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F43D3" w:rsidRPr="00451E36" w:rsidP="00E04F6D">
      <w:pPr>
        <w:pStyle w:val="TitleCommittee0"/>
      </w:pPr>
      <w:sdt>
        <w:sdtPr>
          <w:alias w:val="CommitteeName"/>
          <w:tag w:val="CommitteeName"/>
          <w:id w:val="1869951332"/>
          <w:placeholder>
            <w:docPart w:val="4B589662E91E479F876208E75B3466F1"/>
          </w:placeholder>
          <w:richText/>
        </w:sdtPr>
        <w:sdtContent>
          <w:r w:rsidRPr="00451E36">
            <w:t>Foreign Affairs Committee</w:t>
          </w:r>
        </w:sdtContent>
      </w:sdt>
    </w:p>
    <w:p w:rsidR="00BF43D3" w:rsidRPr="00451E36" w:rsidP="00E04F6D">
      <w:pPr>
        <w:pStyle w:val="TitleInquiry0"/>
      </w:pPr>
      <w:r w:rsidRPr="00451E36">
        <w:t xml:space="preserve">Oral evidence: </w:t>
      </w:r>
      <w:sdt>
        <w:sdtPr>
          <w:alias w:val="InquiryName"/>
          <w:tag w:val="InquiryName"/>
          <w:id w:val="377371847"/>
          <w:placeholder>
            <w:docPart w:val="4B589662E91E479F876208E75B3466F1"/>
          </w:placeholder>
          <w:richText/>
        </w:sdtPr>
        <w:sdtContent>
          <w:r w:rsidRPr="00451E36">
            <w:t>International relations within the multilateral system</w:t>
          </w:r>
        </w:sdtContent>
      </w:sdt>
      <w:r w:rsidRPr="00451E36">
        <w:t xml:space="preserve">, HC </w:t>
      </w:r>
      <w:sdt>
        <w:sdtPr>
          <w:alias w:val="InquiryRefNo"/>
          <w:tag w:val="InquiryRefNo"/>
          <w:id w:val="-281725174"/>
          <w:placeholder>
            <w:docPart w:val="4B589662E91E479F876208E75B3466F1"/>
          </w:placeholder>
          <w:richText/>
        </w:sdtPr>
        <w:sdtContent>
          <w:r w:rsidRPr="00451E36">
            <w:t>691</w:t>
          </w:r>
        </w:sdtContent>
      </w:sdt>
    </w:p>
    <w:sdt>
      <w:sdtPr>
        <w:alias w:val="SittingDate"/>
        <w:tag w:val="SittingDate"/>
        <w:id w:val="-1160222926"/>
        <w:placeholder>
          <w:docPart w:val="4B589662E91E479F876208E75B3466F1"/>
        </w:placeholder>
        <w:richText/>
      </w:sdtPr>
      <w:sdtContent>
        <w:p w:rsidR="00BF43D3" w:rsidRPr="00451E36" w:rsidP="00E04F6D">
          <w:pPr>
            <w:pStyle w:val="Para"/>
          </w:pPr>
          <w:r w:rsidRPr="00451E36">
            <w:t>Tuesday 16 April 2024</w:t>
          </w:r>
        </w:p>
      </w:sdtContent>
    </w:sdt>
    <w:p w:rsidR="00BF43D3" w:rsidRPr="00451E36" w:rsidP="00E04F6D">
      <w:pPr>
        <w:pStyle w:val="Para"/>
      </w:pPr>
      <w:r w:rsidRPr="00451E36">
        <w:t xml:space="preserve">Ordered by the House of </w:t>
      </w:r>
      <w:sdt>
        <w:sdtPr>
          <w:alias w:val="House"/>
          <w:tag w:val="House"/>
          <w:id w:val="809213435"/>
          <w:placeholder>
            <w:docPart w:val="4B589662E91E479F876208E75B3466F1"/>
          </w:placeholder>
          <w:richText/>
        </w:sdtPr>
        <w:sdtContent>
          <w:r w:rsidRPr="00451E36">
            <w:t>Commons</w:t>
          </w:r>
        </w:sdtContent>
      </w:sdt>
      <w:r w:rsidRPr="00451E36">
        <w:t xml:space="preserve"> to be published on </w:t>
      </w:r>
      <w:sdt>
        <w:sdtPr>
          <w:alias w:val="PublishDate"/>
          <w:tag w:val="PublishDate"/>
          <w:id w:val="217021599"/>
          <w:placeholder>
            <w:docPart w:val="4B589662E91E479F876208E75B3466F1"/>
          </w:placeholder>
          <w:richText/>
        </w:sdtPr>
        <w:sdtContent>
          <w:r w:rsidRPr="00451E36">
            <w:t>16 April 2024</w:t>
          </w:r>
        </w:sdtContent>
      </w:sdt>
      <w:r w:rsidRPr="00451E36">
        <w:t>.</w:t>
      </w:r>
    </w:p>
    <w:p w:rsidR="00BF43D3" w:rsidRPr="00451E36" w:rsidP="00E04F6D">
      <w:sdt>
        <w:sdtPr>
          <w:alias w:val="VideoHyperlink"/>
          <w:tag w:val="VideoHyperlink"/>
          <w:id w:val="703995351"/>
          <w:placeholder>
            <w:docPart w:val="4B589662E91E479F876208E75B3466F1"/>
          </w:placeholder>
          <w:richText/>
        </w:sdtPr>
        <w:sdtContent>
          <w:r w:rsidRPr="00451E36">
            <w:t>Watch the meeting</w:t>
          </w:r>
        </w:sdtContent>
      </w:sdt>
    </w:p>
    <w:p w:rsidR="00BF43D3" w:rsidRPr="00451E36" w:rsidP="00E04F6D">
      <w:r w:rsidRPr="00451E36">
        <w:t xml:space="preserve">Members present: </w:t>
      </w:r>
      <w:sdt>
        <w:sdtPr>
          <w:alias w:val="MembersPresent"/>
          <w:tag w:val="MembersPresent"/>
          <w:id w:val="366340316"/>
          <w:placeholder>
            <w:docPart w:val="4B589662E91E479F876208E75B3466F1"/>
          </w:placeholder>
          <w:richText/>
        </w:sdtPr>
        <w:sdtContent>
          <w:r w:rsidRPr="00451E36" w:rsidR="000E5894">
            <w:t>Alicia Kearns</w:t>
          </w:r>
          <w:r w:rsidRPr="00451E36">
            <w:t xml:space="preserve"> (Chair); </w:t>
          </w:r>
          <w:r w:rsidRPr="00451E36" w:rsidR="000E5894">
            <w:t xml:space="preserve">Dan Carden; Neil Coyle; </w:t>
          </w:r>
          <w:r w:rsidR="009F2A72">
            <w:t xml:space="preserve">Fabian Hamilton; </w:t>
          </w:r>
          <w:r w:rsidRPr="00451E36" w:rsidR="000E5894">
            <w:t>Henry Smith; Royston Smith; Graham Stringer.</w:t>
          </w:r>
        </w:sdtContent>
      </w:sdt>
    </w:p>
    <w:p w:rsidR="00BF43D3" w:rsidRPr="00451E36" w:rsidP="00E04F6D">
      <w:pPr>
        <w:pStyle w:val="ParaCentre"/>
      </w:pPr>
      <w:r w:rsidRPr="00451E36">
        <w:t xml:space="preserve">Questions </w:t>
      </w:r>
      <w:sdt>
        <w:sdtPr>
          <w:alias w:val="QuestionNumbers"/>
          <w:tag w:val="QuestionNumbers"/>
          <w:id w:val="-1223666168"/>
          <w:placeholder>
            <w:docPart w:val="4B589662E91E479F876208E75B3466F1"/>
          </w:placeholder>
          <w:richText/>
        </w:sdtPr>
        <w:sdtContent>
          <w:r w:rsidRPr="00451E36">
            <w:t>1 -</w:t>
          </w:r>
          <w:r w:rsidRPr="00451E36" w:rsidR="00451E36">
            <w:t xml:space="preserve"> 5</w:t>
          </w:r>
          <w:r w:rsidR="008B78FF">
            <w:t>5</w:t>
          </w:r>
        </w:sdtContent>
      </w:sdt>
    </w:p>
    <w:p w:rsidR="00BF43D3" w:rsidRPr="00451E36" w:rsidP="00E04F6D">
      <w:pPr>
        <w:pStyle w:val="TitleWitnesses0"/>
      </w:pPr>
      <w:r w:rsidRPr="00451E36">
        <w:t>Witnesses</w:t>
      </w:r>
    </w:p>
    <w:sdt>
      <w:sdtPr>
        <w:alias w:val="WitnessSet"/>
        <w:tag w:val="WitnessSet"/>
        <w:id w:val="-368373484"/>
        <w:placeholder>
          <w:docPart w:val="5D14068C912B47E88F142DB23C148F68"/>
        </w:placeholder>
        <w:richText/>
      </w:sdtPr>
      <w:sdtContent>
        <w:p w:rsidR="00BF43D3" w:rsidRPr="00451E36" w:rsidP="00E04F6D">
          <w:pPr>
            <w:pStyle w:val="Para"/>
          </w:pPr>
          <w:r>
            <w:fldChar w:fldCharType="begin"/>
          </w:r>
          <w:r>
            <w:instrText xml:space="preserve"> HYPERLINK \l "Panel1" </w:instrText>
          </w:r>
          <w:r>
            <w:fldChar w:fldCharType="separate"/>
          </w:r>
          <w:r w:rsidRPr="00B228BB" w:rsidR="000E5894">
            <w:rPr>
              <w:rStyle w:val="Hyperlink"/>
            </w:rPr>
            <w:t>I</w:t>
          </w:r>
          <w:r>
            <w:fldChar w:fldCharType="end"/>
          </w:r>
          <w:r w:rsidRPr="00451E36" w:rsidR="000E5894">
            <w:t xml:space="preserve">: </w:t>
          </w:r>
          <w:r w:rsidRPr="00EA7CB0" w:rsidR="00EA7CB0">
            <w:t>The Rt Hon. the Lord Malloch-Brown KCMG, President at Open Society Foundations</w:t>
          </w:r>
          <w:r w:rsidRPr="00451E36" w:rsidR="000E5894">
            <w:t>.</w:t>
          </w:r>
        </w:p>
      </w:sdtContent>
    </w:sdt>
    <w:sdt>
      <w:sdtPr>
        <w:alias w:val="WitnessSet"/>
        <w:tag w:val="WitnessSet"/>
        <w:id w:val="-2142259716"/>
        <w:placeholder>
          <w:docPart w:val="2D925CA37A394367A45F98FBA066D46F"/>
        </w:placeholder>
        <w:richText/>
      </w:sdtPr>
      <w:sdtContent>
        <w:p w:rsidR="00BF43D3" w:rsidRPr="00451E36" w:rsidP="00B466FE">
          <w:pPr>
            <w:pStyle w:val="Para"/>
          </w:pPr>
          <w:r>
            <w:fldChar w:fldCharType="begin"/>
          </w:r>
          <w:r>
            <w:instrText xml:space="preserve"> HYPERLINK \l "Panel2" </w:instrText>
          </w:r>
          <w:r>
            <w:fldChar w:fldCharType="separate"/>
          </w:r>
          <w:r w:rsidRPr="00B228BB" w:rsidR="000E5894">
            <w:rPr>
              <w:rStyle w:val="Hyperlink"/>
            </w:rPr>
            <w:t>II</w:t>
          </w:r>
          <w:r>
            <w:fldChar w:fldCharType="end"/>
          </w:r>
          <w:r w:rsidRPr="00451E36" w:rsidR="000E5894">
            <w:t xml:space="preserve">: </w:t>
          </w:r>
          <w:r w:rsidR="00B466FE">
            <w:t>Emma Reilly, Former Human Rights Officer at Office of the United Nations High Commissioner for Human Rights (OHCHR), and Richard Gowan, UN Director at International Crisis Group</w:t>
          </w:r>
          <w:r w:rsidRPr="00451E36" w:rsidR="000E5894">
            <w:t>.</w:t>
          </w:r>
        </w:p>
      </w:sdtContent>
    </w:sdt>
    <w:p w:rsidR="00BF43D3" w:rsidRPr="00451E36" w:rsidP="00E04F6D">
      <w:pPr>
        <w:pStyle w:val="Para"/>
      </w:pPr>
    </w:p>
    <w:p w:rsidR="00BF43D3" w:rsidRPr="00451E36" w:rsidP="00E04F6D">
      <w:pPr>
        <w:pStyle w:val="Para"/>
      </w:pPr>
      <w:r w:rsidRPr="00451E36">
        <w:t>Written evidence from witnesses:</w:t>
      </w:r>
    </w:p>
    <w:p w:rsidR="00BF43D3" w:rsidP="00E04F6D">
      <w:pPr>
        <w:pStyle w:val="Witnesssubmission"/>
      </w:pPr>
      <w:r w:rsidRPr="00451E36">
        <w:t xml:space="preserve">– </w:t>
      </w:r>
      <w:r w:rsidR="007C7DE3">
        <w:t>Emma Reilly</w:t>
      </w:r>
    </w:p>
    <w:p w:rsidR="007C7DE3" w:rsidRPr="00451E36" w:rsidP="00E04F6D">
      <w:pPr>
        <w:pStyle w:val="Witnesssubmission"/>
      </w:pPr>
      <w:r>
        <w:fldChar w:fldCharType="begin"/>
      </w:r>
      <w:r>
        <w:instrText>HYPERLINK "https://committees.parliament.uk/writtenevidence/128496/pdf/"</w:instrText>
      </w:r>
      <w:r>
        <w:fldChar w:fldCharType="separate"/>
      </w:r>
      <w:r>
        <w:rPr>
          <w:rStyle w:val="Hyperlink"/>
        </w:rPr>
        <w:t>committees.parliament.uk/</w:t>
      </w:r>
      <w:r>
        <w:rPr>
          <w:rStyle w:val="Hyperlink"/>
        </w:rPr>
        <w:t>writtenevidence</w:t>
      </w:r>
      <w:r>
        <w:rPr>
          <w:rStyle w:val="Hyperlink"/>
        </w:rPr>
        <w:t>/128496/pdf/</w:t>
      </w:r>
      <w:r>
        <w:fldChar w:fldCharType="end"/>
      </w:r>
    </w:p>
    <w:p w:rsidR="006334F7" w:rsidRPr="00451E36" w:rsidP="00E04F6D">
      <w:pPr>
        <w:pStyle w:val="Witnesssubmission"/>
        <w:sectPr w:rsidSect="00653A5F">
          <w:headerReference w:type="default" r:id="rId5"/>
          <w:pgSz w:w="11906" w:h="16838"/>
          <w:pgMar w:top="1805" w:right="1440" w:bottom="1440" w:left="1440" w:header="709" w:footer="708" w:gutter="0"/>
          <w:cols w:space="708"/>
          <w:docGrid w:linePitch="360"/>
        </w:sectPr>
      </w:pPr>
    </w:p>
    <w:sdt>
      <w:sdtPr>
        <w:rPr>
          <w:sz w:val="22"/>
        </w:rPr>
        <w:alias w:val="WitnessExamination"/>
        <w:tag w:val="WitnessExamination"/>
        <w:id w:val="2003463402"/>
        <w:placeholder>
          <w:docPart w:val="5D14068C912B47E88F142DB23C148F68"/>
        </w:placeholder>
        <w:richText/>
      </w:sdtPr>
      <w:sdtEndPr>
        <w:rPr>
          <w:sz w:val="28"/>
          <w:szCs w:val="28"/>
        </w:rPr>
      </w:sdtEndPr>
      <w:sdtContent>
        <w:p w:rsidR="00BF43D3" w:rsidRPr="00451E36" w:rsidP="000E5894">
          <w:pPr>
            <w:pStyle w:val="TitlePanel0"/>
            <w:rPr>
              <w:szCs w:val="28"/>
            </w:rPr>
          </w:pPr>
          <w:r w:rsidRPr="00451E36">
            <w:rPr>
              <w:szCs w:val="28"/>
            </w:rPr>
            <w:t>Examination of witness</w:t>
          </w:r>
        </w:p>
        <w:p w:rsidR="000E5894" w:rsidRPr="00451E36" w:rsidP="000E5894">
          <w:pPr>
            <w:pStyle w:val="TitlePanel0"/>
            <w:jc w:val="both"/>
          </w:pPr>
          <w:bookmarkStart w:id="0" w:name="Panel1"/>
          <w:bookmarkEnd w:id="0"/>
          <w:r w:rsidRPr="00451E36">
            <w:rPr>
              <w:sz w:val="22"/>
            </w:rPr>
            <w:t xml:space="preserve">Witness: </w:t>
          </w:r>
          <w:r w:rsidRPr="00451E36">
            <w:rPr>
              <w:sz w:val="22"/>
            </w:rPr>
            <w:t>Lord Malloch-Brown.</w:t>
          </w:r>
        </w:p>
      </w:sdtContent>
    </w:sdt>
    <w:p w:rsidR="00701CCA" w:rsidRPr="00451E36" w:rsidP="00701CCA">
      <w:pPr>
        <w:pStyle w:val="Question"/>
      </w:pPr>
      <w:sdt>
        <w:sdtPr>
          <w:alias w:val="Member"/>
          <w:tag w:val="&lt;Member mnisId='4805' dodsId='149027'&gt;"/>
          <w:id w:val="-9914570"/>
          <w:placeholder>
            <w:docPart w:val="DefaultPlaceholder_-1854013440"/>
          </w:placeholder>
          <w:richText/>
        </w:sdtPr>
        <w:sdtContent>
          <w:r w:rsidRPr="00451E36" w:rsidR="000E5894">
            <w:rPr>
              <w:b/>
            </w:rPr>
            <w:t>Chair:</w:t>
          </w:r>
        </w:sdtContent>
      </w:sdt>
      <w:r w:rsidRPr="00451E36" w:rsidR="000E5894">
        <w:t xml:space="preserve"> </w:t>
      </w:r>
      <w:r w:rsidRPr="00451E36">
        <w:t xml:space="preserve">Welcome to this session of the Foreign Affairs Committee, where we are launching our follow-up inquiry on multilaterals, further to the report we did a few years ago. This is our chance to look at the multilateral system as it currently is. Is it working? What are its priorities? </w:t>
      </w:r>
      <w:r w:rsidRPr="00451E36" w:rsidR="000C167F">
        <w:t>W</w:t>
      </w:r>
      <w:r w:rsidRPr="00451E36">
        <w:t xml:space="preserve">hat does the UK need to see more or less </w:t>
      </w:r>
      <w:r w:rsidRPr="00451E36" w:rsidR="000C167F">
        <w:t xml:space="preserve">of </w:t>
      </w:r>
      <w:r w:rsidRPr="00451E36">
        <w:t xml:space="preserve">from it? We are really pleased to be joined by Lord </w:t>
      </w:r>
      <w:r w:rsidRPr="00451E36" w:rsidR="000C167F">
        <w:t>Malloch-</w:t>
      </w:r>
      <w:r w:rsidRPr="00451E36">
        <w:t>Brown. If you could kindly introduce yourself</w:t>
      </w:r>
      <w:r w:rsidRPr="00451E36" w:rsidR="000C167F">
        <w:t>,</w:t>
      </w:r>
      <w:r w:rsidRPr="00451E36">
        <w:t xml:space="preserve"> we will </w:t>
      </w:r>
      <w:r w:rsidRPr="00451E36" w:rsidR="000C167F">
        <w:t xml:space="preserve">then </w:t>
      </w:r>
      <w:r w:rsidRPr="00451E36">
        <w:t>go into questions to you.</w:t>
      </w:r>
    </w:p>
    <w:p w:rsidR="00701CCA" w:rsidRPr="00451E36" w:rsidP="000C167F">
      <w:pPr>
        <w:pStyle w:val="Answer"/>
      </w:pPr>
      <w:sdt>
        <w:sdtPr>
          <w:alias w:val="Witness"/>
          <w:id w:val="-805155676"/>
          <w:placeholder>
            <w:docPart w:val="DefaultPlaceholder_-1854013440"/>
          </w:placeholder>
          <w:richText/>
        </w:sdtPr>
        <w:sdtContent>
          <w:r w:rsidRPr="00451E36" w:rsidR="00B50A22">
            <w:rPr>
              <w:b/>
              <w:i/>
            </w:rPr>
            <w:t>Lord Malloch-Brown:</w:t>
          </w:r>
        </w:sdtContent>
      </w:sdt>
      <w:r w:rsidRPr="00451E36" w:rsidR="000C167F">
        <w:t xml:space="preserve"> </w:t>
      </w:r>
      <w:r w:rsidRPr="00451E36">
        <w:t xml:space="preserve">I am Mark </w:t>
      </w:r>
      <w:r w:rsidRPr="00451E36" w:rsidR="000C167F">
        <w:t>Malloch-</w:t>
      </w:r>
      <w:r w:rsidRPr="00451E36">
        <w:t xml:space="preserve">Brown, a </w:t>
      </w:r>
      <w:r w:rsidR="00123ADF">
        <w:t>M</w:t>
      </w:r>
      <w:r w:rsidRPr="00451E36">
        <w:t>ember of the House of Lords, although currently on leave</w:t>
      </w:r>
      <w:r w:rsidRPr="00451E36" w:rsidR="000C167F">
        <w:t>.</w:t>
      </w:r>
      <w:r w:rsidRPr="00451E36">
        <w:t xml:space="preserve"> </w:t>
      </w:r>
      <w:r w:rsidRPr="00451E36" w:rsidR="000C167F">
        <w:t xml:space="preserve">I was </w:t>
      </w:r>
      <w:r w:rsidRPr="00451E36">
        <w:t xml:space="preserve">formerly a </w:t>
      </w:r>
      <w:r w:rsidRPr="00451E36" w:rsidR="000C167F">
        <w:t>M</w:t>
      </w:r>
      <w:r w:rsidRPr="00451E36">
        <w:t>inister with</w:t>
      </w:r>
      <w:r w:rsidRPr="00E06439" w:rsidR="00E06439">
        <w:t xml:space="preserve"> </w:t>
      </w:r>
      <w:r w:rsidRPr="00451E36" w:rsidR="00E06439">
        <w:t>responsibilities</w:t>
      </w:r>
      <w:r w:rsidR="00E06439">
        <w:t xml:space="preserve"> for</w:t>
      </w:r>
      <w:r w:rsidR="00FC10F9">
        <w:t>, among other things,</w:t>
      </w:r>
      <w:r w:rsidRPr="00451E36" w:rsidR="000C167F">
        <w:t xml:space="preserve"> </w:t>
      </w:r>
      <w:r w:rsidRPr="00451E36">
        <w:t xml:space="preserve">UN affairs during the last Labour </w:t>
      </w:r>
      <w:r w:rsidRPr="00451E36" w:rsidR="000C167F">
        <w:t>G</w:t>
      </w:r>
      <w:r w:rsidRPr="00451E36">
        <w:t xml:space="preserve">overnment. </w:t>
      </w:r>
      <w:r w:rsidRPr="00451E36" w:rsidR="000C167F">
        <w:t>P</w:t>
      </w:r>
      <w:r w:rsidRPr="00451E36">
        <w:t xml:space="preserve">rior to that, </w:t>
      </w:r>
      <w:r w:rsidRPr="00451E36" w:rsidR="000C167F">
        <w:t xml:space="preserve">I was </w:t>
      </w:r>
      <w:r w:rsidRPr="00451E36">
        <w:t xml:space="preserve">UN </w:t>
      </w:r>
      <w:r w:rsidR="004553DC">
        <w:t>D</w:t>
      </w:r>
      <w:r w:rsidRPr="00451E36" w:rsidR="002E4842">
        <w:t xml:space="preserve">eputy </w:t>
      </w:r>
      <w:r w:rsidRPr="00451E36" w:rsidR="00584014">
        <w:t xml:space="preserve">Secretary-General </w:t>
      </w:r>
      <w:r w:rsidRPr="00451E36">
        <w:t>and</w:t>
      </w:r>
      <w:r w:rsidRPr="00451E36" w:rsidR="000C167F">
        <w:t>,</w:t>
      </w:r>
      <w:r w:rsidRPr="00451E36">
        <w:t xml:space="preserve"> prior to that, </w:t>
      </w:r>
      <w:r w:rsidR="00722477">
        <w:t xml:space="preserve">I was </w:t>
      </w:r>
      <w:r w:rsidRPr="00451E36">
        <w:t>administrator of the UN Development Programme</w:t>
      </w:r>
      <w:r w:rsidRPr="00451E36" w:rsidR="000C167F">
        <w:t>.</w:t>
      </w:r>
      <w:r w:rsidRPr="00451E36">
        <w:t xml:space="preserve"> </w:t>
      </w:r>
      <w:r w:rsidRPr="00451E36" w:rsidR="000C167F">
        <w:t xml:space="preserve">I was </w:t>
      </w:r>
      <w:r w:rsidRPr="00451E36">
        <w:t>also</w:t>
      </w:r>
      <w:r w:rsidRPr="00451E36" w:rsidR="000C167F">
        <w:t>,</w:t>
      </w:r>
      <w:r w:rsidRPr="00451E36">
        <w:t xml:space="preserve"> at one point</w:t>
      </w:r>
      <w:r w:rsidRPr="00451E36" w:rsidR="000C167F">
        <w:t>,</w:t>
      </w:r>
      <w:r w:rsidRPr="00451E36">
        <w:t xml:space="preserve"> a vice</w:t>
      </w:r>
      <w:r w:rsidRPr="00451E36" w:rsidR="00265A70">
        <w:t>-</w:t>
      </w:r>
      <w:r w:rsidRPr="00451E36">
        <w:t>president at the World Bank</w:t>
      </w:r>
      <w:r w:rsidRPr="00451E36" w:rsidR="007C647C">
        <w:t>, so</w:t>
      </w:r>
      <w:r w:rsidRPr="00451E36">
        <w:t xml:space="preserve"> </w:t>
      </w:r>
      <w:r w:rsidRPr="00451E36" w:rsidR="000C167F">
        <w:t xml:space="preserve">I have </w:t>
      </w:r>
      <w:r w:rsidRPr="00451E36">
        <w:t>quite a wide perspective on multilateralism.</w:t>
      </w:r>
    </w:p>
    <w:p w:rsidR="00701CCA" w:rsidRPr="00451E36" w:rsidP="00701CCA">
      <w:pPr>
        <w:pStyle w:val="Question"/>
      </w:pPr>
      <w:sdt>
        <w:sdtPr>
          <w:alias w:val="Member"/>
          <w:tag w:val="&lt;Member mnisId='4805' dodsId='149027'&gt;"/>
          <w:id w:val="-1974747622"/>
          <w:placeholder>
            <w:docPart w:val="DefaultPlaceholder_-1854013440"/>
          </w:placeholder>
          <w:richText/>
        </w:sdtPr>
        <w:sdtContent>
          <w:r w:rsidRPr="00451E36" w:rsidR="000C167F">
            <w:rPr>
              <w:b/>
            </w:rPr>
            <w:t>Chair:</w:t>
          </w:r>
        </w:sdtContent>
      </w:sdt>
      <w:r w:rsidRPr="00451E36" w:rsidR="000C167F">
        <w:t xml:space="preserve"> T</w:t>
      </w:r>
      <w:r w:rsidRPr="00451E36">
        <w:t xml:space="preserve">hank you ever so much for joining us. We see lots </w:t>
      </w:r>
      <w:r w:rsidR="00CA6D7D">
        <w:t xml:space="preserve">about this </w:t>
      </w:r>
      <w:r w:rsidRPr="00451E36">
        <w:t>in the media</w:t>
      </w:r>
      <w:r w:rsidR="00CA6D7D">
        <w:t>—</w:t>
      </w:r>
      <w:r w:rsidRPr="00451E36">
        <w:t>and I have said the words myself</w:t>
      </w:r>
      <w:r w:rsidR="00CA6D7D">
        <w:t>—but i</w:t>
      </w:r>
      <w:r w:rsidRPr="00451E36">
        <w:t xml:space="preserve">s it fair to describe the UN as facing a crisis of legitimacy </w:t>
      </w:r>
      <w:r w:rsidRPr="00451E36">
        <w:t>at this time</w:t>
      </w:r>
      <w:r w:rsidRPr="00451E36">
        <w:t>?</w:t>
      </w:r>
    </w:p>
    <w:p w:rsidR="00701CCA" w:rsidRPr="00451E36" w:rsidP="00A62EB3">
      <w:pPr>
        <w:pStyle w:val="Answer"/>
      </w:pPr>
      <w:sdt>
        <w:sdtPr>
          <w:alias w:val="Witness"/>
          <w:id w:val="-100725290"/>
          <w:placeholder>
            <w:docPart w:val="DefaultPlaceholder_-1854013440"/>
          </w:placeholder>
          <w:richText/>
        </w:sdtPr>
        <w:sdtContent>
          <w:r w:rsidRPr="00451E36" w:rsidR="00B50A22">
            <w:rPr>
              <w:b/>
              <w:i/>
            </w:rPr>
            <w:t>Lord Malloch-Brown:</w:t>
          </w:r>
        </w:sdtContent>
      </w:sdt>
      <w:r w:rsidRPr="00451E36" w:rsidR="000C167F">
        <w:t xml:space="preserve"> I</w:t>
      </w:r>
      <w:r w:rsidRPr="00451E36" w:rsidR="00A6072F">
        <w:t xml:space="preserve"> think it</w:t>
      </w:r>
      <w:r w:rsidRPr="00451E36">
        <w:t xml:space="preserve"> is. </w:t>
      </w:r>
      <w:r w:rsidRPr="00451E36" w:rsidR="000C167F">
        <w:t>I</w:t>
      </w:r>
      <w:r w:rsidRPr="00451E36">
        <w:t xml:space="preserve">t is a fair observation. </w:t>
      </w:r>
      <w:r w:rsidRPr="00451E36" w:rsidR="000C167F">
        <w:t>Y</w:t>
      </w:r>
      <w:r w:rsidRPr="00451E36">
        <w:t xml:space="preserve">ou </w:t>
      </w:r>
      <w:r w:rsidRPr="00451E36">
        <w:t>have to</w:t>
      </w:r>
      <w:r w:rsidRPr="00451E36">
        <w:t xml:space="preserve"> put it in a historical context</w:t>
      </w:r>
      <w:r w:rsidR="00C6195D">
        <w:t>: i</w:t>
      </w:r>
      <w:r w:rsidRPr="00451E36">
        <w:t>t is not the first time, and I doubt it will be the last</w:t>
      </w:r>
      <w:r w:rsidRPr="00451E36" w:rsidR="00A6072F">
        <w:t xml:space="preserve"> time</w:t>
      </w:r>
      <w:r w:rsidRPr="00451E36">
        <w:t xml:space="preserve">. </w:t>
      </w:r>
      <w:r w:rsidRPr="00451E36" w:rsidR="000C167F">
        <w:t>T</w:t>
      </w:r>
      <w:r w:rsidRPr="00451E36">
        <w:t xml:space="preserve">his crisis of legitimacy has </w:t>
      </w:r>
      <w:r w:rsidRPr="00451E36">
        <w:t>particular features</w:t>
      </w:r>
      <w:r w:rsidRPr="00451E36">
        <w:t xml:space="preserve"> on this occasion</w:t>
      </w:r>
      <w:r w:rsidR="00DB4A47">
        <w:t xml:space="preserve">, with </w:t>
      </w:r>
      <w:r w:rsidRPr="00451E36">
        <w:t xml:space="preserve">an apparent political bankruptcy in terms of </w:t>
      </w:r>
      <w:r w:rsidR="006172FE">
        <w:t>the</w:t>
      </w:r>
      <w:r w:rsidRPr="00451E36">
        <w:t xml:space="preserve"> inability to secure co-operation, even from all the permanent members of the Security Council. </w:t>
      </w:r>
      <w:r w:rsidRPr="00451E36" w:rsidR="000C167F">
        <w:t>T</w:t>
      </w:r>
      <w:r w:rsidRPr="00451E36">
        <w:t>he Russian invasion of Ukraine is a particularly extreme example of a</w:t>
      </w:r>
      <w:r w:rsidRPr="00451E36" w:rsidR="00A6072F">
        <w:t xml:space="preserve"> so-called</w:t>
      </w:r>
      <w:r w:rsidRPr="00451E36">
        <w:t xml:space="preserve"> P5 member exhibiting the behaviours, frankly, of a rogue state</w:t>
      </w:r>
      <w:r w:rsidRPr="00451E36" w:rsidR="000C167F">
        <w:t>.</w:t>
      </w:r>
      <w:r w:rsidR="00A62EB3">
        <w:t xml:space="preserve"> So it </w:t>
      </w:r>
      <w:r w:rsidRPr="00451E36">
        <w:t>is a challenging moment</w:t>
      </w:r>
      <w:r w:rsidRPr="00451E36" w:rsidR="000C167F">
        <w:t>,</w:t>
      </w:r>
      <w:r w:rsidRPr="00451E36">
        <w:t xml:space="preserve"> </w:t>
      </w:r>
      <w:r w:rsidRPr="00451E36" w:rsidR="000C167F">
        <w:t>b</w:t>
      </w:r>
      <w:r w:rsidRPr="00451E36">
        <w:t xml:space="preserve">ut what I would say about the many times </w:t>
      </w:r>
      <w:r w:rsidRPr="00451E36" w:rsidR="000C167F">
        <w:t xml:space="preserve">that </w:t>
      </w:r>
      <w:r w:rsidRPr="00451E36">
        <w:t xml:space="preserve">I have seen UN legitimacy challenged is </w:t>
      </w:r>
      <w:r w:rsidRPr="00451E36" w:rsidR="000C167F">
        <w:t xml:space="preserve">that </w:t>
      </w:r>
      <w:r w:rsidRPr="00451E36">
        <w:t>it is around</w:t>
      </w:r>
      <w:r w:rsidRPr="00451E36" w:rsidR="000C167F">
        <w:t>,</w:t>
      </w:r>
      <w:r w:rsidRPr="00451E36">
        <w:t xml:space="preserve"> primarily</w:t>
      </w:r>
      <w:r w:rsidRPr="00451E36" w:rsidR="000C167F">
        <w:t>,</w:t>
      </w:r>
      <w:r w:rsidRPr="00451E36">
        <w:t xml:space="preserve"> the wider geopolitics and the lack of collaboration there, which then translates into an appearance of ineffectiveness by the UN itself.</w:t>
      </w:r>
    </w:p>
    <w:p w:rsidR="00701CCA" w:rsidRPr="00451E36" w:rsidP="000C167F">
      <w:pPr>
        <w:pStyle w:val="Question"/>
      </w:pPr>
      <w:sdt>
        <w:sdtPr>
          <w:alias w:val="Member"/>
          <w:tag w:val="&lt;Member mnisId='4805' dodsId='149027'&gt;"/>
          <w:id w:val="364564323"/>
          <w:placeholder>
            <w:docPart w:val="DefaultPlaceholder_-1854013440"/>
          </w:placeholder>
          <w:richText/>
        </w:sdtPr>
        <w:sdtContent>
          <w:r w:rsidRPr="00451E36" w:rsidR="000C167F">
            <w:rPr>
              <w:b/>
            </w:rPr>
            <w:t>Chair:</w:t>
          </w:r>
        </w:sdtContent>
      </w:sdt>
      <w:r w:rsidRPr="00451E36" w:rsidR="000C167F">
        <w:t xml:space="preserve"> </w:t>
      </w:r>
      <w:r w:rsidRPr="00451E36">
        <w:t xml:space="preserve">That is very helpful. </w:t>
      </w:r>
      <w:r w:rsidRPr="00451E36" w:rsidR="000C167F">
        <w:t>W</w:t>
      </w:r>
      <w:r w:rsidRPr="00451E36">
        <w:t>hen you talk about this crisis</w:t>
      </w:r>
      <w:r w:rsidR="00FA2E33">
        <w:t>,</w:t>
      </w:r>
      <w:r w:rsidRPr="00451E36">
        <w:t xml:space="preserve"> in particular, when</w:t>
      </w:r>
      <w:r w:rsidRPr="00451E36">
        <w:t xml:space="preserve"> in the past has the UN faced similar calls or questions about its legitimacy and effectiveness?</w:t>
      </w:r>
    </w:p>
    <w:p w:rsidR="000C167F" w:rsidRPr="00451E36" w:rsidP="000C167F">
      <w:pPr>
        <w:pStyle w:val="Answer"/>
      </w:pPr>
      <w:sdt>
        <w:sdtPr>
          <w:alias w:val="Witness"/>
          <w:id w:val="-2008738908"/>
          <w:placeholder>
            <w:docPart w:val="DefaultPlaceholder_-1854013440"/>
          </w:placeholder>
          <w:richText/>
        </w:sdtPr>
        <w:sdtContent>
          <w:r w:rsidRPr="00451E36" w:rsidR="00B50A22">
            <w:rPr>
              <w:b/>
              <w:i/>
            </w:rPr>
            <w:t>Lord Malloch-Brown:</w:t>
          </w:r>
        </w:sdtContent>
      </w:sdt>
      <w:r w:rsidRPr="00451E36">
        <w:t xml:space="preserve"> D</w:t>
      </w:r>
      <w:r w:rsidRPr="00451E36" w:rsidR="00701CCA">
        <w:t xml:space="preserve">uring the very long </w:t>
      </w:r>
      <w:r w:rsidRPr="00451E36" w:rsidR="00995079">
        <w:t xml:space="preserve">cold war </w:t>
      </w:r>
      <w:r w:rsidRPr="00451E36" w:rsidR="00701CCA">
        <w:t xml:space="preserve">period, the UN was not effective at the Security Council level and was not heavily engaged in the major conflicts of the day, although it </w:t>
      </w:r>
      <w:r w:rsidRPr="00451E36">
        <w:t xml:space="preserve">busied </w:t>
      </w:r>
      <w:r w:rsidRPr="00451E36" w:rsidR="00701CCA">
        <w:t>itself with what might be called the second</w:t>
      </w:r>
      <w:r w:rsidRPr="00451E36">
        <w:t>-</w:t>
      </w:r>
      <w:r w:rsidRPr="00451E36" w:rsidR="00701CCA">
        <w:t>tier ones.</w:t>
      </w:r>
      <w:r w:rsidR="00995079">
        <w:t xml:space="preserve"> </w:t>
      </w:r>
      <w:r w:rsidRPr="00451E36">
        <w:t>I</w:t>
      </w:r>
      <w:r w:rsidRPr="00451E36" w:rsidR="00701CCA">
        <w:t xml:space="preserve">t also found a tremendous value to </w:t>
      </w:r>
      <w:r w:rsidRPr="00451E36">
        <w:t>G</w:t>
      </w:r>
      <w:r w:rsidRPr="00451E36" w:rsidR="00701CCA">
        <w:t>overnments in its involvement in development activities, particularly among the decolonising states</w:t>
      </w:r>
      <w:r w:rsidRPr="00451E36">
        <w:t>,</w:t>
      </w:r>
      <w:r w:rsidRPr="00451E36" w:rsidR="00701CCA">
        <w:t xml:space="preserve"> </w:t>
      </w:r>
      <w:r w:rsidR="00856158">
        <w:t>who</w:t>
      </w:r>
      <w:r w:rsidRPr="00451E36">
        <w:t xml:space="preserve"> </w:t>
      </w:r>
      <w:r w:rsidRPr="00451E36" w:rsidR="00701CCA">
        <w:t>lacked a lot of administrative and management capacity in their public sectors</w:t>
      </w:r>
      <w:r w:rsidRPr="00451E36">
        <w:t xml:space="preserve">. </w:t>
      </w:r>
      <w:r w:rsidR="00856158">
        <w:t>And i</w:t>
      </w:r>
      <w:r w:rsidRPr="00451E36" w:rsidR="00701CCA">
        <w:t xml:space="preserve">t had a first flowering of its humanitarian role, where the victims of the proxy wars of both the </w:t>
      </w:r>
      <w:r w:rsidRPr="00451E36" w:rsidR="00C31F3A">
        <w:t xml:space="preserve">cold war </w:t>
      </w:r>
      <w:r w:rsidRPr="00451E36" w:rsidR="00701CCA">
        <w:t>period and the decolonisation period became the beneficiaries of very major early UN humanitarian operations.</w:t>
      </w:r>
    </w:p>
    <w:p w:rsidR="00701CCA" w:rsidRPr="00451E36" w:rsidP="000C167F">
      <w:pPr>
        <w:pStyle w:val="Answer"/>
      </w:pPr>
      <w:r>
        <w:t>So t</w:t>
      </w:r>
      <w:r w:rsidRPr="00451E36">
        <w:t xml:space="preserve">he UN has been adept, even at times where its main political and security role has been blocked by geopolitics, </w:t>
      </w:r>
      <w:r w:rsidRPr="00451E36" w:rsidR="007C647C">
        <w:t xml:space="preserve">at </w:t>
      </w:r>
      <w:r w:rsidRPr="00451E36">
        <w:t xml:space="preserve">finding other important functions </w:t>
      </w:r>
      <w:r w:rsidR="00650B4F">
        <w:t>that</w:t>
      </w:r>
      <w:r w:rsidRPr="00451E36" w:rsidR="000C167F">
        <w:t xml:space="preserve"> </w:t>
      </w:r>
      <w:r w:rsidRPr="00451E36">
        <w:t>the world could not handle</w:t>
      </w:r>
      <w:r w:rsidR="00C34791">
        <w:t xml:space="preserve">, </w:t>
      </w:r>
      <w:r w:rsidRPr="00451E36">
        <w:t>other than multilaterally.</w:t>
      </w:r>
    </w:p>
    <w:p w:rsidR="00701CCA" w:rsidRPr="00451E36" w:rsidP="000C167F">
      <w:pPr>
        <w:pStyle w:val="Question"/>
      </w:pPr>
      <w:sdt>
        <w:sdtPr>
          <w:alias w:val="Member"/>
          <w:tag w:val="&lt;Member mnisId='4368' dodsId='60236'&gt;"/>
          <w:id w:val="-885712070"/>
          <w:placeholder>
            <w:docPart w:val="DefaultPlaceholder_-1854013440"/>
          </w:placeholder>
          <w:richText/>
        </w:sdtPr>
        <w:sdtContent>
          <w:r w:rsidRPr="00451E36" w:rsidR="000C167F">
            <w:rPr>
              <w:b/>
            </w:rPr>
            <w:t>Neil Coyle:</w:t>
          </w:r>
        </w:sdtContent>
      </w:sdt>
      <w:r w:rsidRPr="00451E36" w:rsidR="000C167F">
        <w:t xml:space="preserve"> </w:t>
      </w:r>
      <w:r w:rsidRPr="00451E36">
        <w:t xml:space="preserve">You suggest </w:t>
      </w:r>
      <w:r w:rsidRPr="00451E36" w:rsidR="000C167F">
        <w:t xml:space="preserve">that </w:t>
      </w:r>
      <w:r w:rsidRPr="00451E36">
        <w:t xml:space="preserve">it is cyclical, </w:t>
      </w:r>
      <w:r w:rsidR="00A9472C">
        <w:t>and</w:t>
      </w:r>
      <w:r w:rsidRPr="00451E36">
        <w:t xml:space="preserve"> your reference to Russia demonstrates a point</w:t>
      </w:r>
      <w:r w:rsidR="00A9472C">
        <w:t>, but i</w:t>
      </w:r>
      <w:r w:rsidRPr="00451E36">
        <w:t>s</w:t>
      </w:r>
      <w:r w:rsidR="00A9472C">
        <w:t>n’t</w:t>
      </w:r>
      <w:r w:rsidRPr="00451E36">
        <w:t xml:space="preserve"> </w:t>
      </w:r>
      <w:r w:rsidRPr="00451E36" w:rsidR="000C167F">
        <w:t xml:space="preserve">the crisis </w:t>
      </w:r>
      <w:r w:rsidRPr="00451E36">
        <w:t>more acute this time, because of the focus on Ukraine and Gaza</w:t>
      </w:r>
      <w:r w:rsidR="00B65FDE">
        <w:t>,</w:t>
      </w:r>
      <w:r w:rsidRPr="00451E36">
        <w:t xml:space="preserve"> in particular?</w:t>
      </w:r>
    </w:p>
    <w:p w:rsidR="00B04EDA" w:rsidRPr="00451E36" w:rsidP="000C167F">
      <w:pPr>
        <w:pStyle w:val="Answer"/>
      </w:pPr>
      <w:sdt>
        <w:sdtPr>
          <w:alias w:val="Witness"/>
          <w:id w:val="45873078"/>
          <w:placeholder>
            <w:docPart w:val="DefaultPlaceholder_-1854013440"/>
          </w:placeholder>
          <w:richText/>
        </w:sdtPr>
        <w:sdtContent>
          <w:r w:rsidRPr="00451E36" w:rsidR="00B50A22">
            <w:rPr>
              <w:b/>
              <w:i/>
            </w:rPr>
            <w:t>Lord Malloch-Brown:</w:t>
          </w:r>
        </w:sdtContent>
      </w:sdt>
      <w:r w:rsidRPr="00451E36" w:rsidR="000C167F">
        <w:t xml:space="preserve"> T</w:t>
      </w:r>
      <w:r w:rsidRPr="00451E36" w:rsidR="00701CCA">
        <w:t>hat is a very fair point</w:t>
      </w:r>
      <w:r w:rsidRPr="00451E36" w:rsidR="000C167F">
        <w:t>,</w:t>
      </w:r>
      <w:r w:rsidRPr="00451E36" w:rsidR="00701CCA">
        <w:t xml:space="preserve"> </w:t>
      </w:r>
      <w:r w:rsidRPr="00451E36" w:rsidR="000C167F">
        <w:t>a</w:t>
      </w:r>
      <w:r w:rsidRPr="00451E36" w:rsidR="00701CCA">
        <w:t>nd it is a very acute crisis</w:t>
      </w:r>
      <w:r w:rsidRPr="00451E36" w:rsidR="000C167F">
        <w:t xml:space="preserve"> and</w:t>
      </w:r>
      <w:r w:rsidRPr="00451E36" w:rsidR="00701CCA">
        <w:t xml:space="preserve"> one </w:t>
      </w:r>
      <w:r w:rsidR="00650B4F">
        <w:t>that</w:t>
      </w:r>
      <w:r w:rsidRPr="00451E36">
        <w:t xml:space="preserve"> </w:t>
      </w:r>
      <w:r w:rsidRPr="00451E36" w:rsidR="00701CCA">
        <w:t xml:space="preserve">has its own particularities. </w:t>
      </w:r>
      <w:r w:rsidRPr="00451E36">
        <w:t>Y</w:t>
      </w:r>
      <w:r w:rsidRPr="00451E36" w:rsidR="00701CCA">
        <w:t>ou are right to bring up Gaza as well because</w:t>
      </w:r>
      <w:r w:rsidRPr="00451E36">
        <w:t>,</w:t>
      </w:r>
      <w:r w:rsidRPr="00451E36" w:rsidR="00701CCA">
        <w:t xml:space="preserve"> in a sense, although the US role in the Security Council has not been the wrecking role that Russia has sought to play on Ukraine, the fact is </w:t>
      </w:r>
      <w:r w:rsidRPr="00451E36">
        <w:t xml:space="preserve">that it </w:t>
      </w:r>
      <w:r w:rsidRPr="00451E36" w:rsidR="00701CCA">
        <w:t xml:space="preserve">has resisted the will of the rest of the </w:t>
      </w:r>
      <w:r w:rsidR="007F6DB8">
        <w:t>c</w:t>
      </w:r>
      <w:r w:rsidRPr="00451E36" w:rsidR="00701CCA">
        <w:t>ouncil on Gaza on repeated occasions in recent months.</w:t>
      </w:r>
      <w:r w:rsidRPr="00451E36">
        <w:t xml:space="preserve"> T</w:t>
      </w:r>
      <w:r w:rsidRPr="00451E36" w:rsidR="00701CCA">
        <w:t xml:space="preserve">here is a feeling that here are two major powers </w:t>
      </w:r>
      <w:r w:rsidRPr="00451E36">
        <w:t xml:space="preserve">that </w:t>
      </w:r>
      <w:r w:rsidRPr="00451E36" w:rsidR="00701CCA">
        <w:t xml:space="preserve">really have not played ball in terms of respecting the rules of the </w:t>
      </w:r>
      <w:r w:rsidRPr="00451E36">
        <w:t>c</w:t>
      </w:r>
      <w:r w:rsidRPr="00451E36" w:rsidR="00701CCA">
        <w:t>ouncil.</w:t>
      </w:r>
    </w:p>
    <w:p w:rsidR="00701CCA" w:rsidRPr="00451E36" w:rsidP="000C167F">
      <w:pPr>
        <w:pStyle w:val="Answer"/>
      </w:pPr>
      <w:r w:rsidRPr="00451E36">
        <w:t xml:space="preserve">Again, I would say </w:t>
      </w:r>
      <w:r w:rsidRPr="00451E36" w:rsidR="00B04EDA">
        <w:t xml:space="preserve">that </w:t>
      </w:r>
      <w:r w:rsidRPr="00451E36">
        <w:t>we face</w:t>
      </w:r>
      <w:r w:rsidRPr="00451E36" w:rsidR="00B04EDA">
        <w:t>d</w:t>
      </w:r>
      <w:r w:rsidRPr="00451E36">
        <w:t xml:space="preserve"> the same situation in the </w:t>
      </w:r>
      <w:r w:rsidRPr="00451E36" w:rsidR="001A28E3">
        <w:t>cold war</w:t>
      </w:r>
      <w:r w:rsidRPr="00451E36">
        <w:t xml:space="preserve">. </w:t>
      </w:r>
      <w:r w:rsidRPr="00451E36" w:rsidR="00B04EDA">
        <w:t>W</w:t>
      </w:r>
      <w:r w:rsidRPr="00451E36">
        <w:t xml:space="preserve">hen it comes to the Middle East, the US has had a very long history of vetoing resolutions </w:t>
      </w:r>
      <w:r w:rsidR="00676045">
        <w:t>that</w:t>
      </w:r>
      <w:r w:rsidRPr="00451E36" w:rsidR="00B04EDA">
        <w:t xml:space="preserve"> </w:t>
      </w:r>
      <w:r w:rsidRPr="00451E36">
        <w:t xml:space="preserve">it has felt jeopardised the security or political status of Israel. </w:t>
      </w:r>
      <w:r w:rsidR="00974421">
        <w:t>So</w:t>
      </w:r>
      <w:r w:rsidR="00974421">
        <w:t xml:space="preserve"> t</w:t>
      </w:r>
      <w:r w:rsidRPr="00451E36">
        <w:t>hese are not new problems, but you are right to say that they are particularly acute at the moment.</w:t>
      </w:r>
    </w:p>
    <w:p w:rsidR="00701CCA" w:rsidRPr="00451E36" w:rsidP="00701CCA">
      <w:pPr>
        <w:pStyle w:val="Question"/>
      </w:pPr>
      <w:sdt>
        <w:sdtPr>
          <w:alias w:val="Member"/>
          <w:tag w:val="&lt;Member mnisId='4368' dodsId='60236'&gt;"/>
          <w:id w:val="-303633257"/>
          <w:placeholder>
            <w:docPart w:val="DefaultPlaceholder_-1854013440"/>
          </w:placeholder>
          <w:richText/>
        </w:sdtPr>
        <w:sdtContent>
          <w:r w:rsidRPr="00451E36" w:rsidR="00B04EDA">
            <w:rPr>
              <w:b/>
            </w:rPr>
            <w:t>Neil Coyle:</w:t>
          </w:r>
        </w:sdtContent>
      </w:sdt>
      <w:r w:rsidRPr="00451E36" w:rsidR="00B04EDA">
        <w:t xml:space="preserve"> It </w:t>
      </w:r>
      <w:r w:rsidRPr="00451E36">
        <w:t xml:space="preserve">goes beyond the Security Council as well, </w:t>
      </w:r>
      <w:r w:rsidRPr="00451E36" w:rsidR="00B04EDA">
        <w:t>does</w:t>
      </w:r>
      <w:r w:rsidR="00974421">
        <w:t>n’t it</w:t>
      </w:r>
      <w:r w:rsidRPr="00451E36">
        <w:t xml:space="preserve">? </w:t>
      </w:r>
      <w:r w:rsidRPr="00451E36" w:rsidR="00B04EDA">
        <w:t>M</w:t>
      </w:r>
      <w:r w:rsidRPr="00451E36">
        <w:t xml:space="preserve">ember states’ representatives see Iran chairing </w:t>
      </w:r>
      <w:r w:rsidR="007B440E">
        <w:t>a</w:t>
      </w:r>
      <w:r w:rsidRPr="00451E36">
        <w:t xml:space="preserve"> UN disarmament conference while supplying Russia with drones</w:t>
      </w:r>
      <w:r w:rsidRPr="00451E36" w:rsidR="00B04EDA">
        <w:t>.</w:t>
      </w:r>
      <w:r w:rsidRPr="00451E36">
        <w:t xml:space="preserve"> </w:t>
      </w:r>
      <w:r w:rsidRPr="00451E36" w:rsidR="00B04EDA">
        <w:t xml:space="preserve">They </w:t>
      </w:r>
      <w:r w:rsidRPr="00451E36">
        <w:t xml:space="preserve">see China on </w:t>
      </w:r>
      <w:r w:rsidRPr="00451E36" w:rsidR="007C647C">
        <w:t>the</w:t>
      </w:r>
      <w:r w:rsidRPr="00451E36">
        <w:t xml:space="preserve"> </w:t>
      </w:r>
      <w:r w:rsidRPr="00451E36" w:rsidR="007C647C">
        <w:t>H</w:t>
      </w:r>
      <w:r w:rsidRPr="00451E36">
        <w:t xml:space="preserve">uman </w:t>
      </w:r>
      <w:r w:rsidRPr="00451E36" w:rsidR="007C647C">
        <w:t>R</w:t>
      </w:r>
      <w:r w:rsidRPr="00451E36">
        <w:t xml:space="preserve">ights </w:t>
      </w:r>
      <w:r w:rsidRPr="00451E36" w:rsidR="007C647C">
        <w:t>C</w:t>
      </w:r>
      <w:r w:rsidRPr="00451E36">
        <w:t>ouncil</w:t>
      </w:r>
      <w:r w:rsidRPr="00451E36" w:rsidR="00B04EDA">
        <w:t>,</w:t>
      </w:r>
      <w:r w:rsidRPr="00451E36">
        <w:t xml:space="preserve"> despite abuses in Xinjiang and against </w:t>
      </w:r>
      <w:r w:rsidRPr="00451E36" w:rsidR="00B04EDA">
        <w:t xml:space="preserve">those in </w:t>
      </w:r>
      <w:r w:rsidRPr="00451E36">
        <w:t xml:space="preserve">Hong Kong and </w:t>
      </w:r>
      <w:r w:rsidRPr="00451E36" w:rsidR="00954F4E">
        <w:t xml:space="preserve">those </w:t>
      </w:r>
      <w:r w:rsidRPr="00451E36">
        <w:t xml:space="preserve">from Hong Kong who are now living in this country </w:t>
      </w:r>
      <w:r w:rsidRPr="00451E36" w:rsidR="00B04EDA">
        <w:t xml:space="preserve">and </w:t>
      </w:r>
      <w:r w:rsidRPr="00451E36">
        <w:t>elsewhere. The problems are more widespread than the Security Council.</w:t>
      </w:r>
    </w:p>
    <w:p w:rsidR="00701CCA" w:rsidRPr="00451E36" w:rsidP="00B04EDA">
      <w:pPr>
        <w:pStyle w:val="Answer"/>
      </w:pPr>
      <w:sdt>
        <w:sdtPr>
          <w:alias w:val="Witness"/>
          <w:id w:val="-1240407062"/>
          <w:placeholder>
            <w:docPart w:val="DefaultPlaceholder_-1854013440"/>
          </w:placeholder>
          <w:richText/>
        </w:sdtPr>
        <w:sdtContent>
          <w:r w:rsidRPr="00451E36" w:rsidR="00B50A22">
            <w:rPr>
              <w:b/>
              <w:i/>
            </w:rPr>
            <w:t>Lord Malloch-Brown:</w:t>
          </w:r>
        </w:sdtContent>
      </w:sdt>
      <w:r w:rsidRPr="00451E36" w:rsidR="00B04EDA">
        <w:t xml:space="preserve"> </w:t>
      </w:r>
      <w:r w:rsidRPr="00451E36">
        <w:t xml:space="preserve">They are. </w:t>
      </w:r>
      <w:r w:rsidRPr="00451E36" w:rsidR="00B04EDA">
        <w:t>L</w:t>
      </w:r>
      <w:r w:rsidRPr="00451E36">
        <w:t>et me be clear that this selection of chairmanship</w:t>
      </w:r>
      <w:r w:rsidRPr="00451E36" w:rsidR="00B04EDA">
        <w:t>s</w:t>
      </w:r>
      <w:r w:rsidRPr="00451E36">
        <w:t xml:space="preserve"> to these committees is a collective decision of member states. </w:t>
      </w:r>
      <w:r w:rsidRPr="00451E36" w:rsidR="00B04EDA">
        <w:t>T</w:t>
      </w:r>
      <w:r w:rsidRPr="00451E36">
        <w:t>here is a Buggins</w:t>
      </w:r>
      <w:r w:rsidRPr="00451E36" w:rsidR="00B04EDA">
        <w:t>’</w:t>
      </w:r>
      <w:r w:rsidR="00EC028E">
        <w:t>s</w:t>
      </w:r>
      <w:r w:rsidRPr="00451E36">
        <w:t xml:space="preserve"> turn principle, which means that these roles rotate between different regions</w:t>
      </w:r>
      <w:r w:rsidRPr="00451E36" w:rsidR="00B04EDA">
        <w:t>,</w:t>
      </w:r>
      <w:r w:rsidRPr="00451E36">
        <w:t xml:space="preserve"> </w:t>
      </w:r>
      <w:r w:rsidRPr="00451E36" w:rsidR="00B04EDA">
        <w:t>a</w:t>
      </w:r>
      <w:r w:rsidRPr="00451E36">
        <w:t>nd then</w:t>
      </w:r>
      <w:r w:rsidRPr="00451E36" w:rsidR="007C647C">
        <w:t>,</w:t>
      </w:r>
      <w:r w:rsidRPr="00451E36">
        <w:t xml:space="preserve"> within the region, there has been a protocol or habit established that the region often has the major say in which of its number fills that chairing role.</w:t>
      </w:r>
      <w:r w:rsidR="00E05345">
        <w:t xml:space="preserve"> So </w:t>
      </w:r>
      <w:r w:rsidRPr="00451E36">
        <w:t>Iran and China</w:t>
      </w:r>
      <w:r w:rsidR="00E05345">
        <w:t>—</w:t>
      </w:r>
      <w:r w:rsidRPr="00451E36">
        <w:t>both influential in their immediate region</w:t>
      </w:r>
      <w:r w:rsidR="00E05345">
        <w:t>—</w:t>
      </w:r>
      <w:r w:rsidRPr="00451E36">
        <w:t xml:space="preserve">sometimes have roles </w:t>
      </w:r>
      <w:r w:rsidR="00676045">
        <w:t>that</w:t>
      </w:r>
      <w:r w:rsidRPr="00451E36" w:rsidR="00B04EDA">
        <w:t>,</w:t>
      </w:r>
      <w:r w:rsidRPr="00451E36">
        <w:t xml:space="preserve"> for the rest of us</w:t>
      </w:r>
      <w:r w:rsidRPr="00451E36" w:rsidR="00B04EDA">
        <w:t>,</w:t>
      </w:r>
      <w:r w:rsidRPr="00451E36">
        <w:t xml:space="preserve"> seem utterly perverse because of their record on human rights. </w:t>
      </w:r>
      <w:r w:rsidRPr="00451E36" w:rsidR="00B04EDA">
        <w:t>T</w:t>
      </w:r>
      <w:r w:rsidRPr="00451E36">
        <w:t xml:space="preserve">hat is a behaviour or a voting arrangement </w:t>
      </w:r>
      <w:r w:rsidRPr="00451E36" w:rsidR="00B04EDA">
        <w:t xml:space="preserve">that </w:t>
      </w:r>
      <w:r w:rsidRPr="00451E36">
        <w:t xml:space="preserve">goes back almost to the beginning of the UN’s life. </w:t>
      </w:r>
      <w:r w:rsidRPr="00451E36" w:rsidR="00B04EDA">
        <w:t>A</w:t>
      </w:r>
      <w:r w:rsidRPr="00451E36">
        <w:t>t times</w:t>
      </w:r>
      <w:r w:rsidRPr="00451E36" w:rsidR="00B04EDA">
        <w:t>,</w:t>
      </w:r>
      <w:r w:rsidRPr="00451E36">
        <w:t xml:space="preserve"> it allows Europe to nominate human rights champions to jobs or to chairing roles</w:t>
      </w:r>
      <w:r w:rsidRPr="00451E36" w:rsidR="00B04EDA">
        <w:t xml:space="preserve"> that they might</w:t>
      </w:r>
      <w:r w:rsidRPr="00451E36">
        <w:t xml:space="preserve"> otherwise have difficulty securing</w:t>
      </w:r>
      <w:r w:rsidRPr="00451E36" w:rsidR="00B04EDA">
        <w:t>, b</w:t>
      </w:r>
      <w:r w:rsidRPr="00451E36">
        <w:t xml:space="preserve">ut the other side of that swing and roundabout is that it allows the absurdity, as you say, of </w:t>
      </w:r>
      <w:r w:rsidR="00C34E3C">
        <w:t xml:space="preserve">a </w:t>
      </w:r>
      <w:r w:rsidRPr="00451E36">
        <w:t>China or Iran</w:t>
      </w:r>
      <w:r w:rsidR="00C34E3C">
        <w:t>,</w:t>
      </w:r>
      <w:r w:rsidRPr="00451E36">
        <w:t xml:space="preserve"> </w:t>
      </w:r>
      <w:r w:rsidRPr="00451E36" w:rsidR="00C34E3C">
        <w:t>on occasion</w:t>
      </w:r>
      <w:r w:rsidR="00C34E3C">
        <w:t xml:space="preserve">, </w:t>
      </w:r>
      <w:r w:rsidRPr="00451E36">
        <w:t>playing these roles.</w:t>
      </w:r>
    </w:p>
    <w:p w:rsidR="00701CCA" w:rsidRPr="00451E36" w:rsidP="00701CCA">
      <w:pPr>
        <w:pStyle w:val="Question"/>
      </w:pPr>
      <w:sdt>
        <w:sdtPr>
          <w:alias w:val="Member"/>
          <w:tag w:val="&lt;Member mnisId='4368' dodsId='60236'&gt;"/>
          <w:id w:val="1541629081"/>
          <w:placeholder>
            <w:docPart w:val="DefaultPlaceholder_-1854013440"/>
          </w:placeholder>
          <w:richText/>
        </w:sdtPr>
        <w:sdtContent>
          <w:r w:rsidRPr="00451E36" w:rsidR="00B04EDA">
            <w:rPr>
              <w:b/>
            </w:rPr>
            <w:t>Neil Coyle:</w:t>
          </w:r>
        </w:sdtContent>
      </w:sdt>
      <w:r w:rsidRPr="00451E36" w:rsidR="00B04EDA">
        <w:t xml:space="preserve"> W</w:t>
      </w:r>
      <w:r w:rsidRPr="00451E36">
        <w:t xml:space="preserve">hat are the consequences for international diplomacy if </w:t>
      </w:r>
      <w:r w:rsidRPr="00451E36" w:rsidR="00B04EDA">
        <w:t>G</w:t>
      </w:r>
      <w:r w:rsidRPr="00451E36">
        <w:t>overnments</w:t>
      </w:r>
      <w:r w:rsidRPr="00451E36" w:rsidR="007C647C">
        <w:t>,</w:t>
      </w:r>
      <w:r w:rsidRPr="00451E36">
        <w:t xml:space="preserve"> and individual MPs of individual </w:t>
      </w:r>
      <w:r w:rsidRPr="00451E36" w:rsidR="00B04EDA">
        <w:t>G</w:t>
      </w:r>
      <w:r w:rsidRPr="00451E36">
        <w:t>overnments</w:t>
      </w:r>
      <w:r w:rsidRPr="00451E36" w:rsidR="007C647C">
        <w:t>,</w:t>
      </w:r>
      <w:r w:rsidRPr="00451E36">
        <w:t xml:space="preserve"> do not feel able to counter that perception that the UN lacks legitimacy because of those perverse processes that you are talking about?</w:t>
      </w:r>
    </w:p>
    <w:p w:rsidR="00B04EDA" w:rsidRPr="00451E36" w:rsidP="00B04EDA">
      <w:pPr>
        <w:pStyle w:val="Answer"/>
      </w:pPr>
      <w:sdt>
        <w:sdtPr>
          <w:alias w:val="Witness"/>
          <w:id w:val="89986050"/>
          <w:placeholder>
            <w:docPart w:val="DefaultPlaceholder_-1854013440"/>
          </w:placeholder>
          <w:richText/>
        </w:sdtPr>
        <w:sdtContent>
          <w:r w:rsidRPr="00451E36" w:rsidR="00B50A22">
            <w:rPr>
              <w:b/>
              <w:i/>
            </w:rPr>
            <w:t>Lord Malloch-Brown:</w:t>
          </w:r>
        </w:sdtContent>
      </w:sdt>
      <w:r w:rsidRPr="00451E36">
        <w:t xml:space="preserve"> F</w:t>
      </w:r>
      <w:r w:rsidRPr="00451E36" w:rsidR="00701CCA">
        <w:t>irst</w:t>
      </w:r>
      <w:r w:rsidRPr="00451E36" w:rsidR="007C647C">
        <w:t>,</w:t>
      </w:r>
      <w:r w:rsidRPr="00451E36" w:rsidR="00701CCA">
        <w:t xml:space="preserve"> I would have to say that one man’s legitimacy is another person’s non-legitimacy, if I can put it that way. </w:t>
      </w:r>
      <w:r w:rsidRPr="00451E36">
        <w:t>T</w:t>
      </w:r>
      <w:r w:rsidRPr="00451E36" w:rsidR="00701CCA">
        <w:t xml:space="preserve">he UN is going through an interesting but difficult period of a shifting sands of legitimacy. </w:t>
      </w:r>
      <w:r w:rsidRPr="00451E36">
        <w:t>W</w:t>
      </w:r>
      <w:r w:rsidRPr="00451E36" w:rsidR="00701CCA">
        <w:t xml:space="preserve">hat </w:t>
      </w:r>
      <w:r w:rsidRPr="00451E36">
        <w:t xml:space="preserve">I mean </w:t>
      </w:r>
      <w:r w:rsidRPr="00451E36" w:rsidR="00701CCA">
        <w:t>by that is that global south countries often have a very different perception of what constitutes legitimacy</w:t>
      </w:r>
      <w:r w:rsidRPr="00451E36">
        <w:t>,</w:t>
      </w:r>
      <w:r w:rsidRPr="00451E36" w:rsidR="00701CCA">
        <w:t xml:space="preserve"> values</w:t>
      </w:r>
      <w:r w:rsidRPr="00451E36" w:rsidR="007C647C">
        <w:t>,</w:t>
      </w:r>
      <w:r w:rsidRPr="00451E36" w:rsidR="00701CCA">
        <w:t xml:space="preserve"> a lack of double standards and consistency.</w:t>
      </w:r>
    </w:p>
    <w:p w:rsidR="00F85F8D" w:rsidRPr="00451E36" w:rsidP="00B04EDA">
      <w:pPr>
        <w:pStyle w:val="Answer"/>
      </w:pPr>
      <w:r w:rsidRPr="00451E36">
        <w:t>F</w:t>
      </w:r>
      <w:r w:rsidRPr="00451E36" w:rsidR="00701CCA">
        <w:t>or example</w:t>
      </w:r>
      <w:r w:rsidRPr="00451E36">
        <w:t>,</w:t>
      </w:r>
      <w:r w:rsidRPr="00451E36" w:rsidR="00701CCA">
        <w:t xml:space="preserve"> South Africa taking the case of Israel’s intervention in Gaza to the International Court of Justice has been viewed as extraordinarily hypocritical by many in </w:t>
      </w:r>
      <w:r w:rsidRPr="00451E36">
        <w:t>w</w:t>
      </w:r>
      <w:r w:rsidRPr="00451E36" w:rsidR="00701CCA">
        <w:t xml:space="preserve">estern countries, but has been viewed by many countries in the global south as an overdue correction to a situation where institutions </w:t>
      </w:r>
      <w:r w:rsidR="005B2C50">
        <w:t xml:space="preserve">like </w:t>
      </w:r>
      <w:r w:rsidRPr="00451E36" w:rsidR="00701CCA">
        <w:t xml:space="preserve">the ICJ were viewed as </w:t>
      </w:r>
      <w:r w:rsidRPr="00451E36">
        <w:t xml:space="preserve">just </w:t>
      </w:r>
      <w:r w:rsidRPr="00451E36" w:rsidR="00701CCA">
        <w:t>passively representing the will of Europe rather than these other regions.</w:t>
      </w:r>
    </w:p>
    <w:p w:rsidR="00F85F8D" w:rsidRPr="00451E36" w:rsidP="00B04EDA">
      <w:pPr>
        <w:pStyle w:val="Answer"/>
      </w:pPr>
      <w:r w:rsidRPr="00451E36">
        <w:t>I</w:t>
      </w:r>
      <w:r w:rsidRPr="00451E36" w:rsidR="00701CCA">
        <w:t>n a sense, some of the genius of the UN</w:t>
      </w:r>
      <w:r w:rsidRPr="00451E36">
        <w:t>—</w:t>
      </w:r>
      <w:r w:rsidRPr="00451E36" w:rsidR="00701CCA">
        <w:t>it is a flawed genius, and you are right to point that out</w:t>
      </w:r>
      <w:r w:rsidRPr="00451E36">
        <w:t>—</w:t>
      </w:r>
      <w:r w:rsidRPr="00451E36" w:rsidR="00701CCA">
        <w:t>is</w:t>
      </w:r>
      <w:r w:rsidRPr="00451E36">
        <w:t xml:space="preserve"> </w:t>
      </w:r>
      <w:r w:rsidRPr="00451E36" w:rsidR="00701CCA">
        <w:t xml:space="preserve">that it </w:t>
      </w:r>
      <w:r w:rsidR="008D1D94">
        <w:t xml:space="preserve">does </w:t>
      </w:r>
      <w:r w:rsidRPr="00451E36" w:rsidR="00701CCA">
        <w:t xml:space="preserve">allow countries that feel </w:t>
      </w:r>
      <w:r w:rsidRPr="00451E36">
        <w:t xml:space="preserve">that </w:t>
      </w:r>
      <w:r w:rsidRPr="00451E36" w:rsidR="00701CCA">
        <w:t>the system is weighted against them and dominated by the post</w:t>
      </w:r>
      <w:r w:rsidR="005701B7">
        <w:t xml:space="preserve">-world war two </w:t>
      </w:r>
      <w:r w:rsidRPr="00451E36" w:rsidR="00701CCA">
        <w:t>victors</w:t>
      </w:r>
      <w:r w:rsidR="00751D96">
        <w:t>,</w:t>
      </w:r>
      <w:r w:rsidRPr="00451E36" w:rsidR="00701CCA">
        <w:t xml:space="preserve"> </w:t>
      </w:r>
      <w:r w:rsidRPr="00451E36" w:rsidR="00751D96">
        <w:t xml:space="preserve">through these different institutional mechanisms </w:t>
      </w:r>
      <w:r w:rsidR="00751D96">
        <w:t xml:space="preserve">like </w:t>
      </w:r>
      <w:r w:rsidRPr="00451E36" w:rsidR="00751D96">
        <w:t>the courts</w:t>
      </w:r>
      <w:r w:rsidR="00751D96">
        <w:t xml:space="preserve">, </w:t>
      </w:r>
      <w:r w:rsidRPr="00451E36">
        <w:t>to make their point about</w:t>
      </w:r>
      <w:r w:rsidR="00751D96">
        <w:t xml:space="preserve"> </w:t>
      </w:r>
      <w:r w:rsidRPr="00451E36">
        <w:t>a different</w:t>
      </w:r>
      <w:r w:rsidR="00751D96">
        <w:t xml:space="preserve">, if you like, </w:t>
      </w:r>
      <w:r w:rsidRPr="00451E36">
        <w:t>order of legitimacy.</w:t>
      </w:r>
    </w:p>
    <w:p w:rsidR="00701CCA" w:rsidRPr="00451E36" w:rsidP="00F85F8D">
      <w:pPr>
        <w:pStyle w:val="Question"/>
      </w:pPr>
      <w:sdt>
        <w:sdtPr>
          <w:alias w:val="Member"/>
          <w:tag w:val="&lt;Member mnisId='4805' dodsId='149027'&gt;"/>
          <w:id w:val="1304425232"/>
          <w:placeholder>
            <w:docPart w:val="DefaultPlaceholder_-1854013440"/>
          </w:placeholder>
          <w:richText/>
        </w:sdtPr>
        <w:sdtContent>
          <w:r w:rsidRPr="00451E36" w:rsidR="00F85F8D">
            <w:rPr>
              <w:b/>
            </w:rPr>
            <w:t>Chair:</w:t>
          </w:r>
        </w:sdtContent>
      </w:sdt>
      <w:r w:rsidRPr="00451E36" w:rsidR="00F85F8D">
        <w:t xml:space="preserve"> O</w:t>
      </w:r>
      <w:r w:rsidRPr="00451E36">
        <w:t xml:space="preserve">ne recent example of the UN Security Council being perceived to lose its legitimacy, </w:t>
      </w:r>
      <w:r w:rsidR="00084FE9">
        <w:t xml:space="preserve">which </w:t>
      </w:r>
      <w:r w:rsidRPr="00451E36">
        <w:t>may become totemic for some young people in our country who may be engag</w:t>
      </w:r>
      <w:r w:rsidRPr="00451E36" w:rsidR="00C90F9E">
        <w:t>ing</w:t>
      </w:r>
      <w:r w:rsidRPr="00451E36">
        <w:t xml:space="preserve"> with the UN Security Council for the first time, is that </w:t>
      </w:r>
      <w:r w:rsidRPr="00451E36" w:rsidR="007C647C">
        <w:t xml:space="preserve">it </w:t>
      </w:r>
      <w:r w:rsidR="00682BE8">
        <w:t xml:space="preserve">did </w:t>
      </w:r>
      <w:r w:rsidRPr="00451E36">
        <w:t>vote for a ceasefire over Ramadan</w:t>
      </w:r>
      <w:r w:rsidRPr="00451E36" w:rsidR="00C90F9E">
        <w:t>—t</w:t>
      </w:r>
      <w:r w:rsidRPr="00451E36">
        <w:t>hat</w:t>
      </w:r>
      <w:r w:rsidRPr="00451E36" w:rsidR="00C90F9E">
        <w:t xml:space="preserve"> w</w:t>
      </w:r>
      <w:r w:rsidRPr="00451E36">
        <w:t>as something that was passed</w:t>
      </w:r>
      <w:r w:rsidRPr="00451E36" w:rsidR="00C90F9E">
        <w:t>—</w:t>
      </w:r>
      <w:r w:rsidRPr="00451E36">
        <w:t xml:space="preserve">yet there was little evidence of any effort to bring it into being, let alone </w:t>
      </w:r>
      <w:r w:rsidR="002E106A">
        <w:t xml:space="preserve">to </w:t>
      </w:r>
      <w:r w:rsidRPr="00451E36">
        <w:t>enforce it</w:t>
      </w:r>
      <w:r w:rsidR="002E106A">
        <w:t>; i</w:t>
      </w:r>
      <w:r w:rsidRPr="00451E36">
        <w:t xml:space="preserve">ndeed, we even saw the US saying </w:t>
      </w:r>
      <w:r w:rsidRPr="00451E36" w:rsidR="00C90F9E">
        <w:t xml:space="preserve">that </w:t>
      </w:r>
      <w:r w:rsidRPr="00451E36">
        <w:t xml:space="preserve">it was non-binding. </w:t>
      </w:r>
      <w:r w:rsidRPr="00451E36" w:rsidR="00C90F9E">
        <w:t>W</w:t>
      </w:r>
      <w:r w:rsidRPr="00451E36">
        <w:t xml:space="preserve">hat message do </w:t>
      </w:r>
      <w:r w:rsidRPr="00451E36" w:rsidR="00C90F9E">
        <w:t xml:space="preserve">examples like that </w:t>
      </w:r>
      <w:r w:rsidRPr="00451E36">
        <w:t>send to younger people in our countries, but also more broadly</w:t>
      </w:r>
      <w:r w:rsidRPr="00451E36" w:rsidR="00C90F9E">
        <w:t>,</w:t>
      </w:r>
      <w:r w:rsidRPr="00451E36">
        <w:t xml:space="preserve"> about the UN Security Council’s effectiveness?</w:t>
      </w:r>
    </w:p>
    <w:p w:rsidR="00C90F9E" w:rsidRPr="00451E36" w:rsidP="00C90F9E">
      <w:pPr>
        <w:pStyle w:val="Answer"/>
      </w:pPr>
      <w:sdt>
        <w:sdtPr>
          <w:alias w:val="Witness"/>
          <w:id w:val="-656380469"/>
          <w:placeholder>
            <w:docPart w:val="DefaultPlaceholder_-1854013440"/>
          </w:placeholder>
          <w:richText/>
        </w:sdtPr>
        <w:sdtContent>
          <w:r w:rsidRPr="00451E36" w:rsidR="00B50A22">
            <w:rPr>
              <w:b/>
              <w:i/>
            </w:rPr>
            <w:t>Lord Malloch-Brown:</w:t>
          </w:r>
        </w:sdtContent>
      </w:sdt>
      <w:r w:rsidRPr="00451E36">
        <w:t xml:space="preserve"> </w:t>
      </w:r>
      <w:r w:rsidR="00C37532">
        <w:t>I think t</w:t>
      </w:r>
      <w:r w:rsidRPr="00451E36" w:rsidR="00701CCA">
        <w:t xml:space="preserve">he tragedy of the events of </w:t>
      </w:r>
      <w:r w:rsidRPr="00451E36">
        <w:t xml:space="preserve">7 October </w:t>
      </w:r>
      <w:r w:rsidRPr="00451E36" w:rsidR="00701CCA">
        <w:t>and then of the Israeli intervention in Gaza is bringing a whole new generation of students in the US</w:t>
      </w:r>
      <w:r w:rsidRPr="00451E36">
        <w:t>,</w:t>
      </w:r>
      <w:r w:rsidRPr="00451E36" w:rsidR="00701CCA">
        <w:t xml:space="preserve"> where I currently am, and in Europe</w:t>
      </w:r>
      <w:r w:rsidR="00B84978">
        <w:t>,</w:t>
      </w:r>
      <w:r w:rsidRPr="00451E36" w:rsidR="00701CCA">
        <w:t xml:space="preserve"> into political activism on both sides of the argument</w:t>
      </w:r>
      <w:r w:rsidR="00B84978">
        <w:t>, and t</w:t>
      </w:r>
      <w:r w:rsidRPr="00451E36" w:rsidR="00701CCA">
        <w:t>hey look at this Security Council behaviour with dismay.</w:t>
      </w:r>
    </w:p>
    <w:p w:rsidR="00C90F9E" w:rsidRPr="00451E36" w:rsidP="00C90F9E">
      <w:pPr>
        <w:pStyle w:val="Answer"/>
      </w:pPr>
      <w:r>
        <w:t xml:space="preserve">But, again, </w:t>
      </w:r>
      <w:r w:rsidRPr="00451E36" w:rsidR="00701CCA">
        <w:t>I am veteran enough of these things to have seen</w:t>
      </w:r>
      <w:r w:rsidRPr="00451E36">
        <w:t>,</w:t>
      </w:r>
      <w:r w:rsidRPr="00451E36" w:rsidR="00701CCA">
        <w:t xml:space="preserve"> when I was </w:t>
      </w:r>
      <w:r w:rsidR="004553DC">
        <w:t>D</w:t>
      </w:r>
      <w:r w:rsidRPr="00451E36">
        <w:t xml:space="preserve">eputy </w:t>
      </w:r>
      <w:r w:rsidRPr="00451E36" w:rsidR="00584014">
        <w:t xml:space="preserve">Secretary-General </w:t>
      </w:r>
      <w:r w:rsidRPr="00451E36" w:rsidR="00701CCA">
        <w:t>in 2006</w:t>
      </w:r>
      <w:r w:rsidRPr="00451E36">
        <w:t>,</w:t>
      </w:r>
      <w:r w:rsidRPr="00451E36" w:rsidR="00701CCA">
        <w:t xml:space="preserve"> Israel intervene in southern Lebanon</w:t>
      </w:r>
      <w:r w:rsidRPr="00451E36">
        <w:t>.</w:t>
      </w:r>
      <w:r w:rsidRPr="00451E36" w:rsidR="00701CCA">
        <w:t xml:space="preserve"> </w:t>
      </w:r>
      <w:r w:rsidRPr="00451E36">
        <w:t>T</w:t>
      </w:r>
      <w:r w:rsidRPr="00451E36" w:rsidR="00701CCA">
        <w:t>here was</w:t>
      </w:r>
      <w:r w:rsidRPr="00451E36">
        <w:t>,</w:t>
      </w:r>
      <w:r w:rsidRPr="00451E36" w:rsidR="00701CCA">
        <w:t xml:space="preserve"> </w:t>
      </w:r>
      <w:r w:rsidRPr="00451E36">
        <w:t xml:space="preserve">again, an </w:t>
      </w:r>
      <w:r w:rsidRPr="00451E36" w:rsidR="00701CCA">
        <w:t xml:space="preserve">effort to get a Security Council resolution to secure its withdrawal and disengagement. </w:t>
      </w:r>
      <w:r w:rsidRPr="00451E36">
        <w:t>F</w:t>
      </w:r>
      <w:r w:rsidRPr="00451E36" w:rsidR="00701CCA">
        <w:t xml:space="preserve">or a considerable period, both the US </w:t>
      </w:r>
      <w:r w:rsidRPr="00451E36" w:rsidR="00954F4E">
        <w:t>A</w:t>
      </w:r>
      <w:r w:rsidRPr="00451E36" w:rsidR="00701CCA">
        <w:t>dministration of President Bush and</w:t>
      </w:r>
      <w:r w:rsidRPr="00451E36">
        <w:t>,</w:t>
      </w:r>
      <w:r w:rsidRPr="00451E36" w:rsidR="00701CCA">
        <w:t xml:space="preserve"> at that time, the UK </w:t>
      </w:r>
      <w:r w:rsidRPr="00451E36" w:rsidR="00954F4E">
        <w:t>A</w:t>
      </w:r>
      <w:r w:rsidRPr="00451E36" w:rsidR="00701CCA">
        <w:t>dministration of Tony Blair resisted that Security Council view, because they wanted to give Israel time to complete its military operation.</w:t>
      </w:r>
    </w:p>
    <w:p w:rsidR="00701CCA" w:rsidRPr="00451E36" w:rsidP="00C90F9E">
      <w:pPr>
        <w:pStyle w:val="Answer"/>
      </w:pPr>
      <w:r w:rsidRPr="00451E36">
        <w:t>T</w:t>
      </w:r>
      <w:r w:rsidRPr="00451E36">
        <w:t>here was equal, if on a smaller scale, frustration then, and I could go back to many other cycles of this as well, where</w:t>
      </w:r>
      <w:r w:rsidRPr="00451E36">
        <w:t>,</w:t>
      </w:r>
      <w:r w:rsidRPr="00451E36">
        <w:t xml:space="preserve"> in the Middle East, there has been, as noted by the citizens of the Middle East</w:t>
      </w:r>
      <w:r w:rsidRPr="00451E36">
        <w:t>—</w:t>
      </w:r>
      <w:r w:rsidRPr="00451E36">
        <w:t>not</w:t>
      </w:r>
      <w:r w:rsidRPr="00451E36">
        <w:t xml:space="preserve"> </w:t>
      </w:r>
      <w:r w:rsidRPr="00451E36">
        <w:t>just Palestinians, but Jordanians, Egyptians, Syrians</w:t>
      </w:r>
      <w:r w:rsidRPr="00451E36">
        <w:t xml:space="preserve"> and</w:t>
      </w:r>
      <w:r w:rsidRPr="00451E36">
        <w:t xml:space="preserve"> many others</w:t>
      </w:r>
      <w:r w:rsidRPr="00451E36">
        <w:t>—</w:t>
      </w:r>
      <w:r w:rsidRPr="00451E36">
        <w:t>an</w:t>
      </w:r>
      <w:r w:rsidRPr="00451E36">
        <w:t xml:space="preserve"> </w:t>
      </w:r>
      <w:r w:rsidRPr="00451E36">
        <w:t xml:space="preserve">extraordinary inconsistency of position by </w:t>
      </w:r>
      <w:r w:rsidRPr="00451E36">
        <w:t>w</w:t>
      </w:r>
      <w:r w:rsidRPr="00451E36">
        <w:t>estern countries.</w:t>
      </w:r>
      <w:r w:rsidRPr="00451E36" w:rsidR="002A2F4B">
        <w:t xml:space="preserve"> </w:t>
      </w:r>
      <w:r w:rsidRPr="00451E36">
        <w:t>T</w:t>
      </w:r>
      <w:r w:rsidRPr="00451E36">
        <w:t>hat has really been on trial in recent months, where frustration with American foot</w:t>
      </w:r>
      <w:r w:rsidR="00370063">
        <w:t>-</w:t>
      </w:r>
      <w:r w:rsidRPr="00451E36">
        <w:t>dragging on a resolution that clearly and unequivocally calls for a ceasefire has been noticed across the Middle East and across the campuses of the US and Europe.</w:t>
      </w:r>
    </w:p>
    <w:p w:rsidR="00701CCA" w:rsidRPr="00451E36" w:rsidP="00701CCA">
      <w:pPr>
        <w:pStyle w:val="Question"/>
      </w:pPr>
      <w:sdt>
        <w:sdtPr>
          <w:alias w:val="Member"/>
          <w:tag w:val="&lt;Member mnisId='4651' dodsId='148167'&gt;"/>
          <w:id w:val="557601977"/>
          <w:placeholder>
            <w:docPart w:val="DefaultPlaceholder_-1854013440"/>
          </w:placeholder>
          <w:richText/>
        </w:sdtPr>
        <w:sdtContent>
          <w:r w:rsidRPr="00451E36" w:rsidR="00C90F9E">
            <w:rPr>
              <w:b/>
            </w:rPr>
            <w:t>Dan Carden:</w:t>
          </w:r>
        </w:sdtContent>
      </w:sdt>
      <w:r w:rsidRPr="00451E36" w:rsidR="00C90F9E">
        <w:t xml:space="preserve"> </w:t>
      </w:r>
      <w:r w:rsidRPr="00451E36">
        <w:t xml:space="preserve">How have relations, in your view, changed between </w:t>
      </w:r>
      <w:r w:rsidRPr="00451E36">
        <w:t>members of the Security Council since the invasion of Ukraine?</w:t>
      </w:r>
    </w:p>
    <w:p w:rsidR="00701CCA" w:rsidRPr="00451E36" w:rsidP="00C90F9E">
      <w:pPr>
        <w:pStyle w:val="Answer"/>
      </w:pPr>
      <w:sdt>
        <w:sdtPr>
          <w:alias w:val="Witness"/>
          <w:id w:val="-843545815"/>
          <w:placeholder>
            <w:docPart w:val="DefaultPlaceholder_-1854013440"/>
          </w:placeholder>
          <w:richText/>
        </w:sdtPr>
        <w:sdtContent>
          <w:r w:rsidRPr="00451E36" w:rsidR="00B50A22">
            <w:rPr>
              <w:b/>
              <w:i/>
            </w:rPr>
            <w:t>Lord Malloch-Brown:</w:t>
          </w:r>
        </w:sdtContent>
      </w:sdt>
      <w:r w:rsidRPr="00451E36" w:rsidR="00C90F9E">
        <w:t xml:space="preserve"> </w:t>
      </w:r>
      <w:r w:rsidRPr="00451E36">
        <w:t xml:space="preserve">It </w:t>
      </w:r>
      <w:r w:rsidRPr="00451E36" w:rsidR="00C90F9E">
        <w:t xml:space="preserve">has </w:t>
      </w:r>
      <w:r w:rsidRPr="00451E36">
        <w:t>really broken down a lot of the friendships</w:t>
      </w:r>
      <w:r w:rsidR="00CF4240">
        <w:t>, even,</w:t>
      </w:r>
      <w:r w:rsidRPr="00451E36">
        <w:t xml:space="preserve"> that </w:t>
      </w:r>
      <w:r w:rsidRPr="00451E36" w:rsidR="00C90F9E">
        <w:t xml:space="preserve">often </w:t>
      </w:r>
      <w:r w:rsidRPr="00451E36">
        <w:t>allow the Security Council, despite very contrasting point</w:t>
      </w:r>
      <w:r w:rsidRPr="00451E36" w:rsidR="00C90F9E">
        <w:t>s</w:t>
      </w:r>
      <w:r w:rsidRPr="00451E36">
        <w:t xml:space="preserve"> of view, to still find ways to operate, particularly when it met privately or informally</w:t>
      </w:r>
      <w:r w:rsidR="00EB786A">
        <w:t>,</w:t>
      </w:r>
      <w:r w:rsidRPr="00451E36">
        <w:t xml:space="preserve"> </w:t>
      </w:r>
      <w:r w:rsidR="00A75241">
        <w:t xml:space="preserve">and </w:t>
      </w:r>
      <w:r w:rsidRPr="00451E36">
        <w:t>to make sure that different processes</w:t>
      </w:r>
      <w:r w:rsidRPr="00451E36" w:rsidR="00C90F9E">
        <w:t xml:space="preserve">—the </w:t>
      </w:r>
      <w:r w:rsidRPr="00451E36">
        <w:t xml:space="preserve">renewal of peacekeeping mandates, </w:t>
      </w:r>
      <w:r w:rsidRPr="00451E36">
        <w:t>budgets</w:t>
      </w:r>
      <w:r w:rsidRPr="00451E36" w:rsidR="00C90F9E">
        <w:t xml:space="preserve"> and</w:t>
      </w:r>
      <w:r w:rsidRPr="00451E36">
        <w:t xml:space="preserve"> other things</w:t>
      </w:r>
      <w:r w:rsidRPr="00451E36" w:rsidR="00C90F9E">
        <w:t xml:space="preserve">—and </w:t>
      </w:r>
      <w:r w:rsidRPr="00451E36">
        <w:t xml:space="preserve">the work of the </w:t>
      </w:r>
      <w:r w:rsidRPr="00451E36" w:rsidR="00C90F9E">
        <w:t>c</w:t>
      </w:r>
      <w:r w:rsidRPr="00451E36">
        <w:t>ouncil continued</w:t>
      </w:r>
      <w:r w:rsidR="0081735B">
        <w:t>. Th</w:t>
      </w:r>
      <w:r w:rsidRPr="00451E36">
        <w:t>is has put a great strain on that.</w:t>
      </w:r>
      <w:r w:rsidR="008130A7">
        <w:t xml:space="preserve"> </w:t>
      </w:r>
      <w:r w:rsidRPr="00451E36">
        <w:t xml:space="preserve">Those who are involved in it </w:t>
      </w:r>
      <w:r w:rsidRPr="00451E36">
        <w:t>on a daily basis</w:t>
      </w:r>
      <w:r w:rsidRPr="00451E36">
        <w:t xml:space="preserve"> claim that some minimum co-operation has remained</w:t>
      </w:r>
      <w:r w:rsidRPr="00451E36" w:rsidR="00C90F9E">
        <w:t xml:space="preserve"> and</w:t>
      </w:r>
      <w:r w:rsidRPr="00451E36">
        <w:t xml:space="preserve"> that key appointments</w:t>
      </w:r>
      <w:r w:rsidR="00A9617F">
        <w:t>, like</w:t>
      </w:r>
      <w:r w:rsidRPr="00451E36">
        <w:t xml:space="preserve"> a humanitarian co-ordinator for Gaza</w:t>
      </w:r>
      <w:r w:rsidR="00A9617F">
        <w:t xml:space="preserve">, </w:t>
      </w:r>
      <w:r w:rsidRPr="00451E36">
        <w:t xml:space="preserve">have been able to get through even this divided </w:t>
      </w:r>
      <w:r w:rsidRPr="00451E36" w:rsidR="00C90F9E">
        <w:t>c</w:t>
      </w:r>
      <w:r w:rsidRPr="00451E36">
        <w:t>ouncil</w:t>
      </w:r>
      <w:r w:rsidRPr="00451E36" w:rsidR="00C90F9E">
        <w:t>, but it would be fair to say</w:t>
      </w:r>
      <w:r w:rsidRPr="00451E36">
        <w:t xml:space="preserve"> </w:t>
      </w:r>
      <w:r w:rsidRPr="00451E36" w:rsidR="00C90F9E">
        <w:t xml:space="preserve">that </w:t>
      </w:r>
      <w:r w:rsidRPr="00451E36">
        <w:t>working relations are very strained.</w:t>
      </w:r>
    </w:p>
    <w:p w:rsidR="00701CCA" w:rsidRPr="00451E36" w:rsidP="00701CCA">
      <w:pPr>
        <w:pStyle w:val="Question"/>
      </w:pPr>
      <w:sdt>
        <w:sdtPr>
          <w:alias w:val="Member"/>
          <w:tag w:val="&lt;Member mnisId='4651' dodsId='148167'&gt;"/>
          <w:id w:val="2062748896"/>
          <w:placeholder>
            <w:docPart w:val="DefaultPlaceholder_-1854013440"/>
          </w:placeholder>
          <w:richText/>
        </w:sdtPr>
        <w:sdtContent>
          <w:r w:rsidRPr="00451E36" w:rsidR="00C90F9E">
            <w:rPr>
              <w:b/>
            </w:rPr>
            <w:t>Dan Carden:</w:t>
          </w:r>
        </w:sdtContent>
      </w:sdt>
      <w:r w:rsidRPr="00451E36" w:rsidR="00C90F9E">
        <w:t xml:space="preserve"> </w:t>
      </w:r>
      <w:r w:rsidRPr="00451E36">
        <w:t xml:space="preserve">What </w:t>
      </w:r>
      <w:r w:rsidRPr="00451E36" w:rsidR="00C90F9E">
        <w:t xml:space="preserve">is </w:t>
      </w:r>
      <w:r w:rsidRPr="00451E36">
        <w:t>the significance of all this for democratic versus autocratic states?</w:t>
      </w:r>
    </w:p>
    <w:p w:rsidR="00C90F9E" w:rsidRPr="00451E36" w:rsidP="00C90F9E">
      <w:pPr>
        <w:pStyle w:val="Answer"/>
      </w:pPr>
      <w:sdt>
        <w:sdtPr>
          <w:alias w:val="Witness"/>
          <w:id w:val="1874887869"/>
          <w:placeholder>
            <w:docPart w:val="DefaultPlaceholder_-1854013440"/>
          </w:placeholder>
          <w:richText/>
        </w:sdtPr>
        <w:sdtContent>
          <w:r w:rsidRPr="00451E36" w:rsidR="00B50A22">
            <w:rPr>
              <w:b/>
              <w:i/>
            </w:rPr>
            <w:t>Lord Malloch-Brown:</w:t>
          </w:r>
        </w:sdtContent>
      </w:sdt>
      <w:r w:rsidRPr="00451E36">
        <w:t xml:space="preserve"> A</w:t>
      </w:r>
      <w:r w:rsidRPr="00451E36" w:rsidR="00701CCA">
        <w:t xml:space="preserve">s you are all very </w:t>
      </w:r>
      <w:r w:rsidRPr="00451E36" w:rsidR="00701CCA">
        <w:t>well aware</w:t>
      </w:r>
      <w:r w:rsidRPr="00451E36" w:rsidR="00701CCA">
        <w:t>, we are in the midst of a global</w:t>
      </w:r>
      <w:r w:rsidR="000C3048">
        <w:t>, if you like,</w:t>
      </w:r>
      <w:r w:rsidRPr="00451E36" w:rsidR="00701CCA">
        <w:t xml:space="preserve"> democratic recession</w:t>
      </w:r>
      <w:r w:rsidRPr="00451E36">
        <w:t>.</w:t>
      </w:r>
      <w:r w:rsidRPr="00451E36" w:rsidR="00701CCA">
        <w:t xml:space="preserve"> </w:t>
      </w:r>
      <w:r w:rsidRPr="00451E36">
        <w:t>T</w:t>
      </w:r>
      <w:r w:rsidRPr="00451E36" w:rsidR="00701CCA">
        <w:t>here is less democracy in the world, according to Freedom House</w:t>
      </w:r>
      <w:r w:rsidRPr="00451E36">
        <w:t>’s</w:t>
      </w:r>
      <w:r w:rsidRPr="00451E36" w:rsidR="00701CCA">
        <w:t xml:space="preserve"> latest report, than at any point in 18 years</w:t>
      </w:r>
      <w:r w:rsidRPr="00451E36">
        <w:t>. E</w:t>
      </w:r>
      <w:r w:rsidRPr="00451E36" w:rsidR="00701CCA">
        <w:t xml:space="preserve">very year for 18 years, in fact, their democracy indicators have declined. </w:t>
      </w:r>
      <w:r w:rsidR="00A22D8F">
        <w:t>So i</w:t>
      </w:r>
      <w:r w:rsidRPr="00451E36">
        <w:t xml:space="preserve">t </w:t>
      </w:r>
      <w:r w:rsidRPr="00451E36" w:rsidR="00701CCA">
        <w:t>is</w:t>
      </w:r>
      <w:r w:rsidRPr="00451E36">
        <w:t>,</w:t>
      </w:r>
      <w:r w:rsidRPr="00451E36" w:rsidR="00701CCA">
        <w:t xml:space="preserve"> on all fronts</w:t>
      </w:r>
      <w:r w:rsidRPr="00451E36">
        <w:t>,</w:t>
      </w:r>
      <w:r w:rsidRPr="00451E36" w:rsidR="00701CCA">
        <w:t xml:space="preserve"> a difficult moment for this remarkable system </w:t>
      </w:r>
      <w:r w:rsidRPr="00451E36">
        <w:t xml:space="preserve">that </w:t>
      </w:r>
      <w:r w:rsidRPr="00451E36" w:rsidR="00701CCA">
        <w:t>we call democracy.</w:t>
      </w:r>
    </w:p>
    <w:p w:rsidR="00701CCA" w:rsidRPr="00451E36" w:rsidP="00C90F9E">
      <w:pPr>
        <w:pStyle w:val="Answer"/>
      </w:pPr>
      <w:r>
        <w:t>But i</w:t>
      </w:r>
      <w:r w:rsidRPr="00451E36" w:rsidR="00C90F9E">
        <w:t xml:space="preserve">t </w:t>
      </w:r>
      <w:r w:rsidRPr="00451E36">
        <w:t xml:space="preserve">is a mistake to just view </w:t>
      </w:r>
      <w:r w:rsidRPr="00451E36" w:rsidR="00C90F9E">
        <w:t xml:space="preserve">the UN itself </w:t>
      </w:r>
      <w:r w:rsidRPr="00451E36">
        <w:t>as a vehicle for democracies versus autocracies.</w:t>
      </w:r>
      <w:r w:rsidRPr="00451E36" w:rsidR="00C90F9E">
        <w:t xml:space="preserve"> M</w:t>
      </w:r>
      <w:r w:rsidRPr="00451E36">
        <w:t xml:space="preserve">any </w:t>
      </w:r>
      <w:r w:rsidRPr="00451E36" w:rsidR="00C90F9E">
        <w:t>w</w:t>
      </w:r>
      <w:r w:rsidRPr="00451E36">
        <w:t>estern</w:t>
      </w:r>
      <w:r>
        <w:t xml:space="preserve"> allies—</w:t>
      </w:r>
      <w:r w:rsidRPr="00451E36">
        <w:t xml:space="preserve">British </w:t>
      </w:r>
      <w:r w:rsidRPr="00451E36" w:rsidR="00C90F9E">
        <w:t xml:space="preserve">and </w:t>
      </w:r>
      <w:r w:rsidRPr="00451E36">
        <w:t>American allies</w:t>
      </w:r>
      <w:r>
        <w:t>—</w:t>
      </w:r>
      <w:r w:rsidRPr="00451E36">
        <w:t>fall into that latter category. Egypt, for example, is a critical partner in trying to find a way through this Middle East morass, as is Qatar</w:t>
      </w:r>
      <w:r w:rsidR="00726646">
        <w:t xml:space="preserve">; </w:t>
      </w:r>
      <w:r w:rsidRPr="00451E36">
        <w:t xml:space="preserve">neither of </w:t>
      </w:r>
      <w:r w:rsidR="00726646">
        <w:t xml:space="preserve">them </w:t>
      </w:r>
      <w:r w:rsidRPr="00451E36">
        <w:t>are real democracies</w:t>
      </w:r>
      <w:r w:rsidRPr="00451E36" w:rsidR="00C90F9E">
        <w:t>.</w:t>
      </w:r>
      <w:r w:rsidRPr="00451E36">
        <w:t xml:space="preserve"> Qatar is a sheik</w:t>
      </w:r>
      <w:r w:rsidRPr="00451E36" w:rsidR="00B610A3">
        <w:t>h</w:t>
      </w:r>
      <w:r w:rsidRPr="00451E36">
        <w:t>dom</w:t>
      </w:r>
      <w:r w:rsidRPr="00451E36" w:rsidR="00C90F9E">
        <w:t xml:space="preserve"> and</w:t>
      </w:r>
      <w:r w:rsidRPr="00451E36">
        <w:t xml:space="preserve"> Egypt has nominal elections but no real democratic </w:t>
      </w:r>
      <w:r w:rsidRPr="00451E36" w:rsidR="00C90F9E">
        <w:t xml:space="preserve">depth </w:t>
      </w:r>
      <w:r w:rsidRPr="00451E36">
        <w:t>at all</w:t>
      </w:r>
      <w:r w:rsidRPr="00451E36" w:rsidR="00C90F9E">
        <w:t>,</w:t>
      </w:r>
      <w:r w:rsidRPr="00451E36">
        <w:t xml:space="preserve"> </w:t>
      </w:r>
      <w:r w:rsidRPr="00451E36" w:rsidR="00C90F9E">
        <w:t>a</w:t>
      </w:r>
      <w:r w:rsidRPr="00451E36">
        <w:t>nd yet they are vital allies.</w:t>
      </w:r>
      <w:r w:rsidRPr="00451E36" w:rsidR="00C90F9E">
        <w:t xml:space="preserve"> W</w:t>
      </w:r>
      <w:r w:rsidRPr="00451E36">
        <w:t xml:space="preserve">e </w:t>
      </w:r>
      <w:r w:rsidRPr="00451E36">
        <w:t>have to</w:t>
      </w:r>
      <w:r w:rsidRPr="00451E36">
        <w:t xml:space="preserve"> be careful of not using that simple dividing line in how we look at the UN and its alliances.</w:t>
      </w:r>
    </w:p>
    <w:p w:rsidR="00701CCA" w:rsidRPr="00451E36" w:rsidP="00C90F9E">
      <w:pPr>
        <w:pStyle w:val="Question"/>
      </w:pPr>
      <w:sdt>
        <w:sdtPr>
          <w:alias w:val="Member"/>
          <w:tag w:val="&lt;Member mnisId='4651' dodsId='148167'&gt;"/>
          <w:id w:val="1561213374"/>
          <w:placeholder>
            <w:docPart w:val="DefaultPlaceholder_-1854013440"/>
          </w:placeholder>
          <w:richText/>
        </w:sdtPr>
        <w:sdtContent>
          <w:r w:rsidRPr="00451E36" w:rsidR="00C90F9E">
            <w:rPr>
              <w:b/>
            </w:rPr>
            <w:t>Dan Carden:</w:t>
          </w:r>
        </w:sdtContent>
      </w:sdt>
      <w:r w:rsidRPr="00451E36" w:rsidR="00C90F9E">
        <w:t xml:space="preserve"> T</w:t>
      </w:r>
      <w:r w:rsidRPr="00451E36">
        <w:t xml:space="preserve">he UN is as good as its component parts. </w:t>
      </w:r>
      <w:r w:rsidRPr="00451E36" w:rsidR="00C90F9E">
        <w:t>F</w:t>
      </w:r>
      <w:r w:rsidRPr="00451E36">
        <w:t xml:space="preserve">rom your experience, how </w:t>
      </w:r>
      <w:r w:rsidR="008123EC">
        <w:t xml:space="preserve">do you think </w:t>
      </w:r>
      <w:r w:rsidRPr="00451E36">
        <w:t xml:space="preserve">improvement </w:t>
      </w:r>
      <w:r w:rsidR="008123EC">
        <w:t xml:space="preserve">can </w:t>
      </w:r>
      <w:r w:rsidRPr="00451E36">
        <w:t xml:space="preserve">return? </w:t>
      </w:r>
      <w:r w:rsidRPr="00451E36" w:rsidR="00C90F9E">
        <w:t>I</w:t>
      </w:r>
      <w:r w:rsidRPr="00451E36">
        <w:t>t is not a failure of what is going on in UN offices</w:t>
      </w:r>
      <w:r w:rsidR="0098750B">
        <w:t>; it is a failure</w:t>
      </w:r>
      <w:r w:rsidRPr="00451E36">
        <w:t xml:space="preserve"> of states and how they now perceive the world and engage.</w:t>
      </w:r>
    </w:p>
    <w:p w:rsidR="00C90F9E" w:rsidRPr="00451E36" w:rsidP="00C90F9E">
      <w:pPr>
        <w:pStyle w:val="Answer"/>
      </w:pPr>
      <w:sdt>
        <w:sdtPr>
          <w:alias w:val="Witness"/>
          <w:id w:val="398489188"/>
          <w:placeholder>
            <w:docPart w:val="DefaultPlaceholder_-1854013440"/>
          </w:placeholder>
          <w:richText/>
        </w:sdtPr>
        <w:sdtContent>
          <w:r w:rsidRPr="00451E36" w:rsidR="00B50A22">
            <w:rPr>
              <w:b/>
              <w:i/>
            </w:rPr>
            <w:t>Lord Malloch-Brown:</w:t>
          </w:r>
        </w:sdtContent>
      </w:sdt>
      <w:r w:rsidRPr="00451E36">
        <w:t xml:space="preserve"> T</w:t>
      </w:r>
      <w:r w:rsidRPr="00451E36" w:rsidR="00701CCA">
        <w:t>hat point about being a failure of states is critical</w:t>
      </w:r>
      <w:r w:rsidR="005164F2">
        <w:t xml:space="preserve">. </w:t>
      </w:r>
      <w:r w:rsidRPr="00451E36" w:rsidR="00701CCA">
        <w:t xml:space="preserve">I would </w:t>
      </w:r>
      <w:r w:rsidRPr="00451E36">
        <w:t xml:space="preserve">change </w:t>
      </w:r>
      <w:r w:rsidRPr="00451E36" w:rsidR="00701CCA">
        <w:t xml:space="preserve">your opening metaphor </w:t>
      </w:r>
      <w:r w:rsidR="005164F2">
        <w:t xml:space="preserve">and </w:t>
      </w:r>
      <w:r w:rsidRPr="00451E36" w:rsidR="00701CCA">
        <w:t xml:space="preserve">say </w:t>
      </w:r>
      <w:r w:rsidRPr="00451E36">
        <w:t xml:space="preserve">that </w:t>
      </w:r>
      <w:r w:rsidRPr="00451E36" w:rsidR="00701CCA">
        <w:t xml:space="preserve">the UN is no better than its member states. </w:t>
      </w:r>
      <w:r w:rsidRPr="00451E36">
        <w:t>T</w:t>
      </w:r>
      <w:r w:rsidRPr="00451E36" w:rsidR="00701CCA">
        <w:t xml:space="preserve">hey are the ones who vote. </w:t>
      </w:r>
      <w:r w:rsidRPr="00451E36">
        <w:t>H</w:t>
      </w:r>
      <w:r w:rsidRPr="00451E36" w:rsidR="00701CCA">
        <w:t>old up a mirror to the state of world politics and you see the state of the UN. When countries are fighting with each other, the UN does not work very well</w:t>
      </w:r>
      <w:r w:rsidRPr="00451E36">
        <w:t>,</w:t>
      </w:r>
      <w:r w:rsidRPr="00451E36" w:rsidR="00701CCA">
        <w:t xml:space="preserve"> </w:t>
      </w:r>
      <w:r w:rsidRPr="00451E36">
        <w:t>a</w:t>
      </w:r>
      <w:r w:rsidRPr="00451E36" w:rsidR="00701CCA">
        <w:t>nd nor do most of its constituent parts.</w:t>
      </w:r>
    </w:p>
    <w:p w:rsidR="00C91C75" w:rsidRPr="00451E36" w:rsidP="00C90F9E">
      <w:pPr>
        <w:pStyle w:val="Answer"/>
      </w:pPr>
      <w:r w:rsidRPr="00451E36">
        <w:t>W</w:t>
      </w:r>
      <w:r w:rsidRPr="00451E36" w:rsidR="00701CCA">
        <w:t xml:space="preserve">hat I would say is </w:t>
      </w:r>
      <w:r w:rsidRPr="00451E36">
        <w:t xml:space="preserve">that </w:t>
      </w:r>
      <w:r w:rsidRPr="00451E36" w:rsidR="00701CCA">
        <w:t>the UN has, as I said earlier, been quite good at pragmatically finding the areas of opportunity where things can work a bit better. I am speaking to you from Washington</w:t>
      </w:r>
      <w:r w:rsidR="00847FBE">
        <w:t>—</w:t>
      </w:r>
      <w:r w:rsidRPr="00451E36" w:rsidR="00B610A3">
        <w:t xml:space="preserve">I </w:t>
      </w:r>
      <w:r w:rsidRPr="00451E36" w:rsidR="00701CCA">
        <w:t xml:space="preserve">wish I could have been there </w:t>
      </w:r>
      <w:r w:rsidR="00A926E2">
        <w:t xml:space="preserve">with you </w:t>
      </w:r>
      <w:r w:rsidRPr="00451E36" w:rsidR="00701CCA">
        <w:t>in person</w:t>
      </w:r>
      <w:r w:rsidR="00847FBE">
        <w:t>—</w:t>
      </w:r>
      <w:r w:rsidR="001C7A87">
        <w:t xml:space="preserve">and </w:t>
      </w:r>
      <w:r w:rsidRPr="00451E36" w:rsidR="00701CCA">
        <w:t>it is the spring meetings</w:t>
      </w:r>
      <w:r w:rsidRPr="00451E36">
        <w:t xml:space="preserve"> of</w:t>
      </w:r>
      <w:r w:rsidRPr="00451E36" w:rsidR="00701CCA">
        <w:t xml:space="preserve"> the World Bank and the IMF</w:t>
      </w:r>
      <w:r w:rsidR="001C7A87">
        <w:t>. S</w:t>
      </w:r>
      <w:r w:rsidRPr="00451E36">
        <w:t xml:space="preserve">trangely, </w:t>
      </w:r>
      <w:r w:rsidR="001C7A87">
        <w:t xml:space="preserve">they are </w:t>
      </w:r>
      <w:r w:rsidRPr="00451E36" w:rsidR="00701CCA">
        <w:t xml:space="preserve">doing relatively well </w:t>
      </w:r>
      <w:r w:rsidRPr="00451E36" w:rsidR="00701CCA">
        <w:t>at the moment</w:t>
      </w:r>
      <w:r w:rsidRPr="00451E36" w:rsidR="00701CCA">
        <w:t xml:space="preserve">. </w:t>
      </w:r>
      <w:r w:rsidRPr="00451E36">
        <w:t>Even though a</w:t>
      </w:r>
      <w:r w:rsidRPr="00451E36" w:rsidR="00701CCA">
        <w:t xml:space="preserve"> lot of countries are fighting on everything else, </w:t>
      </w:r>
      <w:r w:rsidRPr="00451E36">
        <w:t xml:space="preserve">they </w:t>
      </w:r>
      <w:r w:rsidRPr="00451E36" w:rsidR="00701CCA">
        <w:t>have a shared commitment to seeing global growth</w:t>
      </w:r>
      <w:r w:rsidR="00811EE4">
        <w:t>—i</w:t>
      </w:r>
      <w:r w:rsidRPr="00451E36" w:rsidR="00701CCA">
        <w:t>t is vital for their own electorates or citizens</w:t>
      </w:r>
      <w:r w:rsidR="00F81D84">
        <w:t>—so t</w:t>
      </w:r>
      <w:r w:rsidRPr="00451E36" w:rsidR="00701CCA">
        <w:t>he</w:t>
      </w:r>
      <w:r w:rsidRPr="00451E36">
        <w:t xml:space="preserve"> </w:t>
      </w:r>
      <w:r w:rsidRPr="00451E36" w:rsidR="00701CCA">
        <w:t xml:space="preserve">World Bank and the IMF enjoy a period of relative political harmony. Last year, the IMF was able to increase its capital quota share </w:t>
      </w:r>
      <w:r w:rsidRPr="00451E36" w:rsidR="00701CCA">
        <w:t>by 50%</w:t>
      </w:r>
      <w:r w:rsidR="00F0172D">
        <w:t>—</w:t>
      </w:r>
      <w:r w:rsidRPr="00451E36" w:rsidR="00701CCA">
        <w:t>a massive jump in resources</w:t>
      </w:r>
      <w:r w:rsidR="00F0172D">
        <w:t>—and i</w:t>
      </w:r>
      <w:r w:rsidRPr="00451E36">
        <w:t xml:space="preserve">t </w:t>
      </w:r>
      <w:r w:rsidRPr="00451E36" w:rsidR="00701CCA">
        <w:t>did it because the Chinese were willing to collaborate and not insist on an increase in their shareholding, which would have led to an American veto</w:t>
      </w:r>
      <w:r w:rsidR="00ED781D">
        <w:t>. S</w:t>
      </w:r>
      <w:r w:rsidRPr="00451E36">
        <w:t>o y</w:t>
      </w:r>
      <w:r w:rsidRPr="00451E36" w:rsidR="00701CCA">
        <w:t xml:space="preserve">ou do see </w:t>
      </w:r>
      <w:r w:rsidRPr="00451E36">
        <w:t xml:space="preserve">collaboration </w:t>
      </w:r>
      <w:r w:rsidRPr="00451E36" w:rsidR="00701CCA">
        <w:t>on key issues.</w:t>
      </w:r>
    </w:p>
    <w:p w:rsidR="00C91C75" w:rsidRPr="00451E36" w:rsidP="00C90F9E">
      <w:pPr>
        <w:pStyle w:val="Answer"/>
      </w:pPr>
      <w:r>
        <w:t>Again, if you look at c</w:t>
      </w:r>
      <w:r w:rsidRPr="00451E36" w:rsidR="00701CCA">
        <w:t>limate change</w:t>
      </w:r>
      <w:r>
        <w:t xml:space="preserve">, it </w:t>
      </w:r>
      <w:r w:rsidRPr="00451E36" w:rsidR="00701CCA">
        <w:t>does not follow or track geopolitics. China is a big manufacturer of renewable energy technologies</w:t>
      </w:r>
      <w:r>
        <w:t>; i</w:t>
      </w:r>
      <w:r w:rsidRPr="00451E36" w:rsidR="00701CCA">
        <w:t>t is one of the leaders</w:t>
      </w:r>
      <w:r w:rsidRPr="00451E36">
        <w:t>,</w:t>
      </w:r>
      <w:r w:rsidRPr="00451E36" w:rsidR="00701CCA">
        <w:t xml:space="preserve"> in that sense</w:t>
      </w:r>
      <w:r w:rsidRPr="00451E36">
        <w:t>,</w:t>
      </w:r>
      <w:r w:rsidRPr="00451E36" w:rsidR="00701CCA">
        <w:t xml:space="preserve"> on improvements in the renewables regime. </w:t>
      </w:r>
      <w:r w:rsidRPr="00451E36">
        <w:t xml:space="preserve">That </w:t>
      </w:r>
      <w:r w:rsidRPr="00451E36" w:rsidR="00701CCA">
        <w:t>does not stop it opening a lot of coal plants of its own, but it still wants to see an energy transition</w:t>
      </w:r>
      <w:r w:rsidRPr="00451E36">
        <w:t xml:space="preserve"> internationally</w:t>
      </w:r>
      <w:r w:rsidRPr="00451E36" w:rsidR="00701CCA">
        <w:t xml:space="preserve">. </w:t>
      </w:r>
      <w:r w:rsidRPr="00451E36">
        <w:t>M</w:t>
      </w:r>
      <w:r w:rsidRPr="00451E36" w:rsidR="00701CCA">
        <w:t xml:space="preserve">any </w:t>
      </w:r>
      <w:r w:rsidRPr="00451E36">
        <w:t>w</w:t>
      </w:r>
      <w:r w:rsidRPr="00451E36" w:rsidR="00701CCA">
        <w:t>estern countries, for different values-based reasons and the future of the planet, feel the same thing.</w:t>
      </w:r>
      <w:r w:rsidRPr="00451E36">
        <w:t xml:space="preserve"> </w:t>
      </w:r>
      <w:r w:rsidR="0020710F">
        <w:t>So</w:t>
      </w:r>
      <w:r w:rsidR="0020710F">
        <w:t xml:space="preserve"> y</w:t>
      </w:r>
      <w:r w:rsidRPr="00451E36" w:rsidR="00701CCA">
        <w:t>ou are able to build alliances between enemies around specific issues</w:t>
      </w:r>
      <w:r w:rsidRPr="00451E36">
        <w:t>, and</w:t>
      </w:r>
      <w:r w:rsidRPr="00451E36" w:rsidR="00701CCA">
        <w:t xml:space="preserve"> we should always remember that.</w:t>
      </w:r>
    </w:p>
    <w:p w:rsidR="00701CCA" w:rsidRPr="00451E36" w:rsidP="00C91C75">
      <w:pPr>
        <w:pStyle w:val="Question"/>
      </w:pPr>
      <w:sdt>
        <w:sdtPr>
          <w:alias w:val="Member"/>
          <w:tag w:val="&lt;Member mnisId='4805' dodsId='149027'&gt;"/>
          <w:id w:val="-1673333455"/>
          <w:placeholder>
            <w:docPart w:val="DefaultPlaceholder_-1854013440"/>
          </w:placeholder>
          <w:richText/>
        </w:sdtPr>
        <w:sdtContent>
          <w:r w:rsidRPr="00451E36" w:rsidR="00C91C75">
            <w:rPr>
              <w:b/>
            </w:rPr>
            <w:t>Chair:</w:t>
          </w:r>
        </w:sdtContent>
      </w:sdt>
      <w:r w:rsidRPr="00451E36" w:rsidR="00C91C75">
        <w:t xml:space="preserve"> Are </w:t>
      </w:r>
      <w:r w:rsidRPr="00451E36">
        <w:t>we being overly unfair on the UN</w:t>
      </w:r>
      <w:r w:rsidR="004A2B0C">
        <w:t xml:space="preserve">, </w:t>
      </w:r>
      <w:r w:rsidRPr="00451E36">
        <w:t>or are multilaterals across the board facing this crisis of legitimacy?</w:t>
      </w:r>
    </w:p>
    <w:p w:rsidR="00BC5964" w:rsidP="00C91C75">
      <w:pPr>
        <w:pStyle w:val="Answer"/>
      </w:pPr>
      <w:sdt>
        <w:sdtPr>
          <w:alias w:val="Witness"/>
          <w:id w:val="-1559237955"/>
          <w:placeholder>
            <w:docPart w:val="DefaultPlaceholder_-1854013440"/>
          </w:placeholder>
          <w:richText/>
        </w:sdtPr>
        <w:sdtContent>
          <w:r w:rsidRPr="00451E36" w:rsidR="00B50A22">
            <w:rPr>
              <w:b/>
              <w:i/>
            </w:rPr>
            <w:t>Lord Malloch-Brown:</w:t>
          </w:r>
        </w:sdtContent>
      </w:sdt>
      <w:r w:rsidRPr="00451E36" w:rsidR="00C91C75">
        <w:t xml:space="preserve"> </w:t>
      </w:r>
      <w:r w:rsidRPr="00451E36" w:rsidR="00701CCA">
        <w:t>I mention</w:t>
      </w:r>
      <w:r w:rsidR="004A2B0C">
        <w:t>ed</w:t>
      </w:r>
      <w:r w:rsidR="00DA2315">
        <w:t xml:space="preserve"> the</w:t>
      </w:r>
      <w:r w:rsidRPr="00451E36" w:rsidR="00701CCA">
        <w:t xml:space="preserve"> Bretton Woods</w:t>
      </w:r>
      <w:r w:rsidRPr="00451E36" w:rsidR="00C91C75">
        <w:t>,</w:t>
      </w:r>
      <w:r w:rsidRPr="00451E36" w:rsidR="00701CCA">
        <w:t xml:space="preserve"> </w:t>
      </w:r>
      <w:r w:rsidRPr="00451E36" w:rsidR="00C91C75">
        <w:t xml:space="preserve">which, </w:t>
      </w:r>
      <w:r w:rsidRPr="00451E36" w:rsidR="00701CCA">
        <w:t>formally, are part of the UN system</w:t>
      </w:r>
      <w:r w:rsidRPr="00451E36" w:rsidR="00224288">
        <w:t>; t</w:t>
      </w:r>
      <w:r w:rsidRPr="00451E36" w:rsidR="00701CCA">
        <w:t xml:space="preserve">hey are </w:t>
      </w:r>
      <w:r w:rsidRPr="00451E36" w:rsidR="00C91C75">
        <w:t xml:space="preserve">often </w:t>
      </w:r>
      <w:r w:rsidRPr="00451E36" w:rsidR="00701CCA">
        <w:t>not recognised as such, but they are constitutionally cousins of the rest of the UN</w:t>
      </w:r>
      <w:r w:rsidRPr="00451E36" w:rsidR="00C91C75">
        <w:t>, if you like</w:t>
      </w:r>
      <w:r>
        <w:t>. S</w:t>
      </w:r>
      <w:r w:rsidRPr="00451E36" w:rsidR="00C91C75">
        <w:t>o t</w:t>
      </w:r>
      <w:r w:rsidRPr="00451E36" w:rsidR="00701CCA">
        <w:t>here are bits that work</w:t>
      </w:r>
      <w:r w:rsidRPr="00451E36" w:rsidR="00C91C75">
        <w:t xml:space="preserve">. </w:t>
      </w:r>
    </w:p>
    <w:p w:rsidR="00C91C75" w:rsidRPr="00451E36" w:rsidP="00C91C75">
      <w:pPr>
        <w:pStyle w:val="Answer"/>
      </w:pPr>
      <w:r w:rsidRPr="00451E36">
        <w:t>E</w:t>
      </w:r>
      <w:r w:rsidRPr="00451E36" w:rsidR="00701CCA">
        <w:t>ven within the UN proper, the performance is very uneven and different</w:t>
      </w:r>
      <w:r w:rsidR="00D133C1">
        <w:t>. S</w:t>
      </w:r>
      <w:r w:rsidRPr="00451E36" w:rsidR="00701CCA">
        <w:t>o you would be prudent not to brand the whole system with a single grading.</w:t>
      </w:r>
      <w:r w:rsidRPr="00451E36">
        <w:t xml:space="preserve"> W</w:t>
      </w:r>
      <w:r w:rsidRPr="00451E36" w:rsidR="00701CCA">
        <w:t>hen you get to your report, you will want to note the performance differences across the system.</w:t>
      </w:r>
    </w:p>
    <w:p w:rsidR="00701CCA" w:rsidRPr="00451E36" w:rsidP="00C91C75">
      <w:pPr>
        <w:pStyle w:val="Answer"/>
      </w:pPr>
      <w:r w:rsidRPr="00451E36">
        <w:t>W</w:t>
      </w:r>
      <w:r w:rsidRPr="00451E36">
        <w:t xml:space="preserve">hat I would say is </w:t>
      </w:r>
      <w:r w:rsidRPr="00451E36">
        <w:t xml:space="preserve">that, </w:t>
      </w:r>
      <w:r w:rsidRPr="00451E36">
        <w:t xml:space="preserve">precisely because the world is in a very dangerous, troubled era of rivalries, in some ways </w:t>
      </w:r>
      <w:r w:rsidR="004B15E1">
        <w:t>that</w:t>
      </w:r>
      <w:r w:rsidRPr="00451E36">
        <w:t xml:space="preserve"> does create this space for multilateralism</w:t>
      </w:r>
      <w:r w:rsidR="00EE1CD4">
        <w:t>. B</w:t>
      </w:r>
      <w:r w:rsidRPr="00451E36">
        <w:t>ecause people cannot agree on much</w:t>
      </w:r>
      <w:r w:rsidR="00EE1CD4">
        <w:t>, a</w:t>
      </w:r>
      <w:r w:rsidRPr="00451E36">
        <w:t xml:space="preserve"> lot of what they can agree on tends to be in the multilateral sphere</w:t>
      </w:r>
      <w:r w:rsidR="00D92569">
        <w:t>. S</w:t>
      </w:r>
      <w:r w:rsidRPr="00451E36">
        <w:t>o</w:t>
      </w:r>
      <w:r w:rsidRPr="00451E36">
        <w:t>,</w:t>
      </w:r>
      <w:r w:rsidRPr="00451E36">
        <w:t xml:space="preserve"> again, even among the gloom, there are these little pockets of light that you can find.</w:t>
      </w:r>
    </w:p>
    <w:p w:rsidR="00224288" w:rsidRPr="00451E36" w:rsidP="00C91C75">
      <w:pPr>
        <w:pStyle w:val="Answer"/>
      </w:pPr>
      <w:sdt>
        <w:sdtPr>
          <w:alias w:val="Member"/>
          <w:tag w:val="&lt;Member mnisId='4805' dodsId='149027'&gt;"/>
          <w:id w:val="2075768037"/>
          <w:placeholder>
            <w:docPart w:val="7EA24ED7808345698400CD45105F0695"/>
          </w:placeholder>
          <w:richText/>
        </w:sdtPr>
        <w:sdtContent>
          <w:r w:rsidRPr="00451E36">
            <w:rPr>
              <w:b/>
            </w:rPr>
            <w:t>Chair:</w:t>
          </w:r>
        </w:sdtContent>
      </w:sdt>
      <w:r w:rsidRPr="00451E36">
        <w:t xml:space="preserve"> That is </w:t>
      </w:r>
      <w:r w:rsidRPr="00451E36">
        <w:t>really helpful</w:t>
      </w:r>
      <w:r w:rsidRPr="00451E36">
        <w:t>. Thank you ever so much.</w:t>
      </w:r>
    </w:p>
    <w:p w:rsidR="00701CCA" w:rsidRPr="00451E36" w:rsidP="00C91C75">
      <w:pPr>
        <w:pStyle w:val="Question"/>
      </w:pPr>
      <w:sdt>
        <w:sdtPr>
          <w:alias w:val="Member"/>
          <w:tag w:val="&lt;Member mnisId='4478' dodsId='72305'&gt;"/>
          <w:id w:val="1880586689"/>
          <w:placeholder>
            <w:docPart w:val="DefaultPlaceholder_-1854013440"/>
          </w:placeholder>
          <w:richText/>
        </w:sdtPr>
        <w:sdtContent>
          <w:r w:rsidRPr="00451E36" w:rsidR="00C91C75">
            <w:rPr>
              <w:b/>
            </w:rPr>
            <w:t>Royston Smith:</w:t>
          </w:r>
        </w:sdtContent>
      </w:sdt>
      <w:r w:rsidRPr="00451E36" w:rsidR="00C91C75">
        <w:t xml:space="preserve"> </w:t>
      </w:r>
      <w:r w:rsidRPr="00451E36">
        <w:t>Are states starting to look for alternatives</w:t>
      </w:r>
      <w:r w:rsidR="00E76EC0">
        <w:t>—</w:t>
      </w:r>
      <w:r w:rsidR="002C3EA8">
        <w:t>minilateral</w:t>
      </w:r>
      <w:r w:rsidRPr="00451E36">
        <w:t>s</w:t>
      </w:r>
      <w:r w:rsidR="00E76EC0">
        <w:t>—</w:t>
      </w:r>
      <w:r w:rsidRPr="00451E36">
        <w:t>outside the accepted multilateral system that we are all familiar with?</w:t>
      </w:r>
    </w:p>
    <w:p w:rsidR="00C91C75" w:rsidRPr="00451E36" w:rsidP="00C91C75">
      <w:pPr>
        <w:pStyle w:val="Answer"/>
      </w:pPr>
      <w:sdt>
        <w:sdtPr>
          <w:alias w:val="Witness"/>
          <w:id w:val="1780141337"/>
          <w:placeholder>
            <w:docPart w:val="DefaultPlaceholder_-1854013440"/>
          </w:placeholder>
          <w:richText/>
        </w:sdtPr>
        <w:sdtContent>
          <w:r w:rsidRPr="00451E36" w:rsidR="00B50A22">
            <w:rPr>
              <w:b/>
              <w:i/>
            </w:rPr>
            <w:t>Lord Malloch-Brown:</w:t>
          </w:r>
        </w:sdtContent>
      </w:sdt>
      <w:r w:rsidRPr="00451E36">
        <w:t xml:space="preserve"> That is a</w:t>
      </w:r>
      <w:r w:rsidRPr="00451E36" w:rsidR="00701CCA">
        <w:t xml:space="preserve"> very good point</w:t>
      </w:r>
      <w:r w:rsidR="00517B65">
        <w:t>, and I think y</w:t>
      </w:r>
      <w:r w:rsidRPr="00451E36">
        <w:t>es</w:t>
      </w:r>
      <w:r w:rsidR="00517B65">
        <w:t xml:space="preserve">. But I think that </w:t>
      </w:r>
      <w:r w:rsidRPr="00451E36" w:rsidR="00701CCA">
        <w:t xml:space="preserve">the urge for </w:t>
      </w:r>
      <w:r w:rsidR="002C3EA8">
        <w:t>minilateral</w:t>
      </w:r>
      <w:r w:rsidRPr="00451E36" w:rsidR="00701CCA">
        <w:t xml:space="preserve">ism is a reflection that states recognise </w:t>
      </w:r>
      <w:r w:rsidRPr="00451E36">
        <w:t xml:space="preserve">that </w:t>
      </w:r>
      <w:r w:rsidRPr="00451E36" w:rsidR="00701CCA">
        <w:t>they cannot solve problems alone</w:t>
      </w:r>
      <w:r w:rsidR="00634416">
        <w:t xml:space="preserve"> and that, i</w:t>
      </w:r>
      <w:r w:rsidRPr="00451E36" w:rsidR="00701CCA">
        <w:t>n a world of integrated economies, shared climate, shared public health, as we saw in the pandemic</w:t>
      </w:r>
      <w:r w:rsidRPr="00451E36">
        <w:t>,</w:t>
      </w:r>
      <w:r w:rsidRPr="00451E36" w:rsidR="00701CCA">
        <w:t xml:space="preserve"> </w:t>
      </w:r>
      <w:r w:rsidRPr="00451E36">
        <w:t xml:space="preserve">and </w:t>
      </w:r>
      <w:r w:rsidRPr="00451E36" w:rsidR="00701CCA">
        <w:t>shared migration movements, you need collaboration between a range of states</w:t>
      </w:r>
      <w:r w:rsidRPr="00451E36">
        <w:t xml:space="preserve"> around all these issues.</w:t>
      </w:r>
    </w:p>
    <w:p w:rsidR="00C91C75" w:rsidRPr="00451E36" w:rsidP="00C91C75">
      <w:pPr>
        <w:pStyle w:val="Answer"/>
      </w:pPr>
      <w:r>
        <w:t>Minilateral</w:t>
      </w:r>
      <w:r w:rsidRPr="00451E36" w:rsidR="00701CCA">
        <w:t>ism is an imperfect multilateralism</w:t>
      </w:r>
      <w:r w:rsidR="001B0F56">
        <w:t>; i</w:t>
      </w:r>
      <w:r w:rsidRPr="00451E36" w:rsidR="00701CCA">
        <w:t xml:space="preserve">t is the best you can do when countries are struggling in the way </w:t>
      </w:r>
      <w:r w:rsidRPr="00451E36">
        <w:t xml:space="preserve">that </w:t>
      </w:r>
      <w:r w:rsidRPr="00451E36" w:rsidR="00701CCA">
        <w:t>they are</w:t>
      </w:r>
      <w:r w:rsidR="00596C44">
        <w:t>. B</w:t>
      </w:r>
      <w:r w:rsidRPr="00451E36" w:rsidR="00701CCA">
        <w:t>ut I do not see it</w:t>
      </w:r>
      <w:r w:rsidRPr="00451E36">
        <w:t>,</w:t>
      </w:r>
      <w:r w:rsidRPr="00451E36" w:rsidR="00701CCA">
        <w:t xml:space="preserve"> in that sense</w:t>
      </w:r>
      <w:r w:rsidRPr="00451E36">
        <w:t>,</w:t>
      </w:r>
      <w:r w:rsidRPr="00451E36" w:rsidR="00701CCA">
        <w:t xml:space="preserve"> as a permanent alternative to multilateralism</w:t>
      </w:r>
      <w:r w:rsidR="00596C44">
        <w:t>; it</w:t>
      </w:r>
      <w:r w:rsidRPr="00451E36" w:rsidR="00701CCA">
        <w:t xml:space="preserve"> is a stepping stone to wider alliances of countries in many cases.</w:t>
      </w:r>
    </w:p>
    <w:p w:rsidR="00701CCA" w:rsidRPr="00451E36" w:rsidP="00C91C75">
      <w:pPr>
        <w:pStyle w:val="Answer"/>
      </w:pPr>
      <w:r>
        <w:t>Minilateral</w:t>
      </w:r>
      <w:r w:rsidRPr="00451E36">
        <w:t xml:space="preserve">ism is not new either. NATO was </w:t>
      </w:r>
      <w:r>
        <w:t>minilateral</w:t>
      </w:r>
      <w:r w:rsidRPr="00451E36">
        <w:t>ism</w:t>
      </w:r>
      <w:r w:rsidRPr="00451E36" w:rsidR="002A2F4B">
        <w:t>.</w:t>
      </w:r>
      <w:r w:rsidRPr="00451E36">
        <w:t xml:space="preserve"> </w:t>
      </w:r>
      <w:r w:rsidRPr="00451E36" w:rsidR="002A2F4B">
        <w:t>T</w:t>
      </w:r>
      <w:r w:rsidRPr="00451E36">
        <w:t xml:space="preserve">he fundamental purposes of NATO have rarely looked stronger than they do </w:t>
      </w:r>
      <w:r w:rsidRPr="00451E36">
        <w:t>now. NATO mattered in the 1940s</w:t>
      </w:r>
      <w:r w:rsidR="00E97613">
        <w:t>,</w:t>
      </w:r>
      <w:r w:rsidRPr="00451E36">
        <w:t xml:space="preserve"> and it matters today, because the </w:t>
      </w:r>
      <w:r w:rsidR="00AC3E00">
        <w:t>w</w:t>
      </w:r>
      <w:r w:rsidRPr="00451E36">
        <w:t>est faces a determined opponent in today’s Russia</w:t>
      </w:r>
      <w:r w:rsidRPr="00451E36" w:rsidR="00C91C75">
        <w:t>, again</w:t>
      </w:r>
      <w:r w:rsidRPr="00451E36">
        <w:t>.</w:t>
      </w:r>
      <w:r w:rsidRPr="00451E36" w:rsidR="00C91C75">
        <w:t xml:space="preserve"> </w:t>
      </w:r>
      <w:r w:rsidR="00E97613">
        <w:t>So y</w:t>
      </w:r>
      <w:r w:rsidRPr="00451E36">
        <w:t xml:space="preserve">ou are always going to see a mixture of </w:t>
      </w:r>
      <w:r>
        <w:t>minilateral</w:t>
      </w:r>
      <w:r w:rsidRPr="00451E36">
        <w:t>ism and multilateralism, but not a situation where one vanquishes the other.</w:t>
      </w:r>
    </w:p>
    <w:p w:rsidR="00701CCA" w:rsidRPr="00451E36" w:rsidP="00C91C75">
      <w:pPr>
        <w:pStyle w:val="Question"/>
      </w:pPr>
      <w:sdt>
        <w:sdtPr>
          <w:alias w:val="Member"/>
          <w:tag w:val="&lt;Member mnisId='4478' dodsId='72305'&gt;"/>
          <w:id w:val="1756233544"/>
          <w:placeholder>
            <w:docPart w:val="DefaultPlaceholder_-1854013440"/>
          </w:placeholder>
          <w:richText/>
        </w:sdtPr>
        <w:sdtContent>
          <w:r w:rsidRPr="00451E36" w:rsidR="00C91C75">
            <w:rPr>
              <w:b/>
            </w:rPr>
            <w:t>Royston Smith:</w:t>
          </w:r>
        </w:sdtContent>
      </w:sdt>
      <w:r w:rsidRPr="00451E36" w:rsidR="00C91C75">
        <w:t xml:space="preserve"> A</w:t>
      </w:r>
      <w:r w:rsidRPr="00451E36">
        <w:t xml:space="preserve">re </w:t>
      </w:r>
      <w:r w:rsidRPr="00451E36" w:rsidR="00C91C75">
        <w:t xml:space="preserve">those </w:t>
      </w:r>
      <w:r w:rsidR="002C3EA8">
        <w:t>minilateral</w:t>
      </w:r>
      <w:r w:rsidRPr="00451E36" w:rsidR="00C91C75">
        <w:t>s</w:t>
      </w:r>
      <w:r w:rsidRPr="00451E36">
        <w:t>, for the most part, values-based</w:t>
      </w:r>
      <w:r w:rsidR="00E154AC">
        <w:t>—</w:t>
      </w:r>
      <w:r w:rsidRPr="00451E36">
        <w:t>where there is unequivocal agreement on an issue, for example?</w:t>
      </w:r>
    </w:p>
    <w:p w:rsidR="00E640F2" w:rsidRPr="00451E36" w:rsidP="00C91C75">
      <w:pPr>
        <w:pStyle w:val="Answer"/>
      </w:pPr>
      <w:sdt>
        <w:sdtPr>
          <w:alias w:val="Witness"/>
          <w:id w:val="-1349628566"/>
          <w:placeholder>
            <w:docPart w:val="DefaultPlaceholder_-1854013440"/>
          </w:placeholder>
          <w:richText/>
        </w:sdtPr>
        <w:sdtContent>
          <w:r w:rsidRPr="00451E36" w:rsidR="00B50A22">
            <w:rPr>
              <w:b/>
              <w:i/>
            </w:rPr>
            <w:t>Lord Malloch-Brown:</w:t>
          </w:r>
        </w:sdtContent>
      </w:sdt>
      <w:r w:rsidRPr="00451E36" w:rsidR="00C91C75">
        <w:t xml:space="preserve"> </w:t>
      </w:r>
      <w:r w:rsidRPr="00451E36" w:rsidR="00701CCA">
        <w:t>They can be. I often feel that</w:t>
      </w:r>
      <w:r w:rsidRPr="00451E36" w:rsidR="00C91C75">
        <w:t>,</w:t>
      </w:r>
      <w:r w:rsidRPr="00451E36" w:rsidR="00701CCA">
        <w:t xml:space="preserve"> because they tend to be values-based, they are a good starting point. </w:t>
      </w:r>
      <w:r w:rsidRPr="00451E36" w:rsidR="00C91C75">
        <w:t>F</w:t>
      </w:r>
      <w:r w:rsidRPr="00451E36" w:rsidR="00701CCA">
        <w:t>or example, where you would want greater global co-operation on climate</w:t>
      </w:r>
      <w:r w:rsidRPr="00451E36" w:rsidR="00C91C75">
        <w:t>,</w:t>
      </w:r>
      <w:r w:rsidRPr="00451E36" w:rsidR="00701CCA">
        <w:t xml:space="preserve"> a </w:t>
      </w:r>
      <w:r w:rsidR="002C3EA8">
        <w:t>minilateral</w:t>
      </w:r>
      <w:r w:rsidRPr="00451E36" w:rsidR="00701CCA">
        <w:t xml:space="preserve"> coalition of first movers might get a much tighter set of agreements than the vast, sprawling COP architecture, which has all states and is condemned to move at </w:t>
      </w:r>
      <w:r w:rsidRPr="00451E36">
        <w:t xml:space="preserve">the </w:t>
      </w:r>
      <w:r w:rsidRPr="00451E36" w:rsidR="00701CCA">
        <w:t>pace of the slowest mover, because it manages by consensus.</w:t>
      </w:r>
    </w:p>
    <w:p w:rsidR="00701CCA" w:rsidRPr="00451E36" w:rsidP="00C91C75">
      <w:pPr>
        <w:pStyle w:val="Answer"/>
      </w:pPr>
      <w:r w:rsidRPr="00451E36">
        <w:t>I</w:t>
      </w:r>
      <w:r w:rsidRPr="00451E36">
        <w:t>f</w:t>
      </w:r>
      <w:r w:rsidRPr="00451E36">
        <w:t>,</w:t>
      </w:r>
      <w:r w:rsidRPr="00451E36">
        <w:t xml:space="preserve"> instead</w:t>
      </w:r>
      <w:r w:rsidRPr="00451E36">
        <w:t>,</w:t>
      </w:r>
      <w:r w:rsidRPr="00451E36">
        <w:t xml:space="preserve"> you had a breakaway group that said, </w:t>
      </w:r>
      <w:r w:rsidRPr="00451E36">
        <w:t>“W</w:t>
      </w:r>
      <w:r w:rsidRPr="00451E36">
        <w:t>e are going to set some real standards, and countries that don</w:t>
      </w:r>
      <w:r w:rsidR="00C02D52">
        <w:t>’</w:t>
      </w:r>
      <w:r w:rsidRPr="00451E36">
        <w:t>t meet them are not going to trade with us or are going to trade at a tariff barrier to entry</w:t>
      </w:r>
      <w:r w:rsidR="00151145">
        <w:t xml:space="preserve">, which </w:t>
      </w:r>
      <w:r w:rsidRPr="00451E36">
        <w:t xml:space="preserve">reflects the costs </w:t>
      </w:r>
      <w:r w:rsidRPr="00451E36">
        <w:t xml:space="preserve">they are </w:t>
      </w:r>
      <w:r w:rsidR="002719FF">
        <w:t xml:space="preserve">imposing on </w:t>
      </w:r>
      <w:r w:rsidRPr="00451E36">
        <w:t>the global climate</w:t>
      </w:r>
      <w:r w:rsidR="002719FF">
        <w:t>,</w:t>
      </w:r>
      <w:r w:rsidRPr="00451E36">
        <w:t xml:space="preserve">” </w:t>
      </w:r>
      <w:r w:rsidR="00847C2F">
        <w:t xml:space="preserve">over time </w:t>
      </w:r>
      <w:r w:rsidRPr="00451E36">
        <w:t>you would see that values-based coalition of climate</w:t>
      </w:r>
      <w:r w:rsidRPr="00451E36">
        <w:t xml:space="preserve"> </w:t>
      </w:r>
      <w:r w:rsidRPr="00451E36">
        <w:t xml:space="preserve">first movers expanding as others found the costs of exclusion too high. </w:t>
      </w:r>
      <w:r w:rsidR="003765C7">
        <w:t>Others</w:t>
      </w:r>
      <w:r w:rsidRPr="00451E36">
        <w:t xml:space="preserve"> would pay the membership price and become members of the club and transition their own economies to renewables as well.</w:t>
      </w:r>
      <w:r w:rsidRPr="00451E36" w:rsidR="002A2F4B">
        <w:t xml:space="preserve"> </w:t>
      </w:r>
      <w:r w:rsidR="00E30BE3">
        <w:t>So t</w:t>
      </w:r>
      <w:r w:rsidRPr="00451E36">
        <w:t xml:space="preserve">here </w:t>
      </w:r>
      <w:r w:rsidRPr="00451E36">
        <w:t xml:space="preserve">are </w:t>
      </w:r>
      <w:r w:rsidRPr="00451E36">
        <w:t xml:space="preserve">creative ways that values-based </w:t>
      </w:r>
      <w:r w:rsidR="002C3EA8">
        <w:t>minilateral</w:t>
      </w:r>
      <w:r w:rsidRPr="00451E36">
        <w:t>ism can, over time, morph into a more universal set of institutional arrangements.</w:t>
      </w:r>
    </w:p>
    <w:p w:rsidR="00701CCA" w:rsidRPr="00451E36" w:rsidP="00E640F2">
      <w:pPr>
        <w:pStyle w:val="Question"/>
      </w:pPr>
      <w:sdt>
        <w:sdtPr>
          <w:alias w:val="Member"/>
          <w:tag w:val="&lt;Member mnisId='3960' dodsId='35320'&gt;"/>
          <w:id w:val="573011456"/>
          <w:placeholder>
            <w:docPart w:val="DefaultPlaceholder_-1854013440"/>
          </w:placeholder>
          <w:richText/>
        </w:sdtPr>
        <w:sdtContent>
          <w:r w:rsidRPr="00451E36" w:rsidR="00E640F2">
            <w:rPr>
              <w:b/>
            </w:rPr>
            <w:t>Henry Smith:</w:t>
          </w:r>
        </w:sdtContent>
      </w:sdt>
      <w:r w:rsidRPr="00451E36" w:rsidR="00E640F2">
        <w:t xml:space="preserve"> </w:t>
      </w:r>
      <w:r w:rsidRPr="00451E36" w:rsidR="000959A3">
        <w:t>Lord Malloch-Brown, t</w:t>
      </w:r>
      <w:r w:rsidRPr="00451E36">
        <w:t xml:space="preserve">hank you for joining us today. How </w:t>
      </w:r>
      <w:r w:rsidRPr="00451E36" w:rsidR="00E640F2">
        <w:t xml:space="preserve">are </w:t>
      </w:r>
      <w:r w:rsidRPr="00451E36">
        <w:t xml:space="preserve">countries </w:t>
      </w:r>
      <w:r w:rsidR="000F56D9">
        <w:t>like</w:t>
      </w:r>
      <w:r w:rsidRPr="00451E36" w:rsidR="000959A3">
        <w:t xml:space="preserve"> </w:t>
      </w:r>
      <w:r w:rsidRPr="00451E36">
        <w:t xml:space="preserve">China, Russia, </w:t>
      </w:r>
      <w:r w:rsidRPr="00451E36">
        <w:t>India</w:t>
      </w:r>
      <w:r w:rsidRPr="00451E36" w:rsidR="00E640F2">
        <w:t xml:space="preserve"> and</w:t>
      </w:r>
      <w:r w:rsidRPr="00451E36">
        <w:t xml:space="preserve"> the United States leveraging and potentially exploiting geopolitical tensions to gain influence in the United Nations?</w:t>
      </w:r>
    </w:p>
    <w:p w:rsidR="00E640F2" w:rsidRPr="00451E36" w:rsidP="00E640F2">
      <w:pPr>
        <w:pStyle w:val="Answer"/>
      </w:pPr>
      <w:sdt>
        <w:sdtPr>
          <w:alias w:val="Witness"/>
          <w:id w:val="594753024"/>
          <w:placeholder>
            <w:docPart w:val="DefaultPlaceholder_-1854013440"/>
          </w:placeholder>
          <w:richText/>
        </w:sdtPr>
        <w:sdtContent>
          <w:r w:rsidRPr="00451E36" w:rsidR="00B50A22">
            <w:rPr>
              <w:b/>
              <w:i/>
            </w:rPr>
            <w:t>Lord Malloch-Brown:</w:t>
          </w:r>
        </w:sdtContent>
      </w:sdt>
      <w:r w:rsidRPr="00451E36">
        <w:t xml:space="preserve"> I</w:t>
      </w:r>
      <w:r w:rsidRPr="00451E36" w:rsidR="00701CCA">
        <w:t>n the case of China</w:t>
      </w:r>
      <w:r w:rsidRPr="00451E36">
        <w:t>,</w:t>
      </w:r>
      <w:r w:rsidRPr="00451E36" w:rsidR="00701CCA">
        <w:t xml:space="preserve"> it has invested a lot</w:t>
      </w:r>
      <w:r w:rsidR="00E4004D">
        <w:t xml:space="preserve">, </w:t>
      </w:r>
      <w:r w:rsidRPr="00451E36" w:rsidR="00701CCA">
        <w:t xml:space="preserve">and </w:t>
      </w:r>
      <w:r w:rsidR="00B57FF8">
        <w:t xml:space="preserve">it </w:t>
      </w:r>
      <w:r w:rsidRPr="00451E36" w:rsidR="00701CCA">
        <w:t xml:space="preserve">made </w:t>
      </w:r>
      <w:r w:rsidRPr="00451E36" w:rsidR="00701CCA">
        <w:t>particular progress</w:t>
      </w:r>
      <w:r w:rsidRPr="00451E36" w:rsidR="00701CCA">
        <w:t xml:space="preserve"> during the Trump </w:t>
      </w:r>
      <w:r w:rsidRPr="00451E36" w:rsidR="000959A3">
        <w:t>A</w:t>
      </w:r>
      <w:r w:rsidRPr="00451E36" w:rsidR="00701CCA">
        <w:t>dministration years</w:t>
      </w:r>
      <w:r w:rsidRPr="00451E36">
        <w:t>,</w:t>
      </w:r>
      <w:r w:rsidRPr="00451E36" w:rsidR="00701CCA">
        <w:t xml:space="preserve"> when the US was largely missing from the UN. </w:t>
      </w:r>
      <w:r w:rsidRPr="00451E36">
        <w:t>I</w:t>
      </w:r>
      <w:r w:rsidRPr="00451E36" w:rsidR="00701CCA">
        <w:t xml:space="preserve">n that period, China took advantage of the vacuum and put a lot more staff into the UN </w:t>
      </w:r>
      <w:r w:rsidR="00B57D9C">
        <w:t>Secretariat</w:t>
      </w:r>
      <w:r w:rsidRPr="00451E36">
        <w:t>.</w:t>
      </w:r>
      <w:r w:rsidRPr="00451E36" w:rsidR="00701CCA">
        <w:t xml:space="preserve"> </w:t>
      </w:r>
      <w:r w:rsidRPr="00451E36">
        <w:t xml:space="preserve">It </w:t>
      </w:r>
      <w:r w:rsidRPr="00451E36" w:rsidR="00701CCA">
        <w:t xml:space="preserve">started trust funds available to the UN leadership to support their activities and tied </w:t>
      </w:r>
      <w:r w:rsidR="00BA582C">
        <w:t>that</w:t>
      </w:r>
      <w:r w:rsidRPr="00451E36" w:rsidR="00701CCA">
        <w:t xml:space="preserve"> to the use of Chinese staff. </w:t>
      </w:r>
      <w:r w:rsidRPr="00451E36">
        <w:t>T</w:t>
      </w:r>
      <w:r w:rsidRPr="00451E36" w:rsidR="00701CCA">
        <w:t>here was a real influence</w:t>
      </w:r>
      <w:r w:rsidR="00F81321">
        <w:t>-</w:t>
      </w:r>
      <w:r w:rsidRPr="00451E36" w:rsidR="00701CCA">
        <w:t xml:space="preserve">building campaign by China, which the </w:t>
      </w:r>
      <w:r w:rsidRPr="00451E36">
        <w:t xml:space="preserve">US </w:t>
      </w:r>
      <w:r w:rsidRPr="00451E36" w:rsidR="00701CCA">
        <w:t>is now racing to try to block and tackle.</w:t>
      </w:r>
    </w:p>
    <w:p w:rsidR="00701CCA" w:rsidRPr="00451E36" w:rsidP="00E640F2">
      <w:pPr>
        <w:pStyle w:val="Answer"/>
      </w:pPr>
      <w:r w:rsidRPr="00451E36">
        <w:t>I</w:t>
      </w:r>
      <w:r w:rsidRPr="00451E36">
        <w:t xml:space="preserve">n the case of Russia, </w:t>
      </w:r>
      <w:r w:rsidRPr="00451E36">
        <w:t xml:space="preserve">it has </w:t>
      </w:r>
      <w:r w:rsidRPr="00451E36">
        <w:t xml:space="preserve">had its </w:t>
      </w:r>
      <w:r w:rsidR="00F81321">
        <w:t xml:space="preserve">fair </w:t>
      </w:r>
      <w:r w:rsidRPr="00451E36">
        <w:t>share</w:t>
      </w:r>
      <w:r w:rsidR="00F81321">
        <w:t>—or its share, at least—</w:t>
      </w:r>
      <w:r w:rsidRPr="00451E36">
        <w:t xml:space="preserve">of </w:t>
      </w:r>
      <w:r w:rsidRPr="00451E36">
        <w:t xml:space="preserve">top </w:t>
      </w:r>
      <w:r w:rsidRPr="00451E36">
        <w:t xml:space="preserve">jobs, but successive </w:t>
      </w:r>
      <w:r w:rsidRPr="00451E36" w:rsidR="00D2794C">
        <w:t xml:space="preserve">Secretaries-General </w:t>
      </w:r>
      <w:r w:rsidRPr="00451E36">
        <w:t xml:space="preserve">have tried to keep those jobs at arm’s length from the </w:t>
      </w:r>
      <w:r w:rsidRPr="00451E36">
        <w:t>really important</w:t>
      </w:r>
      <w:r w:rsidRPr="00451E36">
        <w:t xml:space="preserve"> levers of power in the organisation. </w:t>
      </w:r>
      <w:r w:rsidR="00134C76">
        <w:t xml:space="preserve">So the Russians </w:t>
      </w:r>
      <w:r w:rsidRPr="00451E36">
        <w:t>have tended to be given the job of head of the office in Geneva or in Vienna, rather than highly significant political jobs in New York.</w:t>
      </w:r>
      <w:r w:rsidRPr="00451E36">
        <w:t xml:space="preserve"> B</w:t>
      </w:r>
      <w:r w:rsidRPr="00451E36">
        <w:t xml:space="preserve">ecause this is a long pattern, the Russians have always been </w:t>
      </w:r>
      <w:r w:rsidR="00DB6C87">
        <w:t xml:space="preserve">a little bit </w:t>
      </w:r>
      <w:r w:rsidRPr="00451E36">
        <w:t xml:space="preserve">the petulant outsiders who have thrown bricks in through the window rather than </w:t>
      </w:r>
      <w:r w:rsidRPr="00451E36" w:rsidR="002A2F4B">
        <w:t>seeking</w:t>
      </w:r>
      <w:r w:rsidRPr="00451E36">
        <w:t xml:space="preserve"> to manage or influence the system from inside, as the Chinese have</w:t>
      </w:r>
      <w:r w:rsidR="00D519B1">
        <w:t>. S</w:t>
      </w:r>
      <w:r w:rsidRPr="00451E36">
        <w:t>o</w:t>
      </w:r>
      <w:r w:rsidRPr="00451E36">
        <w:t xml:space="preserve"> </w:t>
      </w:r>
      <w:r w:rsidRPr="00451E36">
        <w:t>t</w:t>
      </w:r>
      <w:r w:rsidRPr="00451E36">
        <w:t>hey have adopted very different strategies in that sense.</w:t>
      </w:r>
    </w:p>
    <w:p w:rsidR="00701CCA" w:rsidRPr="00451E36" w:rsidP="00701CCA">
      <w:pPr>
        <w:pStyle w:val="Question"/>
      </w:pPr>
      <w:sdt>
        <w:sdtPr>
          <w:alias w:val="Member"/>
          <w:tag w:val="&lt;Member mnisId='3960' dodsId='35320'&gt;"/>
          <w:id w:val="-2059769300"/>
          <w:placeholder>
            <w:docPart w:val="DefaultPlaceholder_-1854013440"/>
          </w:placeholder>
          <w:richText/>
        </w:sdtPr>
        <w:sdtContent>
          <w:r w:rsidRPr="00451E36" w:rsidR="00E640F2">
            <w:rPr>
              <w:b/>
            </w:rPr>
            <w:t>Henry Smith:</w:t>
          </w:r>
        </w:sdtContent>
      </w:sdt>
      <w:r w:rsidRPr="00451E36" w:rsidR="00E640F2">
        <w:t xml:space="preserve"> T</w:t>
      </w:r>
      <w:r w:rsidRPr="00451E36">
        <w:t>urning to two of those countries</w:t>
      </w:r>
      <w:r w:rsidRPr="00451E36" w:rsidR="00E640F2">
        <w:t>—</w:t>
      </w:r>
      <w:r w:rsidRPr="00451E36">
        <w:t>China</w:t>
      </w:r>
      <w:r w:rsidRPr="00451E36" w:rsidR="00E640F2">
        <w:t xml:space="preserve"> </w:t>
      </w:r>
      <w:r w:rsidRPr="00451E36">
        <w:t>and the United States</w:t>
      </w:r>
      <w:r w:rsidRPr="00451E36" w:rsidR="00E640F2">
        <w:t>—</w:t>
      </w:r>
      <w:r w:rsidRPr="00451E36">
        <w:t>how</w:t>
      </w:r>
      <w:r w:rsidRPr="00451E36" w:rsidR="00E640F2">
        <w:t xml:space="preserve"> </w:t>
      </w:r>
      <w:r w:rsidRPr="00451E36">
        <w:t xml:space="preserve">is the increasing competition between them </w:t>
      </w:r>
      <w:r w:rsidRPr="00451E36">
        <w:t>having an effect on</w:t>
      </w:r>
      <w:r w:rsidRPr="00451E36">
        <w:t xml:space="preserve"> diplomacy within the United Nations?</w:t>
      </w:r>
    </w:p>
    <w:p w:rsidR="00E640F2" w:rsidRPr="00451E36" w:rsidP="00E640F2">
      <w:pPr>
        <w:pStyle w:val="Answer"/>
      </w:pPr>
      <w:sdt>
        <w:sdtPr>
          <w:alias w:val="Witness"/>
          <w:id w:val="-1114598892"/>
          <w:placeholder>
            <w:docPart w:val="DefaultPlaceholder_-1854013440"/>
          </w:placeholder>
          <w:richText/>
        </w:sdtPr>
        <w:sdtContent>
          <w:r w:rsidRPr="00451E36" w:rsidR="00B50A22">
            <w:rPr>
              <w:b/>
              <w:i/>
            </w:rPr>
            <w:t>Lord Malloch-Brown:</w:t>
          </w:r>
        </w:sdtContent>
      </w:sdt>
      <w:r w:rsidRPr="00451E36">
        <w:t xml:space="preserve"> </w:t>
      </w:r>
      <w:r w:rsidRPr="00451E36" w:rsidR="00701CCA">
        <w:t>It is having a significant effect. Again</w:t>
      </w:r>
      <w:r w:rsidRPr="00451E36">
        <w:t>,</w:t>
      </w:r>
      <w:r w:rsidRPr="00451E36" w:rsidR="00701CCA">
        <w:t xml:space="preserve"> the Chinese are ultimately better players and more respectful of the rules than, say, the Russians. </w:t>
      </w:r>
      <w:r w:rsidRPr="00451E36">
        <w:t>A</w:t>
      </w:r>
      <w:r w:rsidRPr="00451E36" w:rsidR="00701CCA">
        <w:t xml:space="preserve"> UN veteran</w:t>
      </w:r>
      <w:r w:rsidRPr="00451E36" w:rsidR="000959A3">
        <w:t xml:space="preserve"> </w:t>
      </w:r>
      <w:r w:rsidR="00EE3035">
        <w:t>like</w:t>
      </w:r>
      <w:r w:rsidRPr="00451E36">
        <w:t xml:space="preserve"> myself </w:t>
      </w:r>
      <w:r w:rsidRPr="00451E36" w:rsidR="00701CCA">
        <w:t xml:space="preserve">has always noticed that big powers, whatever their ideological orientation, tend to be less good UN </w:t>
      </w:r>
      <w:r w:rsidRPr="00451E36" w:rsidR="000959A3">
        <w:t>rule-keeper</w:t>
      </w:r>
      <w:r w:rsidRPr="00451E36" w:rsidR="00701CCA">
        <w:t xml:space="preserve">s than smaller powers. </w:t>
      </w:r>
      <w:r w:rsidRPr="00451E36">
        <w:t>T</w:t>
      </w:r>
      <w:r w:rsidRPr="00451E36" w:rsidR="00701CCA">
        <w:t>he British, for example, in general, try to be respectful of the rules.</w:t>
      </w:r>
      <w:r w:rsidR="00A803A6">
        <w:t xml:space="preserve"> </w:t>
      </w:r>
      <w:r w:rsidRPr="00451E36" w:rsidR="00701CCA">
        <w:t xml:space="preserve">A Nordic power or a small state </w:t>
      </w:r>
      <w:r w:rsidR="00A803A6">
        <w:t>like</w:t>
      </w:r>
      <w:r w:rsidRPr="00451E36">
        <w:t xml:space="preserve"> </w:t>
      </w:r>
      <w:r w:rsidRPr="00451E36" w:rsidR="00701CCA">
        <w:t>Singapore, despite not being particularly democratic at home</w:t>
      </w:r>
      <w:r w:rsidRPr="00451E36">
        <w:t>,</w:t>
      </w:r>
      <w:r w:rsidRPr="00451E36" w:rsidR="00701CCA">
        <w:t xml:space="preserve"> </w:t>
      </w:r>
      <w:r w:rsidR="00B44956">
        <w:t>are</w:t>
      </w:r>
      <w:r w:rsidRPr="00451E36" w:rsidR="000959A3">
        <w:t xml:space="preserve"> </w:t>
      </w:r>
      <w:r w:rsidRPr="00451E36" w:rsidR="00701CCA">
        <w:t>very good UN player</w:t>
      </w:r>
      <w:r w:rsidR="00B44956">
        <w:t>s</w:t>
      </w:r>
      <w:r w:rsidRPr="00451E36" w:rsidR="00701CCA">
        <w:t xml:space="preserve">. </w:t>
      </w:r>
      <w:r w:rsidRPr="00451E36">
        <w:t>T</w:t>
      </w:r>
      <w:r w:rsidRPr="00451E36" w:rsidR="00701CCA">
        <w:t>here is an obvious long</w:t>
      </w:r>
      <w:r w:rsidRPr="00451E36">
        <w:t>-</w:t>
      </w:r>
      <w:r w:rsidRPr="00451E36" w:rsidR="00701CCA">
        <w:t xml:space="preserve">term reason for this, </w:t>
      </w:r>
      <w:r w:rsidRPr="00451E36">
        <w:t xml:space="preserve">which is </w:t>
      </w:r>
      <w:r w:rsidRPr="00451E36" w:rsidR="00701CCA">
        <w:t xml:space="preserve">that smaller powers need the community of the UN. They need to leverage their influence </w:t>
      </w:r>
      <w:r w:rsidRPr="00451E36">
        <w:t xml:space="preserve">via </w:t>
      </w:r>
      <w:r w:rsidRPr="00451E36" w:rsidR="00701CCA">
        <w:t>the UN</w:t>
      </w:r>
      <w:r w:rsidRPr="00451E36">
        <w:t>.</w:t>
      </w:r>
      <w:r w:rsidRPr="00451E36" w:rsidR="00701CCA">
        <w:t xml:space="preserve"> </w:t>
      </w:r>
      <w:r w:rsidRPr="00451E36">
        <w:t xml:space="preserve">They </w:t>
      </w:r>
      <w:r w:rsidRPr="00451E36" w:rsidR="00701CCA">
        <w:t>count on the UN charter for their own security</w:t>
      </w:r>
      <w:r w:rsidRPr="00451E36">
        <w:t>,</w:t>
      </w:r>
      <w:r w:rsidRPr="00451E36" w:rsidR="00701CCA">
        <w:t xml:space="preserve"> because they tend to have bigger, stronger neighbours </w:t>
      </w:r>
      <w:r w:rsidRPr="00451E36">
        <w:t xml:space="preserve">that </w:t>
      </w:r>
      <w:r w:rsidRPr="00451E36" w:rsidR="00701CCA">
        <w:t xml:space="preserve">they would not do very well with if those neighbours sought to invade them. </w:t>
      </w:r>
      <w:r w:rsidR="002D3C1E">
        <w:t>So t</w:t>
      </w:r>
      <w:r w:rsidRPr="00451E36" w:rsidR="00701CCA">
        <w:t xml:space="preserve">hey are UN </w:t>
      </w:r>
      <w:r w:rsidRPr="00451E36" w:rsidR="000959A3">
        <w:t>rule-keeper</w:t>
      </w:r>
      <w:r w:rsidRPr="00451E36" w:rsidR="00701CCA">
        <w:t>s.</w:t>
      </w:r>
      <w:r w:rsidR="00B11CDE">
        <w:t xml:space="preserve"> </w:t>
      </w:r>
      <w:r w:rsidRPr="00451E36">
        <w:t>A</w:t>
      </w:r>
      <w:r w:rsidRPr="00451E36" w:rsidR="00701CCA">
        <w:t xml:space="preserve">s I say, Britain </w:t>
      </w:r>
      <w:r w:rsidRPr="00451E36">
        <w:t xml:space="preserve">usually, although not always, </w:t>
      </w:r>
      <w:r w:rsidR="00B11CDE">
        <w:t xml:space="preserve">is </w:t>
      </w:r>
      <w:r w:rsidRPr="00451E36" w:rsidR="00701CCA">
        <w:t xml:space="preserve">a UN </w:t>
      </w:r>
      <w:r w:rsidRPr="00451E36" w:rsidR="000959A3">
        <w:t>rule-keeper</w:t>
      </w:r>
      <w:r w:rsidR="00A93C5B">
        <w:t>; i</w:t>
      </w:r>
      <w:r w:rsidRPr="00451E36" w:rsidR="00701CCA">
        <w:t xml:space="preserve">n fact, I would argue </w:t>
      </w:r>
      <w:r w:rsidRPr="00451E36">
        <w:t xml:space="preserve">that </w:t>
      </w:r>
      <w:r w:rsidRPr="00451E36" w:rsidR="00701CCA">
        <w:t xml:space="preserve">Britain and France </w:t>
      </w:r>
      <w:r w:rsidRPr="00451E36" w:rsidR="00A93C5B">
        <w:t xml:space="preserve">both </w:t>
      </w:r>
      <w:r w:rsidRPr="00451E36" w:rsidR="00701CCA">
        <w:t xml:space="preserve">recognise that their claims to 1945 P5 status and </w:t>
      </w:r>
      <w:r w:rsidR="002F2939">
        <w:t xml:space="preserve">the </w:t>
      </w:r>
      <w:r w:rsidRPr="00451E36" w:rsidR="00701CCA">
        <w:t>UN veto rights that come with that depend</w:t>
      </w:r>
      <w:r w:rsidRPr="00451E36">
        <w:t>, long</w:t>
      </w:r>
      <w:r w:rsidR="00A93C5B">
        <w:t xml:space="preserve"> </w:t>
      </w:r>
      <w:r w:rsidRPr="00451E36">
        <w:t>term,</w:t>
      </w:r>
      <w:r w:rsidRPr="00451E36" w:rsidR="00701CCA">
        <w:t xml:space="preserve"> on them being seen as good UN citizens.</w:t>
      </w:r>
    </w:p>
    <w:p w:rsidR="00701CCA" w:rsidRPr="00451E36" w:rsidP="00E640F2">
      <w:pPr>
        <w:pStyle w:val="Answer"/>
      </w:pPr>
      <w:r w:rsidRPr="00451E36">
        <w:t xml:space="preserve">The US, as a big power, is much more capricious and </w:t>
      </w:r>
      <w:r w:rsidR="002F2939">
        <w:t xml:space="preserve">takes </w:t>
      </w:r>
      <w:r w:rsidRPr="00451E36">
        <w:t xml:space="preserve">much more of an </w:t>
      </w:r>
      <w:r w:rsidRPr="00451E36" w:rsidR="00E640F2">
        <w:t xml:space="preserve">à </w:t>
      </w:r>
      <w:r w:rsidRPr="00451E36">
        <w:t>la carte approach to the UN menu</w:t>
      </w:r>
      <w:r w:rsidRPr="00451E36" w:rsidR="00E640F2">
        <w:t>, b</w:t>
      </w:r>
      <w:r w:rsidRPr="00451E36">
        <w:t>eing a good UN citizen when it is easy to be one, but being guilty of being somewhat partial about when that is</w:t>
      </w:r>
      <w:r w:rsidRPr="00451E36" w:rsidR="00E640F2">
        <w:t>,</w:t>
      </w:r>
      <w:r w:rsidRPr="00451E36">
        <w:t xml:space="preserve"> and that crosses </w:t>
      </w:r>
      <w:r w:rsidRPr="00451E36" w:rsidR="001D2EE5">
        <w:t>A</w:t>
      </w:r>
      <w:r w:rsidRPr="00451E36">
        <w:t>dministrations</w:t>
      </w:r>
      <w:r w:rsidR="002A5197">
        <w:t>—i</w:t>
      </w:r>
      <w:r w:rsidRPr="00451E36">
        <w:t xml:space="preserve">t is not peculiar to </w:t>
      </w:r>
      <w:r w:rsidRPr="00451E36" w:rsidR="001D2EE5">
        <w:t>R</w:t>
      </w:r>
      <w:r w:rsidRPr="00451E36">
        <w:t xml:space="preserve">epublican versus </w:t>
      </w:r>
      <w:r w:rsidRPr="00451E36" w:rsidR="001D2EE5">
        <w:t>D</w:t>
      </w:r>
      <w:r w:rsidRPr="00451E36">
        <w:t xml:space="preserve">emocrat </w:t>
      </w:r>
      <w:r w:rsidRPr="00451E36" w:rsidR="001D2EE5">
        <w:t>A</w:t>
      </w:r>
      <w:r w:rsidRPr="00451E36">
        <w:t xml:space="preserve">dministrations. </w:t>
      </w:r>
      <w:r w:rsidRPr="00451E36" w:rsidR="00E640F2">
        <w:t>T</w:t>
      </w:r>
      <w:r w:rsidRPr="00451E36">
        <w:t xml:space="preserve">he US is a big power that makes a humble UN official like </w:t>
      </w:r>
      <w:r w:rsidRPr="00451E36">
        <w:t>myself</w:t>
      </w:r>
      <w:r w:rsidRPr="00451E36">
        <w:t xml:space="preserve"> tear his hair out on occasions</w:t>
      </w:r>
      <w:r w:rsidRPr="00451E36" w:rsidR="00E640F2">
        <w:t>,</w:t>
      </w:r>
      <w:r w:rsidRPr="00451E36">
        <w:t xml:space="preserve"> because they are uneven in their acceptance of the club rules.</w:t>
      </w:r>
    </w:p>
    <w:p w:rsidR="00701CCA" w:rsidRPr="00451E36" w:rsidP="00E640F2">
      <w:pPr>
        <w:pStyle w:val="Question"/>
      </w:pPr>
      <w:sdt>
        <w:sdtPr>
          <w:alias w:val="Member"/>
          <w:tag w:val="&lt;Member mnisId='3960' dodsId='35320'&gt;"/>
          <w:id w:val="-1672249459"/>
          <w:placeholder>
            <w:docPart w:val="DefaultPlaceholder_-1854013440"/>
          </w:placeholder>
          <w:richText/>
        </w:sdtPr>
        <w:sdtContent>
          <w:r w:rsidRPr="00451E36" w:rsidR="00E640F2">
            <w:rPr>
              <w:b/>
            </w:rPr>
            <w:t>Henry Smith:</w:t>
          </w:r>
        </w:sdtContent>
      </w:sdt>
      <w:r w:rsidRPr="00451E36" w:rsidR="00E640F2">
        <w:t xml:space="preserve"> </w:t>
      </w:r>
      <w:r w:rsidRPr="00451E36" w:rsidR="001D2EE5">
        <w:t>Talking of those developing and middle</w:t>
      </w:r>
      <w:r w:rsidR="00727C85">
        <w:t>-</w:t>
      </w:r>
      <w:r w:rsidRPr="00451E36" w:rsidR="001D2EE5">
        <w:t>power states, ho</w:t>
      </w:r>
      <w:r w:rsidRPr="00451E36" w:rsidR="00E640F2">
        <w:t>w have the</w:t>
      </w:r>
      <w:r w:rsidRPr="00451E36" w:rsidR="001D2EE5">
        <w:t>ir</w:t>
      </w:r>
      <w:r w:rsidRPr="00451E36" w:rsidR="00E640F2">
        <w:t xml:space="preserve"> positions </w:t>
      </w:r>
      <w:r w:rsidRPr="00451E36">
        <w:t>shifted in response to increasing multipolarity</w:t>
      </w:r>
      <w:r w:rsidRPr="00451E36" w:rsidR="00E640F2">
        <w:t>,</w:t>
      </w:r>
      <w:r w:rsidRPr="00451E36">
        <w:t xml:space="preserve"> and what is driving that?</w:t>
      </w:r>
    </w:p>
    <w:p w:rsidR="00E640F2" w:rsidRPr="00451E36" w:rsidP="00E640F2">
      <w:pPr>
        <w:pStyle w:val="Answer"/>
      </w:pPr>
      <w:sdt>
        <w:sdtPr>
          <w:alias w:val="Witness"/>
          <w:id w:val="599297376"/>
          <w:placeholder>
            <w:docPart w:val="DefaultPlaceholder_-1854013440"/>
          </w:placeholder>
          <w:richText/>
        </w:sdtPr>
        <w:sdtContent>
          <w:r w:rsidRPr="00451E36" w:rsidR="00B50A22">
            <w:rPr>
              <w:b/>
              <w:i/>
            </w:rPr>
            <w:t>Lord Malloch-Brown:</w:t>
          </w:r>
        </w:sdtContent>
      </w:sdt>
      <w:r w:rsidRPr="00451E36">
        <w:t xml:space="preserve"> Y</w:t>
      </w:r>
      <w:r w:rsidRPr="00451E36" w:rsidR="00701CCA">
        <w:t>ou have had these two short</w:t>
      </w:r>
      <w:r w:rsidRPr="00451E36">
        <w:t>-</w:t>
      </w:r>
      <w:r w:rsidRPr="00451E36" w:rsidR="00701CCA">
        <w:t>term bookends</w:t>
      </w:r>
      <w:r w:rsidRPr="00451E36">
        <w:t xml:space="preserve">. One is </w:t>
      </w:r>
      <w:r w:rsidRPr="00451E36" w:rsidR="00701CCA">
        <w:t>the Ukraine conflict</w:t>
      </w:r>
      <w:r w:rsidRPr="00451E36">
        <w:t>,</w:t>
      </w:r>
      <w:r w:rsidRPr="00451E36" w:rsidR="00701CCA">
        <w:t xml:space="preserve"> where a remarkable number</w:t>
      </w:r>
      <w:r w:rsidRPr="00451E36" w:rsidR="00BE5FEF">
        <w:t xml:space="preserve"> </w:t>
      </w:r>
      <w:r w:rsidRPr="00451E36" w:rsidR="00701CCA">
        <w:t>of</w:t>
      </w:r>
      <w:r w:rsidRPr="00451E36">
        <w:t xml:space="preserve"> </w:t>
      </w:r>
      <w:r w:rsidRPr="00451E36" w:rsidR="00701CCA">
        <w:t>member states in the General Assembly</w:t>
      </w:r>
      <w:r w:rsidRPr="00451E36" w:rsidR="00BE5FEF">
        <w:t>—approximately 135, depending on which resolution—</w:t>
      </w:r>
      <w:r w:rsidRPr="00451E36" w:rsidR="00701CCA">
        <w:t>voted against the Russian invasion</w:t>
      </w:r>
      <w:r w:rsidR="001A6AB6">
        <w:t xml:space="preserve">; </w:t>
      </w:r>
      <w:r w:rsidRPr="00451E36" w:rsidR="00701CCA">
        <w:t xml:space="preserve">only </w:t>
      </w:r>
      <w:r w:rsidR="0007315E">
        <w:t xml:space="preserve">a significant </w:t>
      </w:r>
      <w:r w:rsidR="00AC3E00">
        <w:t>30</w:t>
      </w:r>
      <w:r w:rsidR="00EA79AF">
        <w:t>-odd</w:t>
      </w:r>
      <w:r w:rsidRPr="00451E36">
        <w:t xml:space="preserve"> </w:t>
      </w:r>
      <w:r w:rsidRPr="00451E36" w:rsidR="00701CCA">
        <w:t>abstained and a very small handful early on voted in support of Russia.</w:t>
      </w:r>
    </w:p>
    <w:p w:rsidR="0005453A" w:rsidRPr="00451E36" w:rsidP="00E640F2">
      <w:pPr>
        <w:pStyle w:val="Answer"/>
      </w:pPr>
      <w:r w:rsidRPr="00451E36">
        <w:t>Y</w:t>
      </w:r>
      <w:r w:rsidRPr="00451E36" w:rsidR="00701CCA">
        <w:t>ou have seen almost the mirror opposite</w:t>
      </w:r>
      <w:r w:rsidRPr="00451E36">
        <w:t xml:space="preserve"> in the </w:t>
      </w:r>
      <w:r w:rsidRPr="00451E36" w:rsidR="00701CCA">
        <w:t>General Assembly response to the Gaza conflict</w:t>
      </w:r>
      <w:r w:rsidR="000F5F2A">
        <w:t>, and that</w:t>
      </w:r>
      <w:r w:rsidRPr="00451E36" w:rsidR="00701CCA">
        <w:t xml:space="preserve"> is because there is a view of double standards among many developing countries. </w:t>
      </w:r>
      <w:r w:rsidRPr="00451E36">
        <w:t>T</w:t>
      </w:r>
      <w:r w:rsidRPr="00451E36" w:rsidR="00701CCA">
        <w:t xml:space="preserve">he early Ukraine votes represented a high watermark of renewed </w:t>
      </w:r>
      <w:r w:rsidRPr="00451E36">
        <w:t xml:space="preserve">western </w:t>
      </w:r>
      <w:r w:rsidRPr="00451E36" w:rsidR="00701CCA">
        <w:t>influence in the chamber</w:t>
      </w:r>
      <w:r w:rsidRPr="00451E36">
        <w:t>,</w:t>
      </w:r>
      <w:r w:rsidRPr="00451E36" w:rsidR="00701CCA">
        <w:t xml:space="preserve"> because of Russian misbehaviour and </w:t>
      </w:r>
      <w:r w:rsidRPr="00451E36">
        <w:t xml:space="preserve">a </w:t>
      </w:r>
      <w:r w:rsidRPr="00451E36" w:rsidR="00701CCA">
        <w:t>perceived return to a multilateralist and allies</w:t>
      </w:r>
      <w:r w:rsidRPr="00451E36">
        <w:t>-</w:t>
      </w:r>
      <w:r w:rsidRPr="00451E36" w:rsidR="00701CCA">
        <w:t xml:space="preserve">led view of the world by the Biden </w:t>
      </w:r>
      <w:r w:rsidRPr="00451E36" w:rsidR="001D2EE5">
        <w:t>A</w:t>
      </w:r>
      <w:r w:rsidRPr="00451E36" w:rsidR="00701CCA">
        <w:t>dministration</w:t>
      </w:r>
      <w:r w:rsidRPr="00451E36">
        <w:t>, b</w:t>
      </w:r>
      <w:r w:rsidRPr="00451E36" w:rsidR="00701CCA">
        <w:t>ut that has quickly reversed with Gaza.</w:t>
      </w:r>
    </w:p>
    <w:p w:rsidR="002D46E3" w:rsidP="00E640F2">
      <w:pPr>
        <w:pStyle w:val="Answer"/>
      </w:pPr>
      <w:r w:rsidRPr="00451E36">
        <w:t>I</w:t>
      </w:r>
      <w:r w:rsidRPr="00451E36" w:rsidR="00701CCA">
        <w:t>n that sense, what lies behind it</w:t>
      </w:r>
      <w:r w:rsidRPr="00451E36">
        <w:t xml:space="preserve"> is,</w:t>
      </w:r>
      <w:r w:rsidRPr="00451E36" w:rsidR="00701CCA">
        <w:t xml:space="preserve"> in some ways, </w:t>
      </w:r>
      <w:r w:rsidRPr="00451E36">
        <w:t xml:space="preserve">a </w:t>
      </w:r>
      <w:r w:rsidRPr="00451E36" w:rsidR="00701CCA">
        <w:t>unique and first moment in the UN</w:t>
      </w:r>
      <w:r w:rsidRPr="00451E36">
        <w:t>.</w:t>
      </w:r>
      <w:r w:rsidRPr="00451E36" w:rsidR="00701CCA">
        <w:t xml:space="preserve"> </w:t>
      </w:r>
      <w:r w:rsidRPr="00451E36">
        <w:t>T</w:t>
      </w:r>
      <w:r w:rsidRPr="00451E36" w:rsidR="00701CCA">
        <w:t xml:space="preserve">here were long periods when you had </w:t>
      </w:r>
      <w:r w:rsidRPr="00451E36">
        <w:t>e</w:t>
      </w:r>
      <w:r w:rsidRPr="00451E36" w:rsidR="00701CCA">
        <w:t>ast-</w:t>
      </w:r>
      <w:r w:rsidRPr="00451E36">
        <w:t>w</w:t>
      </w:r>
      <w:r w:rsidRPr="00451E36" w:rsidR="00701CCA">
        <w:t xml:space="preserve">est blocs and the so-called non-aligned movement of </w:t>
      </w:r>
      <w:r w:rsidRPr="00451E36">
        <w:t>s</w:t>
      </w:r>
      <w:r w:rsidRPr="00451E36" w:rsidR="00701CCA">
        <w:t>outhern</w:t>
      </w:r>
      <w:r w:rsidRPr="00451E36">
        <w:t>,</w:t>
      </w:r>
      <w:r w:rsidRPr="00451E36" w:rsidR="00701CCA">
        <w:t xml:space="preserve"> post-colonial countries that combined to try to resist </w:t>
      </w:r>
      <w:r w:rsidRPr="00451E36">
        <w:t>e</w:t>
      </w:r>
      <w:r w:rsidRPr="00451E36" w:rsidR="00701CCA">
        <w:t xml:space="preserve">ast and </w:t>
      </w:r>
      <w:r w:rsidRPr="00451E36">
        <w:t>w</w:t>
      </w:r>
      <w:r w:rsidRPr="00451E36" w:rsidR="00701CCA">
        <w:t>est influence, but did so in a way that led them to voting as a bloc</w:t>
      </w:r>
      <w:r w:rsidRPr="00451E36">
        <w:t xml:space="preserve">—the </w:t>
      </w:r>
      <w:r w:rsidRPr="00451E36" w:rsidR="00701CCA">
        <w:t xml:space="preserve">so-called </w:t>
      </w:r>
      <w:r w:rsidRPr="00451E36">
        <w:t>G</w:t>
      </w:r>
      <w:r w:rsidRPr="00451E36" w:rsidR="00701CCA">
        <w:t>roup of 77 plus China, as they were and are known.</w:t>
      </w:r>
      <w:r w:rsidRPr="00451E36">
        <w:t xml:space="preserve"> </w:t>
      </w:r>
      <w:r w:rsidRPr="00451E36" w:rsidR="00701CCA">
        <w:t>That is breaking down</w:t>
      </w:r>
      <w:r w:rsidRPr="00451E36">
        <w:t>.</w:t>
      </w:r>
      <w:r>
        <w:t xml:space="preserve"> </w:t>
      </w:r>
    </w:p>
    <w:p w:rsidR="0005453A" w:rsidRPr="00451E36" w:rsidP="00E640F2">
      <w:pPr>
        <w:pStyle w:val="Answer"/>
      </w:pPr>
      <w:r w:rsidRPr="00451E36">
        <w:t>W</w:t>
      </w:r>
      <w:r w:rsidRPr="00451E36" w:rsidR="00701CCA">
        <w:t>hat is critical and important</w:t>
      </w:r>
      <w:r w:rsidRPr="00451E36">
        <w:t>—</w:t>
      </w:r>
      <w:r w:rsidRPr="00451E36" w:rsidR="00701CCA">
        <w:t>and</w:t>
      </w:r>
      <w:r w:rsidRPr="00451E36">
        <w:t xml:space="preserve"> </w:t>
      </w:r>
      <w:r w:rsidRPr="00451E36" w:rsidR="00701CCA">
        <w:t>your question draws attention to it</w:t>
      </w:r>
      <w:r w:rsidRPr="00451E36">
        <w:t>—</w:t>
      </w:r>
      <w:r w:rsidRPr="00451E36" w:rsidR="00701CCA">
        <w:t>about</w:t>
      </w:r>
      <w:r w:rsidRPr="00451E36">
        <w:t xml:space="preserve"> </w:t>
      </w:r>
      <w:r w:rsidRPr="00451E36" w:rsidR="00701CCA">
        <w:t xml:space="preserve">this new world is how many states </w:t>
      </w:r>
      <w:r w:rsidR="00F97409">
        <w:t xml:space="preserve">who </w:t>
      </w:r>
      <w:r w:rsidRPr="00451E36" w:rsidR="00701CCA">
        <w:t xml:space="preserve">we link together under this </w:t>
      </w:r>
      <w:r w:rsidRPr="00451E36" w:rsidR="00701CCA">
        <w:t xml:space="preserve">lazy term </w:t>
      </w:r>
      <w:r w:rsidRPr="00451E36">
        <w:t>“</w:t>
      </w:r>
      <w:r w:rsidRPr="00451E36" w:rsidR="00701CCA">
        <w:t xml:space="preserve">global </w:t>
      </w:r>
      <w:r w:rsidRPr="00451E36">
        <w:t>s</w:t>
      </w:r>
      <w:r w:rsidRPr="00451E36" w:rsidR="00701CCA">
        <w:t>outh</w:t>
      </w:r>
      <w:r w:rsidRPr="00451E36">
        <w:t>”</w:t>
      </w:r>
      <w:r w:rsidRPr="00451E36" w:rsidR="00701CCA">
        <w:t xml:space="preserve"> </w:t>
      </w:r>
      <w:r w:rsidR="00F97409">
        <w:t xml:space="preserve">actually </w:t>
      </w:r>
      <w:r w:rsidRPr="00451E36" w:rsidR="00701CCA">
        <w:t>want</w:t>
      </w:r>
      <w:r w:rsidRPr="00451E36" w:rsidR="00701CCA">
        <w:t xml:space="preserve"> their own agency </w:t>
      </w:r>
      <w:r w:rsidR="002D46E3">
        <w:t xml:space="preserve">and </w:t>
      </w:r>
      <w:r w:rsidRPr="00451E36" w:rsidR="00701CCA">
        <w:t>to make up their own minds about who their allies are.</w:t>
      </w:r>
      <w:r w:rsidR="002D46E3">
        <w:t xml:space="preserve"> </w:t>
      </w:r>
      <w:r w:rsidRPr="00451E36" w:rsidR="00701CCA">
        <w:t>Let me just randomly take one such country</w:t>
      </w:r>
      <w:r w:rsidR="002D46E3">
        <w:t>:</w:t>
      </w:r>
      <w:r w:rsidRPr="00451E36">
        <w:t xml:space="preserve"> </w:t>
      </w:r>
      <w:r w:rsidRPr="00451E36" w:rsidR="00701CCA">
        <w:t>Kenya</w:t>
      </w:r>
      <w:r w:rsidR="002D46E3">
        <w:t>. On</w:t>
      </w:r>
      <w:r w:rsidRPr="00451E36" w:rsidR="00701CCA">
        <w:t xml:space="preserve"> the one hand, </w:t>
      </w:r>
      <w:r w:rsidR="002D46E3">
        <w:t xml:space="preserve">it </w:t>
      </w:r>
      <w:r w:rsidRPr="00451E36" w:rsidR="00701CCA">
        <w:t>has volunteered</w:t>
      </w:r>
      <w:r w:rsidRPr="00451E36">
        <w:t>—</w:t>
      </w:r>
      <w:r w:rsidRPr="00451E36" w:rsidR="00701CCA">
        <w:t>admittedly</w:t>
      </w:r>
      <w:r w:rsidRPr="00451E36">
        <w:t>,</w:t>
      </w:r>
      <w:r w:rsidRPr="00451E36" w:rsidR="00701CCA">
        <w:t xml:space="preserve"> pressed by the US</w:t>
      </w:r>
      <w:r w:rsidRPr="00451E36">
        <w:t>,</w:t>
      </w:r>
      <w:r w:rsidRPr="00451E36" w:rsidR="00701CCA">
        <w:t xml:space="preserve"> </w:t>
      </w:r>
      <w:r w:rsidRPr="00451E36">
        <w:t xml:space="preserve">the </w:t>
      </w:r>
      <w:r w:rsidRPr="00451E36" w:rsidR="00701CCA">
        <w:t>UK</w:t>
      </w:r>
      <w:r w:rsidRPr="00451E36" w:rsidR="00701CCA">
        <w:t xml:space="preserve"> and others to do so</w:t>
      </w:r>
      <w:r w:rsidRPr="00451E36">
        <w:t>—</w:t>
      </w:r>
      <w:r w:rsidRPr="00451E36" w:rsidR="00701CCA">
        <w:t>to</w:t>
      </w:r>
      <w:r w:rsidRPr="00451E36">
        <w:t xml:space="preserve"> </w:t>
      </w:r>
      <w:r w:rsidRPr="00451E36" w:rsidR="00701CCA">
        <w:t xml:space="preserve">provide </w:t>
      </w:r>
      <w:r w:rsidRPr="00451E36">
        <w:t xml:space="preserve">police </w:t>
      </w:r>
      <w:r w:rsidRPr="00451E36" w:rsidR="00701CCA">
        <w:t>peacekeepers for Haiti</w:t>
      </w:r>
      <w:r w:rsidR="00D17651">
        <w:t xml:space="preserve">, which </w:t>
      </w:r>
      <w:r w:rsidRPr="00451E36">
        <w:t xml:space="preserve">in </w:t>
      </w:r>
      <w:r w:rsidRPr="00451E36" w:rsidR="00701CCA">
        <w:t xml:space="preserve">an extraordinary act of international multilateral engagement. </w:t>
      </w:r>
      <w:r w:rsidR="001E3827">
        <w:t>Yet, a</w:t>
      </w:r>
      <w:r w:rsidRPr="00451E36" w:rsidR="00701CCA">
        <w:t xml:space="preserve">t the same time, the new Kenyan </w:t>
      </w:r>
      <w:r w:rsidRPr="00451E36">
        <w:t>P</w:t>
      </w:r>
      <w:r w:rsidRPr="00451E36" w:rsidR="00701CCA">
        <w:t>resident, President Ruto</w:t>
      </w:r>
      <w:r w:rsidRPr="00451E36">
        <w:t>,</w:t>
      </w:r>
      <w:r w:rsidRPr="00451E36" w:rsidR="00701CCA">
        <w:t xml:space="preserve"> is hosting Chinese delegations, American business delegations, </w:t>
      </w:r>
      <w:r w:rsidRPr="00451E36">
        <w:t>w</w:t>
      </w:r>
      <w:r w:rsidRPr="00451E36" w:rsidR="00701CCA">
        <w:t xml:space="preserve">estern delegations, </w:t>
      </w:r>
      <w:r w:rsidRPr="00451E36">
        <w:t xml:space="preserve">and </w:t>
      </w:r>
      <w:r w:rsidRPr="00451E36" w:rsidR="00701CCA">
        <w:t xml:space="preserve">delegations from all over the African continent, </w:t>
      </w:r>
      <w:r w:rsidRPr="00451E36">
        <w:t xml:space="preserve">from Turkey, from </w:t>
      </w:r>
      <w:r w:rsidRPr="00451E36" w:rsidR="00701CCA">
        <w:t xml:space="preserve">Latin America </w:t>
      </w:r>
      <w:r w:rsidRPr="00451E36">
        <w:t xml:space="preserve">and from the </w:t>
      </w:r>
      <w:r w:rsidRPr="00451E36" w:rsidR="00701CCA">
        <w:t>Middle East</w:t>
      </w:r>
      <w:r w:rsidRPr="00451E36">
        <w:t>,</w:t>
      </w:r>
      <w:r w:rsidRPr="00451E36" w:rsidR="00701CCA">
        <w:t xml:space="preserve"> because his economy is in a tight spot.</w:t>
      </w:r>
      <w:r w:rsidR="004E4D72">
        <w:t xml:space="preserve"> </w:t>
      </w:r>
      <w:r w:rsidRPr="00451E36" w:rsidR="00701CCA">
        <w:t>He is</w:t>
      </w:r>
      <w:r w:rsidRPr="00451E36" w:rsidR="00BE5FEF">
        <w:t>, for Kenya,</w:t>
      </w:r>
      <w:r w:rsidRPr="00451E36" w:rsidR="00701CCA">
        <w:t xml:space="preserve"> an ambitious</w:t>
      </w:r>
      <w:r w:rsidRPr="00451E36" w:rsidR="00BE5FEF">
        <w:t xml:space="preserve"> </w:t>
      </w:r>
      <w:r w:rsidRPr="00451E36" w:rsidR="00701CCA">
        <w:t>reforme</w:t>
      </w:r>
      <w:r w:rsidRPr="00451E36">
        <w:t>r</w:t>
      </w:r>
      <w:r w:rsidRPr="00451E36" w:rsidR="00701CCA">
        <w:t>, and he wants to pick and choose alliances and</w:t>
      </w:r>
      <w:r w:rsidRPr="00451E36">
        <w:t>,</w:t>
      </w:r>
      <w:r w:rsidRPr="00451E36" w:rsidR="00701CCA">
        <w:t xml:space="preserve"> basically</w:t>
      </w:r>
      <w:r w:rsidRPr="00451E36">
        <w:t>,</w:t>
      </w:r>
      <w:r w:rsidRPr="00451E36" w:rsidR="00701CCA">
        <w:t xml:space="preserve"> get countries to bid against each other for Kenya’s support. </w:t>
      </w:r>
      <w:r w:rsidRPr="00451E36">
        <w:t>H</w:t>
      </w:r>
      <w:r w:rsidRPr="00451E36" w:rsidR="00701CCA">
        <w:t xml:space="preserve">e wants money from China. He wants money from the </w:t>
      </w:r>
      <w:r w:rsidR="006F660B">
        <w:t>w</w:t>
      </w:r>
      <w:r w:rsidRPr="00451E36" w:rsidR="00701CCA">
        <w:t xml:space="preserve">est. </w:t>
      </w:r>
      <w:r w:rsidRPr="00451E36">
        <w:t>H</w:t>
      </w:r>
      <w:r w:rsidRPr="00451E36" w:rsidR="00701CCA">
        <w:t>e is going to go out there and show leadership</w:t>
      </w:r>
      <w:r w:rsidRPr="00451E36">
        <w:t>—</w:t>
      </w:r>
      <w:r w:rsidRPr="00451E36" w:rsidR="00701CCA">
        <w:t>in</w:t>
      </w:r>
      <w:r w:rsidRPr="00451E36">
        <w:t xml:space="preserve"> </w:t>
      </w:r>
      <w:r w:rsidRPr="00451E36" w:rsidR="00701CCA">
        <w:t>his case, Haiti, but also on climate issues</w:t>
      </w:r>
      <w:r w:rsidRPr="00451E36">
        <w:t>,</w:t>
      </w:r>
      <w:r w:rsidRPr="00451E36" w:rsidR="00701CCA">
        <w:t xml:space="preserve"> where he </w:t>
      </w:r>
      <w:r w:rsidRPr="00451E36" w:rsidR="00BE5FEF">
        <w:t xml:space="preserve">has </w:t>
      </w:r>
      <w:r w:rsidRPr="00451E36" w:rsidR="00701CCA">
        <w:t xml:space="preserve">seized the leadership of </w:t>
      </w:r>
      <w:r w:rsidRPr="00451E36">
        <w:t>p</w:t>
      </w:r>
      <w:r w:rsidRPr="00451E36" w:rsidR="00701CCA">
        <w:t>an-African climate debates.</w:t>
      </w:r>
    </w:p>
    <w:p w:rsidR="0005453A" w:rsidRPr="00451E36" w:rsidP="00E640F2">
      <w:pPr>
        <w:pStyle w:val="Answer"/>
      </w:pPr>
      <w:r w:rsidRPr="00451E36">
        <w:t>Y</w:t>
      </w:r>
      <w:r w:rsidRPr="00451E36" w:rsidR="00701CCA">
        <w:t>ou are seeing more and more leaders in that mould</w:t>
      </w:r>
      <w:r w:rsidR="0011450D">
        <w:t>,</w:t>
      </w:r>
      <w:r w:rsidRPr="00451E36" w:rsidR="00701CCA">
        <w:t xml:space="preserve"> who refuse to be neatly typecast as pro-China</w:t>
      </w:r>
      <w:r w:rsidRPr="00451E36">
        <w:t>,</w:t>
      </w:r>
      <w:r w:rsidRPr="00451E36" w:rsidR="00701CCA">
        <w:t xml:space="preserve"> pro-</w:t>
      </w:r>
      <w:r w:rsidRPr="00451E36" w:rsidR="00701CCA">
        <w:t>America</w:t>
      </w:r>
      <w:r w:rsidRPr="00451E36" w:rsidR="00701CCA">
        <w:t xml:space="preserve"> or pro-Europe</w:t>
      </w:r>
      <w:r w:rsidRPr="00451E36">
        <w:t>, b</w:t>
      </w:r>
      <w:r w:rsidRPr="00451E36" w:rsidR="00701CCA">
        <w:t xml:space="preserve">ut </w:t>
      </w:r>
      <w:r w:rsidR="002303B3">
        <w:t xml:space="preserve">who </w:t>
      </w:r>
      <w:r w:rsidRPr="00451E36" w:rsidR="00701CCA">
        <w:t xml:space="preserve">want to pick from different parts of the menu </w:t>
      </w:r>
      <w:r w:rsidR="002303B3">
        <w:t xml:space="preserve">as it </w:t>
      </w:r>
      <w:r w:rsidRPr="00451E36">
        <w:t>fit</w:t>
      </w:r>
      <w:r w:rsidR="002303B3">
        <w:t>s</w:t>
      </w:r>
      <w:r w:rsidRPr="00451E36">
        <w:t xml:space="preserve"> </w:t>
      </w:r>
      <w:r w:rsidRPr="00451E36" w:rsidR="00701CCA">
        <w:t>their interest</w:t>
      </w:r>
      <w:r w:rsidRPr="00451E36">
        <w:t>s,</w:t>
      </w:r>
      <w:r w:rsidRPr="00451E36" w:rsidR="00701CCA">
        <w:t xml:space="preserve"> </w:t>
      </w:r>
      <w:r w:rsidRPr="00451E36">
        <w:t>a</w:t>
      </w:r>
      <w:r w:rsidRPr="00451E36" w:rsidR="00701CCA">
        <w:t>nd the UN, with its multilateral platform, is a unique stage for them to be able to do that.</w:t>
      </w:r>
      <w:r w:rsidRPr="00451E36">
        <w:t xml:space="preserve"> T</w:t>
      </w:r>
      <w:r w:rsidRPr="00451E36" w:rsidR="00701CCA">
        <w:t xml:space="preserve">hey have had very good Kenyan ambassadors, typically at the UN, and these individuals go out </w:t>
      </w:r>
      <w:r w:rsidRPr="00451E36" w:rsidR="00BE5FEF">
        <w:t xml:space="preserve">and </w:t>
      </w:r>
      <w:r w:rsidRPr="00451E36" w:rsidR="00701CCA">
        <w:t>glad</w:t>
      </w:r>
      <w:r w:rsidRPr="00451E36" w:rsidR="001D2EE5">
        <w:t>-</w:t>
      </w:r>
      <w:r w:rsidRPr="00451E36" w:rsidR="00701CCA">
        <w:t>hand across a range of ideological partners as they do what they deem best for Kenya.</w:t>
      </w:r>
    </w:p>
    <w:p w:rsidR="0005453A" w:rsidRPr="00451E36" w:rsidP="0005453A">
      <w:pPr>
        <w:pStyle w:val="Question"/>
      </w:pPr>
      <w:sdt>
        <w:sdtPr>
          <w:alias w:val="Member"/>
          <w:tag w:val="&lt;Member mnisId='4805' dodsId='149027'&gt;"/>
          <w:id w:val="285550790"/>
          <w:placeholder>
            <w:docPart w:val="DefaultPlaceholder_-1854013440"/>
          </w:placeholder>
          <w:richText/>
        </w:sdtPr>
        <w:sdtContent>
          <w:r w:rsidRPr="00451E36">
            <w:rPr>
              <w:b/>
            </w:rPr>
            <w:t>Chair:</w:t>
          </w:r>
        </w:sdtContent>
      </w:sdt>
      <w:r w:rsidRPr="00451E36">
        <w:t xml:space="preserve"> </w:t>
      </w:r>
      <w:r w:rsidR="008E7CCA">
        <w:t>That</w:t>
      </w:r>
      <w:r w:rsidRPr="00451E36">
        <w:t xml:space="preserve"> </w:t>
      </w:r>
      <w:r w:rsidRPr="00451E36" w:rsidR="00701CCA">
        <w:t>point around hypocrisy</w:t>
      </w:r>
      <w:r w:rsidRPr="00451E36">
        <w:t xml:space="preserve"> is interesting</w:t>
      </w:r>
      <w:r w:rsidR="00560739">
        <w:t xml:space="preserve">. Too </w:t>
      </w:r>
      <w:r w:rsidRPr="00451E36" w:rsidR="00701CCA">
        <w:t>often</w:t>
      </w:r>
      <w:r w:rsidRPr="00451E36">
        <w:t>,</w:t>
      </w:r>
      <w:r w:rsidRPr="00451E36" w:rsidR="00701CCA">
        <w:t xml:space="preserve"> because of accusations levied against our own country, we are perhaps cautious </w:t>
      </w:r>
      <w:r w:rsidR="00A8671A">
        <w:t xml:space="preserve">about calling </w:t>
      </w:r>
      <w:r w:rsidRPr="00451E36" w:rsidR="00701CCA">
        <w:t>out hypocrisy within</w:t>
      </w:r>
      <w:r w:rsidR="00A8671A">
        <w:t xml:space="preserve">—to use </w:t>
      </w:r>
      <w:r w:rsidR="001C48FE">
        <w:t>a lazy term</w:t>
      </w:r>
      <w:r w:rsidRPr="00451E36" w:rsidR="00701CCA">
        <w:t>, as you call</w:t>
      </w:r>
      <w:r w:rsidRPr="00451E36" w:rsidR="00BE5FEF">
        <w:t xml:space="preserve"> it</w:t>
      </w:r>
      <w:r w:rsidR="001C48FE">
        <w:t>—</w:t>
      </w:r>
      <w:r w:rsidRPr="00451E36" w:rsidR="00701CCA">
        <w:t xml:space="preserve">the global south. </w:t>
      </w:r>
      <w:r w:rsidRPr="00451E36">
        <w:t>W</w:t>
      </w:r>
      <w:r w:rsidRPr="00451E36" w:rsidR="00701CCA">
        <w:t xml:space="preserve">hen it came to Ukraine, many countries refused to take a stance </w:t>
      </w:r>
      <w:r w:rsidRPr="00451E36">
        <w:t xml:space="preserve">and </w:t>
      </w:r>
      <w:r w:rsidRPr="00451E36" w:rsidR="00701CCA">
        <w:t>to recognise the fact that a country had been invaded a renewed time by Russia.</w:t>
      </w:r>
    </w:p>
    <w:p w:rsidR="00701CCA" w:rsidRPr="00451E36" w:rsidP="00BE5FEF">
      <w:pPr>
        <w:pStyle w:val="Question"/>
        <w:numPr>
          <w:ilvl w:val="0"/>
          <w:numId w:val="0"/>
        </w:numPr>
        <w:ind w:left="794"/>
      </w:pPr>
      <w:r w:rsidRPr="00451E36">
        <w:t xml:space="preserve">We </w:t>
      </w:r>
      <w:r w:rsidRPr="00451E36">
        <w:t xml:space="preserve">have a tendency </w:t>
      </w:r>
      <w:r w:rsidR="00A66738">
        <w:t xml:space="preserve">when we </w:t>
      </w:r>
      <w:r w:rsidRPr="00451E36">
        <w:t>talk about how the UN is being redesigned, reinterpreted, wiped out</w:t>
      </w:r>
      <w:r w:rsidRPr="00451E36" w:rsidR="001D2EE5">
        <w:t xml:space="preserve"> or </w:t>
      </w:r>
      <w:r w:rsidRPr="00451E36">
        <w:t>changed the face of</w:t>
      </w:r>
      <w:r w:rsidRPr="00451E36" w:rsidR="001D2EE5">
        <w:t>—</w:t>
      </w:r>
      <w:r w:rsidRPr="00451E36">
        <w:t>however you want to describe it</w:t>
      </w:r>
      <w:r w:rsidRPr="00451E36" w:rsidR="001D2EE5">
        <w:t>—</w:t>
      </w:r>
      <w:r w:rsidRPr="00451E36">
        <w:t xml:space="preserve">in different countries </w:t>
      </w:r>
      <w:r w:rsidRPr="00451E36">
        <w:t xml:space="preserve">with </w:t>
      </w:r>
      <w:r w:rsidRPr="00451E36">
        <w:t>different ambitions</w:t>
      </w:r>
      <w:r w:rsidR="00DA5289">
        <w:t xml:space="preserve">, to </w:t>
      </w:r>
      <w:r w:rsidRPr="00451E36">
        <w:t>focus on the big powers</w:t>
      </w:r>
      <w:r w:rsidR="00DA5289">
        <w:t xml:space="preserve">, such as </w:t>
      </w:r>
      <w:r w:rsidRPr="00451E36">
        <w:t>the</w:t>
      </w:r>
      <w:r w:rsidRPr="00451E36">
        <w:t xml:space="preserve"> </w:t>
      </w:r>
      <w:r w:rsidRPr="00451E36">
        <w:t>Russias and the Chinas.</w:t>
      </w:r>
      <w:r w:rsidRPr="00451E36">
        <w:t xml:space="preserve"> </w:t>
      </w:r>
      <w:r w:rsidRPr="00451E36">
        <w:t>Are there smaller states where you see insidious actions that concern you</w:t>
      </w:r>
      <w:r w:rsidRPr="00451E36">
        <w:t xml:space="preserve">, </w:t>
      </w:r>
      <w:r w:rsidRPr="00451E36">
        <w:t xml:space="preserve">or others </w:t>
      </w:r>
      <w:r w:rsidRPr="00451E36">
        <w:t xml:space="preserve">that </w:t>
      </w:r>
      <w:r w:rsidRPr="00451E36">
        <w:t xml:space="preserve">think </w:t>
      </w:r>
      <w:r w:rsidR="00031A24">
        <w:t xml:space="preserve">the UN </w:t>
      </w:r>
      <w:r w:rsidRPr="00451E36">
        <w:t>is an old</w:t>
      </w:r>
      <w:r w:rsidR="001F553E">
        <w:t>-</w:t>
      </w:r>
      <w:r w:rsidRPr="00451E36">
        <w:t>world construction</w:t>
      </w:r>
      <w:r w:rsidRPr="00451E36">
        <w:t xml:space="preserve"> and</w:t>
      </w:r>
      <w:r w:rsidRPr="00451E36">
        <w:t xml:space="preserve"> do not value it as much? Where else should we be looking for concerns?</w:t>
      </w:r>
    </w:p>
    <w:p w:rsidR="002D65F3" w:rsidRPr="00451E36" w:rsidP="0005453A">
      <w:pPr>
        <w:pStyle w:val="Answer"/>
      </w:pPr>
      <w:sdt>
        <w:sdtPr>
          <w:alias w:val="Witness"/>
          <w:id w:val="456765726"/>
          <w:placeholder>
            <w:docPart w:val="DefaultPlaceholder_-1854013440"/>
          </w:placeholder>
          <w:richText/>
        </w:sdtPr>
        <w:sdtContent>
          <w:r w:rsidRPr="00451E36" w:rsidR="00B50A22">
            <w:rPr>
              <w:b/>
              <w:i/>
            </w:rPr>
            <w:t>Lord Malloch-Brown:</w:t>
          </w:r>
        </w:sdtContent>
      </w:sdt>
      <w:r w:rsidRPr="00451E36" w:rsidR="0005453A">
        <w:t xml:space="preserve"> That </w:t>
      </w:r>
      <w:r w:rsidRPr="00451E36" w:rsidR="00701CCA">
        <w:t xml:space="preserve">is </w:t>
      </w:r>
      <w:r w:rsidRPr="00451E36" w:rsidR="0005453A">
        <w:t xml:space="preserve">a </w:t>
      </w:r>
      <w:r w:rsidRPr="00451E36" w:rsidR="00701CCA">
        <w:t>very important</w:t>
      </w:r>
      <w:r w:rsidRPr="00451E36" w:rsidR="00BE5FEF">
        <w:t xml:space="preserve"> point</w:t>
      </w:r>
      <w:r w:rsidRPr="00451E36" w:rsidR="0005453A">
        <w:t>.</w:t>
      </w:r>
      <w:r w:rsidRPr="00451E36" w:rsidR="00701CCA">
        <w:t xml:space="preserve"> </w:t>
      </w:r>
      <w:r w:rsidRPr="00451E36" w:rsidR="0005453A">
        <w:t>W</w:t>
      </w:r>
      <w:r w:rsidRPr="00451E36" w:rsidR="00701CCA">
        <w:t xml:space="preserve">hat I saw in the years </w:t>
      </w:r>
      <w:r w:rsidRPr="00451E36" w:rsidR="0005453A">
        <w:t xml:space="preserve">when </w:t>
      </w:r>
      <w:r w:rsidRPr="00451E36" w:rsidR="00701CCA">
        <w:t xml:space="preserve">I served as deputy to Kofi Annan was </w:t>
      </w:r>
      <w:r w:rsidRPr="00451E36" w:rsidR="0005453A">
        <w:t xml:space="preserve">that </w:t>
      </w:r>
      <w:r w:rsidRPr="00451E36" w:rsidR="00701CCA">
        <w:t>we were dangerously Africa</w:t>
      </w:r>
      <w:r w:rsidRPr="00451E36" w:rsidR="0005453A">
        <w:t>-</w:t>
      </w:r>
      <w:r w:rsidRPr="00451E36" w:rsidR="00701CCA">
        <w:t xml:space="preserve">centred in our activities. We had many African peacekeeping operations. We had massive development efforts centred on the continent. </w:t>
      </w:r>
      <w:r w:rsidRPr="00451E36" w:rsidR="0005453A">
        <w:t>W</w:t>
      </w:r>
      <w:r w:rsidRPr="00451E36" w:rsidR="00701CCA">
        <w:t>e saw other regions feeling</w:t>
      </w:r>
      <w:r w:rsidRPr="00451E36" w:rsidR="0005453A">
        <w:t>,</w:t>
      </w:r>
      <w:r w:rsidRPr="00451E36" w:rsidR="00701CCA">
        <w:t xml:space="preserve"> frankly, a little neglected and</w:t>
      </w:r>
      <w:r w:rsidRPr="00451E36" w:rsidR="0005453A">
        <w:t>,</w:t>
      </w:r>
      <w:r w:rsidRPr="00451E36" w:rsidR="00701CCA">
        <w:t xml:space="preserve"> therefore</w:t>
      </w:r>
      <w:r w:rsidRPr="00451E36" w:rsidR="0005453A">
        <w:t>,</w:t>
      </w:r>
      <w:r w:rsidRPr="00451E36" w:rsidR="00701CCA">
        <w:t xml:space="preserve"> drifting away from the UN. I felt that about Latin America and about Asia.</w:t>
      </w:r>
      <w:r w:rsidR="00CE648C">
        <w:t xml:space="preserve"> </w:t>
      </w:r>
      <w:r w:rsidRPr="00451E36" w:rsidR="00701CCA">
        <w:t xml:space="preserve">Asian countries were modernising </w:t>
      </w:r>
      <w:r w:rsidR="00D7637D">
        <w:t>fast</w:t>
      </w:r>
      <w:r w:rsidRPr="00451E36" w:rsidR="00701CCA">
        <w:t xml:space="preserve">. Their economies were growing very rapidly. They felt that institutions </w:t>
      </w:r>
      <w:r w:rsidR="00D7637D">
        <w:t xml:space="preserve">like </w:t>
      </w:r>
      <w:r w:rsidRPr="00451E36" w:rsidR="00701CCA">
        <w:t>the World Bank and the IMF</w:t>
      </w:r>
      <w:r w:rsidRPr="00451E36" w:rsidR="0005453A">
        <w:t>,</w:t>
      </w:r>
      <w:r w:rsidRPr="00451E36" w:rsidR="00701CCA">
        <w:t xml:space="preserve"> or a new generation of Chinese multilateral financial institutions</w:t>
      </w:r>
      <w:r w:rsidRPr="00451E36" w:rsidR="0005453A">
        <w:t>,</w:t>
      </w:r>
      <w:r w:rsidRPr="00451E36" w:rsidR="00701CCA">
        <w:t xml:space="preserve"> were a much better home for their ambitions than the UN, which seemed to be overly focused on weak or failing states and</w:t>
      </w:r>
      <w:r w:rsidRPr="00451E36" w:rsidR="0005453A">
        <w:t>,</w:t>
      </w:r>
      <w:r w:rsidRPr="00451E36" w:rsidR="00701CCA">
        <w:t xml:space="preserve"> regionally</w:t>
      </w:r>
      <w:r w:rsidRPr="00451E36">
        <w:t xml:space="preserve"> and</w:t>
      </w:r>
      <w:r w:rsidRPr="00451E36" w:rsidR="00701CCA">
        <w:t xml:space="preserve"> geographically</w:t>
      </w:r>
      <w:r w:rsidRPr="00451E36">
        <w:t>,</w:t>
      </w:r>
      <w:r w:rsidRPr="00451E36" w:rsidR="00701CCA">
        <w:t xml:space="preserve"> on Africa.</w:t>
      </w:r>
      <w:r w:rsidR="00F23EC8">
        <w:t xml:space="preserve"> </w:t>
      </w:r>
      <w:r w:rsidRPr="00451E36">
        <w:t>I</w:t>
      </w:r>
      <w:r w:rsidRPr="00451E36" w:rsidR="00701CCA">
        <w:t xml:space="preserve">t was not so much that they were insidious underminers of the UN, but they were </w:t>
      </w:r>
      <w:r w:rsidRPr="00451E36">
        <w:t xml:space="preserve">just </w:t>
      </w:r>
      <w:r w:rsidRPr="00451E36" w:rsidR="00701CCA">
        <w:t>drifting away from it.</w:t>
      </w:r>
      <w:r w:rsidRPr="00451E36">
        <w:t xml:space="preserve"> </w:t>
      </w:r>
      <w:r w:rsidR="00F23EC8">
        <w:t xml:space="preserve">I think that that </w:t>
      </w:r>
      <w:r w:rsidRPr="00451E36" w:rsidR="00701CCA">
        <w:t xml:space="preserve">remains a threat </w:t>
      </w:r>
      <w:r w:rsidRPr="00451E36" w:rsidR="00701CCA">
        <w:t>to this day</w:t>
      </w:r>
      <w:r w:rsidR="00F23EC8">
        <w:t>—</w:t>
      </w:r>
      <w:r w:rsidRPr="00451E36" w:rsidR="00701CCA">
        <w:t xml:space="preserve">that they are just going to think, </w:t>
      </w:r>
      <w:r w:rsidRPr="00451E36">
        <w:t>“W</w:t>
      </w:r>
      <w:r w:rsidRPr="00451E36" w:rsidR="00701CCA">
        <w:t>hat does the UN do for us</w:t>
      </w:r>
      <w:r w:rsidRPr="00451E36">
        <w:t>?”</w:t>
      </w:r>
      <w:r w:rsidRPr="00451E36" w:rsidR="00701CCA">
        <w:t xml:space="preserve"> and conclude</w:t>
      </w:r>
      <w:r w:rsidRPr="00451E36">
        <w:t>,</w:t>
      </w:r>
      <w:r w:rsidRPr="00451E36" w:rsidR="00701CCA">
        <w:t xml:space="preserve"> </w:t>
      </w:r>
      <w:r w:rsidRPr="00451E36">
        <w:t>“N</w:t>
      </w:r>
      <w:r w:rsidRPr="00451E36" w:rsidR="00701CCA">
        <w:t>ot that much</w:t>
      </w:r>
      <w:r w:rsidR="00AA0DB0">
        <w:t>.</w:t>
      </w:r>
      <w:r w:rsidRPr="00451E36">
        <w:t xml:space="preserve">” The </w:t>
      </w:r>
      <w:r w:rsidRPr="00451E36" w:rsidR="00701CCA">
        <w:t xml:space="preserve">UN </w:t>
      </w:r>
      <w:r w:rsidRPr="00451E36" w:rsidR="00701CCA">
        <w:t>has to</w:t>
      </w:r>
      <w:r w:rsidRPr="00451E36" w:rsidR="00701CCA">
        <w:t xml:space="preserve"> go on proving its value to all its </w:t>
      </w:r>
      <w:r w:rsidRPr="00451E36" w:rsidR="001D2EE5">
        <w:t xml:space="preserve">different </w:t>
      </w:r>
      <w:r w:rsidRPr="00451E36" w:rsidR="00701CCA">
        <w:t>sets of stakeholders.</w:t>
      </w:r>
    </w:p>
    <w:p w:rsidR="00701CCA" w:rsidRPr="00451E36" w:rsidP="0005453A">
      <w:pPr>
        <w:pStyle w:val="Answer"/>
      </w:pPr>
      <w:r w:rsidRPr="00451E36">
        <w:t>H</w:t>
      </w:r>
      <w:r w:rsidRPr="00451E36">
        <w:t>aving said that</w:t>
      </w:r>
      <w:r w:rsidRPr="00451E36">
        <w:t>,</w:t>
      </w:r>
      <w:r w:rsidRPr="00451E36">
        <w:t xml:space="preserve"> smaller countries that </w:t>
      </w:r>
      <w:r w:rsidRPr="00451E36">
        <w:t xml:space="preserve">have </w:t>
      </w:r>
      <w:r w:rsidRPr="00451E36">
        <w:t>particularly bad UN behaviour</w:t>
      </w:r>
      <w:r w:rsidR="00430707">
        <w:t>s</w:t>
      </w:r>
      <w:r w:rsidRPr="00451E36">
        <w:t xml:space="preserve"> include Venezuela, which </w:t>
      </w:r>
      <w:r w:rsidR="00B3739E">
        <w:t>will be</w:t>
      </w:r>
      <w:r w:rsidR="009C08F2">
        <w:t xml:space="preserve"> </w:t>
      </w:r>
      <w:r w:rsidRPr="00451E36">
        <w:t>in the first rank of hypocritical anti-</w:t>
      </w:r>
      <w:r w:rsidRPr="00451E36">
        <w:t>w</w:t>
      </w:r>
      <w:r w:rsidRPr="00451E36">
        <w:t>estern votes whenever it can</w:t>
      </w:r>
      <w:r w:rsidRPr="00451E36" w:rsidR="00BE5FEF">
        <w:t xml:space="preserve">. </w:t>
      </w:r>
      <w:r w:rsidR="00B41B03">
        <w:t>But i</w:t>
      </w:r>
      <w:r w:rsidRPr="00451E36">
        <w:t xml:space="preserve">t is one of </w:t>
      </w:r>
      <w:r w:rsidR="00C91AEF">
        <w:t xml:space="preserve">a group of </w:t>
      </w:r>
      <w:r w:rsidR="00B41B03">
        <w:t xml:space="preserve">less </w:t>
      </w:r>
      <w:r w:rsidRPr="00451E36">
        <w:t>than 10 states</w:t>
      </w:r>
      <w:r w:rsidR="00C91AEF">
        <w:t xml:space="preserve">, whose </w:t>
      </w:r>
      <w:r w:rsidRPr="00451E36">
        <w:t>most prominent</w:t>
      </w:r>
      <w:r w:rsidR="00C91AEF">
        <w:t xml:space="preserve">, </w:t>
      </w:r>
      <w:r w:rsidRPr="00451E36">
        <w:t>best known</w:t>
      </w:r>
      <w:r w:rsidRPr="00451E36">
        <w:t xml:space="preserve"> </w:t>
      </w:r>
      <w:r w:rsidR="00C91AEF">
        <w:t xml:space="preserve">members </w:t>
      </w:r>
      <w:r w:rsidR="00487DB2">
        <w:t xml:space="preserve">are Venezuela, </w:t>
      </w:r>
      <w:r w:rsidRPr="00451E36">
        <w:t>Syria</w:t>
      </w:r>
      <w:r w:rsidRPr="00451E36">
        <w:t xml:space="preserve"> and</w:t>
      </w:r>
      <w:r w:rsidRPr="00451E36">
        <w:t xml:space="preserve"> Cuba</w:t>
      </w:r>
      <w:r w:rsidRPr="00451E36">
        <w:t xml:space="preserve">. These are </w:t>
      </w:r>
      <w:r w:rsidRPr="00451E36">
        <w:t xml:space="preserve">countries </w:t>
      </w:r>
      <w:r w:rsidRPr="00451E36">
        <w:t xml:space="preserve">that </w:t>
      </w:r>
      <w:r w:rsidRPr="00451E36">
        <w:t xml:space="preserve">just love to poke the American Uncle Sam and </w:t>
      </w:r>
      <w:r w:rsidR="00E552B6">
        <w:t xml:space="preserve">America’s </w:t>
      </w:r>
      <w:r w:rsidRPr="00451E36">
        <w:t>w</w:t>
      </w:r>
      <w:r w:rsidRPr="00451E36">
        <w:t xml:space="preserve">estern allies </w:t>
      </w:r>
      <w:r w:rsidRPr="00451E36">
        <w:t xml:space="preserve">in the eye </w:t>
      </w:r>
      <w:r w:rsidRPr="00451E36">
        <w:t xml:space="preserve">and </w:t>
      </w:r>
      <w:r w:rsidRPr="00451E36">
        <w:t xml:space="preserve">to </w:t>
      </w:r>
      <w:r w:rsidRPr="00451E36">
        <w:t>use any UN resolution they can to score points</w:t>
      </w:r>
      <w:r w:rsidR="00A50EA4">
        <w:t xml:space="preserve">, </w:t>
      </w:r>
      <w:r w:rsidRPr="00451E36">
        <w:t>rather than to seriously stand up for UN values.</w:t>
      </w:r>
      <w:r w:rsidR="00A50EA4">
        <w:t xml:space="preserve"> </w:t>
      </w:r>
      <w:r w:rsidRPr="00451E36">
        <w:t>T</w:t>
      </w:r>
      <w:r w:rsidRPr="00451E36">
        <w:t xml:space="preserve">hat small group of countries have been spoilers </w:t>
      </w:r>
      <w:r w:rsidRPr="00451E36">
        <w:t xml:space="preserve">for </w:t>
      </w:r>
      <w:r w:rsidRPr="00451E36">
        <w:t>as long as I can remember</w:t>
      </w:r>
      <w:r w:rsidRPr="00451E36">
        <w:t>,</w:t>
      </w:r>
      <w:r w:rsidRPr="00451E36">
        <w:t xml:space="preserve"> </w:t>
      </w:r>
      <w:r w:rsidRPr="00451E36">
        <w:t>a</w:t>
      </w:r>
      <w:r w:rsidRPr="00451E36">
        <w:t xml:space="preserve">nd there is </w:t>
      </w:r>
      <w:r w:rsidRPr="00451E36">
        <w:t xml:space="preserve">not </w:t>
      </w:r>
      <w:r w:rsidRPr="00451E36">
        <w:t>that much difference between then and now.</w:t>
      </w:r>
      <w:r w:rsidRPr="00451E36">
        <w:t xml:space="preserve"> </w:t>
      </w:r>
      <w:r w:rsidRPr="00451E36">
        <w:t xml:space="preserve">The big difference remains the one that I gave </w:t>
      </w:r>
      <w:r w:rsidRPr="00451E36">
        <w:t xml:space="preserve">in </w:t>
      </w:r>
      <w:r w:rsidRPr="00451E36">
        <w:t>the Kenyan example</w:t>
      </w:r>
      <w:r w:rsidR="00DF2372">
        <w:t>—</w:t>
      </w:r>
      <w:r w:rsidRPr="00451E36">
        <w:t xml:space="preserve">that </w:t>
      </w:r>
      <w:r w:rsidRPr="00451E36">
        <w:t xml:space="preserve">a lot of countries </w:t>
      </w:r>
      <w:r w:rsidR="009E2D4C">
        <w:t xml:space="preserve">are </w:t>
      </w:r>
      <w:r w:rsidRPr="00451E36">
        <w:t xml:space="preserve">seeking their own agency and </w:t>
      </w:r>
      <w:r w:rsidR="00701A10">
        <w:t xml:space="preserve">are </w:t>
      </w:r>
      <w:r w:rsidRPr="00451E36">
        <w:t>determined to pursue their own path at the UN</w:t>
      </w:r>
      <w:r w:rsidRPr="00451E36">
        <w:t>,</w:t>
      </w:r>
      <w:r w:rsidRPr="00451E36">
        <w:t xml:space="preserve"> and </w:t>
      </w:r>
      <w:r w:rsidRPr="00451E36">
        <w:t xml:space="preserve">no longer </w:t>
      </w:r>
      <w:r w:rsidRPr="00451E36">
        <w:t xml:space="preserve">just </w:t>
      </w:r>
      <w:r w:rsidR="00116091">
        <w:t xml:space="preserve">to vote </w:t>
      </w:r>
      <w:r w:rsidRPr="00451E36">
        <w:t>en bloc</w:t>
      </w:r>
      <w:r w:rsidRPr="00451E36">
        <w:t>.</w:t>
      </w:r>
    </w:p>
    <w:p w:rsidR="00701CCA" w:rsidRPr="00451E36" w:rsidP="00A62A41">
      <w:pPr>
        <w:pStyle w:val="Question"/>
      </w:pPr>
      <w:sdt>
        <w:sdtPr>
          <w:alias w:val="Member"/>
          <w:tag w:val="&lt;Member mnisId='449' dodsId='25259'&gt;"/>
          <w:id w:val="-1651821913"/>
          <w:placeholder>
            <w:docPart w:val="DefaultPlaceholder_-1854013440"/>
          </w:placeholder>
          <w:richText/>
        </w:sdtPr>
        <w:sdtContent>
          <w:r w:rsidRPr="00757FC7" w:rsidR="002D65F3">
            <w:rPr>
              <w:b/>
            </w:rPr>
            <w:t>Graham Stringer:</w:t>
          </w:r>
        </w:sdtContent>
      </w:sdt>
      <w:r w:rsidRPr="00451E36" w:rsidR="002D65F3">
        <w:t xml:space="preserve"> </w:t>
      </w:r>
      <w:r w:rsidRPr="00451E36" w:rsidR="00282DA4">
        <w:t>T</w:t>
      </w:r>
      <w:r w:rsidRPr="00451E36">
        <w:t>here is an almost complete consensus in this country</w:t>
      </w:r>
      <w:r w:rsidRPr="00451E36" w:rsidR="00282DA4">
        <w:t>,</w:t>
      </w:r>
      <w:r w:rsidRPr="00451E36">
        <w:t xml:space="preserve"> </w:t>
      </w:r>
      <w:r w:rsidRPr="00451E36" w:rsidR="00282DA4">
        <w:t xml:space="preserve">and </w:t>
      </w:r>
      <w:r w:rsidRPr="00451E36" w:rsidR="00BE5FEF">
        <w:t xml:space="preserve">in </w:t>
      </w:r>
      <w:r w:rsidRPr="00451E36">
        <w:t>Europe generally</w:t>
      </w:r>
      <w:r w:rsidRPr="00451E36" w:rsidR="00282DA4">
        <w:t>,</w:t>
      </w:r>
      <w:r w:rsidRPr="00451E36">
        <w:t xml:space="preserve"> that the world is now a more dangerous place than it was 10 or 15 years ago. </w:t>
      </w:r>
      <w:r w:rsidRPr="00451E36" w:rsidR="00282DA4">
        <w:t>O</w:t>
      </w:r>
      <w:r w:rsidRPr="00451E36">
        <w:t xml:space="preserve">ne of the main reasons for the existence of the UN </w:t>
      </w:r>
      <w:r w:rsidRPr="00451E36" w:rsidR="00282DA4">
        <w:t xml:space="preserve">is </w:t>
      </w:r>
      <w:r w:rsidRPr="00451E36">
        <w:t>to try to avoid war</w:t>
      </w:r>
      <w:r w:rsidR="00834F19">
        <w:t xml:space="preserve">, </w:t>
      </w:r>
      <w:r w:rsidR="00664704">
        <w:t>but</w:t>
      </w:r>
      <w:r w:rsidRPr="00451E36">
        <w:t xml:space="preserve"> </w:t>
      </w:r>
      <w:r w:rsidR="00834F19">
        <w:t xml:space="preserve">we find </w:t>
      </w:r>
      <w:r w:rsidRPr="00451E36">
        <w:t>at this time</w:t>
      </w:r>
      <w:r w:rsidRPr="00451E36" w:rsidR="00282DA4">
        <w:t>,</w:t>
      </w:r>
      <w:r w:rsidRPr="00451E36">
        <w:t xml:space="preserve"> when we are living in a more dangerous world, </w:t>
      </w:r>
      <w:r w:rsidR="00834F19">
        <w:t xml:space="preserve">that </w:t>
      </w:r>
      <w:r w:rsidRPr="00451E36">
        <w:t>the UN is dysfunctional.</w:t>
      </w:r>
      <w:r w:rsidR="00757FC7">
        <w:t xml:space="preserve"> </w:t>
      </w:r>
      <w:r w:rsidR="0009367D">
        <w:t>In response to that, t</w:t>
      </w:r>
      <w:r w:rsidRPr="00451E36">
        <w:t xml:space="preserve">here are two </w:t>
      </w:r>
      <w:r w:rsidR="0009367D">
        <w:t xml:space="preserve">ways you could </w:t>
      </w:r>
      <w:r w:rsidRPr="00451E36">
        <w:t>analys</w:t>
      </w:r>
      <w:r w:rsidR="0009367D">
        <w:t>e</w:t>
      </w:r>
      <w:r w:rsidRPr="00451E36">
        <w:t xml:space="preserve"> </w:t>
      </w:r>
      <w:r w:rsidR="00267B66">
        <w:t>the situation</w:t>
      </w:r>
      <w:r w:rsidRPr="00451E36">
        <w:t>.</w:t>
      </w:r>
      <w:r w:rsidRPr="00451E36" w:rsidR="00282DA4">
        <w:t xml:space="preserve"> </w:t>
      </w:r>
      <w:r w:rsidR="009B4CF3">
        <w:t>One is, a</w:t>
      </w:r>
      <w:r w:rsidR="008B2850">
        <w:t xml:space="preserve">re reforms </w:t>
      </w:r>
      <w:r w:rsidRPr="00451E36">
        <w:t>possible to make the UN more effective in promoting peace</w:t>
      </w:r>
      <w:r w:rsidR="00ED7502">
        <w:t xml:space="preserve">? </w:t>
      </w:r>
      <w:r w:rsidR="009B4CF3">
        <w:t xml:space="preserve">The other is </w:t>
      </w:r>
      <w:r w:rsidR="00A047FD">
        <w:t xml:space="preserve">what, </w:t>
      </w:r>
      <w:r w:rsidRPr="00451E36">
        <w:t xml:space="preserve">in your opinion, </w:t>
      </w:r>
      <w:r w:rsidRPr="00451E36" w:rsidR="00282DA4">
        <w:t xml:space="preserve">would </w:t>
      </w:r>
      <w:r w:rsidR="00A047FD">
        <w:t xml:space="preserve">the situation </w:t>
      </w:r>
      <w:r w:rsidRPr="00451E36" w:rsidR="00282DA4">
        <w:t xml:space="preserve">be </w:t>
      </w:r>
      <w:r w:rsidRPr="00451E36">
        <w:t>if the UN did not exist</w:t>
      </w:r>
      <w:r w:rsidR="00A047FD">
        <w:t>?</w:t>
      </w:r>
    </w:p>
    <w:p w:rsidR="00282DA4" w:rsidRPr="00451E36" w:rsidP="00282DA4">
      <w:pPr>
        <w:pStyle w:val="Answer"/>
      </w:pPr>
      <w:sdt>
        <w:sdtPr>
          <w:alias w:val="Witness"/>
          <w:id w:val="-737244480"/>
          <w:placeholder>
            <w:docPart w:val="DefaultPlaceholder_-1854013440"/>
          </w:placeholder>
          <w:richText/>
        </w:sdtPr>
        <w:sdtContent>
          <w:r w:rsidRPr="00451E36" w:rsidR="00B50A22">
            <w:rPr>
              <w:b/>
              <w:i/>
            </w:rPr>
            <w:t>Lord Malloch-Brown:</w:t>
          </w:r>
        </w:sdtContent>
      </w:sdt>
      <w:r w:rsidRPr="00451E36">
        <w:t xml:space="preserve"> O</w:t>
      </w:r>
      <w:r w:rsidRPr="00451E36" w:rsidR="00701CCA">
        <w:t>n the first</w:t>
      </w:r>
      <w:r w:rsidRPr="00451E36">
        <w:t>,</w:t>
      </w:r>
      <w:r w:rsidRPr="00451E36" w:rsidR="00701CCA">
        <w:t xml:space="preserve"> </w:t>
      </w:r>
      <w:r w:rsidR="00C91A0E">
        <w:t xml:space="preserve">in general, </w:t>
      </w:r>
      <w:r w:rsidRPr="00451E36" w:rsidR="00701CCA">
        <w:t>big set</w:t>
      </w:r>
      <w:r w:rsidR="00771A06">
        <w:t>-</w:t>
      </w:r>
      <w:r w:rsidRPr="00451E36" w:rsidR="00701CCA">
        <w:t xml:space="preserve">piece reforms that </w:t>
      </w:r>
      <w:r w:rsidRPr="00451E36" w:rsidR="00701CCA">
        <w:t>open up</w:t>
      </w:r>
      <w:r w:rsidRPr="00451E36" w:rsidR="00701CCA">
        <w:t xml:space="preserve"> the </w:t>
      </w:r>
      <w:r w:rsidRPr="00451E36">
        <w:t>c</w:t>
      </w:r>
      <w:r w:rsidRPr="00451E36" w:rsidR="00701CCA">
        <w:t xml:space="preserve">harter to a major rebalancing and revisiting of its principles </w:t>
      </w:r>
      <w:r w:rsidR="00C91A0E">
        <w:t xml:space="preserve">are </w:t>
      </w:r>
      <w:r w:rsidRPr="00451E36" w:rsidR="00701CCA">
        <w:t xml:space="preserve">hard to imagine in such a geopolitically divided moment. </w:t>
      </w:r>
      <w:r w:rsidR="00C00E3D">
        <w:t>So t</w:t>
      </w:r>
      <w:r w:rsidRPr="00451E36" w:rsidR="00701CCA">
        <w:t>he calls that we will hear this year</w:t>
      </w:r>
      <w:r w:rsidRPr="00451E36">
        <w:t>,</w:t>
      </w:r>
      <w:r w:rsidRPr="00451E36" w:rsidR="00701CCA">
        <w:t xml:space="preserve"> as the UN goes into its big </w:t>
      </w:r>
      <w:r w:rsidR="00C00E3D">
        <w:t>S</w:t>
      </w:r>
      <w:r w:rsidRPr="00451E36" w:rsidR="00701CCA">
        <w:t xml:space="preserve">ummit of the </w:t>
      </w:r>
      <w:r w:rsidR="00C00E3D">
        <w:t>F</w:t>
      </w:r>
      <w:r w:rsidRPr="00451E36" w:rsidR="00701CCA">
        <w:t>uture</w:t>
      </w:r>
      <w:r w:rsidRPr="00451E36">
        <w:t>,</w:t>
      </w:r>
      <w:r w:rsidRPr="00451E36" w:rsidR="00701CCA">
        <w:t xml:space="preserve"> for a new San Francisco</w:t>
      </w:r>
      <w:r w:rsidRPr="00451E36">
        <w:t xml:space="preserve"> and</w:t>
      </w:r>
      <w:r w:rsidRPr="00451E36" w:rsidR="00701CCA">
        <w:t xml:space="preserve"> for a root</w:t>
      </w:r>
      <w:r w:rsidRPr="00451E36" w:rsidR="002F08C9">
        <w:t>-</w:t>
      </w:r>
      <w:r w:rsidRPr="00451E36">
        <w:t>and</w:t>
      </w:r>
      <w:r w:rsidRPr="00451E36" w:rsidR="002F08C9">
        <w:t>-</w:t>
      </w:r>
      <w:r w:rsidRPr="00451E36" w:rsidR="00701CCA">
        <w:t>branch reform of the institution, are unrealistic.</w:t>
      </w:r>
    </w:p>
    <w:p w:rsidR="00282DA4" w:rsidRPr="00451E36" w:rsidP="00282DA4">
      <w:pPr>
        <w:pStyle w:val="Answer"/>
      </w:pPr>
      <w:r w:rsidRPr="00451E36">
        <w:t>W</w:t>
      </w:r>
      <w:r w:rsidRPr="00451E36" w:rsidR="00701CCA">
        <w:t xml:space="preserve">hat is less noticed is that the other side of the very conflicts </w:t>
      </w:r>
      <w:r w:rsidRPr="00451E36">
        <w:t xml:space="preserve">that </w:t>
      </w:r>
      <w:r w:rsidRPr="00451E36" w:rsidR="00701CCA">
        <w:t xml:space="preserve">make it hard to </w:t>
      </w:r>
      <w:r w:rsidRPr="00451E36">
        <w:t xml:space="preserve">do </w:t>
      </w:r>
      <w:r w:rsidRPr="00451E36" w:rsidR="00701CCA">
        <w:t xml:space="preserve">big reforms </w:t>
      </w:r>
      <w:r w:rsidR="00A5729E">
        <w:t xml:space="preserve">do </w:t>
      </w:r>
      <w:r w:rsidRPr="00451E36" w:rsidR="00701CCA">
        <w:t>allow small reforms</w:t>
      </w:r>
      <w:r w:rsidRPr="00451E36">
        <w:t>,</w:t>
      </w:r>
      <w:r w:rsidRPr="00451E36" w:rsidR="00701CCA">
        <w:t xml:space="preserve"> because you can occasionally build coalitions of countries </w:t>
      </w:r>
      <w:r w:rsidR="00131F14">
        <w:t xml:space="preserve">who </w:t>
      </w:r>
      <w:r w:rsidRPr="00451E36" w:rsidR="00701CCA">
        <w:t>act</w:t>
      </w:r>
      <w:r w:rsidR="00131F14">
        <w:t xml:space="preserve">, </w:t>
      </w:r>
      <w:r w:rsidRPr="00451E36" w:rsidR="00701CCA">
        <w:t>for short</w:t>
      </w:r>
      <w:r w:rsidRPr="00451E36">
        <w:t>-</w:t>
      </w:r>
      <w:r w:rsidRPr="00451E36" w:rsidR="00701CCA">
        <w:t>term reasons</w:t>
      </w:r>
      <w:r w:rsidR="00131F14">
        <w:t xml:space="preserve">, </w:t>
      </w:r>
      <w:r w:rsidRPr="00451E36" w:rsidR="00701CCA">
        <w:t>to try to embarrass the other side on a conflict but</w:t>
      </w:r>
      <w:r w:rsidRPr="00451E36">
        <w:t>,</w:t>
      </w:r>
      <w:r w:rsidRPr="00451E36" w:rsidR="00701CCA">
        <w:t xml:space="preserve"> in doing so</w:t>
      </w:r>
      <w:r w:rsidRPr="00451E36">
        <w:t>,</w:t>
      </w:r>
      <w:r w:rsidRPr="00451E36" w:rsidR="00701CCA">
        <w:t xml:space="preserve"> set precedents </w:t>
      </w:r>
      <w:r w:rsidRPr="00451E36">
        <w:t xml:space="preserve">that </w:t>
      </w:r>
      <w:r w:rsidRPr="00451E36" w:rsidR="00701CCA">
        <w:t>endure forever.</w:t>
      </w:r>
      <w:r w:rsidR="00131F14">
        <w:t xml:space="preserve"> </w:t>
      </w:r>
      <w:r w:rsidRPr="00451E36" w:rsidR="00701CCA">
        <w:t xml:space="preserve">Let me give you </w:t>
      </w:r>
      <w:r w:rsidRPr="00451E36">
        <w:t xml:space="preserve">a very recent </w:t>
      </w:r>
      <w:r w:rsidRPr="00451E36" w:rsidR="00701CCA">
        <w:t xml:space="preserve">example </w:t>
      </w:r>
      <w:r w:rsidRPr="00451E36">
        <w:t xml:space="preserve">that </w:t>
      </w:r>
      <w:r w:rsidRPr="00451E36" w:rsidR="00701CCA">
        <w:t>you may be aware of.</w:t>
      </w:r>
      <w:r w:rsidRPr="00451E36">
        <w:t xml:space="preserve"> T</w:t>
      </w:r>
      <w:r w:rsidRPr="00451E36" w:rsidR="00701CCA">
        <w:t>here had always been some limited opportunity, but it was very difficult to manoeuvre and achieve</w:t>
      </w:r>
      <w:r w:rsidRPr="00451E36">
        <w:t>,</w:t>
      </w:r>
      <w:r w:rsidRPr="00451E36" w:rsidR="00701CCA">
        <w:t xml:space="preserve"> for General Assembly votes to follow the use of the veto in the Security Council. </w:t>
      </w:r>
      <w:r w:rsidRPr="00451E36">
        <w:t>T</w:t>
      </w:r>
      <w:r w:rsidRPr="00451E36" w:rsidR="00701CCA">
        <w:t xml:space="preserve">he most famous early example was America using the General Assembly to authorise its intervention in Korea in the 1950s because it was blocked by the Soviets in the Security Council. </w:t>
      </w:r>
      <w:r w:rsidRPr="00451E36">
        <w:t>I</w:t>
      </w:r>
      <w:r w:rsidRPr="00451E36" w:rsidR="00701CCA">
        <w:t xml:space="preserve">t was a very complex </w:t>
      </w:r>
      <w:r w:rsidRPr="00451E36">
        <w:t xml:space="preserve">and </w:t>
      </w:r>
      <w:r w:rsidRPr="00451E36" w:rsidR="00701CCA">
        <w:t>rarely used</w:t>
      </w:r>
      <w:r w:rsidRPr="00451E36">
        <w:t xml:space="preserve"> mechanism</w:t>
      </w:r>
      <w:r w:rsidRPr="00451E36" w:rsidR="00701CCA">
        <w:t>.</w:t>
      </w:r>
    </w:p>
    <w:p w:rsidR="00282DA4" w:rsidRPr="00451E36" w:rsidP="00282DA4">
      <w:pPr>
        <w:pStyle w:val="Answer"/>
      </w:pPr>
      <w:r w:rsidRPr="00451E36">
        <w:t>In the aftermath of Russia using the veto over Ukraine, a very clever, long</w:t>
      </w:r>
      <w:r w:rsidRPr="00451E36">
        <w:t>-</w:t>
      </w:r>
      <w:r w:rsidRPr="00451E36">
        <w:t>serving UN ambassador from Liechtenstein</w:t>
      </w:r>
      <w:r w:rsidRPr="00451E36">
        <w:t xml:space="preserve">—talk </w:t>
      </w:r>
      <w:r w:rsidRPr="00451E36">
        <w:t>about small countries</w:t>
      </w:r>
      <w:r w:rsidR="0076141E">
        <w:t>!</w:t>
      </w:r>
      <w:r w:rsidRPr="00451E36">
        <w:t>—</w:t>
      </w:r>
      <w:r w:rsidRPr="00451E36">
        <w:t>put</w:t>
      </w:r>
      <w:r w:rsidRPr="00451E36">
        <w:t xml:space="preserve"> </w:t>
      </w:r>
      <w:r w:rsidRPr="00451E36">
        <w:t>up a resolution saying</w:t>
      </w:r>
      <w:r w:rsidRPr="00451E36">
        <w:t>,</w:t>
      </w:r>
      <w:r w:rsidRPr="00451E36">
        <w:t xml:space="preserve"> </w:t>
      </w:r>
      <w:r w:rsidRPr="00451E36">
        <w:t>“E</w:t>
      </w:r>
      <w:r w:rsidRPr="00451E36">
        <w:t>very time a Security Council P5 member uses a veto in the Security Council, the General Assembly must vote on that to confirm whether it is right or wrong</w:t>
      </w:r>
      <w:r w:rsidR="00513C9C">
        <w:t>.</w:t>
      </w:r>
      <w:r w:rsidRPr="00451E36">
        <w:t xml:space="preserve">” </w:t>
      </w:r>
      <w:r w:rsidR="00513C9C">
        <w:t>Now, t</w:t>
      </w:r>
      <w:r w:rsidRPr="00451E36">
        <w:t xml:space="preserve">hat GA vote cannot override </w:t>
      </w:r>
      <w:r w:rsidRPr="00451E36">
        <w:t>the Security Council veto, but it is a source of potentially great embarrassment for the country that exercised the veto</w:t>
      </w:r>
      <w:r w:rsidRPr="00451E36">
        <w:t>—</w:t>
      </w:r>
      <w:r w:rsidRPr="00451E36">
        <w:t>Russia</w:t>
      </w:r>
      <w:r w:rsidRPr="00451E36">
        <w:t xml:space="preserve"> </w:t>
      </w:r>
      <w:r w:rsidRPr="00451E36">
        <w:t>in the case of Ukraine, but already</w:t>
      </w:r>
      <w:r w:rsidRPr="00451E36">
        <w:t>,</w:t>
      </w:r>
      <w:r w:rsidRPr="00451E36">
        <w:t xml:space="preserve"> subsequently</w:t>
      </w:r>
      <w:r w:rsidRPr="00451E36">
        <w:t>,</w:t>
      </w:r>
      <w:r w:rsidRPr="00451E36">
        <w:t xml:space="preserve"> the US, which gleefully voted for this new mechanism</w:t>
      </w:r>
      <w:r w:rsidRPr="00451E36">
        <w:t>,</w:t>
      </w:r>
      <w:r w:rsidRPr="00451E36">
        <w:t xml:space="preserve"> because it was a way of poking Russians in the eye, </w:t>
      </w:r>
      <w:r w:rsidRPr="00451E36">
        <w:t xml:space="preserve">but </w:t>
      </w:r>
      <w:r w:rsidRPr="00451E36" w:rsidR="00BE5FEF">
        <w:t xml:space="preserve">which </w:t>
      </w:r>
      <w:r w:rsidRPr="00451E36">
        <w:t>now finds itself on the other end of that stick come Gaza.</w:t>
      </w:r>
    </w:p>
    <w:p w:rsidR="00282DA4" w:rsidRPr="00451E36" w:rsidP="00282DA4">
      <w:pPr>
        <w:pStyle w:val="Answer"/>
      </w:pPr>
      <w:r w:rsidRPr="00451E36">
        <w:t>I</w:t>
      </w:r>
      <w:r w:rsidRPr="00451E36" w:rsidR="00701CCA">
        <w:t xml:space="preserve">t is a small but significant </w:t>
      </w:r>
      <w:r w:rsidRPr="00451E36">
        <w:t xml:space="preserve">reform that </w:t>
      </w:r>
      <w:r w:rsidRPr="00451E36" w:rsidR="00701CCA">
        <w:t>allow</w:t>
      </w:r>
      <w:r w:rsidRPr="00451E36">
        <w:t>s</w:t>
      </w:r>
      <w:r w:rsidRPr="00451E36" w:rsidR="00701CCA">
        <w:t xml:space="preserve"> the General Assembly to get its nose </w:t>
      </w:r>
      <w:r w:rsidR="00964FBC">
        <w:t xml:space="preserve">into the tent, or </w:t>
      </w:r>
      <w:r w:rsidRPr="00451E36" w:rsidR="00701CCA">
        <w:t>under the tent</w:t>
      </w:r>
      <w:r w:rsidR="00964FBC">
        <w:t xml:space="preserve">, </w:t>
      </w:r>
      <w:r w:rsidRPr="00451E36" w:rsidR="00701CCA">
        <w:t>on security matters.</w:t>
      </w:r>
      <w:r w:rsidRPr="00451E36">
        <w:t xml:space="preserve"> W</w:t>
      </w:r>
      <w:r w:rsidRPr="00451E36" w:rsidR="00701CCA">
        <w:t xml:space="preserve">hat </w:t>
      </w:r>
      <w:r w:rsidR="00F46F99">
        <w:t xml:space="preserve">I think </w:t>
      </w:r>
      <w:r w:rsidRPr="00451E36" w:rsidR="00701CCA">
        <w:t xml:space="preserve">you are going to see is a lot of those kinds of smaller reforms championed by different coalitions of countries. </w:t>
      </w:r>
      <w:r w:rsidRPr="00451E36">
        <w:t>T</w:t>
      </w:r>
      <w:r w:rsidRPr="00451E36" w:rsidR="00701CCA">
        <w:t xml:space="preserve">here will </w:t>
      </w:r>
      <w:r w:rsidR="00F46F99">
        <w:t>not</w:t>
      </w:r>
      <w:r w:rsidRPr="00451E36">
        <w:t xml:space="preserve">, therefore, </w:t>
      </w:r>
      <w:r w:rsidRPr="00451E36" w:rsidR="00701CCA">
        <w:t xml:space="preserve">be the big San Francisco-type redrawing of the UN, but </w:t>
      </w:r>
      <w:r w:rsidR="00A50DAC">
        <w:t xml:space="preserve">I think </w:t>
      </w:r>
      <w:r w:rsidRPr="00451E36" w:rsidR="00701CCA">
        <w:t xml:space="preserve">you will see the steady drumbeat of attempts to make it work in a way </w:t>
      </w:r>
      <w:r w:rsidR="00A50DAC">
        <w:t>which</w:t>
      </w:r>
      <w:r w:rsidRPr="00451E36">
        <w:t xml:space="preserve"> </w:t>
      </w:r>
      <w:r w:rsidRPr="00451E36" w:rsidR="00701CCA">
        <w:t>more legitimately represents the will of its members.</w:t>
      </w:r>
    </w:p>
    <w:p w:rsidR="00701CCA" w:rsidRPr="00451E36" w:rsidP="00282DA4">
      <w:pPr>
        <w:pStyle w:val="Answer"/>
      </w:pPr>
      <w:r w:rsidRPr="00451E36">
        <w:t>To the point</w:t>
      </w:r>
      <w:r w:rsidRPr="00451E36" w:rsidR="00282DA4">
        <w:t xml:space="preserve"> on</w:t>
      </w:r>
      <w:r w:rsidRPr="00451E36">
        <w:t xml:space="preserve"> </w:t>
      </w:r>
      <w:r w:rsidRPr="00451E36" w:rsidR="00282DA4">
        <w:t xml:space="preserve">whether </w:t>
      </w:r>
      <w:r w:rsidRPr="00451E36">
        <w:t xml:space="preserve">we </w:t>
      </w:r>
      <w:r w:rsidRPr="00451E36" w:rsidR="00282DA4">
        <w:t xml:space="preserve">would </w:t>
      </w:r>
      <w:r w:rsidRPr="00451E36">
        <w:t>be better off</w:t>
      </w:r>
      <w:r w:rsidR="00684F38">
        <w:t xml:space="preserve">, </w:t>
      </w:r>
      <w:r w:rsidRPr="00451E36">
        <w:t>or what would happen to the world</w:t>
      </w:r>
      <w:r w:rsidR="00684F38">
        <w:t xml:space="preserve">, </w:t>
      </w:r>
      <w:r w:rsidRPr="00451E36" w:rsidR="00282DA4">
        <w:t xml:space="preserve">if there </w:t>
      </w:r>
      <w:r w:rsidRPr="00451E36">
        <w:t xml:space="preserve">was not </w:t>
      </w:r>
      <w:r w:rsidRPr="00451E36" w:rsidR="00282DA4">
        <w:t xml:space="preserve">a </w:t>
      </w:r>
      <w:r w:rsidRPr="00451E36">
        <w:t>UN</w:t>
      </w:r>
      <w:r w:rsidRPr="00451E36" w:rsidR="00282DA4">
        <w:t>,</w:t>
      </w:r>
      <w:r w:rsidRPr="00451E36">
        <w:t xml:space="preserve"> the UN remains critical</w:t>
      </w:r>
      <w:r w:rsidRPr="00451E36" w:rsidR="00282DA4">
        <w:t xml:space="preserve"> for many small countries</w:t>
      </w:r>
      <w:r w:rsidRPr="00451E36">
        <w:t>. They do not have embassies everywhere.</w:t>
      </w:r>
      <w:r w:rsidRPr="00451E36" w:rsidR="00282DA4">
        <w:t xml:space="preserve"> </w:t>
      </w:r>
      <w:r w:rsidRPr="00451E36">
        <w:t xml:space="preserve">They cover multiple countries from a single embassy. </w:t>
      </w:r>
      <w:r w:rsidRPr="00451E36" w:rsidR="00282DA4">
        <w:t>T</w:t>
      </w:r>
      <w:r w:rsidRPr="00451E36">
        <w:t>he UN is a critical place to carry out a more efficient multilateral diplomacy but also</w:t>
      </w:r>
      <w:r w:rsidRPr="00451E36" w:rsidR="00801C03">
        <w:t xml:space="preserve"> a huge set of activities</w:t>
      </w:r>
      <w:r w:rsidRPr="00451E36">
        <w:t xml:space="preserve"> across everything from child rights to labour standards, the regulation of the international postal system</w:t>
      </w:r>
      <w:r w:rsidRPr="00451E36" w:rsidR="00282DA4">
        <w:t xml:space="preserve"> and</w:t>
      </w:r>
      <w:r w:rsidRPr="00451E36">
        <w:t xml:space="preserve"> the management of international migration movements</w:t>
      </w:r>
      <w:r w:rsidRPr="00451E36" w:rsidR="00801C03">
        <w:t xml:space="preserve">. All countries, not just </w:t>
      </w:r>
      <w:r w:rsidRPr="00451E36">
        <w:t xml:space="preserve">smaller </w:t>
      </w:r>
      <w:r w:rsidRPr="00451E36" w:rsidR="00801C03">
        <w:t xml:space="preserve">ones, </w:t>
      </w:r>
      <w:r w:rsidRPr="00451E36">
        <w:t xml:space="preserve">would instantly feel the vacuum if the system just packed up and </w:t>
      </w:r>
      <w:r w:rsidRPr="00451E36">
        <w:t>closed down</w:t>
      </w:r>
      <w:r w:rsidRPr="00451E36">
        <w:t xml:space="preserve"> one day.</w:t>
      </w:r>
    </w:p>
    <w:p w:rsidR="00701CCA" w:rsidRPr="00451E36" w:rsidP="00801C03">
      <w:pPr>
        <w:pStyle w:val="Question"/>
      </w:pPr>
      <w:sdt>
        <w:sdtPr>
          <w:alias w:val="Member"/>
          <w:tag w:val="&lt;Member mnisId='449' dodsId='25259'&gt;"/>
          <w:id w:val="277913087"/>
          <w:placeholder>
            <w:docPart w:val="DefaultPlaceholder_-1854013440"/>
          </w:placeholder>
          <w:richText/>
        </w:sdtPr>
        <w:sdtContent>
          <w:r w:rsidRPr="00451E36" w:rsidR="00801C03">
            <w:rPr>
              <w:b/>
            </w:rPr>
            <w:t>Graham Stringer:</w:t>
          </w:r>
        </w:sdtContent>
      </w:sdt>
      <w:r w:rsidRPr="00451E36" w:rsidR="00801C03">
        <w:t xml:space="preserve"> I have </w:t>
      </w:r>
      <w:r w:rsidRPr="00451E36">
        <w:t>a specific question about the World Health Organi</w:t>
      </w:r>
      <w:r w:rsidR="0052333E">
        <w:t>s</w:t>
      </w:r>
      <w:r w:rsidRPr="00451E36">
        <w:t>ation. At a time when the UN is weak, the World Health Organi</w:t>
      </w:r>
      <w:r w:rsidR="0052333E">
        <w:t>s</w:t>
      </w:r>
      <w:r w:rsidRPr="00451E36">
        <w:t xml:space="preserve">ation is trying to </w:t>
      </w:r>
      <w:r w:rsidR="0052333E">
        <w:t>take</w:t>
      </w:r>
      <w:r w:rsidRPr="00451E36" w:rsidR="00801C03">
        <w:t xml:space="preserve"> </w:t>
      </w:r>
      <w:r w:rsidRPr="00451E36">
        <w:t>more powers to itself</w:t>
      </w:r>
      <w:r w:rsidR="00110794">
        <w:t xml:space="preserve">. With </w:t>
      </w:r>
      <w:r w:rsidRPr="00451E36">
        <w:t xml:space="preserve">the pandemic agreement, it is seeking powers to control the policies of individual countries if there is a pandemic of some sort. </w:t>
      </w:r>
      <w:r w:rsidRPr="00451E36" w:rsidR="00801C03">
        <w:t>T</w:t>
      </w:r>
      <w:r w:rsidRPr="00451E36">
        <w:t xml:space="preserve">hey have insulted all of us by having Mugabe as a goodwill ambassador. </w:t>
      </w:r>
      <w:r w:rsidRPr="00451E36" w:rsidR="00801C03">
        <w:t>I</w:t>
      </w:r>
      <w:r w:rsidRPr="00451E36">
        <w:t xml:space="preserve">t seems extraordinary to me that </w:t>
      </w:r>
      <w:r w:rsidRPr="00451E36" w:rsidR="00801C03">
        <w:t xml:space="preserve">a </w:t>
      </w:r>
      <w:r w:rsidRPr="00451E36">
        <w:t>discussion is going on to give over to an organisation</w:t>
      </w:r>
      <w:r w:rsidRPr="00451E36" w:rsidR="002F08C9">
        <w:t xml:space="preserve"> over which</w:t>
      </w:r>
      <w:r w:rsidRPr="00451E36">
        <w:t xml:space="preserve"> China has undue influence the power to control health policies in member countries. What is your view of that?</w:t>
      </w:r>
    </w:p>
    <w:p w:rsidR="00801C03" w:rsidRPr="00451E36" w:rsidP="00801C03">
      <w:pPr>
        <w:pStyle w:val="Answer"/>
      </w:pPr>
      <w:sdt>
        <w:sdtPr>
          <w:alias w:val="Witness"/>
          <w:id w:val="971554998"/>
          <w:placeholder>
            <w:docPart w:val="DefaultPlaceholder_-1854013440"/>
          </w:placeholder>
          <w:richText/>
        </w:sdtPr>
        <w:sdtContent>
          <w:r w:rsidRPr="00451E36" w:rsidR="00B50A22">
            <w:rPr>
              <w:b/>
              <w:i/>
            </w:rPr>
            <w:t>Lord Malloch-Brown:</w:t>
          </w:r>
        </w:sdtContent>
      </w:sdt>
      <w:r w:rsidRPr="00451E36">
        <w:t xml:space="preserve"> I</w:t>
      </w:r>
      <w:r w:rsidRPr="00451E36" w:rsidR="00701CCA">
        <w:t>t is twofold.</w:t>
      </w:r>
      <w:r w:rsidRPr="00451E36">
        <w:t xml:space="preserve"> </w:t>
      </w:r>
      <w:r w:rsidRPr="00451E36" w:rsidR="002F08C9">
        <w:t>First,</w:t>
      </w:r>
      <w:r w:rsidRPr="00451E36" w:rsidR="00701CCA">
        <w:t xml:space="preserve"> you mentioned Mugabe</w:t>
      </w:r>
      <w:r w:rsidRPr="00451E36">
        <w:t>.</w:t>
      </w:r>
      <w:r w:rsidRPr="00451E36" w:rsidR="00701CCA">
        <w:t xml:space="preserve"> </w:t>
      </w:r>
      <w:r w:rsidRPr="00451E36">
        <w:t>I</w:t>
      </w:r>
      <w:r w:rsidRPr="00451E36" w:rsidR="00701CCA">
        <w:t>t was a UN intervention by my boss, Kofi Annan, which finally got Mugabe to admit to the problem of HIV</w:t>
      </w:r>
      <w:r w:rsidRPr="00451E36">
        <w:t>/</w:t>
      </w:r>
      <w:r w:rsidRPr="00451E36" w:rsidR="00701CCA">
        <w:t xml:space="preserve">AIDS in his country </w:t>
      </w:r>
      <w:r w:rsidRPr="00451E36" w:rsidR="00BE5FEF">
        <w:t xml:space="preserve">and </w:t>
      </w:r>
      <w:r w:rsidRPr="00451E36" w:rsidR="00701CCA">
        <w:t xml:space="preserve">to stop treating it as some disease for, in his mind, the sexually deviant, and instead </w:t>
      </w:r>
      <w:r w:rsidRPr="00451E36">
        <w:t xml:space="preserve">to </w:t>
      </w:r>
      <w:r w:rsidRPr="00451E36" w:rsidR="00701CCA">
        <w:t>allow a decent public health response. He certainly was not going to do that because the Brits asked him</w:t>
      </w:r>
      <w:r w:rsidR="004C1268">
        <w:t>; i</w:t>
      </w:r>
      <w:r w:rsidRPr="00451E36" w:rsidR="00701CCA">
        <w:t>t needed a fellow African to make that demand of him for him to reluctantly concede it.</w:t>
      </w:r>
      <w:r w:rsidRPr="00451E36">
        <w:t xml:space="preserve"> </w:t>
      </w:r>
      <w:r w:rsidR="002A722C">
        <w:t>So i</w:t>
      </w:r>
      <w:r w:rsidRPr="00451E36" w:rsidR="00701CCA">
        <w:t>t is not a one</w:t>
      </w:r>
      <w:r w:rsidRPr="00451E36">
        <w:t>-</w:t>
      </w:r>
      <w:r w:rsidRPr="00451E36" w:rsidR="00701CCA">
        <w:t>way relationship here.</w:t>
      </w:r>
    </w:p>
    <w:p w:rsidR="00F1111A" w:rsidP="00801C03">
      <w:pPr>
        <w:pStyle w:val="Answer"/>
      </w:pPr>
      <w:r w:rsidRPr="00451E36">
        <w:t>On the point</w:t>
      </w:r>
      <w:r w:rsidRPr="00451E36" w:rsidR="00801C03">
        <w:t xml:space="preserve"> about China </w:t>
      </w:r>
      <w:r w:rsidRPr="00451E36">
        <w:t>and the WHO, let me tell you, as someone who managed earlier global pandemics</w:t>
      </w:r>
      <w:r w:rsidRPr="00451E36" w:rsidR="00801C03">
        <w:t>,</w:t>
      </w:r>
      <w:r w:rsidRPr="00451E36">
        <w:t xml:space="preserve"> </w:t>
      </w:r>
      <w:r w:rsidRPr="00451E36" w:rsidR="00801C03">
        <w:t xml:space="preserve">that </w:t>
      </w:r>
      <w:r w:rsidRPr="00451E36">
        <w:t xml:space="preserve">the problem was that China sat on critical health </w:t>
      </w:r>
      <w:r w:rsidRPr="00451E36" w:rsidR="00801C03">
        <w:t>and</w:t>
      </w:r>
      <w:r w:rsidRPr="00451E36">
        <w:t xml:space="preserve"> epidemiological data </w:t>
      </w:r>
      <w:r w:rsidR="00F2627E">
        <w:t>that</w:t>
      </w:r>
      <w:r w:rsidRPr="00451E36" w:rsidR="00801C03">
        <w:t xml:space="preserve"> </w:t>
      </w:r>
      <w:r w:rsidRPr="00451E36">
        <w:t>would have allowed an earlier start on</w:t>
      </w:r>
      <w:r w:rsidRPr="00451E36" w:rsidR="00801C03">
        <w:t>,</w:t>
      </w:r>
      <w:r w:rsidRPr="00451E36">
        <w:t xml:space="preserve"> for example, the swine flu outbreak and other earlier pandemics.</w:t>
      </w:r>
      <w:r w:rsidRPr="00451E36" w:rsidR="00801C03">
        <w:t xml:space="preserve"> </w:t>
      </w:r>
      <w:r w:rsidRPr="00451E36">
        <w:t>WHO</w:t>
      </w:r>
      <w:r w:rsidRPr="00451E36" w:rsidR="00801C03">
        <w:t>’s</w:t>
      </w:r>
      <w:r w:rsidRPr="00451E36">
        <w:t xml:space="preserve"> problem has not been co-operation by </w:t>
      </w:r>
      <w:r w:rsidRPr="00451E36" w:rsidR="00801C03">
        <w:t>w</w:t>
      </w:r>
      <w:r w:rsidRPr="00451E36">
        <w:t>estern states</w:t>
      </w:r>
      <w:r w:rsidRPr="00451E36" w:rsidR="006334F7">
        <w:t>; it has been</w:t>
      </w:r>
      <w:r w:rsidRPr="00451E36">
        <w:t xml:space="preserve"> the likes of China not sharing data.</w:t>
      </w:r>
      <w:r w:rsidR="00A351EE">
        <w:t xml:space="preserve"> </w:t>
      </w:r>
    </w:p>
    <w:p w:rsidR="00801C03" w:rsidRPr="00451E36" w:rsidP="00801C03">
      <w:pPr>
        <w:pStyle w:val="Answer"/>
      </w:pPr>
      <w:r>
        <w:t>So w</w:t>
      </w:r>
      <w:r w:rsidRPr="00451E36" w:rsidR="00701CCA">
        <w:t>e should be careful what we wish for in denying WHO that right to demand pandemic data, because its argument is a very simple one</w:t>
      </w:r>
      <w:r w:rsidR="00DE2E36">
        <w:t>:</w:t>
      </w:r>
      <w:r w:rsidRPr="00451E36" w:rsidR="00701CCA">
        <w:t xml:space="preserve"> </w:t>
      </w:r>
      <w:r w:rsidRPr="00451E36">
        <w:t>a</w:t>
      </w:r>
      <w:r w:rsidRPr="00451E36" w:rsidR="00701CCA">
        <w:t xml:space="preserve"> </w:t>
      </w:r>
      <w:r w:rsidRPr="00451E36" w:rsidR="00701CCA">
        <w:t xml:space="preserve">pandemic does not respect national borders. It is a threat to all of us. It is simply not right, whether it </w:t>
      </w:r>
      <w:r w:rsidRPr="00451E36" w:rsidR="00BE5FEF">
        <w:t xml:space="preserve">is </w:t>
      </w:r>
      <w:r w:rsidR="00F741D7">
        <w:t>c</w:t>
      </w:r>
      <w:r w:rsidRPr="00451E36" w:rsidR="00701CCA">
        <w:t xml:space="preserve">ovid or other outbreaks, that China is able to hide behind the wall of national sovereignty to put </w:t>
      </w:r>
      <w:r w:rsidRPr="00451E36" w:rsidR="006334F7">
        <w:t xml:space="preserve">the health of all of us </w:t>
      </w:r>
      <w:r w:rsidRPr="00451E36" w:rsidR="00701CCA">
        <w:t xml:space="preserve">at risk and </w:t>
      </w:r>
      <w:r w:rsidRPr="00451E36" w:rsidR="006334F7">
        <w:t xml:space="preserve">in </w:t>
      </w:r>
      <w:r w:rsidRPr="00451E36" w:rsidR="00701CCA">
        <w:t>jeopardy.</w:t>
      </w:r>
    </w:p>
    <w:p w:rsidR="00FA365F" w:rsidRPr="00451E36" w:rsidP="00801C03">
      <w:pPr>
        <w:pStyle w:val="Answer"/>
      </w:pPr>
      <w:r w:rsidRPr="00451E36">
        <w:t>I</w:t>
      </w:r>
      <w:r w:rsidRPr="00451E36" w:rsidR="00701CCA">
        <w:t xml:space="preserve">f I may say, it is to misunderstand or misattribute the motive for what WHO is trying to do to suggest </w:t>
      </w:r>
      <w:r w:rsidRPr="00451E36">
        <w:t xml:space="preserve">that </w:t>
      </w:r>
      <w:r w:rsidRPr="00451E36" w:rsidR="00701CCA">
        <w:t xml:space="preserve">it is allowing China to influence or manage how the rest of us respond to public health. </w:t>
      </w:r>
      <w:r w:rsidR="00205843">
        <w:t>Q</w:t>
      </w:r>
      <w:r w:rsidRPr="00451E36" w:rsidR="00701CCA">
        <w:t>uite the contrary</w:t>
      </w:r>
      <w:r w:rsidRPr="00451E36" w:rsidR="006334F7">
        <w:t>:</w:t>
      </w:r>
      <w:r w:rsidRPr="00451E36" w:rsidR="00701CCA">
        <w:t xml:space="preserve"> it is an effort to get China to be more compliant than it </w:t>
      </w:r>
      <w:r w:rsidRPr="00451E36">
        <w:t xml:space="preserve">has </w:t>
      </w:r>
      <w:r w:rsidRPr="00451E36" w:rsidR="00701CCA">
        <w:t>been</w:t>
      </w:r>
      <w:r w:rsidRPr="00451E36">
        <w:t xml:space="preserve"> historically</w:t>
      </w:r>
      <w:r w:rsidRPr="00451E36" w:rsidR="00701CCA">
        <w:t>.</w:t>
      </w:r>
    </w:p>
    <w:p w:rsidR="00701CCA" w:rsidRPr="00451E36" w:rsidP="009C1FEE">
      <w:pPr>
        <w:pStyle w:val="Question"/>
      </w:pPr>
      <w:sdt>
        <w:sdtPr>
          <w:alias w:val="Member"/>
          <w:tag w:val="&lt;Member mnisId='449' dodsId='25259'&gt;"/>
          <w:id w:val="1705989476"/>
          <w:placeholder>
            <w:docPart w:val="DefaultPlaceholder_-1854013440"/>
          </w:placeholder>
          <w:richText/>
        </w:sdtPr>
        <w:sdtContent>
          <w:r w:rsidRPr="00451E36" w:rsidR="009C1FEE">
            <w:rPr>
              <w:b/>
            </w:rPr>
            <w:t>Graham Stringer:</w:t>
          </w:r>
        </w:sdtContent>
      </w:sdt>
      <w:r w:rsidRPr="00451E36" w:rsidR="009C1FEE">
        <w:t xml:space="preserve"> </w:t>
      </w:r>
      <w:r w:rsidRPr="00451E36">
        <w:t xml:space="preserve">It is highly unrealistic, </w:t>
      </w:r>
      <w:r w:rsidR="00205843">
        <w:t>isn’t it</w:t>
      </w:r>
      <w:r w:rsidRPr="00451E36">
        <w:t xml:space="preserve">, to expect that China would </w:t>
      </w:r>
      <w:r w:rsidRPr="00451E36">
        <w:t>open up</w:t>
      </w:r>
      <w:r w:rsidRPr="00451E36">
        <w:t xml:space="preserve"> its books</w:t>
      </w:r>
      <w:r w:rsidRPr="00451E36" w:rsidR="00801C03">
        <w:t>?</w:t>
      </w:r>
      <w:r w:rsidRPr="00451E36">
        <w:t xml:space="preserve"> It </w:t>
      </w:r>
      <w:r w:rsidR="00B64C44">
        <w:t xml:space="preserve">has </w:t>
      </w:r>
      <w:r w:rsidRPr="00451E36" w:rsidR="00801C03">
        <w:t xml:space="preserve">not </w:t>
      </w:r>
      <w:r w:rsidRPr="00451E36" w:rsidR="00801C03">
        <w:t>open</w:t>
      </w:r>
      <w:r w:rsidR="00B64C44">
        <w:t>ed</w:t>
      </w:r>
      <w:r w:rsidRPr="00451E36" w:rsidR="00801C03">
        <w:t xml:space="preserve"> </w:t>
      </w:r>
      <w:r w:rsidRPr="00451E36">
        <w:t>up</w:t>
      </w:r>
      <w:r w:rsidRPr="00451E36">
        <w:t xml:space="preserve"> what was happening in its laboratories at the beginning of the </w:t>
      </w:r>
      <w:r w:rsidR="00B64C44">
        <w:t>c</w:t>
      </w:r>
      <w:r w:rsidRPr="00451E36">
        <w:t>ovid epidemic. It is highly unlikely</w:t>
      </w:r>
      <w:r w:rsidRPr="00451E36" w:rsidR="00801C03">
        <w:t>,</w:t>
      </w:r>
      <w:r w:rsidRPr="00451E36">
        <w:t xml:space="preserve"> even with a treaty</w:t>
      </w:r>
      <w:r w:rsidRPr="00451E36" w:rsidR="00FA365F">
        <w:t>,</w:t>
      </w:r>
      <w:r w:rsidRPr="00451E36">
        <w:t xml:space="preserve"> </w:t>
      </w:r>
      <w:r w:rsidRPr="00451E36" w:rsidR="00FA365F">
        <w:t xml:space="preserve">that </w:t>
      </w:r>
      <w:r w:rsidRPr="00451E36">
        <w:t xml:space="preserve">China, </w:t>
      </w:r>
      <w:r w:rsidRPr="00451E36">
        <w:t>Russia</w:t>
      </w:r>
      <w:r w:rsidRPr="00451E36">
        <w:t xml:space="preserve"> and other authoritarian countries would let a UN agency gather information that they did not want them to have. </w:t>
      </w:r>
      <w:r w:rsidRPr="00451E36" w:rsidR="00FA365F">
        <w:t xml:space="preserve">It </w:t>
      </w:r>
      <w:r w:rsidRPr="00451E36">
        <w:t xml:space="preserve">is much more likely that democracies would allow people in. It would seem to me </w:t>
      </w:r>
      <w:r w:rsidRPr="00451E36" w:rsidR="00FA365F">
        <w:t xml:space="preserve">to be </w:t>
      </w:r>
      <w:r w:rsidRPr="00451E36">
        <w:t>a one</w:t>
      </w:r>
      <w:r w:rsidRPr="00451E36" w:rsidR="00FA365F">
        <w:t>-</w:t>
      </w:r>
      <w:r w:rsidRPr="00451E36">
        <w:t>way street.</w:t>
      </w:r>
    </w:p>
    <w:p w:rsidR="00FA365F" w:rsidRPr="00451E36" w:rsidP="00FA365F">
      <w:pPr>
        <w:pStyle w:val="Answer"/>
      </w:pPr>
      <w:sdt>
        <w:sdtPr>
          <w:alias w:val="Witness"/>
          <w:id w:val="-549078086"/>
          <w:placeholder>
            <w:docPart w:val="DefaultPlaceholder_-1854013440"/>
          </w:placeholder>
          <w:richText/>
        </w:sdtPr>
        <w:sdtContent>
          <w:r w:rsidRPr="00451E36" w:rsidR="00B50A22">
            <w:rPr>
              <w:b/>
              <w:i/>
            </w:rPr>
            <w:t>Lord Malloch-Brown:</w:t>
          </w:r>
        </w:sdtContent>
      </w:sdt>
      <w:r w:rsidRPr="00451E36">
        <w:t xml:space="preserve"> T</w:t>
      </w:r>
      <w:r w:rsidRPr="00451E36" w:rsidR="00701CCA">
        <w:t>here is a risk of that, but what I would say</w:t>
      </w:r>
      <w:r w:rsidRPr="00451E36">
        <w:t xml:space="preserve"> is</w:t>
      </w:r>
      <w:r w:rsidRPr="00451E36" w:rsidR="00701CCA">
        <w:t xml:space="preserve"> </w:t>
      </w:r>
      <w:r w:rsidRPr="00451E36">
        <w:t xml:space="preserve">that </w:t>
      </w:r>
      <w:r w:rsidRPr="00451E36" w:rsidR="00701CCA">
        <w:t xml:space="preserve">those labs </w:t>
      </w:r>
      <w:r w:rsidRPr="00451E36">
        <w:t xml:space="preserve">were </w:t>
      </w:r>
      <w:r w:rsidRPr="00451E36" w:rsidR="00701CCA">
        <w:t>a particularly acute threat to China’s international reputation</w:t>
      </w:r>
      <w:r w:rsidR="00914B80">
        <w:t xml:space="preserve">. If </w:t>
      </w:r>
      <w:r w:rsidRPr="00451E36" w:rsidR="00701CCA">
        <w:t xml:space="preserve">it was the case that that is where </w:t>
      </w:r>
      <w:r w:rsidR="005D2930">
        <w:t>c</w:t>
      </w:r>
      <w:r w:rsidRPr="00451E36" w:rsidR="00701CCA">
        <w:t xml:space="preserve">ovid came from, </w:t>
      </w:r>
      <w:r w:rsidRPr="00451E36">
        <w:t xml:space="preserve">it </w:t>
      </w:r>
      <w:r w:rsidRPr="00451E36" w:rsidR="00701CCA">
        <w:t>was a massive</w:t>
      </w:r>
      <w:r w:rsidR="005D2930">
        <w:t xml:space="preserve">, huge </w:t>
      </w:r>
      <w:r w:rsidRPr="00451E36" w:rsidR="00701CCA">
        <w:t xml:space="preserve">error </w:t>
      </w:r>
      <w:r w:rsidRPr="00451E36">
        <w:t xml:space="preserve">that </w:t>
      </w:r>
      <w:r w:rsidRPr="00451E36" w:rsidR="00701CCA">
        <w:t>jeopardised world health and the lives of millions. China was scrambling to try to cover that up</w:t>
      </w:r>
      <w:r w:rsidRPr="00451E36">
        <w:t>,</w:t>
      </w:r>
      <w:r w:rsidRPr="00451E36" w:rsidR="00701CCA">
        <w:t xml:space="preserve"> </w:t>
      </w:r>
      <w:r w:rsidRPr="00451E36">
        <w:t>a</w:t>
      </w:r>
      <w:r w:rsidRPr="00451E36" w:rsidR="00701CCA">
        <w:t>nd I agree with you</w:t>
      </w:r>
      <w:r w:rsidRPr="00451E36">
        <w:t xml:space="preserve"> that</w:t>
      </w:r>
      <w:r w:rsidRPr="00451E36" w:rsidR="00701CCA">
        <w:t xml:space="preserve"> </w:t>
      </w:r>
      <w:r w:rsidRPr="00451E36">
        <w:t>it</w:t>
      </w:r>
      <w:r w:rsidRPr="00451E36" w:rsidR="00701CCA">
        <w:t xml:space="preserve"> was in breach of all kinds of rules in doing that.</w:t>
      </w:r>
    </w:p>
    <w:p w:rsidR="006334F7" w:rsidRPr="00451E36" w:rsidP="00FA365F">
      <w:pPr>
        <w:pStyle w:val="Answer"/>
      </w:pPr>
      <w:r>
        <w:t>But w</w:t>
      </w:r>
      <w:r w:rsidRPr="00451E36" w:rsidR="00701CCA">
        <w:t>hat I saw very clearly was that</w:t>
      </w:r>
      <w:r w:rsidRPr="00451E36" w:rsidR="00FA365F">
        <w:t>,</w:t>
      </w:r>
      <w:r w:rsidRPr="00451E36" w:rsidR="00701CCA">
        <w:t xml:space="preserve"> while the </w:t>
      </w:r>
      <w:r w:rsidRPr="00451E36" w:rsidR="00701CCA">
        <w:t>absolutely remarkable</w:t>
      </w:r>
      <w:r w:rsidRPr="00451E36" w:rsidR="00701CCA">
        <w:t xml:space="preserve"> </w:t>
      </w:r>
      <w:r w:rsidRPr="00451E36" w:rsidR="00FA365F">
        <w:t xml:space="preserve">Centers </w:t>
      </w:r>
      <w:r w:rsidRPr="00451E36" w:rsidR="00701CCA">
        <w:t xml:space="preserve">for </w:t>
      </w:r>
      <w:r w:rsidRPr="00451E36" w:rsidR="00FA365F">
        <w:t>D</w:t>
      </w:r>
      <w:r w:rsidRPr="00451E36" w:rsidR="00701CCA">
        <w:t xml:space="preserve">isease </w:t>
      </w:r>
      <w:r w:rsidRPr="00451E36" w:rsidR="00FA365F">
        <w:t>C</w:t>
      </w:r>
      <w:r w:rsidRPr="00451E36" w:rsidR="00701CCA">
        <w:t xml:space="preserve">ontrol </w:t>
      </w:r>
      <w:r w:rsidRPr="00451E36" w:rsidR="00FA365F">
        <w:t xml:space="preserve">and Prevention </w:t>
      </w:r>
      <w:r w:rsidRPr="00451E36" w:rsidR="00701CCA">
        <w:t xml:space="preserve">in Atlanta, which is the global leader in terms of health data, could never get data from China, China was willing to share it through the WHO. </w:t>
      </w:r>
      <w:r w:rsidR="006A37A8">
        <w:t>So w</w:t>
      </w:r>
      <w:r w:rsidRPr="00451E36" w:rsidR="00701CCA">
        <w:t xml:space="preserve">hen you ask the American public health authorities, </w:t>
      </w:r>
      <w:r w:rsidRPr="00451E36" w:rsidR="00FA365F">
        <w:t>“D</w:t>
      </w:r>
      <w:r w:rsidRPr="00451E36" w:rsidR="00701CCA">
        <w:t>o you need WHO?</w:t>
      </w:r>
      <w:r w:rsidRPr="00451E36" w:rsidR="00FA365F">
        <w:t>”</w:t>
      </w:r>
      <w:r w:rsidRPr="00451E36" w:rsidR="00701CCA">
        <w:t xml:space="preserve"> </w:t>
      </w:r>
      <w:r w:rsidRPr="00451E36" w:rsidR="00FA365F">
        <w:t>t</w:t>
      </w:r>
      <w:r w:rsidRPr="00451E36" w:rsidR="00701CCA">
        <w:t>hey always say</w:t>
      </w:r>
      <w:r w:rsidRPr="00451E36" w:rsidR="00FA365F">
        <w:t>,</w:t>
      </w:r>
      <w:r w:rsidRPr="00451E36" w:rsidR="00701CCA">
        <w:t xml:space="preserve"> </w:t>
      </w:r>
      <w:r w:rsidRPr="00451E36" w:rsidR="00FA365F">
        <w:t xml:space="preserve">“Yes, </w:t>
      </w:r>
      <w:r w:rsidRPr="00451E36" w:rsidR="00701CCA">
        <w:t>absolutely</w:t>
      </w:r>
      <w:r w:rsidRPr="00451E36" w:rsidR="00FA365F">
        <w:t>,</w:t>
      </w:r>
      <w:r w:rsidRPr="00451E36" w:rsidR="00701CCA">
        <w:t xml:space="preserve"> because we </w:t>
      </w:r>
      <w:r w:rsidR="00CB5033">
        <w:t xml:space="preserve">can’t </w:t>
      </w:r>
      <w:r w:rsidRPr="00451E36" w:rsidR="00701CCA">
        <w:t>get the data directly. We need an intermediary</w:t>
      </w:r>
      <w:r w:rsidR="00CB5033">
        <w:t>.</w:t>
      </w:r>
      <w:r w:rsidRPr="00451E36" w:rsidR="00FA365F">
        <w:t>”</w:t>
      </w:r>
    </w:p>
    <w:p w:rsidR="00701CCA" w:rsidRPr="00451E36" w:rsidP="00FA365F">
      <w:pPr>
        <w:pStyle w:val="Answer"/>
      </w:pPr>
      <w:r w:rsidRPr="00451E36">
        <w:t xml:space="preserve">You </w:t>
      </w:r>
      <w:r w:rsidRPr="00451E36">
        <w:t>should also know that</w:t>
      </w:r>
      <w:r w:rsidRPr="00451E36">
        <w:t>,</w:t>
      </w:r>
      <w:r w:rsidRPr="00451E36">
        <w:t xml:space="preserve"> </w:t>
      </w:r>
      <w:r w:rsidRPr="00451E36">
        <w:t xml:space="preserve">in terms of the way </w:t>
      </w:r>
      <w:r w:rsidRPr="00451E36">
        <w:t>the WHO is organised</w:t>
      </w:r>
      <w:r w:rsidRPr="00451E36">
        <w:t xml:space="preserve">, </w:t>
      </w:r>
      <w:r w:rsidRPr="00451E36">
        <w:t>it is an unusual organisation because it has very strong regional directors</w:t>
      </w:r>
      <w:r w:rsidR="002F0778">
        <w:t xml:space="preserve">, </w:t>
      </w:r>
      <w:r w:rsidRPr="00451E36">
        <w:t xml:space="preserve">who are </w:t>
      </w:r>
      <w:r w:rsidRPr="00451E36" w:rsidR="006334F7">
        <w:t xml:space="preserve">like </w:t>
      </w:r>
      <w:r w:rsidRPr="00451E36">
        <w:t>mini</w:t>
      </w:r>
      <w:r w:rsidRPr="00451E36" w:rsidR="006334F7">
        <w:t>-</w:t>
      </w:r>
      <w:r w:rsidRPr="00451E36">
        <w:t xml:space="preserve">WHOs. </w:t>
      </w:r>
      <w:r w:rsidRPr="00451E36">
        <w:t>T</w:t>
      </w:r>
      <w:r w:rsidRPr="00451E36">
        <w:t>he Asia WHO enjoy</w:t>
      </w:r>
      <w:r w:rsidRPr="00451E36">
        <w:t>s</w:t>
      </w:r>
      <w:r w:rsidRPr="00451E36">
        <w:t xml:space="preserve"> a relatively high degree of confidence from China.</w:t>
      </w:r>
    </w:p>
    <w:p w:rsidR="00701CCA" w:rsidRPr="00451E36" w:rsidP="00FA365F">
      <w:pPr>
        <w:pStyle w:val="Question"/>
      </w:pPr>
      <w:sdt>
        <w:sdtPr>
          <w:alias w:val="Member"/>
          <w:tag w:val="&lt;Member mnisId='4805' dodsId='149027'&gt;"/>
          <w:id w:val="-1400040742"/>
          <w:placeholder>
            <w:docPart w:val="DefaultPlaceholder_-1854013440"/>
          </w:placeholder>
          <w:richText/>
        </w:sdtPr>
        <w:sdtContent>
          <w:r w:rsidRPr="00451E36" w:rsidR="00FA365F">
            <w:rPr>
              <w:b/>
            </w:rPr>
            <w:t>Chair:</w:t>
          </w:r>
        </w:sdtContent>
      </w:sdt>
      <w:r w:rsidRPr="00451E36" w:rsidR="00FA365F">
        <w:t xml:space="preserve"> Just </w:t>
      </w:r>
      <w:r w:rsidRPr="00451E36">
        <w:t xml:space="preserve">before we wrap up, Lord </w:t>
      </w:r>
      <w:r w:rsidRPr="00451E36" w:rsidR="00FA365F">
        <w:t>Malloch-Brown—</w:t>
      </w:r>
      <w:r w:rsidRPr="00451E36">
        <w:t>my apologies</w:t>
      </w:r>
      <w:r w:rsidRPr="00451E36" w:rsidR="00FA365F">
        <w:t xml:space="preserve"> that</w:t>
      </w:r>
      <w:r w:rsidRPr="00451E36">
        <w:t xml:space="preserve"> we are running over slightly</w:t>
      </w:r>
      <w:r w:rsidRPr="00451E36" w:rsidR="00FA365F">
        <w:t xml:space="preserve">—what </w:t>
      </w:r>
      <w:r w:rsidRPr="00451E36">
        <w:t xml:space="preserve">reforms do </w:t>
      </w:r>
      <w:r w:rsidR="00491A5F">
        <w:t xml:space="preserve">you think </w:t>
      </w:r>
      <w:r w:rsidRPr="00451E36">
        <w:t xml:space="preserve">we need to see from the UN to protect it from autocratic capture and </w:t>
      </w:r>
      <w:r w:rsidRPr="00451E36" w:rsidR="00FA365F">
        <w:t xml:space="preserve">to </w:t>
      </w:r>
      <w:r w:rsidRPr="00451E36">
        <w:t xml:space="preserve">make it more capable of responding to the urgent needs that we see around the world </w:t>
      </w:r>
      <w:r w:rsidRPr="00451E36">
        <w:t>at this time</w:t>
      </w:r>
      <w:r w:rsidRPr="00451E36">
        <w:t>?</w:t>
      </w:r>
    </w:p>
    <w:p w:rsidR="00FA365F" w:rsidRPr="00451E36" w:rsidP="00FA365F">
      <w:pPr>
        <w:pStyle w:val="Answer"/>
      </w:pPr>
      <w:sdt>
        <w:sdtPr>
          <w:alias w:val="Witness"/>
          <w:id w:val="-1055312723"/>
          <w:placeholder>
            <w:docPart w:val="DefaultPlaceholder_-1854013440"/>
          </w:placeholder>
          <w:richText/>
        </w:sdtPr>
        <w:sdtContent>
          <w:r w:rsidRPr="00451E36" w:rsidR="00B50A22">
            <w:rPr>
              <w:b/>
              <w:i/>
            </w:rPr>
            <w:t>Lord Malloch-Brown:</w:t>
          </w:r>
        </w:sdtContent>
      </w:sdt>
      <w:r w:rsidRPr="00451E36">
        <w:t xml:space="preserve"> W</w:t>
      </w:r>
      <w:r w:rsidRPr="00451E36" w:rsidR="00701CCA">
        <w:t xml:space="preserve">e </w:t>
      </w:r>
      <w:r w:rsidRPr="00451E36" w:rsidR="00701CCA">
        <w:t>have to</w:t>
      </w:r>
      <w:r w:rsidRPr="00451E36" w:rsidR="00701CCA">
        <w:t xml:space="preserve"> understand </w:t>
      </w:r>
      <w:r w:rsidRPr="00451E36">
        <w:t xml:space="preserve">that </w:t>
      </w:r>
      <w:r w:rsidRPr="00451E36" w:rsidR="00701CCA">
        <w:t>the UN is not a club of democracies</w:t>
      </w:r>
      <w:r w:rsidR="00491A5F">
        <w:t>; i</w:t>
      </w:r>
      <w:r w:rsidRPr="00451E36" w:rsidR="00701CCA">
        <w:t>t is a universal chamber. What democracies should do is organise within it to press for democratic values</w:t>
      </w:r>
      <w:r w:rsidRPr="00451E36">
        <w:t>,</w:t>
      </w:r>
      <w:r w:rsidRPr="00451E36" w:rsidR="00701CCA">
        <w:t xml:space="preserve"> </w:t>
      </w:r>
      <w:r w:rsidRPr="00451E36">
        <w:t>b</w:t>
      </w:r>
      <w:r w:rsidRPr="00451E36" w:rsidR="00701CCA">
        <w:t xml:space="preserve">ut they cannot expect a UN </w:t>
      </w:r>
      <w:r w:rsidRPr="00451E36">
        <w:t xml:space="preserve">that </w:t>
      </w:r>
      <w:r w:rsidRPr="00451E36" w:rsidR="00701CCA">
        <w:t xml:space="preserve">preferences them over autocrats. </w:t>
      </w:r>
      <w:r w:rsidRPr="00451E36" w:rsidR="006334F7">
        <w:t>T</w:t>
      </w:r>
      <w:r w:rsidRPr="00451E36" w:rsidR="00701CCA">
        <w:t xml:space="preserve">he </w:t>
      </w:r>
      <w:r w:rsidRPr="00451E36">
        <w:t xml:space="preserve">UN </w:t>
      </w:r>
      <w:r w:rsidRPr="00451E36">
        <w:t xml:space="preserve">has </w:t>
      </w:r>
      <w:r w:rsidRPr="00451E36" w:rsidR="00701CCA">
        <w:t>to</w:t>
      </w:r>
      <w:r w:rsidRPr="00451E36" w:rsidR="00701CCA">
        <w:t xml:space="preserve"> be about the universal appliance</w:t>
      </w:r>
      <w:r w:rsidR="00296BD1">
        <w:t>,</w:t>
      </w:r>
      <w:r w:rsidRPr="00451E36" w:rsidR="00701CCA">
        <w:t xml:space="preserve"> </w:t>
      </w:r>
      <w:r w:rsidRPr="00451E36" w:rsidR="00296BD1">
        <w:t>in a consistent way</w:t>
      </w:r>
      <w:r w:rsidR="00296BD1">
        <w:t>,</w:t>
      </w:r>
      <w:r w:rsidRPr="00451E36" w:rsidR="00296BD1">
        <w:t xml:space="preserve"> </w:t>
      </w:r>
      <w:r w:rsidRPr="00451E36" w:rsidR="00701CCA">
        <w:t xml:space="preserve">of international rules </w:t>
      </w:r>
      <w:r w:rsidR="00721108">
        <w:t xml:space="preserve">that </w:t>
      </w:r>
      <w:r w:rsidRPr="00451E36" w:rsidR="00701CCA">
        <w:t>all its members subscribe to.</w:t>
      </w:r>
    </w:p>
    <w:p w:rsidR="00FA365F" w:rsidRPr="00451E36" w:rsidP="00FA365F">
      <w:pPr>
        <w:pStyle w:val="Answer"/>
      </w:pPr>
      <w:r>
        <w:t>Then, o</w:t>
      </w:r>
      <w:r w:rsidRPr="00451E36" w:rsidR="00701CCA">
        <w:t xml:space="preserve">n issues </w:t>
      </w:r>
      <w:r w:rsidRPr="00451E36">
        <w:t xml:space="preserve">such as </w:t>
      </w:r>
      <w:r w:rsidRPr="00451E36" w:rsidR="00701CCA">
        <w:t>human rights</w:t>
      </w:r>
      <w:r w:rsidRPr="00451E36">
        <w:t>,</w:t>
      </w:r>
      <w:r w:rsidRPr="00451E36" w:rsidR="00701CCA">
        <w:t xml:space="preserve"> it </w:t>
      </w:r>
      <w:r w:rsidRPr="00451E36">
        <w:t xml:space="preserve">has </w:t>
      </w:r>
      <w:r w:rsidRPr="00451E36" w:rsidR="00701CCA">
        <w:t>to</w:t>
      </w:r>
      <w:r w:rsidRPr="00451E36" w:rsidR="00701CCA">
        <w:t xml:space="preserve"> be much stronger and more robust in calling a spade a spade whe</w:t>
      </w:r>
      <w:r w:rsidRPr="00451E36" w:rsidR="0099554D">
        <w:t>n</w:t>
      </w:r>
      <w:r w:rsidRPr="00451E36" w:rsidR="00701CCA">
        <w:t xml:space="preserve"> countries fall short of its standards of human rights. </w:t>
      </w:r>
      <w:r w:rsidRPr="00451E36">
        <w:t>I</w:t>
      </w:r>
      <w:r w:rsidRPr="00451E36" w:rsidR="00701CCA">
        <w:t xml:space="preserve">t is not about slinging out the Chinas because of what </w:t>
      </w:r>
      <w:r w:rsidRPr="00451E36" w:rsidR="00701CCA">
        <w:t xml:space="preserve">they do. A UN without China, for example would be a hobbled institution. </w:t>
      </w:r>
      <w:r w:rsidRPr="00451E36">
        <w:t>I</w:t>
      </w:r>
      <w:r w:rsidRPr="00451E36" w:rsidR="00701CCA">
        <w:t>f you want a club of democracies</w:t>
      </w:r>
      <w:r w:rsidRPr="00451E36">
        <w:t>,</w:t>
      </w:r>
      <w:r w:rsidRPr="00451E36" w:rsidR="00701CCA">
        <w:t xml:space="preserve"> have that, but recognise that </w:t>
      </w:r>
      <w:r w:rsidRPr="00451E36">
        <w:t xml:space="preserve">that </w:t>
      </w:r>
      <w:r w:rsidRPr="00451E36" w:rsidR="00701CCA">
        <w:t xml:space="preserve">is not the purpose of the UN. </w:t>
      </w:r>
      <w:r w:rsidRPr="00451E36">
        <w:t xml:space="preserve">Its </w:t>
      </w:r>
      <w:r w:rsidRPr="00451E36" w:rsidR="00701CCA">
        <w:t>universality is what its power</w:t>
      </w:r>
      <w:r w:rsidRPr="00451E36">
        <w:t>,</w:t>
      </w:r>
      <w:r w:rsidRPr="00451E36" w:rsidR="00701CCA">
        <w:t xml:space="preserve"> </w:t>
      </w:r>
      <w:r w:rsidRPr="00451E36" w:rsidR="00701CCA">
        <w:t>authority</w:t>
      </w:r>
      <w:r w:rsidRPr="00451E36" w:rsidR="00701CCA">
        <w:t xml:space="preserve"> and </w:t>
      </w:r>
      <w:r w:rsidRPr="00451E36" w:rsidR="0099554D">
        <w:t>use</w:t>
      </w:r>
      <w:r w:rsidRPr="00451E36" w:rsidR="00701CCA">
        <w:t>fulness to a country like Britain comes from.</w:t>
      </w:r>
      <w:r w:rsidRPr="00451E36">
        <w:t xml:space="preserve"> A</w:t>
      </w:r>
      <w:r w:rsidRPr="00451E36" w:rsidR="00701CCA">
        <w:t>gain</w:t>
      </w:r>
      <w:r w:rsidRPr="00451E36">
        <w:t>, you</w:t>
      </w:r>
      <w:r w:rsidRPr="00451E36" w:rsidR="00701CCA">
        <w:t xml:space="preserve"> need to be careful about that.</w:t>
      </w:r>
    </w:p>
    <w:p w:rsidR="00701CCA" w:rsidRPr="00451E36" w:rsidP="00FA365F">
      <w:pPr>
        <w:pStyle w:val="Answer"/>
      </w:pPr>
      <w:r w:rsidRPr="00451E36">
        <w:t>S</w:t>
      </w:r>
      <w:r w:rsidRPr="00451E36">
        <w:t>econd</w:t>
      </w:r>
      <w:r w:rsidRPr="00451E36" w:rsidR="0099554D">
        <w:t>ly</w:t>
      </w:r>
      <w:r w:rsidRPr="00451E36">
        <w:t xml:space="preserve">, I would just say </w:t>
      </w:r>
      <w:r w:rsidRPr="00451E36">
        <w:t xml:space="preserve">that </w:t>
      </w:r>
      <w:r w:rsidRPr="00451E36">
        <w:t xml:space="preserve">I am </w:t>
      </w:r>
      <w:r w:rsidRPr="00451E36">
        <w:t>really glad</w:t>
      </w:r>
      <w:r w:rsidRPr="00451E36">
        <w:t xml:space="preserve"> that you have taken up this subject</w:t>
      </w:r>
      <w:r w:rsidRPr="00451E36">
        <w:t>,</w:t>
      </w:r>
      <w:r w:rsidRPr="00451E36">
        <w:t xml:space="preserve"> because Britain </w:t>
      </w:r>
      <w:r w:rsidRPr="00451E36">
        <w:t xml:space="preserve">has </w:t>
      </w:r>
      <w:r w:rsidRPr="00451E36">
        <w:t>a unique standing and opportunity in the UN. It is a P5 member</w:t>
      </w:r>
      <w:r w:rsidRPr="00451E36">
        <w:t>,</w:t>
      </w:r>
      <w:r w:rsidRPr="00451E36">
        <w:t xml:space="preserve"> for historic reasons</w:t>
      </w:r>
      <w:r w:rsidRPr="00451E36">
        <w:t>, and</w:t>
      </w:r>
      <w:r w:rsidRPr="00451E36">
        <w:t xml:space="preserve"> has devoted itself over many decades to </w:t>
      </w:r>
      <w:r w:rsidRPr="00451E36">
        <w:t xml:space="preserve">trying </w:t>
      </w:r>
      <w:r w:rsidRPr="00451E36">
        <w:t>to make the UN work better</w:t>
      </w:r>
      <w:r w:rsidRPr="00451E36">
        <w:t>,</w:t>
      </w:r>
      <w:r w:rsidRPr="00451E36">
        <w:t xml:space="preserve"> so it does have a particular authority and status to call for reforms. I hope </w:t>
      </w:r>
      <w:r w:rsidRPr="00451E36">
        <w:t xml:space="preserve">that </w:t>
      </w:r>
      <w:r w:rsidRPr="00451E36">
        <w:t xml:space="preserve">you will use that to come up with thoughtful reforms. I </w:t>
      </w:r>
      <w:r w:rsidRPr="00451E36">
        <w:t xml:space="preserve">could </w:t>
      </w:r>
      <w:r w:rsidRPr="00451E36">
        <w:t xml:space="preserve">give you a list, but </w:t>
      </w:r>
      <w:r w:rsidRPr="00451E36">
        <w:t xml:space="preserve">I think that </w:t>
      </w:r>
      <w:r w:rsidRPr="00451E36">
        <w:t>you are out of time</w:t>
      </w:r>
      <w:r w:rsidRPr="00451E36">
        <w:t>, s</w:t>
      </w:r>
      <w:r w:rsidRPr="00451E36">
        <w:t>o I will save you the long list of reforms that a career UN</w:t>
      </w:r>
      <w:r w:rsidRPr="00451E36" w:rsidR="0099554D">
        <w:t>-</w:t>
      </w:r>
      <w:r w:rsidRPr="00451E36">
        <w:t>er</w:t>
      </w:r>
      <w:r w:rsidRPr="00451E36">
        <w:t xml:space="preserve"> like me could easily provide you with.</w:t>
      </w:r>
    </w:p>
    <w:p w:rsidR="001F5C9B" w:rsidRPr="00451E36" w:rsidP="001739CF">
      <w:pPr>
        <w:pStyle w:val="Answer"/>
      </w:pPr>
      <w:sdt>
        <w:sdtPr>
          <w:alias w:val="Member"/>
          <w:tag w:val="&lt;Member mnisId='4805' dodsId='149027'&gt;"/>
          <w:id w:val="-1196686597"/>
          <w:placeholder>
            <w:docPart w:val="249F226DB4A64C18B7DBF05E3B735CA1"/>
          </w:placeholder>
          <w:richText/>
        </w:sdtPr>
        <w:sdtContent>
          <w:r w:rsidRPr="00451E36" w:rsidR="0095476D">
            <w:rPr>
              <w:b/>
            </w:rPr>
            <w:t>Chair:</w:t>
          </w:r>
        </w:sdtContent>
      </w:sdt>
      <w:r w:rsidRPr="00451E36" w:rsidR="0095476D">
        <w:t xml:space="preserve"> </w:t>
      </w:r>
      <w:r w:rsidRPr="00451E36" w:rsidR="00FA365F">
        <w:t>W</w:t>
      </w:r>
      <w:r w:rsidRPr="00451E36" w:rsidR="00701CCA">
        <w:t>e hope that you will write to us with those</w:t>
      </w:r>
      <w:r w:rsidRPr="00451E36" w:rsidR="00FA365F">
        <w:t>,</w:t>
      </w:r>
      <w:r w:rsidRPr="00451E36" w:rsidR="00701CCA">
        <w:t xml:space="preserve"> because we would very much like to receive them. We are very much focused on solutions rather than just pointing out the problems</w:t>
      </w:r>
      <w:r w:rsidRPr="00451E36" w:rsidR="00FA365F">
        <w:t>,</w:t>
      </w:r>
      <w:r w:rsidRPr="00451E36" w:rsidR="00701CCA">
        <w:t xml:space="preserve"> </w:t>
      </w:r>
      <w:r w:rsidRPr="00451E36" w:rsidR="00FA365F">
        <w:t>s</w:t>
      </w:r>
      <w:r w:rsidRPr="00451E36" w:rsidR="00701CCA">
        <w:t xml:space="preserve">o please send those through. With that, we say thank you </w:t>
      </w:r>
      <w:r w:rsidRPr="00451E36" w:rsidR="00FA365F">
        <w:t xml:space="preserve">ever so much </w:t>
      </w:r>
      <w:r w:rsidRPr="00451E36" w:rsidR="00701CCA">
        <w:t xml:space="preserve">to you, Lord </w:t>
      </w:r>
      <w:r w:rsidRPr="00451E36" w:rsidR="00FA365F">
        <w:t>Malloch-</w:t>
      </w:r>
      <w:r w:rsidRPr="00451E36" w:rsidR="00701CCA">
        <w:t>Brown.</w:t>
      </w:r>
    </w:p>
    <w:sdt>
      <w:sdtPr>
        <w:rPr>
          <w:sz w:val="22"/>
        </w:rPr>
        <w:alias w:val="WitnessExamination"/>
        <w:tag w:val="WitnessExamination"/>
        <w:id w:val="-1840540748"/>
        <w:placeholder>
          <w:docPart w:val="DFA7F312109F42F88FCD0A32952BB6F3"/>
        </w:placeholder>
        <w:richText/>
      </w:sdtPr>
      <w:sdtEndPr>
        <w:rPr>
          <w:sz w:val="28"/>
          <w:szCs w:val="28"/>
        </w:rPr>
      </w:sdtEndPr>
      <w:sdtContent>
        <w:p w:rsidR="001F5C9B" w:rsidRPr="00451E36" w:rsidP="001F5C9B">
          <w:pPr>
            <w:pStyle w:val="TitlePanel0"/>
            <w:rPr>
              <w:szCs w:val="28"/>
            </w:rPr>
          </w:pPr>
          <w:r w:rsidRPr="00451E36">
            <w:rPr>
              <w:szCs w:val="28"/>
            </w:rPr>
            <w:t>Examination of witnesses</w:t>
          </w:r>
        </w:p>
        <w:p w:rsidR="001F5C9B" w:rsidRPr="00451E36" w:rsidP="001F5C9B">
          <w:pPr>
            <w:pStyle w:val="TitlePanel0"/>
            <w:jc w:val="both"/>
          </w:pPr>
          <w:bookmarkStart w:id="1" w:name="Panel2"/>
          <w:bookmarkEnd w:id="1"/>
          <w:r w:rsidRPr="00451E36">
            <w:rPr>
              <w:sz w:val="22"/>
            </w:rPr>
            <w:t xml:space="preserve">Witnesses: </w:t>
          </w:r>
          <w:r w:rsidRPr="00451E36">
            <w:rPr>
              <w:sz w:val="22"/>
            </w:rPr>
            <w:t>Emma Reilly and Richard Gowan.</w:t>
          </w:r>
        </w:p>
      </w:sdtContent>
    </w:sdt>
    <w:p w:rsidR="00701CCA" w:rsidRPr="00451E36" w:rsidP="001F5C9B">
      <w:pPr>
        <w:pStyle w:val="Question"/>
      </w:pPr>
      <w:sdt>
        <w:sdtPr>
          <w:alias w:val="Member"/>
          <w:tag w:val="&lt;Member mnisId='4805' dodsId='149027'&gt;"/>
          <w:id w:val="2123801031"/>
          <w:placeholder>
            <w:docPart w:val="DefaultPlaceholder_-1854013440"/>
          </w:placeholder>
          <w:richText/>
        </w:sdtPr>
        <w:sdtContent>
          <w:r w:rsidRPr="00451E36" w:rsidR="001F5C9B">
            <w:rPr>
              <w:b/>
            </w:rPr>
            <w:t>Chair:</w:t>
          </w:r>
        </w:sdtContent>
      </w:sdt>
      <w:r w:rsidRPr="00451E36" w:rsidR="001F5C9B">
        <w:t xml:space="preserve"> </w:t>
      </w:r>
      <w:r w:rsidRPr="00451E36">
        <w:t xml:space="preserve">Welcome back to the Foreign Affairs Committee, where we continue our hearing this afternoon on the multilateral system. We have two fabulous guests this afternoon. </w:t>
      </w:r>
      <w:r w:rsidRPr="00451E36" w:rsidR="00232A12">
        <w:t>C</w:t>
      </w:r>
      <w:r w:rsidRPr="00451E36">
        <w:t>an you kindly introduce yoursel</w:t>
      </w:r>
      <w:r w:rsidRPr="00451E36" w:rsidR="00232A12">
        <w:t>ves</w:t>
      </w:r>
      <w:r w:rsidRPr="00451E36">
        <w:t>?</w:t>
      </w:r>
    </w:p>
    <w:p w:rsidR="00701CCA" w:rsidRPr="00451E36" w:rsidP="00D94701">
      <w:pPr>
        <w:pStyle w:val="Answer"/>
      </w:pPr>
      <w:sdt>
        <w:sdtPr>
          <w:alias w:val="Witness"/>
          <w:id w:val="1223944765"/>
          <w:placeholder>
            <w:docPart w:val="DefaultPlaceholder_-1854013440"/>
          </w:placeholder>
          <w:richText/>
        </w:sdtPr>
        <w:sdtContent>
          <w:r w:rsidRPr="00451E36" w:rsidR="00B50A22">
            <w:rPr>
              <w:b/>
              <w:i/>
            </w:rPr>
            <w:t>Emma Reilly:</w:t>
          </w:r>
        </w:sdtContent>
      </w:sdt>
      <w:r w:rsidRPr="00451E36" w:rsidR="00D94701">
        <w:t xml:space="preserve"> </w:t>
      </w:r>
      <w:r w:rsidRPr="00451E36">
        <w:t xml:space="preserve">My </w:t>
      </w:r>
      <w:r w:rsidRPr="00451E36" w:rsidR="001F5C9B">
        <w:t>name is</w:t>
      </w:r>
      <w:r w:rsidRPr="00451E36">
        <w:t xml:space="preserve"> Emma </w:t>
      </w:r>
      <w:r w:rsidRPr="00451E36" w:rsidR="00D94701">
        <w:t>Reilly</w:t>
      </w:r>
      <w:r w:rsidRPr="00451E36">
        <w:t xml:space="preserve">. I worked at the UN’s Office of the High Commissioner for Human Rights for 10 years. </w:t>
      </w:r>
      <w:r w:rsidRPr="00451E36" w:rsidR="00D94701">
        <w:t>W</w:t>
      </w:r>
      <w:r w:rsidRPr="00451E36">
        <w:t xml:space="preserve">hile I was there, I discovered </w:t>
      </w:r>
      <w:r w:rsidRPr="00451E36">
        <w:t>a number of</w:t>
      </w:r>
      <w:r w:rsidRPr="00451E36">
        <w:t xml:space="preserve"> favours rendered to the Chinese delegation, most notably the communication of the names of human rights activists, including British citizens, to China. No other state was accorded that favour.</w:t>
      </w:r>
    </w:p>
    <w:p w:rsidR="00701CCA" w:rsidRPr="00451E36" w:rsidP="00D94701">
      <w:pPr>
        <w:pStyle w:val="Answer"/>
      </w:pPr>
      <w:sdt>
        <w:sdtPr>
          <w:alias w:val="Witness"/>
          <w:id w:val="143555671"/>
          <w:placeholder>
            <w:docPart w:val="DefaultPlaceholder_-1854013440"/>
          </w:placeholder>
          <w:richText/>
        </w:sdtPr>
        <w:sdtContent>
          <w:r w:rsidRPr="00451E36" w:rsidR="00B50A22">
            <w:rPr>
              <w:b/>
              <w:i/>
            </w:rPr>
            <w:t>Richard Gowan:</w:t>
          </w:r>
        </w:sdtContent>
      </w:sdt>
      <w:r w:rsidRPr="00451E36" w:rsidR="00D94701">
        <w:t xml:space="preserve"> </w:t>
      </w:r>
      <w:r w:rsidRPr="00451E36">
        <w:t>I am Richard Gowan, the United Nations director for the International Crisis Group, a global conflict prevention organisation. I have been covering the UN in various capacities for 20 years.</w:t>
      </w:r>
    </w:p>
    <w:p w:rsidR="00701CCA" w:rsidRPr="00451E36" w:rsidP="00D94701">
      <w:pPr>
        <w:pStyle w:val="Question"/>
      </w:pPr>
      <w:sdt>
        <w:sdtPr>
          <w:alias w:val="Member"/>
          <w:tag w:val="&lt;Member mnisId='4805' dodsId='149027'&gt;"/>
          <w:id w:val="-2073413362"/>
          <w:placeholder>
            <w:docPart w:val="DefaultPlaceholder_-1854013440"/>
          </w:placeholder>
          <w:richText/>
        </w:sdtPr>
        <w:sdtContent>
          <w:r w:rsidRPr="00451E36" w:rsidR="00D94701">
            <w:rPr>
              <w:b/>
            </w:rPr>
            <w:t>Chair:</w:t>
          </w:r>
        </w:sdtContent>
      </w:sdt>
      <w:r w:rsidRPr="00451E36">
        <w:t xml:space="preserve"> </w:t>
      </w:r>
      <w:r w:rsidRPr="00451E36" w:rsidR="00D94701">
        <w:t>I</w:t>
      </w:r>
      <w:r w:rsidRPr="00451E36">
        <w:t xml:space="preserve">n this session, we are very keen to look at the lessons that need to be taken and how we get to a multilateral system that people can have confidence in but </w:t>
      </w:r>
      <w:r w:rsidR="008B4EB4">
        <w:t xml:space="preserve">that </w:t>
      </w:r>
      <w:r w:rsidRPr="00451E36">
        <w:t>also function</w:t>
      </w:r>
      <w:r w:rsidRPr="00451E36" w:rsidR="009C1FEE">
        <w:t>s</w:t>
      </w:r>
      <w:r w:rsidRPr="00451E36">
        <w:t xml:space="preserve"> successfully. </w:t>
      </w:r>
      <w:r w:rsidRPr="00451E36" w:rsidR="00D94701">
        <w:t>T</w:t>
      </w:r>
      <w:r w:rsidRPr="00451E36">
        <w:t xml:space="preserve">o kick us off, Richard, what are the most significant problems currently facing the UN? </w:t>
      </w:r>
      <w:r w:rsidRPr="00451E36" w:rsidR="00D94701">
        <w:t>Are they p</w:t>
      </w:r>
      <w:r w:rsidRPr="00451E36">
        <w:t xml:space="preserve">olitical </w:t>
      </w:r>
      <w:r w:rsidR="004305D4">
        <w:t xml:space="preserve">problems </w:t>
      </w:r>
      <w:r w:rsidRPr="00451E36" w:rsidR="00D94701">
        <w:t>or</w:t>
      </w:r>
      <w:r w:rsidRPr="00451E36">
        <w:t xml:space="preserve"> structural problems</w:t>
      </w:r>
      <w:r w:rsidR="004C5B88">
        <w:t>, whether that is</w:t>
      </w:r>
      <w:r w:rsidRPr="00451E36" w:rsidR="00D94701">
        <w:t xml:space="preserve"> </w:t>
      </w:r>
      <w:r w:rsidRPr="00451E36">
        <w:t xml:space="preserve">funding, peacekeeping failures, </w:t>
      </w:r>
      <w:r w:rsidRPr="00451E36" w:rsidR="00D94701">
        <w:t>a</w:t>
      </w:r>
      <w:r w:rsidRPr="00451E36" w:rsidR="00B50A22">
        <w:t xml:space="preserve"> </w:t>
      </w:r>
      <w:r w:rsidRPr="00451E36">
        <w:t>failure to implement things like ceasefires</w:t>
      </w:r>
      <w:r w:rsidRPr="00451E36" w:rsidR="00D94701">
        <w:t>, a</w:t>
      </w:r>
      <w:r w:rsidRPr="00451E36">
        <w:t xml:space="preserve"> lack of leadership</w:t>
      </w:r>
      <w:r w:rsidRPr="00451E36" w:rsidR="00D94701">
        <w:t xml:space="preserve"> or</w:t>
      </w:r>
      <w:r w:rsidRPr="00451E36">
        <w:t xml:space="preserve"> failures within </w:t>
      </w:r>
      <w:r w:rsidRPr="00451E36" w:rsidR="00D94701">
        <w:t xml:space="preserve">the </w:t>
      </w:r>
      <w:r w:rsidR="00B57D9C">
        <w:t>Secretariat</w:t>
      </w:r>
      <w:r w:rsidRPr="00451E36" w:rsidR="00D94701">
        <w:t>?</w:t>
      </w:r>
      <w:r w:rsidRPr="00451E36">
        <w:t xml:space="preserve"> Where do the issues sit?</w:t>
      </w:r>
    </w:p>
    <w:p w:rsidR="00D94701" w:rsidRPr="00451E36" w:rsidP="00D94701">
      <w:pPr>
        <w:pStyle w:val="Answer"/>
      </w:pPr>
      <w:sdt>
        <w:sdtPr>
          <w:alias w:val="Witness"/>
          <w:id w:val="908658531"/>
          <w:placeholder>
            <w:docPart w:val="DefaultPlaceholder_-1854013440"/>
          </w:placeholder>
          <w:richText/>
        </w:sdtPr>
        <w:sdtContent>
          <w:r w:rsidRPr="00451E36" w:rsidR="00B50A22">
            <w:rPr>
              <w:b/>
              <w:i/>
            </w:rPr>
            <w:t>Richard Gowan:</w:t>
          </w:r>
        </w:sdtContent>
      </w:sdt>
      <w:r w:rsidRPr="00451E36">
        <w:t xml:space="preserve"> A</w:t>
      </w:r>
      <w:r w:rsidRPr="00451E36" w:rsidR="00701CCA">
        <w:t>ll of those are problems, but there are three fundamental challenges to the UN that underlie a lot of the more short</w:t>
      </w:r>
      <w:r w:rsidRPr="00451E36">
        <w:t>-</w:t>
      </w:r>
      <w:r w:rsidRPr="00451E36" w:rsidR="00701CCA">
        <w:t>term problems. The first is the very tense state of major power relations, which is clearly doing great harm to the Security Council. Russia</w:t>
      </w:r>
      <w:r w:rsidR="000876CC">
        <w:t>, especially,</w:t>
      </w:r>
      <w:r w:rsidRPr="00451E36" w:rsidR="00701CCA">
        <w:t xml:space="preserve"> is </w:t>
      </w:r>
      <w:r w:rsidRPr="00451E36">
        <w:t xml:space="preserve">now </w:t>
      </w:r>
      <w:r w:rsidRPr="00451E36" w:rsidR="00701CCA">
        <w:t>adopting a very aggressive diplomatic posture in the council</w:t>
      </w:r>
      <w:r w:rsidR="00084D2E">
        <w:t xml:space="preserve">; that </w:t>
      </w:r>
      <w:r w:rsidRPr="00451E36" w:rsidR="00701CCA">
        <w:t xml:space="preserve">damages the </w:t>
      </w:r>
      <w:r w:rsidRPr="00451E36" w:rsidR="00701CCA">
        <w:t>UN as a whole</w:t>
      </w:r>
      <w:r w:rsidRPr="00451E36" w:rsidR="00701CCA">
        <w:t>.</w:t>
      </w:r>
    </w:p>
    <w:p w:rsidR="00D94701" w:rsidRPr="00451E36" w:rsidP="00D94701">
      <w:pPr>
        <w:pStyle w:val="Answer"/>
      </w:pPr>
      <w:r w:rsidRPr="00451E36">
        <w:t>Secondly, there is a lack of trust between</w:t>
      </w:r>
      <w:r w:rsidRPr="00451E36">
        <w:t>,</w:t>
      </w:r>
      <w:r w:rsidRPr="00451E36">
        <w:t xml:space="preserve"> essentially</w:t>
      </w:r>
      <w:r w:rsidRPr="00451E36">
        <w:t>,</w:t>
      </w:r>
      <w:r w:rsidRPr="00451E36">
        <w:t xml:space="preserve"> </w:t>
      </w:r>
      <w:r w:rsidRPr="00451E36">
        <w:t>w</w:t>
      </w:r>
      <w:r w:rsidRPr="00451E36">
        <w:t xml:space="preserve">estern </w:t>
      </w:r>
      <w:r w:rsidR="00084D2E">
        <w:t>countries—</w:t>
      </w:r>
      <w:r w:rsidRPr="00451E36">
        <w:t>developed countries</w:t>
      </w:r>
      <w:r w:rsidR="00084D2E">
        <w:t>—</w:t>
      </w:r>
      <w:r w:rsidRPr="00451E36">
        <w:t xml:space="preserve">and developing nations, because many developing nations believe that previous </w:t>
      </w:r>
      <w:r w:rsidRPr="00451E36">
        <w:t>w</w:t>
      </w:r>
      <w:r w:rsidRPr="00451E36">
        <w:t>estern pledges on aid, but also on climate change adaptation, have not been fulfilled</w:t>
      </w:r>
      <w:r w:rsidRPr="00451E36">
        <w:t>.</w:t>
      </w:r>
      <w:r w:rsidRPr="00451E36">
        <w:t xml:space="preserve"> </w:t>
      </w:r>
      <w:r w:rsidRPr="00451E36">
        <w:t>T</w:t>
      </w:r>
      <w:r w:rsidRPr="00451E36">
        <w:t>here is a huge amount of resentment around that</w:t>
      </w:r>
      <w:r w:rsidRPr="00451E36">
        <w:t>,</w:t>
      </w:r>
      <w:r w:rsidRPr="00451E36">
        <w:t xml:space="preserve"> </w:t>
      </w:r>
      <w:r w:rsidRPr="00451E36">
        <w:t>a</w:t>
      </w:r>
      <w:r w:rsidRPr="00451E36">
        <w:t xml:space="preserve">lthough I would say that </w:t>
      </w:r>
      <w:r w:rsidRPr="00451E36">
        <w:t>a majority of</w:t>
      </w:r>
      <w:r w:rsidRPr="00451E36">
        <w:t xml:space="preserve"> non-</w:t>
      </w:r>
      <w:r w:rsidRPr="00451E36" w:rsidR="001F5C9B">
        <w:t>w</w:t>
      </w:r>
      <w:r w:rsidRPr="00451E36">
        <w:t xml:space="preserve">estern nations would still like to work with the UK and its allies to get global development back on track and deal with issues like </w:t>
      </w:r>
      <w:r w:rsidRPr="00451E36">
        <w:t>debt</w:t>
      </w:r>
      <w:r w:rsidRPr="00451E36">
        <w:t>.</w:t>
      </w:r>
    </w:p>
    <w:p w:rsidR="00701CCA" w:rsidRPr="00451E36" w:rsidP="00D94701">
      <w:pPr>
        <w:pStyle w:val="Answer"/>
      </w:pPr>
      <w:r w:rsidRPr="00451E36">
        <w:t>Finally, there is the fact that the UN is just not very relevant or well calibrated to deal with some of the big issues of the moment.</w:t>
      </w:r>
      <w:r w:rsidRPr="00451E36" w:rsidR="00D94701">
        <w:t xml:space="preserve"> </w:t>
      </w:r>
      <w:r w:rsidRPr="00451E36">
        <w:t>The UN has a development system designed to fix the problems of the 1960s</w:t>
      </w:r>
      <w:r w:rsidR="0061048D">
        <w:t>; i</w:t>
      </w:r>
      <w:r w:rsidRPr="00451E36">
        <w:t xml:space="preserve">t does not have agencies dealing with issues </w:t>
      </w:r>
      <w:r w:rsidRPr="00451E36" w:rsidR="00232A12">
        <w:t>like</w:t>
      </w:r>
      <w:r w:rsidRPr="00451E36" w:rsidR="00D94701">
        <w:t xml:space="preserve"> </w:t>
      </w:r>
      <w:r w:rsidRPr="00451E36">
        <w:t xml:space="preserve">artificial intelligence. </w:t>
      </w:r>
      <w:r w:rsidRPr="00451E36" w:rsidR="00D94701">
        <w:t>W</w:t>
      </w:r>
      <w:r w:rsidRPr="00451E36">
        <w:t>e are seeing a huge period of scientific advance</w:t>
      </w:r>
      <w:r w:rsidRPr="00451E36" w:rsidR="00D94701">
        <w:t>,</w:t>
      </w:r>
      <w:r w:rsidRPr="00451E36">
        <w:t xml:space="preserve"> </w:t>
      </w:r>
      <w:r w:rsidRPr="00451E36" w:rsidR="00D94701">
        <w:t>a</w:t>
      </w:r>
      <w:r w:rsidRPr="00451E36">
        <w:t>nd the UN is trailing behind that</w:t>
      </w:r>
      <w:r w:rsidRPr="00451E36" w:rsidR="00D94701">
        <w:t>,</w:t>
      </w:r>
      <w:r w:rsidRPr="00451E36">
        <w:t xml:space="preserve"> </w:t>
      </w:r>
      <w:r w:rsidRPr="00451E36" w:rsidR="00D94701">
        <w:t xml:space="preserve">which </w:t>
      </w:r>
      <w:r w:rsidRPr="00451E36">
        <w:t>does affect the organisation’s capacity to deal with global change.</w:t>
      </w:r>
    </w:p>
    <w:p w:rsidR="00701CCA" w:rsidRPr="00451E36" w:rsidP="00D94701">
      <w:pPr>
        <w:pStyle w:val="Question"/>
      </w:pPr>
      <w:sdt>
        <w:sdtPr>
          <w:alias w:val="Member"/>
          <w:tag w:val="&lt;Member mnisId='4805' dodsId='149027'&gt;"/>
          <w:id w:val="-1876000155"/>
          <w:placeholder>
            <w:docPart w:val="DefaultPlaceholder_-1854013440"/>
          </w:placeholder>
          <w:richText/>
        </w:sdtPr>
        <w:sdtContent>
          <w:r w:rsidRPr="00451E36" w:rsidR="00D94701">
            <w:rPr>
              <w:b/>
            </w:rPr>
            <w:t>Chair:</w:t>
          </w:r>
        </w:sdtContent>
      </w:sdt>
      <w:r w:rsidRPr="00451E36" w:rsidR="00D94701">
        <w:t xml:space="preserve"> </w:t>
      </w:r>
      <w:r w:rsidRPr="00451E36">
        <w:t xml:space="preserve">Emma, do you agree with that assessment and those three core areas of concern? </w:t>
      </w:r>
      <w:r w:rsidRPr="00451E36" w:rsidR="00D94701">
        <w:t>A</w:t>
      </w:r>
      <w:r w:rsidRPr="00451E36">
        <w:t>lso</w:t>
      </w:r>
      <w:r w:rsidRPr="00451E36" w:rsidR="00D94701">
        <w:t>,</w:t>
      </w:r>
      <w:r w:rsidRPr="00451E36">
        <w:t xml:space="preserve"> from your experience, how does interference </w:t>
      </w:r>
      <w:r w:rsidRPr="00451E36" w:rsidR="00D94701">
        <w:t xml:space="preserve">by </w:t>
      </w:r>
      <w:r w:rsidRPr="00451E36">
        <w:t xml:space="preserve">autocratic states hamper the ability of UN agencies to deliver their remits </w:t>
      </w:r>
      <w:r w:rsidRPr="00451E36" w:rsidR="00D94701">
        <w:t xml:space="preserve">and </w:t>
      </w:r>
      <w:r w:rsidRPr="00451E36">
        <w:t xml:space="preserve">to reach and implement </w:t>
      </w:r>
      <w:r w:rsidRPr="00451E36" w:rsidR="00D94701">
        <w:t>agreements?</w:t>
      </w:r>
    </w:p>
    <w:p w:rsidR="00B50A22" w:rsidRPr="00451E36" w:rsidP="00D94701">
      <w:pPr>
        <w:pStyle w:val="Answer"/>
      </w:pPr>
      <w:sdt>
        <w:sdtPr>
          <w:alias w:val="Witness"/>
          <w:id w:val="1419059171"/>
          <w:placeholder>
            <w:docPart w:val="DefaultPlaceholder_-1854013440"/>
          </w:placeholder>
          <w:richText/>
        </w:sdtPr>
        <w:sdtContent>
          <w:r w:rsidRPr="00451E36">
            <w:rPr>
              <w:b/>
              <w:i/>
            </w:rPr>
            <w:t>Emma Reilly:</w:t>
          </w:r>
        </w:sdtContent>
      </w:sdt>
      <w:r w:rsidRPr="00451E36" w:rsidR="00D94701">
        <w:t xml:space="preserve"> I</w:t>
      </w:r>
      <w:r w:rsidRPr="00451E36" w:rsidR="00701CCA">
        <w:t xml:space="preserve"> agree largely with that. </w:t>
      </w:r>
      <w:r w:rsidRPr="00451E36" w:rsidR="00D94701">
        <w:t>T</w:t>
      </w:r>
      <w:r w:rsidRPr="00451E36" w:rsidR="00701CCA">
        <w:t>he UN is not fit for purpose. I agree also with some of the points that Lord Mal</w:t>
      </w:r>
      <w:r w:rsidRPr="00451E36" w:rsidR="001F5C9B">
        <w:t>loch-</w:t>
      </w:r>
      <w:r w:rsidRPr="00451E36" w:rsidR="00701CCA">
        <w:t xml:space="preserve">Brown made about the crisis of confidence. Unfortunately, a large part of that crisis of confidence is quite justified. There is a tendency to focus on the political level </w:t>
      </w:r>
      <w:r w:rsidR="00604F1E">
        <w:t>of</w:t>
      </w:r>
      <w:r w:rsidRPr="00451E36" w:rsidR="00701CCA">
        <w:t xml:space="preserve"> getting these resolutions and agreements into place among member states. </w:t>
      </w:r>
      <w:r w:rsidR="00604F1E">
        <w:t>But t</w:t>
      </w:r>
      <w:r w:rsidRPr="00451E36">
        <w:t xml:space="preserve">hen there is </w:t>
      </w:r>
      <w:r w:rsidRPr="00451E36" w:rsidR="00701CCA">
        <w:t xml:space="preserve">the implementation level </w:t>
      </w:r>
      <w:r w:rsidRPr="00451E36">
        <w:t>a</w:t>
      </w:r>
      <w:r w:rsidRPr="00451E36" w:rsidR="00701CCA">
        <w:t>nd</w:t>
      </w:r>
      <w:r w:rsidRPr="00451E36">
        <w:t>,</w:t>
      </w:r>
      <w:r w:rsidRPr="00451E36" w:rsidR="00701CCA">
        <w:t xml:space="preserve"> most of the time, it is the UN </w:t>
      </w:r>
      <w:r w:rsidR="00B57D9C">
        <w:t>Secretariat</w:t>
      </w:r>
      <w:r w:rsidRPr="00451E36" w:rsidR="00701CCA">
        <w:t xml:space="preserve"> itself or some part thereof that is supposed to take this and make it work on the ground. </w:t>
      </w:r>
      <w:r w:rsidRPr="00451E36">
        <w:t>T</w:t>
      </w:r>
      <w:r w:rsidRPr="00451E36" w:rsidR="00701CCA">
        <w:t xml:space="preserve">here </w:t>
      </w:r>
      <w:r w:rsidRPr="00451E36">
        <w:t xml:space="preserve">has </w:t>
      </w:r>
      <w:r w:rsidRPr="00451E36" w:rsidR="00701CCA">
        <w:t>been a failure among member states to really look at what is happening in that part of the UN.</w:t>
      </w:r>
    </w:p>
    <w:p w:rsidR="00B50A22" w:rsidRPr="00451E36" w:rsidP="00D94701">
      <w:pPr>
        <w:pStyle w:val="Answer"/>
      </w:pPr>
      <w:r w:rsidRPr="00451E36">
        <w:t>J</w:t>
      </w:r>
      <w:r w:rsidRPr="00451E36" w:rsidR="00701CCA">
        <w:t>ust to take a couple of very concrete examples, the UN</w:t>
      </w:r>
      <w:r w:rsidR="00C035A2">
        <w:t>’s</w:t>
      </w:r>
      <w:r w:rsidRPr="00451E36" w:rsidR="00701CCA">
        <w:t xml:space="preserve"> court position in my own case is that there is an absolute right for the UN as a body to lie to member states. </w:t>
      </w:r>
      <w:r w:rsidRPr="00451E36">
        <w:t>T</w:t>
      </w:r>
      <w:r w:rsidRPr="00451E36" w:rsidR="00701CCA">
        <w:t>hat is the equivalent of saying that the FCDO could lie to Lord Cameron. It is quite an extraordinary position to be taking</w:t>
      </w:r>
      <w:r w:rsidRPr="00451E36">
        <w:t>,</w:t>
      </w:r>
      <w:r w:rsidRPr="00451E36" w:rsidR="00701CCA">
        <w:t xml:space="preserve"> and it is not simply theoretical. This is something that is borne </w:t>
      </w:r>
      <w:r w:rsidRPr="00451E36" w:rsidR="00701CCA">
        <w:t>out in reality</w:t>
      </w:r>
      <w:r w:rsidRPr="00451E36" w:rsidR="00701CCA">
        <w:t>.</w:t>
      </w:r>
    </w:p>
    <w:p w:rsidR="00B50A22" w:rsidRPr="00451E36" w:rsidP="00D94701">
      <w:pPr>
        <w:pStyle w:val="Answer"/>
      </w:pPr>
      <w:r w:rsidRPr="00451E36">
        <w:t>F</w:t>
      </w:r>
      <w:r w:rsidRPr="00451E36" w:rsidR="00701CCA">
        <w:t xml:space="preserve">or example, the man who ordered this policy of handing </w:t>
      </w:r>
      <w:r w:rsidRPr="00451E36">
        <w:t xml:space="preserve">names to </w:t>
      </w:r>
      <w:r w:rsidRPr="00451E36" w:rsidR="00701CCA">
        <w:t>China is on the record</w:t>
      </w:r>
      <w:r w:rsidR="00604B3B">
        <w:t xml:space="preserve">, </w:t>
      </w:r>
      <w:r w:rsidRPr="00451E36" w:rsidR="00701CCA">
        <w:t>in a sworn witness statement</w:t>
      </w:r>
      <w:r w:rsidR="00604B3B">
        <w:t>,</w:t>
      </w:r>
      <w:r w:rsidRPr="00451E36">
        <w:t xml:space="preserve"> </w:t>
      </w:r>
      <w:r w:rsidRPr="00451E36" w:rsidR="00701CCA">
        <w:t>admitting that</w:t>
      </w:r>
      <w:r w:rsidRPr="00451E36">
        <w:t>,</w:t>
      </w:r>
      <w:r w:rsidRPr="00451E36" w:rsidR="00701CCA">
        <w:t xml:space="preserve"> </w:t>
      </w:r>
      <w:r w:rsidRPr="00451E36" w:rsidR="00701CCA">
        <w:t>in order to</w:t>
      </w:r>
      <w:r w:rsidRPr="00451E36" w:rsidR="00701CCA">
        <w:t xml:space="preserve"> cover the matter up, he lied to the UK delegation. </w:t>
      </w:r>
      <w:r w:rsidRPr="00451E36">
        <w:t>T</w:t>
      </w:r>
      <w:r w:rsidRPr="00451E36" w:rsidR="00701CCA">
        <w:t>he head of management of the UN decided that he had not committed misconduct, but</w:t>
      </w:r>
      <w:r w:rsidRPr="00451E36" w:rsidR="009C1FEE">
        <w:t xml:space="preserve"> that</w:t>
      </w:r>
      <w:r w:rsidRPr="00451E36">
        <w:t>,</w:t>
      </w:r>
      <w:r w:rsidRPr="00451E36" w:rsidR="00701CCA">
        <w:t xml:space="preserve"> for reporting him, I had.</w:t>
      </w:r>
    </w:p>
    <w:p w:rsidR="00B50A22" w:rsidRPr="00451E36" w:rsidP="00D94701">
      <w:pPr>
        <w:pStyle w:val="Answer"/>
      </w:pPr>
      <w:r w:rsidRPr="00451E36">
        <w:t>W</w:t>
      </w:r>
      <w:r w:rsidRPr="00451E36" w:rsidR="00701CCA">
        <w:t xml:space="preserve">hat can seem like an internal issue then plays back into the political realm. </w:t>
      </w:r>
      <w:r w:rsidRPr="00451E36">
        <w:t>F</w:t>
      </w:r>
      <w:r w:rsidRPr="00451E36" w:rsidR="00701CCA">
        <w:t xml:space="preserve">or example, another person within the UN </w:t>
      </w:r>
      <w:r w:rsidR="00B57D9C">
        <w:t>Secretariat</w:t>
      </w:r>
      <w:r w:rsidR="001727DD">
        <w:t>,</w:t>
      </w:r>
      <w:r w:rsidRPr="00451E36" w:rsidR="00701CCA">
        <w:t xml:space="preserve"> </w:t>
      </w:r>
      <w:r w:rsidRPr="00451E36">
        <w:t xml:space="preserve">who is </w:t>
      </w:r>
      <w:r w:rsidRPr="00451E36" w:rsidR="00701CCA">
        <w:t>responsible for all investigations ever conducted in the UN</w:t>
      </w:r>
      <w:r w:rsidR="000C0E5C">
        <w:t>,</w:t>
      </w:r>
      <w:r w:rsidRPr="00451E36" w:rsidR="00701CCA">
        <w:t xml:space="preserve"> was caught by his own investigators on tape in 2018. He was giving them direct instructions that they should ignore mandated investigations</w:t>
      </w:r>
      <w:r w:rsidR="006C66B7">
        <w:t>—</w:t>
      </w:r>
      <w:r w:rsidRPr="00451E36" w:rsidR="00701CCA">
        <w:t>on which they enjoyed no discretion</w:t>
      </w:r>
      <w:r w:rsidR="006C66B7">
        <w:t>—</w:t>
      </w:r>
      <w:r w:rsidRPr="00451E36" w:rsidR="00701CCA">
        <w:t>ordered by a resolution of the General Assembly</w:t>
      </w:r>
      <w:r w:rsidR="00230923">
        <w:t>,</w:t>
      </w:r>
      <w:r w:rsidRPr="00451E36" w:rsidR="00701CCA">
        <w:t xml:space="preserve"> when a whistleblower is involved. </w:t>
      </w:r>
      <w:r w:rsidRPr="00451E36">
        <w:t>H</w:t>
      </w:r>
      <w:r w:rsidRPr="00451E36" w:rsidR="00701CCA">
        <w:t>e was very explicit about why he was doing that</w:t>
      </w:r>
      <w:r w:rsidR="00230923">
        <w:t>: h</w:t>
      </w:r>
      <w:r w:rsidRPr="00451E36" w:rsidR="00701CCA">
        <w:t>e said</w:t>
      </w:r>
      <w:r w:rsidRPr="00451E36">
        <w:t>—</w:t>
      </w:r>
      <w:r w:rsidRPr="00451E36" w:rsidR="00701CCA">
        <w:t>and</w:t>
      </w:r>
      <w:r w:rsidRPr="00451E36">
        <w:t xml:space="preserve"> </w:t>
      </w:r>
      <w:r w:rsidRPr="00451E36" w:rsidR="00701CCA">
        <w:t xml:space="preserve">I just want to quote him, so </w:t>
      </w:r>
      <w:r w:rsidRPr="00451E36">
        <w:t xml:space="preserve">that </w:t>
      </w:r>
      <w:r w:rsidRPr="00451E36" w:rsidR="00701CCA">
        <w:t xml:space="preserve">I </w:t>
      </w:r>
      <w:r w:rsidRPr="00451E36" w:rsidR="00701CCA">
        <w:t>cannot be blamed for that</w:t>
      </w:r>
      <w:r w:rsidRPr="00451E36">
        <w:t>—“</w:t>
      </w:r>
      <w:r w:rsidRPr="00451E36" w:rsidR="00701CCA">
        <w:t xml:space="preserve">That gets the Americans off the UN’s back, which means they </w:t>
      </w:r>
      <w:r w:rsidRPr="00451E36">
        <w:t>don</w:t>
      </w:r>
      <w:r w:rsidR="00A439BE">
        <w:t>’</w:t>
      </w:r>
      <w:r w:rsidRPr="00451E36">
        <w:t xml:space="preserve">t </w:t>
      </w:r>
      <w:r w:rsidRPr="00451E36" w:rsidR="00701CCA">
        <w:t>reduce their contribution</w:t>
      </w:r>
      <w:r w:rsidRPr="00451E36">
        <w:t>”</w:t>
      </w:r>
      <w:r w:rsidRPr="00451E36" w:rsidR="00701CCA">
        <w:t>.</w:t>
      </w:r>
    </w:p>
    <w:p w:rsidR="00B50A22" w:rsidRPr="00451E36" w:rsidP="00D94701">
      <w:pPr>
        <w:pStyle w:val="Answer"/>
      </w:pPr>
      <w:r>
        <w:t>So i</w:t>
      </w:r>
      <w:r w:rsidRPr="00451E36" w:rsidR="00701CCA">
        <w:t xml:space="preserve">nstead of having accountability and following the procedures as his </w:t>
      </w:r>
      <w:r w:rsidRPr="00451E36" w:rsidR="00701CCA">
        <w:t>first priority</w:t>
      </w:r>
      <w:r w:rsidRPr="00451E36" w:rsidR="00701CCA">
        <w:t>, his first priority</w:t>
      </w:r>
      <w:r w:rsidRPr="00451E36">
        <w:t>,</w:t>
      </w:r>
      <w:r w:rsidRPr="00451E36" w:rsidR="00701CCA">
        <w:t xml:space="preserve"> per the investigation’s manual</w:t>
      </w:r>
      <w:r w:rsidRPr="00451E36">
        <w:t>,</w:t>
      </w:r>
      <w:r w:rsidRPr="00451E36" w:rsidR="00701CCA">
        <w:t xml:space="preserve"> </w:t>
      </w:r>
      <w:r w:rsidRPr="00451E36" w:rsidR="00EE3D63">
        <w:t xml:space="preserve">was </w:t>
      </w:r>
      <w:r w:rsidRPr="00451E36" w:rsidR="00701CCA">
        <w:t xml:space="preserve">the interests of the organisation. </w:t>
      </w:r>
      <w:r w:rsidRPr="00451E36">
        <w:t>T</w:t>
      </w:r>
      <w:r w:rsidRPr="00451E36" w:rsidR="00701CCA">
        <w:t xml:space="preserve">his is the man </w:t>
      </w:r>
      <w:r w:rsidRPr="00451E36">
        <w:t xml:space="preserve">who </w:t>
      </w:r>
      <w:r w:rsidRPr="00451E36" w:rsidR="00701CCA">
        <w:t xml:space="preserve">is currently responsible for the UNRWA investigation. </w:t>
      </w:r>
      <w:r w:rsidR="00235DCD">
        <w:t xml:space="preserve">Now, </w:t>
      </w:r>
      <w:r w:rsidRPr="00451E36" w:rsidR="00701CCA">
        <w:t xml:space="preserve">I do not claim to know what happened in UNRWA, but what I can tell you with absolute certainty is that the man </w:t>
      </w:r>
      <w:r w:rsidRPr="00451E36">
        <w:t xml:space="preserve">who </w:t>
      </w:r>
      <w:r w:rsidRPr="00451E36" w:rsidR="00701CCA">
        <w:t>has already admitted to faking investigations to make sure that the US contribution to the UN coffers does not go down is relatively likely to find that it is bad apples</w:t>
      </w:r>
      <w:r w:rsidR="003E503A">
        <w:t>,</w:t>
      </w:r>
      <w:r w:rsidRPr="00451E36" w:rsidR="00701CCA">
        <w:t xml:space="preserve"> in a context where his job, as he understands it, is to make sure that the US money starts flowing again.</w:t>
      </w:r>
    </w:p>
    <w:p w:rsidR="00701CCA" w:rsidRPr="00451E36" w:rsidP="00D94701">
      <w:pPr>
        <w:pStyle w:val="Answer"/>
      </w:pPr>
      <w:r w:rsidRPr="00451E36">
        <w:t>T</w:t>
      </w:r>
      <w:r w:rsidRPr="00451E36">
        <w:t xml:space="preserve">here </w:t>
      </w:r>
      <w:r w:rsidRPr="00451E36">
        <w:t xml:space="preserve">has </w:t>
      </w:r>
      <w:r w:rsidRPr="00451E36">
        <w:t>been a tendency to focus on</w:t>
      </w:r>
      <w:r w:rsidRPr="00451E36">
        <w:t>,</w:t>
      </w:r>
      <w:r w:rsidRPr="00451E36">
        <w:t xml:space="preserve"> </w:t>
      </w:r>
      <w:r w:rsidRPr="00451E36">
        <w:t>“W</w:t>
      </w:r>
      <w:r w:rsidRPr="00451E36">
        <w:t>hat is happening in the Security Council</w:t>
      </w:r>
      <w:r w:rsidRPr="00451E36">
        <w:t>?</w:t>
      </w:r>
      <w:r w:rsidRPr="00451E36">
        <w:t xml:space="preserve"> </w:t>
      </w:r>
      <w:r w:rsidRPr="00451E36">
        <w:t>W</w:t>
      </w:r>
      <w:r w:rsidRPr="00451E36">
        <w:t xml:space="preserve">hat is happening in </w:t>
      </w:r>
      <w:r w:rsidRPr="00451E36" w:rsidR="009C1FEE">
        <w:t xml:space="preserve">the </w:t>
      </w:r>
      <w:r w:rsidRPr="00451E36">
        <w:t>General Assembly</w:t>
      </w:r>
      <w:r w:rsidRPr="00451E36">
        <w:t>?</w:t>
      </w:r>
      <w:r w:rsidRPr="00451E36">
        <w:t xml:space="preserve"> </w:t>
      </w:r>
      <w:r w:rsidRPr="00451E36">
        <w:t>A</w:t>
      </w:r>
      <w:r w:rsidRPr="00451E36">
        <w:t>re our political priorities being reflected in these resolutions</w:t>
      </w:r>
      <w:r w:rsidRPr="00451E36">
        <w:t>?”</w:t>
      </w:r>
      <w:r w:rsidRPr="00451E36">
        <w:t xml:space="preserve"> and much less </w:t>
      </w:r>
      <w:r w:rsidRPr="00451E36">
        <w:t xml:space="preserve">on </w:t>
      </w:r>
      <w:r w:rsidRPr="00451E36">
        <w:t xml:space="preserve">what is happening in the </w:t>
      </w:r>
      <w:r w:rsidR="00B57D9C">
        <w:t>Secretariat</w:t>
      </w:r>
      <w:r w:rsidRPr="00451E36">
        <w:t>, which is</w:t>
      </w:r>
      <w:r w:rsidRPr="00451E36">
        <w:t>,</w:t>
      </w:r>
      <w:r w:rsidRPr="00451E36">
        <w:t xml:space="preserve"> essentially</w:t>
      </w:r>
      <w:r w:rsidRPr="00451E36">
        <w:t>,</w:t>
      </w:r>
      <w:r w:rsidRPr="00451E36">
        <w:t xml:space="preserve"> left to its own devices, because that is seen as </w:t>
      </w:r>
      <w:r w:rsidRPr="00451E36">
        <w:t xml:space="preserve">being </w:t>
      </w:r>
      <w:r w:rsidRPr="00451E36">
        <w:t>below the interest of diplomats.</w:t>
      </w:r>
    </w:p>
    <w:p w:rsidR="00701CCA" w:rsidRPr="00451E36" w:rsidP="00B50A22">
      <w:pPr>
        <w:pStyle w:val="Question"/>
      </w:pPr>
      <w:sdt>
        <w:sdtPr>
          <w:alias w:val="Member"/>
          <w:tag w:val="&lt;Member mnisId='4805' dodsId='149027'&gt;"/>
          <w:id w:val="-911387913"/>
          <w:placeholder>
            <w:docPart w:val="DefaultPlaceholder_-1854013440"/>
          </w:placeholder>
          <w:richText/>
        </w:sdtPr>
        <w:sdtContent>
          <w:r w:rsidRPr="00451E36" w:rsidR="00B50A22">
            <w:rPr>
              <w:b/>
            </w:rPr>
            <w:t>Chair:</w:t>
          </w:r>
        </w:sdtContent>
      </w:sdt>
      <w:r w:rsidRPr="00451E36" w:rsidR="00B50A22">
        <w:t xml:space="preserve"> </w:t>
      </w:r>
      <w:r w:rsidRPr="00451E36">
        <w:t xml:space="preserve">Forgive me, </w:t>
      </w:r>
      <w:r w:rsidR="005E38C0">
        <w:t xml:space="preserve">Emma, </w:t>
      </w:r>
      <w:r w:rsidRPr="00451E36">
        <w:t xml:space="preserve">but who </w:t>
      </w:r>
      <w:r w:rsidR="005E38C0">
        <w:t xml:space="preserve">are </w:t>
      </w:r>
      <w:r w:rsidRPr="00451E36">
        <w:t xml:space="preserve">the </w:t>
      </w:r>
      <w:r w:rsidR="00B57D9C">
        <w:t>Secretariat</w:t>
      </w:r>
      <w:r w:rsidRPr="00451E36">
        <w:t xml:space="preserve"> accountable to?</w:t>
      </w:r>
    </w:p>
    <w:p w:rsidR="0074065D" w:rsidRPr="00451E36" w:rsidP="00CE1DC6">
      <w:pPr>
        <w:pStyle w:val="Answer"/>
      </w:pPr>
      <w:sdt>
        <w:sdtPr>
          <w:alias w:val="Witness"/>
          <w:id w:val="-1685116368"/>
          <w:placeholder>
            <w:docPart w:val="DefaultPlaceholder_-1854013440"/>
          </w:placeholder>
          <w:richText/>
        </w:sdtPr>
        <w:sdtContent>
          <w:r w:rsidRPr="00451E36" w:rsidR="00B50A22">
            <w:rPr>
              <w:b/>
              <w:i/>
            </w:rPr>
            <w:t>Emma Reilly:</w:t>
          </w:r>
        </w:sdtContent>
      </w:sdt>
      <w:r w:rsidRPr="00451E36" w:rsidR="00B50A22">
        <w:t xml:space="preserve"> </w:t>
      </w:r>
      <w:r w:rsidR="005E38C0">
        <w:t xml:space="preserve">They are </w:t>
      </w:r>
      <w:r w:rsidRPr="00451E36" w:rsidR="00701CCA">
        <w:t xml:space="preserve">accountable to the </w:t>
      </w:r>
      <w:r w:rsidRPr="00451E36" w:rsidR="00DA39B0">
        <w:t>Secretary-General</w:t>
      </w:r>
      <w:r w:rsidRPr="00451E36" w:rsidR="00701CCA">
        <w:t xml:space="preserve">. I </w:t>
      </w:r>
      <w:r w:rsidR="005A28A9">
        <w:t xml:space="preserve">think I </w:t>
      </w:r>
      <w:r w:rsidRPr="00451E36" w:rsidR="00701CCA">
        <w:t xml:space="preserve">will be covering some of the </w:t>
      </w:r>
      <w:r w:rsidRPr="00451E36" w:rsidR="00DA39B0">
        <w:t>Secretary-General</w:t>
      </w:r>
      <w:r w:rsidRPr="00451E36" w:rsidR="00701CCA">
        <w:t xml:space="preserve">’s influence on some of these issues later in my evidence. </w:t>
      </w:r>
      <w:r w:rsidRPr="00451E36" w:rsidR="00B50A22">
        <w:t>T</w:t>
      </w:r>
      <w:r w:rsidRPr="00451E36" w:rsidR="00701CCA">
        <w:t xml:space="preserve">he </w:t>
      </w:r>
      <w:r w:rsidRPr="00451E36" w:rsidR="00DA39B0">
        <w:t>Secretary-General</w:t>
      </w:r>
      <w:r w:rsidRPr="00451E36" w:rsidR="00701CCA">
        <w:t xml:space="preserve">, in my own case, was written to by the head of the </w:t>
      </w:r>
      <w:r w:rsidRPr="00451E36" w:rsidR="00DA2464">
        <w:t>E</w:t>
      </w:r>
      <w:r w:rsidRPr="00451E36" w:rsidR="00701CCA">
        <w:t xml:space="preserve">thics </w:t>
      </w:r>
      <w:r w:rsidRPr="00451E36" w:rsidR="00DA2464">
        <w:t>O</w:t>
      </w:r>
      <w:r w:rsidRPr="00451E36" w:rsidR="00701CCA">
        <w:t>ffice</w:t>
      </w:r>
      <w:r w:rsidR="00EF7DE1">
        <w:t>, and th</w:t>
      </w:r>
      <w:r w:rsidRPr="00451E36" w:rsidR="00701CCA">
        <w:t xml:space="preserve">e </w:t>
      </w:r>
      <w:r w:rsidRPr="00451E36" w:rsidR="00DA39B0">
        <w:t>Secretary-General</w:t>
      </w:r>
      <w:r w:rsidRPr="00451E36" w:rsidR="00701CCA">
        <w:t xml:space="preserve"> is supposed to be the guarantor of the independence of the </w:t>
      </w:r>
      <w:r w:rsidRPr="00451E36" w:rsidR="00DA2464">
        <w:t>E</w:t>
      </w:r>
      <w:r w:rsidRPr="00451E36" w:rsidR="00701CCA">
        <w:t xml:space="preserve">thics </w:t>
      </w:r>
      <w:r w:rsidRPr="00451E36" w:rsidR="00DA2464">
        <w:t>O</w:t>
      </w:r>
      <w:r w:rsidRPr="00451E36" w:rsidR="00701CCA">
        <w:t>ffice of the UN.</w:t>
      </w:r>
      <w:r w:rsidRPr="00451E36">
        <w:t xml:space="preserve"> She explicitly wrote to him saying that failure to investigate in my case would result in</w:t>
      </w:r>
      <w:r w:rsidR="00CE1DC6">
        <w:t>, basically,</w:t>
      </w:r>
      <w:r w:rsidRPr="00451E36">
        <w:t xml:space="preserve"> the evisceration of the UN whistleblower protection system and that nobody would have confidence in that system again if he did not follow the rules. The Secretary-General, having received that memo, went </w:t>
      </w:r>
      <w:r w:rsidRPr="00451E36">
        <w:t>ahead</w:t>
      </w:r>
      <w:r w:rsidRPr="00451E36">
        <w:t xml:space="preserve"> and failed to respect the rules.</w:t>
      </w:r>
      <w:r w:rsidR="00CE1DC6">
        <w:t xml:space="preserve"> I do not think it </w:t>
      </w:r>
      <w:r w:rsidRPr="00451E36">
        <w:t xml:space="preserve">is particularly useful </w:t>
      </w:r>
      <w:r w:rsidR="00A07079">
        <w:t xml:space="preserve">to have as </w:t>
      </w:r>
      <w:r w:rsidRPr="00451E36">
        <w:t xml:space="preserve">the purported guarantor of independence, to whom all of these different allegedly independent </w:t>
      </w:r>
      <w:r w:rsidRPr="00451E36">
        <w:t>agencies</w:t>
      </w:r>
      <w:r w:rsidRPr="00451E36">
        <w:t xml:space="preserve"> report, a man who is prepared to ignore those rules if </w:t>
      </w:r>
      <w:r w:rsidR="00EB31D2">
        <w:t>that</w:t>
      </w:r>
      <w:r w:rsidRPr="00451E36">
        <w:t xml:space="preserve"> is politically expedient for the UN, as he sees it.</w:t>
      </w:r>
    </w:p>
    <w:p w:rsidR="0074065D" w:rsidRPr="00451E36" w:rsidP="0074065D">
      <w:pPr>
        <w:pStyle w:val="Question"/>
        <w:numPr>
          <w:ilvl w:val="0"/>
          <w:numId w:val="9"/>
        </w:numPr>
      </w:pPr>
      <w:sdt>
        <w:sdtPr>
          <w:alias w:val="Member"/>
          <w:tag w:val="&lt;Member mnisId='4295' dodsId='107295'&gt;"/>
          <w:id w:val="553821990"/>
          <w:placeholder>
            <w:docPart w:val="DEDC0B6A3305473D85FE96345A749D47"/>
          </w:placeholder>
          <w:richText/>
        </w:sdtPr>
        <w:sdtContent>
          <w:r w:rsidRPr="00451E36">
            <w:rPr>
              <w:b/>
            </w:rPr>
            <w:t>Chair:</w:t>
          </w:r>
        </w:sdtContent>
      </w:sdt>
      <w:r w:rsidRPr="00451E36">
        <w:t xml:space="preserve"> On that point, to translate it into our system, António Guterres is essentially the </w:t>
      </w:r>
      <w:r w:rsidRPr="00451E36" w:rsidR="00881DB3">
        <w:t xml:space="preserve">permanent secretary </w:t>
      </w:r>
      <w:r w:rsidRPr="00451E36">
        <w:t xml:space="preserve">of the </w:t>
      </w:r>
      <w:r w:rsidRPr="00451E36" w:rsidR="00DA2464">
        <w:t xml:space="preserve">UN </w:t>
      </w:r>
      <w:r w:rsidR="00B57D9C">
        <w:t>Secretariat</w:t>
      </w:r>
      <w:r w:rsidRPr="00451E36">
        <w:t xml:space="preserve">. Ministers in the UK would be able to rewrite some of the </w:t>
      </w:r>
      <w:r w:rsidRPr="00451E36" w:rsidR="00881DB3">
        <w:t xml:space="preserve">civil service </w:t>
      </w:r>
      <w:r w:rsidRPr="00451E36">
        <w:t>code, if they wanted, using the Cabinet Office</w:t>
      </w:r>
      <w:r w:rsidR="00C34CA4">
        <w:t xml:space="preserve">, </w:t>
      </w:r>
      <w:r w:rsidRPr="00451E36">
        <w:t>or they could change the way in which civil servants work. Is it member states</w:t>
      </w:r>
      <w:r w:rsidRPr="00451E36" w:rsidR="00DA2464">
        <w:t>, which</w:t>
      </w:r>
      <w:r w:rsidRPr="00451E36">
        <w:t xml:space="preserve"> act almost as a ministerial equivalent</w:t>
      </w:r>
      <w:r w:rsidRPr="00451E36" w:rsidR="00DA2464">
        <w:t>,</w:t>
      </w:r>
      <w:r w:rsidRPr="00451E36">
        <w:t xml:space="preserve"> </w:t>
      </w:r>
      <w:r w:rsidR="0052219D">
        <w:t>who</w:t>
      </w:r>
      <w:r w:rsidRPr="00451E36" w:rsidR="00DA2464">
        <w:t xml:space="preserve"> </w:t>
      </w:r>
      <w:r w:rsidRPr="00451E36">
        <w:t xml:space="preserve">would have to ask for a change in the code or </w:t>
      </w:r>
      <w:r w:rsidR="0052219D">
        <w:t xml:space="preserve">in </w:t>
      </w:r>
      <w:r w:rsidRPr="00451E36">
        <w:t xml:space="preserve">the accountability of the </w:t>
      </w:r>
      <w:r w:rsidRPr="00451E36" w:rsidR="00DA2464">
        <w:t xml:space="preserve">UN </w:t>
      </w:r>
      <w:r w:rsidR="00B57D9C">
        <w:t>Secretariat</w:t>
      </w:r>
      <w:r w:rsidRPr="00451E36">
        <w:t>? How would you begin to reform that?</w:t>
      </w:r>
    </w:p>
    <w:p w:rsidR="0074065D" w:rsidRPr="00451E36" w:rsidP="0074065D">
      <w:pPr>
        <w:pStyle w:val="Answer"/>
      </w:pPr>
      <w:sdt>
        <w:sdtPr>
          <w:alias w:val="Witness"/>
          <w:id w:val="-891503266"/>
          <w:placeholder>
            <w:docPart w:val="5AEE5EDAE0A64DFBB97D26AEC7C952BF"/>
          </w:placeholder>
          <w:richText/>
        </w:sdtPr>
        <w:sdtContent>
          <w:r w:rsidRPr="00451E36">
            <w:rPr>
              <w:b/>
              <w:i/>
            </w:rPr>
            <w:t>Emma Reilly:</w:t>
          </w:r>
        </w:sdtContent>
      </w:sdt>
      <w:r w:rsidRPr="00451E36">
        <w:t xml:space="preserve"> It would be incredibly simple because the initial GA resolutions for all those processes are already in place. They have </w:t>
      </w:r>
      <w:r w:rsidR="002C4C0D">
        <w:t>this kind of</w:t>
      </w:r>
      <w:r w:rsidRPr="00451E36">
        <w:t xml:space="preserve"> internal ability to create legislation. It is just created by the Secretary-General. For example, in response to one of my cases, I managed to get a former high commissioner placed under investigation. They did not like that.</w:t>
      </w:r>
    </w:p>
    <w:p w:rsidR="0074065D" w:rsidRPr="00451E36" w:rsidP="0074065D">
      <w:pPr>
        <w:pStyle w:val="Answer"/>
      </w:pPr>
      <w:r w:rsidRPr="00451E36">
        <w:t xml:space="preserve">It used to be </w:t>
      </w:r>
      <w:r w:rsidR="0058491E">
        <w:t>the case</w:t>
      </w:r>
      <w:r w:rsidRPr="00451E36">
        <w:t>, when there were reasonable grounds to believe that misconduct may have occurred</w:t>
      </w:r>
      <w:r w:rsidR="0058491E">
        <w:t>,</w:t>
      </w:r>
      <w:r w:rsidRPr="00451E36">
        <w:t xml:space="preserve"> and a report was made in good faith, </w:t>
      </w:r>
      <w:r w:rsidR="0058491E">
        <w:t xml:space="preserve">that </w:t>
      </w:r>
      <w:r w:rsidRPr="00451E36">
        <w:t xml:space="preserve">there had to be an investigation. </w:t>
      </w:r>
      <w:r w:rsidR="00F5615C">
        <w:t>T</w:t>
      </w:r>
      <w:r w:rsidRPr="00451E36" w:rsidR="00F5615C">
        <w:t xml:space="preserve">he </w:t>
      </w:r>
      <w:r w:rsidRPr="00451E36" w:rsidR="00F5615C">
        <w:rPr>
          <w:lang w:eastAsia="en-GB"/>
        </w:rPr>
        <w:t>Secretary-General</w:t>
      </w:r>
      <w:r w:rsidR="00F5615C">
        <w:t>, w</w:t>
      </w:r>
      <w:r w:rsidRPr="00451E36">
        <w:t xml:space="preserve">ithin a month of the judgment coming down in my case, changed that rule so </w:t>
      </w:r>
      <w:r w:rsidR="00F5615C">
        <w:t>that</w:t>
      </w:r>
      <w:r w:rsidR="001F733E">
        <w:t xml:space="preserve">, </w:t>
      </w:r>
      <w:r w:rsidRPr="00451E36">
        <w:t>now</w:t>
      </w:r>
      <w:r w:rsidR="001F733E">
        <w:t>,</w:t>
      </w:r>
      <w:r w:rsidRPr="00451E36">
        <w:t xml:space="preserve"> the primary concern is whether the investigation is in the interests of the organisation</w:t>
      </w:r>
      <w:r w:rsidR="001F733E">
        <w:t>, and y</w:t>
      </w:r>
      <w:r w:rsidRPr="00451E36">
        <w:t>ou can no longer force an investigation</w:t>
      </w:r>
      <w:r w:rsidR="001F733E">
        <w:t>,</w:t>
      </w:r>
      <w:r w:rsidRPr="00451E36">
        <w:t xml:space="preserve"> no matter how good your proof is that misconduct has occurred.</w:t>
      </w:r>
    </w:p>
    <w:p w:rsidR="0074065D" w:rsidRPr="00451E36" w:rsidP="0074065D">
      <w:pPr>
        <w:pStyle w:val="Answer"/>
      </w:pPr>
      <w:r w:rsidRPr="00451E36">
        <w:t>That was done without any influence from member states</w:t>
      </w:r>
      <w:r w:rsidR="00A46C7E">
        <w:t>; i</w:t>
      </w:r>
      <w:r w:rsidRPr="00451E36">
        <w:t>t was done without even telling member states</w:t>
      </w:r>
      <w:r w:rsidR="00A46C7E">
        <w:t>—i</w:t>
      </w:r>
      <w:r w:rsidRPr="00451E36">
        <w:t>n fact, that was sold to member states as, “</w:t>
      </w:r>
      <w:r w:rsidR="008026AD">
        <w:t>Oh l</w:t>
      </w:r>
      <w:r w:rsidRPr="00451E36">
        <w:t xml:space="preserve">ook, we have improved the system. </w:t>
      </w:r>
      <w:r w:rsidR="008026AD">
        <w:t xml:space="preserve">Now </w:t>
      </w:r>
      <w:r w:rsidRPr="00451E36">
        <w:t xml:space="preserve">NGOs can make </w:t>
      </w:r>
      <w:r w:rsidR="008026AD">
        <w:t xml:space="preserve">a </w:t>
      </w:r>
      <w:r w:rsidRPr="00451E36">
        <w:t xml:space="preserve">complaint”. </w:t>
      </w:r>
      <w:r w:rsidR="00831AD0">
        <w:t>But t</w:t>
      </w:r>
      <w:r w:rsidRPr="00451E36">
        <w:t>he member states, including the UK, are not really paying attention to that level of legislation</w:t>
      </w:r>
      <w:r w:rsidR="00831AD0">
        <w:t>; t</w:t>
      </w:r>
      <w:r w:rsidRPr="00451E36">
        <w:t>hey see it as below their notice.</w:t>
      </w:r>
    </w:p>
    <w:p w:rsidR="0074065D" w:rsidRPr="00451E36" w:rsidP="0074065D">
      <w:pPr>
        <w:pStyle w:val="Answer"/>
      </w:pPr>
      <w:r w:rsidRPr="00451E36">
        <w:t xml:space="preserve">It has been put back in the past. The US delegation went to </w:t>
      </w:r>
      <w:r w:rsidR="00831AD0">
        <w:t xml:space="preserve">see </w:t>
      </w:r>
      <w:r w:rsidRPr="00451E36">
        <w:t xml:space="preserve">the Secretary-General and said, “Look, you are no longer in compliance with the outcome of World Summit 2005, when we established </w:t>
      </w:r>
      <w:r w:rsidRPr="00451E36">
        <w:t>all of</w:t>
      </w:r>
      <w:r w:rsidRPr="00451E36">
        <w:t xml:space="preserve"> these institutions. We required independence. We required transparency. We required </w:t>
      </w:r>
      <w:r w:rsidRPr="00451E36">
        <w:t>all of</w:t>
      </w:r>
      <w:r w:rsidRPr="00451E36">
        <w:t xml:space="preserve"> these good things. The current legislation, as it is written, as you have changed it, no longer respects that</w:t>
      </w:r>
      <w:r w:rsidR="005378D8">
        <w:t xml:space="preserve">, </w:t>
      </w:r>
      <w:r w:rsidRPr="00451E36">
        <w:t>so you need to change it back”.</w:t>
      </w:r>
    </w:p>
    <w:p w:rsidR="0074065D" w:rsidRPr="00451E36" w:rsidP="0074065D">
      <w:pPr>
        <w:pStyle w:val="Answer"/>
      </w:pPr>
      <w:r w:rsidRPr="00451E36">
        <w:t>That is where particular</w:t>
      </w:r>
      <w:r w:rsidR="00B462C5">
        <w:t>ly</w:t>
      </w:r>
      <w:r w:rsidRPr="00451E36">
        <w:t xml:space="preserve"> the UK and the other democratic states can play a role</w:t>
      </w:r>
      <w:r w:rsidRPr="00451E36" w:rsidR="008C3610">
        <w:t>, in terms of saying</w:t>
      </w:r>
      <w:r w:rsidRPr="00451E36">
        <w:t xml:space="preserve">, “We do expect the UN, when it is spending our taxpayer funds, to have at least the minimum guarantees of transparency that we would expect for </w:t>
      </w:r>
      <w:r w:rsidRPr="00451E36" w:rsidR="008C3610">
        <w:t>G</w:t>
      </w:r>
      <w:r w:rsidRPr="00451E36">
        <w:t>overnment funding anywhere else</w:t>
      </w:r>
      <w:r w:rsidR="00B462C5">
        <w:t>.</w:t>
      </w:r>
      <w:r w:rsidRPr="00451E36">
        <w:t xml:space="preserve">” </w:t>
      </w:r>
    </w:p>
    <w:p w:rsidR="0074065D" w:rsidRPr="00451E36" w:rsidP="0074065D">
      <w:pPr>
        <w:pStyle w:val="Question"/>
        <w:numPr>
          <w:ilvl w:val="0"/>
          <w:numId w:val="9"/>
        </w:numPr>
      </w:pPr>
      <w:sdt>
        <w:sdtPr>
          <w:alias w:val="Member"/>
          <w:tag w:val="&lt;Member mnisId='4295' dodsId='107295'&gt;"/>
          <w:id w:val="-1159229604"/>
          <w:placeholder>
            <w:docPart w:val="8B358E973F664630B6925B60B634DE3B"/>
          </w:placeholder>
          <w:richText/>
        </w:sdtPr>
        <w:sdtContent>
          <w:r w:rsidRPr="00451E36">
            <w:rPr>
              <w:b/>
            </w:rPr>
            <w:t>Chair:</w:t>
          </w:r>
        </w:sdtContent>
      </w:sdt>
      <w:r w:rsidRPr="00451E36">
        <w:t xml:space="preserve"> Richard, can I bring you in on that? How easy is it for member states to come in and want to reform the </w:t>
      </w:r>
      <w:r w:rsidRPr="00451E36" w:rsidR="00DA2464">
        <w:t xml:space="preserve">UN </w:t>
      </w:r>
      <w:r w:rsidR="00B57D9C">
        <w:t>Secretariat</w:t>
      </w:r>
      <w:r w:rsidRPr="00451E36">
        <w:t xml:space="preserve"> and the way it works? Is it an independent machine that thinks</w:t>
      </w:r>
      <w:r w:rsidR="006813EF">
        <w:t xml:space="preserve"> </w:t>
      </w:r>
      <w:r w:rsidR="006813EF">
        <w:t>that</w:t>
      </w:r>
      <w:r w:rsidRPr="00451E36">
        <w:t>, because</w:t>
      </w:r>
      <w:r w:rsidRPr="00451E36">
        <w:t xml:space="preserve"> it reports to so many masters, it has almost built up a bolster to protect itself from the member states and knows better?</w:t>
      </w:r>
    </w:p>
    <w:p w:rsidR="0074065D" w:rsidRPr="00451E36" w:rsidP="0074065D">
      <w:pPr>
        <w:pStyle w:val="Answer"/>
      </w:pPr>
      <w:sdt>
        <w:sdtPr>
          <w:alias w:val="Witness"/>
          <w:id w:val="-1770003337"/>
          <w:placeholder>
            <w:docPart w:val="31A16938643A44099D8ECB7D1391D0B7"/>
          </w:placeholder>
          <w:richText/>
        </w:sdtPr>
        <w:sdtContent>
          <w:r w:rsidRPr="00451E36">
            <w:rPr>
              <w:b/>
              <w:i/>
            </w:rPr>
            <w:t>Richard Gowan:</w:t>
          </w:r>
        </w:sdtContent>
      </w:sdt>
      <w:r w:rsidRPr="00451E36">
        <w:t xml:space="preserve"> There is an advantage in having an independent international </w:t>
      </w:r>
      <w:r w:rsidRPr="00451E36" w:rsidR="00A45131">
        <w:t>civil service</w:t>
      </w:r>
      <w:r w:rsidRPr="00451E36">
        <w:t>. One of the strengths of the UN is precisely that you should have officials who are not beholden to any state and who are attempting to promote international co-operation or standards on issues like human rights.</w:t>
      </w:r>
    </w:p>
    <w:p w:rsidR="0074065D" w:rsidRPr="00451E36" w:rsidP="0074065D">
      <w:pPr>
        <w:pStyle w:val="Answer"/>
      </w:pPr>
      <w:r w:rsidRPr="00451E36">
        <w:t>The reality</w:t>
      </w:r>
      <w:r w:rsidR="004952FD">
        <w:t xml:space="preserve"> of course</w:t>
      </w:r>
      <w:r w:rsidRPr="00451E36">
        <w:t>—</w:t>
      </w:r>
      <w:r w:rsidR="004952FD">
        <w:t xml:space="preserve">and </w:t>
      </w:r>
      <w:r w:rsidRPr="00451E36">
        <w:t>Emma describes a very clear set of symptoms of this—is that you have an institution that is under constant political and financial pressure. The Secretary-General</w:t>
      </w:r>
      <w:r w:rsidR="004952FD">
        <w:t>,</w:t>
      </w:r>
      <w:r w:rsidRPr="00451E36">
        <w:t xml:space="preserve"> in particular</w:t>
      </w:r>
      <w:r w:rsidR="004952FD">
        <w:t>,</w:t>
      </w:r>
      <w:r w:rsidRPr="00451E36">
        <w:t xml:space="preserve"> is</w:t>
      </w:r>
      <w:r w:rsidRPr="00451E36">
        <w:t xml:space="preserve"> always under pressure from the major powers</w:t>
      </w:r>
      <w:r w:rsidR="00143A8A">
        <w:t>—</w:t>
      </w:r>
      <w:r w:rsidRPr="00451E36">
        <w:t>for example</w:t>
      </w:r>
      <w:r w:rsidR="00143A8A">
        <w:t xml:space="preserve">, </w:t>
      </w:r>
      <w:r w:rsidRPr="00451E36">
        <w:t>from China over the Uyghur issue. António Guterres has been especially unfortunate, in that he has had to deal with</w:t>
      </w:r>
      <w:r w:rsidR="00143A8A">
        <w:t>,</w:t>
      </w:r>
      <w:r w:rsidRPr="00451E36">
        <w:t xml:space="preserve"> first</w:t>
      </w:r>
      <w:r w:rsidR="00143A8A">
        <w:t>,</w:t>
      </w:r>
      <w:r w:rsidRPr="00451E36">
        <w:t xml:space="preserve"> the Trump Administration and then China and Russia during a very difficult period.</w:t>
      </w:r>
    </w:p>
    <w:p w:rsidR="0074065D" w:rsidRPr="00451E36" w:rsidP="0074065D">
      <w:pPr>
        <w:pStyle w:val="Answer"/>
      </w:pPr>
      <w:r w:rsidRPr="00451E36">
        <w:t>The more that member states can push for transparency</w:t>
      </w:r>
      <w:r w:rsidR="002635AA">
        <w:t>,</w:t>
      </w:r>
      <w:r w:rsidRPr="00451E36">
        <w:t xml:space="preserve"> and the more that they can push for the UN to follow the rules, the better, but we need to be clear-eyed about the fact that this is always going to be an organisation where big power politics bleed into the way that the organisation works. That leaves UN officials feeling very defensive</w:t>
      </w:r>
      <w:r w:rsidRPr="00451E36" w:rsidR="008C3610">
        <w:t xml:space="preserve"> and,  </w:t>
      </w:r>
      <w:r w:rsidRPr="00451E36">
        <w:t>yes, often very inclined to duck controversy.</w:t>
      </w:r>
    </w:p>
    <w:p w:rsidR="0074065D" w:rsidRPr="00451E36" w:rsidP="0074065D">
      <w:pPr>
        <w:pStyle w:val="Remark"/>
      </w:pPr>
      <w:sdt>
        <w:sdtPr>
          <w:alias w:val="Member"/>
          <w:tag w:val="&lt;Member mnisId='4295' dodsId='107295'&gt;"/>
          <w:id w:val="-1339455062"/>
          <w:placeholder>
            <w:docPart w:val="0AEE2F30619F4F84ABE0DA239038BCAD"/>
          </w:placeholder>
          <w:richText/>
        </w:sdtPr>
        <w:sdtContent>
          <w:r w:rsidRPr="00451E36">
            <w:rPr>
              <w:b/>
            </w:rPr>
            <w:t>Chair:</w:t>
          </w:r>
        </w:sdtContent>
      </w:sdt>
      <w:r w:rsidRPr="00451E36">
        <w:t xml:space="preserve"> That is very helpful. I am going to go to Dan, but I am sure Henry </w:t>
      </w:r>
      <w:r w:rsidRPr="00451E36">
        <w:t xml:space="preserve">will want to bring us back. A point that you would naturally want to call on there is the idea that the </w:t>
      </w:r>
      <w:r w:rsidR="00B57D9C">
        <w:t>Secretariat</w:t>
      </w:r>
      <w:r w:rsidRPr="00451E36">
        <w:t xml:space="preserve"> </w:t>
      </w:r>
      <w:r w:rsidR="00D03B7F">
        <w:t xml:space="preserve">are </w:t>
      </w:r>
      <w:r w:rsidRPr="00451E36">
        <w:t>truly country-agnostic when they join the UN, having previously come from their own civil services.</w:t>
      </w:r>
    </w:p>
    <w:p w:rsidR="0074065D" w:rsidRPr="00451E36" w:rsidP="0074065D">
      <w:pPr>
        <w:pStyle w:val="Question"/>
        <w:numPr>
          <w:ilvl w:val="0"/>
          <w:numId w:val="9"/>
        </w:numPr>
      </w:pPr>
      <w:sdt>
        <w:sdtPr>
          <w:alias w:val="Member"/>
          <w:tag w:val="&lt;Member mnisId='4295' dodsId='107295'&gt;"/>
          <w:id w:val="-1909917038"/>
          <w:placeholder>
            <w:docPart w:val="540674021F114BC7BD2381D5B5F2AA38"/>
          </w:placeholder>
          <w:richText/>
        </w:sdtPr>
        <w:sdtContent>
          <w:r w:rsidRPr="00451E36">
            <w:rPr>
              <w:b/>
            </w:rPr>
            <w:t>Dan Carden:</w:t>
          </w:r>
        </w:sdtContent>
      </w:sdt>
      <w:r w:rsidRPr="00451E36">
        <w:t xml:space="preserve"> Richard, earlier you talked about rising tensions between the major actors</w:t>
      </w:r>
      <w:r w:rsidR="008C5B3A">
        <w:t xml:space="preserve"> in the UN</w:t>
      </w:r>
      <w:r w:rsidRPr="00451E36" w:rsidR="008C3610">
        <w:t>—the major member states</w:t>
      </w:r>
      <w:r w:rsidRPr="00451E36">
        <w:t>. How is that affecting political behaviour within the United Nations? What can the UK do to improve the situation facing</w:t>
      </w:r>
      <w:r w:rsidR="00E32BB3">
        <w:t>, I think,</w:t>
      </w:r>
      <w:r w:rsidRPr="00451E36">
        <w:t xml:space="preserve"> the UN as a whole?</w:t>
      </w:r>
    </w:p>
    <w:p w:rsidR="0074065D" w:rsidRPr="00451E36" w:rsidP="0074065D">
      <w:pPr>
        <w:pStyle w:val="Answer"/>
      </w:pPr>
      <w:sdt>
        <w:sdtPr>
          <w:alias w:val="Witness"/>
          <w:id w:val="636919688"/>
          <w:placeholder>
            <w:docPart w:val="CB4C33820A864C75BC66BB48F95A1AEF"/>
          </w:placeholder>
          <w:richText/>
        </w:sdtPr>
        <w:sdtContent>
          <w:r w:rsidRPr="00451E36">
            <w:rPr>
              <w:b/>
              <w:i/>
            </w:rPr>
            <w:t>Richard Gowan:</w:t>
          </w:r>
        </w:sdtContent>
      </w:sdt>
      <w:r w:rsidRPr="00451E36">
        <w:t xml:space="preserve"> When I referred to major power tensions, my specific</w:t>
      </w:r>
      <w:r w:rsidR="0033778E">
        <w:t>,</w:t>
      </w:r>
      <w:r w:rsidRPr="00451E36">
        <w:t xml:space="preserve"> main concern </w:t>
      </w:r>
      <w:r w:rsidRPr="00451E36">
        <w:t>at the moment</w:t>
      </w:r>
      <w:r w:rsidRPr="00451E36">
        <w:t xml:space="preserve"> is Russia’s positioning in the Security Council. In the first year after Russia’s assault on Kiev, it was notable that the Russians were relatively pragmatic in the Security Council and tried to avoid getting into too many fights on issues unrelated to Ukraine. That has now changed, and we are seeing Russia using its veto more and more aggressively on matters ranging from humanitarian aid to Syria </w:t>
      </w:r>
      <w:r w:rsidR="00773392">
        <w:t xml:space="preserve">to </w:t>
      </w:r>
      <w:r w:rsidRPr="00451E36">
        <w:t>the nuclear programme of North Korea.</w:t>
      </w:r>
      <w:r w:rsidR="00500523">
        <w:t xml:space="preserve"> </w:t>
      </w:r>
      <w:r w:rsidRPr="00451E36">
        <w:t xml:space="preserve">I worry that Russia has gone through a strategic shift and is really aiming to challenge the </w:t>
      </w:r>
      <w:r w:rsidR="00AC3E00">
        <w:t>w</w:t>
      </w:r>
      <w:r w:rsidRPr="00451E36">
        <w:t>est on a very systematic basis in the UN</w:t>
      </w:r>
      <w:r w:rsidRPr="00500523" w:rsidR="00500523">
        <w:t xml:space="preserve"> </w:t>
      </w:r>
      <w:r w:rsidRPr="00451E36" w:rsidR="00500523">
        <w:t>now</w:t>
      </w:r>
      <w:r w:rsidRPr="00451E36">
        <w:t>. I am less concerned about China in the Security Council. China in the Security Council remains relatively cautious, although it does flex its muscles at times</w:t>
      </w:r>
      <w:r w:rsidR="004F2414">
        <w:t xml:space="preserve">. I think </w:t>
      </w:r>
      <w:r w:rsidRPr="00451E36">
        <w:t>the Russian challenge is the main one.</w:t>
      </w:r>
    </w:p>
    <w:p w:rsidR="0074065D" w:rsidRPr="00451E36" w:rsidP="0074065D">
      <w:pPr>
        <w:pStyle w:val="Answer"/>
      </w:pPr>
      <w:r w:rsidRPr="00451E36">
        <w:t>The UK, both in the Security Council and more generally, needs to do what it can to rally the very significant number of countries that still want a working multilateral system. At a time when elements of the UN like the Security Council may become more paralysed, that may involve going to the General Assembly more often, as we have done over Ukraine, to rally support for UN mediation efforts, humanitarian efforts and so forth.</w:t>
      </w:r>
      <w:r w:rsidR="00A102A2">
        <w:t xml:space="preserve"> </w:t>
      </w:r>
      <w:r w:rsidRPr="00451E36">
        <w:t xml:space="preserve">The UK still has the ability, as Lord Malloch-Brown was suggesting, to be a </w:t>
      </w:r>
      <w:r w:rsidR="00D006BD">
        <w:t xml:space="preserve">sort of </w:t>
      </w:r>
      <w:r w:rsidRPr="00451E36">
        <w:t>ringleader for the good guys in the UN system, if it wishes to be, in the face of almost inevitably worsening great power tensions.</w:t>
      </w:r>
    </w:p>
    <w:p w:rsidR="0074065D" w:rsidRPr="00451E36" w:rsidP="0074065D">
      <w:pPr>
        <w:pStyle w:val="Question"/>
        <w:numPr>
          <w:ilvl w:val="0"/>
          <w:numId w:val="9"/>
        </w:numPr>
      </w:pPr>
      <w:sdt>
        <w:sdtPr>
          <w:alias w:val="Member"/>
          <w:tag w:val="&lt;Member mnisId='4295' dodsId='107295'&gt;"/>
          <w:id w:val="-1135023037"/>
          <w:placeholder>
            <w:docPart w:val="17C34B7BE1DA42F8B4A3580223E6CBAC"/>
          </w:placeholder>
          <w:richText/>
        </w:sdtPr>
        <w:sdtContent>
          <w:r w:rsidRPr="00451E36">
            <w:rPr>
              <w:b/>
            </w:rPr>
            <w:t>Henry Smith:</w:t>
          </w:r>
        </w:sdtContent>
      </w:sdt>
      <w:r w:rsidRPr="00451E36">
        <w:t xml:space="preserve"> </w:t>
      </w:r>
      <w:r w:rsidR="00A102A2">
        <w:t>T</w:t>
      </w:r>
      <w:r w:rsidRPr="00451E36">
        <w:t xml:space="preserve">his Committee’s report of 2021 on multilaterals identified intensifying attempts by autocratic states to capture multilateral organisations and subvert their principles and norms. Do you feel that </w:t>
      </w:r>
      <w:r w:rsidR="00F95AE4">
        <w:t xml:space="preserve">that </w:t>
      </w:r>
      <w:r w:rsidRPr="00451E36">
        <w:t>trend has continued</w:t>
      </w:r>
      <w:r w:rsidR="00FF54D4">
        <w:t xml:space="preserve">, and where, in </w:t>
      </w:r>
      <w:r w:rsidRPr="00451E36">
        <w:t>your view, Richard, is it having most impact?</w:t>
      </w:r>
    </w:p>
    <w:p w:rsidR="0074065D" w:rsidRPr="00451E36" w:rsidP="0074065D">
      <w:pPr>
        <w:pStyle w:val="Answer"/>
      </w:pPr>
      <w:sdt>
        <w:sdtPr>
          <w:alias w:val="Witness"/>
          <w:id w:val="1111091140"/>
          <w:placeholder>
            <w:docPart w:val="DFF1BCF4D4914F8AB12C588490CC96CA"/>
          </w:placeholder>
          <w:richText/>
        </w:sdtPr>
        <w:sdtContent>
          <w:r w:rsidRPr="00451E36">
            <w:rPr>
              <w:b/>
              <w:i/>
            </w:rPr>
            <w:t>Richard Gowan:</w:t>
          </w:r>
        </w:sdtContent>
      </w:sdt>
      <w:r w:rsidRPr="00451E36">
        <w:t xml:space="preserve"> I would be careful about the autocratic capture narrative. As I say, Russia is being hugely disruptive, but Russia does not have the resources or the influence to capture many parts of the UN system. It can block, but it cannot really control many parts of the UN.</w:t>
      </w:r>
    </w:p>
    <w:p w:rsidR="0074065D" w:rsidRPr="00451E36" w:rsidP="0074065D">
      <w:pPr>
        <w:pStyle w:val="Answer"/>
      </w:pPr>
      <w:r w:rsidRPr="00451E36">
        <w:t>China has unquestionably gained a huge amount of influence over certain UN agencies</w:t>
      </w:r>
      <w:r w:rsidR="00706B3F">
        <w:t xml:space="preserve">—for example, </w:t>
      </w:r>
      <w:r w:rsidRPr="00451E36">
        <w:t>the Food and Agriculture Organi</w:t>
      </w:r>
      <w:r w:rsidR="00706B3F">
        <w:t>s</w:t>
      </w:r>
      <w:r w:rsidRPr="00451E36">
        <w:t>ation in Rome. China is very much shaping a lot of development debates in the UN system now. It is also making its weight felt, as Emma can describe better than me, on human rights debates in Geneva.</w:t>
      </w:r>
    </w:p>
    <w:p w:rsidR="0074065D" w:rsidRPr="00451E36" w:rsidP="0074065D">
      <w:pPr>
        <w:pStyle w:val="Answer"/>
      </w:pPr>
      <w:r w:rsidRPr="00451E36">
        <w:t xml:space="preserve">Even there, though, I would emphasise something of a positive. </w:t>
      </w:r>
      <w:r w:rsidR="00347252">
        <w:t>W</w:t>
      </w:r>
      <w:r w:rsidRPr="00451E36">
        <w:t xml:space="preserve">estern countries have managed to push back against Chinese influence in the last four or five years. There is a much higher awareness of how China is trying </w:t>
      </w:r>
      <w:r w:rsidRPr="00451E36">
        <w:t xml:space="preserve">to fill senior positions at the UN or insert Xi Jinping language into UN texts. Until about 2020, China was able to expand its influence almost unchecked. </w:t>
      </w:r>
      <w:r w:rsidR="000D0167">
        <w:t>Now, t</w:t>
      </w:r>
      <w:r w:rsidRPr="00451E36">
        <w:t xml:space="preserve">here is more pushback. Yes, there is an autocratic challenge at the UN, but </w:t>
      </w:r>
      <w:r w:rsidR="009A2687">
        <w:t xml:space="preserve">we have seen that </w:t>
      </w:r>
      <w:r w:rsidRPr="00451E36">
        <w:t>it is also possible to monitor and counter that with persistent and focused diplomacy.</w:t>
      </w:r>
    </w:p>
    <w:p w:rsidR="0074065D" w:rsidRPr="00451E36" w:rsidP="0074065D">
      <w:pPr>
        <w:pStyle w:val="Question"/>
        <w:numPr>
          <w:ilvl w:val="0"/>
          <w:numId w:val="9"/>
        </w:numPr>
      </w:pPr>
      <w:sdt>
        <w:sdtPr>
          <w:alias w:val="Member"/>
          <w:tag w:val="&lt;Member mnisId='4295' dodsId='107295'&gt;"/>
          <w:id w:val="-1796671292"/>
          <w:placeholder>
            <w:docPart w:val="7B9B427DA2B54D6C894FCF0CE556EEE7"/>
          </w:placeholder>
          <w:richText/>
        </w:sdtPr>
        <w:sdtContent>
          <w:r w:rsidRPr="00451E36">
            <w:rPr>
              <w:b/>
            </w:rPr>
            <w:t>Henry Smith:</w:t>
          </w:r>
        </w:sdtContent>
      </w:sdt>
      <w:r w:rsidRPr="00451E36">
        <w:t xml:space="preserve"> What other states</w:t>
      </w:r>
      <w:r w:rsidR="009A2687">
        <w:t>,</w:t>
      </w:r>
      <w:r w:rsidRPr="00451E36">
        <w:t xml:space="preserve"> apart from Russia and China</w:t>
      </w:r>
      <w:r w:rsidR="009A2687">
        <w:t>,</w:t>
      </w:r>
      <w:r w:rsidRPr="00451E36">
        <w:t xml:space="preserve"> should the UK be concerned about? What is driving some countries to support them?</w:t>
      </w:r>
    </w:p>
    <w:p w:rsidR="0074065D" w:rsidRPr="00451E36" w:rsidP="0074065D">
      <w:pPr>
        <w:pStyle w:val="Answer"/>
      </w:pPr>
      <w:sdt>
        <w:sdtPr>
          <w:alias w:val="Witness"/>
          <w:id w:val="-1620840929"/>
          <w:placeholder>
            <w:docPart w:val="70732D0C706D4123B2E80B69A43B0227"/>
          </w:placeholder>
          <w:richText/>
        </w:sdtPr>
        <w:sdtContent>
          <w:r w:rsidRPr="00451E36">
            <w:rPr>
              <w:b/>
              <w:i/>
            </w:rPr>
            <w:t>Richard Gowan:</w:t>
          </w:r>
        </w:sdtContent>
      </w:sdt>
      <w:r w:rsidRPr="00451E36">
        <w:t xml:space="preserve"> As Lord Malloch-Brown said, the number of countries that persistently support Russia</w:t>
      </w:r>
      <w:r w:rsidR="005A5A58">
        <w:t>,</w:t>
      </w:r>
      <w:r w:rsidRPr="00451E36">
        <w:t xml:space="preserve"> in particular</w:t>
      </w:r>
      <w:r w:rsidR="005A5A58">
        <w:t>,</w:t>
      </w:r>
      <w:r w:rsidRPr="00451E36">
        <w:t xml:space="preserve"> is</w:t>
      </w:r>
      <w:r w:rsidRPr="00451E36">
        <w:t xml:space="preserve"> very small</w:t>
      </w:r>
      <w:r w:rsidR="005A5A58">
        <w:t>; i</w:t>
      </w:r>
      <w:r w:rsidRPr="00451E36">
        <w:t>t is the Syrias, Venezuelas and Cubas of this world</w:t>
      </w:r>
      <w:r w:rsidR="005A5A58">
        <w:t xml:space="preserve">, and </w:t>
      </w:r>
      <w:r w:rsidR="006545D8">
        <w:t>t</w:t>
      </w:r>
      <w:r w:rsidRPr="00451E36">
        <w:t>hat bloc is pretty hard to break up.</w:t>
      </w:r>
    </w:p>
    <w:p w:rsidR="0074065D" w:rsidRPr="00451E36" w:rsidP="0074065D">
      <w:pPr>
        <w:pStyle w:val="Answer"/>
      </w:pPr>
      <w:r>
        <w:t>What I would say is that t</w:t>
      </w:r>
      <w:r w:rsidRPr="00451E36">
        <w:t xml:space="preserve">here is a much broader group of developing countries, many of them currently under a lot of economic pressure, that do not want to be forced to choose between the </w:t>
      </w:r>
      <w:r w:rsidR="00AC3E00">
        <w:t>w</w:t>
      </w:r>
      <w:r w:rsidRPr="00451E36">
        <w:t>est and China</w:t>
      </w:r>
      <w:r w:rsidR="00E369C4">
        <w:t>; t</w:t>
      </w:r>
      <w:r w:rsidRPr="00451E36">
        <w:t>hey want to get what they can from both sides in the divide. There are a lot of countries that look to China for financial and economic reasons, even if they do not want to be part of a Chinese-led bloc.</w:t>
      </w:r>
    </w:p>
    <w:p w:rsidR="0074065D" w:rsidRPr="00451E36" w:rsidP="0074065D">
      <w:pPr>
        <w:pStyle w:val="Answer"/>
      </w:pPr>
      <w:r w:rsidRPr="00451E36">
        <w:t xml:space="preserve">Lord Malloch-Brown was </w:t>
      </w:r>
      <w:r w:rsidRPr="00451E36">
        <w:t>absolutely right</w:t>
      </w:r>
      <w:r w:rsidRPr="00451E36">
        <w:t xml:space="preserve"> to focus on the need to reform the international financial institutions so </w:t>
      </w:r>
      <w:r w:rsidR="00A7529E">
        <w:t xml:space="preserve">that </w:t>
      </w:r>
      <w:r w:rsidRPr="00451E36">
        <w:t xml:space="preserve">they can help some of these developing countries to deal with their debt issues and their economic problems. If they see that they can work with the UK, the </w:t>
      </w:r>
      <w:r w:rsidRPr="00451E36">
        <w:t>US</w:t>
      </w:r>
      <w:r w:rsidRPr="00451E36">
        <w:t xml:space="preserve"> and the EU to deal with their economic challenges, they will have a tendency to continue to co-operate with us through the UN. If we cannot offer them those economic incentives, they will have reasons to tilt further and further towards Beijing.</w:t>
      </w:r>
    </w:p>
    <w:p w:rsidR="0074065D" w:rsidRPr="00451E36" w:rsidP="0074065D">
      <w:pPr>
        <w:pStyle w:val="Question"/>
        <w:numPr>
          <w:ilvl w:val="0"/>
          <w:numId w:val="9"/>
        </w:numPr>
      </w:pPr>
      <w:sdt>
        <w:sdtPr>
          <w:alias w:val="Member"/>
          <w:tag w:val="&lt;Member mnisId='4295' dodsId='107295'&gt;"/>
          <w:id w:val="-1363127790"/>
          <w:placeholder>
            <w:docPart w:val="0C0E04217C384ACEB7979BF6B699AFE2"/>
          </w:placeholder>
          <w:richText/>
        </w:sdtPr>
        <w:sdtContent>
          <w:r w:rsidRPr="00451E36">
            <w:rPr>
              <w:b/>
            </w:rPr>
            <w:t>Henry Smith:</w:t>
          </w:r>
        </w:sdtContent>
      </w:sdt>
      <w:r w:rsidRPr="00451E36">
        <w:t xml:space="preserve"> Emma, what differences have you observed in the way states respond to and engage with the </w:t>
      </w:r>
      <w:r w:rsidR="00B57D9C">
        <w:t>Secretariat</w:t>
      </w:r>
      <w:r w:rsidRPr="00451E36">
        <w:t xml:space="preserve"> and the rules of the UN? How can senior officials realistically respond under that pressure?</w:t>
      </w:r>
    </w:p>
    <w:p w:rsidR="0074065D" w:rsidRPr="00451E36" w:rsidP="0074065D">
      <w:pPr>
        <w:pStyle w:val="Answer"/>
      </w:pPr>
      <w:sdt>
        <w:sdtPr>
          <w:alias w:val="Witness"/>
          <w:id w:val="1178238119"/>
          <w:placeholder>
            <w:docPart w:val="7F147F81A2AF456695427D52525A7E4E"/>
          </w:placeholder>
          <w:richText/>
        </w:sdtPr>
        <w:sdtContent>
          <w:r w:rsidRPr="00451E36">
            <w:rPr>
              <w:b/>
              <w:i/>
            </w:rPr>
            <w:t>Emma Reilly:</w:t>
          </w:r>
        </w:sdtContent>
      </w:sdt>
      <w:r w:rsidRPr="00451E36">
        <w:t xml:space="preserve"> We have seen increasing interference</w:t>
      </w:r>
      <w:r w:rsidR="00AB07BF">
        <w:t>, essentially,</w:t>
      </w:r>
      <w:r w:rsidRPr="00451E36">
        <w:t xml:space="preserve"> by UN member states. </w:t>
      </w:r>
      <w:r w:rsidR="00372C01">
        <w:t>Basically, a</w:t>
      </w:r>
      <w:r w:rsidRPr="00451E36">
        <w:t>ny time they know that someone at working level is writing a mandated report that is potentially going to mention their country, they will be on the phone every five minutes to that person. When you try to engage with democratic member states, including the UK, the response that you get is, “OHCHR is independent. We could not possibly interfere</w:t>
      </w:r>
      <w:r w:rsidR="009761E6">
        <w:t>.</w:t>
      </w:r>
      <w:r w:rsidRPr="00451E36">
        <w:t>”.</w:t>
      </w:r>
    </w:p>
    <w:p w:rsidR="0074065D" w:rsidRPr="00451E36" w:rsidP="0074065D">
      <w:pPr>
        <w:pStyle w:val="Answer"/>
      </w:pPr>
      <w:r w:rsidRPr="00451E36">
        <w:t>That would be fine if the autocratic member states were also playing by those rules. I was assaulted in my office by a Cuban diplomat because he did not like that Cuban GONGOs were not going to be able to speak in the UPR of Cuba, for example. That was not an unusual circumstance</w:t>
      </w:r>
      <w:r w:rsidR="001C38B7">
        <w:t>; y</w:t>
      </w:r>
      <w:r w:rsidRPr="00451E36">
        <w:t>ou would get quite senior diplomats coming and threatening relatively junior UN staff.</w:t>
      </w:r>
    </w:p>
    <w:p w:rsidR="0074065D" w:rsidRPr="00451E36" w:rsidP="0074065D">
      <w:pPr>
        <w:pStyle w:val="Answer"/>
      </w:pPr>
      <w:r w:rsidRPr="00451E36">
        <w:t xml:space="preserve">You see it in other things as well. When there is going to be a discussion </w:t>
      </w:r>
      <w:r w:rsidRPr="00451E36">
        <w:t>on</w:t>
      </w:r>
      <w:r w:rsidRPr="00451E36">
        <w:t xml:space="preserve"> China in the </w:t>
      </w:r>
      <w:r w:rsidRPr="00451E36" w:rsidR="009F63F1">
        <w:t>c</w:t>
      </w:r>
      <w:r w:rsidRPr="00451E36">
        <w:t xml:space="preserve">ouncil, rules are broken to placate China. The last time there was even a threat of a discussion of the situation in Xinjiang, the rules of the entire UN office in Geneva were broken to allow a nice exhibit </w:t>
      </w:r>
      <w:r w:rsidRPr="00451E36">
        <w:t xml:space="preserve">called, “Xinjiang is a Wonderful Land”. </w:t>
      </w:r>
      <w:r w:rsidRPr="00451E36">
        <w:t>All of</w:t>
      </w:r>
      <w:r w:rsidRPr="00451E36">
        <w:t xml:space="preserve"> the Uyghurs had to walk through this exhibit even to access the room.</w:t>
      </w:r>
    </w:p>
    <w:p w:rsidR="0074065D" w:rsidRPr="00451E36" w:rsidP="0074065D">
      <w:pPr>
        <w:pStyle w:val="Answer"/>
      </w:pPr>
      <w:r w:rsidRPr="00451E36">
        <w:t xml:space="preserve">It is </w:t>
      </w:r>
      <w:r w:rsidR="00FE02AA">
        <w:t xml:space="preserve">that kind of </w:t>
      </w:r>
      <w:r w:rsidRPr="00451E36">
        <w:t xml:space="preserve">constant low-level interference on basically everything to try to create a situation where it is so much work to deal with all the notes for the file that are inevitably going to be generated. Once they have seen me and I have said no, they are going to go directly to the high commissioner. I </w:t>
      </w:r>
      <w:r w:rsidRPr="00451E36">
        <w:t>have to</w:t>
      </w:r>
      <w:r w:rsidRPr="00451E36">
        <w:t xml:space="preserve"> write the note for the file for the high commissioner</w:t>
      </w:r>
      <w:r w:rsidR="00CC24F8">
        <w:t>, and w</w:t>
      </w:r>
      <w:r w:rsidRPr="00451E36">
        <w:t xml:space="preserve">e are going to have all of these meetings. </w:t>
      </w:r>
      <w:r w:rsidR="00D20683">
        <w:t>So a</w:t>
      </w:r>
      <w:r w:rsidRPr="00451E36">
        <w:t xml:space="preserve"> lot of UN staff</w:t>
      </w:r>
      <w:r w:rsidR="000D7A9B">
        <w:t xml:space="preserve">, </w:t>
      </w:r>
      <w:r w:rsidRPr="00451E36">
        <w:t>frankly more out of laziness than conviction</w:t>
      </w:r>
      <w:r w:rsidR="000D7A9B">
        <w:t xml:space="preserve">, </w:t>
      </w:r>
      <w:r w:rsidRPr="00451E36">
        <w:t>are willing to</w:t>
      </w:r>
      <w:r w:rsidR="00D20683">
        <w:t>, essentially,</w:t>
      </w:r>
      <w:r w:rsidRPr="00451E36">
        <w:t xml:space="preserve"> give in. It is easier</w:t>
      </w:r>
      <w:r w:rsidR="000D7A9B">
        <w:t>—</w:t>
      </w:r>
      <w:r w:rsidR="00D20683">
        <w:t>i</w:t>
      </w:r>
      <w:r w:rsidRPr="00451E36">
        <w:t>t will make their lives easier</w:t>
      </w:r>
      <w:r w:rsidR="000D7A9B">
        <w:t>—</w:t>
      </w:r>
      <w:r w:rsidR="00D20683">
        <w:t>and t</w:t>
      </w:r>
      <w:r w:rsidRPr="00451E36">
        <w:t xml:space="preserve">hey can get on with what they are supposed to be doing. </w:t>
      </w:r>
    </w:p>
    <w:p w:rsidR="00861DF2" w:rsidP="0074065D">
      <w:pPr>
        <w:pStyle w:val="Answer"/>
      </w:pPr>
      <w:r w:rsidRPr="00451E36">
        <w:t xml:space="preserve">There has also been </w:t>
      </w:r>
      <w:r w:rsidR="00F8641B">
        <w:t xml:space="preserve">an </w:t>
      </w:r>
      <w:r w:rsidRPr="00451E36">
        <w:t>increasing financial clout exercised by China</w:t>
      </w:r>
      <w:r w:rsidR="00E9433A">
        <w:t>,</w:t>
      </w:r>
      <w:r w:rsidRPr="00451E36">
        <w:t xml:space="preserve"> in a way that is not necessarily public. They are getting a lot of bang for their buck. This is the </w:t>
      </w:r>
      <w:r w:rsidRPr="00451E36" w:rsidR="00971D42">
        <w:t>$</w:t>
      </w:r>
      <w:r w:rsidRPr="00451E36">
        <w:t>20 million a year—it is essentially a slush fund—that Lord Malloch-Brown referred to briefly.</w:t>
      </w:r>
      <w:r w:rsidR="006C4A15">
        <w:t xml:space="preserve"> </w:t>
      </w:r>
    </w:p>
    <w:p w:rsidR="0074065D" w:rsidRPr="00451E36" w:rsidP="0074065D">
      <w:pPr>
        <w:pStyle w:val="Answer"/>
      </w:pPr>
      <w:r w:rsidRPr="00451E36">
        <w:t xml:space="preserve">Every year, </w:t>
      </w:r>
      <w:r w:rsidRPr="00451E36" w:rsidR="00971D42">
        <w:t>$</w:t>
      </w:r>
      <w:r w:rsidRPr="00451E36">
        <w:t xml:space="preserve">10 million of that goes to what I would call blue-washing </w:t>
      </w:r>
      <w:r w:rsidRPr="00451E36" w:rsidR="00971D42">
        <w:t>B</w:t>
      </w:r>
      <w:r w:rsidRPr="00451E36">
        <w:t xml:space="preserve">elt and </w:t>
      </w:r>
      <w:r w:rsidRPr="00451E36" w:rsidR="00971D42">
        <w:t>R</w:t>
      </w:r>
      <w:r w:rsidRPr="00451E36">
        <w:t xml:space="preserve">oad projects, where those Belt and Road projects then get a nice UN label that they can stick on them. It is essentially development aid that China was always going to give, but now it goes via the UN and therefore </w:t>
      </w:r>
      <w:r w:rsidR="003A3FB4">
        <w:t xml:space="preserve">it </w:t>
      </w:r>
      <w:r w:rsidRPr="00451E36">
        <w:t>is sanctified in some way.</w:t>
      </w:r>
    </w:p>
    <w:p w:rsidR="0074065D" w:rsidRPr="00451E36" w:rsidP="0074065D">
      <w:pPr>
        <w:pStyle w:val="Answer"/>
      </w:pPr>
      <w:r w:rsidRPr="00451E36">
        <w:t xml:space="preserve">The other </w:t>
      </w:r>
      <w:r w:rsidRPr="00451E36" w:rsidR="00971D42">
        <w:t>$</w:t>
      </w:r>
      <w:r w:rsidRPr="00451E36">
        <w:t xml:space="preserve">10 million is essentially for the pet projects of the Secretary-General that he cannot get funded anywhere else. China clearly feels it is getting something out of giving the Secretary-General a </w:t>
      </w:r>
      <w:r w:rsidRPr="00451E36" w:rsidR="00971D42">
        <w:t>$</w:t>
      </w:r>
      <w:r w:rsidRPr="00451E36">
        <w:t xml:space="preserve">10 million slush fund. There was </w:t>
      </w:r>
      <w:r w:rsidR="006B5808">
        <w:t xml:space="preserve">not any </w:t>
      </w:r>
      <w:r w:rsidRPr="00451E36">
        <w:t>member state discussion about the establishment of that</w:t>
      </w:r>
      <w:r w:rsidR="006B5808">
        <w:t>—i</w:t>
      </w:r>
      <w:r w:rsidRPr="00451E36">
        <w:t xml:space="preserve">t is called the </w:t>
      </w:r>
      <w:r w:rsidRPr="00451E36" w:rsidR="00971D42">
        <w:t>p</w:t>
      </w:r>
      <w:r w:rsidRPr="00451E36">
        <w:t xml:space="preserve">eace and </w:t>
      </w:r>
      <w:r w:rsidRPr="00451E36" w:rsidR="00971D42">
        <w:t>d</w:t>
      </w:r>
      <w:r w:rsidRPr="00451E36">
        <w:t xml:space="preserve">evelopment </w:t>
      </w:r>
      <w:r w:rsidRPr="00451E36" w:rsidR="00971D42">
        <w:t>t</w:t>
      </w:r>
      <w:r w:rsidRPr="00451E36">
        <w:t xml:space="preserve">rust </w:t>
      </w:r>
      <w:r w:rsidRPr="00451E36" w:rsidR="00971D42">
        <w:t>f</w:t>
      </w:r>
      <w:r w:rsidRPr="00451E36">
        <w:t>und.</w:t>
      </w:r>
      <w:r w:rsidR="006B5808">
        <w:t xml:space="preserve"> </w:t>
      </w:r>
      <w:r w:rsidRPr="00451E36">
        <w:t>There is no similar mechanism that exists for any other member state</w:t>
      </w:r>
      <w:r w:rsidR="00FF7F7C">
        <w:t>, so o</w:t>
      </w:r>
      <w:r w:rsidRPr="00451E36">
        <w:t xml:space="preserve">ne issue to look at is why the UN decided to take money outside the </w:t>
      </w:r>
      <w:r w:rsidR="00FF7F7C">
        <w:t xml:space="preserve">normal, </w:t>
      </w:r>
      <w:r w:rsidRPr="00451E36">
        <w:t xml:space="preserve">regular budget voluntary contributions system. </w:t>
      </w:r>
    </w:p>
    <w:p w:rsidR="0074065D" w:rsidRPr="00451E36" w:rsidP="0074065D">
      <w:pPr>
        <w:pStyle w:val="Answer"/>
      </w:pPr>
      <w:r w:rsidRPr="00451E36">
        <w:t xml:space="preserve">Another way that China tries to get its priorities into the </w:t>
      </w:r>
      <w:r w:rsidR="00B57D9C">
        <w:t>Secretariat</w:t>
      </w:r>
      <w:r w:rsidRPr="00451E36">
        <w:t xml:space="preserve"> is through conditionalities</w:t>
      </w:r>
      <w:r w:rsidR="002D4B2C">
        <w:t>, which</w:t>
      </w:r>
      <w:r w:rsidRPr="00451E36">
        <w:t xml:space="preserve"> are never publicised</w:t>
      </w:r>
      <w:r w:rsidR="002D4B2C">
        <w:t xml:space="preserve">, </w:t>
      </w:r>
      <w:r w:rsidRPr="00451E36">
        <w:t xml:space="preserve">on China’s donations to the UN. It does not give very much voluntary funding, but the funding it does give is quite heavily focused on small island developing states, SIDS, and least-developed countries, LDCs. They just happen to make up </w:t>
      </w:r>
      <w:r w:rsidRPr="00451E36">
        <w:t>the majority of</w:t>
      </w:r>
      <w:r w:rsidRPr="00451E36">
        <w:t xml:space="preserve"> the remaining member states that have diplomatic relations with Taiwan.</w:t>
      </w:r>
      <w:r w:rsidRPr="00451E36" w:rsidR="00BF1B7F">
        <w:t xml:space="preserve"> </w:t>
      </w:r>
      <w:r w:rsidRPr="00451E36">
        <w:t xml:space="preserve">Of course, the secret conditionality that is never published to the other member states is that these </w:t>
      </w:r>
      <w:r w:rsidR="000A4D2D">
        <w:t>moneys</w:t>
      </w:r>
      <w:r w:rsidRPr="00451E36">
        <w:t xml:space="preserve"> are not allowed to be disbursed to countries that </w:t>
      </w:r>
      <w:r w:rsidR="00677C48">
        <w:t xml:space="preserve">do </w:t>
      </w:r>
      <w:r w:rsidRPr="00451E36">
        <w:t xml:space="preserve">have diplomatic relations with Taiwan. </w:t>
      </w:r>
      <w:r w:rsidR="00243A09">
        <w:t>So</w:t>
      </w:r>
      <w:r w:rsidR="00243A09">
        <w:t xml:space="preserve"> i</w:t>
      </w:r>
      <w:r w:rsidRPr="00451E36">
        <w:t>f you want to access the UN funds, you have to change allegiance and recognise China.</w:t>
      </w:r>
    </w:p>
    <w:p w:rsidR="0074065D" w:rsidRPr="00451E36" w:rsidP="0074065D">
      <w:pPr>
        <w:pStyle w:val="Answer"/>
      </w:pPr>
      <w:r w:rsidRPr="00451E36">
        <w:t>Because other member states are not informed of that, they do not have the opportunity</w:t>
      </w:r>
      <w:r w:rsidR="000A4D2D">
        <w:t>, for example,</w:t>
      </w:r>
      <w:r w:rsidRPr="00451E36">
        <w:t xml:space="preserve"> to make up any shortfall. All they see is, “Oh, that is fully funded. They have the full budget requirement they asked for. We can move on to the next thing</w:t>
      </w:r>
      <w:r w:rsidR="008F3D1F">
        <w:t>.</w:t>
      </w:r>
      <w:r w:rsidRPr="00451E36">
        <w:t>” That complete lack of budget transparency is also one of the issues that really needs to be looked at, ideally through the Fifth Committee.</w:t>
      </w:r>
    </w:p>
    <w:p w:rsidR="0074065D" w:rsidRPr="00451E36" w:rsidP="0074065D">
      <w:pPr>
        <w:pStyle w:val="Question"/>
        <w:numPr>
          <w:ilvl w:val="0"/>
          <w:numId w:val="9"/>
        </w:numPr>
      </w:pPr>
      <w:sdt>
        <w:sdtPr>
          <w:alias w:val="Member"/>
          <w:tag w:val="&lt;Member mnisId='4295' dodsId='107295'&gt;"/>
          <w:id w:val="-136176995"/>
          <w:placeholder>
            <w:docPart w:val="CBA8CE0EC3B64873821398E1370567FD"/>
          </w:placeholder>
          <w:richText/>
        </w:sdtPr>
        <w:sdtContent>
          <w:r w:rsidRPr="00451E36">
            <w:rPr>
              <w:b/>
            </w:rPr>
            <w:t>Henry Smith:</w:t>
          </w:r>
        </w:sdtContent>
      </w:sdt>
      <w:r w:rsidRPr="00451E36">
        <w:t xml:space="preserve"> My next question was going to be</w:t>
      </w:r>
      <w:r w:rsidR="001D0B0E">
        <w:t xml:space="preserve"> whether you can </w:t>
      </w:r>
      <w:r w:rsidRPr="00451E36">
        <w:t xml:space="preserve">give us some examples of how some countries are abusing the </w:t>
      </w:r>
      <w:r w:rsidR="00FE7D47">
        <w:t xml:space="preserve">system. </w:t>
      </w:r>
      <w:r w:rsidRPr="00451E36">
        <w:t xml:space="preserve">You have just given several shocking examples there </w:t>
      </w:r>
      <w:r w:rsidRPr="00451E36">
        <w:t>with regard to</w:t>
      </w:r>
      <w:r w:rsidRPr="00451E36">
        <w:t xml:space="preserve"> China</w:t>
      </w:r>
      <w:r w:rsidR="00024CBC">
        <w:t>,</w:t>
      </w:r>
      <w:r w:rsidRPr="00451E36">
        <w:t xml:space="preserve"> </w:t>
      </w:r>
      <w:r w:rsidR="00072E24">
        <w:t xml:space="preserve">as well as </w:t>
      </w:r>
      <w:r w:rsidRPr="00451E36">
        <w:t>the earlier one about the whistleblowing that you undertook in terms of information being passed to China on human rights activists.</w:t>
      </w:r>
    </w:p>
    <w:p w:rsidR="0074065D" w:rsidRPr="00451E36" w:rsidP="0074065D">
      <w:pPr>
        <w:pStyle w:val="QuestionCont"/>
      </w:pPr>
      <w:r w:rsidRPr="00451E36">
        <w:t>You have very articulately and clearly set out the issue. Why are the United States, the UK and France</w:t>
      </w:r>
      <w:r w:rsidR="00E42574">
        <w:t>,</w:t>
      </w:r>
      <w:r w:rsidRPr="00451E36">
        <w:t xml:space="preserve"> </w:t>
      </w:r>
      <w:r w:rsidR="0053779A">
        <w:t xml:space="preserve">another P5 member, </w:t>
      </w:r>
      <w:r w:rsidRPr="00451E36">
        <w:t xml:space="preserve">putting up with this </w:t>
      </w:r>
      <w:r w:rsidR="0053779A">
        <w:t xml:space="preserve">sort of </w:t>
      </w:r>
      <w:r w:rsidRPr="00451E36">
        <w:t xml:space="preserve">practice? Why are we allowing a </w:t>
      </w:r>
      <w:r w:rsidRPr="00451E36" w:rsidR="00BF1B7F">
        <w:t>$</w:t>
      </w:r>
      <w:r w:rsidRPr="00451E36">
        <w:t>10 million slush fund for the Secretary-General’s pet projects to be</w:t>
      </w:r>
      <w:r w:rsidRPr="00451E36" w:rsidR="00BF1B7F">
        <w:t xml:space="preserve"> delivered by</w:t>
      </w:r>
      <w:r w:rsidRPr="00451E36">
        <w:t xml:space="preserve"> one country? Is it because it is better </w:t>
      </w:r>
      <w:r w:rsidR="003A4D2D">
        <w:t>that</w:t>
      </w:r>
      <w:r w:rsidRPr="00451E36">
        <w:t xml:space="preserve"> somebody else </w:t>
      </w:r>
      <w:r w:rsidR="003A4D2D">
        <w:t xml:space="preserve">is </w:t>
      </w:r>
      <w:r w:rsidRPr="00451E36">
        <w:t>paying money towards the UN?</w:t>
      </w:r>
    </w:p>
    <w:p w:rsidR="0074065D" w:rsidRPr="00451E36" w:rsidP="0074065D">
      <w:pPr>
        <w:pStyle w:val="Answer"/>
      </w:pPr>
      <w:sdt>
        <w:sdtPr>
          <w:alias w:val="Witness"/>
          <w:id w:val="-58487835"/>
          <w:placeholder>
            <w:docPart w:val="A9710FBD8C5C42DBAD04E869D0015981"/>
          </w:placeholder>
          <w:richText/>
        </w:sdtPr>
        <w:sdtContent>
          <w:r w:rsidRPr="00451E36">
            <w:rPr>
              <w:b/>
              <w:i/>
            </w:rPr>
            <w:t>Emma Reilly:</w:t>
          </w:r>
        </w:sdtContent>
      </w:sdt>
      <w:r w:rsidRPr="00451E36">
        <w:t xml:space="preserve"> My answer is even worse: negligence. There is a tendency not to look at why certain things are being proposed in the General Assembly. A lot of the stuff that is seen as administrative is just gavelled through. I have written these scripts for the presidents of meetings. I have sat next to them. They read what is put in front of them. </w:t>
      </w:r>
    </w:p>
    <w:p w:rsidR="0074065D" w:rsidRPr="00451E36" w:rsidP="0074065D">
      <w:pPr>
        <w:pStyle w:val="Answer"/>
      </w:pPr>
      <w:r w:rsidRPr="00451E36">
        <w:t>Let me give another example that is quite shocking</w:t>
      </w:r>
      <w:r w:rsidR="00EC679B">
        <w:t>—i</w:t>
      </w:r>
      <w:r w:rsidRPr="00451E36">
        <w:t>t is related to my own case, but I give it by way of a general example. After the hearings were held in my case, it was very clear that I was going to win against the UN. That would be a bad look</w:t>
      </w:r>
      <w:r w:rsidR="00EC679B">
        <w:t>, so t</w:t>
      </w:r>
      <w:r w:rsidRPr="00451E36">
        <w:t xml:space="preserve">he UN decided that </w:t>
      </w:r>
      <w:r w:rsidR="00EC679B">
        <w:t xml:space="preserve">they </w:t>
      </w:r>
      <w:r w:rsidRPr="00451E36">
        <w:t xml:space="preserve">needed to get rid of the judge quite quickly. </w:t>
      </w:r>
      <w:r w:rsidR="00174413">
        <w:t>They</w:t>
      </w:r>
      <w:r w:rsidRPr="00451E36">
        <w:t xml:space="preserve"> brought forward the election of judges in the General Assembly by six months. The executive director of the Office of Administration of Justice stood up and, quite frankly, lied to the gathered General Assembly about what was happening.</w:t>
      </w:r>
    </w:p>
    <w:p w:rsidR="0074065D" w:rsidRPr="00451E36" w:rsidP="0074065D">
      <w:pPr>
        <w:pStyle w:val="Answer"/>
      </w:pPr>
      <w:r w:rsidRPr="00451E36">
        <w:t xml:space="preserve">The judge who was removed and </w:t>
      </w:r>
      <w:r w:rsidR="00EE3DFA">
        <w:t>myself</w:t>
      </w:r>
      <w:r w:rsidRPr="00451E36">
        <w:t xml:space="preserve"> both made complaints about this. He was told he was not a UN staff member and therefore had no grounds to complain. I was told it was not in the interests of the organisation to </w:t>
      </w:r>
      <w:r w:rsidRPr="00451E36">
        <w:t>conduct an investigation</w:t>
      </w:r>
      <w:r w:rsidRPr="00451E36">
        <w:t>. They then</w:t>
      </w:r>
      <w:r w:rsidR="000A7102">
        <w:t>, essentially,</w:t>
      </w:r>
      <w:r w:rsidRPr="00451E36">
        <w:t xml:space="preserve"> gavelled through the removal of a judge, having been lied to and told that it would have no financial consequences and that the judges currently in place would finish the cases they had. The judge hearing my case turned up to work the next morning and was told he did not have a job any</w:t>
      </w:r>
      <w:r w:rsidR="00E90EF8">
        <w:t xml:space="preserve"> </w:t>
      </w:r>
      <w:r w:rsidRPr="00451E36">
        <w:t>more.</w:t>
      </w:r>
    </w:p>
    <w:p w:rsidR="0074065D" w:rsidRPr="00451E36" w:rsidP="0074065D">
      <w:pPr>
        <w:pStyle w:val="Answer"/>
      </w:pPr>
      <w:r w:rsidRPr="00451E36">
        <w:t>At the time of that vote, one of the other judges who was due to be removed was at the back of the room and was prevented by UN security from approaching member states to inform them of what was really going on. It is very difficult to overstate how corrupt the UN has become when it comes to things that it really wants to cover up.</w:t>
      </w:r>
      <w:r w:rsidR="00561C27">
        <w:t xml:space="preserve"> </w:t>
      </w:r>
      <w:r w:rsidRPr="00451E36">
        <w:t>I am even aware that the office of Melissa Fleming, the UN’s head of communication, has been quite busy all weekend trying to encourage other participants not to participate in this meeting.</w:t>
      </w:r>
    </w:p>
    <w:p w:rsidR="0074065D" w:rsidRPr="00451E36" w:rsidP="0074065D">
      <w:pPr>
        <w:pStyle w:val="Question"/>
        <w:numPr>
          <w:ilvl w:val="0"/>
          <w:numId w:val="9"/>
        </w:numPr>
      </w:pPr>
      <w:sdt>
        <w:sdtPr>
          <w:alias w:val="Member"/>
          <w:tag w:val="&lt;Member mnisId='4295' dodsId='107295'&gt;"/>
          <w:id w:val="1104618199"/>
          <w:placeholder>
            <w:docPart w:val="12BF5446D61146CF89FD13E7C22FA5B2"/>
          </w:placeholder>
          <w:richText/>
        </w:sdtPr>
        <w:sdtContent>
          <w:r w:rsidRPr="00451E36">
            <w:rPr>
              <w:b/>
            </w:rPr>
            <w:t>Chair:</w:t>
          </w:r>
        </w:sdtContent>
      </w:sdt>
      <w:r w:rsidRPr="00451E36">
        <w:t xml:space="preserve"> That is an interesting one, given that we had two people pull out claiming to be sick</w:t>
      </w:r>
      <w:r w:rsidR="001C6CF8">
        <w:t xml:space="preserve">, but </w:t>
      </w:r>
      <w:r w:rsidRPr="00451E36">
        <w:t>I am sure they were.</w:t>
      </w:r>
    </w:p>
    <w:p w:rsidR="0074065D" w:rsidRPr="00451E36" w:rsidP="0074065D">
      <w:pPr>
        <w:pStyle w:val="QuestionCont"/>
      </w:pPr>
      <w:r w:rsidRPr="00451E36">
        <w:t xml:space="preserve">On that point about the Xinjiang genocide whitewashing exhibition, what member states opposed </w:t>
      </w:r>
      <w:r w:rsidR="00FA0E26">
        <w:t>it</w:t>
      </w:r>
      <w:r w:rsidR="00CE3DE7">
        <w:t>,</w:t>
      </w:r>
      <w:r w:rsidR="00FA0E26">
        <w:t xml:space="preserve"> or </w:t>
      </w:r>
      <w:r w:rsidR="00D42553">
        <w:t xml:space="preserve">raised it </w:t>
      </w:r>
      <w:r w:rsidRPr="00451E36">
        <w:t xml:space="preserve">in some </w:t>
      </w:r>
      <w:r w:rsidR="00AC0285">
        <w:t xml:space="preserve">sort of </w:t>
      </w:r>
      <w:r w:rsidRPr="00451E36">
        <w:t xml:space="preserve">systemic or bureaucratic </w:t>
      </w:r>
      <w:r w:rsidR="00D42553">
        <w:t>way</w:t>
      </w:r>
      <w:r w:rsidRPr="00451E36">
        <w:t xml:space="preserve"> </w:t>
      </w:r>
      <w:r w:rsidR="00D42553">
        <w:t xml:space="preserve">to say </w:t>
      </w:r>
      <w:r w:rsidRPr="00451E36">
        <w:t xml:space="preserve">that they opposed it </w:t>
      </w:r>
      <w:r w:rsidR="00914AEA">
        <w:t xml:space="preserve">not only </w:t>
      </w:r>
      <w:r w:rsidRPr="00451E36">
        <w:t>taking place but taking place when it was, which was clearly an intimidatory tool?</w:t>
      </w:r>
    </w:p>
    <w:p w:rsidR="0074065D" w:rsidRPr="00451E36" w:rsidP="0074065D">
      <w:pPr>
        <w:pStyle w:val="Answer"/>
      </w:pPr>
      <w:sdt>
        <w:sdtPr>
          <w:alias w:val="Witness"/>
          <w:id w:val="-532342617"/>
          <w:placeholder>
            <w:docPart w:val="F1E5DE3CDA7E4FBBAC5DB0934B46D854"/>
          </w:placeholder>
          <w:richText/>
        </w:sdtPr>
        <w:sdtContent>
          <w:r w:rsidRPr="00451E36">
            <w:rPr>
              <w:b/>
              <w:i/>
            </w:rPr>
            <w:t>Emma Reilly:</w:t>
          </w:r>
        </w:sdtContent>
      </w:sdt>
      <w:r w:rsidRPr="00451E36">
        <w:t xml:space="preserve"> The member states are not informed in advance of the exhibitions at all. The internal process that should have been followed—I used to be the person on the UN side of this—was that the Office of the High Commissioner for Human Rights, the person responsible for exhibits, would work with cultural affairs in UNOG. Cultural affairs were there to say</w:t>
      </w:r>
      <w:r w:rsidR="00FD6099">
        <w:t xml:space="preserve">, “Does this </w:t>
      </w:r>
      <w:r w:rsidRPr="00451E36">
        <w:t xml:space="preserve">exhibit </w:t>
      </w:r>
      <w:r w:rsidR="00FD6099">
        <w:t xml:space="preserve">have </w:t>
      </w:r>
      <w:r w:rsidRPr="00451E36">
        <w:t>artistic merit or not</w:t>
      </w:r>
      <w:r w:rsidR="00FD6099">
        <w:t>?”</w:t>
      </w:r>
      <w:r w:rsidRPr="00451E36">
        <w:t xml:space="preserve"> I </w:t>
      </w:r>
      <w:r w:rsidR="00FD6099">
        <w:t>or</w:t>
      </w:r>
      <w:r w:rsidR="00CA73FC">
        <w:t xml:space="preserve"> </w:t>
      </w:r>
      <w:r w:rsidRPr="00451E36">
        <w:t>my colleagues who took over that role were there on the political side.</w:t>
      </w:r>
      <w:r w:rsidR="00CA73FC">
        <w:t xml:space="preserve"> </w:t>
      </w:r>
      <w:r w:rsidRPr="00451E36">
        <w:t>The rule was that we never had any exhibit that related to a country situation during the Human Rights Council</w:t>
      </w:r>
      <w:r w:rsidR="00CA73FC">
        <w:t>—never</w:t>
      </w:r>
      <w:r w:rsidRPr="00451E36">
        <w:t>.</w:t>
      </w:r>
    </w:p>
    <w:p w:rsidR="0074065D" w:rsidRPr="00451E36" w:rsidP="0074065D">
      <w:pPr>
        <w:pStyle w:val="Question"/>
        <w:numPr>
          <w:ilvl w:val="0"/>
          <w:numId w:val="9"/>
        </w:numPr>
      </w:pPr>
      <w:sdt>
        <w:sdtPr>
          <w:alias w:val="Member"/>
          <w:tag w:val="&lt;Member mnisId='4295' dodsId='107295'&gt;"/>
          <w:id w:val="413291336"/>
          <w:placeholder>
            <w:docPart w:val="05534C2FDEB8494CBD5D274DB7B88640"/>
          </w:placeholder>
          <w:richText/>
        </w:sdtPr>
        <w:sdtContent>
          <w:r w:rsidRPr="00451E36">
            <w:rPr>
              <w:b/>
            </w:rPr>
            <w:t>Chair:</w:t>
          </w:r>
        </w:sdtContent>
      </w:sdt>
      <w:r w:rsidRPr="00451E36">
        <w:t xml:space="preserve"> That rule was broken. </w:t>
      </w:r>
    </w:p>
    <w:p w:rsidR="0074065D" w:rsidRPr="00451E36" w:rsidP="0074065D">
      <w:pPr>
        <w:pStyle w:val="Answer"/>
      </w:pPr>
      <w:sdt>
        <w:sdtPr>
          <w:alias w:val="Witness"/>
          <w:id w:val="-126555667"/>
          <w:placeholder>
            <w:docPart w:val="E5BE22DFF5394882BC4BCFBB575D1333"/>
          </w:placeholder>
          <w:richText/>
        </w:sdtPr>
        <w:sdtContent>
          <w:r w:rsidRPr="00451E36">
            <w:rPr>
              <w:b/>
              <w:i/>
            </w:rPr>
            <w:t>Emma Reilly:</w:t>
          </w:r>
        </w:sdtContent>
      </w:sdt>
      <w:r w:rsidRPr="00451E36">
        <w:t xml:space="preserve"> That rule was deliberately broken for China. It was broken by the same man who hands names to China. He is now retired, but his name is Eric Tistounet. He was the chief of the Human Rights Council branch.</w:t>
      </w:r>
    </w:p>
    <w:p w:rsidR="0074065D" w:rsidRPr="00451E36" w:rsidP="0074065D">
      <w:pPr>
        <w:pStyle w:val="Question"/>
        <w:numPr>
          <w:ilvl w:val="0"/>
          <w:numId w:val="9"/>
        </w:numPr>
      </w:pPr>
      <w:sdt>
        <w:sdtPr>
          <w:alias w:val="Member"/>
          <w:tag w:val="&lt;Member mnisId='4295' dodsId='107295'&gt;"/>
          <w:id w:val="1567839973"/>
          <w:placeholder>
            <w:docPart w:val="C3CB0AE999C04063A09ABE8847B433CC"/>
          </w:placeholder>
          <w:richText/>
        </w:sdtPr>
        <w:sdtContent>
          <w:r w:rsidRPr="00451E36">
            <w:rPr>
              <w:b/>
            </w:rPr>
            <w:t>Chair:</w:t>
          </w:r>
        </w:sdtContent>
      </w:sdt>
      <w:r w:rsidRPr="00451E36">
        <w:t xml:space="preserve"> What should the UK have done that we did not </w:t>
      </w:r>
      <w:r w:rsidR="003F354F">
        <w:t xml:space="preserve">do </w:t>
      </w:r>
      <w:r w:rsidRPr="00451E36">
        <w:t>in response to, for example, an exhibition like that?</w:t>
      </w:r>
    </w:p>
    <w:p w:rsidR="0074065D" w:rsidRPr="00451E36" w:rsidP="0074065D">
      <w:pPr>
        <w:pStyle w:val="Answer"/>
      </w:pPr>
      <w:sdt>
        <w:sdtPr>
          <w:alias w:val="Witness"/>
          <w:id w:val="1008946244"/>
          <w:placeholder>
            <w:docPart w:val="3BAB2A052F61492D8C440E3B2D9BF7CE"/>
          </w:placeholder>
          <w:richText/>
        </w:sdtPr>
        <w:sdtContent>
          <w:r w:rsidRPr="00451E36">
            <w:rPr>
              <w:b/>
              <w:i/>
            </w:rPr>
            <w:t>Emma Reilly:</w:t>
          </w:r>
        </w:sdtContent>
      </w:sdt>
      <w:r w:rsidRPr="00451E36">
        <w:t xml:space="preserve"> You should have gone immediately and had a meeting with the high commissioner and demanded that the exhibit be removed and asked why an exception was being made for China.</w:t>
      </w:r>
    </w:p>
    <w:p w:rsidR="0074065D" w:rsidRPr="00451E36" w:rsidP="0074065D">
      <w:pPr>
        <w:pStyle w:val="Question"/>
        <w:numPr>
          <w:ilvl w:val="0"/>
          <w:numId w:val="9"/>
        </w:numPr>
      </w:pPr>
      <w:sdt>
        <w:sdtPr>
          <w:rPr>
            <w:b/>
            <w:iCs/>
          </w:rPr>
          <w:alias w:val="Member"/>
          <w:tag w:val="&lt;Member mnisId='4295' dodsId='107295'&gt;"/>
          <w:id w:val="1369649524"/>
          <w:placeholder>
            <w:docPart w:val="A8E4AAA6AD664138B5F5F3BE0BF6B261"/>
          </w:placeholder>
          <w:richText/>
        </w:sdtPr>
        <w:sdtContent>
          <w:r w:rsidRPr="00451E36">
            <w:rPr>
              <w:b/>
              <w:iCs/>
            </w:rPr>
            <w:t>Chair:</w:t>
          </w:r>
        </w:sdtContent>
      </w:sdt>
      <w:r w:rsidRPr="00451E36">
        <w:rPr>
          <w:b/>
          <w:iCs/>
        </w:rPr>
        <w:t xml:space="preserve"> </w:t>
      </w:r>
      <w:r w:rsidRPr="00451E36">
        <w:t>We are not aware of any country having done that.</w:t>
      </w:r>
    </w:p>
    <w:p w:rsidR="0074065D" w:rsidRPr="00451E36" w:rsidP="0074065D">
      <w:pPr>
        <w:pStyle w:val="Answer"/>
      </w:pPr>
      <w:sdt>
        <w:sdtPr>
          <w:alias w:val="Witness"/>
          <w:id w:val="-1479300101"/>
          <w:placeholder>
            <w:docPart w:val="CC8A3FC988C7454FB2AE580702AA4FD5"/>
          </w:placeholder>
          <w:richText/>
        </w:sdtPr>
        <w:sdtContent>
          <w:r w:rsidRPr="00451E36">
            <w:rPr>
              <w:b/>
              <w:i/>
            </w:rPr>
            <w:t>Emma Reilly:</w:t>
          </w:r>
        </w:sdtContent>
      </w:sdt>
      <w:r w:rsidRPr="00451E36">
        <w:t xml:space="preserve"> I am not aware of any country doing it. I am aware of a number that expressed concern amongst themselves. I know it was brought up in an EU meeting, but I am not aware of whether any further measures </w:t>
      </w:r>
      <w:r w:rsidR="00414AD5">
        <w:t>were</w:t>
      </w:r>
      <w:r w:rsidRPr="00451E36">
        <w:t xml:space="preserve"> taken because, frankly, there is a very deep lack of knowledge among diplomats from the UK and basically every other democracy as to what the internal rules are. They do not know that is the actual rule.</w:t>
      </w:r>
    </w:p>
    <w:p w:rsidR="0074065D" w:rsidRPr="00451E36" w:rsidP="0074065D">
      <w:pPr>
        <w:pStyle w:val="Answer"/>
      </w:pPr>
      <w:r w:rsidRPr="00451E36">
        <w:t xml:space="preserve">Given that Eric Tistounet has admitted that he lied to the UK delegation about handing names of UK citizens to China, </w:t>
      </w:r>
      <w:r w:rsidR="00A0100B">
        <w:t xml:space="preserve">I do not think </w:t>
      </w:r>
      <w:r w:rsidRPr="00451E36">
        <w:t xml:space="preserve">he </w:t>
      </w:r>
      <w:r w:rsidR="00A51934">
        <w:t xml:space="preserve">would have had </w:t>
      </w:r>
      <w:r w:rsidRPr="00451E36">
        <w:t>any compunction about saying, “</w:t>
      </w:r>
      <w:r w:rsidR="00A51934">
        <w:t>Oh y</w:t>
      </w:r>
      <w:r w:rsidRPr="00451E36">
        <w:t>es, it is terrible. We could not possibly have done anything</w:t>
      </w:r>
      <w:r w:rsidR="00A23C4B">
        <w:t>.</w:t>
      </w:r>
      <w:r w:rsidRPr="00451E36">
        <w:t>”</w:t>
      </w:r>
    </w:p>
    <w:p w:rsidR="0074065D" w:rsidRPr="00451E36" w:rsidP="0074065D">
      <w:pPr>
        <w:pStyle w:val="Question"/>
        <w:numPr>
          <w:ilvl w:val="0"/>
          <w:numId w:val="9"/>
        </w:numPr>
      </w:pPr>
      <w:sdt>
        <w:sdtPr>
          <w:alias w:val="Member"/>
          <w:tag w:val="&lt;Member mnisId='4295' dodsId='107295'&gt;"/>
          <w:id w:val="1198200847"/>
          <w:placeholder>
            <w:docPart w:val="8615AE77CBD845E4B46EA8FA023ADAE2"/>
          </w:placeholder>
          <w:richText/>
        </w:sdtPr>
        <w:sdtContent>
          <w:r w:rsidRPr="00451E36">
            <w:rPr>
              <w:b/>
            </w:rPr>
            <w:t>Chair:</w:t>
          </w:r>
        </w:sdtContent>
      </w:sdt>
      <w:r w:rsidRPr="00451E36">
        <w:t xml:space="preserve"> What was the accountability for the fact that he admitted lying to the UK delegation?</w:t>
      </w:r>
    </w:p>
    <w:p w:rsidR="0074065D" w:rsidRPr="00451E36" w:rsidP="0074065D">
      <w:pPr>
        <w:pStyle w:val="Answer"/>
      </w:pPr>
      <w:sdt>
        <w:sdtPr>
          <w:alias w:val="Witness"/>
          <w:id w:val="-1211341750"/>
          <w:placeholder>
            <w:docPart w:val="9358648795C54119BDA88239E3AC4645"/>
          </w:placeholder>
          <w:richText/>
        </w:sdtPr>
        <w:sdtContent>
          <w:r w:rsidRPr="00451E36">
            <w:rPr>
              <w:b/>
              <w:i/>
            </w:rPr>
            <w:t>Emma Reilly:</w:t>
          </w:r>
        </w:sdtContent>
      </w:sdt>
      <w:r w:rsidRPr="00451E36">
        <w:t xml:space="preserve"> </w:t>
      </w:r>
      <w:r w:rsidR="00AC7A7C">
        <w:t>A</w:t>
      </w:r>
      <w:r w:rsidRPr="00451E36">
        <w:t>bsolutely nothing.</w:t>
      </w:r>
    </w:p>
    <w:p w:rsidR="0074065D" w:rsidRPr="00451E36" w:rsidP="0074065D">
      <w:pPr>
        <w:pStyle w:val="Question"/>
        <w:numPr>
          <w:ilvl w:val="0"/>
          <w:numId w:val="9"/>
        </w:numPr>
      </w:pPr>
      <w:sdt>
        <w:sdtPr>
          <w:alias w:val="Member"/>
          <w:tag w:val="&lt;Member mnisId='4295' dodsId='107295'&gt;"/>
          <w:id w:val="687957828"/>
          <w:placeholder>
            <w:docPart w:val="91F1450AE5EE4FD4B297CCE58AB3AC76"/>
          </w:placeholder>
          <w:richText/>
        </w:sdtPr>
        <w:sdtContent>
          <w:r w:rsidRPr="00451E36">
            <w:rPr>
              <w:b/>
            </w:rPr>
            <w:t>Chair:</w:t>
          </w:r>
        </w:sdtContent>
      </w:sdt>
      <w:r w:rsidRPr="00451E36">
        <w:t xml:space="preserve"> The UK did not respond to that either?</w:t>
      </w:r>
    </w:p>
    <w:p w:rsidR="0074065D" w:rsidRPr="00451E36" w:rsidP="0074065D">
      <w:pPr>
        <w:pStyle w:val="Answer"/>
      </w:pPr>
      <w:sdt>
        <w:sdtPr>
          <w:alias w:val="Witness"/>
          <w:id w:val="1006476855"/>
          <w:placeholder>
            <w:docPart w:val="8CF91F07BEEC4830884E0D91595F6CCF"/>
          </w:placeholder>
          <w:richText/>
        </w:sdtPr>
        <w:sdtContent>
          <w:r w:rsidRPr="00451E36">
            <w:rPr>
              <w:b/>
              <w:i/>
            </w:rPr>
            <w:t>Emma Reilly:</w:t>
          </w:r>
        </w:sdtContent>
      </w:sdt>
      <w:r w:rsidRPr="00451E36">
        <w:t xml:space="preserve"> No. I did not inform them.</w:t>
      </w:r>
    </w:p>
    <w:p w:rsidR="0074065D" w:rsidRPr="00451E36" w:rsidP="0074065D">
      <w:pPr>
        <w:pStyle w:val="Question"/>
        <w:numPr>
          <w:ilvl w:val="0"/>
          <w:numId w:val="9"/>
        </w:numPr>
      </w:pPr>
      <w:sdt>
        <w:sdtPr>
          <w:alias w:val="Member"/>
          <w:tag w:val="&lt;Member mnisId='4295' dodsId='107295'&gt;"/>
          <w:id w:val="-1893801603"/>
          <w:placeholder>
            <w:docPart w:val="A5AB32FE36C14BE78E1DBDAF5E44228D"/>
          </w:placeholder>
          <w:richText/>
        </w:sdtPr>
        <w:sdtContent>
          <w:r w:rsidRPr="00451E36">
            <w:rPr>
              <w:b/>
            </w:rPr>
            <w:t>Brendan O’Hara:</w:t>
          </w:r>
        </w:sdtContent>
      </w:sdt>
      <w:r w:rsidRPr="00451E36">
        <w:t xml:space="preserve"> Very quickly, </w:t>
      </w:r>
      <w:r w:rsidR="00FD42D2">
        <w:t xml:space="preserve">on </w:t>
      </w:r>
      <w:r w:rsidRPr="00451E36">
        <w:t>a point of clarity</w:t>
      </w:r>
      <w:r w:rsidR="00F20ED0">
        <w:t>, w</w:t>
      </w:r>
      <w:r w:rsidRPr="00451E36">
        <w:t xml:space="preserve">hen </w:t>
      </w:r>
      <w:r w:rsidR="00F20ED0">
        <w:t xml:space="preserve">exactly </w:t>
      </w:r>
      <w:r w:rsidRPr="00451E36">
        <w:t>did this exhibition happen</w:t>
      </w:r>
      <w:r w:rsidR="00F20ED0">
        <w:t xml:space="preserve"> and where</w:t>
      </w:r>
      <w:r w:rsidRPr="00451E36">
        <w:t>?</w:t>
      </w:r>
    </w:p>
    <w:p w:rsidR="0074065D" w:rsidRPr="00451E36" w:rsidP="0074065D">
      <w:pPr>
        <w:pStyle w:val="Answer"/>
      </w:pPr>
      <w:sdt>
        <w:sdtPr>
          <w:alias w:val="Witness"/>
          <w:id w:val="-1289658056"/>
          <w:placeholder>
            <w:docPart w:val="CE45D8D70C9244BAB3A09843DF607D0F"/>
          </w:placeholder>
          <w:richText/>
        </w:sdtPr>
        <w:sdtContent>
          <w:r w:rsidRPr="00451E36">
            <w:rPr>
              <w:b/>
              <w:i/>
            </w:rPr>
            <w:t>Emma Reilly:</w:t>
          </w:r>
        </w:sdtContent>
      </w:sdt>
      <w:r w:rsidRPr="00451E36">
        <w:t xml:space="preserve"> There were </w:t>
      </w:r>
      <w:r w:rsidRPr="00451E36">
        <w:t>actually three</w:t>
      </w:r>
      <w:r w:rsidRPr="00451E36">
        <w:t>. The one I was referring to was when the US was putting forward a resolution that they should have a debate on the Xinjiang resolution. I can get you the exact dates afterwards</w:t>
      </w:r>
      <w:r w:rsidR="00534EE2">
        <w:t>—i</w:t>
      </w:r>
      <w:r w:rsidRPr="00451E36">
        <w:t xml:space="preserve">t would take </w:t>
      </w:r>
      <w:r w:rsidRPr="00451E36" w:rsidR="005904E5">
        <w:t>me five minutes online</w:t>
      </w:r>
      <w:r w:rsidRPr="00451E36">
        <w:t>.</w:t>
      </w:r>
    </w:p>
    <w:p w:rsidR="0074065D" w:rsidRPr="00451E36" w:rsidP="0074065D">
      <w:pPr>
        <w:pStyle w:val="Question"/>
        <w:numPr>
          <w:ilvl w:val="0"/>
          <w:numId w:val="9"/>
        </w:numPr>
      </w:pPr>
      <w:sdt>
        <w:sdtPr>
          <w:alias w:val="Member"/>
          <w:tag w:val="&lt;Member mnisId='4295' dodsId='107295'&gt;"/>
          <w:id w:val="1079722696"/>
          <w:placeholder>
            <w:docPart w:val="3210A56777644B00A05D1408FB8DADA3"/>
          </w:placeholder>
          <w:richText/>
        </w:sdtPr>
        <w:sdtContent>
          <w:r w:rsidRPr="00451E36">
            <w:rPr>
              <w:b/>
            </w:rPr>
            <w:t>Brendan O’Hara:</w:t>
          </w:r>
        </w:sdtContent>
      </w:sdt>
      <w:r w:rsidRPr="00451E36">
        <w:t xml:space="preserve"> You say it happened three times.</w:t>
      </w:r>
    </w:p>
    <w:p w:rsidR="0074065D" w:rsidRPr="00451E36" w:rsidP="0074065D">
      <w:pPr>
        <w:pStyle w:val="Answer"/>
      </w:pPr>
      <w:sdt>
        <w:sdtPr>
          <w:alias w:val="Witness"/>
          <w:id w:val="-659683383"/>
          <w:placeholder>
            <w:docPart w:val="4DFC6548845B47CEBAB7ED59CD937B68"/>
          </w:placeholder>
          <w:richText/>
        </w:sdtPr>
        <w:sdtContent>
          <w:r w:rsidRPr="00451E36">
            <w:rPr>
              <w:b/>
              <w:i/>
            </w:rPr>
            <w:t>Emma Reilly:</w:t>
          </w:r>
        </w:sdtContent>
      </w:sdt>
      <w:r w:rsidRPr="00451E36">
        <w:t xml:space="preserve"> Yes, there were three exhibits in total.</w:t>
      </w:r>
    </w:p>
    <w:p w:rsidR="0074065D" w:rsidRPr="00451E36" w:rsidP="00952BC7">
      <w:pPr>
        <w:pStyle w:val="Question"/>
        <w:numPr>
          <w:ilvl w:val="0"/>
          <w:numId w:val="0"/>
        </w:numPr>
        <w:ind w:left="794"/>
      </w:pPr>
      <w:sdt>
        <w:sdtPr>
          <w:alias w:val="Member"/>
          <w:tag w:val="&lt;Member mnisId='4295' dodsId='107295'&gt;"/>
          <w:id w:val="1890447055"/>
          <w:placeholder>
            <w:docPart w:val="49AEB5A0CAD54FC286D17FE6B4B1D79E"/>
          </w:placeholder>
          <w:richText/>
        </w:sdtPr>
        <w:sdtContent>
          <w:r w:rsidRPr="00451E36">
            <w:rPr>
              <w:b/>
            </w:rPr>
            <w:t>Brendan O’Hara:</w:t>
          </w:r>
        </w:sdtContent>
      </w:sdt>
      <w:r w:rsidRPr="00451E36">
        <w:t xml:space="preserve"> There were three of the same exhibits.</w:t>
      </w:r>
    </w:p>
    <w:p w:rsidR="0074065D" w:rsidRPr="00451E36" w:rsidP="0074065D">
      <w:pPr>
        <w:pStyle w:val="Answer"/>
      </w:pPr>
      <w:sdt>
        <w:sdtPr>
          <w:alias w:val="Witness"/>
          <w:id w:val="-698933586"/>
          <w:placeholder>
            <w:docPart w:val="ACC55063F71345DCBD1ACDDB22391376"/>
          </w:placeholder>
          <w:richText/>
        </w:sdtPr>
        <w:sdtContent>
          <w:r w:rsidRPr="00451E36">
            <w:rPr>
              <w:b/>
              <w:i/>
            </w:rPr>
            <w:t>Emma Reilly:</w:t>
          </w:r>
        </w:sdtContent>
      </w:sdt>
      <w:r w:rsidRPr="00451E36">
        <w:t xml:space="preserve"> Yes, vaunting China’s human rights record in Xinjiang.</w:t>
      </w:r>
    </w:p>
    <w:p w:rsidR="0074065D" w:rsidRPr="00451E36" w:rsidP="0074065D">
      <w:pPr>
        <w:pStyle w:val="Remark"/>
      </w:pPr>
      <w:sdt>
        <w:sdtPr>
          <w:alias w:val="Member"/>
          <w:tag w:val="&lt;Member mnisId='4295' dodsId='107295'&gt;"/>
          <w:id w:val="2008010308"/>
          <w:placeholder>
            <w:docPart w:val="871E9C00498A4B6CB235EA5546CB4E2D"/>
          </w:placeholder>
          <w:richText/>
        </w:sdtPr>
        <w:sdtContent>
          <w:r w:rsidRPr="00451E36">
            <w:rPr>
              <w:b/>
            </w:rPr>
            <w:t>Brendan O’Hara:</w:t>
          </w:r>
        </w:sdtContent>
      </w:sdt>
      <w:r w:rsidRPr="00451E36">
        <w:t xml:space="preserve"> </w:t>
      </w:r>
      <w:r w:rsidRPr="00451E36" w:rsidR="005904E5">
        <w:t>C</w:t>
      </w:r>
      <w:r w:rsidRPr="00451E36">
        <w:t xml:space="preserve">ould </w:t>
      </w:r>
      <w:r w:rsidRPr="00451E36" w:rsidR="005904E5">
        <w:t xml:space="preserve">you </w:t>
      </w:r>
      <w:r w:rsidRPr="00451E36">
        <w:t>let us know when and where</w:t>
      </w:r>
      <w:r w:rsidRPr="00451E36" w:rsidR="005904E5">
        <w:t>?</w:t>
      </w:r>
    </w:p>
    <w:p w:rsidR="0074065D" w:rsidP="0074065D">
      <w:pPr>
        <w:pStyle w:val="Answer"/>
      </w:pPr>
      <w:sdt>
        <w:sdtPr>
          <w:alias w:val="Witness"/>
          <w:id w:val="-1789345123"/>
          <w:placeholder>
            <w:docPart w:val="EC6A764021664D698C5B64CE77D20EDB"/>
          </w:placeholder>
          <w:richText/>
        </w:sdtPr>
        <w:sdtContent>
          <w:r w:rsidRPr="00451E36">
            <w:rPr>
              <w:b/>
              <w:i/>
            </w:rPr>
            <w:t>Emma Reilly:</w:t>
          </w:r>
        </w:sdtContent>
      </w:sdt>
      <w:r w:rsidRPr="00451E36">
        <w:t xml:space="preserve"> I will write down exactly when they happened.</w:t>
      </w:r>
    </w:p>
    <w:p w:rsidR="00952BC7" w:rsidRPr="00451E36" w:rsidP="0074065D">
      <w:pPr>
        <w:pStyle w:val="Answer"/>
      </w:pPr>
      <w:sdt>
        <w:sdtPr>
          <w:alias w:val="Member"/>
          <w:tag w:val="&lt;Member mnisId='4295' dodsId='107295'&gt;"/>
          <w:id w:val="885067436"/>
          <w:placeholder>
            <w:docPart w:val="EB4BDE709A884867A83E3AD0748F03A7"/>
          </w:placeholder>
          <w:richText/>
        </w:sdtPr>
        <w:sdtContent>
          <w:r w:rsidRPr="00451E36">
            <w:rPr>
              <w:b/>
            </w:rPr>
            <w:t>Brendan O’Hara:</w:t>
          </w:r>
        </w:sdtContent>
      </w:sdt>
      <w:r>
        <w:t xml:space="preserve"> Great. Thank you.</w:t>
      </w:r>
    </w:p>
    <w:p w:rsidR="0074065D" w:rsidRPr="00451E36" w:rsidP="0074065D">
      <w:pPr>
        <w:pStyle w:val="Question"/>
        <w:numPr>
          <w:ilvl w:val="0"/>
          <w:numId w:val="9"/>
        </w:numPr>
      </w:pPr>
      <w:sdt>
        <w:sdtPr>
          <w:alias w:val="Member"/>
          <w:tag w:val="&lt;Member mnisId='4295' dodsId='107295'&gt;"/>
          <w:id w:val="1477414986"/>
          <w:placeholder>
            <w:docPart w:val="7DC4D50C63DB474B9BF5365E9AC52F43"/>
          </w:placeholder>
          <w:richText/>
        </w:sdtPr>
        <w:sdtContent>
          <w:r w:rsidRPr="00C768C2">
            <w:rPr>
              <w:b/>
            </w:rPr>
            <w:t>Chair:</w:t>
          </w:r>
        </w:sdtContent>
      </w:sdt>
      <w:r w:rsidRPr="00451E36">
        <w:t xml:space="preserve"> I made the point to Richard that it is difficult to believe that, when some people join an international </w:t>
      </w:r>
      <w:r w:rsidR="00970F3C">
        <w:t>multilateral</w:t>
      </w:r>
      <w:r w:rsidRPr="00451E36">
        <w:t xml:space="preserve"> organisation, they truly put to one side their country affiliation. There are exceptional diplomats around the world who d</w:t>
      </w:r>
      <w:r w:rsidR="00970F3C">
        <w:t>o do</w:t>
      </w:r>
      <w:r w:rsidRPr="00451E36">
        <w:t xml:space="preserve"> exactly that</w:t>
      </w:r>
      <w:r w:rsidR="00DF3850">
        <w:t>: t</w:t>
      </w:r>
      <w:r w:rsidRPr="00451E36">
        <w:t xml:space="preserve">hey join a </w:t>
      </w:r>
      <w:r w:rsidR="00DF3850">
        <w:t>multilateral</w:t>
      </w:r>
      <w:r w:rsidRPr="00451E36">
        <w:t xml:space="preserve"> organisation and they put to one side any domestic affiliation or interest that they have.</w:t>
      </w:r>
      <w:r w:rsidR="00C768C2">
        <w:t xml:space="preserve"> </w:t>
      </w:r>
      <w:r w:rsidRPr="00451E36">
        <w:t xml:space="preserve">However, it is difficult </w:t>
      </w:r>
      <w:r w:rsidR="00332333">
        <w:t xml:space="preserve">to believe, </w:t>
      </w:r>
      <w:r w:rsidRPr="00451E36">
        <w:t>when you see certain countries surging people into the UN</w:t>
      </w:r>
      <w:r w:rsidR="00871018">
        <w:t>,</w:t>
      </w:r>
      <w:r w:rsidRPr="00451E36">
        <w:t xml:space="preserve"> or when you look at how people are raised in certain countries to believe certain revisionist histories, </w:t>
      </w:r>
      <w:r w:rsidR="000F7BB4">
        <w:t xml:space="preserve">that </w:t>
      </w:r>
      <w:r w:rsidRPr="00451E36">
        <w:t>when they go into the UN they suddenly adopt a globalist view of it. To Richard’s point, this is not a club of democracies</w:t>
      </w:r>
      <w:r w:rsidR="006B15C9">
        <w:t xml:space="preserve"> but, u</w:t>
      </w:r>
      <w:r w:rsidRPr="00451E36">
        <w:t xml:space="preserve">ltimately, it is </w:t>
      </w:r>
      <w:r w:rsidR="00C768C2">
        <w:t xml:space="preserve">there </w:t>
      </w:r>
      <w:r w:rsidRPr="00451E36">
        <w:t>supposedly to support some of those ambitions and values.</w:t>
      </w:r>
      <w:r w:rsidR="00C768C2">
        <w:t xml:space="preserve"> </w:t>
      </w:r>
      <w:r w:rsidRPr="00451E36">
        <w:t>What accountability is there within the system to make sure that individuals are working in the country-agnostic way that they should be?</w:t>
      </w:r>
    </w:p>
    <w:p w:rsidR="0074065D" w:rsidRPr="00451E36" w:rsidP="0074065D">
      <w:pPr>
        <w:pStyle w:val="Answer"/>
      </w:pPr>
      <w:sdt>
        <w:sdtPr>
          <w:alias w:val="Witness"/>
          <w:id w:val="-120769257"/>
          <w:placeholder>
            <w:docPart w:val="E626F7D392FF40FAB815DD72721BA49A"/>
          </w:placeholder>
          <w:richText/>
        </w:sdtPr>
        <w:sdtContent>
          <w:r w:rsidRPr="00451E36">
            <w:rPr>
              <w:b/>
              <w:i/>
            </w:rPr>
            <w:t>Emma Reilly:</w:t>
          </w:r>
        </w:sdtContent>
      </w:sdt>
      <w:r w:rsidRPr="00451E36">
        <w:t xml:space="preserve"> </w:t>
      </w:r>
      <w:r w:rsidR="00C768C2">
        <w:t>Z</w:t>
      </w:r>
      <w:r w:rsidRPr="00451E36">
        <w:t>ero</w:t>
      </w:r>
      <w:r w:rsidR="00C768C2">
        <w:t>—a</w:t>
      </w:r>
      <w:r w:rsidRPr="00451E36">
        <w:t>bsolutely nothing.</w:t>
      </w:r>
      <w:r w:rsidRPr="00451E36" w:rsidR="005904E5">
        <w:t xml:space="preserve"> They were supposed to be after the </w:t>
      </w:r>
      <w:r w:rsidRPr="00451E36">
        <w:t xml:space="preserve">World Summit </w:t>
      </w:r>
      <w:r w:rsidRPr="00451E36" w:rsidR="005904E5">
        <w:t xml:space="preserve">in </w:t>
      </w:r>
      <w:r w:rsidRPr="00451E36">
        <w:t>2005</w:t>
      </w:r>
      <w:r w:rsidRPr="00451E36" w:rsidR="005904E5">
        <w:t xml:space="preserve">. That </w:t>
      </w:r>
      <w:r w:rsidRPr="00451E36">
        <w:t xml:space="preserve">created the court system, the investigation </w:t>
      </w:r>
      <w:r w:rsidRPr="00451E36">
        <w:t>system</w:t>
      </w:r>
      <w:r w:rsidRPr="00451E36">
        <w:t xml:space="preserve"> and the ethics system. I </w:t>
      </w:r>
      <w:r w:rsidR="00341F8F">
        <w:t xml:space="preserve">have </w:t>
      </w:r>
      <w:r w:rsidRPr="00451E36">
        <w:t>brought with me a set of memos that were exchanged in my own case. I bring those because the General Assembly at one point ordered an audit of all those accountability systems. I was interviewed as part of that audit in July 2020. I was told by the auditors that their intention was to use my case as the main case showing how none of the systems work</w:t>
      </w:r>
      <w:r w:rsidRPr="00451E36" w:rsidR="005904E5">
        <w:t>s</w:t>
      </w:r>
      <w:r w:rsidRPr="00451E36">
        <w:t>.</w:t>
      </w:r>
      <w:r w:rsidR="00855DDF">
        <w:t xml:space="preserve"> </w:t>
      </w:r>
      <w:r w:rsidRPr="00451E36">
        <w:t>The auditors, who were purportedly independent, were then called by the Office of the High Commissioner for Human Rights and told to remove any examples</w:t>
      </w:r>
      <w:r w:rsidR="00D97AE0">
        <w:t>, so t</w:t>
      </w:r>
      <w:r w:rsidRPr="00451E36">
        <w:t>he report that was received by member states was entirely based on interviews with senior managers.</w:t>
      </w:r>
    </w:p>
    <w:p w:rsidR="003C35F3" w:rsidP="0074065D">
      <w:pPr>
        <w:pStyle w:val="Answer"/>
      </w:pPr>
      <w:r w:rsidRPr="00451E36">
        <w:t>I have the memos that were exchanged in my case. I just want to make sure I am listing exactly the people. These were exchanged amongst the Secretary-General</w:t>
      </w:r>
      <w:r w:rsidR="00777863">
        <w:t>,</w:t>
      </w:r>
      <w:r w:rsidRPr="00451E36">
        <w:t xml:space="preserve"> the High Commissioner for Human Rights</w:t>
      </w:r>
      <w:r w:rsidR="003B5E8E">
        <w:t>;</w:t>
      </w:r>
      <w:r w:rsidRPr="00451E36">
        <w:t xml:space="preserve"> the head of management, Catherine Pollard; the head of ethics, Elia Armstrong; the head of investigation, Fatoumata Ndiaye; her deputy, Ben Swanson; the </w:t>
      </w:r>
      <w:r w:rsidRPr="000238C9" w:rsidR="000238C9">
        <w:t>head</w:t>
      </w:r>
      <w:r w:rsidR="00EB03A9">
        <w:t xml:space="preserve"> of legal affairs, </w:t>
      </w:r>
      <w:r w:rsidRPr="00855CED" w:rsidR="00855CED">
        <w:t>Miguel de Serpa Soares</w:t>
      </w:r>
      <w:r w:rsidRPr="00451E36">
        <w:t>; and the head of human resources, Martha Helena Lopez.</w:t>
      </w:r>
      <w:r w:rsidR="00D37608">
        <w:t xml:space="preserve"> </w:t>
      </w:r>
      <w:r w:rsidRPr="00451E36">
        <w:t xml:space="preserve">Those are the people who </w:t>
      </w:r>
      <w:r w:rsidRPr="00451E36">
        <w:t>actually run</w:t>
      </w:r>
      <w:r w:rsidRPr="00451E36">
        <w:t xml:space="preserve"> the </w:t>
      </w:r>
      <w:r w:rsidRPr="00451E36" w:rsidR="00DA2464">
        <w:t xml:space="preserve">UN </w:t>
      </w:r>
      <w:r w:rsidR="00B57D9C">
        <w:t>Secretariat</w:t>
      </w:r>
      <w:r w:rsidR="00D37608">
        <w:t>, and it</w:t>
      </w:r>
      <w:r w:rsidRPr="00451E36">
        <w:t xml:space="preserve"> is a fairly inclusive group. </w:t>
      </w:r>
      <w:r w:rsidRPr="00451E36">
        <w:t xml:space="preserve">All </w:t>
      </w:r>
      <w:r w:rsidR="0027690E">
        <w:t>of</w:t>
      </w:r>
      <w:r w:rsidR="0027690E">
        <w:t xml:space="preserve"> </w:t>
      </w:r>
      <w:r w:rsidRPr="00451E36">
        <w:t>those people exchanged a series of memos discussing exactly how they were not going to apply the rules in my case and how they would get away with it in order to ensure that there was never any investigation of the UN’s relationship with China. It is at that level.</w:t>
      </w:r>
      <w:r>
        <w:t xml:space="preserve"> </w:t>
      </w:r>
      <w:r w:rsidRPr="00451E36">
        <w:t xml:space="preserve">Those are the people that UK diplomats meet </w:t>
      </w:r>
      <w:r w:rsidRPr="00451E36">
        <w:t>with. When UK diplomats meet with them, they are told all kinds of horrible things about me so they will not meet me.</w:t>
      </w:r>
      <w:r w:rsidRPr="00451E36" w:rsidR="005904E5">
        <w:t xml:space="preserve"> </w:t>
      </w:r>
    </w:p>
    <w:p w:rsidR="0074065D" w:rsidRPr="00451E36" w:rsidP="0074065D">
      <w:pPr>
        <w:pStyle w:val="Answer"/>
      </w:pPr>
      <w:r w:rsidRPr="00451E36">
        <w:t>At one point</w:t>
      </w:r>
      <w:r w:rsidR="001014F4">
        <w:t>,</w:t>
      </w:r>
      <w:r w:rsidRPr="00451E36">
        <w:t xml:space="preserve"> the head of ethics, in a memo written directly to the Secretary-General, tells him</w:t>
      </w:r>
      <w:r w:rsidR="00877CE2">
        <w:t>: “</w:t>
      </w:r>
      <w:r w:rsidR="001F1AA5">
        <w:t>a failure to investigate will have detrimental consequences for the reputation of the</w:t>
      </w:r>
      <w:r w:rsidR="00C70E80">
        <w:t xml:space="preserve"> </w:t>
      </w:r>
      <w:r w:rsidR="001F1AA5">
        <w:t>Organization</w:t>
      </w:r>
      <w:r w:rsidR="00C70E80">
        <w:t>”—that is priority one—“</w:t>
      </w:r>
      <w:r w:rsidR="001F1AA5">
        <w:t>and the Secretary-General</w:t>
      </w:r>
      <w:r w:rsidR="003C35F3">
        <w:t>’</w:t>
      </w:r>
      <w:r w:rsidR="001F1AA5">
        <w:t>s stated commitment to protection against</w:t>
      </w:r>
      <w:r w:rsidR="003C35F3">
        <w:t xml:space="preserve"> </w:t>
      </w:r>
      <w:r w:rsidR="001F1AA5">
        <w:t>retaliation, as well as erode staff confidence that the policy is effective.”</w:t>
      </w:r>
      <w:r w:rsidR="003C35F3">
        <w:t xml:space="preserve"> </w:t>
      </w:r>
      <w:r w:rsidRPr="00451E36">
        <w:t xml:space="preserve">She is completely right. I have had an </w:t>
      </w:r>
      <w:r w:rsidR="004553DC">
        <w:t>A</w:t>
      </w:r>
      <w:r w:rsidRPr="00451E36">
        <w:t>ssistant Secretary-General come to me to tell me that he was not going to report child rape by someone under his supervision</w:t>
      </w:r>
      <w:r w:rsidR="009D144F">
        <w:t>,</w:t>
      </w:r>
      <w:r w:rsidRPr="00451E36">
        <w:t xml:space="preserve"> because he knew, based on what he had seen the UN do to me, that there was absolutely no chance that the perpetrator would suffer any consequences, but </w:t>
      </w:r>
      <w:r w:rsidR="00480BEA">
        <w:t xml:space="preserve">that </w:t>
      </w:r>
      <w:r w:rsidRPr="00451E36">
        <w:t>he was absolutely certain to lose his job for speaking out. You cannot have a system where every purported guarantee of independence is reporting to one of those people</w:t>
      </w:r>
      <w:r w:rsidR="00480BEA">
        <w:t>, and t</w:t>
      </w:r>
      <w:r w:rsidRPr="00451E36">
        <w:t>hat is the current system that you have.</w:t>
      </w:r>
    </w:p>
    <w:p w:rsidR="0074065D" w:rsidRPr="00451E36" w:rsidP="0074065D">
      <w:pPr>
        <w:pStyle w:val="Answer"/>
      </w:pPr>
      <w:r w:rsidRPr="00451E36">
        <w:t>What you need to do is exactly what the UN does across the world</w:t>
      </w:r>
      <w:r w:rsidR="00203F73">
        <w:t>. I</w:t>
      </w:r>
      <w:r w:rsidRPr="00451E36">
        <w:t>t is what I was trained to do</w:t>
      </w:r>
      <w:r w:rsidR="00203F73">
        <w:t xml:space="preserve">; </w:t>
      </w:r>
      <w:r w:rsidRPr="00451E36">
        <w:t>it was the bits of the UN that did work. I was an expert in the rule of law. You set up separate systems reporting directly to the General Assembly</w:t>
      </w:r>
      <w:r w:rsidR="00F7419A">
        <w:t>,</w:t>
      </w:r>
      <w:r w:rsidRPr="00451E36">
        <w:t xml:space="preserve"> in the same way that OIOS, for example, purportedly already does</w:t>
      </w:r>
      <w:r w:rsidR="00231274">
        <w:t xml:space="preserve">, so it </w:t>
      </w:r>
      <w:r w:rsidRPr="00451E36">
        <w:t>is very easy to reform that one first.</w:t>
      </w:r>
      <w:r w:rsidRPr="00451E36" w:rsidR="00EB2009">
        <w:t xml:space="preserve"> </w:t>
      </w:r>
      <w:r w:rsidR="00B66909">
        <w:t>Th</w:t>
      </w:r>
      <w:r w:rsidR="006F0461">
        <w:t xml:space="preserve">ose systems </w:t>
      </w:r>
      <w:r w:rsidRPr="00451E36">
        <w:t>report directly to the General Assembly. You get rid of everyone that currently works in those institutions and you hire people with seven-year non-renewable contracts, where neither they nor their families can immediately walk into cushy UN jobs afterwards.</w:t>
      </w:r>
    </w:p>
    <w:p w:rsidR="0074065D" w:rsidRPr="00451E36" w:rsidP="0074065D">
      <w:pPr>
        <w:pStyle w:val="Answer"/>
      </w:pPr>
      <w:r w:rsidRPr="00451E36">
        <w:t xml:space="preserve">It is not difficult to solve this, but it does desperately need to be solved. The problem is not that there are </w:t>
      </w:r>
      <w:r w:rsidR="009E7DB2">
        <w:t xml:space="preserve">these </w:t>
      </w:r>
      <w:r w:rsidR="00466126">
        <w:t xml:space="preserve">sort of </w:t>
      </w:r>
      <w:r w:rsidRPr="00451E36">
        <w:t>angels working in UN offices that are being unfairly maligned because of great power conflicts in the rooms of the Security Council. It is the single most corrupt place I have ever worked, and it should be so much better.</w:t>
      </w:r>
    </w:p>
    <w:p w:rsidR="0074065D" w:rsidRPr="00451E36" w:rsidP="0074065D">
      <w:pPr>
        <w:pStyle w:val="Question"/>
        <w:numPr>
          <w:ilvl w:val="0"/>
          <w:numId w:val="9"/>
        </w:numPr>
      </w:pPr>
      <w:sdt>
        <w:sdtPr>
          <w:alias w:val="Member"/>
          <w:tag w:val="&lt;Member mnisId='4295' dodsId='107295'&gt;"/>
          <w:id w:val="-1450396691"/>
          <w:placeholder>
            <w:docPart w:val="46C3FEA27D9F47469993AD6DB68046F8"/>
          </w:placeholder>
          <w:richText/>
        </w:sdtPr>
        <w:sdtContent>
          <w:r w:rsidRPr="00451E36">
            <w:rPr>
              <w:b/>
            </w:rPr>
            <w:t>Chair:</w:t>
          </w:r>
        </w:sdtContent>
      </w:sdt>
      <w:r w:rsidRPr="00451E36">
        <w:t xml:space="preserve"> Richard, does this ring true to you? Does it ring fair to you? Where do we go from here if this is the state of things?</w:t>
      </w:r>
    </w:p>
    <w:p w:rsidR="0074065D" w:rsidRPr="00451E36" w:rsidP="0074065D">
      <w:pPr>
        <w:pStyle w:val="Answer"/>
      </w:pPr>
      <w:sdt>
        <w:sdtPr>
          <w:alias w:val="Witness"/>
          <w:id w:val="-678032092"/>
          <w:placeholder>
            <w:docPart w:val="D7CBAEDFFD534F1180A500C0DB768A0A"/>
          </w:placeholder>
          <w:richText/>
        </w:sdtPr>
        <w:sdtContent>
          <w:r w:rsidRPr="00451E36">
            <w:rPr>
              <w:b/>
              <w:i/>
            </w:rPr>
            <w:t>Richard Gowan:</w:t>
          </w:r>
        </w:sdtContent>
      </w:sdt>
      <w:r w:rsidRPr="00451E36">
        <w:t xml:space="preserve"> In my experience, many UN officials are </w:t>
      </w:r>
      <w:r w:rsidR="00ED7C4A">
        <w:t xml:space="preserve">actually </w:t>
      </w:r>
      <w:r w:rsidRPr="00451E36">
        <w:t>quite</w:t>
      </w:r>
      <w:r w:rsidRPr="00451E36">
        <w:t xml:space="preserve"> dedicated people</w:t>
      </w:r>
      <w:r w:rsidR="00A31EFD">
        <w:t xml:space="preserve">, </w:t>
      </w:r>
      <w:r w:rsidRPr="00451E36">
        <w:t>and many UN officials do not live up to the very negative characterisation that you are hearing from Emma.</w:t>
      </w:r>
    </w:p>
    <w:p w:rsidR="0074065D" w:rsidRPr="00451E36" w:rsidP="0074065D">
      <w:pPr>
        <w:pStyle w:val="Remark"/>
      </w:pPr>
      <w:sdt>
        <w:sdtPr>
          <w:alias w:val="Member"/>
          <w:tag w:val="&lt;Member mnisId='4295' dodsId='107295'&gt;"/>
          <w:id w:val="-355809621"/>
          <w:placeholder>
            <w:docPart w:val="1240E06FADFB4C90AA6C726AD55EF7A8"/>
          </w:placeholder>
          <w:richText/>
        </w:sdtPr>
        <w:sdtContent>
          <w:r w:rsidRPr="00451E36">
            <w:rPr>
              <w:b/>
            </w:rPr>
            <w:t>Chair:</w:t>
          </w:r>
        </w:sdtContent>
      </w:sdt>
      <w:r w:rsidRPr="00451E36">
        <w:t xml:space="preserve"> </w:t>
      </w:r>
      <w:r w:rsidR="00A31EFD">
        <w:t>W</w:t>
      </w:r>
      <w:r w:rsidRPr="00451E36">
        <w:t>ithout question.</w:t>
      </w:r>
    </w:p>
    <w:p w:rsidR="00BC0673" w:rsidP="0074065D">
      <w:pPr>
        <w:pStyle w:val="Answer"/>
      </w:pPr>
      <w:sdt>
        <w:sdtPr>
          <w:alias w:val="Witness"/>
          <w:id w:val="1070934740"/>
          <w:placeholder>
            <w:docPart w:val="FB58AEB7F78F4E768465E545AFA5FE0B"/>
          </w:placeholder>
          <w:richText/>
        </w:sdtPr>
        <w:sdtContent>
          <w:r w:rsidRPr="00451E36" w:rsidR="0074065D">
            <w:rPr>
              <w:b/>
              <w:i/>
            </w:rPr>
            <w:t>Richard Gowan:</w:t>
          </w:r>
        </w:sdtContent>
      </w:sdt>
      <w:r w:rsidRPr="00451E36" w:rsidR="0074065D">
        <w:t xml:space="preserve"> </w:t>
      </w:r>
      <w:r w:rsidR="00A31EFD">
        <w:t xml:space="preserve">I think </w:t>
      </w:r>
      <w:r w:rsidRPr="00451E36" w:rsidR="0074065D">
        <w:t xml:space="preserve">Emma herself said </w:t>
      </w:r>
      <w:r w:rsidR="00A31EFD">
        <w:t xml:space="preserve">that </w:t>
      </w:r>
      <w:r w:rsidRPr="00451E36" w:rsidR="0074065D">
        <w:t>there are good people in the UN system too. We should keep in mind that we are also talking about an organisation that sends people to work in very</w:t>
      </w:r>
      <w:r w:rsidR="00EC3F44">
        <w:t>, very</w:t>
      </w:r>
      <w:r w:rsidRPr="00451E36" w:rsidR="0074065D">
        <w:t xml:space="preserve"> hard places</w:t>
      </w:r>
      <w:r w:rsidR="00EC3F44">
        <w:t xml:space="preserve">, </w:t>
      </w:r>
      <w:r w:rsidRPr="00451E36" w:rsidR="0074065D">
        <w:t>such as the Central African Republic. They sometimes do dangerous things and sometimes lose their lives</w:t>
      </w:r>
      <w:r w:rsidR="009F59E6">
        <w:t>, and t</w:t>
      </w:r>
      <w:r w:rsidRPr="00451E36" w:rsidR="0074065D">
        <w:t>hat is worthy of respect.</w:t>
      </w:r>
      <w:r>
        <w:t xml:space="preserve"> </w:t>
      </w:r>
      <w:r w:rsidR="009F59E6">
        <w:t>But i</w:t>
      </w:r>
      <w:r w:rsidRPr="00451E36" w:rsidR="0074065D">
        <w:t>t is obviously also true that any institution requires scrutiny</w:t>
      </w:r>
      <w:r>
        <w:t>, and th</w:t>
      </w:r>
      <w:r w:rsidRPr="00451E36" w:rsidR="0074065D">
        <w:t xml:space="preserve">e UN certainly does require scrutiny. </w:t>
      </w:r>
    </w:p>
    <w:p w:rsidR="0074065D" w:rsidRPr="00451E36" w:rsidP="0074065D">
      <w:pPr>
        <w:pStyle w:val="Answer"/>
      </w:pPr>
      <w:r w:rsidRPr="00451E36">
        <w:t xml:space="preserve">There is currently very low morale in the </w:t>
      </w:r>
      <w:r w:rsidRPr="00451E36" w:rsidR="00DA2464">
        <w:t xml:space="preserve">UN </w:t>
      </w:r>
      <w:r w:rsidR="00B57D9C">
        <w:t>Secretariat</w:t>
      </w:r>
      <w:r w:rsidRPr="00451E36">
        <w:t xml:space="preserve">. Even some of the finest UN officials I know feel very worn down because they are seeing a lot of the norms that they thought they were going to work to achieve </w:t>
      </w:r>
      <w:r w:rsidR="00E1598D">
        <w:t xml:space="preserve">eroding </w:t>
      </w:r>
      <w:r w:rsidRPr="00451E36">
        <w:t>quite rapidly globally.</w:t>
      </w:r>
      <w:r w:rsidR="00E1598D">
        <w:t xml:space="preserve"> </w:t>
      </w:r>
      <w:r w:rsidRPr="00451E36">
        <w:t>In the words of one friend at the UN, there is quite a lot of quiet quitting going on. There are quite a lot of people who are not pulling their weight in the organisation because they are not quite sure what the organisation is for any</w:t>
      </w:r>
      <w:r w:rsidR="00E1598D">
        <w:t xml:space="preserve"> </w:t>
      </w:r>
      <w:r w:rsidRPr="00451E36">
        <w:t>more.</w:t>
      </w:r>
    </w:p>
    <w:p w:rsidR="0074065D" w:rsidRPr="00451E36" w:rsidP="0074065D">
      <w:pPr>
        <w:pStyle w:val="Answer"/>
      </w:pPr>
      <w:r w:rsidRPr="00451E36">
        <w:t xml:space="preserve">It is worth highlighting that there is an opportunity for change coming up with the selection of a new Secretary-General. The selection of a new Secretary-General comes around in 2026. That will be an opportunity to look for someone who can put some life back into the organisation. It is traditionally true that </w:t>
      </w:r>
      <w:r w:rsidRPr="00451E36" w:rsidR="00C712B9">
        <w:t>S</w:t>
      </w:r>
      <w:r w:rsidRPr="00451E36">
        <w:t>ecretaries-</w:t>
      </w:r>
      <w:r w:rsidRPr="00451E36" w:rsidR="00C712B9">
        <w:t>G</w:t>
      </w:r>
      <w:r w:rsidRPr="00451E36">
        <w:t>eneral have 10-year terms, but they normally do most of their institutional reforms in the first two or three years that they are in office. That is when they have the most political capital.</w:t>
      </w:r>
    </w:p>
    <w:p w:rsidR="0074065D" w:rsidRPr="00451E36" w:rsidP="0074065D">
      <w:pPr>
        <w:pStyle w:val="Answer"/>
      </w:pPr>
      <w:r w:rsidRPr="00451E36">
        <w:t xml:space="preserve">There are a lot of big institutional questions facing the UN </w:t>
      </w:r>
      <w:r w:rsidRPr="00451E36">
        <w:t>at the moment</w:t>
      </w:r>
      <w:r w:rsidRPr="00451E36">
        <w:t>. They are not only about human resources and accountability. We also need to look very seriously, for example, at what has gone wrong in some big UN peacekeeping operations, such as the one in Mali, which closed last year.</w:t>
      </w:r>
    </w:p>
    <w:p w:rsidR="0074065D" w:rsidRPr="00451E36" w:rsidP="0074065D">
      <w:pPr>
        <w:pStyle w:val="Answer"/>
      </w:pPr>
      <w:r w:rsidRPr="00451E36">
        <w:t xml:space="preserve">The UK should invest quite heavily in finding </w:t>
      </w:r>
      <w:r w:rsidR="00834817">
        <w:t xml:space="preserve">us </w:t>
      </w:r>
      <w:r w:rsidRPr="00451E36">
        <w:t>an impressive new Secretary-General who can maybe kick down some doors and change some rules</w:t>
      </w:r>
      <w:r w:rsidR="00B7440F">
        <w:t>,</w:t>
      </w:r>
      <w:r w:rsidRPr="00451E36">
        <w:t xml:space="preserve"> because it is an opportunity that only comes around once a decade in most cases.</w:t>
      </w:r>
    </w:p>
    <w:p w:rsidR="0074065D" w:rsidRPr="00451E36" w:rsidP="0074065D">
      <w:pPr>
        <w:pStyle w:val="Question"/>
        <w:numPr>
          <w:ilvl w:val="0"/>
          <w:numId w:val="9"/>
        </w:numPr>
      </w:pPr>
      <w:sdt>
        <w:sdtPr>
          <w:alias w:val="Member"/>
          <w:tag w:val="&lt;Member mnisId='4295' dodsId='107295'&gt;"/>
          <w:id w:val="-281957658"/>
          <w:placeholder>
            <w:docPart w:val="A643CEDA3AE3489093836AEAFD771FD0"/>
          </w:placeholder>
          <w:richText/>
        </w:sdtPr>
        <w:sdtContent>
          <w:r w:rsidRPr="00451E36">
            <w:rPr>
              <w:b/>
            </w:rPr>
            <w:t>Fabian Hamilton:</w:t>
          </w:r>
        </w:sdtContent>
      </w:sdt>
      <w:r w:rsidRPr="00451E36">
        <w:t xml:space="preserve"> Richard, you mentioned the failed peacekeeping mission to Mali</w:t>
      </w:r>
      <w:r w:rsidR="00B7440F">
        <w:t>, but w</w:t>
      </w:r>
      <w:r w:rsidRPr="00451E36">
        <w:t>hat about Haiti? What went wrong there?</w:t>
      </w:r>
    </w:p>
    <w:p w:rsidR="0074065D" w:rsidRPr="00451E36" w:rsidP="00C712B9">
      <w:pPr>
        <w:pStyle w:val="Answer"/>
      </w:pPr>
      <w:sdt>
        <w:sdtPr>
          <w:alias w:val="Witness"/>
          <w:id w:val="-1561781120"/>
          <w:placeholder>
            <w:docPart w:val="3C7D62DCA0BA47EE8A72DFFB24B9C20A"/>
          </w:placeholder>
          <w:richText/>
        </w:sdtPr>
        <w:sdtContent>
          <w:r w:rsidRPr="00451E36">
            <w:rPr>
              <w:b/>
              <w:i/>
            </w:rPr>
            <w:t>Richard Gowan:</w:t>
          </w:r>
        </w:sdtContent>
      </w:sdt>
      <w:r w:rsidRPr="00451E36">
        <w:t xml:space="preserve"> Haiti is one of the countries where the UN has been most frequently deployed in the last 30 years. The UN has been pushing for a deployment to Haiti but does not want to send blue helmets of its own</w:t>
      </w:r>
      <w:r w:rsidR="003A1487">
        <w:t>,</w:t>
      </w:r>
      <w:r w:rsidRPr="00451E36">
        <w:t xml:space="preserve"> because when there were last blue helmets in the country a Nepali unit almost certainly introduced cholera into Haiti. If you want to talk about the history of UN cover-ups</w:t>
      </w:r>
      <w:r w:rsidRPr="00451E36" w:rsidR="00C712B9">
        <w:t xml:space="preserve">, </w:t>
      </w:r>
      <w:r w:rsidRPr="00451E36">
        <w:t xml:space="preserve">there was certainly a huge cover-up over that. </w:t>
      </w:r>
    </w:p>
    <w:p w:rsidR="001050CB" w:rsidP="0074065D">
      <w:pPr>
        <w:pStyle w:val="Answer"/>
      </w:pPr>
      <w:r w:rsidRPr="00451E36">
        <w:t>What the Security Council has been trying to do—</w:t>
      </w:r>
      <w:r w:rsidR="00D47DBB">
        <w:t xml:space="preserve">and </w:t>
      </w:r>
      <w:r w:rsidRPr="00451E36">
        <w:t xml:space="preserve">this is one area of reasonable co-operation—is find an alternative peacekeeping force for Haiti. Kenya offered police last year. Some other African </w:t>
      </w:r>
      <w:r w:rsidR="008A7C0E">
        <w:t xml:space="preserve">countries </w:t>
      </w:r>
      <w:r w:rsidRPr="00451E36">
        <w:t>and Caribbean countries offered police and troops. The problem is that the process of getting this force together was very slow. There was not really a political track for getting acceptance for this force in Haiti.</w:t>
      </w:r>
      <w:r w:rsidR="00755472">
        <w:t xml:space="preserve"> Now, t</w:t>
      </w:r>
      <w:r w:rsidRPr="00451E36">
        <w:t xml:space="preserve">he main gangs in Port-au-Prince have seized control of the city and will almost certainly resist any international deployment violently. </w:t>
      </w:r>
    </w:p>
    <w:p w:rsidR="0074065D" w:rsidRPr="00451E36" w:rsidP="0074065D">
      <w:pPr>
        <w:pStyle w:val="Answer"/>
      </w:pPr>
      <w:r w:rsidRPr="00451E36">
        <w:t>I am afraid it is a case where the politics of getting agreement on a peacekeeping operation was so extended that there probably will not be a peace operation of the type that was intended.</w:t>
      </w:r>
    </w:p>
    <w:p w:rsidR="0074065D" w:rsidRPr="00451E36" w:rsidP="0074065D">
      <w:pPr>
        <w:pStyle w:val="Question"/>
        <w:numPr>
          <w:ilvl w:val="0"/>
          <w:numId w:val="9"/>
        </w:numPr>
      </w:pPr>
      <w:sdt>
        <w:sdtPr>
          <w:alias w:val="Member"/>
          <w:tag w:val="&lt;Member mnisId='4295' dodsId='107295'&gt;"/>
          <w:id w:val="-304544774"/>
          <w:placeholder>
            <w:docPart w:val="0651B8DF4511405A971E9EC2084D6FE2"/>
          </w:placeholder>
          <w:richText/>
        </w:sdtPr>
        <w:sdtContent>
          <w:r w:rsidRPr="00451E36">
            <w:rPr>
              <w:b/>
            </w:rPr>
            <w:t>Fabian Hamilton:</w:t>
          </w:r>
        </w:sdtContent>
      </w:sdt>
      <w:r w:rsidRPr="00451E36">
        <w:t xml:space="preserve"> </w:t>
      </w:r>
      <w:r w:rsidR="00321BB3">
        <w:t>So t</w:t>
      </w:r>
      <w:r w:rsidRPr="00451E36">
        <w:t>he UN is prepared</w:t>
      </w:r>
      <w:r w:rsidR="00321BB3">
        <w:t>,</w:t>
      </w:r>
      <w:r w:rsidRPr="00451E36">
        <w:t xml:space="preserve"> or unwillingly prepared</w:t>
      </w:r>
      <w:r w:rsidR="00321BB3">
        <w:t>,</w:t>
      </w:r>
      <w:r w:rsidRPr="00451E36">
        <w:t xml:space="preserve"> to allow permanent chaos in Haiti, </w:t>
      </w:r>
      <w:r w:rsidR="00874C7B">
        <w:t xml:space="preserve">and </w:t>
      </w:r>
      <w:r w:rsidRPr="00451E36">
        <w:t>especially in Port-au-Prince</w:t>
      </w:r>
      <w:r w:rsidR="00321BB3">
        <w:t xml:space="preserve">, </w:t>
      </w:r>
      <w:r w:rsidRPr="00451E36">
        <w:t>at the moment</w:t>
      </w:r>
      <w:r w:rsidRPr="00451E36">
        <w:t>. It is unbelievable what is going on there, and nobody seems to care.</w:t>
      </w:r>
    </w:p>
    <w:p w:rsidR="0074065D" w:rsidRPr="00451E36" w:rsidP="0074065D">
      <w:pPr>
        <w:pStyle w:val="Answer"/>
      </w:pPr>
      <w:sdt>
        <w:sdtPr>
          <w:alias w:val="Witness"/>
          <w:id w:val="1218628201"/>
          <w:placeholder>
            <w:docPart w:val="757034BDEF384C529CF55DF86DC3E6B3"/>
          </w:placeholder>
          <w:richText/>
        </w:sdtPr>
        <w:sdtContent>
          <w:r w:rsidRPr="00451E36">
            <w:rPr>
              <w:b/>
              <w:i/>
            </w:rPr>
            <w:t>Richard Gowan:</w:t>
          </w:r>
        </w:sdtContent>
      </w:sdt>
      <w:r w:rsidRPr="00451E36">
        <w:t xml:space="preserve"> It is a dreadful situation. If you start to get very large-scale refugee outflows, the US and the Caribbean countries will probably </w:t>
      </w:r>
      <w:r w:rsidRPr="00451E36">
        <w:t>push for some action. It is possible that you end up with another blue helmet force going in</w:t>
      </w:r>
      <w:r w:rsidR="00355FD8">
        <w:t>,</w:t>
      </w:r>
      <w:r w:rsidRPr="00451E36">
        <w:t xml:space="preserve"> for the want of any other alternatives, but it is now </w:t>
      </w:r>
      <w:r w:rsidRPr="00451E36">
        <w:t>fairly clear</w:t>
      </w:r>
      <w:r w:rsidRPr="00451E36">
        <w:t xml:space="preserve"> that you would need a pretty heavy force that is capable of, frankly, urban combat with some very well-armed gangs. That is not what has been on the table so far.</w:t>
      </w:r>
    </w:p>
    <w:p w:rsidR="0074065D" w:rsidRPr="00451E36" w:rsidP="0074065D">
      <w:pPr>
        <w:pStyle w:val="Question"/>
        <w:numPr>
          <w:ilvl w:val="0"/>
          <w:numId w:val="9"/>
        </w:numPr>
      </w:pPr>
      <w:sdt>
        <w:sdtPr>
          <w:alias w:val="Member"/>
          <w:tag w:val="&lt;Member mnisId='4295' dodsId='107295'&gt;"/>
          <w:id w:val="-1243786954"/>
          <w:placeholder>
            <w:docPart w:val="6E8F848F762243C3BE0FA0D8A9016EA1"/>
          </w:placeholder>
          <w:richText/>
        </w:sdtPr>
        <w:sdtContent>
          <w:r w:rsidRPr="00451E36">
            <w:rPr>
              <w:b/>
            </w:rPr>
            <w:t>Dan Carden:</w:t>
          </w:r>
        </w:sdtContent>
      </w:sdt>
      <w:r w:rsidRPr="00451E36">
        <w:t xml:space="preserve"> Richard, thinking about UK values and interests, where within the UN system are we most valued? Where can we have the most impact? Can we build on the work that we do?</w:t>
      </w:r>
    </w:p>
    <w:p w:rsidR="0074065D" w:rsidRPr="00451E36" w:rsidP="0074065D">
      <w:pPr>
        <w:pStyle w:val="Answer"/>
      </w:pPr>
      <w:sdt>
        <w:sdtPr>
          <w:alias w:val="Witness"/>
          <w:id w:val="-641885933"/>
          <w:placeholder>
            <w:docPart w:val="37FDB200D1DA4826B48736E18D5A435F"/>
          </w:placeholder>
          <w:richText/>
        </w:sdtPr>
        <w:sdtContent>
          <w:r w:rsidRPr="00451E36">
            <w:rPr>
              <w:b/>
              <w:i/>
            </w:rPr>
            <w:t>Richard Gowan:</w:t>
          </w:r>
        </w:sdtContent>
      </w:sdt>
      <w:r w:rsidRPr="00451E36">
        <w:t xml:space="preserve"> Certainly in New York</w:t>
      </w:r>
      <w:r w:rsidR="004971F3">
        <w:t xml:space="preserve">—and, </w:t>
      </w:r>
      <w:r w:rsidRPr="00451E36">
        <w:t>I believe</w:t>
      </w:r>
      <w:r w:rsidR="004971F3">
        <w:t>,</w:t>
      </w:r>
      <w:r w:rsidRPr="00451E36">
        <w:t xml:space="preserve"> also in Geneva and Vienna—you have very good representation. Barbara Woodward, the </w:t>
      </w:r>
      <w:r w:rsidRPr="00451E36" w:rsidR="006A2235">
        <w:t xml:space="preserve">permanent representative </w:t>
      </w:r>
      <w:r w:rsidRPr="00451E36">
        <w:t>in New York, is a very highly respected diplomat amongst her peers. I hear that very frequently.</w:t>
      </w:r>
    </w:p>
    <w:p w:rsidR="0074065D" w:rsidRPr="00451E36" w:rsidP="0074065D">
      <w:pPr>
        <w:pStyle w:val="Answer"/>
      </w:pPr>
      <w:r w:rsidRPr="00451E36">
        <w:t>UK diplomats are good at drafting things. They are good at writing resolutions. They are good at managing UN process. In the Security Council, for example, other council members sometimes complain that the UK is too close to the US on certain issues, but there is none</w:t>
      </w:r>
      <w:r w:rsidR="00531F8E">
        <w:t xml:space="preserve"> </w:t>
      </w:r>
      <w:r w:rsidRPr="00451E36">
        <w:t>the</w:t>
      </w:r>
      <w:r w:rsidR="00531F8E">
        <w:t xml:space="preserve"> </w:t>
      </w:r>
      <w:r w:rsidRPr="00451E36">
        <w:t xml:space="preserve">less an appreciation for the fact that the UK is a constructive and well-informed member of the </w:t>
      </w:r>
      <w:r w:rsidRPr="00451E36" w:rsidR="009F63F1">
        <w:t>c</w:t>
      </w:r>
      <w:r w:rsidRPr="00451E36">
        <w:t>ouncil.</w:t>
      </w:r>
    </w:p>
    <w:p w:rsidR="0074065D" w:rsidRPr="00451E36" w:rsidP="0074065D">
      <w:pPr>
        <w:pStyle w:val="Answer"/>
      </w:pPr>
      <w:r w:rsidRPr="00451E36">
        <w:t xml:space="preserve">Looking beyond the Security Council, we </w:t>
      </w:r>
      <w:r w:rsidRPr="00451E36">
        <w:t>have to</w:t>
      </w:r>
      <w:r w:rsidRPr="00451E36">
        <w:t xml:space="preserve"> be honest that, for a long time, the UK was also valued as a great leader on international development and the member of the P5 that was most articulate and thoughtful about international development. The decision to get rid of the 0.7% pledge and the reduction of UK aid did </w:t>
      </w:r>
      <w:r w:rsidR="00BF15E8">
        <w:t xml:space="preserve">do </w:t>
      </w:r>
      <w:r w:rsidRPr="00451E36">
        <w:t>some significant damage to the UK’s presence and influence in New York.</w:t>
      </w:r>
    </w:p>
    <w:p w:rsidR="0074065D" w:rsidRPr="00451E36" w:rsidP="0074065D">
      <w:pPr>
        <w:pStyle w:val="Answer"/>
      </w:pPr>
      <w:r>
        <w:t>But I do notice, w</w:t>
      </w:r>
      <w:r w:rsidRPr="00451E36">
        <w:t xml:space="preserve">ith your current Ministers at the FCDO, </w:t>
      </w:r>
      <w:r>
        <w:t xml:space="preserve">that </w:t>
      </w:r>
      <w:r w:rsidRPr="00451E36">
        <w:t xml:space="preserve">there is a sense that the UK is grappling with that problem. Going forward, even if getting back to 0.7% is probably not politically realistic, the UK should continue to aim to work as a leader on development debt and some of the other economic issues that I raised as being of great significance to a lot of other UN member states. </w:t>
      </w:r>
    </w:p>
    <w:p w:rsidR="00DD0FB1" w:rsidP="0074065D">
      <w:pPr>
        <w:pStyle w:val="Answer"/>
      </w:pPr>
      <w:r w:rsidRPr="00451E36">
        <w:t>I work in New York</w:t>
      </w:r>
      <w:r w:rsidR="000A25F5">
        <w:t>—</w:t>
      </w:r>
      <w:r w:rsidRPr="00451E36">
        <w:t>I do not work in Geneva</w:t>
      </w:r>
      <w:r w:rsidR="000A25F5">
        <w:t xml:space="preserve">—but </w:t>
      </w:r>
      <w:r w:rsidRPr="00451E36">
        <w:t>I have heard from colleagues who work in Geneva that, in diplomatic terms, the UK is still very effective around the Human Rights Council. As it knows the procedures and art of Security Council diplomacy, it is also good in the Human Rights Council</w:t>
      </w:r>
      <w:r w:rsidR="00125CBA">
        <w:t>, but t</w:t>
      </w:r>
      <w:r w:rsidRPr="00451E36">
        <w:t xml:space="preserve">hat is part of the UN world that I know less well. </w:t>
      </w:r>
    </w:p>
    <w:p w:rsidR="0074065D" w:rsidRPr="00451E36" w:rsidP="0074065D">
      <w:pPr>
        <w:pStyle w:val="Answer"/>
      </w:pPr>
      <w:r w:rsidRPr="00451E36">
        <w:t>I would really emphasise that the development piece of the puzzle is one that requires care and investment</w:t>
      </w:r>
      <w:r w:rsidR="00DD0FB1">
        <w:t>,</w:t>
      </w:r>
      <w:r w:rsidRPr="00451E36">
        <w:t xml:space="preserve"> because it is a major source of influence for the UK when done right.</w:t>
      </w:r>
    </w:p>
    <w:p w:rsidR="0074065D" w:rsidRPr="00451E36" w:rsidP="0074065D">
      <w:pPr>
        <w:pStyle w:val="Question"/>
        <w:numPr>
          <w:ilvl w:val="0"/>
          <w:numId w:val="9"/>
        </w:numPr>
      </w:pPr>
      <w:sdt>
        <w:sdtPr>
          <w:alias w:val="Member"/>
          <w:tag w:val="&lt;Member mnisId='4295' dodsId='107295'&gt;"/>
          <w:id w:val="-438601747"/>
          <w:placeholder>
            <w:docPart w:val="E75F92B3C2614BCFB35505C339C6BE33"/>
          </w:placeholder>
          <w:richText/>
        </w:sdtPr>
        <w:sdtContent>
          <w:r w:rsidRPr="00451E36">
            <w:rPr>
              <w:b/>
            </w:rPr>
            <w:t>Dan Carden:</w:t>
          </w:r>
        </w:sdtContent>
      </w:sdt>
      <w:r w:rsidRPr="00451E36">
        <w:t xml:space="preserve"> You have given us a few ways in which the UK Government can strengthen </w:t>
      </w:r>
      <w:r w:rsidR="00BB5F8B">
        <w:t>its</w:t>
      </w:r>
      <w:r w:rsidRPr="00451E36">
        <w:t xml:space="preserve"> relationship with the UN. Looking ahead to the Summit of the Future, is there anything </w:t>
      </w:r>
      <w:r w:rsidRPr="00451E36" w:rsidR="009F63F1">
        <w:t xml:space="preserve">you </w:t>
      </w:r>
      <w:r w:rsidRPr="00451E36">
        <w:t>specifically hope UK Ministers will pursue there?</w:t>
      </w:r>
    </w:p>
    <w:p w:rsidR="0074065D" w:rsidRPr="00451E36" w:rsidP="0074065D">
      <w:pPr>
        <w:pStyle w:val="Answer"/>
      </w:pPr>
      <w:sdt>
        <w:sdtPr>
          <w:alias w:val="Witness"/>
          <w:id w:val="1611392225"/>
          <w:placeholder>
            <w:docPart w:val="68B968DF1FF34761A73AD70708F8906E"/>
          </w:placeholder>
          <w:richText/>
        </w:sdtPr>
        <w:sdtContent>
          <w:r w:rsidRPr="00451E36">
            <w:rPr>
              <w:b/>
              <w:i/>
            </w:rPr>
            <w:t>Richard Gowan:</w:t>
          </w:r>
        </w:sdtContent>
      </w:sdt>
      <w:r w:rsidRPr="00451E36">
        <w:t xml:space="preserve"> We should set our expectations </w:t>
      </w:r>
      <w:r w:rsidRPr="00451E36">
        <w:t>fairly low</w:t>
      </w:r>
      <w:r w:rsidRPr="00451E36">
        <w:t xml:space="preserve"> for the Summit of the Future. The Summit of the Future is going to agree a pact for the future, but that </w:t>
      </w:r>
      <w:r w:rsidRPr="00451E36">
        <w:t>has to</w:t>
      </w:r>
      <w:r w:rsidRPr="00451E36">
        <w:t xml:space="preserve"> be agreed by consensus. You can imagine that getting consensus on almost any policy area at the UN is extraordinarily hard.</w:t>
      </w:r>
    </w:p>
    <w:p w:rsidR="0074065D" w:rsidRPr="00451E36" w:rsidP="0074065D">
      <w:pPr>
        <w:pStyle w:val="Answer"/>
      </w:pPr>
      <w:r w:rsidRPr="00451E36">
        <w:t xml:space="preserve">My reading of what matters most about the summit is, first, </w:t>
      </w:r>
      <w:r w:rsidR="00FB3484">
        <w:t xml:space="preserve">that </w:t>
      </w:r>
      <w:r w:rsidRPr="00451E36">
        <w:t>the developing countries want to see some signs of progress on the issues that</w:t>
      </w:r>
      <w:r w:rsidR="00FB3484">
        <w:t xml:space="preserve"> I am</w:t>
      </w:r>
      <w:r w:rsidR="001922C1">
        <w:t>—sorry—</w:t>
      </w:r>
      <w:r w:rsidRPr="00451E36">
        <w:t>banging on about</w:t>
      </w:r>
      <w:r w:rsidR="00307E32">
        <w:t xml:space="preserve">: </w:t>
      </w:r>
      <w:r w:rsidRPr="00451E36">
        <w:t xml:space="preserve">the issues of debt and financing. </w:t>
      </w:r>
      <w:r w:rsidR="00307E32">
        <w:t>That, f</w:t>
      </w:r>
      <w:r w:rsidRPr="00451E36">
        <w:t>or them, is the litmus test of whether this summit is successful.</w:t>
      </w:r>
    </w:p>
    <w:p w:rsidR="0074065D" w:rsidRPr="00451E36" w:rsidP="0074065D">
      <w:pPr>
        <w:pStyle w:val="Answer"/>
      </w:pPr>
      <w:r w:rsidRPr="00451E36">
        <w:t>The other area where the summit can play a significant role is in starting to sketch out an international architecture for co-operation and</w:t>
      </w:r>
      <w:r w:rsidR="006608C9">
        <w:t>,</w:t>
      </w:r>
      <w:r w:rsidRPr="00451E36">
        <w:t xml:space="preserve"> eventually</w:t>
      </w:r>
      <w:r w:rsidR="006608C9">
        <w:t>,</w:t>
      </w:r>
      <w:r w:rsidRPr="00451E36">
        <w:t xml:space="preserve"> regulation around artificial intelligence and some other rapidly developing technologies. Three or four years ago, that issue was not discussed at the UN at all</w:t>
      </w:r>
      <w:r w:rsidR="009B5596">
        <w:t xml:space="preserve">; now it </w:t>
      </w:r>
      <w:r w:rsidRPr="00451E36">
        <w:t xml:space="preserve">is suddenly a huge focus. The US just tabled and got consensus for a General Assembly resolution on the need to use AI for development. The UK held a Security Council session on AI last year. There was also the UK AI </w:t>
      </w:r>
      <w:r w:rsidR="00183D9E">
        <w:t>s</w:t>
      </w:r>
      <w:r w:rsidRPr="00451E36">
        <w:t xml:space="preserve">ummit. Again, this is an area where a lot of member states do not have a lot of knowledge and are quite happy to see countries </w:t>
      </w:r>
      <w:r w:rsidR="00183D9E">
        <w:t>like</w:t>
      </w:r>
      <w:r w:rsidRPr="00451E36" w:rsidR="009F63F1">
        <w:t xml:space="preserve"> </w:t>
      </w:r>
      <w:r w:rsidRPr="00451E36">
        <w:t>the UK advancing a multilateral agenda.</w:t>
      </w:r>
    </w:p>
    <w:p w:rsidR="0074065D" w:rsidRPr="00451E36" w:rsidP="0074065D">
      <w:pPr>
        <w:pStyle w:val="Answer"/>
      </w:pPr>
      <w:r>
        <w:t>So, i</w:t>
      </w:r>
      <w:r w:rsidRPr="00451E36">
        <w:t>n essence, I would say development and tech. I am afraid that</w:t>
      </w:r>
      <w:r>
        <w:t>,</w:t>
      </w:r>
      <w:r w:rsidRPr="00451E36">
        <w:t xml:space="preserve"> on such unicorns as Security Council reform</w:t>
      </w:r>
      <w:r>
        <w:t>,</w:t>
      </w:r>
      <w:r w:rsidRPr="00451E36">
        <w:t xml:space="preserve"> we are not going to see a lot of progress in September. The politics are just too hard. </w:t>
      </w:r>
      <w:r w:rsidR="00B14741">
        <w:t>I think that, g</w:t>
      </w:r>
      <w:r w:rsidRPr="00451E36">
        <w:t>iven the tensions amongst the major powers</w:t>
      </w:r>
      <w:r w:rsidR="006B03FE">
        <w:t>, which</w:t>
      </w:r>
      <w:r w:rsidRPr="00451E36">
        <w:t xml:space="preserve"> we have touched on a lot, there is going to be very little on security in the Summit of the Future. That is a worrying sign about where things stand at the UN.</w:t>
      </w:r>
    </w:p>
    <w:p w:rsidR="0074065D" w:rsidRPr="00451E36" w:rsidP="0074065D">
      <w:pPr>
        <w:pStyle w:val="Question"/>
        <w:numPr>
          <w:ilvl w:val="0"/>
          <w:numId w:val="9"/>
        </w:numPr>
      </w:pPr>
      <w:sdt>
        <w:sdtPr>
          <w:alias w:val="Member"/>
          <w:tag w:val="&lt;Member mnisId='4295' dodsId='107295'&gt;"/>
          <w:id w:val="274684614"/>
          <w:placeholder>
            <w:docPart w:val="4452CC76AC0E4EBA9AD6C6ADC036CCB7"/>
          </w:placeholder>
          <w:richText/>
        </w:sdtPr>
        <w:sdtContent>
          <w:r w:rsidRPr="00451E36">
            <w:rPr>
              <w:b/>
            </w:rPr>
            <w:t>Graham Stringer:</w:t>
          </w:r>
        </w:sdtContent>
      </w:sdt>
      <w:r w:rsidRPr="00451E36">
        <w:t xml:space="preserve"> Richard, I am interested in what you said about AI. I do not quite understand what you are saying the UN role will be. At the present time, Europe has a very detailed and complex regulatory system on the way</w:t>
      </w:r>
      <w:r w:rsidR="00436DE8">
        <w:t>; i</w:t>
      </w:r>
      <w:r w:rsidRPr="00451E36">
        <w:t>t is almost re-regulating every year. The Americans seem content to say, “We have all the big tech companies. We</w:t>
      </w:r>
      <w:r w:rsidR="0068111A">
        <w:t>’</w:t>
      </w:r>
      <w:r w:rsidRPr="00451E36">
        <w:t>ll let them deal with it</w:t>
      </w:r>
      <w:r w:rsidR="0068111A">
        <w:t>.</w:t>
      </w:r>
      <w:r w:rsidRPr="00451E36">
        <w:t>” Those are two very different systems. I do not quite understand what you see as the role of the UN in regulating AI.</w:t>
      </w:r>
    </w:p>
    <w:p w:rsidR="0074065D" w:rsidRPr="00451E36" w:rsidP="0074065D">
      <w:pPr>
        <w:pStyle w:val="Answer"/>
      </w:pPr>
      <w:sdt>
        <w:sdtPr>
          <w:alias w:val="Witness"/>
          <w:id w:val="-1820412166"/>
          <w:placeholder>
            <w:docPart w:val="B19B4CE39D6B4DA89B4BE860D64BB9B3"/>
          </w:placeholder>
          <w:richText/>
        </w:sdtPr>
        <w:sdtContent>
          <w:r w:rsidRPr="00451E36">
            <w:rPr>
              <w:b/>
              <w:i/>
            </w:rPr>
            <w:t>Richard Gowan:</w:t>
          </w:r>
        </w:sdtContent>
      </w:sdt>
      <w:r w:rsidRPr="00451E36">
        <w:t xml:space="preserve"> Let me say immediately that I am not an expert on AI</w:t>
      </w:r>
      <w:r w:rsidR="00C24FBF">
        <w:t>,</w:t>
      </w:r>
      <w:r w:rsidRPr="00451E36">
        <w:t xml:space="preserve"> and nor will I ever be.</w:t>
      </w:r>
      <w:r w:rsidRPr="00451E36" w:rsidR="009F63F1">
        <w:t xml:space="preserve"> </w:t>
      </w:r>
      <w:r w:rsidRPr="00451E36">
        <w:t>Secretary-General Guterres has suggested the creation of a stand</w:t>
      </w:r>
      <w:r w:rsidR="00435367">
        <w:t>-</w:t>
      </w:r>
      <w:r w:rsidRPr="00451E36">
        <w:t>alone multilateral agency that would oversee the regulation of AI</w:t>
      </w:r>
      <w:r w:rsidR="00CC65C6">
        <w:t>,</w:t>
      </w:r>
      <w:r w:rsidRPr="00451E36">
        <w:t xml:space="preserve"> modelled on the IAEA and the way that it regulates nuclear technologies. I am afraid </w:t>
      </w:r>
      <w:r w:rsidR="00CC65C6">
        <w:t xml:space="preserve">that I do </w:t>
      </w:r>
      <w:r w:rsidRPr="00451E36">
        <w:t xml:space="preserve">not </w:t>
      </w:r>
      <w:r w:rsidR="00CC65C6">
        <w:t xml:space="preserve">think </w:t>
      </w:r>
      <w:r w:rsidRPr="00451E36">
        <w:t>very many people think that is realistic or even desirable at this stage. It could end up just being a process of building an institution for its own sake.</w:t>
      </w:r>
      <w:r w:rsidR="00781EA6">
        <w:t xml:space="preserve"> </w:t>
      </w:r>
      <w:r w:rsidRPr="00451E36">
        <w:t>Where the UN does have a role is probably on working on ways to spread the advantages of AI and helping poorer nations to have access to new technologies. That is a focus for the Summit of the Future.</w:t>
      </w:r>
    </w:p>
    <w:p w:rsidR="0074065D" w:rsidRPr="00451E36" w:rsidP="0074065D">
      <w:pPr>
        <w:pStyle w:val="Answer"/>
      </w:pPr>
      <w:r w:rsidRPr="00451E36">
        <w:t xml:space="preserve">Secondly, in the arms control space, </w:t>
      </w:r>
      <w:r w:rsidR="00223E93">
        <w:t xml:space="preserve">I do  not think </w:t>
      </w:r>
      <w:r w:rsidRPr="00451E36">
        <w:t>we are going to get hard treaties on the use of AI in conflict, but the UN can be a venue for discussions of the guidelines that should relate to the use of AI in conflict, although those talks are always quite painful and opaque.</w:t>
      </w:r>
    </w:p>
    <w:p w:rsidR="0074065D" w:rsidRPr="00451E36" w:rsidP="0074065D">
      <w:pPr>
        <w:pStyle w:val="Answer"/>
      </w:pPr>
      <w:r w:rsidRPr="00451E36">
        <w:t xml:space="preserve">Lastly, the UN—this is really a part of the first thing that I pointed to—can be a source of information and guidance to a very large number of states and Governments that do not understand this technology and </w:t>
      </w:r>
      <w:r w:rsidR="00276EE3">
        <w:t xml:space="preserve">that </w:t>
      </w:r>
      <w:r w:rsidRPr="00451E36">
        <w:t xml:space="preserve">worry about how technological change may affect them. This is an area where the UN can be a useful impartial provider of information. Organisations like Microsoft have been setting up liaison offices around the UN because they want to influence the way the organisation develops. </w:t>
      </w:r>
      <w:r w:rsidR="00C12E3A">
        <w:t>So t</w:t>
      </w:r>
      <w:r w:rsidRPr="00451E36">
        <w:t>hey clearly see some value in multilateral co-operation, at least on these areas.</w:t>
      </w:r>
    </w:p>
    <w:p w:rsidR="0074065D" w:rsidRPr="00451E36" w:rsidP="0074065D">
      <w:pPr>
        <w:pStyle w:val="Question"/>
        <w:numPr>
          <w:ilvl w:val="0"/>
          <w:numId w:val="9"/>
        </w:numPr>
      </w:pPr>
      <w:sdt>
        <w:sdtPr>
          <w:alias w:val="Member"/>
          <w:tag w:val="&lt;Member mnisId='4295' dodsId='107295'&gt;"/>
          <w:id w:val="-349563279"/>
          <w:placeholder>
            <w:docPart w:val="02C9F7B9C10444F08BC9B58783E2CC25"/>
          </w:placeholder>
          <w:richText/>
        </w:sdtPr>
        <w:sdtContent>
          <w:r w:rsidRPr="00451E36">
            <w:rPr>
              <w:b/>
            </w:rPr>
            <w:t>Fabian Hamilton:</w:t>
          </w:r>
        </w:sdtContent>
      </w:sdt>
      <w:r w:rsidRPr="00451E36">
        <w:t xml:space="preserve"> Richard, you touched on reform of the UN Security Council in response to my colleague Dan Carden earlier. The UK has, to an extent, led the way. I am not trying to pull the rug from under the next question, but I wanted to ask you about the fact that the world has changed beyond recognition since 1945. The settlement of 1945 created the five permanent members of the Security Council. I accept what you say</w:t>
      </w:r>
      <w:r w:rsidR="00E118D3">
        <w:t xml:space="preserve">—that </w:t>
      </w:r>
      <w:r w:rsidRPr="00451E36" w:rsidR="00A4651D">
        <w:t xml:space="preserve"> </w:t>
      </w:r>
      <w:r w:rsidRPr="00451E36">
        <w:t>without their agreement nothing can change</w:t>
      </w:r>
      <w:r w:rsidR="00957170">
        <w:t>. A</w:t>
      </w:r>
      <w:r w:rsidR="00E118D3">
        <w:t>nd w</w:t>
      </w:r>
      <w:r w:rsidRPr="00451E36">
        <w:t>hy would they agree to remove themselves? That is not going to happen.</w:t>
      </w:r>
    </w:p>
    <w:p w:rsidR="0074065D" w:rsidRPr="00451E36" w:rsidP="0074065D">
      <w:pPr>
        <w:pStyle w:val="QuestionCont"/>
      </w:pPr>
      <w:r>
        <w:t>But s</w:t>
      </w:r>
      <w:r w:rsidRPr="00451E36">
        <w:t xml:space="preserve">urely the UN </w:t>
      </w:r>
      <w:r w:rsidRPr="00451E36">
        <w:t>has to</w:t>
      </w:r>
      <w:r w:rsidRPr="00451E36">
        <w:t xml:space="preserve"> recognise that countries </w:t>
      </w:r>
      <w:r>
        <w:t xml:space="preserve">like </w:t>
      </w:r>
      <w:r w:rsidRPr="00451E36">
        <w:t xml:space="preserve">Brazil are growing economies and powers in the world. </w:t>
      </w:r>
      <w:r w:rsidRPr="00451E36" w:rsidR="00E20C68">
        <w:t>India’s economy</w:t>
      </w:r>
      <w:r w:rsidR="006359A3">
        <w:t xml:space="preserve"> </w:t>
      </w:r>
      <w:r w:rsidRPr="00451E36">
        <w:t>is growing hugely. South Africa has massive potential. That is just to name three. Turkey</w:t>
      </w:r>
      <w:r w:rsidR="006359A3">
        <w:t>, although its</w:t>
      </w:r>
      <w:r w:rsidRPr="00451E36">
        <w:t xml:space="preserve"> economy is floundering a bit </w:t>
      </w:r>
      <w:r w:rsidRPr="00451E36">
        <w:t>at the moment</w:t>
      </w:r>
      <w:r w:rsidRPr="00451E36">
        <w:t xml:space="preserve">, is providing leadership in its region. We may not like some of the things it does, but it is providing that leadership and </w:t>
      </w:r>
      <w:r w:rsidR="00897653">
        <w:t xml:space="preserve">playing </w:t>
      </w:r>
      <w:r w:rsidRPr="00451E36">
        <w:t>a very important role. Surely those countries deserve to play a greater role within the UN Security Council as well as the General Assembly. Would you not agree?</w:t>
      </w:r>
    </w:p>
    <w:p w:rsidR="0074065D" w:rsidRPr="00451E36" w:rsidP="0074065D">
      <w:pPr>
        <w:pStyle w:val="Answer"/>
      </w:pPr>
      <w:sdt>
        <w:sdtPr>
          <w:alias w:val="Witness"/>
          <w:id w:val="616964577"/>
          <w:placeholder>
            <w:docPart w:val="E4C31A1872754AA4BDC69F80BF83D885"/>
          </w:placeholder>
          <w:richText/>
        </w:sdtPr>
        <w:sdtContent>
          <w:r w:rsidRPr="00451E36">
            <w:rPr>
              <w:b/>
              <w:i/>
            </w:rPr>
            <w:t>Richard Gowan:</w:t>
          </w:r>
        </w:sdtContent>
      </w:sdt>
      <w:r w:rsidRPr="00451E36">
        <w:t xml:space="preserve"> I would fully agree. The fact </w:t>
      </w:r>
      <w:r w:rsidR="00D305D1">
        <w:t xml:space="preserve">that </w:t>
      </w:r>
      <w:r w:rsidRPr="00451E36">
        <w:t>there has been</w:t>
      </w:r>
      <w:r w:rsidR="00D305D1">
        <w:t xml:space="preserve"> so</w:t>
      </w:r>
      <w:r w:rsidR="00492F6F">
        <w:t xml:space="preserve"> little progress</w:t>
      </w:r>
      <w:r w:rsidR="00D305D1">
        <w:t xml:space="preserve">—or, </w:t>
      </w:r>
      <w:r w:rsidRPr="00451E36">
        <w:t>frankly, no real progress</w:t>
      </w:r>
      <w:r w:rsidR="00D305D1">
        <w:t>—</w:t>
      </w:r>
      <w:r w:rsidRPr="00451E36">
        <w:t xml:space="preserve">on Security Council reform has affected the way that some of these countries view the UN. </w:t>
      </w:r>
    </w:p>
    <w:p w:rsidR="0074065D" w:rsidRPr="00451E36" w:rsidP="0074065D">
      <w:pPr>
        <w:pStyle w:val="Answer"/>
      </w:pPr>
      <w:r w:rsidRPr="00451E36">
        <w:t xml:space="preserve">As I said at the outset, I have covered the organisation for 20 years. Over that time, I have noticed that India is increasingly less interested in the organisation. Despite their public rhetoric, Indian officials recognise that they will not get a permanent seat on the Security Council. </w:t>
      </w:r>
      <w:r w:rsidR="00E8529B">
        <w:t xml:space="preserve">So </w:t>
      </w:r>
      <w:r w:rsidRPr="00451E36">
        <w:t xml:space="preserve">India is investing more in the G20, the Quad and other arrangements away from the UN because it sees that it can project its power and gain influence through those instead. </w:t>
      </w:r>
      <w:r w:rsidR="0097058A">
        <w:t>I think that, i</w:t>
      </w:r>
      <w:r w:rsidRPr="00451E36">
        <w:t>f we do not have UN reform, Brazil and others will go the same way.</w:t>
      </w:r>
    </w:p>
    <w:p w:rsidR="0074065D" w:rsidRPr="00451E36" w:rsidP="0074065D">
      <w:pPr>
        <w:pStyle w:val="Answer"/>
      </w:pPr>
      <w:r w:rsidRPr="00451E36">
        <w:t>The basic issue is that one member of the P5</w:t>
      </w:r>
      <w:r w:rsidR="00804A4B">
        <w:t>—</w:t>
      </w:r>
      <w:r w:rsidRPr="00451E36">
        <w:t>China</w:t>
      </w:r>
      <w:r w:rsidR="00804A4B">
        <w:t>—</w:t>
      </w:r>
      <w:r w:rsidRPr="00451E36">
        <w:t>is profoundly opposed to the idea that Japan or India should gain permanent seats on the Security Council. While the US has recently become more positive about Security Council reform, China continues to push back. This makes getting reform very hard indeed.</w:t>
      </w:r>
    </w:p>
    <w:p w:rsidR="0074065D" w:rsidRPr="00451E36" w:rsidP="0074065D">
      <w:pPr>
        <w:pStyle w:val="Question"/>
        <w:numPr>
          <w:ilvl w:val="0"/>
          <w:numId w:val="9"/>
        </w:numPr>
      </w:pPr>
      <w:sdt>
        <w:sdtPr>
          <w:alias w:val="Member"/>
          <w:tag w:val="&lt;Member mnisId='4295' dodsId='107295'&gt;"/>
          <w:id w:val="1856307364"/>
          <w:placeholder>
            <w:docPart w:val="6293FFC462594B498ABDEAF8A46C4439"/>
          </w:placeholder>
          <w:richText/>
        </w:sdtPr>
        <w:sdtContent>
          <w:r w:rsidRPr="00451E36">
            <w:rPr>
              <w:b/>
            </w:rPr>
            <w:t>Fabian Hamilton:</w:t>
          </w:r>
        </w:sdtContent>
      </w:sdt>
      <w:r w:rsidRPr="00451E36">
        <w:t xml:space="preserve"> Would that not increasingly make it pointless for countries </w:t>
      </w:r>
      <w:r w:rsidR="00E759C1">
        <w:t>like</w:t>
      </w:r>
      <w:r w:rsidRPr="00451E36">
        <w:t xml:space="preserve"> China to try to dominate the UN, if the UN becomes increasingly irrelevant to the growing powers and economies in the world?</w:t>
      </w:r>
    </w:p>
    <w:p w:rsidR="0074065D" w:rsidRPr="00451E36" w:rsidP="0074065D">
      <w:pPr>
        <w:pStyle w:val="Answer"/>
      </w:pPr>
      <w:sdt>
        <w:sdtPr>
          <w:alias w:val="Witness"/>
          <w:id w:val="1048103556"/>
          <w:placeholder>
            <w:docPart w:val="E4FD4C47F9744FAC8422E2B116D8326C"/>
          </w:placeholder>
          <w:richText/>
        </w:sdtPr>
        <w:sdtContent>
          <w:r w:rsidRPr="00451E36">
            <w:rPr>
              <w:b/>
              <w:i/>
            </w:rPr>
            <w:t>Richard Gowan:</w:t>
          </w:r>
        </w:sdtContent>
      </w:sdt>
      <w:r w:rsidRPr="00451E36">
        <w:t xml:space="preserve"> This is something that affected the Biden Administration’s view on this</w:t>
      </w:r>
      <w:r w:rsidR="00E121FB">
        <w:t xml:space="preserve">, and one reason </w:t>
      </w:r>
      <w:r w:rsidR="0019352B">
        <w:t xml:space="preserve">why </w:t>
      </w:r>
      <w:r w:rsidRPr="00451E36">
        <w:t xml:space="preserve">Biden </w:t>
      </w:r>
      <w:r w:rsidR="0019352B">
        <w:t xml:space="preserve">did </w:t>
      </w:r>
      <w:r w:rsidRPr="00451E36">
        <w:t>call for Security Council reform</w:t>
      </w:r>
      <w:r w:rsidR="0019352B">
        <w:t xml:space="preserve">; it was </w:t>
      </w:r>
      <w:r w:rsidRPr="00451E36">
        <w:t xml:space="preserve">partially a response to Russia’s actions over </w:t>
      </w:r>
      <w:r w:rsidRPr="00451E36">
        <w:t>Ukraine</w:t>
      </w:r>
      <w:r w:rsidRPr="00451E36" w:rsidR="00A4651D">
        <w:t>, but it was also</w:t>
      </w:r>
      <w:r w:rsidRPr="00451E36">
        <w:t xml:space="preserve"> a recognition that this is a wasting asset. It is a wasting asset for the US; it is a wasting asset for the UK. </w:t>
      </w:r>
    </w:p>
    <w:p w:rsidR="0074065D" w:rsidRPr="00451E36" w:rsidP="0074065D">
      <w:pPr>
        <w:pStyle w:val="Answer"/>
      </w:pPr>
      <w:r w:rsidRPr="00451E36">
        <w:t>As Lord Malloch-Brown said, we see countries drifting away from the UN. We are even now seeing a very striking tendency for African countries to push back against the Security Council, to try to keep the Security Council out of their affairs and to weaken UN sanctions regimes.</w:t>
      </w:r>
    </w:p>
    <w:p w:rsidR="0074065D" w:rsidRPr="00451E36" w:rsidP="0074065D">
      <w:pPr>
        <w:pStyle w:val="Answer"/>
      </w:pPr>
      <w:r w:rsidRPr="00451E36">
        <w:t xml:space="preserve">There is a sense that the world is drifting away from the Security Council. As a result, having a permanent seat and a veto on the </w:t>
      </w:r>
      <w:r w:rsidRPr="00451E36" w:rsidR="009F63F1">
        <w:t>c</w:t>
      </w:r>
      <w:r w:rsidRPr="00451E36">
        <w:t>ouncil matters less. However, it is still very hard to persuade the current veto powers to be rational about this and to agree to share some power to keep the organisation relevant.</w:t>
      </w:r>
    </w:p>
    <w:p w:rsidR="0074065D" w:rsidRPr="00451E36" w:rsidP="0074065D">
      <w:pPr>
        <w:pStyle w:val="Question"/>
        <w:numPr>
          <w:ilvl w:val="0"/>
          <w:numId w:val="9"/>
        </w:numPr>
      </w:pPr>
      <w:sdt>
        <w:sdtPr>
          <w:alias w:val="Member"/>
          <w:tag w:val="&lt;Member mnisId='4295' dodsId='107295'&gt;"/>
          <w:id w:val="-498424203"/>
          <w:placeholder>
            <w:docPart w:val="C1199404CFBF467A97F858649468F871"/>
          </w:placeholder>
          <w:richText/>
        </w:sdtPr>
        <w:sdtContent>
          <w:r w:rsidRPr="00451E36">
            <w:rPr>
              <w:b/>
            </w:rPr>
            <w:t>Brendan O’Hara:</w:t>
          </w:r>
        </w:sdtContent>
      </w:sdt>
      <w:r w:rsidRPr="00451E36">
        <w:t xml:space="preserve"> Further to that point, beyond China, is there a desire among any of the other permanent members even to discuss change? Is there even a mechanism for change in the Security Council?</w:t>
      </w:r>
    </w:p>
    <w:p w:rsidR="0074065D" w:rsidRPr="00451E36" w:rsidP="0074065D">
      <w:pPr>
        <w:pStyle w:val="Answer"/>
      </w:pPr>
      <w:sdt>
        <w:sdtPr>
          <w:alias w:val="Witness"/>
          <w:id w:val="1288467773"/>
          <w:placeholder>
            <w:docPart w:val="E7B28D76E9284E659F30371A5181808D"/>
          </w:placeholder>
          <w:richText/>
        </w:sdtPr>
        <w:sdtContent>
          <w:r w:rsidRPr="00451E36">
            <w:rPr>
              <w:b/>
              <w:i/>
            </w:rPr>
            <w:t>Richard Gowan:</w:t>
          </w:r>
        </w:sdtContent>
      </w:sdt>
      <w:r w:rsidRPr="00451E36">
        <w:t xml:space="preserve"> There is a desire. France and the UK have</w:t>
      </w:r>
      <w:r w:rsidR="0092039B">
        <w:t>,</w:t>
      </w:r>
      <w:r w:rsidRPr="00451E36">
        <w:t xml:space="preserve"> at least in public</w:t>
      </w:r>
      <w:r w:rsidR="0092039B">
        <w:t>,</w:t>
      </w:r>
      <w:r w:rsidRPr="00451E36">
        <w:t xml:space="preserve"> supported change for a long time. As I say, the Biden Administration took an unusual step by doing active outreach to see whether there was a way to get change in 2022 and 2023.</w:t>
      </w:r>
    </w:p>
    <w:p w:rsidR="0074065D" w:rsidRPr="00451E36" w:rsidP="0074065D">
      <w:pPr>
        <w:pStyle w:val="Answer"/>
      </w:pPr>
      <w:r w:rsidRPr="00451E36">
        <w:t>The Russians say they are open to reform</w:t>
      </w:r>
      <w:r w:rsidR="00F17087">
        <w:t>,</w:t>
      </w:r>
      <w:r w:rsidRPr="00451E36">
        <w:t xml:space="preserve"> but only on terms that would favour them. Germany and Japan have long wanted permanent seats. Russia will never accept that. </w:t>
      </w:r>
      <w:r w:rsidR="00F17087">
        <w:t>They</w:t>
      </w:r>
      <w:r w:rsidRPr="00451E36">
        <w:t xml:space="preserve"> would probably accept India and Brazil because </w:t>
      </w:r>
      <w:r w:rsidR="00671BE8">
        <w:t xml:space="preserve">they think </w:t>
      </w:r>
      <w:r w:rsidRPr="00451E36">
        <w:t xml:space="preserve">those countries are more congenial. </w:t>
      </w:r>
    </w:p>
    <w:p w:rsidR="0074065D" w:rsidRPr="00451E36" w:rsidP="0074065D">
      <w:pPr>
        <w:pStyle w:val="Answer"/>
      </w:pPr>
      <w:r w:rsidRPr="00451E36">
        <w:t xml:space="preserve">There is a huge amount of discussion about this in the wider UN membership. It is a very hot topic amongst ambassadors in New York. There is a mechanism—it is called the </w:t>
      </w:r>
      <w:r w:rsidRPr="00451E36" w:rsidR="00A4651D">
        <w:t>i</w:t>
      </w:r>
      <w:r w:rsidRPr="00451E36">
        <w:t xml:space="preserve">ntergovernmental </w:t>
      </w:r>
      <w:r w:rsidRPr="00451E36" w:rsidR="00A4651D">
        <w:t>n</w:t>
      </w:r>
      <w:r w:rsidRPr="00451E36">
        <w:t xml:space="preserve">egotiations on Security Council </w:t>
      </w:r>
      <w:r w:rsidRPr="00451E36" w:rsidR="00A4651D">
        <w:t>r</w:t>
      </w:r>
      <w:r w:rsidRPr="00451E36">
        <w:t>eform</w:t>
      </w:r>
      <w:r w:rsidRPr="00451E36" w:rsidR="00A4651D">
        <w:t>—</w:t>
      </w:r>
      <w:r w:rsidRPr="00451E36">
        <w:t>that has been meeting and talking about different models of reform.</w:t>
      </w:r>
    </w:p>
    <w:p w:rsidR="0074065D" w:rsidRPr="00451E36" w:rsidP="0074065D">
      <w:pPr>
        <w:pStyle w:val="Answer"/>
      </w:pPr>
      <w:r w:rsidRPr="00451E36">
        <w:t>We are not failing to progress because of any lack of diplomatic activity. There is a great deal of discussion, but that does not change the political fundamentals. First, as I say, China is opposed; then there are other tensions. Brazil would like a permanent seat. Mexico and Argentina are very firmly opposed to that. Italy is very opposed to Germany getting a permanent seat. The politics are complex.</w:t>
      </w:r>
    </w:p>
    <w:p w:rsidR="0074065D" w:rsidRPr="00451E36" w:rsidP="0074065D">
      <w:pPr>
        <w:pStyle w:val="Answer"/>
      </w:pPr>
      <w:r w:rsidRPr="00451E36">
        <w:t>We are not seeing real progress in the negotiations in terms of countries changing their positions</w:t>
      </w:r>
      <w:r w:rsidR="00316672">
        <w:t>; w</w:t>
      </w:r>
      <w:r w:rsidRPr="00451E36">
        <w:t>e are just seeing people restating their positions more and more frequently.</w:t>
      </w:r>
    </w:p>
    <w:p w:rsidR="0074065D" w:rsidRPr="00451E36" w:rsidP="0074065D">
      <w:pPr>
        <w:pStyle w:val="Question"/>
        <w:numPr>
          <w:ilvl w:val="0"/>
          <w:numId w:val="9"/>
        </w:numPr>
      </w:pPr>
      <w:sdt>
        <w:sdtPr>
          <w:alias w:val="Member"/>
          <w:tag w:val="&lt;Member mnisId='4295' dodsId='107295'&gt;"/>
          <w:id w:val="-1406373219"/>
          <w:placeholder>
            <w:docPart w:val="A7EEACE6E7F6426AAF429ECE6B4738DB"/>
          </w:placeholder>
          <w:richText/>
        </w:sdtPr>
        <w:sdtContent>
          <w:r w:rsidRPr="00451E36">
            <w:rPr>
              <w:b/>
            </w:rPr>
            <w:t>Brendan O’Hara:</w:t>
          </w:r>
        </w:sdtContent>
      </w:sdt>
      <w:r w:rsidRPr="00451E36">
        <w:t xml:space="preserve"> Do those who have a veto on the Security Council have a veto in the intergovernmental </w:t>
      </w:r>
      <w:r w:rsidR="00F441BD">
        <w:t xml:space="preserve">council </w:t>
      </w:r>
      <w:r w:rsidRPr="00451E36">
        <w:t>as well?</w:t>
      </w:r>
    </w:p>
    <w:p w:rsidR="0074065D" w:rsidRPr="00451E36" w:rsidP="0074065D">
      <w:pPr>
        <w:pStyle w:val="Answer"/>
      </w:pPr>
      <w:sdt>
        <w:sdtPr>
          <w:alias w:val="Witness"/>
          <w:id w:val="1906869188"/>
          <w:placeholder>
            <w:docPart w:val="DA07D524ACFA49FD9CA8F2986F3E2361"/>
          </w:placeholder>
          <w:richText/>
        </w:sdtPr>
        <w:sdtContent>
          <w:r w:rsidRPr="00451E36">
            <w:rPr>
              <w:b/>
              <w:i/>
            </w:rPr>
            <w:t>Richard Gowan:</w:t>
          </w:r>
        </w:sdtContent>
      </w:sdt>
      <w:r w:rsidRPr="00451E36">
        <w:t xml:space="preserve"> To reform the Security Council, you need to reform the UN </w:t>
      </w:r>
      <w:r w:rsidR="00D67C59">
        <w:t>c</w:t>
      </w:r>
      <w:r w:rsidRPr="00451E36">
        <w:t xml:space="preserve">harter. To reform the UN </w:t>
      </w:r>
      <w:r w:rsidR="00D67C59">
        <w:t>c</w:t>
      </w:r>
      <w:r w:rsidRPr="00451E36">
        <w:t>harter, you need ratifications from two</w:t>
      </w:r>
      <w:r w:rsidR="00D67C59">
        <w:t xml:space="preserve"> </w:t>
      </w:r>
      <w:r w:rsidRPr="00451E36">
        <w:t xml:space="preserve">thirds of the membership and all five current permanent members. In computer terms, </w:t>
      </w:r>
      <w:r w:rsidR="009F5AF8">
        <w:t>it</w:t>
      </w:r>
      <w:r w:rsidRPr="00451E36">
        <w:t xml:space="preserve"> is the end-of-level guardian. At the end of the day, all </w:t>
      </w:r>
      <w:r w:rsidRPr="00451E36">
        <w:t xml:space="preserve">the UN’s members could agree to </w:t>
      </w:r>
      <w:r w:rsidR="009F5AF8">
        <w:t>c</w:t>
      </w:r>
      <w:r w:rsidRPr="00451E36">
        <w:t>harter change, but if one of the permanent five does not agree to it, it cannot go through.</w:t>
      </w:r>
    </w:p>
    <w:p w:rsidR="0074065D" w:rsidRPr="00451E36" w:rsidP="0074065D">
      <w:pPr>
        <w:pStyle w:val="Answer"/>
      </w:pPr>
      <w:r w:rsidRPr="00451E36">
        <w:t>It is also worth saying that, even if the US were to negotiate reforms to the Security Council, right now it is very hard to see Congress ratifying that. There are deep-seated political obstacles that are above the pay grade, frankly, of even the best diplomats in New York.</w:t>
      </w:r>
    </w:p>
    <w:p w:rsidR="0074065D" w:rsidRPr="00451E36" w:rsidP="0074065D">
      <w:pPr>
        <w:pStyle w:val="Question"/>
        <w:numPr>
          <w:ilvl w:val="0"/>
          <w:numId w:val="9"/>
        </w:numPr>
      </w:pPr>
      <w:sdt>
        <w:sdtPr>
          <w:alias w:val="Member"/>
          <w:tag w:val="&lt;Member mnisId='4295' dodsId='107295'&gt;"/>
          <w:id w:val="-9680706"/>
          <w:placeholder>
            <w:docPart w:val="9985D379E2954E53B79BC0E8064461B0"/>
          </w:placeholder>
          <w:richText/>
        </w:sdtPr>
        <w:sdtContent>
          <w:r w:rsidRPr="00451E36">
            <w:rPr>
              <w:b/>
            </w:rPr>
            <w:t>Brendan O’Hara:</w:t>
          </w:r>
        </w:sdtContent>
      </w:sdt>
      <w:r w:rsidRPr="00451E36">
        <w:t xml:space="preserve"> I would be correct in saying that, if you have a veto now, you have a veto to stop any change or any development. </w:t>
      </w:r>
    </w:p>
    <w:p w:rsidR="0074065D" w:rsidRPr="00451E36" w:rsidP="0074065D">
      <w:pPr>
        <w:pStyle w:val="Answer"/>
      </w:pPr>
      <w:sdt>
        <w:sdtPr>
          <w:alias w:val="Witness"/>
          <w:id w:val="1036853909"/>
          <w:placeholder>
            <w:docPart w:val="A8727B5DFD4A4B14B662847C43576482"/>
          </w:placeholder>
          <w:richText/>
        </w:sdtPr>
        <w:sdtContent>
          <w:r w:rsidRPr="00451E36">
            <w:rPr>
              <w:b/>
              <w:i/>
            </w:rPr>
            <w:t>Richard Gowan:</w:t>
          </w:r>
        </w:sdtContent>
      </w:sdt>
      <w:r w:rsidRPr="00451E36">
        <w:t xml:space="preserve"> Yes. </w:t>
      </w:r>
    </w:p>
    <w:p w:rsidR="0074065D" w:rsidRPr="00451E36" w:rsidP="0074065D">
      <w:pPr>
        <w:pStyle w:val="Question"/>
        <w:numPr>
          <w:ilvl w:val="0"/>
          <w:numId w:val="9"/>
        </w:numPr>
      </w:pPr>
      <w:sdt>
        <w:sdtPr>
          <w:alias w:val="Member"/>
          <w:tag w:val="&lt;Member mnisId='4295' dodsId='107295'&gt;"/>
          <w:id w:val="1267191311"/>
          <w:placeholder>
            <w:docPart w:val="27E5CC32893A47118B48BDE322B25789"/>
          </w:placeholder>
          <w:richText/>
        </w:sdtPr>
        <w:sdtContent>
          <w:r w:rsidRPr="00451E36">
            <w:rPr>
              <w:b/>
            </w:rPr>
            <w:t>Brendan O’Hara:</w:t>
          </w:r>
        </w:sdtContent>
      </w:sdt>
      <w:r w:rsidRPr="00451E36">
        <w:t xml:space="preserve"> Emma, beyond the Security Council, what other reforms should we be pressing for or looking at to make the UN fairer and more transparent? Would it be possible for the UK to lead or be part of building a coalition to make that happen?</w:t>
      </w:r>
    </w:p>
    <w:p w:rsidR="0074065D" w:rsidRPr="00451E36" w:rsidP="0074065D">
      <w:pPr>
        <w:pStyle w:val="Answer"/>
      </w:pPr>
      <w:sdt>
        <w:sdtPr>
          <w:alias w:val="Witness"/>
          <w:id w:val="-486095679"/>
          <w:placeholder>
            <w:docPart w:val="CAE81B1E622E4351822E43E854360E15"/>
          </w:placeholder>
          <w:richText/>
        </w:sdtPr>
        <w:sdtContent>
          <w:r w:rsidRPr="00451E36">
            <w:rPr>
              <w:b/>
              <w:i/>
            </w:rPr>
            <w:t>Emma Reilly:</w:t>
          </w:r>
        </w:sdtContent>
      </w:sdt>
      <w:r w:rsidRPr="00451E36">
        <w:t xml:space="preserve"> Yes, absolutely. A lot of what we have discussed is around the complete lack of accountability. That is something where, as Richard said, the UK is seen as an excellent drafter</w:t>
      </w:r>
      <w:r w:rsidR="009C43D4">
        <w:t>—i</w:t>
      </w:r>
      <w:r w:rsidRPr="00451E36">
        <w:t>t is seen as excellent on the rule of law. I have seen other member states ask the UK</w:t>
      </w:r>
      <w:r w:rsidRPr="00451E36" w:rsidR="000B506E">
        <w:t xml:space="preserve"> </w:t>
      </w:r>
      <w:r w:rsidRPr="00451E36">
        <w:t>to look at pre-zero drafts to make sure that their rule of law wording is correct.</w:t>
      </w:r>
    </w:p>
    <w:p w:rsidR="0074065D" w:rsidRPr="00451E36" w:rsidP="0074065D">
      <w:pPr>
        <w:pStyle w:val="Answer"/>
      </w:pPr>
      <w:r w:rsidRPr="00451E36">
        <w:t xml:space="preserve">It is </w:t>
      </w:r>
      <w:r w:rsidRPr="00451E36">
        <w:t>really important</w:t>
      </w:r>
      <w:r w:rsidRPr="00451E36">
        <w:t xml:space="preserve"> to note, whatever your views on the issue, </w:t>
      </w:r>
      <w:r w:rsidRPr="00451E36" w:rsidR="003C6A91">
        <w:t xml:space="preserve">that </w:t>
      </w:r>
      <w:r w:rsidRPr="00451E36">
        <w:t>post</w:t>
      </w:r>
      <w:r w:rsidRPr="00451E36" w:rsidR="000B506E">
        <w:t xml:space="preserve"> </w:t>
      </w:r>
      <w:r w:rsidRPr="00451E36">
        <w:t>Brexit, in many of the areas where there used to be burden-sharing across the EU</w:t>
      </w:r>
      <w:r w:rsidR="003C6A91">
        <w:t>,</w:t>
      </w:r>
      <w:r w:rsidRPr="00451E36">
        <w:t xml:space="preserve"> the UK is limited in what it can currently follow. You </w:t>
      </w:r>
      <w:r w:rsidRPr="00451E36">
        <w:t>have to</w:t>
      </w:r>
      <w:r w:rsidRPr="00451E36">
        <w:t xml:space="preserve"> look at what would be ideally desirable—we all want to see Security Council reform, but it is not going to happen—versus what is attainable.</w:t>
      </w:r>
    </w:p>
    <w:p w:rsidR="0074065D" w:rsidRPr="00451E36" w:rsidP="0074065D">
      <w:pPr>
        <w:pStyle w:val="Answer"/>
      </w:pPr>
      <w:r w:rsidRPr="00451E36">
        <w:t xml:space="preserve">Just going back to the Summit </w:t>
      </w:r>
      <w:r w:rsidR="00FF3E36">
        <w:t>of</w:t>
      </w:r>
      <w:r w:rsidRPr="00451E36">
        <w:t xml:space="preserve"> the Future document, this summit follows on from the World Summit 2005, where they created </w:t>
      </w:r>
      <w:r w:rsidRPr="00451E36">
        <w:t>all of</w:t>
      </w:r>
      <w:r w:rsidRPr="00451E36">
        <w:t xml:space="preserve"> these accountability mechanisms. Certainly</w:t>
      </w:r>
      <w:r w:rsidR="00477ED4">
        <w:t>,</w:t>
      </w:r>
      <w:r w:rsidRPr="00451E36">
        <w:t xml:space="preserve"> putting in that same language </w:t>
      </w:r>
      <w:r w:rsidR="00EB12CE">
        <w:t>but just</w:t>
      </w:r>
      <w:r w:rsidRPr="00451E36">
        <w:t xml:space="preserve"> switching it slightly to make those genuinely independent would be something very attainable indeed.</w:t>
      </w:r>
    </w:p>
    <w:p w:rsidR="003D1585" w:rsidP="0074065D">
      <w:pPr>
        <w:pStyle w:val="Answer"/>
      </w:pPr>
      <w:r w:rsidRPr="00451E36">
        <w:t>In terms of coalition building, I do not know whether you are aware, but on Thursday last week the US House Foreign Affairs Committee had a hearing on a very similar topic</w:t>
      </w:r>
      <w:r w:rsidR="00D872F5">
        <w:t>—i</w:t>
      </w:r>
      <w:r w:rsidRPr="00451E36">
        <w:t xml:space="preserve">t was specifically looking at China’s influence on the UN. Around half of that hearing was devoted to talking about the need for reform of the </w:t>
      </w:r>
      <w:r w:rsidR="00B57D9C">
        <w:t>Secretariat</w:t>
      </w:r>
      <w:r w:rsidRPr="00451E36">
        <w:t xml:space="preserve"> itself to make it more accountable. </w:t>
      </w:r>
    </w:p>
    <w:p w:rsidR="0074065D" w:rsidRPr="00451E36" w:rsidP="0074065D">
      <w:pPr>
        <w:pStyle w:val="Answer"/>
      </w:pPr>
      <w:r>
        <w:t>So I think t</w:t>
      </w:r>
      <w:r w:rsidRPr="00451E36">
        <w:t xml:space="preserve">here is a general recognition among member states that there are quite serious problems in the </w:t>
      </w:r>
      <w:r w:rsidR="00B57D9C">
        <w:t>Secretariat</w:t>
      </w:r>
      <w:r w:rsidRPr="00451E36">
        <w:t>, that they are not getting truthful, accurate or timely information when things go wrong and that they need to improve that.</w:t>
      </w:r>
    </w:p>
    <w:p w:rsidR="0074065D" w:rsidRPr="00451E36" w:rsidP="0074065D">
      <w:pPr>
        <w:pStyle w:val="Answer"/>
      </w:pPr>
      <w:r w:rsidRPr="00451E36">
        <w:t>There are all kinds of existing recommendations on which that could be based. For example, David Kaye, the former UN special rapporteur on freedom of expression, wrote several reports between 2015 and 2017 about specific</w:t>
      </w:r>
      <w:r w:rsidR="00FB30BF">
        <w:t>,</w:t>
      </w:r>
      <w:r w:rsidRPr="00451E36">
        <w:t xml:space="preserve"> tangible reforms that needed to be made to have freedom of information within the UN</w:t>
      </w:r>
      <w:r w:rsidR="00832671">
        <w:t>—</w:t>
      </w:r>
      <w:r w:rsidRPr="00451E36">
        <w:t>at minimum</w:t>
      </w:r>
      <w:r w:rsidR="00832671">
        <w:t xml:space="preserve">, </w:t>
      </w:r>
      <w:r w:rsidRPr="00451E36">
        <w:t>subject access requests</w:t>
      </w:r>
      <w:r w:rsidR="00832671">
        <w:t>—</w:t>
      </w:r>
      <w:r w:rsidRPr="00451E36">
        <w:t xml:space="preserve">to </w:t>
      </w:r>
      <w:r w:rsidRPr="00451E36">
        <w:t>improve the systems of investigation and to improve whistleblower protection. That is one of the UN’s own appointed experts saying this needs to happen</w:t>
      </w:r>
      <w:r w:rsidR="00C323DB">
        <w:t>, and t</w:t>
      </w:r>
      <w:r w:rsidRPr="00451E36">
        <w:t>here was no follow-up.</w:t>
      </w:r>
    </w:p>
    <w:p w:rsidR="0074065D" w:rsidRPr="00451E36" w:rsidP="008C3610">
      <w:pPr>
        <w:pStyle w:val="Answer"/>
      </w:pPr>
      <w:r w:rsidRPr="00451E36">
        <w:t xml:space="preserve">The UK could become much more active in the Sixth Committee. If you look at the membership of that committee, it is not taken terribly seriously by member states. It is where </w:t>
      </w:r>
      <w:r w:rsidRPr="00451E36">
        <w:t>all of</w:t>
      </w:r>
      <w:r w:rsidRPr="00451E36">
        <w:t xml:space="preserve"> the legal affairs are dealt with, including </w:t>
      </w:r>
      <w:r w:rsidR="00C323DB">
        <w:t xml:space="preserve">all </w:t>
      </w:r>
      <w:r w:rsidRPr="00451E36">
        <w:t xml:space="preserve">the internal governance of the </w:t>
      </w:r>
      <w:r w:rsidR="00B57D9C">
        <w:t>Secretariat</w:t>
      </w:r>
      <w:r w:rsidRPr="00451E36">
        <w:t>. Having a state with the rule of law chops of the UK in there on a regular basis, looking through and reading, would be helpful.</w:t>
      </w:r>
    </w:p>
    <w:p w:rsidR="0074065D" w:rsidRPr="00451E36" w:rsidP="0074065D">
      <w:pPr>
        <w:pStyle w:val="Answer"/>
      </w:pPr>
      <w:r w:rsidRPr="00451E36">
        <w:t xml:space="preserve">For example, that is the committee that received a report from the </w:t>
      </w:r>
      <w:r w:rsidR="00376E0B">
        <w:t xml:space="preserve">UNDT—the </w:t>
      </w:r>
      <w:r w:rsidRPr="00451E36">
        <w:t xml:space="preserve"> Dispute Tribunal</w:t>
      </w:r>
      <w:r w:rsidR="00376E0B">
        <w:t>—</w:t>
      </w:r>
      <w:r w:rsidRPr="00451E36">
        <w:t>in which eight out of nine of the Dispute Tribunal judges said, “The president of this tribunal is not independent. She is taking instructions from the UN. She is not to be trusted</w:t>
      </w:r>
      <w:r w:rsidR="006128BE">
        <w:t>.</w:t>
      </w:r>
      <w:r w:rsidRPr="00451E36">
        <w:t>” Nobody acted on that</w:t>
      </w:r>
      <w:r w:rsidR="00EC5056">
        <w:t>; well, t</w:t>
      </w:r>
      <w:r w:rsidRPr="00451E36">
        <w:t>he UN acted on it</w:t>
      </w:r>
      <w:r w:rsidR="00EC5056">
        <w:t>—</w:t>
      </w:r>
      <w:r w:rsidRPr="00451E36">
        <w:t xml:space="preserve">they got rid of the other eight judges and kept her. Was that the correct reaction? </w:t>
      </w:r>
    </w:p>
    <w:p w:rsidR="00DD73D9" w:rsidP="0074065D">
      <w:pPr>
        <w:pStyle w:val="Answer"/>
      </w:pPr>
      <w:r w:rsidRPr="00451E36">
        <w:t>Again, a lot of that stuff seems like it should be beneath the radar of diplomats</w:t>
      </w:r>
      <w:r w:rsidR="00841094">
        <w:t>—</w:t>
      </w:r>
      <w:r w:rsidRPr="00451E36">
        <w:t>I agree</w:t>
      </w:r>
      <w:r w:rsidR="00841094">
        <w:t xml:space="preserve"> that, </w:t>
      </w:r>
      <w:r w:rsidR="00EF32E0">
        <w:t>i</w:t>
      </w:r>
      <w:r w:rsidRPr="00451E36">
        <w:t>n an ideal world, it should</w:t>
      </w:r>
      <w:r w:rsidR="00841094">
        <w:t xml:space="preserve">, and </w:t>
      </w:r>
      <w:r w:rsidR="00EF32E0">
        <w:t>w</w:t>
      </w:r>
      <w:r w:rsidRPr="00451E36">
        <w:t>e should have sorted this stuff out</w:t>
      </w:r>
      <w:r w:rsidR="00841094">
        <w:t xml:space="preserve">—but so should </w:t>
      </w:r>
      <w:r w:rsidR="00841094">
        <w:t>w</w:t>
      </w:r>
      <w:r w:rsidRPr="00451E36">
        <w:t>hether or not</w:t>
      </w:r>
      <w:r w:rsidRPr="00451E36">
        <w:t xml:space="preserve"> an NGO can attend a meeting of the Human Rights Council</w:t>
      </w:r>
      <w:r>
        <w:t xml:space="preserve">, and </w:t>
      </w:r>
      <w:r w:rsidRPr="00451E36">
        <w:t>that is not a given either.</w:t>
      </w:r>
      <w:r>
        <w:t xml:space="preserve"> So it </w:t>
      </w:r>
      <w:r w:rsidRPr="00451E36">
        <w:t xml:space="preserve">is very necessary to get into the nitty-gritty. </w:t>
      </w:r>
    </w:p>
    <w:p w:rsidR="0074065D" w:rsidRPr="00451E36" w:rsidP="0074065D">
      <w:pPr>
        <w:pStyle w:val="Answer"/>
      </w:pPr>
      <w:r w:rsidRPr="00451E36">
        <w:t>There is a huge knowledge among the diplomats and the main donors to the UN that this needs to happen, but nobody wants to do it. You can have a very cosy relationship with your friends at the UN until you start telling them that you want them to reform the way that they want to do things. It is a more uncomfortable thing for a diplomat than going head</w:t>
      </w:r>
      <w:r w:rsidR="00200E9F">
        <w:t xml:space="preserve"> </w:t>
      </w:r>
      <w:r w:rsidRPr="00451E36">
        <w:t>to</w:t>
      </w:r>
      <w:r w:rsidR="00200E9F">
        <w:t xml:space="preserve"> </w:t>
      </w:r>
      <w:r w:rsidRPr="00451E36">
        <w:t>head on a substantive political issue of geopolitical significance, but it is very necessary.</w:t>
      </w:r>
    </w:p>
    <w:p w:rsidR="0074065D" w:rsidRPr="00451E36" w:rsidP="0074065D">
      <w:pPr>
        <w:pStyle w:val="Question"/>
        <w:numPr>
          <w:ilvl w:val="0"/>
          <w:numId w:val="9"/>
        </w:numPr>
      </w:pPr>
      <w:sdt>
        <w:sdtPr>
          <w:alias w:val="Member"/>
          <w:tag w:val="&lt;Member mnisId='4295' dodsId='107295'&gt;"/>
          <w:id w:val="1532222533"/>
          <w:placeholder>
            <w:docPart w:val="0AF728E86C444ADC984EDA641366B0AF"/>
          </w:placeholder>
          <w:richText/>
        </w:sdtPr>
        <w:sdtContent>
          <w:r w:rsidRPr="00451E36">
            <w:rPr>
              <w:b/>
            </w:rPr>
            <w:t>Graham Stringer:</w:t>
          </w:r>
        </w:sdtContent>
      </w:sdt>
      <w:r w:rsidRPr="00451E36">
        <w:t xml:space="preserve"> You have partly answered the questions I am going to ask</w:t>
      </w:r>
      <w:r w:rsidR="00816D0C">
        <w:t>. Y</w:t>
      </w:r>
      <w:r w:rsidRPr="00451E36">
        <w:t xml:space="preserve">ou have blown the whistle </w:t>
      </w:r>
      <w:r w:rsidRPr="00451E36">
        <w:t>pretty loudly</w:t>
      </w:r>
      <w:r w:rsidRPr="00451E36">
        <w:t xml:space="preserve"> on malpractice</w:t>
      </w:r>
      <w:r w:rsidR="00095A17">
        <w:t>, but w</w:t>
      </w:r>
      <w:r w:rsidRPr="00451E36">
        <w:t>hat is the impact of that malpractice on the effectiveness of the UN</w:t>
      </w:r>
      <w:r w:rsidR="006C64B4">
        <w:t xml:space="preserve"> and politically </w:t>
      </w:r>
      <w:r w:rsidRPr="00451E36">
        <w:t>on the UN? You have approached the answer to this question, but I will ask it explicitly. What reforms would you suggest?</w:t>
      </w:r>
    </w:p>
    <w:p w:rsidR="0074065D" w:rsidRPr="00451E36" w:rsidP="0074065D">
      <w:pPr>
        <w:pStyle w:val="Answer"/>
      </w:pPr>
      <w:sdt>
        <w:sdtPr>
          <w:alias w:val="Witness"/>
          <w:id w:val="540786994"/>
          <w:placeholder>
            <w:docPart w:val="87BCB3640A32431FB91AFFDE3B6CBF08"/>
          </w:placeholder>
          <w:richText/>
        </w:sdtPr>
        <w:sdtContent>
          <w:r w:rsidRPr="00451E36">
            <w:rPr>
              <w:b/>
              <w:i/>
            </w:rPr>
            <w:t>Emma Reilly:</w:t>
          </w:r>
        </w:sdtContent>
      </w:sdt>
      <w:r w:rsidRPr="00451E36">
        <w:t xml:space="preserve"> What needs to underlie reforms is the accountability of individual staff members. It is something that permeates national systems but is completely absent in the UN. If a staff member in the UN commits wrongdoing, there is no way to hold that individual staff member accountable unless there is a decision by the Secretary-General that they want to, which there never is.</w:t>
      </w:r>
    </w:p>
    <w:p w:rsidR="0074065D" w:rsidRPr="00451E36" w:rsidP="0074065D">
      <w:pPr>
        <w:pStyle w:val="Answer"/>
      </w:pPr>
      <w:r w:rsidRPr="00451E36">
        <w:rPr>
          <w:bCs/>
          <w:iCs/>
        </w:rPr>
        <w:t>For example, w</w:t>
      </w:r>
      <w:r w:rsidRPr="00451E36">
        <w:t xml:space="preserve">hen the head of investigations does not do his job, it is the whistleblower who has come forward to report wrongdoing that suffers. It is similar when the head of ethics does not do her job. </w:t>
      </w:r>
      <w:r w:rsidR="00BC7260">
        <w:t>So t</w:t>
      </w:r>
      <w:r w:rsidRPr="00451E36">
        <w:t>here is a need to make a system where there are actual consequences for the individuals who commit wrongdoing.</w:t>
      </w:r>
    </w:p>
    <w:p w:rsidR="0074065D" w:rsidRPr="00451E36" w:rsidP="0074065D">
      <w:pPr>
        <w:pStyle w:val="Answer"/>
      </w:pPr>
      <w:r w:rsidRPr="00451E36">
        <w:t>All of this is underlined by the problem of diplomatic immunity. Even when crimes are committed by the UN</w:t>
      </w:r>
      <w:r w:rsidR="00EF4D69">
        <w:t>—</w:t>
      </w:r>
      <w:r w:rsidRPr="00451E36">
        <w:t>for example</w:t>
      </w:r>
      <w:r w:rsidR="00EF4D69">
        <w:t xml:space="preserve">, </w:t>
      </w:r>
      <w:r w:rsidRPr="00451E36">
        <w:t xml:space="preserve">against a whistleblower </w:t>
      </w:r>
      <w:r w:rsidRPr="00451E36">
        <w:t>coming forward</w:t>
      </w:r>
      <w:r w:rsidR="00EF4D69">
        <w:t>—</w:t>
      </w:r>
      <w:r w:rsidRPr="00451E36">
        <w:t xml:space="preserve">there is absolutely no recourse for that person. At one point in my own case, the UN literally </w:t>
      </w:r>
      <w:r w:rsidRPr="00451E36" w:rsidR="002A7AD1">
        <w:t>SWATed</w:t>
      </w:r>
      <w:r w:rsidRPr="00451E36">
        <w:t xml:space="preserve"> me. They sent armed police to my home—it was during </w:t>
      </w:r>
      <w:r w:rsidR="005E32B8">
        <w:t>c</w:t>
      </w:r>
      <w:r w:rsidRPr="00451E36">
        <w:t>ovid</w:t>
      </w:r>
      <w:r w:rsidR="005E32B8">
        <w:t>, and</w:t>
      </w:r>
      <w:r w:rsidRPr="00451E36">
        <w:t xml:space="preserve"> we were all working from home—so </w:t>
      </w:r>
      <w:r w:rsidR="00E045E9">
        <w:t xml:space="preserve">that </w:t>
      </w:r>
      <w:r w:rsidRPr="00451E36">
        <w:t xml:space="preserve">I could not participate in </w:t>
      </w:r>
      <w:r w:rsidR="00E045E9">
        <w:t xml:space="preserve">a </w:t>
      </w:r>
      <w:r w:rsidRPr="00451E36">
        <w:t>meeting and could not say any of what I have said today.</w:t>
      </w:r>
    </w:p>
    <w:p w:rsidR="0074065D" w:rsidRPr="00451E36" w:rsidP="0074065D">
      <w:pPr>
        <w:pStyle w:val="Answer"/>
      </w:pPr>
      <w:r w:rsidRPr="00451E36">
        <w:t xml:space="preserve">I have absolutely no </w:t>
      </w:r>
      <w:r w:rsidRPr="00451E36">
        <w:t>recourse</w:t>
      </w:r>
      <w:r w:rsidR="00E045E9">
        <w:t>,</w:t>
      </w:r>
      <w:r w:rsidRPr="00451E36">
        <w:t xml:space="preserve"> because</w:t>
      </w:r>
      <w:r w:rsidRPr="00451E36">
        <w:t xml:space="preserve"> everyone involved has diplomatic immunity. In a circumstance where someone commits misconduct, they face </w:t>
      </w:r>
      <w:r w:rsidRPr="00451E36">
        <w:t>absolutely no</w:t>
      </w:r>
      <w:r w:rsidRPr="00451E36">
        <w:t xml:space="preserve"> personal consequence, even when there is a judgment. I have won several judgments in these courts, even though they find </w:t>
      </w:r>
      <w:r w:rsidRPr="00451E36" w:rsidR="001B273E">
        <w:t xml:space="preserve">95% of the time </w:t>
      </w:r>
      <w:r w:rsidRPr="00451E36">
        <w:t>for the administration. Even in those judgments, when I am awarded compensation for someone harassing me, the person who did the harassment faces no consequences. All that happens is that a little bit more of the UN coffers are spent on retaliating against me. That is not my aim in taking those cases</w:t>
      </w:r>
      <w:r w:rsidR="00AE081E">
        <w:t>; i</w:t>
      </w:r>
      <w:r w:rsidRPr="00451E36">
        <w:t>t is about changing systems going forward.</w:t>
      </w:r>
    </w:p>
    <w:p w:rsidR="0074065D" w:rsidRPr="00451E36" w:rsidP="0074065D">
      <w:pPr>
        <w:pStyle w:val="Answer"/>
      </w:pPr>
      <w:r w:rsidRPr="00451E36">
        <w:t>We need to review the package that created the UN Dispute Tribunal and the UN Appeals Tribunal and make clear that hiring decisions within those must be made by the judges, not by UN staff members.</w:t>
      </w:r>
      <w:r w:rsidR="00260DDB">
        <w:t xml:space="preserve"> On that, </w:t>
      </w:r>
      <w:r w:rsidRPr="00451E36">
        <w:t>I would strongly recommend that you speak to Rowan Downing</w:t>
      </w:r>
      <w:r w:rsidR="001F64B0">
        <w:t xml:space="preserve">, who </w:t>
      </w:r>
      <w:r w:rsidRPr="00451E36">
        <w:t>is the judge who was fired from my case. I have it on good authority that he retires at the end of the month, which would free him to speak to you.</w:t>
      </w:r>
    </w:p>
    <w:p w:rsidR="0074065D" w:rsidRPr="00451E36" w:rsidP="0074065D">
      <w:pPr>
        <w:pStyle w:val="Answer"/>
      </w:pPr>
      <w:r w:rsidRPr="00451E36">
        <w:t>On OIOS, it technically already reports to the General Assembly. There is something called the IAAC that is supposed to oversee the investigation. We need to strengthen that and put forward a UK member for that. Try to get good people on there who understand what it is they are looking at and will not just gavel through whatever is put in front of them by the UN.</w:t>
      </w:r>
    </w:p>
    <w:p w:rsidR="0074065D" w:rsidRPr="00451E36" w:rsidP="0074065D">
      <w:pPr>
        <w:pStyle w:val="Answer"/>
      </w:pPr>
      <w:r w:rsidRPr="00451E36">
        <w:t xml:space="preserve">On the abuse of authority policy, at absolute minimum we need to undo the last reform where, instead of having to </w:t>
      </w:r>
      <w:r w:rsidRPr="00451E36">
        <w:t>conduct an investigation</w:t>
      </w:r>
      <w:r w:rsidRPr="00451E36">
        <w:t xml:space="preserve"> where there </w:t>
      </w:r>
      <w:r w:rsidR="00560F34">
        <w:t>are</w:t>
      </w:r>
      <w:r w:rsidRPr="00451E36">
        <w:t xml:space="preserve"> reasonable grounds to believe misconduct might occur, they now can decide based entirely on the interests of the organisation.</w:t>
      </w:r>
    </w:p>
    <w:p w:rsidR="0074065D" w:rsidRPr="00451E36" w:rsidP="0074065D">
      <w:pPr>
        <w:pStyle w:val="Answer"/>
      </w:pPr>
      <w:r w:rsidRPr="00451E36">
        <w:t>A lot of those more recent reforms can be undone</w:t>
      </w:r>
      <w:r w:rsidR="00522205">
        <w:t>,</w:t>
      </w:r>
      <w:r w:rsidRPr="00451E36">
        <w:t xml:space="preserve"> essentially</w:t>
      </w:r>
      <w:r w:rsidR="00522205">
        <w:t>,</w:t>
      </w:r>
      <w:r w:rsidRPr="00451E36">
        <w:t xml:space="preserve"> immediately. I have put a list of some extra reforms in my written evidence, which I would be happy to expand upon, to be honest. There is a lot more that can be done. </w:t>
      </w:r>
    </w:p>
    <w:p w:rsidR="0074065D" w:rsidRPr="00451E36" w:rsidP="0074065D">
      <w:pPr>
        <w:pStyle w:val="Answer"/>
      </w:pPr>
      <w:r w:rsidRPr="00451E36">
        <w:t xml:space="preserve">What is </w:t>
      </w:r>
      <w:r w:rsidRPr="00451E36">
        <w:t>really important</w:t>
      </w:r>
      <w:r w:rsidRPr="00451E36">
        <w:t xml:space="preserve"> to remember is that, while Security Council reform is a pipe dream because it would require agreement of so many, this is about saying, “There is an existing General Assembly resolution that is not being applied</w:t>
      </w:r>
      <w:r w:rsidR="00EF494B">
        <w:t>,</w:t>
      </w:r>
      <w:r w:rsidRPr="00451E36">
        <w:t xml:space="preserve"> and here is a list of the ways in which it is not being applied</w:t>
      </w:r>
      <w:r w:rsidR="0068022E">
        <w:t>.</w:t>
      </w:r>
      <w:r w:rsidRPr="00451E36">
        <w:t xml:space="preserve">” We require changes to the Secretary-General’s Bulletin or </w:t>
      </w:r>
      <w:r w:rsidR="004C2B33">
        <w:t xml:space="preserve">the </w:t>
      </w:r>
      <w:r w:rsidRPr="00451E36">
        <w:t xml:space="preserve">administrative instruction from the </w:t>
      </w:r>
      <w:r w:rsidR="00B57D9C">
        <w:t>Secretariat</w:t>
      </w:r>
      <w:r w:rsidR="00C20D6A">
        <w:t>,</w:t>
      </w:r>
      <w:r w:rsidRPr="00451E36">
        <w:t xml:space="preserve"> </w:t>
      </w:r>
      <w:r w:rsidR="005C009D">
        <w:t xml:space="preserve">which </w:t>
      </w:r>
      <w:r w:rsidR="00C20D6A">
        <w:t xml:space="preserve">is purported </w:t>
      </w:r>
      <w:r w:rsidRPr="00451E36">
        <w:t xml:space="preserve">to give action to what the </w:t>
      </w:r>
      <w:r w:rsidRPr="00451E36" w:rsidR="008C3610">
        <w:t>m</w:t>
      </w:r>
      <w:r w:rsidRPr="00451E36">
        <w:t xml:space="preserve">ember </w:t>
      </w:r>
      <w:r w:rsidRPr="00451E36" w:rsidR="008C3610">
        <w:t>s</w:t>
      </w:r>
      <w:r w:rsidRPr="00451E36">
        <w:t xml:space="preserve">tates passed but </w:t>
      </w:r>
      <w:r w:rsidR="00C20D6A">
        <w:t xml:space="preserve">is </w:t>
      </w:r>
      <w:r w:rsidR="00C20D6A">
        <w:t xml:space="preserve">actually </w:t>
      </w:r>
      <w:r w:rsidRPr="00451E36">
        <w:t>undermining</w:t>
      </w:r>
      <w:r w:rsidRPr="00451E36">
        <w:t xml:space="preserve"> that.</w:t>
      </w:r>
    </w:p>
    <w:p w:rsidR="0074065D" w:rsidRPr="00451E36" w:rsidP="0074065D">
      <w:pPr>
        <w:pStyle w:val="Question"/>
        <w:numPr>
          <w:ilvl w:val="0"/>
          <w:numId w:val="9"/>
        </w:numPr>
      </w:pPr>
      <w:sdt>
        <w:sdtPr>
          <w:alias w:val="Member"/>
          <w:tag w:val="&lt;Member mnisId='4295' dodsId='107295'&gt;"/>
          <w:id w:val="791473949"/>
          <w:placeholder>
            <w:docPart w:val="1BA00DFA9D974A86AA4E958555BDA1F0"/>
          </w:placeholder>
          <w:richText/>
        </w:sdtPr>
        <w:sdtContent>
          <w:r w:rsidRPr="00451E36">
            <w:rPr>
              <w:b/>
            </w:rPr>
            <w:t>Chair:</w:t>
          </w:r>
        </w:sdtContent>
      </w:sdt>
      <w:r w:rsidRPr="00451E36">
        <w:t xml:space="preserve"> To conclude, Richard, is there anything that you would like to add on reform? </w:t>
      </w:r>
    </w:p>
    <w:p w:rsidR="0074065D" w:rsidRPr="00451E36" w:rsidP="0074065D">
      <w:pPr>
        <w:pStyle w:val="Answer"/>
      </w:pPr>
      <w:sdt>
        <w:sdtPr>
          <w:alias w:val="Witness"/>
          <w:id w:val="1961294982"/>
          <w:placeholder>
            <w:docPart w:val="6A73B17EDE19429B8D6E6348361AE88B"/>
          </w:placeholder>
          <w:richText/>
        </w:sdtPr>
        <w:sdtContent>
          <w:r w:rsidRPr="00451E36">
            <w:rPr>
              <w:b/>
              <w:i/>
            </w:rPr>
            <w:t>Richard Gowan:</w:t>
          </w:r>
        </w:sdtContent>
      </w:sdt>
      <w:r w:rsidRPr="00451E36">
        <w:t xml:space="preserve"> No</w:t>
      </w:r>
      <w:r w:rsidR="00B46509">
        <w:t>. J</w:t>
      </w:r>
      <w:r w:rsidRPr="00451E36">
        <w:t xml:space="preserve">ust on a different tack, coming back to some of the discussion we had that touched on Haiti, for the last 25 years, despite many flaws, UN peace operations have been an important part of international </w:t>
      </w:r>
      <w:r w:rsidRPr="00451E36">
        <w:t xml:space="preserve">peace and security, especially </w:t>
      </w:r>
      <w:r w:rsidR="004C71F8">
        <w:t xml:space="preserve">in Africa, </w:t>
      </w:r>
      <w:r w:rsidRPr="00451E36">
        <w:t>but not only in Africa. Still today peacekeepers in southern Lebanon are playing quite a significant role in monitoring the situation in the Middle East.</w:t>
      </w:r>
    </w:p>
    <w:p w:rsidR="0074065D" w:rsidRPr="00451E36" w:rsidP="0074065D">
      <w:pPr>
        <w:pStyle w:val="Answer"/>
      </w:pPr>
      <w:r w:rsidRPr="00451E36">
        <w:t>It is now time for some sort of review of how peace operations work and how the UN can work better with other organisations</w:t>
      </w:r>
      <w:r w:rsidR="00B11066">
        <w:t>,</w:t>
      </w:r>
      <w:r w:rsidRPr="00451E36">
        <w:t xml:space="preserve"> like the African Union</w:t>
      </w:r>
      <w:r w:rsidR="00B11066">
        <w:t>,</w:t>
      </w:r>
      <w:r w:rsidRPr="00451E36">
        <w:t xml:space="preserve"> when they need to co-operate on peace operations. </w:t>
      </w:r>
      <w:r w:rsidRPr="00451E36">
        <w:t>At the moment</w:t>
      </w:r>
      <w:r w:rsidRPr="00451E36">
        <w:t>, there is a bit of a crisis of confidence in peacekeeping</w:t>
      </w:r>
      <w:r w:rsidR="00355BE2">
        <w:t xml:space="preserve">—I think, </w:t>
      </w:r>
      <w:r w:rsidRPr="00451E36">
        <w:t xml:space="preserve">Chair, </w:t>
      </w:r>
      <w:r w:rsidR="00355BE2">
        <w:t xml:space="preserve">that </w:t>
      </w:r>
      <w:r w:rsidRPr="00451E36">
        <w:t>you referred to it in your very first remarks.</w:t>
      </w:r>
      <w:r w:rsidR="00355BE2">
        <w:t xml:space="preserve"> </w:t>
      </w:r>
      <w:r w:rsidR="00F6450D">
        <w:t>W</w:t>
      </w:r>
      <w:r w:rsidRPr="00451E36">
        <w:t>e should not give up on multilateral peacekeeping altogether, but we need to stop and think hard about how we do these operations better in a very difficult global environment. I think this</w:t>
      </w:r>
      <w:r w:rsidR="00514B8F">
        <w:t xml:space="preserve"> is a small thing</w:t>
      </w:r>
      <w:r w:rsidRPr="00451E36">
        <w:t xml:space="preserve"> that the Summit of the Future will endorse</w:t>
      </w:r>
      <w:r w:rsidR="00E52A38">
        <w:t>—the</w:t>
      </w:r>
      <w:r w:rsidRPr="00451E36" w:rsidR="00E52A38">
        <w:t xml:space="preserve"> idea of some sort of review of peace operations</w:t>
      </w:r>
      <w:r w:rsidR="00E52A38">
        <w:t>—and</w:t>
      </w:r>
      <w:r w:rsidRPr="00451E36">
        <w:t xml:space="preserve"> I would take it seriously</w:t>
      </w:r>
      <w:r w:rsidR="004C3954">
        <w:t>,</w:t>
      </w:r>
      <w:r w:rsidRPr="00451E36">
        <w:t xml:space="preserve"> because it is one of the concrete ways that the UN does good when it can.</w:t>
      </w:r>
    </w:p>
    <w:p w:rsidR="0074065D" w:rsidP="0074065D">
      <w:pPr>
        <w:pStyle w:val="Remark"/>
      </w:pPr>
      <w:sdt>
        <w:sdtPr>
          <w:alias w:val="Member"/>
          <w:tag w:val="&lt;Member mnisId='4295' dodsId='107295'&gt;"/>
          <w:id w:val="1695041752"/>
          <w:placeholder>
            <w:docPart w:val="A8E4674BD82841D0A6FE7E71FB0425F4"/>
          </w:placeholder>
          <w:richText/>
        </w:sdtPr>
        <w:sdtContent>
          <w:r w:rsidRPr="00451E36">
            <w:rPr>
              <w:b/>
            </w:rPr>
            <w:t>Chair:</w:t>
          </w:r>
        </w:sdtContent>
      </w:sdt>
      <w:r w:rsidRPr="00451E36">
        <w:t xml:space="preserve"> Thank you ever so much. The hope that we can do that is a positive note on which to end. Thank you both ever so much for your evidence.</w:t>
      </w:r>
      <w:r w:rsidRPr="0096032D">
        <w:t xml:space="preserve"> </w:t>
      </w:r>
    </w:p>
    <w:p w:rsidR="0074065D" w:rsidP="00B50A22">
      <w:pPr>
        <w:pStyle w:val="Answer"/>
      </w:pPr>
    </w:p>
    <w:sectPr w:rsidSect="00653A5F">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unPenh">
    <w:altName w:val="Arial"/>
    <w:charset w:val="00"/>
    <w:family w:val="auto"/>
    <w:pitch w:val="variable"/>
    <w:sig w:usb0="80000003" w:usb1="00000000" w:usb2="0001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4F7">
    <w:pPr>
      <w:pStyle w:val="Header"/>
    </w:pPr>
    <w:r>
      <w:rPr>
        <w:noProof/>
      </w:rPr>
      <w:drawing>
        <wp:inline distT="0" distB="0" distL="0" distR="0">
          <wp:extent cx="3053715" cy="499110"/>
          <wp:effectExtent l="0" t="0" r="0" b="0"/>
          <wp:docPr id="4" name="Picture 4"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0" descr="HoC 85mm(Green).tif"/>
                  <pic:cNvPicPr>
                    <a:picLocks noChangeAspect="1"/>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p w:rsidR="004A7F9D">
    <w:pPr>
      <w:pStyle w:val="Header"/>
    </w:pPr>
  </w:p>
  <w:p w:rsidR="004A7F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4F7">
    <w:pPr>
      <w:pStyle w:val="Header"/>
    </w:pPr>
    <w:r>
      <w:rPr>
        <w:noProof/>
      </w:rPr>
      <w:drawing>
        <wp:inline distT="0" distB="0" distL="0" distR="0">
          <wp:extent cx="3053715" cy="499110"/>
          <wp:effectExtent l="0" t="0" r="0" b="0"/>
          <wp:docPr id="1490284717" name="Picture 1490284717"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0" descr="HoC 85mm(Green).tif"/>
                  <pic:cNvPicPr>
                    <a:picLocks noChangeAspect="1"/>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p w:rsidR="009955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5CEA3BDA"/>
    <w:multiLevelType w:val="hybridMultilevel"/>
    <w:tmpl w:val="1CAA20BA"/>
    <w:lvl w:ilvl="0">
      <w:start w:val="1"/>
      <w:numFmt w:val="bullet"/>
      <w:lvlText w:val="-"/>
      <w:lvlJc w:val="left"/>
      <w:pPr>
        <w:ind w:left="720" w:hanging="360"/>
      </w:pPr>
      <w:rPr>
        <w:rFonts w:ascii="DaunPenh" w:hAnsi="DaunPenh" w:cs="Times New Roman" w:hint="default"/>
      </w:rPr>
    </w:lvl>
    <w:lvl w:ilvl="1">
      <w:start w:val="1"/>
      <w:numFmt w:val="bullet"/>
      <w:lvlText w:val="-"/>
      <w:lvlJc w:val="left"/>
      <w:pPr>
        <w:ind w:left="1440" w:hanging="360"/>
      </w:pPr>
      <w:rPr>
        <w:rFonts w:ascii="DaunPenh" w:hAnsi="DaunPenh" w:cs="Times New Roman" w:hint="default"/>
      </w:rPr>
    </w:lvl>
    <w:lvl w:ilvl="2">
      <w:start w:val="1"/>
      <w:numFmt w:val="bullet"/>
      <w:lvlText w:val="-"/>
      <w:lvlJc w:val="left"/>
      <w:pPr>
        <w:ind w:left="2160" w:hanging="360"/>
      </w:pPr>
      <w:rPr>
        <w:rFonts w:ascii="DaunPenh" w:hAnsi="DaunPenh"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5"/>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F43D3"/>
    <w:rPr>
      <w:color w:val="605E5C"/>
      <w:shd w:val="clear" w:color="auto" w:fill="E1DFDD"/>
    </w:rPr>
  </w:style>
  <w:style w:type="character" w:styleId="CommentReference">
    <w:name w:val="annotation reference"/>
    <w:basedOn w:val="DefaultParagraphFont"/>
    <w:uiPriority w:val="99"/>
    <w:semiHidden/>
    <w:unhideWhenUsed/>
    <w:rsid w:val="004A2AD0"/>
    <w:rPr>
      <w:sz w:val="16"/>
      <w:szCs w:val="16"/>
    </w:rPr>
  </w:style>
  <w:style w:type="paragraph" w:styleId="CommentText">
    <w:name w:val="annotation text"/>
    <w:basedOn w:val="Normal"/>
    <w:link w:val="CommentTextChar"/>
    <w:uiPriority w:val="99"/>
    <w:semiHidden/>
    <w:unhideWhenUsed/>
    <w:rsid w:val="004A2AD0"/>
    <w:rPr>
      <w:sz w:val="20"/>
      <w:szCs w:val="20"/>
    </w:rPr>
  </w:style>
  <w:style w:type="character" w:customStyle="1" w:styleId="CommentTextChar">
    <w:name w:val="Comment Text Char"/>
    <w:basedOn w:val="DefaultParagraphFont"/>
    <w:link w:val="CommentText"/>
    <w:uiPriority w:val="99"/>
    <w:semiHidden/>
    <w:rsid w:val="004A2AD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A2AD0"/>
    <w:rPr>
      <w:b/>
      <w:bCs/>
    </w:rPr>
  </w:style>
  <w:style w:type="character" w:customStyle="1" w:styleId="CommentSubjectChar">
    <w:name w:val="Comment Subject Char"/>
    <w:basedOn w:val="CommentTextChar"/>
    <w:link w:val="CommentSubject"/>
    <w:uiPriority w:val="99"/>
    <w:semiHidden/>
    <w:rsid w:val="004A2AD0"/>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B589662E91E479F876208E75B3466F1"/>
        <w:category>
          <w:name w:val="General"/>
          <w:gallery w:val="placeholder"/>
        </w:category>
        <w:types>
          <w:type w:val="bbPlcHdr"/>
        </w:types>
        <w:behaviors>
          <w:behavior w:val="content"/>
        </w:behaviors>
        <w:guid w:val="{89D48D7F-A9D7-49AA-A0B9-8D6DACE9DA6C}"/>
      </w:docPartPr>
      <w:docPartBody>
        <w:p w:rsidR="00AD3262" w:rsidP="00B02143">
          <w:pPr>
            <w:pStyle w:val="4B589662E91E479F876208E75B3466F1"/>
          </w:pPr>
          <w:r w:rsidRPr="000753FC">
            <w:rPr>
              <w:rStyle w:val="PlaceholderText"/>
            </w:rPr>
            <w:t>Click here to enter text.</w:t>
          </w:r>
        </w:p>
      </w:docPartBody>
    </w:docPart>
    <w:docPart>
      <w:docPartPr>
        <w:name w:val="5D14068C912B47E88F142DB23C148F68"/>
        <w:category>
          <w:name w:val="General"/>
          <w:gallery w:val="placeholder"/>
        </w:category>
        <w:types>
          <w:type w:val="bbPlcHdr"/>
        </w:types>
        <w:behaviors>
          <w:behavior w:val="content"/>
        </w:behaviors>
        <w:guid w:val="{507D5F23-9453-4D15-9847-80FD601D5233}"/>
      </w:docPartPr>
      <w:docPartBody>
        <w:p w:rsidR="00AD3262" w:rsidP="00B02143">
          <w:pPr>
            <w:pStyle w:val="5D14068C912B47E88F142DB23C148F68"/>
          </w:pPr>
          <w:r w:rsidRPr="002B3926">
            <w:rPr>
              <w:rStyle w:val="PlaceholderText"/>
            </w:rPr>
            <w:t>Click here to enter text.</w:t>
          </w:r>
        </w:p>
      </w:docPartBody>
    </w:docPart>
    <w:docPart>
      <w:docPartPr>
        <w:name w:val="2D925CA37A394367A45F98FBA066D46F"/>
        <w:category>
          <w:name w:val="General"/>
          <w:gallery w:val="placeholder"/>
        </w:category>
        <w:types>
          <w:type w:val="bbPlcHdr"/>
        </w:types>
        <w:behaviors>
          <w:behavior w:val="content"/>
        </w:behaviors>
        <w:guid w:val="{26815CC4-D812-48D7-A2B5-08A59815D885}"/>
      </w:docPartPr>
      <w:docPartBody>
        <w:p w:rsidR="00AD3262" w:rsidP="00B02143">
          <w:pPr>
            <w:pStyle w:val="2D925CA37A394367A45F98FBA066D46F"/>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AE2044A-A2C1-488C-8E32-DD9EF4327031}"/>
      </w:docPartPr>
      <w:docPartBody>
        <w:p w:rsidR="00AD3262">
          <w:r w:rsidRPr="00C11A78">
            <w:rPr>
              <w:rStyle w:val="PlaceholderText"/>
            </w:rPr>
            <w:t>Click or tap here to enter text.</w:t>
          </w:r>
        </w:p>
      </w:docPartBody>
    </w:docPart>
    <w:docPart>
      <w:docPartPr>
        <w:name w:val="DFA7F312109F42F88FCD0A32952BB6F3"/>
        <w:category>
          <w:name w:val="General"/>
          <w:gallery w:val="placeholder"/>
        </w:category>
        <w:types>
          <w:type w:val="bbPlcHdr"/>
        </w:types>
        <w:behaviors>
          <w:behavior w:val="content"/>
        </w:behaviors>
        <w:guid w:val="{5F5F6269-555F-4808-8DD2-0AD4FBA1466B}"/>
      </w:docPartPr>
      <w:docPartBody>
        <w:p w:rsidR="00AD3262" w:rsidP="00B02143">
          <w:pPr>
            <w:pStyle w:val="DFA7F312109F42F88FCD0A32952BB6F3"/>
          </w:pPr>
          <w:r w:rsidRPr="002B3926">
            <w:rPr>
              <w:rStyle w:val="PlaceholderText"/>
            </w:rPr>
            <w:t>Click here to enter text.</w:t>
          </w:r>
        </w:p>
      </w:docPartBody>
    </w:docPart>
    <w:docPart>
      <w:docPartPr>
        <w:name w:val="DEDC0B6A3305473D85FE96345A749D47"/>
        <w:category>
          <w:name w:val="General"/>
          <w:gallery w:val="placeholder"/>
        </w:category>
        <w:types>
          <w:type w:val="bbPlcHdr"/>
        </w:types>
        <w:behaviors>
          <w:behavior w:val="content"/>
        </w:behaviors>
        <w:guid w:val="{11DD41AE-EAEA-41B1-B9D3-00EBB39A558D}"/>
      </w:docPartPr>
      <w:docPartBody>
        <w:p w:rsidR="003E5B21" w:rsidP="00AD3262">
          <w:pPr>
            <w:pStyle w:val="DEDC0B6A3305473D85FE96345A749D47"/>
          </w:pPr>
          <w:r w:rsidRPr="00C43D6B">
            <w:rPr>
              <w:rStyle w:val="PlaceholderText"/>
            </w:rPr>
            <w:t>Click or tap here to enter text.</w:t>
          </w:r>
        </w:p>
      </w:docPartBody>
    </w:docPart>
    <w:docPart>
      <w:docPartPr>
        <w:name w:val="5AEE5EDAE0A64DFBB97D26AEC7C952BF"/>
        <w:category>
          <w:name w:val="General"/>
          <w:gallery w:val="placeholder"/>
        </w:category>
        <w:types>
          <w:type w:val="bbPlcHdr"/>
        </w:types>
        <w:behaviors>
          <w:behavior w:val="content"/>
        </w:behaviors>
        <w:guid w:val="{E664F64B-4B7D-44FA-8710-BF8547451EE9}"/>
      </w:docPartPr>
      <w:docPartBody>
        <w:p w:rsidR="003E5B21" w:rsidP="00AD3262">
          <w:pPr>
            <w:pStyle w:val="5AEE5EDAE0A64DFBB97D26AEC7C952BF"/>
          </w:pPr>
          <w:r w:rsidRPr="009B7D0A">
            <w:rPr>
              <w:rStyle w:val="PlaceholderText"/>
            </w:rPr>
            <w:t>Click or tap here to enter text.</w:t>
          </w:r>
        </w:p>
      </w:docPartBody>
    </w:docPart>
    <w:docPart>
      <w:docPartPr>
        <w:name w:val="8B358E973F664630B6925B60B634DE3B"/>
        <w:category>
          <w:name w:val="General"/>
          <w:gallery w:val="placeholder"/>
        </w:category>
        <w:types>
          <w:type w:val="bbPlcHdr"/>
        </w:types>
        <w:behaviors>
          <w:behavior w:val="content"/>
        </w:behaviors>
        <w:guid w:val="{9A8A1125-582D-441B-BE62-DF1A44640D17}"/>
      </w:docPartPr>
      <w:docPartBody>
        <w:p w:rsidR="003E5B21" w:rsidP="00AD3262">
          <w:pPr>
            <w:pStyle w:val="8B358E973F664630B6925B60B634DE3B"/>
          </w:pPr>
          <w:r w:rsidRPr="00C43D6B">
            <w:rPr>
              <w:rStyle w:val="PlaceholderText"/>
            </w:rPr>
            <w:t>Click or tap here to enter text.</w:t>
          </w:r>
        </w:p>
      </w:docPartBody>
    </w:docPart>
    <w:docPart>
      <w:docPartPr>
        <w:name w:val="31A16938643A44099D8ECB7D1391D0B7"/>
        <w:category>
          <w:name w:val="General"/>
          <w:gallery w:val="placeholder"/>
        </w:category>
        <w:types>
          <w:type w:val="bbPlcHdr"/>
        </w:types>
        <w:behaviors>
          <w:behavior w:val="content"/>
        </w:behaviors>
        <w:guid w:val="{C02B0BDE-A698-487D-9A71-D51034C4B0DD}"/>
      </w:docPartPr>
      <w:docPartBody>
        <w:p w:rsidR="003E5B21" w:rsidP="00AD3262">
          <w:pPr>
            <w:pStyle w:val="31A16938643A44099D8ECB7D1391D0B7"/>
          </w:pPr>
          <w:r w:rsidRPr="009B7D0A">
            <w:rPr>
              <w:rStyle w:val="PlaceholderText"/>
            </w:rPr>
            <w:t>Click or tap here to enter text.</w:t>
          </w:r>
        </w:p>
      </w:docPartBody>
    </w:docPart>
    <w:docPart>
      <w:docPartPr>
        <w:name w:val="0AEE2F30619F4F84ABE0DA239038BCAD"/>
        <w:category>
          <w:name w:val="General"/>
          <w:gallery w:val="placeholder"/>
        </w:category>
        <w:types>
          <w:type w:val="bbPlcHdr"/>
        </w:types>
        <w:behaviors>
          <w:behavior w:val="content"/>
        </w:behaviors>
        <w:guid w:val="{BCC473B7-D535-42C3-B219-1CAA74633D71}"/>
      </w:docPartPr>
      <w:docPartBody>
        <w:p w:rsidR="003E5B21" w:rsidP="00AD3262">
          <w:pPr>
            <w:pStyle w:val="0AEE2F30619F4F84ABE0DA239038BCAD"/>
          </w:pPr>
          <w:r w:rsidRPr="00C43D6B">
            <w:rPr>
              <w:rStyle w:val="PlaceholderText"/>
            </w:rPr>
            <w:t>Click or tap here to enter text.</w:t>
          </w:r>
        </w:p>
      </w:docPartBody>
    </w:docPart>
    <w:docPart>
      <w:docPartPr>
        <w:name w:val="540674021F114BC7BD2381D5B5F2AA38"/>
        <w:category>
          <w:name w:val="General"/>
          <w:gallery w:val="placeholder"/>
        </w:category>
        <w:types>
          <w:type w:val="bbPlcHdr"/>
        </w:types>
        <w:behaviors>
          <w:behavior w:val="content"/>
        </w:behaviors>
        <w:guid w:val="{4B4557E0-1775-40D2-8F04-68F5A224DCB0}"/>
      </w:docPartPr>
      <w:docPartBody>
        <w:p w:rsidR="003E5B21" w:rsidP="00AD3262">
          <w:pPr>
            <w:pStyle w:val="540674021F114BC7BD2381D5B5F2AA38"/>
          </w:pPr>
          <w:r w:rsidRPr="00C43D6B">
            <w:rPr>
              <w:rStyle w:val="PlaceholderText"/>
            </w:rPr>
            <w:t>Click or tap here to enter text.</w:t>
          </w:r>
        </w:p>
      </w:docPartBody>
    </w:docPart>
    <w:docPart>
      <w:docPartPr>
        <w:name w:val="CB4C33820A864C75BC66BB48F95A1AEF"/>
        <w:category>
          <w:name w:val="General"/>
          <w:gallery w:val="placeholder"/>
        </w:category>
        <w:types>
          <w:type w:val="bbPlcHdr"/>
        </w:types>
        <w:behaviors>
          <w:behavior w:val="content"/>
        </w:behaviors>
        <w:guid w:val="{CEFA4C29-77E5-4B99-967C-E7C9DFB5E525}"/>
      </w:docPartPr>
      <w:docPartBody>
        <w:p w:rsidR="003E5B21" w:rsidP="00AD3262">
          <w:pPr>
            <w:pStyle w:val="CB4C33820A864C75BC66BB48F95A1AEF"/>
          </w:pPr>
          <w:r w:rsidRPr="009B7D0A">
            <w:rPr>
              <w:rStyle w:val="PlaceholderText"/>
            </w:rPr>
            <w:t>Click or tap here to enter text.</w:t>
          </w:r>
        </w:p>
      </w:docPartBody>
    </w:docPart>
    <w:docPart>
      <w:docPartPr>
        <w:name w:val="17C34B7BE1DA42F8B4A3580223E6CBAC"/>
        <w:category>
          <w:name w:val="General"/>
          <w:gallery w:val="placeholder"/>
        </w:category>
        <w:types>
          <w:type w:val="bbPlcHdr"/>
        </w:types>
        <w:behaviors>
          <w:behavior w:val="content"/>
        </w:behaviors>
        <w:guid w:val="{5CCCDA1D-6CC4-4914-8142-5033B3EA7DA1}"/>
      </w:docPartPr>
      <w:docPartBody>
        <w:p w:rsidR="003E5B21" w:rsidP="00AD3262">
          <w:pPr>
            <w:pStyle w:val="17C34B7BE1DA42F8B4A3580223E6CBAC"/>
          </w:pPr>
          <w:r w:rsidRPr="00C43D6B">
            <w:rPr>
              <w:rStyle w:val="PlaceholderText"/>
            </w:rPr>
            <w:t>Click or tap here to enter text.</w:t>
          </w:r>
        </w:p>
      </w:docPartBody>
    </w:docPart>
    <w:docPart>
      <w:docPartPr>
        <w:name w:val="DFF1BCF4D4914F8AB12C588490CC96CA"/>
        <w:category>
          <w:name w:val="General"/>
          <w:gallery w:val="placeholder"/>
        </w:category>
        <w:types>
          <w:type w:val="bbPlcHdr"/>
        </w:types>
        <w:behaviors>
          <w:behavior w:val="content"/>
        </w:behaviors>
        <w:guid w:val="{6A6C5572-4E3A-4BC7-AA42-E5B31FD14CDE}"/>
      </w:docPartPr>
      <w:docPartBody>
        <w:p w:rsidR="003E5B21" w:rsidP="00AD3262">
          <w:pPr>
            <w:pStyle w:val="DFF1BCF4D4914F8AB12C588490CC96CA"/>
          </w:pPr>
          <w:r w:rsidRPr="009B7D0A">
            <w:rPr>
              <w:rStyle w:val="PlaceholderText"/>
            </w:rPr>
            <w:t>Click or tap here to enter text.</w:t>
          </w:r>
        </w:p>
      </w:docPartBody>
    </w:docPart>
    <w:docPart>
      <w:docPartPr>
        <w:name w:val="7B9B427DA2B54D6C894FCF0CE556EEE7"/>
        <w:category>
          <w:name w:val="General"/>
          <w:gallery w:val="placeholder"/>
        </w:category>
        <w:types>
          <w:type w:val="bbPlcHdr"/>
        </w:types>
        <w:behaviors>
          <w:behavior w:val="content"/>
        </w:behaviors>
        <w:guid w:val="{CFA47AF6-3373-450F-A624-B62EDC033995}"/>
      </w:docPartPr>
      <w:docPartBody>
        <w:p w:rsidR="003E5B21" w:rsidP="00AD3262">
          <w:pPr>
            <w:pStyle w:val="7B9B427DA2B54D6C894FCF0CE556EEE7"/>
          </w:pPr>
          <w:r>
            <w:rPr>
              <w:rStyle w:val="PlaceholderText"/>
            </w:rPr>
            <w:t>Click or tap here to enter text.</w:t>
          </w:r>
        </w:p>
      </w:docPartBody>
    </w:docPart>
    <w:docPart>
      <w:docPartPr>
        <w:name w:val="70732D0C706D4123B2E80B69A43B0227"/>
        <w:category>
          <w:name w:val="General"/>
          <w:gallery w:val="placeholder"/>
        </w:category>
        <w:types>
          <w:type w:val="bbPlcHdr"/>
        </w:types>
        <w:behaviors>
          <w:behavior w:val="content"/>
        </w:behaviors>
        <w:guid w:val="{A12C1D00-A1B6-4425-939B-70656A2C939E}"/>
      </w:docPartPr>
      <w:docPartBody>
        <w:p w:rsidR="003E5B21" w:rsidP="00AD3262">
          <w:pPr>
            <w:pStyle w:val="70732D0C706D4123B2E80B69A43B0227"/>
          </w:pPr>
          <w:r w:rsidRPr="009B7D0A">
            <w:rPr>
              <w:rStyle w:val="PlaceholderText"/>
            </w:rPr>
            <w:t>Click or tap here to enter text.</w:t>
          </w:r>
        </w:p>
      </w:docPartBody>
    </w:docPart>
    <w:docPart>
      <w:docPartPr>
        <w:name w:val="0C0E04217C384ACEB7979BF6B699AFE2"/>
        <w:category>
          <w:name w:val="General"/>
          <w:gallery w:val="placeholder"/>
        </w:category>
        <w:types>
          <w:type w:val="bbPlcHdr"/>
        </w:types>
        <w:behaviors>
          <w:behavior w:val="content"/>
        </w:behaviors>
        <w:guid w:val="{B4B184F1-0C3D-475F-804D-1F24F79E9F94}"/>
      </w:docPartPr>
      <w:docPartBody>
        <w:p w:rsidR="003E5B21" w:rsidP="00AD3262">
          <w:pPr>
            <w:pStyle w:val="0C0E04217C384ACEB7979BF6B699AFE2"/>
          </w:pPr>
          <w:r>
            <w:rPr>
              <w:rStyle w:val="PlaceholderText"/>
            </w:rPr>
            <w:t>Click or tap here to enter text.</w:t>
          </w:r>
        </w:p>
      </w:docPartBody>
    </w:docPart>
    <w:docPart>
      <w:docPartPr>
        <w:name w:val="7F147F81A2AF456695427D52525A7E4E"/>
        <w:category>
          <w:name w:val="General"/>
          <w:gallery w:val="placeholder"/>
        </w:category>
        <w:types>
          <w:type w:val="bbPlcHdr"/>
        </w:types>
        <w:behaviors>
          <w:behavior w:val="content"/>
        </w:behaviors>
        <w:guid w:val="{A6B72763-0464-4B5E-BEE6-6D2192470806}"/>
      </w:docPartPr>
      <w:docPartBody>
        <w:p w:rsidR="003E5B21" w:rsidP="00AD3262">
          <w:pPr>
            <w:pStyle w:val="7F147F81A2AF456695427D52525A7E4E"/>
          </w:pPr>
          <w:r w:rsidRPr="009B7D0A">
            <w:rPr>
              <w:rStyle w:val="PlaceholderText"/>
            </w:rPr>
            <w:t>Click or tap here to enter text.</w:t>
          </w:r>
        </w:p>
      </w:docPartBody>
    </w:docPart>
    <w:docPart>
      <w:docPartPr>
        <w:name w:val="CBA8CE0EC3B64873821398E1370567FD"/>
        <w:category>
          <w:name w:val="General"/>
          <w:gallery w:val="placeholder"/>
        </w:category>
        <w:types>
          <w:type w:val="bbPlcHdr"/>
        </w:types>
        <w:behaviors>
          <w:behavior w:val="content"/>
        </w:behaviors>
        <w:guid w:val="{D24FF9EA-B85E-4633-86A6-AE65D6D3DD51}"/>
      </w:docPartPr>
      <w:docPartBody>
        <w:p w:rsidR="003E5B21" w:rsidP="00AD3262">
          <w:pPr>
            <w:pStyle w:val="CBA8CE0EC3B64873821398E1370567FD"/>
          </w:pPr>
          <w:r>
            <w:rPr>
              <w:rStyle w:val="PlaceholderText"/>
            </w:rPr>
            <w:t>Click or tap here to enter text.</w:t>
          </w:r>
        </w:p>
      </w:docPartBody>
    </w:docPart>
    <w:docPart>
      <w:docPartPr>
        <w:name w:val="A9710FBD8C5C42DBAD04E869D0015981"/>
        <w:category>
          <w:name w:val="General"/>
          <w:gallery w:val="placeholder"/>
        </w:category>
        <w:types>
          <w:type w:val="bbPlcHdr"/>
        </w:types>
        <w:behaviors>
          <w:behavior w:val="content"/>
        </w:behaviors>
        <w:guid w:val="{DD12FDDB-5713-4C64-B037-49EDC729D55B}"/>
      </w:docPartPr>
      <w:docPartBody>
        <w:p w:rsidR="003E5B21" w:rsidP="00AD3262">
          <w:pPr>
            <w:pStyle w:val="A9710FBD8C5C42DBAD04E869D0015981"/>
          </w:pPr>
          <w:r w:rsidRPr="009B7D0A">
            <w:rPr>
              <w:rStyle w:val="PlaceholderText"/>
            </w:rPr>
            <w:t>Click or tap here to enter text.</w:t>
          </w:r>
        </w:p>
      </w:docPartBody>
    </w:docPart>
    <w:docPart>
      <w:docPartPr>
        <w:name w:val="12BF5446D61146CF89FD13E7C22FA5B2"/>
        <w:category>
          <w:name w:val="General"/>
          <w:gallery w:val="placeholder"/>
        </w:category>
        <w:types>
          <w:type w:val="bbPlcHdr"/>
        </w:types>
        <w:behaviors>
          <w:behavior w:val="content"/>
        </w:behaviors>
        <w:guid w:val="{48B1976A-681A-4ACD-91D1-44A5132789C2}"/>
      </w:docPartPr>
      <w:docPartBody>
        <w:p w:rsidR="003E5B21" w:rsidP="00AD3262">
          <w:pPr>
            <w:pStyle w:val="12BF5446D61146CF89FD13E7C22FA5B2"/>
          </w:pPr>
          <w:r w:rsidRPr="00C43D6B">
            <w:rPr>
              <w:rStyle w:val="PlaceholderText"/>
            </w:rPr>
            <w:t>Click or tap here to enter text.</w:t>
          </w:r>
        </w:p>
      </w:docPartBody>
    </w:docPart>
    <w:docPart>
      <w:docPartPr>
        <w:name w:val="F1E5DE3CDA7E4FBBAC5DB0934B46D854"/>
        <w:category>
          <w:name w:val="General"/>
          <w:gallery w:val="placeholder"/>
        </w:category>
        <w:types>
          <w:type w:val="bbPlcHdr"/>
        </w:types>
        <w:behaviors>
          <w:behavior w:val="content"/>
        </w:behaviors>
        <w:guid w:val="{2040B694-560E-400E-9442-0698496E5057}"/>
      </w:docPartPr>
      <w:docPartBody>
        <w:p w:rsidR="003E5B21" w:rsidP="00AD3262">
          <w:pPr>
            <w:pStyle w:val="F1E5DE3CDA7E4FBBAC5DB0934B46D854"/>
          </w:pPr>
          <w:r w:rsidRPr="009B7D0A">
            <w:rPr>
              <w:rStyle w:val="PlaceholderText"/>
            </w:rPr>
            <w:t>Click or tap here to enter text.</w:t>
          </w:r>
        </w:p>
      </w:docPartBody>
    </w:docPart>
    <w:docPart>
      <w:docPartPr>
        <w:name w:val="05534C2FDEB8494CBD5D274DB7B88640"/>
        <w:category>
          <w:name w:val="General"/>
          <w:gallery w:val="placeholder"/>
        </w:category>
        <w:types>
          <w:type w:val="bbPlcHdr"/>
        </w:types>
        <w:behaviors>
          <w:behavior w:val="content"/>
        </w:behaviors>
        <w:guid w:val="{D6444361-DE1F-4481-8B4A-013276497112}"/>
      </w:docPartPr>
      <w:docPartBody>
        <w:p w:rsidR="003E5B21" w:rsidP="00AD3262">
          <w:pPr>
            <w:pStyle w:val="05534C2FDEB8494CBD5D274DB7B88640"/>
          </w:pPr>
          <w:r w:rsidRPr="00C43D6B">
            <w:rPr>
              <w:rStyle w:val="PlaceholderText"/>
            </w:rPr>
            <w:t>Click or tap here to enter text.</w:t>
          </w:r>
        </w:p>
      </w:docPartBody>
    </w:docPart>
    <w:docPart>
      <w:docPartPr>
        <w:name w:val="E5BE22DFF5394882BC4BCFBB575D1333"/>
        <w:category>
          <w:name w:val="General"/>
          <w:gallery w:val="placeholder"/>
        </w:category>
        <w:types>
          <w:type w:val="bbPlcHdr"/>
        </w:types>
        <w:behaviors>
          <w:behavior w:val="content"/>
        </w:behaviors>
        <w:guid w:val="{C15DD94F-1E63-444A-808D-3BFD4F0A67CE}"/>
      </w:docPartPr>
      <w:docPartBody>
        <w:p w:rsidR="003E5B21" w:rsidP="00AD3262">
          <w:pPr>
            <w:pStyle w:val="E5BE22DFF5394882BC4BCFBB575D1333"/>
          </w:pPr>
          <w:r w:rsidRPr="009B7D0A">
            <w:rPr>
              <w:rStyle w:val="PlaceholderText"/>
            </w:rPr>
            <w:t>Click or tap here to enter text.</w:t>
          </w:r>
        </w:p>
      </w:docPartBody>
    </w:docPart>
    <w:docPart>
      <w:docPartPr>
        <w:name w:val="C3CB0AE999C04063A09ABE8847B433CC"/>
        <w:category>
          <w:name w:val="General"/>
          <w:gallery w:val="placeholder"/>
        </w:category>
        <w:types>
          <w:type w:val="bbPlcHdr"/>
        </w:types>
        <w:behaviors>
          <w:behavior w:val="content"/>
        </w:behaviors>
        <w:guid w:val="{09F9121C-3DD5-4606-9D8E-EC0B5A68B97D}"/>
      </w:docPartPr>
      <w:docPartBody>
        <w:p w:rsidR="003E5B21" w:rsidP="00AD3262">
          <w:pPr>
            <w:pStyle w:val="C3CB0AE999C04063A09ABE8847B433CC"/>
          </w:pPr>
          <w:r w:rsidRPr="00C43D6B">
            <w:rPr>
              <w:rStyle w:val="PlaceholderText"/>
            </w:rPr>
            <w:t>Click or tap here to enter text.</w:t>
          </w:r>
        </w:p>
      </w:docPartBody>
    </w:docPart>
    <w:docPart>
      <w:docPartPr>
        <w:name w:val="3BAB2A052F61492D8C440E3B2D9BF7CE"/>
        <w:category>
          <w:name w:val="General"/>
          <w:gallery w:val="placeholder"/>
        </w:category>
        <w:types>
          <w:type w:val="bbPlcHdr"/>
        </w:types>
        <w:behaviors>
          <w:behavior w:val="content"/>
        </w:behaviors>
        <w:guid w:val="{94CD5F8E-7615-4928-9F55-D4B14D35968D}"/>
      </w:docPartPr>
      <w:docPartBody>
        <w:p w:rsidR="003E5B21" w:rsidP="00AD3262">
          <w:pPr>
            <w:pStyle w:val="3BAB2A052F61492D8C440E3B2D9BF7CE"/>
          </w:pPr>
          <w:r w:rsidRPr="009B7D0A">
            <w:rPr>
              <w:rStyle w:val="PlaceholderText"/>
            </w:rPr>
            <w:t>Click or tap here to enter text.</w:t>
          </w:r>
        </w:p>
      </w:docPartBody>
    </w:docPart>
    <w:docPart>
      <w:docPartPr>
        <w:name w:val="A8E4AAA6AD664138B5F5F3BE0BF6B261"/>
        <w:category>
          <w:name w:val="General"/>
          <w:gallery w:val="placeholder"/>
        </w:category>
        <w:types>
          <w:type w:val="bbPlcHdr"/>
        </w:types>
        <w:behaviors>
          <w:behavior w:val="content"/>
        </w:behaviors>
        <w:guid w:val="{C5CAB00D-DF1D-4449-AEAA-3F2456FD8287}"/>
      </w:docPartPr>
      <w:docPartBody>
        <w:p w:rsidR="003E5B21" w:rsidP="00AD3262">
          <w:pPr>
            <w:pStyle w:val="A8E4AAA6AD664138B5F5F3BE0BF6B261"/>
          </w:pPr>
          <w:r w:rsidRPr="00C43D6B">
            <w:rPr>
              <w:rStyle w:val="PlaceholderText"/>
            </w:rPr>
            <w:t>Click or tap here to enter text.</w:t>
          </w:r>
        </w:p>
      </w:docPartBody>
    </w:docPart>
    <w:docPart>
      <w:docPartPr>
        <w:name w:val="CC8A3FC988C7454FB2AE580702AA4FD5"/>
        <w:category>
          <w:name w:val="General"/>
          <w:gallery w:val="placeholder"/>
        </w:category>
        <w:types>
          <w:type w:val="bbPlcHdr"/>
        </w:types>
        <w:behaviors>
          <w:behavior w:val="content"/>
        </w:behaviors>
        <w:guid w:val="{F5EF9265-FAC1-42B9-84F8-9737C58C417E}"/>
      </w:docPartPr>
      <w:docPartBody>
        <w:p w:rsidR="003E5B21" w:rsidP="00AD3262">
          <w:pPr>
            <w:pStyle w:val="CC8A3FC988C7454FB2AE580702AA4FD5"/>
          </w:pPr>
          <w:r w:rsidRPr="009B7D0A">
            <w:rPr>
              <w:rStyle w:val="PlaceholderText"/>
            </w:rPr>
            <w:t>Click or tap here to enter text.</w:t>
          </w:r>
        </w:p>
      </w:docPartBody>
    </w:docPart>
    <w:docPart>
      <w:docPartPr>
        <w:name w:val="8615AE77CBD845E4B46EA8FA023ADAE2"/>
        <w:category>
          <w:name w:val="General"/>
          <w:gallery w:val="placeholder"/>
        </w:category>
        <w:types>
          <w:type w:val="bbPlcHdr"/>
        </w:types>
        <w:behaviors>
          <w:behavior w:val="content"/>
        </w:behaviors>
        <w:guid w:val="{BCC4D63E-2004-4F0D-8A0B-E8E5A0E236B0}"/>
      </w:docPartPr>
      <w:docPartBody>
        <w:p w:rsidR="003E5B21" w:rsidP="00AD3262">
          <w:pPr>
            <w:pStyle w:val="8615AE77CBD845E4B46EA8FA023ADAE2"/>
          </w:pPr>
          <w:r w:rsidRPr="00C43D6B">
            <w:rPr>
              <w:rStyle w:val="PlaceholderText"/>
            </w:rPr>
            <w:t>Click or tap here to enter text.</w:t>
          </w:r>
        </w:p>
      </w:docPartBody>
    </w:docPart>
    <w:docPart>
      <w:docPartPr>
        <w:name w:val="9358648795C54119BDA88239E3AC4645"/>
        <w:category>
          <w:name w:val="General"/>
          <w:gallery w:val="placeholder"/>
        </w:category>
        <w:types>
          <w:type w:val="bbPlcHdr"/>
        </w:types>
        <w:behaviors>
          <w:behavior w:val="content"/>
        </w:behaviors>
        <w:guid w:val="{85D24F9A-4D1A-40DD-BF3B-AEC1717CE4FD}"/>
      </w:docPartPr>
      <w:docPartBody>
        <w:p w:rsidR="003E5B21" w:rsidP="00AD3262">
          <w:pPr>
            <w:pStyle w:val="9358648795C54119BDA88239E3AC4645"/>
          </w:pPr>
          <w:r w:rsidRPr="009B7D0A">
            <w:rPr>
              <w:rStyle w:val="PlaceholderText"/>
            </w:rPr>
            <w:t>Click or tap here to enter text.</w:t>
          </w:r>
        </w:p>
      </w:docPartBody>
    </w:docPart>
    <w:docPart>
      <w:docPartPr>
        <w:name w:val="91F1450AE5EE4FD4B297CCE58AB3AC76"/>
        <w:category>
          <w:name w:val="General"/>
          <w:gallery w:val="placeholder"/>
        </w:category>
        <w:types>
          <w:type w:val="bbPlcHdr"/>
        </w:types>
        <w:behaviors>
          <w:behavior w:val="content"/>
        </w:behaviors>
        <w:guid w:val="{C1CF728C-7C94-45E9-9994-F86CDA3B8966}"/>
      </w:docPartPr>
      <w:docPartBody>
        <w:p w:rsidR="003E5B21" w:rsidP="00AD3262">
          <w:pPr>
            <w:pStyle w:val="91F1450AE5EE4FD4B297CCE58AB3AC76"/>
          </w:pPr>
          <w:r w:rsidRPr="00C43D6B">
            <w:rPr>
              <w:rStyle w:val="PlaceholderText"/>
            </w:rPr>
            <w:t>Click or tap here to enter text.</w:t>
          </w:r>
        </w:p>
      </w:docPartBody>
    </w:docPart>
    <w:docPart>
      <w:docPartPr>
        <w:name w:val="8CF91F07BEEC4830884E0D91595F6CCF"/>
        <w:category>
          <w:name w:val="General"/>
          <w:gallery w:val="placeholder"/>
        </w:category>
        <w:types>
          <w:type w:val="bbPlcHdr"/>
        </w:types>
        <w:behaviors>
          <w:behavior w:val="content"/>
        </w:behaviors>
        <w:guid w:val="{AF11AC92-4AEA-4038-BD61-06A573E8FCA7}"/>
      </w:docPartPr>
      <w:docPartBody>
        <w:p w:rsidR="003E5B21" w:rsidP="00AD3262">
          <w:pPr>
            <w:pStyle w:val="8CF91F07BEEC4830884E0D91595F6CCF"/>
          </w:pPr>
          <w:r w:rsidRPr="009B7D0A">
            <w:rPr>
              <w:rStyle w:val="PlaceholderText"/>
            </w:rPr>
            <w:t>Click or tap here to enter text.</w:t>
          </w:r>
        </w:p>
      </w:docPartBody>
    </w:docPart>
    <w:docPart>
      <w:docPartPr>
        <w:name w:val="A5AB32FE36C14BE78E1DBDAF5E44228D"/>
        <w:category>
          <w:name w:val="General"/>
          <w:gallery w:val="placeholder"/>
        </w:category>
        <w:types>
          <w:type w:val="bbPlcHdr"/>
        </w:types>
        <w:behaviors>
          <w:behavior w:val="content"/>
        </w:behaviors>
        <w:guid w:val="{618B1FA4-C31D-49A4-A619-389ABE17C8E9}"/>
      </w:docPartPr>
      <w:docPartBody>
        <w:p w:rsidR="003E5B21" w:rsidP="00AD3262">
          <w:pPr>
            <w:pStyle w:val="A5AB32FE36C14BE78E1DBDAF5E44228D"/>
          </w:pPr>
          <w:r w:rsidRPr="00C43D6B">
            <w:rPr>
              <w:rStyle w:val="PlaceholderText"/>
            </w:rPr>
            <w:t>Click or tap here to enter text.</w:t>
          </w:r>
        </w:p>
      </w:docPartBody>
    </w:docPart>
    <w:docPart>
      <w:docPartPr>
        <w:name w:val="CE45D8D70C9244BAB3A09843DF607D0F"/>
        <w:category>
          <w:name w:val="General"/>
          <w:gallery w:val="placeholder"/>
        </w:category>
        <w:types>
          <w:type w:val="bbPlcHdr"/>
        </w:types>
        <w:behaviors>
          <w:behavior w:val="content"/>
        </w:behaviors>
        <w:guid w:val="{D3099BDA-046E-458A-B42D-B66EE4614CE3}"/>
      </w:docPartPr>
      <w:docPartBody>
        <w:p w:rsidR="003E5B21" w:rsidP="00AD3262">
          <w:pPr>
            <w:pStyle w:val="CE45D8D70C9244BAB3A09843DF607D0F"/>
          </w:pPr>
          <w:r w:rsidRPr="009B7D0A">
            <w:rPr>
              <w:rStyle w:val="PlaceholderText"/>
            </w:rPr>
            <w:t>Click or tap here to enter text.</w:t>
          </w:r>
        </w:p>
      </w:docPartBody>
    </w:docPart>
    <w:docPart>
      <w:docPartPr>
        <w:name w:val="3210A56777644B00A05D1408FB8DADA3"/>
        <w:category>
          <w:name w:val="General"/>
          <w:gallery w:val="placeholder"/>
        </w:category>
        <w:types>
          <w:type w:val="bbPlcHdr"/>
        </w:types>
        <w:behaviors>
          <w:behavior w:val="content"/>
        </w:behaviors>
        <w:guid w:val="{D73666CE-7AD8-42CC-8756-573A53B91D89}"/>
      </w:docPartPr>
      <w:docPartBody>
        <w:p w:rsidR="003E5B21" w:rsidP="00AD3262">
          <w:pPr>
            <w:pStyle w:val="3210A56777644B00A05D1408FB8DADA3"/>
          </w:pPr>
          <w:r w:rsidRPr="00C43D6B">
            <w:rPr>
              <w:rStyle w:val="PlaceholderText"/>
            </w:rPr>
            <w:t>Click or tap here to enter text.</w:t>
          </w:r>
        </w:p>
      </w:docPartBody>
    </w:docPart>
    <w:docPart>
      <w:docPartPr>
        <w:name w:val="4DFC6548845B47CEBAB7ED59CD937B68"/>
        <w:category>
          <w:name w:val="General"/>
          <w:gallery w:val="placeholder"/>
        </w:category>
        <w:types>
          <w:type w:val="bbPlcHdr"/>
        </w:types>
        <w:behaviors>
          <w:behavior w:val="content"/>
        </w:behaviors>
        <w:guid w:val="{623D6AB1-EEFA-4739-BDC0-84AED9BFDAA1}"/>
      </w:docPartPr>
      <w:docPartBody>
        <w:p w:rsidR="003E5B21" w:rsidP="00AD3262">
          <w:pPr>
            <w:pStyle w:val="4DFC6548845B47CEBAB7ED59CD937B68"/>
          </w:pPr>
          <w:r w:rsidRPr="009B7D0A">
            <w:rPr>
              <w:rStyle w:val="PlaceholderText"/>
            </w:rPr>
            <w:t>Click or tap here to enter text.</w:t>
          </w:r>
        </w:p>
      </w:docPartBody>
    </w:docPart>
    <w:docPart>
      <w:docPartPr>
        <w:name w:val="49AEB5A0CAD54FC286D17FE6B4B1D79E"/>
        <w:category>
          <w:name w:val="General"/>
          <w:gallery w:val="placeholder"/>
        </w:category>
        <w:types>
          <w:type w:val="bbPlcHdr"/>
        </w:types>
        <w:behaviors>
          <w:behavior w:val="content"/>
        </w:behaviors>
        <w:guid w:val="{70E12391-257B-402A-A18D-5E168949BEB5}"/>
      </w:docPartPr>
      <w:docPartBody>
        <w:p w:rsidR="003E5B21" w:rsidP="00AD3262">
          <w:pPr>
            <w:pStyle w:val="49AEB5A0CAD54FC286D17FE6B4B1D79E"/>
          </w:pPr>
          <w:r w:rsidRPr="00C43D6B">
            <w:rPr>
              <w:rStyle w:val="PlaceholderText"/>
            </w:rPr>
            <w:t>Click or tap here to enter text.</w:t>
          </w:r>
        </w:p>
      </w:docPartBody>
    </w:docPart>
    <w:docPart>
      <w:docPartPr>
        <w:name w:val="ACC55063F71345DCBD1ACDDB22391376"/>
        <w:category>
          <w:name w:val="General"/>
          <w:gallery w:val="placeholder"/>
        </w:category>
        <w:types>
          <w:type w:val="bbPlcHdr"/>
        </w:types>
        <w:behaviors>
          <w:behavior w:val="content"/>
        </w:behaviors>
        <w:guid w:val="{74094DD3-E6F7-4A98-8205-0A3E99AB4CDF}"/>
      </w:docPartPr>
      <w:docPartBody>
        <w:p w:rsidR="003E5B21" w:rsidP="00AD3262">
          <w:pPr>
            <w:pStyle w:val="ACC55063F71345DCBD1ACDDB22391376"/>
          </w:pPr>
          <w:r w:rsidRPr="009B7D0A">
            <w:rPr>
              <w:rStyle w:val="PlaceholderText"/>
            </w:rPr>
            <w:t>Click or tap here to enter text.</w:t>
          </w:r>
        </w:p>
      </w:docPartBody>
    </w:docPart>
    <w:docPart>
      <w:docPartPr>
        <w:name w:val="871E9C00498A4B6CB235EA5546CB4E2D"/>
        <w:category>
          <w:name w:val="General"/>
          <w:gallery w:val="placeholder"/>
        </w:category>
        <w:types>
          <w:type w:val="bbPlcHdr"/>
        </w:types>
        <w:behaviors>
          <w:behavior w:val="content"/>
        </w:behaviors>
        <w:guid w:val="{473F67C0-A239-4C5C-B63D-E59A4C986D9F}"/>
      </w:docPartPr>
      <w:docPartBody>
        <w:p w:rsidR="003E5B21" w:rsidP="00AD3262">
          <w:pPr>
            <w:pStyle w:val="871E9C00498A4B6CB235EA5546CB4E2D"/>
          </w:pPr>
          <w:r w:rsidRPr="00C43D6B">
            <w:rPr>
              <w:rStyle w:val="PlaceholderText"/>
            </w:rPr>
            <w:t>Click or tap here to enter text.</w:t>
          </w:r>
        </w:p>
      </w:docPartBody>
    </w:docPart>
    <w:docPart>
      <w:docPartPr>
        <w:name w:val="EC6A764021664D698C5B64CE77D20EDB"/>
        <w:category>
          <w:name w:val="General"/>
          <w:gallery w:val="placeholder"/>
        </w:category>
        <w:types>
          <w:type w:val="bbPlcHdr"/>
        </w:types>
        <w:behaviors>
          <w:behavior w:val="content"/>
        </w:behaviors>
        <w:guid w:val="{F9EFBC4F-9A67-4543-AD56-A4F65700862C}"/>
      </w:docPartPr>
      <w:docPartBody>
        <w:p w:rsidR="003E5B21" w:rsidP="00AD3262">
          <w:pPr>
            <w:pStyle w:val="EC6A764021664D698C5B64CE77D20EDB"/>
          </w:pPr>
          <w:r w:rsidRPr="009B7D0A">
            <w:rPr>
              <w:rStyle w:val="PlaceholderText"/>
            </w:rPr>
            <w:t>Click or tap here to enter text.</w:t>
          </w:r>
        </w:p>
      </w:docPartBody>
    </w:docPart>
    <w:docPart>
      <w:docPartPr>
        <w:name w:val="7DC4D50C63DB474B9BF5365E9AC52F43"/>
        <w:category>
          <w:name w:val="General"/>
          <w:gallery w:val="placeholder"/>
        </w:category>
        <w:types>
          <w:type w:val="bbPlcHdr"/>
        </w:types>
        <w:behaviors>
          <w:behavior w:val="content"/>
        </w:behaviors>
        <w:guid w:val="{3BA88102-E67D-4B94-8498-51842C8B72F1}"/>
      </w:docPartPr>
      <w:docPartBody>
        <w:p w:rsidR="003E5B21" w:rsidP="00AD3262">
          <w:pPr>
            <w:pStyle w:val="7DC4D50C63DB474B9BF5365E9AC52F43"/>
          </w:pPr>
          <w:r w:rsidRPr="00C43D6B">
            <w:rPr>
              <w:rStyle w:val="PlaceholderText"/>
            </w:rPr>
            <w:t>Click or tap here to enter text.</w:t>
          </w:r>
        </w:p>
      </w:docPartBody>
    </w:docPart>
    <w:docPart>
      <w:docPartPr>
        <w:name w:val="E626F7D392FF40FAB815DD72721BA49A"/>
        <w:category>
          <w:name w:val="General"/>
          <w:gallery w:val="placeholder"/>
        </w:category>
        <w:types>
          <w:type w:val="bbPlcHdr"/>
        </w:types>
        <w:behaviors>
          <w:behavior w:val="content"/>
        </w:behaviors>
        <w:guid w:val="{0416ED6F-D820-4217-A33C-3E6E0AA14A71}"/>
      </w:docPartPr>
      <w:docPartBody>
        <w:p w:rsidR="003E5B21" w:rsidP="00AD3262">
          <w:pPr>
            <w:pStyle w:val="E626F7D392FF40FAB815DD72721BA49A"/>
          </w:pPr>
          <w:r w:rsidRPr="009B7D0A">
            <w:rPr>
              <w:rStyle w:val="PlaceholderText"/>
            </w:rPr>
            <w:t>Click or tap here to enter text.</w:t>
          </w:r>
        </w:p>
      </w:docPartBody>
    </w:docPart>
    <w:docPart>
      <w:docPartPr>
        <w:name w:val="46C3FEA27D9F47469993AD6DB68046F8"/>
        <w:category>
          <w:name w:val="General"/>
          <w:gallery w:val="placeholder"/>
        </w:category>
        <w:types>
          <w:type w:val="bbPlcHdr"/>
        </w:types>
        <w:behaviors>
          <w:behavior w:val="content"/>
        </w:behaviors>
        <w:guid w:val="{ECA3B901-DD25-480D-9F5E-2B71ABAEF07E}"/>
      </w:docPartPr>
      <w:docPartBody>
        <w:p w:rsidR="003E5B21" w:rsidP="00AD3262">
          <w:pPr>
            <w:pStyle w:val="46C3FEA27D9F47469993AD6DB68046F8"/>
          </w:pPr>
          <w:r w:rsidRPr="00C43D6B">
            <w:rPr>
              <w:rStyle w:val="PlaceholderText"/>
            </w:rPr>
            <w:t>Click or tap here to enter text.</w:t>
          </w:r>
        </w:p>
      </w:docPartBody>
    </w:docPart>
    <w:docPart>
      <w:docPartPr>
        <w:name w:val="D7CBAEDFFD534F1180A500C0DB768A0A"/>
        <w:category>
          <w:name w:val="General"/>
          <w:gallery w:val="placeholder"/>
        </w:category>
        <w:types>
          <w:type w:val="bbPlcHdr"/>
        </w:types>
        <w:behaviors>
          <w:behavior w:val="content"/>
        </w:behaviors>
        <w:guid w:val="{24849104-32B7-43F8-8F24-6335E329332C}"/>
      </w:docPartPr>
      <w:docPartBody>
        <w:p w:rsidR="003E5B21" w:rsidP="00AD3262">
          <w:pPr>
            <w:pStyle w:val="D7CBAEDFFD534F1180A500C0DB768A0A"/>
          </w:pPr>
          <w:r w:rsidRPr="009B7D0A">
            <w:rPr>
              <w:rStyle w:val="PlaceholderText"/>
            </w:rPr>
            <w:t>Click or tap here to enter text.</w:t>
          </w:r>
        </w:p>
      </w:docPartBody>
    </w:docPart>
    <w:docPart>
      <w:docPartPr>
        <w:name w:val="1240E06FADFB4C90AA6C726AD55EF7A8"/>
        <w:category>
          <w:name w:val="General"/>
          <w:gallery w:val="placeholder"/>
        </w:category>
        <w:types>
          <w:type w:val="bbPlcHdr"/>
        </w:types>
        <w:behaviors>
          <w:behavior w:val="content"/>
        </w:behaviors>
        <w:guid w:val="{CB16B529-C537-4BFC-9CDC-40E50C0B5004}"/>
      </w:docPartPr>
      <w:docPartBody>
        <w:p w:rsidR="003E5B21" w:rsidP="00AD3262">
          <w:pPr>
            <w:pStyle w:val="1240E06FADFB4C90AA6C726AD55EF7A8"/>
          </w:pPr>
          <w:r w:rsidRPr="00C43D6B">
            <w:rPr>
              <w:rStyle w:val="PlaceholderText"/>
            </w:rPr>
            <w:t>Click or tap here to enter text.</w:t>
          </w:r>
        </w:p>
      </w:docPartBody>
    </w:docPart>
    <w:docPart>
      <w:docPartPr>
        <w:name w:val="FB58AEB7F78F4E768465E545AFA5FE0B"/>
        <w:category>
          <w:name w:val="General"/>
          <w:gallery w:val="placeholder"/>
        </w:category>
        <w:types>
          <w:type w:val="bbPlcHdr"/>
        </w:types>
        <w:behaviors>
          <w:behavior w:val="content"/>
        </w:behaviors>
        <w:guid w:val="{29976D8B-B8AF-49AE-A783-20D3A40FB481}"/>
      </w:docPartPr>
      <w:docPartBody>
        <w:p w:rsidR="003E5B21" w:rsidP="00AD3262">
          <w:pPr>
            <w:pStyle w:val="FB58AEB7F78F4E768465E545AFA5FE0B"/>
          </w:pPr>
          <w:r w:rsidRPr="009B7D0A">
            <w:rPr>
              <w:rStyle w:val="PlaceholderText"/>
            </w:rPr>
            <w:t>Click or tap here to enter text.</w:t>
          </w:r>
        </w:p>
      </w:docPartBody>
    </w:docPart>
    <w:docPart>
      <w:docPartPr>
        <w:name w:val="A643CEDA3AE3489093836AEAFD771FD0"/>
        <w:category>
          <w:name w:val="General"/>
          <w:gallery w:val="placeholder"/>
        </w:category>
        <w:types>
          <w:type w:val="bbPlcHdr"/>
        </w:types>
        <w:behaviors>
          <w:behavior w:val="content"/>
        </w:behaviors>
        <w:guid w:val="{BCE75FA6-4358-4898-9F7F-7F77FB469B4A}"/>
      </w:docPartPr>
      <w:docPartBody>
        <w:p w:rsidR="003E5B21" w:rsidP="00AD3262">
          <w:pPr>
            <w:pStyle w:val="A643CEDA3AE3489093836AEAFD771FD0"/>
          </w:pPr>
          <w:r w:rsidRPr="00C43D6B">
            <w:rPr>
              <w:rStyle w:val="PlaceholderText"/>
            </w:rPr>
            <w:t>Click or tap here to enter text.</w:t>
          </w:r>
        </w:p>
      </w:docPartBody>
    </w:docPart>
    <w:docPart>
      <w:docPartPr>
        <w:name w:val="3C7D62DCA0BA47EE8A72DFFB24B9C20A"/>
        <w:category>
          <w:name w:val="General"/>
          <w:gallery w:val="placeholder"/>
        </w:category>
        <w:types>
          <w:type w:val="bbPlcHdr"/>
        </w:types>
        <w:behaviors>
          <w:behavior w:val="content"/>
        </w:behaviors>
        <w:guid w:val="{8B09C0DB-ACE8-443A-8790-4CE99961A2A4}"/>
      </w:docPartPr>
      <w:docPartBody>
        <w:p w:rsidR="003E5B21" w:rsidP="00AD3262">
          <w:pPr>
            <w:pStyle w:val="3C7D62DCA0BA47EE8A72DFFB24B9C20A"/>
          </w:pPr>
          <w:r w:rsidRPr="009B7D0A">
            <w:rPr>
              <w:rStyle w:val="PlaceholderText"/>
            </w:rPr>
            <w:t>Click or tap here to enter text.</w:t>
          </w:r>
        </w:p>
      </w:docPartBody>
    </w:docPart>
    <w:docPart>
      <w:docPartPr>
        <w:name w:val="0651B8DF4511405A971E9EC2084D6FE2"/>
        <w:category>
          <w:name w:val="General"/>
          <w:gallery w:val="placeholder"/>
        </w:category>
        <w:types>
          <w:type w:val="bbPlcHdr"/>
        </w:types>
        <w:behaviors>
          <w:behavior w:val="content"/>
        </w:behaviors>
        <w:guid w:val="{DAC9B1BC-5C32-4D0D-8B01-775BD6B77AC0}"/>
      </w:docPartPr>
      <w:docPartBody>
        <w:p w:rsidR="003E5B21" w:rsidP="00AD3262">
          <w:pPr>
            <w:pStyle w:val="0651B8DF4511405A971E9EC2084D6FE2"/>
          </w:pPr>
          <w:r>
            <w:rPr>
              <w:rStyle w:val="PlaceholderText"/>
            </w:rPr>
            <w:t>Click or tap here to enter text.</w:t>
          </w:r>
        </w:p>
      </w:docPartBody>
    </w:docPart>
    <w:docPart>
      <w:docPartPr>
        <w:name w:val="757034BDEF384C529CF55DF86DC3E6B3"/>
        <w:category>
          <w:name w:val="General"/>
          <w:gallery w:val="placeholder"/>
        </w:category>
        <w:types>
          <w:type w:val="bbPlcHdr"/>
        </w:types>
        <w:behaviors>
          <w:behavior w:val="content"/>
        </w:behaviors>
        <w:guid w:val="{8160E6DF-B4D4-4849-81EE-138D8D42CA94}"/>
      </w:docPartPr>
      <w:docPartBody>
        <w:p w:rsidR="003E5B21" w:rsidP="00AD3262">
          <w:pPr>
            <w:pStyle w:val="757034BDEF384C529CF55DF86DC3E6B3"/>
          </w:pPr>
          <w:r w:rsidRPr="009B7D0A">
            <w:rPr>
              <w:rStyle w:val="PlaceholderText"/>
            </w:rPr>
            <w:t>Click or tap here to enter text.</w:t>
          </w:r>
        </w:p>
      </w:docPartBody>
    </w:docPart>
    <w:docPart>
      <w:docPartPr>
        <w:name w:val="6E8F848F762243C3BE0FA0D8A9016EA1"/>
        <w:category>
          <w:name w:val="General"/>
          <w:gallery w:val="placeholder"/>
        </w:category>
        <w:types>
          <w:type w:val="bbPlcHdr"/>
        </w:types>
        <w:behaviors>
          <w:behavior w:val="content"/>
        </w:behaviors>
        <w:guid w:val="{EDB446E1-D5D9-4DAA-BFA8-B15EFBC4FFE8}"/>
      </w:docPartPr>
      <w:docPartBody>
        <w:p w:rsidR="003E5B21" w:rsidP="00AD3262">
          <w:pPr>
            <w:pStyle w:val="6E8F848F762243C3BE0FA0D8A9016EA1"/>
          </w:pPr>
          <w:r>
            <w:rPr>
              <w:rStyle w:val="PlaceholderText"/>
            </w:rPr>
            <w:t>Click or tap here to enter text.</w:t>
          </w:r>
        </w:p>
      </w:docPartBody>
    </w:docPart>
    <w:docPart>
      <w:docPartPr>
        <w:name w:val="37FDB200D1DA4826B48736E18D5A435F"/>
        <w:category>
          <w:name w:val="General"/>
          <w:gallery w:val="placeholder"/>
        </w:category>
        <w:types>
          <w:type w:val="bbPlcHdr"/>
        </w:types>
        <w:behaviors>
          <w:behavior w:val="content"/>
        </w:behaviors>
        <w:guid w:val="{5A142F16-CC33-4F96-9CC2-EF530594AB6F}"/>
      </w:docPartPr>
      <w:docPartBody>
        <w:p w:rsidR="003E5B21" w:rsidP="00AD3262">
          <w:pPr>
            <w:pStyle w:val="37FDB200D1DA4826B48736E18D5A435F"/>
          </w:pPr>
          <w:r w:rsidRPr="009B7D0A">
            <w:rPr>
              <w:rStyle w:val="PlaceholderText"/>
            </w:rPr>
            <w:t>Click or tap here to enter text.</w:t>
          </w:r>
        </w:p>
      </w:docPartBody>
    </w:docPart>
    <w:docPart>
      <w:docPartPr>
        <w:name w:val="E75F92B3C2614BCFB35505C339C6BE33"/>
        <w:category>
          <w:name w:val="General"/>
          <w:gallery w:val="placeholder"/>
        </w:category>
        <w:types>
          <w:type w:val="bbPlcHdr"/>
        </w:types>
        <w:behaviors>
          <w:behavior w:val="content"/>
        </w:behaviors>
        <w:guid w:val="{19FE06FE-3FD6-46A9-AD39-B98CDBB28900}"/>
      </w:docPartPr>
      <w:docPartBody>
        <w:p w:rsidR="003E5B21" w:rsidP="00AD3262">
          <w:pPr>
            <w:pStyle w:val="E75F92B3C2614BCFB35505C339C6BE33"/>
          </w:pPr>
          <w:r>
            <w:rPr>
              <w:rStyle w:val="PlaceholderText"/>
            </w:rPr>
            <w:t>Click or tap here to enter text.</w:t>
          </w:r>
        </w:p>
      </w:docPartBody>
    </w:docPart>
    <w:docPart>
      <w:docPartPr>
        <w:name w:val="68B968DF1FF34761A73AD70708F8906E"/>
        <w:category>
          <w:name w:val="General"/>
          <w:gallery w:val="placeholder"/>
        </w:category>
        <w:types>
          <w:type w:val="bbPlcHdr"/>
        </w:types>
        <w:behaviors>
          <w:behavior w:val="content"/>
        </w:behaviors>
        <w:guid w:val="{9AEA9E92-C567-45D8-ACE3-8FA50C1ED85A}"/>
      </w:docPartPr>
      <w:docPartBody>
        <w:p w:rsidR="003E5B21" w:rsidP="00AD3262">
          <w:pPr>
            <w:pStyle w:val="68B968DF1FF34761A73AD70708F8906E"/>
          </w:pPr>
          <w:r w:rsidRPr="009B7D0A">
            <w:rPr>
              <w:rStyle w:val="PlaceholderText"/>
            </w:rPr>
            <w:t>Click or tap here to enter text.</w:t>
          </w:r>
        </w:p>
      </w:docPartBody>
    </w:docPart>
    <w:docPart>
      <w:docPartPr>
        <w:name w:val="4452CC76AC0E4EBA9AD6C6ADC036CCB7"/>
        <w:category>
          <w:name w:val="General"/>
          <w:gallery w:val="placeholder"/>
        </w:category>
        <w:types>
          <w:type w:val="bbPlcHdr"/>
        </w:types>
        <w:behaviors>
          <w:behavior w:val="content"/>
        </w:behaviors>
        <w:guid w:val="{D27D652E-B7F5-4F9B-B27E-3FD8CCB4F24F}"/>
      </w:docPartPr>
      <w:docPartBody>
        <w:p w:rsidR="003E5B21" w:rsidP="00AD3262">
          <w:pPr>
            <w:pStyle w:val="4452CC76AC0E4EBA9AD6C6ADC036CCB7"/>
          </w:pPr>
          <w:r w:rsidRPr="00C43D6B">
            <w:rPr>
              <w:rStyle w:val="PlaceholderText"/>
            </w:rPr>
            <w:t>Click or tap here to enter text.</w:t>
          </w:r>
        </w:p>
      </w:docPartBody>
    </w:docPart>
    <w:docPart>
      <w:docPartPr>
        <w:name w:val="B19B4CE39D6B4DA89B4BE860D64BB9B3"/>
        <w:category>
          <w:name w:val="General"/>
          <w:gallery w:val="placeholder"/>
        </w:category>
        <w:types>
          <w:type w:val="bbPlcHdr"/>
        </w:types>
        <w:behaviors>
          <w:behavior w:val="content"/>
        </w:behaviors>
        <w:guid w:val="{9C9BBFD5-8027-4D73-BD7C-4DC978990DC8}"/>
      </w:docPartPr>
      <w:docPartBody>
        <w:p w:rsidR="003E5B21" w:rsidP="00AD3262">
          <w:pPr>
            <w:pStyle w:val="B19B4CE39D6B4DA89B4BE860D64BB9B3"/>
          </w:pPr>
          <w:r w:rsidRPr="009B7D0A">
            <w:rPr>
              <w:rStyle w:val="PlaceholderText"/>
            </w:rPr>
            <w:t>Click or tap here to enter text.</w:t>
          </w:r>
        </w:p>
      </w:docPartBody>
    </w:docPart>
    <w:docPart>
      <w:docPartPr>
        <w:name w:val="02C9F7B9C10444F08BC9B58783E2CC25"/>
        <w:category>
          <w:name w:val="General"/>
          <w:gallery w:val="placeholder"/>
        </w:category>
        <w:types>
          <w:type w:val="bbPlcHdr"/>
        </w:types>
        <w:behaviors>
          <w:behavior w:val="content"/>
        </w:behaviors>
        <w:guid w:val="{6DE68336-7BE3-4CFC-A142-3EBA95969BF2}"/>
      </w:docPartPr>
      <w:docPartBody>
        <w:p w:rsidR="003E5B21" w:rsidP="00AD3262">
          <w:pPr>
            <w:pStyle w:val="02C9F7B9C10444F08BC9B58783E2CC25"/>
          </w:pPr>
          <w:r>
            <w:rPr>
              <w:rStyle w:val="PlaceholderText"/>
            </w:rPr>
            <w:t>Click or tap here to enter text.</w:t>
          </w:r>
        </w:p>
      </w:docPartBody>
    </w:docPart>
    <w:docPart>
      <w:docPartPr>
        <w:name w:val="E4C31A1872754AA4BDC69F80BF83D885"/>
        <w:category>
          <w:name w:val="General"/>
          <w:gallery w:val="placeholder"/>
        </w:category>
        <w:types>
          <w:type w:val="bbPlcHdr"/>
        </w:types>
        <w:behaviors>
          <w:behavior w:val="content"/>
        </w:behaviors>
        <w:guid w:val="{5820193F-C246-4968-A77B-4F932B41F8EB}"/>
      </w:docPartPr>
      <w:docPartBody>
        <w:p w:rsidR="003E5B21" w:rsidP="00AD3262">
          <w:pPr>
            <w:pStyle w:val="E4C31A1872754AA4BDC69F80BF83D885"/>
          </w:pPr>
          <w:r w:rsidRPr="009B7D0A">
            <w:rPr>
              <w:rStyle w:val="PlaceholderText"/>
            </w:rPr>
            <w:t>Click or tap here to enter text.</w:t>
          </w:r>
        </w:p>
      </w:docPartBody>
    </w:docPart>
    <w:docPart>
      <w:docPartPr>
        <w:name w:val="6293FFC462594B498ABDEAF8A46C4439"/>
        <w:category>
          <w:name w:val="General"/>
          <w:gallery w:val="placeholder"/>
        </w:category>
        <w:types>
          <w:type w:val="bbPlcHdr"/>
        </w:types>
        <w:behaviors>
          <w:behavior w:val="content"/>
        </w:behaviors>
        <w:guid w:val="{D928C031-E925-4349-A7F3-CC69593498F3}"/>
      </w:docPartPr>
      <w:docPartBody>
        <w:p w:rsidR="003E5B21" w:rsidP="00AD3262">
          <w:pPr>
            <w:pStyle w:val="6293FFC462594B498ABDEAF8A46C4439"/>
          </w:pPr>
          <w:r>
            <w:rPr>
              <w:rStyle w:val="PlaceholderText"/>
            </w:rPr>
            <w:t>Click or tap here to enter text.</w:t>
          </w:r>
        </w:p>
      </w:docPartBody>
    </w:docPart>
    <w:docPart>
      <w:docPartPr>
        <w:name w:val="E4FD4C47F9744FAC8422E2B116D8326C"/>
        <w:category>
          <w:name w:val="General"/>
          <w:gallery w:val="placeholder"/>
        </w:category>
        <w:types>
          <w:type w:val="bbPlcHdr"/>
        </w:types>
        <w:behaviors>
          <w:behavior w:val="content"/>
        </w:behaviors>
        <w:guid w:val="{270659E2-2542-404B-845D-9D2AFD3B2815}"/>
      </w:docPartPr>
      <w:docPartBody>
        <w:p w:rsidR="003E5B21" w:rsidP="00AD3262">
          <w:pPr>
            <w:pStyle w:val="E4FD4C47F9744FAC8422E2B116D8326C"/>
          </w:pPr>
          <w:r w:rsidRPr="009B7D0A">
            <w:rPr>
              <w:rStyle w:val="PlaceholderText"/>
            </w:rPr>
            <w:t>Click or tap here to enter text.</w:t>
          </w:r>
        </w:p>
      </w:docPartBody>
    </w:docPart>
    <w:docPart>
      <w:docPartPr>
        <w:name w:val="C1199404CFBF467A97F858649468F871"/>
        <w:category>
          <w:name w:val="General"/>
          <w:gallery w:val="placeholder"/>
        </w:category>
        <w:types>
          <w:type w:val="bbPlcHdr"/>
        </w:types>
        <w:behaviors>
          <w:behavior w:val="content"/>
        </w:behaviors>
        <w:guid w:val="{A6850CF9-A45F-4A26-B6A8-8F26CB103167}"/>
      </w:docPartPr>
      <w:docPartBody>
        <w:p w:rsidR="003E5B21" w:rsidP="00AD3262">
          <w:pPr>
            <w:pStyle w:val="C1199404CFBF467A97F858649468F871"/>
          </w:pPr>
          <w:r>
            <w:rPr>
              <w:rStyle w:val="PlaceholderText"/>
            </w:rPr>
            <w:t>Click or tap here to enter text.</w:t>
          </w:r>
        </w:p>
      </w:docPartBody>
    </w:docPart>
    <w:docPart>
      <w:docPartPr>
        <w:name w:val="E7B28D76E9284E659F30371A5181808D"/>
        <w:category>
          <w:name w:val="General"/>
          <w:gallery w:val="placeholder"/>
        </w:category>
        <w:types>
          <w:type w:val="bbPlcHdr"/>
        </w:types>
        <w:behaviors>
          <w:behavior w:val="content"/>
        </w:behaviors>
        <w:guid w:val="{DEFBAE28-54C2-4CBA-94FE-FD8EEEAA7CF1}"/>
      </w:docPartPr>
      <w:docPartBody>
        <w:p w:rsidR="003E5B21" w:rsidP="00AD3262">
          <w:pPr>
            <w:pStyle w:val="E7B28D76E9284E659F30371A5181808D"/>
          </w:pPr>
          <w:r w:rsidRPr="009B7D0A">
            <w:rPr>
              <w:rStyle w:val="PlaceholderText"/>
            </w:rPr>
            <w:t>Click or tap here to enter text.</w:t>
          </w:r>
        </w:p>
      </w:docPartBody>
    </w:docPart>
    <w:docPart>
      <w:docPartPr>
        <w:name w:val="A7EEACE6E7F6426AAF429ECE6B4738DB"/>
        <w:category>
          <w:name w:val="General"/>
          <w:gallery w:val="placeholder"/>
        </w:category>
        <w:types>
          <w:type w:val="bbPlcHdr"/>
        </w:types>
        <w:behaviors>
          <w:behavior w:val="content"/>
        </w:behaviors>
        <w:guid w:val="{94AA356D-EE75-4686-9A77-31C7C6DDFDA1}"/>
      </w:docPartPr>
      <w:docPartBody>
        <w:p w:rsidR="003E5B21" w:rsidP="00AD3262">
          <w:pPr>
            <w:pStyle w:val="A7EEACE6E7F6426AAF429ECE6B4738DB"/>
          </w:pPr>
          <w:r>
            <w:rPr>
              <w:rStyle w:val="PlaceholderText"/>
            </w:rPr>
            <w:t>Click or tap here to enter text.</w:t>
          </w:r>
        </w:p>
      </w:docPartBody>
    </w:docPart>
    <w:docPart>
      <w:docPartPr>
        <w:name w:val="DA07D524ACFA49FD9CA8F2986F3E2361"/>
        <w:category>
          <w:name w:val="General"/>
          <w:gallery w:val="placeholder"/>
        </w:category>
        <w:types>
          <w:type w:val="bbPlcHdr"/>
        </w:types>
        <w:behaviors>
          <w:behavior w:val="content"/>
        </w:behaviors>
        <w:guid w:val="{AF22D802-2FE0-4C48-864C-35867EB9C68C}"/>
      </w:docPartPr>
      <w:docPartBody>
        <w:p w:rsidR="003E5B21" w:rsidP="00AD3262">
          <w:pPr>
            <w:pStyle w:val="DA07D524ACFA49FD9CA8F2986F3E2361"/>
          </w:pPr>
          <w:r w:rsidRPr="009B7D0A">
            <w:rPr>
              <w:rStyle w:val="PlaceholderText"/>
            </w:rPr>
            <w:t>Click or tap here to enter text.</w:t>
          </w:r>
        </w:p>
      </w:docPartBody>
    </w:docPart>
    <w:docPart>
      <w:docPartPr>
        <w:name w:val="9985D379E2954E53B79BC0E8064461B0"/>
        <w:category>
          <w:name w:val="General"/>
          <w:gallery w:val="placeholder"/>
        </w:category>
        <w:types>
          <w:type w:val="bbPlcHdr"/>
        </w:types>
        <w:behaviors>
          <w:behavior w:val="content"/>
        </w:behaviors>
        <w:guid w:val="{0B31E9AD-13FE-4E23-9B3B-176B77A42CD6}"/>
      </w:docPartPr>
      <w:docPartBody>
        <w:p w:rsidR="003E5B21" w:rsidP="00AD3262">
          <w:pPr>
            <w:pStyle w:val="9985D379E2954E53B79BC0E8064461B0"/>
          </w:pPr>
          <w:r>
            <w:rPr>
              <w:rStyle w:val="PlaceholderText"/>
            </w:rPr>
            <w:t>Click or tap here to enter text.</w:t>
          </w:r>
        </w:p>
      </w:docPartBody>
    </w:docPart>
    <w:docPart>
      <w:docPartPr>
        <w:name w:val="A8727B5DFD4A4B14B662847C43576482"/>
        <w:category>
          <w:name w:val="General"/>
          <w:gallery w:val="placeholder"/>
        </w:category>
        <w:types>
          <w:type w:val="bbPlcHdr"/>
        </w:types>
        <w:behaviors>
          <w:behavior w:val="content"/>
        </w:behaviors>
        <w:guid w:val="{63FBB912-D551-43D1-B812-D02E24E2E83E}"/>
      </w:docPartPr>
      <w:docPartBody>
        <w:p w:rsidR="003E5B21" w:rsidP="00AD3262">
          <w:pPr>
            <w:pStyle w:val="A8727B5DFD4A4B14B662847C43576482"/>
          </w:pPr>
          <w:r w:rsidRPr="009B7D0A">
            <w:rPr>
              <w:rStyle w:val="PlaceholderText"/>
            </w:rPr>
            <w:t>Click or tap here to enter text.</w:t>
          </w:r>
        </w:p>
      </w:docPartBody>
    </w:docPart>
    <w:docPart>
      <w:docPartPr>
        <w:name w:val="27E5CC32893A47118B48BDE322B25789"/>
        <w:category>
          <w:name w:val="General"/>
          <w:gallery w:val="placeholder"/>
        </w:category>
        <w:types>
          <w:type w:val="bbPlcHdr"/>
        </w:types>
        <w:behaviors>
          <w:behavior w:val="content"/>
        </w:behaviors>
        <w:guid w:val="{284F9BBE-0883-41BA-B2CD-1ACDCA654590}"/>
      </w:docPartPr>
      <w:docPartBody>
        <w:p w:rsidR="003E5B21" w:rsidP="00AD3262">
          <w:pPr>
            <w:pStyle w:val="27E5CC32893A47118B48BDE322B25789"/>
          </w:pPr>
          <w:r>
            <w:rPr>
              <w:rStyle w:val="PlaceholderText"/>
            </w:rPr>
            <w:t>Click or tap here to enter text.</w:t>
          </w:r>
        </w:p>
      </w:docPartBody>
    </w:docPart>
    <w:docPart>
      <w:docPartPr>
        <w:name w:val="CAE81B1E622E4351822E43E854360E15"/>
        <w:category>
          <w:name w:val="General"/>
          <w:gallery w:val="placeholder"/>
        </w:category>
        <w:types>
          <w:type w:val="bbPlcHdr"/>
        </w:types>
        <w:behaviors>
          <w:behavior w:val="content"/>
        </w:behaviors>
        <w:guid w:val="{957718A3-7E71-4963-93AD-735CF30DDCE1}"/>
      </w:docPartPr>
      <w:docPartBody>
        <w:p w:rsidR="003E5B21" w:rsidP="00AD3262">
          <w:pPr>
            <w:pStyle w:val="CAE81B1E622E4351822E43E854360E15"/>
          </w:pPr>
          <w:r w:rsidRPr="009B7D0A">
            <w:rPr>
              <w:rStyle w:val="PlaceholderText"/>
            </w:rPr>
            <w:t>Click or tap here to enter text.</w:t>
          </w:r>
        </w:p>
      </w:docPartBody>
    </w:docPart>
    <w:docPart>
      <w:docPartPr>
        <w:name w:val="0AF728E86C444ADC984EDA641366B0AF"/>
        <w:category>
          <w:name w:val="General"/>
          <w:gallery w:val="placeholder"/>
        </w:category>
        <w:types>
          <w:type w:val="bbPlcHdr"/>
        </w:types>
        <w:behaviors>
          <w:behavior w:val="content"/>
        </w:behaviors>
        <w:guid w:val="{54F9CC3C-14CF-4246-A595-A2F2CCC7B18D}"/>
      </w:docPartPr>
      <w:docPartBody>
        <w:p w:rsidR="003E5B21" w:rsidP="00AD3262">
          <w:pPr>
            <w:pStyle w:val="0AF728E86C444ADC984EDA641366B0AF"/>
          </w:pPr>
          <w:r>
            <w:rPr>
              <w:rStyle w:val="PlaceholderText"/>
            </w:rPr>
            <w:t>Click or tap here to enter text.</w:t>
          </w:r>
        </w:p>
      </w:docPartBody>
    </w:docPart>
    <w:docPart>
      <w:docPartPr>
        <w:name w:val="87BCB3640A32431FB91AFFDE3B6CBF08"/>
        <w:category>
          <w:name w:val="General"/>
          <w:gallery w:val="placeholder"/>
        </w:category>
        <w:types>
          <w:type w:val="bbPlcHdr"/>
        </w:types>
        <w:behaviors>
          <w:behavior w:val="content"/>
        </w:behaviors>
        <w:guid w:val="{B8A48183-EF91-45EF-B53C-AA810A71D16F}"/>
      </w:docPartPr>
      <w:docPartBody>
        <w:p w:rsidR="003E5B21" w:rsidP="00AD3262">
          <w:pPr>
            <w:pStyle w:val="87BCB3640A32431FB91AFFDE3B6CBF08"/>
          </w:pPr>
          <w:r w:rsidRPr="009B7D0A">
            <w:rPr>
              <w:rStyle w:val="PlaceholderText"/>
            </w:rPr>
            <w:t>Click or tap here to enter text.</w:t>
          </w:r>
        </w:p>
      </w:docPartBody>
    </w:docPart>
    <w:docPart>
      <w:docPartPr>
        <w:name w:val="1BA00DFA9D974A86AA4E958555BDA1F0"/>
        <w:category>
          <w:name w:val="General"/>
          <w:gallery w:val="placeholder"/>
        </w:category>
        <w:types>
          <w:type w:val="bbPlcHdr"/>
        </w:types>
        <w:behaviors>
          <w:behavior w:val="content"/>
        </w:behaviors>
        <w:guid w:val="{EBD02EC6-6954-417B-B5D3-6596FB96832E}"/>
      </w:docPartPr>
      <w:docPartBody>
        <w:p w:rsidR="003E5B21" w:rsidP="00AD3262">
          <w:pPr>
            <w:pStyle w:val="1BA00DFA9D974A86AA4E958555BDA1F0"/>
          </w:pPr>
          <w:r w:rsidRPr="00C43D6B">
            <w:rPr>
              <w:rStyle w:val="PlaceholderText"/>
            </w:rPr>
            <w:t>Click or tap here to enter text.</w:t>
          </w:r>
        </w:p>
      </w:docPartBody>
    </w:docPart>
    <w:docPart>
      <w:docPartPr>
        <w:name w:val="6A73B17EDE19429B8D6E6348361AE88B"/>
        <w:category>
          <w:name w:val="General"/>
          <w:gallery w:val="placeholder"/>
        </w:category>
        <w:types>
          <w:type w:val="bbPlcHdr"/>
        </w:types>
        <w:behaviors>
          <w:behavior w:val="content"/>
        </w:behaviors>
        <w:guid w:val="{18539553-CFFB-4CEF-A196-A4E8610DD8D8}"/>
      </w:docPartPr>
      <w:docPartBody>
        <w:p w:rsidR="003E5B21" w:rsidP="00AD3262">
          <w:pPr>
            <w:pStyle w:val="6A73B17EDE19429B8D6E6348361AE88B"/>
          </w:pPr>
          <w:r w:rsidRPr="009B7D0A">
            <w:rPr>
              <w:rStyle w:val="PlaceholderText"/>
            </w:rPr>
            <w:t>Click or tap here to enter text.</w:t>
          </w:r>
        </w:p>
      </w:docPartBody>
    </w:docPart>
    <w:docPart>
      <w:docPartPr>
        <w:name w:val="A8E4674BD82841D0A6FE7E71FB0425F4"/>
        <w:category>
          <w:name w:val="General"/>
          <w:gallery w:val="placeholder"/>
        </w:category>
        <w:types>
          <w:type w:val="bbPlcHdr"/>
        </w:types>
        <w:behaviors>
          <w:behavior w:val="content"/>
        </w:behaviors>
        <w:guid w:val="{A8685B62-2F68-43A5-BB63-BF5417B65670}"/>
      </w:docPartPr>
      <w:docPartBody>
        <w:p w:rsidR="003E5B21" w:rsidP="00AD3262">
          <w:pPr>
            <w:pStyle w:val="A8E4674BD82841D0A6FE7E71FB0425F4"/>
          </w:pPr>
          <w:r w:rsidRPr="00C43D6B">
            <w:rPr>
              <w:rStyle w:val="PlaceholderText"/>
            </w:rPr>
            <w:t>Click or tap here to enter text.</w:t>
          </w:r>
        </w:p>
      </w:docPartBody>
    </w:docPart>
    <w:docPart>
      <w:docPartPr>
        <w:name w:val="7EA24ED7808345698400CD45105F0695"/>
        <w:category>
          <w:name w:val="General"/>
          <w:gallery w:val="placeholder"/>
        </w:category>
        <w:types>
          <w:type w:val="bbPlcHdr"/>
        </w:types>
        <w:behaviors>
          <w:behavior w:val="content"/>
        </w:behaviors>
        <w:guid w:val="{BF7AA618-C54E-4046-9C80-C75295CE3B31}"/>
      </w:docPartPr>
      <w:docPartBody>
        <w:p w:rsidR="003E5B21" w:rsidP="00AD3262">
          <w:pPr>
            <w:pStyle w:val="7EA24ED7808345698400CD45105F0695"/>
          </w:pPr>
          <w:r w:rsidRPr="00C11A78">
            <w:rPr>
              <w:rStyle w:val="PlaceholderText"/>
            </w:rPr>
            <w:t>Click or tap here to enter text.</w:t>
          </w:r>
        </w:p>
      </w:docPartBody>
    </w:docPart>
    <w:docPart>
      <w:docPartPr>
        <w:name w:val="249F226DB4A64C18B7DBF05E3B735CA1"/>
        <w:category>
          <w:name w:val="General"/>
          <w:gallery w:val="placeholder"/>
        </w:category>
        <w:types>
          <w:type w:val="bbPlcHdr"/>
        </w:types>
        <w:behaviors>
          <w:behavior w:val="content"/>
        </w:behaviors>
        <w:guid w:val="{443724F1-9A3B-47D7-8811-4F2ECA518CED}"/>
      </w:docPartPr>
      <w:docPartBody>
        <w:p w:rsidR="00CB28D8" w:rsidP="00D85B1B">
          <w:pPr>
            <w:pStyle w:val="249F226DB4A64C18B7DBF05E3B735CA1"/>
          </w:pPr>
          <w:r w:rsidRPr="00C11A78">
            <w:rPr>
              <w:rStyle w:val="PlaceholderText"/>
            </w:rPr>
            <w:t>Click or tap here to enter text.</w:t>
          </w:r>
        </w:p>
      </w:docPartBody>
    </w:docPart>
    <w:docPart>
      <w:docPartPr>
        <w:name w:val="EB4BDE709A884867A83E3AD0748F03A7"/>
        <w:category>
          <w:name w:val="General"/>
          <w:gallery w:val="placeholder"/>
        </w:category>
        <w:types>
          <w:type w:val="bbPlcHdr"/>
        </w:types>
        <w:behaviors>
          <w:behavior w:val="content"/>
        </w:behaviors>
        <w:guid w:val="{C89F918E-5832-4A5D-8033-1D9539E0F780}"/>
      </w:docPartPr>
      <w:docPartBody>
        <w:p w:rsidR="00347537" w:rsidP="00CB28D8">
          <w:pPr>
            <w:pStyle w:val="EB4BDE709A884867A83E3AD0748F03A7"/>
          </w:pPr>
          <w:r w:rsidRPr="00C43D6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unPenh">
    <w:altName w:val="Arial"/>
    <w:charset w:val="00"/>
    <w:family w:val="auto"/>
    <w:pitch w:val="variable"/>
    <w:sig w:usb0="80000003" w:usb1="00000000" w:usb2="0001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28D8"/>
    <w:rPr>
      <w:color w:val="808080"/>
    </w:rPr>
  </w:style>
  <w:style w:type="paragraph" w:customStyle="1" w:styleId="4B589662E91E479F876208E75B3466F1">
    <w:name w:val="4B589662E91E479F876208E75B3466F1"/>
    <w:rsid w:val="00B02143"/>
  </w:style>
  <w:style w:type="paragraph" w:customStyle="1" w:styleId="5D14068C912B47E88F142DB23C148F68">
    <w:name w:val="5D14068C912B47E88F142DB23C148F68"/>
    <w:rsid w:val="00B02143"/>
  </w:style>
  <w:style w:type="paragraph" w:customStyle="1" w:styleId="DEDC0B6A3305473D85FE96345A749D47">
    <w:name w:val="DEDC0B6A3305473D85FE96345A749D47"/>
    <w:rsid w:val="00AD3262"/>
  </w:style>
  <w:style w:type="paragraph" w:customStyle="1" w:styleId="5AEE5EDAE0A64DFBB97D26AEC7C952BF">
    <w:name w:val="5AEE5EDAE0A64DFBB97D26AEC7C952BF"/>
    <w:rsid w:val="00AD3262"/>
  </w:style>
  <w:style w:type="paragraph" w:customStyle="1" w:styleId="8B358E973F664630B6925B60B634DE3B">
    <w:name w:val="8B358E973F664630B6925B60B634DE3B"/>
    <w:rsid w:val="00AD3262"/>
  </w:style>
  <w:style w:type="paragraph" w:customStyle="1" w:styleId="31A16938643A44099D8ECB7D1391D0B7">
    <w:name w:val="31A16938643A44099D8ECB7D1391D0B7"/>
    <w:rsid w:val="00AD3262"/>
  </w:style>
  <w:style w:type="paragraph" w:customStyle="1" w:styleId="2D925CA37A394367A45F98FBA066D46F">
    <w:name w:val="2D925CA37A394367A45F98FBA066D46F"/>
    <w:rsid w:val="00B02143"/>
  </w:style>
  <w:style w:type="paragraph" w:customStyle="1" w:styleId="0AEE2F30619F4F84ABE0DA239038BCAD">
    <w:name w:val="0AEE2F30619F4F84ABE0DA239038BCAD"/>
    <w:rsid w:val="00AD3262"/>
  </w:style>
  <w:style w:type="paragraph" w:customStyle="1" w:styleId="540674021F114BC7BD2381D5B5F2AA38">
    <w:name w:val="540674021F114BC7BD2381D5B5F2AA38"/>
    <w:rsid w:val="00AD3262"/>
  </w:style>
  <w:style w:type="paragraph" w:customStyle="1" w:styleId="CB4C33820A864C75BC66BB48F95A1AEF">
    <w:name w:val="CB4C33820A864C75BC66BB48F95A1AEF"/>
    <w:rsid w:val="00AD3262"/>
  </w:style>
  <w:style w:type="paragraph" w:customStyle="1" w:styleId="17C34B7BE1DA42F8B4A3580223E6CBAC">
    <w:name w:val="17C34B7BE1DA42F8B4A3580223E6CBAC"/>
    <w:rsid w:val="00AD3262"/>
  </w:style>
  <w:style w:type="paragraph" w:customStyle="1" w:styleId="DFF1BCF4D4914F8AB12C588490CC96CA">
    <w:name w:val="DFF1BCF4D4914F8AB12C588490CC96CA"/>
    <w:rsid w:val="00AD3262"/>
  </w:style>
  <w:style w:type="paragraph" w:customStyle="1" w:styleId="DFA7F312109F42F88FCD0A32952BB6F3">
    <w:name w:val="DFA7F312109F42F88FCD0A32952BB6F3"/>
    <w:rsid w:val="00B02143"/>
  </w:style>
  <w:style w:type="paragraph" w:customStyle="1" w:styleId="7B9B427DA2B54D6C894FCF0CE556EEE7">
    <w:name w:val="7B9B427DA2B54D6C894FCF0CE556EEE7"/>
    <w:rsid w:val="00AD3262"/>
  </w:style>
  <w:style w:type="paragraph" w:customStyle="1" w:styleId="70732D0C706D4123B2E80B69A43B0227">
    <w:name w:val="70732D0C706D4123B2E80B69A43B0227"/>
    <w:rsid w:val="00AD3262"/>
  </w:style>
  <w:style w:type="paragraph" w:customStyle="1" w:styleId="0C0E04217C384ACEB7979BF6B699AFE2">
    <w:name w:val="0C0E04217C384ACEB7979BF6B699AFE2"/>
    <w:rsid w:val="00AD3262"/>
  </w:style>
  <w:style w:type="paragraph" w:customStyle="1" w:styleId="7F147F81A2AF456695427D52525A7E4E">
    <w:name w:val="7F147F81A2AF456695427D52525A7E4E"/>
    <w:rsid w:val="00AD3262"/>
  </w:style>
  <w:style w:type="paragraph" w:customStyle="1" w:styleId="CBA8CE0EC3B64873821398E1370567FD">
    <w:name w:val="CBA8CE0EC3B64873821398E1370567FD"/>
    <w:rsid w:val="00AD3262"/>
  </w:style>
  <w:style w:type="paragraph" w:customStyle="1" w:styleId="A9710FBD8C5C42DBAD04E869D0015981">
    <w:name w:val="A9710FBD8C5C42DBAD04E869D0015981"/>
    <w:rsid w:val="00AD3262"/>
  </w:style>
  <w:style w:type="paragraph" w:customStyle="1" w:styleId="12BF5446D61146CF89FD13E7C22FA5B2">
    <w:name w:val="12BF5446D61146CF89FD13E7C22FA5B2"/>
    <w:rsid w:val="00AD3262"/>
  </w:style>
  <w:style w:type="paragraph" w:customStyle="1" w:styleId="F1E5DE3CDA7E4FBBAC5DB0934B46D854">
    <w:name w:val="F1E5DE3CDA7E4FBBAC5DB0934B46D854"/>
    <w:rsid w:val="00AD3262"/>
  </w:style>
  <w:style w:type="paragraph" w:customStyle="1" w:styleId="05534C2FDEB8494CBD5D274DB7B88640">
    <w:name w:val="05534C2FDEB8494CBD5D274DB7B88640"/>
    <w:rsid w:val="00AD3262"/>
  </w:style>
  <w:style w:type="paragraph" w:customStyle="1" w:styleId="E5BE22DFF5394882BC4BCFBB575D1333">
    <w:name w:val="E5BE22DFF5394882BC4BCFBB575D1333"/>
    <w:rsid w:val="00AD3262"/>
  </w:style>
  <w:style w:type="paragraph" w:customStyle="1" w:styleId="C3CB0AE999C04063A09ABE8847B433CC">
    <w:name w:val="C3CB0AE999C04063A09ABE8847B433CC"/>
    <w:rsid w:val="00AD3262"/>
  </w:style>
  <w:style w:type="paragraph" w:customStyle="1" w:styleId="3BAB2A052F61492D8C440E3B2D9BF7CE">
    <w:name w:val="3BAB2A052F61492D8C440E3B2D9BF7CE"/>
    <w:rsid w:val="00AD3262"/>
  </w:style>
  <w:style w:type="paragraph" w:customStyle="1" w:styleId="A8E4AAA6AD664138B5F5F3BE0BF6B261">
    <w:name w:val="A8E4AAA6AD664138B5F5F3BE0BF6B261"/>
    <w:rsid w:val="00AD3262"/>
  </w:style>
  <w:style w:type="paragraph" w:customStyle="1" w:styleId="CC8A3FC988C7454FB2AE580702AA4FD5">
    <w:name w:val="CC8A3FC988C7454FB2AE580702AA4FD5"/>
    <w:rsid w:val="00AD3262"/>
  </w:style>
  <w:style w:type="paragraph" w:customStyle="1" w:styleId="8615AE77CBD845E4B46EA8FA023ADAE2">
    <w:name w:val="8615AE77CBD845E4B46EA8FA023ADAE2"/>
    <w:rsid w:val="00AD3262"/>
  </w:style>
  <w:style w:type="paragraph" w:customStyle="1" w:styleId="9358648795C54119BDA88239E3AC4645">
    <w:name w:val="9358648795C54119BDA88239E3AC4645"/>
    <w:rsid w:val="00AD3262"/>
  </w:style>
  <w:style w:type="paragraph" w:customStyle="1" w:styleId="91F1450AE5EE4FD4B297CCE58AB3AC76">
    <w:name w:val="91F1450AE5EE4FD4B297CCE58AB3AC76"/>
    <w:rsid w:val="00AD3262"/>
  </w:style>
  <w:style w:type="paragraph" w:customStyle="1" w:styleId="8CF91F07BEEC4830884E0D91595F6CCF">
    <w:name w:val="8CF91F07BEEC4830884E0D91595F6CCF"/>
    <w:rsid w:val="00AD3262"/>
  </w:style>
  <w:style w:type="paragraph" w:customStyle="1" w:styleId="A5AB32FE36C14BE78E1DBDAF5E44228D">
    <w:name w:val="A5AB32FE36C14BE78E1DBDAF5E44228D"/>
    <w:rsid w:val="00AD3262"/>
  </w:style>
  <w:style w:type="paragraph" w:customStyle="1" w:styleId="CE45D8D70C9244BAB3A09843DF607D0F">
    <w:name w:val="CE45D8D70C9244BAB3A09843DF607D0F"/>
    <w:rsid w:val="00AD3262"/>
  </w:style>
  <w:style w:type="paragraph" w:customStyle="1" w:styleId="3210A56777644B00A05D1408FB8DADA3">
    <w:name w:val="3210A56777644B00A05D1408FB8DADA3"/>
    <w:rsid w:val="00AD3262"/>
  </w:style>
  <w:style w:type="paragraph" w:customStyle="1" w:styleId="4DFC6548845B47CEBAB7ED59CD937B68">
    <w:name w:val="4DFC6548845B47CEBAB7ED59CD937B68"/>
    <w:rsid w:val="00AD3262"/>
  </w:style>
  <w:style w:type="paragraph" w:customStyle="1" w:styleId="49AEB5A0CAD54FC286D17FE6B4B1D79E">
    <w:name w:val="49AEB5A0CAD54FC286D17FE6B4B1D79E"/>
    <w:rsid w:val="00AD3262"/>
  </w:style>
  <w:style w:type="paragraph" w:customStyle="1" w:styleId="ACC55063F71345DCBD1ACDDB22391376">
    <w:name w:val="ACC55063F71345DCBD1ACDDB22391376"/>
    <w:rsid w:val="00AD3262"/>
  </w:style>
  <w:style w:type="paragraph" w:customStyle="1" w:styleId="871E9C00498A4B6CB235EA5546CB4E2D">
    <w:name w:val="871E9C00498A4B6CB235EA5546CB4E2D"/>
    <w:rsid w:val="00AD3262"/>
  </w:style>
  <w:style w:type="paragraph" w:customStyle="1" w:styleId="EC6A764021664D698C5B64CE77D20EDB">
    <w:name w:val="EC6A764021664D698C5B64CE77D20EDB"/>
    <w:rsid w:val="00AD3262"/>
  </w:style>
  <w:style w:type="paragraph" w:customStyle="1" w:styleId="7DC4D50C63DB474B9BF5365E9AC52F43">
    <w:name w:val="7DC4D50C63DB474B9BF5365E9AC52F43"/>
    <w:rsid w:val="00AD3262"/>
  </w:style>
  <w:style w:type="paragraph" w:customStyle="1" w:styleId="E626F7D392FF40FAB815DD72721BA49A">
    <w:name w:val="E626F7D392FF40FAB815DD72721BA49A"/>
    <w:rsid w:val="00AD3262"/>
  </w:style>
  <w:style w:type="paragraph" w:customStyle="1" w:styleId="46C3FEA27D9F47469993AD6DB68046F8">
    <w:name w:val="46C3FEA27D9F47469993AD6DB68046F8"/>
    <w:rsid w:val="00AD3262"/>
  </w:style>
  <w:style w:type="paragraph" w:customStyle="1" w:styleId="D7CBAEDFFD534F1180A500C0DB768A0A">
    <w:name w:val="D7CBAEDFFD534F1180A500C0DB768A0A"/>
    <w:rsid w:val="00AD3262"/>
  </w:style>
  <w:style w:type="paragraph" w:customStyle="1" w:styleId="1240E06FADFB4C90AA6C726AD55EF7A8">
    <w:name w:val="1240E06FADFB4C90AA6C726AD55EF7A8"/>
    <w:rsid w:val="00AD3262"/>
  </w:style>
  <w:style w:type="paragraph" w:customStyle="1" w:styleId="FB58AEB7F78F4E768465E545AFA5FE0B">
    <w:name w:val="FB58AEB7F78F4E768465E545AFA5FE0B"/>
    <w:rsid w:val="00AD3262"/>
  </w:style>
  <w:style w:type="paragraph" w:customStyle="1" w:styleId="A643CEDA3AE3489093836AEAFD771FD0">
    <w:name w:val="A643CEDA3AE3489093836AEAFD771FD0"/>
    <w:rsid w:val="00AD3262"/>
  </w:style>
  <w:style w:type="paragraph" w:customStyle="1" w:styleId="3C7D62DCA0BA47EE8A72DFFB24B9C20A">
    <w:name w:val="3C7D62DCA0BA47EE8A72DFFB24B9C20A"/>
    <w:rsid w:val="00AD3262"/>
  </w:style>
  <w:style w:type="paragraph" w:customStyle="1" w:styleId="538544B6C8D042598852DF5EE15DF5F8">
    <w:name w:val="538544B6C8D042598852DF5EE15DF5F8"/>
    <w:rsid w:val="00AD3262"/>
  </w:style>
  <w:style w:type="paragraph" w:customStyle="1" w:styleId="E8CC6B2AD8934349A026A6BD419079CB">
    <w:name w:val="E8CC6B2AD8934349A026A6BD419079CB"/>
    <w:rsid w:val="00AD3262"/>
  </w:style>
  <w:style w:type="paragraph" w:customStyle="1" w:styleId="0651B8DF4511405A971E9EC2084D6FE2">
    <w:name w:val="0651B8DF4511405A971E9EC2084D6FE2"/>
    <w:rsid w:val="00AD3262"/>
  </w:style>
  <w:style w:type="paragraph" w:customStyle="1" w:styleId="757034BDEF384C529CF55DF86DC3E6B3">
    <w:name w:val="757034BDEF384C529CF55DF86DC3E6B3"/>
    <w:rsid w:val="00AD3262"/>
  </w:style>
  <w:style w:type="paragraph" w:customStyle="1" w:styleId="6E8F848F762243C3BE0FA0D8A9016EA1">
    <w:name w:val="6E8F848F762243C3BE0FA0D8A9016EA1"/>
    <w:rsid w:val="00AD3262"/>
  </w:style>
  <w:style w:type="paragraph" w:customStyle="1" w:styleId="37FDB200D1DA4826B48736E18D5A435F">
    <w:name w:val="37FDB200D1DA4826B48736E18D5A435F"/>
    <w:rsid w:val="00AD3262"/>
  </w:style>
  <w:style w:type="paragraph" w:customStyle="1" w:styleId="E75F92B3C2614BCFB35505C339C6BE33">
    <w:name w:val="E75F92B3C2614BCFB35505C339C6BE33"/>
    <w:rsid w:val="00AD3262"/>
  </w:style>
  <w:style w:type="paragraph" w:customStyle="1" w:styleId="68B968DF1FF34761A73AD70708F8906E">
    <w:name w:val="68B968DF1FF34761A73AD70708F8906E"/>
    <w:rsid w:val="00AD3262"/>
  </w:style>
  <w:style w:type="paragraph" w:customStyle="1" w:styleId="4452CC76AC0E4EBA9AD6C6ADC036CCB7">
    <w:name w:val="4452CC76AC0E4EBA9AD6C6ADC036CCB7"/>
    <w:rsid w:val="00AD3262"/>
  </w:style>
  <w:style w:type="paragraph" w:customStyle="1" w:styleId="B19B4CE39D6B4DA89B4BE860D64BB9B3">
    <w:name w:val="B19B4CE39D6B4DA89B4BE860D64BB9B3"/>
    <w:rsid w:val="00AD3262"/>
  </w:style>
  <w:style w:type="paragraph" w:customStyle="1" w:styleId="E5E54AD69B4B4CC7BAE74BAE3E22C5FC">
    <w:name w:val="E5E54AD69B4B4CC7BAE74BAE3E22C5FC"/>
    <w:rsid w:val="00AD3262"/>
  </w:style>
  <w:style w:type="paragraph" w:customStyle="1" w:styleId="286213E35D7A4EFFA2829CC252B707AD">
    <w:name w:val="286213E35D7A4EFFA2829CC252B707AD"/>
    <w:rsid w:val="00AD3262"/>
  </w:style>
  <w:style w:type="paragraph" w:customStyle="1" w:styleId="02C9F7B9C10444F08BC9B58783E2CC25">
    <w:name w:val="02C9F7B9C10444F08BC9B58783E2CC25"/>
    <w:rsid w:val="00AD3262"/>
  </w:style>
  <w:style w:type="paragraph" w:customStyle="1" w:styleId="E4C31A1872754AA4BDC69F80BF83D885">
    <w:name w:val="E4C31A1872754AA4BDC69F80BF83D885"/>
    <w:rsid w:val="00AD3262"/>
  </w:style>
  <w:style w:type="paragraph" w:customStyle="1" w:styleId="6293FFC462594B498ABDEAF8A46C4439">
    <w:name w:val="6293FFC462594B498ABDEAF8A46C4439"/>
    <w:rsid w:val="00AD3262"/>
  </w:style>
  <w:style w:type="paragraph" w:customStyle="1" w:styleId="E4FD4C47F9744FAC8422E2B116D8326C">
    <w:name w:val="E4FD4C47F9744FAC8422E2B116D8326C"/>
    <w:rsid w:val="00AD3262"/>
  </w:style>
  <w:style w:type="paragraph" w:customStyle="1" w:styleId="C1199404CFBF467A97F858649468F871">
    <w:name w:val="C1199404CFBF467A97F858649468F871"/>
    <w:rsid w:val="00AD3262"/>
  </w:style>
  <w:style w:type="paragraph" w:customStyle="1" w:styleId="E7B28D76E9284E659F30371A5181808D">
    <w:name w:val="E7B28D76E9284E659F30371A5181808D"/>
    <w:rsid w:val="00AD3262"/>
  </w:style>
  <w:style w:type="paragraph" w:customStyle="1" w:styleId="A7EEACE6E7F6426AAF429ECE6B4738DB">
    <w:name w:val="A7EEACE6E7F6426AAF429ECE6B4738DB"/>
    <w:rsid w:val="00AD3262"/>
  </w:style>
  <w:style w:type="paragraph" w:customStyle="1" w:styleId="DA07D524ACFA49FD9CA8F2986F3E2361">
    <w:name w:val="DA07D524ACFA49FD9CA8F2986F3E2361"/>
    <w:rsid w:val="00AD3262"/>
  </w:style>
  <w:style w:type="paragraph" w:customStyle="1" w:styleId="9985D379E2954E53B79BC0E8064461B0">
    <w:name w:val="9985D379E2954E53B79BC0E8064461B0"/>
    <w:rsid w:val="00AD3262"/>
  </w:style>
  <w:style w:type="paragraph" w:customStyle="1" w:styleId="A8727B5DFD4A4B14B662847C43576482">
    <w:name w:val="A8727B5DFD4A4B14B662847C43576482"/>
    <w:rsid w:val="00AD3262"/>
  </w:style>
  <w:style w:type="paragraph" w:customStyle="1" w:styleId="27E5CC32893A47118B48BDE322B25789">
    <w:name w:val="27E5CC32893A47118B48BDE322B25789"/>
    <w:rsid w:val="00AD3262"/>
  </w:style>
  <w:style w:type="paragraph" w:customStyle="1" w:styleId="CAE81B1E622E4351822E43E854360E15">
    <w:name w:val="CAE81B1E622E4351822E43E854360E15"/>
    <w:rsid w:val="00AD3262"/>
  </w:style>
  <w:style w:type="paragraph" w:customStyle="1" w:styleId="0AF728E86C444ADC984EDA641366B0AF">
    <w:name w:val="0AF728E86C444ADC984EDA641366B0AF"/>
    <w:rsid w:val="00AD3262"/>
  </w:style>
  <w:style w:type="paragraph" w:customStyle="1" w:styleId="87BCB3640A32431FB91AFFDE3B6CBF08">
    <w:name w:val="87BCB3640A32431FB91AFFDE3B6CBF08"/>
    <w:rsid w:val="00AD3262"/>
  </w:style>
  <w:style w:type="paragraph" w:customStyle="1" w:styleId="1BA00DFA9D974A86AA4E958555BDA1F0">
    <w:name w:val="1BA00DFA9D974A86AA4E958555BDA1F0"/>
    <w:rsid w:val="00AD3262"/>
  </w:style>
  <w:style w:type="paragraph" w:customStyle="1" w:styleId="6A73B17EDE19429B8D6E6348361AE88B">
    <w:name w:val="6A73B17EDE19429B8D6E6348361AE88B"/>
    <w:rsid w:val="00AD3262"/>
  </w:style>
  <w:style w:type="paragraph" w:customStyle="1" w:styleId="A8E4674BD82841D0A6FE7E71FB0425F4">
    <w:name w:val="A8E4674BD82841D0A6FE7E71FB0425F4"/>
    <w:rsid w:val="00AD3262"/>
  </w:style>
  <w:style w:type="paragraph" w:customStyle="1" w:styleId="7EA24ED7808345698400CD45105F0695">
    <w:name w:val="7EA24ED7808345698400CD45105F0695"/>
    <w:rsid w:val="00AD3262"/>
  </w:style>
  <w:style w:type="paragraph" w:customStyle="1" w:styleId="249F226DB4A64C18B7DBF05E3B735CA1">
    <w:name w:val="249F226DB4A64C18B7DBF05E3B735CA1"/>
    <w:rsid w:val="00D85B1B"/>
  </w:style>
  <w:style w:type="paragraph" w:customStyle="1" w:styleId="EB4BDE709A884867A83E3AD0748F03A7">
    <w:name w:val="EB4BDE709A884867A83E3AD0748F03A7"/>
    <w:rsid w:val="00CB28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