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D4089A" w:rsidRPr="00333740" w:rsidP="00D4089A">
      <w:pPr>
        <w:pStyle w:val="TitleCommittee0"/>
        <w:rPr>
          <w:rFonts w:ascii="Calibri" w:hAnsi="Calibri" w:cs="Calibri"/>
        </w:rPr>
      </w:pPr>
      <w:bookmarkStart w:id="0" w:name="_Hlk160096182"/>
      <w:r w:rsidRPr="00333740">
        <w:rPr>
          <w:rFonts w:ascii="Calibri" w:hAnsi="Calibri" w:cs="Calibri"/>
        </w:rPr>
        <w:t>Justice and Home Affairs Committee</w:t>
      </w:r>
    </w:p>
    <w:p w:rsidR="00D4089A" w:rsidRPr="00333740" w:rsidP="00D4089A">
      <w:pPr>
        <w:pStyle w:val="TitleInquiry0"/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Pr="00333740">
        <w:rPr>
          <w:rFonts w:ascii="Calibri" w:hAnsi="Calibri" w:cs="Calibri"/>
        </w:rPr>
        <w:t>orrected oral evidence: Electronic border management systems</w:t>
      </w:r>
    </w:p>
    <w:p w:rsidR="00D4089A" w:rsidRPr="00333740" w:rsidP="00333740">
      <w:pPr>
        <w:pStyle w:val="Para"/>
        <w:jc w:val="left"/>
        <w:rPr>
          <w:rFonts w:ascii="Calibri" w:hAnsi="Calibri" w:cs="Calibri"/>
          <w:sz w:val="24"/>
          <w:szCs w:val="24"/>
        </w:rPr>
      </w:pPr>
      <w:r w:rsidRPr="00333740">
        <w:rPr>
          <w:rFonts w:ascii="Calibri" w:hAnsi="Calibri" w:cs="Calibri"/>
          <w:sz w:val="24"/>
          <w:szCs w:val="24"/>
        </w:rPr>
        <w:t>Tuesday 16 April 2024</w:t>
      </w:r>
    </w:p>
    <w:p w:rsidR="00D4089A" w:rsidRPr="00333740" w:rsidP="00333740">
      <w:pPr>
        <w:pStyle w:val="Para"/>
        <w:jc w:val="left"/>
        <w:rPr>
          <w:rFonts w:ascii="Calibri" w:hAnsi="Calibri" w:cs="Calibri"/>
          <w:sz w:val="24"/>
          <w:szCs w:val="24"/>
        </w:rPr>
      </w:pPr>
      <w:r w:rsidRPr="00333740">
        <w:rPr>
          <w:rFonts w:ascii="Calibri" w:hAnsi="Calibri" w:cs="Calibri"/>
          <w:sz w:val="24"/>
          <w:szCs w:val="24"/>
        </w:rPr>
        <w:t>10.30 am</w:t>
      </w:r>
    </w:p>
    <w:p w:rsidR="00D4089A" w:rsidRPr="00333740" w:rsidP="00333740">
      <w:pPr>
        <w:pStyle w:val="Para"/>
        <w:jc w:val="left"/>
        <w:rPr>
          <w:rFonts w:ascii="Calibri" w:hAnsi="Calibri" w:cs="Calibri"/>
          <w:sz w:val="24"/>
          <w:szCs w:val="24"/>
        </w:rPr>
      </w:pPr>
    </w:p>
    <w:p w:rsidR="00D4089A" w:rsidRPr="00333740" w:rsidP="00333740">
      <w:pPr>
        <w:jc w:val="left"/>
        <w:rPr>
          <w:rFonts w:ascii="Calibri" w:hAnsi="Calibri" w:cs="Calibri"/>
          <w:sz w:val="24"/>
          <w:szCs w:val="24"/>
        </w:rPr>
      </w:pPr>
      <w:r>
        <w:fldChar w:fldCharType="begin"/>
      </w:r>
      <w:r>
        <w:instrText xml:space="preserve"> HYPERLINK "https://www.parliamentlive.tv/Event/Index/a9956b20-5eeb-4457-9f01-c9a4fb515eac" </w:instrText>
      </w:r>
      <w:r>
        <w:fldChar w:fldCharType="separate"/>
      </w:r>
      <w:r w:rsidRPr="006816BA">
        <w:rPr>
          <w:rStyle w:val="Hyperlink"/>
          <w:rFonts w:ascii="Calibri" w:hAnsi="Calibri" w:cs="Calibri"/>
          <w:sz w:val="24"/>
          <w:szCs w:val="24"/>
        </w:rPr>
        <w:t>Watch the meeting</w:t>
      </w:r>
      <w:r>
        <w:fldChar w:fldCharType="end"/>
      </w:r>
    </w:p>
    <w:p w:rsidR="00D4089A" w:rsidRPr="00333740" w:rsidP="00333740">
      <w:pPr>
        <w:jc w:val="left"/>
        <w:rPr>
          <w:rFonts w:ascii="Calibri" w:hAnsi="Calibri" w:cs="Calibri"/>
          <w:sz w:val="24"/>
          <w:szCs w:val="24"/>
        </w:rPr>
      </w:pPr>
      <w:r w:rsidRPr="00333740">
        <w:rPr>
          <w:rFonts w:ascii="Calibri" w:hAnsi="Calibri" w:cs="Calibri"/>
          <w:sz w:val="24"/>
          <w:szCs w:val="24"/>
        </w:rPr>
        <w:t xml:space="preserve">Members present: </w:t>
      </w:r>
      <w:bookmarkStart w:id="1" w:name="_Hlk164164742"/>
      <w:r w:rsidRPr="00333740">
        <w:rPr>
          <w:rFonts w:ascii="Calibri" w:hAnsi="Calibri" w:cs="Calibri"/>
          <w:sz w:val="24"/>
          <w:szCs w:val="24"/>
        </w:rPr>
        <w:t>Lord Foster of Bath (The Chair); Lord Bach; Baroness Buscombe; Lord Filkin; Lord Henley; Baroness Meacher; Baroness Prashar; Lord Sandhurst</w:t>
      </w:r>
      <w:bookmarkEnd w:id="1"/>
      <w:r w:rsidRPr="00333740">
        <w:rPr>
          <w:rFonts w:ascii="Calibri" w:hAnsi="Calibri" w:cs="Calibri"/>
          <w:sz w:val="24"/>
          <w:szCs w:val="24"/>
        </w:rPr>
        <w:t>.</w:t>
      </w:r>
    </w:p>
    <w:p w:rsidR="00D4089A" w:rsidRPr="00333740" w:rsidP="00333740">
      <w:pPr>
        <w:pStyle w:val="Para"/>
        <w:tabs>
          <w:tab w:val="center" w:pos="4536"/>
          <w:tab w:val="right" w:pos="8931"/>
        </w:tabs>
        <w:jc w:val="left"/>
        <w:rPr>
          <w:rFonts w:ascii="Calibri" w:hAnsi="Calibri" w:cs="Calibri"/>
          <w:sz w:val="24"/>
          <w:szCs w:val="24"/>
        </w:rPr>
      </w:pPr>
      <w:r w:rsidRPr="00333740">
        <w:rPr>
          <w:rFonts w:ascii="Calibri" w:hAnsi="Calibri" w:cs="Calibri"/>
          <w:sz w:val="24"/>
          <w:szCs w:val="24"/>
        </w:rPr>
        <w:t>Evidence Session No. 8</w:t>
      </w:r>
      <w:r w:rsidRPr="00333740">
        <w:rPr>
          <w:rFonts w:ascii="Calibri" w:hAnsi="Calibri" w:cs="Calibri"/>
          <w:sz w:val="24"/>
          <w:szCs w:val="24"/>
        </w:rPr>
        <w:tab/>
        <w:t>Heard in Public</w:t>
      </w:r>
      <w:r w:rsidRPr="00333740">
        <w:rPr>
          <w:rFonts w:ascii="Calibri" w:hAnsi="Calibri" w:cs="Calibri"/>
          <w:sz w:val="24"/>
          <w:szCs w:val="24"/>
        </w:rPr>
        <w:tab/>
        <w:t>Questions 99 – 10</w:t>
      </w:r>
      <w:r w:rsidRPr="00333740" w:rsidR="001340A6">
        <w:rPr>
          <w:rFonts w:ascii="Calibri" w:hAnsi="Calibri" w:cs="Calibri"/>
          <w:sz w:val="24"/>
          <w:szCs w:val="24"/>
        </w:rPr>
        <w:t>9</w:t>
      </w:r>
    </w:p>
    <w:p w:rsidR="00D4089A" w:rsidRPr="007B6B4F" w:rsidP="00D4089A">
      <w:pPr>
        <w:pStyle w:val="TitleWitnesses0"/>
      </w:pPr>
    </w:p>
    <w:p w:rsidR="00D4089A" w:rsidRPr="006816BA" w:rsidP="00D4089A">
      <w:pPr>
        <w:pStyle w:val="TitleWitnesses0"/>
        <w:rPr>
          <w:rFonts w:ascii="Calibri" w:hAnsi="Calibri" w:cs="Calibri"/>
        </w:rPr>
      </w:pPr>
      <w:r w:rsidRPr="006816BA">
        <w:rPr>
          <w:rFonts w:ascii="Calibri" w:hAnsi="Calibri" w:cs="Calibri"/>
        </w:rPr>
        <w:t>Witnesses</w:t>
      </w:r>
    </w:p>
    <w:p w:rsidR="00D4089A" w:rsidRPr="006816BA" w:rsidP="006816BA">
      <w:pPr>
        <w:pStyle w:val="Para"/>
        <w:jc w:val="left"/>
        <w:rPr>
          <w:rFonts w:ascii="Calibri" w:hAnsi="Calibri" w:cs="Calibri"/>
          <w:sz w:val="24"/>
          <w:szCs w:val="24"/>
        </w:rPr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7B6B4F">
        <w:rPr>
          <w:rStyle w:val="Hyperlink"/>
        </w:rPr>
        <w:t>I</w:t>
      </w:r>
      <w:r>
        <w:fldChar w:fldCharType="end"/>
      </w:r>
      <w:r w:rsidRPr="007B6B4F">
        <w:t xml:space="preserve">: </w:t>
      </w:r>
      <w:r w:rsidRPr="006816BA">
        <w:rPr>
          <w:rFonts w:ascii="Calibri" w:hAnsi="Calibri" w:cs="Calibri"/>
          <w:sz w:val="24"/>
          <w:szCs w:val="24"/>
        </w:rPr>
        <w:t xml:space="preserve">Professor Tim J Wilson, Professor of Criminal Justice Policy, Northumbria University Law School; Dr Niovi Vavoula, Associate Professor and Chair in Cyber Policy, University of Luxembourg. </w:t>
      </w:r>
    </w:p>
    <w:p w:rsidR="00D4089A" w:rsidRPr="006816BA" w:rsidP="006816BA">
      <w:pPr>
        <w:pStyle w:val="Para"/>
        <w:jc w:val="left"/>
        <w:rPr>
          <w:rFonts w:ascii="Calibri" w:hAnsi="Calibri" w:cs="Calibri"/>
          <w:sz w:val="24"/>
          <w:szCs w:val="24"/>
        </w:rPr>
      </w:pPr>
      <w:r w:rsidRPr="006816BA">
        <w:rPr>
          <w:rFonts w:ascii="Calibri" w:hAnsi="Calibri" w:cs="Calibri"/>
          <w:sz w:val="24"/>
          <w:szCs w:val="24"/>
        </w:rPr>
        <w:t>USE OF THE TRANSCRIPT</w:t>
      </w:r>
    </w:p>
    <w:p w:rsidR="00D4089A" w:rsidRPr="006816BA" w:rsidP="006816BA">
      <w:pPr>
        <w:pStyle w:val="Para"/>
        <w:numPr>
          <w:ilvl w:val="0"/>
          <w:numId w:val="5"/>
        </w:numPr>
        <w:jc w:val="left"/>
        <w:rPr>
          <w:rFonts w:ascii="Calibri" w:hAnsi="Calibri" w:cs="Calibri"/>
          <w:sz w:val="24"/>
          <w:szCs w:val="24"/>
        </w:rPr>
      </w:pPr>
      <w:r w:rsidRPr="006816BA">
        <w:rPr>
          <w:rFonts w:ascii="Calibri" w:hAnsi="Calibri" w:cs="Calibri"/>
          <w:sz w:val="24"/>
          <w:szCs w:val="24"/>
        </w:rPr>
        <w:t>This is a</w:t>
      </w:r>
      <w:r w:rsidR="004C0B15">
        <w:rPr>
          <w:rFonts w:ascii="Calibri" w:hAnsi="Calibri" w:cs="Calibri"/>
          <w:sz w:val="24"/>
          <w:szCs w:val="24"/>
        </w:rPr>
        <w:t xml:space="preserve"> </w:t>
      </w:r>
      <w:r w:rsidRPr="006816BA">
        <w:rPr>
          <w:rFonts w:ascii="Calibri" w:hAnsi="Calibri" w:cs="Calibri"/>
          <w:sz w:val="24"/>
          <w:szCs w:val="24"/>
        </w:rPr>
        <w:t xml:space="preserve">corrected transcript of evidence taken in public and webcast on </w:t>
      </w:r>
      <w:r>
        <w:fldChar w:fldCharType="begin"/>
      </w:r>
      <w:r>
        <w:instrText xml:space="preserve"> HYPERLINK "http://www.parliamentlive.tv" </w:instrText>
      </w:r>
      <w:r>
        <w:fldChar w:fldCharType="separate"/>
      </w:r>
      <w:r w:rsidRPr="006816BA">
        <w:rPr>
          <w:rStyle w:val="Hyperlink"/>
          <w:rFonts w:ascii="Calibri" w:hAnsi="Calibri" w:cs="Calibri"/>
          <w:sz w:val="24"/>
          <w:szCs w:val="24"/>
        </w:rPr>
        <w:t>www.parliamentlive.tv</w:t>
      </w:r>
      <w:r>
        <w:fldChar w:fldCharType="end"/>
      </w:r>
      <w:r w:rsidRPr="006816BA">
        <w:rPr>
          <w:rFonts w:ascii="Calibri" w:hAnsi="Calibri" w:cs="Calibri"/>
          <w:sz w:val="24"/>
          <w:szCs w:val="24"/>
        </w:rPr>
        <w:t>.</w:t>
      </w:r>
    </w:p>
    <w:p w:rsidR="00D4089A" w:rsidRPr="007B6B4F" w:rsidP="00D4089A">
      <w:pPr>
        <w:pStyle w:val="Para"/>
        <w:numPr>
          <w:ilvl w:val="0"/>
          <w:numId w:val="5"/>
        </w:numPr>
        <w:sectPr w:rsidSect="008351F9">
          <w:headerReference w:type="default" r:id="rId9"/>
          <w:pgSz w:w="11906" w:h="16838"/>
          <w:pgMar w:top="1805" w:right="1440" w:bottom="1440" w:left="1440" w:header="709" w:footer="708" w:gutter="0"/>
          <w:cols w:space="708"/>
          <w:docGrid w:linePitch="360"/>
        </w:sectPr>
      </w:pPr>
    </w:p>
    <w:p w:rsidR="00D4089A" w:rsidRPr="006816BA" w:rsidP="00D4089A">
      <w:pPr>
        <w:pStyle w:val="TitlePanel0"/>
        <w:rPr>
          <w:rFonts w:ascii="Calibri" w:hAnsi="Calibri" w:cs="Calibri"/>
        </w:rPr>
      </w:pPr>
      <w:bookmarkStart w:id="2" w:name="Panel1"/>
      <w:r w:rsidRPr="006816BA">
        <w:rPr>
          <w:rFonts w:ascii="Calibri" w:hAnsi="Calibri" w:cs="Calibri"/>
        </w:rPr>
        <w:t>Examination of witnesses</w:t>
      </w:r>
    </w:p>
    <w:p w:rsidR="00D4089A" w:rsidRPr="006816BA" w:rsidP="006816BA">
      <w:pPr>
        <w:pStyle w:val="Para"/>
        <w:jc w:val="left"/>
        <w:rPr>
          <w:rFonts w:ascii="Calibri" w:hAnsi="Calibri" w:cs="Calibri"/>
          <w:sz w:val="24"/>
          <w:szCs w:val="24"/>
        </w:rPr>
      </w:pPr>
      <w:bookmarkEnd w:id="2"/>
      <w:r w:rsidRPr="006816BA">
        <w:rPr>
          <w:rFonts w:ascii="Calibri" w:hAnsi="Calibri" w:cs="Calibri"/>
          <w:sz w:val="24"/>
          <w:szCs w:val="24"/>
        </w:rPr>
        <w:t>Professor Tim J Wilson and Dr Niovi Vavoula.</w:t>
      </w:r>
    </w:p>
    <w:p w:rsidR="00D4089A" w:rsidRPr="006816BA" w:rsidP="006816BA">
      <w:pPr>
        <w:pStyle w:val="Question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2"/>
          <w:rFonts w:ascii="Calibri" w:eastAsia="Verdana" w:hAnsi="Calibri" w:cs="Calibri"/>
          <w:b/>
          <w:bCs/>
          <w:sz w:val="24"/>
          <w:szCs w:val="24"/>
        </w:rPr>
        <w:t xml:space="preserve">The Chair: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Good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morning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everybody,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welcome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final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evidence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session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Justice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Affairs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Committee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inquiry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electronic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 two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witnesses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today: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Professor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Wilson,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physically,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Vavoula, who is appearing remotely.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Before 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introduce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yourselves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backgrounds,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 want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big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thank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Professor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Wilson 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behalf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committee. Before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began 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public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sessions,</w:t>
      </w:r>
      <w:r w:rsidRPr="006816BA">
        <w:rPr>
          <w:rFonts w:ascii="Calibri" w:eastAsia="Verdana" w:hAnsi="Calibri" w:cs="Calibri"/>
          <w:sz w:val="24"/>
          <w:szCs w:val="24"/>
        </w:rPr>
        <w:t xml:space="preserve"> he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kindly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briefing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session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advised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 scoping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inquiry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followed.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Professor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Wilson,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behalf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us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all,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thank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much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indeed.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kind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enough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introduce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yourself?</w:t>
      </w:r>
    </w:p>
    <w:p w:rsidR="00D4089A" w:rsidRPr="006816BA" w:rsidP="006816BA">
      <w:pPr>
        <w:pStyle w:val="Answer"/>
        <w:jc w:val="left"/>
        <w:rPr>
          <w:rStyle w:val="srword"/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4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Professor Tim J Wilson: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Thank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Lord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Chairman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members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committee 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those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kind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words.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always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honour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try 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bring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academic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insight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proceedings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such 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this, though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 am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academic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many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respects.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spent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greater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working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life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Civil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Service,</w:t>
      </w:r>
      <w:r w:rsidRPr="006816BA">
        <w:rPr>
          <w:rFonts w:ascii="Calibri" w:eastAsia="Verdana" w:hAnsi="Calibri" w:cs="Calibri"/>
          <w:sz w:val="24"/>
          <w:szCs w:val="24"/>
        </w:rPr>
        <w:t xml:space="preserve"> the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Office,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 is now 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Ministry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Justice—in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those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days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 xml:space="preserve"> when I first arrived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 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Lord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Chancellor’s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Department—and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stint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Treasury, where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secondments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engineering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company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organisation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working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Russia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during 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early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Putin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years.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subsequently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became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academic,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work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practically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 xml:space="preserve"> </w:t>
      </w:r>
      <w:r w:rsidR="006054B4">
        <w:rPr>
          <w:rStyle w:val="srword"/>
          <w:rFonts w:ascii="Calibri" w:eastAsia="Verdana" w:hAnsi="Calibri" w:cs="Calibri"/>
          <w:sz w:val="24"/>
          <w:szCs w:val="24"/>
        </w:rPr>
        <w:t xml:space="preserve">focussed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school. 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We 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quite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research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international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criminal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justice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co-operation,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particularly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European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framework,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recently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colleagues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Stockholm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University </w:t>
      </w:r>
      <w:r w:rsidRPr="006816BA">
        <w:rPr>
          <w:rFonts w:ascii="Calibri" w:eastAsia="Verdana" w:hAnsi="Calibri" w:cs="Calibri"/>
          <w:sz w:val="24"/>
          <w:szCs w:val="24"/>
        </w:rPr>
        <w:t xml:space="preserve">around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lawyers,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courts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policing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officers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understand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impact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artificial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intelligence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machine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learning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production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evidence. Strangely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enough, 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overlaps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quite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the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themes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inquiry.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6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Dr Niovi Vavoula: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Good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morning,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everyone.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spent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almost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14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years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 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academic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University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London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senior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lecturer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migration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security, only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leaving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February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2024</w:t>
      </w:r>
      <w:r w:rsidRPr="006816BA">
        <w:rPr>
          <w:rFonts w:ascii="Calibri" w:eastAsia="Verdana" w:hAnsi="Calibri" w:cs="Calibri"/>
          <w:sz w:val="24"/>
          <w:szCs w:val="24"/>
        </w:rPr>
        <w:t xml:space="preserve"> to receive the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chair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cyber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policy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University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Luxembourg.</w:t>
      </w:r>
      <w:r w:rsidRPr="006816BA">
        <w:rPr>
          <w:rFonts w:ascii="Calibri" w:eastAsia="Verdana" w:hAnsi="Calibri" w:cs="Calibri"/>
          <w:sz w:val="24"/>
          <w:szCs w:val="24"/>
        </w:rPr>
        <w:t xml:space="preserve"> M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expertise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intersection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between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technology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law,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particularly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migration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law,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technologies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management,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migration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asylum,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including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the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ETIAS,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 xml:space="preserve">the </w:t>
      </w:r>
      <w:r w:rsidRPr="006816BA" w:rsidR="007E4FC4">
        <w:rPr>
          <w:rStyle w:val="srword"/>
          <w:rFonts w:ascii="Calibri" w:eastAsia="Verdana" w:hAnsi="Calibri" w:cs="Calibri"/>
          <w:sz w:val="24"/>
          <w:szCs w:val="24"/>
        </w:rPr>
        <w:t>Entry/Exit System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large-scale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foreigners.</w:t>
      </w:r>
    </w:p>
    <w:p w:rsidR="00D4089A" w:rsidRPr="006816BA" w:rsidP="006816BA">
      <w:pPr>
        <w:pStyle w:val="Question"/>
        <w:jc w:val="left"/>
        <w:rPr>
          <w:rFonts w:ascii="Calibri" w:eastAsia="Verdana" w:hAnsi="Calibri" w:cs="Calibri"/>
          <w:sz w:val="24"/>
          <w:szCs w:val="24"/>
          <w:lang w:val="en-US"/>
        </w:rPr>
      </w:pPr>
      <w:r w:rsidRPr="006816BA">
        <w:rPr>
          <w:rStyle w:val="speakerspeaker-S2"/>
          <w:rFonts w:ascii="Calibri" w:eastAsia="Verdana" w:hAnsi="Calibri" w:cs="Calibri"/>
          <w:b/>
          <w:bCs/>
          <w:sz w:val="24"/>
          <w:szCs w:val="24"/>
        </w:rPr>
        <w:t xml:space="preserve">The Chair: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Thank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much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indeed.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know,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looking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particular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introduction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UK’s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two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schemes,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EES.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know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delay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introduction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two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European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schemes,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 is now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suggestion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things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start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happen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following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Olympics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Paris.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already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started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countries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those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UK.</w:t>
      </w:r>
      <w:r w:rsidRPr="006816BA">
        <w:rPr>
          <w:rStyle w:val="srword"/>
          <w:rFonts w:ascii="Calibri" w:eastAsia="Verdana" w:hAnsi="Calibri" w:cs="Calibri"/>
          <w:sz w:val="24"/>
          <w:szCs w:val="24"/>
          <w:lang w:val="en-US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>
        <w:rPr>
          <w:rFonts w:ascii="Calibri" w:eastAsia="Verdana" w:hAnsi="Calibri" w:cs="Calibri"/>
          <w:sz w:val="24"/>
          <w:szCs w:val="24"/>
        </w:rPr>
        <w:t xml:space="preserve"> you both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give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might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likely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timescale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introduction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three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schemes? 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doing,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perhaps you could comment on measures that some people have been taking to try to ensure that there is not a conflict whereby all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these things get introduced at more or less the same time, which some suggest might lead to a degree of chaos, but perhaps not. Professor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Wilson,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give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thoughts?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4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Professor Tim J Wilson: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Rather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like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Lord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Chairman,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 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always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taken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close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personal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interest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ETIAS, and 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seems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sensible that 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before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Olympics.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that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before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rolls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the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citizens. The ETA rollout 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world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scheduled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next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year, 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should 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huge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clash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respect, but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 xml:space="preserve"> I think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 ETIAS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between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November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year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December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next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year.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Because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complexity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technological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project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such 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fact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needs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physical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infrastructure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changes,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 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think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shame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strategic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postponement,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spreading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burden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implementation 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 actually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enforcing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rigidly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decisions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officers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Believe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recently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crossed</w:t>
      </w:r>
      <w:r w:rsidRPr="006816BA">
        <w:rPr>
          <w:rFonts w:ascii="Calibri" w:eastAsia="Verdana" w:hAnsi="Calibri" w:cs="Calibri"/>
          <w:sz w:val="24"/>
          <w:szCs w:val="24"/>
        </w:rPr>
        <w:t xml:space="preserve"> from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Calais to Dover,</w:t>
      </w:r>
      <w:r w:rsidRPr="006816BA">
        <w:rPr>
          <w:rFonts w:ascii="Calibri" w:eastAsia="Verdana" w:hAnsi="Calibri" w:cs="Calibri"/>
          <w:sz w:val="24"/>
          <w:szCs w:val="24"/>
        </w:rPr>
        <w:t xml:space="preserve"> I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problems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fitting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yet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another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facility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particularly 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="00CA44AF">
        <w:rPr>
          <w:rFonts w:ascii="Calibri" w:eastAsia="Verdana" w:hAnsi="Calibri" w:cs="Calibri"/>
          <w:sz w:val="24"/>
          <w:szCs w:val="24"/>
        </w:rPr>
        <w:t>initial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enrolment.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While 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day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,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 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conducted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kind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straw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myself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;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asked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point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people whether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knew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in.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After I had 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explain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was, 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helpfully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said,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“Well,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you’ll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look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website”. 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did 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one. So 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big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gap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arrangements.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would 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expected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posters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saying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,</w:t>
      </w:r>
      <w:r w:rsidRPr="006816BA">
        <w:rPr>
          <w:rFonts w:ascii="Calibri" w:eastAsia="Verdana" w:hAnsi="Calibri" w:cs="Calibri"/>
          <w:sz w:val="24"/>
          <w:szCs w:val="24"/>
        </w:rPr>
        <w:t xml:space="preserve"> “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British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citizens,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summer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Schengen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enrolment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unless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you’re exempt from it”, 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perhaps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bookmark-sized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slips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given 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people, just 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give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notice. It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like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10-year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passport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extension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point: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 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known</w:t>
      </w:r>
      <w:r w:rsidRPr="006816BA">
        <w:rPr>
          <w:rFonts w:ascii="Calibri" w:eastAsia="Verdana" w:hAnsi="Calibri" w:cs="Calibri"/>
          <w:sz w:val="24"/>
          <w:szCs w:val="24"/>
        </w:rPr>
        <w:t xml:space="preserve"> that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ever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since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Brexit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it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problem,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according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comments,</w:t>
      </w:r>
      <w:r w:rsidRPr="006816BA">
        <w:rPr>
          <w:rFonts w:ascii="Calibri" w:eastAsia="Verdana" w:hAnsi="Calibri" w:cs="Calibri"/>
          <w:sz w:val="24"/>
          <w:szCs w:val="24"/>
        </w:rPr>
        <w:t xml:space="preserve"> people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caught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refused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access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flights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because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did 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realise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extra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time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purchased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surrendered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their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passport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earlier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longer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flight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EU.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2"/>
          <w:rFonts w:ascii="Calibri" w:eastAsia="Verdana" w:hAnsi="Calibri" w:cs="Calibri"/>
          <w:b/>
          <w:bCs/>
          <w:sz w:val="24"/>
          <w:szCs w:val="24"/>
        </w:rPr>
        <w:t xml:space="preserve">The Chair: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helpful.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just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bear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point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made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people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aware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ensure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get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opportunity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discuss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later?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We </w:t>
      </w:r>
      <w:r w:rsidRPr="006816BA">
        <w:rPr>
          <w:rFonts w:ascii="Calibri" w:eastAsia="Verdana" w:hAnsi="Calibri" w:cs="Calibri"/>
          <w:sz w:val="24"/>
          <w:szCs w:val="24"/>
        </w:rPr>
        <w:t xml:space="preserve">have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question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outstanding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issues,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notification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helpful.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D4089A" w:rsidRPr="006816BA" w:rsidP="006816BA">
      <w:pPr>
        <w:pStyle w:val="Answer"/>
        <w:jc w:val="left"/>
        <w:rPr>
          <w:rStyle w:val="srword"/>
          <w:rFonts w:ascii="Calibri" w:eastAsia="Verdana" w:hAnsi="Calibri" w:cs="Calibri"/>
          <w:sz w:val="24"/>
          <w:szCs w:val="24"/>
          <w:lang w:val="en-US"/>
        </w:rPr>
      </w:pPr>
      <w:r w:rsidRPr="006816BA">
        <w:rPr>
          <w:rStyle w:val="speakerspeaker-S6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Dr Niovi Vavoula: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According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latest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rollout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7E4FC4">
        <w:rPr>
          <w:rFonts w:ascii="Calibri" w:eastAsia="Verdana" w:hAnsi="Calibri" w:cs="Calibri"/>
          <w:sz w:val="24"/>
          <w:szCs w:val="24"/>
        </w:rPr>
        <w:t>Entry/Exit System</w:t>
      </w:r>
      <w:r w:rsidRPr="006816BA">
        <w:rPr>
          <w:rFonts w:ascii="Calibri" w:eastAsia="Verdana" w:hAnsi="Calibri" w:cs="Calibri"/>
          <w:sz w:val="24"/>
          <w:szCs w:val="24"/>
        </w:rPr>
        <w:t xml:space="preserve">,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supposed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become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operational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October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2024, but obviously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stone</w:t>
      </w:r>
      <w:r w:rsidRPr="006816BA">
        <w:rPr>
          <w:rStyle w:val="srword"/>
          <w:rFonts w:ascii="Calibri" w:eastAsia="Verdana" w:hAnsi="Calibri" w:cs="Calibri"/>
          <w:sz w:val="24"/>
          <w:szCs w:val="24"/>
          <w:lang w:val="en-US"/>
        </w:rPr>
        <w:t>. T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legislation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adopted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2017, but 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significant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delays; these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delays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normal</w:t>
      </w:r>
      <w:r w:rsidRPr="006816BA">
        <w:rPr>
          <w:rFonts w:ascii="Calibri" w:eastAsia="Verdana" w:hAnsi="Calibri" w:cs="Calibri"/>
          <w:sz w:val="24"/>
          <w:szCs w:val="24"/>
        </w:rPr>
        <w:t xml:space="preserve"> because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needs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rolled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airports,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entry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points.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  <w:lang w:val="en-US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same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time,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know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previous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history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delays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normal because 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similar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adopted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  <w:lang w:val="en-US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rolled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United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States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few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years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after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9/11, 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took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approximately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20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years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entry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functions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operate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properly.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The latest information on the </w:t>
      </w:r>
      <w:r w:rsidRPr="006816BA" w:rsidR="007E4FC4">
        <w:rPr>
          <w:rFonts w:ascii="Calibri" w:eastAsia="Verdana" w:hAnsi="Calibri" w:cs="Calibri"/>
          <w:sz w:val="24"/>
          <w:szCs w:val="24"/>
        </w:rPr>
        <w:t>Entry/Exit System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 is that it will be rolled out in October 2024. 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  <w:lang w:val="en-US"/>
        </w:rPr>
        <w:t>W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regard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again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significant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delays</w:t>
      </w:r>
      <w:r w:rsidRPr="006816BA">
        <w:rPr>
          <w:rStyle w:val="srword"/>
          <w:rFonts w:ascii="Calibri" w:eastAsia="Verdana" w:hAnsi="Calibri" w:cs="Calibri"/>
          <w:sz w:val="24"/>
          <w:szCs w:val="24"/>
          <w:lang w:val="en-US"/>
        </w:rPr>
        <w:t>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latest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rolled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mid-2025.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agreed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between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Ministers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  <w:lang w:val="en-US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meeting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October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2023</w:t>
      </w:r>
      <w:r w:rsidRPr="006816BA">
        <w:rPr>
          <w:rStyle w:val="srword"/>
          <w:rFonts w:ascii="Calibri" w:eastAsia="Verdana" w:hAnsi="Calibri" w:cs="Calibri"/>
          <w:sz w:val="24"/>
          <w:szCs w:val="24"/>
          <w:lang w:val="en-US"/>
        </w:rPr>
        <w:t>. One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reason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many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delays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connection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operate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properly</w:t>
      </w:r>
      <w:r w:rsidRPr="006816BA">
        <w:rPr>
          <w:rStyle w:val="srword"/>
          <w:rFonts w:ascii="Calibri" w:eastAsia="Verdana" w:hAnsi="Calibri" w:cs="Calibri"/>
          <w:sz w:val="24"/>
          <w:szCs w:val="24"/>
          <w:lang w:val="en-US"/>
        </w:rPr>
        <w:t xml:space="preserve"> 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examination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applications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visa-free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nationals, 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requires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prior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operation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7E4FC4">
        <w:rPr>
          <w:rStyle w:val="srword"/>
          <w:rFonts w:ascii="Calibri" w:eastAsia="Verdana" w:hAnsi="Calibri" w:cs="Calibri"/>
          <w:sz w:val="24"/>
          <w:szCs w:val="24"/>
        </w:rPr>
        <w:t>Entry/Exit System</w:t>
      </w:r>
      <w:r w:rsidRPr="006816BA">
        <w:rPr>
          <w:rStyle w:val="srword"/>
          <w:rFonts w:ascii="Calibri" w:eastAsia="Verdana" w:hAnsi="Calibri" w:cs="Calibri"/>
          <w:sz w:val="24"/>
          <w:szCs w:val="24"/>
          <w:lang w:val="en-US"/>
        </w:rPr>
        <w:t>;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elaborate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further</w:t>
      </w:r>
      <w:r w:rsidRPr="006816BA">
        <w:rPr>
          <w:rFonts w:ascii="Calibri" w:eastAsia="Verdana" w:hAnsi="Calibri" w:cs="Calibri"/>
          <w:sz w:val="24"/>
          <w:szCs w:val="24"/>
        </w:rPr>
        <w:t xml:space="preserve"> on that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wish.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means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wanted</w:t>
      </w:r>
      <w:r w:rsidRPr="006816BA">
        <w:rPr>
          <w:rStyle w:val="srword"/>
          <w:rFonts w:ascii="Calibri" w:eastAsia="Verdana" w:hAnsi="Calibri" w:cs="Calibri"/>
          <w:sz w:val="24"/>
          <w:szCs w:val="24"/>
          <w:lang w:val="en-US"/>
        </w:rPr>
        <w:t xml:space="preserve"> these systems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rolled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out</w:t>
      </w:r>
      <w:r w:rsidRPr="006816BA">
        <w:rPr>
          <w:rFonts w:ascii="Calibri" w:eastAsia="Verdana" w:hAnsi="Calibri" w:cs="Calibri"/>
          <w:sz w:val="24"/>
          <w:szCs w:val="24"/>
        </w:rPr>
        <w:t xml:space="preserve"> hand in hand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 the same time,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7E4FC4">
        <w:rPr>
          <w:rStyle w:val="srword"/>
          <w:rFonts w:ascii="Calibri" w:eastAsia="Verdana" w:hAnsi="Calibri" w:cs="Calibri"/>
          <w:sz w:val="24"/>
          <w:szCs w:val="24"/>
          <w:lang w:val="en-US"/>
        </w:rPr>
        <w:t>Entry/Exit System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become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operational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before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assist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examination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applications.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know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better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already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started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rolling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specific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countries</w:t>
      </w:r>
      <w:r w:rsidRPr="006816BA">
        <w:rPr>
          <w:rStyle w:val="srword"/>
          <w:rFonts w:ascii="Calibri" w:eastAsia="Verdana" w:hAnsi="Calibri" w:cs="Calibri"/>
          <w:sz w:val="24"/>
          <w:szCs w:val="24"/>
          <w:lang w:val="en-US"/>
        </w:rPr>
        <w:t>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start</w:t>
      </w:r>
      <w:r w:rsidRPr="006816BA">
        <w:rPr>
          <w:rStyle w:val="srword"/>
          <w:rFonts w:ascii="Calibri" w:eastAsia="Verdana" w:hAnsi="Calibri" w:cs="Calibri"/>
          <w:sz w:val="24"/>
          <w:szCs w:val="24"/>
          <w:lang w:val="en-US"/>
        </w:rPr>
        <w:t>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Qatar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October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2023</w:t>
      </w:r>
      <w:r w:rsidRPr="006816BA">
        <w:rPr>
          <w:rStyle w:val="srword"/>
          <w:rFonts w:ascii="Calibri" w:eastAsia="Verdana" w:hAnsi="Calibri" w:cs="Calibri"/>
          <w:sz w:val="24"/>
          <w:szCs w:val="24"/>
          <w:lang w:val="en-US"/>
        </w:rPr>
        <w:t>. S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February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2024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rolled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nationals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Gulf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region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Jordan;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however,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rolling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further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expanded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countries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North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America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Europe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matter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reciprocity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EU.</w:t>
      </w:r>
    </w:p>
    <w:p w:rsidR="00D4089A" w:rsidRPr="006816BA" w:rsidP="006816BA">
      <w:pPr>
        <w:pStyle w:val="Remark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2"/>
          <w:rFonts w:ascii="Calibri" w:eastAsia="Verdana" w:hAnsi="Calibri" w:cs="Calibri"/>
          <w:b/>
          <w:bCs/>
          <w:sz w:val="24"/>
          <w:szCs w:val="24"/>
        </w:rPr>
        <w:t xml:space="preserve">The Chair: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Thank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said,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current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expectation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appear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EES</w:t>
      </w:r>
      <w:r w:rsidRPr="006816BA">
        <w:rPr>
          <w:rFonts w:ascii="Calibri" w:eastAsia="Verdana" w:hAnsi="Calibri" w:cs="Calibri"/>
          <w:sz w:val="24"/>
          <w:szCs w:val="24"/>
        </w:rPr>
        <w:t>—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7E4FC4">
        <w:rPr>
          <w:rStyle w:val="srword"/>
          <w:rFonts w:ascii="Calibri" w:eastAsia="Verdana" w:hAnsi="Calibri" w:cs="Calibri"/>
          <w:sz w:val="24"/>
          <w:szCs w:val="24"/>
        </w:rPr>
        <w:t>Entry/Exit System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introduce</w:t>
      </w:r>
      <w:r w:rsidRPr="006816BA">
        <w:rPr>
          <w:rFonts w:ascii="Calibri" w:eastAsia="Verdana" w:hAnsi="Calibri" w:cs="Calibri"/>
          <w:sz w:val="24"/>
          <w:szCs w:val="24"/>
        </w:rPr>
        <w:t>—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 time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after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Olympics,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in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October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 xml:space="preserve"> or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November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year,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notwithstanding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people’s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lack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knowledge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it.</w:t>
      </w:r>
      <w:r w:rsidRPr="006816BA">
        <w:rPr>
          <w:rFonts w:ascii="Calibri" w:eastAsia="Verdana" w:hAnsi="Calibri" w:cs="Calibri"/>
          <w:sz w:val="24"/>
          <w:szCs w:val="24"/>
        </w:rPr>
        <w:t xml:space="preserve"> Dr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Vavoula</w:t>
      </w:r>
      <w:r w:rsidRPr="006816BA">
        <w:rPr>
          <w:rStyle w:val="srword"/>
          <w:rFonts w:ascii="Calibri" w:eastAsia="Verdana" w:hAnsi="Calibri" w:cs="Calibri"/>
          <w:sz w:val="24"/>
          <w:szCs w:val="24"/>
          <w:lang w:val="en-US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suggest</w:t>
      </w:r>
      <w:r w:rsidRPr="006816BA">
        <w:rPr>
          <w:rStyle w:val="srword"/>
          <w:rFonts w:ascii="Calibri" w:eastAsia="Verdana" w:hAnsi="Calibri" w:cs="Calibri"/>
          <w:sz w:val="24"/>
          <w:szCs w:val="24"/>
          <w:lang w:val="en-US"/>
        </w:rPr>
        <w:t>ed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  <w:lang w:val="en-US"/>
        </w:rPr>
        <w:t xml:space="preserve"> 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  <w:lang w:val="en-US"/>
        </w:rPr>
        <w:t>ETIAS would come into effect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mid-2025</w:t>
      </w:r>
      <w:r w:rsidRPr="006816BA">
        <w:rPr>
          <w:rStyle w:val="srword"/>
          <w:rFonts w:ascii="Calibri" w:eastAsia="Verdana" w:hAnsi="Calibri" w:cs="Calibri"/>
          <w:sz w:val="24"/>
          <w:szCs w:val="24"/>
          <w:lang w:val="en-US"/>
        </w:rPr>
        <w:t>. Y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talk</w:t>
      </w:r>
      <w:r w:rsidRPr="006816BA">
        <w:rPr>
          <w:rStyle w:val="srword"/>
          <w:rFonts w:ascii="Calibri" w:eastAsia="Verdana" w:hAnsi="Calibri" w:cs="Calibri"/>
          <w:sz w:val="24"/>
          <w:szCs w:val="24"/>
          <w:lang w:val="en-US"/>
        </w:rPr>
        <w:t>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Style w:val="srword"/>
          <w:rFonts w:ascii="Calibri" w:eastAsia="Verdana" w:hAnsi="Calibri" w:cs="Calibri"/>
          <w:sz w:val="24"/>
          <w:szCs w:val="24"/>
          <w:lang w:val="en-US"/>
        </w:rPr>
        <w:t xml:space="preserve"> Tom Pursglove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  <w:lang w:val="en-US"/>
        </w:rPr>
        <w:t xml:space="preserve"> MP</w:t>
      </w:r>
      <w:r w:rsidRPr="006816BA">
        <w:rPr>
          <w:rStyle w:val="srword"/>
          <w:rFonts w:ascii="Calibri" w:eastAsia="Verdana" w:hAnsi="Calibri" w:cs="Calibri"/>
          <w:sz w:val="24"/>
          <w:szCs w:val="24"/>
          <w:lang w:val="en-US"/>
        </w:rPr>
        <w:t>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Minister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Legal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Migration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the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clearly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world,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autumn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year</w:t>
      </w:r>
      <w:r w:rsidRPr="006816BA">
        <w:rPr>
          <w:rStyle w:val="srword"/>
          <w:rFonts w:ascii="Calibri" w:eastAsia="Verdana" w:hAnsi="Calibri" w:cs="Calibri"/>
          <w:sz w:val="24"/>
          <w:szCs w:val="24"/>
          <w:lang w:val="en-US"/>
        </w:rPr>
        <w:t>, c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oinciding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EES,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 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introduced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“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e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next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year”, 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seem</w:t>
      </w:r>
      <w:r w:rsidRPr="006816BA">
        <w:rPr>
          <w:rStyle w:val="srword"/>
          <w:rFonts w:ascii="Calibri" w:eastAsia="Verdana" w:hAnsi="Calibri" w:cs="Calibri"/>
          <w:sz w:val="24"/>
          <w:szCs w:val="24"/>
          <w:lang w:val="en-US"/>
        </w:rPr>
        <w:t>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close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introduction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ETIAS. It seems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likely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that </w:t>
      </w:r>
      <w:r w:rsidRPr="006816BA">
        <w:rPr>
          <w:rStyle w:val="srword"/>
          <w:rFonts w:ascii="Calibri" w:eastAsia="Verdana" w:hAnsi="Calibri" w:cs="Calibri"/>
          <w:sz w:val="24"/>
          <w:szCs w:val="24"/>
          <w:lang w:val="en-US"/>
        </w:rPr>
        <w:t>there will 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two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different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systems being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introduced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same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time.</w:t>
      </w:r>
      <w:r w:rsidRPr="006816BA">
        <w:rPr>
          <w:rFonts w:ascii="Calibri" w:eastAsia="Verdana" w:hAnsi="Calibri" w:cs="Calibri"/>
          <w:sz w:val="24"/>
          <w:szCs w:val="24"/>
        </w:rPr>
        <w:t xml:space="preserve"> G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iven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20-year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delay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people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sorted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previous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schemes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on, </w:t>
      </w:r>
      <w:r w:rsidRPr="006816BA">
        <w:rPr>
          <w:rFonts w:ascii="Calibri" w:eastAsia="Verdana" w:hAnsi="Calibri" w:cs="Calibri"/>
          <w:sz w:val="24"/>
          <w:szCs w:val="24"/>
        </w:rPr>
        <w:t xml:space="preserve">do you have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thoughts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recipe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serious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problems?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6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Dr Niovi Vavoula: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envisage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series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problems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crossing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points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sense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parallel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become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operational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pretty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much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around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same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time,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obviously</w:t>
      </w:r>
      <w:r w:rsidRPr="006816BA">
        <w:rPr>
          <w:rStyle w:val="srword"/>
          <w:rFonts w:ascii="Calibri" w:eastAsia="Verdana" w:hAnsi="Calibri" w:cs="Calibri"/>
          <w:sz w:val="24"/>
          <w:szCs w:val="24"/>
          <w:lang w:val="en-US"/>
        </w:rPr>
        <w:t xml:space="preserve"> require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  <w:lang w:val="en-US"/>
        </w:rPr>
        <w:t>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training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guards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prior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subject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requirements.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  <w:lang w:val="en-US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therefore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create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series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problems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terms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delays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crossing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points,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  <w:lang w:val="en-US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delays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checks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against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the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airline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companies.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>
        <w:rPr>
          <w:rFonts w:ascii="Calibri" w:eastAsia="Verdana" w:hAnsi="Calibri" w:cs="Calibri"/>
          <w:sz w:val="24"/>
          <w:szCs w:val="24"/>
        </w:rPr>
        <w:t xml:space="preserve"> also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envisage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series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problems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because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implementation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schemes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through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participation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applicants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essentially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online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provide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their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own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Incorrect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may be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inserted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systems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causing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problems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their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application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forms</w:t>
      </w:r>
      <w:r w:rsidRPr="006816BA">
        <w:rPr>
          <w:rStyle w:val="srword"/>
          <w:rFonts w:ascii="Calibri" w:eastAsia="Verdana" w:hAnsi="Calibri" w:cs="Calibri"/>
          <w:sz w:val="24"/>
          <w:szCs w:val="24"/>
          <w:lang w:val="en-US"/>
        </w:rPr>
        <w:t xml:space="preserve"> 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lead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refusals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authorisations,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requirements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seek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correction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their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get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authorisations.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We should bear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authorisations,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give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right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enter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either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Schengen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area; 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merely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prerequisite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board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planes,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 cetera.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signifies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bulk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work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guards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verify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Style w:val="srword"/>
          <w:rFonts w:ascii="Calibri" w:eastAsia="Verdana" w:hAnsi="Calibri" w:cs="Calibri"/>
          <w:sz w:val="24"/>
          <w:szCs w:val="24"/>
          <w:lang w:val="en-US"/>
        </w:rPr>
        <w:t xml:space="preserve"> and ETIAS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authorisations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conduct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searches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registrations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7E4FC4">
        <w:rPr>
          <w:rStyle w:val="srword"/>
          <w:rFonts w:ascii="Calibri" w:eastAsia="Verdana" w:hAnsi="Calibri" w:cs="Calibri"/>
          <w:sz w:val="24"/>
          <w:szCs w:val="24"/>
        </w:rPr>
        <w:t>Entry/Exit System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already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raised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airlines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guards</w:t>
      </w:r>
      <w:r w:rsidRPr="006816BA">
        <w:rPr>
          <w:rFonts w:ascii="Calibri" w:eastAsia="Verdana" w:hAnsi="Calibri" w:cs="Calibri"/>
          <w:sz w:val="24"/>
          <w:szCs w:val="24"/>
        </w:rPr>
        <w:t xml:space="preserve"> that this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delay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crossing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process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quite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significantly throughout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implementation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schemes</w:t>
      </w:r>
      <w:r w:rsidRPr="006816BA">
        <w:rPr>
          <w:rStyle w:val="srword"/>
          <w:rFonts w:ascii="Calibri" w:eastAsia="Verdana" w:hAnsi="Calibri" w:cs="Calibri"/>
          <w:sz w:val="24"/>
          <w:szCs w:val="24"/>
          <w:lang w:val="en-US"/>
        </w:rPr>
        <w:t>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expect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Style w:val="srword"/>
          <w:rFonts w:ascii="Calibri" w:eastAsia="Verdana" w:hAnsi="Calibri" w:cs="Calibri"/>
          <w:sz w:val="24"/>
          <w:szCs w:val="24"/>
          <w:lang w:val="en-US"/>
        </w:rPr>
        <w:t xml:space="preserve">,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least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first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months</w:t>
      </w:r>
      <w:r w:rsidRPr="006816BA">
        <w:rPr>
          <w:rStyle w:val="srword"/>
          <w:rFonts w:ascii="Calibri" w:eastAsia="Verdana" w:hAnsi="Calibri" w:cs="Calibri"/>
          <w:sz w:val="24"/>
          <w:szCs w:val="24"/>
          <w:lang w:val="en-US"/>
        </w:rPr>
        <w:t>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chaos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crossing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points.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2"/>
          <w:rFonts w:ascii="Calibri" w:eastAsia="Verdana" w:hAnsi="Calibri" w:cs="Calibri"/>
          <w:b/>
          <w:bCs/>
          <w:sz w:val="24"/>
          <w:szCs w:val="24"/>
        </w:rPr>
        <w:t>The Chair: “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chaos”. 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ears.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expecting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chaos,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Professor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Wilson?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4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Professor Tim J Wilson: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 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think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anything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add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Vavoula’s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analysis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risks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chaos, 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perhaps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appropriate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bear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control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flexible 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respond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rapidly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changing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circumstances. Pushing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hard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next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24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months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might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great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benefit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future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resilience.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rather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scarred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Covid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control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measures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cobbled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together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Indeed,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discussion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control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focuses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security,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criminal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justice,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co-operation 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migration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control.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Despite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happening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Middle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East,</w:t>
      </w:r>
      <w:r w:rsidRPr="006816BA">
        <w:rPr>
          <w:rFonts w:ascii="Calibri" w:eastAsia="Verdana" w:hAnsi="Calibri" w:cs="Calibri"/>
          <w:sz w:val="24"/>
          <w:szCs w:val="24"/>
        </w:rPr>
        <w:t xml:space="preserve"> countries </w:t>
      </w:r>
      <w:r w:rsidRPr="006816BA" w:rsidR="002C5341">
        <w:rPr>
          <w:rFonts w:ascii="Calibri" w:eastAsia="Verdana" w:hAnsi="Calibri" w:cs="Calibri"/>
          <w:sz w:val="24"/>
          <w:szCs w:val="24"/>
        </w:rPr>
        <w:t>such 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those in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w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estern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Europe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face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much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greater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threats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pandemics such as Avian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flu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 xml:space="preserve">, for example,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crossing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species.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something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said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stress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controls,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needs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co-ordinated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planning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between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states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interstate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organisations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responsible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large-scale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passenger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movements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forward. 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2"/>
          <w:rFonts w:ascii="Calibri" w:eastAsia="Verdana" w:hAnsi="Calibri" w:cs="Calibri"/>
          <w:b/>
          <w:bCs/>
          <w:sz w:val="24"/>
          <w:szCs w:val="24"/>
        </w:rPr>
        <w:t xml:space="preserve">The Chair: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J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 am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clear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own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mind,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look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like?</w:t>
      </w:r>
      <w:r w:rsidRPr="006816BA">
        <w:rPr>
          <w:rFonts w:ascii="Calibri" w:eastAsia="Verdana" w:hAnsi="Calibri" w:cs="Calibri"/>
          <w:sz w:val="24"/>
          <w:szCs w:val="24"/>
        </w:rPr>
        <w:t xml:space="preserve"> Practically, w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asking to happen?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4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Professor Tim J Wilson: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kind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joint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review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implementation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arrangements between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European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Union,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perhaps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joint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parliamentary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structure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provided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TCA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—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successful 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caused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problems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—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say,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“We’ve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learned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lessons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introducing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schemes, 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we’ve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managed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certain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degree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chaos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successfully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implications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make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further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rapid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unanticipated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changes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years?”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2"/>
          <w:rFonts w:ascii="Calibri" w:eastAsia="Verdana" w:hAnsi="Calibri" w:cs="Calibri"/>
          <w:b/>
          <w:bCs/>
          <w:sz w:val="24"/>
          <w:szCs w:val="24"/>
        </w:rPr>
        <w:t xml:space="preserve">The Chair: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sort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investigation,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lead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particular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view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difficulty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created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introduction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same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time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as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citizens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introduced, because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would 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opportunity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for one 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learn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other?</w:t>
      </w:r>
    </w:p>
    <w:p w:rsidR="00D4089A" w:rsidRPr="006816BA" w:rsidP="006816BA">
      <w:pPr>
        <w:pStyle w:val="Answer"/>
        <w:jc w:val="left"/>
        <w:rPr>
          <w:rFonts w:ascii="Calibri" w:hAnsi="Calibri" w:cs="Calibri"/>
          <w:sz w:val="24"/>
          <w:szCs w:val="24"/>
          <w:lang w:val="en-US"/>
        </w:rPr>
      </w:pPr>
      <w:r w:rsidRPr="006816BA">
        <w:rPr>
          <w:rStyle w:val="speakerspeaker-S4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Professor Tim J Wilson: </w:t>
      </w:r>
      <w:r w:rsidRPr="006816BA">
        <w:rPr>
          <w:rFonts w:ascii="Calibri" w:eastAsia="Verdana" w:hAnsi="Calibri" w:cs="Calibri"/>
          <w:sz w:val="24"/>
          <w:szCs w:val="24"/>
        </w:rPr>
        <w:t xml:space="preserve">Dr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Vavoula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better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sense</w:t>
      </w:r>
      <w:r w:rsidRPr="006816BA">
        <w:rPr>
          <w:rFonts w:ascii="Calibri" w:eastAsia="Verdana" w:hAnsi="Calibri" w:cs="Calibri"/>
          <w:sz w:val="24"/>
          <w:szCs w:val="24"/>
        </w:rPr>
        <w:t xml:space="preserve"> than I do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full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implications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managing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process.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destination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countries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involved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probably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reasonably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spread, 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physical impact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vary</w:t>
      </w:r>
      <w:r w:rsidRPr="006816BA">
        <w:rPr>
          <w:rFonts w:ascii="Calibri" w:eastAsia="Verdana" w:hAnsi="Calibri" w:cs="Calibri"/>
          <w:sz w:val="24"/>
          <w:szCs w:val="24"/>
        </w:rPr>
        <w:t>.</w:t>
      </w:r>
      <w:r w:rsidRPr="006816BA" w:rsidR="002C5341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crossings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 am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between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big,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significant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change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 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major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impact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juxtaposed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controls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railway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ferry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ports.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keeping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away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change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implementations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critical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factor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lot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movement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between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Schengen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zone.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2"/>
          <w:rFonts w:ascii="Calibri" w:eastAsia="Verdana" w:hAnsi="Calibri" w:cs="Calibri"/>
          <w:b/>
          <w:bCs/>
          <w:sz w:val="24"/>
          <w:szCs w:val="24"/>
        </w:rPr>
        <w:t xml:space="preserve">The Chair: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Thank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helpful, 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noticed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Vavoula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nodding. 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7"/>
          <w:rFonts w:ascii="Calibri" w:eastAsia="Verdana" w:hAnsi="Calibri" w:cs="Calibri"/>
          <w:b/>
          <w:sz w:val="24"/>
          <w:szCs w:val="24"/>
        </w:rPr>
        <w:t xml:space="preserve">Lord Henley: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I have j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quick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question.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Professor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Wilson,</w:t>
      </w:r>
      <w:r w:rsidRPr="006816BA">
        <w:rPr>
          <w:rFonts w:ascii="Calibri" w:eastAsia="Verdana" w:hAnsi="Calibri" w:cs="Calibri"/>
          <w:sz w:val="24"/>
          <w:szCs w:val="24"/>
        </w:rPr>
        <w:t xml:space="preserve"> w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hen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 xml:space="preserve"> are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proposing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 that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 joint review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should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happen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, and</w:t>
      </w:r>
      <w:r w:rsidRPr="006816BA">
        <w:rPr>
          <w:rFonts w:ascii="Calibri" w:eastAsia="Verdana" w:hAnsi="Calibri" w:cs="Calibri"/>
          <w:sz w:val="24"/>
          <w:szCs w:val="24"/>
        </w:rPr>
        <w:t xml:space="preserve"> by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whom? Were 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talking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parliamentary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level?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4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Professor Tim J Wilson: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 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know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structure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joint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parliamentary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arrangements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established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Trade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Co-operation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Agreement,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but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certainly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touches 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scope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treaty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terms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criminal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justice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co-operation.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standing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committees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officials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a c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ivic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f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orum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contribute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review.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machinery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could possibly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used;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first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choice,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rather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try 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invent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something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scratch.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7"/>
          <w:rFonts w:ascii="Calibri" w:eastAsia="Verdana" w:hAnsi="Calibri" w:cs="Calibri"/>
          <w:b/>
          <w:sz w:val="24"/>
          <w:szCs w:val="24"/>
        </w:rPr>
        <w:t xml:space="preserve">Lord Henley: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importantly,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when do you propose this should happen?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4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Professor Tim J Wilson: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possible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firm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idea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timetable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like,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capture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changes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introduced.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7"/>
          <w:rFonts w:ascii="Calibri" w:eastAsia="Verdana" w:hAnsi="Calibri" w:cs="Calibri"/>
          <w:b/>
          <w:sz w:val="24"/>
          <w:szCs w:val="24"/>
        </w:rPr>
        <w:t xml:space="preserve">Lord Henley: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Before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chaos</w:t>
      </w:r>
      <w:r w:rsidRPr="006816BA">
        <w:rPr>
          <w:rFonts w:ascii="Calibri" w:eastAsia="Verdana" w:hAnsi="Calibri" w:cs="Calibri"/>
          <w:sz w:val="24"/>
          <w:szCs w:val="24"/>
        </w:rPr>
        <w:t>?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4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Professor Tim J Wilson: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Before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chaos,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because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 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chaos,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equally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useful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know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did 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.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7"/>
          <w:rFonts w:ascii="Calibri" w:eastAsia="Verdana" w:hAnsi="Calibri" w:cs="Calibri"/>
          <w:b/>
          <w:sz w:val="24"/>
          <w:szCs w:val="24"/>
        </w:rPr>
        <w:t xml:space="preserve">Lord Henley: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 xml:space="preserve"> we would want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review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beforehand, rather than after?</w:t>
      </w:r>
    </w:p>
    <w:p w:rsidR="00D4089A" w:rsidRPr="006816BA" w:rsidP="006816BA">
      <w:pPr>
        <w:pStyle w:val="Answer"/>
        <w:jc w:val="left"/>
        <w:rPr>
          <w:rStyle w:val="srword"/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4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Professor Tim J Wilson: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review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machinery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place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collect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evidence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obtain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review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after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change,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rather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until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change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establish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review.</w:t>
      </w:r>
    </w:p>
    <w:p w:rsidR="00D4089A" w:rsidRPr="006816BA" w:rsidP="006816BA">
      <w:pPr>
        <w:pStyle w:val="Remark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8"/>
          <w:rFonts w:ascii="Calibri" w:eastAsia="Verdana" w:hAnsi="Calibri" w:cs="Calibri"/>
          <w:b/>
          <w:bCs/>
          <w:sz w:val="24"/>
          <w:szCs w:val="24"/>
        </w:rPr>
        <w:t xml:space="preserve">Lord Bach: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 my sins, I am 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parliamentary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member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parliamentary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group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up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C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experience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far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gathering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strength,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taking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time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 am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particularly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interested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thought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might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useful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parliamentarians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sides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concentrate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on, 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thank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D4089A" w:rsidRPr="006816BA" w:rsidP="006816BA">
      <w:pPr>
        <w:pStyle w:val="Question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2"/>
          <w:rFonts w:ascii="Calibri" w:eastAsia="Verdana" w:hAnsi="Calibri" w:cs="Calibri"/>
          <w:b/>
          <w:bCs/>
          <w:sz w:val="24"/>
          <w:szCs w:val="24"/>
        </w:rPr>
        <w:t xml:space="preserve">The Chair: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O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big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debates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</w:t>
      </w:r>
      <w:r w:rsidRPr="006816BA">
        <w:rPr>
          <w:rFonts w:ascii="Calibri" w:eastAsia="Verdana" w:hAnsi="Calibri" w:cs="Calibri"/>
          <w:sz w:val="24"/>
          <w:szCs w:val="24"/>
        </w:rPr>
        <w:t xml:space="preserve"> whether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electronic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authorisation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schemes,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the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particular,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improve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security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ease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passenger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experience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through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balance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between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those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two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know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spoke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before,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Professor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Wilson,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expressed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concern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times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 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large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numbers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people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trying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peak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season,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security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issues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might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diminished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ease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passenger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flow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 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talk</w:t>
      </w:r>
      <w:r w:rsidRPr="006816BA">
        <w:rPr>
          <w:rFonts w:ascii="Calibri" w:eastAsia="Verdana" w:hAnsi="Calibri" w:cs="Calibri"/>
          <w:sz w:val="24"/>
          <w:szCs w:val="24"/>
        </w:rPr>
        <w:t xml:space="preserve"> to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little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balance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between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security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passenger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ease?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4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Professor Tim J Wilson: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looked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since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initial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discussion, 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should, theoretically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least,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reduce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tension between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ease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security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issues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quite a lot.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work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properly,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should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result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better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collaboration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between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humans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machines.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improved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operations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except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truly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exceptional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circumstances.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problem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machines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 xml:space="preserve"> whether 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reliable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 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frustrated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e-gates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just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frustrated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ticket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barriers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railway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tube. One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lessons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implementation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which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strongly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inspection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reports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talk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people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work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systems.</w:t>
      </w:r>
      <w:r w:rsidRPr="006816BA">
        <w:rPr>
          <w:rFonts w:ascii="Calibri" w:eastAsia="Verdana" w:hAnsi="Calibri" w:cs="Calibri"/>
          <w:sz w:val="24"/>
          <w:szCs w:val="24"/>
        </w:rPr>
        <w:t xml:space="preserve"> I know you have had evidence from Mr Neal.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beds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issues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anticipated,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often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resolving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problems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ensuring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evolution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positive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constructive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reduces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tensions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between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ease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security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issues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work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closely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people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actually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job.</w:t>
      </w:r>
      <w:r w:rsidRPr="006816BA">
        <w:rPr>
          <w:rFonts w:ascii="Calibri" w:eastAsia="Verdana" w:hAnsi="Calibri" w:cs="Calibri"/>
          <w:sz w:val="24"/>
          <w:szCs w:val="24"/>
        </w:rPr>
        <w:t xml:space="preserve"> I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respect,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inspectorate,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independent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chief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inspector—a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important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appointment—will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major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role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play, 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ways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looking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as well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.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6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Dr Niovi Vavoula: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differentiate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between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7E4FC4">
        <w:rPr>
          <w:rStyle w:val="srword"/>
          <w:rFonts w:ascii="Calibri" w:eastAsia="Verdana" w:hAnsi="Calibri" w:cs="Calibri"/>
          <w:sz w:val="24"/>
          <w:szCs w:val="24"/>
        </w:rPr>
        <w:t>Entry/Exit System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easing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passengers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authorisation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schemes,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including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the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Indeed,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7E4FC4">
        <w:rPr>
          <w:rStyle w:val="srword"/>
          <w:rFonts w:ascii="Calibri" w:eastAsia="Verdana" w:hAnsi="Calibri" w:cs="Calibri"/>
          <w:sz w:val="24"/>
          <w:szCs w:val="24"/>
        </w:rPr>
        <w:t>Entry/Exit System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abolish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passport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stamping,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perspective,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make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life easier 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guards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calculate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timing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entitled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remain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national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territory and will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make it easier 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better know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what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 requirements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there are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 in terms of authorised stay.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hand,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electronic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authorisations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 are</w:t>
      </w:r>
      <w:r w:rsidRPr="006816BA">
        <w:rPr>
          <w:rFonts w:ascii="Calibri" w:eastAsia="Verdana" w:hAnsi="Calibri" w:cs="Calibri"/>
          <w:sz w:val="24"/>
          <w:szCs w:val="24"/>
        </w:rPr>
        <w:t xml:space="preserve"> essentially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lighter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visa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requirement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nationals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visa-free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countries.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Currently,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visa-free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nationals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required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obtain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prior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authorisation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before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travelling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;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 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simply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subject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controls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guards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crossing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points,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means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similar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schemes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ESTA,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creating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additional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pre-travel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burden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applicants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online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authorisations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providing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series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access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good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internet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connection 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paying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relevant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 simply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get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authorisation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prior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travelling.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perspective,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constitutes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burden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does not</w:t>
      </w:r>
      <w:r w:rsidRPr="006816BA">
        <w:rPr>
          <w:rFonts w:ascii="Calibri" w:eastAsia="Verdana" w:hAnsi="Calibri" w:cs="Calibri"/>
          <w:sz w:val="24"/>
          <w:szCs w:val="24"/>
        </w:rPr>
        <w:t xml:space="preserve"> currently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exist.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consider.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easing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their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travel;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pre-vetting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tool.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same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time,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possession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authorisation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indication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pre-vetting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successful,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 still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does 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give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right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enter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either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Schengen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area, 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means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burden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proper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check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traveller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guard.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would 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schemes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profoundly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easing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passengers,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considered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pre-vetting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tool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pre-check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identify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those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whose travel should be blocked prior to coming to the UK or are unknown to the authorities and need to be prevented from travelling.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 unknown, I mean that 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 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violated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the I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mmigration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R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ules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past, 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criminal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record,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perhaps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their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characteristics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correlate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characteristics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groups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considered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dangerous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risky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immigration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reasons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public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security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reasons,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reason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should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blocked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travelling.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consider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schemes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light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visa,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schemes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prioritise safeguarding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security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rather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easing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passengers.</w:t>
      </w:r>
    </w:p>
    <w:p w:rsidR="00D4089A" w:rsidRPr="006816BA" w:rsidP="006816BA">
      <w:pPr>
        <w:pStyle w:val="Remark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5"/>
          <w:rFonts w:ascii="Calibri" w:eastAsia="Verdana" w:hAnsi="Calibri" w:cs="Calibri"/>
          <w:b/>
          <w:bCs/>
          <w:sz w:val="24"/>
          <w:szCs w:val="24"/>
        </w:rPr>
        <w:t xml:space="preserve">Baroness Buscombe: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Vavoula,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 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just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reassuring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far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 am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concerned.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nights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ago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spent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hour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Terminal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2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waiting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somebody.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committee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made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conscious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extraordinary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number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people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over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world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space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hour.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flow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large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constant.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Whoever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were and wherever they were coming from, 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necessarily</w:t>
      </w:r>
      <w:r w:rsidRPr="006816BA">
        <w:rPr>
          <w:rFonts w:ascii="Calibri" w:eastAsia="Verdana" w:hAnsi="Calibri" w:cs="Calibri"/>
          <w:sz w:val="24"/>
          <w:szCs w:val="24"/>
        </w:rPr>
        <w:t xml:space="preserve"> the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 or the Schengen area,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there were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huge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numbers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people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pouring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terminal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airport.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D4089A" w:rsidRPr="006816BA" w:rsidP="006816BA">
      <w:pPr>
        <w:pStyle w:val="Remark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My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concern,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large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degree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helped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allay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security.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Instead 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calling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another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burden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passenger, should we not,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far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concerned,</w:t>
      </w:r>
      <w:r w:rsidRPr="006816BA">
        <w:rPr>
          <w:rFonts w:ascii="Calibri" w:eastAsia="Verdana" w:hAnsi="Calibri" w:cs="Calibri"/>
          <w:sz w:val="24"/>
          <w:szCs w:val="24"/>
        </w:rPr>
        <w:t xml:space="preserve"> be calling it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good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hurdle?</w:t>
      </w:r>
      <w:r w:rsidRPr="006816BA">
        <w:rPr>
          <w:rFonts w:ascii="Calibri" w:eastAsia="Verdana" w:hAnsi="Calibri" w:cs="Calibri"/>
          <w:sz w:val="24"/>
          <w:szCs w:val="24"/>
        </w:rPr>
        <w:t xml:space="preserve"> In a sense, i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deterrent 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 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creating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through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additional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agree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should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welcome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make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public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aware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 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increasing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security?</w:t>
      </w:r>
    </w:p>
    <w:p w:rsidR="00D4089A" w:rsidRPr="006816BA" w:rsidP="006816BA">
      <w:pPr>
        <w:pStyle w:val="Answer"/>
        <w:jc w:val="left"/>
        <w:rPr>
          <w:rStyle w:val="srword"/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4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Professor Tim J Wilson: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Yes,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working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properly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should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 deterrent.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should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raise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level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security.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question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back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extent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introduction of an electronic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might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mask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absence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against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verify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provided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applicant.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major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arrangements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sharing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security. There is something similar within the Five Eyes.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world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much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unknown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least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 xml:space="preserve">with the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electronic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prior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staff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know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people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travelling 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interview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examine.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 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think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electronic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alone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give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security.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depends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flows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back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up,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raise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huge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human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rights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protection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issues.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Vavoula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much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better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equipped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comment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that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than</w:t>
      </w:r>
      <w:r w:rsidRPr="006816BA">
        <w:rPr>
          <w:rFonts w:ascii="Calibri" w:eastAsia="Verdana" w:hAnsi="Calibri" w:cs="Calibri"/>
          <w:sz w:val="24"/>
          <w:szCs w:val="24"/>
        </w:rPr>
        <w:t xml:space="preserve"> I a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m. 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It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question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operated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staff.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pick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up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clues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perhaps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someone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through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behaving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slightly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differently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 expect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profile?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know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 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evidence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people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 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immigration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officers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watched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immigration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officers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work. 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essential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security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just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introducing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better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electronic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 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works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well</w:t>
      </w:r>
      <w:r w:rsidRPr="006816BA" w:rsidR="002C5341">
        <w:rPr>
          <w:rFonts w:ascii="Calibri" w:eastAsia="Verdana" w:hAnsi="Calibri" w:cs="Calibri"/>
          <w:sz w:val="24"/>
          <w:szCs w:val="24"/>
        </w:rPr>
        <w:t>—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skilled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professional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staff, ensuring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 are adequate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numbers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them who are properly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supported 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adequately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trained.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holistic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response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increasing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range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problems,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hopefully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increase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degree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security, 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 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absolute.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never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absolute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needs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coupled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criminal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justice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co-operation.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Indeed,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cases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find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third</w:t>
      </w:r>
      <w:r w:rsidRPr="006816BA" w:rsidR="002C5341">
        <w:rPr>
          <w:rFonts w:ascii="Calibri" w:eastAsia="Verdana" w:hAnsi="Calibri" w:cs="Calibri"/>
          <w:sz w:val="24"/>
          <w:szCs w:val="24"/>
        </w:rPr>
        <w:t>-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national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commits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serious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crime in this country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could 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anticipated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because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 is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 xml:space="preserve"> all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 do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circumstances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arise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country, although that will not always be the case.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So, 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help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improve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security, 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depends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behind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staff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who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operating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it.</w:t>
      </w:r>
    </w:p>
    <w:p w:rsidR="00D4089A" w:rsidRPr="006816BA" w:rsidP="006816BA">
      <w:pPr>
        <w:pStyle w:val="Remark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2"/>
          <w:rFonts w:ascii="Calibri" w:eastAsia="Verdana" w:hAnsi="Calibri" w:cs="Calibri"/>
          <w:b/>
          <w:bCs/>
          <w:sz w:val="24"/>
          <w:szCs w:val="24"/>
        </w:rPr>
        <w:t xml:space="preserve">The Chair: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know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Vavoula</w:t>
      </w:r>
      <w:r w:rsidRPr="006816BA">
        <w:rPr>
          <w:rFonts w:ascii="Calibri" w:eastAsia="Verdana" w:hAnsi="Calibri" w:cs="Calibri"/>
          <w:sz w:val="24"/>
          <w:szCs w:val="24"/>
        </w:rPr>
        <w:t xml:space="preserve"> has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thoughts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issues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,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 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we </w:t>
      </w:r>
      <w:r w:rsidRPr="006816BA">
        <w:rPr>
          <w:rFonts w:ascii="Calibri" w:eastAsia="Verdana" w:hAnsi="Calibri" w:cs="Calibri"/>
          <w:sz w:val="24"/>
          <w:szCs w:val="24"/>
        </w:rPr>
        <w:t xml:space="preserve">have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later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questions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hope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 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perhaps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expand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thoughts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them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D4089A" w:rsidRPr="006816BA" w:rsidP="006816BA">
      <w:pPr>
        <w:pStyle w:val="Question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8"/>
          <w:rFonts w:ascii="Calibri" w:eastAsia="Verdana" w:hAnsi="Calibri" w:cs="Calibri"/>
          <w:b/>
          <w:bCs/>
          <w:sz w:val="24"/>
          <w:szCs w:val="24"/>
        </w:rPr>
        <w:t xml:space="preserve">Lord Bach: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Professor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Wilson,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was 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present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spoke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committee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before</w:t>
      </w:r>
      <w:r w:rsidRPr="006816BA" w:rsidR="002C5341">
        <w:rPr>
          <w:rFonts w:ascii="Calibri" w:eastAsia="Verdana" w:hAnsi="Calibri" w:cs="Calibri"/>
          <w:sz w:val="24"/>
          <w:szCs w:val="24"/>
        </w:rPr>
        <w:t>—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pretty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good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reason: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was 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member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committee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then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—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forgive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question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slightly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na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ve.</w:t>
      </w:r>
      <w:r w:rsidRPr="006816BA">
        <w:rPr>
          <w:rFonts w:ascii="Calibri" w:eastAsia="Verdana" w:hAnsi="Calibri" w:cs="Calibri"/>
          <w:sz w:val="24"/>
          <w:szCs w:val="24"/>
        </w:rPr>
        <w:t xml:space="preserve"> Can you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please assume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fully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implemented?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begun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approach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first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question,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 might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evolve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fully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implemented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 xml:space="preserve">;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perhaps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important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ly,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ensure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sufficient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scrutiny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oversight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operation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?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6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Dr Niovi Vavoula: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The E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potential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applications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authorisations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 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processed.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challenges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appendix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explaining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the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operates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those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authorisations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 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processed.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comparison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instance,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a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lack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clarity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applications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explained 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extent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artificial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intelligence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simpler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algorithms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determine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potentially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risky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traveller.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Therefore,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things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has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potential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the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evolution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 xml:space="preserve"> 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processing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obligations,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increasingly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different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artificial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intelligence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familiar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triaging 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visa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applications,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instance,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already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taken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place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Office.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envisage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something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similar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authorisations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their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processing,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whereby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triage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applications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considered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risky</w:t>
      </w:r>
      <w:r w:rsidRPr="006816BA">
        <w:rPr>
          <w:rFonts w:ascii="Calibri" w:eastAsia="Verdana" w:hAnsi="Calibri" w:cs="Calibri"/>
          <w:sz w:val="24"/>
          <w:szCs w:val="24"/>
        </w:rPr>
        <w:t xml:space="preserve">, or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medium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high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risk.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Depending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classification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application,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different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scrutiny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examination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application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take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place.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something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already</w:t>
      </w:r>
      <w:r w:rsidRPr="006816BA">
        <w:rPr>
          <w:rFonts w:ascii="Calibri" w:eastAsia="Verdana" w:hAnsi="Calibri" w:cs="Calibri"/>
          <w:sz w:val="24"/>
          <w:szCs w:val="24"/>
        </w:rPr>
        <w:t xml:space="preserve"> being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considered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European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level, 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taking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place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context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things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play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role.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interesting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the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requires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capturing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facial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image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applicant,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 take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place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during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online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application.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prompt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discussion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potential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facial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image,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processing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verification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identity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future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facial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recognition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technology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whereby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application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facial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image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compared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facial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image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captured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initial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thoughts.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potential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artificial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intelligence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much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play,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 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much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legislation.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simply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thoughts, 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welcome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additional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comments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questions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front,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elaborate on how 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working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practice.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4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Professor Tim J Wilson: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first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follow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up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Dr V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avoula’s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point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important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one?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Basically,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dealing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machines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process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huge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volumes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achieve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statistical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correlations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different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brands—I am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technical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term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softHyphen/>
        <w:t>—of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algorithms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commercial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market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Fonts w:ascii="Calibri" w:eastAsia="Verdana" w:hAnsi="Calibri" w:cs="Calibri"/>
          <w:sz w:val="24"/>
          <w:szCs w:val="24"/>
        </w:rPr>
        <w:t xml:space="preserve">which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might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give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slightly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different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results.</w:t>
      </w:r>
      <w:r w:rsidRPr="006816BA">
        <w:rPr>
          <w:rFonts w:ascii="Calibri" w:eastAsia="Verdana" w:hAnsi="Calibri" w:cs="Calibri"/>
          <w:sz w:val="24"/>
          <w:szCs w:val="24"/>
        </w:rPr>
        <w:t xml:space="preserve"> W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fairly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good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between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two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compared,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 is</w:t>
      </w:r>
      <w:r w:rsidRPr="006816BA">
        <w:rPr>
          <w:rFonts w:ascii="Calibri" w:eastAsia="Verdana" w:hAnsi="Calibri" w:cs="Calibri"/>
          <w:sz w:val="24"/>
          <w:szCs w:val="24"/>
        </w:rPr>
        <w:t xml:space="preserve"> probably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big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issue, 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times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tight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margin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difference. 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different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algorithms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make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difference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someone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given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permission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enter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algorithms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better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working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different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circumstances.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One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problems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good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arrangement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testing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reliability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accuracy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algorithms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automatic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facial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recognition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run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National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Institute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Standards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Technology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United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States. 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produces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masses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tables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quite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formidable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try 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understand, 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they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give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ratings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algorithms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market,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give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accurate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match.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 problem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is that </w:t>
      </w:r>
      <w:r w:rsidRPr="006816BA">
        <w:rPr>
          <w:rFonts w:ascii="Calibri" w:eastAsia="Verdana" w:hAnsi="Calibri" w:cs="Calibri"/>
          <w:sz w:val="24"/>
          <w:szCs w:val="24"/>
        </w:rPr>
        <w:t xml:space="preserve">these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conditions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because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make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comparison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being tested, 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absolutely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identical.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D4089A" w:rsidRPr="006816BA" w:rsidP="006816BA">
      <w:pPr>
        <w:pStyle w:val="Answer"/>
        <w:jc w:val="left"/>
        <w:rPr>
          <w:rStyle w:val="srword"/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looking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impact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Covid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masks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automatic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facial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recognition,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 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different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types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images,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four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five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standard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images, 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are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run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against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algorithms.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look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impact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mask,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looking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pasting,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effect,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numerically,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image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mask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face and how 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machine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case.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practice,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operational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conditions,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lighting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conditions,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people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stand 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dirt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camera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make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difference.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There is some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useful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important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knowing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works. This is an important issue, and there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sound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legal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principle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take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decisions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legal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consequences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individuals 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basis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a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machine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decision;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human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beings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oversee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machine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results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make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judgment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machine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provides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sufficient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grounds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refuse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allow admission.</w:t>
      </w:r>
    </w:p>
    <w:p w:rsidR="00D4089A" w:rsidRPr="006816BA" w:rsidP="006816BA">
      <w:pPr>
        <w:pStyle w:val="Remark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2"/>
          <w:rFonts w:ascii="Calibri" w:eastAsia="Verdana" w:hAnsi="Calibri" w:cs="Calibri"/>
          <w:b/>
          <w:bCs/>
          <w:sz w:val="24"/>
          <w:szCs w:val="24"/>
        </w:rPr>
        <w:t xml:space="preserve">The Chair: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 am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stop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point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because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know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Baroness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Buscombe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pick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up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detail.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D4089A" w:rsidRPr="006816BA" w:rsidP="006816BA">
      <w:pPr>
        <w:pStyle w:val="Question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5"/>
          <w:rFonts w:ascii="Calibri" w:eastAsia="Verdana" w:hAnsi="Calibri" w:cs="Calibri"/>
          <w:b/>
          <w:bCs/>
          <w:sz w:val="24"/>
          <w:szCs w:val="24"/>
        </w:rPr>
        <w:t xml:space="preserve">Baroness Buscombe: </w:t>
      </w:r>
      <w:r w:rsidRPr="006816BA">
        <w:rPr>
          <w:rStyle w:val="speakerspeaker-S5"/>
          <w:rFonts w:ascii="Calibri" w:eastAsia="Verdana" w:hAnsi="Calibri" w:cs="Calibri"/>
          <w:sz w:val="24"/>
          <w:szCs w:val="24"/>
        </w:rPr>
        <w:t>Professor Wilson, you have brought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neatly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next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question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 xml:space="preserve">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possible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implications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refusal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given, for example,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redress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or ETIAS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refusal?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know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six-month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visa 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event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refusal;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like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expand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bookmarkStart w:id="3" w:name="_Hlk164170270"/>
      <w:r w:rsidRPr="006816BA">
        <w:rPr>
          <w:rStyle w:val="srword"/>
          <w:rFonts w:ascii="Calibri" w:eastAsia="Verdana" w:hAnsi="Calibri" w:cs="Calibri"/>
          <w:sz w:val="24"/>
          <w:szCs w:val="24"/>
        </w:rPr>
        <w:t>what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feel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implications?</w:t>
      </w:r>
      <w:bookmarkEnd w:id="3"/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4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Professor Tim J Wilson: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 would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like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return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first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question,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possible,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supplementary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writing,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because</w:t>
      </w:r>
      <w:r w:rsidRPr="006816BA">
        <w:rPr>
          <w:rFonts w:ascii="Calibri" w:eastAsia="Verdana" w:hAnsi="Calibri" w:cs="Calibri"/>
          <w:sz w:val="24"/>
          <w:szCs w:val="24"/>
        </w:rPr>
        <w:t xml:space="preserve"> there are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range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issues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</w:t>
      </w:r>
      <w:r w:rsidRPr="006816BA">
        <w:rPr>
          <w:rFonts w:ascii="Calibri" w:eastAsia="Verdana" w:hAnsi="Calibri" w:cs="Calibri"/>
          <w:sz w:val="24"/>
          <w:szCs w:val="24"/>
        </w:rPr>
        <w:t xml:space="preserve"> evaluating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evolves.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particular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point</w:t>
      </w:r>
      <w:r w:rsidRPr="006816BA">
        <w:rPr>
          <w:rFonts w:ascii="Calibri" w:eastAsia="Verdana" w:hAnsi="Calibri" w:cs="Calibri"/>
          <w:sz w:val="24"/>
          <w:szCs w:val="24"/>
        </w:rPr>
        <w:t xml:space="preserve">,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="00A2511F">
        <w:rPr>
          <w:rFonts w:ascii="Calibri" w:eastAsia="Verdana" w:hAnsi="Calibri" w:cs="Calibri"/>
          <w:sz w:val="24"/>
          <w:szCs w:val="24"/>
        </w:rPr>
        <w:t xml:space="preserve">of the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consequence</w:t>
      </w:r>
      <w:r w:rsidR="00A2511F">
        <w:rPr>
          <w:rStyle w:val="srword"/>
          <w:rFonts w:ascii="Calibri" w:eastAsia="Verdana" w:hAnsi="Calibri" w:cs="Calibri"/>
          <w:sz w:val="24"/>
          <w:szCs w:val="24"/>
        </w:rPr>
        <w:t>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the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refusal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 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instead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paying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£15,</w:t>
      </w:r>
      <w:r w:rsidRPr="006816BA">
        <w:rPr>
          <w:rFonts w:ascii="Calibri" w:eastAsia="Verdana" w:hAnsi="Calibri" w:cs="Calibri"/>
          <w:sz w:val="24"/>
          <w:szCs w:val="24"/>
        </w:rPr>
        <w:t xml:space="preserve"> an applicant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pay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£115—the cost of the cheapest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possible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visa</w:t>
      </w:r>
      <w:r w:rsidRPr="006816BA">
        <w:rPr>
          <w:rFonts w:ascii="Calibri" w:eastAsia="Verdana" w:hAnsi="Calibri" w:cs="Calibri"/>
          <w:sz w:val="24"/>
          <w:szCs w:val="24"/>
        </w:rPr>
        <w:t>—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scheme,</w:t>
      </w:r>
      <w:r w:rsidRPr="006816BA">
        <w:rPr>
          <w:rFonts w:ascii="Calibri" w:eastAsia="Verdana" w:hAnsi="Calibri" w:cs="Calibri"/>
          <w:sz w:val="24"/>
          <w:szCs w:val="24"/>
        </w:rPr>
        <w:t xml:space="preserve"> as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announced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Government,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unsatisfactory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respect.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important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people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denied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entry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opportunity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question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challenge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decision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reviewed. Knowing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many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people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refused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entry,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exactly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why,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important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monitoring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operation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system.</w:t>
      </w:r>
    </w:p>
    <w:p w:rsidR="00D4089A" w:rsidRPr="006816BA" w:rsidP="006816BA">
      <w:pPr>
        <w:pStyle w:val="Remark"/>
        <w:jc w:val="left"/>
        <w:rPr>
          <w:rStyle w:val="srword"/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5"/>
          <w:rFonts w:ascii="Calibri" w:eastAsia="Verdana" w:hAnsi="Calibri" w:cs="Calibri"/>
          <w:b/>
          <w:bCs/>
          <w:sz w:val="24"/>
          <w:szCs w:val="24"/>
        </w:rPr>
        <w:t xml:space="preserve">Baroness Buscombe: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think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better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British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taxpayer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pays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person,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rather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person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showing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so wish to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country</w:t>
      </w:r>
      <w:r w:rsidRPr="006816BA">
        <w:rPr>
          <w:rFonts w:ascii="Calibri" w:eastAsia="Verdana" w:hAnsi="Calibri" w:cs="Calibri"/>
          <w:sz w:val="24"/>
          <w:szCs w:val="24"/>
        </w:rPr>
        <w:t xml:space="preserve"> that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 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prepared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it actually costs? 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4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Professor Tim J Wilson: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British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control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already 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fairly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heavily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subsidised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people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passports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visas.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T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amount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charged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visas,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particularly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people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paid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are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trying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family members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country,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unconscionable.</w:t>
      </w:r>
      <w:r w:rsidRPr="006816BA">
        <w:rPr>
          <w:rFonts w:ascii="Calibri" w:eastAsia="Verdana" w:hAnsi="Calibri" w:cs="Calibri"/>
          <w:sz w:val="24"/>
          <w:szCs w:val="24"/>
        </w:rPr>
        <w:t xml:space="preserve"> A surprisingly high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proportion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protecting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actually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through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passport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fees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visa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applications.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own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personal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preference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progressive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taxation.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Fonts w:ascii="Calibri" w:eastAsia="Verdana" w:hAnsi="Calibri" w:cs="Calibri"/>
          <w:sz w:val="24"/>
          <w:szCs w:val="24"/>
        </w:rPr>
        <w:t xml:space="preserve">We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probably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talking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fairly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number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rejections—most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people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get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through—but</w:t>
      </w:r>
      <w:r w:rsidRPr="006816BA">
        <w:rPr>
          <w:rFonts w:ascii="Calibri" w:eastAsia="Verdana" w:hAnsi="Calibri" w:cs="Calibri"/>
          <w:sz w:val="24"/>
          <w:szCs w:val="24"/>
        </w:rPr>
        <w:t xml:space="preserve"> given that the service is offered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rate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higher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EU,</w:t>
      </w:r>
      <w:r w:rsidRPr="006816BA">
        <w:rPr>
          <w:rFonts w:ascii="Calibri" w:eastAsia="Verdana" w:hAnsi="Calibri" w:cs="Calibri"/>
          <w:sz w:val="24"/>
          <w:szCs w:val="24"/>
        </w:rPr>
        <w:t xml:space="preserve"> it is unreasonable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kind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oversight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process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challenge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question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refusal. Having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paid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your</w:t>
      </w:r>
      <w:r w:rsidRPr="006816BA">
        <w:rPr>
          <w:rFonts w:ascii="Calibri" w:eastAsia="Verdana" w:hAnsi="Calibri" w:cs="Calibri"/>
          <w:sz w:val="24"/>
          <w:szCs w:val="24"/>
        </w:rPr>
        <w:t xml:space="preserve"> £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15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fee, you should not then need 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automatically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£115, 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know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people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refused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entry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working.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interest of the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taxpayer.</w:t>
      </w:r>
    </w:p>
    <w:p w:rsidR="00D4089A" w:rsidRPr="006816BA" w:rsidP="006816BA">
      <w:pPr>
        <w:pStyle w:val="Remark"/>
        <w:jc w:val="left"/>
        <w:rPr>
          <w:rStyle w:val="srword"/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2"/>
          <w:rFonts w:ascii="Calibri" w:eastAsia="Verdana" w:hAnsi="Calibri" w:cs="Calibri"/>
          <w:b/>
          <w:bCs/>
          <w:sz w:val="24"/>
          <w:szCs w:val="24"/>
        </w:rPr>
        <w:t xml:space="preserve">The Chair: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Thank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Professor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Wilson.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Vavoula,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few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minutes;</w:t>
      </w:r>
      <w:r w:rsidRPr="006816BA">
        <w:rPr>
          <w:rFonts w:ascii="Calibri" w:eastAsia="Verdana" w:hAnsi="Calibri" w:cs="Calibri"/>
          <w:sz w:val="24"/>
          <w:szCs w:val="24"/>
        </w:rPr>
        <w:t xml:space="preserve"> t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question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asked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Baroness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Buscombe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possible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implications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refused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light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heard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Professor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Wilson,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comment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that, or would you prefer that 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next question and you write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after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session</w:t>
      </w:r>
      <w:r w:rsidRPr="006816BA">
        <w:rPr>
          <w:rFonts w:ascii="Calibri" w:eastAsia="Verdana" w:hAnsi="Calibri" w:cs="Calibri"/>
          <w:sz w:val="24"/>
          <w:szCs w:val="24"/>
        </w:rPr>
        <w:t>? W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easier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you?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6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Dr Niovi Vavoula: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briefly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address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question 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provide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detailed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answer 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written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contribution.</w:t>
      </w:r>
      <w:r w:rsidRPr="006816BA">
        <w:rPr>
          <w:rFonts w:ascii="Calibri" w:eastAsia="Verdana" w:hAnsi="Calibri" w:cs="Calibri"/>
          <w:sz w:val="24"/>
          <w:szCs w:val="24"/>
        </w:rPr>
        <w:t xml:space="preserve"> One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things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keep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refused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 xml:space="preserve"> 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authorisation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context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an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visa.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Professor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Wilson</w:t>
      </w:r>
      <w:r w:rsidRPr="006816BA">
        <w:rPr>
          <w:rFonts w:ascii="Calibri" w:eastAsia="Verdana" w:hAnsi="Calibri" w:cs="Calibri"/>
          <w:sz w:val="24"/>
          <w:szCs w:val="24"/>
        </w:rPr>
        <w:t xml:space="preserve"> has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already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explained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I am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interested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extent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refusal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knock-on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effect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—</w:t>
      </w:r>
      <w:r w:rsidRPr="006816BA">
        <w:rPr>
          <w:rFonts w:ascii="Calibri" w:eastAsia="Verdana" w:hAnsi="Calibri" w:cs="Calibri"/>
          <w:sz w:val="24"/>
          <w:szCs w:val="24"/>
        </w:rPr>
        <w:t xml:space="preserve">either on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visa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application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context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the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,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subsequent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application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context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—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extent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result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previous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application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impact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subsequent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extent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prevented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 xml:space="preserve">from having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access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the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Schengen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area, not</w:t>
      </w:r>
      <w:r w:rsidRPr="006816BA">
        <w:rPr>
          <w:rFonts w:ascii="Calibri" w:eastAsia="Verdana" w:hAnsi="Calibri" w:cs="Calibri"/>
          <w:sz w:val="24"/>
          <w:szCs w:val="24"/>
        </w:rPr>
        <w:t xml:space="preserve"> in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definitely,</w:t>
      </w:r>
      <w:r w:rsidRPr="006816BA">
        <w:rPr>
          <w:rFonts w:ascii="Calibri" w:eastAsia="Verdana" w:hAnsi="Calibri" w:cs="Calibri"/>
          <w:sz w:val="24"/>
          <w:szCs w:val="24"/>
        </w:rPr>
        <w:t xml:space="preserve"> but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period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time.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These are things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documented and that 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practice</w:t>
      </w:r>
      <w:r w:rsidRPr="006816BA">
        <w:rPr>
          <w:rFonts w:ascii="Calibri" w:eastAsia="Verdana" w:hAnsi="Calibri" w:cs="Calibri"/>
          <w:sz w:val="24"/>
          <w:szCs w:val="24"/>
        </w:rPr>
        <w:t>.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Fonts w:ascii="Calibri" w:eastAsia="Verdana" w:hAnsi="Calibri" w:cs="Calibri"/>
          <w:sz w:val="24"/>
          <w:szCs w:val="24"/>
        </w:rPr>
        <w:t>T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highlight</w:t>
      </w:r>
      <w:r w:rsidRPr="006816BA">
        <w:rPr>
          <w:rFonts w:ascii="Calibri" w:eastAsia="Verdana" w:hAnsi="Calibri" w:cs="Calibri"/>
          <w:sz w:val="24"/>
          <w:szCs w:val="24"/>
        </w:rPr>
        <w:t xml:space="preserve"> is that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research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demonstrates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approximately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40</w:t>
      </w:r>
      <w:r w:rsidRPr="006816BA">
        <w:rPr>
          <w:rFonts w:ascii="Calibri" w:eastAsia="Verdana" w:hAnsi="Calibri" w:cs="Calibri"/>
          <w:sz w:val="24"/>
          <w:szCs w:val="24"/>
        </w:rPr>
        <w:t xml:space="preserve">%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countries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generate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asylum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seekers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visa-free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countries. 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introduction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the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lawfully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wish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authorisation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Schengen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area,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subsequently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lawfully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international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protection,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prevented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getting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those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authorisations</w:t>
      </w:r>
      <w:r w:rsidRPr="006816BA">
        <w:rPr>
          <w:rFonts w:ascii="Calibri" w:eastAsia="Verdana" w:hAnsi="Calibri" w:cs="Calibri"/>
          <w:sz w:val="24"/>
          <w:szCs w:val="24"/>
        </w:rPr>
        <w:t xml:space="preserve">. They will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therefore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territory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Schengen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seek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international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protection.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Again,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something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documented, 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extent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asylum-generating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countries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prevented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getting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authorisations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lawfully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Schengen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area remains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practice.</w:t>
      </w:r>
    </w:p>
    <w:p w:rsidR="00D4089A" w:rsidRPr="006816BA" w:rsidP="006816BA">
      <w:pPr>
        <w:pStyle w:val="Question"/>
        <w:jc w:val="left"/>
        <w:rPr>
          <w:rStyle w:val="srword"/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7"/>
          <w:rFonts w:ascii="Calibri" w:eastAsia="Verdana" w:hAnsi="Calibri" w:cs="Calibri"/>
          <w:b/>
          <w:sz w:val="24"/>
          <w:szCs w:val="24"/>
        </w:rPr>
        <w:t xml:space="preserve">Lord Henley: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would like 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questions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potential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privacy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concerns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difference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between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schemes—the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schemes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own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ETA—because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different.</w:t>
      </w:r>
      <w:r w:rsidRPr="006816BA">
        <w:rPr>
          <w:rFonts w:ascii="Calibri" w:eastAsia="Verdana" w:hAnsi="Calibri" w:cs="Calibri"/>
          <w:sz w:val="24"/>
          <w:szCs w:val="24"/>
        </w:rPr>
        <w:t xml:space="preserve"> Dr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Vavoula,</w:t>
      </w:r>
      <w:r w:rsidRPr="006816BA">
        <w:rPr>
          <w:rFonts w:ascii="Calibri" w:eastAsia="Verdana" w:hAnsi="Calibri" w:cs="Calibri"/>
          <w:sz w:val="24"/>
          <w:szCs w:val="24"/>
        </w:rPr>
        <w:t xml:space="preserve"> could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start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commenting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those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potential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privacy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concerns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relation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different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schemes, and then, Professor Wilson, could you follow on? 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6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Dr Niovi Vavoula: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series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protection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privacy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concerns</w:t>
      </w:r>
      <w:r w:rsidRPr="006816BA">
        <w:rPr>
          <w:rFonts w:ascii="Calibri" w:eastAsia="Verdana" w:hAnsi="Calibri" w:cs="Calibri"/>
          <w:sz w:val="24"/>
          <w:szCs w:val="24"/>
        </w:rPr>
        <w:t xml:space="preserve"> arising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introduction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operation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authorisation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schemes.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Obviously,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differences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legal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framework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between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already</w:t>
      </w:r>
      <w:r w:rsidRPr="006816BA">
        <w:rPr>
          <w:rFonts w:ascii="Calibri" w:eastAsia="Verdana" w:hAnsi="Calibri" w:cs="Calibri"/>
          <w:sz w:val="24"/>
          <w:szCs w:val="24"/>
        </w:rPr>
        <w:t xml:space="preserve"> commented on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lack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specificity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applications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processed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Office; 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creates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major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legality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issue,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because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complete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lack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foreseeability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behalf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applicants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their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personal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is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processed,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how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extent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considered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risk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determined.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major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problem and a major pivotal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difference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between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the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ETIAS. The ETIAS scheme at least provides some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indication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applications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processed,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either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level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through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central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Frontex,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manually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responsible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national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units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flagging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a potential risk.  </w:t>
      </w:r>
    </w:p>
    <w:p w:rsidR="00D4089A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2C5341">
        <w:rPr>
          <w:rFonts w:ascii="Calibri" w:eastAsia="Verdana" w:hAnsi="Calibri" w:cs="Calibri"/>
          <w:sz w:val="24"/>
          <w:szCs w:val="24"/>
        </w:rPr>
        <w:t xml:space="preserve">the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completely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missing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>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essentially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means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individuals 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idea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application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has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refused,</w:t>
      </w:r>
      <w:r w:rsidRPr="006816BA">
        <w:rPr>
          <w:rFonts w:ascii="Calibri" w:eastAsia="Verdana" w:hAnsi="Calibri" w:cs="Calibri"/>
          <w:sz w:val="24"/>
          <w:szCs w:val="24"/>
        </w:rPr>
        <w:t xml:space="preserve"> or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considered</w:t>
      </w:r>
      <w:r w:rsidRPr="006816BA">
        <w:rPr>
          <w:rFonts w:ascii="Calibri" w:eastAsia="Verdana" w:hAnsi="Calibri" w:cs="Calibri"/>
          <w:sz w:val="24"/>
          <w:szCs w:val="24"/>
        </w:rPr>
        <w:t xml:space="preserve"> a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potential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risk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terms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irregular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migration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public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security</w:t>
      </w:r>
      <w:r w:rsidRPr="006816BA" w:rsidR="002C5341">
        <w:rPr>
          <w:rStyle w:val="srword"/>
          <w:rFonts w:ascii="Calibri" w:eastAsia="Verdana" w:hAnsi="Calibri" w:cs="Calibri"/>
          <w:sz w:val="24"/>
          <w:szCs w:val="24"/>
        </w:rPr>
        <w:t xml:space="preserve"> to justify the removal of an ETA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. 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major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differences.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Fonts w:ascii="Calibri" w:eastAsia="Verdana" w:hAnsi="Calibri" w:cs="Calibri"/>
          <w:sz w:val="24"/>
          <w:szCs w:val="24"/>
        </w:rPr>
        <w:t>In any case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cross-checking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applicants’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against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national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international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databases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a little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problematic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privacy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perspective, as I mentioned earlier. These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schemes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provision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themselves when they apply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through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online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portals. That means that, depending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the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individual’s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technological literacy,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series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 that is incorrect, such 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write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their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name, or some data that is not verifiable,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especially</w:t>
      </w:r>
      <w:r w:rsidRPr="006816BA">
        <w:rPr>
          <w:rFonts w:ascii="Calibri" w:eastAsia="Verdana" w:hAnsi="Calibri" w:cs="Calibri"/>
          <w:sz w:val="24"/>
          <w:szCs w:val="24"/>
        </w:rPr>
        <w:t xml:space="preserve"> in replying to any questions about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immigration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status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prior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criminal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activity, where 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lie. This is declaratory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their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intended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stay,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purpose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their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 so on 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fully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verified. 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incorrect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is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cross-matching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against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national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international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databases.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Answer"/>
        <w:jc w:val="left"/>
        <w:rPr>
          <w:rStyle w:val="srword"/>
          <w:rFonts w:ascii="Calibri" w:eastAsia="Verdana" w:hAnsi="Calibri" w:cs="Calibri"/>
          <w:strike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cross-checking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take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place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against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European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databases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 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know,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through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different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reports, have a series of incorrect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data. Essentially, incorrect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imported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applicants may 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cross-checked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against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potentially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incorrect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stored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large-scale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is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unlawfully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processed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international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databases such 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Interpol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databases. So 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matching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process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a little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problematic</w:t>
      </w:r>
      <w:r w:rsidRPr="006816BA">
        <w:rPr>
          <w:rFonts w:ascii="Calibri" w:eastAsia="Verdana" w:hAnsi="Calibri" w:cs="Calibri"/>
          <w:sz w:val="24"/>
          <w:szCs w:val="24"/>
        </w:rPr>
        <w:t xml:space="preserve"> and may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lead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false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matches—both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false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positive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false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negative errors—which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means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flagged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a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risk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good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reason,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they may escape pre-vetting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even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though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flagged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being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potentially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risky.</w:t>
      </w:r>
      <w:r w:rsidRPr="006816BA">
        <w:rPr>
          <w:rFonts w:ascii="Calibri" w:eastAsia="Verdana" w:hAnsi="Calibri" w:cs="Calibri"/>
          <w:sz w:val="24"/>
          <w:szCs w:val="24"/>
        </w:rPr>
        <w:t xml:space="preserve"> This is how the data-matching process operates.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trike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At the same time—again, I go back to the major differences between ETA and ETIAS—the extent to 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operate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through</w:t>
      </w:r>
      <w:r w:rsidRPr="006816BA">
        <w:rPr>
          <w:rFonts w:ascii="Calibri" w:eastAsia="Verdana" w:hAnsi="Calibri" w:cs="Calibri"/>
          <w:sz w:val="24"/>
          <w:szCs w:val="24"/>
        </w:rPr>
        <w:t xml:space="preserve"> c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ross-checking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against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algorithms 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advanced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against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artificial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intelligence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 order 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identify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potentially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unknown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risky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through</w:t>
      </w:r>
      <w:r w:rsidRPr="006816BA">
        <w:rPr>
          <w:rFonts w:ascii="Calibri" w:eastAsia="Verdana" w:hAnsi="Calibri" w:cs="Calibri"/>
          <w:sz w:val="24"/>
          <w:szCs w:val="24"/>
        </w:rPr>
        <w:t xml:space="preserve"> algorithm profiling is unclear. The development of algorithms on the basis of previous statistical data in order to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determine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whether</w:t>
      </w:r>
      <w:r w:rsidRPr="006816BA">
        <w:rPr>
          <w:rFonts w:ascii="Calibri" w:eastAsia="Verdana" w:hAnsi="Calibri" w:cs="Calibri"/>
          <w:sz w:val="24"/>
          <w:szCs w:val="24"/>
        </w:rPr>
        <w:t xml:space="preserve"> an individual’s data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correlates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known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profiles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risky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individuals is a concern.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context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known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algorithms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currently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developed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European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level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central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established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Frontex,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series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concerns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extent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those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algorithms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 be discriminatory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non-discriminatory.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legislation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itself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proscribes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discriminatory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algorithms. 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same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time,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designed 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lead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indirect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discrimination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against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applicants,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because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certain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indicators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proxies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protected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characteristics.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textbook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indirect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discrimination,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likely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algorithmic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profiling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take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place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lead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indirect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discrimination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of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specific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groups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travellers.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hand,</w:t>
      </w:r>
      <w:r w:rsidRPr="006816BA">
        <w:rPr>
          <w:rFonts w:ascii="Calibri" w:eastAsia="Verdana" w:hAnsi="Calibri" w:cs="Calibri"/>
          <w:sz w:val="24"/>
          <w:szCs w:val="24"/>
        </w:rPr>
        <w:t xml:space="preserve"> we should note that, ultimately,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decision-making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never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fully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algorithmic,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because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even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</w:t>
      </w:r>
      <w:r w:rsidRPr="006816BA">
        <w:rPr>
          <w:rFonts w:ascii="Calibri" w:eastAsia="Verdana" w:hAnsi="Calibri" w:cs="Calibri"/>
          <w:sz w:val="24"/>
          <w:szCs w:val="24"/>
        </w:rPr>
        <w:t xml:space="preserve"> is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flagged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potentially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risky,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their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application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is still manually examined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responsible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national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unit,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human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evaluation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application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flagged.</w:t>
      </w:r>
      <w:r w:rsidRPr="006816BA">
        <w:rPr>
          <w:rFonts w:ascii="Calibri" w:eastAsia="Verdana" w:hAnsi="Calibri" w:cs="Calibri"/>
          <w:sz w:val="24"/>
          <w:szCs w:val="24"/>
        </w:rPr>
        <w:t xml:space="preserve"> However,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extensive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literature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talks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potential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automation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bias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 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human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loop 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selective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adherence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result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machine, which may mean that the human in the loop 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sufficient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safeguard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prevent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indirect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discrimination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against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specific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groups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travellers.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Apart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series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challenges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potential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 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degree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enforcement-related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purposes,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such 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prevention,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detection,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investigation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serious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criminal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offences.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context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known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enforcement,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including</w:t>
      </w:r>
      <w:r w:rsidRPr="006816BA">
        <w:rPr>
          <w:rFonts w:ascii="Calibri" w:eastAsia="Verdana" w:hAnsi="Calibri" w:cs="Calibri"/>
          <w:sz w:val="24"/>
          <w:szCs w:val="24"/>
        </w:rPr>
        <w:t xml:space="preserve"> by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intelligence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services,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access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prevention,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detection 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investigation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terrorist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offences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serious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crimes.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literature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interplay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between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management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enforcement, 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extent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enforcement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authorities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intelligence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services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make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national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level, and what the implications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individuals will be, remains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seen.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stop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because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 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already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talked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much, 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 am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happy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elaborate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additional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concerns,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written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contributions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front.</w:t>
      </w:r>
    </w:p>
    <w:p w:rsidR="00917FE8" w:rsidRPr="006816BA" w:rsidP="006816BA">
      <w:pPr>
        <w:pStyle w:val="Remark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7"/>
          <w:rFonts w:ascii="Calibri" w:eastAsia="Verdana" w:hAnsi="Calibri" w:cs="Calibri"/>
          <w:b/>
          <w:sz w:val="24"/>
          <w:szCs w:val="24"/>
        </w:rPr>
        <w:t xml:space="preserve">Lord Henley: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talk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specific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groups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suffering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discrimination. 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identify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advance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those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specific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groups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might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something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 will emerge 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develops?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6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Dr Niovi Vavoula: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depends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algorithms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 or 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created. Sometimes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algorithms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wide, or sometimes</w:t>
      </w:r>
      <w:r w:rsidRPr="006816BA">
        <w:rPr>
          <w:rFonts w:ascii="Calibri" w:eastAsia="Verdana" w:hAnsi="Calibri" w:cs="Calibri"/>
          <w:sz w:val="24"/>
          <w:szCs w:val="24"/>
        </w:rPr>
        <w:t xml:space="preserve"> be a bit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too narrow. 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balance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algorithm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designed.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likely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countries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considered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riskier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others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more</w:t>
      </w:r>
      <w:r w:rsidRPr="006816BA">
        <w:rPr>
          <w:rFonts w:ascii="Calibri" w:eastAsia="Verdana" w:hAnsi="Calibri" w:cs="Calibri"/>
          <w:sz w:val="24"/>
          <w:szCs w:val="24"/>
        </w:rPr>
        <w:t xml:space="preserve"> prone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indirect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discrimination, 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depends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design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create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extract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correlations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encoded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algorithm.</w:t>
      </w:r>
    </w:p>
    <w:p w:rsidR="00917FE8" w:rsidRPr="006816BA" w:rsidP="006816BA">
      <w:pPr>
        <w:pStyle w:val="Remark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7"/>
          <w:rFonts w:ascii="Calibri" w:eastAsia="Verdana" w:hAnsi="Calibri" w:cs="Calibri"/>
          <w:b/>
          <w:sz w:val="24"/>
          <w:szCs w:val="24"/>
        </w:rPr>
        <w:t xml:space="preserve">Lord Henley: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think I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understand.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Let 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hear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Professor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Wilson.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4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Professor Tim J Wilson: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agree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colleague, and this points to 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importance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getting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feedback 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applications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refused,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channel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challenge</w:t>
      </w:r>
      <w:r w:rsidRPr="006816BA">
        <w:rPr>
          <w:rFonts w:ascii="Calibri" w:eastAsia="Verdana" w:hAnsi="Calibri" w:cs="Calibri"/>
          <w:sz w:val="24"/>
          <w:szCs w:val="24"/>
        </w:rPr>
        <w:t xml:space="preserve"> ETIAS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decisions,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ultimately,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scope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judicial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intervention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judicial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review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redress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suffered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discrimination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positive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harms.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terms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inquiry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discussed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beginning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meeting,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European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Agency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Fundamental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Rights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good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addressing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analysing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kind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issue,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writes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clear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reports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complex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 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human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rights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interface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problems. It would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an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excellent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partner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bring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to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possible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inter-parliamentary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inquiry.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spotting in advance groups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discriminated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against,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criminal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justice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system,</w:t>
      </w:r>
      <w:r w:rsidRPr="006816BA">
        <w:rPr>
          <w:rFonts w:ascii="Calibri" w:eastAsia="Verdana" w:hAnsi="Calibri" w:cs="Calibri"/>
          <w:sz w:val="24"/>
          <w:szCs w:val="24"/>
        </w:rPr>
        <w:t xml:space="preserve"> following Brexit,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perpetuates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discrimination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against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foreign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citizens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a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flight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risk, 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 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unlikely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given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bail.</w:t>
      </w:r>
      <w:r w:rsidRPr="006816BA">
        <w:rPr>
          <w:rFonts w:ascii="Calibri" w:eastAsia="Verdana" w:hAnsi="Calibri" w:cs="Calibri"/>
          <w:sz w:val="24"/>
          <w:szCs w:val="24"/>
        </w:rPr>
        <w:t xml:space="preserve"> A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penalty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stage,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unlikely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people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whose sentence in the form of community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service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orders or monetary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penalties 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enforced—this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</w:t>
      </w:r>
      <w:r w:rsidRPr="006816BA">
        <w:rPr>
          <w:rFonts w:ascii="Calibri" w:eastAsia="Verdana" w:hAnsi="Calibri" w:cs="Calibri"/>
          <w:sz w:val="24"/>
          <w:szCs w:val="24"/>
        </w:rPr>
        <w:t xml:space="preserve"> resolved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prior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Brexit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because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mutual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legal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recognition—</w:t>
      </w:r>
      <w:r w:rsidRPr="006816BA">
        <w:rPr>
          <w:rFonts w:ascii="Calibri" w:eastAsia="Verdana" w:hAnsi="Calibri" w:cs="Calibri"/>
          <w:sz w:val="24"/>
          <w:szCs w:val="24"/>
        </w:rPr>
        <w:t xml:space="preserve">so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likely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up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 custodial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sentences. 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Government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now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talking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ending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custodial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sentences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12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months,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automatically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custodial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sentence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third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national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will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tip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class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people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who, under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current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rigid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mandatory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requirements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Office</w:t>
      </w:r>
      <w:r w:rsidRPr="006816BA">
        <w:rPr>
          <w:rFonts w:ascii="Calibri" w:eastAsia="Verdana" w:hAnsi="Calibri" w:cs="Calibri"/>
          <w:sz w:val="24"/>
          <w:szCs w:val="24"/>
        </w:rPr>
        <w:t>,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 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allowed</w:t>
      </w:r>
      <w:r w:rsidRPr="006816BA">
        <w:rPr>
          <w:rFonts w:ascii="Calibri" w:eastAsia="Verdana" w:hAnsi="Calibri" w:cs="Calibri"/>
          <w:sz w:val="24"/>
          <w:szCs w:val="24"/>
        </w:rPr>
        <w:t xml:space="preserve"> to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re-enter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country</w:t>
      </w:r>
      <w:r w:rsidRPr="006816BA">
        <w:rPr>
          <w:rFonts w:ascii="Calibri" w:eastAsia="Verdana" w:hAnsi="Calibri" w:cs="Calibri"/>
          <w:sz w:val="24"/>
          <w:szCs w:val="24"/>
        </w:rPr>
        <w:t xml:space="preserve"> under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circumstances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whatsoever. This is a case where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needs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element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discretion.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Nothing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straightforward. If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look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Office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principle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excluding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people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absolutely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sentence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12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months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foreign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jurisdiction and it will ignore that rule only when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offence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criminal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offence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UK, 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immediate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problems</w:t>
      </w:r>
      <w:r w:rsidRPr="006816BA">
        <w:rPr>
          <w:rFonts w:ascii="Calibri" w:eastAsia="Verdana" w:hAnsi="Calibri" w:cs="Calibri"/>
          <w:sz w:val="24"/>
          <w:szCs w:val="24"/>
        </w:rPr>
        <w:t xml:space="preserve">, such as those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USA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states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like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Florida,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punitive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narrow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abortion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laws.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quite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conceivable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doctor,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lady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had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abortion,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refused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entry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basis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Florida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abortion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law. Strictly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speaking,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should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allowed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entry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Northern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Ireland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because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Northern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Ireland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taken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step</w:t>
      </w:r>
      <w:r w:rsidRPr="006816BA">
        <w:rPr>
          <w:rFonts w:ascii="Calibri" w:eastAsia="Verdana" w:hAnsi="Calibri" w:cs="Calibri"/>
          <w:sz w:val="24"/>
          <w:szCs w:val="24"/>
        </w:rPr>
        <w:t xml:space="preserve"> of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decriminalising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abortion. So 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question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someone’s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right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enter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via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Belfast,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allowed</w:t>
      </w:r>
      <w:r w:rsidRPr="006816BA">
        <w:rPr>
          <w:rFonts w:ascii="Calibri" w:eastAsia="Verdana" w:hAnsi="Calibri" w:cs="Calibri"/>
          <w:sz w:val="24"/>
          <w:szCs w:val="24"/>
        </w:rPr>
        <w:t xml:space="preserve"> to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cross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Irish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UK?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b/>
          <w:bCs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Nothing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straightforward,</w:t>
      </w:r>
      <w:r w:rsidRPr="006816BA">
        <w:rPr>
          <w:rFonts w:ascii="Calibri" w:eastAsia="Verdana" w:hAnsi="Calibri" w:cs="Calibri"/>
          <w:sz w:val="24"/>
          <w:szCs w:val="24"/>
        </w:rPr>
        <w:t xml:space="preserve"> which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scope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review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automated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decisions. 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complexities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like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 which 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thrown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up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practice.</w:t>
      </w:r>
    </w:p>
    <w:p w:rsidR="00917FE8" w:rsidRPr="006816BA" w:rsidP="006816BA">
      <w:pPr>
        <w:pStyle w:val="Remark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7"/>
          <w:rFonts w:ascii="Calibri" w:eastAsia="Verdana" w:hAnsi="Calibri" w:cs="Calibri"/>
          <w:b/>
          <w:sz w:val="24"/>
          <w:szCs w:val="24"/>
        </w:rPr>
        <w:t xml:space="preserve">Lord Henley: </w:t>
      </w:r>
      <w:r w:rsidRPr="006816BA">
        <w:rPr>
          <w:rStyle w:val="speakerspeaker-S7"/>
          <w:rFonts w:ascii="Calibri" w:eastAsia="Verdana" w:hAnsi="Calibri" w:cs="Calibri"/>
          <w:bCs/>
          <w:sz w:val="24"/>
          <w:szCs w:val="24"/>
        </w:rPr>
        <w:t>And there</w:t>
      </w:r>
      <w:r w:rsidRPr="006816BA">
        <w:rPr>
          <w:rStyle w:val="speakerspeaker-S7"/>
          <w:rFonts w:ascii="Calibri" w:eastAsia="Verdana" w:hAnsi="Calibri" w:cs="Calibri"/>
          <w:b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could</w:t>
      </w:r>
      <w:r w:rsidRPr="006816BA">
        <w:rPr>
          <w:rFonts w:ascii="Calibri" w:eastAsia="Verdana" w:hAnsi="Calibri" w:cs="Calibri"/>
          <w:sz w:val="24"/>
          <w:szCs w:val="24"/>
        </w:rPr>
        <w:t xml:space="preserve"> even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further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problems,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criminal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England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Wales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diverges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that in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Scotland.</w:t>
      </w:r>
    </w:p>
    <w:p w:rsidR="00917FE8" w:rsidRPr="006816BA" w:rsidP="006816BA">
      <w:pPr>
        <w:pStyle w:val="Question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9"/>
          <w:rFonts w:ascii="Calibri" w:eastAsia="Verdana" w:hAnsi="Calibri" w:cs="Calibri"/>
          <w:b/>
          <w:bCs/>
          <w:sz w:val="24"/>
          <w:szCs w:val="24"/>
        </w:rPr>
        <w:t xml:space="preserve">Lord Sandhurst: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question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directed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Professor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Wilson first,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Vavoula.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Question"/>
        <w:numPr>
          <w:ilvl w:val="0"/>
          <w:numId w:val="0"/>
        </w:numPr>
        <w:ind w:left="794"/>
        <w:jc w:val="left"/>
        <w:rPr>
          <w:rStyle w:val="srword"/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longer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access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certain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databases.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particular,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SIS</w:t>
      </w:r>
      <w:r w:rsidRPr="006816BA">
        <w:rPr>
          <w:rFonts w:ascii="Calibri" w:eastAsia="Verdana" w:hAnsi="Calibri" w:cs="Calibri"/>
          <w:sz w:val="24"/>
          <w:szCs w:val="24"/>
        </w:rPr>
        <w:t xml:space="preserve"> II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 in mind, 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a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huge EU-wide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security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database.</w:t>
      </w:r>
      <w:r w:rsidRPr="006816BA">
        <w:rPr>
          <w:rFonts w:ascii="Calibri" w:eastAsia="Verdana" w:hAnsi="Calibri" w:cs="Calibri"/>
          <w:sz w:val="24"/>
          <w:szCs w:val="24"/>
        </w:rPr>
        <w:t xml:space="preserve"> Indeed, it is its largest.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members, so not now the UK, 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called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real-time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input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access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time.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tells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people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sought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after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whatever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reason,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good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bad.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 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that, 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 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link-up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Warnings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Index.</w:t>
      </w:r>
      <w:r w:rsidRPr="006816BA">
        <w:rPr>
          <w:rFonts w:ascii="Calibri" w:eastAsia="Verdana" w:hAnsi="Calibri" w:cs="Calibri"/>
          <w:sz w:val="24"/>
          <w:szCs w:val="24"/>
        </w:rPr>
        <w:t xml:space="preserve"> Do y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agree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putting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you?</w:t>
      </w:r>
    </w:p>
    <w:p w:rsidR="00917FE8" w:rsidRPr="006816BA" w:rsidP="006816BA">
      <w:pPr>
        <w:pStyle w:val="Answer"/>
        <w:jc w:val="left"/>
        <w:rPr>
          <w:rStyle w:val="srword"/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4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Professor Tim J Wilson: </w:t>
      </w:r>
      <w:r w:rsidRPr="006816BA">
        <w:rPr>
          <w:rStyle w:val="speakerspeaker-S4"/>
          <w:rFonts w:ascii="Calibri" w:eastAsia="Verdana" w:hAnsi="Calibri" w:cs="Calibri"/>
          <w:bCs/>
          <w:iCs/>
          <w:sz w:val="24"/>
          <w:szCs w:val="24"/>
        </w:rPr>
        <w:t>Yes.</w:t>
      </w:r>
    </w:p>
    <w:p w:rsidR="00917FE8" w:rsidRPr="006816BA" w:rsidP="006816BA">
      <w:pPr>
        <w:pStyle w:val="Remark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b/>
          <w:sz w:val="24"/>
          <w:szCs w:val="24"/>
        </w:rPr>
        <w:t xml:space="preserve">Lord Sandhurst: </w:t>
      </w:r>
      <w:r w:rsidRPr="006816BA">
        <w:rPr>
          <w:rStyle w:val="srword"/>
          <w:rFonts w:ascii="Calibri" w:eastAsia="Verdana" w:hAnsi="Calibri" w:cs="Calibri"/>
          <w:bCs/>
          <w:sz w:val="24"/>
          <w:szCs w:val="24"/>
        </w:rPr>
        <w:t>Good.</w:t>
      </w:r>
      <w:r w:rsidRPr="006816BA">
        <w:rPr>
          <w:rStyle w:val="srword"/>
          <w:rFonts w:ascii="Calibri" w:eastAsia="Verdana" w:hAnsi="Calibri" w:cs="Calibri"/>
          <w:b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implications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for the UK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 loss?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gaps?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help</w:t>
      </w:r>
      <w:r w:rsidRPr="006816BA">
        <w:rPr>
          <w:rFonts w:ascii="Calibri" w:eastAsia="Verdana" w:hAnsi="Calibri" w:cs="Calibri"/>
          <w:sz w:val="24"/>
          <w:szCs w:val="24"/>
        </w:rPr>
        <w:t xml:space="preserve"> to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things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back?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4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Professor Tim J Wilson: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Yes.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 think 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shock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many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quite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clear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S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II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possibility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post Brexit.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remember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discussing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senior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member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Commission’s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legal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secretariat,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made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absolutely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clear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available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only 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member states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members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Schengen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made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available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UK.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Ireland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give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slight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back door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opportunity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taken, but</w:t>
      </w:r>
      <w:r w:rsidRPr="006816BA">
        <w:rPr>
          <w:rFonts w:ascii="Calibri" w:eastAsia="Verdana" w:hAnsi="Calibri" w:cs="Calibri"/>
          <w:sz w:val="24"/>
          <w:szCs w:val="24"/>
        </w:rPr>
        <w:t xml:space="preserve"> y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 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quite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right. 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much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exposed now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before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terms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travellers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Schengen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area,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benefits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real-time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Schengen.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absence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ECRIS—the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conviction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database—</w:t>
      </w:r>
      <w:r w:rsidRPr="006816BA">
        <w:rPr>
          <w:rFonts w:ascii="Calibri" w:eastAsia="Verdana" w:hAnsi="Calibri" w:cs="Calibri"/>
          <w:sz w:val="24"/>
          <w:szCs w:val="24"/>
        </w:rPr>
        <w:t>a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gain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time,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depends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m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ember</w:t>
      </w:r>
      <w:r w:rsidRPr="006816BA">
        <w:rPr>
          <w:rFonts w:ascii="Calibri" w:eastAsia="Verdana" w:hAnsi="Calibri" w:cs="Calibri"/>
          <w:sz w:val="24"/>
          <w:szCs w:val="24"/>
        </w:rPr>
        <w:t xml:space="preserve"> s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entering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Interpol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transposed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take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time. It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cumbersome, and</w:t>
      </w:r>
      <w:r w:rsidRPr="006816BA">
        <w:rPr>
          <w:rFonts w:ascii="Calibri" w:eastAsia="Verdana" w:hAnsi="Calibri" w:cs="Calibri"/>
          <w:sz w:val="24"/>
          <w:szCs w:val="24"/>
        </w:rPr>
        <w:t xml:space="preserve"> p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eople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missed,</w:t>
      </w:r>
      <w:r w:rsidRPr="006816BA">
        <w:rPr>
          <w:rFonts w:ascii="Calibri" w:eastAsia="Verdana" w:hAnsi="Calibri" w:cs="Calibri"/>
          <w:sz w:val="24"/>
          <w:szCs w:val="24"/>
        </w:rPr>
        <w:t xml:space="preserve"> b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ut</w:t>
      </w:r>
      <w:r w:rsidRPr="006816BA">
        <w:rPr>
          <w:rFonts w:ascii="Calibri" w:eastAsia="Verdana" w:hAnsi="Calibri" w:cs="Calibri"/>
          <w:sz w:val="24"/>
          <w:szCs w:val="24"/>
        </w:rPr>
        <w:t xml:space="preserve"> I think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access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ECRIS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third-party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nationals—ECRIS-TCN, as it is called.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9"/>
          <w:rFonts w:ascii="Calibri" w:eastAsia="Verdana" w:hAnsi="Calibri" w:cs="Calibri"/>
          <w:b/>
          <w:bCs/>
          <w:sz w:val="24"/>
          <w:szCs w:val="24"/>
        </w:rPr>
        <w:t xml:space="preserve">Lord Sandhurst: </w:t>
      </w:r>
      <w:r w:rsidRPr="006816BA">
        <w:rPr>
          <w:rStyle w:val="speakerspeaker-S9"/>
          <w:rFonts w:ascii="Calibri" w:eastAsia="Verdana" w:hAnsi="Calibri" w:cs="Calibri"/>
          <w:bCs/>
          <w:sz w:val="24"/>
          <w:szCs w:val="24"/>
        </w:rPr>
        <w:t>So do w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 ordinary access?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4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Professor Tim J Wilson: </w:t>
      </w:r>
      <w:r w:rsidRPr="006816BA">
        <w:rPr>
          <w:rStyle w:val="speakerspeaker-S4"/>
          <w:rFonts w:ascii="Calibri" w:eastAsia="Verdana" w:hAnsi="Calibri" w:cs="Calibri"/>
          <w:bCs/>
          <w:iCs/>
          <w:sz w:val="24"/>
          <w:szCs w:val="24"/>
        </w:rPr>
        <w:t>We have o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rdinary access,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 is 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citizens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British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citizens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EU, I think.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9"/>
          <w:rFonts w:ascii="Calibri" w:eastAsia="Verdana" w:hAnsi="Calibri" w:cs="Calibri"/>
          <w:b/>
          <w:bCs/>
          <w:sz w:val="24"/>
          <w:szCs w:val="24"/>
        </w:rPr>
        <w:t xml:space="preserve">Lord Sandhurst: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 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discriminatory, but am I correct that that does not include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someone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outside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>?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4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Professor Tim J Wilson: </w:t>
      </w:r>
      <w:r w:rsidRPr="006816BA">
        <w:rPr>
          <w:rStyle w:val="speakerspeaker-S4"/>
          <w:rFonts w:ascii="Calibri" w:eastAsia="Verdana" w:hAnsi="Calibri" w:cs="Calibri"/>
          <w:bCs/>
          <w:iCs/>
          <w:sz w:val="24"/>
          <w:szCs w:val="24"/>
        </w:rPr>
        <w:t xml:space="preserve">Yes.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American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convicted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Paris. 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denied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because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third-party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Americans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 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show up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databases, so that is probably a fairly neutral</w:t>
      </w:r>
      <w:r w:rsidRPr="006816BA">
        <w:rPr>
          <w:rFonts w:ascii="Calibri" w:eastAsia="Verdana" w:hAnsi="Calibri" w:cs="Calibri"/>
          <w:sz w:val="24"/>
          <w:szCs w:val="24"/>
        </w:rPr>
        <w:t xml:space="preserve"> c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ountry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adopt.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big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gap as a consequence.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detailed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work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extradition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between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member states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looked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flow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hits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the </w:t>
      </w:r>
      <w:r w:rsidRPr="006816BA">
        <w:rPr>
          <w:rStyle w:val="Emphasis"/>
          <w:rFonts w:ascii="Calibri" w:hAnsi="Calibri" w:cs="Calibri"/>
          <w:bCs/>
          <w:i w:val="0"/>
          <w:iCs w:val="0"/>
          <w:sz w:val="24"/>
          <w:szCs w:val="24"/>
          <w:shd w:val="clear" w:color="auto" w:fill="FFFFFF"/>
        </w:rPr>
        <w:t>Prüm</w:t>
      </w:r>
      <w:r w:rsidRPr="006816BA">
        <w:rPr>
          <w:rFonts w:ascii="Calibri" w:eastAsia="Verdana" w:hAnsi="Calibri" w:cs="Calibri"/>
          <w:i/>
          <w:iCs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DNA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database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across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suddenly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realised</w:t>
      </w:r>
      <w:r w:rsidRPr="006816BA">
        <w:rPr>
          <w:rFonts w:ascii="Calibri" w:eastAsia="Verdana" w:hAnsi="Calibri" w:cs="Calibri"/>
          <w:sz w:val="24"/>
          <w:szCs w:val="24"/>
        </w:rPr>
        <w:t xml:space="preserve"> that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third-country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nationals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important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story</w:t>
      </w:r>
      <w:r w:rsidRPr="006816BA">
        <w:rPr>
          <w:rFonts w:ascii="Calibri" w:eastAsia="Verdana" w:hAnsi="Calibri" w:cs="Calibri"/>
          <w:sz w:val="24"/>
          <w:szCs w:val="24"/>
        </w:rPr>
        <w:t xml:space="preserve"> of what is going on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criminal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justice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co-operation. It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important</w:t>
      </w:r>
      <w:r w:rsidRPr="006816BA">
        <w:rPr>
          <w:rFonts w:ascii="Calibri" w:eastAsia="Verdana" w:hAnsi="Calibri" w:cs="Calibri"/>
          <w:sz w:val="24"/>
          <w:szCs w:val="24"/>
        </w:rPr>
        <w:t xml:space="preserve"> not to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know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people</w:t>
      </w:r>
      <w:r w:rsidRPr="006816BA">
        <w:rPr>
          <w:rFonts w:ascii="Calibri" w:eastAsia="Verdana" w:hAnsi="Calibri" w:cs="Calibri"/>
          <w:sz w:val="24"/>
          <w:szCs w:val="24"/>
        </w:rPr>
        <w:t xml:space="preserve"> simply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terms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nationality;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know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 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travelling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get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someone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third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applying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nothing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third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database—if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you </w:t>
      </w:r>
      <w:r w:rsidRPr="006816BA">
        <w:rPr>
          <w:rFonts w:ascii="Calibri" w:eastAsia="Verdana" w:hAnsi="Calibri" w:cs="Calibri"/>
          <w:sz w:val="24"/>
          <w:szCs w:val="24"/>
        </w:rPr>
        <w:t xml:space="preserve">have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access 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that—to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say that they 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conviction, 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quite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worrying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conviction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country that I do not think the UK will get access to now.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9"/>
          <w:rFonts w:ascii="Calibri" w:eastAsia="Verdana" w:hAnsi="Calibri" w:cs="Calibri"/>
          <w:b/>
          <w:bCs/>
          <w:sz w:val="24"/>
          <w:szCs w:val="24"/>
        </w:rPr>
        <w:t xml:space="preserve">Lord Sandhurst: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introduction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help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respect?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4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Professor Tim J Wilson: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help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given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access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those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databases,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but,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picking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up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Vavoula’s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points, 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Government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saying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databases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verify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that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applicants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entering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 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applying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permission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enter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UK.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9"/>
          <w:rFonts w:ascii="Calibri" w:eastAsia="Verdana" w:hAnsi="Calibri" w:cs="Calibri"/>
          <w:b/>
          <w:bCs/>
          <w:sz w:val="24"/>
          <w:szCs w:val="24"/>
        </w:rPr>
        <w:t xml:space="preserve">Lord Sandhurst: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Vavoula,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like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add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that?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6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Dr Niovi Vavoula: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the UK’s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access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 Schengen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documented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creating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series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delays,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because</w:t>
      </w:r>
      <w:r w:rsidRPr="006816BA">
        <w:rPr>
          <w:rFonts w:ascii="Calibri" w:eastAsia="Verdana" w:hAnsi="Calibri" w:cs="Calibri"/>
          <w:sz w:val="24"/>
          <w:szCs w:val="24"/>
        </w:rPr>
        <w:t xml:space="preserve">,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alternative,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Interpol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avenues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exchange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used that</w:t>
      </w:r>
      <w:r w:rsidRPr="006816BA">
        <w:rPr>
          <w:rFonts w:ascii="Calibri" w:eastAsia="Verdana" w:hAnsi="Calibri" w:cs="Calibri"/>
          <w:sz w:val="24"/>
          <w:szCs w:val="24"/>
        </w:rPr>
        <w:t xml:space="preserve"> have been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considered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cumbersome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time-consuming.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9"/>
          <w:rFonts w:ascii="Calibri" w:eastAsia="Verdana" w:hAnsi="Calibri" w:cs="Calibri"/>
          <w:b/>
          <w:bCs/>
          <w:sz w:val="24"/>
          <w:szCs w:val="24"/>
        </w:rPr>
        <w:t xml:space="preserve">Lord Sandhurst: </w:t>
      </w:r>
      <w:r w:rsidRPr="006816BA">
        <w:rPr>
          <w:rStyle w:val="speakerspeaker-S9"/>
          <w:rFonts w:ascii="Calibri" w:eastAsia="Verdana" w:hAnsi="Calibri" w:cs="Calibri"/>
          <w:bCs/>
          <w:sz w:val="24"/>
          <w:szCs w:val="24"/>
        </w:rPr>
        <w:t>Is that because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real-time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 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dependent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entering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 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system?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6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Dr Niovi Vavoula: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Yes, exactly.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documented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challenges.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knowledge,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aspires</w:t>
      </w:r>
      <w:r w:rsidRPr="006816BA">
        <w:rPr>
          <w:rFonts w:ascii="Calibri" w:eastAsia="Verdana" w:hAnsi="Calibri" w:cs="Calibri"/>
          <w:sz w:val="24"/>
          <w:szCs w:val="24"/>
        </w:rPr>
        <w:t xml:space="preserve"> to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development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 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International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Enforcement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Alerts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Platform,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compensate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access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Schengen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single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platform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enforcement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authorities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access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alerts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related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people,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documents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objects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international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partners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reciprocal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basis,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considered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priority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respect.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replicate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functionalities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Schengen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take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years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before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gaining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access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datasets;</w:t>
      </w:r>
      <w:r w:rsidRPr="006816BA">
        <w:rPr>
          <w:rFonts w:ascii="Calibri" w:eastAsia="Verdana" w:hAnsi="Calibri" w:cs="Calibri"/>
          <w:sz w:val="24"/>
          <w:szCs w:val="24"/>
        </w:rPr>
        <w:t xml:space="preserve"> it is expected to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2027-28 at the earliest.</w:t>
      </w:r>
      <w:r w:rsidRPr="006816BA">
        <w:rPr>
          <w:rFonts w:ascii="Calibri" w:eastAsia="Verdana" w:hAnsi="Calibri" w:cs="Calibri"/>
          <w:sz w:val="24"/>
          <w:szCs w:val="24"/>
        </w:rPr>
        <w:t xml:space="preserve"> At the same time, t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significant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criticism</w:t>
      </w:r>
      <w:r w:rsidRPr="006816BA">
        <w:rPr>
          <w:rFonts w:ascii="Calibri" w:eastAsia="Verdana" w:hAnsi="Calibri" w:cs="Calibri"/>
          <w:sz w:val="24"/>
          <w:szCs w:val="24"/>
        </w:rPr>
        <w:t xml:space="preserve"> of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bypassing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protection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law,</w:t>
      </w:r>
      <w:r w:rsidRPr="006816BA">
        <w:rPr>
          <w:rFonts w:ascii="Calibri" w:eastAsia="Verdana" w:hAnsi="Calibri" w:cs="Calibri"/>
          <w:sz w:val="24"/>
          <w:szCs w:val="24"/>
        </w:rPr>
        <w:t xml:space="preserve"> s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extent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forward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unclear.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Apart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access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S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notwithstanding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fact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never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Schengen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area, 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missing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 benefiting 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developments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the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level. 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instance,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large-scale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become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interoperable. The UK</w:t>
      </w:r>
      <w:r w:rsidRPr="006816BA">
        <w:rPr>
          <w:rFonts w:ascii="Calibri" w:eastAsia="Verdana" w:hAnsi="Calibri" w:cs="Calibri"/>
          <w:sz w:val="24"/>
          <w:szCs w:val="24"/>
        </w:rPr>
        <w:t xml:space="preserve"> c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benefit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interoperability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because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access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Eurodac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enforcement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branch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S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IS.</w:t>
      </w:r>
      <w:r w:rsidRPr="006816BA">
        <w:rPr>
          <w:rFonts w:ascii="Calibri" w:eastAsia="Verdana" w:hAnsi="Calibri" w:cs="Calibri"/>
          <w:sz w:val="24"/>
          <w:szCs w:val="24"/>
        </w:rPr>
        <w:t xml:space="preserve"> But, now, i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nteroperability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complex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PNR</w:t>
      </w:r>
      <w:r w:rsidRPr="006816BA">
        <w:rPr>
          <w:rFonts w:ascii="Calibri" w:eastAsia="Verdana" w:hAnsi="Calibri" w:cs="Calibri"/>
          <w:sz w:val="24"/>
          <w:szCs w:val="24"/>
        </w:rPr>
        <w:t xml:space="preserve"> data, on which the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participated, and Prüm data, which the UK also participated on, means</w:t>
      </w:r>
      <w:r w:rsidRPr="006816BA">
        <w:rPr>
          <w:rFonts w:ascii="Calibri" w:eastAsia="Verdana" w:hAnsi="Calibri" w:cs="Calibri"/>
          <w:sz w:val="24"/>
          <w:szCs w:val="24"/>
        </w:rPr>
        <w:t xml:space="preserve"> that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missing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developments 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enhance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capability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connect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between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management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enforcement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better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security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enforcement.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There is potential, however, because, 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knowledge, 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proposal 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exchanges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control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between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security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authorities in the EU</w:t>
      </w:r>
      <w:r w:rsidRPr="006816BA">
        <w:rPr>
          <w:rFonts w:ascii="Calibri" w:eastAsia="Verdana" w:hAnsi="Calibri" w:cs="Calibri"/>
          <w:sz w:val="24"/>
          <w:szCs w:val="24"/>
        </w:rPr>
        <w:t xml:space="preserve"> and in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third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countries.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proposal is still under negotiation, but it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 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interest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follow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next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months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years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because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will make it possible for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guards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exchange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real-time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control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counterparts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third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countries.</w:t>
      </w:r>
    </w:p>
    <w:p w:rsidR="00917FE8" w:rsidRPr="006816BA" w:rsidP="006816BA">
      <w:pPr>
        <w:pStyle w:val="Remark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2"/>
          <w:rFonts w:ascii="Calibri" w:eastAsia="Verdana" w:hAnsi="Calibri" w:cs="Calibri"/>
          <w:b/>
          <w:bCs/>
          <w:sz w:val="24"/>
          <w:szCs w:val="24"/>
        </w:rPr>
        <w:t xml:space="preserve">The Chair: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 am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struggling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understand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 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saying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moment.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saying</w:t>
      </w:r>
      <w:r w:rsidRPr="006816BA">
        <w:rPr>
          <w:rFonts w:ascii="Calibri" w:eastAsia="Verdana" w:hAnsi="Calibri" w:cs="Calibri"/>
          <w:sz w:val="24"/>
          <w:szCs w:val="24"/>
        </w:rPr>
        <w:t xml:space="preserve"> that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discussion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potential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collaboration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systems</w:t>
      </w:r>
      <w:r w:rsidRPr="006816BA">
        <w:rPr>
          <w:rFonts w:ascii="Calibri" w:eastAsia="Verdana" w:hAnsi="Calibri" w:cs="Calibri"/>
          <w:sz w:val="24"/>
          <w:szCs w:val="24"/>
        </w:rPr>
        <w:t xml:space="preserve"> is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taking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place, 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 are</w:t>
      </w:r>
      <w:r w:rsidRPr="006816BA">
        <w:rPr>
          <w:rFonts w:ascii="Calibri" w:eastAsia="Verdana" w:hAnsi="Calibri" w:cs="Calibri"/>
          <w:sz w:val="24"/>
          <w:szCs w:val="24"/>
        </w:rPr>
        <w:t xml:space="preserve"> just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saying</w:t>
      </w:r>
      <w:r w:rsidRPr="006816BA">
        <w:rPr>
          <w:rFonts w:ascii="Calibri" w:eastAsia="Verdana" w:hAnsi="Calibri" w:cs="Calibri"/>
          <w:sz w:val="24"/>
          <w:szCs w:val="24"/>
        </w:rPr>
        <w:t xml:space="preserve"> that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 would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good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did take place?</w:t>
      </w:r>
      <w:r w:rsidRPr="006816BA">
        <w:rPr>
          <w:rFonts w:ascii="Calibri" w:eastAsia="Verdana" w:hAnsi="Calibri" w:cs="Calibri"/>
          <w:sz w:val="24"/>
          <w:szCs w:val="24"/>
        </w:rPr>
        <w:t xml:space="preserve"> Is there some evidence that there is conversation taking place?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6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Dr Niovi Vavoula: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Commission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proposal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negotiated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moment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regarding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potential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transfers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control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between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control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authorities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third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countries.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criticism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extent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means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violation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protection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law,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because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those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transfers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take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place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guards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third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countries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good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enough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protection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framework—for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instance,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Turkish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Libyan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guards.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follow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initiative,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because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 implications 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potential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increasing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co-operation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guards.</w:t>
      </w:r>
    </w:p>
    <w:p w:rsidR="00917FE8" w:rsidRPr="006816BA" w:rsidP="006816BA">
      <w:pPr>
        <w:pStyle w:val="Remark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9"/>
          <w:rFonts w:ascii="Calibri" w:eastAsia="Verdana" w:hAnsi="Calibri" w:cs="Calibri"/>
          <w:b/>
          <w:bCs/>
          <w:sz w:val="24"/>
          <w:szCs w:val="24"/>
        </w:rPr>
        <w:t xml:space="preserve">Lord Sandhurst: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Just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clarification,</w:t>
      </w:r>
      <w:r w:rsidRPr="006816BA">
        <w:rPr>
          <w:rFonts w:ascii="Calibri" w:eastAsia="Verdana" w:hAnsi="Calibri" w:cs="Calibri"/>
          <w:sz w:val="24"/>
          <w:szCs w:val="24"/>
        </w:rPr>
        <w:t xml:space="preserve"> are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 talking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Commission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deliberations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before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externally?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 are currently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deliberating as to</w:t>
      </w:r>
      <w:r w:rsidRPr="006816BA">
        <w:rPr>
          <w:rFonts w:ascii="Calibri" w:eastAsia="Verdana" w:hAnsi="Calibri" w:cs="Calibri"/>
          <w:sz w:val="24"/>
          <w:szCs w:val="24"/>
        </w:rPr>
        <w:t xml:space="preserve"> whether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might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this.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6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Dr Niovi Vavoula: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C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ommission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proposal. There is a Bill, 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terms.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proposal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legislation</w:t>
      </w:r>
      <w:r w:rsidRPr="006816BA">
        <w:rPr>
          <w:rFonts w:ascii="Calibri" w:eastAsia="Verdana" w:hAnsi="Calibri" w:cs="Calibri"/>
          <w:sz w:val="24"/>
          <w:szCs w:val="24"/>
        </w:rPr>
        <w:t>, which means that it is subject to negotiations.</w:t>
      </w:r>
    </w:p>
    <w:p w:rsidR="00917FE8" w:rsidRPr="006816BA" w:rsidP="006816BA">
      <w:pPr>
        <w:pStyle w:val="Remark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9"/>
          <w:rFonts w:ascii="Calibri" w:eastAsia="Verdana" w:hAnsi="Calibri" w:cs="Calibri"/>
          <w:b/>
          <w:bCs/>
          <w:sz w:val="24"/>
          <w:szCs w:val="24"/>
        </w:rPr>
        <w:t xml:space="preserve">Lord Sandhurst: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matter.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6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Dr Niovi Vavoula: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matter,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 have significant implications,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because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allow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exchange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immigration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guards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third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countries.</w:t>
      </w:r>
    </w:p>
    <w:p w:rsidR="00917FE8" w:rsidRPr="006816BA" w:rsidP="006816BA">
      <w:pPr>
        <w:pStyle w:val="Remark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2"/>
          <w:rFonts w:ascii="Calibri" w:eastAsia="Verdana" w:hAnsi="Calibri" w:cs="Calibri"/>
          <w:b/>
          <w:bCs/>
          <w:sz w:val="24"/>
          <w:szCs w:val="24"/>
        </w:rPr>
        <w:t xml:space="preserve">The Chair: </w:t>
      </w:r>
      <w:r w:rsidRPr="006816BA">
        <w:rPr>
          <w:rStyle w:val="speakerspeaker-S2"/>
          <w:rFonts w:ascii="Calibri" w:eastAsia="Verdana" w:hAnsi="Calibri" w:cs="Calibri"/>
          <w:sz w:val="24"/>
          <w:szCs w:val="24"/>
        </w:rPr>
        <w:t xml:space="preserve">That is very helpful, thank you.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 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because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time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beginning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catch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up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us.</w:t>
      </w:r>
      <w:r w:rsidRPr="006816BA">
        <w:rPr>
          <w:rFonts w:ascii="Calibri" w:eastAsia="Verdana" w:hAnsi="Calibri" w:cs="Calibri"/>
          <w:sz w:val="24"/>
          <w:szCs w:val="24"/>
        </w:rPr>
        <w:t xml:space="preserve"> Dr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Vavoula,</w:t>
      </w:r>
      <w:r w:rsidRPr="006816BA">
        <w:rPr>
          <w:rFonts w:ascii="Calibri" w:eastAsia="Verdana" w:hAnsi="Calibri" w:cs="Calibri"/>
          <w:sz w:val="24"/>
          <w:szCs w:val="24"/>
        </w:rPr>
        <w:t xml:space="preserve"> I know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 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respond to the next couple of questions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stage,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although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 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generously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write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next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few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days.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Question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10"/>
          <w:rFonts w:ascii="Calibri" w:eastAsia="Verdana" w:hAnsi="Calibri" w:cs="Calibri"/>
          <w:b/>
          <w:bCs/>
          <w:sz w:val="24"/>
          <w:szCs w:val="24"/>
        </w:rPr>
        <w:t xml:space="preserve">Lord Filkin: </w:t>
      </w:r>
      <w:r w:rsidRPr="006816BA">
        <w:rPr>
          <w:rStyle w:val="speakerspeaker-S10"/>
          <w:rFonts w:ascii="Calibri" w:eastAsia="Verdana" w:hAnsi="Calibri" w:cs="Calibri"/>
          <w:sz w:val="24"/>
          <w:szCs w:val="24"/>
        </w:rPr>
        <w:t xml:space="preserve">Professor Wilson, </w:t>
      </w:r>
      <w:r w:rsidRPr="006816BA">
        <w:rPr>
          <w:rStyle w:val="speakerspeaker-S10"/>
          <w:rFonts w:ascii="Calibri" w:eastAsia="Verdana" w:hAnsi="Calibri" w:cs="Calibri"/>
          <w:bCs/>
          <w:sz w:val="24"/>
          <w:szCs w:val="24"/>
        </w:rPr>
        <w:t>I have 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question, as you have seen,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common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</w:t>
      </w:r>
      <w:r w:rsidRPr="006816BA">
        <w:rPr>
          <w:rFonts w:ascii="Calibri" w:eastAsia="Verdana" w:hAnsi="Calibri" w:cs="Calibri"/>
          <w:sz w:val="24"/>
          <w:szCs w:val="24"/>
        </w:rPr>
        <w:t xml:space="preserve"> a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between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Republic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Ireland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particular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product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history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geography.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address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three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questions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nature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co-operation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intersects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introduction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electronic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systems?</w:t>
      </w:r>
      <w:r w:rsidRPr="006816BA">
        <w:rPr>
          <w:rFonts w:ascii="Calibri" w:eastAsia="Verdana" w:hAnsi="Calibri" w:cs="Calibri"/>
          <w:sz w:val="24"/>
          <w:szCs w:val="24"/>
        </w:rPr>
        <w:t xml:space="preserve"> First,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status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co-operation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between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Republic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Ireland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c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ommon</w:t>
      </w:r>
      <w:r w:rsidRPr="006816BA">
        <w:rPr>
          <w:rFonts w:ascii="Calibri" w:eastAsia="Verdana" w:hAnsi="Calibri" w:cs="Calibri"/>
          <w:sz w:val="24"/>
          <w:szCs w:val="24"/>
        </w:rPr>
        <w:t xml:space="preserve"> t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ravel</w:t>
      </w:r>
      <w:r w:rsidRPr="006816BA">
        <w:rPr>
          <w:rFonts w:ascii="Calibri" w:eastAsia="Verdana" w:hAnsi="Calibri" w:cs="Calibri"/>
          <w:sz w:val="24"/>
          <w:szCs w:val="24"/>
        </w:rPr>
        <w:t xml:space="preserve"> a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rea?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Secondly,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potential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greater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co-operation?</w:t>
      </w:r>
      <w:r w:rsidRPr="006816BA">
        <w:rPr>
          <w:rFonts w:ascii="Calibri" w:eastAsia="Verdana" w:hAnsi="Calibri" w:cs="Calibri"/>
          <w:sz w:val="24"/>
          <w:szCs w:val="24"/>
        </w:rPr>
        <w:t xml:space="preserve"> Thirdly,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extent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further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co-operation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influenced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Ireland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EU?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4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Professor Tim J Wilson: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relevant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question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EC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consultation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 sharing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beyond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help</w:t>
      </w:r>
      <w:r w:rsidRPr="006816BA">
        <w:rPr>
          <w:rFonts w:ascii="Calibri" w:eastAsia="Verdana" w:hAnsi="Calibri" w:cs="Calibri"/>
          <w:sz w:val="24"/>
          <w:szCs w:val="24"/>
        </w:rPr>
        <w:t xml:space="preserve"> to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cover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gap.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Just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like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UK,</w:t>
      </w:r>
      <w:r w:rsidRPr="006816BA">
        <w:rPr>
          <w:rFonts w:ascii="Calibri" w:eastAsia="Verdana" w:hAnsi="Calibri" w:cs="Calibri"/>
          <w:sz w:val="24"/>
          <w:szCs w:val="24"/>
        </w:rPr>
        <w:t xml:space="preserve"> the EU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inside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world</w:t>
      </w:r>
      <w:r w:rsidRPr="006816BA">
        <w:rPr>
          <w:rFonts w:ascii="Calibri" w:eastAsia="Verdana" w:hAnsi="Calibri" w:cs="Calibri"/>
          <w:sz w:val="24"/>
          <w:szCs w:val="24"/>
        </w:rPr>
        <w:t xml:space="preserve"> has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shortage. People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beginning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say,</w:t>
      </w:r>
      <w:r w:rsidRPr="006816BA">
        <w:rPr>
          <w:rFonts w:ascii="Calibri" w:eastAsia="Verdana" w:hAnsi="Calibri" w:cs="Calibri"/>
          <w:sz w:val="24"/>
          <w:szCs w:val="24"/>
        </w:rPr>
        <w:t xml:space="preserve"> “W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e’re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advancing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electronic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controls, but</w:t>
      </w:r>
      <w:r w:rsidRPr="006816BA">
        <w:rPr>
          <w:rFonts w:ascii="Calibri" w:eastAsia="Verdana" w:hAnsi="Calibri" w:cs="Calibri"/>
          <w:sz w:val="24"/>
          <w:szCs w:val="24"/>
        </w:rPr>
        <w:t xml:space="preserve"> we’re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making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progress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needed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 obtaining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verifiable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checking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people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their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applications”.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far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Republic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Ireland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concerned,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 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always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surprised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common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almost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 afterthought;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never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seems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get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attention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unless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issues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Ireland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itself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Irish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Sea.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many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respects,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mini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Schengen,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asymmetrical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mini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Schengen.</w:t>
      </w:r>
      <w:r w:rsidRPr="006816BA">
        <w:rPr>
          <w:rFonts w:ascii="Calibri" w:eastAsia="Verdana" w:hAnsi="Calibri" w:cs="Calibri"/>
          <w:sz w:val="24"/>
          <w:szCs w:val="24"/>
        </w:rPr>
        <w:t xml:space="preserve"> If there is anything on the SIS II about a person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entering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Ireland, wherever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 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from, 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Irish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officer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time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wide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offer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so </w:t>
      </w:r>
      <w:r w:rsidRPr="006816BA">
        <w:rPr>
          <w:rFonts w:ascii="Calibri" w:eastAsia="Verdana" w:hAnsi="Calibri" w:cs="Calibri"/>
          <w:sz w:val="24"/>
          <w:szCs w:val="24"/>
        </w:rPr>
        <w:t xml:space="preserve">for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anyone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entering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non-EU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country,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picked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up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UK. 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cross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Northern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Ireland,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Northern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Ireland-Irish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just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something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walk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over.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People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enter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initial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intention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Dublin but, 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planned, 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Belfast 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take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view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shame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Ireland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same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time.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always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hoped</w:t>
      </w:r>
      <w:r w:rsidRPr="006816BA">
        <w:rPr>
          <w:rFonts w:ascii="Calibri" w:eastAsia="Verdana" w:hAnsi="Calibri" w:cs="Calibri"/>
          <w:sz w:val="24"/>
          <w:szCs w:val="24"/>
        </w:rPr>
        <w:t xml:space="preserve"> that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say</w:t>
      </w:r>
      <w:r w:rsidRPr="006816BA">
        <w:rPr>
          <w:rFonts w:ascii="Calibri" w:eastAsia="Verdana" w:hAnsi="Calibri" w:cs="Calibri"/>
          <w:sz w:val="24"/>
          <w:szCs w:val="24"/>
        </w:rPr>
        <w:t xml:space="preserve"> that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Ireland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disadvantage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respect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compared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Schengen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terms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member states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because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open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non-Schengen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state.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alone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should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sufficient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grounds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considering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whether</w:t>
      </w:r>
      <w:r w:rsidRPr="006816BA">
        <w:rPr>
          <w:rFonts w:ascii="Calibri" w:eastAsia="Verdana" w:hAnsi="Calibri" w:cs="Calibri"/>
          <w:sz w:val="24"/>
          <w:szCs w:val="24"/>
        </w:rPr>
        <w:t xml:space="preserve"> an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Irish-UK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authority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established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Irish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managed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collaborative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fashion.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suggesting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takes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over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another,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 intelligence is s</w:t>
      </w:r>
      <w:r w:rsidR="00376374">
        <w:rPr>
          <w:rStyle w:val="srword"/>
          <w:rFonts w:ascii="Calibri" w:eastAsia="Verdana" w:hAnsi="Calibri" w:cs="Calibri"/>
          <w:sz w:val="24"/>
          <w:szCs w:val="24"/>
        </w:rPr>
        <w:t>hared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 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proactive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collaboration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between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relevant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agencies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countries.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Fonts w:ascii="Calibri" w:eastAsia="Verdana" w:hAnsi="Calibri" w:cs="Calibri"/>
          <w:sz w:val="24"/>
          <w:szCs w:val="24"/>
        </w:rPr>
        <w:t>I do not know w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developed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intergovernmental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structures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provided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Good Friday agreement, but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suspicion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initiative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Dr</w:t>
      </w:r>
      <w:r w:rsidRPr="006816BA">
        <w:rPr>
          <w:rFonts w:ascii="Calibri" w:eastAsia="Verdana" w:hAnsi="Calibri" w:cs="Calibri"/>
          <w:sz w:val="24"/>
          <w:szCs w:val="24"/>
        </w:rPr>
        <w:t xml:space="preserve"> Vavoula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talking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take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time.</w:t>
      </w:r>
      <w:r w:rsidRPr="006816BA">
        <w:rPr>
          <w:rFonts w:ascii="Calibri" w:eastAsia="Verdana" w:hAnsi="Calibri" w:cs="Calibri"/>
          <w:sz w:val="24"/>
          <w:szCs w:val="24"/>
        </w:rPr>
        <w:t xml:space="preserve"> I think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something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along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those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lines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happen,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decade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away.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respects,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looks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much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simpler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issue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Ireland; if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positive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Irish-UK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approach</w:t>
      </w:r>
      <w:r w:rsidRPr="006816BA">
        <w:rPr>
          <w:rFonts w:ascii="Calibri" w:eastAsia="Verdana" w:hAnsi="Calibri" w:cs="Calibri"/>
          <w:sz w:val="24"/>
          <w:szCs w:val="24"/>
        </w:rPr>
        <w:t xml:space="preserve"> is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made,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should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 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encouraged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think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it?</w:t>
      </w:r>
    </w:p>
    <w:p w:rsidR="00917FE8" w:rsidRPr="006816BA" w:rsidP="006816BA">
      <w:pPr>
        <w:pStyle w:val="Question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10"/>
          <w:rFonts w:ascii="Calibri" w:eastAsia="Verdana" w:hAnsi="Calibri" w:cs="Calibri"/>
          <w:b/>
          <w:bCs/>
          <w:sz w:val="24"/>
          <w:szCs w:val="24"/>
        </w:rPr>
        <w:t xml:space="preserve">Lord Filkin: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comment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relationship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questions regarding</w:t>
      </w:r>
      <w:r w:rsidRPr="006816BA">
        <w:rPr>
          <w:rFonts w:ascii="Calibri" w:eastAsia="Verdana" w:hAnsi="Calibri" w:cs="Calibri"/>
          <w:sz w:val="24"/>
          <w:szCs w:val="24"/>
        </w:rPr>
        <w:t xml:space="preserve"> t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status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co-operation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between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Republic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Ireland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common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potential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greater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co-operation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extent?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 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mentioned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limited to some extent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third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party—the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itself—but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perhaps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 would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address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relationship between the two parties.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4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Professor Tim J Wilson: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issue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grasped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 that</w:t>
      </w:r>
      <w:r w:rsidRPr="006816BA">
        <w:rPr>
          <w:rFonts w:ascii="Calibri" w:eastAsia="Verdana" w:hAnsi="Calibri" w:cs="Calibri"/>
          <w:sz w:val="24"/>
          <w:szCs w:val="24"/>
        </w:rPr>
        <w:t xml:space="preserve">,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if</w:t>
      </w:r>
      <w:r w:rsidRPr="006816BA">
        <w:rPr>
          <w:rFonts w:ascii="Calibri" w:eastAsia="Verdana" w:hAnsi="Calibri" w:cs="Calibri"/>
          <w:sz w:val="24"/>
          <w:szCs w:val="24"/>
        </w:rPr>
        <w:t xml:space="preserve"> the UK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wants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deep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collaboration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Ireland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member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generally,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track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criminal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justice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legislation.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question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leaving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European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Convention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Human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Rights;</w:t>
      </w:r>
      <w:r w:rsidRPr="006816BA">
        <w:rPr>
          <w:rFonts w:ascii="Calibri" w:eastAsia="Verdana" w:hAnsi="Calibri" w:cs="Calibri"/>
          <w:sz w:val="24"/>
          <w:szCs w:val="24"/>
        </w:rPr>
        <w:t xml:space="preserve"> i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maintain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adequacy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much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further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adequacy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inspection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determinations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Commission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member states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intelligence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service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activities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covered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adequacy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decisions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made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Commission.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foolishly,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Johnson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Government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refused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offer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draft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treaty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published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European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March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2020</w:t>
      </w:r>
      <w:r w:rsidRPr="006816BA">
        <w:rPr>
          <w:rFonts w:ascii="Calibri" w:eastAsia="Verdana" w:hAnsi="Calibri" w:cs="Calibri"/>
          <w:sz w:val="24"/>
          <w:szCs w:val="24"/>
        </w:rPr>
        <w:t xml:space="preserve"> that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offered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 Government—not a UK court—the opportunity to be represented 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proceedings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touched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TCA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relationship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member states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 before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Court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Justice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European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Union,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become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proceedings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touch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those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issues,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because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issues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entwined.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clear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ruling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Luxembourg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court called Ruska Federacija, of which I expect Dr Vavoula is aware, 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committee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afterwards.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 ruling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makes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absolutely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clear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m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ember states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considerable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discretion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many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areas—including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admit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through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their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borders—but,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overlaps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European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law,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agree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third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consistent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European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law.</w:t>
      </w:r>
      <w:r w:rsidRPr="006816BA">
        <w:rPr>
          <w:rFonts w:ascii="Calibri" w:eastAsia="Verdana" w:hAnsi="Calibri" w:cs="Calibri"/>
          <w:sz w:val="24"/>
          <w:szCs w:val="24"/>
        </w:rPr>
        <w:t xml:space="preserve"> 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effective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lock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around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human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rights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shape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own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breach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European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law,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requires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dependent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European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co-operation.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 also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conditionality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issue:</w:t>
      </w:r>
      <w:r w:rsidRPr="006816BA">
        <w:rPr>
          <w:rFonts w:ascii="Calibri" w:eastAsia="Verdana" w:hAnsi="Calibri" w:cs="Calibri"/>
          <w:sz w:val="24"/>
          <w:szCs w:val="24"/>
        </w:rPr>
        <w:t xml:space="preserve"> i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serious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European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Convention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Human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Rights?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serious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modern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protection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law?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important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issues, 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 am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afraid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recognised in some places.</w:t>
      </w:r>
    </w:p>
    <w:p w:rsidR="00917FE8" w:rsidRPr="006816BA" w:rsidP="006816BA">
      <w:pPr>
        <w:pStyle w:val="Question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11"/>
          <w:rFonts w:ascii="Calibri" w:eastAsia="Verdana" w:hAnsi="Calibri" w:cs="Calibri"/>
          <w:b/>
          <w:bCs/>
          <w:sz w:val="24"/>
          <w:szCs w:val="24"/>
        </w:rPr>
        <w:t xml:space="preserve">Baroness Meacher: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Again,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Vavoula,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gather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respond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orally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today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question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writing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committee;</w:t>
      </w:r>
      <w:r w:rsidRPr="006816BA">
        <w:rPr>
          <w:rFonts w:ascii="Calibri" w:eastAsia="Verdana" w:hAnsi="Calibri" w:cs="Calibri"/>
          <w:sz w:val="24"/>
          <w:szCs w:val="24"/>
        </w:rPr>
        <w:t xml:space="preserve"> w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look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forward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hearing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response.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record,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question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outstanding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issues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reference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common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should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those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addressed?</w:t>
      </w:r>
      <w:r w:rsidRPr="006816BA">
        <w:rPr>
          <w:rFonts w:ascii="Calibri" w:eastAsia="Verdana" w:hAnsi="Calibri" w:cs="Calibri"/>
          <w:sz w:val="24"/>
          <w:szCs w:val="24"/>
        </w:rPr>
        <w:t xml:space="preserve"> Professor Wilson,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know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wish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 respond.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4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Professor Tim J Wilson: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 am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conscious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time, but,</w:t>
      </w:r>
      <w:r w:rsidRPr="006816BA">
        <w:rPr>
          <w:rFonts w:ascii="Calibri" w:eastAsia="Verdana" w:hAnsi="Calibri" w:cs="Calibri"/>
          <w:sz w:val="24"/>
          <w:szCs w:val="24"/>
        </w:rPr>
        <w:t xml:space="preserve"> t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rying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list,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interesting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discussion in oral evidence, I think linked 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Tony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Smith,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passports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identity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cards,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States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Jersey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raised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passports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 identity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cards.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Fonts w:ascii="Calibri" w:eastAsia="Verdana" w:hAnsi="Calibri" w:cs="Calibri"/>
          <w:sz w:val="24"/>
          <w:szCs w:val="24"/>
        </w:rPr>
        <w:t>A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gain,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needs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recognised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moved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standard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identity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cards.</w:t>
      </w:r>
      <w:r w:rsidRPr="006816BA">
        <w:rPr>
          <w:rFonts w:ascii="Calibri" w:eastAsia="Verdana" w:hAnsi="Calibri" w:cs="Calibri"/>
          <w:sz w:val="24"/>
          <w:szCs w:val="24"/>
        </w:rPr>
        <w:t xml:space="preserve"> Under the TCA scheme,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French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resident, 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given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fingerprints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well as my facial image,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encapsulated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equivalent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French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identity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card; it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higher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level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biometrics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French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passport.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The other outstanding issue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monitoring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performance:</w:t>
      </w:r>
      <w:r w:rsidRPr="006816BA">
        <w:rPr>
          <w:rFonts w:ascii="Calibri" w:eastAsia="Verdana" w:hAnsi="Calibri" w:cs="Calibri"/>
          <w:sz w:val="24"/>
          <w:szCs w:val="24"/>
        </w:rPr>
        <w:t xml:space="preserve"> what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right,</w:t>
      </w:r>
      <w:r w:rsidRPr="006816BA">
        <w:rPr>
          <w:rFonts w:ascii="Calibri" w:eastAsia="Verdana" w:hAnsi="Calibri" w:cs="Calibri"/>
          <w:sz w:val="24"/>
          <w:szCs w:val="24"/>
        </w:rPr>
        <w:t xml:space="preserve"> and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wrong.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 am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thinking particularly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note if I may</w:t>
      </w:r>
      <w:r w:rsidRPr="006816BA">
        <w:rPr>
          <w:rFonts w:ascii="Calibri" w:eastAsia="Verdana" w:hAnsi="Calibri" w:cs="Calibri"/>
          <w:sz w:val="24"/>
          <w:szCs w:val="24"/>
        </w:rPr>
        <w:t xml:space="preserve"> b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ecause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effective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scrutiny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oversight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requires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categorised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terms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itself, and data exchange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arrangements.</w:t>
      </w:r>
      <w:r w:rsidRPr="006816BA">
        <w:rPr>
          <w:rFonts w:ascii="Calibri" w:eastAsia="Verdana" w:hAnsi="Calibri" w:cs="Calibri"/>
          <w:sz w:val="24"/>
          <w:szCs w:val="24"/>
        </w:rPr>
        <w:t xml:space="preserve"> My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apologies: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written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evidence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refer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hard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wiring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when I meant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hidden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wiring;</w:t>
      </w:r>
      <w:r w:rsidRPr="006816BA">
        <w:rPr>
          <w:rFonts w:ascii="Calibri" w:eastAsia="Verdana" w:hAnsi="Calibri" w:cs="Calibri"/>
          <w:sz w:val="24"/>
          <w:szCs w:val="24"/>
        </w:rPr>
        <w:t xml:space="preserve"> i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database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connectivity,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extent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clearer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Fonts w:ascii="Calibri" w:eastAsia="Verdana" w:hAnsi="Calibri" w:cs="Calibri"/>
          <w:sz w:val="24"/>
          <w:szCs w:val="24"/>
        </w:rPr>
        <w:t>Another issue is m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anagement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professional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staff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capabilities;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crossover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problems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 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seeing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Horizon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Birmingham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Council,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inability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manage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contracts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causing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unbelievable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problems,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lack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candour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management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level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reporting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true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situation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politicians.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 also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important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look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staff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capabilities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development.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Northumbria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University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 University of Derby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developing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academic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approaches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working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police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officers,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CPS,</w:t>
      </w:r>
      <w:r w:rsidRPr="006816BA">
        <w:rPr>
          <w:rFonts w:ascii="Calibri" w:eastAsia="Verdana" w:hAnsi="Calibri" w:cs="Calibri"/>
          <w:sz w:val="24"/>
          <w:szCs w:val="24"/>
        </w:rPr>
        <w:t xml:space="preserve"> and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defence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lawyers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 look 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their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work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impinged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AI,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ML,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huge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volume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digital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relevant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looking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effectiveness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control.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Fonts w:ascii="Calibri" w:eastAsia="Verdana" w:hAnsi="Calibri" w:cs="Calibri"/>
          <w:sz w:val="24"/>
          <w:szCs w:val="24"/>
        </w:rPr>
        <w:t xml:space="preserve">Finally,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comparative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research.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important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whatever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research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replicated—ideally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standard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package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research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systems—</w:t>
      </w:r>
      <w:r w:rsidRPr="006816BA">
        <w:rPr>
          <w:rFonts w:ascii="Calibri" w:eastAsia="Verdana" w:hAnsi="Calibri" w:cs="Calibri"/>
          <w:sz w:val="24"/>
          <w:szCs w:val="24"/>
        </w:rPr>
        <w:t>a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seemed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ideal</w:t>
      </w:r>
      <w:r w:rsidRPr="006816BA">
        <w:rPr>
          <w:rFonts w:ascii="Calibri" w:eastAsia="Verdana" w:hAnsi="Calibri" w:cs="Calibri"/>
          <w:sz w:val="24"/>
          <w:szCs w:val="24"/>
        </w:rPr>
        <w:t xml:space="preserve"> H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orizon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project.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 am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seeking work;</w:t>
      </w:r>
      <w:r w:rsidRPr="006816BA">
        <w:rPr>
          <w:rStyle w:val="speakerspeaker-S4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 am retiring this year, either academic or calendar, so</w:t>
      </w:r>
      <w:r w:rsidRPr="006816BA">
        <w:rPr>
          <w:rFonts w:ascii="Calibri" w:eastAsia="Verdana" w:hAnsi="Calibri" w:cs="Calibri"/>
          <w:sz w:val="24"/>
          <w:szCs w:val="24"/>
        </w:rPr>
        <w:t xml:space="preserve"> this is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seeking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work,</w:t>
      </w:r>
      <w:r w:rsidRPr="006816BA">
        <w:rPr>
          <w:rFonts w:ascii="Calibri" w:eastAsia="Verdana" w:hAnsi="Calibri" w:cs="Calibri"/>
          <w:sz w:val="24"/>
          <w:szCs w:val="24"/>
        </w:rPr>
        <w:t xml:space="preserve"> b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ut there 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good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people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academia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make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helpful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contributions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over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decades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electronic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management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beds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in.</w:t>
      </w:r>
    </w:p>
    <w:p w:rsidR="00917FE8" w:rsidRPr="006816BA" w:rsidP="006816BA">
      <w:pPr>
        <w:pStyle w:val="Remark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11"/>
          <w:rFonts w:ascii="Calibri" w:eastAsia="Verdana" w:hAnsi="Calibri" w:cs="Calibri"/>
          <w:b/>
          <w:bCs/>
          <w:sz w:val="24"/>
          <w:szCs w:val="24"/>
        </w:rPr>
        <w:t xml:space="preserve">Baroness Meacher: </w:t>
      </w:r>
      <w:r w:rsidRPr="006816BA">
        <w:rPr>
          <w:rStyle w:val="speakerspeaker-S11"/>
          <w:rFonts w:ascii="Calibri" w:eastAsia="Verdana" w:hAnsi="Calibri" w:cs="Calibri"/>
          <w:bCs/>
          <w:sz w:val="24"/>
          <w:szCs w:val="24"/>
        </w:rPr>
        <w:t>Professor Wilson, t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committee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grateful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seeking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work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offering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give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help,</w:t>
      </w:r>
      <w:r w:rsidRPr="006816BA">
        <w:rPr>
          <w:rFonts w:ascii="Calibri" w:eastAsia="Verdana" w:hAnsi="Calibri" w:cs="Calibri"/>
          <w:sz w:val="24"/>
          <w:szCs w:val="24"/>
        </w:rPr>
        <w:t xml:space="preserve"> s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thank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much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indeed, and thank you to Dr Vavoula.</w:t>
      </w:r>
    </w:p>
    <w:p w:rsidR="00917FE8" w:rsidRPr="006816BA" w:rsidP="006816BA">
      <w:pPr>
        <w:pStyle w:val="Remark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2"/>
          <w:rFonts w:ascii="Calibri" w:eastAsia="Verdana" w:hAnsi="Calibri" w:cs="Calibri"/>
          <w:b/>
          <w:bCs/>
          <w:sz w:val="24"/>
          <w:szCs w:val="24"/>
        </w:rPr>
        <w:t xml:space="preserve">The Chair: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final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question,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hopefully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both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contribute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it.</w:t>
      </w:r>
      <w:r w:rsidRPr="006816BA">
        <w:rPr>
          <w:rFonts w:ascii="Calibri" w:eastAsia="Verdana" w:hAnsi="Calibri" w:cs="Calibri"/>
          <w:sz w:val="24"/>
          <w:szCs w:val="24"/>
        </w:rPr>
        <w:t xml:space="preserve"> Baroness Prashar.</w:t>
      </w:r>
    </w:p>
    <w:p w:rsidR="00917FE8" w:rsidRPr="006816BA" w:rsidP="006816BA">
      <w:pPr>
        <w:pStyle w:val="Question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12"/>
          <w:rFonts w:ascii="Calibri" w:eastAsia="Verdana" w:hAnsi="Calibri" w:cs="Calibri"/>
          <w:b/>
          <w:bCs/>
          <w:sz w:val="24"/>
          <w:szCs w:val="24"/>
        </w:rPr>
        <w:t xml:space="preserve">Baroness Prashar: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question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value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passports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security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point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view.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travelling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passports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continue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future?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6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Dr Niovi Vavoula: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Thank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much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question,</w:t>
      </w:r>
      <w:r w:rsidRPr="006816BA">
        <w:rPr>
          <w:rFonts w:ascii="Calibri" w:eastAsia="Verdana" w:hAnsi="Calibri" w:cs="Calibri"/>
          <w:sz w:val="24"/>
          <w:szCs w:val="24"/>
        </w:rPr>
        <w:t xml:space="preserve"> a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thank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understanding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allowing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provide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written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comments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previous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two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questions.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principle,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support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Professor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Wilson’s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comments.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reality,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should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understand</w:t>
      </w:r>
      <w:r w:rsidRPr="006816BA">
        <w:rPr>
          <w:rFonts w:ascii="Calibri" w:eastAsia="Verdana" w:hAnsi="Calibri" w:cs="Calibri"/>
          <w:sz w:val="24"/>
          <w:szCs w:val="24"/>
        </w:rPr>
        <w:t xml:space="preserve"> a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passport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legal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document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allows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identification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verification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identity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individual,</w:t>
      </w:r>
      <w:r w:rsidRPr="006816BA">
        <w:rPr>
          <w:rFonts w:ascii="Calibri" w:eastAsia="Verdana" w:hAnsi="Calibri" w:cs="Calibri"/>
          <w:sz w:val="24"/>
          <w:szCs w:val="24"/>
        </w:rPr>
        <w:t xml:space="preserve"> a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document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allows us to</w:t>
      </w:r>
      <w:r w:rsidRPr="006816BA">
        <w:rPr>
          <w:rFonts w:ascii="Calibri" w:eastAsia="Verdana" w:hAnsi="Calibri" w:cs="Calibri"/>
          <w:sz w:val="24"/>
          <w:szCs w:val="24"/>
        </w:rPr>
        <w:t xml:space="preserve"> understand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lawfully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residing 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staying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national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territory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accordance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national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laws.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think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future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whereby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passport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same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value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currently 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because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introduction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technologies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replace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passport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instance,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context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7E4FC4">
        <w:rPr>
          <w:rStyle w:val="srword"/>
          <w:rFonts w:ascii="Calibri" w:eastAsia="Verdana" w:hAnsi="Calibri" w:cs="Calibri"/>
          <w:sz w:val="24"/>
          <w:szCs w:val="24"/>
        </w:rPr>
        <w:t>Entry/Exit System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already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know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passport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stamping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abolished,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means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guards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calculate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time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remaining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an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authorised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through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stamps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in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their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passport,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rather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digital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technology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job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their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authorised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accordingly.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perspective,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function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passport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replaced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 w:rsidR="007E4FC4">
        <w:rPr>
          <w:rStyle w:val="srword"/>
          <w:rFonts w:ascii="Calibri" w:eastAsia="Verdana" w:hAnsi="Calibri" w:cs="Calibri"/>
          <w:sz w:val="24"/>
          <w:szCs w:val="24"/>
        </w:rPr>
        <w:t>Entry/Exit System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Answer"/>
        <w:jc w:val="left"/>
        <w:rPr>
          <w:rStyle w:val="srword"/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visa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affixed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passport,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series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visa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schemes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allow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processing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visa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through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those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databases;</w:t>
      </w:r>
      <w:r w:rsidRPr="006816BA">
        <w:rPr>
          <w:rFonts w:ascii="Calibri" w:eastAsia="Verdana" w:hAnsi="Calibri" w:cs="Calibri"/>
          <w:sz w:val="24"/>
          <w:szCs w:val="24"/>
        </w:rPr>
        <w:t xml:space="preserve"> a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passport’s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value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 therefore partly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longer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relevant.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facial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recognition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technologies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replace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value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passport on that front.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example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potentially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capturing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facial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image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enough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compared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facial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image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captured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crossing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point;</w:t>
      </w:r>
      <w:r w:rsidRPr="006816BA">
        <w:rPr>
          <w:rFonts w:ascii="Calibri" w:eastAsia="Verdana" w:hAnsi="Calibri" w:cs="Calibri"/>
          <w:sz w:val="24"/>
          <w:szCs w:val="24"/>
        </w:rPr>
        <w:t xml:space="preserve"> t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same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take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place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visa.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value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passport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verify</w:t>
      </w:r>
      <w:r w:rsidRPr="006816BA">
        <w:rPr>
          <w:rFonts w:ascii="Calibri" w:eastAsia="Verdana" w:hAnsi="Calibri" w:cs="Calibri"/>
          <w:sz w:val="24"/>
          <w:szCs w:val="24"/>
        </w:rPr>
        <w:t xml:space="preserve"> the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facial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image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individual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facial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image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passport.</w:t>
      </w:r>
      <w:r w:rsidRPr="006816BA">
        <w:rPr>
          <w:rFonts w:ascii="Calibri" w:eastAsia="Verdana" w:hAnsi="Calibri" w:cs="Calibri"/>
          <w:sz w:val="24"/>
          <w:szCs w:val="24"/>
        </w:rPr>
        <w:t xml:space="preserve"> So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passport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remain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relevant for now,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relevance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decreasing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future.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4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Professor Tim J Wilson: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Passports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become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important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international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travel,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particularly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something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like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standardised,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high-quality,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EU-standard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identity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card;</w:t>
      </w:r>
      <w:r w:rsidRPr="006816BA">
        <w:rPr>
          <w:rFonts w:ascii="Calibri" w:eastAsia="Verdana" w:hAnsi="Calibri" w:cs="Calibri"/>
          <w:sz w:val="24"/>
          <w:szCs w:val="24"/>
        </w:rPr>
        <w:t xml:space="preserve"> t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hat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much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view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Government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Jersey,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effect.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Ironically,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something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like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passports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emerging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security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reasons.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introduced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Modernization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2005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implement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9/11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Commission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recommendation and</w:t>
      </w:r>
      <w:r w:rsidRPr="006816BA">
        <w:rPr>
          <w:rFonts w:ascii="Calibri" w:eastAsia="Verdana" w:hAnsi="Calibri" w:cs="Calibri"/>
          <w:sz w:val="24"/>
          <w:szCs w:val="24"/>
        </w:rPr>
        <w:t xml:space="preserve"> d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riving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licences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issued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states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standardised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around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federal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rules.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two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years,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allowed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board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aircraft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unless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foreign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national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passport,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Modernization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driving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licence,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perhaps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Social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Security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card.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 is</w:t>
      </w:r>
      <w:r w:rsidRPr="006816BA">
        <w:rPr>
          <w:rFonts w:ascii="Calibri" w:eastAsia="Verdana" w:hAnsi="Calibri" w:cs="Calibri"/>
          <w:sz w:val="24"/>
          <w:szCs w:val="24"/>
        </w:rPr>
        <w:t xml:space="preserve"> r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Soviet,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introducing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effectively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passports. I</w:t>
      </w:r>
      <w:r w:rsidRPr="006816BA">
        <w:rPr>
          <w:rFonts w:ascii="Calibri" w:eastAsia="Verdana" w:hAnsi="Calibri" w:cs="Calibri"/>
          <w:sz w:val="24"/>
          <w:szCs w:val="24"/>
        </w:rPr>
        <w:t xml:space="preserve"> sometimes find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get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buildings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UK—such as the BBC—without producing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passport,</w:t>
      </w:r>
      <w:r w:rsidRPr="006816BA">
        <w:rPr>
          <w:rFonts w:ascii="Calibri" w:eastAsia="Verdana" w:hAnsi="Calibri" w:cs="Calibri"/>
          <w:sz w:val="24"/>
          <w:szCs w:val="24"/>
        </w:rPr>
        <w:t xml:space="preserve"> s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increasingly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 kind 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robust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photo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identification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which might have other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biometrics in it.</w:t>
      </w:r>
    </w:p>
    <w:p w:rsidR="00917FE8" w:rsidRPr="006816BA" w:rsidP="006816BA">
      <w:pPr>
        <w:pStyle w:val="Remark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12"/>
          <w:rFonts w:ascii="Calibri" w:eastAsia="Verdana" w:hAnsi="Calibri" w:cs="Calibri"/>
          <w:b/>
          <w:bCs/>
          <w:sz w:val="24"/>
          <w:szCs w:val="24"/>
        </w:rPr>
        <w:t xml:space="preserve">Baroness Prashar: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mentioned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question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identity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cards;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replace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passports?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4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Professor Tim J Wilson: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Yes;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 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not.</w:t>
      </w:r>
      <w:r w:rsidRPr="006816BA">
        <w:rPr>
          <w:rFonts w:ascii="Calibri" w:eastAsia="Verdana" w:hAnsi="Calibri" w:cs="Calibri"/>
          <w:sz w:val="24"/>
          <w:szCs w:val="24"/>
        </w:rPr>
        <w:t xml:space="preserve"> Al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though,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mentioned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before,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slight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gap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funding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because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profit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passport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issue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subsidise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border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controls</w:t>
      </w:r>
      <w:r w:rsidRPr="006816BA">
        <w:rPr>
          <w:rFonts w:ascii="Calibri" w:eastAsia="Verdana" w:hAnsi="Calibri" w:cs="Calibri"/>
          <w:sz w:val="24"/>
          <w:szCs w:val="24"/>
        </w:rPr>
        <w:t xml:space="preserve">;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least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looked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figures from NAO data, 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figures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anything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further.</w:t>
      </w:r>
    </w:p>
    <w:p w:rsidR="00917FE8" w:rsidRPr="006816BA" w:rsidP="006816BA">
      <w:pPr>
        <w:pStyle w:val="Remark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10"/>
          <w:rFonts w:ascii="Calibri" w:eastAsia="Verdana" w:hAnsi="Calibri" w:cs="Calibri"/>
          <w:b/>
          <w:bCs/>
          <w:sz w:val="24"/>
          <w:szCs w:val="24"/>
        </w:rPr>
        <w:t xml:space="preserve">Lord Filkin: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Professor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Wilson, could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general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question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respond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helpful?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inquiry</w:t>
      </w:r>
      <w:r w:rsidRPr="006816BA">
        <w:rPr>
          <w:rFonts w:ascii="Calibri" w:eastAsia="Verdana" w:hAnsi="Calibri" w:cs="Calibri"/>
          <w:sz w:val="24"/>
          <w:szCs w:val="24"/>
        </w:rPr>
        <w:t xml:space="preserve"> has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evidence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system—facial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recognition 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potential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risk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queues—but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aware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ability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detect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people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potential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concern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ability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access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databases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up-to-date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relevant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risk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factors, 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y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 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touched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 passing.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overarching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analysis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gaps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countries,</w:t>
      </w:r>
      <w:r w:rsidRPr="006816BA">
        <w:rPr>
          <w:rFonts w:ascii="Calibri" w:eastAsia="Verdana" w:hAnsi="Calibri" w:cs="Calibri"/>
          <w:sz w:val="24"/>
          <w:szCs w:val="24"/>
        </w:rPr>
        <w:t xml:space="preserve"> and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nature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risks,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 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aware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holes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system?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Secondly,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perhaps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difficult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one: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 fill 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close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those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gaps?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4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Professor Tim J Wilson: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 will send a note in very quickly to the committee because I am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conscious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speed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 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produce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report.</w:t>
      </w:r>
      <w:r w:rsidRPr="006816BA">
        <w:rPr>
          <w:rFonts w:ascii="Calibri" w:eastAsia="Verdana" w:hAnsi="Calibri" w:cs="Calibri"/>
          <w:sz w:val="24"/>
          <w:szCs w:val="24"/>
        </w:rPr>
        <w:t xml:space="preserve"> There is a kind of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diagram issued by the Commission</w:t>
      </w:r>
      <w:r w:rsidRPr="006816BA">
        <w:rPr>
          <w:rFonts w:ascii="Calibri" w:eastAsia="Verdana" w:hAnsi="Calibri" w:cs="Calibri"/>
          <w:sz w:val="24"/>
          <w:szCs w:val="24"/>
        </w:rPr>
        <w:t>, which has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 been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around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since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2016,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 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dispersed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member states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central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databases.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Fingerprints</w:t>
      </w:r>
      <w:r w:rsidRPr="006816BA">
        <w:rPr>
          <w:rFonts w:ascii="Calibri" w:eastAsia="Verdana" w:hAnsi="Calibri" w:cs="Calibri"/>
          <w:sz w:val="24"/>
          <w:szCs w:val="24"/>
        </w:rPr>
        <w:t xml:space="preserve"> and DNA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good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examples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that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There is not anything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similar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UK, although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should be.</w:t>
      </w:r>
      <w:r w:rsidRPr="006816BA">
        <w:rPr>
          <w:rFonts w:ascii="Calibri" w:eastAsia="Verdana" w:hAnsi="Calibri" w:cs="Calibri"/>
          <w:sz w:val="24"/>
          <w:szCs w:val="24"/>
        </w:rPr>
        <w:t xml:space="preserve"> At one time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organisation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called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ACRO—which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ACPO, Association 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Chief Police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Officers—was 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official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reception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point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ECRIS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et cetera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 helped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visa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inquiries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Canada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USA. It used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publish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good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annual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report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indicated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exchanged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criminal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justice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data,</w:t>
      </w:r>
      <w:r w:rsidRPr="006816BA">
        <w:rPr>
          <w:rFonts w:ascii="Calibri" w:eastAsia="Verdana" w:hAnsi="Calibri" w:cs="Calibri"/>
          <w:sz w:val="24"/>
          <w:szCs w:val="24"/>
        </w:rPr>
        <w:t xml:space="preserve"> f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example</w:t>
      </w:r>
      <w:r w:rsidRPr="006816BA">
        <w:rPr>
          <w:rFonts w:ascii="Calibri" w:eastAsia="Verdana" w:hAnsi="Calibri" w:cs="Calibri"/>
          <w:sz w:val="24"/>
          <w:szCs w:val="24"/>
        </w:rPr>
        <w:t xml:space="preserve">,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11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countries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outside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 xml:space="preserve">EU for a long time. Before the reports disappeared, </w:t>
      </w:r>
      <w:r w:rsidRPr="006816BA">
        <w:rPr>
          <w:rFonts w:ascii="Calibri" w:eastAsia="Verdana" w:hAnsi="Calibri" w:cs="Calibri"/>
          <w:sz w:val="24"/>
          <w:szCs w:val="24"/>
        </w:rPr>
        <w:t>i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up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13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countries. 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big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players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mostly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Commonwealth Caribbean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countries,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really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big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player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USA and</w:t>
      </w:r>
      <w:r w:rsidRPr="006816BA">
        <w:rPr>
          <w:rFonts w:ascii="Calibri" w:eastAsia="Verdana" w:hAnsi="Calibri" w:cs="Calibri"/>
          <w:sz w:val="24"/>
          <w:szCs w:val="24"/>
        </w:rPr>
        <w:t xml:space="preserve"> t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memorandum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understanding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between</w:t>
      </w:r>
      <w:r w:rsidRPr="006816BA">
        <w:rPr>
          <w:rFonts w:ascii="Calibri" w:eastAsia="Verdana" w:hAnsi="Calibri" w:cs="Calibri"/>
          <w:sz w:val="24"/>
          <w:szCs w:val="24"/>
        </w:rPr>
        <w:t xml:space="preserve"> ACRO and the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FBI</w:t>
      </w:r>
      <w:r w:rsidRPr="006816BA">
        <w:rPr>
          <w:rFonts w:ascii="Calibri" w:eastAsia="Verdana" w:hAnsi="Calibri" w:cs="Calibri"/>
          <w:sz w:val="24"/>
          <w:szCs w:val="24"/>
        </w:rPr>
        <w:t xml:space="preserve">. 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More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recently,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</w:t>
      </w:r>
      <w:r w:rsidRPr="006816BA">
        <w:rPr>
          <w:rFonts w:ascii="Calibri" w:eastAsia="Verdana" w:hAnsi="Calibri" w:cs="Calibri"/>
          <w:sz w:val="24"/>
          <w:szCs w:val="24"/>
        </w:rPr>
        <w:t xml:space="preserve"> kind of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intergovernmental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agreement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between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Government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Government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India,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which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important.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 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know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working,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try 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give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indication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sort of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might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asked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 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tried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get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freedom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requests,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requests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from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Members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House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much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effective</w:t>
      </w:r>
      <w:r w:rsidRPr="006816BA">
        <w:rPr>
          <w:rFonts w:ascii="Calibri" w:eastAsia="Verdana" w:hAnsi="Calibri" w:cs="Calibri"/>
          <w:sz w:val="24"/>
          <w:szCs w:val="24"/>
        </w:rPr>
        <w:t xml:space="preserve"> and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powerful,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greater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timeliness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real-time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academics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obtain.</w:t>
      </w:r>
    </w:p>
    <w:p w:rsidR="00917FE8" w:rsidRPr="006816BA" w:rsidP="006816BA">
      <w:pPr>
        <w:pStyle w:val="Remark"/>
        <w:jc w:val="left"/>
        <w:rPr>
          <w:rStyle w:val="speakerspeaker-S10"/>
          <w:rFonts w:ascii="Calibri" w:eastAsia="Verdana" w:hAnsi="Calibri" w:cs="Calibri"/>
          <w:bCs/>
          <w:sz w:val="24"/>
          <w:szCs w:val="24"/>
        </w:rPr>
      </w:pPr>
      <w:r w:rsidRPr="006816BA">
        <w:rPr>
          <w:rStyle w:val="speakerspeaker-S10"/>
          <w:rFonts w:ascii="Calibri" w:eastAsia="Verdana" w:hAnsi="Calibri" w:cs="Calibri"/>
          <w:b/>
          <w:bCs/>
          <w:sz w:val="24"/>
          <w:szCs w:val="24"/>
        </w:rPr>
        <w:t xml:space="preserve">Lord Filkin: </w:t>
      </w:r>
      <w:r w:rsidRPr="006816BA">
        <w:rPr>
          <w:rStyle w:val="speakerspeaker-S10"/>
          <w:rFonts w:ascii="Calibri" w:eastAsia="Verdana" w:hAnsi="Calibri" w:cs="Calibri"/>
          <w:bCs/>
          <w:sz w:val="24"/>
          <w:szCs w:val="24"/>
        </w:rPr>
        <w:t>Do you see why it is an important question for us?</w:t>
      </w:r>
    </w:p>
    <w:p w:rsidR="00917FE8" w:rsidRPr="006816BA" w:rsidP="006816BA">
      <w:pPr>
        <w:pStyle w:val="Answer"/>
        <w:jc w:val="left"/>
        <w:rPr>
          <w:rStyle w:val="speakerspeaker-S10"/>
          <w:rFonts w:ascii="Calibri" w:eastAsia="Verdana" w:hAnsi="Calibri" w:cs="Calibri"/>
          <w:bCs/>
          <w:sz w:val="24"/>
          <w:szCs w:val="24"/>
        </w:rPr>
      </w:pPr>
      <w:r w:rsidRPr="006816BA">
        <w:rPr>
          <w:rStyle w:val="speakerspeaker-S4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Professor Tim J Wilson: </w:t>
      </w:r>
      <w:r w:rsidRPr="006816BA">
        <w:rPr>
          <w:rStyle w:val="speakerspeaker-S4"/>
          <w:rFonts w:ascii="Calibri" w:eastAsia="Verdana" w:hAnsi="Calibri" w:cs="Calibri"/>
          <w:bCs/>
          <w:iCs/>
          <w:sz w:val="24"/>
          <w:szCs w:val="24"/>
        </w:rPr>
        <w:t>Yes.</w:t>
      </w:r>
    </w:p>
    <w:p w:rsidR="00917FE8" w:rsidRPr="006816BA" w:rsidP="006816BA">
      <w:pPr>
        <w:pStyle w:val="Remark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b/>
          <w:sz w:val="24"/>
          <w:szCs w:val="24"/>
        </w:rPr>
        <w:t xml:space="preserve">Lord Filkin: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Vavoula,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wish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add anything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question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significant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gaps relating 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people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concern;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either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systems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connecting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there?</w:t>
      </w:r>
    </w:p>
    <w:p w:rsidR="00917FE8" w:rsidRPr="006816BA" w:rsidP="006816BA">
      <w:pPr>
        <w:pStyle w:val="Answer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6"/>
          <w:rFonts w:ascii="Calibri" w:eastAsia="Verdana" w:hAnsi="Calibri" w:cs="Calibri"/>
          <w:b/>
          <w:bCs/>
          <w:i/>
          <w:iCs/>
          <w:sz w:val="24"/>
          <w:szCs w:val="24"/>
        </w:rPr>
        <w:t xml:space="preserve">Dr Niovi Vavoula: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anything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add at this stage, thank you.</w:t>
      </w:r>
    </w:p>
    <w:p w:rsidR="00917FE8" w:rsidRPr="006816BA" w:rsidP="006816BA">
      <w:pPr>
        <w:pStyle w:val="Remark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peakerspeaker-S2"/>
          <w:rFonts w:ascii="Calibri" w:eastAsia="Verdana" w:hAnsi="Calibri" w:cs="Calibri"/>
          <w:b/>
          <w:bCs/>
          <w:sz w:val="24"/>
          <w:szCs w:val="24"/>
        </w:rPr>
        <w:t xml:space="preserve">The Chair: </w:t>
      </w:r>
      <w:r w:rsidRPr="006816BA">
        <w:rPr>
          <w:rFonts w:ascii="Calibri" w:eastAsia="Verdana" w:hAnsi="Calibri" w:cs="Calibri"/>
          <w:sz w:val="24"/>
          <w:szCs w:val="24"/>
        </w:rPr>
        <w:t xml:space="preserve">We would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enormously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grateful for any additional thoughts you have.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 am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bring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close.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 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found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fascinating and,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behalf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whole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committee,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thank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much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contributions.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Remark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very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last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session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issue.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 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learned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lot during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eight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evidence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sessions, 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still</w:t>
      </w:r>
      <w:r w:rsidRPr="006816BA">
        <w:rPr>
          <w:rFonts w:ascii="Calibri" w:eastAsia="Verdana" w:hAnsi="Calibri" w:cs="Calibri"/>
          <w:sz w:val="24"/>
          <w:szCs w:val="24"/>
        </w:rPr>
        <w:t xml:space="preserve"> have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many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questions.</w:t>
      </w:r>
      <w:r w:rsidRPr="006816BA">
        <w:rPr>
          <w:rFonts w:ascii="Calibri" w:eastAsia="Verdana" w:hAnsi="Calibri" w:cs="Calibri"/>
          <w:sz w:val="24"/>
          <w:szCs w:val="24"/>
        </w:rPr>
        <w:t xml:space="preserve"> For example,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 am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now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beginning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wonder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why the UK’s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scheme 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not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requirement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visa holders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gives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this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additional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security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get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rid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passports,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enormously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helpful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information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contained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within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passport— looking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people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been 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recent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years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months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whether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might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lead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us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some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suspicions—would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never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anything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else</w:t>
      </w:r>
      <w:r w:rsidRPr="006816BA">
        <w:rPr>
          <w:rFonts w:ascii="Calibri" w:eastAsia="Verdana" w:hAnsi="Calibri" w:cs="Calibri"/>
          <w:sz w:val="24"/>
          <w:szCs w:val="24"/>
        </w:rPr>
        <w:t xml:space="preserve">, as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heard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about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one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sessions.</w:t>
      </w:r>
      <w:r w:rsidRPr="006816BA">
        <w:rPr>
          <w:rFonts w:ascii="Calibri" w:eastAsia="Verdana" w:hAnsi="Calibri" w:cs="Calibri"/>
          <w:sz w:val="24"/>
          <w:szCs w:val="24"/>
        </w:rPr>
        <w:t xml:space="preserve"> Different forms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data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collected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passport,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ETA,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ETIAS,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card,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driving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licence,</w:t>
      </w:r>
      <w:r w:rsidRPr="006816BA">
        <w:rPr>
          <w:rFonts w:ascii="Calibri" w:eastAsia="Verdana" w:hAnsi="Calibri" w:cs="Calibri"/>
          <w:sz w:val="24"/>
          <w:szCs w:val="24"/>
        </w:rPr>
        <w:t xml:space="preserve"> or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whatever.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</w:p>
    <w:p w:rsidR="00917FE8" w:rsidRPr="006816BA" w:rsidP="006816BA">
      <w:pPr>
        <w:pStyle w:val="Remark"/>
        <w:jc w:val="left"/>
        <w:rPr>
          <w:rFonts w:ascii="Calibri" w:eastAsia="Verdana" w:hAnsi="Calibri" w:cs="Calibri"/>
          <w:sz w:val="24"/>
          <w:szCs w:val="24"/>
        </w:rPr>
      </w:pPr>
      <w:r w:rsidRPr="006816BA">
        <w:rPr>
          <w:rStyle w:val="srword"/>
          <w:rFonts w:ascii="Calibri" w:eastAsia="Verdana" w:hAnsi="Calibri" w:cs="Calibri"/>
          <w:sz w:val="24"/>
          <w:szCs w:val="24"/>
        </w:rPr>
        <w:t>All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sorts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of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issues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are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still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going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through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heads,</w:t>
      </w:r>
      <w:r w:rsidRPr="006816BA">
        <w:rPr>
          <w:rFonts w:ascii="Calibri" w:eastAsia="Verdana" w:hAnsi="Calibri" w:cs="Calibri"/>
          <w:sz w:val="24"/>
          <w:szCs w:val="24"/>
        </w:rPr>
        <w:t xml:space="preserve"> s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will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be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interested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our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own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response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when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we have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managed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put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it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together.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Thank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for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your</w:t>
      </w:r>
      <w:r w:rsidRPr="006816BA">
        <w:rPr>
          <w:rFonts w:ascii="Calibri" w:eastAsia="Verdana" w:hAnsi="Calibri" w:cs="Calibri"/>
          <w:sz w:val="24"/>
          <w:szCs w:val="24"/>
        </w:rPr>
        <w:t xml:space="preserve"> </w:t>
      </w:r>
      <w:r w:rsidRPr="006816BA">
        <w:rPr>
          <w:rStyle w:val="srword"/>
          <w:rFonts w:ascii="Calibri" w:eastAsia="Verdana" w:hAnsi="Calibri" w:cs="Calibri"/>
          <w:sz w:val="24"/>
          <w:szCs w:val="24"/>
        </w:rPr>
        <w:t>contributions to help us do that.</w:t>
      </w:r>
      <w:r w:rsidRPr="006816BA">
        <w:rPr>
          <w:rFonts w:ascii="Calibri" w:hAnsi="Calibri" w:cs="Calibri"/>
          <w:sz w:val="24"/>
          <w:szCs w:val="24"/>
        </w:rPr>
        <w:t xml:space="preserve"> </w:t>
      </w:r>
      <w:bookmarkEnd w:id="0"/>
    </w:p>
    <w:sectPr w:rsidSect="009E100E">
      <w:headerReference w:type="default" r:id="rId10"/>
      <w:pgSz w:w="11906" w:h="16838"/>
      <w:pgMar w:top="1805" w:right="1440" w:bottom="1440" w:left="1440" w:header="709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richText/>
    </w:sdtPr>
    <w:sdtContent>
      <w:p w:rsidR="00D4089A" w:rsidP="009277D8">
        <w:pPr>
          <w:pStyle w:val="Para"/>
          <w:rPr>
            <w:color w:val="808080"/>
          </w:rPr>
        </w:pPr>
        <w:r w:rsidRPr="00640133">
          <w:rPr>
            <w:noProof/>
            <w:color w:val="808080"/>
          </w:rPr>
          <w:drawing>
            <wp:inline distT="0" distB="0" distL="0" distR="0">
              <wp:extent cx="3238500" cy="447675"/>
              <wp:effectExtent l="0" t="0" r="0" b="0"/>
              <wp:docPr id="3" name="Picture 3" descr="final logo red (RGB)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final logo red (RGB)"/>
                      <pic:cNvPicPr>
                        <a:picLocks noChangeAspect="1" noChangeArrowheads="1"/>
                      </pic:cNvPicPr>
                    </pic:nvPicPr>
                    <pic:blipFill>
                      <a:blip xmlns:r="http://schemas.openxmlformats.org/officeDocument/2006/relationships"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3850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richText/>
    </w:sdtPr>
    <w:sdtContent>
      <w:p w:rsidR="00D4089A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738826134"/>
      <w:docPartObj>
        <w:docPartGallery w:val="Page Numbers (Top of Page)"/>
        <w:docPartUnique/>
      </w:docPartObj>
    </w:sdtPr>
    <w:sdtEndPr>
      <w:rPr>
        <w:noProof/>
      </w:rPr>
    </w:sdtEndPr>
    <w:sdtContent>
      <w:p w:rsidR="009E100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7907" w:rsidRPr="00776882" w:rsidP="007B7907">
    <w:pPr>
      <w:pStyle w:val="Para"/>
      <w:rPr>
        <w:color w:val="8080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915CF4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916570"/>
    <w:multiLevelType w:val="hybridMultilevel"/>
    <w:tmpl w:val="CE60DD26"/>
    <w:lvl w:ilvl="0">
      <w:start w:val="99"/>
      <w:numFmt w:val="decimal"/>
      <w:pStyle w:val="Question"/>
      <w:lvlText w:val="Q%1"/>
      <w:lvlJc w:val="left"/>
      <w:pPr>
        <w:ind w:left="794" w:hanging="794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461A0C46"/>
    <w:multiLevelType w:val="hybridMultilevel"/>
    <w:tmpl w:val="F0744946"/>
    <w:lvl w:ilvl="0">
      <w:start w:val="1"/>
      <w:numFmt w:val="decimal"/>
      <w:lvlText w:val="%1."/>
      <w:lvlJc w:val="left"/>
      <w:pPr>
        <w:ind w:left="1514" w:hanging="360"/>
      </w:pPr>
    </w:lvl>
    <w:lvl w:ilvl="1" w:tentative="1">
      <w:start w:val="1"/>
      <w:numFmt w:val="lowerLetter"/>
      <w:lvlText w:val="%2."/>
      <w:lvlJc w:val="left"/>
      <w:pPr>
        <w:ind w:left="2234" w:hanging="360"/>
      </w:pPr>
    </w:lvl>
    <w:lvl w:ilvl="2" w:tentative="1">
      <w:start w:val="1"/>
      <w:numFmt w:val="lowerRoman"/>
      <w:lvlText w:val="%3."/>
      <w:lvlJc w:val="right"/>
      <w:pPr>
        <w:ind w:left="2954" w:hanging="180"/>
      </w:pPr>
    </w:lvl>
    <w:lvl w:ilvl="3" w:tentative="1">
      <w:start w:val="1"/>
      <w:numFmt w:val="decimal"/>
      <w:lvlText w:val="%4."/>
      <w:lvlJc w:val="left"/>
      <w:pPr>
        <w:ind w:left="3674" w:hanging="360"/>
      </w:pPr>
    </w:lvl>
    <w:lvl w:ilvl="4" w:tentative="1">
      <w:start w:val="1"/>
      <w:numFmt w:val="lowerLetter"/>
      <w:lvlText w:val="%5."/>
      <w:lvlJc w:val="left"/>
      <w:pPr>
        <w:ind w:left="4394" w:hanging="360"/>
      </w:pPr>
    </w:lvl>
    <w:lvl w:ilvl="5" w:tentative="1">
      <w:start w:val="1"/>
      <w:numFmt w:val="lowerRoman"/>
      <w:lvlText w:val="%6."/>
      <w:lvlJc w:val="right"/>
      <w:pPr>
        <w:ind w:left="5114" w:hanging="180"/>
      </w:pPr>
    </w:lvl>
    <w:lvl w:ilvl="6" w:tentative="1">
      <w:start w:val="1"/>
      <w:numFmt w:val="decimal"/>
      <w:lvlText w:val="%7."/>
      <w:lvlJc w:val="left"/>
      <w:pPr>
        <w:ind w:left="5834" w:hanging="360"/>
      </w:pPr>
    </w:lvl>
    <w:lvl w:ilvl="7" w:tentative="1">
      <w:start w:val="1"/>
      <w:numFmt w:val="lowerLetter"/>
      <w:lvlText w:val="%8."/>
      <w:lvlJc w:val="left"/>
      <w:pPr>
        <w:ind w:left="6554" w:hanging="360"/>
      </w:pPr>
    </w:lvl>
    <w:lvl w:ilvl="8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5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6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  <w:lvlOverride w:ilvl="0">
      <w:startOverride w:val="1"/>
    </w:lvlOverride>
  </w:num>
  <w:num w:numId="9">
    <w:abstractNumId w:val="4"/>
  </w:num>
  <w:num w:numId="10">
    <w:abstractNumId w:val="1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089A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4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uiPriority w:val="99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B50938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B50938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C378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05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055"/>
    <w:rPr>
      <w:rFonts w:ascii="Tahoma" w:hAnsi="Tahoma" w:cs="Tahoma"/>
      <w:sz w:val="16"/>
      <w:szCs w:val="16"/>
    </w:rPr>
  </w:style>
  <w:style w:type="paragraph" w:customStyle="1" w:styleId="Name">
    <w:name w:val="Name"/>
    <w:basedOn w:val="Normal"/>
    <w:next w:val="Normal"/>
    <w:link w:val="NameChar"/>
    <w:qFormat/>
    <w:rsid w:val="008F5055"/>
    <w:pPr>
      <w:keepNext/>
      <w:spacing w:before="240" w:after="12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NameChar">
    <w:name w:val="Name Char"/>
    <w:link w:val="Name"/>
    <w:locked/>
    <w:rsid w:val="008F5055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Revision">
    <w:name w:val="Revision"/>
    <w:hidden/>
    <w:uiPriority w:val="99"/>
    <w:semiHidden/>
    <w:rsid w:val="00BD74B0"/>
    <w:pPr>
      <w:spacing w:after="0" w:line="240" w:lineRule="auto"/>
    </w:pPr>
    <w:rPr>
      <w:rFonts w:ascii="Verdana" w:hAnsi="Verdana"/>
    </w:rPr>
  </w:style>
  <w:style w:type="character" w:styleId="CommentReference">
    <w:name w:val="annotation reference"/>
    <w:basedOn w:val="DefaultParagraphFont"/>
    <w:uiPriority w:val="99"/>
    <w:semiHidden/>
    <w:unhideWhenUsed/>
    <w:rsid w:val="00BD74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74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74B0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74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74B0"/>
    <w:rPr>
      <w:rFonts w:ascii="Verdana" w:hAnsi="Verdana"/>
      <w:b/>
      <w:bCs/>
      <w:sz w:val="20"/>
      <w:szCs w:val="20"/>
    </w:rPr>
  </w:style>
  <w:style w:type="character" w:customStyle="1" w:styleId="legds2">
    <w:name w:val="legds2"/>
    <w:basedOn w:val="DefaultParagraphFont"/>
    <w:rsid w:val="00CD44DF"/>
    <w:rPr>
      <w:vanish w:val="0"/>
      <w:webHidden w:val="0"/>
      <w:specVanish w:val="0"/>
    </w:rPr>
  </w:style>
  <w:style w:type="character" w:styleId="HTMLAcronym">
    <w:name w:val="HTML Acronym"/>
    <w:basedOn w:val="DefaultParagraphFont"/>
    <w:uiPriority w:val="99"/>
    <w:semiHidden/>
    <w:unhideWhenUsed/>
    <w:rsid w:val="00CD44D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D44DF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D44DF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D44DF"/>
    <w:pPr>
      <w:numPr>
        <w:numId w:val="7"/>
      </w:numPr>
      <w:contextualSpacing/>
    </w:pPr>
  </w:style>
  <w:style w:type="table" w:styleId="TableGrid">
    <w:name w:val="Table Grid"/>
    <w:basedOn w:val="TableNormal"/>
    <w:uiPriority w:val="59"/>
    <w:rsid w:val="00CD4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loquy1">
    <w:name w:val="Colloquy 1"/>
    <w:basedOn w:val="Normal"/>
    <w:next w:val="Normal"/>
    <w:uiPriority w:val="99"/>
    <w:rsid w:val="00CD44DF"/>
    <w:pPr>
      <w:tabs>
        <w:tab w:val="left" w:pos="2304"/>
        <w:tab w:val="left" w:pos="3168"/>
        <w:tab w:val="left" w:pos="4032"/>
        <w:tab w:val="left" w:pos="4896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spacing w:after="0"/>
      <w:ind w:hanging="576"/>
      <w:jc w:val="left"/>
    </w:pPr>
    <w:rPr>
      <w:rFonts w:ascii="Courier New" w:hAnsi="Courier New" w:cs="Courier New"/>
      <w:sz w:val="24"/>
      <w:szCs w:val="24"/>
    </w:rPr>
  </w:style>
  <w:style w:type="paragraph" w:styleId="ListParagraph">
    <w:name w:val="List Paragraph"/>
    <w:aliases w:val="Bullet,Bullet Styl,Dot pt,Indicator Text,L,L1,List Paragra,List Paragrap,List Paragraph Char Char Char,List Paragraph21,Maire,No Spacing1,No Spacing11,Numbered Para 1,PAC HEARING,Párrafo de lista,Recommendati,Recommendatio,Recommendation"/>
    <w:basedOn w:val="Normal"/>
    <w:link w:val="ListParagraphChar"/>
    <w:uiPriority w:val="34"/>
    <w:qFormat/>
    <w:rsid w:val="00CD44DF"/>
    <w:pPr>
      <w:spacing w:after="0"/>
      <w:ind w:left="720"/>
      <w:jc w:val="left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ullet Char,Bullet Styl Char,Dot pt Char,L Char,List Paragra Char,List Paragrap Char,List Paragraph21 Char,Maire Char,No Spacing11 Char,PAC HEARING Char,Párrafo de lista Char,Recommendati Char,Recommendatio Char,Recommendation Char"/>
    <w:link w:val="ListParagraph"/>
    <w:uiPriority w:val="34"/>
    <w:qFormat/>
    <w:locked/>
    <w:rsid w:val="00CD44DF"/>
    <w:rPr>
      <w:rFonts w:ascii="Calibri" w:eastAsia="Calibri" w:hAnsi="Calibri" w:cs="Times New Roman"/>
    </w:rPr>
  </w:style>
  <w:style w:type="character" w:customStyle="1" w:styleId="normaltextrun">
    <w:name w:val="normaltextrun"/>
    <w:basedOn w:val="DefaultParagraphFont"/>
    <w:rsid w:val="00CD44DF"/>
  </w:style>
  <w:style w:type="character" w:customStyle="1" w:styleId="eop">
    <w:name w:val="eop"/>
    <w:basedOn w:val="DefaultParagraphFont"/>
    <w:rsid w:val="00CD44DF"/>
  </w:style>
  <w:style w:type="paragraph" w:styleId="BodyTextIndent3">
    <w:name w:val="Body Text Indent 3"/>
    <w:basedOn w:val="Normal"/>
    <w:link w:val="BodyTextIndent3Char"/>
    <w:semiHidden/>
    <w:rsid w:val="00CD44DF"/>
    <w:pPr>
      <w:spacing w:after="0"/>
      <w:ind w:left="540" w:hanging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CD44DF"/>
    <w:rPr>
      <w:rFonts w:ascii="Times New Roman" w:eastAsia="Times New Roman" w:hAnsi="Times New Roman" w:cs="Times New Roman"/>
      <w:sz w:val="24"/>
      <w:szCs w:val="24"/>
    </w:rPr>
  </w:style>
  <w:style w:type="paragraph" w:customStyle="1" w:styleId="ys">
    <w:name w:val="ys"/>
    <w:rsid w:val="00CD4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rword">
    <w:name w:val="srword"/>
    <w:basedOn w:val="DefaultParagraphFont"/>
    <w:rsid w:val="00CD44DF"/>
  </w:style>
  <w:style w:type="character" w:customStyle="1" w:styleId="audioposition">
    <w:name w:val="audioposition"/>
    <w:basedOn w:val="DefaultParagraphFont"/>
    <w:rsid w:val="00CD44DF"/>
  </w:style>
  <w:style w:type="character" w:customStyle="1" w:styleId="speakerspeaker-S3">
    <w:name w:val="speaker speaker-S3"/>
    <w:basedOn w:val="DefaultParagraphFont"/>
    <w:rsid w:val="005C6C8F"/>
  </w:style>
  <w:style w:type="character" w:customStyle="1" w:styleId="speakerspeaker-S7">
    <w:name w:val="speaker speaker-S7"/>
    <w:basedOn w:val="DefaultParagraphFont"/>
    <w:rsid w:val="005C6C8F"/>
  </w:style>
  <w:style w:type="character" w:customStyle="1" w:styleId="speakerspeaker-S10">
    <w:name w:val="speaker speaker-S10"/>
    <w:basedOn w:val="DefaultParagraphFont"/>
    <w:rsid w:val="005C6C8F"/>
  </w:style>
  <w:style w:type="character" w:customStyle="1" w:styleId="speakerspeaker-S11">
    <w:name w:val="speaker speaker-S11"/>
    <w:basedOn w:val="DefaultParagraphFont"/>
    <w:rsid w:val="005C6C8F"/>
  </w:style>
  <w:style w:type="character" w:customStyle="1" w:styleId="speakerspeaker-S8">
    <w:name w:val="speaker speaker-S8"/>
    <w:basedOn w:val="DefaultParagraphFont"/>
    <w:rsid w:val="005C6C8F"/>
  </w:style>
  <w:style w:type="character" w:customStyle="1" w:styleId="speakerspeaker-S1">
    <w:name w:val="speaker speaker-S1"/>
    <w:basedOn w:val="DefaultParagraphFont"/>
    <w:rsid w:val="005C6C8F"/>
  </w:style>
  <w:style w:type="character" w:customStyle="1" w:styleId="speakerspeaker-S5">
    <w:name w:val="speaker speaker-S5"/>
    <w:basedOn w:val="DefaultParagraphFont"/>
    <w:rsid w:val="005C6C8F"/>
  </w:style>
  <w:style w:type="character" w:customStyle="1" w:styleId="speakerspeaker-S12">
    <w:name w:val="speaker speaker-S12"/>
    <w:basedOn w:val="DefaultParagraphFont"/>
    <w:rsid w:val="005C6C8F"/>
  </w:style>
  <w:style w:type="character" w:customStyle="1" w:styleId="speakerspeaker-S13">
    <w:name w:val="speaker speaker-S13"/>
    <w:basedOn w:val="DefaultParagraphFont"/>
    <w:rsid w:val="005C6C8F"/>
  </w:style>
  <w:style w:type="character" w:customStyle="1" w:styleId="speakerspeaker-S14">
    <w:name w:val="speaker speaker-S14"/>
    <w:basedOn w:val="DefaultParagraphFont"/>
    <w:rsid w:val="005C6C8F"/>
  </w:style>
  <w:style w:type="character" w:customStyle="1" w:styleId="speakerspeaker-S6">
    <w:name w:val="speaker speaker-S6"/>
    <w:basedOn w:val="DefaultParagraphFont"/>
    <w:rsid w:val="005C6C8F"/>
  </w:style>
  <w:style w:type="character" w:customStyle="1" w:styleId="speakerspeaker-S15">
    <w:name w:val="speaker speaker-S15"/>
    <w:basedOn w:val="DefaultParagraphFont"/>
    <w:rsid w:val="005C6C8F"/>
  </w:style>
  <w:style w:type="character" w:customStyle="1" w:styleId="speakerspeaker-S4">
    <w:name w:val="speaker speaker-S4"/>
    <w:basedOn w:val="DefaultParagraphFont"/>
    <w:rsid w:val="005C6C8F"/>
  </w:style>
  <w:style w:type="character" w:customStyle="1" w:styleId="speakerspeaker-S16">
    <w:name w:val="speaker speaker-S16"/>
    <w:basedOn w:val="DefaultParagraphFont"/>
    <w:rsid w:val="005C6C8F"/>
  </w:style>
  <w:style w:type="character" w:customStyle="1" w:styleId="speakerspeaker-S9">
    <w:name w:val="speaker speaker-S9"/>
    <w:basedOn w:val="DefaultParagraphFont"/>
    <w:rsid w:val="005C6C8F"/>
  </w:style>
  <w:style w:type="character" w:customStyle="1" w:styleId="speakerspeaker-S2">
    <w:name w:val="speaker speaker-S2"/>
    <w:basedOn w:val="DefaultParagraphFont"/>
    <w:rsid w:val="00D4089A"/>
  </w:style>
  <w:style w:type="character" w:styleId="Emphasis">
    <w:name w:val="Emphasis"/>
    <w:basedOn w:val="DefaultParagraphFont"/>
    <w:uiPriority w:val="20"/>
    <w:qFormat/>
    <w:rsid w:val="00D408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774DA837D5E4988ABDB920ADC7BB6" ma:contentTypeVersion="144" ma:contentTypeDescription="Create a new document." ma:contentTypeScope="" ma:versionID="04701372fb68c06cb35c74bb9c1a843b">
  <xsd:schema xmlns:xsd="http://www.w3.org/2001/XMLSchema" xmlns:xs="http://www.w3.org/2001/XMLSchema" xmlns:p="http://schemas.microsoft.com/office/2006/metadata/properties" xmlns:ns2="70d2f4a9-7027-4c8b-acc6-1861eab93b19" xmlns:ns3="b535201f-9ff9-4942-b1f3-db261a23edb3" xmlns:ns4="4600776d-0a3c-44b4-bff2-0ceaafb13046" targetNamespace="http://schemas.microsoft.com/office/2006/metadata/properties" ma:root="true" ma:fieldsID="fb8e27c0ce4429d7827f38a056307727" ns2:_="" ns3:_="" ns4:_="">
    <xsd:import namespace="70d2f4a9-7027-4c8b-acc6-1861eab93b19"/>
    <xsd:import namespace="b535201f-9ff9-4942-b1f3-db261a23edb3"/>
    <xsd:import namespace="4600776d-0a3c-44b4-bff2-0ceaafb13046"/>
    <xsd:element name="properties">
      <xsd:complexType>
        <xsd:sequence>
          <xsd:element name="documentManagement">
            <xsd:complexType>
              <xsd:all>
                <xsd:element ref="ns2:Document_x0020_Status1"/>
                <xsd:element ref="ns2:Meeting_x0020_Date" minOccurs="0"/>
                <xsd:element ref="ns4:RecordNumber" minOccurs="0"/>
                <xsd:element ref="ns4:RetentionTriggerDate" minOccurs="0"/>
                <xsd:element ref="ns4:TransfertoArchives" minOccurs="0"/>
                <xsd:element ref="ns2:edc898bf3bb343549b83ac391d519ef2" minOccurs="0"/>
                <xsd:element ref="ns4:e6f926d7f5b14a74bee86c3452d91372" minOccurs="0"/>
                <xsd:element ref="ns4:c4838c65c76546ae93d5703426802f7f" minOccurs="0"/>
                <xsd:element ref="ns4:j6c5b17cd04246da82e5604daf08bc68" minOccurs="0"/>
                <xsd:element ref="ns2:_dlc_DocId" minOccurs="0"/>
                <xsd:element ref="ns4:g3ef09377e3444258679b6035a1ff93a" minOccurs="0"/>
                <xsd:element ref="ns2:_dlc_DocIdUrl" minOccurs="0"/>
                <xsd:element ref="ns4:cd0fc526a5c840319a97fd94028e9904" minOccurs="0"/>
                <xsd:element ref="ns2:_dlc_DocIdPersistId" minOccurs="0"/>
                <xsd:element ref="ns4:k5b153ee974a4a57a7568e533217f2cb" minOccurs="0"/>
                <xsd:element ref="ns4:TaxCatchAll" minOccurs="0"/>
                <xsd:element ref="ns2:c10fc15a1e374d7faacfa4b870e47730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2f4a9-7027-4c8b-acc6-1861eab93b19" elementFormDefault="qualified">
    <xsd:import namespace="http://schemas.microsoft.com/office/2006/documentManagement/types"/>
    <xsd:import namespace="http://schemas.microsoft.com/office/infopath/2007/PartnerControls"/>
    <xsd:element name="Document_x0020_Status1" ma:index="4" ma:displayName="Document Status" ma:default="N/A" ma:format="Dropdown" ma:internalName="Document_x0020_Status1" ma:readOnly="false">
      <xsd:simpleType>
        <xsd:restriction base="dms:Choice">
          <xsd:enumeration value="Draft"/>
          <xsd:enumeration value="Final"/>
          <xsd:enumeration value="N/A"/>
        </xsd:restriction>
      </xsd:simpleType>
    </xsd:element>
    <xsd:element name="Meeting_x0020_Date" ma:index="5" nillable="true" ma:displayName="Meeting Date" ma:format="DateOnly" ma:internalName="Meeting_x0020_Date" ma:readOnly="false">
      <xsd:simpleType>
        <xsd:restriction base="dms:DateTime"/>
      </xsd:simpleType>
    </xsd:element>
    <xsd:element name="edc898bf3bb343549b83ac391d519ef2" ma:index="15" ma:taxonomy="true" ma:internalName="edc898bf3bb343549b83ac391d519ef2" ma:taxonomyFieldName="Inquiry" ma:displayName="Inquiry" ma:readOnly="false" ma:default="52;#Not set|e8cd569a-5369-4e4f-ad9b-8d833cbb2bb3" ma:fieldId="{edc898bf-3bb3-4354-9b83-ac391d519ef2}" ma:sspId="eb37f91c-4bb8-4ab3-bc5a-cd8753815459" ma:termSetId="a674e8b6-da86-4d54-8cb9-8ad84b458fe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10fc15a1e374d7faacfa4b870e47730" ma:index="31" ma:taxonomy="true" ma:internalName="c10fc15a1e374d7faacfa4b870e47730" ma:taxonomyFieldName="Document_x0020_Type" ma:displayName="Document Type" ma:readOnly="false" ma:default="25;#Not set|946977a2-afe1-4f89-ac89-357bacc37f01" ma:fieldId="{3a64d384-2ecf-464c-941b-c639f74f23c4}" ma:sspId="eb37f91c-4bb8-4ab3-bc5a-cd8753815459" ma:termSetId="93bc14a9-201f-41aa-861f-59faf2c62e93" ma:anchorId="c1af10ec-6cc7-4ca1-8e58-9a170364fa66" ma:open="false" ma:isKeyword="false">
      <xsd:complexType>
        <xsd:sequence>
          <xsd:element ref="pc:Terms" minOccurs="0" maxOccurs="1"/>
        </xsd:sequence>
      </xsd:complexType>
    </xsd:element>
    <xsd:element name="SharedWithUsers" ma:index="3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35201f-9ff9-4942-b1f3-db261a23ed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3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RecordNumber" ma:index="12" nillable="true" ma:displayName="Record Number" ma:indexed="true" ma:internalName="RecordNumber" ma:readOnly="false">
      <xsd:simpleType>
        <xsd:restriction base="dms:Text">
          <xsd:maxLength value="255"/>
        </xsd:restriction>
      </xsd:simpleType>
    </xsd:element>
    <xsd:element name="RetentionTriggerDate" ma:index="13" nillable="true" ma:displayName="Retention Trigger Date" ma:format="DateOnly" ma:internalName="RetentionTriggerDate" ma:readOnly="false">
      <xsd:simpleType>
        <xsd:restriction base="dms:DateTime"/>
      </xsd:simpleType>
    </xsd:element>
    <xsd:element name="TransfertoArchives" ma:index="14" nillable="true" ma:displayName="Transfer to Archives" ma:default="0" ma:internalName="TransfertoArchives" ma:readOnly="false">
      <xsd:simpleType>
        <xsd:restriction base="dms:Boolean"/>
      </xsd:simpleType>
    </xsd:element>
    <xsd:element name="e6f926d7f5b14a74bee86c3452d91372" ma:index="18" nillable="true" ma:taxonomy="true" ma:internalName="e6f926d7f5b14a74bee86c3452d91372" ma:taxonomyFieldName="Sessions" ma:displayName="Session" ma:readOnly="false" ma:default="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4838c65c76546ae93d5703426802f7f" ma:index="20" nillable="true" ma:taxonomy="true" ma:internalName="c4838c65c76546ae93d5703426802f7f" ma:taxonomyFieldName="RMKeyword1" ma:displayName="RM Keyword 1" ma:readOnly="false" ma:default="-1;#Scrutiny|c40e1206-65f3-4fdf-a232-d54039a38d0a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c5b17cd04246da82e5604daf08bc68" ma:index="22" nillable="true" ma:taxonomy="true" ma:internalName="j6c5b17cd04246da82e5604daf08bc68" ma:taxonomyFieldName="RMKeyword2" ma:displayName="RM Keyword 2" ma:readOnly="false" ma:default="-1;#Inquiries|32d82baf-e020-419b-bc44-b8e9b0aca555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24" nillable="true" ma:taxonomy="true" ma:internalName="g3ef09377e3444258679b6035a1ff93a" ma:taxonomyFieldName="RMKeyword3" ma:displayName="RM Keyword 3" ma:readOnly="false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26" nillable="true" ma:taxonomy="true" ma:internalName="cd0fc526a5c840319a97fd94028e9904" ma:taxonomyFieldName="RMKeyword4" ma:displayName="RM Keyword 4" ma:readOnly="false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28" nillable="true" ma:taxonomy="true" ma:internalName="k5b153ee974a4a57a7568e533217f2cb" ma:taxonomyFieldName="ProtectiveMarking" ma:displayName="Protective Marking" ma:readOnly="false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9" nillable="true" ma:displayName="Taxonomy Catch All Column" ma:hidden="true" ma:list="{594a5970-6dd9-4a02-8897-29dc74b615e8}" ma:internalName="TaxCatchAll" ma:showField="CatchAllData" ma:web="70d2f4a9-7027-4c8b-acc6-1861eab93b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600776d-0a3c-44b4-bff2-0ceaafb13046" xsi:nil="true"/>
    <edc898bf3bb343549b83ac391d519ef2 xmlns="70d2f4a9-7027-4c8b-acc6-1861eab93b19">
      <Terms xmlns="http://schemas.microsoft.com/office/infopath/2007/PartnerControls">
        <TermInfo xmlns="http://schemas.microsoft.com/office/infopath/2007/PartnerControls">
          <TermName xmlns="http://schemas.microsoft.com/office/infopath/2007/PartnerControls">Electronic border management systems</TermName>
          <TermId xmlns="http://schemas.microsoft.com/office/infopath/2007/PartnerControls">eeb7ad98-8871-4f0c-9210-4e3388974b66</TermId>
        </TermInfo>
      </Terms>
    </edc898bf3bb343549b83ac391d519ef2>
    <g3ef09377e3444258679b6035a1ff93a xmlns="4600776d-0a3c-44b4-bff2-0ceaafb13046">
      <Terms xmlns="http://schemas.microsoft.com/office/infopath/2007/PartnerControls"/>
    </g3ef09377e3444258679b6035a1ff93a>
    <k5b153ee974a4a57a7568e533217f2cb xmlns="4600776d-0a3c-44b4-bff2-0ceaafb13046">
      <Terms xmlns="http://schemas.microsoft.com/office/infopath/2007/PartnerControls"/>
    </k5b153ee974a4a57a7568e533217f2cb>
    <TaxCatchAll xmlns="4600776d-0a3c-44b4-bff2-0ceaafb13046">
      <Value>76</Value>
      <Value>5</Value>
      <Value>38</Value>
      <Value>2</Value>
      <Value>84</Value>
    </TaxCatchAll>
    <c10fc15a1e374d7faacfa4b870e47730 xmlns="70d2f4a9-7027-4c8b-acc6-1861eab93b19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Oral Evidence - Transcripts</TermName>
          <TermId xmlns="http://schemas.microsoft.com/office/infopath/2007/PartnerControls">cadf22b4-41a9-4c9f-b9e7-3d45b624b878</TermId>
        </TermInfo>
      </Terms>
    </c10fc15a1e374d7faacfa4b870e47730>
    <Document_x0020_Status1 xmlns="70d2f4a9-7027-4c8b-acc6-1861eab93b19">Final</Document_x0020_Status1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Inquiries</TermName>
          <TermId xmlns="http://schemas.microsoft.com/office/infopath/2007/PartnerControls">32d82baf-e020-419b-bc44-b8e9b0aca555</TermId>
        </TermInfo>
      </Terms>
    </j6c5b17cd04246da82e5604daf08bc68>
    <Meeting_x0020_Date xmlns="70d2f4a9-7027-4c8b-acc6-1861eab93b19">2024-04-15T23:00:00+00:00</Meeting_x0020_Date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2023-24</TermName>
          <TermId xmlns="http://schemas.microsoft.com/office/infopath/2007/PartnerControls">e74ccd6f-23a6-4587-9742-447c8a2c8818</TermId>
        </TermInfo>
      </Terms>
    </e6f926d7f5b14a74bee86c3452d91372>
    <TransfertoArchives xmlns="4600776d-0a3c-44b4-bff2-0ceaafb13046">false</TransfertoArchives>
    <cd0fc526a5c840319a97fd94028e9904 xmlns="4600776d-0a3c-44b4-bff2-0ceaafb13046">
      <Terms xmlns="http://schemas.microsoft.com/office/infopath/2007/PartnerControls"/>
    </cd0fc526a5c840319a97fd94028e9904>
    <RetentionTriggerDate xmlns="4600776d-0a3c-44b4-bff2-0ceaafb13046" xsi:nil="true"/>
    <c4838c65c76546ae93d5703426802f7f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Scrutiny</TermName>
          <TermId xmlns="http://schemas.microsoft.com/office/infopath/2007/PartnerControls">c40e1206-65f3-4fdf-a232-d54039a38d0a</TermId>
        </TermInfo>
      </Terms>
    </c4838c65c76546ae93d5703426802f7f>
    <_dlc_DocId xmlns="70d2f4a9-7027-4c8b-acc6-1861eab93b19">6PPEJCM636SJ-584431973-1504</_dlc_DocId>
    <_dlc_DocIdUrl xmlns="70d2f4a9-7027-4c8b-acc6-1861eab93b19">
      <Url>https://hopuk.sharepoint.com/sites/hlc-justhome/_layouts/15/DocIdRedir.aspx?ID=6PPEJCM636SJ-584431973-1504</Url>
      <Description>6PPEJCM636SJ-584431973-1504</Description>
    </_dlc_DocIdUrl>
  </documentManagement>
</p:properties>
</file>

<file path=customXml/itemProps1.xml><?xml version="1.0" encoding="utf-8"?>
<ds:datastoreItem xmlns:ds="http://schemas.openxmlformats.org/officeDocument/2006/customXml" ds:itemID="{7B92FE05-5339-4A34-B069-1E1DE52116C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132FE99-13AA-44AE-BF36-E53778FE78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d2f4a9-7027-4c8b-acc6-1861eab93b19"/>
    <ds:schemaRef ds:uri="b535201f-9ff9-4942-b1f3-db261a23edb3"/>
    <ds:schemaRef ds:uri="4600776d-0a3c-44b4-bff2-0ceaafb1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3505F2-179C-47AD-B5BC-69E5BEB205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921217-CF2C-4F9B-89A4-5E5B034D92D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36C57D7-F3F5-465E-909C-7862A4FA2101}">
  <ds:schemaRefs>
    <ds:schemaRef ds:uri="http://schemas.microsoft.com/office/2006/metadata/properties"/>
    <ds:schemaRef ds:uri="http://schemas.microsoft.com/office/infopath/2007/PartnerControls"/>
    <ds:schemaRef ds:uri="4600776d-0a3c-44b4-bff2-0ceaafb13046"/>
    <ds:schemaRef ds:uri="70d2f4a9-7027-4c8b-acc6-1861eab93b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