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19B9" w:rsidP="009219B9">
      <w:pPr>
        <w:pStyle w:val="TitleCommittee0"/>
      </w:pPr>
      <w:bookmarkStart w:id="0" w:name="_GoBack"/>
      <w:bookmarkEnd w:id="0"/>
      <w:r>
        <w:t>Select Committee on the European Union</w:t>
      </w:r>
    </w:p>
    <w:p w:rsidR="009219B9" w:rsidRPr="00610332" w:rsidP="009219B9">
      <w:pPr>
        <w:pStyle w:val="TitleCommittee0"/>
        <w:rPr>
          <w:sz w:val="40"/>
          <w:szCs w:val="40"/>
        </w:rPr>
      </w:pPr>
      <w:r>
        <w:rPr>
          <w:sz w:val="40"/>
          <w:szCs w:val="40"/>
        </w:rPr>
        <w:t xml:space="preserve">Environment </w:t>
      </w:r>
      <w:r w:rsidRPr="00610332">
        <w:rPr>
          <w:sz w:val="40"/>
          <w:szCs w:val="40"/>
        </w:rPr>
        <w:t>Sub</w:t>
      </w:r>
      <w:r w:rsidRPr="00610332">
        <w:rPr>
          <w:sz w:val="40"/>
          <w:szCs w:val="40"/>
        </w:rPr>
        <w:noBreakHyphen/>
        <w:t>Committee</w:t>
      </w:r>
    </w:p>
    <w:p w:rsidR="009219B9" w:rsidP="009219B9">
      <w:pPr>
        <w:pStyle w:val="TitleInquiry0"/>
      </w:pPr>
      <w:r>
        <w:t>C</w:t>
      </w:r>
      <w:r>
        <w:t xml:space="preserve">orrected oral evidence: </w:t>
      </w:r>
      <w:r w:rsidR="00AF16C5">
        <w:t>UK-EU</w:t>
      </w:r>
      <w:r w:rsidR="005B7AF6">
        <w:t xml:space="preserve"> agrifood trade</w:t>
      </w:r>
    </w:p>
    <w:p w:rsidR="009219B9" w:rsidP="009219B9">
      <w:pPr>
        <w:pStyle w:val="Para"/>
      </w:pPr>
      <w:r>
        <w:t>Wednesday 16 December</w:t>
      </w:r>
      <w:r>
        <w:t xml:space="preserve"> 2020</w:t>
      </w:r>
    </w:p>
    <w:p w:rsidR="009219B9" w:rsidP="009219B9">
      <w:pPr>
        <w:pStyle w:val="Para"/>
      </w:pPr>
      <w:r>
        <w:t>10 am</w:t>
      </w:r>
    </w:p>
    <w:p w:rsidR="009219B9" w:rsidP="009219B9">
      <w:r>
        <w:fldChar w:fldCharType="begin"/>
      </w:r>
      <w:r>
        <w:instrText xml:space="preserve"> HYPERLINK "https://parliamentlive.tv/Event/Index/240a0ee7-9a9d-484a-9465-24da3e4dea29" </w:instrText>
      </w:r>
      <w:r>
        <w:fldChar w:fldCharType="separate"/>
      </w:r>
      <w:r w:rsidRPr="00570092">
        <w:rPr>
          <w:rStyle w:val="Hyperlink"/>
        </w:rPr>
        <w:t>Watch the meeting</w:t>
      </w:r>
      <w:r>
        <w:fldChar w:fldCharType="end"/>
      </w:r>
    </w:p>
    <w:p w:rsidR="009219B9" w:rsidP="009219B9">
      <w:r>
        <w:t xml:space="preserve">Members present: </w:t>
      </w:r>
      <w:r w:rsidR="00563568">
        <w:t>Lord Teverson (The Chair); Baroness Bryan of Partick; Lord Cameron of Dillington; Lord Carter of Coles; Lord Cormack; Lord Giddens; Baroness Jolly; Baroness McIntosh of Pickering; The Duke of Montrose; The Earl of Stair; Lord Young of Norwood Green</w:t>
      </w:r>
      <w:r w:rsidRPr="00971E72">
        <w:t>.</w:t>
      </w:r>
    </w:p>
    <w:p w:rsidR="00563568" w:rsidRPr="00971E72" w:rsidP="009219B9"/>
    <w:p w:rsidR="009219B9" w:rsidRPr="00971E72" w:rsidP="009219B9">
      <w:pPr>
        <w:pStyle w:val="Para"/>
        <w:tabs>
          <w:tab w:val="center" w:pos="4536"/>
          <w:tab w:val="right" w:pos="8931"/>
        </w:tabs>
      </w:pPr>
      <w:r w:rsidRPr="00971E72">
        <w:t xml:space="preserve">Evidence Session No. </w:t>
      </w:r>
      <w:r w:rsidR="0074233F">
        <w:t>1</w:t>
      </w:r>
      <w:r w:rsidRPr="00971E72">
        <w:tab/>
        <w:t>Virtual Proceeding</w:t>
      </w:r>
      <w:r w:rsidRPr="00971E72">
        <w:tab/>
        <w:t xml:space="preserve">Questions 1 - </w:t>
      </w:r>
      <w:r w:rsidR="00BB3305">
        <w:t>21</w:t>
      </w:r>
    </w:p>
    <w:p w:rsidR="009219B9" w:rsidP="009219B9">
      <w:pPr>
        <w:pStyle w:val="TitleWitnesses0"/>
      </w:pPr>
      <w:r w:rsidRPr="00971E72">
        <w:t>Witnesses</w:t>
      </w:r>
    </w:p>
    <w:p w:rsidR="009219B9" w:rsidRPr="008D4CB9" w:rsidP="0074233F">
      <w:pPr>
        <w:pStyle w:val="TitleWitnesses0"/>
        <w:jc w:val="both"/>
        <w:rPr>
          <w:sz w:val="22"/>
        </w:rPr>
      </w:pPr>
      <w:r>
        <w:fldChar w:fldCharType="begin"/>
      </w:r>
      <w:r>
        <w:instrText xml:space="preserve"> HYPERLINK "C:\\Users\\29450\\Documents\\Hansard\\1268042\\Lords\\1267973\\1266064 Hansard HoL EU S&amp;amp;J 29.09.20.docx" \l "Panel1" </w:instrText>
      </w:r>
      <w:r>
        <w:fldChar w:fldCharType="separate"/>
      </w:r>
      <w:r w:rsidRPr="0074233F">
        <w:rPr>
          <w:rStyle w:val="Hyperlink"/>
          <w:sz w:val="22"/>
        </w:rPr>
        <w:t>I</w:t>
      </w:r>
      <w:r>
        <w:fldChar w:fldCharType="end"/>
      </w:r>
      <w:r w:rsidRPr="0074233F">
        <w:rPr>
          <w:rStyle w:val="Hyperlink"/>
          <w:sz w:val="22"/>
        </w:rPr>
        <w:t>:</w:t>
      </w:r>
      <w:r>
        <w:rPr>
          <w:sz w:val="22"/>
        </w:rPr>
        <w:t xml:space="preserve"> </w:t>
      </w:r>
      <w:r w:rsidRPr="0074233F" w:rsidR="0074233F">
        <w:rPr>
          <w:sz w:val="22"/>
        </w:rPr>
        <w:t>June Arnold, Head of Policy, Grain and Feed Trade Association (</w:t>
      </w:r>
      <w:r w:rsidR="00BC70C5">
        <w:rPr>
          <w:sz w:val="22"/>
        </w:rPr>
        <w:t>Gafta</w:t>
      </w:r>
      <w:r w:rsidRPr="0074233F" w:rsidR="0074233F">
        <w:rPr>
          <w:sz w:val="22"/>
        </w:rPr>
        <w:t>)</w:t>
      </w:r>
      <w:r w:rsidR="0074233F">
        <w:rPr>
          <w:sz w:val="22"/>
        </w:rPr>
        <w:t xml:space="preserve">; </w:t>
      </w:r>
      <w:r w:rsidRPr="0074233F" w:rsidR="0074233F">
        <w:rPr>
          <w:sz w:val="22"/>
        </w:rPr>
        <w:t>Andrew Skea, Chair of the Brexit Committee, British Potato Trade Association (BPTA)</w:t>
      </w:r>
      <w:r w:rsidR="0074233F">
        <w:rPr>
          <w:sz w:val="22"/>
        </w:rPr>
        <w:t xml:space="preserve">; </w:t>
      </w:r>
      <w:r w:rsidRPr="0074233F" w:rsidR="0074233F">
        <w:rPr>
          <w:sz w:val="22"/>
        </w:rPr>
        <w:t>Helen Roberts, Development Officer, National Sheep Association (NSA)</w:t>
      </w:r>
      <w:r w:rsidR="00DD24E3">
        <w:rPr>
          <w:sz w:val="22"/>
        </w:rPr>
        <w:t>,</w:t>
      </w:r>
      <w:r w:rsidRPr="0074233F" w:rsidR="0074233F">
        <w:rPr>
          <w:sz w:val="22"/>
        </w:rPr>
        <w:t xml:space="preserve"> Cymru/Wales Region</w:t>
      </w:r>
      <w:r w:rsidR="0074233F">
        <w:rPr>
          <w:sz w:val="22"/>
        </w:rPr>
        <w:t xml:space="preserve">; </w:t>
      </w:r>
      <w:r w:rsidRPr="0074233F" w:rsidR="0074233F">
        <w:rPr>
          <w:sz w:val="22"/>
        </w:rPr>
        <w:t>Martin Morgan, Executive Manager, Scottish Association of Meat Wholesalers (SAMW)</w:t>
      </w:r>
      <w:r w:rsidR="0074233F">
        <w:rPr>
          <w:sz w:val="22"/>
        </w:rPr>
        <w:t xml:space="preserve">; </w:t>
      </w:r>
      <w:r w:rsidRPr="0074233F" w:rsidR="0074233F">
        <w:rPr>
          <w:sz w:val="22"/>
        </w:rPr>
        <w:t>Jimmy Buchan, Chief Executive Officer, Scottish Seafood Association</w:t>
      </w:r>
      <w:r w:rsidR="00277FA9">
        <w:rPr>
          <w:sz w:val="22"/>
        </w:rPr>
        <w:t xml:space="preserve"> (SSA)</w:t>
      </w:r>
      <w:r w:rsidR="0074233F">
        <w:rPr>
          <w:sz w:val="22"/>
        </w:rPr>
        <w:t xml:space="preserve">; </w:t>
      </w:r>
      <w:r w:rsidRPr="0074233F" w:rsidR="0074233F">
        <w:rPr>
          <w:sz w:val="22"/>
        </w:rPr>
        <w:t>Duncan Buchanan, Director of Policy for England and Wales, Road Haulage Association (RHA)</w:t>
      </w:r>
      <w:r w:rsidR="005B7AF6">
        <w:rPr>
          <w:sz w:val="22"/>
        </w:rPr>
        <w:t>; Peter Alvis, C</w:t>
      </w:r>
      <w:r w:rsidRPr="005B7AF6" w:rsidR="005B7AF6">
        <w:rPr>
          <w:sz w:val="22"/>
        </w:rPr>
        <w:t>hairman</w:t>
      </w:r>
      <w:r w:rsidR="005B7AF6">
        <w:rPr>
          <w:sz w:val="22"/>
        </w:rPr>
        <w:t>,</w:t>
      </w:r>
      <w:r w:rsidRPr="005B7AF6" w:rsidR="005B7AF6">
        <w:rPr>
          <w:sz w:val="22"/>
        </w:rPr>
        <w:t xml:space="preserve"> Royal Association of British Dairy Farmers (RABDF)</w:t>
      </w:r>
      <w:r>
        <w:rPr>
          <w:sz w:val="22"/>
        </w:rPr>
        <w:t>.</w:t>
      </w:r>
    </w:p>
    <w:p w:rsidR="009219B9" w:rsidP="009219B9">
      <w:pPr>
        <w:pStyle w:val="Para"/>
      </w:pPr>
    </w:p>
    <w:p w:rsidR="009219B9" w:rsidP="009219B9">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9219B9" w:rsidP="009219B9">
      <w:pPr>
        <w:pStyle w:val="TitlePanel0"/>
      </w:pPr>
      <w:bookmarkStart w:id="1" w:name="Panel1"/>
      <w:r>
        <w:t>Examination of witnesses</w:t>
      </w:r>
    </w:p>
    <w:p w:rsidR="009219B9" w:rsidP="009219B9">
      <w:pPr>
        <w:pStyle w:val="TitlePanel0"/>
        <w:jc w:val="both"/>
      </w:pPr>
      <w:r w:rsidRPr="0074233F">
        <w:rPr>
          <w:sz w:val="22"/>
        </w:rPr>
        <w:t>June Arnold, Andrew Skea, Helen Roberts, Martin Morgan</w:t>
      </w:r>
      <w:r>
        <w:rPr>
          <w:sz w:val="22"/>
        </w:rPr>
        <w:t>,</w:t>
      </w:r>
      <w:r w:rsidRPr="0074233F">
        <w:rPr>
          <w:sz w:val="22"/>
        </w:rPr>
        <w:t xml:space="preserve"> Jimmy Buchan</w:t>
      </w:r>
      <w:r w:rsidR="005B7AF6">
        <w:rPr>
          <w:sz w:val="22"/>
        </w:rPr>
        <w:t>,</w:t>
      </w:r>
      <w:r w:rsidRPr="0074233F">
        <w:rPr>
          <w:sz w:val="22"/>
        </w:rPr>
        <w:t xml:space="preserve"> Duncan Buchanan</w:t>
      </w:r>
      <w:r w:rsidR="005B7AF6">
        <w:rPr>
          <w:sz w:val="22"/>
        </w:rPr>
        <w:t xml:space="preserve"> and Peter Alvis</w:t>
      </w:r>
      <w:r>
        <w:rPr>
          <w:sz w:val="22"/>
        </w:rPr>
        <w:t>.</w:t>
      </w:r>
    </w:p>
    <w:p w:rsidR="00DD24E3" w:rsidP="00633E49">
      <w:pPr>
        <w:pStyle w:val="Question"/>
      </w:pPr>
      <w:bookmarkEnd w:id="1"/>
      <w:r w:rsidRPr="006B1EAF">
        <w:rPr>
          <w:b/>
        </w:rPr>
        <w:t>The Chair:</w:t>
      </w:r>
      <w:r>
        <w:t xml:space="preserve"> </w:t>
      </w:r>
      <w:r w:rsidRPr="00A10621">
        <w:t xml:space="preserve">Welcome, everyone, to this public meeting </w:t>
      </w:r>
      <w:r>
        <w:t>of</w:t>
      </w:r>
      <w:r w:rsidRPr="00A10621">
        <w:t xml:space="preserve"> the House of Lords EU </w:t>
      </w:r>
      <w:r>
        <w:t>E</w:t>
      </w:r>
      <w:r w:rsidRPr="00A10621">
        <w:t xml:space="preserve">nvironment </w:t>
      </w:r>
      <w:r>
        <w:t>Sub-C</w:t>
      </w:r>
      <w:r w:rsidRPr="00A10621">
        <w:t>ommittee. This morning we have a round</w:t>
      </w:r>
      <w:r>
        <w:t>-</w:t>
      </w:r>
      <w:r w:rsidRPr="00A10621">
        <w:t xml:space="preserve">table public session of evidence on </w:t>
      </w:r>
      <w:r w:rsidR="00445BEA">
        <w:t xml:space="preserve">the </w:t>
      </w:r>
      <w:r w:rsidRPr="00A10621">
        <w:t>UK</w:t>
      </w:r>
      <w:r>
        <w:t>-</w:t>
      </w:r>
      <w:r w:rsidRPr="00A10621">
        <w:t xml:space="preserve">EU agrifood trade. I </w:t>
      </w:r>
      <w:r>
        <w:t>will</w:t>
      </w:r>
      <w:r w:rsidRPr="00A10621">
        <w:t xml:space="preserve"> make one or two procedural announcements</w:t>
      </w:r>
      <w:r>
        <w:t>.</w:t>
      </w:r>
      <w:r w:rsidRPr="00A10621">
        <w:t xml:space="preserve"> I remind everyone that</w:t>
      </w:r>
      <w:r>
        <w:t>,</w:t>
      </w:r>
      <w:r w:rsidRPr="00A10621">
        <w:t xml:space="preserve"> as well as this being a live recording that will be webcast, we </w:t>
      </w:r>
      <w:r w:rsidR="00445BEA">
        <w:t>are also</w:t>
      </w:r>
      <w:r w:rsidRPr="00A10621">
        <w:t xml:space="preserve"> taking a transcript of this session. If any of our witnesses feel that there is any inaccuracy there, please let us know. I </w:t>
      </w:r>
      <w:r>
        <w:t>ask</w:t>
      </w:r>
      <w:r w:rsidRPr="00A10621">
        <w:t xml:space="preserve"> members </w:t>
      </w:r>
      <w:r>
        <w:t>to</w:t>
      </w:r>
      <w:r w:rsidRPr="00A10621">
        <w:t xml:space="preserve"> remember to declare any interests that they have the first time they speak. </w:t>
      </w:r>
    </w:p>
    <w:p w:rsidR="00DD24E3" w:rsidRPr="00A10621" w:rsidP="00DD24E3">
      <w:pPr>
        <w:pStyle w:val="Remark"/>
      </w:pPr>
      <w:r w:rsidRPr="00A10621">
        <w:t xml:space="preserve">The purpose of this meeting is to explore the potential solutions and mitigations </w:t>
      </w:r>
      <w:r w:rsidR="00445BEA">
        <w:t>in relation to</w:t>
      </w:r>
      <w:r w:rsidRPr="00A10621">
        <w:t xml:space="preserve"> the export of </w:t>
      </w:r>
      <w:r w:rsidR="00181B10">
        <w:t>agrifood</w:t>
      </w:r>
      <w:r w:rsidRPr="00A10621">
        <w:t xml:space="preserve"> products to the EU following the transition period, which is only a few days away</w:t>
      </w:r>
      <w:r>
        <w:t>,</w:t>
      </w:r>
      <w:r w:rsidRPr="00B467EB">
        <w:t xml:space="preserve"> </w:t>
      </w:r>
      <w:r w:rsidRPr="00A10621">
        <w:t>of course. At this point</w:t>
      </w:r>
      <w:r>
        <w:t>,</w:t>
      </w:r>
      <w:r w:rsidRPr="00A10621">
        <w:t xml:space="preserve"> we do not know whether there will be a deal or</w:t>
      </w:r>
      <w:r>
        <w:t>,</w:t>
      </w:r>
      <w:r w:rsidRPr="00A10621">
        <w:t xml:space="preserve"> indeed</w:t>
      </w:r>
      <w:r>
        <w:t>,</w:t>
      </w:r>
      <w:r w:rsidRPr="00A10621">
        <w:t xml:space="preserve"> what the shape of it is likely to be, so we </w:t>
      </w:r>
      <w:r>
        <w:t>will</w:t>
      </w:r>
      <w:r w:rsidRPr="00A10621">
        <w:t xml:space="preserve"> explore a number of those potential scenarios.</w:t>
      </w:r>
    </w:p>
    <w:p w:rsidR="00DD24E3" w:rsidRPr="00A10621" w:rsidP="00DD24E3">
      <w:pPr>
        <w:pStyle w:val="Question"/>
        <w:numPr>
          <w:ilvl w:val="0"/>
          <w:numId w:val="0"/>
        </w:numPr>
        <w:ind w:left="794"/>
      </w:pPr>
      <w:r w:rsidRPr="00A10621">
        <w:t>First, I ask our witnesses</w:t>
      </w:r>
      <w:r w:rsidRPr="00445BEA" w:rsidR="00445BEA">
        <w:t xml:space="preserve"> </w:t>
      </w:r>
      <w:r w:rsidR="00445BEA">
        <w:t xml:space="preserve">from </w:t>
      </w:r>
      <w:r w:rsidRPr="00A10621" w:rsidR="00445BEA">
        <w:t xml:space="preserve">throughout the </w:t>
      </w:r>
      <w:r w:rsidR="00445BEA">
        <w:t>agrifood</w:t>
      </w:r>
      <w:r w:rsidRPr="00A10621" w:rsidR="00445BEA">
        <w:t xml:space="preserve"> sector and the U</w:t>
      </w:r>
      <w:r w:rsidR="00445BEA">
        <w:t xml:space="preserve">nited </w:t>
      </w:r>
      <w:r w:rsidRPr="00A10621" w:rsidR="00445BEA">
        <w:t>K</w:t>
      </w:r>
      <w:r w:rsidR="00445BEA">
        <w:t>ingdom</w:t>
      </w:r>
      <w:r w:rsidRPr="00A10621">
        <w:t xml:space="preserve"> to introduce themselves not just to the committee but to listeners and viewers. </w:t>
      </w:r>
    </w:p>
    <w:p w:rsidR="00DD24E3" w:rsidRPr="00A10621" w:rsidP="00DD24E3">
      <w:pPr>
        <w:pStyle w:val="Answer"/>
      </w:pPr>
      <w:r>
        <w:rPr>
          <w:b/>
          <w:i/>
        </w:rPr>
        <w:t xml:space="preserve">June Arnold: </w:t>
      </w:r>
      <w:r w:rsidRPr="00A10621">
        <w:t xml:space="preserve">Good morning, everyone. I thank Lord </w:t>
      </w:r>
      <w:r>
        <w:t>T</w:t>
      </w:r>
      <w:r w:rsidRPr="00A10621">
        <w:t xml:space="preserve">everson and </w:t>
      </w:r>
      <w:r>
        <w:t>the sub-</w:t>
      </w:r>
      <w:r w:rsidRPr="00A10621">
        <w:t xml:space="preserve">committee members for inviting </w:t>
      </w:r>
      <w:r w:rsidR="00BC70C5">
        <w:t xml:space="preserve">Gafta </w:t>
      </w:r>
      <w:r>
        <w:t>t</w:t>
      </w:r>
      <w:r w:rsidRPr="00A10621">
        <w:t>o join this round table.</w:t>
      </w:r>
      <w:r>
        <w:t xml:space="preserve"> We are the</w:t>
      </w:r>
      <w:r w:rsidRPr="00A10621">
        <w:t xml:space="preserve"> </w:t>
      </w:r>
      <w:r>
        <w:t>i</w:t>
      </w:r>
      <w:r w:rsidRPr="00A10621">
        <w:t xml:space="preserve">nternational </w:t>
      </w:r>
      <w:r>
        <w:t>a</w:t>
      </w:r>
      <w:r w:rsidRPr="00A10621">
        <w:t xml:space="preserve">ssociation representing the </w:t>
      </w:r>
      <w:r w:rsidR="00181B10">
        <w:t>agrifood</w:t>
      </w:r>
      <w:r w:rsidRPr="00A10621">
        <w:t xml:space="preserve"> commodity trade</w:t>
      </w:r>
      <w:r>
        <w:t>,</w:t>
      </w:r>
      <w:r w:rsidRPr="00A10621">
        <w:t xml:space="preserve"> and we have about 1</w:t>
      </w:r>
      <w:r>
        <w:t>,</w:t>
      </w:r>
      <w:r w:rsidRPr="00A10621">
        <w:t>900 members across the globe in about 98 countries. We are probably best known for our contracts and arbitration services</w:t>
      </w:r>
      <w:r>
        <w:t>: a</w:t>
      </w:r>
      <w:r w:rsidRPr="00A10621">
        <w:t>bout 70% of the world</w:t>
      </w:r>
      <w:r>
        <w:t>’</w:t>
      </w:r>
      <w:r w:rsidRPr="00A10621">
        <w:t>s grain is traded according to</w:t>
      </w:r>
      <w:r>
        <w:t xml:space="preserve"> </w:t>
      </w:r>
      <w:r w:rsidR="00BC70C5">
        <w:t xml:space="preserve">Gafta’s </w:t>
      </w:r>
      <w:r>
        <w:t>s</w:t>
      </w:r>
      <w:r w:rsidRPr="00A10621">
        <w:t>tandard contract terms,</w:t>
      </w:r>
      <w:r>
        <w:rPr>
          <w:rStyle w:val="FootnoteReference"/>
        </w:rPr>
        <w:footnoteReference w:id="2"/>
      </w:r>
      <w:r w:rsidRPr="00A10621">
        <w:t xml:space="preserve"> and we have a resolution and arbitration service to back up that system. Our main mission is to promote </w:t>
      </w:r>
      <w:r w:rsidR="0079455B">
        <w:t xml:space="preserve">the </w:t>
      </w:r>
      <w:r w:rsidRPr="00A10621">
        <w:t>free trade of agricultural commodities</w:t>
      </w:r>
      <w:r>
        <w:t>,</w:t>
      </w:r>
      <w:r w:rsidRPr="00A10621">
        <w:t xml:space="preserve"> as our members are those shipping grain and feed from areas of surplus to those of deficit. That is a little introduction to</w:t>
      </w:r>
      <w:r>
        <w:t xml:space="preserve"> </w:t>
      </w:r>
      <w:r w:rsidR="00BC70C5">
        <w:t>Gafta</w:t>
      </w:r>
      <w:r>
        <w:t>. I am head of policy</w:t>
      </w:r>
      <w:r w:rsidRPr="00A10621">
        <w:t xml:space="preserve"> in Geneva</w:t>
      </w:r>
      <w:r>
        <w:t>,</w:t>
      </w:r>
      <w:r w:rsidRPr="00A10621">
        <w:t xml:space="preserve"> representing</w:t>
      </w:r>
      <w:r>
        <w:t xml:space="preserve"> </w:t>
      </w:r>
      <w:r w:rsidR="00BC70C5">
        <w:t xml:space="preserve">Gafta </w:t>
      </w:r>
      <w:r>
        <w:t xml:space="preserve">and </w:t>
      </w:r>
      <w:r w:rsidR="006272E2">
        <w:t xml:space="preserve">representing </w:t>
      </w:r>
      <w:r w:rsidR="00BC70C5">
        <w:t>Gafta’s</w:t>
      </w:r>
      <w:r>
        <w:t xml:space="preserve"> UK trade committee.</w:t>
      </w:r>
    </w:p>
    <w:p w:rsidR="00DD24E3" w:rsidRPr="00A10621" w:rsidP="00760BB1">
      <w:pPr>
        <w:pStyle w:val="Remark"/>
      </w:pPr>
      <w:r w:rsidRPr="009C63D7">
        <w:rPr>
          <w:b/>
        </w:rPr>
        <w:t>The Chair:</w:t>
      </w:r>
      <w:r>
        <w:t xml:space="preserve"> Thank you. Coming</w:t>
      </w:r>
      <w:r w:rsidRPr="00A10621">
        <w:t xml:space="preserve"> from Geneva</w:t>
      </w:r>
      <w:r>
        <w:t>, you make us</w:t>
      </w:r>
      <w:r w:rsidRPr="00A10621">
        <w:t xml:space="preserve"> even more international than we were expecting in this meeting.</w:t>
      </w:r>
    </w:p>
    <w:p w:rsidR="00DD24E3" w:rsidP="00DD24E3">
      <w:pPr>
        <w:pStyle w:val="Answer"/>
      </w:pPr>
      <w:r>
        <w:rPr>
          <w:b/>
          <w:i/>
        </w:rPr>
        <w:t xml:space="preserve">Andrew Skea: </w:t>
      </w:r>
      <w:r>
        <w:t>I</w:t>
      </w:r>
      <w:r w:rsidRPr="00A10621">
        <w:t xml:space="preserve"> am here today as chair of the Brexit committee of the British </w:t>
      </w:r>
      <w:r>
        <w:t>P</w:t>
      </w:r>
      <w:r w:rsidRPr="00A10621">
        <w:t xml:space="preserve">otato </w:t>
      </w:r>
      <w:r>
        <w:t>T</w:t>
      </w:r>
      <w:r w:rsidRPr="00A10621">
        <w:t>rade Association</w:t>
      </w:r>
      <w:r>
        <w:t>, which represents</w:t>
      </w:r>
      <w:r w:rsidRPr="00A10621">
        <w:t xml:space="preserve"> potato traders who are responsible for the marketing and movement of</w:t>
      </w:r>
      <w:r>
        <w:t xml:space="preserve"> seed and ware p</w:t>
      </w:r>
      <w:r w:rsidRPr="00A10621">
        <w:t xml:space="preserve">otatoes across borders and internally in the UK. Personally, my business is involved in </w:t>
      </w:r>
      <w:r>
        <w:t>breeding p</w:t>
      </w:r>
      <w:r w:rsidRPr="00A10621">
        <w:t>otato varieties</w:t>
      </w:r>
      <w:r>
        <w:t>,</w:t>
      </w:r>
      <w:r w:rsidRPr="00A10621">
        <w:t xml:space="preserve"> and</w:t>
      </w:r>
      <w:r>
        <w:t xml:space="preserve"> I supply seed and ware p</w:t>
      </w:r>
      <w:r w:rsidRPr="00A10621">
        <w:t xml:space="preserve">otatoes for </w:t>
      </w:r>
      <w:r>
        <w:t>seed</w:t>
      </w:r>
      <w:r w:rsidRPr="00A10621">
        <w:t xml:space="preserve"> and consumption to customers across Europe. About 45% of my sales are to the EU</w:t>
      </w:r>
      <w:r>
        <w:t>,</w:t>
      </w:r>
      <w:r w:rsidRPr="00A10621">
        <w:t xml:space="preserve"> which is probably a bit higher than most of my contemporaries in the </w:t>
      </w:r>
      <w:r>
        <w:t>a</w:t>
      </w:r>
      <w:r w:rsidRPr="00A10621">
        <w:t xml:space="preserve">ssociation. </w:t>
      </w:r>
    </w:p>
    <w:p w:rsidR="00DD24E3" w:rsidP="00DD24E3">
      <w:pPr>
        <w:pStyle w:val="Answer"/>
      </w:pPr>
      <w:r>
        <w:t>P</w:t>
      </w:r>
      <w:r w:rsidRPr="00A10621">
        <w:t xml:space="preserve">otato production in the UK </w:t>
      </w:r>
      <w:r>
        <w:t>has</w:t>
      </w:r>
      <w:r w:rsidRPr="00A10621">
        <w:t xml:space="preserve"> </w:t>
      </w:r>
      <w:r>
        <w:t xml:space="preserve">a value of </w:t>
      </w:r>
      <w:r w:rsidRPr="00A10621">
        <w:t xml:space="preserve">about </w:t>
      </w:r>
      <w:r>
        <w:t>£</w:t>
      </w:r>
      <w:r w:rsidRPr="00A10621">
        <w:t xml:space="preserve">1 billion </w:t>
      </w:r>
      <w:r>
        <w:t>ex-</w:t>
      </w:r>
      <w:r w:rsidRPr="00A10621">
        <w:t>farm</w:t>
      </w:r>
      <w:r>
        <w:t>,</w:t>
      </w:r>
      <w:r w:rsidRPr="00A10621">
        <w:t xml:space="preserve"> but </w:t>
      </w:r>
      <w:r>
        <w:t xml:space="preserve">this </w:t>
      </w:r>
      <w:r w:rsidRPr="00A10621">
        <w:t>will be considerably more by the time</w:t>
      </w:r>
      <w:r>
        <w:t xml:space="preserve"> you i</w:t>
      </w:r>
      <w:r w:rsidRPr="00A10621">
        <w:t>nclude marketing, packing, processing and delivery. Seed</w:t>
      </w:r>
      <w:r>
        <w:t>,</w:t>
      </w:r>
      <w:r w:rsidRPr="00A10621">
        <w:t xml:space="preserve"> in particular</w:t>
      </w:r>
      <w:r>
        <w:t>,</w:t>
      </w:r>
      <w:r w:rsidRPr="00A10621">
        <w:t xml:space="preserve"> is export</w:t>
      </w:r>
      <w:r>
        <w:t>-</w:t>
      </w:r>
      <w:r w:rsidRPr="00A10621">
        <w:t>focused</w:t>
      </w:r>
      <w:r>
        <w:t>: a</w:t>
      </w:r>
      <w:r w:rsidRPr="00A10621">
        <w:t xml:space="preserve">bout </w:t>
      </w:r>
      <w:r>
        <w:t>one-third</w:t>
      </w:r>
      <w:r w:rsidRPr="00A10621">
        <w:t xml:space="preserve"> of our production in the UK goes to customers around the globe. A smaller proportion of</w:t>
      </w:r>
      <w:r>
        <w:t xml:space="preserve"> table and processing potatoes</w:t>
      </w:r>
      <w:r w:rsidRPr="00A10621">
        <w:t xml:space="preserve"> also go</w:t>
      </w:r>
      <w:r w:rsidR="00FB2A15">
        <w:t>es</w:t>
      </w:r>
      <w:r w:rsidRPr="00A10621">
        <w:t xml:space="preserve"> overseas, particularly to Ireland. </w:t>
      </w:r>
    </w:p>
    <w:p w:rsidR="00DD24E3" w:rsidP="00DD24E3">
      <w:pPr>
        <w:pStyle w:val="Answer"/>
      </w:pPr>
      <w:r w:rsidRPr="00A10621">
        <w:t xml:space="preserve">Potato tubers are a living plant and, unfortunately, capable of transmitting a plethora of diseases to other potato crops, so their production and movement is tightly regulated across borders. As a result, the default position is that our markets in the EU will come to a complete halt from </w:t>
      </w:r>
      <w:r>
        <w:t>1</w:t>
      </w:r>
      <w:r w:rsidRPr="00A10621">
        <w:t xml:space="preserve"> January</w:t>
      </w:r>
      <w:r>
        <w:softHyphen/>
      </w:r>
      <w:r>
        <w:softHyphen/>
      </w:r>
      <w:r>
        <w:softHyphen/>
      </w:r>
      <w:r>
        <w:softHyphen/>
      </w:r>
      <w:r>
        <w:softHyphen/>
      </w:r>
      <w:r w:rsidR="00DD0DB6">
        <w:t xml:space="preserve">, </w:t>
      </w:r>
      <w:r w:rsidRPr="00A10621">
        <w:t>unless we can obtain third</w:t>
      </w:r>
      <w:r>
        <w:t>-</w:t>
      </w:r>
      <w:r w:rsidRPr="00A10621">
        <w:t>country equivalence from the EU</w:t>
      </w:r>
      <w:r>
        <w:t>. T</w:t>
      </w:r>
      <w:r w:rsidRPr="00A10621">
        <w:t xml:space="preserve">he EU only imports seed potatoes from Switzerland, where dynamic alignment </w:t>
      </w:r>
      <w:r>
        <w:t xml:space="preserve">is </w:t>
      </w:r>
      <w:r w:rsidRPr="00A10621">
        <w:t>in place, so there is no model for the UK to follow</w:t>
      </w:r>
      <w:r>
        <w:t>.</w:t>
      </w:r>
      <w:r w:rsidRPr="00A10621">
        <w:t xml:space="preserve"> We face this problem in the event </w:t>
      </w:r>
      <w:r>
        <w:t xml:space="preserve">of </w:t>
      </w:r>
      <w:r w:rsidRPr="00A10621">
        <w:t>either</w:t>
      </w:r>
      <w:r>
        <w:t xml:space="preserve"> </w:t>
      </w:r>
      <w:r w:rsidRPr="00A10621">
        <w:t xml:space="preserve">a deal or no deal, so that is the big </w:t>
      </w:r>
      <w:r>
        <w:t>c</w:t>
      </w:r>
      <w:r w:rsidRPr="00A10621">
        <w:t>liff edge in front of us at the moment.</w:t>
      </w:r>
    </w:p>
    <w:p w:rsidR="00DD24E3" w:rsidRPr="00A10621" w:rsidP="00DD24E3">
      <w:pPr>
        <w:pStyle w:val="Answer"/>
      </w:pPr>
      <w:r w:rsidRPr="00A10621">
        <w:t>Supposing that this hurdle is overcome, there will still be considerable extra bureaucracy</w:t>
      </w:r>
      <w:r>
        <w:t>,</w:t>
      </w:r>
      <w:r w:rsidRPr="00A10621">
        <w:t xml:space="preserve"> </w:t>
      </w:r>
      <w:r>
        <w:t>including</w:t>
      </w:r>
      <w:r w:rsidRPr="00A10621">
        <w:t xml:space="preserve"> phytosanitary certificates and other documents to allow us to continue our business. These are our main concerns</w:t>
      </w:r>
      <w:r>
        <w:t>,</w:t>
      </w:r>
      <w:r w:rsidRPr="00A10621">
        <w:t xml:space="preserve"> but there are numerous others, including the loss of harmonisation of plant variety registration</w:t>
      </w:r>
      <w:r>
        <w:t>.</w:t>
      </w:r>
      <w:r w:rsidRPr="00A10621">
        <w:t xml:space="preserve"> However, it will not be such a crisis if that is not sorted out </w:t>
      </w:r>
      <w:r>
        <w:t xml:space="preserve">so </w:t>
      </w:r>
      <w:r w:rsidRPr="00A10621">
        <w:t>quickly.</w:t>
      </w:r>
    </w:p>
    <w:p w:rsidR="00DD24E3" w:rsidRPr="00A10621" w:rsidP="00026926">
      <w:pPr>
        <w:pStyle w:val="Remark"/>
      </w:pPr>
      <w:r w:rsidRPr="00A10621">
        <w:rPr>
          <w:b/>
        </w:rPr>
        <w:t>The Chair:</w:t>
      </w:r>
      <w:r>
        <w:t xml:space="preserve"> </w:t>
      </w:r>
      <w:r w:rsidRPr="00A10621">
        <w:t>Thank you, Andrew. It is good to remind us right at the beginning that</w:t>
      </w:r>
      <w:r>
        <w:t xml:space="preserve"> we do not necessarily break free, if you like, even if we do have an agreement. W</w:t>
      </w:r>
      <w:r w:rsidRPr="00A10621">
        <w:t xml:space="preserve">e will come on to discuss this, </w:t>
      </w:r>
      <w:r>
        <w:t xml:space="preserve">but </w:t>
      </w:r>
      <w:r w:rsidRPr="00A10621">
        <w:t>there are all</w:t>
      </w:r>
      <w:r>
        <w:t xml:space="preserve"> </w:t>
      </w:r>
      <w:r w:rsidRPr="00A10621">
        <w:t xml:space="preserve">sorts of </w:t>
      </w:r>
      <w:r>
        <w:t>issues,</w:t>
      </w:r>
      <w:r w:rsidRPr="00A10621">
        <w:t xml:space="preserve"> </w:t>
      </w:r>
      <w:r>
        <w:t>whether</w:t>
      </w:r>
      <w:r w:rsidRPr="00A10621">
        <w:t xml:space="preserve"> we do </w:t>
      </w:r>
      <w:r>
        <w:t>or not.</w:t>
      </w:r>
      <w:r w:rsidRPr="00A10621">
        <w:t xml:space="preserve"> </w:t>
      </w:r>
    </w:p>
    <w:p w:rsidR="00DD24E3" w:rsidP="00DD24E3">
      <w:pPr>
        <w:pStyle w:val="Answer"/>
      </w:pPr>
      <w:r>
        <w:rPr>
          <w:b/>
          <w:i/>
        </w:rPr>
        <w:t xml:space="preserve">Helen Roberts: </w:t>
      </w:r>
      <w:r w:rsidRPr="00A10621">
        <w:t xml:space="preserve">I am the development officer for NSA </w:t>
      </w:r>
      <w:r>
        <w:t>Cymru, and I</w:t>
      </w:r>
      <w:r w:rsidRPr="00A10621">
        <w:t xml:space="preserve"> have been in that position for the last 15 years. </w:t>
      </w:r>
      <w:r>
        <w:t>T</w:t>
      </w:r>
      <w:r w:rsidRPr="00A10621">
        <w:t>he NSA is a membership organisation</w:t>
      </w:r>
      <w:r>
        <w:t>; w</w:t>
      </w:r>
      <w:r w:rsidRPr="00A10621">
        <w:t xml:space="preserve">e have </w:t>
      </w:r>
      <w:r>
        <w:t>nine</w:t>
      </w:r>
      <w:r w:rsidRPr="00A10621">
        <w:t xml:space="preserve"> regions throughout the UK</w:t>
      </w:r>
      <w:r>
        <w:t>,</w:t>
      </w:r>
      <w:r w:rsidRPr="00A10621">
        <w:t xml:space="preserve"> with development officers in Scotland, Ireland and the remaining regions within England. </w:t>
      </w:r>
      <w:r>
        <w:t>Roughly, w</w:t>
      </w:r>
      <w:r w:rsidRPr="00A10621">
        <w:t>e have upwards of 6</w:t>
      </w:r>
      <w:r>
        <w:t>,</w:t>
      </w:r>
      <w:r w:rsidRPr="00A10621">
        <w:t xml:space="preserve">500 members plus </w:t>
      </w:r>
      <w:r>
        <w:t xml:space="preserve">80 breed societies </w:t>
      </w:r>
      <w:r w:rsidR="00AE5F46">
        <w:t>which are affiliated to us</w:t>
      </w:r>
      <w:r w:rsidR="00834B61">
        <w:t xml:space="preserve">, </w:t>
      </w:r>
      <w:r>
        <w:t xml:space="preserve">and all their members get that information. As a purely membership organisation, our </w:t>
      </w:r>
      <w:r w:rsidRPr="00A10621">
        <w:t>funding comes from our members and the events that we put on throughout the year. This year has badly affected our income</w:t>
      </w:r>
      <w:r>
        <w:t>,</w:t>
      </w:r>
      <w:r w:rsidRPr="00A10621">
        <w:t xml:space="preserve"> given the issues that have been going on. </w:t>
      </w:r>
    </w:p>
    <w:p w:rsidR="00DD24E3" w:rsidP="00DD24E3">
      <w:pPr>
        <w:pStyle w:val="Answer"/>
      </w:pPr>
      <w:r w:rsidRPr="00A10621">
        <w:t>With regard to Brexit and how it will affect our industry, from a Welsh perspective, 90% of what we produce in Wales is exported to Europe</w:t>
      </w:r>
      <w:r>
        <w:t>,</w:t>
      </w:r>
      <w:r w:rsidRPr="00A10621">
        <w:t xml:space="preserve"> </w:t>
      </w:r>
      <w:r>
        <w:t>and</w:t>
      </w:r>
      <w:r w:rsidRPr="00A10621">
        <w:t xml:space="preserve"> about </w:t>
      </w:r>
      <w:r>
        <w:t>one-third</w:t>
      </w:r>
      <w:r w:rsidRPr="00A10621">
        <w:t xml:space="preserve"> of the lamb that we produce goes </w:t>
      </w:r>
      <w:r>
        <w:t>there</w:t>
      </w:r>
      <w:r w:rsidRPr="00A10621">
        <w:t>. If we have no deal</w:t>
      </w:r>
      <w:r>
        <w:t>,</w:t>
      </w:r>
      <w:r w:rsidRPr="00A10621">
        <w:t xml:space="preserve"> the imposition of tariffs will</w:t>
      </w:r>
      <w:r>
        <w:t xml:space="preserve"> obviously</w:t>
      </w:r>
      <w:r w:rsidRPr="00A10621">
        <w:t xml:space="preserve"> affect us, but it is the other </w:t>
      </w:r>
      <w:r>
        <w:t>non-</w:t>
      </w:r>
      <w:r w:rsidRPr="00A10621">
        <w:t>tariff issues that we</w:t>
      </w:r>
      <w:r>
        <w:t xml:space="preserve"> feel</w:t>
      </w:r>
      <w:r w:rsidRPr="00A10621">
        <w:t xml:space="preserve"> will have a serious effect on our trade. </w:t>
      </w:r>
    </w:p>
    <w:p w:rsidR="00DD24E3" w:rsidP="00DD24E3">
      <w:pPr>
        <w:pStyle w:val="Answer"/>
      </w:pPr>
      <w:r w:rsidRPr="00A10621">
        <w:t xml:space="preserve">The sheep industry </w:t>
      </w:r>
      <w:r>
        <w:t>has</w:t>
      </w:r>
      <w:r w:rsidRPr="00A10621">
        <w:t xml:space="preserve"> had a very good trading year</w:t>
      </w:r>
      <w:r>
        <w:t>:</w:t>
      </w:r>
      <w:r w:rsidRPr="00A10621">
        <w:t xml:space="preserve"> </w:t>
      </w:r>
      <w:r>
        <w:t>y</w:t>
      </w:r>
      <w:r w:rsidRPr="00A10621">
        <w:t xml:space="preserve">ou </w:t>
      </w:r>
      <w:r>
        <w:t>c</w:t>
      </w:r>
      <w:r w:rsidRPr="00A10621">
        <w:t xml:space="preserve">ould say that things look quite bright for us, but, whether </w:t>
      </w:r>
      <w:r>
        <w:t>there is</w:t>
      </w:r>
      <w:r w:rsidRPr="00A10621">
        <w:t xml:space="preserve"> a deal or not, the extra burden that will be put on us</w:t>
      </w:r>
      <w:r w:rsidRPr="00133342">
        <w:t xml:space="preserve"> </w:t>
      </w:r>
      <w:r>
        <w:t>could</w:t>
      </w:r>
      <w:r w:rsidRPr="00A10621">
        <w:t xml:space="preserve"> have a serious damaging effect on how the industry goes forward. It is not just our food and our exports</w:t>
      </w:r>
      <w:r>
        <w:t>; lamb and the breeding side</w:t>
      </w:r>
      <w:r w:rsidRPr="00A10621">
        <w:t xml:space="preserve"> </w:t>
      </w:r>
      <w:r w:rsidR="00F13DEC">
        <w:t>will</w:t>
      </w:r>
      <w:r w:rsidRPr="00A10621">
        <w:t xml:space="preserve"> be seriously affected</w:t>
      </w:r>
      <w:r>
        <w:t>.</w:t>
      </w:r>
      <w:r w:rsidRPr="00A10621">
        <w:t xml:space="preserve"> </w:t>
      </w:r>
      <w:r>
        <w:t>On the</w:t>
      </w:r>
      <w:r w:rsidRPr="00A10621">
        <w:t xml:space="preserve"> Northern Ireland </w:t>
      </w:r>
      <w:r w:rsidR="00055F5D">
        <w:t>P</w:t>
      </w:r>
      <w:r w:rsidRPr="00A10621">
        <w:t>rotocol</w:t>
      </w:r>
      <w:r>
        <w:t>, having been in a w</w:t>
      </w:r>
      <w:r w:rsidRPr="00A10621">
        <w:t xml:space="preserve">ebinar yesterday, </w:t>
      </w:r>
      <w:r>
        <w:t xml:space="preserve">I wonder </w:t>
      </w:r>
      <w:r w:rsidRPr="00A10621">
        <w:t xml:space="preserve">how we </w:t>
      </w:r>
      <w:r w:rsidR="00F13DEC">
        <w:t>will</w:t>
      </w:r>
      <w:r w:rsidRPr="00A10621">
        <w:t xml:space="preserve"> get breeding stock across the Irish Sea</w:t>
      </w:r>
      <w:r>
        <w:t xml:space="preserve"> and back</w:t>
      </w:r>
      <w:r w:rsidR="007B044C">
        <w:t>. T</w:t>
      </w:r>
      <w:r w:rsidRPr="00A10621">
        <w:t xml:space="preserve">here is </w:t>
      </w:r>
      <w:r>
        <w:t xml:space="preserve">obviously </w:t>
      </w:r>
      <w:r w:rsidRPr="00A10621">
        <w:t xml:space="preserve">a serious </w:t>
      </w:r>
      <w:r w:rsidRPr="00A10621">
        <w:t>problem</w:t>
      </w:r>
      <w:r>
        <w:t xml:space="preserve"> at the moment</w:t>
      </w:r>
      <w:r w:rsidRPr="00A10621">
        <w:t xml:space="preserve"> with some lambs </w:t>
      </w:r>
      <w:r>
        <w:t xml:space="preserve">that are </w:t>
      </w:r>
      <w:r w:rsidRPr="00A10621">
        <w:t>stuck in Scotland</w:t>
      </w:r>
      <w:r>
        <w:t xml:space="preserve">, unable to </w:t>
      </w:r>
      <w:r w:rsidRPr="00A10621">
        <w:t xml:space="preserve">go. </w:t>
      </w:r>
    </w:p>
    <w:p w:rsidR="00DD24E3" w:rsidRPr="00A10621" w:rsidP="00DD24E3">
      <w:pPr>
        <w:pStyle w:val="Answer"/>
      </w:pPr>
      <w:r w:rsidRPr="00A10621">
        <w:t>Those are our concerns all round</w:t>
      </w:r>
      <w:r w:rsidR="00F13DEC">
        <w:t>. I</w:t>
      </w:r>
      <w:r w:rsidRPr="00A10621">
        <w:t>t is not looking good. I am a farmer</w:t>
      </w:r>
      <w:r>
        <w:t>’</w:t>
      </w:r>
      <w:r w:rsidRPr="00A10621">
        <w:t>s wife</w:t>
      </w:r>
      <w:r w:rsidR="00F13DEC">
        <w:t>. W</w:t>
      </w:r>
      <w:r w:rsidRPr="00A10621">
        <w:t>e live on a farm</w:t>
      </w:r>
      <w:r w:rsidR="00F13DEC">
        <w:t xml:space="preserve"> with</w:t>
      </w:r>
      <w:r w:rsidRPr="00A10621">
        <w:t xml:space="preserve"> 500 </w:t>
      </w:r>
      <w:r>
        <w:t>ewes</w:t>
      </w:r>
      <w:r w:rsidR="00F13DEC">
        <w:t xml:space="preserve">; </w:t>
      </w:r>
      <w:r w:rsidRPr="00A10621">
        <w:t>hopefully they are all in lamb</w:t>
      </w:r>
      <w:r>
        <w:t>. T</w:t>
      </w:r>
      <w:r w:rsidRPr="00A10621">
        <w:t xml:space="preserve">hat crop </w:t>
      </w:r>
      <w:r w:rsidR="00F13DEC">
        <w:t>will</w:t>
      </w:r>
      <w:r w:rsidRPr="00A10621">
        <w:t xml:space="preserve"> be produced next year</w:t>
      </w:r>
      <w:r>
        <w:t xml:space="preserve">, but </w:t>
      </w:r>
      <w:r w:rsidRPr="00A10621">
        <w:t>we are not looking forward to what the market might be for us.</w:t>
      </w:r>
    </w:p>
    <w:p w:rsidR="00DD24E3" w:rsidP="00F13DEC">
      <w:pPr>
        <w:pStyle w:val="Remark"/>
      </w:pPr>
      <w:r w:rsidRPr="00A10621">
        <w:rPr>
          <w:b/>
        </w:rPr>
        <w:t>The Chair:</w:t>
      </w:r>
      <w:r>
        <w:t xml:space="preserve"> </w:t>
      </w:r>
      <w:r w:rsidRPr="00A10621">
        <w:t xml:space="preserve">Thank you, Helen. That was an excellent introduction. One of the things </w:t>
      </w:r>
      <w:r>
        <w:t>that is often</w:t>
      </w:r>
      <w:r w:rsidRPr="00A10621">
        <w:t xml:space="preserve"> at the top of the list of concern</w:t>
      </w:r>
      <w:r>
        <w:t xml:space="preserve">s is the sheep market, particularly the importance of exports, </w:t>
      </w:r>
      <w:r w:rsidRPr="00A10621">
        <w:t>the tariff levels</w:t>
      </w:r>
      <w:r>
        <w:t xml:space="preserve"> and, as</w:t>
      </w:r>
      <w:r w:rsidRPr="00A10621">
        <w:t xml:space="preserve"> you say, </w:t>
      </w:r>
      <w:r>
        <w:t>the</w:t>
      </w:r>
      <w:r w:rsidRPr="00A10621">
        <w:t xml:space="preserve"> importance of </w:t>
      </w:r>
      <w:r>
        <w:t>non-</w:t>
      </w:r>
      <w:r w:rsidRPr="00A10621">
        <w:t>tariff barriers</w:t>
      </w:r>
      <w:r>
        <w:t>, which we will come on to</w:t>
      </w:r>
      <w:r w:rsidRPr="00A10621">
        <w:t xml:space="preserve">.  </w:t>
      </w:r>
    </w:p>
    <w:p w:rsidR="00DD24E3" w:rsidRPr="00C40671" w:rsidP="00DD24E3">
      <w:pPr>
        <w:pStyle w:val="QuestionCont"/>
      </w:pPr>
      <w:r>
        <w:t>I come next to Peter Alvis, who is chair of the Royal Association of British Dairy Farmers.</w:t>
      </w:r>
    </w:p>
    <w:p w:rsidR="00DD24E3" w:rsidP="00DD24E3">
      <w:pPr>
        <w:pStyle w:val="Answer"/>
      </w:pPr>
      <w:r>
        <w:rPr>
          <w:b/>
          <w:i/>
        </w:rPr>
        <w:t xml:space="preserve">Peter Alvis: </w:t>
      </w:r>
      <w:r w:rsidRPr="00A10621">
        <w:t xml:space="preserve">As Lord </w:t>
      </w:r>
      <w:r>
        <w:t>Teverson</w:t>
      </w:r>
      <w:r w:rsidRPr="00A10621">
        <w:t xml:space="preserve"> said, I am the chair</w:t>
      </w:r>
      <w:r>
        <w:t xml:space="preserve"> of the Royal Association of British Dairy Farmers. </w:t>
      </w:r>
      <w:r w:rsidRPr="00A10621">
        <w:t xml:space="preserve">We represent dairy farmers across the UK to help to promote the improvement of the technological </w:t>
      </w:r>
      <w:r>
        <w:t xml:space="preserve">advancement </w:t>
      </w:r>
      <w:r w:rsidRPr="00A10621">
        <w:t xml:space="preserve">of dairy </w:t>
      </w:r>
      <w:r>
        <w:t xml:space="preserve">through the UK. </w:t>
      </w:r>
      <w:r w:rsidRPr="00A10621">
        <w:t xml:space="preserve">From a personal point of view, I am dairy farming and cheesemaking </w:t>
      </w:r>
      <w:r>
        <w:t>here</w:t>
      </w:r>
      <w:r w:rsidR="00C64C0C">
        <w:t>,</w:t>
      </w:r>
      <w:r>
        <w:t xml:space="preserve"> </w:t>
      </w:r>
      <w:r w:rsidRPr="00A10621">
        <w:t xml:space="preserve">so </w:t>
      </w:r>
      <w:r>
        <w:t xml:space="preserve">I </w:t>
      </w:r>
      <w:r w:rsidRPr="00A10621">
        <w:t>have first</w:t>
      </w:r>
      <w:r>
        <w:t>-</w:t>
      </w:r>
      <w:r w:rsidRPr="00A10621">
        <w:t xml:space="preserve">hand experience of exporting to </w:t>
      </w:r>
      <w:r>
        <w:t xml:space="preserve">Europe. As a business, 30% of our sales </w:t>
      </w:r>
      <w:r w:rsidR="00C64C0C">
        <w:t xml:space="preserve">go </w:t>
      </w:r>
      <w:r>
        <w:t xml:space="preserve">to export, with about 20% </w:t>
      </w:r>
      <w:r w:rsidRPr="00A10621">
        <w:t>of th</w:t>
      </w:r>
      <w:r w:rsidR="00124DF7">
        <w:t>at</w:t>
      </w:r>
      <w:r w:rsidRPr="00A10621">
        <w:t xml:space="preserve"> going direct to the EU. </w:t>
      </w:r>
    </w:p>
    <w:p w:rsidR="00DD24E3" w:rsidP="00DD24E3">
      <w:pPr>
        <w:pStyle w:val="Answer"/>
      </w:pPr>
      <w:r w:rsidRPr="00A10621">
        <w:t xml:space="preserve">As an industry, we are very concerned about the level of paperwork that </w:t>
      </w:r>
      <w:r w:rsidR="00F13DEC">
        <w:t>will</w:t>
      </w:r>
      <w:r w:rsidRPr="00A10621">
        <w:t xml:space="preserve"> be required</w:t>
      </w:r>
      <w:r>
        <w:t xml:space="preserve">, the </w:t>
      </w:r>
      <w:r w:rsidRPr="00A10621">
        <w:t xml:space="preserve">European health certificates that </w:t>
      </w:r>
      <w:r>
        <w:t xml:space="preserve">we </w:t>
      </w:r>
      <w:r w:rsidR="00F13DEC">
        <w:t>will</w:t>
      </w:r>
      <w:r w:rsidRPr="00A10621">
        <w:t xml:space="preserve"> need for all products travelling to Europe from this point forward</w:t>
      </w:r>
      <w:r w:rsidR="00F5197C">
        <w:t>,</w:t>
      </w:r>
      <w:r>
        <w:t xml:space="preserve"> and </w:t>
      </w:r>
      <w:r w:rsidRPr="00396925">
        <w:t xml:space="preserve">whether we have the capacity with vets to be able to get health certificates in the volume that </w:t>
      </w:r>
      <w:r w:rsidR="00F13DEC">
        <w:t>will</w:t>
      </w:r>
      <w:r w:rsidRPr="00396925">
        <w:t xml:space="preserve"> be needed</w:t>
      </w:r>
      <w:r>
        <w:t xml:space="preserve"> </w:t>
      </w:r>
      <w:r w:rsidRPr="00396925">
        <w:t xml:space="preserve">compared to where we have been historically. </w:t>
      </w:r>
    </w:p>
    <w:p w:rsidR="00BC3F70" w:rsidP="00DD24E3">
      <w:pPr>
        <w:pStyle w:val="Answer"/>
      </w:pPr>
      <w:r w:rsidRPr="00A10621">
        <w:t xml:space="preserve">We are </w:t>
      </w:r>
      <w:r>
        <w:t xml:space="preserve">also </w:t>
      </w:r>
      <w:r w:rsidRPr="00A10621">
        <w:t>concerned about transport issues</w:t>
      </w:r>
      <w:r>
        <w:t xml:space="preserve"> such as g</w:t>
      </w:r>
      <w:r w:rsidRPr="00A10621">
        <w:t xml:space="preserve">etting our vehicles across the </w:t>
      </w:r>
      <w:r w:rsidR="006731D9">
        <w:t>c</w:t>
      </w:r>
      <w:r w:rsidRPr="00A10621">
        <w:t>hannel and possible waiting times</w:t>
      </w:r>
      <w:r>
        <w:t xml:space="preserve">, with </w:t>
      </w:r>
      <w:r w:rsidRPr="00396925">
        <w:t>relatively short</w:t>
      </w:r>
      <w:r w:rsidR="006731D9">
        <w:t>-</w:t>
      </w:r>
      <w:r w:rsidRPr="00396925">
        <w:t>life products in some cases</w:t>
      </w:r>
      <w:r>
        <w:t xml:space="preserve">. That is not </w:t>
      </w:r>
      <w:r w:rsidRPr="00A10621">
        <w:t>currently on the priority list</w:t>
      </w:r>
      <w:r>
        <w:t xml:space="preserve">, and </w:t>
      </w:r>
      <w:r w:rsidRPr="00A10621">
        <w:t>there is concern</w:t>
      </w:r>
      <w:r>
        <w:t xml:space="preserve"> </w:t>
      </w:r>
      <w:r w:rsidRPr="00A10621">
        <w:t xml:space="preserve">that up to 20% of dairy products being shipped to Europe could actually be in an unfit state when they arrive. </w:t>
      </w:r>
    </w:p>
    <w:p w:rsidR="00DD24E3" w:rsidRPr="00A10621" w:rsidP="00DD24E3">
      <w:pPr>
        <w:pStyle w:val="Answer"/>
      </w:pPr>
      <w:r w:rsidRPr="00A10621">
        <w:t>So there are lots of concerns based on delivery, paperwork and the ability to deliver European customers</w:t>
      </w:r>
      <w:r>
        <w:t xml:space="preserve">, </w:t>
      </w:r>
      <w:r w:rsidRPr="00A10621">
        <w:t>notwithstanding any tariffs</w:t>
      </w:r>
      <w:r>
        <w:t xml:space="preserve"> or other issues that may or may not come. </w:t>
      </w:r>
    </w:p>
    <w:p w:rsidR="00DD24E3" w:rsidP="00DD24E3">
      <w:pPr>
        <w:pStyle w:val="Remark"/>
      </w:pPr>
      <w:r w:rsidRPr="00A10621">
        <w:rPr>
          <w:b/>
        </w:rPr>
        <w:t>The Chair:</w:t>
      </w:r>
      <w:r>
        <w:t xml:space="preserve"> </w:t>
      </w:r>
      <w:r w:rsidRPr="00A10621">
        <w:t xml:space="preserve">Thank you, Peter. That is quite a challenging list there. </w:t>
      </w:r>
      <w:r w:rsidRPr="00396925">
        <w:t xml:space="preserve">Next </w:t>
      </w:r>
      <w:r>
        <w:t xml:space="preserve">we </w:t>
      </w:r>
      <w:r w:rsidRPr="00396925">
        <w:t xml:space="preserve">turn to Martin Morgan, </w:t>
      </w:r>
      <w:r>
        <w:t xml:space="preserve">executive manager of the </w:t>
      </w:r>
      <w:r w:rsidRPr="00396925">
        <w:t xml:space="preserve">Scottish Association of Meat Wholesalers, so north of the border. </w:t>
      </w:r>
    </w:p>
    <w:p w:rsidR="008E4E38" w:rsidP="00DD24E3">
      <w:pPr>
        <w:pStyle w:val="Answer"/>
      </w:pPr>
      <w:r>
        <w:rPr>
          <w:b/>
          <w:i/>
        </w:rPr>
        <w:t xml:space="preserve">Martin Morgan: </w:t>
      </w:r>
      <w:r w:rsidRPr="00A10621">
        <w:t xml:space="preserve">The association represents all </w:t>
      </w:r>
      <w:r>
        <w:t xml:space="preserve">of </w:t>
      </w:r>
      <w:r w:rsidRPr="00A10621">
        <w:t>the Scottish red meat processing sector. We have 21 members spread across 26 sites in Scotland</w:t>
      </w:r>
      <w:r>
        <w:t xml:space="preserve">. </w:t>
      </w:r>
      <w:r w:rsidRPr="00A10621">
        <w:t xml:space="preserve">We have a combined annual turnover in the region of </w:t>
      </w:r>
      <w:r>
        <w:t xml:space="preserve">£2 </w:t>
      </w:r>
      <w:r w:rsidR="001A1A97">
        <w:t>b</w:t>
      </w:r>
      <w:r>
        <w:t>illion and directly employ 3,000 staff. As Peter just alluded to, the e</w:t>
      </w:r>
      <w:r w:rsidRPr="00A10621">
        <w:t xml:space="preserve">xtra costs of exporting </w:t>
      </w:r>
      <w:r w:rsidR="00F13DEC">
        <w:t>will</w:t>
      </w:r>
      <w:r w:rsidRPr="00A10621">
        <w:t xml:space="preserve"> be immense. </w:t>
      </w:r>
    </w:p>
    <w:p w:rsidR="00DD24E3" w:rsidRPr="00A10621" w:rsidP="00DD24E3">
      <w:pPr>
        <w:pStyle w:val="Answer"/>
      </w:pPr>
      <w:r w:rsidRPr="00A10621">
        <w:t>Our biggest concern is the loss of our long</w:t>
      </w:r>
      <w:r>
        <w:t>-</w:t>
      </w:r>
      <w:r w:rsidRPr="00A10621">
        <w:t>standing customers in Europe, not just for prime cuts of beef and lamb</w:t>
      </w:r>
      <w:r>
        <w:t xml:space="preserve">, which have </w:t>
      </w:r>
      <w:r w:rsidRPr="00A10621">
        <w:t>already been mentioned, but the all</w:t>
      </w:r>
      <w:r>
        <w:t>-</w:t>
      </w:r>
      <w:r w:rsidRPr="00A10621">
        <w:t>important</w:t>
      </w:r>
      <w:r>
        <w:t xml:space="preserve"> fifth-quarter material—h</w:t>
      </w:r>
      <w:r w:rsidRPr="00A10621">
        <w:t xml:space="preserve">ides, skins, </w:t>
      </w:r>
      <w:r>
        <w:t xml:space="preserve">offal </w:t>
      </w:r>
      <w:r w:rsidRPr="00A10621">
        <w:t>and so on</w:t>
      </w:r>
      <w:r>
        <w:t>—</w:t>
      </w:r>
      <w:r w:rsidRPr="00A10621">
        <w:t xml:space="preserve">for which there is absolutely no market in the UK, so we trade internationally in these products into Europe </w:t>
      </w:r>
      <w:r>
        <w:t>and further afield. If we lose these markets or they are restricted</w:t>
      </w:r>
      <w:r w:rsidR="008E4E38">
        <w:t xml:space="preserve">, </w:t>
      </w:r>
      <w:r>
        <w:t xml:space="preserve">then </w:t>
      </w:r>
      <w:r w:rsidRPr="00A10621">
        <w:t>the consequences for the entire supply chain will be severe</w:t>
      </w:r>
      <w:r>
        <w:t>.</w:t>
      </w:r>
      <w:r w:rsidRPr="00A10621">
        <w:t xml:space="preserve"> We </w:t>
      </w:r>
      <w:r w:rsidR="008E4E38">
        <w:t>saw</w:t>
      </w:r>
      <w:r w:rsidRPr="00A10621">
        <w:t xml:space="preserve"> </w:t>
      </w:r>
      <w:r>
        <w:t xml:space="preserve">that </w:t>
      </w:r>
      <w:r w:rsidRPr="00A10621">
        <w:t xml:space="preserve">before when exports from the UK got shut off, such as </w:t>
      </w:r>
      <w:r>
        <w:t xml:space="preserve">over </w:t>
      </w:r>
      <w:r w:rsidRPr="00A10621">
        <w:t xml:space="preserve">BSE </w:t>
      </w:r>
      <w:r>
        <w:t>back in 1996 or</w:t>
      </w:r>
      <w:r w:rsidR="004F4BFB">
        <w:t xml:space="preserve"> during</w:t>
      </w:r>
      <w:r>
        <w:t xml:space="preserve"> foot and mouth: t</w:t>
      </w:r>
      <w:r w:rsidRPr="00A10621">
        <w:t>he whole supply chain suffers</w:t>
      </w:r>
      <w:r>
        <w:t xml:space="preserve">. </w:t>
      </w:r>
      <w:r w:rsidRPr="00A10621">
        <w:t>We are fearful that that will be the case come January once we finally exit.</w:t>
      </w:r>
    </w:p>
    <w:p w:rsidR="008E4E38" w:rsidP="00DD24E3">
      <w:pPr>
        <w:pStyle w:val="Remark"/>
      </w:pPr>
      <w:r w:rsidRPr="00396925">
        <w:rPr>
          <w:b/>
        </w:rPr>
        <w:t>The Chair:</w:t>
      </w:r>
      <w:r>
        <w:t xml:space="preserve"> </w:t>
      </w:r>
      <w:r w:rsidRPr="00396925">
        <w:t xml:space="preserve">I guess there are some examples in history of what we might face if things are not good, although obviously we are working to make sure that we get </w:t>
      </w:r>
      <w:r w:rsidRPr="00A10621">
        <w:t xml:space="preserve">some of those issues solved. </w:t>
      </w:r>
    </w:p>
    <w:p w:rsidR="00DD24E3" w:rsidP="00DD24E3">
      <w:pPr>
        <w:pStyle w:val="Remark"/>
      </w:pPr>
      <w:r w:rsidRPr="00A10621">
        <w:t>Now we move on</w:t>
      </w:r>
      <w:r w:rsidR="008E4E38">
        <w:t xml:space="preserve"> </w:t>
      </w:r>
      <w:r w:rsidRPr="00A10621">
        <w:t>to a different sector altogether with Jimmy Buchan</w:t>
      </w:r>
      <w:r>
        <w:t xml:space="preserve">, </w:t>
      </w:r>
      <w:r w:rsidRPr="00A10621">
        <w:t xml:space="preserve">the CEO of </w:t>
      </w:r>
      <w:r w:rsidRPr="00396925">
        <w:t xml:space="preserve">the Scottish Seafood Association. </w:t>
      </w:r>
    </w:p>
    <w:p w:rsidR="00DD24E3" w:rsidP="00DD24E3">
      <w:pPr>
        <w:pStyle w:val="Answer"/>
      </w:pPr>
      <w:bookmarkStart w:id="2" w:name="_Hlk59019311"/>
      <w:r>
        <w:rPr>
          <w:b/>
          <w:i/>
        </w:rPr>
        <w:t xml:space="preserve">Jimmy Buchan: </w:t>
      </w:r>
      <w:r w:rsidRPr="00A10621">
        <w:t>I have had a long and varied caree</w:t>
      </w:r>
      <w:r>
        <w:t>r</w:t>
      </w:r>
      <w:r w:rsidRPr="00A10621">
        <w:t>. I started fishing as a 16 year</w:t>
      </w:r>
      <w:r>
        <w:t>-</w:t>
      </w:r>
      <w:r w:rsidRPr="00A10621">
        <w:t>old and was in that sector for over 40 years</w:t>
      </w:r>
      <w:r>
        <w:t>,</w:t>
      </w:r>
      <w:r w:rsidRPr="00A10621">
        <w:t xml:space="preserve"> so fishing </w:t>
      </w:r>
      <w:r>
        <w:t xml:space="preserve">is </w:t>
      </w:r>
      <w:r w:rsidRPr="00A10621">
        <w:t>in my blood. I have seen quite a lot of significant changes over that 40</w:t>
      </w:r>
      <w:r>
        <w:t>-</w:t>
      </w:r>
      <w:r w:rsidRPr="00A10621">
        <w:t>year</w:t>
      </w:r>
      <w:r>
        <w:t xml:space="preserve"> period.</w:t>
      </w:r>
      <w:r w:rsidRPr="00A10621">
        <w:t xml:space="preserve"> Latterly</w:t>
      </w:r>
      <w:r w:rsidR="00BE5EA2">
        <w:t>,</w:t>
      </w:r>
      <w:r w:rsidRPr="00A10621">
        <w:t xml:space="preserve"> </w:t>
      </w:r>
      <w:r>
        <w:t xml:space="preserve">in </w:t>
      </w:r>
      <w:r w:rsidRPr="00A10621">
        <w:t>the last four years</w:t>
      </w:r>
      <w:r w:rsidR="00BE5EA2">
        <w:t>,</w:t>
      </w:r>
      <w:r w:rsidRPr="00A10621">
        <w:t xml:space="preserve"> I have been shoreside </w:t>
      </w:r>
      <w:r>
        <w:t>and I have been privileged to h</w:t>
      </w:r>
      <w:r w:rsidRPr="00A10621">
        <w:t>ead up the Scottish Seafood Association</w:t>
      </w:r>
      <w:bookmarkEnd w:id="2"/>
      <w:r w:rsidRPr="00A10621">
        <w:t>, a trade association with a membership of approximately 80 members. It is primarily based in the north</w:t>
      </w:r>
      <w:r>
        <w:t>-</w:t>
      </w:r>
      <w:r w:rsidRPr="00A10621">
        <w:t>east of Scotland, so much more rurally based</w:t>
      </w:r>
      <w:r>
        <w:t xml:space="preserve">, </w:t>
      </w:r>
      <w:r w:rsidRPr="00A10621">
        <w:t xml:space="preserve">but it also supports the fishing fleet that lands 80% to 90% of its catches </w:t>
      </w:r>
      <w:r>
        <w:t xml:space="preserve">back </w:t>
      </w:r>
      <w:r w:rsidRPr="00A10621">
        <w:t>into the north</w:t>
      </w:r>
      <w:r>
        <w:t>-</w:t>
      </w:r>
      <w:r w:rsidRPr="00A10621">
        <w:t>east</w:t>
      </w:r>
      <w:r>
        <w:t>ern</w:t>
      </w:r>
      <w:r w:rsidRPr="00A10621">
        <w:t xml:space="preserve"> ports of </w:t>
      </w:r>
      <w:r>
        <w:t xml:space="preserve">the </w:t>
      </w:r>
      <w:r w:rsidRPr="00A10621">
        <w:t>Shetland</w:t>
      </w:r>
      <w:r>
        <w:t>s</w:t>
      </w:r>
      <w:r w:rsidRPr="00A10621">
        <w:t>,</w:t>
      </w:r>
      <w:r>
        <w:t xml:space="preserve"> Fraserburgh, Kinlochbervie a</w:t>
      </w:r>
      <w:r w:rsidRPr="00A10621">
        <w:t>nd of course Peterhead</w:t>
      </w:r>
      <w:r>
        <w:t xml:space="preserve">. The members that we are supporting are </w:t>
      </w:r>
      <w:r w:rsidRPr="00A10621">
        <w:t>pelagic</w:t>
      </w:r>
      <w:r>
        <w:t xml:space="preserve">, </w:t>
      </w:r>
      <w:r w:rsidRPr="00A10621">
        <w:t>shellfish</w:t>
      </w:r>
      <w:r>
        <w:t xml:space="preserve">, whitefish processing and of course some aquaculture, so </w:t>
      </w:r>
      <w:r w:rsidRPr="00A10621">
        <w:t xml:space="preserve">pretty much all things fish. </w:t>
      </w:r>
    </w:p>
    <w:p w:rsidR="00DD24E3" w:rsidP="00DD24E3">
      <w:pPr>
        <w:pStyle w:val="Answer"/>
      </w:pPr>
      <w:r w:rsidRPr="00A10621">
        <w:t>We play a significant part in the export market</w:t>
      </w:r>
      <w:r w:rsidR="004422A3">
        <w:t>,</w:t>
      </w:r>
      <w:r>
        <w:t xml:space="preserve"> and part of our main market is the EU, so it is important that a trade deal is come by, however we get to that. However, </w:t>
      </w:r>
      <w:r w:rsidRPr="00A10621">
        <w:t xml:space="preserve">as all my colleagues who are giving evidence have alluded to, it looks </w:t>
      </w:r>
      <w:r>
        <w:t xml:space="preserve">as if </w:t>
      </w:r>
      <w:r w:rsidRPr="00A10621">
        <w:t xml:space="preserve">paperwork and so on </w:t>
      </w:r>
      <w:r w:rsidR="00F13DEC">
        <w:t>will</w:t>
      </w:r>
      <w:r w:rsidRPr="00A10621">
        <w:t xml:space="preserve"> be a huge and cumbersome problem for each individual sector</w:t>
      </w:r>
      <w:r>
        <w:t xml:space="preserve">. </w:t>
      </w:r>
    </w:p>
    <w:p w:rsidR="00DD24E3" w:rsidP="00DD24E3">
      <w:pPr>
        <w:pStyle w:val="Answer"/>
      </w:pPr>
      <w:r w:rsidRPr="00A10621">
        <w:t xml:space="preserve">If there </w:t>
      </w:r>
      <w:r>
        <w:t xml:space="preserve">are </w:t>
      </w:r>
      <w:r w:rsidRPr="00A10621">
        <w:t>any positive</w:t>
      </w:r>
      <w:r>
        <w:t>s</w:t>
      </w:r>
      <w:r w:rsidRPr="00A10621">
        <w:t xml:space="preserve"> in this, it looks as if the seafood sector may be a beneficiary of Brexit in that control of the waters will come back to the U</w:t>
      </w:r>
      <w:r>
        <w:t xml:space="preserve">K. The debate over how the </w:t>
      </w:r>
      <w:r w:rsidRPr="00A10621">
        <w:t xml:space="preserve">politicians </w:t>
      </w:r>
      <w:r>
        <w:t xml:space="preserve">will </w:t>
      </w:r>
      <w:r w:rsidRPr="00A10621">
        <w:t>decide to divvy up any gains or losses</w:t>
      </w:r>
      <w:r>
        <w:t xml:space="preserve"> </w:t>
      </w:r>
      <w:r w:rsidRPr="00A10621">
        <w:t>is still open, but if we become a sovereign state we control the waters</w:t>
      </w:r>
      <w:r w:rsidR="004422A3">
        <w:t>,</w:t>
      </w:r>
      <w:r>
        <w:t xml:space="preserve"> and who will fish and where they will do it w</w:t>
      </w:r>
      <w:r w:rsidRPr="00A10621">
        <w:t>ill depend on the UK. That should result</w:t>
      </w:r>
      <w:r>
        <w:t xml:space="preserve"> in </w:t>
      </w:r>
      <w:r w:rsidRPr="00A10621">
        <w:t xml:space="preserve">opportunities </w:t>
      </w:r>
      <w:r>
        <w:t xml:space="preserve">for </w:t>
      </w:r>
      <w:r w:rsidRPr="00A10621">
        <w:t>the seafood sector in the UK in future.</w:t>
      </w:r>
    </w:p>
    <w:p w:rsidR="00892DCC" w:rsidP="00DD24E3">
      <w:pPr>
        <w:pStyle w:val="Remark"/>
      </w:pPr>
      <w:r w:rsidRPr="009C63D7">
        <w:rPr>
          <w:b/>
        </w:rPr>
        <w:t>The Chair:</w:t>
      </w:r>
      <w:r>
        <w:t xml:space="preserve"> </w:t>
      </w:r>
      <w:r w:rsidRPr="00A10621">
        <w:t xml:space="preserve">It is important that we see some of the positives as well. We are a neutral </w:t>
      </w:r>
      <w:r w:rsidR="004422A3">
        <w:t>c</w:t>
      </w:r>
      <w:r w:rsidRPr="00A10621">
        <w:t>ommittee as far as that is concerned; we are trying to be objective about the issues that arise here.</w:t>
      </w:r>
    </w:p>
    <w:p w:rsidR="00DD24E3" w:rsidP="00892DCC">
      <w:pPr>
        <w:pStyle w:val="Remark"/>
      </w:pPr>
      <w:r w:rsidRPr="00A10621">
        <w:t>As so many of you have already mentioned, to put all this to work we need to transport products to the EU if we are exporting to it.</w:t>
      </w:r>
      <w:r w:rsidR="00892DCC">
        <w:t xml:space="preserve"> </w:t>
      </w:r>
      <w:r w:rsidR="004422A3">
        <w:t>Next, w</w:t>
      </w:r>
      <w:r w:rsidRPr="00A10621">
        <w:t xml:space="preserve">e have Duncan Buchanan, who is director of policy for England and Wales of the </w:t>
      </w:r>
      <w:r>
        <w:t xml:space="preserve">Road Haulage Association. </w:t>
      </w:r>
    </w:p>
    <w:p w:rsidR="00DD24E3" w:rsidP="00DD24E3">
      <w:pPr>
        <w:pStyle w:val="Answer"/>
      </w:pPr>
      <w:r>
        <w:rPr>
          <w:b/>
          <w:i/>
        </w:rPr>
        <w:t xml:space="preserve">Duncan Buchanan: </w:t>
      </w:r>
      <w:r w:rsidRPr="00D91B0D">
        <w:rPr>
          <w:bCs/>
          <w:iCs/>
        </w:rPr>
        <w:t>The RHA is a trade body representing</w:t>
      </w:r>
      <w:r>
        <w:rPr>
          <w:b/>
          <w:i/>
        </w:rPr>
        <w:t xml:space="preserve"> </w:t>
      </w:r>
      <w:r w:rsidRPr="00D91B0D">
        <w:rPr>
          <w:bCs/>
          <w:iCs/>
        </w:rPr>
        <w:t>commercial road haulage,</w:t>
      </w:r>
      <w:r>
        <w:rPr>
          <w:b/>
          <w:i/>
        </w:rPr>
        <w:t xml:space="preserve"> </w:t>
      </w:r>
      <w:r w:rsidRPr="00A10621">
        <w:t xml:space="preserve">primarily operators of lorries </w:t>
      </w:r>
      <w:r>
        <w:t xml:space="preserve">but also vans. Our </w:t>
      </w:r>
      <w:r w:rsidRPr="00A10621">
        <w:t>7</w:t>
      </w:r>
      <w:r>
        <w:t>,</w:t>
      </w:r>
      <w:r w:rsidRPr="00A10621">
        <w:t xml:space="preserve">000 </w:t>
      </w:r>
      <w:r>
        <w:t>or so</w:t>
      </w:r>
      <w:r w:rsidRPr="00A10621">
        <w:t xml:space="preserve"> members are primarily SMEs businesses. That is the nature of the </w:t>
      </w:r>
      <w:r>
        <w:t xml:space="preserve">whole </w:t>
      </w:r>
      <w:r w:rsidRPr="00A10621">
        <w:t xml:space="preserve">industry; there are a small number of big companies </w:t>
      </w:r>
      <w:r>
        <w:t xml:space="preserve">and a huge number of small ones. </w:t>
      </w:r>
    </w:p>
    <w:p w:rsidR="00DD24E3" w:rsidRPr="00AE3688" w:rsidP="00DD24E3">
      <w:pPr>
        <w:pStyle w:val="Answer"/>
      </w:pPr>
      <w:r w:rsidRPr="00D91B0D">
        <w:t>The RH</w:t>
      </w:r>
      <w:r>
        <w:t xml:space="preserve">A </w:t>
      </w:r>
      <w:r w:rsidRPr="00D91B0D">
        <w:t>is not pro</w:t>
      </w:r>
      <w:r>
        <w:t>-</w:t>
      </w:r>
      <w:r w:rsidRPr="00D91B0D">
        <w:t>Brexit or anti</w:t>
      </w:r>
      <w:r>
        <w:t>-</w:t>
      </w:r>
      <w:r w:rsidRPr="00D91B0D">
        <w:t xml:space="preserve">Brexit. </w:t>
      </w:r>
      <w:r w:rsidRPr="00AE3688">
        <w:t xml:space="preserve">We have to deal with whatever regulatory environment we work in. It is just a case of </w:t>
      </w:r>
      <w:r>
        <w:t>“</w:t>
      </w:r>
      <w:r w:rsidRPr="00AE3688">
        <w:t>It is happening</w:t>
      </w:r>
      <w:r w:rsidR="00707BA6">
        <w:t>. W</w:t>
      </w:r>
      <w:r w:rsidRPr="00AE3688">
        <w:t xml:space="preserve">e have to </w:t>
      </w:r>
      <w:r>
        <w:t xml:space="preserve">deal </w:t>
      </w:r>
      <w:r w:rsidRPr="00AE3688">
        <w:t>with it.</w:t>
      </w:r>
      <w:r>
        <w:t>”</w:t>
      </w:r>
    </w:p>
    <w:p w:rsidR="00DD24E3" w:rsidP="00DD24E3">
      <w:pPr>
        <w:pStyle w:val="Answer"/>
      </w:pPr>
      <w:r>
        <w:t>On</w:t>
      </w:r>
      <w:r w:rsidRPr="00D91B0D">
        <w:t xml:space="preserve"> our concern</w:t>
      </w:r>
      <w:r>
        <w:t>s</w:t>
      </w:r>
      <w:r w:rsidRPr="00D91B0D">
        <w:t xml:space="preserve">, you have already heard a </w:t>
      </w:r>
      <w:r>
        <w:t xml:space="preserve">number </w:t>
      </w:r>
      <w:r w:rsidRPr="00D91B0D">
        <w:t>of people talk about the paperwork. Our concern</w:t>
      </w:r>
      <w:r>
        <w:t xml:space="preserve">s are </w:t>
      </w:r>
      <w:r w:rsidRPr="00AE3688">
        <w:t xml:space="preserve">focused </w:t>
      </w:r>
      <w:r w:rsidRPr="00AE3688" w:rsidR="007139BA">
        <w:t xml:space="preserve">very much </w:t>
      </w:r>
      <w:r w:rsidRPr="00AE3688">
        <w:t xml:space="preserve">on the first quarter of 2021 in particular, when we </w:t>
      </w:r>
      <w:r w:rsidR="00F13DEC">
        <w:t>will</w:t>
      </w:r>
      <w:r w:rsidRPr="00AE3688">
        <w:t xml:space="preserve"> have wholesale change in the paperwork requirements whether </w:t>
      </w:r>
      <w:r>
        <w:t xml:space="preserve">or not </w:t>
      </w:r>
      <w:r w:rsidRPr="00AE3688">
        <w:t xml:space="preserve">we have a deal. The question of a deal is not </w:t>
      </w:r>
      <w:r>
        <w:t xml:space="preserve">quite as </w:t>
      </w:r>
      <w:r w:rsidRPr="00AE3688">
        <w:t xml:space="preserve">important for our trade as perhaps for some other people </w:t>
      </w:r>
      <w:r>
        <w:t xml:space="preserve">who are on </w:t>
      </w:r>
      <w:r w:rsidRPr="00AE3688">
        <w:t xml:space="preserve">this call. </w:t>
      </w:r>
    </w:p>
    <w:p w:rsidR="00DD24E3" w:rsidP="00DD24E3">
      <w:pPr>
        <w:pStyle w:val="Answer"/>
      </w:pPr>
      <w:r w:rsidRPr="00AE3688">
        <w:t>We are going into a world that is far more complex</w:t>
      </w:r>
      <w:r>
        <w:t xml:space="preserve">, more </w:t>
      </w:r>
      <w:r w:rsidRPr="00AE3688">
        <w:t>data</w:t>
      </w:r>
      <w:r>
        <w:t xml:space="preserve">-driven </w:t>
      </w:r>
      <w:r w:rsidRPr="00AE3688">
        <w:t>and bureaucracy</w:t>
      </w:r>
      <w:r>
        <w:t>-</w:t>
      </w:r>
      <w:r w:rsidRPr="00AE3688">
        <w:t xml:space="preserve">driven than </w:t>
      </w:r>
      <w:r>
        <w:t xml:space="preserve">what </w:t>
      </w:r>
      <w:r w:rsidRPr="00AE3688">
        <w:t xml:space="preserve">we have now. The changes </w:t>
      </w:r>
      <w:r w:rsidR="00F13DEC">
        <w:t>will</w:t>
      </w:r>
      <w:r w:rsidRPr="00AE3688">
        <w:t xml:space="preserve"> have to be implemented </w:t>
      </w:r>
      <w:r w:rsidR="00950C82">
        <w:t>by</w:t>
      </w:r>
      <w:r w:rsidRPr="00AE3688">
        <w:t xml:space="preserve"> a lot of people who do not have the expertise, skills or knowledge</w:t>
      </w:r>
      <w:r>
        <w:t>—</w:t>
      </w:r>
      <w:r w:rsidRPr="00AE3688">
        <w:t>at least initially</w:t>
      </w:r>
      <w:r>
        <w:t>—</w:t>
      </w:r>
      <w:r w:rsidRPr="00AE3688">
        <w:t xml:space="preserve">to administer the systems. It is </w:t>
      </w:r>
      <w:r w:rsidR="00950C82">
        <w:t>16 December</w:t>
      </w:r>
      <w:r w:rsidRPr="00AE3688">
        <w:t xml:space="preserve"> now</w:t>
      </w:r>
      <w:r w:rsidR="00950C82">
        <w:t>,</w:t>
      </w:r>
      <w:r>
        <w:t xml:space="preserve"> so </w:t>
      </w:r>
      <w:r w:rsidRPr="00AE3688">
        <w:t>we have two weeks to go</w:t>
      </w:r>
      <w:r>
        <w:t xml:space="preserve">, and we </w:t>
      </w:r>
      <w:r w:rsidRPr="00AE3688">
        <w:t>are going into a world where the systems</w:t>
      </w:r>
      <w:r>
        <w:t xml:space="preserve"> </w:t>
      </w:r>
      <w:r w:rsidRPr="00AE3688">
        <w:t xml:space="preserve">are unstable and are not necessarily published. Changes and clarifications </w:t>
      </w:r>
      <w:r>
        <w:t xml:space="preserve">are happening all the time. </w:t>
      </w:r>
      <w:r w:rsidRPr="00AE3688">
        <w:t>Even now, we are finding things moving about</w:t>
      </w:r>
      <w:r>
        <w:t xml:space="preserve">—at-risk goods for Northern Ireland, </w:t>
      </w:r>
      <w:r w:rsidR="00950C82">
        <w:t xml:space="preserve">for example, </w:t>
      </w:r>
      <w:r>
        <w:t xml:space="preserve">which have been lauded recently, still have </w:t>
      </w:r>
      <w:r w:rsidRPr="00AE3688">
        <w:t xml:space="preserve">a load of obscurity around </w:t>
      </w:r>
      <w:r>
        <w:t>them</w:t>
      </w:r>
      <w:r w:rsidRPr="00AE3688">
        <w:t xml:space="preserve">. Our point is that business cannot prepare if we do not have stable rules. </w:t>
      </w:r>
    </w:p>
    <w:p w:rsidR="00DD24E3" w:rsidP="00DD24E3">
      <w:pPr>
        <w:pStyle w:val="Answer"/>
      </w:pPr>
      <w:r w:rsidRPr="00AE3688">
        <w:t xml:space="preserve">As I say, January </w:t>
      </w:r>
      <w:r w:rsidR="00F13DEC">
        <w:t>will</w:t>
      </w:r>
      <w:r w:rsidRPr="00AE3688">
        <w:t xml:space="preserve"> be the biggest challenge</w:t>
      </w:r>
      <w:r w:rsidR="00950C82">
        <w:t>,</w:t>
      </w:r>
      <w:r>
        <w:t xml:space="preserve"> but it </w:t>
      </w:r>
      <w:r w:rsidR="00F13DEC">
        <w:t>will</w:t>
      </w:r>
      <w:r w:rsidRPr="00AE3688">
        <w:t xml:space="preserve"> </w:t>
      </w:r>
      <w:r>
        <w:t xml:space="preserve">continue </w:t>
      </w:r>
      <w:r w:rsidRPr="00AE3688">
        <w:t>through the next few months. I fully expect it to be a bit of a shambles, to be fair. I think I have said enough at the moment</w:t>
      </w:r>
      <w:r>
        <w:t>.</w:t>
      </w:r>
      <w:r w:rsidRPr="00AE3688">
        <w:t xml:space="preserve"> </w:t>
      </w:r>
    </w:p>
    <w:p w:rsidR="00DD24E3" w:rsidRPr="00AE3688" w:rsidP="00DD24E3">
      <w:pPr>
        <w:pStyle w:val="Question"/>
      </w:pPr>
      <w:r w:rsidRPr="00AE3688">
        <w:rPr>
          <w:b/>
        </w:rPr>
        <w:t>The Chair:</w:t>
      </w:r>
      <w:r>
        <w:t xml:space="preserve"> </w:t>
      </w:r>
      <w:r w:rsidRPr="00AE3688">
        <w:t>That is a good way to finish.</w:t>
      </w:r>
      <w:r>
        <w:t xml:space="preserve"> Hopefully today we can try to </w:t>
      </w:r>
      <w:r w:rsidR="00950C82">
        <w:t>lessen</w:t>
      </w:r>
      <w:r>
        <w:t xml:space="preserve"> the </w:t>
      </w:r>
      <w:r w:rsidRPr="00AE3688">
        <w:t xml:space="preserve">risk of </w:t>
      </w:r>
      <w:r>
        <w:t xml:space="preserve">a </w:t>
      </w:r>
      <w:r w:rsidRPr="00AE3688">
        <w:t>shambles slightly</w:t>
      </w:r>
      <w:r>
        <w:t xml:space="preserve">, but </w:t>
      </w:r>
      <w:r w:rsidRPr="00AE3688">
        <w:t xml:space="preserve">we will see how it goes. What impresses me from what you have </w:t>
      </w:r>
      <w:r>
        <w:t xml:space="preserve">all </w:t>
      </w:r>
      <w:r w:rsidRPr="00AE3688">
        <w:t>said is not just the theoretical experience of your sectors but the very hands</w:t>
      </w:r>
      <w:r>
        <w:t>-</w:t>
      </w:r>
      <w:r w:rsidRPr="00AE3688">
        <w:t>on experience that you all have in those sectors.</w:t>
      </w:r>
    </w:p>
    <w:p w:rsidR="00DD24E3" w:rsidP="00DD24E3">
      <w:pPr>
        <w:pStyle w:val="Question"/>
        <w:numPr>
          <w:ilvl w:val="0"/>
          <w:numId w:val="0"/>
        </w:numPr>
        <w:ind w:left="794"/>
      </w:pPr>
      <w:r w:rsidRPr="00AE3688">
        <w:t xml:space="preserve">I see this round table as having three parts. First, </w:t>
      </w:r>
      <w:r>
        <w:t xml:space="preserve">we </w:t>
      </w:r>
      <w:r w:rsidR="00F13DEC">
        <w:t>will</w:t>
      </w:r>
      <w:r w:rsidRPr="00AE3688">
        <w:t xml:space="preserve"> look at the business implications of new </w:t>
      </w:r>
      <w:r>
        <w:t>non-</w:t>
      </w:r>
      <w:r w:rsidRPr="00AE3688">
        <w:t>tariff barriers away from the border</w:t>
      </w:r>
      <w:r>
        <w:t xml:space="preserve">. I then </w:t>
      </w:r>
      <w:r w:rsidRPr="00AE3688">
        <w:t xml:space="preserve">want </w:t>
      </w:r>
      <w:r>
        <w:t xml:space="preserve">to have </w:t>
      </w:r>
      <w:r w:rsidRPr="00AE3688">
        <w:t xml:space="preserve">a session </w:t>
      </w:r>
      <w:r>
        <w:t>on</w:t>
      </w:r>
      <w:r w:rsidRPr="00AE3688">
        <w:t xml:space="preserve"> the practical implications of additional border che</w:t>
      </w:r>
      <w:r>
        <w:t>cks.</w:t>
      </w:r>
      <w:r w:rsidRPr="00AE3688">
        <w:t xml:space="preserve"> </w:t>
      </w:r>
    </w:p>
    <w:p w:rsidR="00DD24E3" w:rsidP="00DD24E3">
      <w:pPr>
        <w:pStyle w:val="Question"/>
        <w:numPr>
          <w:ilvl w:val="0"/>
          <w:numId w:val="0"/>
        </w:numPr>
        <w:ind w:left="794"/>
      </w:pPr>
      <w:r w:rsidRPr="00AE3688">
        <w:t xml:space="preserve">Lastly, as you may have noticed, we have not yet managed to do a deal with the EU, so </w:t>
      </w:r>
      <w:r>
        <w:t xml:space="preserve">we want a session on </w:t>
      </w:r>
      <w:r w:rsidRPr="00AE3688">
        <w:t>the impact of transition tariffs. We will try to do it in that way and try not to move too much from one issue to anothe</w:t>
      </w:r>
      <w:r>
        <w:t>r during a session</w:t>
      </w:r>
      <w:r w:rsidRPr="00AE3688">
        <w:t xml:space="preserve">. </w:t>
      </w:r>
    </w:p>
    <w:p w:rsidR="00DD24E3" w:rsidRPr="00AE3688" w:rsidP="00DD24E3">
      <w:pPr>
        <w:pStyle w:val="Question"/>
        <w:numPr>
          <w:ilvl w:val="0"/>
          <w:numId w:val="0"/>
        </w:numPr>
        <w:ind w:left="794"/>
      </w:pPr>
      <w:r w:rsidRPr="00AE3688">
        <w:t>First,</w:t>
      </w:r>
      <w:r>
        <w:t xml:space="preserve"> on </w:t>
      </w:r>
      <w:r w:rsidRPr="00AE3688">
        <w:t xml:space="preserve">the business implications of new </w:t>
      </w:r>
      <w:r>
        <w:t>non-</w:t>
      </w:r>
      <w:r w:rsidRPr="00AE3688">
        <w:t xml:space="preserve">tariff barriers away from the </w:t>
      </w:r>
      <w:r>
        <w:t>border</w:t>
      </w:r>
      <w:r w:rsidRPr="00AE3688">
        <w:t xml:space="preserve">, perhaps I could start by asking how your sectors will handle </w:t>
      </w:r>
      <w:r>
        <w:t xml:space="preserve">such barriers </w:t>
      </w:r>
      <w:r w:rsidRPr="00AE3688">
        <w:t xml:space="preserve">and what the </w:t>
      </w:r>
      <w:r>
        <w:t>G</w:t>
      </w:r>
      <w:r w:rsidRPr="00AE3688">
        <w:t>overnment can do to help with that, which is obviously what we are trying to do. I suggest that those of you who would like to come in on this</w:t>
      </w:r>
      <w:r>
        <w:t xml:space="preserve"> do so—not everybody has to come in on every </w:t>
      </w:r>
      <w:r>
        <w:t xml:space="preserve">session—and </w:t>
      </w:r>
      <w:r w:rsidRPr="00AE3688">
        <w:t xml:space="preserve">then I will open </w:t>
      </w:r>
      <w:r>
        <w:t>it</w:t>
      </w:r>
      <w:r w:rsidRPr="00AE3688">
        <w:t xml:space="preserve"> up to my colleagues to ask supplementaries. If you want to come in on any questions, please put your hand up </w:t>
      </w:r>
      <w:r>
        <w:t>or</w:t>
      </w:r>
      <w:r w:rsidRPr="00AE3688">
        <w:t xml:space="preserve"> indicate</w:t>
      </w:r>
      <w:r>
        <w:t xml:space="preserve"> </w:t>
      </w:r>
      <w:r w:rsidRPr="00AE3688">
        <w:t xml:space="preserve">to me where you would like to come in. </w:t>
      </w:r>
    </w:p>
    <w:p w:rsidR="00DD24E3" w:rsidRPr="00AE3688" w:rsidP="00DD24E3">
      <w:pPr>
        <w:pStyle w:val="Question"/>
        <w:numPr>
          <w:ilvl w:val="0"/>
          <w:numId w:val="0"/>
        </w:numPr>
        <w:ind w:left="794"/>
      </w:pPr>
      <w:r>
        <w:t xml:space="preserve">Duncan, perhaps I could </w:t>
      </w:r>
      <w:r w:rsidRPr="00AE3688">
        <w:t xml:space="preserve">start </w:t>
      </w:r>
      <w:r>
        <w:t xml:space="preserve">you </w:t>
      </w:r>
      <w:r w:rsidRPr="00AE3688">
        <w:t>off</w:t>
      </w:r>
      <w:r>
        <w:t xml:space="preserve"> on that. </w:t>
      </w:r>
      <w:r w:rsidRPr="00AE3688">
        <w:t>You are all going to be queuing up on the Kent border, are</w:t>
      </w:r>
      <w:r>
        <w:t xml:space="preserve"> you not</w:t>
      </w:r>
      <w:r w:rsidRPr="00AE3688">
        <w:t>? How is that area looking to you</w:t>
      </w:r>
      <w:r>
        <w:t>?</w:t>
      </w:r>
      <w:r w:rsidRPr="00AE3688">
        <w:t xml:space="preserve"> </w:t>
      </w:r>
    </w:p>
    <w:p w:rsidR="00DD24E3" w:rsidP="00DD24E3">
      <w:pPr>
        <w:pStyle w:val="Answer"/>
      </w:pPr>
      <w:r>
        <w:rPr>
          <w:b/>
          <w:i/>
        </w:rPr>
        <w:t xml:space="preserve">Duncan Buchanan: </w:t>
      </w:r>
      <w:r w:rsidRPr="00AE3688">
        <w:t>We will not be queuing up on the Kent border. Most of the h</w:t>
      </w:r>
      <w:r>
        <w:t>au</w:t>
      </w:r>
      <w:r w:rsidRPr="00AE3688">
        <w:t xml:space="preserve">liers will </w:t>
      </w:r>
      <w:r>
        <w:t>get</w:t>
      </w:r>
      <w:r w:rsidRPr="00AE3688">
        <w:t xml:space="preserve"> access permits</w:t>
      </w:r>
      <w:r>
        <w:t xml:space="preserve">; they will fill in the paperwork. </w:t>
      </w:r>
      <w:r w:rsidRPr="00AE3688">
        <w:t>You ask</w:t>
      </w:r>
      <w:r>
        <w:t>ed</w:t>
      </w:r>
      <w:r w:rsidRPr="00AE3688">
        <w:t xml:space="preserve"> how we w</w:t>
      </w:r>
      <w:r>
        <w:t>ould</w:t>
      </w:r>
      <w:r w:rsidRPr="00AE3688">
        <w:t xml:space="preserve"> handle </w:t>
      </w:r>
      <w:r>
        <w:t>the non-</w:t>
      </w:r>
      <w:r w:rsidRPr="00AE3688">
        <w:t>tariff barriers</w:t>
      </w:r>
      <w:r>
        <w:t xml:space="preserve"> coming in.</w:t>
      </w:r>
      <w:r w:rsidRPr="00AE3688">
        <w:t xml:space="preserve"> </w:t>
      </w:r>
    </w:p>
    <w:p w:rsidR="00DD24E3" w:rsidP="00DD24E3">
      <w:pPr>
        <w:pStyle w:val="Remark"/>
      </w:pPr>
      <w:r w:rsidRPr="00AE3688">
        <w:rPr>
          <w:b/>
        </w:rPr>
        <w:t>The Chair:</w:t>
      </w:r>
      <w:r>
        <w:t xml:space="preserve"> P</w:t>
      </w:r>
      <w:r w:rsidRPr="00AE3688">
        <w:t xml:space="preserve">articularly for the </w:t>
      </w:r>
      <w:r w:rsidR="00181B10">
        <w:t>agrifood</w:t>
      </w:r>
      <w:r w:rsidRPr="00AE3688">
        <w:t xml:space="preserve"> sector, yes. </w:t>
      </w:r>
    </w:p>
    <w:p w:rsidR="00DD24E3" w:rsidRPr="00AE3688" w:rsidP="00DD24E3">
      <w:pPr>
        <w:pStyle w:val="Answer"/>
      </w:pPr>
      <w:r>
        <w:rPr>
          <w:b/>
          <w:i/>
        </w:rPr>
        <w:t xml:space="preserve">Duncan Buchanan: </w:t>
      </w:r>
      <w:r>
        <w:t>It is not exclusively about t</w:t>
      </w:r>
      <w:r w:rsidRPr="00AE3688">
        <w:t xml:space="preserve">he </w:t>
      </w:r>
      <w:r w:rsidR="00181B10">
        <w:t>agrifood</w:t>
      </w:r>
      <w:r w:rsidRPr="00AE3688">
        <w:t xml:space="preserve"> sector</w:t>
      </w:r>
      <w:r>
        <w:t>. That sector</w:t>
      </w:r>
      <w:r w:rsidRPr="00AE3688">
        <w:t xml:space="preserve"> </w:t>
      </w:r>
      <w:r w:rsidR="00F13DEC">
        <w:t>will</w:t>
      </w:r>
      <w:r w:rsidRPr="00AE3688">
        <w:t xml:space="preserve"> be </w:t>
      </w:r>
      <w:r>
        <w:t xml:space="preserve">part of </w:t>
      </w:r>
      <w:r w:rsidRPr="00AE3688">
        <w:t>the whole</w:t>
      </w:r>
      <w:r>
        <w:t xml:space="preserve"> mix of things.</w:t>
      </w:r>
    </w:p>
    <w:p w:rsidR="00DD24E3" w:rsidP="00DD24E3">
      <w:pPr>
        <w:pStyle w:val="Answer"/>
      </w:pPr>
      <w:r w:rsidRPr="00AE3688">
        <w:t xml:space="preserve">One of the problems that we </w:t>
      </w:r>
      <w:r w:rsidR="00F13DEC">
        <w:t>will</w:t>
      </w:r>
      <w:r w:rsidRPr="00AE3688">
        <w:t xml:space="preserve"> have is </w:t>
      </w:r>
      <w:r>
        <w:t xml:space="preserve">that </w:t>
      </w:r>
      <w:r w:rsidRPr="00AE3688">
        <w:t>people without correct paperwork will find that the</w:t>
      </w:r>
      <w:r>
        <w:t>ir</w:t>
      </w:r>
      <w:r w:rsidRPr="00AE3688">
        <w:t xml:space="preserve"> goods will not even be collected or transported. We are advising our members not to pick up goods if the complete paperwork is not in place in advance. By doing that, we create discipline in the system and make sure that people can get through the border. One thing </w:t>
      </w:r>
      <w:r>
        <w:t xml:space="preserve">that </w:t>
      </w:r>
      <w:r w:rsidRPr="00AE3688">
        <w:t xml:space="preserve">the </w:t>
      </w:r>
      <w:r>
        <w:t>G</w:t>
      </w:r>
      <w:r w:rsidRPr="00AE3688">
        <w:t>overnment have focused on is</w:t>
      </w:r>
      <w:r>
        <w:t xml:space="preserve">: “Make </w:t>
      </w:r>
      <w:r w:rsidRPr="00AE3688">
        <w:t xml:space="preserve">sure that </w:t>
      </w:r>
      <w:r>
        <w:t>you</w:t>
      </w:r>
      <w:r w:rsidRPr="00AE3688">
        <w:t xml:space="preserve"> are prepared</w:t>
      </w:r>
      <w:r w:rsidR="00D07ECC">
        <w:t>. M</w:t>
      </w:r>
      <w:r>
        <w:t>ake sure you are ready</w:t>
      </w:r>
      <w:r w:rsidR="00D07ECC">
        <w:t>. G</w:t>
      </w:r>
      <w:r>
        <w:t xml:space="preserve">et the paperwork done”. </w:t>
      </w:r>
      <w:r w:rsidRPr="00AE3688">
        <w:t>It is almost impossible from where we are at the moment to get that right, but we say to our members</w:t>
      </w:r>
      <w:r w:rsidR="00F25D1A">
        <w:t>:</w:t>
      </w:r>
      <w:r w:rsidRPr="00AE3688">
        <w:t xml:space="preserve"> “</w:t>
      </w:r>
      <w:r>
        <w:t>D</w:t>
      </w:r>
      <w:r w:rsidRPr="00AE3688">
        <w:t>on't pick goods up if you don't have the paperwork</w:t>
      </w:r>
      <w:r>
        <w:t>”</w:t>
      </w:r>
      <w:r w:rsidRPr="00AE3688">
        <w:t>.</w:t>
      </w:r>
      <w:r>
        <w:t xml:space="preserve"> </w:t>
      </w:r>
    </w:p>
    <w:p w:rsidR="00DD24E3" w:rsidRPr="00AE3688" w:rsidP="00DD24E3">
      <w:pPr>
        <w:pStyle w:val="Answer"/>
      </w:pPr>
      <w:r w:rsidRPr="00AE3688">
        <w:t>I would expect price increases as well.</w:t>
      </w:r>
      <w:r>
        <w:t xml:space="preserve"> </w:t>
      </w:r>
      <w:r w:rsidRPr="00AE3688">
        <w:t>Some of our members are removing themselves from the market, a</w:t>
      </w:r>
      <w:r>
        <w:t>s are</w:t>
      </w:r>
      <w:r w:rsidRPr="00AE3688">
        <w:t xml:space="preserve"> some of the European hauliers</w:t>
      </w:r>
      <w:r>
        <w:t>,</w:t>
      </w:r>
      <w:r w:rsidRPr="00AE3688">
        <w:t xml:space="preserve"> who are 85% of our trade. That b</w:t>
      </w:r>
      <w:r>
        <w:t>ehaviour is happening right now. A lot of it will have to be a wait</w:t>
      </w:r>
      <w:r w:rsidR="00F25D1A">
        <w:t xml:space="preserve"> </w:t>
      </w:r>
      <w:r>
        <w:t>and</w:t>
      </w:r>
      <w:r w:rsidR="00F25D1A">
        <w:t xml:space="preserve"> </w:t>
      </w:r>
      <w:r>
        <w:t xml:space="preserve">see. </w:t>
      </w:r>
      <w:r w:rsidRPr="00AE3688">
        <w:t>We will see what happens in the new year.</w:t>
      </w:r>
    </w:p>
    <w:p w:rsidR="00DD24E3" w:rsidRPr="00AE3688" w:rsidP="00DD24E3">
      <w:pPr>
        <w:pStyle w:val="Remark"/>
      </w:pPr>
      <w:r w:rsidRPr="00AE3688">
        <w:rPr>
          <w:b/>
        </w:rPr>
        <w:t>The Chair:</w:t>
      </w:r>
      <w:r>
        <w:t xml:space="preserve"> </w:t>
      </w:r>
      <w:r w:rsidRPr="00AE3688">
        <w:t>Lord Cameron wants to come in in a minute, but perhaps we could</w:t>
      </w:r>
      <w:r>
        <w:t xml:space="preserve"> have comments from one or two other sectors.</w:t>
      </w:r>
    </w:p>
    <w:p w:rsidR="00DD24E3" w:rsidRPr="00AE3688" w:rsidP="00DD24E3">
      <w:pPr>
        <w:pStyle w:val="Answer"/>
      </w:pPr>
      <w:r>
        <w:rPr>
          <w:b/>
          <w:i/>
        </w:rPr>
        <w:t xml:space="preserve">Martin Morgan: </w:t>
      </w:r>
      <w:r>
        <w:t xml:space="preserve">One </w:t>
      </w:r>
      <w:r w:rsidRPr="00AE3688">
        <w:t>key aspect is th</w:t>
      </w:r>
      <w:r>
        <w:t xml:space="preserve">at for any company in the UK </w:t>
      </w:r>
      <w:r w:rsidRPr="00AE3688">
        <w:t>to trade with Europe</w:t>
      </w:r>
      <w:r>
        <w:t xml:space="preserve"> </w:t>
      </w:r>
      <w:r w:rsidRPr="00AE3688">
        <w:t xml:space="preserve">we have to be recognised as a third country by the </w:t>
      </w:r>
      <w:r>
        <w:t>European Union</w:t>
      </w:r>
      <w:r w:rsidRPr="00AE3688">
        <w:t>. That has still not happened</w:t>
      </w:r>
      <w:r>
        <w:t>,</w:t>
      </w:r>
      <w:r w:rsidRPr="00AE3688">
        <w:t xml:space="preserve"> so </w:t>
      </w:r>
      <w:r>
        <w:t xml:space="preserve">it </w:t>
      </w:r>
      <w:r w:rsidRPr="00AE3688">
        <w:t xml:space="preserve">just puts a stop on all export activity. I understand from officials in the UK </w:t>
      </w:r>
      <w:r>
        <w:t>G</w:t>
      </w:r>
      <w:r w:rsidRPr="00AE3688">
        <w:t xml:space="preserve">overnment that that process is ongoing and they are hopeful of </w:t>
      </w:r>
      <w:r>
        <w:t>a</w:t>
      </w:r>
      <w:r w:rsidRPr="00AE3688">
        <w:t xml:space="preserve"> positive outcome, but until we get that</w:t>
      </w:r>
      <w:r>
        <w:t xml:space="preserve"> nailed down, I do not think that anybody would seriously contemplate sending any consignments into </w:t>
      </w:r>
      <w:r w:rsidRPr="00AE3688">
        <w:t>Europe in case they g</w:t>
      </w:r>
      <w:r>
        <w:t>o</w:t>
      </w:r>
      <w:r w:rsidRPr="00AE3688">
        <w:t>t stopped and suffer</w:t>
      </w:r>
      <w:r>
        <w:t>ed</w:t>
      </w:r>
      <w:r w:rsidRPr="00AE3688">
        <w:t xml:space="preserve"> a significant financial loss</w:t>
      </w:r>
      <w:r>
        <w:t>.</w:t>
      </w:r>
    </w:p>
    <w:p w:rsidR="00DD24E3" w:rsidP="00DD24E3">
      <w:pPr>
        <w:pStyle w:val="Remark"/>
      </w:pPr>
      <w:r w:rsidRPr="00AE3688">
        <w:rPr>
          <w:b/>
        </w:rPr>
        <w:t>The Chair:</w:t>
      </w:r>
      <w:r>
        <w:t xml:space="preserve"> </w:t>
      </w:r>
      <w:r w:rsidRPr="00AE3688">
        <w:t xml:space="preserve">Yes, obviously once you have loaded the vehicle and it is on its way and it runs out of time, that is a financial loss. </w:t>
      </w:r>
    </w:p>
    <w:p w:rsidR="00DD24E3" w:rsidRPr="00AE3688" w:rsidP="00DD24E3">
      <w:pPr>
        <w:pStyle w:val="Answer"/>
      </w:pPr>
      <w:r>
        <w:rPr>
          <w:b/>
          <w:i/>
        </w:rPr>
        <w:t xml:space="preserve">June Arnold: </w:t>
      </w:r>
      <w:r>
        <w:t xml:space="preserve">From </w:t>
      </w:r>
      <w:r w:rsidR="00BC70C5">
        <w:t xml:space="preserve">Gafta’s </w:t>
      </w:r>
      <w:r>
        <w:t>perspective, a m</w:t>
      </w:r>
      <w:r w:rsidRPr="00AE3688">
        <w:t xml:space="preserve">ain concern </w:t>
      </w:r>
      <w:r>
        <w:t>is</w:t>
      </w:r>
      <w:r w:rsidRPr="00AE3688">
        <w:t xml:space="preserve"> clearly tariffs</w:t>
      </w:r>
      <w:r>
        <w:t xml:space="preserve"> on </w:t>
      </w:r>
      <w:r w:rsidRPr="00AE3688">
        <w:t>exports and imports</w:t>
      </w:r>
      <w:r>
        <w:t>,</w:t>
      </w:r>
      <w:r w:rsidRPr="00AE3688">
        <w:t xml:space="preserve"> and having timely information</w:t>
      </w:r>
      <w:r>
        <w:t xml:space="preserve">, grain </w:t>
      </w:r>
      <w:r w:rsidRPr="00AE3688">
        <w:t>statistics and data.</w:t>
      </w:r>
      <w:r>
        <w:t xml:space="preserve"> On</w:t>
      </w:r>
      <w:r w:rsidRPr="00AE3688">
        <w:t xml:space="preserve"> the </w:t>
      </w:r>
      <w:r>
        <w:t>non-</w:t>
      </w:r>
      <w:r w:rsidRPr="00AE3688">
        <w:t>tariff barrier side, we are representing those importing and exporting, and</w:t>
      </w:r>
      <w:r>
        <w:t>, f</w:t>
      </w:r>
      <w:r w:rsidRPr="00AE3688">
        <w:t>or us</w:t>
      </w:r>
      <w:r>
        <w:t>,</w:t>
      </w:r>
      <w:r w:rsidRPr="00AE3688">
        <w:t xml:space="preserve"> a real issue will be standards and regulations and how </w:t>
      </w:r>
      <w:r>
        <w:t xml:space="preserve">consistently </w:t>
      </w:r>
      <w:r w:rsidRPr="00AE3688">
        <w:t>they are applied.</w:t>
      </w:r>
      <w:r>
        <w:t xml:space="preserve"> </w:t>
      </w:r>
      <w:r w:rsidRPr="00AE3688">
        <w:t xml:space="preserve">That could be in food and </w:t>
      </w:r>
      <w:r>
        <w:t xml:space="preserve">food </w:t>
      </w:r>
      <w:r w:rsidRPr="00AE3688">
        <w:t>safety</w:t>
      </w:r>
      <w:r>
        <w:t>,</w:t>
      </w:r>
      <w:r w:rsidRPr="00AE3688">
        <w:t xml:space="preserve"> quality, phytosanitary</w:t>
      </w:r>
      <w:r>
        <w:t xml:space="preserve">, GMO and all the various issues. </w:t>
      </w:r>
      <w:r w:rsidRPr="00AE3688">
        <w:t xml:space="preserve">The closer we are aligned to those standards in our exporting market, the easier it is </w:t>
      </w:r>
      <w:r>
        <w:t>for the</w:t>
      </w:r>
      <w:r w:rsidRPr="00AE3688">
        <w:t xml:space="preserve"> trade </w:t>
      </w:r>
      <w:r>
        <w:t>to</w:t>
      </w:r>
      <w:r w:rsidRPr="00AE3688">
        <w:t xml:space="preserve"> operate.</w:t>
      </w:r>
    </w:p>
    <w:p w:rsidR="00DD24E3" w:rsidRPr="00C952F0" w:rsidP="00DD24E3">
      <w:pPr>
        <w:pStyle w:val="Answer"/>
      </w:pPr>
      <w:r>
        <w:t>As I mentioned previously, as a sector</w:t>
      </w:r>
      <w:r w:rsidR="00376A8B">
        <w:t xml:space="preserve"> the trade</w:t>
      </w:r>
      <w:r>
        <w:t xml:space="preserve"> </w:t>
      </w:r>
      <w:r w:rsidRPr="00C952F0">
        <w:t xml:space="preserve">can deal with </w:t>
      </w:r>
      <w:r>
        <w:t>a lot of these issues</w:t>
      </w:r>
      <w:r w:rsidRPr="00C952F0">
        <w:t xml:space="preserve"> in our contract terms.</w:t>
      </w:r>
      <w:r>
        <w:t xml:space="preserve"> We have a system that has been in place since the l</w:t>
      </w:r>
      <w:r w:rsidRPr="00C952F0">
        <w:t>ate 1800s</w:t>
      </w:r>
      <w:r>
        <w:t>,</w:t>
      </w:r>
      <w:r w:rsidRPr="00C952F0">
        <w:t xml:space="preserve"> so it is well developed. Those quality issues are worked out between the buyer and seller. </w:t>
      </w:r>
      <w:r>
        <w:t>But w</w:t>
      </w:r>
      <w:r w:rsidRPr="00C952F0">
        <w:t>hat we absolutely cannot manage is sudden policy shifts by government in the middle of a grain marketing year. From our perspective</w:t>
      </w:r>
      <w:r>
        <w:t xml:space="preserve">, </w:t>
      </w:r>
      <w:r w:rsidRPr="00C952F0">
        <w:t xml:space="preserve">clear communication and engagement with stakeholders on </w:t>
      </w:r>
      <w:r>
        <w:t xml:space="preserve">all </w:t>
      </w:r>
      <w:r w:rsidRPr="00C952F0">
        <w:t xml:space="preserve">these issues </w:t>
      </w:r>
      <w:r>
        <w:t xml:space="preserve">are </w:t>
      </w:r>
      <w:r w:rsidRPr="00C952F0">
        <w:t>essential for the trade to function.</w:t>
      </w:r>
    </w:p>
    <w:p w:rsidR="00DD24E3" w:rsidRPr="00C952F0" w:rsidP="00DD24E3">
      <w:pPr>
        <w:pStyle w:val="Answer"/>
      </w:pPr>
      <w:r>
        <w:rPr>
          <w:b/>
          <w:i/>
        </w:rPr>
        <w:t xml:space="preserve">Andrew Skea: </w:t>
      </w:r>
      <w:r w:rsidRPr="00C952F0">
        <w:t xml:space="preserve">I have to take every opportunity to mention that our trade comes to a complete standstill on </w:t>
      </w:r>
      <w:r>
        <w:t>1</w:t>
      </w:r>
      <w:r w:rsidRPr="00C952F0">
        <w:t xml:space="preserve"> January unless we can g</w:t>
      </w:r>
      <w:r>
        <w:t>et</w:t>
      </w:r>
      <w:r w:rsidRPr="00C952F0">
        <w:t xml:space="preserve"> third</w:t>
      </w:r>
      <w:r w:rsidR="008F034B">
        <w:t>-</w:t>
      </w:r>
      <w:r w:rsidRPr="00C952F0">
        <w:t>country equivalence. It is basically the same issue that the livestock people are concerned about</w:t>
      </w:r>
      <w:r w:rsidR="007A322C">
        <w:t xml:space="preserve">; </w:t>
      </w:r>
      <w:r w:rsidRPr="00C952F0">
        <w:t>I</w:t>
      </w:r>
      <w:r>
        <w:t xml:space="preserve"> </w:t>
      </w:r>
      <w:r w:rsidRPr="00C952F0">
        <w:t>am not so sure about the fish people</w:t>
      </w:r>
      <w:r>
        <w:t>.</w:t>
      </w:r>
    </w:p>
    <w:p w:rsidR="001E6883" w:rsidP="00DD24E3">
      <w:pPr>
        <w:pStyle w:val="Answer"/>
      </w:pPr>
      <w:r>
        <w:t>Assuming that hurdle is cleared, there will</w:t>
      </w:r>
      <w:r w:rsidRPr="00C952F0">
        <w:t xml:space="preserve"> be a huge increase in the volume of paperwork</w:t>
      </w:r>
      <w:r>
        <w:t>.</w:t>
      </w:r>
      <w:r w:rsidRPr="00C952F0">
        <w:t xml:space="preserve"> The requirement to have </w:t>
      </w:r>
      <w:r>
        <w:t xml:space="preserve">all </w:t>
      </w:r>
      <w:r w:rsidRPr="00C952F0">
        <w:t xml:space="preserve">that paperwork ready before goods are dispatched </w:t>
      </w:r>
      <w:r>
        <w:t>will</w:t>
      </w:r>
      <w:r w:rsidRPr="00C952F0">
        <w:t xml:space="preserve"> be new to our industry</w:t>
      </w:r>
      <w:r>
        <w:t>. W</w:t>
      </w:r>
      <w:r w:rsidRPr="00C952F0">
        <w:t xml:space="preserve">e </w:t>
      </w:r>
      <w:r w:rsidR="00F13DEC">
        <w:t>will</w:t>
      </w:r>
      <w:r w:rsidRPr="00C952F0">
        <w:t xml:space="preserve"> have to get phytosanitary certificates from local government offices to the farms where the potatoes are</w:t>
      </w:r>
      <w:r>
        <w:t xml:space="preserve"> dispatched</w:t>
      </w:r>
      <w:r w:rsidRPr="00C952F0">
        <w:t xml:space="preserve"> from, and they </w:t>
      </w:r>
      <w:r>
        <w:t xml:space="preserve">will </w:t>
      </w:r>
      <w:r w:rsidRPr="00C952F0">
        <w:t>have to go with the truck.</w:t>
      </w:r>
      <w:r>
        <w:t xml:space="preserve"> </w:t>
      </w:r>
    </w:p>
    <w:p w:rsidR="00DE0ED4" w:rsidP="00DD24E3">
      <w:pPr>
        <w:pStyle w:val="Answer"/>
      </w:pPr>
      <w:r w:rsidRPr="00C952F0">
        <w:t xml:space="preserve">By comparison, we are using that paperwork now but only for markets that are a </w:t>
      </w:r>
      <w:r>
        <w:t xml:space="preserve">good </w:t>
      </w:r>
      <w:r w:rsidRPr="00C952F0">
        <w:t>bit further away</w:t>
      </w:r>
      <w:r>
        <w:t>,</w:t>
      </w:r>
      <w:r w:rsidRPr="00C952F0">
        <w:t xml:space="preserve"> such as Egypt, all of </w:t>
      </w:r>
      <w:r>
        <w:t>n</w:t>
      </w:r>
      <w:r w:rsidRPr="00C952F0">
        <w:t>orth Africa</w:t>
      </w:r>
      <w:r>
        <w:t xml:space="preserve">, </w:t>
      </w:r>
      <w:r w:rsidRPr="00C952F0">
        <w:t>Thailand and all over the world</w:t>
      </w:r>
      <w:r>
        <w:t xml:space="preserve"> where we are sending potatoes. </w:t>
      </w:r>
      <w:r w:rsidRPr="00C952F0">
        <w:t>We know how to do the paperwork, but currently</w:t>
      </w:r>
      <w:r>
        <w:t>,</w:t>
      </w:r>
      <w:r w:rsidRPr="00C952F0">
        <w:t xml:space="preserve"> for these faraway markets</w:t>
      </w:r>
      <w:r>
        <w:t>,</w:t>
      </w:r>
      <w:r w:rsidRPr="00C952F0">
        <w:t xml:space="preserve"> the goods are in transit for a number of weeks and the paperwork normally follows by </w:t>
      </w:r>
      <w:r>
        <w:t>c</w:t>
      </w:r>
      <w:r w:rsidRPr="00C952F0">
        <w:t xml:space="preserve">ourier a day or two after the goods have left. With the new system, with the EU market being on our doorstep, we </w:t>
      </w:r>
      <w:r w:rsidR="00F13DEC">
        <w:t>will</w:t>
      </w:r>
      <w:r w:rsidRPr="00C952F0">
        <w:t xml:space="preserve"> have to set up completely different systems for getting that paperwork done on time.</w:t>
      </w:r>
    </w:p>
    <w:p w:rsidR="00DD24E3" w:rsidP="00DD24E3">
      <w:pPr>
        <w:pStyle w:val="Answer"/>
      </w:pPr>
      <w:r w:rsidRPr="00C952F0">
        <w:t xml:space="preserve">There </w:t>
      </w:r>
      <w:r w:rsidR="00DE0ED4">
        <w:t>will also</w:t>
      </w:r>
      <w:r w:rsidRPr="00C952F0">
        <w:t xml:space="preserve"> be a huge increase in the number of orders</w:t>
      </w:r>
      <w:r>
        <w:t>.</w:t>
      </w:r>
      <w:r w:rsidRPr="00C952F0">
        <w:t xml:space="preserve"> Orders for local markets tend to be smaller, more dynamic, with a bigger number of customers and suppliers, whereas exports to much further away</w:t>
      </w:r>
      <w:r>
        <w:t xml:space="preserve"> </w:t>
      </w:r>
      <w:r w:rsidRPr="00C952F0">
        <w:t xml:space="preserve">markets tend to be bigger volumes and therefore </w:t>
      </w:r>
      <w:r>
        <w:t>involve</w:t>
      </w:r>
      <w:r w:rsidRPr="00C952F0">
        <w:t xml:space="preserve"> a smaller number of transactions. </w:t>
      </w:r>
    </w:p>
    <w:p w:rsidR="00DD24E3" w:rsidP="00DD24E3">
      <w:pPr>
        <w:pStyle w:val="Remark"/>
      </w:pPr>
      <w:r w:rsidRPr="00C952F0">
        <w:rPr>
          <w:b/>
        </w:rPr>
        <w:t>The Chair:</w:t>
      </w:r>
      <w:r>
        <w:t xml:space="preserve"> Is this literally</w:t>
      </w:r>
      <w:r w:rsidRPr="00C952F0">
        <w:t xml:space="preserve"> paperwork? Surely </w:t>
      </w:r>
      <w:r>
        <w:t xml:space="preserve">we are in </w:t>
      </w:r>
      <w:r w:rsidRPr="00C952F0">
        <w:t>a digital age</w:t>
      </w:r>
      <w:r>
        <w:t xml:space="preserve"> these days. Do you not just press a button and it all happens?</w:t>
      </w:r>
      <w:r w:rsidRPr="00C952F0">
        <w:t xml:space="preserve"> </w:t>
      </w:r>
    </w:p>
    <w:p w:rsidR="00DD24E3" w:rsidP="00DD24E3">
      <w:pPr>
        <w:pStyle w:val="Answer"/>
      </w:pPr>
      <w:r>
        <w:rPr>
          <w:b/>
          <w:i/>
        </w:rPr>
        <w:t xml:space="preserve">Andrew Skea: </w:t>
      </w:r>
      <w:r>
        <w:t>P</w:t>
      </w:r>
      <w:r w:rsidRPr="00C952F0">
        <w:t>hytosanitary certificates have to be created</w:t>
      </w:r>
      <w:r>
        <w:t>.</w:t>
      </w:r>
      <w:r w:rsidRPr="00C952F0">
        <w:t xml:space="preserve"> </w:t>
      </w:r>
      <w:r>
        <w:t>T</w:t>
      </w:r>
      <w:r w:rsidRPr="00C952F0">
        <w:t>hey are currently created in paper format</w:t>
      </w:r>
      <w:r>
        <w:t xml:space="preserve"> </w:t>
      </w:r>
      <w:r w:rsidRPr="00C952F0">
        <w:t xml:space="preserve">by local </w:t>
      </w:r>
      <w:r>
        <w:t>m</w:t>
      </w:r>
      <w:r w:rsidRPr="00C952F0">
        <w:t xml:space="preserve">inistry of </w:t>
      </w:r>
      <w:r>
        <w:t>a</w:t>
      </w:r>
      <w:r w:rsidRPr="00C952F0">
        <w:t>griculture officers</w:t>
      </w:r>
      <w:r>
        <w:t>.</w:t>
      </w:r>
      <w:r w:rsidRPr="00C952F0">
        <w:t xml:space="preserve"> </w:t>
      </w:r>
      <w:r>
        <w:t xml:space="preserve">Somebody </w:t>
      </w:r>
      <w:r w:rsidRPr="00C952F0">
        <w:t xml:space="preserve">has to run </w:t>
      </w:r>
      <w:r>
        <w:t xml:space="preserve">up and </w:t>
      </w:r>
      <w:r w:rsidRPr="00C952F0">
        <w:t>down the road</w:t>
      </w:r>
      <w:r>
        <w:t xml:space="preserve">, </w:t>
      </w:r>
      <w:r w:rsidRPr="00C952F0">
        <w:t>pick up the paper</w:t>
      </w:r>
      <w:r>
        <w:t xml:space="preserve">s and </w:t>
      </w:r>
      <w:r w:rsidRPr="00C952F0">
        <w:t>put them with other</w:t>
      </w:r>
      <w:r>
        <w:t xml:space="preserve"> papers—maybe invoices, certificates of origin </w:t>
      </w:r>
      <w:r w:rsidRPr="00C952F0">
        <w:t>or other paperwork</w:t>
      </w:r>
      <w:r>
        <w:t>—</w:t>
      </w:r>
      <w:r w:rsidRPr="00C952F0">
        <w:t>and</w:t>
      </w:r>
      <w:r>
        <w:t xml:space="preserve"> </w:t>
      </w:r>
      <w:r w:rsidRPr="00C952F0">
        <w:t xml:space="preserve">that normally gets sent by </w:t>
      </w:r>
      <w:r>
        <w:t>c</w:t>
      </w:r>
      <w:r w:rsidRPr="00C952F0">
        <w:t>ourier, DHL or whatever, to th</w:t>
      </w:r>
      <w:r>
        <w:t>o</w:t>
      </w:r>
      <w:r w:rsidRPr="00C952F0">
        <w:t xml:space="preserve">se faraway markets. </w:t>
      </w:r>
      <w:r>
        <w:t>It normally</w:t>
      </w:r>
      <w:r w:rsidRPr="00C952F0">
        <w:t xml:space="preserve"> arrives, </w:t>
      </w:r>
      <w:r>
        <w:t xml:space="preserve">in </w:t>
      </w:r>
      <w:r w:rsidRPr="00C952F0">
        <w:t>Egypt</w:t>
      </w:r>
      <w:r>
        <w:t xml:space="preserve">, </w:t>
      </w:r>
      <w:r w:rsidRPr="00C952F0">
        <w:t>Morocco or Thailand, before the goods arrive</w:t>
      </w:r>
      <w:r>
        <w:t>.</w:t>
      </w:r>
    </w:p>
    <w:p w:rsidR="00DD24E3" w:rsidP="00DD24E3">
      <w:pPr>
        <w:pStyle w:val="Answer"/>
      </w:pPr>
      <w:r>
        <w:t>So</w:t>
      </w:r>
      <w:r w:rsidR="00DE5BED">
        <w:t xml:space="preserve"> </w:t>
      </w:r>
      <w:r>
        <w:t xml:space="preserve">there is currently a lot of paperwork. Yes, </w:t>
      </w:r>
      <w:r w:rsidRPr="00C952F0">
        <w:t xml:space="preserve">electronic phytosanitary certificates would make a massive difference. That is definitely something that the </w:t>
      </w:r>
      <w:r>
        <w:t>G</w:t>
      </w:r>
      <w:r w:rsidRPr="00C952F0">
        <w:t xml:space="preserve">overnment could work on. </w:t>
      </w:r>
    </w:p>
    <w:p w:rsidR="002C0449" w:rsidP="00DD24E3">
      <w:pPr>
        <w:pStyle w:val="Answer"/>
      </w:pPr>
      <w:r>
        <w:rPr>
          <w:b/>
          <w:i/>
        </w:rPr>
        <w:t xml:space="preserve">Helen Roberts: </w:t>
      </w:r>
      <w:r w:rsidRPr="00C952F0">
        <w:t>It</w:t>
      </w:r>
      <w:r>
        <w:t xml:space="preserve"> is</w:t>
      </w:r>
      <w:r w:rsidRPr="00C952F0">
        <w:t xml:space="preserve"> export health certificates that</w:t>
      </w:r>
      <w:r>
        <w:t xml:space="preserve"> we obviously feel concern </w:t>
      </w:r>
      <w:r w:rsidR="00126F70">
        <w:t xml:space="preserve">about, </w:t>
      </w:r>
      <w:r>
        <w:t xml:space="preserve">and the number </w:t>
      </w:r>
      <w:r w:rsidRPr="00C952F0">
        <w:t xml:space="preserve">that </w:t>
      </w:r>
      <w:r>
        <w:t xml:space="preserve">will </w:t>
      </w:r>
      <w:r w:rsidRPr="00C952F0">
        <w:t>be needed.</w:t>
      </w:r>
      <w:r>
        <w:t xml:space="preserve"> C</w:t>
      </w:r>
      <w:r w:rsidRPr="00C952F0">
        <w:t>arcasses are split into many types of products</w:t>
      </w:r>
      <w:r>
        <w:t>. F</w:t>
      </w:r>
      <w:r w:rsidRPr="00C952F0">
        <w:t>rom what we can understand, an</w:t>
      </w:r>
      <w:r>
        <w:t xml:space="preserve"> </w:t>
      </w:r>
      <w:r w:rsidRPr="00C952F0">
        <w:t>export health certificate would be needed for more or less e</w:t>
      </w:r>
      <w:r>
        <w:t>ach</w:t>
      </w:r>
      <w:r w:rsidRPr="00C952F0">
        <w:t xml:space="preserve"> product. If </w:t>
      </w:r>
      <w:r>
        <w:t>it is</w:t>
      </w:r>
      <w:r w:rsidRPr="00C952F0">
        <w:t xml:space="preserve"> travel</w:t>
      </w:r>
      <w:r>
        <w:t>ling</w:t>
      </w:r>
      <w:r w:rsidRPr="00C952F0">
        <w:t xml:space="preserve"> through multiple countries</w:t>
      </w:r>
      <w:r>
        <w:t>,</w:t>
      </w:r>
      <w:r w:rsidRPr="00C952F0">
        <w:t xml:space="preserve"> </w:t>
      </w:r>
      <w:r>
        <w:t>it</w:t>
      </w:r>
      <w:r w:rsidRPr="00C952F0">
        <w:t xml:space="preserve"> is printed out in each language</w:t>
      </w:r>
      <w:r>
        <w:t xml:space="preserve"> and has to be </w:t>
      </w:r>
      <w:r w:rsidRPr="00C952F0">
        <w:t>individually signed by vets</w:t>
      </w:r>
      <w:r>
        <w:t>.</w:t>
      </w:r>
      <w:r w:rsidRPr="00C952F0">
        <w:t xml:space="preserve"> We do not </w:t>
      </w:r>
      <w:r>
        <w:t xml:space="preserve">feel that </w:t>
      </w:r>
      <w:r w:rsidRPr="00C952F0">
        <w:t xml:space="preserve">there </w:t>
      </w:r>
      <w:r>
        <w:t xml:space="preserve">will </w:t>
      </w:r>
      <w:r w:rsidRPr="00C952F0">
        <w:t>be enough vets on the ground to do all this work</w:t>
      </w:r>
      <w:r>
        <w:t>.</w:t>
      </w:r>
      <w:r w:rsidRPr="00C952F0">
        <w:t xml:space="preserve"> To take them away from what they have been trained to do, which is to look after </w:t>
      </w:r>
      <w:r>
        <w:t xml:space="preserve">the </w:t>
      </w:r>
      <w:r w:rsidRPr="00C952F0">
        <w:t xml:space="preserve">health and </w:t>
      </w:r>
      <w:r>
        <w:t xml:space="preserve">the </w:t>
      </w:r>
      <w:r w:rsidRPr="00C952F0">
        <w:t>welfare of the livestock on the ground</w:t>
      </w:r>
      <w:r>
        <w:t>,</w:t>
      </w:r>
      <w:r w:rsidRPr="00C952F0">
        <w:t xml:space="preserve"> </w:t>
      </w:r>
      <w:r w:rsidR="00F13DEC">
        <w:t>will</w:t>
      </w:r>
      <w:r w:rsidRPr="00C952F0">
        <w:t xml:space="preserve"> put another burden on the industry. </w:t>
      </w:r>
    </w:p>
    <w:p w:rsidR="00D16697" w:rsidP="00DD24E3">
      <w:pPr>
        <w:pStyle w:val="Answer"/>
      </w:pPr>
      <w:r w:rsidRPr="00C952F0">
        <w:t xml:space="preserve">I know I am representing </w:t>
      </w:r>
      <w:r>
        <w:t>the sheep industry</w:t>
      </w:r>
      <w:r w:rsidRPr="00C952F0">
        <w:t xml:space="preserve"> here, but </w:t>
      </w:r>
      <w:r>
        <w:t xml:space="preserve">we need only </w:t>
      </w:r>
      <w:r w:rsidRPr="00C952F0">
        <w:t>think of all the TB testing that has to be done and the strain that already puts on the veterinary profession</w:t>
      </w:r>
      <w:r>
        <w:t>. W</w:t>
      </w:r>
      <w:r w:rsidRPr="00C952F0">
        <w:t>e have an outbreak of bird flu at the moment</w:t>
      </w:r>
      <w:r>
        <w:t>. W</w:t>
      </w:r>
      <w:r w:rsidRPr="00C952F0">
        <w:t xml:space="preserve">e only need something else </w:t>
      </w:r>
      <w:r>
        <w:t xml:space="preserve">to happen </w:t>
      </w:r>
      <w:r w:rsidRPr="00C952F0">
        <w:t>in the country</w:t>
      </w:r>
      <w:r>
        <w:t xml:space="preserve"> </w:t>
      </w:r>
      <w:r w:rsidRPr="00C952F0">
        <w:t>and there will not be enough vets around to process and do all th</w:t>
      </w:r>
      <w:r>
        <w:t>o</w:t>
      </w:r>
      <w:r w:rsidRPr="00C952F0">
        <w:t xml:space="preserve">se animal health certificates. We also feel that the </w:t>
      </w:r>
      <w:r>
        <w:t>G</w:t>
      </w:r>
      <w:r w:rsidRPr="00C952F0">
        <w:t>overnment have underestimated the amount</w:t>
      </w:r>
      <w:r>
        <w:t xml:space="preserve"> </w:t>
      </w:r>
      <w:r w:rsidRPr="00C952F0">
        <w:t xml:space="preserve">of health certificates that </w:t>
      </w:r>
      <w:r>
        <w:t>will</w:t>
      </w:r>
      <w:r w:rsidRPr="00C952F0">
        <w:t xml:space="preserve"> be needed</w:t>
      </w:r>
      <w:r>
        <w:t>.</w:t>
      </w:r>
      <w:r>
        <w:t xml:space="preserve"> </w:t>
      </w:r>
      <w:r>
        <w:t>T</w:t>
      </w:r>
      <w:r w:rsidRPr="00C952F0">
        <w:t xml:space="preserve">here needs to be a better calculation of </w:t>
      </w:r>
      <w:r>
        <w:t>that.</w:t>
      </w:r>
      <w:r w:rsidR="002C0449">
        <w:t xml:space="preserve"> </w:t>
      </w:r>
      <w:r w:rsidRPr="00C952F0">
        <w:t>I am not in a position to do that</w:t>
      </w:r>
      <w:r>
        <w:t xml:space="preserve">. Someone </w:t>
      </w:r>
      <w:r w:rsidRPr="00C952F0">
        <w:t xml:space="preserve">from the processing industry would give you a better idea of what they think the </w:t>
      </w:r>
      <w:r>
        <w:t xml:space="preserve">number </w:t>
      </w:r>
      <w:r w:rsidRPr="00C952F0">
        <w:t xml:space="preserve">of certificates that </w:t>
      </w:r>
      <w:r w:rsidR="00F13DEC">
        <w:t>will</w:t>
      </w:r>
      <w:r w:rsidRPr="00C952F0">
        <w:t xml:space="preserve"> be needed for these goods to travel</w:t>
      </w:r>
      <w:r>
        <w:t xml:space="preserve"> should be. </w:t>
      </w:r>
    </w:p>
    <w:p w:rsidR="00DD24E3" w:rsidRPr="00C952F0" w:rsidP="00DD24E3">
      <w:pPr>
        <w:pStyle w:val="Answer"/>
      </w:pPr>
      <w:r w:rsidRPr="00C952F0">
        <w:t xml:space="preserve">We would also like to see </w:t>
      </w:r>
      <w:r>
        <w:t xml:space="preserve">meat made a </w:t>
      </w:r>
      <w:r w:rsidRPr="00C952F0">
        <w:t>priority</w:t>
      </w:r>
      <w:r>
        <w:t xml:space="preserve"> </w:t>
      </w:r>
      <w:r w:rsidRPr="00C952F0">
        <w:t>for when it goes to the ports. It is a perishable good</w:t>
      </w:r>
      <w:r>
        <w:t xml:space="preserve">, </w:t>
      </w:r>
      <w:r w:rsidRPr="00C952F0">
        <w:t xml:space="preserve">at the end of the day. We do not want to see </w:t>
      </w:r>
      <w:r>
        <w:t xml:space="preserve">one </w:t>
      </w:r>
      <w:r w:rsidRPr="00C952F0">
        <w:t>of Duncan</w:t>
      </w:r>
      <w:r>
        <w:t>’</w:t>
      </w:r>
      <w:r w:rsidRPr="00C952F0">
        <w:t xml:space="preserve">s lorries all full of meat </w:t>
      </w:r>
      <w:r>
        <w:t xml:space="preserve">but not able to </w:t>
      </w:r>
      <w:r w:rsidRPr="00C952F0">
        <w:t xml:space="preserve">go anywhere </w:t>
      </w:r>
      <w:r>
        <w:t>because</w:t>
      </w:r>
      <w:r w:rsidRPr="00C952F0">
        <w:t xml:space="preserve"> it is stuck in a traffic jam</w:t>
      </w:r>
      <w:r>
        <w:t xml:space="preserve">, </w:t>
      </w:r>
      <w:r w:rsidRPr="00C952F0">
        <w:t>or in Kent</w:t>
      </w:r>
      <w:r>
        <w:t xml:space="preserve">, and cannot get through. </w:t>
      </w:r>
      <w:r w:rsidRPr="00C952F0">
        <w:t>The media would have a field day if they opened up some of the lorries and found meat going off or whatever. That is not good for our industry or a good perception of what we do</w:t>
      </w:r>
      <w:r>
        <w:t xml:space="preserve"> when we </w:t>
      </w:r>
      <w:r w:rsidRPr="00C952F0">
        <w:t>are trying to produce things to the highest standards.</w:t>
      </w:r>
    </w:p>
    <w:p w:rsidR="00DD24E3" w:rsidP="00DD24E3">
      <w:pPr>
        <w:pStyle w:val="Answer"/>
      </w:pPr>
      <w:r>
        <w:rPr>
          <w:b/>
          <w:i/>
        </w:rPr>
        <w:t xml:space="preserve">Jimmy Buchan: </w:t>
      </w:r>
      <w:r w:rsidRPr="00C952F0">
        <w:t>There is starting to be a trend here: c</w:t>
      </w:r>
      <w:r>
        <w:t>e</w:t>
      </w:r>
      <w:r w:rsidRPr="00C952F0">
        <w:t>rtification</w:t>
      </w:r>
      <w:r>
        <w:t xml:space="preserve"> </w:t>
      </w:r>
      <w:r w:rsidRPr="00C952F0">
        <w:t xml:space="preserve">is a huge problem. </w:t>
      </w:r>
      <w:r>
        <w:t xml:space="preserve">There is </w:t>
      </w:r>
      <w:r w:rsidRPr="00C952F0">
        <w:t xml:space="preserve">a lack of people certified to </w:t>
      </w:r>
      <w:r w:rsidR="00FF5DA2">
        <w:t>issue</w:t>
      </w:r>
      <w:r w:rsidRPr="00C952F0">
        <w:t xml:space="preserve"> certifications</w:t>
      </w:r>
      <w:r>
        <w:t>.</w:t>
      </w:r>
      <w:r w:rsidRPr="00C952F0">
        <w:t xml:space="preserve"> In my understanding, it </w:t>
      </w:r>
      <w:r>
        <w:t xml:space="preserve">has to </w:t>
      </w:r>
      <w:r w:rsidRPr="00C952F0">
        <w:t xml:space="preserve">be an environmental health officer or, in many cases, </w:t>
      </w:r>
      <w:r>
        <w:t xml:space="preserve">a </w:t>
      </w:r>
      <w:r w:rsidRPr="00C952F0">
        <w:t xml:space="preserve">vet. </w:t>
      </w:r>
      <w:r>
        <w:t xml:space="preserve">Such </w:t>
      </w:r>
      <w:r w:rsidRPr="00C952F0">
        <w:t>skilled people are not easy to get and</w:t>
      </w:r>
      <w:r>
        <w:t xml:space="preserve">, </w:t>
      </w:r>
      <w:r w:rsidRPr="00C952F0">
        <w:t xml:space="preserve">even if you </w:t>
      </w:r>
      <w:r>
        <w:t xml:space="preserve">could </w:t>
      </w:r>
      <w:r w:rsidRPr="00C952F0">
        <w:t>get them or had the ability to employ them</w:t>
      </w:r>
      <w:r>
        <w:t>,</w:t>
      </w:r>
      <w:r w:rsidRPr="00C952F0">
        <w:t xml:space="preserve"> for a specific field it might take </w:t>
      </w:r>
      <w:r>
        <w:t xml:space="preserve">years rather than </w:t>
      </w:r>
      <w:r w:rsidRPr="00C952F0">
        <w:t xml:space="preserve">months to get someone to </w:t>
      </w:r>
      <w:r>
        <w:t xml:space="preserve">the </w:t>
      </w:r>
      <w:r w:rsidRPr="00C952F0">
        <w:t xml:space="preserve">standard </w:t>
      </w:r>
      <w:r>
        <w:t xml:space="preserve">where they could </w:t>
      </w:r>
      <w:r w:rsidRPr="00C952F0">
        <w:t>sign these certificates. So obviously that is a huge problem.</w:t>
      </w:r>
    </w:p>
    <w:p w:rsidR="00ED58E7" w:rsidP="00DD24E3">
      <w:pPr>
        <w:pStyle w:val="Answer"/>
      </w:pPr>
      <w:r w:rsidRPr="00C952F0">
        <w:t xml:space="preserve">Other things that we have issues with </w:t>
      </w:r>
      <w:r>
        <w:t>include catch certificates. Today is 1</w:t>
      </w:r>
      <w:r w:rsidR="00121663">
        <w:t>6</w:t>
      </w:r>
      <w:r>
        <w:t xml:space="preserve"> December and I think the catch certification portal is just going live today. T</w:t>
      </w:r>
      <w:r w:rsidRPr="00C952F0">
        <w:t xml:space="preserve">hese </w:t>
      </w:r>
      <w:r>
        <w:t xml:space="preserve">sorts of things </w:t>
      </w:r>
      <w:r w:rsidRPr="00C952F0">
        <w:t>are running too near the wind for us</w:t>
      </w:r>
      <w:r w:rsidR="00F25ED7">
        <w:t>,</w:t>
      </w:r>
      <w:r w:rsidRPr="00C952F0">
        <w:t xml:space="preserve"> because they should be tried and tested by now. Brexit happens on </w:t>
      </w:r>
      <w:r>
        <w:t xml:space="preserve">31 December </w:t>
      </w:r>
      <w:r w:rsidRPr="00C952F0">
        <w:t xml:space="preserve">and we are really not well equipped </w:t>
      </w:r>
      <w:r w:rsidRPr="00C952F0">
        <w:t xml:space="preserve">enough </w:t>
      </w:r>
      <w:r w:rsidRPr="00C952F0">
        <w:t>with the correct tools or the wherewithal to make sure that the goods</w:t>
      </w:r>
      <w:r>
        <w:t>—</w:t>
      </w:r>
      <w:r w:rsidRPr="00C952F0">
        <w:t>especially food goods</w:t>
      </w:r>
      <w:r>
        <w:t xml:space="preserve">, which </w:t>
      </w:r>
      <w:r w:rsidRPr="00C952F0">
        <w:t xml:space="preserve">are working against the timeline of </w:t>
      </w:r>
      <w:r>
        <w:t xml:space="preserve">a </w:t>
      </w:r>
      <w:r w:rsidRPr="00C952F0">
        <w:t>clock</w:t>
      </w:r>
      <w:r>
        <w:t>—</w:t>
      </w:r>
      <w:r w:rsidRPr="00C952F0">
        <w:t>are in a good position.</w:t>
      </w:r>
      <w:r>
        <w:t xml:space="preserve"> </w:t>
      </w:r>
      <w:r w:rsidRPr="00C952F0">
        <w:t xml:space="preserve">It </w:t>
      </w:r>
      <w:r>
        <w:t xml:space="preserve">costs </w:t>
      </w:r>
      <w:r w:rsidRPr="00C952F0">
        <w:t xml:space="preserve">an estimated </w:t>
      </w:r>
      <w:r>
        <w:t>£</w:t>
      </w:r>
      <w:r w:rsidRPr="00C952F0">
        <w:t>180 per consignment for the various certificates that</w:t>
      </w:r>
      <w:r>
        <w:t xml:space="preserve"> w</w:t>
      </w:r>
      <w:r w:rsidRPr="005767CD">
        <w:t xml:space="preserve">ill be needed to send a seafood consignment. </w:t>
      </w:r>
      <w:r w:rsidRPr="00C952F0">
        <w:t xml:space="preserve">If </w:t>
      </w:r>
      <w:r>
        <w:t xml:space="preserve">a </w:t>
      </w:r>
      <w:r w:rsidRPr="00C952F0">
        <w:t xml:space="preserve">trader has </w:t>
      </w:r>
      <w:r>
        <w:t xml:space="preserve">five </w:t>
      </w:r>
      <w:r w:rsidRPr="00C952F0">
        <w:t xml:space="preserve">customers, he is looking at </w:t>
      </w:r>
      <w:r>
        <w:t xml:space="preserve">finding </w:t>
      </w:r>
      <w:r w:rsidRPr="00C952F0">
        <w:t>not far short of £1</w:t>
      </w:r>
      <w:r>
        <w:t>,</w:t>
      </w:r>
      <w:r w:rsidRPr="00C952F0">
        <w:t xml:space="preserve">000 out of his profit margin. That is where the serious problem </w:t>
      </w:r>
      <w:r w:rsidR="00F13DEC">
        <w:t>will</w:t>
      </w:r>
      <w:r w:rsidRPr="00C952F0">
        <w:t xml:space="preserve"> lie. </w:t>
      </w:r>
    </w:p>
    <w:p w:rsidR="00DD24E3" w:rsidP="00DD24E3">
      <w:pPr>
        <w:pStyle w:val="Answer"/>
      </w:pPr>
      <w:r w:rsidRPr="00C952F0">
        <w:t xml:space="preserve">I am hoping that from this </w:t>
      </w:r>
      <w:r>
        <w:t xml:space="preserve">we can </w:t>
      </w:r>
      <w:r w:rsidRPr="00C952F0">
        <w:t xml:space="preserve">convey to the Government that </w:t>
      </w:r>
      <w:r w:rsidRPr="005767CD">
        <w:t>they need to bear that cost</w:t>
      </w:r>
      <w:r w:rsidRPr="00C952F0">
        <w:t xml:space="preserve">. No processor signed up for this. Regardless of what we think about Brexit or how we voted, no processor, including all my colleagues, signed up to have added costs for their business. I would like action </w:t>
      </w:r>
      <w:r>
        <w:t xml:space="preserve">from </w:t>
      </w:r>
      <w:r w:rsidRPr="00C952F0">
        <w:t>the Government to say that they will lift the cost of this</w:t>
      </w:r>
      <w:r>
        <w:t xml:space="preserve">, so that would be at least </w:t>
      </w:r>
      <w:r w:rsidRPr="00C952F0">
        <w:t xml:space="preserve">one burden that </w:t>
      </w:r>
      <w:r>
        <w:t xml:space="preserve">could </w:t>
      </w:r>
      <w:r w:rsidRPr="00C952F0">
        <w:t xml:space="preserve">come out of the equation. </w:t>
      </w:r>
    </w:p>
    <w:p w:rsidR="00DD24E3" w:rsidRPr="00C952F0" w:rsidP="00DD24E3">
      <w:pPr>
        <w:pStyle w:val="Answer"/>
      </w:pPr>
      <w:r w:rsidRPr="005767CD">
        <w:t>However, as you will see as the rest of us feed into this session, there are many other aspects to this</w:t>
      </w:r>
      <w:r w:rsidR="000C1E0E">
        <w:t>,</w:t>
      </w:r>
      <w:r w:rsidRPr="005767CD">
        <w:t xml:space="preserve"> and it </w:t>
      </w:r>
      <w:r w:rsidR="00F13DEC">
        <w:t>will</w:t>
      </w:r>
      <w:r w:rsidRPr="00C952F0">
        <w:t xml:space="preserve"> have a huge effect on smaller businesses. Larger businesses </w:t>
      </w:r>
      <w:r>
        <w:t xml:space="preserve">have </w:t>
      </w:r>
      <w:r w:rsidRPr="00C952F0">
        <w:t>bigger transactions</w:t>
      </w:r>
      <w:r>
        <w:t xml:space="preserve">; </w:t>
      </w:r>
      <w:r w:rsidRPr="00C952F0">
        <w:t xml:space="preserve">one consignment </w:t>
      </w:r>
      <w:r>
        <w:t>could be a lorryload and have a value of £250,000, but it will still cost only £</w:t>
      </w:r>
      <w:r w:rsidRPr="00C952F0">
        <w:t>180. Scale that down to the small trader</w:t>
      </w:r>
      <w:r>
        <w:t xml:space="preserve"> </w:t>
      </w:r>
      <w:r w:rsidRPr="00C952F0">
        <w:t xml:space="preserve">who has </w:t>
      </w:r>
      <w:r>
        <w:t xml:space="preserve">deliveries going out to </w:t>
      </w:r>
      <w:r w:rsidRPr="00C952F0">
        <w:t>many customers</w:t>
      </w:r>
      <w:r>
        <w:t xml:space="preserve"> in one consignment; he has a huge cost and that </w:t>
      </w:r>
      <w:r w:rsidRPr="00C952F0">
        <w:t xml:space="preserve">becomes unviable. I hope I am making </w:t>
      </w:r>
      <w:r>
        <w:t xml:space="preserve">the </w:t>
      </w:r>
      <w:r w:rsidRPr="00C952F0">
        <w:t>point clearly and concisely that the Government need</w:t>
      </w:r>
      <w:r>
        <w:t xml:space="preserve"> </w:t>
      </w:r>
      <w:r w:rsidRPr="00C952F0">
        <w:t>to intervene fast on this matter.</w:t>
      </w:r>
    </w:p>
    <w:p w:rsidR="00DD24E3" w:rsidP="00DD24E3">
      <w:pPr>
        <w:pStyle w:val="Remark"/>
      </w:pPr>
      <w:r w:rsidRPr="005767CD">
        <w:rPr>
          <w:b/>
        </w:rPr>
        <w:t>The Chair:</w:t>
      </w:r>
      <w:r>
        <w:t xml:space="preserve"> </w:t>
      </w:r>
      <w:r w:rsidRPr="00C952F0">
        <w:t>One thinks of whole 20</w:t>
      </w:r>
      <w:r>
        <w:t>-</w:t>
      </w:r>
      <w:r w:rsidRPr="00C952F0">
        <w:t>tonne consignments, and yet</w:t>
      </w:r>
      <w:r w:rsidR="000C1E0E">
        <w:t xml:space="preserve"> </w:t>
      </w:r>
      <w:r>
        <w:t xml:space="preserve">when it comes to </w:t>
      </w:r>
      <w:r w:rsidRPr="00C952F0">
        <w:t>multiple consignments</w:t>
      </w:r>
      <w:r>
        <w:t xml:space="preserve">, </w:t>
      </w:r>
      <w:r w:rsidRPr="00C952F0">
        <w:t xml:space="preserve">it gets very complicated and expensive. </w:t>
      </w:r>
      <w:r w:rsidR="000C1E0E">
        <w:t>The committee considered this issue regarding Northern Ireland as well.</w:t>
      </w:r>
    </w:p>
    <w:p w:rsidR="00DD24E3" w:rsidRPr="001A4023" w:rsidP="00DD24E3">
      <w:pPr>
        <w:pStyle w:val="Answer"/>
        <w:rPr>
          <w:bCs/>
          <w:iCs/>
        </w:rPr>
      </w:pPr>
      <w:r>
        <w:rPr>
          <w:b/>
          <w:i/>
        </w:rPr>
        <w:t xml:space="preserve">Martin Morgan: </w:t>
      </w:r>
      <w:r w:rsidRPr="001A4023">
        <w:rPr>
          <w:bCs/>
          <w:iCs/>
        </w:rPr>
        <w:t xml:space="preserve">I </w:t>
      </w:r>
      <w:r>
        <w:rPr>
          <w:bCs/>
          <w:iCs/>
        </w:rPr>
        <w:t xml:space="preserve">just </w:t>
      </w:r>
      <w:r w:rsidRPr="001A4023">
        <w:rPr>
          <w:bCs/>
          <w:iCs/>
        </w:rPr>
        <w:t>want to let you know that you can</w:t>
      </w:r>
      <w:r w:rsidR="00BB7245">
        <w:rPr>
          <w:bCs/>
          <w:iCs/>
        </w:rPr>
        <w:t xml:space="preserve"> now</w:t>
      </w:r>
      <w:r w:rsidRPr="001A4023">
        <w:rPr>
          <w:bCs/>
          <w:iCs/>
        </w:rPr>
        <w:t xml:space="preserve"> order </w:t>
      </w:r>
      <w:r w:rsidR="006A2827">
        <w:rPr>
          <w:bCs/>
          <w:iCs/>
        </w:rPr>
        <w:t xml:space="preserve">export </w:t>
      </w:r>
      <w:r w:rsidRPr="001A4023">
        <w:rPr>
          <w:bCs/>
          <w:iCs/>
        </w:rPr>
        <w:t>health certification</w:t>
      </w:r>
      <w:r w:rsidR="006A2827">
        <w:rPr>
          <w:bCs/>
          <w:iCs/>
        </w:rPr>
        <w:t xml:space="preserve"> for fresh meat</w:t>
      </w:r>
      <w:r w:rsidRPr="001A4023">
        <w:rPr>
          <w:bCs/>
          <w:iCs/>
        </w:rPr>
        <w:t xml:space="preserve"> online. </w:t>
      </w:r>
      <w:r>
        <w:rPr>
          <w:bCs/>
          <w:iCs/>
        </w:rPr>
        <w:t xml:space="preserve">That system has been </w:t>
      </w:r>
      <w:r w:rsidRPr="001A4023">
        <w:rPr>
          <w:bCs/>
          <w:iCs/>
        </w:rPr>
        <w:t xml:space="preserve">up and running </w:t>
      </w:r>
      <w:r>
        <w:rPr>
          <w:bCs/>
          <w:iCs/>
        </w:rPr>
        <w:t xml:space="preserve">since </w:t>
      </w:r>
      <w:r w:rsidRPr="001A4023">
        <w:rPr>
          <w:bCs/>
          <w:iCs/>
        </w:rPr>
        <w:t xml:space="preserve">late October or early November, but it is </w:t>
      </w:r>
      <w:r>
        <w:rPr>
          <w:bCs/>
          <w:iCs/>
        </w:rPr>
        <w:t>v</w:t>
      </w:r>
      <w:r w:rsidRPr="00C952F0">
        <w:t>ery much in its infancy</w:t>
      </w:r>
      <w:r>
        <w:t xml:space="preserve"> and </w:t>
      </w:r>
      <w:r w:rsidRPr="00C952F0">
        <w:t xml:space="preserve">already experiencing teething problems at the current volumes. That </w:t>
      </w:r>
      <w:r w:rsidR="00F13DEC">
        <w:t>will</w:t>
      </w:r>
      <w:r w:rsidRPr="00C952F0">
        <w:t xml:space="preserve"> multiply by a factor of 10</w:t>
      </w:r>
      <w:r w:rsidR="00D20870">
        <w:t>,</w:t>
      </w:r>
      <w:r w:rsidRPr="00C952F0">
        <w:t xml:space="preserve"> if not 20</w:t>
      </w:r>
      <w:r w:rsidR="00D20870">
        <w:t>,</w:t>
      </w:r>
      <w:r w:rsidRPr="00C952F0">
        <w:t xml:space="preserve"> come </w:t>
      </w:r>
      <w:r>
        <w:t xml:space="preserve">1 </w:t>
      </w:r>
      <w:r w:rsidRPr="00C952F0">
        <w:t xml:space="preserve">January, and there is a real fear that the system </w:t>
      </w:r>
      <w:r>
        <w:t xml:space="preserve">just </w:t>
      </w:r>
      <w:r w:rsidRPr="00C952F0">
        <w:t>will not be able to cope with the sheer volume</w:t>
      </w:r>
      <w:r>
        <w:t xml:space="preserve">, </w:t>
      </w:r>
      <w:r w:rsidRPr="00C952F0">
        <w:t xml:space="preserve">the whole thing will fall over and we will have no access to certificates at all. </w:t>
      </w:r>
    </w:p>
    <w:p w:rsidR="00DD24E3" w:rsidRPr="00C952F0" w:rsidP="00DD24E3">
      <w:pPr>
        <w:pStyle w:val="Answer"/>
      </w:pPr>
      <w:r>
        <w:t xml:space="preserve">As Helen and Jimmy pointed out, you need a vet at the factory ready </w:t>
      </w:r>
      <w:r w:rsidRPr="00C952F0">
        <w:t xml:space="preserve">to sign </w:t>
      </w:r>
      <w:r>
        <w:t xml:space="preserve">the certificate </w:t>
      </w:r>
      <w:r w:rsidRPr="00C952F0">
        <w:t>in person. It cannot just be any vet; they have to be qualified under the Royal College</w:t>
      </w:r>
      <w:r>
        <w:t>’</w:t>
      </w:r>
      <w:r w:rsidRPr="00C952F0">
        <w:t xml:space="preserve">s protocols to provide certification to their own professional standards. So there is a huge cost coming our way, and that has to be picked up </w:t>
      </w:r>
      <w:r>
        <w:t xml:space="preserve">or absorbed </w:t>
      </w:r>
      <w:r w:rsidRPr="00C952F0">
        <w:t>somewhere within the supply chain.</w:t>
      </w:r>
    </w:p>
    <w:p w:rsidR="00DD24E3" w:rsidRPr="00C952F0" w:rsidP="00DD24E3">
      <w:pPr>
        <w:pStyle w:val="Remark"/>
      </w:pPr>
      <w:r w:rsidRPr="001A4023">
        <w:rPr>
          <w:b/>
        </w:rPr>
        <w:t>The Chair:</w:t>
      </w:r>
      <w:r>
        <w:t xml:space="preserve"> </w:t>
      </w:r>
      <w:r w:rsidRPr="00C952F0">
        <w:t xml:space="preserve">I should just declare that I am an honorary </w:t>
      </w:r>
      <w:r>
        <w:t xml:space="preserve">associate member of the British Veterinary Association, but I would not trust me to </w:t>
      </w:r>
      <w:r w:rsidRPr="00C952F0">
        <w:t>try to medicate any animals</w:t>
      </w:r>
      <w:r>
        <w:t xml:space="preserve">. </w:t>
      </w:r>
    </w:p>
    <w:p w:rsidR="00DD24E3" w:rsidP="00DD24E3">
      <w:pPr>
        <w:pStyle w:val="Answer"/>
      </w:pPr>
      <w:r>
        <w:rPr>
          <w:b/>
          <w:i/>
        </w:rPr>
        <w:t xml:space="preserve">Peter Alvis: </w:t>
      </w:r>
      <w:r w:rsidRPr="00C952F0">
        <w:t xml:space="preserve">I want to add our concern over </w:t>
      </w:r>
      <w:r>
        <w:t xml:space="preserve">the health </w:t>
      </w:r>
      <w:r w:rsidRPr="00C952F0">
        <w:t>certificates</w:t>
      </w:r>
      <w:r>
        <w:t xml:space="preserve">. Our business </w:t>
      </w:r>
      <w:r w:rsidR="00F13DEC">
        <w:t>will</w:t>
      </w:r>
      <w:r>
        <w:t xml:space="preserve"> go from a</w:t>
      </w:r>
      <w:r w:rsidRPr="00C952F0">
        <w:t xml:space="preserve">bout 70 health certificates </w:t>
      </w:r>
      <w:r>
        <w:t xml:space="preserve">a year </w:t>
      </w:r>
      <w:r w:rsidRPr="00C952F0">
        <w:t>to 700, and we are only a small business</w:t>
      </w:r>
      <w:r>
        <w:t xml:space="preserve">. </w:t>
      </w:r>
      <w:r w:rsidRPr="00C952F0">
        <w:t>The requirement for the vets to come on</w:t>
      </w:r>
      <w:r w:rsidR="0065221F">
        <w:t>-</w:t>
      </w:r>
      <w:r w:rsidRPr="00C952F0">
        <w:t xml:space="preserve">site to have one of those signed </w:t>
      </w:r>
      <w:r>
        <w:t xml:space="preserve">is of great concern. </w:t>
      </w:r>
      <w:r w:rsidRPr="00C952F0">
        <w:t>Previously the possibility was mooted of looking at a system whereby sites could be authorised to produce their own health certificates</w:t>
      </w:r>
      <w:r>
        <w:t>.</w:t>
      </w:r>
      <w:r w:rsidRPr="00C952F0">
        <w:t xml:space="preserve"> Every food production site is audited to </w:t>
      </w:r>
      <w:r>
        <w:t>en</w:t>
      </w:r>
      <w:r w:rsidRPr="00C952F0">
        <w:t xml:space="preserve">sure that they reach the relevant food safety standards that are required. If we could get phytosanitary equivalence with Europe, </w:t>
      </w:r>
      <w:r>
        <w:t xml:space="preserve">it </w:t>
      </w:r>
      <w:r w:rsidRPr="00C952F0">
        <w:t xml:space="preserve">should </w:t>
      </w:r>
      <w:r>
        <w:t xml:space="preserve">then be </w:t>
      </w:r>
      <w:r w:rsidRPr="00C952F0">
        <w:t xml:space="preserve">possible </w:t>
      </w:r>
      <w:r>
        <w:t xml:space="preserve">for </w:t>
      </w:r>
      <w:r w:rsidRPr="00C952F0">
        <w:t xml:space="preserve">sites </w:t>
      </w:r>
      <w:r>
        <w:t xml:space="preserve">to be </w:t>
      </w:r>
      <w:r w:rsidRPr="00C952F0">
        <w:t xml:space="preserve">able to produce their own health certificates, which would alleviate a lot of </w:t>
      </w:r>
      <w:r>
        <w:t xml:space="preserve">these issues. </w:t>
      </w:r>
    </w:p>
    <w:p w:rsidR="00DD24E3" w:rsidRPr="00C952F0" w:rsidP="00DD24E3">
      <w:pPr>
        <w:pStyle w:val="Answer"/>
      </w:pPr>
      <w:r w:rsidRPr="00C952F0">
        <w:t xml:space="preserve">Added to that, </w:t>
      </w:r>
      <w:r>
        <w:t xml:space="preserve">there are </w:t>
      </w:r>
      <w:r w:rsidRPr="00C952F0">
        <w:t>things like organic certificates of inspection</w:t>
      </w:r>
      <w:r>
        <w:t xml:space="preserve">, which </w:t>
      </w:r>
      <w:r w:rsidRPr="00C952F0">
        <w:t xml:space="preserve">are needed to go with a lot of the products that we will be sending to </w:t>
      </w:r>
      <w:r w:rsidRPr="00C952F0">
        <w:t>Europe. It is just the build</w:t>
      </w:r>
      <w:r>
        <w:t>-</w:t>
      </w:r>
      <w:r w:rsidRPr="00C952F0">
        <w:t xml:space="preserve">up of paperwork that we </w:t>
      </w:r>
      <w:r w:rsidR="00F13DEC">
        <w:t>will</w:t>
      </w:r>
      <w:r w:rsidRPr="00C952F0">
        <w:t xml:space="preserve"> be finding. All of this has to be done before the product can leave, as we have heard. The net result of that is that </w:t>
      </w:r>
      <w:r w:rsidR="00554D73">
        <w:t>it</w:t>
      </w:r>
      <w:r w:rsidRPr="00C952F0">
        <w:t xml:space="preserve"> become</w:t>
      </w:r>
      <w:r w:rsidR="00554D73">
        <w:t xml:space="preserve">s </w:t>
      </w:r>
      <w:r w:rsidRPr="00C952F0">
        <w:t>much more difficult for our partners</w:t>
      </w:r>
      <w:r w:rsidRPr="00554D73" w:rsidR="00554D73">
        <w:t xml:space="preserve"> </w:t>
      </w:r>
      <w:r w:rsidRPr="00C952F0" w:rsidR="00554D73">
        <w:t>to trade with</w:t>
      </w:r>
      <w:r w:rsidR="00554D73">
        <w:t xml:space="preserve"> us</w:t>
      </w:r>
      <w:r w:rsidRPr="00C952F0">
        <w:t xml:space="preserve">. We </w:t>
      </w:r>
      <w:r>
        <w:t xml:space="preserve">will </w:t>
      </w:r>
      <w:r w:rsidRPr="00C952F0">
        <w:t>have longer lead times</w:t>
      </w:r>
      <w:r>
        <w:t xml:space="preserve"> and will not be able to </w:t>
      </w:r>
      <w:r w:rsidRPr="00C952F0">
        <w:t xml:space="preserve">react to their customer requirements as quickly, so we </w:t>
      </w:r>
      <w:r>
        <w:t xml:space="preserve">will </w:t>
      </w:r>
      <w:r w:rsidRPr="00C952F0">
        <w:t>become a less good supplier in the supply chain because of all these hurdles that are being added.</w:t>
      </w:r>
    </w:p>
    <w:p w:rsidR="00DD24E3" w:rsidP="00DD24E3">
      <w:pPr>
        <w:pStyle w:val="Remark"/>
      </w:pPr>
      <w:r w:rsidRPr="00C952F0">
        <w:rPr>
          <w:b/>
        </w:rPr>
        <w:t>The Chair:</w:t>
      </w:r>
      <w:r>
        <w:t xml:space="preserve"> </w:t>
      </w:r>
      <w:r w:rsidRPr="00C952F0">
        <w:t xml:space="preserve">Thank you. We must never forget that this is a competitive market and that all these areas are really important. </w:t>
      </w:r>
      <w:r w:rsidRPr="00C176F1">
        <w:t xml:space="preserve">Thank you </w:t>
      </w:r>
      <w:r>
        <w:t xml:space="preserve">all </w:t>
      </w:r>
      <w:r w:rsidRPr="00C176F1">
        <w:t xml:space="preserve">for that. </w:t>
      </w:r>
      <w:r>
        <w:t xml:space="preserve">It </w:t>
      </w:r>
      <w:r w:rsidRPr="00C176F1">
        <w:t xml:space="preserve">has given us </w:t>
      </w:r>
      <w:r>
        <w:t xml:space="preserve">some </w:t>
      </w:r>
      <w:r w:rsidRPr="00C176F1">
        <w:t xml:space="preserve">rather </w:t>
      </w:r>
      <w:r w:rsidRPr="00C952F0">
        <w:t xml:space="preserve">depressing but important and fundamental </w:t>
      </w:r>
      <w:r>
        <w:t xml:space="preserve">steers </w:t>
      </w:r>
      <w:r w:rsidRPr="00C952F0">
        <w:t xml:space="preserve">on this issue. </w:t>
      </w:r>
    </w:p>
    <w:p w:rsidR="00DD24E3" w:rsidP="00554D73">
      <w:pPr>
        <w:pStyle w:val="Question"/>
      </w:pPr>
      <w:r w:rsidRPr="00C176F1">
        <w:rPr>
          <w:b/>
        </w:rPr>
        <w:t>Lord Cameron of Dillington:</w:t>
      </w:r>
      <w:r>
        <w:t xml:space="preserve"> </w:t>
      </w:r>
      <w:r w:rsidRPr="00C952F0">
        <w:t xml:space="preserve">First, I ought to make my declarations of interest. I am a farmer and landowner </w:t>
      </w:r>
      <w:r>
        <w:t xml:space="preserve">with </w:t>
      </w:r>
      <w:r w:rsidRPr="00C952F0">
        <w:t>dairy, potatoes and cereals. I am also president of the</w:t>
      </w:r>
      <w:r w:rsidRPr="00EE140C" w:rsidR="00EE140C">
        <w:t xml:space="preserve"> Royal Association of British Dairy Farmers</w:t>
      </w:r>
      <w:r w:rsidRPr="00C952F0">
        <w:t>, of which Peter Alvis, who we have with us, is the chair. Mine is a nominal position; his</w:t>
      </w:r>
      <w:r>
        <w:t xml:space="preserve"> is a hardworking one. </w:t>
      </w:r>
      <w:r w:rsidRPr="00C952F0">
        <w:t xml:space="preserve">I am also chair of the UK </w:t>
      </w:r>
      <w:r w:rsidRPr="00C176F1">
        <w:t>Centre for Ecology and Hydrology</w:t>
      </w:r>
      <w:r>
        <w:t xml:space="preserve">, and I am chair and a shareholder of a travel business. </w:t>
      </w:r>
    </w:p>
    <w:p w:rsidR="00DD24E3" w:rsidP="00DD24E3">
      <w:pPr>
        <w:pStyle w:val="QuestionCont"/>
      </w:pPr>
      <w:r w:rsidRPr="00C952F0">
        <w:t xml:space="preserve">My first question is to Duncan. I saw that the </w:t>
      </w:r>
      <w:r>
        <w:t xml:space="preserve">National Audit Office had produced the figure that </w:t>
      </w:r>
      <w:r w:rsidRPr="00C952F0">
        <w:t xml:space="preserve">HMRC </w:t>
      </w:r>
      <w:r w:rsidR="00F13DEC">
        <w:t>will</w:t>
      </w:r>
      <w:r w:rsidRPr="00C952F0">
        <w:t xml:space="preserve"> have to produce 270 million customs declarations in 2021. Is it set up to do that? Can it cope with </w:t>
      </w:r>
      <w:r>
        <w:t xml:space="preserve">that </w:t>
      </w:r>
      <w:r w:rsidRPr="00C952F0">
        <w:t>extra load?</w:t>
      </w:r>
      <w:r>
        <w:t xml:space="preserve"> </w:t>
      </w:r>
    </w:p>
    <w:p w:rsidR="00DD24E3" w:rsidP="00DD24E3">
      <w:pPr>
        <w:pStyle w:val="QuestionCont"/>
      </w:pPr>
      <w:r>
        <w:t xml:space="preserve">My second </w:t>
      </w:r>
      <w:r w:rsidR="00EE140C">
        <w:t xml:space="preserve">question </w:t>
      </w:r>
      <w:r>
        <w:t xml:space="preserve">is to do with the inland ports that it has been agreed </w:t>
      </w:r>
      <w:r w:rsidR="00F13DEC">
        <w:t>will</w:t>
      </w:r>
      <w:r>
        <w:t xml:space="preserve"> be set up. I think there will be six or seven of them, and they were </w:t>
      </w:r>
      <w:r w:rsidRPr="00C952F0">
        <w:t xml:space="preserve">only designated in September. Are they going to be ready to deal with the issues? </w:t>
      </w:r>
    </w:p>
    <w:p w:rsidR="00DD24E3" w:rsidP="00DD24E3">
      <w:pPr>
        <w:pStyle w:val="QuestionCont"/>
      </w:pPr>
      <w:r w:rsidRPr="00C952F0">
        <w:t xml:space="preserve">My third question is </w:t>
      </w:r>
      <w:r>
        <w:t xml:space="preserve">open to </w:t>
      </w:r>
      <w:r w:rsidRPr="00C952F0">
        <w:t>anyone</w:t>
      </w:r>
      <w:r>
        <w:t xml:space="preserve">. </w:t>
      </w:r>
      <w:r w:rsidRPr="00C952F0">
        <w:t>There was a lot of talk about customs intermediaries to help traders to deal with certification issues and problems. Have any of you seen any sign of them? Are there enough</w:t>
      </w:r>
      <w:r>
        <w:t xml:space="preserve"> of them, or </w:t>
      </w:r>
      <w:r w:rsidRPr="00C952F0">
        <w:t xml:space="preserve">is there a shortage? I just wondered </w:t>
      </w:r>
      <w:r>
        <w:t xml:space="preserve">whether </w:t>
      </w:r>
      <w:r w:rsidRPr="00C952F0">
        <w:t>they feature</w:t>
      </w:r>
      <w:r>
        <w:t xml:space="preserve">d in </w:t>
      </w:r>
      <w:r w:rsidRPr="00C952F0">
        <w:t>your lives</w:t>
      </w:r>
      <w:r>
        <w:t xml:space="preserve"> at all</w:t>
      </w:r>
      <w:r w:rsidRPr="00C952F0">
        <w:t xml:space="preserve">. </w:t>
      </w:r>
    </w:p>
    <w:p w:rsidR="00DD24E3" w:rsidP="00DD24E3">
      <w:pPr>
        <w:pStyle w:val="Answer"/>
      </w:pPr>
      <w:r>
        <w:rPr>
          <w:b/>
          <w:i/>
        </w:rPr>
        <w:t xml:space="preserve">Duncan Buchanan: </w:t>
      </w:r>
      <w:r w:rsidRPr="00C952F0">
        <w:t>These are areas that we have raised concerns about in the past.</w:t>
      </w:r>
      <w:r>
        <w:t xml:space="preserve"> You mentioned the 170 million declarations that HMRC ha</w:t>
      </w:r>
      <w:r w:rsidR="009A6BC0">
        <w:t>s</w:t>
      </w:r>
      <w:r>
        <w:t xml:space="preserve"> estimated will be required</w:t>
      </w:r>
      <w:r w:rsidR="009A6BC0">
        <w:t>. A</w:t>
      </w:r>
      <w:r w:rsidRPr="00C952F0">
        <w:t>bout 20 million of those are for Northern Ireland</w:t>
      </w:r>
      <w:r>
        <w:t>,</w:t>
      </w:r>
      <w:r w:rsidRPr="00C952F0">
        <w:t xml:space="preserve"> as </w:t>
      </w:r>
      <w:r>
        <w:t>you</w:t>
      </w:r>
      <w:r w:rsidRPr="00C952F0">
        <w:t xml:space="preserve"> should be aware. We currently do about 50 million declarations across all modes of transport</w:t>
      </w:r>
      <w:r>
        <w:t>:</w:t>
      </w:r>
      <w:r w:rsidRPr="00C952F0">
        <w:t xml:space="preserve"> </w:t>
      </w:r>
      <w:r>
        <w:t>t</w:t>
      </w:r>
      <w:r w:rsidRPr="00C952F0">
        <w:t>he vast majority will be sea freight, going through container ports, and air freight</w:t>
      </w:r>
      <w:r>
        <w:t>,</w:t>
      </w:r>
      <w:r w:rsidRPr="00C952F0">
        <w:t xml:space="preserve"> going through our airports. In both those cases</w:t>
      </w:r>
      <w:r>
        <w:t>,</w:t>
      </w:r>
      <w:r w:rsidRPr="00C952F0">
        <w:t xml:space="preserve"> the goods are dropped on</w:t>
      </w:r>
      <w:r w:rsidR="00512726">
        <w:t xml:space="preserve"> </w:t>
      </w:r>
      <w:r w:rsidRPr="00C952F0">
        <w:t>to the ground</w:t>
      </w:r>
      <w:r>
        <w:t xml:space="preserve"> and</w:t>
      </w:r>
      <w:r w:rsidRPr="00C952F0">
        <w:t xml:space="preserve"> the customs declarations are done while the goods are sitting in a warehouse in temporary storage.</w:t>
      </w:r>
      <w:r>
        <w:t xml:space="preserve"> Road</w:t>
      </w:r>
      <w:r w:rsidRPr="00C952F0">
        <w:t xml:space="preserve"> haulage works completely different</w:t>
      </w:r>
      <w:r>
        <w:t>ly</w:t>
      </w:r>
      <w:r w:rsidRPr="00C952F0">
        <w:t>: you have a live driver</w:t>
      </w:r>
      <w:r>
        <w:t>,</w:t>
      </w:r>
      <w:r w:rsidRPr="00C952F0">
        <w:t xml:space="preserve"> and it is much more complicated. </w:t>
      </w:r>
    </w:p>
    <w:p w:rsidR="00DD24E3" w:rsidP="00DD24E3">
      <w:pPr>
        <w:pStyle w:val="Answer"/>
      </w:pPr>
      <w:r>
        <w:t>W</w:t>
      </w:r>
      <w:r w:rsidRPr="00C952F0">
        <w:t>e have 200 million extra customs declarations, which are far more complex tha</w:t>
      </w:r>
      <w:r>
        <w:t>n</w:t>
      </w:r>
      <w:r w:rsidRPr="00C952F0">
        <w:t xml:space="preserve"> the existing customs declarations. You ask</w:t>
      </w:r>
      <w:r>
        <w:t>ed whether we</w:t>
      </w:r>
      <w:r w:rsidRPr="00C952F0">
        <w:t xml:space="preserve"> can do it</w:t>
      </w:r>
      <w:r>
        <w:t>, and</w:t>
      </w:r>
      <w:r w:rsidRPr="00C952F0">
        <w:t xml:space="preserve"> </w:t>
      </w:r>
      <w:r>
        <w:t>your</w:t>
      </w:r>
      <w:r w:rsidRPr="00C952F0">
        <w:t xml:space="preserve"> third question was about intermediaries. Quite simply, there are not nearly enough</w:t>
      </w:r>
      <w:r>
        <w:t>:</w:t>
      </w:r>
      <w:r w:rsidRPr="00C952F0">
        <w:t xml:space="preserve"> </w:t>
      </w:r>
      <w:r>
        <w:t>w</w:t>
      </w:r>
      <w:r w:rsidRPr="00C952F0">
        <w:t xml:space="preserve">e are going from </w:t>
      </w:r>
      <w:r>
        <w:t>needing to do</w:t>
      </w:r>
      <w:r w:rsidRPr="00C952F0">
        <w:t xml:space="preserve"> 50</w:t>
      </w:r>
      <w:r>
        <w:t xml:space="preserve"> million</w:t>
      </w:r>
      <w:r w:rsidRPr="00C952F0">
        <w:t xml:space="preserve"> customs declarations to</w:t>
      </w:r>
      <w:r>
        <w:t xml:space="preserve"> needing to do </w:t>
      </w:r>
      <w:r w:rsidRPr="00C952F0">
        <w:t xml:space="preserve">270 million in just over </w:t>
      </w:r>
      <w:r>
        <w:t>two</w:t>
      </w:r>
      <w:r w:rsidRPr="00C952F0">
        <w:t xml:space="preserve"> weeks</w:t>
      </w:r>
      <w:r>
        <w:t>’</w:t>
      </w:r>
      <w:r w:rsidRPr="00C952F0">
        <w:t xml:space="preserve"> time. </w:t>
      </w:r>
    </w:p>
    <w:p w:rsidR="00DD24E3" w:rsidP="00DD24E3">
      <w:pPr>
        <w:pStyle w:val="Answer"/>
      </w:pPr>
      <w:r w:rsidRPr="00C952F0">
        <w:t xml:space="preserve">The industry has been </w:t>
      </w:r>
      <w:r>
        <w:t>training</w:t>
      </w:r>
      <w:r w:rsidRPr="00C952F0">
        <w:t xml:space="preserve"> more peopl</w:t>
      </w:r>
      <w:r>
        <w:t>e: w</w:t>
      </w:r>
      <w:r w:rsidRPr="00C952F0">
        <w:t xml:space="preserve">e have been investing to try to upskill and get enough people to do </w:t>
      </w:r>
      <w:r>
        <w:t xml:space="preserve">the </w:t>
      </w:r>
      <w:r w:rsidRPr="00C952F0">
        <w:t xml:space="preserve">work, but </w:t>
      </w:r>
      <w:r>
        <w:t>there</w:t>
      </w:r>
      <w:r w:rsidRPr="00C952F0">
        <w:t xml:space="preserve"> </w:t>
      </w:r>
      <w:r>
        <w:t>are</w:t>
      </w:r>
      <w:r w:rsidRPr="00C952F0">
        <w:t xml:space="preserve"> nowhere near enough people</w:t>
      </w:r>
      <w:r>
        <w:t xml:space="preserve">. We </w:t>
      </w:r>
      <w:r w:rsidRPr="00C952F0">
        <w:t>understand that there is an even worse situation on the continent</w:t>
      </w:r>
      <w:r>
        <w:t>: t</w:t>
      </w:r>
      <w:r w:rsidRPr="00C952F0">
        <w:t xml:space="preserve">hey have not been investing to the extent that UK companies have in upskilling and getting more people. </w:t>
      </w:r>
      <w:r>
        <w:t>Y</w:t>
      </w:r>
      <w:r w:rsidRPr="00C952F0">
        <w:t xml:space="preserve">ou have to remember that the customs border </w:t>
      </w:r>
      <w:r>
        <w:t>does</w:t>
      </w:r>
      <w:r w:rsidRPr="00C952F0">
        <w:t xml:space="preserve"> not just </w:t>
      </w:r>
      <w:r>
        <w:t xml:space="preserve">have </w:t>
      </w:r>
      <w:r w:rsidRPr="00C952F0">
        <w:t>one</w:t>
      </w:r>
      <w:r>
        <w:t xml:space="preserve"> </w:t>
      </w:r>
      <w:r w:rsidRPr="00C952F0">
        <w:t xml:space="preserve">side; there are two sides. </w:t>
      </w:r>
    </w:p>
    <w:p w:rsidR="00DD24E3" w:rsidRPr="00C952F0" w:rsidP="00DD24E3">
      <w:pPr>
        <w:pStyle w:val="Answer"/>
      </w:pPr>
      <w:r>
        <w:t xml:space="preserve">There are a range of declarations </w:t>
      </w:r>
      <w:r w:rsidRPr="00C952F0">
        <w:t>on absolutely everything</w:t>
      </w:r>
      <w:r>
        <w:t>: export health certificates, health and safety declarations</w:t>
      </w:r>
      <w:r w:rsidRPr="00C952F0">
        <w:t xml:space="preserve">, import customs declarations and export declarations. </w:t>
      </w:r>
      <w:r>
        <w:t>W</w:t>
      </w:r>
      <w:r w:rsidRPr="00C952F0">
        <w:t xml:space="preserve">e are moving into </w:t>
      </w:r>
      <w:r>
        <w:t xml:space="preserve">a </w:t>
      </w:r>
      <w:r w:rsidRPr="00C952F0">
        <w:t>mountain of processes, paperwork and bureaucracy</w:t>
      </w:r>
      <w:r>
        <w:t>, and</w:t>
      </w:r>
      <w:r w:rsidRPr="00C952F0">
        <w:t xml:space="preserve"> what has been the most frustrating for us is that we do not believe that HMRC has taken seriously the scale of the problem for the industry </w:t>
      </w:r>
      <w:r>
        <w:t>in relation to</w:t>
      </w:r>
      <w:r w:rsidRPr="00C952F0">
        <w:t xml:space="preserve"> adaptation over the last four years. We have known for years that the scale of change is enormous</w:t>
      </w:r>
      <w:r>
        <w:softHyphen/>
        <w:t>, and there has been t</w:t>
      </w:r>
      <w:r w:rsidRPr="00C952F0">
        <w:t>oo</w:t>
      </w:r>
      <w:r>
        <w:t xml:space="preserve"> little, too</w:t>
      </w:r>
      <w:r w:rsidRPr="00C952F0">
        <w:t xml:space="preserve"> late</w:t>
      </w:r>
      <w:r>
        <w:softHyphen/>
        <w:t xml:space="preserve"> from </w:t>
      </w:r>
      <w:r w:rsidRPr="00C952F0">
        <w:t>officials</w:t>
      </w:r>
      <w:r>
        <w:t xml:space="preserve"> who</w:t>
      </w:r>
      <w:r w:rsidRPr="00C952F0">
        <w:t xml:space="preserve"> have been t</w:t>
      </w:r>
      <w:r>
        <w:t>o</w:t>
      </w:r>
      <w:r w:rsidRPr="00C952F0">
        <w:t xml:space="preserve">o </w:t>
      </w:r>
      <w:r>
        <w:t>deaf</w:t>
      </w:r>
      <w:r w:rsidRPr="00C952F0">
        <w:t xml:space="preserve"> throughout this. That is </w:t>
      </w:r>
      <w:r>
        <w:t>a theme</w:t>
      </w:r>
      <w:r w:rsidRPr="00C952F0">
        <w:t xml:space="preserve"> that everyone has been talking about here today</w:t>
      </w:r>
      <w:r>
        <w:t>. W</w:t>
      </w:r>
      <w:r w:rsidRPr="00C952F0">
        <w:t xml:space="preserve">e need stability against which we can plan, and we do not have </w:t>
      </w:r>
      <w:r>
        <w:t>it</w:t>
      </w:r>
      <w:r w:rsidRPr="00C952F0">
        <w:t>. That is where we are.</w:t>
      </w:r>
    </w:p>
    <w:p w:rsidR="00DD24E3" w:rsidRPr="00C952F0" w:rsidP="00DD24E3">
      <w:pPr>
        <w:pStyle w:val="Answer"/>
      </w:pPr>
      <w:r>
        <w:t>On inland border facilities</w:t>
      </w:r>
      <w:r w:rsidRPr="00C952F0">
        <w:t>, we received a spreadsheet</w:t>
      </w:r>
      <w:r>
        <w:t xml:space="preserve"> </w:t>
      </w:r>
      <w:r w:rsidRPr="00C952F0">
        <w:t xml:space="preserve">about two weeks ago </w:t>
      </w:r>
      <w:r>
        <w:t>showing</w:t>
      </w:r>
      <w:r w:rsidRPr="00C952F0">
        <w:t xml:space="preserve"> what each of the </w:t>
      </w:r>
      <w:r>
        <w:t>inland border facilities</w:t>
      </w:r>
      <w:r w:rsidRPr="00C952F0">
        <w:t xml:space="preserve"> </w:t>
      </w:r>
      <w:r w:rsidR="00F13DEC">
        <w:t>will</w:t>
      </w:r>
      <w:r w:rsidRPr="00C952F0">
        <w:t xml:space="preserve"> do and what tasks they will </w:t>
      </w:r>
      <w:r>
        <w:t>and</w:t>
      </w:r>
      <w:r w:rsidRPr="00C952F0">
        <w:t xml:space="preserve"> will not do. We are still asking questions about some of </w:t>
      </w:r>
      <w:r>
        <w:t>these sites</w:t>
      </w:r>
      <w:r w:rsidRPr="00C952F0">
        <w:t xml:space="preserve">, so even that is not completely stable. They will be there and they will work, but whether they can process the scale of </w:t>
      </w:r>
      <w:r>
        <w:t xml:space="preserve">the </w:t>
      </w:r>
      <w:r w:rsidRPr="00C952F0">
        <w:t>paperwork is completely unknown at the moment.</w:t>
      </w:r>
    </w:p>
    <w:p w:rsidR="00EF06B1" w:rsidP="00DD24E3">
      <w:pPr>
        <w:pStyle w:val="Question"/>
      </w:pPr>
      <w:r w:rsidRPr="00E506CD">
        <w:rPr>
          <w:b/>
        </w:rPr>
        <w:t>The Duke of Montrose:</w:t>
      </w:r>
      <w:r>
        <w:t xml:space="preserve"> </w:t>
      </w:r>
      <w:r w:rsidRPr="00E506CD">
        <w:t xml:space="preserve">I am a livestock farmer from Scotland and a former president of the NSA. It is good to see Helen Roberts here from that organisation to give us the Welsh angle. </w:t>
      </w:r>
    </w:p>
    <w:p w:rsidR="00DD24E3" w:rsidP="00EF06B1">
      <w:pPr>
        <w:pStyle w:val="Question"/>
        <w:numPr>
          <w:ilvl w:val="0"/>
          <w:numId w:val="0"/>
        </w:numPr>
        <w:ind w:left="794"/>
      </w:pPr>
      <w:r>
        <w:t>In terms of volume, t</w:t>
      </w:r>
      <w:r w:rsidRPr="00E506CD">
        <w:t>he export of sheep is largely to Ireland or Northern Ireland</w:t>
      </w:r>
      <w:r>
        <w:t xml:space="preserve">. </w:t>
      </w:r>
      <w:r w:rsidRPr="00E506CD">
        <w:t>Helen cover</w:t>
      </w:r>
      <w:r>
        <w:t>ed</w:t>
      </w:r>
      <w:r w:rsidRPr="00E506CD">
        <w:t xml:space="preserve"> the question of meat and lambs for slaughter, but there is a bigger issue with live exports.</w:t>
      </w:r>
      <w:r>
        <w:t xml:space="preserve"> Could she address this and</w:t>
      </w:r>
      <w:r w:rsidRPr="00E506CD">
        <w:t xml:space="preserve"> the stipulations that the EU has on scrapie</w:t>
      </w:r>
      <w:r>
        <w:t>? C</w:t>
      </w:r>
      <w:r w:rsidRPr="00E506CD">
        <w:t xml:space="preserve">ould the </w:t>
      </w:r>
      <w:r>
        <w:t>G</w:t>
      </w:r>
      <w:r w:rsidRPr="00E506CD">
        <w:t xml:space="preserve">overnment make some phytosanitary equivalents that would help that situation? </w:t>
      </w:r>
    </w:p>
    <w:p w:rsidR="00DD24E3" w:rsidRPr="00E506CD" w:rsidP="00DD24E3">
      <w:pPr>
        <w:pStyle w:val="Answer"/>
      </w:pPr>
      <w:r>
        <w:rPr>
          <w:b/>
          <w:i/>
        </w:rPr>
        <w:t xml:space="preserve">Helen Roberts: </w:t>
      </w:r>
      <w:r w:rsidRPr="00E506CD">
        <w:t>We have been trying to lobby government on this issue</w:t>
      </w:r>
      <w:r>
        <w:t>, in view of the lambs</w:t>
      </w:r>
      <w:r w:rsidRPr="00E506CD">
        <w:t xml:space="preserve"> stuck in Scotland at the moment. It is not quite such a big issue within Wales</w:t>
      </w:r>
      <w:r>
        <w:t>, but t</w:t>
      </w:r>
      <w:r w:rsidRPr="00E506CD">
        <w:t>here are potentially 4</w:t>
      </w:r>
      <w:r>
        <w:t>,</w:t>
      </w:r>
      <w:r w:rsidRPr="00E506CD">
        <w:t>000 Scot</w:t>
      </w:r>
      <w:r>
        <w:t>tis</w:t>
      </w:r>
      <w:r w:rsidRPr="00E506CD">
        <w:t xml:space="preserve">h </w:t>
      </w:r>
      <w:r>
        <w:t>B</w:t>
      </w:r>
      <w:r w:rsidRPr="00E506CD">
        <w:t xml:space="preserve">lackface lambs in Scotland that </w:t>
      </w:r>
      <w:r>
        <w:t>were</w:t>
      </w:r>
      <w:r w:rsidRPr="00E506CD">
        <w:t xml:space="preserve"> bought by Northern Ireland farmers this autumn</w:t>
      </w:r>
      <w:r w:rsidRPr="005A66F6">
        <w:t>—</w:t>
      </w:r>
      <w:r w:rsidRPr="00E506CD">
        <w:t>something they have always done</w:t>
      </w:r>
      <w:r>
        <w:t>. T</w:t>
      </w:r>
      <w:r w:rsidRPr="00E506CD">
        <w:t>hey out</w:t>
      </w:r>
      <w:r>
        <w:t>-</w:t>
      </w:r>
      <w:r w:rsidRPr="00E506CD">
        <w:t xml:space="preserve">winter them in Scotland and transfer them back over once </w:t>
      </w:r>
      <w:r>
        <w:t>they are 12 months old</w:t>
      </w:r>
      <w:r w:rsidRPr="00E506CD">
        <w:t xml:space="preserve"> because they have to be</w:t>
      </w:r>
      <w:r>
        <w:t xml:space="preserve"> MV accredited to go to Northern Ireland, and t</w:t>
      </w:r>
      <w:r w:rsidRPr="00E506CD">
        <w:t>hey cannot be blood tested until they are 12 months of age.</w:t>
      </w:r>
    </w:p>
    <w:p w:rsidR="00DD24E3" w:rsidRPr="00E506CD" w:rsidP="00DD24E3">
      <w:pPr>
        <w:pStyle w:val="Answer"/>
      </w:pPr>
      <w:r>
        <w:t>Part of t</w:t>
      </w:r>
      <w:r w:rsidRPr="00E506CD">
        <w:t xml:space="preserve">he extra stipulations coming in now </w:t>
      </w:r>
      <w:r>
        <w:t>is</w:t>
      </w:r>
      <w:r w:rsidRPr="00E506CD">
        <w:t xml:space="preserve"> to do with scrapie</w:t>
      </w:r>
      <w:r>
        <w:t xml:space="preserve">: </w:t>
      </w:r>
      <w:r w:rsidRPr="00E506CD">
        <w:t>they have to be from a scrapie</w:t>
      </w:r>
      <w:r>
        <w:t>-</w:t>
      </w:r>
      <w:r w:rsidRPr="00E506CD">
        <w:t>monitored flock</w:t>
      </w:r>
      <w:r w:rsidRPr="005A66F6">
        <w:t>—</w:t>
      </w:r>
      <w:r>
        <w:t>t</w:t>
      </w:r>
      <w:r w:rsidRPr="00E506CD">
        <w:t>o get to that stage takes 7 years</w:t>
      </w:r>
      <w:r w:rsidRPr="005A66F6">
        <w:t>—</w:t>
      </w:r>
      <w:r w:rsidRPr="00E506CD">
        <w:t xml:space="preserve">or they have to be genotype </w:t>
      </w:r>
      <w:r>
        <w:t>R1s with a blood test, which will cost between £25 and £30 a head, because t</w:t>
      </w:r>
      <w:r w:rsidRPr="00E506CD">
        <w:t xml:space="preserve">hey can only go to Northern Ireland if they are </w:t>
      </w:r>
      <w:r>
        <w:t>g</w:t>
      </w:r>
      <w:r w:rsidRPr="00E506CD">
        <w:t xml:space="preserve">enotype </w:t>
      </w:r>
      <w:r>
        <w:t>R1s</w:t>
      </w:r>
      <w:r w:rsidRPr="00E506CD">
        <w:t>. Obviously</w:t>
      </w:r>
      <w:r>
        <w:t>,</w:t>
      </w:r>
      <w:r w:rsidRPr="00E506CD">
        <w:t xml:space="preserve"> this is quite a dilemma</w:t>
      </w:r>
      <w:r w:rsidR="00806E78">
        <w:t>,</w:t>
      </w:r>
      <w:r w:rsidRPr="00E506CD">
        <w:t xml:space="preserve"> because these rules have only just come out. </w:t>
      </w:r>
      <w:r>
        <w:t>This</w:t>
      </w:r>
      <w:r w:rsidRPr="00E506CD">
        <w:t xml:space="preserve"> is a trade that has gone on for years</w:t>
      </w:r>
      <w:r>
        <w:t>,</w:t>
      </w:r>
      <w:r w:rsidRPr="00E506CD">
        <w:t xml:space="preserve"> and </w:t>
      </w:r>
      <w:r w:rsidRPr="00E506CD">
        <w:t xml:space="preserve">we would like to see some help </w:t>
      </w:r>
      <w:r>
        <w:t>with trying to get these lambs across to Ireland next spring, and we would like to see some derogation.</w:t>
      </w:r>
    </w:p>
    <w:p w:rsidR="00DD24E3" w:rsidRPr="00E506CD" w:rsidP="00DD24E3">
      <w:pPr>
        <w:pStyle w:val="Answer"/>
      </w:pPr>
      <w:r>
        <w:t>I will move</w:t>
      </w:r>
      <w:r w:rsidRPr="00E506CD">
        <w:t xml:space="preserve"> forward to next year</w:t>
      </w:r>
      <w:r>
        <w:t>.</w:t>
      </w:r>
      <w:r w:rsidRPr="00E506CD">
        <w:t xml:space="preserve"> </w:t>
      </w:r>
      <w:r w:rsidR="00D36775">
        <w:t>A</w:t>
      </w:r>
      <w:r w:rsidRPr="00E506CD">
        <w:t xml:space="preserve"> lot of pedigree stock, be it sheep or cattle, </w:t>
      </w:r>
      <w:r w:rsidR="00D36775">
        <w:t>goes</w:t>
      </w:r>
      <w:r>
        <w:t xml:space="preserve"> to Northern Ireland and come</w:t>
      </w:r>
      <w:r w:rsidR="00D36775">
        <w:t>s</w:t>
      </w:r>
      <w:r>
        <w:t xml:space="preserve"> back to us. I br</w:t>
      </w:r>
      <w:r w:rsidRPr="00E506CD">
        <w:t>eed Suffolk sheep</w:t>
      </w:r>
      <w:r>
        <w:t>, and</w:t>
      </w:r>
      <w:r w:rsidRPr="00E506CD">
        <w:t xml:space="preserve"> I know a lot of the Irish boys who come over every year to sell and vice versa. At the moment</w:t>
      </w:r>
      <w:r>
        <w:t>, in relation to</w:t>
      </w:r>
      <w:r w:rsidRPr="00E506CD">
        <w:t xml:space="preserve"> the stipulations that </w:t>
      </w:r>
      <w:r>
        <w:t>will</w:t>
      </w:r>
      <w:r w:rsidRPr="00E506CD">
        <w:t xml:space="preserve"> be put into place, as my Irish </w:t>
      </w:r>
      <w:r>
        <w:t>e</w:t>
      </w:r>
      <w:r w:rsidRPr="00E506CD">
        <w:t xml:space="preserve">quivalent said last night, </w:t>
      </w:r>
      <w:r>
        <w:t>there</w:t>
      </w:r>
      <w:r w:rsidRPr="00E506CD">
        <w:t xml:space="preserve"> will not be a pedigree industry in Ireland the way things are looking</w:t>
      </w:r>
      <w:r w:rsidR="00BD3D4A">
        <w:t>,</w:t>
      </w:r>
      <w:r w:rsidRPr="00E506CD">
        <w:t xml:space="preserve"> because they do not feel that they have </w:t>
      </w:r>
      <w:r>
        <w:t>the</w:t>
      </w:r>
      <w:r w:rsidRPr="00E506CD">
        <w:t xml:space="preserve"> option to bring their stock.</w:t>
      </w:r>
      <w:r>
        <w:t xml:space="preserve"> If it comes here for a sale and is unsold, it has to</w:t>
      </w:r>
      <w:r w:rsidRPr="00E506CD">
        <w:t xml:space="preserve"> remain here for 40 days before it can go back to Ireland</w:t>
      </w:r>
      <w:r>
        <w:t>,</w:t>
      </w:r>
      <w:r>
        <w:rPr>
          <w:rStyle w:val="FootnoteReference"/>
        </w:rPr>
        <w:footnoteReference w:id="3"/>
      </w:r>
      <w:r>
        <w:t xml:space="preserve"> so the way the rules are</w:t>
      </w:r>
      <w:r w:rsidR="00BD3D4A">
        <w:t xml:space="preserve"> it will just not </w:t>
      </w:r>
      <w:r w:rsidRPr="00E506CD">
        <w:t>be possible</w:t>
      </w:r>
      <w:r>
        <w:t>.</w:t>
      </w:r>
    </w:p>
    <w:p w:rsidR="00DD24E3" w:rsidP="00DD24E3">
      <w:pPr>
        <w:pStyle w:val="Answer"/>
      </w:pPr>
      <w:r>
        <w:t>We are learning about this very</w:t>
      </w:r>
      <w:r w:rsidRPr="00E506CD">
        <w:t xml:space="preserve"> late</w:t>
      </w:r>
      <w:r>
        <w:t xml:space="preserve">. </w:t>
      </w:r>
      <w:r w:rsidRPr="00E506CD">
        <w:t>You can say that we have had four years to plan for this and a 12</w:t>
      </w:r>
      <w:r>
        <w:t>-</w:t>
      </w:r>
      <w:r w:rsidRPr="00E506CD">
        <w:t>month transition, but knowing about these rules</w:t>
      </w:r>
      <w:r>
        <w:t xml:space="preserve"> only</w:t>
      </w:r>
      <w:r w:rsidRPr="00E506CD">
        <w:t xml:space="preserve"> now is not helping us</w:t>
      </w:r>
      <w:r>
        <w:t>. A</w:t>
      </w:r>
      <w:r w:rsidRPr="00E506CD">
        <w:t xml:space="preserve">ny help that the </w:t>
      </w:r>
      <w:r>
        <w:t>G</w:t>
      </w:r>
      <w:r w:rsidRPr="00E506CD">
        <w:t xml:space="preserve">overnment could give us to oversee that problem would be fantastic. </w:t>
      </w:r>
    </w:p>
    <w:p w:rsidR="00CA7C3F" w:rsidP="00DD24E3">
      <w:pPr>
        <w:pStyle w:val="Question"/>
      </w:pPr>
      <w:r w:rsidRPr="00A87F4F">
        <w:rPr>
          <w:b/>
        </w:rPr>
        <w:t>The Earl of Stair:</w:t>
      </w:r>
      <w:r>
        <w:t xml:space="preserve"> First,</w:t>
      </w:r>
      <w:r w:rsidRPr="00E506CD">
        <w:t xml:space="preserve"> I</w:t>
      </w:r>
      <w:r>
        <w:t xml:space="preserve"> </w:t>
      </w:r>
      <w:r w:rsidRPr="00E506CD">
        <w:t xml:space="preserve">declare that I am an active farmer in the dairy, sheep and </w:t>
      </w:r>
      <w:r>
        <w:t xml:space="preserve">grain </w:t>
      </w:r>
      <w:r w:rsidRPr="00E506CD">
        <w:t xml:space="preserve">fields. </w:t>
      </w:r>
      <w:r>
        <w:t>I am also currently in negotiations with Transport Scotland for the provision of the em</w:t>
      </w:r>
      <w:r w:rsidRPr="00E506CD">
        <w:t>ergency lorry park linked to Brexit.</w:t>
      </w:r>
    </w:p>
    <w:p w:rsidR="0031307A" w:rsidP="00CA7C3F">
      <w:pPr>
        <w:pStyle w:val="Question"/>
        <w:numPr>
          <w:ilvl w:val="0"/>
          <w:numId w:val="0"/>
        </w:numPr>
        <w:ind w:left="794"/>
      </w:pPr>
      <w:r w:rsidRPr="00E506CD">
        <w:t>This question is for the whole panel</w:t>
      </w:r>
      <w:r>
        <w:t>,</w:t>
      </w:r>
      <w:r w:rsidRPr="00E506CD">
        <w:t xml:space="preserve"> and I hope it is not a dangerous question to as</w:t>
      </w:r>
      <w:r>
        <w:t>k</w:t>
      </w:r>
      <w:r w:rsidR="00AD0E94">
        <w:t>. I</w:t>
      </w:r>
      <w:r w:rsidRPr="00E506CD">
        <w:t>t has been very clear to me</w:t>
      </w:r>
      <w:r>
        <w:t>,</w:t>
      </w:r>
      <w:r w:rsidRPr="00E506CD">
        <w:t xml:space="preserve"> </w:t>
      </w:r>
      <w:r>
        <w:t>from</w:t>
      </w:r>
      <w:r w:rsidRPr="00E506CD">
        <w:t xml:space="preserve"> the work that we have done in this committee</w:t>
      </w:r>
      <w:r>
        <w:t>,</w:t>
      </w:r>
      <w:r w:rsidRPr="00E506CD">
        <w:t xml:space="preserve"> that one overriding issue that has come up is that there has been very limited dialogue or consultation between</w:t>
      </w:r>
      <w:r>
        <w:t xml:space="preserve"> government</w:t>
      </w:r>
      <w:r w:rsidRPr="00E506CD">
        <w:t xml:space="preserve"> and the different organisations that we </w:t>
      </w:r>
      <w:r>
        <w:t>have spoken to</w:t>
      </w:r>
      <w:r w:rsidRPr="00E506CD">
        <w:t xml:space="preserve"> in the lead</w:t>
      </w:r>
      <w:r>
        <w:t>-</w:t>
      </w:r>
      <w:r w:rsidRPr="00E506CD">
        <w:t>up to Brexit</w:t>
      </w:r>
      <w:r>
        <w:t xml:space="preserve">. </w:t>
      </w:r>
    </w:p>
    <w:p w:rsidR="00DD24E3" w:rsidP="00CA7C3F">
      <w:pPr>
        <w:pStyle w:val="Question"/>
        <w:numPr>
          <w:ilvl w:val="0"/>
          <w:numId w:val="0"/>
        </w:numPr>
        <w:ind w:left="794"/>
      </w:pPr>
      <w:r>
        <w:t>S</w:t>
      </w:r>
      <w:r w:rsidRPr="00E506CD">
        <w:t>ome very interesting points</w:t>
      </w:r>
      <w:r>
        <w:t xml:space="preserve"> have been</w:t>
      </w:r>
      <w:r w:rsidRPr="00E506CD">
        <w:t xml:space="preserve"> raised</w:t>
      </w:r>
      <w:r>
        <w:t xml:space="preserve"> by all members of the</w:t>
      </w:r>
      <w:r w:rsidRPr="00E506CD">
        <w:t xml:space="preserve"> panel about the need for </w:t>
      </w:r>
      <w:r>
        <w:t>third</w:t>
      </w:r>
      <w:r w:rsidR="0031307A">
        <w:t>-</w:t>
      </w:r>
      <w:r w:rsidRPr="00E506CD">
        <w:t>country status</w:t>
      </w:r>
      <w:r>
        <w:t xml:space="preserve"> in relation to</w:t>
      </w:r>
      <w:r w:rsidRPr="00E506CD">
        <w:t xml:space="preserve"> change</w:t>
      </w:r>
      <w:r>
        <w:t>s</w:t>
      </w:r>
      <w:r w:rsidRPr="00E506CD">
        <w:t xml:space="preserve"> of policy and paperwork build</w:t>
      </w:r>
      <w:r>
        <w:t>-</w:t>
      </w:r>
      <w:r w:rsidRPr="00E506CD">
        <w:t xml:space="preserve">up. </w:t>
      </w:r>
      <w:r>
        <w:t>Is there anything that the panel can t</w:t>
      </w:r>
      <w:r w:rsidRPr="00E506CD">
        <w:t>hink of that we</w:t>
      </w:r>
      <w:r>
        <w:t>,</w:t>
      </w:r>
      <w:r w:rsidRPr="00E506CD">
        <w:t xml:space="preserve"> as a committee</w:t>
      </w:r>
      <w:r>
        <w:t>,</w:t>
      </w:r>
      <w:r w:rsidRPr="00E506CD">
        <w:t xml:space="preserve"> ought to take to the </w:t>
      </w:r>
      <w:r>
        <w:t>G</w:t>
      </w:r>
      <w:r w:rsidRPr="00E506CD">
        <w:t xml:space="preserve">overnment as being a single issue that could be critical to altering the flow of trade to Europe </w:t>
      </w:r>
      <w:r>
        <w:t>after 1</w:t>
      </w:r>
      <w:r w:rsidRPr="00E506CD">
        <w:t xml:space="preserve"> January</w:t>
      </w:r>
      <w:r>
        <w:t>?</w:t>
      </w:r>
    </w:p>
    <w:p w:rsidR="00DD24E3" w:rsidP="00DD24E3">
      <w:pPr>
        <w:pStyle w:val="Question"/>
        <w:numPr>
          <w:ilvl w:val="0"/>
          <w:numId w:val="0"/>
        </w:numPr>
        <w:ind w:left="794"/>
      </w:pPr>
      <w:r w:rsidRPr="00E506CD">
        <w:rPr>
          <w:b/>
        </w:rPr>
        <w:t>The Chair:</w:t>
      </w:r>
      <w:r>
        <w:t xml:space="preserve"> I will bring Jimmy in, but I will leave your question until the end of the session for the whole panel to sum up.</w:t>
      </w:r>
    </w:p>
    <w:p w:rsidR="00DD24E3" w:rsidRPr="003C7E26" w:rsidP="00DD24E3">
      <w:pPr>
        <w:pStyle w:val="Answer"/>
      </w:pPr>
      <w:r>
        <w:rPr>
          <w:b/>
          <w:i/>
        </w:rPr>
        <w:t xml:space="preserve">Jimmy Buchan: </w:t>
      </w:r>
      <w:r w:rsidRPr="003C7E26">
        <w:t>If you are delaying the question, I will delay my answer</w:t>
      </w:r>
      <w:r>
        <w:softHyphen/>
      </w:r>
      <w:r w:rsidR="0031307A">
        <w:t>. I</w:t>
      </w:r>
      <w:r>
        <w:t>t will fit in better later</w:t>
      </w:r>
      <w:r w:rsidRPr="003C7E26">
        <w:t>.</w:t>
      </w:r>
    </w:p>
    <w:p w:rsidR="00DD24E3" w:rsidP="00DD24E3">
      <w:pPr>
        <w:pStyle w:val="Question"/>
        <w:numPr>
          <w:ilvl w:val="0"/>
          <w:numId w:val="0"/>
        </w:numPr>
        <w:ind w:left="794"/>
      </w:pPr>
      <w:r w:rsidRPr="003C7E26">
        <w:rPr>
          <w:b/>
        </w:rPr>
        <w:t>The Chair:</w:t>
      </w:r>
      <w:r>
        <w:t xml:space="preserve"> Then we will ask you at the end for your one bit of optimism, as y</w:t>
      </w:r>
      <w:r w:rsidRPr="003C7E26">
        <w:t xml:space="preserve">ou were a bit more on </w:t>
      </w:r>
      <w:r>
        <w:t xml:space="preserve">that </w:t>
      </w:r>
      <w:r w:rsidRPr="003C7E26">
        <w:t xml:space="preserve">side when we first went round. </w:t>
      </w:r>
      <w:r>
        <w:t xml:space="preserve">It would be nice </w:t>
      </w:r>
      <w:r w:rsidR="0031307A">
        <w:t xml:space="preserve">for </w:t>
      </w:r>
      <w:r>
        <w:t xml:space="preserve">everything not </w:t>
      </w:r>
      <w:r w:rsidR="0031307A">
        <w:t xml:space="preserve">to </w:t>
      </w:r>
      <w:r>
        <w:t>be negative right at the end, although I suspect there might be a fair bit of that.</w:t>
      </w:r>
    </w:p>
    <w:p w:rsidR="00DD24E3" w:rsidRPr="003C7E26" w:rsidP="00DD24E3">
      <w:pPr>
        <w:pStyle w:val="Question"/>
      </w:pPr>
      <w:r w:rsidRPr="003C7E26">
        <w:rPr>
          <w:b/>
        </w:rPr>
        <w:t>Baroness McIntosh of Pickering:</w:t>
      </w:r>
      <w:r>
        <w:t xml:space="preserve"> Good morning, everyone. </w:t>
      </w:r>
      <w:r w:rsidRPr="003C7E26">
        <w:t xml:space="preserve">Like the </w:t>
      </w:r>
      <w:r>
        <w:t>Chair,</w:t>
      </w:r>
      <w:r w:rsidRPr="003C7E26">
        <w:t xml:space="preserve"> I am an honorary associate of the British </w:t>
      </w:r>
      <w:r>
        <w:t>V</w:t>
      </w:r>
      <w:r w:rsidRPr="003C7E26">
        <w:t xml:space="preserve">eterinary Association. I am a patron of the Institute of </w:t>
      </w:r>
      <w:r>
        <w:t>A</w:t>
      </w:r>
      <w:r w:rsidRPr="003C7E26">
        <w:t xml:space="preserve">gricultural </w:t>
      </w:r>
      <w:r>
        <w:t>S</w:t>
      </w:r>
      <w:r w:rsidRPr="003C7E26">
        <w:t xml:space="preserve">ecretaries and </w:t>
      </w:r>
      <w:r>
        <w:t>A</w:t>
      </w:r>
      <w:r w:rsidRPr="003C7E26">
        <w:t>dministrat</w:t>
      </w:r>
      <w:r>
        <w:t>or</w:t>
      </w:r>
      <w:r w:rsidRPr="003C7E26">
        <w:t xml:space="preserve">s. I am honorary president of the </w:t>
      </w:r>
      <w:r w:rsidR="00AF0585">
        <w:t>United Kingdom</w:t>
      </w:r>
      <w:r w:rsidRPr="003C7E26">
        <w:t xml:space="preserve"> </w:t>
      </w:r>
      <w:r>
        <w:t>W</w:t>
      </w:r>
      <w:r w:rsidRPr="003C7E26">
        <w:t xml:space="preserve">arehousing Association, and I sit on the rural affairs committee of the Church of England. </w:t>
      </w:r>
    </w:p>
    <w:p w:rsidR="00DD24E3" w:rsidRPr="003C7E26" w:rsidP="00DD24E3">
      <w:pPr>
        <w:pStyle w:val="Question"/>
        <w:numPr>
          <w:ilvl w:val="0"/>
          <w:numId w:val="0"/>
        </w:numPr>
        <w:ind w:left="794"/>
      </w:pPr>
      <w:r>
        <w:t xml:space="preserve">I want to limit myself to one question, on </w:t>
      </w:r>
      <w:r w:rsidRPr="003C7E26">
        <w:t xml:space="preserve">Britain becoming </w:t>
      </w:r>
      <w:r>
        <w:t>a third</w:t>
      </w:r>
      <w:r w:rsidRPr="003C7E26">
        <w:t xml:space="preserve"> country and the status that we attract there. I cannot remember </w:t>
      </w:r>
      <w:r>
        <w:t>whether it</w:t>
      </w:r>
      <w:r w:rsidRPr="003C7E26">
        <w:t xml:space="preserve"> was Andrew or Martin </w:t>
      </w:r>
      <w:r>
        <w:t>who</w:t>
      </w:r>
      <w:r w:rsidRPr="003C7E26">
        <w:t xml:space="preserve"> referred to this, or both of them, but I am particularly concerned about the maintenance of standards</w:t>
      </w:r>
      <w:r>
        <w:t xml:space="preserve">—we </w:t>
      </w:r>
      <w:r w:rsidRPr="003C7E26">
        <w:t xml:space="preserve">have had a lot of chat about </w:t>
      </w:r>
      <w:r w:rsidR="008445D0">
        <w:t xml:space="preserve">that </w:t>
      </w:r>
      <w:r w:rsidRPr="003C7E26">
        <w:t>in both Houses of Parliament</w:t>
      </w:r>
      <w:r>
        <w:t xml:space="preserve">—what </w:t>
      </w:r>
      <w:r w:rsidRPr="003C7E26">
        <w:t>the role of the Food Standards Agency will be</w:t>
      </w:r>
      <w:r w:rsidR="008445D0">
        <w:t>,</w:t>
      </w:r>
      <w:r w:rsidRPr="003C7E26">
        <w:t xml:space="preserve"> and whether you thin</w:t>
      </w:r>
      <w:r>
        <w:t xml:space="preserve">k that </w:t>
      </w:r>
      <w:r w:rsidRPr="003C7E26">
        <w:t>it will be in a position to step up to the plate</w:t>
      </w:r>
      <w:r>
        <w:t xml:space="preserve"> from day one</w:t>
      </w:r>
      <w:r w:rsidRPr="003C7E26">
        <w:t xml:space="preserve">. My understanding is that it will be responsible for checking produce that is in transit through the </w:t>
      </w:r>
      <w:r>
        <w:t xml:space="preserve">European Union </w:t>
      </w:r>
      <w:r w:rsidRPr="003C7E26">
        <w:t xml:space="preserve">as well as products emanating from it, so </w:t>
      </w:r>
      <w:r>
        <w:t xml:space="preserve">for </w:t>
      </w:r>
      <w:r w:rsidRPr="003C7E26">
        <w:t>anything coming in from Brazil</w:t>
      </w:r>
      <w:r>
        <w:t xml:space="preserve">, </w:t>
      </w:r>
      <w:r w:rsidRPr="003C7E26">
        <w:t>Argentina or the US via Europe</w:t>
      </w:r>
      <w:r>
        <w:t xml:space="preserve"> it will be our FSA that comes there. </w:t>
      </w:r>
      <w:r w:rsidRPr="003C7E26">
        <w:t xml:space="preserve"> </w:t>
      </w:r>
    </w:p>
    <w:p w:rsidR="00DD24E3" w:rsidP="00DD24E3">
      <w:pPr>
        <w:pStyle w:val="Question"/>
        <w:numPr>
          <w:ilvl w:val="0"/>
          <w:numId w:val="0"/>
        </w:numPr>
        <w:ind w:left="794"/>
      </w:pPr>
      <w:r w:rsidRPr="003C7E26">
        <w:t xml:space="preserve">As a supplementary to that, everyone has said that the problems </w:t>
      </w:r>
      <w:r w:rsidR="00F13DEC">
        <w:t>will</w:t>
      </w:r>
      <w:r w:rsidRPr="003C7E26">
        <w:t xml:space="preserve"> be massive on </w:t>
      </w:r>
      <w:r>
        <w:t>1</w:t>
      </w:r>
      <w:r w:rsidRPr="003C7E26">
        <w:t xml:space="preserve"> January. Where do you think we will be by </w:t>
      </w:r>
      <w:r>
        <w:t>1</w:t>
      </w:r>
      <w:r w:rsidRPr="003C7E26">
        <w:t xml:space="preserve"> April? Would it be worth our while asking for a period where</w:t>
      </w:r>
      <w:r>
        <w:t xml:space="preserve"> you</w:t>
      </w:r>
      <w:r w:rsidRPr="003C7E26">
        <w:t xml:space="preserve"> know what the rules and procedures that you are all going to have to follow</w:t>
      </w:r>
      <w:r>
        <w:t xml:space="preserve"> will be</w:t>
      </w:r>
      <w:r w:rsidRPr="003C7E26">
        <w:t>?</w:t>
      </w:r>
    </w:p>
    <w:p w:rsidR="00DD24E3" w:rsidP="00DD24E3">
      <w:pPr>
        <w:pStyle w:val="Question"/>
        <w:numPr>
          <w:ilvl w:val="0"/>
          <w:numId w:val="0"/>
        </w:numPr>
        <w:ind w:left="794"/>
      </w:pPr>
      <w:r w:rsidRPr="003C7E26">
        <w:rPr>
          <w:b/>
        </w:rPr>
        <w:t>The Chair:</w:t>
      </w:r>
      <w:r>
        <w:t xml:space="preserve"> You pointed to Martin and Andrew on that, so I will ask them to come back in briefly. Is the FSA up to the mark</w:t>
      </w:r>
      <w:r w:rsidR="00D30AA4">
        <w:t>,</w:t>
      </w:r>
      <w:r>
        <w:t xml:space="preserve"> and what will we look like in April? Basically, is this just a bit that we have to sweat through and then everything </w:t>
      </w:r>
      <w:r w:rsidR="00F13DEC">
        <w:t>will</w:t>
      </w:r>
      <w:r>
        <w:t xml:space="preserve"> be fine later in the year?</w:t>
      </w:r>
    </w:p>
    <w:p w:rsidR="00DD24E3" w:rsidP="00DD24E3">
      <w:pPr>
        <w:pStyle w:val="Answer"/>
      </w:pPr>
      <w:r>
        <w:rPr>
          <w:b/>
          <w:i/>
        </w:rPr>
        <w:t xml:space="preserve">Martin Morgan: </w:t>
      </w:r>
      <w:r w:rsidRPr="003C7E26">
        <w:t>I am not</w:t>
      </w:r>
      <w:r>
        <w:t xml:space="preserve"> really able to</w:t>
      </w:r>
      <w:r w:rsidRPr="003C7E26">
        <w:t xml:space="preserve"> comment on how well prepared or otherwise the Food Standards Agency is in its efforts to monitor the standards of imported goods. That is a reserved area and we have not been involved in it a</w:t>
      </w:r>
      <w:r>
        <w:t xml:space="preserve"> </w:t>
      </w:r>
      <w:r w:rsidRPr="003C7E26">
        <w:t xml:space="preserve">lot. I know </w:t>
      </w:r>
      <w:r>
        <w:t xml:space="preserve">that </w:t>
      </w:r>
      <w:r w:rsidRPr="003C7E26">
        <w:t xml:space="preserve">the UK </w:t>
      </w:r>
      <w:r>
        <w:t>G</w:t>
      </w:r>
      <w:r w:rsidRPr="003C7E26">
        <w:t xml:space="preserve">overnment have set up a </w:t>
      </w:r>
      <w:r>
        <w:t>t</w:t>
      </w:r>
      <w:r w:rsidRPr="003C7E26">
        <w:t xml:space="preserve">rade </w:t>
      </w:r>
      <w:r>
        <w:t>c</w:t>
      </w:r>
      <w:r w:rsidRPr="003C7E26">
        <w:t>ommission to look into these issues</w:t>
      </w:r>
      <w:r>
        <w:t xml:space="preserve">. One hopes that our standards </w:t>
      </w:r>
      <w:r w:rsidRPr="003C7E26">
        <w:t>will be maintained</w:t>
      </w:r>
      <w:r>
        <w:t>,</w:t>
      </w:r>
      <w:r w:rsidRPr="003C7E26">
        <w:t xml:space="preserve"> but that is a political position that will flow from any future trade deal</w:t>
      </w:r>
      <w:r>
        <w:t>. I</w:t>
      </w:r>
      <w:r w:rsidRPr="003C7E26">
        <w:t>t is an area that we will watch with interest</w:t>
      </w:r>
      <w:r w:rsidR="009D7508">
        <w:t>,</w:t>
      </w:r>
      <w:r w:rsidRPr="003C7E26">
        <w:t xml:space="preserve"> because we do not want to</w:t>
      </w:r>
      <w:r>
        <w:t xml:space="preserve"> </w:t>
      </w:r>
      <w:r w:rsidRPr="003C7E26">
        <w:t>compet</w:t>
      </w:r>
      <w:r>
        <w:t>e</w:t>
      </w:r>
      <w:r w:rsidRPr="003C7E26">
        <w:t xml:space="preserve"> with inferior product produced to a lower standard and therefore at a lower price. </w:t>
      </w:r>
    </w:p>
    <w:p w:rsidR="00DD24E3" w:rsidRPr="003C7E26" w:rsidP="00DD24E3">
      <w:pPr>
        <w:pStyle w:val="Answer"/>
      </w:pPr>
      <w:r>
        <w:t xml:space="preserve">On </w:t>
      </w:r>
      <w:r w:rsidRPr="003C7E26">
        <w:t xml:space="preserve">where we might be </w:t>
      </w:r>
      <w:r>
        <w:t>come 1</w:t>
      </w:r>
      <w:r w:rsidRPr="003C7E26">
        <w:t xml:space="preserve"> April</w:t>
      </w:r>
      <w:r>
        <w:t>,</w:t>
      </w:r>
      <w:r w:rsidRPr="003C7E26">
        <w:t xml:space="preserve"> the Scottish food industry has already written to the Prime Minister asking for a period of grace of up to six months in order to learn how to cope </w:t>
      </w:r>
      <w:r>
        <w:t xml:space="preserve">with </w:t>
      </w:r>
      <w:r w:rsidRPr="003C7E26">
        <w:t xml:space="preserve">and abide by the new rules and systems. I think </w:t>
      </w:r>
      <w:r>
        <w:t xml:space="preserve">that </w:t>
      </w:r>
      <w:r w:rsidRPr="003C7E26">
        <w:t>things will be chaotic in January and possibly into February but will start to be</w:t>
      </w:r>
      <w:r>
        <w:t>d</w:t>
      </w:r>
      <w:r w:rsidRPr="003C7E26">
        <w:t xml:space="preserve"> down as people learn what the new rules are and </w:t>
      </w:r>
      <w:r>
        <w:t xml:space="preserve">as </w:t>
      </w:r>
      <w:r w:rsidRPr="003C7E26">
        <w:t xml:space="preserve">systems </w:t>
      </w:r>
      <w:r>
        <w:t xml:space="preserve">that </w:t>
      </w:r>
      <w:r w:rsidRPr="003C7E26">
        <w:t>are there to support business</w:t>
      </w:r>
      <w:r>
        <w:t xml:space="preserve"> continue. </w:t>
      </w:r>
      <w:r w:rsidRPr="003C7E26">
        <w:t>It would be a great help if the Prime Minister could agree</w:t>
      </w:r>
      <w:r>
        <w:t xml:space="preserve"> such a</w:t>
      </w:r>
      <w:r w:rsidRPr="003C7E26">
        <w:t xml:space="preserve"> period of grace because, as </w:t>
      </w:r>
      <w:r>
        <w:t>you</w:t>
      </w:r>
      <w:r w:rsidRPr="003C7E26">
        <w:t xml:space="preserve"> have </w:t>
      </w:r>
      <w:r>
        <w:t xml:space="preserve">heard </w:t>
      </w:r>
      <w:r w:rsidRPr="003C7E26">
        <w:t>already, businesses are just not</w:t>
      </w:r>
      <w:r>
        <w:t xml:space="preserve"> </w:t>
      </w:r>
      <w:r w:rsidRPr="003C7E26">
        <w:t>prepared</w:t>
      </w:r>
      <w:r>
        <w:t xml:space="preserve"> at all</w:t>
      </w:r>
      <w:r w:rsidRPr="003C7E26">
        <w:t xml:space="preserve">. The machinery of government that </w:t>
      </w:r>
      <w:r>
        <w:t>w</w:t>
      </w:r>
      <w:r w:rsidRPr="003C7E26">
        <w:t>ould support them is not</w:t>
      </w:r>
      <w:r>
        <w:t xml:space="preserve"> prepared</w:t>
      </w:r>
      <w:r w:rsidRPr="003C7E26">
        <w:t xml:space="preserve"> either</w:t>
      </w:r>
      <w:r>
        <w:t>. W</w:t>
      </w:r>
      <w:r w:rsidRPr="003C7E26">
        <w:t>e need a l</w:t>
      </w:r>
      <w:r>
        <w:t>ittle</w:t>
      </w:r>
      <w:r w:rsidRPr="003C7E26">
        <w:t xml:space="preserve"> more time just to get our house in order.</w:t>
      </w:r>
    </w:p>
    <w:p w:rsidR="00DD24E3" w:rsidP="00DD24E3">
      <w:pPr>
        <w:pStyle w:val="Answer"/>
      </w:pPr>
      <w:r>
        <w:rPr>
          <w:b/>
          <w:i/>
        </w:rPr>
        <w:t xml:space="preserve">Andrew Skea: </w:t>
      </w:r>
      <w:r w:rsidRPr="003C7E26">
        <w:t xml:space="preserve">I am not sure if that question is </w:t>
      </w:r>
      <w:r>
        <w:t xml:space="preserve">so </w:t>
      </w:r>
      <w:r w:rsidRPr="003C7E26">
        <w:t>relevant to me.</w:t>
      </w:r>
      <w:r>
        <w:t xml:space="preserve"> </w:t>
      </w:r>
      <w:r w:rsidRPr="003C7E26">
        <w:t xml:space="preserve">The plant health people are separate from </w:t>
      </w:r>
      <w:r>
        <w:t>t</w:t>
      </w:r>
      <w:r w:rsidRPr="003C7E26">
        <w:t>he FSA and the vet</w:t>
      </w:r>
      <w:r>
        <w:t>-</w:t>
      </w:r>
      <w:r w:rsidRPr="003C7E26">
        <w:t>type people. Also, potatoes are not quite as perishable as some other products, so we are shipping out as much volume as we can. We have delivered most of our January and February orders to Europe and Ireland already. I think that applies to most of my contemporaries</w:t>
      </w:r>
      <w:r>
        <w:t>—</w:t>
      </w:r>
      <w:r w:rsidRPr="003C7E26">
        <w:t>not</w:t>
      </w:r>
      <w:r>
        <w:t xml:space="preserve"> </w:t>
      </w:r>
      <w:r w:rsidRPr="003C7E26">
        <w:t>all of them</w:t>
      </w:r>
      <w:r>
        <w:t xml:space="preserve"> maybe</w:t>
      </w:r>
      <w:r w:rsidR="00685CF0">
        <w:t>,</w:t>
      </w:r>
      <w:r>
        <w:t xml:space="preserve"> but </w:t>
      </w:r>
      <w:r w:rsidRPr="003C7E26">
        <w:t xml:space="preserve">most of them. We are planning to be as quiet as we can with respect to exports </w:t>
      </w:r>
      <w:r>
        <w:t>during</w:t>
      </w:r>
      <w:r w:rsidRPr="003C7E26">
        <w:t xml:space="preserve"> January and February</w:t>
      </w:r>
      <w:r>
        <w:t xml:space="preserve">, </w:t>
      </w:r>
      <w:r w:rsidRPr="003C7E26">
        <w:t>hopefully allow</w:t>
      </w:r>
      <w:r>
        <w:t>ing</w:t>
      </w:r>
      <w:r w:rsidRPr="003C7E26">
        <w:t xml:space="preserve"> other people to make </w:t>
      </w:r>
      <w:r>
        <w:t xml:space="preserve">the </w:t>
      </w:r>
      <w:r w:rsidRPr="003C7E26">
        <w:t xml:space="preserve">mistakes and find </w:t>
      </w:r>
      <w:r>
        <w:t xml:space="preserve">the </w:t>
      </w:r>
      <w:r w:rsidRPr="003C7E26">
        <w:t>solutions to things</w:t>
      </w:r>
      <w:r>
        <w:t>.</w:t>
      </w:r>
      <w:r w:rsidRPr="003C7E26">
        <w:t xml:space="preserve"> </w:t>
      </w:r>
    </w:p>
    <w:p w:rsidR="00DD24E3" w:rsidP="00DD24E3">
      <w:pPr>
        <w:pStyle w:val="Answer"/>
      </w:pPr>
      <w:r w:rsidRPr="003C7E26">
        <w:rPr>
          <w:b/>
        </w:rPr>
        <w:t>The Chair:</w:t>
      </w:r>
      <w:r>
        <w:rPr>
          <w:b/>
        </w:rPr>
        <w:t xml:space="preserve"> </w:t>
      </w:r>
      <w:r>
        <w:rPr>
          <w:bCs/>
        </w:rPr>
        <w:t>Does anyone else want to come in on the Food Standards Agency in particular?</w:t>
      </w:r>
    </w:p>
    <w:p w:rsidR="00DD24E3" w:rsidRPr="003C7E26" w:rsidP="00DD24E3">
      <w:pPr>
        <w:pStyle w:val="Answer"/>
      </w:pPr>
      <w:r>
        <w:rPr>
          <w:b/>
          <w:i/>
        </w:rPr>
        <w:t xml:space="preserve">Peter Alvis: </w:t>
      </w:r>
      <w:r>
        <w:rPr>
          <w:bCs/>
          <w:iCs/>
        </w:rPr>
        <w:t xml:space="preserve">My point is not necessarily so much about the Food Standards Agency as about the process for making sure that the paperwork is correct. </w:t>
      </w:r>
      <w:r w:rsidRPr="003C7E26">
        <w:t>I think a lot of dairy exports will not take place in January and possibly</w:t>
      </w:r>
      <w:r>
        <w:t xml:space="preserve"> the early</w:t>
      </w:r>
      <w:r w:rsidRPr="003C7E26">
        <w:t xml:space="preserve"> part of February</w:t>
      </w:r>
      <w:r>
        <w:t>. O</w:t>
      </w:r>
      <w:r w:rsidRPr="003C7E26">
        <w:t>rders will go before Christmas</w:t>
      </w:r>
      <w:r>
        <w:t>,</w:t>
      </w:r>
      <w:r w:rsidRPr="003C7E26">
        <w:t xml:space="preserve"> and we will wait to see what actually occurs with the paperwork through that</w:t>
      </w:r>
      <w:r>
        <w:t xml:space="preserve"> period</w:t>
      </w:r>
      <w:r w:rsidRPr="003C7E26">
        <w:t>,</w:t>
      </w:r>
      <w:r>
        <w:t xml:space="preserve"> </w:t>
      </w:r>
      <w:r w:rsidRPr="003C7E26">
        <w:t>as Andrew has just suggested</w:t>
      </w:r>
      <w:r>
        <w:t>. We could then</w:t>
      </w:r>
      <w:r w:rsidRPr="003C7E26">
        <w:t xml:space="preserve"> look at picking up orders in the second half of February and into March</w:t>
      </w:r>
      <w:r>
        <w:t xml:space="preserve"> to make up positions at that point. A</w:t>
      </w:r>
      <w:r w:rsidRPr="003C7E26">
        <w:t xml:space="preserve"> lot of stock building </w:t>
      </w:r>
      <w:r>
        <w:t>has been done</w:t>
      </w:r>
      <w:r w:rsidRPr="003C7E26">
        <w:t xml:space="preserve"> </w:t>
      </w:r>
      <w:r>
        <w:t xml:space="preserve">by </w:t>
      </w:r>
      <w:r w:rsidRPr="003C7E26">
        <w:t xml:space="preserve">European customers </w:t>
      </w:r>
      <w:r>
        <w:t>during</w:t>
      </w:r>
      <w:r w:rsidRPr="003C7E26">
        <w:t xml:space="preserve"> the </w:t>
      </w:r>
      <w:r>
        <w:t>p</w:t>
      </w:r>
      <w:r w:rsidRPr="003C7E26">
        <w:t>ast few weeks.</w:t>
      </w:r>
    </w:p>
    <w:p w:rsidR="00F741D8" w:rsidP="00DD24E3">
      <w:pPr>
        <w:pStyle w:val="Question"/>
      </w:pPr>
      <w:r w:rsidRPr="003C7E26">
        <w:rPr>
          <w:b/>
        </w:rPr>
        <w:t>Lord Carter of Coles:</w:t>
      </w:r>
      <w:r>
        <w:t xml:space="preserve"> </w:t>
      </w:r>
      <w:r w:rsidRPr="003C7E26">
        <w:t>I should declare an interest: I too am an active farmer</w:t>
      </w:r>
      <w:r>
        <w:t>,</w:t>
      </w:r>
      <w:r w:rsidRPr="003C7E26">
        <w:t xml:space="preserve"> in Hertfordshire, concentrating on cereals. </w:t>
      </w:r>
    </w:p>
    <w:p w:rsidR="001651B2" w:rsidP="00F741D8">
      <w:pPr>
        <w:pStyle w:val="Question"/>
        <w:numPr>
          <w:ilvl w:val="0"/>
          <w:numId w:val="0"/>
        </w:numPr>
        <w:ind w:left="794"/>
      </w:pPr>
      <w:r w:rsidRPr="003C7E26">
        <w:t>I have one specific and one general question.</w:t>
      </w:r>
      <w:r>
        <w:t xml:space="preserve"> First, Duncan, is </w:t>
      </w:r>
      <w:r w:rsidRPr="003C7E26">
        <w:t>trucking capacity</w:t>
      </w:r>
      <w:r>
        <w:t xml:space="preserve"> </w:t>
      </w:r>
      <w:r w:rsidRPr="003C7E26">
        <w:t xml:space="preserve">going to be a serious problem? Do you have an estimate of the actual likely drop in capacity for both domestic and European truckers? Do you </w:t>
      </w:r>
      <w:r>
        <w:t>sense that there will be a steep</w:t>
      </w:r>
      <w:r w:rsidRPr="003C7E26">
        <w:t xml:space="preserve"> increase in price as a result of capacity dropping, and what </w:t>
      </w:r>
      <w:r>
        <w:t xml:space="preserve">might </w:t>
      </w:r>
      <w:r w:rsidRPr="003C7E26">
        <w:t>the effect</w:t>
      </w:r>
      <w:r>
        <w:t xml:space="preserve"> </w:t>
      </w:r>
      <w:r w:rsidRPr="003C7E26">
        <w:t>be</w:t>
      </w:r>
      <w:r>
        <w:t xml:space="preserve">, </w:t>
      </w:r>
      <w:r w:rsidRPr="003C7E26">
        <w:t xml:space="preserve">certainly in the first quarter? </w:t>
      </w:r>
    </w:p>
    <w:p w:rsidR="00DD24E3" w:rsidP="00F741D8">
      <w:pPr>
        <w:pStyle w:val="Question"/>
        <w:numPr>
          <w:ilvl w:val="0"/>
          <w:numId w:val="0"/>
        </w:numPr>
        <w:ind w:left="794"/>
      </w:pPr>
      <w:r w:rsidRPr="003C7E26">
        <w:t>Secondly</w:t>
      </w:r>
      <w:r>
        <w:t>,</w:t>
      </w:r>
      <w:r w:rsidRPr="003C7E26">
        <w:t xml:space="preserve"> on the more general question of cost, once we are through what is </w:t>
      </w:r>
      <w:r>
        <w:t xml:space="preserve">obviously </w:t>
      </w:r>
      <w:r w:rsidRPr="003C7E26">
        <w:t xml:space="preserve">going to be a very difficult transitional period, looking at April onwards, do panel members have a sense of what the increased cost </w:t>
      </w:r>
      <w:r>
        <w:t xml:space="preserve">just </w:t>
      </w:r>
      <w:r w:rsidRPr="003C7E26">
        <w:t xml:space="preserve">of the paperwork </w:t>
      </w:r>
      <w:r>
        <w:t xml:space="preserve">will be on </w:t>
      </w:r>
      <w:r w:rsidRPr="003C7E26">
        <w:t xml:space="preserve">an ongoing basis </w:t>
      </w:r>
      <w:r>
        <w:t xml:space="preserve">and what that will </w:t>
      </w:r>
      <w:r w:rsidRPr="003C7E26">
        <w:t xml:space="preserve">do to their relevant activities? What effect might </w:t>
      </w:r>
      <w:r>
        <w:t>it</w:t>
      </w:r>
      <w:r w:rsidRPr="003C7E26">
        <w:t xml:space="preserve"> have on volumes?</w:t>
      </w:r>
      <w:r>
        <w:t xml:space="preserve"> F</w:t>
      </w:r>
      <w:r w:rsidRPr="003C7E26">
        <w:t>orget tariffs and all those things</w:t>
      </w:r>
      <w:r>
        <w:t>; I am thinking j</w:t>
      </w:r>
      <w:r w:rsidRPr="003C7E26">
        <w:t xml:space="preserve">ust </w:t>
      </w:r>
      <w:r>
        <w:t xml:space="preserve">of </w:t>
      </w:r>
      <w:r w:rsidRPr="003C7E26">
        <w:t>the cost of transacting the business.</w:t>
      </w:r>
    </w:p>
    <w:p w:rsidR="009C24C2" w:rsidP="00DD24E3">
      <w:pPr>
        <w:pStyle w:val="Answer"/>
      </w:pPr>
      <w:r>
        <w:rPr>
          <w:b/>
          <w:i/>
        </w:rPr>
        <w:t>Duncan Buchanan:</w:t>
      </w:r>
      <w:r>
        <w:rPr>
          <w:bCs/>
          <w:iCs/>
        </w:rPr>
        <w:t xml:space="preserve"> I will start with the second question first</w:t>
      </w:r>
      <w:r w:rsidR="002B7D23">
        <w:rPr>
          <w:bCs/>
          <w:iCs/>
        </w:rPr>
        <w:t>,</w:t>
      </w:r>
      <w:r>
        <w:rPr>
          <w:bCs/>
          <w:iCs/>
        </w:rPr>
        <w:t xml:space="preserve"> if I may, on price. Time has to be paid for. The vehicles earn revenue and it is based </w:t>
      </w:r>
      <w:r w:rsidR="002B7D23">
        <w:rPr>
          <w:bCs/>
          <w:iCs/>
        </w:rPr>
        <w:t>on</w:t>
      </w:r>
      <w:r>
        <w:rPr>
          <w:bCs/>
          <w:iCs/>
        </w:rPr>
        <w:t xml:space="preserve"> time and </w:t>
      </w:r>
      <w:r w:rsidRPr="003C7E26">
        <w:t>distance travelled</w:t>
      </w:r>
      <w:r>
        <w:t xml:space="preserve">. The distance travelled </w:t>
      </w:r>
      <w:r w:rsidRPr="003C7E26">
        <w:t>is not going to change</w:t>
      </w:r>
      <w:r>
        <w:t>,</w:t>
      </w:r>
      <w:r w:rsidRPr="003C7E26">
        <w:t xml:space="preserve"> but the time to do a journey </w:t>
      </w:r>
      <w:r>
        <w:t xml:space="preserve">will. </w:t>
      </w:r>
      <w:r w:rsidRPr="003C7E26">
        <w:t xml:space="preserve">I have written down here, </w:t>
      </w:r>
      <w:r>
        <w:t>“</w:t>
      </w:r>
      <w:r>
        <w:t>’</w:t>
      </w:r>
      <w:r>
        <w:t>D</w:t>
      </w:r>
      <w:r w:rsidRPr="003C7E26">
        <w:t>on</w:t>
      </w:r>
      <w:r>
        <w:t>’</w:t>
      </w:r>
      <w:r w:rsidRPr="003C7E26">
        <w:t>t know</w:t>
      </w:r>
      <w:r>
        <w:t>’</w:t>
      </w:r>
      <w:r w:rsidRPr="003C7E26">
        <w:t xml:space="preserve"> is the answer to your question</w:t>
      </w:r>
      <w:r>
        <w:t>”</w:t>
      </w:r>
      <w:r w:rsidRPr="003C7E26">
        <w:t xml:space="preserve">. We </w:t>
      </w:r>
      <w:r>
        <w:t xml:space="preserve">really </w:t>
      </w:r>
      <w:r w:rsidRPr="003C7E26">
        <w:t xml:space="preserve">do not know how much time </w:t>
      </w:r>
      <w:r w:rsidR="00F13DEC">
        <w:t>will</w:t>
      </w:r>
      <w:r w:rsidRPr="003C7E26">
        <w:t xml:space="preserve"> be added to this. We have administ</w:t>
      </w:r>
      <w:r>
        <w:t xml:space="preserve">rative time, </w:t>
      </w:r>
      <w:r w:rsidRPr="003C7E26">
        <w:t xml:space="preserve">but we also have the physical time for the lorries themselves. We do not know the scale of the problem until we are in it. </w:t>
      </w:r>
    </w:p>
    <w:p w:rsidR="00DD24E3" w:rsidP="00DD24E3">
      <w:pPr>
        <w:pStyle w:val="Answer"/>
      </w:pPr>
      <w:r w:rsidRPr="003C7E26">
        <w:t xml:space="preserve">It is the same with capacity. We cannot know what </w:t>
      </w:r>
      <w:r w:rsidR="00F13DEC">
        <w:t>will</w:t>
      </w:r>
      <w:r w:rsidRPr="003C7E26">
        <w:t xml:space="preserve"> happen to capacity until we are in the problem. We know th</w:t>
      </w:r>
      <w:r>
        <w:t xml:space="preserve">at </w:t>
      </w:r>
      <w:r w:rsidRPr="003C7E26">
        <w:t>European h</w:t>
      </w:r>
      <w:r>
        <w:t>auliers are</w:t>
      </w:r>
      <w:r w:rsidRPr="003C7E26">
        <w:t xml:space="preserve"> pulling out of the market already and that UK </w:t>
      </w:r>
      <w:r>
        <w:t xml:space="preserve">hauliers are </w:t>
      </w:r>
      <w:r w:rsidRPr="003C7E26">
        <w:t xml:space="preserve">doing the same. We </w:t>
      </w:r>
      <w:r>
        <w:t xml:space="preserve">also </w:t>
      </w:r>
      <w:r w:rsidRPr="003C7E26">
        <w:t>know that there is a massive amount of stock building</w:t>
      </w:r>
      <w:r>
        <w:t xml:space="preserve">, as </w:t>
      </w:r>
      <w:r w:rsidRPr="003C7E26">
        <w:t>has been mentioned</w:t>
      </w:r>
      <w:r>
        <w:t>. It is widespread, which is why the Channel Tunnel and all the routes are very congested at the moment.</w:t>
      </w:r>
      <w:r w:rsidRPr="003C7E26">
        <w:t xml:space="preserve"> </w:t>
      </w:r>
    </w:p>
    <w:p w:rsidR="00DD24E3" w:rsidRPr="003C7E26" w:rsidP="00DD24E3">
      <w:pPr>
        <w:pStyle w:val="Answer"/>
      </w:pPr>
      <w:r w:rsidRPr="003C7E26">
        <w:t>I cannot give you any reassurance on capacity. At the end of the day</w:t>
      </w:r>
      <w:r>
        <w:t>,</w:t>
      </w:r>
      <w:r w:rsidRPr="003C7E26">
        <w:t xml:space="preserve"> </w:t>
      </w:r>
      <w:r>
        <w:t xml:space="preserve">if </w:t>
      </w:r>
      <w:r w:rsidRPr="003C7E26">
        <w:t>people pay people to do haulage</w:t>
      </w:r>
      <w:r>
        <w:t>,</w:t>
      </w:r>
      <w:r w:rsidRPr="003C7E26">
        <w:t xml:space="preserve"> </w:t>
      </w:r>
      <w:r>
        <w:t>haulage</w:t>
      </w:r>
      <w:r w:rsidRPr="003C7E26">
        <w:t xml:space="preserve"> will</w:t>
      </w:r>
      <w:r>
        <w:t xml:space="preserve"> get</w:t>
      </w:r>
      <w:r w:rsidRPr="003C7E26">
        <w:t xml:space="preserve"> done</w:t>
      </w:r>
      <w:r>
        <w:t>. It may be slower; it may be more expensive, but it will get done if people pay.</w:t>
      </w:r>
    </w:p>
    <w:p w:rsidR="00DD24E3" w:rsidP="00DD24E3">
      <w:pPr>
        <w:pStyle w:val="Question"/>
        <w:numPr>
          <w:ilvl w:val="0"/>
          <w:numId w:val="0"/>
        </w:numPr>
        <w:ind w:left="794"/>
      </w:pPr>
      <w:r w:rsidRPr="003C7E26">
        <w:rPr>
          <w:b/>
        </w:rPr>
        <w:t>The Chair:</w:t>
      </w:r>
      <w:r>
        <w:t xml:space="preserve"> I think that June and Helen wanted to come in on the last question. Perhaps I could ask them whether they have any comments on the additional cost of paperwork. Then Baroness Jolly and Lord Cormack </w:t>
      </w:r>
      <w:r>
        <w:t>want to come in, and then we will move on to the next session.</w:t>
      </w:r>
    </w:p>
    <w:p w:rsidR="00DD24E3" w:rsidP="00DD24E3">
      <w:pPr>
        <w:pStyle w:val="Answer"/>
      </w:pPr>
      <w:r>
        <w:rPr>
          <w:b/>
          <w:i/>
        </w:rPr>
        <w:t xml:space="preserve">June Arnold: </w:t>
      </w:r>
      <w:r>
        <w:t xml:space="preserve">The FSA faces an arduous task in terms of UK domestic legislation being brought up to speed on CRD and pesticide residues on non-tariff food and food safety issues. </w:t>
      </w:r>
      <w:r w:rsidRPr="00190E6D">
        <w:t xml:space="preserve">We are concerned about these </w:t>
      </w:r>
      <w:r>
        <w:t>non-</w:t>
      </w:r>
      <w:r w:rsidRPr="00190E6D">
        <w:t xml:space="preserve">alignments going forward. </w:t>
      </w:r>
    </w:p>
    <w:p w:rsidR="00DD24E3" w:rsidP="00DD24E3">
      <w:pPr>
        <w:pStyle w:val="Answer"/>
      </w:pPr>
      <w:r>
        <w:t>Coming back to the documents question, w</w:t>
      </w:r>
      <w:r w:rsidRPr="00190E6D">
        <w:t>e also have concerns</w:t>
      </w:r>
      <w:r>
        <w:t xml:space="preserve"> about </w:t>
      </w:r>
      <w:r w:rsidRPr="00190E6D">
        <w:t>phytosanitary</w:t>
      </w:r>
      <w:r>
        <w:t xml:space="preserve"> certificates. We have been told that we will not require phytosanitary certificates for export to the EU or from the EU to the UK, but when the border operating manual model document was produced, grain was included in the plant and plant products categories, suggesting that we will. It is very worrying that we are in this uncertain situation with two weeks to go, where we are </w:t>
      </w:r>
      <w:r w:rsidRPr="00190E6D">
        <w:t xml:space="preserve">not clear on the documentation requirements </w:t>
      </w:r>
      <w:r>
        <w:t xml:space="preserve">and there </w:t>
      </w:r>
      <w:r w:rsidRPr="00190E6D">
        <w:t>is confusion in the published documents</w:t>
      </w:r>
      <w:r>
        <w:t>.</w:t>
      </w:r>
      <w:r w:rsidRPr="00190E6D">
        <w:t xml:space="preserve"> </w:t>
      </w:r>
    </w:p>
    <w:p w:rsidR="00DD24E3" w:rsidP="00DD24E3">
      <w:pPr>
        <w:pStyle w:val="Answer"/>
      </w:pPr>
      <w:r>
        <w:t xml:space="preserve">A </w:t>
      </w:r>
      <w:r w:rsidRPr="00190E6D">
        <w:t>grace</w:t>
      </w:r>
      <w:r>
        <w:t xml:space="preserve"> period until</w:t>
      </w:r>
      <w:r w:rsidRPr="00190E6D">
        <w:t xml:space="preserve"> </w:t>
      </w:r>
      <w:r>
        <w:t>1</w:t>
      </w:r>
      <w:r w:rsidRPr="00190E6D">
        <w:t xml:space="preserve"> April would certainly be useful to all the sectors because we still face so much uncertainty</w:t>
      </w:r>
      <w:r>
        <w:t>. W</w:t>
      </w:r>
      <w:r w:rsidRPr="00190E6D">
        <w:t xml:space="preserve">e have no idea what the tariffs will be </w:t>
      </w:r>
      <w:r w:rsidR="003B2CCC">
        <w:t>on</w:t>
      </w:r>
      <w:r w:rsidRPr="00190E6D">
        <w:t xml:space="preserve"> exports to the EU. We ha</w:t>
      </w:r>
      <w:r>
        <w:t>ve</w:t>
      </w:r>
      <w:r w:rsidRPr="00190E6D">
        <w:t xml:space="preserve"> not </w:t>
      </w:r>
      <w:r>
        <w:t xml:space="preserve">yet </w:t>
      </w:r>
      <w:r w:rsidRPr="00190E6D">
        <w:t>seen the UK global tariffs for imports published.</w:t>
      </w:r>
      <w:r>
        <w:t xml:space="preserve"> </w:t>
      </w:r>
      <w:r w:rsidRPr="00190E6D">
        <w:t>We have advised our members to import and export as much as they can up to 31 December</w:t>
      </w:r>
      <w:r>
        <w:t xml:space="preserve">. We </w:t>
      </w:r>
      <w:r w:rsidRPr="00190E6D">
        <w:t xml:space="preserve">hope that there is no major rush for the month of January. </w:t>
      </w:r>
    </w:p>
    <w:p w:rsidR="00DD24E3" w:rsidP="00DD24E3">
      <w:pPr>
        <w:pStyle w:val="Answer"/>
      </w:pPr>
      <w:r>
        <w:t>Our c</w:t>
      </w:r>
      <w:r w:rsidRPr="00190E6D">
        <w:t xml:space="preserve">runch time will be </w:t>
      </w:r>
      <w:r>
        <w:t xml:space="preserve">more towards </w:t>
      </w:r>
      <w:r w:rsidRPr="00190E6D">
        <w:t xml:space="preserve">harvest time </w:t>
      </w:r>
      <w:r>
        <w:t>in any case, but a grace period would certainly help with k</w:t>
      </w:r>
      <w:r w:rsidRPr="00190E6D">
        <w:t xml:space="preserve">nowing and understanding what the new requirements </w:t>
      </w:r>
      <w:r w:rsidR="00F13DEC">
        <w:t>will</w:t>
      </w:r>
      <w:r w:rsidRPr="00190E6D">
        <w:t xml:space="preserve"> be. Again, there is a lack of clarity with </w:t>
      </w:r>
      <w:r>
        <w:t>customs and trade stats. We have n</w:t>
      </w:r>
      <w:r w:rsidRPr="00190E6D">
        <w:t xml:space="preserve">o idea where we can access </w:t>
      </w:r>
      <w:r>
        <w:t xml:space="preserve">those, </w:t>
      </w:r>
      <w:r w:rsidRPr="00190E6D">
        <w:t>how we can actually trade on a weekly or monthly basis, how we can prepare</w:t>
      </w:r>
      <w:r>
        <w:t xml:space="preserve"> or </w:t>
      </w:r>
      <w:r w:rsidRPr="00190E6D">
        <w:t>what kind of tariff</w:t>
      </w:r>
      <w:r>
        <w:t xml:space="preserve"> allocations will be given to us. </w:t>
      </w:r>
      <w:r w:rsidRPr="00190E6D">
        <w:t>Nothing has been published</w:t>
      </w:r>
      <w:r>
        <w:t xml:space="preserve"> and nothing is clear, so t</w:t>
      </w:r>
      <w:r w:rsidRPr="00190E6D">
        <w:t xml:space="preserve">here are a lot of outstanding issues. </w:t>
      </w:r>
    </w:p>
    <w:p w:rsidR="00DD24E3" w:rsidRPr="00190E6D" w:rsidP="00DD24E3">
      <w:pPr>
        <w:pStyle w:val="Answer"/>
      </w:pPr>
      <w:r w:rsidRPr="00190E6D">
        <w:t xml:space="preserve">On the </w:t>
      </w:r>
      <w:r>
        <w:t xml:space="preserve">checks </w:t>
      </w:r>
      <w:r w:rsidRPr="00190E6D">
        <w:t xml:space="preserve">and the costs, </w:t>
      </w:r>
      <w:r>
        <w:t xml:space="preserve">we are </w:t>
      </w:r>
      <w:r w:rsidRPr="00190E6D">
        <w:t xml:space="preserve">probably in a bit of a different situation </w:t>
      </w:r>
      <w:r>
        <w:t>because we are</w:t>
      </w:r>
      <w:r w:rsidRPr="00190E6D">
        <w:t xml:space="preserve"> not really expecting many additional border </w:t>
      </w:r>
      <w:r>
        <w:t xml:space="preserve">checks </w:t>
      </w:r>
      <w:r w:rsidRPr="00190E6D">
        <w:t>on our exports</w:t>
      </w:r>
      <w:r>
        <w:t xml:space="preserve"> of barley, feed wheat, oats or beans, and we are s</w:t>
      </w:r>
      <w:r w:rsidRPr="00190E6D">
        <w:t>hipping huge quantities in large vessels, so for us it is more about port readiness and customs agent</w:t>
      </w:r>
      <w:r>
        <w:t>s’</w:t>
      </w:r>
      <w:r w:rsidRPr="00190E6D">
        <w:t xml:space="preserve"> availability to avoid backlogs</w:t>
      </w:r>
      <w:r>
        <w:t xml:space="preserve"> that would cause knock-ons that would mean we incurred costs. Because we are shipping in b</w:t>
      </w:r>
      <w:r w:rsidRPr="00190E6D">
        <w:t>igger vessels</w:t>
      </w:r>
      <w:r>
        <w:t xml:space="preserve">, I think we are in a different situation. </w:t>
      </w:r>
    </w:p>
    <w:p w:rsidR="00DD24E3" w:rsidP="00DD24E3">
      <w:pPr>
        <w:pStyle w:val="Question"/>
        <w:numPr>
          <w:ilvl w:val="0"/>
          <w:numId w:val="0"/>
        </w:numPr>
        <w:ind w:left="794"/>
      </w:pPr>
      <w:r w:rsidRPr="00190E6D">
        <w:rPr>
          <w:b/>
        </w:rPr>
        <w:t>The Chair:</w:t>
      </w:r>
      <w:r>
        <w:t xml:space="preserve"> Thank you. </w:t>
      </w:r>
      <w:r w:rsidRPr="00FF2E96">
        <w:t xml:space="preserve">I </w:t>
      </w:r>
      <w:r>
        <w:t xml:space="preserve">am going to bring </w:t>
      </w:r>
      <w:r w:rsidRPr="00FF2E96">
        <w:t>in Helen</w:t>
      </w:r>
      <w:r>
        <w:t xml:space="preserve">, and </w:t>
      </w:r>
      <w:r w:rsidRPr="00FF2E96">
        <w:t>Lord Giddens wants to come in</w:t>
      </w:r>
      <w:r>
        <w:t xml:space="preserve">, </w:t>
      </w:r>
      <w:r w:rsidRPr="00FF2E96">
        <w:t xml:space="preserve">and then </w:t>
      </w:r>
      <w:r>
        <w:t xml:space="preserve">I am </w:t>
      </w:r>
      <w:r w:rsidRPr="00FF2E96">
        <w:t xml:space="preserve">going to close the list on this section because we need to move on. </w:t>
      </w:r>
    </w:p>
    <w:p w:rsidR="00DD24E3" w:rsidP="00DD24E3">
      <w:pPr>
        <w:pStyle w:val="Answer"/>
      </w:pPr>
      <w:r>
        <w:rPr>
          <w:b/>
          <w:i/>
        </w:rPr>
        <w:t xml:space="preserve">Helen Roberts: </w:t>
      </w:r>
      <w:r w:rsidRPr="00190E6D">
        <w:t>I am not sure where the FSA is</w:t>
      </w:r>
      <w:r w:rsidR="006621B6">
        <w:t>,</w:t>
      </w:r>
      <w:r w:rsidRPr="00190E6D">
        <w:t xml:space="preserve"> but I know that we</w:t>
      </w:r>
      <w:r>
        <w:t>,</w:t>
      </w:r>
      <w:r w:rsidRPr="00190E6D">
        <w:t xml:space="preserve"> along with </w:t>
      </w:r>
      <w:r>
        <w:t xml:space="preserve">a lot of </w:t>
      </w:r>
      <w:r w:rsidRPr="00190E6D">
        <w:t xml:space="preserve">other organisations, </w:t>
      </w:r>
      <w:r>
        <w:t xml:space="preserve">have also written </w:t>
      </w:r>
      <w:r w:rsidRPr="00190E6D">
        <w:t xml:space="preserve">to the Prime Minister, as Martin alluded to. We have a session </w:t>
      </w:r>
      <w:r>
        <w:t xml:space="preserve">with </w:t>
      </w:r>
      <w:r w:rsidRPr="00190E6D">
        <w:t xml:space="preserve">Victoria Prentis tomorrow to give evidence about </w:t>
      </w:r>
      <w:r>
        <w:t>the t</w:t>
      </w:r>
      <w:r w:rsidR="006621B6">
        <w:t>h</w:t>
      </w:r>
      <w:r>
        <w:t xml:space="preserve">ings we think are </w:t>
      </w:r>
      <w:r w:rsidRPr="00190E6D">
        <w:t>important</w:t>
      </w:r>
      <w:r>
        <w:t xml:space="preserve">. </w:t>
      </w:r>
      <w:r w:rsidRPr="00190E6D">
        <w:t>One is the period of grace that we have asked for in order to get used to the transition</w:t>
      </w:r>
      <w:r>
        <w:t xml:space="preserve"> and because we think we need time to embed. </w:t>
      </w:r>
      <w:r w:rsidRPr="00190E6D">
        <w:t>People will say that we have had 12 months</w:t>
      </w:r>
      <w:r>
        <w:t>’</w:t>
      </w:r>
      <w:r w:rsidRPr="00190E6D">
        <w:t xml:space="preserve"> transition</w:t>
      </w:r>
      <w:r w:rsidR="006621B6">
        <w:t>,</w:t>
      </w:r>
      <w:r w:rsidRPr="00190E6D">
        <w:t xml:space="preserve"> but we are only just getting to find out what the rules are, so </w:t>
      </w:r>
      <w:r>
        <w:t xml:space="preserve">having </w:t>
      </w:r>
      <w:r w:rsidRPr="00190E6D">
        <w:t xml:space="preserve">the first quarter of next year to help us through would be fantastic. </w:t>
      </w:r>
    </w:p>
    <w:p w:rsidR="00DD24E3" w:rsidRPr="00190E6D" w:rsidP="00DD24E3">
      <w:pPr>
        <w:pStyle w:val="Answer"/>
      </w:pPr>
      <w:r w:rsidRPr="00190E6D">
        <w:t xml:space="preserve">We </w:t>
      </w:r>
      <w:r>
        <w:t xml:space="preserve">are seeing </w:t>
      </w:r>
      <w:r w:rsidRPr="00190E6D">
        <w:t>a lot of lambs being sold at the moment</w:t>
      </w:r>
      <w:r>
        <w:t xml:space="preserve">. </w:t>
      </w:r>
      <w:r w:rsidRPr="00190E6D">
        <w:t xml:space="preserve">There seems to be an increase of lambs coming on to the market, so I can imagine that there are quite a few </w:t>
      </w:r>
      <w:r>
        <w:t xml:space="preserve">people </w:t>
      </w:r>
      <w:r w:rsidRPr="00190E6D">
        <w:t xml:space="preserve">out there </w:t>
      </w:r>
      <w:r>
        <w:t xml:space="preserve">getting the lambs ready, and a big </w:t>
      </w:r>
      <w:r w:rsidRPr="00190E6D">
        <w:t>percentage of those are being exported, so the first quarter of the year might be quite quiet for us.</w:t>
      </w:r>
    </w:p>
    <w:p w:rsidR="00DD24E3" w:rsidP="00DD24E3">
      <w:pPr>
        <w:pStyle w:val="Question"/>
        <w:numPr>
          <w:ilvl w:val="0"/>
          <w:numId w:val="0"/>
        </w:numPr>
        <w:ind w:left="794"/>
      </w:pPr>
      <w:r w:rsidRPr="00190E6D">
        <w:rPr>
          <w:b/>
        </w:rPr>
        <w:t>The Chair:</w:t>
      </w:r>
      <w:r>
        <w:t xml:space="preserve"> We shall move on to Baroness Jolly. </w:t>
      </w:r>
      <w:r w:rsidRPr="000F32CD">
        <w:t xml:space="preserve">I ask that we make questions and answers fairly short at this stage. </w:t>
      </w:r>
    </w:p>
    <w:p w:rsidR="00DD24E3" w:rsidP="00DD24E3">
      <w:pPr>
        <w:pStyle w:val="Question"/>
      </w:pPr>
      <w:r w:rsidRPr="00190E6D">
        <w:rPr>
          <w:b/>
        </w:rPr>
        <w:t>Baroness Jolly:</w:t>
      </w:r>
      <w:r>
        <w:t xml:space="preserve"> </w:t>
      </w:r>
      <w:r w:rsidRPr="00190E6D">
        <w:t xml:space="preserve">What more can the Government do to help to reduce the impact of </w:t>
      </w:r>
      <w:r>
        <w:t xml:space="preserve">and perhaps the need for </w:t>
      </w:r>
      <w:r w:rsidRPr="00190E6D">
        <w:t xml:space="preserve">additional border </w:t>
      </w:r>
      <w:r>
        <w:t>checks</w:t>
      </w:r>
      <w:r w:rsidRPr="00190E6D">
        <w:t xml:space="preserve">, either through future agreements with the EU or through unilateral measures? In what areas is more guidance needed? </w:t>
      </w:r>
    </w:p>
    <w:p w:rsidR="00DD24E3" w:rsidP="00DD24E3">
      <w:pPr>
        <w:pStyle w:val="Answer"/>
      </w:pPr>
      <w:r>
        <w:rPr>
          <w:b/>
          <w:i/>
        </w:rPr>
        <w:t xml:space="preserve">Peter Alvis: </w:t>
      </w:r>
      <w:r w:rsidR="0088349F">
        <w:rPr>
          <w:bCs/>
          <w:iCs/>
        </w:rPr>
        <w:t>T</w:t>
      </w:r>
      <w:r w:rsidRPr="00190E6D">
        <w:t>he equivalen</w:t>
      </w:r>
      <w:r>
        <w:t xml:space="preserve">ce </w:t>
      </w:r>
      <w:r w:rsidRPr="00190E6D">
        <w:t xml:space="preserve">for things like phytosanitary regulations and that sort of thing so that we can reduce the paperwork </w:t>
      </w:r>
      <w:r>
        <w:t xml:space="preserve">and return to </w:t>
      </w:r>
      <w:r w:rsidRPr="00190E6D">
        <w:t>a system that is more similar to where we are currently</w:t>
      </w:r>
      <w:r>
        <w:t xml:space="preserve">, </w:t>
      </w:r>
      <w:r w:rsidRPr="00190E6D">
        <w:t xml:space="preserve">not necessarily </w:t>
      </w:r>
      <w:r>
        <w:t xml:space="preserve">needing </w:t>
      </w:r>
      <w:r w:rsidRPr="00190E6D">
        <w:t xml:space="preserve">some of the inspection certificates and health certificates that we </w:t>
      </w:r>
      <w:r>
        <w:t xml:space="preserve">will have to </w:t>
      </w:r>
      <w:r w:rsidRPr="00190E6D">
        <w:t xml:space="preserve">be adding to these orders as we come into the new year. </w:t>
      </w:r>
      <w:r>
        <w:t xml:space="preserve">It is really about equivalence where we have it currently but </w:t>
      </w:r>
      <w:r w:rsidRPr="00190E6D">
        <w:t>will not have it when we come into the new system. That will make the biggest difference to many people. We will still have customs declarations and things like that to fill out</w:t>
      </w:r>
      <w:r>
        <w:t xml:space="preserve">, but it is </w:t>
      </w:r>
      <w:r w:rsidRPr="00190E6D">
        <w:t xml:space="preserve">about making sure that the availability and the tech systems are sufficient to cope with the increased volume that we </w:t>
      </w:r>
      <w:r w:rsidR="00F13DEC">
        <w:t>will</w:t>
      </w:r>
      <w:r w:rsidRPr="00190E6D">
        <w:t xml:space="preserve"> be seeing there. </w:t>
      </w:r>
      <w:r>
        <w:t xml:space="preserve">Equivalence </w:t>
      </w:r>
      <w:r w:rsidRPr="00190E6D">
        <w:t>is the big challenge.</w:t>
      </w:r>
    </w:p>
    <w:p w:rsidR="00DD24E3" w:rsidRPr="00190E6D" w:rsidP="00DD24E3">
      <w:pPr>
        <w:pStyle w:val="Answer"/>
      </w:pPr>
      <w:r>
        <w:rPr>
          <w:b/>
          <w:i/>
        </w:rPr>
        <w:t xml:space="preserve">Martin Morgan: </w:t>
      </w:r>
      <w:r w:rsidRPr="00A93B07">
        <w:rPr>
          <w:bCs/>
          <w:iCs/>
        </w:rPr>
        <w:t xml:space="preserve">I would argue, and </w:t>
      </w:r>
      <w:r>
        <w:rPr>
          <w:bCs/>
          <w:iCs/>
        </w:rPr>
        <w:t xml:space="preserve">would </w:t>
      </w:r>
      <w:r w:rsidRPr="00A93B07">
        <w:rPr>
          <w:bCs/>
          <w:iCs/>
        </w:rPr>
        <w:t>strongly press this case with the UK Government, that we already have equivalence</w:t>
      </w:r>
      <w:r w:rsidR="0088349F">
        <w:rPr>
          <w:bCs/>
          <w:iCs/>
        </w:rPr>
        <w:t>,</w:t>
      </w:r>
      <w:r w:rsidRPr="00A93B07">
        <w:rPr>
          <w:bCs/>
          <w:iCs/>
        </w:rPr>
        <w:t xml:space="preserve"> because f</w:t>
      </w:r>
      <w:r w:rsidRPr="00190E6D">
        <w:t>or the past 40</w:t>
      </w:r>
      <w:r>
        <w:t>-</w:t>
      </w:r>
      <w:r w:rsidRPr="00190E6D">
        <w:t xml:space="preserve">odd years we have operated according to EU rules and will continue to do so once we formally exit on 31 December. That ability to demonstrate to Europe that we meet the same standards </w:t>
      </w:r>
      <w:r>
        <w:t xml:space="preserve">as them is </w:t>
      </w:r>
      <w:r w:rsidRPr="00190E6D">
        <w:t>a given</w:t>
      </w:r>
      <w:r>
        <w:t xml:space="preserve">, </w:t>
      </w:r>
      <w:r w:rsidRPr="00190E6D">
        <w:t xml:space="preserve">but we do not seem to be pressing </w:t>
      </w:r>
      <w:r>
        <w:t xml:space="preserve">very hard on </w:t>
      </w:r>
      <w:r w:rsidRPr="00190E6D">
        <w:t>that point</w:t>
      </w:r>
      <w:r>
        <w:t xml:space="preserve">. </w:t>
      </w:r>
      <w:r w:rsidRPr="00190E6D">
        <w:t xml:space="preserve">Presumably </w:t>
      </w:r>
      <w:r>
        <w:t xml:space="preserve">it </w:t>
      </w:r>
      <w:r w:rsidRPr="00190E6D">
        <w:t xml:space="preserve">is politically unacceptable </w:t>
      </w:r>
      <w:r>
        <w:t xml:space="preserve">to say that </w:t>
      </w:r>
      <w:r w:rsidRPr="00190E6D">
        <w:t xml:space="preserve">we </w:t>
      </w:r>
      <w:r w:rsidR="00F13DEC">
        <w:t>will</w:t>
      </w:r>
      <w:r w:rsidRPr="00190E6D">
        <w:t xml:space="preserve"> agree to abide by the same EU rules for a defined</w:t>
      </w:r>
      <w:r>
        <w:t xml:space="preserve"> period, but e</w:t>
      </w:r>
      <w:r w:rsidRPr="00190E6D">
        <w:t xml:space="preserve">ven six months </w:t>
      </w:r>
      <w:r>
        <w:t xml:space="preserve">might spare the industry a lot of the pain that we are expecting to endure </w:t>
      </w:r>
      <w:r w:rsidRPr="00190E6D">
        <w:t>come 2021.</w:t>
      </w:r>
    </w:p>
    <w:p w:rsidR="00DD24E3" w:rsidP="00DD24E3">
      <w:pPr>
        <w:pStyle w:val="Remark"/>
      </w:pPr>
      <w:r w:rsidRPr="00190E6D">
        <w:rPr>
          <w:b/>
        </w:rPr>
        <w:t>The Chair:</w:t>
      </w:r>
      <w:r>
        <w:t xml:space="preserve"> </w:t>
      </w:r>
      <w:r w:rsidRPr="00D07139">
        <w:t xml:space="preserve">Indeed. It probably comes down to this issue of sovereignty, but hopefully a certain amount of pragmatism will come about. We will find out. </w:t>
      </w:r>
    </w:p>
    <w:p w:rsidR="0088349F" w:rsidP="00DD24E3">
      <w:pPr>
        <w:pStyle w:val="Question"/>
      </w:pPr>
      <w:r w:rsidRPr="00D07139">
        <w:rPr>
          <w:b/>
        </w:rPr>
        <w:t>Lord Cormack:</w:t>
      </w:r>
      <w:r>
        <w:t xml:space="preserve"> </w:t>
      </w:r>
      <w:r w:rsidRPr="00D07139">
        <w:t>I am sorry about this</w:t>
      </w:r>
      <w:r>
        <w:t xml:space="preserve">. </w:t>
      </w:r>
      <w:r w:rsidRPr="00190E6D">
        <w:t>I have been able to watch and hear everything perfectly</w:t>
      </w:r>
      <w:r>
        <w:t>,</w:t>
      </w:r>
      <w:r w:rsidRPr="00190E6D">
        <w:t xml:space="preserve"> but I can only contribute</w:t>
      </w:r>
      <w:r>
        <w:t xml:space="preserve"> </w:t>
      </w:r>
      <w:r w:rsidRPr="00D07139">
        <w:t xml:space="preserve">by phone because of a fault on my machine. I have </w:t>
      </w:r>
      <w:r w:rsidRPr="00190E6D">
        <w:t>just one comment.</w:t>
      </w:r>
    </w:p>
    <w:p w:rsidR="00DD24E3" w:rsidP="0088349F">
      <w:pPr>
        <w:pStyle w:val="Question"/>
        <w:numPr>
          <w:ilvl w:val="0"/>
          <w:numId w:val="0"/>
        </w:numPr>
        <w:ind w:left="794"/>
      </w:pPr>
      <w:r w:rsidRPr="00190E6D">
        <w:t>Everything that I have heard this morning has almost taken the festive spirit away from me. I have felt very angry and frustrated</w:t>
      </w:r>
      <w:r>
        <w:t>.</w:t>
      </w:r>
      <w:r w:rsidRPr="00190E6D">
        <w:t xml:space="preserve"> Do our friends</w:t>
      </w:r>
      <w:r>
        <w:t>—</w:t>
      </w:r>
      <w:r w:rsidRPr="00190E6D">
        <w:t>I would be happy for anyone to answer this</w:t>
      </w:r>
      <w:r>
        <w:t>—</w:t>
      </w:r>
      <w:r w:rsidRPr="00190E6D">
        <w:t xml:space="preserve">feel that if we had taken a proper pause when Covid struck, we would have been doing a sensible thing? I have urged </w:t>
      </w:r>
      <w:r>
        <w:t xml:space="preserve">that </w:t>
      </w:r>
      <w:r w:rsidRPr="00190E6D">
        <w:t>many times in the House. Can any of our friends say whether they have met a Minister or an official who has really understood the</w:t>
      </w:r>
      <w:r>
        <w:t xml:space="preserve"> </w:t>
      </w:r>
      <w:r w:rsidRPr="00190E6D">
        <w:t>magnitude</w:t>
      </w:r>
      <w:r>
        <w:t xml:space="preserve">, the </w:t>
      </w:r>
      <w:r w:rsidRPr="00190E6D">
        <w:t>enormity</w:t>
      </w:r>
      <w:r>
        <w:t xml:space="preserve">, of the </w:t>
      </w:r>
      <w:r w:rsidRPr="00190E6D">
        <w:t>problems that they face</w:t>
      </w:r>
      <w:r>
        <w:t xml:space="preserve">, </w:t>
      </w:r>
      <w:r w:rsidRPr="00190E6D">
        <w:t xml:space="preserve">with the forms and all the rest of it? I have not met a government Minister </w:t>
      </w:r>
      <w:r>
        <w:t xml:space="preserve">who </w:t>
      </w:r>
      <w:r w:rsidRPr="00190E6D">
        <w:t xml:space="preserve">has really understood what they have unleashed upon us. </w:t>
      </w:r>
    </w:p>
    <w:p w:rsidR="00DD24E3" w:rsidRPr="00190E6D" w:rsidP="00DD24E3">
      <w:pPr>
        <w:pStyle w:val="Remark"/>
      </w:pPr>
      <w:r w:rsidRPr="00190E6D">
        <w:rPr>
          <w:b/>
        </w:rPr>
        <w:t>The Chair:</w:t>
      </w:r>
      <w:r>
        <w:t xml:space="preserve"> </w:t>
      </w:r>
      <w:r w:rsidRPr="00190E6D">
        <w:t>I should point out that Patrick is a member of the government party</w:t>
      </w:r>
      <w:r>
        <w:t xml:space="preserve">, </w:t>
      </w:r>
      <w:r w:rsidRPr="00190E6D">
        <w:t xml:space="preserve">so this is not </w:t>
      </w:r>
      <w:r>
        <w:t xml:space="preserve">party </w:t>
      </w:r>
      <w:r w:rsidRPr="00190E6D">
        <w:t>political.</w:t>
      </w:r>
    </w:p>
    <w:p w:rsidR="00DD24E3" w:rsidRPr="00393E40" w:rsidP="00DD24E3">
      <w:pPr>
        <w:pStyle w:val="Answer"/>
        <w:rPr>
          <w:bCs/>
          <w:iCs/>
        </w:rPr>
      </w:pPr>
      <w:r>
        <w:rPr>
          <w:b/>
          <w:i/>
        </w:rPr>
        <w:t xml:space="preserve">Duncan Buchanan: </w:t>
      </w:r>
      <w:r w:rsidRPr="00393E40">
        <w:rPr>
          <w:bCs/>
          <w:iCs/>
        </w:rPr>
        <w:t xml:space="preserve">For us, I do not think </w:t>
      </w:r>
      <w:r>
        <w:rPr>
          <w:bCs/>
          <w:iCs/>
        </w:rPr>
        <w:t xml:space="preserve">Covid </w:t>
      </w:r>
      <w:r w:rsidRPr="00393E40">
        <w:rPr>
          <w:bCs/>
          <w:iCs/>
        </w:rPr>
        <w:t xml:space="preserve">has made a material difference </w:t>
      </w:r>
      <w:r w:rsidR="00071BB2">
        <w:rPr>
          <w:bCs/>
          <w:iCs/>
        </w:rPr>
        <w:t>to</w:t>
      </w:r>
      <w:r w:rsidRPr="00393E40">
        <w:rPr>
          <w:bCs/>
          <w:iCs/>
        </w:rPr>
        <w:t xml:space="preserve"> preparation. It was a shambles before</w:t>
      </w:r>
      <w:r>
        <w:rPr>
          <w:bCs/>
          <w:iCs/>
        </w:rPr>
        <w:t xml:space="preserve"> and </w:t>
      </w:r>
      <w:r w:rsidRPr="00393E40">
        <w:rPr>
          <w:bCs/>
          <w:iCs/>
        </w:rPr>
        <w:t>has been a shambles throughout</w:t>
      </w:r>
      <w:r>
        <w:rPr>
          <w:bCs/>
          <w:iCs/>
        </w:rPr>
        <w:t xml:space="preserve">; </w:t>
      </w:r>
      <w:r w:rsidRPr="00393E40">
        <w:rPr>
          <w:bCs/>
          <w:iCs/>
        </w:rPr>
        <w:t>it has maintained a consistent level. From where I am sitting</w:t>
      </w:r>
      <w:r>
        <w:rPr>
          <w:bCs/>
          <w:iCs/>
        </w:rPr>
        <w:t xml:space="preserve">, </w:t>
      </w:r>
      <w:r w:rsidRPr="00393E40">
        <w:rPr>
          <w:bCs/>
          <w:iCs/>
        </w:rPr>
        <w:t xml:space="preserve">Covid has </w:t>
      </w:r>
      <w:r>
        <w:rPr>
          <w:bCs/>
          <w:iCs/>
        </w:rPr>
        <w:t xml:space="preserve">not </w:t>
      </w:r>
      <w:r w:rsidRPr="00393E40">
        <w:rPr>
          <w:bCs/>
          <w:iCs/>
        </w:rPr>
        <w:t xml:space="preserve">improved things </w:t>
      </w:r>
      <w:r>
        <w:rPr>
          <w:bCs/>
          <w:iCs/>
        </w:rPr>
        <w:t xml:space="preserve">or made them </w:t>
      </w:r>
      <w:r w:rsidRPr="00393E40">
        <w:rPr>
          <w:bCs/>
          <w:iCs/>
        </w:rPr>
        <w:t>worse.</w:t>
      </w:r>
    </w:p>
    <w:p w:rsidR="00FF7AA8" w:rsidP="00DD24E3">
      <w:pPr>
        <w:pStyle w:val="Answer"/>
      </w:pPr>
      <w:r w:rsidRPr="00393E40">
        <w:rPr>
          <w:bCs/>
          <w:iCs/>
        </w:rPr>
        <w:t xml:space="preserve">On the question of whether </w:t>
      </w:r>
      <w:r w:rsidRPr="00190E6D">
        <w:t>Ministers or officials have understood the scale of the problem, I have met many officials</w:t>
      </w:r>
      <w:r>
        <w:t xml:space="preserve">, </w:t>
      </w:r>
      <w:r w:rsidRPr="00190E6D">
        <w:t xml:space="preserve">particularly at the Department </w:t>
      </w:r>
      <w:r>
        <w:t xml:space="preserve">for </w:t>
      </w:r>
      <w:r w:rsidRPr="00190E6D">
        <w:t>Transport but across all areas of government, who have understood the problems and the scale of them. However, I would say that the higher up you go in the hierarchy, the less reality</w:t>
      </w:r>
      <w:r>
        <w:t xml:space="preserve"> </w:t>
      </w:r>
      <w:r w:rsidRPr="00190E6D">
        <w:t xml:space="preserve">and the more politics there is. </w:t>
      </w:r>
    </w:p>
    <w:p w:rsidR="00F22CB2" w:rsidP="00DD24E3">
      <w:pPr>
        <w:pStyle w:val="Answer"/>
      </w:pPr>
      <w:r w:rsidRPr="00190E6D">
        <w:t>The politics of Brexit</w:t>
      </w:r>
      <w:r>
        <w:t>—</w:t>
      </w:r>
      <w:r w:rsidRPr="00190E6D">
        <w:t xml:space="preserve">deal or no deal, remainer, </w:t>
      </w:r>
      <w:r>
        <w:t>remoaner</w:t>
      </w:r>
      <w:r w:rsidRPr="00190E6D">
        <w:t>, all that stuff</w:t>
      </w:r>
      <w:r>
        <w:t xml:space="preserve">—has </w:t>
      </w:r>
      <w:r w:rsidRPr="00190E6D">
        <w:t>got in the way of proper preparation. The politics has destroyed Brexit, in a funny sort of way, because we should have been focusing on how to make it work, not on whether it is right or wrong; that is done. We have to find ways of making it work, and unfortunately the name</w:t>
      </w:r>
      <w:r>
        <w:t>-</w:t>
      </w:r>
      <w:r w:rsidRPr="00190E6D">
        <w:t xml:space="preserve">calling and the people who have embedded themselves into a pure form of Brexit have got in the way of the practicalities of making things work. </w:t>
      </w:r>
    </w:p>
    <w:p w:rsidR="00DD24E3" w:rsidRPr="00190E6D" w:rsidP="00DD24E3">
      <w:pPr>
        <w:pStyle w:val="Answer"/>
      </w:pPr>
      <w:r>
        <w:t xml:space="preserve">So that </w:t>
      </w:r>
      <w:r w:rsidRPr="00190E6D">
        <w:t>is a good question</w:t>
      </w:r>
      <w:r w:rsidR="00F22CB2">
        <w:t>,</w:t>
      </w:r>
      <w:r w:rsidRPr="00190E6D">
        <w:t xml:space="preserve"> but I just want to say that I do not think </w:t>
      </w:r>
      <w:r>
        <w:t xml:space="preserve">Covid </w:t>
      </w:r>
      <w:r w:rsidRPr="00190E6D">
        <w:t>has really affected</w:t>
      </w:r>
      <w:r>
        <w:t xml:space="preserve"> this one way or the other. </w:t>
      </w:r>
    </w:p>
    <w:p w:rsidR="00DD24E3" w:rsidRPr="00190E6D" w:rsidP="00DD24E3">
      <w:pPr>
        <w:pStyle w:val="Answer"/>
      </w:pPr>
      <w:r>
        <w:rPr>
          <w:b/>
          <w:i/>
        </w:rPr>
        <w:t>Peter Alvis:</w:t>
      </w:r>
      <w:r>
        <w:rPr>
          <w:b/>
          <w:iCs/>
        </w:rPr>
        <w:t xml:space="preserve"> </w:t>
      </w:r>
      <w:r w:rsidRPr="00393E40">
        <w:rPr>
          <w:bCs/>
          <w:iCs/>
        </w:rPr>
        <w:t>I do not think they understand the implications of what is coming</w:t>
      </w:r>
      <w:r w:rsidR="00920B9F">
        <w:rPr>
          <w:bCs/>
          <w:iCs/>
        </w:rPr>
        <w:t>,</w:t>
      </w:r>
      <w:r w:rsidRPr="00393E40">
        <w:rPr>
          <w:bCs/>
          <w:iCs/>
        </w:rPr>
        <w:t xml:space="preserve"> because we do not actually know what the rules are.</w:t>
      </w:r>
      <w:r w:rsidRPr="00393E40">
        <w:rPr>
          <w:b/>
          <w:iCs/>
        </w:rPr>
        <w:t xml:space="preserve"> </w:t>
      </w:r>
      <w:r w:rsidRPr="00190E6D">
        <w:t xml:space="preserve">We have only just really started to find out what </w:t>
      </w:r>
      <w:r>
        <w:t xml:space="preserve">they </w:t>
      </w:r>
      <w:r w:rsidRPr="00190E6D">
        <w:t>are, and without having those rules no one knows what the implications are until we start.</w:t>
      </w:r>
    </w:p>
    <w:p w:rsidR="00DD24E3" w:rsidP="00DD24E3">
      <w:pPr>
        <w:pStyle w:val="Answer"/>
      </w:pPr>
      <w:r>
        <w:rPr>
          <w:b/>
          <w:i/>
        </w:rPr>
        <w:t xml:space="preserve">Martin Morgan: </w:t>
      </w:r>
      <w:r w:rsidRPr="00190E6D">
        <w:t xml:space="preserve">I agree with Duncan. </w:t>
      </w:r>
      <w:r w:rsidRPr="00393E40">
        <w:t xml:space="preserve">The understanding of officials is pretty clear; </w:t>
      </w:r>
      <w:r>
        <w:t xml:space="preserve">that of </w:t>
      </w:r>
      <w:r w:rsidRPr="00393E40">
        <w:t>Ministers</w:t>
      </w:r>
      <w:r>
        <w:t xml:space="preserve">, </w:t>
      </w:r>
      <w:r w:rsidRPr="00393E40">
        <w:t xml:space="preserve">less so. On the back </w:t>
      </w:r>
      <w:r w:rsidRPr="00190E6D">
        <w:t>of our letter to the PM we had a meeting with Victoria Prentis</w:t>
      </w:r>
      <w:r>
        <w:t>,</w:t>
      </w:r>
      <w:r w:rsidRPr="00190E6D">
        <w:t xml:space="preserve"> and </w:t>
      </w:r>
      <w:r>
        <w:t xml:space="preserve">she was not able to give us </w:t>
      </w:r>
      <w:r w:rsidRPr="00190E6D">
        <w:t>a lot of answers or positive news</w:t>
      </w:r>
      <w:r>
        <w:t xml:space="preserve">. It </w:t>
      </w:r>
      <w:r w:rsidRPr="00190E6D">
        <w:t xml:space="preserve">was not a fruitful experience. </w:t>
      </w:r>
    </w:p>
    <w:p w:rsidR="00DD24E3" w:rsidP="00DD24E3">
      <w:pPr>
        <w:pStyle w:val="Question"/>
        <w:numPr>
          <w:ilvl w:val="0"/>
          <w:numId w:val="0"/>
        </w:numPr>
        <w:ind w:left="794"/>
      </w:pPr>
      <w:r w:rsidRPr="003313C4">
        <w:rPr>
          <w:b/>
        </w:rPr>
        <w:t>The Chair:</w:t>
      </w:r>
      <w:r>
        <w:t xml:space="preserve"> Thank you, Martin.</w:t>
      </w:r>
      <w:r w:rsidRPr="00190E6D">
        <w:t xml:space="preserve"> I was driving along the </w:t>
      </w:r>
      <w:r>
        <w:t>M</w:t>
      </w:r>
      <w:r w:rsidRPr="00190E6D">
        <w:t>3 earlier this week</w:t>
      </w:r>
      <w:r>
        <w:t xml:space="preserve">, and </w:t>
      </w:r>
      <w:r w:rsidRPr="00190E6D">
        <w:t xml:space="preserve">there were </w:t>
      </w:r>
      <w:r>
        <w:t>big</w:t>
      </w:r>
      <w:r w:rsidRPr="00190E6D">
        <w:t xml:space="preserve"> signs </w:t>
      </w:r>
      <w:r>
        <w:t>that drew attention to the fact that EU documentation changes on 1 January. T</w:t>
      </w:r>
      <w:r w:rsidRPr="00190E6D">
        <w:t>hat is as far as it went</w:t>
      </w:r>
      <w:r>
        <w:t>,</w:t>
      </w:r>
      <w:r w:rsidRPr="00190E6D">
        <w:t xml:space="preserve"> and I had the impression that that is as far as it goes for everyone</w:t>
      </w:r>
      <w:r>
        <w:t xml:space="preserve">, in that we know it will change but </w:t>
      </w:r>
      <w:r w:rsidRPr="00190E6D">
        <w:t>unfortunately</w:t>
      </w:r>
      <w:r>
        <w:t xml:space="preserve"> we</w:t>
      </w:r>
      <w:r w:rsidRPr="00190E6D">
        <w:t xml:space="preserve"> do not have a lot of information yet</w:t>
      </w:r>
      <w:r>
        <w:t>. O</w:t>
      </w:r>
      <w:r w:rsidRPr="00190E6D">
        <w:t>bviously</w:t>
      </w:r>
      <w:r>
        <w:t>,</w:t>
      </w:r>
      <w:r w:rsidRPr="00190E6D">
        <w:t xml:space="preserve"> that is the implication of what is being said</w:t>
      </w:r>
      <w:r>
        <w:t>.</w:t>
      </w:r>
      <w:r w:rsidRPr="00190E6D">
        <w:t xml:space="preserve"> </w:t>
      </w:r>
      <w:r>
        <w:t>F</w:t>
      </w:r>
      <w:r w:rsidRPr="00190E6D">
        <w:t>rom the committee's point of view, a lot of our wo</w:t>
      </w:r>
      <w:r>
        <w:t>rk has involved</w:t>
      </w:r>
      <w:r w:rsidRPr="00190E6D">
        <w:t xml:space="preserve"> asking exactly those questions in a very neutral</w:t>
      </w:r>
      <w:r w:rsidRPr="00E94482">
        <w:t>—</w:t>
      </w:r>
      <w:r>
        <w:t xml:space="preserve">neither </w:t>
      </w:r>
      <w:r w:rsidRPr="00190E6D">
        <w:t>Brexit</w:t>
      </w:r>
      <w:r>
        <w:t>er</w:t>
      </w:r>
      <w:r w:rsidRPr="00190E6D">
        <w:t xml:space="preserve"> </w:t>
      </w:r>
      <w:r>
        <w:t>n</w:t>
      </w:r>
      <w:r w:rsidRPr="00190E6D">
        <w:t>or remain</w:t>
      </w:r>
      <w:r>
        <w:t>er</w:t>
      </w:r>
      <w:r w:rsidRPr="00E94482">
        <w:t>—</w:t>
      </w:r>
      <w:r w:rsidRPr="00190E6D">
        <w:t>way</w:t>
      </w:r>
      <w:r>
        <w:t xml:space="preserve"> </w:t>
      </w:r>
      <w:r w:rsidRPr="00190E6D">
        <w:t>to get to the bottom of what is going on. That has been</w:t>
      </w:r>
      <w:r>
        <w:t xml:space="preserve"> the DNA</w:t>
      </w:r>
      <w:r w:rsidRPr="00190E6D">
        <w:t xml:space="preserve">, if you like, </w:t>
      </w:r>
      <w:r>
        <w:t xml:space="preserve">of </w:t>
      </w:r>
      <w:r w:rsidRPr="00190E6D">
        <w:t xml:space="preserve">this committee. Lastly on this section, I </w:t>
      </w:r>
      <w:r>
        <w:t>call</w:t>
      </w:r>
      <w:r w:rsidRPr="00190E6D">
        <w:t xml:space="preserve"> Lord </w:t>
      </w:r>
      <w:r>
        <w:t>G</w:t>
      </w:r>
      <w:r w:rsidRPr="00190E6D">
        <w:t xml:space="preserve">iddens. </w:t>
      </w:r>
    </w:p>
    <w:p w:rsidR="00DD24E3" w:rsidP="00DD24E3">
      <w:pPr>
        <w:pStyle w:val="Question"/>
      </w:pPr>
      <w:r w:rsidRPr="00E94482">
        <w:rPr>
          <w:b/>
        </w:rPr>
        <w:t>Lord Giddens:</w:t>
      </w:r>
      <w:r>
        <w:t xml:space="preserve"> T</w:t>
      </w:r>
      <w:r w:rsidRPr="00190E6D">
        <w:t>hat was a terrific evidence session</w:t>
      </w:r>
      <w:r w:rsidR="004B5000">
        <w:t>.</w:t>
      </w:r>
      <w:r w:rsidRPr="00190E6D">
        <w:t xml:space="preserve"> I found it </w:t>
      </w:r>
      <w:r>
        <w:t>very</w:t>
      </w:r>
      <w:r w:rsidRPr="00190E6D">
        <w:t xml:space="preserve"> informative</w:t>
      </w:r>
      <w:r>
        <w:t xml:space="preserve"> and, as was said, d</w:t>
      </w:r>
      <w:r w:rsidRPr="00190E6D">
        <w:t>eeply disturbing. I wonder whether you could list two or three concrete policy outcomes that could be put in place very rapidly in your different areas</w:t>
      </w:r>
      <w:r>
        <w:t xml:space="preserve"> and </w:t>
      </w:r>
      <w:r w:rsidR="004B5000">
        <w:t>which</w:t>
      </w:r>
      <w:r>
        <w:t xml:space="preserve"> the committee could communicate to the Government</w:t>
      </w:r>
      <w:r w:rsidR="004B5000">
        <w:t xml:space="preserve">, </w:t>
      </w:r>
      <w:r>
        <w:t>so that this session might at least have some immediate practical output? I found it very instructive and disturbing.</w:t>
      </w:r>
      <w:r w:rsidRPr="00190E6D">
        <w:t xml:space="preserve"> </w:t>
      </w:r>
    </w:p>
    <w:p w:rsidR="00DD24E3" w:rsidP="00DD24E3">
      <w:pPr>
        <w:pStyle w:val="Remark"/>
      </w:pPr>
      <w:r w:rsidRPr="00190E6D">
        <w:rPr>
          <w:b/>
        </w:rPr>
        <w:t>The Chair:</w:t>
      </w:r>
      <w:r>
        <w:t xml:space="preserve"> As with </w:t>
      </w:r>
      <w:r w:rsidRPr="00190E6D">
        <w:t>Jamie's questions</w:t>
      </w:r>
      <w:r>
        <w:t xml:space="preserve">, </w:t>
      </w:r>
      <w:r w:rsidRPr="00190E6D">
        <w:t xml:space="preserve">I </w:t>
      </w:r>
      <w:r>
        <w:t>will</w:t>
      </w:r>
      <w:r w:rsidRPr="00190E6D">
        <w:t xml:space="preserve"> leave that to the end</w:t>
      </w:r>
      <w:r w:rsidR="004B5000">
        <w:t>,</w:t>
      </w:r>
      <w:r w:rsidRPr="00190E6D">
        <w:t xml:space="preserve"> </w:t>
      </w:r>
      <w:r>
        <w:t>because we have two other areas. I have let the first session go over time because it has been so valuable and covered a lot of the area.</w:t>
      </w:r>
    </w:p>
    <w:p w:rsidR="00DD24E3" w:rsidP="00DD24E3">
      <w:pPr>
        <w:pStyle w:val="Question"/>
        <w:numPr>
          <w:ilvl w:val="0"/>
          <w:numId w:val="0"/>
        </w:numPr>
        <w:ind w:left="794"/>
      </w:pPr>
      <w:r w:rsidRPr="00190E6D">
        <w:rPr>
          <w:b/>
        </w:rPr>
        <w:t>Lord Giddens:</w:t>
      </w:r>
      <w:r>
        <w:t xml:space="preserve"> I apologise</w:t>
      </w:r>
      <w:r w:rsidRPr="00190E6D">
        <w:t xml:space="preserve"> if I came in at the wrong time with that. </w:t>
      </w:r>
    </w:p>
    <w:p w:rsidR="00DD24E3" w:rsidP="00DD24E3">
      <w:pPr>
        <w:pStyle w:val="Question"/>
      </w:pPr>
      <w:r w:rsidRPr="003313C4">
        <w:rPr>
          <w:b/>
        </w:rPr>
        <w:t>The Chair:</w:t>
      </w:r>
      <w:r>
        <w:t xml:space="preserve"> I will move on to the border checks</w:t>
      </w:r>
      <w:r w:rsidR="00E6067A">
        <w:t>. H</w:t>
      </w:r>
      <w:r>
        <w:t xml:space="preserve">ow </w:t>
      </w:r>
      <w:r w:rsidR="00E6067A">
        <w:t xml:space="preserve">does </w:t>
      </w:r>
      <w:r>
        <w:t xml:space="preserve">the panel expect additional border checks to affect the delivery of their products to the EU market? </w:t>
      </w:r>
      <w:r w:rsidRPr="00190E6D">
        <w:t>I cannot remember which of our witnesses said it, but we have border che</w:t>
      </w:r>
      <w:r>
        <w:t>cks</w:t>
      </w:r>
      <w:r w:rsidRPr="00190E6D">
        <w:t xml:space="preserve"> on both sides of the channel </w:t>
      </w:r>
      <w:r>
        <w:t>and</w:t>
      </w:r>
      <w:r w:rsidRPr="00190E6D">
        <w:t xml:space="preserve"> the Irish Sea</w:t>
      </w:r>
      <w:r>
        <w:t>,</w:t>
      </w:r>
      <w:r w:rsidRPr="00190E6D">
        <w:t xml:space="preserve"> of course, so it is not completely in our hands.</w:t>
      </w:r>
    </w:p>
    <w:p w:rsidR="00DD24E3" w:rsidP="00DD24E3">
      <w:pPr>
        <w:pStyle w:val="Answer"/>
      </w:pPr>
      <w:r>
        <w:rPr>
          <w:b/>
          <w:i/>
        </w:rPr>
        <w:t xml:space="preserve">Duncan Buchanan: </w:t>
      </w:r>
      <w:r>
        <w:t>I am not confident that we will have a properly functioning border on 1 January or in January at all. People talk about checks, but we need to understand what we are talking about</w:t>
      </w:r>
      <w:r w:rsidR="006959F3">
        <w:t>. I</w:t>
      </w:r>
      <w:r>
        <w:t xml:space="preserve">s it physical checks or paperwork processing in checks? </w:t>
      </w:r>
      <w:r w:rsidRPr="00332700">
        <w:t>The</w:t>
      </w:r>
      <w:r>
        <w:t xml:space="preserve"> latter is what we are most fearful about. There have always been physical interventions and inspections of goods by Border Force and French authorities</w:t>
      </w:r>
      <w:r>
        <w:softHyphen/>
      </w:r>
      <w:r>
        <w:softHyphen/>
      </w:r>
      <w:r w:rsidRPr="00E94482">
        <w:t>—</w:t>
      </w:r>
      <w:r>
        <w:t>they have always existed and will grow.</w:t>
      </w:r>
    </w:p>
    <w:p w:rsidR="00DD24E3" w:rsidRPr="00332700" w:rsidP="00DD24E3">
      <w:pPr>
        <w:pStyle w:val="Answer"/>
      </w:pPr>
      <w:r>
        <w:t>However, the</w:t>
      </w:r>
      <w:r w:rsidRPr="00332700">
        <w:t xml:space="preserve"> biggest thing that we are concerned about is the scale of the paperwork</w:t>
      </w:r>
      <w:r w:rsidR="00D049A5">
        <w:t>,</w:t>
      </w:r>
      <w:r>
        <w:t xml:space="preserve"> because i</w:t>
      </w:r>
      <w:r w:rsidRPr="00332700">
        <w:t>f you have not got all your paperwork in order,</w:t>
      </w:r>
      <w:r>
        <w:t xml:space="preserve"> you are wrong. </w:t>
      </w:r>
      <w:r w:rsidRPr="00332700">
        <w:t>It is either 100% right or it is wrong, and when it comes to customs</w:t>
      </w:r>
      <w:r>
        <w:t>,</w:t>
      </w:r>
      <w:r w:rsidRPr="00332700">
        <w:t xml:space="preserve"> that is a serious impediment. To be a bit more reassuring,</w:t>
      </w:r>
      <w:r>
        <w:t xml:space="preserve"> t</w:t>
      </w:r>
      <w:r w:rsidRPr="00332700">
        <w:t xml:space="preserve">he EU side are probably better prepared </w:t>
      </w:r>
      <w:r>
        <w:t>with</w:t>
      </w:r>
      <w:r w:rsidRPr="00332700">
        <w:t xml:space="preserve"> </w:t>
      </w:r>
      <w:r>
        <w:t>their</w:t>
      </w:r>
      <w:r w:rsidRPr="00332700">
        <w:t xml:space="preserve"> facilities. They have gone for it without being reticent about telling people how to do things</w:t>
      </w:r>
      <w:r>
        <w:t>, s</w:t>
      </w:r>
      <w:r w:rsidRPr="00332700">
        <w:t xml:space="preserve">o there are </w:t>
      </w:r>
      <w:r>
        <w:t xml:space="preserve">better </w:t>
      </w:r>
      <w:r w:rsidRPr="00332700">
        <w:t>systems in place on the EU si</w:t>
      </w:r>
      <w:r>
        <w:t>d</w:t>
      </w:r>
      <w:r w:rsidRPr="00332700">
        <w:t xml:space="preserve">e, but they </w:t>
      </w:r>
      <w:r>
        <w:t xml:space="preserve">will </w:t>
      </w:r>
      <w:r w:rsidRPr="00332700">
        <w:t>take time</w:t>
      </w:r>
      <w:r>
        <w:t xml:space="preserve"> and </w:t>
      </w:r>
      <w:r w:rsidRPr="00332700">
        <w:t>lead to delays in processing</w:t>
      </w:r>
      <w:r>
        <w:t xml:space="preserve"> vehicles.</w:t>
      </w:r>
    </w:p>
    <w:p w:rsidR="00DD24E3" w:rsidRPr="00332700" w:rsidP="00D049A5">
      <w:pPr>
        <w:pStyle w:val="Remark"/>
      </w:pPr>
      <w:r w:rsidRPr="00F71592">
        <w:rPr>
          <w:b/>
        </w:rPr>
        <w:t>The Chair:</w:t>
      </w:r>
      <w:r>
        <w:t xml:space="preserve"> Thank you, Duncan. </w:t>
      </w:r>
      <w:r w:rsidRPr="00332700">
        <w:t>As I understand it, a lot of the Scottish industry exports through Dover on overnight trunking. I used to be in the haulage industry myself</w:t>
      </w:r>
      <w:r w:rsidRPr="00E94482">
        <w:t>—</w:t>
      </w:r>
      <w:r>
        <w:t>but r</w:t>
      </w:r>
      <w:r w:rsidRPr="00332700">
        <w:t xml:space="preserve">ight down </w:t>
      </w:r>
      <w:r>
        <w:t>s</w:t>
      </w:r>
      <w:r w:rsidRPr="00332700">
        <w:t xml:space="preserve">outh. Are there any promises that perishable goods </w:t>
      </w:r>
      <w:r w:rsidR="00F13DEC">
        <w:t>will</w:t>
      </w:r>
      <w:r w:rsidRPr="00332700">
        <w:t xml:space="preserve"> get preference, or </w:t>
      </w:r>
      <w:r w:rsidR="00D049A5">
        <w:t>will it</w:t>
      </w:r>
      <w:r w:rsidRPr="00332700">
        <w:t xml:space="preserve"> be</w:t>
      </w:r>
      <w:r>
        <w:t xml:space="preserve"> that the</w:t>
      </w:r>
      <w:r w:rsidRPr="00332700">
        <w:t xml:space="preserve"> first</w:t>
      </w:r>
      <w:r>
        <w:t xml:space="preserve"> to</w:t>
      </w:r>
      <w:r w:rsidRPr="00332700">
        <w:t xml:space="preserve"> turn up</w:t>
      </w:r>
      <w:r>
        <w:t xml:space="preserve"> will be first </w:t>
      </w:r>
      <w:r w:rsidRPr="00332700">
        <w:t>through the port?</w:t>
      </w:r>
    </w:p>
    <w:p w:rsidR="00DD24E3" w:rsidP="00DD24E3">
      <w:pPr>
        <w:pStyle w:val="Answer"/>
      </w:pPr>
      <w:r>
        <w:rPr>
          <w:b/>
          <w:i/>
        </w:rPr>
        <w:t xml:space="preserve">Jimmy Buchan: </w:t>
      </w:r>
      <w:r>
        <w:t xml:space="preserve">I think it </w:t>
      </w:r>
      <w:r w:rsidR="00F13DEC">
        <w:t>will</w:t>
      </w:r>
      <w:r>
        <w:t xml:space="preserve"> be a try-it-and-see scenario. We have done as much as we can, raising all the issues with the various departments: the Department for Transport and Defra. Apparently, 5,000 jobs in </w:t>
      </w:r>
      <w:r w:rsidRPr="00F71592">
        <w:t>Boulogne-sur-Mer</w:t>
      </w:r>
      <w:r>
        <w:t xml:space="preserve"> depend on fish flowing into the region, so it is in its best interests to make sure that that actually happens. </w:t>
      </w:r>
      <w:r w:rsidRPr="00332700">
        <w:t>We have the facilities t</w:t>
      </w:r>
      <w:r>
        <w:t>o make sure that, when fish arrive at Calais, they</w:t>
      </w:r>
      <w:r w:rsidRPr="00332700">
        <w:t xml:space="preserve"> will not stop until </w:t>
      </w:r>
      <w:r>
        <w:t>they are in Boulogne,</w:t>
      </w:r>
      <w:r w:rsidRPr="00332700">
        <w:t xml:space="preserve"> where the inspection</w:t>
      </w:r>
      <w:r>
        <w:t xml:space="preserve"> and certification check</w:t>
      </w:r>
      <w:r w:rsidRPr="00332700">
        <w:t xml:space="preserve"> will take place</w:t>
      </w:r>
      <w:r>
        <w:t>. Duncan is right that the EU ha</w:t>
      </w:r>
      <w:r w:rsidR="00D049A5">
        <w:t>s</w:t>
      </w:r>
      <w:r>
        <w:t xml:space="preserve">, to a degree, done good work here and </w:t>
      </w:r>
      <w:r w:rsidR="00D049A5">
        <w:t>is</w:t>
      </w:r>
      <w:r>
        <w:t xml:space="preserve"> preparing for the new opportunities</w:t>
      </w:r>
      <w:r w:rsidRPr="00E94482">
        <w:t>—</w:t>
      </w:r>
      <w:r>
        <w:t>or lack of opportunities, as some people say.</w:t>
      </w:r>
    </w:p>
    <w:p w:rsidR="00DD24E3" w:rsidP="00DD24E3">
      <w:pPr>
        <w:pStyle w:val="Answer"/>
      </w:pPr>
      <w:r>
        <w:t xml:space="preserve">It </w:t>
      </w:r>
      <w:r w:rsidR="00F13DEC">
        <w:t>will</w:t>
      </w:r>
      <w:r>
        <w:t xml:space="preserve"> be very dependent on what happens</w:t>
      </w:r>
      <w:r w:rsidR="00D049A5">
        <w:t>. H</w:t>
      </w:r>
      <w:r>
        <w:t xml:space="preserve">ow strict will </w:t>
      </w:r>
      <w:r w:rsidR="00D36445">
        <w:t xml:space="preserve">the EU </w:t>
      </w:r>
      <w:r>
        <w:t>be with the paperwork</w:t>
      </w:r>
      <w:r w:rsidR="00D36445">
        <w:t xml:space="preserve">? Will it </w:t>
      </w:r>
      <w:r>
        <w:t xml:space="preserve">demand 100% or </w:t>
      </w:r>
      <w:r w:rsidRPr="00332700">
        <w:t>will there be grey areas? We really do not know. Equally, as much as this is a concern and a threat for exports, I would like to think that reciprocal goods coming the other way would be under the same stringent reviews</w:t>
      </w:r>
      <w:r>
        <w:t xml:space="preserve">, so that </w:t>
      </w:r>
      <w:r w:rsidRPr="00332700">
        <w:t>anything that is hurtful or disruptive to U</w:t>
      </w:r>
      <w:r>
        <w:t xml:space="preserve">nited </w:t>
      </w:r>
      <w:r w:rsidRPr="00332700">
        <w:t>K</w:t>
      </w:r>
      <w:r>
        <w:t>ingdom</w:t>
      </w:r>
      <w:r w:rsidRPr="00332700">
        <w:t xml:space="preserve"> export</w:t>
      </w:r>
      <w:r>
        <w:t>s</w:t>
      </w:r>
      <w:r w:rsidRPr="00332700">
        <w:t xml:space="preserve"> </w:t>
      </w:r>
      <w:r>
        <w:t>could,</w:t>
      </w:r>
      <w:r w:rsidRPr="00332700">
        <w:t xml:space="preserve"> </w:t>
      </w:r>
      <w:r>
        <w:t>or</w:t>
      </w:r>
      <w:r w:rsidRPr="00332700">
        <w:t xml:space="preserve"> should</w:t>
      </w:r>
      <w:r>
        <w:t>,</w:t>
      </w:r>
      <w:r w:rsidRPr="00332700">
        <w:t xml:space="preserve"> be equally </w:t>
      </w:r>
      <w:r w:rsidRPr="00332700">
        <w:t xml:space="preserve">disruptive </w:t>
      </w:r>
      <w:r>
        <w:t>to</w:t>
      </w:r>
      <w:r w:rsidRPr="00332700">
        <w:t xml:space="preserve"> imports. If it is not, </w:t>
      </w:r>
      <w:r>
        <w:t>you</w:t>
      </w:r>
      <w:r w:rsidRPr="00332700">
        <w:t xml:space="preserve"> may find that </w:t>
      </w:r>
      <w:r>
        <w:t>the</w:t>
      </w:r>
      <w:r w:rsidRPr="00332700">
        <w:t xml:space="preserve"> flow of trade </w:t>
      </w:r>
      <w:r>
        <w:t>in</w:t>
      </w:r>
      <w:r w:rsidRPr="00332700">
        <w:t xml:space="preserve"> goods</w:t>
      </w:r>
      <w:r>
        <w:t xml:space="preserve"> becomes very unbalanced</w:t>
      </w:r>
      <w:r w:rsidR="00D36445">
        <w:t>. W</w:t>
      </w:r>
      <w:r w:rsidRPr="00332700">
        <w:t xml:space="preserve">e have to be very aware of that. </w:t>
      </w:r>
    </w:p>
    <w:p w:rsidR="00DD24E3" w:rsidP="00DD24E3">
      <w:pPr>
        <w:pStyle w:val="Answer"/>
      </w:pPr>
      <w:r w:rsidRPr="00332700">
        <w:t xml:space="preserve">Will </w:t>
      </w:r>
      <w:r>
        <w:t>there</w:t>
      </w:r>
      <w:r w:rsidRPr="00332700">
        <w:t xml:space="preserve"> be resistance from other people on the French border? Will </w:t>
      </w:r>
      <w:r>
        <w:t>the French farmers, fishermen and industry</w:t>
      </w:r>
      <w:r w:rsidRPr="00332700">
        <w:t xml:space="preserve"> resist any deal that they feel is not in their best interests?</w:t>
      </w:r>
      <w:r>
        <w:t xml:space="preserve"> P</w:t>
      </w:r>
      <w:r w:rsidRPr="00332700">
        <w:t>ublic discipline</w:t>
      </w:r>
      <w:r>
        <w:t xml:space="preserve"> plays into this as well</w:t>
      </w:r>
      <w:r w:rsidR="00D842F5">
        <w:t>. T</w:t>
      </w:r>
      <w:r>
        <w:t xml:space="preserve">here are a lot of unknowns. I </w:t>
      </w:r>
      <w:r w:rsidRPr="00332700">
        <w:t>agree with some of my other colleagues</w:t>
      </w:r>
      <w:r w:rsidR="000C5862">
        <w:t>.</w:t>
      </w:r>
      <w:r w:rsidRPr="00332700">
        <w:t xml:space="preserve"> I </w:t>
      </w:r>
      <w:r w:rsidR="001B5BBC">
        <w:t xml:space="preserve">do not </w:t>
      </w:r>
      <w:r w:rsidRPr="00332700">
        <w:t xml:space="preserve">think that </w:t>
      </w:r>
      <w:r>
        <w:t>the g</w:t>
      </w:r>
      <w:r w:rsidRPr="00332700">
        <w:t xml:space="preserve">overnment officials are fully grasping the scale of this or giving us the tools that we need in the timelines that we need them. There is much work that needs to be done. </w:t>
      </w:r>
    </w:p>
    <w:p w:rsidR="00DD24E3" w:rsidRPr="00332700" w:rsidP="00DD24E3">
      <w:pPr>
        <w:pStyle w:val="Remark"/>
      </w:pPr>
      <w:r w:rsidRPr="003313C4">
        <w:rPr>
          <w:b/>
        </w:rPr>
        <w:t>The Chair:</w:t>
      </w:r>
      <w:r>
        <w:t xml:space="preserve"> Thank you, Jimmy. We have had George Eustice, both in his previous role as Defra </w:t>
      </w:r>
      <w:r w:rsidRPr="00332700">
        <w:t>Minister for England and</w:t>
      </w:r>
      <w:r>
        <w:t xml:space="preserve"> in his current role as </w:t>
      </w:r>
      <w:r w:rsidRPr="00332700">
        <w:t>Secretary of State, saying that we will be letting pretty well anything in on the import side in order to keep the supermarket shelves full.</w:t>
      </w:r>
    </w:p>
    <w:p w:rsidR="00D10EB0" w:rsidP="00D10EB0">
      <w:pPr>
        <w:pStyle w:val="Question"/>
      </w:pPr>
      <w:r w:rsidRPr="009638D2">
        <w:rPr>
          <w:b/>
        </w:rPr>
        <w:t>Baroness Bryan of Partick:</w:t>
      </w:r>
      <w:r>
        <w:t xml:space="preserve"> </w:t>
      </w:r>
      <w:r w:rsidRPr="00332700">
        <w:t>The only declaration that I have to make is that I am a consumer</w:t>
      </w:r>
      <w:r>
        <w:t>:</w:t>
      </w:r>
      <w:r w:rsidRPr="00332700">
        <w:t xml:space="preserve"> I eat everything that each of you produces or delivers. </w:t>
      </w:r>
    </w:p>
    <w:p w:rsidR="00DD24E3" w:rsidP="00D10EB0">
      <w:pPr>
        <w:pStyle w:val="Question"/>
        <w:numPr>
          <w:ilvl w:val="0"/>
          <w:numId w:val="0"/>
        </w:numPr>
        <w:ind w:left="794"/>
      </w:pPr>
      <w:r w:rsidRPr="00332700">
        <w:t xml:space="preserve">I am concerned about the amount of perishable goods that </w:t>
      </w:r>
      <w:r>
        <w:t>we will</w:t>
      </w:r>
      <w:r w:rsidRPr="00332700">
        <w:t xml:space="preserve"> potentially be unable to export</w:t>
      </w:r>
      <w:r>
        <w:t>,</w:t>
      </w:r>
      <w:r w:rsidRPr="00332700">
        <w:t xml:space="preserve"> perhaps for weeks or months</w:t>
      </w:r>
      <w:r>
        <w:t>,</w:t>
      </w:r>
      <w:r w:rsidRPr="00332700">
        <w:t xml:space="preserve"> until this is resolved. What will happen to them? </w:t>
      </w:r>
      <w:r>
        <w:t>In relation to t</w:t>
      </w:r>
      <w:r w:rsidRPr="00332700">
        <w:t>he haulage problems, if the c</w:t>
      </w:r>
      <w:r>
        <w:t>e</w:t>
      </w:r>
      <w:r w:rsidRPr="00332700">
        <w:t>rtification</w:t>
      </w:r>
      <w:r>
        <w:t xml:space="preserve"> </w:t>
      </w:r>
      <w:r w:rsidRPr="00332700">
        <w:t>is not correct</w:t>
      </w:r>
      <w:r>
        <w:t xml:space="preserve"> </w:t>
      </w:r>
      <w:r w:rsidRPr="00332700">
        <w:t xml:space="preserve">when </w:t>
      </w:r>
      <w:r>
        <w:t>it</w:t>
      </w:r>
      <w:r w:rsidRPr="00332700">
        <w:t xml:space="preserve"> arrives at the </w:t>
      </w:r>
      <w:r>
        <w:t>b</w:t>
      </w:r>
      <w:r w:rsidRPr="00332700">
        <w:t xml:space="preserve">order </w:t>
      </w:r>
      <w:r>
        <w:t>con</w:t>
      </w:r>
      <w:r w:rsidRPr="00332700">
        <w:t xml:space="preserve">trol, what will happen to the contents of that lorry? </w:t>
      </w:r>
      <w:r>
        <w:t>If there are p</w:t>
      </w:r>
      <w:r w:rsidRPr="00332700">
        <w:t>rotestors stopping the delivery of shellfish into France</w:t>
      </w:r>
      <w:r>
        <w:t>, w</w:t>
      </w:r>
      <w:r w:rsidRPr="00332700">
        <w:t xml:space="preserve">hat will happen to that? </w:t>
      </w:r>
      <w:r>
        <w:t>As</w:t>
      </w:r>
      <w:r w:rsidRPr="00332700">
        <w:t xml:space="preserve"> Helen said,</w:t>
      </w:r>
      <w:r>
        <w:t xml:space="preserve"> people </w:t>
      </w:r>
      <w:r w:rsidR="00D10EB0">
        <w:t>might</w:t>
      </w:r>
      <w:r>
        <w:t xml:space="preserve"> t</w:t>
      </w:r>
      <w:r w:rsidRPr="00332700">
        <w:t>ry to delay, but some</w:t>
      </w:r>
      <w:r>
        <w:t xml:space="preserve"> </w:t>
      </w:r>
      <w:r w:rsidRPr="00332700">
        <w:t>things cannot be delayed</w:t>
      </w:r>
      <w:r>
        <w:t>: if a ewe</w:t>
      </w:r>
      <w:r w:rsidRPr="00332700">
        <w:t xml:space="preserve"> </w:t>
      </w:r>
      <w:r>
        <w:t xml:space="preserve">is </w:t>
      </w:r>
      <w:r w:rsidRPr="00332700">
        <w:t xml:space="preserve">expecting a lamb, it </w:t>
      </w:r>
      <w:r>
        <w:t>will</w:t>
      </w:r>
      <w:r w:rsidRPr="00332700">
        <w:t xml:space="preserve"> come</w:t>
      </w:r>
      <w:r>
        <w:t xml:space="preserve">. Are there </w:t>
      </w:r>
      <w:r w:rsidRPr="00332700">
        <w:t>contingencies for what will happen to the product</w:t>
      </w:r>
      <w:r>
        <w:t>?</w:t>
      </w:r>
    </w:p>
    <w:p w:rsidR="00DD24E3" w:rsidP="00DD24E3">
      <w:pPr>
        <w:pStyle w:val="Answer"/>
      </w:pPr>
      <w:r>
        <w:rPr>
          <w:b/>
          <w:i/>
        </w:rPr>
        <w:t xml:space="preserve">Helen Roberts: </w:t>
      </w:r>
      <w:r>
        <w:t xml:space="preserve">The Government have </w:t>
      </w:r>
      <w:r w:rsidRPr="00332700">
        <w:t>indicated to us that we may have some sort of compensation system in place</w:t>
      </w:r>
      <w:r>
        <w:t>, but t</w:t>
      </w:r>
      <w:r w:rsidRPr="00332700">
        <w:t xml:space="preserve">hat is more </w:t>
      </w:r>
      <w:r>
        <w:t xml:space="preserve">in the event of </w:t>
      </w:r>
      <w:r w:rsidRPr="00332700">
        <w:t>us having no deal and having tariffs imposed on us. If we get a deal</w:t>
      </w:r>
      <w:r>
        <w:t xml:space="preserve">, I do not suppose </w:t>
      </w:r>
      <w:r w:rsidRPr="00332700">
        <w:t xml:space="preserve">they will be too keen on compensating </w:t>
      </w:r>
      <w:r>
        <w:t xml:space="preserve">us </w:t>
      </w:r>
      <w:r w:rsidRPr="00332700">
        <w:t xml:space="preserve">if we cannot move our product at the right time. Once </w:t>
      </w:r>
      <w:r>
        <w:t xml:space="preserve">a lamb </w:t>
      </w:r>
      <w:r w:rsidRPr="00332700">
        <w:t xml:space="preserve">is ready to go to market, it is ready. We cannot afford to </w:t>
      </w:r>
      <w:r w:rsidR="00DE392D">
        <w:t>keep</w:t>
      </w:r>
      <w:r w:rsidRPr="00332700">
        <w:t xml:space="preserve"> it safe</w:t>
      </w:r>
      <w:r>
        <w:t xml:space="preserve"> </w:t>
      </w:r>
      <w:r w:rsidRPr="00332700">
        <w:t xml:space="preserve">for a month longer than necessary before it goes on to be processed. It is the delay in the goods going that is the problem. </w:t>
      </w:r>
    </w:p>
    <w:p w:rsidR="00DD24E3" w:rsidP="00DD24E3">
      <w:pPr>
        <w:pStyle w:val="Answer"/>
      </w:pPr>
      <w:r w:rsidRPr="00332700">
        <w:t xml:space="preserve">I heard </w:t>
      </w:r>
      <w:r>
        <w:t xml:space="preserve">from someone </w:t>
      </w:r>
      <w:r w:rsidRPr="00332700">
        <w:t>last night</w:t>
      </w:r>
      <w:r>
        <w:t>—obviously this is just hearsay—</w:t>
      </w:r>
      <w:r w:rsidRPr="00332700">
        <w:t xml:space="preserve">that apparently Europe may not accept chilled </w:t>
      </w:r>
      <w:r>
        <w:t xml:space="preserve">mince </w:t>
      </w:r>
      <w:r w:rsidRPr="00332700">
        <w:t>from us</w:t>
      </w:r>
      <w:r>
        <w:t xml:space="preserve">. </w:t>
      </w:r>
      <w:r w:rsidR="005755C4">
        <w:t>T</w:t>
      </w:r>
      <w:r>
        <w:t xml:space="preserve">hat might be a product that </w:t>
      </w:r>
      <w:r w:rsidRPr="00332700">
        <w:t xml:space="preserve">is not allowed to go. Does that mean </w:t>
      </w:r>
      <w:r w:rsidR="005755C4">
        <w:t xml:space="preserve">that </w:t>
      </w:r>
      <w:r w:rsidRPr="00332700">
        <w:t>we are not allowed to freeze it beforehand and then send it on</w:t>
      </w:r>
      <w:r>
        <w:t xml:space="preserve">? </w:t>
      </w:r>
      <w:r w:rsidRPr="00332700">
        <w:t>It can only go as frozen or fresh</w:t>
      </w:r>
      <w:r>
        <w:t xml:space="preserve">; </w:t>
      </w:r>
      <w:r w:rsidRPr="00332700">
        <w:t>it can</w:t>
      </w:r>
      <w:r>
        <w:t>not go as chilled, apparently. I cannot confirm that</w:t>
      </w:r>
      <w:r w:rsidR="005755C4">
        <w:t>,</w:t>
      </w:r>
      <w:r>
        <w:t xml:space="preserve"> because I h</w:t>
      </w:r>
      <w:r w:rsidRPr="00332700">
        <w:t xml:space="preserve">ave not had a chance to read </w:t>
      </w:r>
      <w:r>
        <w:t xml:space="preserve">up on it </w:t>
      </w:r>
      <w:r w:rsidRPr="00332700">
        <w:t>this morning</w:t>
      </w:r>
      <w:r w:rsidR="005755C4">
        <w:t>,</w:t>
      </w:r>
      <w:r>
        <w:t xml:space="preserve"> but </w:t>
      </w:r>
      <w:r w:rsidRPr="00332700">
        <w:t xml:space="preserve">I am sure </w:t>
      </w:r>
      <w:r w:rsidR="005755C4">
        <w:t xml:space="preserve">that </w:t>
      </w:r>
      <w:r w:rsidRPr="00332700">
        <w:t xml:space="preserve">rules like that </w:t>
      </w:r>
      <w:r w:rsidR="00F13DEC">
        <w:t>will</w:t>
      </w:r>
      <w:r w:rsidRPr="00332700">
        <w:t xml:space="preserve"> be thrown at us as an industry, and it </w:t>
      </w:r>
      <w:r w:rsidR="00F13DEC">
        <w:t>will</w:t>
      </w:r>
      <w:r w:rsidRPr="00332700">
        <w:t xml:space="preserve"> be last</w:t>
      </w:r>
      <w:r>
        <w:t>-</w:t>
      </w:r>
      <w:r w:rsidRPr="00332700">
        <w:t xml:space="preserve">minute things that add costs </w:t>
      </w:r>
      <w:r>
        <w:t xml:space="preserve">for us </w:t>
      </w:r>
      <w:r w:rsidRPr="00332700">
        <w:t xml:space="preserve">somewhere down the line. </w:t>
      </w:r>
      <w:r>
        <w:t xml:space="preserve">For me as a producer, it </w:t>
      </w:r>
      <w:r w:rsidR="00777657">
        <w:t>will</w:t>
      </w:r>
      <w:r w:rsidRPr="00332700">
        <w:t xml:space="preserve"> no doubt come back to us. </w:t>
      </w:r>
    </w:p>
    <w:p w:rsidR="00DD24E3" w:rsidP="00DD24E3">
      <w:pPr>
        <w:pStyle w:val="Answer"/>
      </w:pPr>
      <w:r w:rsidRPr="00332700">
        <w:t xml:space="preserve">I feel that the Government could be helping us and putting more into our home markets, but we know that with lamb as a product we only eat certain parts of the </w:t>
      </w:r>
      <w:r>
        <w:t xml:space="preserve">carcass </w:t>
      </w:r>
      <w:r w:rsidRPr="00332700">
        <w:t>here</w:t>
      </w:r>
      <w:r>
        <w:t>. That is why the European market is so important to us</w:t>
      </w:r>
      <w:r w:rsidR="008522B7">
        <w:t>,</w:t>
      </w:r>
      <w:r>
        <w:t xml:space="preserve"> because the other parts of the animal are eaten there. So </w:t>
      </w:r>
      <w:r w:rsidRPr="00332700">
        <w:t xml:space="preserve">any help </w:t>
      </w:r>
      <w:r w:rsidRPr="00332700">
        <w:t xml:space="preserve">that the Government could give us would be welcome, but at the moment they are offering it </w:t>
      </w:r>
      <w:r>
        <w:t xml:space="preserve">only </w:t>
      </w:r>
      <w:r w:rsidR="007F7EFD">
        <w:t>if we have</w:t>
      </w:r>
      <w:r>
        <w:t xml:space="preserve"> no deal and t</w:t>
      </w:r>
      <w:r w:rsidRPr="00332700">
        <w:t xml:space="preserve">ariffs are in place. </w:t>
      </w:r>
    </w:p>
    <w:p w:rsidR="00DD24E3" w:rsidP="00DD24E3">
      <w:pPr>
        <w:pStyle w:val="Answer"/>
      </w:pPr>
      <w:r>
        <w:rPr>
          <w:b/>
          <w:i/>
        </w:rPr>
        <w:t xml:space="preserve">Martin Morgan: </w:t>
      </w:r>
      <w:r w:rsidRPr="00332700">
        <w:t>I confirm what Helen said</w:t>
      </w:r>
      <w:r>
        <w:t>: c</w:t>
      </w:r>
      <w:r w:rsidRPr="001761FA">
        <w:t xml:space="preserve">hilled mince and so on has to be frozen to minus 18 degrees if it is coming from a third country, which the UK will become, </w:t>
      </w:r>
      <w:r>
        <w:t xml:space="preserve">and that </w:t>
      </w:r>
      <w:r w:rsidRPr="001761FA">
        <w:t xml:space="preserve">will have </w:t>
      </w:r>
      <w:r w:rsidRPr="00332700">
        <w:t>supply</w:t>
      </w:r>
      <w:r>
        <w:t>-</w:t>
      </w:r>
      <w:r w:rsidRPr="00332700">
        <w:t xml:space="preserve">chain ramifications. </w:t>
      </w:r>
    </w:p>
    <w:p w:rsidR="00DD24E3" w:rsidP="00DD24E3">
      <w:pPr>
        <w:pStyle w:val="Answer"/>
      </w:pPr>
      <w:r>
        <w:t xml:space="preserve">On </w:t>
      </w:r>
      <w:r w:rsidRPr="00332700">
        <w:t>the Government</w:t>
      </w:r>
      <w:r>
        <w:t>’</w:t>
      </w:r>
      <w:r w:rsidRPr="00332700">
        <w:t xml:space="preserve">s contingency planning, I understand that they have two or three scenarios under consideration and </w:t>
      </w:r>
      <w:r w:rsidR="00F13DEC">
        <w:t>will</w:t>
      </w:r>
      <w:r w:rsidRPr="00332700">
        <w:t xml:space="preserve"> see what the scale of the market disruption </w:t>
      </w:r>
      <w:r>
        <w:t xml:space="preserve">is </w:t>
      </w:r>
      <w:r w:rsidRPr="00332700">
        <w:t xml:space="preserve">before they trigger any support mechanisms, if indeed they do. </w:t>
      </w:r>
    </w:p>
    <w:p w:rsidR="00DD24E3" w:rsidRPr="00332700" w:rsidP="00DD24E3">
      <w:pPr>
        <w:pStyle w:val="Answer"/>
      </w:pPr>
      <w:r w:rsidRPr="00332700">
        <w:t xml:space="preserve">To answer </w:t>
      </w:r>
      <w:r>
        <w:t xml:space="preserve">Baroness Jolly’s </w:t>
      </w:r>
      <w:r w:rsidRPr="00332700">
        <w:t xml:space="preserve">original question, I think the market will have to level out. If you are </w:t>
      </w:r>
      <w:r>
        <w:t>not going to export</w:t>
      </w:r>
      <w:r w:rsidR="007F7EFD">
        <w:t>,</w:t>
      </w:r>
      <w:r>
        <w:t xml:space="preserve"> you will need to </w:t>
      </w:r>
      <w:r w:rsidRPr="00332700">
        <w:t xml:space="preserve">find a buyer in the </w:t>
      </w:r>
      <w:r w:rsidR="007F7EFD">
        <w:t>UK,</w:t>
      </w:r>
      <w:r>
        <w:t xml:space="preserve"> </w:t>
      </w:r>
      <w:r w:rsidRPr="00332700">
        <w:t xml:space="preserve">but </w:t>
      </w:r>
      <w:r>
        <w:t xml:space="preserve">there may well be a </w:t>
      </w:r>
      <w:r w:rsidRPr="00332700">
        <w:t>reduce</w:t>
      </w:r>
      <w:r>
        <w:t>d</w:t>
      </w:r>
      <w:r w:rsidRPr="00332700">
        <w:t xml:space="preserve"> </w:t>
      </w:r>
      <w:r>
        <w:t>return, which, as I said earlier, will have c</w:t>
      </w:r>
      <w:r w:rsidRPr="00332700">
        <w:t xml:space="preserve">onsequences back down the supply chain in terms of </w:t>
      </w:r>
      <w:r>
        <w:t xml:space="preserve">what processors can pay livestock farmers for their stock. </w:t>
      </w:r>
    </w:p>
    <w:p w:rsidR="007F7EFD" w:rsidP="00DD24E3">
      <w:pPr>
        <w:pStyle w:val="Answer"/>
      </w:pPr>
      <w:r>
        <w:rPr>
          <w:b/>
          <w:i/>
        </w:rPr>
        <w:t xml:space="preserve">June Arnold: </w:t>
      </w:r>
      <w:r w:rsidRPr="00332700">
        <w:t xml:space="preserve">On the perishable side, we have less of </w:t>
      </w:r>
      <w:r>
        <w:t xml:space="preserve">a problem </w:t>
      </w:r>
      <w:r w:rsidRPr="00332700">
        <w:t xml:space="preserve">in dealing with those immediate issues. </w:t>
      </w:r>
      <w:r w:rsidR="00917ED8">
        <w:t>From the trade perspective</w:t>
      </w:r>
      <w:r>
        <w:t xml:space="preserve">, </w:t>
      </w:r>
      <w:r w:rsidRPr="00332700">
        <w:t xml:space="preserve">we still do not have enough clarity on the various </w:t>
      </w:r>
      <w:r>
        <w:t xml:space="preserve">checks </w:t>
      </w:r>
      <w:r w:rsidRPr="00332700">
        <w:t xml:space="preserve">for Northern Ireland. We really need clarity at this stage on what the tariffs </w:t>
      </w:r>
      <w:r>
        <w:t xml:space="preserve">on </w:t>
      </w:r>
      <w:r w:rsidRPr="00332700">
        <w:t>exports and on the import side</w:t>
      </w:r>
      <w:r w:rsidRPr="007F7EFD">
        <w:t xml:space="preserve"> </w:t>
      </w:r>
      <w:r w:rsidRPr="00332700">
        <w:t>will be</w:t>
      </w:r>
      <w:r w:rsidRPr="00332700">
        <w:t xml:space="preserve">, which we have not seen yet. We are uncertain </w:t>
      </w:r>
      <w:r>
        <w:t xml:space="preserve">whether there will be changes and what those changes will be. </w:t>
      </w:r>
    </w:p>
    <w:p w:rsidR="00DD24E3" w:rsidRPr="00332700" w:rsidP="00DD24E3">
      <w:pPr>
        <w:pStyle w:val="Answer"/>
      </w:pPr>
      <w:r>
        <w:t xml:space="preserve">Those are the major issues that </w:t>
      </w:r>
      <w:r w:rsidRPr="00332700">
        <w:t>our members are calling for clarity on</w:t>
      </w:r>
      <w:r>
        <w:t>.</w:t>
      </w:r>
      <w:r w:rsidRPr="00332700">
        <w:t xml:space="preserve"> If we </w:t>
      </w:r>
      <w:r w:rsidR="00E17096">
        <w:t>cannot</w:t>
      </w:r>
      <w:r w:rsidRPr="00332700">
        <w:t xml:space="preserve"> continue to export to </w:t>
      </w:r>
      <w:r>
        <w:t xml:space="preserve">the EU, or if we are obliged to pay high tariffs, </w:t>
      </w:r>
      <w:r w:rsidRPr="00332700">
        <w:t xml:space="preserve">we need to start discussing a way forward </w:t>
      </w:r>
      <w:r>
        <w:t>with more f</w:t>
      </w:r>
      <w:r w:rsidRPr="00332700">
        <w:t>ree trade agreements and continuity agreements</w:t>
      </w:r>
      <w:r>
        <w:t xml:space="preserve">, </w:t>
      </w:r>
      <w:r w:rsidRPr="00332700">
        <w:t>which are essential.</w:t>
      </w:r>
    </w:p>
    <w:p w:rsidR="00DD24E3" w:rsidP="00DD24E3">
      <w:pPr>
        <w:pStyle w:val="Remark"/>
      </w:pPr>
      <w:r>
        <w:rPr>
          <w:b/>
        </w:rPr>
        <w:t>T</w:t>
      </w:r>
      <w:r w:rsidRPr="00332700">
        <w:rPr>
          <w:b/>
        </w:rPr>
        <w:t>he Chair:</w:t>
      </w:r>
      <w:r>
        <w:t xml:space="preserve"> We will come back to you on that issue in the next part of the meeting. </w:t>
      </w:r>
    </w:p>
    <w:p w:rsidR="00DD24E3" w:rsidP="00DD24E3">
      <w:pPr>
        <w:pStyle w:val="Question"/>
      </w:pPr>
      <w:r w:rsidRPr="001761FA">
        <w:rPr>
          <w:b/>
        </w:rPr>
        <w:t xml:space="preserve">Lord Cameron of Dillington: </w:t>
      </w:r>
      <w:r w:rsidRPr="00332700">
        <w:t xml:space="preserve">Since I raised </w:t>
      </w:r>
      <w:r>
        <w:t xml:space="preserve">my </w:t>
      </w:r>
      <w:r w:rsidRPr="00332700">
        <w:t xml:space="preserve">hand, this subject has </w:t>
      </w:r>
      <w:r>
        <w:t xml:space="preserve">been raised by several people. </w:t>
      </w:r>
      <w:r w:rsidRPr="00332700">
        <w:t xml:space="preserve">I </w:t>
      </w:r>
      <w:r w:rsidR="00C031B4">
        <w:t>will</w:t>
      </w:r>
      <w:r w:rsidRPr="00332700">
        <w:t xml:space="preserve"> ask Jimmy</w:t>
      </w:r>
      <w:r>
        <w:t xml:space="preserve"> this question</w:t>
      </w:r>
      <w:r w:rsidR="00C031B4">
        <w:t xml:space="preserve">. With regard to </w:t>
      </w:r>
      <w:r w:rsidRPr="00332700">
        <w:t xml:space="preserve">border </w:t>
      </w:r>
      <w:r>
        <w:t>checks</w:t>
      </w:r>
      <w:r w:rsidRPr="00332700">
        <w:t>, it seems to me</w:t>
      </w:r>
      <w:r>
        <w:t xml:space="preserve"> that </w:t>
      </w:r>
      <w:r w:rsidR="00C031B4">
        <w:t>for</w:t>
      </w:r>
      <w:r>
        <w:t xml:space="preserve"> </w:t>
      </w:r>
      <w:r w:rsidRPr="00332700">
        <w:t>fish products</w:t>
      </w:r>
      <w:r>
        <w:t xml:space="preserve">—I think </w:t>
      </w:r>
      <w:r w:rsidRPr="00332700">
        <w:t>we export</w:t>
      </w:r>
      <w:r>
        <w:t xml:space="preserve"> </w:t>
      </w:r>
      <w:r w:rsidRPr="00332700">
        <w:t>70% of our catch, most of it through France one way or another</w:t>
      </w:r>
      <w:r>
        <w:t xml:space="preserve">, </w:t>
      </w:r>
      <w:r w:rsidRPr="00332700">
        <w:t>even if it is going elsewhere</w:t>
      </w:r>
      <w:r>
        <w:t>—</w:t>
      </w:r>
      <w:r w:rsidRPr="00332700">
        <w:t>the reaction of the French fishermen</w:t>
      </w:r>
      <w:r>
        <w:t xml:space="preserve"> </w:t>
      </w:r>
      <w:r w:rsidR="00F13DEC">
        <w:t>will</w:t>
      </w:r>
      <w:r w:rsidRPr="00332700">
        <w:t xml:space="preserve"> be a real problem. </w:t>
      </w:r>
      <w:r>
        <w:t xml:space="preserve">If </w:t>
      </w:r>
      <w:r w:rsidRPr="00332700">
        <w:t xml:space="preserve">your product is delayed </w:t>
      </w:r>
      <w:r>
        <w:t xml:space="preserve">by 48 hours or three days, is that product then spoiled </w:t>
      </w:r>
      <w:r w:rsidR="00C031B4">
        <w:t>for</w:t>
      </w:r>
      <w:r>
        <w:t xml:space="preserve"> its market? I suspect it probably is. </w:t>
      </w:r>
    </w:p>
    <w:p w:rsidR="00DD24E3" w:rsidP="00DD24E3">
      <w:pPr>
        <w:pStyle w:val="Remark"/>
      </w:pPr>
      <w:r>
        <w:t xml:space="preserve">I have </w:t>
      </w:r>
      <w:r w:rsidRPr="00332700">
        <w:t>a Scottish friend who used to import coal from Poland</w:t>
      </w:r>
      <w:r>
        <w:t xml:space="preserve">. </w:t>
      </w:r>
      <w:r w:rsidRPr="00332700">
        <w:t>During the miners</w:t>
      </w:r>
      <w:r>
        <w:t>’</w:t>
      </w:r>
      <w:r w:rsidRPr="00332700">
        <w:t xml:space="preserve"> strike</w:t>
      </w:r>
      <w:r>
        <w:t xml:space="preserve"> he got very crafty and had to bring his coal in on boats from Poland to Scotland through places like Bideford in Devon and small ports like Wick in Scotland. </w:t>
      </w:r>
      <w:r w:rsidR="00C031B4">
        <w:t>Do you have</w:t>
      </w:r>
      <w:r w:rsidRPr="00332700">
        <w:t xml:space="preserve"> any contingency plans</w:t>
      </w:r>
      <w:r w:rsidR="00C031B4">
        <w:t xml:space="preserve"> </w:t>
      </w:r>
      <w:r w:rsidRPr="00332700">
        <w:t xml:space="preserve">to avoid some of the problems that </w:t>
      </w:r>
      <w:r w:rsidR="00F13DEC">
        <w:t>will</w:t>
      </w:r>
      <w:r w:rsidRPr="00332700">
        <w:t xml:space="preserve"> be created by resentment </w:t>
      </w:r>
      <w:r>
        <w:t xml:space="preserve">within </w:t>
      </w:r>
      <w:r w:rsidRPr="00332700">
        <w:t>the EU</w:t>
      </w:r>
      <w:r w:rsidR="00C031B4">
        <w:t>?</w:t>
      </w:r>
      <w:r w:rsidRPr="00C031B4" w:rsidR="00C031B4">
        <w:t xml:space="preserve"> </w:t>
      </w:r>
      <w:r w:rsidR="00C031B4">
        <w:t>Maybe e</w:t>
      </w:r>
      <w:r w:rsidRPr="00332700" w:rsidR="00C031B4">
        <w:t xml:space="preserve">ither you or </w:t>
      </w:r>
      <w:r w:rsidR="00C031B4">
        <w:t>Duncan could answer this question.</w:t>
      </w:r>
      <w:r>
        <w:t xml:space="preserve"> </w:t>
      </w:r>
    </w:p>
    <w:p w:rsidR="00DD24E3" w:rsidRPr="00332700" w:rsidP="00DD24E3">
      <w:pPr>
        <w:pStyle w:val="Answer"/>
      </w:pPr>
      <w:r>
        <w:rPr>
          <w:b/>
          <w:i/>
        </w:rPr>
        <w:t xml:space="preserve">Jimmy Buchan: </w:t>
      </w:r>
      <w:r w:rsidRPr="001761FA">
        <w:rPr>
          <w:bCs/>
          <w:iCs/>
        </w:rPr>
        <w:t>T</w:t>
      </w:r>
      <w:r>
        <w:rPr>
          <w:bCs/>
          <w:iCs/>
        </w:rPr>
        <w:t>h</w:t>
      </w:r>
      <w:r w:rsidRPr="001761FA">
        <w:rPr>
          <w:bCs/>
          <w:iCs/>
        </w:rPr>
        <w:t xml:space="preserve">at is a very good and pertinent question. </w:t>
      </w:r>
      <w:r w:rsidR="003A76AC">
        <w:rPr>
          <w:bCs/>
          <w:iCs/>
        </w:rPr>
        <w:t>On</w:t>
      </w:r>
      <w:r w:rsidRPr="001761FA">
        <w:rPr>
          <w:bCs/>
          <w:iCs/>
        </w:rPr>
        <w:t xml:space="preserve"> the first part</w:t>
      </w:r>
      <w:r w:rsidR="003A76AC">
        <w:rPr>
          <w:bCs/>
          <w:iCs/>
        </w:rPr>
        <w:t xml:space="preserve"> of the question</w:t>
      </w:r>
      <w:r w:rsidRPr="001761FA">
        <w:rPr>
          <w:bCs/>
          <w:iCs/>
        </w:rPr>
        <w:t xml:space="preserve">, </w:t>
      </w:r>
      <w:r>
        <w:rPr>
          <w:bCs/>
          <w:iCs/>
        </w:rPr>
        <w:t>yes</w:t>
      </w:r>
      <w:r w:rsidRPr="001761FA">
        <w:rPr>
          <w:bCs/>
          <w:iCs/>
        </w:rPr>
        <w:t xml:space="preserve">, it </w:t>
      </w:r>
      <w:r>
        <w:rPr>
          <w:bCs/>
          <w:iCs/>
        </w:rPr>
        <w:t xml:space="preserve">would </w:t>
      </w:r>
      <w:r w:rsidRPr="001761FA">
        <w:rPr>
          <w:bCs/>
          <w:iCs/>
        </w:rPr>
        <w:t xml:space="preserve">not be unreasonable to suspect that there would be </w:t>
      </w:r>
      <w:r>
        <w:rPr>
          <w:bCs/>
          <w:iCs/>
        </w:rPr>
        <w:t xml:space="preserve">some </w:t>
      </w:r>
      <w:r w:rsidRPr="00332700">
        <w:t>sort of civil unrest, depending on the outcome.</w:t>
      </w:r>
      <w:r>
        <w:t xml:space="preserve"> It will depend whether we get a trade deal and whether </w:t>
      </w:r>
      <w:r w:rsidRPr="00332700">
        <w:t xml:space="preserve">EU fishermen </w:t>
      </w:r>
      <w:r>
        <w:t xml:space="preserve">will </w:t>
      </w:r>
      <w:r w:rsidRPr="00332700">
        <w:t>continue to be able to fish in some capacity within UK waters</w:t>
      </w:r>
      <w:r>
        <w:t>.</w:t>
      </w:r>
      <w:r w:rsidRPr="00332700">
        <w:t xml:space="preserve"> There are a </w:t>
      </w:r>
      <w:r w:rsidRPr="00332700">
        <w:t>lot of unknowns. Assuming the worst</w:t>
      </w:r>
      <w:r>
        <w:t>-</w:t>
      </w:r>
      <w:r w:rsidRPr="00332700">
        <w:t xml:space="preserve">case scenario, and looking at the past, it would be fair to assume that there may be some sort of civil unrest. </w:t>
      </w:r>
    </w:p>
    <w:p w:rsidR="00DD24E3" w:rsidRPr="00332700" w:rsidP="00DD24E3">
      <w:pPr>
        <w:pStyle w:val="Answer"/>
      </w:pPr>
      <w:r>
        <w:t xml:space="preserve">I still charge the UK Government </w:t>
      </w:r>
      <w:r w:rsidR="00A37560">
        <w:t xml:space="preserve">with it being </w:t>
      </w:r>
      <w:r w:rsidRPr="00332700">
        <w:t xml:space="preserve">in our national interest that they make sure that none of our </w:t>
      </w:r>
      <w:r>
        <w:t xml:space="preserve">transport </w:t>
      </w:r>
      <w:r w:rsidRPr="00332700">
        <w:t>drivers</w:t>
      </w:r>
      <w:r>
        <w:t xml:space="preserve">—this was </w:t>
      </w:r>
      <w:r w:rsidRPr="00332700">
        <w:t>been raised with me by a colleague earlier this morning</w:t>
      </w:r>
      <w:r>
        <w:t>—</w:t>
      </w:r>
      <w:r w:rsidR="00173C08">
        <w:t>is</w:t>
      </w:r>
      <w:r w:rsidRPr="00332700">
        <w:t xml:space="preserve"> put at any risk</w:t>
      </w:r>
      <w:r>
        <w:t>.</w:t>
      </w:r>
      <w:r w:rsidRPr="00332700">
        <w:t xml:space="preserve"> They should be protected at all times</w:t>
      </w:r>
      <w:r w:rsidR="008D7E54">
        <w:t>,</w:t>
      </w:r>
      <w:r w:rsidRPr="00332700">
        <w:t xml:space="preserve"> even if they are going into another country. That is a point that I really want to </w:t>
      </w:r>
      <w:r>
        <w:t>make</w:t>
      </w:r>
      <w:r w:rsidR="00604D52">
        <w:t>,</w:t>
      </w:r>
      <w:r>
        <w:t xml:space="preserve"> because </w:t>
      </w:r>
      <w:r w:rsidRPr="00332700">
        <w:t xml:space="preserve">they are getting very concerned that a lot of people </w:t>
      </w:r>
      <w:r>
        <w:t xml:space="preserve">are </w:t>
      </w:r>
      <w:r w:rsidRPr="00332700">
        <w:t xml:space="preserve">trying to get </w:t>
      </w:r>
      <w:r>
        <w:t xml:space="preserve">on to </w:t>
      </w:r>
      <w:r w:rsidRPr="00332700">
        <w:t xml:space="preserve">these lorries </w:t>
      </w:r>
      <w:r>
        <w:t>on their return journey back into the UK a</w:t>
      </w:r>
      <w:r w:rsidRPr="00332700">
        <w:t>s a route into this country. It is important that our drivers and our transport system are protected.</w:t>
      </w:r>
    </w:p>
    <w:p w:rsidR="00DD24E3" w:rsidP="00DD24E3">
      <w:pPr>
        <w:pStyle w:val="Answer"/>
      </w:pPr>
      <w:r w:rsidRPr="00332700">
        <w:t xml:space="preserve">Secondly, </w:t>
      </w:r>
      <w:r>
        <w:t>if there are delays</w:t>
      </w:r>
      <w:r w:rsidR="00604D52">
        <w:t xml:space="preserve"> and</w:t>
      </w:r>
      <w:r>
        <w:t xml:space="preserve"> it is a spoiling product</w:t>
      </w:r>
      <w:r w:rsidR="00CB7D24">
        <w:t>,</w:t>
      </w:r>
      <w:r>
        <w:t xml:space="preserve"> w</w:t>
      </w:r>
      <w:r w:rsidRPr="00332700">
        <w:t>e are working against the clock. Every 24 hours</w:t>
      </w:r>
      <w:r>
        <w:t xml:space="preserve"> that you lose you are losing value in that product, so again we c</w:t>
      </w:r>
      <w:r w:rsidRPr="00332700">
        <w:t xml:space="preserve">annot afford to have delays. </w:t>
      </w:r>
    </w:p>
    <w:p w:rsidR="00DD24E3" w:rsidRPr="00332700" w:rsidP="00DD24E3">
      <w:pPr>
        <w:pStyle w:val="Answer"/>
      </w:pPr>
      <w:r w:rsidRPr="00332700">
        <w:t>Lastly</w:t>
      </w:r>
      <w:r>
        <w:t>—</w:t>
      </w:r>
      <w:r w:rsidRPr="00332700">
        <w:t>this is the bit where the Government have failed me and probably the national interest</w:t>
      </w:r>
      <w:r>
        <w:t>—</w:t>
      </w:r>
      <w:r w:rsidRPr="00332700">
        <w:t>is there a contingency plan? If there is, they ha</w:t>
      </w:r>
      <w:r w:rsidR="003A1D80">
        <w:t>ve</w:t>
      </w:r>
      <w:r w:rsidRPr="00332700">
        <w:t xml:space="preserve"> not shared it with me. That is a disgrace </w:t>
      </w:r>
      <w:r w:rsidR="003A1D80">
        <w:t xml:space="preserve">and </w:t>
      </w:r>
      <w:r w:rsidRPr="00332700">
        <w:t>on them</w:t>
      </w:r>
      <w:r w:rsidR="003A1D80">
        <w:t>,</w:t>
      </w:r>
      <w:r w:rsidRPr="00332700">
        <w:t xml:space="preserve"> because we should know what to expect and how we as an industry should prepare for it. As far as I can see, they are still trying to funnel everything out through the Dover</w:t>
      </w:r>
      <w:r>
        <w:t>-</w:t>
      </w:r>
      <w:r w:rsidRPr="00332700">
        <w:t>Calais straits. If there is a choke there</w:t>
      </w:r>
      <w:r w:rsidR="00B70250">
        <w:t>,</w:t>
      </w:r>
      <w:r w:rsidRPr="00332700">
        <w:t xml:space="preserve"> the whole system </w:t>
      </w:r>
      <w:r w:rsidR="00F13DEC">
        <w:t>will</w:t>
      </w:r>
      <w:r w:rsidRPr="00332700">
        <w:t xml:space="preserve"> come tumbling down like a </w:t>
      </w:r>
      <w:r>
        <w:t xml:space="preserve">house </w:t>
      </w:r>
      <w:r w:rsidRPr="00332700">
        <w:t xml:space="preserve">of cards. </w:t>
      </w:r>
      <w:r>
        <w:t xml:space="preserve">The </w:t>
      </w:r>
      <w:r w:rsidRPr="00332700">
        <w:t>Government have failed the industry in this area</w:t>
      </w:r>
      <w:r w:rsidR="00B70250">
        <w:t>,</w:t>
      </w:r>
      <w:r w:rsidRPr="00332700">
        <w:t xml:space="preserve"> because they simply have not put </w:t>
      </w:r>
      <w:r>
        <w:t xml:space="preserve">in </w:t>
      </w:r>
      <w:r w:rsidRPr="00332700">
        <w:t xml:space="preserve">enough preparation or shared that preparation with the wider industry so that we can then say, </w:t>
      </w:r>
      <w:r>
        <w:t>“</w:t>
      </w:r>
      <w:r w:rsidRPr="00332700">
        <w:t>Well</w:t>
      </w:r>
      <w:r>
        <w:t xml:space="preserve">, </w:t>
      </w:r>
      <w:r w:rsidRPr="00332700">
        <w:t xml:space="preserve">there </w:t>
      </w:r>
      <w:r>
        <w:t>are plans A, B, C and D.”</w:t>
      </w:r>
      <w:r w:rsidRPr="00332700">
        <w:t xml:space="preserve"> Right now</w:t>
      </w:r>
      <w:r>
        <w:t xml:space="preserve">, </w:t>
      </w:r>
      <w:r w:rsidRPr="00332700">
        <w:t xml:space="preserve">we are working to plan A and nothing else. </w:t>
      </w:r>
    </w:p>
    <w:p w:rsidR="00DD24E3" w:rsidP="00DD24E3">
      <w:pPr>
        <w:pStyle w:val="Remark"/>
      </w:pPr>
      <w:r w:rsidRPr="00332700">
        <w:rPr>
          <w:b/>
        </w:rPr>
        <w:t>The Chair:</w:t>
      </w:r>
      <w:r>
        <w:t xml:space="preserve"> </w:t>
      </w:r>
      <w:r w:rsidRPr="00332700">
        <w:t xml:space="preserve">That is a very important statement. I also understand, following </w:t>
      </w:r>
      <w:r w:rsidRPr="00D8514F">
        <w:t>on from Lord Cameron</w:t>
      </w:r>
      <w:r>
        <w:t>’</w:t>
      </w:r>
      <w:r w:rsidRPr="00D8514F">
        <w:t xml:space="preserve">s question, </w:t>
      </w:r>
      <w:r>
        <w:t xml:space="preserve">that </w:t>
      </w:r>
      <w:r w:rsidRPr="00D8514F">
        <w:t xml:space="preserve">certain ports can be registered to do </w:t>
      </w:r>
      <w:r>
        <w:t xml:space="preserve">only </w:t>
      </w:r>
      <w:r w:rsidRPr="00D8514F">
        <w:t xml:space="preserve">certain things. You cannot just come in and out of any particular </w:t>
      </w:r>
      <w:r>
        <w:t xml:space="preserve">port with </w:t>
      </w:r>
      <w:r w:rsidRPr="00D8514F">
        <w:t xml:space="preserve">a number of these products; you have to go through authorised ones. </w:t>
      </w:r>
      <w:r w:rsidRPr="00332700">
        <w:t xml:space="preserve">I do not know if anyone has any views or thoughts on that. </w:t>
      </w:r>
      <w:r>
        <w:t xml:space="preserve">Duncan, is that right? </w:t>
      </w:r>
    </w:p>
    <w:p w:rsidR="00DD24E3" w:rsidP="00DD24E3">
      <w:pPr>
        <w:pStyle w:val="Answer"/>
      </w:pPr>
      <w:r>
        <w:rPr>
          <w:b/>
          <w:i/>
        </w:rPr>
        <w:t xml:space="preserve">Duncan Buchanan: </w:t>
      </w:r>
      <w:r w:rsidRPr="00332700">
        <w:t>That is my understanding as well: certain products have to go on certain routes to enter</w:t>
      </w:r>
      <w:r>
        <w:t xml:space="preserve"> the country. You mentioned Boulogne</w:t>
      </w:r>
      <w:r w:rsidR="00551F56">
        <w:t>. I</w:t>
      </w:r>
      <w:r>
        <w:t xml:space="preserve">f you go into Calais, you drive </w:t>
      </w:r>
      <w:r w:rsidRPr="00332700">
        <w:t xml:space="preserve">round to </w:t>
      </w:r>
      <w:r>
        <w:t xml:space="preserve">Boulogne </w:t>
      </w:r>
      <w:r w:rsidRPr="00332700">
        <w:t xml:space="preserve">because </w:t>
      </w:r>
      <w:r>
        <w:t xml:space="preserve">that is </w:t>
      </w:r>
      <w:r w:rsidRPr="00332700">
        <w:t xml:space="preserve">where the inspection post is. In all fairness to the French, I was there in September 2019 and had a look at the facilities that they had put in </w:t>
      </w:r>
      <w:r>
        <w:t xml:space="preserve">then. </w:t>
      </w:r>
      <w:r w:rsidRPr="00D8514F">
        <w:t xml:space="preserve">When I say that the French and some of the European ports are a bit more organised, that is what I am talking about. </w:t>
      </w:r>
      <w:r w:rsidRPr="00332700">
        <w:t>They actually have procedures that you can look up on the internet. What Helen was saying earlier about clarity and preparation</w:t>
      </w:r>
      <w:r>
        <w:t xml:space="preserve"> </w:t>
      </w:r>
      <w:r w:rsidRPr="00332700">
        <w:t>is really the problem</w:t>
      </w:r>
      <w:r>
        <w:t xml:space="preserve">; it is the lack of clarity. </w:t>
      </w:r>
    </w:p>
    <w:p w:rsidR="00DD24E3" w:rsidP="00DD24E3">
      <w:pPr>
        <w:pStyle w:val="Answer"/>
      </w:pPr>
      <w:r>
        <w:t xml:space="preserve">Lord </w:t>
      </w:r>
      <w:r w:rsidRPr="00332700">
        <w:t>Cameron mentioned contingencies</w:t>
      </w:r>
      <w:r>
        <w:t xml:space="preserve">. </w:t>
      </w:r>
      <w:r w:rsidRPr="00D8514F">
        <w:t xml:space="preserve">The contingencies that we have had in the past have </w:t>
      </w:r>
      <w:r w:rsidRPr="00332700">
        <w:t xml:space="preserve">not exactly filled anyone with a huge amount of confidence. I do not know if you remember the Ramsgate ferry </w:t>
      </w:r>
      <w:r>
        <w:t>debacle</w:t>
      </w:r>
      <w:r w:rsidRPr="00332700">
        <w:t>, which was a perfect example. The logistics industry is incredibly adaptable. We will go on whatever route</w:t>
      </w:r>
      <w:r>
        <w:t xml:space="preserve"> </w:t>
      </w:r>
      <w:r w:rsidRPr="00332700">
        <w:t xml:space="preserve">by whatever method is most efficient to get the goods to where they have to go. The customer is paying us to deliver </w:t>
      </w:r>
      <w:r w:rsidRPr="00332700">
        <w:t xml:space="preserve">the goods in the right condition at the right time </w:t>
      </w:r>
      <w:r>
        <w:t xml:space="preserve">to </w:t>
      </w:r>
      <w:r w:rsidRPr="00332700">
        <w:t xml:space="preserve">the right place, and that </w:t>
      </w:r>
      <w:r>
        <w:t xml:space="preserve">will </w:t>
      </w:r>
      <w:r w:rsidRPr="00332700">
        <w:t xml:space="preserve">always </w:t>
      </w:r>
      <w:r>
        <w:t xml:space="preserve">remain </w:t>
      </w:r>
      <w:r w:rsidRPr="00332700">
        <w:t xml:space="preserve">the focus of the industry. </w:t>
      </w:r>
    </w:p>
    <w:p w:rsidR="00DD24E3" w:rsidP="00DD24E3">
      <w:pPr>
        <w:pStyle w:val="Answer"/>
      </w:pPr>
      <w:r>
        <w:t>W</w:t>
      </w:r>
      <w:r w:rsidRPr="00332700">
        <w:t xml:space="preserve">hat we are facing in January, February and March is </w:t>
      </w:r>
      <w:r>
        <w:t>a</w:t>
      </w:r>
      <w:r w:rsidRPr="00332700">
        <w:t xml:space="preserve"> catastrophe of not having clear rules to work against. It will get fixed</w:t>
      </w:r>
      <w:r>
        <w:t>,</w:t>
      </w:r>
      <w:r w:rsidRPr="00332700">
        <w:t xml:space="preserve"> but it will not be fixed in January. </w:t>
      </w:r>
    </w:p>
    <w:p w:rsidR="00DD24E3" w:rsidRPr="00EB732B" w:rsidP="00DD24E3">
      <w:pPr>
        <w:pStyle w:val="Answer"/>
        <w:rPr>
          <w:bCs/>
        </w:rPr>
      </w:pPr>
      <w:r w:rsidRPr="003313C4">
        <w:rPr>
          <w:b/>
        </w:rPr>
        <w:t>The Chair:</w:t>
      </w:r>
      <w:r>
        <w:rPr>
          <w:b/>
        </w:rPr>
        <w:t xml:space="preserve"> </w:t>
      </w:r>
      <w:r>
        <w:rPr>
          <w:bCs/>
        </w:rPr>
        <w:t>Martin, I saw you nodding your head there.</w:t>
      </w:r>
    </w:p>
    <w:p w:rsidR="00DD24E3" w:rsidRPr="00332700" w:rsidP="00DD24E3">
      <w:pPr>
        <w:pStyle w:val="Answer"/>
      </w:pPr>
      <w:r>
        <w:rPr>
          <w:b/>
          <w:i/>
        </w:rPr>
        <w:t xml:space="preserve">Martin Morgan: </w:t>
      </w:r>
      <w:r>
        <w:t>Yes</w:t>
      </w:r>
      <w:r w:rsidR="005C49B7">
        <w:t>.</w:t>
      </w:r>
      <w:r>
        <w:t xml:space="preserve"> I wanted to</w:t>
      </w:r>
      <w:r w:rsidRPr="00332700">
        <w:t xml:space="preserve"> emphasise that the entire livestock supply chain has shown resilience in the past</w:t>
      </w:r>
      <w:r>
        <w:t xml:space="preserve">—Duncan is right—as has the wider </w:t>
      </w:r>
      <w:r w:rsidR="00181B10">
        <w:t>agrifood</w:t>
      </w:r>
      <w:r>
        <w:t xml:space="preserve"> industry, for that matter. </w:t>
      </w:r>
      <w:r w:rsidRPr="00332700">
        <w:t xml:space="preserve">We </w:t>
      </w:r>
      <w:r>
        <w:t>will</w:t>
      </w:r>
      <w:r w:rsidRPr="00332700">
        <w:t xml:space="preserve"> survive and continue to trade. Prices </w:t>
      </w:r>
      <w:r>
        <w:t>may take a knock for a period, but w</w:t>
      </w:r>
      <w:r w:rsidRPr="00332700">
        <w:t>e will come through this alive and kicking.</w:t>
      </w:r>
    </w:p>
    <w:p w:rsidR="00DD24E3" w:rsidP="00DD24E3">
      <w:pPr>
        <w:pStyle w:val="Remark"/>
      </w:pPr>
      <w:r w:rsidRPr="00EB732B">
        <w:rPr>
          <w:b/>
        </w:rPr>
        <w:t>The Chair:</w:t>
      </w:r>
      <w:r>
        <w:t xml:space="preserve"> To finish off this section before we move on to tariffs, perhaps we can come back to Baroness McIntosh’s question about whether,</w:t>
      </w:r>
      <w:r w:rsidRPr="00332700">
        <w:t xml:space="preserve"> </w:t>
      </w:r>
      <w:r>
        <w:t xml:space="preserve">by </w:t>
      </w:r>
      <w:r w:rsidRPr="00332700">
        <w:t xml:space="preserve">the time we get to June </w:t>
      </w:r>
      <w:r>
        <w:t>next</w:t>
      </w:r>
      <w:r w:rsidRPr="00332700">
        <w:t xml:space="preserve"> year, we will look back at this and say, </w:t>
      </w:r>
      <w:r>
        <w:t>“W</w:t>
      </w:r>
      <w:r w:rsidRPr="00332700">
        <w:t>ell</w:t>
      </w:r>
      <w:r>
        <w:t>,</w:t>
      </w:r>
      <w:r w:rsidRPr="00332700">
        <w:t xml:space="preserve"> that was a shambles</w:t>
      </w:r>
      <w:r>
        <w:t>”—</w:t>
      </w:r>
      <w:r w:rsidRPr="00332700">
        <w:t>as</w:t>
      </w:r>
      <w:r>
        <w:t xml:space="preserve"> </w:t>
      </w:r>
      <w:r w:rsidRPr="00332700">
        <w:t>I think someone described it</w:t>
      </w:r>
      <w:r>
        <w:t>—"</w:t>
      </w:r>
      <w:r w:rsidRPr="00332700">
        <w:t>but</w:t>
      </w:r>
      <w:r>
        <w:t xml:space="preserve"> actually everything is</w:t>
      </w:r>
      <w:r w:rsidRPr="00332700">
        <w:t xml:space="preserve"> hunky</w:t>
      </w:r>
      <w:r>
        <w:t>-d</w:t>
      </w:r>
      <w:r w:rsidRPr="00332700">
        <w:t>ory</w:t>
      </w:r>
      <w:r>
        <w:t>. All right, we have the extra cost of a bit of paperwork, but the</w:t>
      </w:r>
      <w:r w:rsidRPr="00332700">
        <w:t xml:space="preserve"> systems are finally working</w:t>
      </w:r>
      <w:r>
        <w:t>,</w:t>
      </w:r>
      <w:r w:rsidRPr="00332700">
        <w:t xml:space="preserve"> and we can</w:t>
      </w:r>
      <w:r>
        <w:t xml:space="preserve"> all</w:t>
      </w:r>
      <w:r w:rsidRPr="00332700">
        <w:t xml:space="preserve"> get on with a brighter life</w:t>
      </w:r>
      <w:r>
        <w:t>”</w:t>
      </w:r>
      <w:r w:rsidRPr="00332700">
        <w:t xml:space="preserve">. Is that how it </w:t>
      </w:r>
      <w:r w:rsidR="00F13DEC">
        <w:t>will</w:t>
      </w:r>
      <w:r w:rsidRPr="00332700">
        <w:t xml:space="preserve"> be</w:t>
      </w:r>
      <w:r>
        <w:t>, o</w:t>
      </w:r>
      <w:r w:rsidRPr="00332700">
        <w:t>r are there long</w:t>
      </w:r>
      <w:r>
        <w:t>-</w:t>
      </w:r>
      <w:r w:rsidRPr="00332700">
        <w:t>term issues</w:t>
      </w:r>
      <w:r>
        <w:t>?</w:t>
      </w:r>
      <w:r w:rsidRPr="00332700">
        <w:t xml:space="preserve"> </w:t>
      </w:r>
    </w:p>
    <w:p w:rsidR="00752DCB" w:rsidP="00DD24E3">
      <w:pPr>
        <w:pStyle w:val="Answer"/>
      </w:pPr>
      <w:r>
        <w:rPr>
          <w:b/>
          <w:i/>
        </w:rPr>
        <w:t>Andrew Skea:</w:t>
      </w:r>
      <w:r>
        <w:rPr>
          <w:bCs/>
          <w:iCs/>
        </w:rPr>
        <w:t xml:space="preserve"> </w:t>
      </w:r>
      <w:r>
        <w:t>I think there will be long-term issues. We are moving from being in a d</w:t>
      </w:r>
      <w:r w:rsidRPr="00332700">
        <w:t xml:space="preserve">omestic market of </w:t>
      </w:r>
      <w:r>
        <w:t>500</w:t>
      </w:r>
      <w:r w:rsidRPr="00332700">
        <w:t xml:space="preserve"> million </w:t>
      </w:r>
      <w:r>
        <w:t xml:space="preserve">people to being in one of 67 million people, with the rest of the 500 million now an export market. It will be considerably harder to service customers where we have all this </w:t>
      </w:r>
      <w:r w:rsidRPr="00332700">
        <w:t>extra planning and</w:t>
      </w:r>
      <w:r>
        <w:t xml:space="preserve"> </w:t>
      </w:r>
      <w:r w:rsidRPr="00332700">
        <w:t xml:space="preserve">paperwork to do. Just as Duncan said that some of his members </w:t>
      </w:r>
      <w:r>
        <w:t>would</w:t>
      </w:r>
      <w:r w:rsidRPr="00332700">
        <w:t xml:space="preserve"> possibly withdraw from the export business, </w:t>
      </w:r>
      <w:r>
        <w:t xml:space="preserve">so </w:t>
      </w:r>
      <w:r w:rsidRPr="00332700">
        <w:t>some</w:t>
      </w:r>
      <w:r>
        <w:t xml:space="preserve"> </w:t>
      </w:r>
      <w:r w:rsidRPr="00332700">
        <w:t xml:space="preserve">trade that we are currently doing will become </w:t>
      </w:r>
      <w:r>
        <w:t>non-</w:t>
      </w:r>
      <w:r w:rsidRPr="00332700">
        <w:t>viable</w:t>
      </w:r>
      <w:r>
        <w:t xml:space="preserve">. </w:t>
      </w:r>
    </w:p>
    <w:p w:rsidR="00DD24E3" w:rsidRPr="00332700" w:rsidP="00DD24E3">
      <w:pPr>
        <w:pStyle w:val="Answer"/>
      </w:pPr>
      <w:r w:rsidRPr="00332700">
        <w:t>The bigger orders, the full trucks, may</w:t>
      </w:r>
      <w:r>
        <w:t xml:space="preserve"> </w:t>
      </w:r>
      <w:r w:rsidRPr="00332700">
        <w:t>continue</w:t>
      </w:r>
      <w:r>
        <w:t xml:space="preserve"> </w:t>
      </w:r>
      <w:r w:rsidRPr="00332700">
        <w:t xml:space="preserve">as normal with </w:t>
      </w:r>
      <w:r>
        <w:t xml:space="preserve">the </w:t>
      </w:r>
      <w:r w:rsidRPr="00332700">
        <w:t xml:space="preserve">one piece of paper, but </w:t>
      </w:r>
      <w:r>
        <w:t xml:space="preserve">with </w:t>
      </w:r>
      <w:r w:rsidRPr="00332700">
        <w:t>a lot of the business that goes on, certainly in my own business but I imagine in all</w:t>
      </w:r>
      <w:r>
        <w:t xml:space="preserve"> </w:t>
      </w:r>
      <w:r w:rsidRPr="00332700">
        <w:t>sorts of sectors,</w:t>
      </w:r>
      <w:r>
        <w:t xml:space="preserve"> </w:t>
      </w:r>
      <w:r w:rsidRPr="00332700">
        <w:t>we have really developed within the European single market</w:t>
      </w:r>
      <w:r>
        <w:t>,</w:t>
      </w:r>
      <w:r w:rsidRPr="00332700">
        <w:t xml:space="preserve"> where we can sell directly to consumers in Greece or Ireland. My website is just a small part of my business</w:t>
      </w:r>
      <w:r>
        <w:t>,</w:t>
      </w:r>
      <w:r w:rsidRPr="00332700">
        <w:t xml:space="preserve"> but </w:t>
      </w:r>
      <w:r>
        <w:t xml:space="preserve">it will </w:t>
      </w:r>
      <w:r w:rsidRPr="00332700">
        <w:t>clos</w:t>
      </w:r>
      <w:r>
        <w:t>e</w:t>
      </w:r>
      <w:r w:rsidRPr="00332700">
        <w:t xml:space="preserve"> down to export orders shortly, because we have to deliver this stuff before the end of the year.</w:t>
      </w:r>
      <w:r>
        <w:t xml:space="preserve"> Yes, </w:t>
      </w:r>
      <w:r w:rsidRPr="00332700">
        <w:t>I think things will change permanently.</w:t>
      </w:r>
    </w:p>
    <w:p w:rsidR="00DD24E3" w:rsidP="00DD24E3">
      <w:pPr>
        <w:pStyle w:val="Answer"/>
      </w:pPr>
      <w:r>
        <w:rPr>
          <w:b/>
          <w:i/>
        </w:rPr>
        <w:t xml:space="preserve">Peter Alvis: </w:t>
      </w:r>
      <w:r w:rsidRPr="00332700">
        <w:t xml:space="preserve">As Andrew has just </w:t>
      </w:r>
      <w:r>
        <w:t>said</w:t>
      </w:r>
      <w:r w:rsidRPr="00332700">
        <w:t>, smaller organisations doing</w:t>
      </w:r>
      <w:r>
        <w:t xml:space="preserve"> </w:t>
      </w:r>
      <w:r w:rsidRPr="00332700">
        <w:t xml:space="preserve">export trade into Europe at the moment </w:t>
      </w:r>
      <w:r>
        <w:t xml:space="preserve">will be </w:t>
      </w:r>
      <w:r w:rsidRPr="00332700">
        <w:t xml:space="preserve">significantly affected. The cost, even if it is £200 per order, </w:t>
      </w:r>
      <w:r>
        <w:t xml:space="preserve">will </w:t>
      </w:r>
      <w:r w:rsidRPr="00332700">
        <w:t>be significant for many of them and make their export businesses non</w:t>
      </w:r>
      <w:r>
        <w:t>-</w:t>
      </w:r>
      <w:r w:rsidRPr="00332700">
        <w:t>viable. A number of our competitors have said that they will not be exporting to Europe shortly</w:t>
      </w:r>
      <w:r>
        <w:t>,</w:t>
      </w:r>
      <w:r w:rsidRPr="00332700">
        <w:t xml:space="preserve"> so there are challenges.</w:t>
      </w:r>
      <w:r>
        <w:t xml:space="preserve"> As f</w:t>
      </w:r>
      <w:r w:rsidRPr="00332700">
        <w:t>or ourselves, we have decided that we can probably get round some of this by importing and then having a reselling agent within Europe so</w:t>
      </w:r>
      <w:r>
        <w:t xml:space="preserve"> that we can consolidate orders into a single port and try to fill containers, b</w:t>
      </w:r>
      <w:r w:rsidRPr="00332700">
        <w:t>ut that is not viable for many businesses and has its own challenges as well</w:t>
      </w:r>
      <w:r>
        <w:t>. I think that there will be a massive impact on the food industry and small organisations that currently export into Europe.</w:t>
      </w:r>
    </w:p>
    <w:p w:rsidR="00DD24E3" w:rsidP="00DD24E3">
      <w:pPr>
        <w:pStyle w:val="Question"/>
      </w:pPr>
      <w:r w:rsidRPr="00332700">
        <w:rPr>
          <w:b/>
        </w:rPr>
        <w:t>The Chair:</w:t>
      </w:r>
      <w:r>
        <w:t xml:space="preserve"> T</w:t>
      </w:r>
      <w:r w:rsidRPr="00332700">
        <w:t xml:space="preserve">hat is very helpful, if not </w:t>
      </w:r>
      <w:r>
        <w:t>very</w:t>
      </w:r>
      <w:r w:rsidRPr="00332700">
        <w:t xml:space="preserve"> encouraging.</w:t>
      </w:r>
      <w:r>
        <w:t xml:space="preserve"> Perhaps some of those industry contingencies will work. </w:t>
      </w:r>
    </w:p>
    <w:p w:rsidR="002A3875" w:rsidP="00DD24E3">
      <w:pPr>
        <w:pStyle w:val="Remark"/>
      </w:pPr>
      <w:r>
        <w:t xml:space="preserve">Let us move on to the final session. When we wrote the agenda for this meeting, we did not know whether we would need this section, but we still do because we do not know whether there will be an agreement between us and the European Union. </w:t>
      </w:r>
    </w:p>
    <w:p w:rsidR="00DD24E3" w:rsidP="00DD24E3">
      <w:pPr>
        <w:pStyle w:val="Remark"/>
      </w:pPr>
      <w:r>
        <w:t xml:space="preserve">This section </w:t>
      </w:r>
      <w:r>
        <w:t xml:space="preserve">is on the impact of tariffs. I must say that some of the tariff levels here, particularly in areas such as dairy, are eye-watering </w:t>
      </w:r>
      <w:r w:rsidRPr="001C6984">
        <w:t>if we are on WTO conditions</w:t>
      </w:r>
      <w:r>
        <w:t>—o</w:t>
      </w:r>
      <w:r w:rsidRPr="001C6984">
        <w:t>f</w:t>
      </w:r>
      <w:r>
        <w:t xml:space="preserve"> </w:t>
      </w:r>
      <w:r w:rsidRPr="001C6984">
        <w:t>course, those work both ways.</w:t>
      </w:r>
      <w:r>
        <w:t xml:space="preserve"> W</w:t>
      </w:r>
      <w:r w:rsidRPr="001C6984">
        <w:t>hich of your products do you expect to be most affected by EU tariffs</w:t>
      </w:r>
      <w:r>
        <w:t>,</w:t>
      </w:r>
      <w:r w:rsidRPr="001C6984">
        <w:t xml:space="preserve"> and will you continue </w:t>
      </w:r>
      <w:r>
        <w:t xml:space="preserve">seeking </w:t>
      </w:r>
      <w:r w:rsidRPr="001C6984">
        <w:t>to export th</w:t>
      </w:r>
      <w:r>
        <w:t>em</w:t>
      </w:r>
      <w:r w:rsidRPr="001C6984">
        <w:t xml:space="preserve"> to EU markets if that happens? </w:t>
      </w:r>
    </w:p>
    <w:p w:rsidR="00DD24E3" w:rsidP="00DD24E3">
      <w:pPr>
        <w:pStyle w:val="Remark"/>
      </w:pPr>
      <w:r>
        <w:t xml:space="preserve">Helen, can I start you off on that? </w:t>
      </w:r>
      <w:r w:rsidRPr="001C6984">
        <w:t>Parliament is probably more aware of</w:t>
      </w:r>
      <w:r>
        <w:t xml:space="preserve"> </w:t>
      </w:r>
      <w:r w:rsidRPr="001C6984">
        <w:t xml:space="preserve">sheep and export of lambs above all others in many ways. </w:t>
      </w:r>
    </w:p>
    <w:p w:rsidR="00DD24E3" w:rsidP="00DD24E3">
      <w:pPr>
        <w:pStyle w:val="Answer"/>
      </w:pPr>
      <w:r>
        <w:rPr>
          <w:b/>
          <w:i/>
        </w:rPr>
        <w:t xml:space="preserve">Helen Roberts: </w:t>
      </w:r>
      <w:r w:rsidRPr="001C6984">
        <w:t xml:space="preserve">As I said in my opening statement, sheep is the major product </w:t>
      </w:r>
      <w:r>
        <w:t>of</w:t>
      </w:r>
      <w:r w:rsidRPr="001C6984">
        <w:t xml:space="preserve"> Wales</w:t>
      </w:r>
      <w:r>
        <w:t xml:space="preserve"> and </w:t>
      </w:r>
      <w:r w:rsidRPr="001C6984">
        <w:t>export</w:t>
      </w:r>
      <w:r>
        <w:t>ing</w:t>
      </w:r>
      <w:r w:rsidRPr="001C6984">
        <w:t xml:space="preserve"> it to Europe has been our mainstay</w:t>
      </w:r>
      <w:r>
        <w:t>. T</w:t>
      </w:r>
      <w:r w:rsidRPr="001C6984">
        <w:t>o be hit by these tariffs</w:t>
      </w:r>
      <w:r>
        <w:t xml:space="preserve">, </w:t>
      </w:r>
      <w:r w:rsidRPr="001C6984">
        <w:t>w</w:t>
      </w:r>
      <w:r>
        <w:t>hich have been</w:t>
      </w:r>
      <w:r w:rsidRPr="001C6984">
        <w:t xml:space="preserve"> quoted </w:t>
      </w:r>
      <w:r>
        <w:t xml:space="preserve">as </w:t>
      </w:r>
      <w:r w:rsidRPr="001C6984">
        <w:t>between 40% and 80% depending on what</w:t>
      </w:r>
      <w:r>
        <w:t xml:space="preserve"> cut of</w:t>
      </w:r>
      <w:r w:rsidRPr="001C6984">
        <w:t xml:space="preserve"> meat it is</w:t>
      </w:r>
      <w:r>
        <w:t>, will</w:t>
      </w:r>
      <w:r w:rsidRPr="001C6984">
        <w:t xml:space="preserve"> be devastating. The </w:t>
      </w:r>
      <w:r>
        <w:t>G</w:t>
      </w:r>
      <w:r w:rsidRPr="001C6984">
        <w:t xml:space="preserve">overnment have said </w:t>
      </w:r>
      <w:r>
        <w:t xml:space="preserve">that </w:t>
      </w:r>
      <w:r w:rsidRPr="001C6984">
        <w:t xml:space="preserve">they will help us out with </w:t>
      </w:r>
      <w:r>
        <w:t>a</w:t>
      </w:r>
      <w:r w:rsidRPr="001C6984">
        <w:t xml:space="preserve"> compensation scheme, but we do not quite know what that looks like. Obviously</w:t>
      </w:r>
      <w:r>
        <w:t>,</w:t>
      </w:r>
      <w:r w:rsidRPr="001C6984">
        <w:t xml:space="preserve"> we trade at different times throughout the year</w:t>
      </w:r>
      <w:r>
        <w:t>. The b</w:t>
      </w:r>
      <w:r w:rsidRPr="001C6984">
        <w:t>egi</w:t>
      </w:r>
      <w:r>
        <w:t>n</w:t>
      </w:r>
      <w:r w:rsidRPr="001C6984">
        <w:t>ning of the first quarter of the year will see</w:t>
      </w:r>
      <w:r>
        <w:t xml:space="preserve"> what are known as the store lambs coming back on to the market. S</w:t>
      </w:r>
      <w:r w:rsidRPr="001C6984">
        <w:t>tore lamb produce</w:t>
      </w:r>
      <w:r>
        <w:t>r</w:t>
      </w:r>
      <w:r w:rsidRPr="001C6984">
        <w:t>s will need to be compensated to start off with</w:t>
      </w:r>
      <w:r>
        <w:t>, but i</w:t>
      </w:r>
      <w:r w:rsidRPr="001C6984">
        <w:t>f the market does not recover going through next year, the likes of m</w:t>
      </w:r>
      <w:r w:rsidR="00047D09">
        <w:t>e</w:t>
      </w:r>
      <w:r>
        <w:t xml:space="preserve">, who will not be lambing until April, would </w:t>
      </w:r>
      <w:r w:rsidRPr="001C6984">
        <w:t xml:space="preserve">like </w:t>
      </w:r>
      <w:r>
        <w:t>a ewe</w:t>
      </w:r>
      <w:r w:rsidRPr="001C6984">
        <w:t xml:space="preserve"> premium paid to us to help compensate us </w:t>
      </w:r>
      <w:r>
        <w:t>going forward</w:t>
      </w:r>
      <w:r w:rsidRPr="001C6984">
        <w:t>.</w:t>
      </w:r>
      <w:r>
        <w:t xml:space="preserve"> </w:t>
      </w:r>
      <w:r w:rsidRPr="001C6984">
        <w:t>That is quite an easy scheme to implement</w:t>
      </w:r>
      <w:r w:rsidR="00047D09">
        <w:t>,</w:t>
      </w:r>
      <w:r w:rsidRPr="001C6984">
        <w:t xml:space="preserve"> because we all submit our numbers</w:t>
      </w:r>
      <w:r>
        <w:t>,</w:t>
      </w:r>
      <w:r w:rsidRPr="001C6984">
        <w:t xml:space="preserve"> whether it be </w:t>
      </w:r>
      <w:r>
        <w:t xml:space="preserve">in </w:t>
      </w:r>
      <w:r w:rsidRPr="001C6984">
        <w:t xml:space="preserve">England or </w:t>
      </w:r>
      <w:r>
        <w:t xml:space="preserve">in </w:t>
      </w:r>
      <w:r w:rsidRPr="001C6984">
        <w:t xml:space="preserve">Wales, to </w:t>
      </w:r>
      <w:r>
        <w:t xml:space="preserve">indicate </w:t>
      </w:r>
      <w:r w:rsidRPr="001C6984">
        <w:t xml:space="preserve">how many sheep are on our </w:t>
      </w:r>
      <w:r>
        <w:t>h</w:t>
      </w:r>
      <w:r w:rsidRPr="001C6984">
        <w:t>oldings at the beginning of the year</w:t>
      </w:r>
      <w:r>
        <w:t>. T</w:t>
      </w:r>
      <w:r w:rsidRPr="001C6984">
        <w:t xml:space="preserve">hat could </w:t>
      </w:r>
      <w:r>
        <w:t xml:space="preserve">be </w:t>
      </w:r>
      <w:r w:rsidRPr="001C6984">
        <w:t>implement</w:t>
      </w:r>
      <w:r>
        <w:t>ed</w:t>
      </w:r>
      <w:r w:rsidRPr="00047D09" w:rsidR="00047D09">
        <w:t xml:space="preserve"> </w:t>
      </w:r>
      <w:r w:rsidR="00047D09">
        <w:t xml:space="preserve">quite </w:t>
      </w:r>
      <w:r w:rsidRPr="001C6984" w:rsidR="00047D09">
        <w:t>easily</w:t>
      </w:r>
      <w:r>
        <w:t>.</w:t>
      </w:r>
      <w:r w:rsidRPr="001C6984">
        <w:t xml:space="preserve"> We hope for </w:t>
      </w:r>
      <w:r>
        <w:t xml:space="preserve">those sorts of </w:t>
      </w:r>
      <w:r w:rsidRPr="001C6984">
        <w:t>things.</w:t>
      </w:r>
    </w:p>
    <w:p w:rsidR="00DD24E3" w:rsidP="00DD24E3">
      <w:pPr>
        <w:pStyle w:val="Answer"/>
      </w:pPr>
      <w:r>
        <w:t xml:space="preserve">HCC, the red meat levy board in Wales, has said that it will continue </w:t>
      </w:r>
      <w:r w:rsidRPr="001C6984">
        <w:t xml:space="preserve">to look for other markets for us to sell our lamb </w:t>
      </w:r>
      <w:r>
        <w:t>in</w:t>
      </w:r>
      <w:r w:rsidRPr="001C6984">
        <w:t xml:space="preserve">to. That is </w:t>
      </w:r>
      <w:r>
        <w:t xml:space="preserve">obviously </w:t>
      </w:r>
      <w:r w:rsidRPr="001C6984">
        <w:t>encouraging, and we hear a lot of talk about China being an opportunity, but I am quite fearful of somewhere like China because we know that it can turn the tap on and off and say,</w:t>
      </w:r>
      <w:r>
        <w:t xml:space="preserve"> “Your product’s banned” or “We don’t want your product from the end of next month”. We would then be back into a situation where we had a glut. </w:t>
      </w:r>
    </w:p>
    <w:p w:rsidR="00DD24E3" w:rsidRPr="001C6984" w:rsidP="00DD24E3">
      <w:pPr>
        <w:pStyle w:val="Answer"/>
      </w:pPr>
      <w:r>
        <w:t>Cutting off our nose to spite our face not to keep trading with the EU will be really detrimental.</w:t>
      </w:r>
      <w:r w:rsidRPr="001C6984">
        <w:t xml:space="preserve"> </w:t>
      </w:r>
      <w:r>
        <w:t xml:space="preserve">We would like </w:t>
      </w:r>
      <w:r w:rsidRPr="001C6984">
        <w:t>some sort of level playing field when it comes to standards and equivalen</w:t>
      </w:r>
      <w:r>
        <w:t>ce</w:t>
      </w:r>
      <w:r w:rsidRPr="001C6984">
        <w:t xml:space="preserve">. </w:t>
      </w:r>
      <w:r>
        <w:t xml:space="preserve">From an </w:t>
      </w:r>
      <w:r w:rsidRPr="001C6984">
        <w:t xml:space="preserve">environmental </w:t>
      </w:r>
      <w:r>
        <w:t>perspective, s</w:t>
      </w:r>
      <w:r w:rsidRPr="001C6984">
        <w:t>urely it is better to trade with someone who is close to us than to send our product half</w:t>
      </w:r>
      <w:r w:rsidR="00C022DF">
        <w:t xml:space="preserve"> </w:t>
      </w:r>
      <w:r w:rsidRPr="001C6984">
        <w:t>way around the world and create a bigger carbon footprint. We are trying to reduce our carbon footprint, so to have that market on your doorstep seems to be the best way forward.</w:t>
      </w:r>
    </w:p>
    <w:p w:rsidR="00DD24E3" w:rsidRPr="001C6984" w:rsidP="00C022DF">
      <w:pPr>
        <w:pStyle w:val="Remark"/>
      </w:pPr>
      <w:r w:rsidRPr="001C6984">
        <w:rPr>
          <w:b/>
        </w:rPr>
        <w:t>The Chair:</w:t>
      </w:r>
      <w:r>
        <w:t xml:space="preserve"> Yes, </w:t>
      </w:r>
      <w:r w:rsidRPr="001C6984">
        <w:t xml:space="preserve">I think </w:t>
      </w:r>
      <w:r>
        <w:t xml:space="preserve">that </w:t>
      </w:r>
      <w:r w:rsidRPr="001C6984">
        <w:t xml:space="preserve">Australia has found </w:t>
      </w:r>
      <w:r>
        <w:t xml:space="preserve">out </w:t>
      </w:r>
      <w:r w:rsidRPr="001C6984">
        <w:t xml:space="preserve">that trading with China can be </w:t>
      </w:r>
      <w:r>
        <w:t xml:space="preserve">quite </w:t>
      </w:r>
      <w:r w:rsidRPr="001C6984">
        <w:t>difficult</w:t>
      </w:r>
      <w:r>
        <w:t>. W</w:t>
      </w:r>
      <w:r w:rsidRPr="001C6984">
        <w:t>hen the politics</w:t>
      </w:r>
      <w:r>
        <w:t xml:space="preserve"> get tough, the trade can get tough </w:t>
      </w:r>
      <w:r>
        <w:t>as well on occasions.</w:t>
      </w:r>
    </w:p>
    <w:p w:rsidR="00DD24E3" w:rsidP="00C022DF">
      <w:pPr>
        <w:pStyle w:val="Remark"/>
      </w:pPr>
      <w:r w:rsidRPr="001C6984">
        <w:t xml:space="preserve">Peter, </w:t>
      </w:r>
      <w:r>
        <w:t xml:space="preserve">I am </w:t>
      </w:r>
      <w:r w:rsidRPr="001C6984">
        <w:t>going to bring you in here</w:t>
      </w:r>
      <w:r w:rsidR="007E4A24">
        <w:t>,</w:t>
      </w:r>
      <w:r w:rsidRPr="001C6984">
        <w:t xml:space="preserve"> because my notes say </w:t>
      </w:r>
      <w:r>
        <w:t>that the average tariff for dairy products is 37.5%, which is very precise. T</w:t>
      </w:r>
      <w:r w:rsidRPr="001C6984">
        <w:t>hat sounds to me as if it might as well be 100%</w:t>
      </w:r>
      <w:r w:rsidR="00C022DF">
        <w:t>,</w:t>
      </w:r>
      <w:r>
        <w:t xml:space="preserve"> because</w:t>
      </w:r>
      <w:r w:rsidR="00C022DF">
        <w:t xml:space="preserve"> </w:t>
      </w:r>
      <w:r w:rsidRPr="001C6984">
        <w:t>at that point</w:t>
      </w:r>
      <w:r>
        <w:t xml:space="preserve"> we </w:t>
      </w:r>
      <w:r w:rsidRPr="001C6984">
        <w:t xml:space="preserve">just become uncompetitive, but you </w:t>
      </w:r>
      <w:r>
        <w:t xml:space="preserve">may </w:t>
      </w:r>
      <w:r w:rsidRPr="001C6984">
        <w:t xml:space="preserve">have a more optimistic view. </w:t>
      </w:r>
    </w:p>
    <w:p w:rsidR="00DD24E3" w:rsidP="00DD24E3">
      <w:pPr>
        <w:pStyle w:val="Answer"/>
      </w:pPr>
      <w:r>
        <w:rPr>
          <w:b/>
          <w:i/>
        </w:rPr>
        <w:t xml:space="preserve">Peter Alvis: </w:t>
      </w:r>
      <w:r>
        <w:t>N</w:t>
      </w:r>
      <w:r w:rsidRPr="001C6984">
        <w:t>o, that would be a pretty good summation</w:t>
      </w:r>
      <w:r>
        <w:t xml:space="preserve"> of the situation. At that level, we would lose the majority of our export markets. Our business has seen exports into Europe growing o</w:t>
      </w:r>
      <w:r w:rsidRPr="001C6984">
        <w:t xml:space="preserve">ver the </w:t>
      </w:r>
      <w:r>
        <w:t>p</w:t>
      </w:r>
      <w:r w:rsidRPr="001C6984">
        <w:t>ast few years</w:t>
      </w:r>
      <w:r>
        <w:t>—</w:t>
      </w:r>
      <w:r w:rsidRPr="001C6984">
        <w:t>that</w:t>
      </w:r>
      <w:r>
        <w:t xml:space="preserve"> </w:t>
      </w:r>
      <w:r w:rsidRPr="001C6984">
        <w:t>has been a good market</w:t>
      </w:r>
      <w:r>
        <w:t>—</w:t>
      </w:r>
      <w:r w:rsidRPr="001C6984">
        <w:t>so</w:t>
      </w:r>
      <w:r>
        <w:t xml:space="preserve"> </w:t>
      </w:r>
      <w:r w:rsidRPr="001C6984">
        <w:t xml:space="preserve">to lose </w:t>
      </w:r>
      <w:r>
        <w:t>it</w:t>
      </w:r>
      <w:r w:rsidRPr="001C6984">
        <w:t xml:space="preserve"> would be very difficult for us. Having said that, there are some specialist products, such as organic products, that may well survive some of those tariffs, but it will be extremely difficult, and many people will find that export</w:t>
      </w:r>
      <w:r>
        <w:t xml:space="preserve">ing with tariffs at those levels </w:t>
      </w:r>
      <w:r w:rsidRPr="001C6984">
        <w:t xml:space="preserve">will be virtually impossible. </w:t>
      </w:r>
      <w:r>
        <w:t>T</w:t>
      </w:r>
      <w:r w:rsidRPr="001C6984">
        <w:t>ime delays</w:t>
      </w:r>
      <w:r>
        <w:t xml:space="preserve"> for liquid products going over to Europe combined with t</w:t>
      </w:r>
      <w:r w:rsidRPr="001C6984">
        <w:t>ransport issues and border che</w:t>
      </w:r>
      <w:r>
        <w:t>ck</w:t>
      </w:r>
      <w:r w:rsidRPr="001C6984">
        <w:t>s</w:t>
      </w:r>
      <w:r>
        <w:t xml:space="preserve">, as well as </w:t>
      </w:r>
      <w:r w:rsidRPr="001C6984">
        <w:t>p</w:t>
      </w:r>
      <w:r>
        <w:t xml:space="preserve">otential </w:t>
      </w:r>
      <w:r w:rsidRPr="001C6984">
        <w:t xml:space="preserve">quality issues, </w:t>
      </w:r>
      <w:r>
        <w:t xml:space="preserve">mean that </w:t>
      </w:r>
      <w:r w:rsidRPr="001C6984">
        <w:t xml:space="preserve">we must </w:t>
      </w:r>
      <w:r>
        <w:t xml:space="preserve">make </w:t>
      </w:r>
      <w:r w:rsidRPr="001C6984">
        <w:t>sure that we do not become a country that loses its position as a quality exporter of quality products.</w:t>
      </w:r>
      <w:r>
        <w:t xml:space="preserve"> </w:t>
      </w:r>
      <w:r w:rsidRPr="001C6984">
        <w:t>That is one of the key things that we must maintain throughout this.</w:t>
      </w:r>
    </w:p>
    <w:p w:rsidR="00DD24E3" w:rsidP="00DD24E3">
      <w:pPr>
        <w:pStyle w:val="Answer"/>
      </w:pPr>
      <w:r w:rsidRPr="001C6984">
        <w:rPr>
          <w:b/>
        </w:rPr>
        <w:t>The Chair:</w:t>
      </w:r>
      <w:r>
        <w:t xml:space="preserve"> </w:t>
      </w:r>
      <w:r w:rsidRPr="001C6984">
        <w:t>I</w:t>
      </w:r>
      <w:r>
        <w:t xml:space="preserve"> wonder, </w:t>
      </w:r>
      <w:r w:rsidRPr="001C6984">
        <w:t>perhaps</w:t>
      </w:r>
      <w:r>
        <w:t xml:space="preserve"> naively</w:t>
      </w:r>
      <w:r w:rsidRPr="001C6984">
        <w:t>, as a consumer</w:t>
      </w:r>
      <w:r>
        <w:t xml:space="preserve">, as Baroness Bryan described us, whether </w:t>
      </w:r>
      <w:r w:rsidRPr="001C6984">
        <w:t xml:space="preserve">dairy </w:t>
      </w:r>
      <w:r>
        <w:t xml:space="preserve">is </w:t>
      </w:r>
      <w:r w:rsidRPr="001C6984">
        <w:t>one of the areas</w:t>
      </w:r>
      <w:r>
        <w:t>—</w:t>
      </w:r>
      <w:r w:rsidRPr="009C6E44">
        <w:t xml:space="preserve">we import </w:t>
      </w:r>
      <w:r>
        <w:t xml:space="preserve">a </w:t>
      </w:r>
      <w:r w:rsidRPr="009C6E44">
        <w:t xml:space="preserve">fair bit of dairy product in </w:t>
      </w:r>
      <w:r w:rsidR="00A12B57">
        <w:t>the form of</w:t>
      </w:r>
      <w:r w:rsidRPr="009C6E44">
        <w:t xml:space="preserve"> milk and so on</w:t>
      </w:r>
      <w:r>
        <w:t xml:space="preserve">—where </w:t>
      </w:r>
      <w:r w:rsidRPr="009C6E44">
        <w:t xml:space="preserve">there is a substitute domestic </w:t>
      </w:r>
      <w:r>
        <w:t xml:space="preserve">market, or </w:t>
      </w:r>
      <w:r w:rsidRPr="001C6984">
        <w:t>do the sums not really add up</w:t>
      </w:r>
      <w:r>
        <w:t xml:space="preserve"> on that</w:t>
      </w:r>
      <w:r w:rsidRPr="001C6984">
        <w:t xml:space="preserve">? </w:t>
      </w:r>
    </w:p>
    <w:p w:rsidR="00DD24E3" w:rsidRPr="001C6984" w:rsidP="00DD24E3">
      <w:pPr>
        <w:pStyle w:val="Answer"/>
      </w:pPr>
      <w:r>
        <w:rPr>
          <w:b/>
          <w:i/>
        </w:rPr>
        <w:t xml:space="preserve">Peter Alvis: </w:t>
      </w:r>
      <w:r w:rsidRPr="001C6984">
        <w:t xml:space="preserve">There </w:t>
      </w:r>
      <w:r w:rsidR="00F77027">
        <w:t>would be</w:t>
      </w:r>
      <w:r w:rsidRPr="001C6984">
        <w:t xml:space="preserve"> a substitute domestic market</w:t>
      </w:r>
      <w:r>
        <w:t xml:space="preserve">, </w:t>
      </w:r>
      <w:r w:rsidRPr="009C6E44">
        <w:t xml:space="preserve">if we were not importing so much product from abroad. </w:t>
      </w:r>
      <w:r w:rsidRPr="001C6984">
        <w:t xml:space="preserve">For the artisan cheesemakers and producers </w:t>
      </w:r>
      <w:r>
        <w:t xml:space="preserve">there </w:t>
      </w:r>
      <w:r w:rsidRPr="001C6984">
        <w:t xml:space="preserve">would not be too much of an issue because they are already charging </w:t>
      </w:r>
      <w:r>
        <w:t>a</w:t>
      </w:r>
      <w:r w:rsidRPr="001C6984">
        <w:t xml:space="preserve"> premium price</w:t>
      </w:r>
      <w:r>
        <w:t xml:space="preserve">, and the very big processors will be fine. It is </w:t>
      </w:r>
      <w:r w:rsidRPr="001C6984">
        <w:t>the medium produce</w:t>
      </w:r>
      <w:r>
        <w:t>r</w:t>
      </w:r>
      <w:r w:rsidRPr="001C6984">
        <w:t>s an</w:t>
      </w:r>
      <w:r>
        <w:t>d</w:t>
      </w:r>
      <w:r w:rsidRPr="001C6984">
        <w:t xml:space="preserve"> process</w:t>
      </w:r>
      <w:r>
        <w:t>or</w:t>
      </w:r>
      <w:r w:rsidRPr="001C6984">
        <w:t>s</w:t>
      </w:r>
      <w:r>
        <w:t xml:space="preserve"> that would probably be hit hardest. </w:t>
      </w:r>
      <w:r w:rsidRPr="001C6984">
        <w:t xml:space="preserve">We look at the export markets because we can add value to our products and recover a higher return, which we would not be able to get from the </w:t>
      </w:r>
      <w:r>
        <w:t xml:space="preserve">UK market. The </w:t>
      </w:r>
      <w:r w:rsidRPr="001C6984">
        <w:t xml:space="preserve">UK supermarkets have negotiated hard over the years, as you would expect, and </w:t>
      </w:r>
      <w:r w:rsidRPr="009C6E44">
        <w:t xml:space="preserve">they have a relatively low cost of </w:t>
      </w:r>
      <w:r w:rsidRPr="001C6984">
        <w:t>product going in. Many of the medium process</w:t>
      </w:r>
      <w:r>
        <w:t>or</w:t>
      </w:r>
      <w:r w:rsidRPr="001C6984">
        <w:t>s would probably struggle to make the numbers stack up within the UK market.</w:t>
      </w:r>
    </w:p>
    <w:p w:rsidR="00DD24E3" w:rsidP="00DD24E3">
      <w:pPr>
        <w:pStyle w:val="Answer"/>
      </w:pPr>
      <w:r>
        <w:rPr>
          <w:b/>
          <w:i/>
        </w:rPr>
        <w:t xml:space="preserve">June Arnold: </w:t>
      </w:r>
      <w:r w:rsidRPr="001C6984">
        <w:t xml:space="preserve">Tariffs on </w:t>
      </w:r>
      <w:r>
        <w:t xml:space="preserve">both </w:t>
      </w:r>
      <w:r w:rsidRPr="001C6984">
        <w:t>the import and export side</w:t>
      </w:r>
      <w:r>
        <w:t>s</w:t>
      </w:r>
      <w:r w:rsidRPr="001C6984">
        <w:t xml:space="preserve"> are a </w:t>
      </w:r>
      <w:r>
        <w:t xml:space="preserve">big </w:t>
      </w:r>
      <w:r w:rsidRPr="001C6984">
        <w:t>challenge for</w:t>
      </w:r>
      <w:r>
        <w:t xml:space="preserve"> </w:t>
      </w:r>
      <w:r w:rsidR="00BC70C5">
        <w:t>Gafta</w:t>
      </w:r>
      <w:r w:rsidRPr="009C6E44" w:rsidR="00BC70C5">
        <w:t xml:space="preserve"> </w:t>
      </w:r>
      <w:r w:rsidRPr="009C6E44">
        <w:t xml:space="preserve">members. </w:t>
      </w:r>
      <w:r w:rsidRPr="001C6984">
        <w:t xml:space="preserve">Currently we are </w:t>
      </w:r>
      <w:r>
        <w:t xml:space="preserve">exporting </w:t>
      </w:r>
      <w:r w:rsidRPr="001C6984">
        <w:t>up to 1 million tonnes of barley every year</w:t>
      </w:r>
      <w:r>
        <w:t xml:space="preserve">. Some </w:t>
      </w:r>
      <w:r w:rsidRPr="001C6984">
        <w:t>80% of UK barley exports go to the EU</w:t>
      </w:r>
      <w:r w:rsidR="00E0036B">
        <w:t>,</w:t>
      </w:r>
      <w:r>
        <w:t xml:space="preserve"> and that </w:t>
      </w:r>
      <w:r w:rsidRPr="001C6984">
        <w:t xml:space="preserve">has been happening for the </w:t>
      </w:r>
      <w:r>
        <w:t>l</w:t>
      </w:r>
      <w:r w:rsidRPr="001C6984">
        <w:t>ast 18 to 20 years. We have the same situation with other niche products</w:t>
      </w:r>
      <w:r>
        <w:t>, as we have heard already—</w:t>
      </w:r>
      <w:r w:rsidRPr="001C6984">
        <w:t>milling oat</w:t>
      </w:r>
      <w:r>
        <w:t>s</w:t>
      </w:r>
      <w:r w:rsidRPr="001C6984">
        <w:t>, which go</w:t>
      </w:r>
      <w:r>
        <w:t xml:space="preserve"> </w:t>
      </w:r>
      <w:r w:rsidRPr="001C6984">
        <w:t xml:space="preserve">to the EU, and several other </w:t>
      </w:r>
      <w:r>
        <w:t xml:space="preserve">products such as beans. Without the EU market, or if we face very high tariffs, those niche products will need to be kept </w:t>
      </w:r>
      <w:r w:rsidRPr="001C6984">
        <w:t xml:space="preserve">on the domestic market </w:t>
      </w:r>
      <w:r>
        <w:t xml:space="preserve">to add some kind of value. </w:t>
      </w:r>
    </w:p>
    <w:p w:rsidR="00DD24E3" w:rsidP="00DD24E3">
      <w:pPr>
        <w:pStyle w:val="Answer"/>
      </w:pPr>
      <w:r>
        <w:t>If</w:t>
      </w:r>
      <w:r w:rsidRPr="001C6984">
        <w:t xml:space="preserve"> we cannot export </w:t>
      </w:r>
      <w:r>
        <w:t xml:space="preserve">for example barley </w:t>
      </w:r>
      <w:r w:rsidRPr="001C6984">
        <w:t>to the EU</w:t>
      </w:r>
      <w:r>
        <w:t xml:space="preserve">, </w:t>
      </w:r>
      <w:r w:rsidRPr="001C6984">
        <w:t>we will have to look to third</w:t>
      </w:r>
      <w:r>
        <w:t>-</w:t>
      </w:r>
      <w:r w:rsidRPr="001C6984">
        <w:t xml:space="preserve">country markets, and that changes the whole logistics of how we work today. </w:t>
      </w:r>
      <w:r>
        <w:t xml:space="preserve">It </w:t>
      </w:r>
      <w:r w:rsidRPr="001C6984">
        <w:t xml:space="preserve">would mean that instead of </w:t>
      </w:r>
      <w:r>
        <w:t xml:space="preserve">exporting </w:t>
      </w:r>
      <w:r w:rsidRPr="001C6984">
        <w:t xml:space="preserve">the barley to the </w:t>
      </w:r>
      <w:r>
        <w:t xml:space="preserve">EU on small coasters of 3,000 to 5,000 tonnes </w:t>
      </w:r>
      <w:r w:rsidRPr="001C6984">
        <w:t>from the east coast</w:t>
      </w:r>
      <w:r>
        <w:t xml:space="preserve">, </w:t>
      </w:r>
      <w:r w:rsidRPr="001C6984">
        <w:t>we would need to move to deep sea ports</w:t>
      </w:r>
      <w:r>
        <w:t xml:space="preserve">. That would mean more lorries and more </w:t>
      </w:r>
      <w:r>
        <w:t xml:space="preserve">cost to the farmer to deliver to those ports, which would mean </w:t>
      </w:r>
      <w:r w:rsidRPr="001C6984">
        <w:t>more CO</w:t>
      </w:r>
      <w:r w:rsidRPr="009C6E44">
        <w:rPr>
          <w:vertAlign w:val="subscript"/>
        </w:rPr>
        <w:t>2</w:t>
      </w:r>
      <w:r>
        <w:t xml:space="preserve"> </w:t>
      </w:r>
      <w:r w:rsidRPr="001C6984">
        <w:t>emissions and so forth</w:t>
      </w:r>
      <w:r>
        <w:t xml:space="preserve">. </w:t>
      </w:r>
      <w:r w:rsidRPr="001C6984">
        <w:t>I just see increased costs</w:t>
      </w:r>
      <w:r>
        <w:t xml:space="preserve">. </w:t>
      </w:r>
      <w:r w:rsidRPr="001C6984">
        <w:t xml:space="preserve">To sell to </w:t>
      </w:r>
      <w:r>
        <w:t xml:space="preserve">third countries you need a drier product with </w:t>
      </w:r>
      <w:r w:rsidRPr="001C6984">
        <w:t xml:space="preserve">lower moisture, </w:t>
      </w:r>
      <w:r>
        <w:t xml:space="preserve">so again </w:t>
      </w:r>
      <w:r w:rsidRPr="001C6984">
        <w:t>that would lead to increased costs</w:t>
      </w:r>
      <w:r>
        <w:t xml:space="preserve">. </w:t>
      </w:r>
    </w:p>
    <w:p w:rsidR="00DD24E3" w:rsidP="00DD24E3">
      <w:pPr>
        <w:pStyle w:val="Answer"/>
      </w:pPr>
      <w:r>
        <w:t xml:space="preserve">Another big concern is that on the import side </w:t>
      </w:r>
      <w:r w:rsidRPr="001C6984">
        <w:t>the UK is not self</w:t>
      </w:r>
      <w:r>
        <w:t>-</w:t>
      </w:r>
      <w:r w:rsidRPr="001C6984">
        <w:t xml:space="preserve">sufficient. </w:t>
      </w:r>
      <w:r>
        <w:t xml:space="preserve">We </w:t>
      </w:r>
      <w:r w:rsidRPr="001C6984">
        <w:t>need to import proteins for livestock and high</w:t>
      </w:r>
      <w:r>
        <w:t>-</w:t>
      </w:r>
      <w:r w:rsidRPr="001C6984">
        <w:t xml:space="preserve">quality wheats for the milling industry. </w:t>
      </w:r>
      <w:r>
        <w:t>Deal or no deal, t</w:t>
      </w:r>
      <w:r w:rsidRPr="001C6984">
        <w:t>hat is an annual issue</w:t>
      </w:r>
      <w:r>
        <w:t xml:space="preserve">. </w:t>
      </w:r>
    </w:p>
    <w:p w:rsidR="00DD24E3" w:rsidP="00DD24E3">
      <w:pPr>
        <w:pStyle w:val="Answer"/>
      </w:pPr>
      <w:r>
        <w:t>W</w:t>
      </w:r>
      <w:r w:rsidRPr="001C6984">
        <w:t xml:space="preserve">e have a </w:t>
      </w:r>
      <w:r>
        <w:t xml:space="preserve">draft </w:t>
      </w:r>
      <w:r w:rsidRPr="001C6984">
        <w:t>of the EU global tariffs document</w:t>
      </w:r>
      <w:r>
        <w:t>.</w:t>
      </w:r>
      <w:r w:rsidRPr="001C6984">
        <w:t xml:space="preserve"> There are inaccuracies in it at the moment</w:t>
      </w:r>
      <w:r w:rsidR="00D90C65">
        <w:t xml:space="preserve">, so we will not </w:t>
      </w:r>
      <w:r w:rsidRPr="001C6984">
        <w:t>be able to import high</w:t>
      </w:r>
      <w:r>
        <w:t>-</w:t>
      </w:r>
      <w:r w:rsidRPr="001C6984">
        <w:t>quality wheat unless those are changed. We would like to see the document published</w:t>
      </w:r>
      <w:r>
        <w:t xml:space="preserve">. There are huge fears that if </w:t>
      </w:r>
      <w:r w:rsidRPr="001C6984">
        <w:t xml:space="preserve">changes </w:t>
      </w:r>
      <w:r>
        <w:t xml:space="preserve">are </w:t>
      </w:r>
      <w:r w:rsidRPr="001C6984">
        <w:t>made between now and the end</w:t>
      </w:r>
      <w:r>
        <w:t xml:space="preserve"> </w:t>
      </w:r>
      <w:r w:rsidRPr="001C6984">
        <w:t>of</w:t>
      </w:r>
      <w:r>
        <w:t xml:space="preserve"> </w:t>
      </w:r>
      <w:r w:rsidRPr="001C6984">
        <w:t xml:space="preserve">December, </w:t>
      </w:r>
      <w:r>
        <w:t xml:space="preserve">we will not know how </w:t>
      </w:r>
      <w:r w:rsidRPr="001C6984">
        <w:t xml:space="preserve">we work that out </w:t>
      </w:r>
      <w:r>
        <w:t xml:space="preserve">as </w:t>
      </w:r>
      <w:r w:rsidRPr="001C6984">
        <w:t>it is only a couple of weeks</w:t>
      </w:r>
      <w:r>
        <w:t xml:space="preserve"> </w:t>
      </w:r>
      <w:r w:rsidRPr="001C6984">
        <w:t>away</w:t>
      </w:r>
      <w:r>
        <w:t xml:space="preserve">. </w:t>
      </w:r>
    </w:p>
    <w:p w:rsidR="00DD24E3" w:rsidRPr="001C6984" w:rsidP="00DD24E3">
      <w:pPr>
        <w:pStyle w:val="Answer"/>
      </w:pPr>
      <w:r>
        <w:t>We are searching for clarity on a number of the tariff</w:t>
      </w:r>
      <w:r w:rsidR="00D939DA">
        <w:t xml:space="preserve"> issue</w:t>
      </w:r>
      <w:r>
        <w:t xml:space="preserve">s so </w:t>
      </w:r>
      <w:r w:rsidR="00D939DA">
        <w:t xml:space="preserve">that </w:t>
      </w:r>
      <w:r>
        <w:t>we know where we are and how to manage that. There are certainly fears and concerns about our export markets. WTO terms are not a good solution</w:t>
      </w:r>
      <w:r w:rsidR="00615A6D">
        <w:t>. As</w:t>
      </w:r>
      <w:r w:rsidRPr="001C6984">
        <w:t xml:space="preserve"> I have said, the best solution </w:t>
      </w:r>
      <w:r>
        <w:t xml:space="preserve">is </w:t>
      </w:r>
      <w:r w:rsidRPr="001C6984">
        <w:t>free trade agreements and continuity agreements, but they take time</w:t>
      </w:r>
      <w:r>
        <w:t xml:space="preserve">. </w:t>
      </w:r>
      <w:r w:rsidRPr="001C6984">
        <w:t xml:space="preserve">Free trade is an important aspect </w:t>
      </w:r>
      <w:r>
        <w:t xml:space="preserve">for </w:t>
      </w:r>
      <w:r w:rsidR="00BC70C5">
        <w:t xml:space="preserve">Gafta </w:t>
      </w:r>
      <w:r>
        <w:t xml:space="preserve">members. </w:t>
      </w:r>
    </w:p>
    <w:p w:rsidR="00DD24E3" w:rsidRPr="001C6984" w:rsidP="00DD24E3">
      <w:pPr>
        <w:pStyle w:val="Remark"/>
      </w:pPr>
      <w:r w:rsidRPr="006068C2">
        <w:rPr>
          <w:b/>
        </w:rPr>
        <w:t>The Chair:</w:t>
      </w:r>
      <w:r>
        <w:t xml:space="preserve"> If it is WTO terms—or an </w:t>
      </w:r>
      <w:r w:rsidRPr="001C6984">
        <w:t>Australia</w:t>
      </w:r>
      <w:r>
        <w:t>-</w:t>
      </w:r>
      <w:r w:rsidRPr="001C6984">
        <w:t>style agreement, as I think it has been described</w:t>
      </w:r>
      <w:r>
        <w:t>—obviously you are competing directly with the m</w:t>
      </w:r>
      <w:r w:rsidRPr="001C6984">
        <w:t>ajor global grain producers such as Canada and the US, which have economies of scale</w:t>
      </w:r>
      <w:r>
        <w:t xml:space="preserve">. I presume that would be an issue. </w:t>
      </w:r>
    </w:p>
    <w:p w:rsidR="00DD24E3" w:rsidP="00DD24E3">
      <w:pPr>
        <w:pStyle w:val="Answer"/>
      </w:pPr>
      <w:r>
        <w:rPr>
          <w:b/>
          <w:i/>
        </w:rPr>
        <w:t>June Arnold</w:t>
      </w:r>
      <w:r>
        <w:rPr>
          <w:b/>
          <w:i/>
        </w:rPr>
        <w:t xml:space="preserve">: </w:t>
      </w:r>
      <w:r>
        <w:t>Sure.</w:t>
      </w:r>
    </w:p>
    <w:p w:rsidR="00DD24E3" w:rsidRPr="001C6984" w:rsidP="00DD24E3">
      <w:pPr>
        <w:pStyle w:val="Question"/>
      </w:pPr>
      <w:r w:rsidRPr="008C73FA">
        <w:rPr>
          <w:b/>
        </w:rPr>
        <w:t>The Duke of Montrose:</w:t>
      </w:r>
      <w:r>
        <w:t xml:space="preserve"> We are talking about the number of producers who might become unviable. I have a statistic from yesterday that 400,000 of our lambs in the UK are exported to Ireland. I wonder if Helen has </w:t>
      </w:r>
      <w:r w:rsidR="00833655">
        <w:t xml:space="preserve">an </w:t>
      </w:r>
      <w:r>
        <w:t>indication of h</w:t>
      </w:r>
      <w:r w:rsidRPr="001C6984">
        <w:t>ow many of them come from Wales or go through Wales</w:t>
      </w:r>
      <w:r>
        <w:t xml:space="preserve">. They </w:t>
      </w:r>
      <w:r w:rsidRPr="001C6984">
        <w:t>must be a large proportion of our exports to the EU altogether.</w:t>
      </w:r>
    </w:p>
    <w:p w:rsidR="00DD24E3" w:rsidRPr="001C6984" w:rsidP="00DD24E3">
      <w:pPr>
        <w:pStyle w:val="Answer"/>
      </w:pPr>
      <w:r>
        <w:rPr>
          <w:b/>
          <w:i/>
        </w:rPr>
        <w:t xml:space="preserve">Helen Roberts: </w:t>
      </w:r>
      <w:r w:rsidRPr="001C6984">
        <w:t>It would be a large proportion</w:t>
      </w:r>
      <w:r>
        <w:t xml:space="preserve">. </w:t>
      </w:r>
      <w:r w:rsidRPr="001C6984">
        <w:t>Unfortunately</w:t>
      </w:r>
      <w:r w:rsidR="00632CEF">
        <w:t>,</w:t>
      </w:r>
      <w:r w:rsidRPr="001C6984">
        <w:t xml:space="preserve"> </w:t>
      </w:r>
      <w:r>
        <w:t xml:space="preserve">I </w:t>
      </w:r>
      <w:r w:rsidRPr="001C6984">
        <w:t>do not have the percentage</w:t>
      </w:r>
      <w:r w:rsidR="00334E75">
        <w:t>,</w:t>
      </w:r>
      <w:r w:rsidRPr="001C6984">
        <w:t xml:space="preserve"> </w:t>
      </w:r>
      <w:r>
        <w:t xml:space="preserve">but I can certainly get that information to you. Still, it would be a large percentage. We want to keep that trade going with Ireland. </w:t>
      </w:r>
      <w:r w:rsidRPr="00273948">
        <w:t>We feel that</w:t>
      </w:r>
      <w:r>
        <w:t xml:space="preserve">, with </w:t>
      </w:r>
      <w:r w:rsidRPr="00273948">
        <w:t xml:space="preserve">the way the Northern Ireland </w:t>
      </w:r>
      <w:r w:rsidR="00055F5D">
        <w:t>P</w:t>
      </w:r>
      <w:r w:rsidRPr="00273948">
        <w:t xml:space="preserve">rotocol has been put in at the moment, </w:t>
      </w:r>
      <w:r w:rsidRPr="001C6984">
        <w:t xml:space="preserve">Northern Ireland has sort of been put back in the EU. We </w:t>
      </w:r>
      <w:r w:rsidR="00F13DEC">
        <w:t>will</w:t>
      </w:r>
      <w:r w:rsidRPr="001C6984">
        <w:t xml:space="preserve"> </w:t>
      </w:r>
      <w:r>
        <w:t xml:space="preserve">have to deal with those rules with a partner that is supposed to be part of us, but we </w:t>
      </w:r>
      <w:r w:rsidRPr="001C6984">
        <w:t>want to maintain that free trade across to Northern Ireland</w:t>
      </w:r>
      <w:r>
        <w:t xml:space="preserve"> and back. </w:t>
      </w:r>
      <w:r w:rsidRPr="001C6984">
        <w:t xml:space="preserve">I will try to get </w:t>
      </w:r>
      <w:r>
        <w:t xml:space="preserve">you </w:t>
      </w:r>
      <w:r w:rsidRPr="001C6984">
        <w:t xml:space="preserve">a breakdown of the amount </w:t>
      </w:r>
      <w:r w:rsidR="00334E75">
        <w:t>that we export</w:t>
      </w:r>
      <w:r w:rsidRPr="001C6984">
        <w:t xml:space="preserve"> to Northern Ireland.</w:t>
      </w:r>
    </w:p>
    <w:p w:rsidR="00DD24E3" w:rsidP="00DD24E3">
      <w:pPr>
        <w:pStyle w:val="Remark"/>
      </w:pPr>
      <w:r w:rsidRPr="006068C2">
        <w:rPr>
          <w:b/>
        </w:rPr>
        <w:t>The Chair:</w:t>
      </w:r>
      <w:r>
        <w:t xml:space="preserve"> </w:t>
      </w:r>
      <w:r w:rsidRPr="001C6984">
        <w:t xml:space="preserve">If </w:t>
      </w:r>
      <w:r>
        <w:t>any of our witnesses want</w:t>
      </w:r>
      <w:r w:rsidRPr="001C6984">
        <w:t xml:space="preserve"> to submit </w:t>
      </w:r>
      <w:r w:rsidR="00334E75">
        <w:t xml:space="preserve">anything </w:t>
      </w:r>
      <w:r w:rsidRPr="001C6984">
        <w:t>to us following this meeting</w:t>
      </w:r>
      <w:r>
        <w:t xml:space="preserve"> </w:t>
      </w:r>
      <w:r w:rsidRPr="00273948">
        <w:t xml:space="preserve">that you feel </w:t>
      </w:r>
      <w:r w:rsidR="00334E75">
        <w:t>you might not</w:t>
      </w:r>
      <w:r w:rsidRPr="00273948">
        <w:t xml:space="preserve"> have </w:t>
      </w:r>
      <w:r w:rsidR="00334E75">
        <w:t xml:space="preserve">had </w:t>
      </w:r>
      <w:r w:rsidRPr="00273948">
        <w:t xml:space="preserve">a chance to say, by all means </w:t>
      </w:r>
      <w:r>
        <w:t xml:space="preserve">pass </w:t>
      </w:r>
      <w:r w:rsidRPr="001C6984">
        <w:t>that on</w:t>
      </w:r>
      <w:r>
        <w:t xml:space="preserve"> </w:t>
      </w:r>
      <w:r w:rsidRPr="001C6984">
        <w:t xml:space="preserve">to Jennifer Mills, </w:t>
      </w:r>
      <w:r>
        <w:t>our clerk</w:t>
      </w:r>
      <w:r w:rsidRPr="001C6984">
        <w:t xml:space="preserve">. </w:t>
      </w:r>
    </w:p>
    <w:p w:rsidR="00DD24E3" w:rsidP="00DD24E3">
      <w:pPr>
        <w:pStyle w:val="Question"/>
      </w:pPr>
      <w:r w:rsidRPr="00273948">
        <w:rPr>
          <w:b/>
        </w:rPr>
        <w:t>The Earl of Stair:</w:t>
      </w:r>
      <w:r>
        <w:t xml:space="preserve"> </w:t>
      </w:r>
      <w:r w:rsidRPr="001C6984">
        <w:t>I have a question directed mainly towards Peter</w:t>
      </w:r>
      <w:r w:rsidR="000C56E0">
        <w:t>,</w:t>
      </w:r>
      <w:r w:rsidRPr="001C6984">
        <w:t xml:space="preserve"> but </w:t>
      </w:r>
      <w:r>
        <w:t xml:space="preserve">some of the others may have a point to make on it. We have talked about the </w:t>
      </w:r>
      <w:r w:rsidRPr="001C6984">
        <w:t>37.5% tariff on dairy products</w:t>
      </w:r>
      <w:r>
        <w:t xml:space="preserve">. </w:t>
      </w:r>
      <w:r w:rsidRPr="001C6984">
        <w:t xml:space="preserve">What equally must not be forgotten is </w:t>
      </w:r>
      <w:r w:rsidRPr="001C6984">
        <w:t xml:space="preserve">that at least two of the major bulk </w:t>
      </w:r>
      <w:r>
        <w:t xml:space="preserve">milk </w:t>
      </w:r>
      <w:r w:rsidRPr="001C6984">
        <w:t xml:space="preserve">producers that I can think of in this country are owned by European </w:t>
      </w:r>
      <w:r>
        <w:t>companies</w:t>
      </w:r>
      <w:r w:rsidRPr="001C6984">
        <w:t xml:space="preserve">. Has there been any feedback to your organisation, or </w:t>
      </w:r>
      <w:r w:rsidR="000C56E0">
        <w:t xml:space="preserve">to </w:t>
      </w:r>
      <w:r w:rsidRPr="001C6984">
        <w:t xml:space="preserve">any </w:t>
      </w:r>
      <w:r>
        <w:t xml:space="preserve">of the </w:t>
      </w:r>
      <w:r w:rsidRPr="001C6984">
        <w:t xml:space="preserve">other organisations, about their reaction to a tariff of 37.5%? </w:t>
      </w:r>
    </w:p>
    <w:p w:rsidR="00DD24E3" w:rsidP="00DD24E3">
      <w:pPr>
        <w:pStyle w:val="Answer"/>
      </w:pPr>
      <w:r>
        <w:rPr>
          <w:b/>
          <w:i/>
        </w:rPr>
        <w:t xml:space="preserve">Peter Alvis: </w:t>
      </w:r>
      <w:r w:rsidRPr="001C6984">
        <w:t>I have not had any feedback from them</w:t>
      </w:r>
      <w:r>
        <w:t xml:space="preserve"> yet </w:t>
      </w:r>
      <w:r w:rsidRPr="00273948">
        <w:t>on that point. I suggest that those organisations are probably not necessarily moving as much across the border as some of the others. There is a lot of liquid milk being produced</w:t>
      </w:r>
      <w:r>
        <w:t xml:space="preserve">. </w:t>
      </w:r>
      <w:r w:rsidRPr="00273948">
        <w:t xml:space="preserve">That sort of stuff will be </w:t>
      </w:r>
      <w:r w:rsidRPr="001C6984">
        <w:t>processed and consumed within the UK by those organisations</w:t>
      </w:r>
      <w:r>
        <w:t xml:space="preserve">, </w:t>
      </w:r>
      <w:r w:rsidR="000C56E0">
        <w:t>so</w:t>
      </w:r>
      <w:r>
        <w:t xml:space="preserve"> </w:t>
      </w:r>
      <w:r w:rsidRPr="001C6984">
        <w:t xml:space="preserve">there would not be quite the volume in comparison to that overall UK trade travelling across </w:t>
      </w:r>
      <w:r>
        <w:t xml:space="preserve">the </w:t>
      </w:r>
      <w:r w:rsidRPr="001C6984">
        <w:t xml:space="preserve">border. They will have some, without a doubt, and I guess they will be looking at whether they can manage that by producing different products within the UK to some extent so that they do not have to </w:t>
      </w:r>
      <w:r w:rsidR="00760C4B">
        <w:t xml:space="preserve">cross </w:t>
      </w:r>
      <w:r>
        <w:t xml:space="preserve">the </w:t>
      </w:r>
      <w:r w:rsidRPr="001C6984">
        <w:t xml:space="preserve">border in the same way that we would see. They will have more ability to manage that within their business because of the size of the organisations that we are looking at. </w:t>
      </w:r>
    </w:p>
    <w:p w:rsidR="00DD24E3" w:rsidP="00DD24E3">
      <w:pPr>
        <w:pStyle w:val="Remark"/>
      </w:pPr>
      <w:r w:rsidRPr="001C6984">
        <w:rPr>
          <w:b/>
        </w:rPr>
        <w:t>The Earl of Stair:</w:t>
      </w:r>
      <w:r>
        <w:t xml:space="preserve"> </w:t>
      </w:r>
      <w:r w:rsidRPr="001C6984">
        <w:t xml:space="preserve">I was thinking </w:t>
      </w:r>
      <w:r w:rsidRPr="00273948">
        <w:t>of by</w:t>
      </w:r>
      <w:r>
        <w:t>-</w:t>
      </w:r>
      <w:r w:rsidRPr="00273948">
        <w:t>products</w:t>
      </w:r>
      <w:r>
        <w:t>—</w:t>
      </w:r>
      <w:r w:rsidRPr="00273948">
        <w:t xml:space="preserve">from cheese </w:t>
      </w:r>
      <w:r>
        <w:t>production</w:t>
      </w:r>
      <w:r w:rsidR="00C56C90">
        <w:t>, for example,</w:t>
      </w:r>
      <w:r>
        <w:t xml:space="preserve"> you get </w:t>
      </w:r>
      <w:r w:rsidRPr="00273948">
        <w:t xml:space="preserve">powdered milk </w:t>
      </w:r>
      <w:r>
        <w:t xml:space="preserve">and so </w:t>
      </w:r>
      <w:r w:rsidRPr="00273948">
        <w:t>on</w:t>
      </w:r>
      <w:r>
        <w:t>—</w:t>
      </w:r>
      <w:r w:rsidRPr="00273948">
        <w:t>a lot of which go</w:t>
      </w:r>
      <w:r>
        <w:t xml:space="preserve"> </w:t>
      </w:r>
      <w:r w:rsidRPr="00273948">
        <w:t xml:space="preserve">for export. </w:t>
      </w:r>
    </w:p>
    <w:p w:rsidR="00DD24E3" w:rsidRPr="001C6984" w:rsidP="00DD24E3">
      <w:pPr>
        <w:pStyle w:val="Answer"/>
      </w:pPr>
      <w:r>
        <w:rPr>
          <w:b/>
          <w:i/>
        </w:rPr>
        <w:t xml:space="preserve">Peter Alvis: </w:t>
      </w:r>
      <w:r w:rsidRPr="001C6984">
        <w:t>Some of those will definitely be a challenge. I know that a lot of proteins travel across to</w:t>
      </w:r>
      <w:r>
        <w:t xml:space="preserve"> </w:t>
      </w:r>
      <w:r w:rsidRPr="001C6984">
        <w:t>Germany for further processing and that sort of thing</w:t>
      </w:r>
      <w:r>
        <w:t>,</w:t>
      </w:r>
      <w:r w:rsidRPr="001C6984">
        <w:t xml:space="preserve"> and that will be very difficult to achieve under the current rules as we see them at the moment. </w:t>
      </w:r>
      <w:r>
        <w:t xml:space="preserve">Yes, there </w:t>
      </w:r>
      <w:r w:rsidRPr="001C6984">
        <w:t>will be big issues there.</w:t>
      </w:r>
    </w:p>
    <w:p w:rsidR="00DD24E3" w:rsidRPr="001C6984" w:rsidP="00DD24E3">
      <w:pPr>
        <w:pStyle w:val="Remark"/>
      </w:pPr>
      <w:r w:rsidRPr="001C6984">
        <w:rPr>
          <w:b/>
        </w:rPr>
        <w:t>The Earl of Stair:</w:t>
      </w:r>
      <w:r>
        <w:t xml:space="preserve"> </w:t>
      </w:r>
      <w:r w:rsidRPr="001C6984">
        <w:t xml:space="preserve">Are there any other industries that </w:t>
      </w:r>
      <w:r>
        <w:t xml:space="preserve">may </w:t>
      </w:r>
      <w:r w:rsidRPr="001C6984">
        <w:t>be affected in a similar way</w:t>
      </w:r>
      <w:r>
        <w:t xml:space="preserve"> involving European ownership in this country? </w:t>
      </w:r>
    </w:p>
    <w:p w:rsidR="00DD24E3" w:rsidRPr="001C6984" w:rsidP="00DD24E3">
      <w:pPr>
        <w:pStyle w:val="Question"/>
      </w:pPr>
      <w:r w:rsidRPr="00273948">
        <w:rPr>
          <w:b/>
        </w:rPr>
        <w:t>The Chair:</w:t>
      </w:r>
      <w:r>
        <w:t xml:space="preserve"> </w:t>
      </w:r>
      <w:r w:rsidRPr="001C6984">
        <w:t>Would anyone else like to come in on that?</w:t>
      </w:r>
      <w:r>
        <w:t xml:space="preserve"> No? Then I </w:t>
      </w:r>
      <w:r w:rsidR="00C56C90">
        <w:t>will</w:t>
      </w:r>
      <w:r>
        <w:t xml:space="preserve"> start to wind up the meeting. </w:t>
      </w:r>
      <w:r w:rsidRPr="001C6984">
        <w:t xml:space="preserve">I </w:t>
      </w:r>
      <w:r>
        <w:t xml:space="preserve">just </w:t>
      </w:r>
      <w:r w:rsidRPr="001C6984">
        <w:t xml:space="preserve">have a quick question for Jimmy. You mentioned the aquaculture industry, which is often forgotten about in these matters. Norway has traditionally invested a huge amount </w:t>
      </w:r>
      <w:r>
        <w:t xml:space="preserve">in </w:t>
      </w:r>
      <w:r w:rsidRPr="001C6984">
        <w:t>the salmon aquaculture industry in Scotland</w:t>
      </w:r>
      <w:r>
        <w:t xml:space="preserve">, </w:t>
      </w:r>
      <w:r w:rsidRPr="001C6984">
        <w:t>I think to get within the single market</w:t>
      </w:r>
      <w:r>
        <w:t xml:space="preserve"> </w:t>
      </w:r>
      <w:r w:rsidRPr="001C6984">
        <w:t xml:space="preserve">or the customs union, which Norway </w:t>
      </w:r>
      <w:r w:rsidR="00C56C90">
        <w:t xml:space="preserve">is </w:t>
      </w:r>
      <w:r>
        <w:t>not in</w:t>
      </w:r>
      <w:r w:rsidRPr="001C6984">
        <w:t xml:space="preserve">, even though it is in the internal market. </w:t>
      </w:r>
      <w:r w:rsidR="00C56C90">
        <w:t>Will that</w:t>
      </w:r>
      <w:r w:rsidRPr="001C6984">
        <w:t xml:space="preserve"> be affected hugely? Is there a lot of export there, or is </w:t>
      </w:r>
      <w:r>
        <w:t xml:space="preserve">it </w:t>
      </w:r>
      <w:r w:rsidRPr="001C6984">
        <w:t xml:space="preserve">mainly </w:t>
      </w:r>
      <w:r>
        <w:t xml:space="preserve">a </w:t>
      </w:r>
      <w:r w:rsidRPr="001C6984">
        <w:t>UK market</w:t>
      </w:r>
      <w:r>
        <w:t xml:space="preserve"> for farmed salmon?</w:t>
      </w:r>
    </w:p>
    <w:p w:rsidR="00DD24E3" w:rsidP="00DD24E3">
      <w:pPr>
        <w:pStyle w:val="Answer"/>
      </w:pPr>
      <w:r>
        <w:rPr>
          <w:b/>
          <w:i/>
        </w:rPr>
        <w:t xml:space="preserve">Jimmy Buchan: </w:t>
      </w:r>
      <w:r w:rsidRPr="001C6984">
        <w:t>I would think that that would have a huge effect on EU export.</w:t>
      </w:r>
      <w:r>
        <w:t xml:space="preserve"> I know from many meetings that I have attended that my </w:t>
      </w:r>
      <w:r w:rsidRPr="001C6984">
        <w:t xml:space="preserve">colleagues </w:t>
      </w:r>
      <w:r>
        <w:t xml:space="preserve">in </w:t>
      </w:r>
      <w:r w:rsidRPr="001C6984">
        <w:t>aquaculture are very concerned about tariffs</w:t>
      </w:r>
      <w:r>
        <w:t>, e</w:t>
      </w:r>
      <w:r w:rsidRPr="001C6984">
        <w:t>specially if, as I am led to believe, smoked salmon could attract a 25% tariff. That is a huge hike on any good</w:t>
      </w:r>
      <w:r>
        <w:t xml:space="preserve"> </w:t>
      </w:r>
      <w:r w:rsidRPr="001C6984">
        <w:t xml:space="preserve">leaving the UK. </w:t>
      </w:r>
      <w:r>
        <w:t>So a</w:t>
      </w:r>
      <w:r w:rsidRPr="001C6984">
        <w:t>gain, yes, it will affect the export of salmon into the EU</w:t>
      </w:r>
      <w:r>
        <w:t>. A</w:t>
      </w:r>
      <w:r w:rsidRPr="001C6984">
        <w:t>s was rightly said earlier, the first country of arrival is France</w:t>
      </w:r>
      <w:r w:rsidR="00943ADC">
        <w:t>,</w:t>
      </w:r>
      <w:r w:rsidRPr="001C6984">
        <w:t xml:space="preserve"> but then it is for further onward distribution right across Europe. </w:t>
      </w:r>
    </w:p>
    <w:p w:rsidR="00DD24E3" w:rsidP="00DD24E3">
      <w:pPr>
        <w:pStyle w:val="Answer"/>
      </w:pPr>
      <w:r w:rsidRPr="001C6984">
        <w:t xml:space="preserve">I know you are winding up, </w:t>
      </w:r>
      <w:r>
        <w:t xml:space="preserve">but I will sneak in </w:t>
      </w:r>
      <w:r w:rsidRPr="001C6984">
        <w:t>one thing that has not been touched on very much</w:t>
      </w:r>
      <w:r>
        <w:t xml:space="preserve">: </w:t>
      </w:r>
      <w:r w:rsidRPr="001C6984">
        <w:t xml:space="preserve">access to </w:t>
      </w:r>
      <w:r>
        <w:t>l</w:t>
      </w:r>
      <w:r w:rsidRPr="001C6984">
        <w:t xml:space="preserve">abour. </w:t>
      </w:r>
      <w:r w:rsidR="00943ADC">
        <w:t>When it comes to</w:t>
      </w:r>
      <w:r>
        <w:t xml:space="preserve"> p</w:t>
      </w:r>
      <w:r w:rsidRPr="001C6984">
        <w:t xml:space="preserve">rocessing, access to </w:t>
      </w:r>
      <w:r>
        <w:t>l</w:t>
      </w:r>
      <w:r w:rsidRPr="001C6984">
        <w:t>abour</w:t>
      </w:r>
      <w:r>
        <w:t xml:space="preserve"> for producers</w:t>
      </w:r>
      <w:r w:rsidRPr="001C6984">
        <w:t xml:space="preserve"> </w:t>
      </w:r>
      <w:r w:rsidR="00F13DEC">
        <w:t>will</w:t>
      </w:r>
      <w:r w:rsidRPr="001C6984">
        <w:t xml:space="preserve"> be a huge problem. Again</w:t>
      </w:r>
      <w:r>
        <w:t>,</w:t>
      </w:r>
      <w:r w:rsidRPr="001C6984">
        <w:t xml:space="preserve"> </w:t>
      </w:r>
      <w:r>
        <w:t xml:space="preserve">we are </w:t>
      </w:r>
      <w:r w:rsidRPr="001C6984">
        <w:t>lobb</w:t>
      </w:r>
      <w:r>
        <w:t>ying</w:t>
      </w:r>
      <w:r w:rsidRPr="001C6984">
        <w:t xml:space="preserve"> Defra and the Home Office</w:t>
      </w:r>
      <w:r>
        <w:t xml:space="preserve"> hard</w:t>
      </w:r>
      <w:r w:rsidR="00943ADC">
        <w:t>. T</w:t>
      </w:r>
      <w:r w:rsidRPr="001C6984">
        <w:t>hey need to change their policies</w:t>
      </w:r>
      <w:r>
        <w:t xml:space="preserve"> and t</w:t>
      </w:r>
      <w:r w:rsidRPr="001C6984">
        <w:t>hey need to look at rural Scotland. We have two cases</w:t>
      </w:r>
      <w:r>
        <w:t xml:space="preserve">: Scrabster, which is in the far north, competing against big industries like Dawnfresh, whose local people would much prefer to work in a </w:t>
      </w:r>
      <w:r w:rsidRPr="001C6984">
        <w:t xml:space="preserve">warmer </w:t>
      </w:r>
      <w:r w:rsidRPr="001C6984">
        <w:t>environment rather than a cold processing facility</w:t>
      </w:r>
      <w:r>
        <w:t>. There is a company in</w:t>
      </w:r>
      <w:r w:rsidRPr="001C6984">
        <w:t xml:space="preserve"> rural </w:t>
      </w:r>
      <w:r>
        <w:t>Islay with a total workforce of 15 that is trying to recruit 10 jobs, and there is no pool of people that they can pull from. At this point, we need policies that allow rural Scotland to operate and access labour markets.</w:t>
      </w:r>
    </w:p>
    <w:p w:rsidR="00DD24E3" w:rsidRPr="001C6984" w:rsidP="00DD24E3">
      <w:pPr>
        <w:pStyle w:val="Answer"/>
      </w:pPr>
      <w:r>
        <w:t xml:space="preserve">Of course, the replacement that we need for EMF funding </w:t>
      </w:r>
      <w:r w:rsidR="0062711B">
        <w:t xml:space="preserve">has </w:t>
      </w:r>
      <w:r>
        <w:t>not been touched on at all.</w:t>
      </w:r>
      <w:r w:rsidRPr="001C6984">
        <w:t xml:space="preserve"> If we </w:t>
      </w:r>
      <w:r w:rsidR="00ED5FB7">
        <w:t>are to</w:t>
      </w:r>
      <w:r w:rsidRPr="001C6984">
        <w:t xml:space="preserve"> have any positiv</w:t>
      </w:r>
      <w:r>
        <w:t>ity at all</w:t>
      </w:r>
      <w:r w:rsidRPr="001C6984">
        <w:t xml:space="preserve"> in a post</w:t>
      </w:r>
      <w:r>
        <w:t>-</w:t>
      </w:r>
      <w:r w:rsidRPr="001C6984">
        <w:t xml:space="preserve">Brexit era, we need to start </w:t>
      </w:r>
      <w:r>
        <w:t>the</w:t>
      </w:r>
      <w:r w:rsidRPr="001C6984">
        <w:t xml:space="preserve"> investment and planning now. Hopefully</w:t>
      </w:r>
      <w:r>
        <w:t>,</w:t>
      </w:r>
      <w:r w:rsidRPr="001C6984">
        <w:t xml:space="preserve"> I have not stolen </w:t>
      </w:r>
      <w:r>
        <w:t>all your</w:t>
      </w:r>
      <w:r w:rsidRPr="001C6984">
        <w:t xml:space="preserve"> time.</w:t>
      </w:r>
    </w:p>
    <w:p w:rsidR="00DD24E3" w:rsidP="00DD24E3">
      <w:pPr>
        <w:pStyle w:val="Remark"/>
      </w:pPr>
      <w:r w:rsidRPr="001C6984">
        <w:rPr>
          <w:b/>
        </w:rPr>
        <w:t>The Chair:</w:t>
      </w:r>
      <w:r>
        <w:t xml:space="preserve"> </w:t>
      </w:r>
      <w:r w:rsidRPr="001C6984">
        <w:t xml:space="preserve">That is a really important point. </w:t>
      </w:r>
      <w:r>
        <w:t>Like two of the other members here, I come from Cornwall. The very limited seasonal workers scheme is only for food products, but we have a daffodil and flower-picking industry that is also totally dependent on EU labour, so we understand that point very much. After the next questions, I will ask the Earl of Stair to ask his question again so that we can round up with the main points.</w:t>
      </w:r>
    </w:p>
    <w:p w:rsidR="00DD24E3" w:rsidP="004805F4">
      <w:pPr>
        <w:pStyle w:val="Question"/>
      </w:pPr>
      <w:r w:rsidRPr="006068C2">
        <w:rPr>
          <w:b/>
        </w:rPr>
        <w:t>Baroness Bryan of Partick:</w:t>
      </w:r>
      <w:r>
        <w:t xml:space="preserve"> This is part of the round-up</w:t>
      </w:r>
      <w:r w:rsidR="00C2478D">
        <w:t xml:space="preserve">. </w:t>
      </w:r>
      <w:r>
        <w:t xml:space="preserve">I ask Helen, Martin and Jimmy whether </w:t>
      </w:r>
      <w:r w:rsidRPr="00195499">
        <w:t xml:space="preserve">the Scottish and Welsh </w:t>
      </w:r>
      <w:r>
        <w:t>P</w:t>
      </w:r>
      <w:r w:rsidRPr="00195499">
        <w:t>arliaments</w:t>
      </w:r>
      <w:r>
        <w:t xml:space="preserve"> have</w:t>
      </w:r>
      <w:r w:rsidRPr="00195499">
        <w:t xml:space="preserve"> </w:t>
      </w:r>
      <w:r>
        <w:t>been</w:t>
      </w:r>
      <w:r w:rsidRPr="00195499">
        <w:t xml:space="preserve"> able to play a role in this process? Have they been able to give support in any way? What role would you expect them to have </w:t>
      </w:r>
      <w:r>
        <w:t>going forward</w:t>
      </w:r>
      <w:r w:rsidRPr="00195499">
        <w:t xml:space="preserve">? </w:t>
      </w:r>
    </w:p>
    <w:p w:rsidR="00DD24E3" w:rsidP="00DD24E3">
      <w:pPr>
        <w:pStyle w:val="Remark"/>
      </w:pPr>
      <w:r w:rsidRPr="00195499">
        <w:rPr>
          <w:b/>
        </w:rPr>
        <w:t>The Chair:</w:t>
      </w:r>
      <w:r>
        <w:t xml:space="preserve"> We will take that question separately in a second.</w:t>
      </w:r>
    </w:p>
    <w:p w:rsidR="00DD24E3" w:rsidP="004805F4">
      <w:pPr>
        <w:pStyle w:val="Question"/>
      </w:pPr>
      <w:r w:rsidRPr="006068C2">
        <w:rPr>
          <w:b/>
        </w:rPr>
        <w:t>Lord Cameron of Dillington:</w:t>
      </w:r>
      <w:r>
        <w:t xml:space="preserve"> You asked Peter about the scope for increasing the domestic market if things start going wrong</w:t>
      </w:r>
      <w:r w:rsidR="00B72525">
        <w:t>.</w:t>
      </w:r>
      <w:r>
        <w:t xml:space="preserve"> I thought he answered that very well. My question is part and parcel of that</w:t>
      </w:r>
      <w:r w:rsidR="002459E4">
        <w:t>. M</w:t>
      </w:r>
      <w:r>
        <w:t>ight the new border controls and delays restrict, or at least restrain, imports? Is that an opportunity for us to change the marketplace in relation to dairy or fish</w:t>
      </w:r>
      <w:r w:rsidR="0072750E">
        <w:t>? Is</w:t>
      </w:r>
      <w:r>
        <w:softHyphen/>
      </w:r>
      <w:r>
        <w:softHyphen/>
      </w:r>
      <w:r>
        <w:softHyphen/>
      </w:r>
      <w:r>
        <w:softHyphen/>
        <w:t xml:space="preserve"> there an upside to having a new border?</w:t>
      </w:r>
    </w:p>
    <w:p w:rsidR="00DD24E3" w:rsidP="00DD24E3">
      <w:pPr>
        <w:pStyle w:val="Remark"/>
      </w:pPr>
      <w:r w:rsidRPr="00195499">
        <w:rPr>
          <w:b/>
        </w:rPr>
        <w:t>The Chair:</w:t>
      </w:r>
      <w:r>
        <w:t xml:space="preserve"> I ask for </w:t>
      </w:r>
      <w:r w:rsidRPr="00195499">
        <w:t>very brief answers, please</w:t>
      </w:r>
      <w:r>
        <w:t>, first</w:t>
      </w:r>
      <w:r w:rsidRPr="00195499">
        <w:t xml:space="preserve"> on the devolution side. </w:t>
      </w:r>
    </w:p>
    <w:p w:rsidR="00DD24E3" w:rsidP="00DD24E3">
      <w:pPr>
        <w:pStyle w:val="Answer"/>
      </w:pPr>
      <w:r>
        <w:rPr>
          <w:b/>
          <w:i/>
        </w:rPr>
        <w:t xml:space="preserve">Jimmy Buchan: </w:t>
      </w:r>
      <w:r w:rsidRPr="00195499">
        <w:t xml:space="preserve">I have a very good relationship with the </w:t>
      </w:r>
      <w:r>
        <w:t>M</w:t>
      </w:r>
      <w:r w:rsidRPr="00195499">
        <w:t>inisters in the Scottish Government</w:t>
      </w:r>
      <w:r>
        <w:t>, and t</w:t>
      </w:r>
      <w:r w:rsidRPr="00195499">
        <w:t>hey are very receptive to our pleas. However, the</w:t>
      </w:r>
      <w:r>
        <w:t xml:space="preserve"> UK</w:t>
      </w:r>
      <w:r w:rsidRPr="00195499">
        <w:t xml:space="preserve"> </w:t>
      </w:r>
      <w:r>
        <w:t>G</w:t>
      </w:r>
      <w:r w:rsidRPr="00195499">
        <w:t xml:space="preserve">overnment and the Scottish </w:t>
      </w:r>
      <w:r>
        <w:t>A</w:t>
      </w:r>
      <w:r w:rsidRPr="00195499">
        <w:t xml:space="preserve">dministration are on different playing fields, </w:t>
      </w:r>
      <w:r w:rsidR="00030569">
        <w:t>so</w:t>
      </w:r>
      <w:r w:rsidRPr="00195499">
        <w:t xml:space="preserve"> it gets very difficult for us to get commonality for what we would like. We all want the same things</w:t>
      </w:r>
      <w:r w:rsidR="00FC1E17">
        <w:t>. W</w:t>
      </w:r>
      <w:r w:rsidRPr="00195499">
        <w:t xml:space="preserve">e just want to arrive at them from different points of view. </w:t>
      </w:r>
    </w:p>
    <w:p w:rsidR="00DD24E3" w:rsidP="00DD24E3">
      <w:pPr>
        <w:pStyle w:val="Answer"/>
      </w:pPr>
      <w:r w:rsidRPr="00195499">
        <w:t>However, that makes it somewhat difficult</w:t>
      </w:r>
      <w:r w:rsidR="00706A6F">
        <w:t>,</w:t>
      </w:r>
      <w:r w:rsidRPr="00195499">
        <w:t xml:space="preserve"> because fisheries are devolved, </w:t>
      </w:r>
      <w:r w:rsidR="00706A6F">
        <w:t>so</w:t>
      </w:r>
      <w:r w:rsidRPr="00195499">
        <w:t xml:space="preserve"> the Scottish Government probably have more of a say, but we still have to go back through Defra and the various other departments to lobby on behalf of the industry. It gets a bit mixed and noisy, and I wish </w:t>
      </w:r>
      <w:r>
        <w:t xml:space="preserve">that </w:t>
      </w:r>
      <w:r w:rsidRPr="00195499">
        <w:t>we could all just sit round a table</w:t>
      </w:r>
      <w:r>
        <w:t xml:space="preserve">, </w:t>
      </w:r>
      <w:r w:rsidRPr="00195499">
        <w:t>air our open grievances and get on with delivering what people in the industry need. At the end of the day, although politics drives this, it is about people, business</w:t>
      </w:r>
      <w:r>
        <w:t xml:space="preserve">, </w:t>
      </w:r>
      <w:r w:rsidRPr="00195499">
        <w:t xml:space="preserve">jobs and the economy. The quicker we get around the table and agree to get on with it, the better </w:t>
      </w:r>
      <w:r>
        <w:t>our</w:t>
      </w:r>
      <w:r w:rsidRPr="00195499">
        <w:t xml:space="preserve"> chance of getting an outcome that is a win</w:t>
      </w:r>
      <w:r>
        <w:t>-</w:t>
      </w:r>
      <w:r w:rsidRPr="00195499">
        <w:t>win for everyone.</w:t>
      </w:r>
    </w:p>
    <w:p w:rsidR="00DD24E3" w:rsidP="00DD24E3">
      <w:pPr>
        <w:pStyle w:val="Answer"/>
      </w:pPr>
      <w:r>
        <w:rPr>
          <w:b/>
          <w:i/>
        </w:rPr>
        <w:t xml:space="preserve">Helen Roberts: </w:t>
      </w:r>
      <w:r w:rsidRPr="00195499">
        <w:t xml:space="preserve">I concur with what Jimmy has just said. We have a good relationship with our </w:t>
      </w:r>
      <w:r>
        <w:t>M</w:t>
      </w:r>
      <w:r w:rsidRPr="00195499">
        <w:t xml:space="preserve">inister in Wales, but when it goes on to talking to </w:t>
      </w:r>
      <w:r w:rsidRPr="00195499">
        <w:t xml:space="preserve">the UK </w:t>
      </w:r>
      <w:r>
        <w:t>G</w:t>
      </w:r>
      <w:r w:rsidRPr="00195499">
        <w:t>overnment</w:t>
      </w:r>
      <w:r>
        <w:t>,</w:t>
      </w:r>
      <w:r w:rsidRPr="00195499">
        <w:t xml:space="preserve"> there is a conflict and the answers are not forthcoming. The Welsh </w:t>
      </w:r>
      <w:r>
        <w:t>G</w:t>
      </w:r>
      <w:r w:rsidRPr="00195499">
        <w:t xml:space="preserve">overnment feel very let down </w:t>
      </w:r>
      <w:r w:rsidRPr="00195499" w:rsidR="00731651">
        <w:t xml:space="preserve">by the UK </w:t>
      </w:r>
      <w:r w:rsidR="00731651">
        <w:t>G</w:t>
      </w:r>
      <w:r w:rsidRPr="00195499" w:rsidR="00731651">
        <w:t xml:space="preserve">overnment </w:t>
      </w:r>
      <w:r w:rsidRPr="00195499">
        <w:t>at the moment because of the spending review</w:t>
      </w:r>
      <w:r>
        <w:t>: o</w:t>
      </w:r>
      <w:r w:rsidRPr="00195499">
        <w:t xml:space="preserve">ur budget has been severely cut, and we feel that that </w:t>
      </w:r>
      <w:r w:rsidR="00731651">
        <w:t>will not</w:t>
      </w:r>
      <w:r w:rsidRPr="00195499">
        <w:t xml:space="preserve"> help </w:t>
      </w:r>
      <w:r>
        <w:t>us,</w:t>
      </w:r>
      <w:r w:rsidRPr="00195499">
        <w:t xml:space="preserve"> as an industry</w:t>
      </w:r>
      <w:r>
        <w:t>,</w:t>
      </w:r>
      <w:r w:rsidRPr="00195499">
        <w:t xml:space="preserve"> if the money that we receive </w:t>
      </w:r>
      <w:r w:rsidR="00E23B10">
        <w:t>is</w:t>
      </w:r>
      <w:r w:rsidRPr="00195499">
        <w:t xml:space="preserve"> less than what we were told and </w:t>
      </w:r>
      <w:r w:rsidR="00E23B10">
        <w:t xml:space="preserve">less than </w:t>
      </w:r>
      <w:r w:rsidRPr="00195499">
        <w:t xml:space="preserve">the pledges in the </w:t>
      </w:r>
      <w:r w:rsidR="00E23B10">
        <w:t xml:space="preserve">Government’s </w:t>
      </w:r>
      <w:r w:rsidRPr="00195499">
        <w:t>manifesto. Th</w:t>
      </w:r>
      <w:r>
        <w:t>is</w:t>
      </w:r>
      <w:r w:rsidRPr="00195499">
        <w:t xml:space="preserve"> is another political issue that we feel is out of our hands</w:t>
      </w:r>
      <w:r>
        <w:t xml:space="preserve">, but we would have </w:t>
      </w:r>
      <w:r w:rsidRPr="00195499">
        <w:t>like</w:t>
      </w:r>
      <w:r>
        <w:t>d</w:t>
      </w:r>
      <w:r w:rsidRPr="00195499">
        <w:t xml:space="preserve"> that level playing field. </w:t>
      </w:r>
    </w:p>
    <w:p w:rsidR="00DD24E3" w:rsidP="00DD24E3">
      <w:pPr>
        <w:pStyle w:val="Answer"/>
      </w:pPr>
      <w:r>
        <w:rPr>
          <w:b/>
          <w:i/>
        </w:rPr>
        <w:t xml:space="preserve">Martin Morgan: </w:t>
      </w:r>
      <w:r w:rsidRPr="00195499">
        <w:t xml:space="preserve">We have the same positive relationship with the </w:t>
      </w:r>
      <w:r>
        <w:t>R</w:t>
      </w:r>
      <w:r w:rsidRPr="00195499">
        <w:t xml:space="preserve">ural </w:t>
      </w:r>
      <w:r>
        <w:t>M</w:t>
      </w:r>
      <w:r w:rsidRPr="00195499">
        <w:t xml:space="preserve">inister </w:t>
      </w:r>
      <w:r>
        <w:t>here in Scotland and, more recently, with</w:t>
      </w:r>
      <w:r w:rsidRPr="00195499">
        <w:t xml:space="preserve"> the Secretary of State for Scotland</w:t>
      </w:r>
      <w:r w:rsidR="003D0A75">
        <w:t xml:space="preserve">, </w:t>
      </w:r>
      <w:r w:rsidRPr="00195499">
        <w:t>but that does not seem to be reaching the centre of power</w:t>
      </w:r>
      <w:r>
        <w:t>, shall we say,</w:t>
      </w:r>
      <w:r w:rsidRPr="00195499">
        <w:t xml:space="preserve"> in and around the Cabinet Office and </w:t>
      </w:r>
      <w:r>
        <w:t xml:space="preserve">No. </w:t>
      </w:r>
      <w:r w:rsidRPr="00195499">
        <w:t>10</w:t>
      </w:r>
      <w:r>
        <w:t xml:space="preserve">, </w:t>
      </w:r>
      <w:r w:rsidRPr="00195499">
        <w:t xml:space="preserve">where the real decisions are being made. </w:t>
      </w:r>
    </w:p>
    <w:p w:rsidR="00DD24E3" w:rsidP="00DD24E3">
      <w:pPr>
        <w:pStyle w:val="Remark"/>
      </w:pPr>
      <w:r w:rsidRPr="00195499">
        <w:rPr>
          <w:b/>
        </w:rPr>
        <w:t>The Chair:</w:t>
      </w:r>
      <w:r>
        <w:t xml:space="preserve"> </w:t>
      </w:r>
      <w:r w:rsidRPr="00195499">
        <w:t xml:space="preserve">I </w:t>
      </w:r>
      <w:r>
        <w:t xml:space="preserve">will </w:t>
      </w:r>
      <w:r w:rsidRPr="00195499">
        <w:t xml:space="preserve">ask people to say a word or two about </w:t>
      </w:r>
      <w:r>
        <w:t>Lord Cameron’s question</w:t>
      </w:r>
      <w:r w:rsidRPr="00195499">
        <w:t xml:space="preserve"> </w:t>
      </w:r>
      <w:r>
        <w:t>during</w:t>
      </w:r>
      <w:r w:rsidRPr="00195499">
        <w:t xml:space="preserve"> the round</w:t>
      </w:r>
      <w:r>
        <w:t>-</w:t>
      </w:r>
      <w:r w:rsidRPr="00195499">
        <w:t xml:space="preserve">up. </w:t>
      </w:r>
      <w:r>
        <w:t>Could you repeat it?</w:t>
      </w:r>
    </w:p>
    <w:p w:rsidR="00DD24E3" w:rsidP="003D0A75">
      <w:pPr>
        <w:pStyle w:val="Question"/>
      </w:pPr>
      <w:r w:rsidRPr="006068C2">
        <w:rPr>
          <w:b/>
        </w:rPr>
        <w:t>Lord Cameron of Dillington:</w:t>
      </w:r>
      <w:r>
        <w:t xml:space="preserve"> </w:t>
      </w:r>
      <w:r w:rsidRPr="00195499">
        <w:t xml:space="preserve">My question was about whether there are any advantages to the industries </w:t>
      </w:r>
      <w:r>
        <w:t>from</w:t>
      </w:r>
      <w:r w:rsidRPr="00195499">
        <w:t xml:space="preserve"> having a border that might restrict or restrain imports in some way </w:t>
      </w:r>
      <w:r>
        <w:t>because</w:t>
      </w:r>
      <w:r w:rsidRPr="00195499">
        <w:t xml:space="preserve"> of the paraphernalia</w:t>
      </w:r>
      <w:r>
        <w:t xml:space="preserve">, </w:t>
      </w:r>
      <w:r w:rsidRPr="00195499">
        <w:t>the certificates and so on</w:t>
      </w:r>
      <w:r>
        <w:t>? There must be some European importers of food and goods into the UK who will give up this process as not worth the hassle, which is an advantage</w:t>
      </w:r>
      <w:r w:rsidR="00321B1E">
        <w:t xml:space="preserve">, </w:t>
      </w:r>
      <w:r>
        <w:t>so is there any upside to having a new border?</w:t>
      </w:r>
    </w:p>
    <w:p w:rsidR="00DD24E3" w:rsidP="00DD24E3">
      <w:pPr>
        <w:pStyle w:val="Remark"/>
      </w:pPr>
      <w:r w:rsidRPr="006068C2">
        <w:rPr>
          <w:b/>
        </w:rPr>
        <w:t>The Chair:</w:t>
      </w:r>
      <w:r>
        <w:t xml:space="preserve"> I ask the Earl of Stair to ask his fundamental question again about how we should move this forward. I ask witnesses to make</w:t>
      </w:r>
      <w:r w:rsidRPr="00195499">
        <w:t xml:space="preserve"> a couple of points each</w:t>
      </w:r>
      <w:r>
        <w:t>.</w:t>
      </w:r>
    </w:p>
    <w:p w:rsidR="00DD24E3" w:rsidP="00321B1E">
      <w:pPr>
        <w:pStyle w:val="Question"/>
      </w:pPr>
      <w:r w:rsidRPr="006068C2">
        <w:rPr>
          <w:b/>
        </w:rPr>
        <w:t>The Earl of Stair:</w:t>
      </w:r>
      <w:r>
        <w:t xml:space="preserve"> I will summarise. On the Government’s a</w:t>
      </w:r>
      <w:r w:rsidRPr="00195499">
        <w:t xml:space="preserve">pparent lack of consultation </w:t>
      </w:r>
      <w:r>
        <w:t>with the</w:t>
      </w:r>
      <w:r w:rsidRPr="00195499">
        <w:t xml:space="preserve"> industry</w:t>
      </w:r>
      <w:r>
        <w:t>, w</w:t>
      </w:r>
      <w:r w:rsidRPr="00195499">
        <w:t xml:space="preserve">e have heard some very interesting </w:t>
      </w:r>
      <w:r>
        <w:t>evidence</w:t>
      </w:r>
      <w:r w:rsidRPr="00195499">
        <w:t xml:space="preserve"> today, and I </w:t>
      </w:r>
      <w:r>
        <w:t>ask</w:t>
      </w:r>
      <w:r w:rsidRPr="00195499">
        <w:t xml:space="preserve"> each of the witnesses </w:t>
      </w:r>
      <w:r>
        <w:t>for</w:t>
      </w:r>
      <w:r w:rsidRPr="00195499">
        <w:t xml:space="preserve"> their </w:t>
      </w:r>
      <w:r>
        <w:t>key</w:t>
      </w:r>
      <w:r w:rsidRPr="00195499">
        <w:t xml:space="preserve"> priority areas </w:t>
      </w:r>
      <w:r>
        <w:t>to</w:t>
      </w:r>
      <w:r w:rsidRPr="00195499">
        <w:t xml:space="preserve"> be addressed most urgently in the lead</w:t>
      </w:r>
      <w:r>
        <w:t>-</w:t>
      </w:r>
      <w:r w:rsidRPr="00195499">
        <w:t>up to the final date of Brexit</w:t>
      </w:r>
      <w:r>
        <w:t>?</w:t>
      </w:r>
    </w:p>
    <w:p w:rsidR="00DD24E3" w:rsidP="00DD24E3">
      <w:pPr>
        <w:pStyle w:val="Answer"/>
      </w:pPr>
      <w:r>
        <w:rPr>
          <w:b/>
          <w:i/>
        </w:rPr>
        <w:t xml:space="preserve">Duncan Buchanan: </w:t>
      </w:r>
      <w:r>
        <w:t>For me, whether there is a deal or not, the most important thing that could be done is creating a short implementation period of at least two months, where we would have systems up and running and complete clarity on all the requirements for all the things that we need to make the border work. A</w:t>
      </w:r>
      <w:r w:rsidRPr="00195499">
        <w:t>t the moment</w:t>
      </w:r>
      <w:r>
        <w:t>,</w:t>
      </w:r>
      <w:r w:rsidRPr="00195499">
        <w:t xml:space="preserve"> we have chaos and a shambles</w:t>
      </w:r>
      <w:r>
        <w:t>, and w</w:t>
      </w:r>
      <w:r w:rsidRPr="00195499">
        <w:t xml:space="preserve">hat we need is a stable, clear path to plan against and implement. That would be my wish list. </w:t>
      </w:r>
    </w:p>
    <w:p w:rsidR="00DD24E3" w:rsidP="00DD24E3">
      <w:pPr>
        <w:pStyle w:val="Answer"/>
      </w:pPr>
      <w:r>
        <w:rPr>
          <w:b/>
          <w:i/>
        </w:rPr>
        <w:t xml:space="preserve">Jimmy Buchan: </w:t>
      </w:r>
      <w:r w:rsidRPr="00195499">
        <w:t xml:space="preserve">Duncan is the </w:t>
      </w:r>
      <w:r>
        <w:t xml:space="preserve">logistics </w:t>
      </w:r>
      <w:r w:rsidRPr="00195499">
        <w:t>professional</w:t>
      </w:r>
      <w:r>
        <w:t>, and w</w:t>
      </w:r>
      <w:r w:rsidRPr="00195499">
        <w:t xml:space="preserve">e can only move goods </w:t>
      </w:r>
      <w:r>
        <w:t>with</w:t>
      </w:r>
      <w:r w:rsidRPr="00195499">
        <w:t xml:space="preserve"> good logistics, </w:t>
      </w:r>
      <w:r w:rsidR="00B17995">
        <w:t xml:space="preserve">so </w:t>
      </w:r>
      <w:r w:rsidRPr="00195499">
        <w:t xml:space="preserve">I support </w:t>
      </w:r>
      <w:r>
        <w:t>his</w:t>
      </w:r>
      <w:r w:rsidRPr="00195499">
        <w:t xml:space="preserve"> comments by saying that we need to take a wee breather here to make sure that we </w:t>
      </w:r>
      <w:r>
        <w:t xml:space="preserve">have got this </w:t>
      </w:r>
      <w:r w:rsidRPr="00195499">
        <w:t>right</w:t>
      </w:r>
      <w:r w:rsidR="00B17995">
        <w:t>,</w:t>
      </w:r>
      <w:r w:rsidRPr="00195499">
        <w:t xml:space="preserve"> because there is too much at risk. </w:t>
      </w:r>
      <w:r>
        <w:t>Brexit has happened</w:t>
      </w:r>
      <w:r w:rsidR="00B17995">
        <w:t xml:space="preserve">, and </w:t>
      </w:r>
      <w:r>
        <w:t>we cannot revisit that, but the preparation and paperwork for the logistic nightmare that we are facing head</w:t>
      </w:r>
      <w:r w:rsidR="00B17995">
        <w:t xml:space="preserve"> </w:t>
      </w:r>
      <w:r>
        <w:t>on. Therefore, a delay of some sort to allow us breathing space i</w:t>
      </w:r>
      <w:r w:rsidRPr="00195499">
        <w:t xml:space="preserve">s vital at this critical stage. </w:t>
      </w:r>
    </w:p>
    <w:p w:rsidR="00DD24E3" w:rsidRPr="00195499" w:rsidP="00DD24E3">
      <w:pPr>
        <w:pStyle w:val="Answer"/>
      </w:pPr>
      <w:r>
        <w:rPr>
          <w:b/>
          <w:i/>
        </w:rPr>
        <w:t xml:space="preserve">Peter Alvis: </w:t>
      </w:r>
      <w:r w:rsidRPr="00195499">
        <w:t>To answer Lord Cameron</w:t>
      </w:r>
      <w:r>
        <w:t>’s</w:t>
      </w:r>
      <w:r w:rsidRPr="00195499">
        <w:t xml:space="preserve"> question first</w:t>
      </w:r>
      <w:r>
        <w:t xml:space="preserve">, yes, there may be </w:t>
      </w:r>
      <w:r w:rsidRPr="00195499">
        <w:t xml:space="preserve">upsides </w:t>
      </w:r>
      <w:r>
        <w:t xml:space="preserve">of having a border. </w:t>
      </w:r>
      <w:r w:rsidRPr="00195499">
        <w:t>All industries will try to adapt</w:t>
      </w:r>
      <w:r>
        <w:t xml:space="preserve">, </w:t>
      </w:r>
      <w:r w:rsidRPr="00195499">
        <w:t xml:space="preserve">fill market holes and exploit those opportunities where they become available. </w:t>
      </w:r>
      <w:r>
        <w:t>T</w:t>
      </w:r>
      <w:r w:rsidRPr="00195499">
        <w:t xml:space="preserve">here are </w:t>
      </w:r>
      <w:r w:rsidRPr="00195499">
        <w:t>some upsides. My only concer</w:t>
      </w:r>
      <w:r>
        <w:t>n is that</w:t>
      </w:r>
      <w:r w:rsidRPr="00195499">
        <w:t xml:space="preserve"> there is more likely to be a waving</w:t>
      </w:r>
      <w:r w:rsidR="000A67F2">
        <w:t xml:space="preserve"> </w:t>
      </w:r>
      <w:r w:rsidRPr="00195499">
        <w:t xml:space="preserve">through of imports </w:t>
      </w:r>
      <w:r>
        <w:t>by UK border control,</w:t>
      </w:r>
      <w:r w:rsidRPr="00195499">
        <w:t xml:space="preserve"> making the transition inwards easier than the transition outwards. There are</w:t>
      </w:r>
      <w:r>
        <w:t xml:space="preserve"> </w:t>
      </w:r>
      <w:r w:rsidRPr="00195499">
        <w:t>positives</w:t>
      </w:r>
      <w:r>
        <w:t xml:space="preserve">, as there are in </w:t>
      </w:r>
      <w:r w:rsidRPr="00195499">
        <w:t>every situation</w:t>
      </w:r>
      <w:r w:rsidR="000A67F2">
        <w:t>. W</w:t>
      </w:r>
      <w:r>
        <w:t>e</w:t>
      </w:r>
      <w:r w:rsidRPr="00195499">
        <w:t xml:space="preserve"> just need to find them and work </w:t>
      </w:r>
      <w:r>
        <w:t xml:space="preserve">through </w:t>
      </w:r>
      <w:r w:rsidRPr="00195499">
        <w:t>them.</w:t>
      </w:r>
    </w:p>
    <w:p w:rsidR="00DD24E3" w:rsidRPr="00195499" w:rsidP="00DD24E3">
      <w:pPr>
        <w:pStyle w:val="Answer"/>
      </w:pPr>
      <w:r w:rsidRPr="00195499">
        <w:t>On priorities,</w:t>
      </w:r>
      <w:r>
        <w:t xml:space="preserve"> </w:t>
      </w:r>
      <w:r w:rsidRPr="00195499">
        <w:t xml:space="preserve">we currently have equivalence with </w:t>
      </w:r>
      <w:r>
        <w:t xml:space="preserve">a lot </w:t>
      </w:r>
      <w:r w:rsidRPr="00195499">
        <w:t>of European rules and regulations. Let us have those enshrined so that</w:t>
      </w:r>
      <w:r>
        <w:t>,</w:t>
      </w:r>
      <w:r w:rsidRPr="00195499">
        <w:t xml:space="preserve"> at least for a period of </w:t>
      </w:r>
      <w:r>
        <w:t>six</w:t>
      </w:r>
      <w:r w:rsidRPr="00195499">
        <w:t xml:space="preserve"> or 12 months, we can work on </w:t>
      </w:r>
      <w:r>
        <w:t>the</w:t>
      </w:r>
      <w:r w:rsidRPr="00195499">
        <w:t xml:space="preserve"> </w:t>
      </w:r>
      <w:r>
        <w:t xml:space="preserve">current </w:t>
      </w:r>
      <w:r w:rsidRPr="00195499">
        <w:t>equivalen</w:t>
      </w:r>
      <w:r>
        <w:t>ce</w:t>
      </w:r>
      <w:r w:rsidRPr="00195499">
        <w:t xml:space="preserve"> basis</w:t>
      </w:r>
      <w:r>
        <w:t xml:space="preserve"> </w:t>
      </w:r>
      <w:r w:rsidRPr="00195499">
        <w:t xml:space="preserve">for health certificates and that sort of thing. </w:t>
      </w:r>
      <w:r>
        <w:t>W</w:t>
      </w:r>
      <w:r w:rsidRPr="00195499">
        <w:t xml:space="preserve">e should </w:t>
      </w:r>
      <w:r>
        <w:t xml:space="preserve">possibly </w:t>
      </w:r>
      <w:r w:rsidRPr="00195499">
        <w:t>look at the system for</w:t>
      </w:r>
      <w:r>
        <w:t xml:space="preserve"> health certificates.</w:t>
      </w:r>
      <w:r w:rsidRPr="00195499">
        <w:t xml:space="preserve"> </w:t>
      </w:r>
      <w:r>
        <w:t>Are</w:t>
      </w:r>
      <w:r w:rsidRPr="00195499">
        <w:t xml:space="preserve"> vets the right people to be going out and signing these bits of paper</w:t>
      </w:r>
      <w:r>
        <w:t xml:space="preserve"> for process systems that, i</w:t>
      </w:r>
      <w:r w:rsidRPr="00195499">
        <w:t>n fairness, they probably have not been trained for, when we have professionals in each food production organisation trained to understand</w:t>
      </w:r>
      <w:r>
        <w:t xml:space="preserve"> </w:t>
      </w:r>
      <w:r w:rsidRPr="00195499">
        <w:t>th</w:t>
      </w:r>
      <w:r>
        <w:t>ose</w:t>
      </w:r>
      <w:r w:rsidRPr="00195499">
        <w:t xml:space="preserve"> systems</w:t>
      </w:r>
      <w:r>
        <w:t>?</w:t>
      </w:r>
      <w:r w:rsidRPr="00195499">
        <w:t xml:space="preserve"> I</w:t>
      </w:r>
      <w:r>
        <w:t xml:space="preserve">f </w:t>
      </w:r>
      <w:r w:rsidRPr="00195499">
        <w:t xml:space="preserve">systems </w:t>
      </w:r>
      <w:r>
        <w:t xml:space="preserve">are </w:t>
      </w:r>
      <w:r w:rsidRPr="00195499">
        <w:t>audited on a yearly basis, those quality professionals within businesses would be much better placed to provide</w:t>
      </w:r>
      <w:r>
        <w:t xml:space="preserve"> </w:t>
      </w:r>
      <w:r w:rsidRPr="00195499">
        <w:t>certificates of compliance.</w:t>
      </w:r>
    </w:p>
    <w:p w:rsidR="00DD24E3" w:rsidRPr="00195499" w:rsidP="00DD24E3">
      <w:pPr>
        <w:pStyle w:val="Answer"/>
      </w:pPr>
      <w:r>
        <w:rPr>
          <w:b/>
          <w:i/>
        </w:rPr>
        <w:t xml:space="preserve">Helen Roberts: </w:t>
      </w:r>
      <w:r w:rsidRPr="00195499">
        <w:t>I have nothing to add</w:t>
      </w:r>
      <w:r w:rsidR="00D727AD">
        <w:t>,</w:t>
      </w:r>
      <w:r w:rsidRPr="00D727AD" w:rsidR="00D727AD">
        <w:t xml:space="preserve"> </w:t>
      </w:r>
      <w:r w:rsidR="00D727AD">
        <w:t>really</w:t>
      </w:r>
      <w:r>
        <w:t xml:space="preserve">. </w:t>
      </w:r>
      <w:r w:rsidRPr="00195499">
        <w:t>I concur with what has</w:t>
      </w:r>
      <w:r>
        <w:t xml:space="preserve"> </w:t>
      </w:r>
      <w:r w:rsidRPr="00195499">
        <w:t>been said by the other</w:t>
      </w:r>
      <w:r>
        <w:t>s</w:t>
      </w:r>
      <w:r w:rsidRPr="00195499">
        <w:t>. Obviously</w:t>
      </w:r>
      <w:r>
        <w:t>,</w:t>
      </w:r>
      <w:r w:rsidRPr="00195499">
        <w:t xml:space="preserve"> we would </w:t>
      </w:r>
      <w:r>
        <w:t>like</w:t>
      </w:r>
      <w:r w:rsidRPr="00195499">
        <w:t xml:space="preserve"> to continue with a free</w:t>
      </w:r>
      <w:r>
        <w:t>-</w:t>
      </w:r>
      <w:r w:rsidRPr="00195499">
        <w:t xml:space="preserve">trade, </w:t>
      </w:r>
      <w:r>
        <w:t>no-</w:t>
      </w:r>
      <w:r w:rsidRPr="00195499">
        <w:t>tariff agreement with our biggest buyer</w:t>
      </w:r>
      <w:r>
        <w:t xml:space="preserve"> and</w:t>
      </w:r>
      <w:r w:rsidRPr="00195499">
        <w:t xml:space="preserve"> </w:t>
      </w:r>
      <w:r>
        <w:t xml:space="preserve">to </w:t>
      </w:r>
      <w:r w:rsidRPr="00195499">
        <w:t>able to trade</w:t>
      </w:r>
      <w:r>
        <w:t xml:space="preserve"> back and through</w:t>
      </w:r>
      <w:r w:rsidRPr="00195499">
        <w:t xml:space="preserve"> </w:t>
      </w:r>
      <w:r>
        <w:t>with</w:t>
      </w:r>
      <w:r w:rsidRPr="00195499">
        <w:t xml:space="preserve"> Northern Ireland</w:t>
      </w:r>
      <w:r>
        <w:t>.</w:t>
      </w:r>
    </w:p>
    <w:p w:rsidR="00DD24E3" w:rsidP="00DD24E3">
      <w:pPr>
        <w:pStyle w:val="Answer"/>
      </w:pPr>
      <w:r>
        <w:rPr>
          <w:b/>
          <w:i/>
        </w:rPr>
        <w:t xml:space="preserve">Andrew Skea: </w:t>
      </w:r>
      <w:r>
        <w:t xml:space="preserve">To reiterate, </w:t>
      </w:r>
      <w:r w:rsidRPr="00195499">
        <w:t xml:space="preserve">our top priority </w:t>
      </w:r>
      <w:r>
        <w:t>is third</w:t>
      </w:r>
      <w:r w:rsidR="009A2548">
        <w:t>-</w:t>
      </w:r>
      <w:r>
        <w:t xml:space="preserve">country equivalence. Without that, </w:t>
      </w:r>
      <w:r w:rsidRPr="00195499">
        <w:t>our exports stop completely</w:t>
      </w:r>
      <w:r>
        <w:t xml:space="preserve"> after 1 January, </w:t>
      </w:r>
      <w:r w:rsidRPr="00195499">
        <w:t xml:space="preserve">although there is not a lot that you guys or the UK </w:t>
      </w:r>
      <w:r>
        <w:t>G</w:t>
      </w:r>
      <w:r w:rsidRPr="00195499">
        <w:t>overnment can do</w:t>
      </w:r>
      <w:r w:rsidR="009A2548">
        <w:t>. T</w:t>
      </w:r>
      <w:r w:rsidRPr="00195499">
        <w:t>h</w:t>
      </w:r>
      <w:r>
        <w:t>at</w:t>
      </w:r>
      <w:r w:rsidRPr="00195499">
        <w:t xml:space="preserve"> ball is in the EU</w:t>
      </w:r>
      <w:r>
        <w:t>’</w:t>
      </w:r>
      <w:r w:rsidRPr="00195499">
        <w:t>s court</w:t>
      </w:r>
      <w:r>
        <w:t xml:space="preserve">, </w:t>
      </w:r>
      <w:r w:rsidRPr="00195499">
        <w:t xml:space="preserve">so we will just have to wait for that. </w:t>
      </w:r>
    </w:p>
    <w:p w:rsidR="00DD24E3" w:rsidP="00DD24E3">
      <w:pPr>
        <w:pStyle w:val="Answer"/>
      </w:pPr>
      <w:r w:rsidRPr="00195499">
        <w:t>On tariffs, I think there will be winners and losers. Obviously</w:t>
      </w:r>
      <w:r>
        <w:t>,</w:t>
      </w:r>
      <w:r w:rsidRPr="00195499">
        <w:t xml:space="preserve"> </w:t>
      </w:r>
      <w:r>
        <w:t xml:space="preserve">in potatoes, </w:t>
      </w:r>
      <w:r w:rsidRPr="00195499">
        <w:t>we are</w:t>
      </w:r>
      <w:r>
        <w:t xml:space="preserve"> </w:t>
      </w:r>
      <w:r w:rsidRPr="00195499">
        <w:t>importing an awful lot of frozen product</w:t>
      </w:r>
      <w:r>
        <w:t>, so t</w:t>
      </w:r>
      <w:r w:rsidRPr="00195499">
        <w:t>he price of frozen product might go up</w:t>
      </w:r>
      <w:r>
        <w:t>, which might be to the benefit of producers in this country. However, as soon as we start bringing in tariffs, there will be added cost—that goes for all of Brexit—and t</w:t>
      </w:r>
      <w:r w:rsidRPr="00195499">
        <w:t xml:space="preserve">he big losers </w:t>
      </w:r>
      <w:r>
        <w:t>will</w:t>
      </w:r>
      <w:r w:rsidRPr="00195499">
        <w:t xml:space="preserve"> be consumers. One thing that might offset that is a decline in the value of </w:t>
      </w:r>
      <w:r>
        <w:t>s</w:t>
      </w:r>
      <w:r w:rsidRPr="00195499">
        <w:t>terling</w:t>
      </w:r>
      <w:r>
        <w:t>, w</w:t>
      </w:r>
      <w:r w:rsidRPr="00195499">
        <w:t>hich I would anticipate</w:t>
      </w:r>
      <w:r>
        <w:t>, especially if there is no deal. T</w:t>
      </w:r>
      <w:r w:rsidRPr="00195499">
        <w:t xml:space="preserve">hat may offset some of the tariffs that we </w:t>
      </w:r>
      <w:r w:rsidR="00F13DEC">
        <w:t>will</w:t>
      </w:r>
      <w:r w:rsidRPr="00195499">
        <w:t xml:space="preserve"> face. </w:t>
      </w:r>
    </w:p>
    <w:p w:rsidR="00DD24E3" w:rsidP="00DD24E3">
      <w:pPr>
        <w:pStyle w:val="Answer"/>
      </w:pPr>
      <w:r w:rsidRPr="00195499">
        <w:t xml:space="preserve">My final point is that Brexit </w:t>
      </w:r>
      <w:r w:rsidR="00F13DEC">
        <w:t>will</w:t>
      </w:r>
      <w:r w:rsidRPr="00195499">
        <w:t xml:space="preserve"> be a huge extra cost in red tape and bureaucracy, and </w:t>
      </w:r>
      <w:r>
        <w:t>we are</w:t>
      </w:r>
      <w:r w:rsidRPr="00195499">
        <w:t xml:space="preserve"> just going to have to get used to it. </w:t>
      </w:r>
    </w:p>
    <w:p w:rsidR="00DD24E3" w:rsidP="00DD24E3">
      <w:pPr>
        <w:pStyle w:val="Answer"/>
      </w:pPr>
      <w:r>
        <w:rPr>
          <w:b/>
          <w:i/>
        </w:rPr>
        <w:t xml:space="preserve">Martin Morgan: </w:t>
      </w:r>
      <w:r w:rsidRPr="00195499">
        <w:t>Our ask would be for clarity</w:t>
      </w:r>
      <w:r>
        <w:t xml:space="preserve"> </w:t>
      </w:r>
      <w:r w:rsidRPr="00195499">
        <w:t xml:space="preserve">on what the rules </w:t>
      </w:r>
      <w:r>
        <w:t>of</w:t>
      </w:r>
      <w:r w:rsidRPr="00195499">
        <w:t xml:space="preserve"> trade will be and </w:t>
      </w:r>
      <w:r>
        <w:t xml:space="preserve">for </w:t>
      </w:r>
      <w:r w:rsidRPr="00195499">
        <w:t xml:space="preserve">a little extra time, </w:t>
      </w:r>
      <w:r>
        <w:t xml:space="preserve">be it </w:t>
      </w:r>
      <w:r w:rsidRPr="00195499">
        <w:t xml:space="preserve">three months or six months, in order to get our house in order </w:t>
      </w:r>
      <w:r>
        <w:t>to</w:t>
      </w:r>
      <w:r w:rsidRPr="00195499">
        <w:t xml:space="preserve"> comply with the new requirements. </w:t>
      </w:r>
    </w:p>
    <w:p w:rsidR="00DD24E3" w:rsidP="00DD24E3">
      <w:pPr>
        <w:pStyle w:val="Answer"/>
      </w:pPr>
      <w:r>
        <w:rPr>
          <w:b/>
          <w:i/>
        </w:rPr>
        <w:t xml:space="preserve">June Arnold: </w:t>
      </w:r>
      <w:r>
        <w:t>T</w:t>
      </w:r>
      <w:r w:rsidRPr="00195499">
        <w:t>o answer Lord Cameron's question on restricting imports</w:t>
      </w:r>
      <w:r>
        <w:t xml:space="preserve">, from a </w:t>
      </w:r>
      <w:r w:rsidR="00BC70C5">
        <w:t xml:space="preserve">Gafta </w:t>
      </w:r>
      <w:r>
        <w:t>and grain perspective, i</w:t>
      </w:r>
      <w:r w:rsidRPr="00195499">
        <w:t>mports of corn</w:t>
      </w:r>
      <w:r>
        <w:t xml:space="preserve"> are vital for </w:t>
      </w:r>
      <w:r w:rsidRPr="00195499">
        <w:t>the livestock industr</w:t>
      </w:r>
      <w:r>
        <w:t>ies</w:t>
      </w:r>
      <w:r w:rsidRPr="00195499">
        <w:t xml:space="preserve"> in Northern Ireland and </w:t>
      </w:r>
      <w:r>
        <w:t>Great Britain. We also need h</w:t>
      </w:r>
      <w:r w:rsidRPr="00195499">
        <w:t>igh</w:t>
      </w:r>
      <w:r>
        <w:t>-</w:t>
      </w:r>
      <w:r w:rsidRPr="00195499">
        <w:t>quality milling wheat for the flo</w:t>
      </w:r>
      <w:r>
        <w:t>ur milling</w:t>
      </w:r>
      <w:r w:rsidRPr="00195499">
        <w:t xml:space="preserve"> sector</w:t>
      </w:r>
      <w:r>
        <w:t>. Tho</w:t>
      </w:r>
      <w:r w:rsidRPr="00195499">
        <w:t>se qua</w:t>
      </w:r>
      <w:r>
        <w:t>ntit</w:t>
      </w:r>
      <w:r w:rsidRPr="00195499">
        <w:t>ies are not available</w:t>
      </w:r>
      <w:r w:rsidR="004B65E9">
        <w:t>. T</w:t>
      </w:r>
      <w:r w:rsidRPr="00195499">
        <w:t>he UK is deficient</w:t>
      </w:r>
      <w:r>
        <w:t xml:space="preserve">, so there is no upside </w:t>
      </w:r>
      <w:r w:rsidR="004B65E9">
        <w:t>to</w:t>
      </w:r>
      <w:r>
        <w:t xml:space="preserve"> restrictions for us.</w:t>
      </w:r>
      <w:r w:rsidRPr="00195499">
        <w:t xml:space="preserve"> </w:t>
      </w:r>
    </w:p>
    <w:p w:rsidR="00DD24E3" w:rsidP="00DD24E3">
      <w:pPr>
        <w:pStyle w:val="Answer"/>
      </w:pPr>
      <w:r>
        <w:t>To summarise our priorities, a free and open market is the best system for the UK arable sector. W</w:t>
      </w:r>
      <w:r w:rsidRPr="00195499">
        <w:t>e need to export</w:t>
      </w:r>
      <w:r w:rsidR="004B65E9">
        <w:t xml:space="preserve">, and </w:t>
      </w:r>
      <w:r>
        <w:t>w</w:t>
      </w:r>
      <w:r w:rsidRPr="00195499">
        <w:t>e need to import</w:t>
      </w:r>
      <w:r>
        <w:t xml:space="preserve">, </w:t>
      </w:r>
      <w:r w:rsidRPr="00195499">
        <w:t xml:space="preserve">as I was </w:t>
      </w:r>
      <w:r w:rsidRPr="00195499">
        <w:t xml:space="preserve">saying. </w:t>
      </w:r>
      <w:r>
        <w:t>As we have heard already, a</w:t>
      </w:r>
      <w:r w:rsidRPr="00195499">
        <w:t>lignment as far as possible wi</w:t>
      </w:r>
      <w:r>
        <w:t xml:space="preserve">th </w:t>
      </w:r>
      <w:r w:rsidRPr="00195499">
        <w:t>regulations and standards can only help. Communication</w:t>
      </w:r>
      <w:r>
        <w:t xml:space="preserve"> has been mentioned</w:t>
      </w:r>
      <w:r w:rsidR="004B65E9">
        <w:t>,</w:t>
      </w:r>
      <w:r>
        <w:t xml:space="preserve"> too. We share the view that we need to know the rules and we need proper guidance on how to export and import and about the procedures, which we are not clear on to date. We would certainly support a grace period, but </w:t>
      </w:r>
      <w:r w:rsidRPr="00195499">
        <w:t xml:space="preserve">what is </w:t>
      </w:r>
      <w:r>
        <w:t xml:space="preserve">really </w:t>
      </w:r>
      <w:r w:rsidRPr="00195499">
        <w:t>clear is that we support a deal with the EU</w:t>
      </w:r>
      <w:r>
        <w:t>, which is a key market.</w:t>
      </w:r>
      <w:r w:rsidRPr="00195499">
        <w:t xml:space="preserve"> </w:t>
      </w:r>
    </w:p>
    <w:p w:rsidR="00DD24E3" w:rsidP="00DD24E3">
      <w:pPr>
        <w:pStyle w:val="Remark"/>
      </w:pPr>
      <w:r w:rsidRPr="006068C2">
        <w:rPr>
          <w:b/>
        </w:rPr>
        <w:t>The Chair:</w:t>
      </w:r>
      <w:r>
        <w:t xml:space="preserve"> Thank you, June. C</w:t>
      </w:r>
      <w:r w:rsidRPr="00195499">
        <w:t>oming back to Andrew</w:t>
      </w:r>
      <w:r>
        <w:t>’</w:t>
      </w:r>
      <w:r w:rsidRPr="00195499">
        <w:t xml:space="preserve">s point about </w:t>
      </w:r>
      <w:r>
        <w:t>s</w:t>
      </w:r>
      <w:r w:rsidRPr="00195499">
        <w:t>terling</w:t>
      </w:r>
      <w:r>
        <w:t xml:space="preserve">, some </w:t>
      </w:r>
      <w:r>
        <w:rPr>
          <w:i/>
          <w:iCs/>
        </w:rPr>
        <w:t xml:space="preserve">Financial Times </w:t>
      </w:r>
      <w:r>
        <w:t>breaking news on my screen says, “P</w:t>
      </w:r>
      <w:r w:rsidRPr="00195499">
        <w:t>ound hits highest level since 2018</w:t>
      </w:r>
      <w:r>
        <w:t xml:space="preserve"> on hopes of Brexit trade deal”, </w:t>
      </w:r>
      <w:r w:rsidRPr="00195499">
        <w:t xml:space="preserve">so we will see. </w:t>
      </w:r>
      <w:r>
        <w:t>T</w:t>
      </w:r>
      <w:r w:rsidRPr="00195499">
        <w:t xml:space="preserve">he </w:t>
      </w:r>
      <w:r w:rsidRPr="00FB0DF3">
        <w:rPr>
          <w:i/>
          <w:iCs/>
        </w:rPr>
        <w:t>FT</w:t>
      </w:r>
      <w:r w:rsidRPr="00195499">
        <w:t xml:space="preserve"> </w:t>
      </w:r>
      <w:r>
        <w:t>usually</w:t>
      </w:r>
      <w:r w:rsidRPr="00195499">
        <w:t xml:space="preserve"> gets it closer </w:t>
      </w:r>
      <w:r>
        <w:t>th</w:t>
      </w:r>
      <w:r w:rsidRPr="00195499">
        <w:t xml:space="preserve">an some. </w:t>
      </w:r>
    </w:p>
    <w:p w:rsidR="0074233F" w:rsidP="006A18C9">
      <w:pPr>
        <w:pStyle w:val="Remark"/>
      </w:pPr>
      <w:r>
        <w:t>I thank colleagues and witnesses for a</w:t>
      </w:r>
      <w:r w:rsidRPr="00195499">
        <w:t xml:space="preserve"> fascinating session</w:t>
      </w:r>
      <w:r>
        <w:t>, one that is</w:t>
      </w:r>
      <w:r w:rsidRPr="00195499">
        <w:t xml:space="preserve"> so important </w:t>
      </w:r>
      <w:r w:rsidR="000D4325">
        <w:t xml:space="preserve">for </w:t>
      </w:r>
      <w:r w:rsidRPr="00195499">
        <w:t>your livelihoods and those of your members.</w:t>
      </w:r>
      <w:r>
        <w:t xml:space="preserve"> </w:t>
      </w:r>
      <w:r w:rsidRPr="00195499">
        <w:t>We recognise that entirely.</w:t>
      </w:r>
      <w:r>
        <w:t xml:space="preserve"> </w:t>
      </w:r>
      <w:r w:rsidRPr="00195499">
        <w:t xml:space="preserve">That last round in response to </w:t>
      </w:r>
      <w:r>
        <w:t xml:space="preserve">the </w:t>
      </w:r>
      <w:r w:rsidRPr="00195499">
        <w:t xml:space="preserve">Earl </w:t>
      </w:r>
      <w:r>
        <w:t xml:space="preserve">of Stair’s </w:t>
      </w:r>
      <w:r w:rsidRPr="00195499">
        <w:t xml:space="preserve">question was </w:t>
      </w:r>
      <w:r>
        <w:t xml:space="preserve">very </w:t>
      </w:r>
      <w:r w:rsidRPr="00195499">
        <w:t>useful.</w:t>
      </w:r>
      <w:r>
        <w:t xml:space="preserve"> </w:t>
      </w:r>
      <w:r w:rsidRPr="00195499">
        <w:t>There is not a lot of time left</w:t>
      </w:r>
      <w:r>
        <w:t>,</w:t>
      </w:r>
      <w:r w:rsidRPr="00195499">
        <w:t xml:space="preserve"> but these are issues that we will </w:t>
      </w:r>
      <w:r>
        <w:t xml:space="preserve">continue to </w:t>
      </w:r>
      <w:r w:rsidRPr="00195499">
        <w:t>pursue</w:t>
      </w:r>
      <w:r>
        <w:t xml:space="preserve">. </w:t>
      </w:r>
      <w:r w:rsidRPr="00195499">
        <w:t xml:space="preserve">Thank you very much for all the evidence that you have given us. We are most grateful for your time at a point </w:t>
      </w:r>
      <w:r>
        <w:t xml:space="preserve">when </w:t>
      </w:r>
      <w:r w:rsidRPr="00195499">
        <w:t xml:space="preserve">I suspect there are a lot of demands on </w:t>
      </w:r>
      <w:r>
        <w:t>it</w:t>
      </w:r>
      <w:r w:rsidRPr="00195499">
        <w:t>. Please come back to us with any further evidence</w:t>
      </w:r>
      <w:r>
        <w:t xml:space="preserve"> through our clerk, Jennifer Mills. </w:t>
      </w:r>
      <w:r w:rsidRPr="00195499">
        <w:t xml:space="preserve">I bring this public session to an end. </w:t>
      </w:r>
    </w:p>
    <w:sectPr w:rsidSect="00FC6624">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4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4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4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22A7" w:rsidP="008143FA">
      <w:pPr>
        <w:spacing w:after="0"/>
      </w:pPr>
      <w:r>
        <w:separator/>
      </w:r>
    </w:p>
  </w:footnote>
  <w:footnote w:type="continuationSeparator" w:id="1">
    <w:p w:rsidR="005522A7" w:rsidP="008143FA">
      <w:pPr>
        <w:spacing w:after="0"/>
      </w:pPr>
      <w:r>
        <w:continuationSeparator/>
      </w:r>
    </w:p>
  </w:footnote>
  <w:footnote w:id="2">
    <w:p w:rsidR="00F51C12">
      <w:pPr>
        <w:pStyle w:val="FootnoteText"/>
      </w:pPr>
      <w:r>
        <w:rPr>
          <w:rStyle w:val="FootnoteReference"/>
        </w:rPr>
        <w:footnoteRef/>
      </w:r>
      <w:r>
        <w:t xml:space="preserve"> The witness subsequently clarified that </w:t>
      </w:r>
      <w:r w:rsidR="00425645">
        <w:t>about 80% of the world’s grain is traded according to GAFRA’s standard contract terms</w:t>
      </w:r>
    </w:p>
  </w:footnote>
  <w:footnote w:id="3">
    <w:p w:rsidR="002F0F0E">
      <w:pPr>
        <w:pStyle w:val="FootnoteText"/>
      </w:pPr>
      <w:r>
        <w:rPr>
          <w:rStyle w:val="FootnoteReference"/>
        </w:rPr>
        <w:footnoteRef/>
      </w:r>
      <w:r>
        <w:t xml:space="preserve"> Helen Roberts subsequently clarified that any unsold stock has to remain in the UK for </w:t>
      </w:r>
      <w:r w:rsidR="003A1715">
        <w:t>six months plus 40 days.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4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219B9" w:rsidP="009277D8">
        <w:pPr>
          <w:pStyle w:val="Para"/>
          <w:rPr>
            <w:color w:val="808080"/>
          </w:rPr>
        </w:pPr>
        <w:r w:rsidRPr="00FA5853">
          <w:rPr>
            <w:noProof/>
            <w:color w:val="808080"/>
            <w:lang w:val="fr-FR" w:eastAsia="fr-FR"/>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219B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4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766A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19B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FootnoteText">
    <w:name w:val="footnote text"/>
    <w:basedOn w:val="Normal"/>
    <w:link w:val="FootnoteTextChar"/>
    <w:uiPriority w:val="99"/>
    <w:semiHidden/>
    <w:unhideWhenUsed/>
    <w:rsid w:val="002F0F0E"/>
    <w:pPr>
      <w:spacing w:after="0"/>
    </w:pPr>
    <w:rPr>
      <w:sz w:val="20"/>
      <w:szCs w:val="20"/>
    </w:rPr>
  </w:style>
  <w:style w:type="character" w:customStyle="1" w:styleId="FootnoteTextChar">
    <w:name w:val="Footnote Text Char"/>
    <w:basedOn w:val="DefaultParagraphFont"/>
    <w:link w:val="FootnoteText"/>
    <w:uiPriority w:val="99"/>
    <w:semiHidden/>
    <w:rsid w:val="002F0F0E"/>
    <w:rPr>
      <w:rFonts w:ascii="Verdana" w:hAnsi="Verdana"/>
      <w:sz w:val="20"/>
      <w:szCs w:val="20"/>
    </w:rPr>
  </w:style>
  <w:style w:type="character" w:styleId="FootnoteReference">
    <w:name w:val="footnote reference"/>
    <w:basedOn w:val="DefaultParagraphFont"/>
    <w:uiPriority w:val="99"/>
    <w:semiHidden/>
    <w:unhideWhenUsed/>
    <w:rsid w:val="002F0F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47</Value>
      <Value>37</Value>
      <Value>2</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Final</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c33a6c71-6f2e-4471-8c8b-9d8b82668d39">N5KYRD66XE6T-36862116-10874</_dlc_DocId>
    <_dlc_DocIdUrl xmlns="c33a6c71-6f2e-4471-8c8b-9d8b82668d39">
      <Url>https://hopuk.sharepoint.com/sites/hlc-EUEnviro/_layouts/15/DocIdRedir.aspx?ID=N5KYRD66XE6T-36862116-10874</Url>
      <Description>N5KYRD66XE6T-36862116-10874</Description>
    </_dlc_DocIdUrl>
    <SharedWithUsers xmlns="c33a6c71-6f2e-4471-8c8b-9d8b82668d39">
      <UserInfo>
        <DisplayName>MILLS, Jennifer</DisplayName>
        <AccountId>26</AccountId>
        <AccountType/>
      </UserInfo>
    </SharedWithUsers>
    <Meeting_x0020_Date xmlns="33946917-b95e-40f6-993b-2fc1b4958ee3">2020-12-16T00:00:00+00:00</Meeting_x0020_Date>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UK-EU agri-food trade</TermName>
          <TermId xmlns="http://schemas.microsoft.com/office/infopath/2007/PartnerControls">243cbedc-327f-459e-9f35-d76947948ac3</TermId>
        </TermInfo>
      </Terms>
    </pb23f37e0911457e9ce96e0b69313069>
    <c1860d716f624030a0caeefe0cf8d456 xmlns="33946917-b95e-40f6-993b-2fc1b4958ee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860d716f624030a0caeefe0cf8d456>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4A21854449F1A41B08506A76B63B01D" ma:contentTypeVersion="129" ma:contentTypeDescription="Create a new document." ma:contentTypeScope="" ma:versionID="8b893a6b302bf7e1fd0c0bf2a453654f">
  <xsd:schema xmlns:xsd="http://www.w3.org/2001/XMLSchema" xmlns:xs="http://www.w3.org/2001/XMLSchema" xmlns:p="http://schemas.microsoft.com/office/2006/metadata/properties" xmlns:ns2="4600776d-0a3c-44b4-bff2-0ceaafb13046" xmlns:ns3="c33a6c71-6f2e-4471-8c8b-9d8b82668d39" xmlns:ns4="33946917-b95e-40f6-993b-2fc1b4958ee3" targetNamespace="http://schemas.microsoft.com/office/2006/metadata/properties" ma:root="true" ma:fieldsID="05f6e865d9a8c53321c7b6567bbe5c1f" ns2:_="" ns3:_="" ns4:_="">
    <xsd:import namespace="4600776d-0a3c-44b4-bff2-0ceaafb13046"/>
    <xsd:import namespace="c33a6c71-6f2e-4471-8c8b-9d8b82668d39"/>
    <xsd:import namespace="33946917-b95e-40f6-993b-2fc1b4958ee3"/>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k5b153ee974a4a57a7568e533217f2cb" minOccurs="0"/>
                <xsd:element ref="ns3:_dlc_DocId" minOccurs="0"/>
                <xsd:element ref="ns2:cd0fc526a5c840319a97fd94028e9904" minOccurs="0"/>
                <xsd:element ref="ns3:_dlc_DocIdUrl" minOccurs="0"/>
                <xsd:element ref="ns4:c1860d716f624030a0caeefe0cf8d456" minOccurs="0"/>
                <xsd:element ref="ns2:Document_x0020_Status" minOccurs="0"/>
                <xsd:element ref="ns2:Session" minOccurs="0"/>
                <xsd:element ref="ns2: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3c553221-bf6c-4323-a1d2-0431591372b1}" ma:internalName="TaxCatchAll" ma:showField="CatchAllData" ma:web="c33a6c71-6f2e-4471-8c8b-9d8b82668d39">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3a6c71-6f2e-4471-8c8b-9d8b82668d39"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46917-b95e-40f6-993b-2fc1b4958ee3" elementFormDefault="qualified">
    <xsd:import namespace="http://schemas.microsoft.com/office/2006/documentManagement/types"/>
    <xsd:import namespace="http://schemas.microsoft.com/office/infopath/2007/PartnerControls"/>
    <xsd:element name="c1860d716f624030a0caeefe0cf8d456" ma:index="26" nillable="true" ma:taxonomy="true" ma:internalName="c1860d716f624030a0caeefe0cf8d456" ma:taxonomyFieldName="Document_x0020_Type" ma:displayName="Document Type" ma:default="" ma:fieldId="{c1860d71-6f62-4030-a0ca-eefe0cf8d45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92074-2B85-47C5-94EA-75E73CC628DD}">
  <ds:schemaRefs>
    <ds:schemaRef ds:uri="http://purl.org/dc/terms/"/>
    <ds:schemaRef ds:uri="http://purl.org/dc/dcmitype/"/>
    <ds:schemaRef ds:uri="4600776d-0a3c-44b4-bff2-0ceaafb13046"/>
    <ds:schemaRef ds:uri="c33a6c71-6f2e-4471-8c8b-9d8b82668d39"/>
    <ds:schemaRef ds:uri="http://purl.org/dc/elements/1.1/"/>
    <ds:schemaRef ds:uri="http://schemas.microsoft.com/office/2006/documentManagement/types"/>
    <ds:schemaRef ds:uri="http://schemas.microsoft.com/office/infopath/2007/PartnerControls"/>
    <ds:schemaRef ds:uri="33946917-b95e-40f6-993b-2fc1b4958ee3"/>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64E15E3-283A-43FD-945A-98553F19918C}">
  <ds:schemaRefs>
    <ds:schemaRef ds:uri="http://schemas.microsoft.com/sharepoint/v3/contenttype/forms"/>
  </ds:schemaRefs>
</ds:datastoreItem>
</file>

<file path=customXml/itemProps3.xml><?xml version="1.0" encoding="utf-8"?>
<ds:datastoreItem xmlns:ds="http://schemas.openxmlformats.org/officeDocument/2006/customXml" ds:itemID="{6972AA23-5B6B-4056-9B30-ABDC8EF51F21}">
  <ds:schemaRefs>
    <ds:schemaRef ds:uri="http://schemas.microsoft.com/sharepoint/events"/>
  </ds:schemaRefs>
</ds:datastoreItem>
</file>

<file path=customXml/itemProps4.xml><?xml version="1.0" encoding="utf-8"?>
<ds:datastoreItem xmlns:ds="http://schemas.openxmlformats.org/officeDocument/2006/customXml" ds:itemID="{D7CFE516-16A2-4CFA-A439-5AB2C8AF4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c33a6c71-6f2e-4471-8c8b-9d8b82668d39"/>
    <ds:schemaRef ds:uri="33946917-b95e-40f6-993b-2fc1b495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CB6389-A282-49EC-B657-299A7DDA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