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416DD" w:rsidP="00F416DD">
      <w:pPr>
        <w:pStyle w:val="TitleCommittee0"/>
      </w:pPr>
      <w:r>
        <w:t>Select Committee on a National Plan for Sport and Recreation</w:t>
      </w:r>
    </w:p>
    <w:p w:rsidR="00F416DD" w:rsidP="00F416DD">
      <w:pPr>
        <w:pStyle w:val="TitleInquiry0"/>
      </w:pPr>
      <w:r>
        <w:t>C</w:t>
      </w:r>
      <w:r>
        <w:t>orrected oral evidence: National Plan for Sport and Recreation</w:t>
      </w:r>
    </w:p>
    <w:p w:rsidR="00F416DD" w:rsidP="00F416DD">
      <w:pPr>
        <w:pStyle w:val="Para"/>
      </w:pPr>
      <w:r>
        <w:t>Wednesday 16 December 2020</w:t>
      </w:r>
    </w:p>
    <w:p w:rsidR="00F416DD" w:rsidP="00F416DD">
      <w:pPr>
        <w:pStyle w:val="Para"/>
      </w:pPr>
      <w:r>
        <w:t>4.25 pm</w:t>
      </w:r>
    </w:p>
    <w:p w:rsidR="00F416DD" w:rsidP="00F416DD">
      <w:pPr>
        <w:pStyle w:val="Para"/>
      </w:pPr>
    </w:p>
    <w:p w:rsidR="00F416DD" w:rsidP="00F416DD">
      <w:r>
        <w:fldChar w:fldCharType="begin"/>
      </w:r>
      <w:r>
        <w:instrText xml:space="preserve"> HYPERLINK "https://parliamentlive.tv/event/index/91d53827-fbda-43e2-8fb5-9586dbe7d71f" </w:instrText>
      </w:r>
      <w:r>
        <w:fldChar w:fldCharType="separate"/>
      </w:r>
      <w:r w:rsidRPr="00B445D3">
        <w:rPr>
          <w:rStyle w:val="Hyperlink"/>
        </w:rPr>
        <w:t>Watch the meeting</w:t>
      </w:r>
      <w:r>
        <w:fldChar w:fldCharType="end"/>
      </w:r>
    </w:p>
    <w:p w:rsidR="00F416DD" w:rsidP="00F416DD">
      <w:r>
        <w:t xml:space="preserve">Members present: </w:t>
      </w:r>
      <w:r w:rsidRPr="006F743A">
        <w:t xml:space="preserve">Lord Willis of Knaresborough (The Chair); Lord Addington; Baroness Blower; Baroness Brady; </w:t>
      </w:r>
      <w:r>
        <w:t xml:space="preserve">Baroness </w:t>
      </w:r>
      <w:r>
        <w:t>Grey-Thompson</w:t>
      </w:r>
      <w:r>
        <w:t xml:space="preserve">; </w:t>
      </w:r>
      <w:r w:rsidRPr="006F743A">
        <w:t xml:space="preserve">Lord Hayward; Lord Knight of Weymouth; Lord Krebs; Baroness Morris of Yardley; </w:t>
      </w:r>
      <w:r>
        <w:t xml:space="preserve">Lord Moynihan; </w:t>
      </w:r>
      <w:r w:rsidRPr="006F743A">
        <w:t xml:space="preserve">Baroness </w:t>
      </w:r>
      <w:r w:rsidRPr="006F743A">
        <w:t>Sater</w:t>
      </w:r>
      <w:r w:rsidRPr="006F743A">
        <w:t>; Lord Snape.</w:t>
      </w:r>
    </w:p>
    <w:p w:rsidR="00F416DD" w:rsidP="00F416DD">
      <w:pPr>
        <w:pStyle w:val="Para"/>
        <w:tabs>
          <w:tab w:val="center" w:pos="4536"/>
          <w:tab w:val="right" w:pos="8931"/>
        </w:tabs>
      </w:pPr>
      <w:r>
        <w:t>Evidence Session No. 4</w:t>
      </w:r>
      <w:r>
        <w:tab/>
        <w:t>Virtual Proceeding</w:t>
      </w:r>
      <w:r>
        <w:tab/>
      </w:r>
      <w:r w:rsidRPr="00156A60">
        <w:t xml:space="preserve">Questions </w:t>
      </w:r>
      <w:r>
        <w:t>2</w:t>
      </w:r>
      <w:r w:rsidR="00B445D3">
        <w:t>6</w:t>
      </w:r>
      <w:r>
        <w:t xml:space="preserve"> – </w:t>
      </w:r>
      <w:r w:rsidR="000D05B8">
        <w:t>3</w:t>
      </w:r>
      <w:r w:rsidR="00B445D3">
        <w:t>1</w:t>
      </w:r>
      <w:r>
        <w:t xml:space="preserve"> </w:t>
      </w:r>
    </w:p>
    <w:p w:rsidR="00F416DD" w:rsidP="00F416DD">
      <w:pPr>
        <w:pStyle w:val="TitleWitnesses0"/>
      </w:pPr>
    </w:p>
    <w:p w:rsidR="00F416DD" w:rsidP="00F416DD">
      <w:pPr>
        <w:pStyle w:val="TitleWitnesses0"/>
      </w:pPr>
      <w:r>
        <w:t>Witnesses</w:t>
      </w:r>
    </w:p>
    <w:p w:rsidR="00F416DD" w:rsidP="00F416DD">
      <w:pPr>
        <w:pStyle w:val="Para"/>
      </w:pPr>
      <w:r>
        <w:fldChar w:fldCharType="begin"/>
      </w:r>
      <w:r>
        <w:instrText xml:space="preserve"> HYPERLINK \l "Panel1" </w:instrText>
      </w:r>
      <w:r>
        <w:fldChar w:fldCharType="separate"/>
      </w:r>
      <w:r w:rsidRPr="00E05757">
        <w:rPr>
          <w:rStyle w:val="Hyperlink"/>
        </w:rPr>
        <w:t>I</w:t>
      </w:r>
      <w:r>
        <w:fldChar w:fldCharType="end"/>
      </w:r>
      <w:r>
        <w:t xml:space="preserve">: Ian Brooke, </w:t>
      </w:r>
      <w:r>
        <w:t>Immediate Past</w:t>
      </w:r>
      <w:r>
        <w:t xml:space="preserve"> Chair, Chief Cultural and Leisure Officers Association; Councillor Gerald Vernon-Jackson CBE, Chair, Culture, Tourism and Sport Board, Local Government Association.</w:t>
      </w:r>
    </w:p>
    <w:p w:rsidR="00F416DD" w:rsidP="00F416DD">
      <w:pPr>
        <w:pStyle w:val="Para"/>
      </w:pPr>
    </w:p>
    <w:p w:rsidR="00F416DD" w:rsidRPr="00B00119" w:rsidP="00F416DD">
      <w:pPr>
        <w:pStyle w:val="Para"/>
      </w:pPr>
      <w:r w:rsidRPr="00B00119">
        <w:t>USE OF THE TRANSCRIPT</w:t>
      </w:r>
    </w:p>
    <w:p w:rsidR="00F416DD" w:rsidP="00F04DB2">
      <w:pPr>
        <w:pStyle w:val="Para"/>
      </w:pPr>
      <w:r w:rsidRPr="00B00119">
        <w:t>This is a</w:t>
      </w:r>
      <w:r w:rsidR="001B3D0D">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416DD" w:rsidP="00F416DD">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F416DD" w:rsidRPr="0048257A" w:rsidP="00F416DD">
      <w:pPr>
        <w:pStyle w:val="TitleWitnesses0"/>
        <w:rPr>
          <w:rFonts w:eastAsia="Times New Roman"/>
          <w:szCs w:val="20"/>
        </w:rPr>
      </w:pPr>
      <w:bookmarkStart w:id="0" w:name="Panel1"/>
      <w:r>
        <w:t>Examination of witnesses</w:t>
      </w:r>
    </w:p>
    <w:p w:rsidR="00F416DD" w:rsidRPr="00055E31" w:rsidP="00F416DD">
      <w:pPr>
        <w:pStyle w:val="Para"/>
      </w:pPr>
      <w:r>
        <w:t>Ian Brooke and Councillor Gerald Vernon-Jackson CBE.</w:t>
      </w:r>
      <w:bookmarkEnd w:id="0"/>
    </w:p>
    <w:p w:rsidR="00F416DD" w:rsidP="00B445D3">
      <w:pPr>
        <w:pStyle w:val="Question"/>
      </w:pPr>
      <w:r w:rsidRPr="00E55327">
        <w:rPr>
          <w:b/>
        </w:rPr>
        <w:t>The Chair:</w:t>
      </w:r>
      <w:r>
        <w:t xml:space="preserve"> S</w:t>
      </w:r>
      <w:r w:rsidRPr="00055E31">
        <w:t xml:space="preserve">eamlessly, as if </w:t>
      </w:r>
      <w:r>
        <w:t>it</w:t>
      </w:r>
      <w:r w:rsidRPr="00055E31">
        <w:t xml:space="preserve"> had been rehearsed, we move into our second session this afternoon. </w:t>
      </w:r>
      <w:r>
        <w:t>We</w:t>
      </w:r>
      <w:r w:rsidRPr="00055E31">
        <w:t xml:space="preserve"> welcome before the Committee</w:t>
      </w:r>
      <w:r>
        <w:t xml:space="preserve"> </w:t>
      </w:r>
      <w:r w:rsidRPr="00055E31">
        <w:t>Ian Brooke, the immediate past chair of the Chief Cultural and Leisure Officers Assoc</w:t>
      </w:r>
      <w:r>
        <w:t>i</w:t>
      </w:r>
      <w:r w:rsidRPr="00055E31">
        <w:t>ation</w:t>
      </w:r>
      <w:r>
        <w:t>,</w:t>
      </w:r>
      <w:r w:rsidRPr="00055E31">
        <w:t xml:space="preserve"> and C</w:t>
      </w:r>
      <w:r>
        <w:t>ouncillor</w:t>
      </w:r>
      <w:r w:rsidRPr="00055E31">
        <w:t xml:space="preserve"> Gerald Vernon</w:t>
      </w:r>
      <w:r w:rsidRPr="00055E31">
        <w:noBreakHyphen/>
        <w:t>Jackson</w:t>
      </w:r>
      <w:r>
        <w:t xml:space="preserve"> CBE</w:t>
      </w:r>
      <w:r w:rsidRPr="00055E31">
        <w:t>, the chair of the L</w:t>
      </w:r>
      <w:r>
        <w:t xml:space="preserve">ocal </w:t>
      </w:r>
      <w:r w:rsidRPr="00055E31">
        <w:t>G</w:t>
      </w:r>
      <w:r>
        <w:t xml:space="preserve">overnment </w:t>
      </w:r>
      <w:r w:rsidRPr="00055E31">
        <w:t>A</w:t>
      </w:r>
      <w:r>
        <w:t xml:space="preserve">ssociation </w:t>
      </w:r>
      <w:r w:rsidRPr="00055E31">
        <w:t>Culture, Tourism and Sport Board.</w:t>
      </w:r>
    </w:p>
    <w:p w:rsidR="00F416DD" w:rsidP="00F416DD">
      <w:pPr>
        <w:pStyle w:val="Question"/>
        <w:numPr>
          <w:ilvl w:val="0"/>
          <w:numId w:val="0"/>
        </w:numPr>
        <w:ind w:left="794"/>
      </w:pPr>
      <w:r w:rsidRPr="00055E31">
        <w:t>I declare an interest</w:t>
      </w:r>
      <w:r>
        <w:t xml:space="preserve"> </w:t>
      </w:r>
      <w:r w:rsidRPr="00055E31">
        <w:t>as a member of the Liberal Democrats</w:t>
      </w:r>
      <w:r>
        <w:t xml:space="preserve"> that</w:t>
      </w:r>
      <w:r w:rsidRPr="00055E31">
        <w:t xml:space="preserve"> Gerald was</w:t>
      </w:r>
      <w:r>
        <w:t>,</w:t>
      </w:r>
      <w:r w:rsidRPr="00055E31">
        <w:t xml:space="preserve"> and still is</w:t>
      </w:r>
      <w:r>
        <w:t>,</w:t>
      </w:r>
      <w:r w:rsidRPr="00055E31">
        <w:t xml:space="preserve"> a member of the Liberal Democrats</w:t>
      </w:r>
      <w:r>
        <w:t>,</w:t>
      </w:r>
      <w:r w:rsidRPr="00055E31">
        <w:t xml:space="preserve"> and has done work for me indirectly in the past.</w:t>
      </w:r>
      <w:r>
        <w:t xml:space="preserve"> </w:t>
      </w:r>
      <w:r w:rsidRPr="00055E31">
        <w:t>Some of it was very good</w:t>
      </w:r>
      <w:r>
        <w:t>, but w</w:t>
      </w:r>
      <w:r w:rsidRPr="00055E31">
        <w:t>e w</w:t>
      </w:r>
      <w:r>
        <w:t>i</w:t>
      </w:r>
      <w:r w:rsidRPr="00055E31">
        <w:t xml:space="preserve">ll move on. </w:t>
      </w:r>
    </w:p>
    <w:p w:rsidR="00F416DD" w:rsidP="00F416DD">
      <w:pPr>
        <w:pStyle w:val="Question"/>
        <w:numPr>
          <w:ilvl w:val="0"/>
          <w:numId w:val="0"/>
        </w:numPr>
        <w:ind w:left="794"/>
      </w:pPr>
      <w:r w:rsidRPr="00055E31">
        <w:t>I</w:t>
      </w:r>
      <w:r>
        <w:t>an, I</w:t>
      </w:r>
      <w:r w:rsidRPr="00055E31">
        <w:t xml:space="preserve"> would like to </w:t>
      </w:r>
      <w:r>
        <w:t>a</w:t>
      </w:r>
      <w:r w:rsidRPr="00055E31">
        <w:t>sk</w:t>
      </w:r>
      <w:r>
        <w:t xml:space="preserve"> you</w:t>
      </w:r>
      <w:r w:rsidRPr="00055E31">
        <w:t xml:space="preserve"> the same question I asked the previous panel. </w:t>
      </w:r>
      <w:r>
        <w:t>A</w:t>
      </w:r>
      <w:r w:rsidRPr="00055E31">
        <w:t>s a Committee</w:t>
      </w:r>
      <w:r>
        <w:t>,</w:t>
      </w:r>
      <w:r w:rsidRPr="00055E31">
        <w:t xml:space="preserve"> </w:t>
      </w:r>
      <w:r>
        <w:t xml:space="preserve">we </w:t>
      </w:r>
      <w:r w:rsidRPr="00055E31">
        <w:t>are very struck by the number of well</w:t>
      </w:r>
      <w:r w:rsidRPr="00055E31">
        <w:noBreakHyphen/>
        <w:t>meaning organisations in th</w:t>
      </w:r>
      <w:r>
        <w:t>e</w:t>
      </w:r>
      <w:r w:rsidRPr="00055E31">
        <w:t xml:space="preserve"> community space trying to make our nation more active, but at local level there is a significant amount of fragmentation</w:t>
      </w:r>
      <w:r>
        <w:t>;</w:t>
      </w:r>
      <w:r w:rsidRPr="00055E31">
        <w:t xml:space="preserve"> things are </w:t>
      </w:r>
      <w:r w:rsidRPr="00055E31">
        <w:t>disjointed</w:t>
      </w:r>
      <w:r>
        <w:t xml:space="preserve"> and</w:t>
      </w:r>
      <w:r w:rsidRPr="00055E31">
        <w:t xml:space="preserve"> organisations overlap. </w:t>
      </w:r>
      <w:r>
        <w:t>Do you</w:t>
      </w:r>
      <w:r w:rsidRPr="00055E31">
        <w:t xml:space="preserve"> agree with that </w:t>
      </w:r>
      <w:r>
        <w:t>and with our previous</w:t>
      </w:r>
      <w:r w:rsidRPr="00055E31">
        <w:t xml:space="preserve"> panellists</w:t>
      </w:r>
      <w:r>
        <w:t>?</w:t>
      </w:r>
      <w:r w:rsidRPr="00055E31">
        <w:t xml:space="preserve"> How can we do things better? Our Committee wants to know what the solutions </w:t>
      </w:r>
      <w:r>
        <w:t xml:space="preserve">are, </w:t>
      </w:r>
      <w:r w:rsidRPr="00055E31">
        <w:t xml:space="preserve">rather than </w:t>
      </w:r>
      <w:r>
        <w:t xml:space="preserve">simply </w:t>
      </w:r>
      <w:r w:rsidRPr="00055E31">
        <w:t xml:space="preserve">saying, </w:t>
      </w:r>
      <w:r>
        <w:t>“</w:t>
      </w:r>
      <w:r w:rsidRPr="00055E31">
        <w:t>Yes, you</w:t>
      </w:r>
      <w:r>
        <w:t xml:space="preserve">’ve </w:t>
      </w:r>
      <w:r w:rsidRPr="00055E31">
        <w:t>got the problems wrong</w:t>
      </w:r>
      <w:r>
        <w:t xml:space="preserve">”. </w:t>
      </w:r>
    </w:p>
    <w:p w:rsidR="00F416DD" w:rsidRPr="00055E31" w:rsidP="00F416DD">
      <w:pPr>
        <w:pStyle w:val="Answer"/>
      </w:pPr>
      <w:r w:rsidRPr="00055E31">
        <w:rPr>
          <w:b/>
          <w:i/>
        </w:rPr>
        <w:t>Ian Brooke:</w:t>
      </w:r>
      <w:r>
        <w:t xml:space="preserve"> </w:t>
      </w:r>
      <w:r w:rsidRPr="00055E31">
        <w:t xml:space="preserve">To start </w:t>
      </w:r>
      <w:r>
        <w:t xml:space="preserve">with, </w:t>
      </w:r>
      <w:r w:rsidRPr="00055E31">
        <w:t>I agree</w:t>
      </w:r>
      <w:r>
        <w:t>. There</w:t>
      </w:r>
      <w:r w:rsidRPr="00055E31">
        <w:t xml:space="preserve"> is a complex sporting system</w:t>
      </w:r>
      <w:r>
        <w:t>,</w:t>
      </w:r>
      <w:r w:rsidRPr="00055E31">
        <w:t xml:space="preserve"> with a wide range of community groups doing a wide range of things and a vast number of different sports, to the extent </w:t>
      </w:r>
      <w:r>
        <w:t xml:space="preserve">that </w:t>
      </w:r>
      <w:r w:rsidRPr="00055E31">
        <w:t xml:space="preserve">in Oxford we offer </w:t>
      </w:r>
      <w:r>
        <w:t>Q</w:t>
      </w:r>
      <w:r w:rsidRPr="00055E31">
        <w:t>uidditch</w:t>
      </w:r>
      <w:r>
        <w:t>,</w:t>
      </w:r>
      <w:r w:rsidRPr="00055E31">
        <w:t xml:space="preserve"> which not many places do. That shows the real diversity of sports. </w:t>
      </w:r>
    </w:p>
    <w:p w:rsidR="00F416DD" w:rsidP="00F416DD">
      <w:pPr>
        <w:pStyle w:val="Remark"/>
      </w:pPr>
      <w:r w:rsidRPr="00055E31">
        <w:rPr>
          <w:b/>
        </w:rPr>
        <w:t>The Chair:</w:t>
      </w:r>
      <w:r>
        <w:t xml:space="preserve"> </w:t>
      </w:r>
      <w:r w:rsidRPr="00055E31">
        <w:t>They d</w:t>
      </w:r>
      <w:r w:rsidR="00990893">
        <w:t>on’t</w:t>
      </w:r>
      <w:r w:rsidRPr="00055E31">
        <w:t xml:space="preserve"> do it in Bradford</w:t>
      </w:r>
      <w:r>
        <w:t>,</w:t>
      </w:r>
      <w:r w:rsidRPr="00055E31">
        <w:t xml:space="preserve"> I</w:t>
      </w:r>
      <w:r>
        <w:t>’ll</w:t>
      </w:r>
      <w:r w:rsidRPr="00055E31">
        <w:t xml:space="preserve"> tell you.</w:t>
      </w:r>
      <w:r>
        <w:t xml:space="preserve"> </w:t>
      </w:r>
    </w:p>
    <w:p w:rsidR="00F416DD" w:rsidP="00F416DD">
      <w:pPr>
        <w:pStyle w:val="Answer"/>
      </w:pPr>
      <w:r w:rsidRPr="00055E31">
        <w:rPr>
          <w:b/>
          <w:i/>
        </w:rPr>
        <w:t>Ian Brooke:</w:t>
      </w:r>
      <w:r>
        <w:t xml:space="preserve"> </w:t>
      </w:r>
      <w:r w:rsidRPr="00055E31">
        <w:t>They do</w:t>
      </w:r>
      <w:r w:rsidR="00990893">
        <w:t>n’</w:t>
      </w:r>
      <w:r>
        <w:t>t</w:t>
      </w:r>
      <w:r w:rsidRPr="00055E31">
        <w:t xml:space="preserve"> do it in </w:t>
      </w:r>
      <w:r>
        <w:t xml:space="preserve">my </w:t>
      </w:r>
      <w:r>
        <w:t>home town</w:t>
      </w:r>
      <w:r>
        <w:t xml:space="preserve"> of </w:t>
      </w:r>
      <w:r w:rsidRPr="00055E31">
        <w:t>Stockport</w:t>
      </w:r>
      <w:r>
        <w:t xml:space="preserve"> </w:t>
      </w:r>
      <w:r w:rsidRPr="00055E31">
        <w:t>either.</w:t>
      </w:r>
      <w:r>
        <w:t xml:space="preserve"> </w:t>
      </w:r>
      <w:r w:rsidRPr="00055E31">
        <w:t xml:space="preserve">It just shows </w:t>
      </w:r>
      <w:r w:rsidRPr="00055E31">
        <w:t>diversity</w:t>
      </w:r>
      <w:r>
        <w:t>, and</w:t>
      </w:r>
      <w:r>
        <w:t xml:space="preserve"> trying</w:t>
      </w:r>
      <w:r w:rsidRPr="00055E31">
        <w:t xml:space="preserve"> to appeal to a wider range of people. </w:t>
      </w:r>
      <w:r>
        <w:t>I</w:t>
      </w:r>
      <w:r w:rsidRPr="00055E31">
        <w:t>t is important t</w:t>
      </w:r>
      <w:r>
        <w:t>hat t</w:t>
      </w:r>
      <w:r w:rsidRPr="00055E31">
        <w:t>here is</w:t>
      </w:r>
      <w:r>
        <w:t xml:space="preserve"> a</w:t>
      </w:r>
      <w:r w:rsidRPr="00055E31">
        <w:t xml:space="preserve"> broad range and </w:t>
      </w:r>
      <w:r>
        <w:t>a</w:t>
      </w:r>
      <w:r w:rsidRPr="00055E31">
        <w:t xml:space="preserve"> broad offer.</w:t>
      </w:r>
    </w:p>
    <w:p w:rsidR="00F416DD" w:rsidP="00F416DD">
      <w:pPr>
        <w:pStyle w:val="Answer"/>
      </w:pPr>
      <w:r>
        <w:t>It becomes</w:t>
      </w:r>
      <w:r w:rsidRPr="00055E31">
        <w:t xml:space="preserve"> problematic </w:t>
      </w:r>
      <w:r>
        <w:t>and more difficult when some g</w:t>
      </w:r>
      <w:r w:rsidRPr="00055E31">
        <w:t>roups try to find a way forward</w:t>
      </w:r>
      <w:r>
        <w:t xml:space="preserve"> and want</w:t>
      </w:r>
      <w:r w:rsidRPr="00055E31">
        <w:t xml:space="preserve"> a small amount of funding to improve what they are doing or to change what they are doing</w:t>
      </w:r>
      <w:r>
        <w:t>. T</w:t>
      </w:r>
      <w:r w:rsidRPr="00055E31">
        <w:t>hose complexities can prevent groups finding a way forward</w:t>
      </w:r>
      <w:r>
        <w:t xml:space="preserve"> and they might</w:t>
      </w:r>
      <w:r w:rsidRPr="00055E31">
        <w:t xml:space="preserve"> expend lots of energy trying to find an outcome. Sadly, reflecting on your previous session, quite often those difficulties are more prevalent in areas of deprivation</w:t>
      </w:r>
      <w:r>
        <w:t xml:space="preserve"> that are </w:t>
      </w:r>
      <w:r w:rsidRPr="00055E31">
        <w:t>not quite so well connected to the local council, or whatever it may be.</w:t>
      </w:r>
    </w:p>
    <w:p w:rsidR="00F416DD" w:rsidP="00F416DD">
      <w:pPr>
        <w:pStyle w:val="Answer"/>
      </w:pPr>
      <w:r>
        <w:t>T</w:t>
      </w:r>
      <w:r w:rsidRPr="00055E31">
        <w:t xml:space="preserve">here </w:t>
      </w:r>
      <w:r w:rsidRPr="00055E31">
        <w:t>is</w:t>
      </w:r>
      <w:r w:rsidRPr="00055E31">
        <w:t xml:space="preserve"> some great practice locally where different groups have joined up. We h</w:t>
      </w:r>
      <w:r>
        <w:t>eard</w:t>
      </w:r>
      <w:r w:rsidRPr="00055E31">
        <w:t xml:space="preserve"> Lee from</w:t>
      </w:r>
      <w:r>
        <w:t xml:space="preserve"> </w:t>
      </w:r>
      <w:r w:rsidRPr="00055E31">
        <w:t xml:space="preserve">Active Partnerships </w:t>
      </w:r>
      <w:r>
        <w:t xml:space="preserve">in the previous session. There are </w:t>
      </w:r>
      <w:r w:rsidRPr="00055E31">
        <w:t>different communit</w:t>
      </w:r>
      <w:r>
        <w:t>y</w:t>
      </w:r>
      <w:r w:rsidRPr="00055E31">
        <w:t xml:space="preserve"> groups taking </w:t>
      </w:r>
      <w:r>
        <w:t>a</w:t>
      </w:r>
      <w:r w:rsidRPr="00055E31">
        <w:t xml:space="preserve"> lead </w:t>
      </w:r>
      <w:r>
        <w:t>on</w:t>
      </w:r>
      <w:r w:rsidRPr="00055E31">
        <w:t xml:space="preserve"> addressing physical activity in their patch, whether it is working with a local authority or working with a range of different partners. </w:t>
      </w:r>
    </w:p>
    <w:p w:rsidR="00F416DD" w:rsidP="00F416DD">
      <w:pPr>
        <w:pStyle w:val="Answer"/>
      </w:pPr>
      <w:r>
        <w:t>S</w:t>
      </w:r>
      <w:r w:rsidRPr="00055E31">
        <w:t>pecific</w:t>
      </w:r>
      <w:r>
        <w:t>ally</w:t>
      </w:r>
      <w:r>
        <w:t xml:space="preserve"> on</w:t>
      </w:r>
      <w:r w:rsidRPr="00055E31">
        <w:t xml:space="preserve"> joining things up, organisations</w:t>
      </w:r>
      <w:r>
        <w:t xml:space="preserve"> involved</w:t>
      </w:r>
      <w:r w:rsidRPr="00055E31">
        <w:t xml:space="preserve"> in your inquiry meet</w:t>
      </w:r>
      <w:r>
        <w:t xml:space="preserve"> regularly,</w:t>
      </w:r>
      <w:r w:rsidRPr="00055E31">
        <w:t xml:space="preserve"> every month</w:t>
      </w:r>
      <w:r>
        <w:t>,</w:t>
      </w:r>
      <w:r w:rsidRPr="00055E31">
        <w:t xml:space="preserve"> to see how we can try to join things up. </w:t>
      </w:r>
      <w:r>
        <w:t>CCLOA—t</w:t>
      </w:r>
      <w:r w:rsidRPr="00055E31">
        <w:t xml:space="preserve">he organisation </w:t>
      </w:r>
      <w:r>
        <w:t>I represent—</w:t>
      </w:r>
      <w:r w:rsidRPr="00055E31">
        <w:t xml:space="preserve">Active Partnerships and Sport England meet to try </w:t>
      </w:r>
      <w:r>
        <w:t xml:space="preserve">to make </w:t>
      </w:r>
      <w:r w:rsidRPr="00055E31">
        <w:t xml:space="preserve">sure </w:t>
      </w:r>
      <w:r>
        <w:t xml:space="preserve">that </w:t>
      </w:r>
      <w:r w:rsidRPr="00055E31">
        <w:t>we have a co</w:t>
      </w:r>
      <w:r w:rsidRPr="00055E31">
        <w:noBreakHyphen/>
        <w:t xml:space="preserve">ordinated approach </w:t>
      </w:r>
      <w:r w:rsidRPr="00055E31">
        <w:t>to local government. We have developed joint messages and joint think pieces.</w:t>
      </w:r>
      <w:r>
        <w:t xml:space="preserve"> </w:t>
      </w:r>
      <w:r w:rsidRPr="00055E31">
        <w:t xml:space="preserve">We try to </w:t>
      </w:r>
      <w:r>
        <w:t xml:space="preserve">make </w:t>
      </w:r>
      <w:r w:rsidRPr="00055E31">
        <w:t xml:space="preserve">sure that </w:t>
      </w:r>
      <w:r>
        <w:t xml:space="preserve">the </w:t>
      </w:r>
      <w:r w:rsidRPr="00055E31">
        <w:t xml:space="preserve">messages we are putting out through our conferences are </w:t>
      </w:r>
      <w:r>
        <w:t xml:space="preserve">as </w:t>
      </w:r>
      <w:r w:rsidRPr="00055E31">
        <w:t xml:space="preserve">aligned as they possibly can be. Reflecting on your last </w:t>
      </w:r>
      <w:r>
        <w:t>evidence session</w:t>
      </w:r>
      <w:r w:rsidRPr="00055E31">
        <w:t xml:space="preserve">, I think that </w:t>
      </w:r>
      <w:r>
        <w:t xml:space="preserve">vehicle </w:t>
      </w:r>
      <w:r w:rsidRPr="00055E31">
        <w:t xml:space="preserve">offers a real opportunity for </w:t>
      </w:r>
      <w:r>
        <w:t>the G</w:t>
      </w:r>
      <w:r w:rsidRPr="00055E31">
        <w:t xml:space="preserve">overnment to engage with local government to have a far greater impact to support local people </w:t>
      </w:r>
      <w:r>
        <w:t>and to</w:t>
      </w:r>
      <w:r w:rsidRPr="00055E31">
        <w:t xml:space="preserve"> reduce fragmentation. </w:t>
      </w:r>
    </w:p>
    <w:p w:rsidR="00F416DD" w:rsidP="00F416DD">
      <w:pPr>
        <w:pStyle w:val="Remark"/>
      </w:pPr>
      <w:r w:rsidRPr="005C2C78">
        <w:rPr>
          <w:b/>
        </w:rPr>
        <w:t>The Chair:</w:t>
      </w:r>
      <w:r>
        <w:t xml:space="preserve"> </w:t>
      </w:r>
      <w:r w:rsidRPr="00055E31">
        <w:t>I was looking last night on the web at some of the activities of the Chief Cultural and Leisure Officers Association. What I failed to see</w:t>
      </w:r>
      <w:r>
        <w:t>,</w:t>
      </w:r>
      <w:r w:rsidRPr="00055E31">
        <w:t xml:space="preserve"> </w:t>
      </w:r>
      <w:r>
        <w:t xml:space="preserve">but </w:t>
      </w:r>
      <w:r w:rsidRPr="00055E31">
        <w:t>perhaps I was looking in the wrong place</w:t>
      </w:r>
      <w:r>
        <w:t xml:space="preserve">, was </w:t>
      </w:r>
      <w:r w:rsidRPr="00055E31">
        <w:t>any sort of idea about what you actually achieve. Where would I find that?</w:t>
      </w:r>
      <w:r>
        <w:t xml:space="preserve"> </w:t>
      </w:r>
    </w:p>
    <w:p w:rsidR="00F416DD" w:rsidP="00F416DD">
      <w:pPr>
        <w:pStyle w:val="Answer"/>
      </w:pPr>
      <w:r w:rsidRPr="00400CEE">
        <w:rPr>
          <w:b/>
          <w:i/>
        </w:rPr>
        <w:t>Ian Brooke:</w:t>
      </w:r>
      <w:r>
        <w:t xml:space="preserve"> </w:t>
      </w:r>
      <w:r w:rsidRPr="00055E31">
        <w:t>I am sure there is some stuff on the website</w:t>
      </w:r>
      <w:r>
        <w:t>, Lord Willis,</w:t>
      </w:r>
      <w:r w:rsidRPr="00055E31">
        <w:t xml:space="preserve"> and we can send some o</w:t>
      </w:r>
      <w:r>
        <w:t>v</w:t>
      </w:r>
      <w:r w:rsidRPr="00055E31">
        <w:t xml:space="preserve">er. A key part of our mission is to try </w:t>
      </w:r>
      <w:r>
        <w:t>to</w:t>
      </w:r>
      <w:r w:rsidRPr="00055E31">
        <w:t xml:space="preserve"> ensure that every place has a vibrant local offer. A lot of that is just sharing information.</w:t>
      </w:r>
      <w:r>
        <w:t xml:space="preserve"> </w:t>
      </w:r>
      <w:r w:rsidRPr="00055E31">
        <w:t>I work in Oxford</w:t>
      </w:r>
      <w:r>
        <w:t xml:space="preserve">, </w:t>
      </w:r>
      <w:r w:rsidRPr="00055E31">
        <w:t>and I am head of service in Oxford</w:t>
      </w:r>
      <w:r>
        <w:t>,</w:t>
      </w:r>
      <w:r w:rsidRPr="00055E31">
        <w:t xml:space="preserve"> outside </w:t>
      </w:r>
      <w:r>
        <w:t>my</w:t>
      </w:r>
      <w:r w:rsidRPr="00055E31">
        <w:t xml:space="preserve"> role supporting the Chief Cultural and Leisure Officers Association.</w:t>
      </w:r>
      <w:r>
        <w:t xml:space="preserve"> </w:t>
      </w:r>
      <w:r w:rsidRPr="00055E31">
        <w:t xml:space="preserve">My role is </w:t>
      </w:r>
      <w:r>
        <w:t xml:space="preserve">made </w:t>
      </w:r>
      <w:r w:rsidRPr="00055E31">
        <w:t>a lot easier by sharing and understanding good practice and what is going on elsewhere.</w:t>
      </w:r>
    </w:p>
    <w:p w:rsidR="00F416DD" w:rsidP="00F416DD">
      <w:pPr>
        <w:pStyle w:val="Answer"/>
      </w:pPr>
      <w:r w:rsidRPr="00055E31">
        <w:t xml:space="preserve">It is not </w:t>
      </w:r>
      <w:r>
        <w:t xml:space="preserve">about </w:t>
      </w:r>
      <w:r w:rsidRPr="00055E31">
        <w:t>trying to copy and paste</w:t>
      </w:r>
      <w:r>
        <w:t xml:space="preserve">. You cannot do that, </w:t>
      </w:r>
      <w:r w:rsidRPr="00055E31">
        <w:t>because local issues are different.</w:t>
      </w:r>
      <w:r>
        <w:t xml:space="preserve"> </w:t>
      </w:r>
      <w:r w:rsidRPr="00055E31">
        <w:t xml:space="preserve">It is </w:t>
      </w:r>
      <w:r>
        <w:t>making sure</w:t>
      </w:r>
      <w:r w:rsidRPr="00055E31">
        <w:t xml:space="preserve"> </w:t>
      </w:r>
      <w:r>
        <w:t xml:space="preserve">that </w:t>
      </w:r>
      <w:r w:rsidRPr="00055E31">
        <w:t xml:space="preserve">we understand what good practice is and how we share </w:t>
      </w:r>
      <w:r>
        <w:t>i</w:t>
      </w:r>
      <w:r w:rsidRPr="00055E31">
        <w:t>t.</w:t>
      </w:r>
      <w:r>
        <w:t xml:space="preserve"> T</w:t>
      </w:r>
      <w:r w:rsidRPr="00055E31">
        <w:t xml:space="preserve">hat is </w:t>
      </w:r>
      <w:r>
        <w:t>the</w:t>
      </w:r>
      <w:r w:rsidRPr="00055E31">
        <w:t xml:space="preserve"> key thrust </w:t>
      </w:r>
      <w:r>
        <w:t xml:space="preserve">of </w:t>
      </w:r>
      <w:r w:rsidRPr="00055E31">
        <w:t>the association.</w:t>
      </w:r>
      <w:r>
        <w:t xml:space="preserve"> </w:t>
      </w:r>
      <w:r w:rsidRPr="00055E31">
        <w:t xml:space="preserve">I have certainly benefited from that </w:t>
      </w:r>
      <w:r>
        <w:t>in</w:t>
      </w:r>
      <w:r w:rsidRPr="00055E31">
        <w:t xml:space="preserve"> the 10 years I have been involved</w:t>
      </w:r>
      <w:r>
        <w:t>. With the</w:t>
      </w:r>
      <w:r w:rsidRPr="00055E31">
        <w:t xml:space="preserve"> connections I have</w:t>
      </w:r>
      <w:r>
        <w:t xml:space="preserve">, </w:t>
      </w:r>
      <w:r w:rsidRPr="00055E31">
        <w:t xml:space="preserve">I know people in a lot of local </w:t>
      </w:r>
      <w:r w:rsidRPr="00055E31">
        <w:t>authorities</w:t>
      </w:r>
      <w:r w:rsidRPr="00055E31">
        <w:t xml:space="preserve"> and I am able to pick up the phone and talk about specific issues.</w:t>
      </w:r>
      <w:r>
        <w:t xml:space="preserve"> </w:t>
      </w:r>
      <w:r w:rsidRPr="00055E31">
        <w:t xml:space="preserve">I cannot put a price on how valuable that is </w:t>
      </w:r>
      <w:r>
        <w:t>in</w:t>
      </w:r>
      <w:r w:rsidRPr="00055E31">
        <w:t xml:space="preserve"> try</w:t>
      </w:r>
      <w:r>
        <w:t>ing</w:t>
      </w:r>
      <w:r w:rsidRPr="00055E31">
        <w:t xml:space="preserve"> to knit stuff together and support stuff locally. </w:t>
      </w:r>
    </w:p>
    <w:p w:rsidR="00F416DD" w:rsidP="00F416DD">
      <w:pPr>
        <w:pStyle w:val="Remark"/>
      </w:pPr>
      <w:r w:rsidRPr="00055E31">
        <w:rPr>
          <w:b/>
        </w:rPr>
        <w:t>The Chair:</w:t>
      </w:r>
      <w:r>
        <w:t xml:space="preserve"> </w:t>
      </w:r>
      <w:r w:rsidRPr="00055E31">
        <w:t>Gerald, how could things be done differently to be more effective?</w:t>
      </w:r>
      <w:r>
        <w:t xml:space="preserve"> </w:t>
      </w:r>
    </w:p>
    <w:p w:rsidR="00F416DD" w:rsidP="00F416DD">
      <w:pPr>
        <w:pStyle w:val="Answer"/>
      </w:pPr>
      <w:r w:rsidRPr="00055E31">
        <w:rPr>
          <w:b/>
          <w:i/>
        </w:rPr>
        <w:t>C</w:t>
      </w:r>
      <w:r>
        <w:rPr>
          <w:b/>
          <w:i/>
        </w:rPr>
        <w:t>ouncillor</w:t>
      </w:r>
      <w:r w:rsidRPr="00055E31">
        <w:rPr>
          <w:b/>
          <w:i/>
        </w:rPr>
        <w:t xml:space="preserve"> Gerald Ve</w:t>
      </w:r>
      <w:r>
        <w:rPr>
          <w:b/>
          <w:i/>
        </w:rPr>
        <w:t>r</w:t>
      </w:r>
      <w:r w:rsidRPr="00055E31">
        <w:rPr>
          <w:b/>
          <w:i/>
        </w:rPr>
        <w:t>non-Jackson:</w:t>
      </w:r>
      <w:r>
        <w:t xml:space="preserve"> </w:t>
      </w:r>
      <w:r w:rsidRPr="00055E31">
        <w:t xml:space="preserve">I </w:t>
      </w:r>
      <w:r>
        <w:t xml:space="preserve">have been </w:t>
      </w:r>
      <w:r w:rsidRPr="00055E31">
        <w:t>leader of Portsmouth Cit</w:t>
      </w:r>
      <w:r>
        <w:t>y</w:t>
      </w:r>
      <w:r w:rsidRPr="00055E31">
        <w:t xml:space="preserve"> Council for 13 </w:t>
      </w:r>
      <w:r w:rsidRPr="00055E31">
        <w:t>years</w:t>
      </w:r>
      <w:r w:rsidRPr="00055E31">
        <w:t xml:space="preserve"> so I have been around</w:t>
      </w:r>
      <w:r>
        <w:t xml:space="preserve"> a lot. F</w:t>
      </w:r>
      <w:r w:rsidRPr="00055E31">
        <w:t>rom a local government point of view</w:t>
      </w:r>
      <w:r>
        <w:t xml:space="preserve">, </w:t>
      </w:r>
      <w:r w:rsidRPr="00055E31">
        <w:t xml:space="preserve">the basic problem that we face as councils </w:t>
      </w:r>
      <w:r>
        <w:t>is</w:t>
      </w:r>
      <w:r w:rsidRPr="00055E31">
        <w:t xml:space="preserve"> the enormous cut in funding over the years. There is much less money to do things. </w:t>
      </w:r>
      <w:r>
        <w:t>U</w:t>
      </w:r>
      <w:r w:rsidRPr="00055E31">
        <w:t xml:space="preserve">nitary councils </w:t>
      </w:r>
      <w:r>
        <w:t>that</w:t>
      </w:r>
      <w:r w:rsidRPr="00055E31">
        <w:t xml:space="preserve"> have social services responsibilities cannot escape from </w:t>
      </w:r>
      <w:r>
        <w:t>their</w:t>
      </w:r>
      <w:r w:rsidRPr="00055E31">
        <w:t xml:space="preserve"> responsibilities to look after children in care.</w:t>
      </w:r>
      <w:r>
        <w:t xml:space="preserve"> </w:t>
      </w:r>
      <w:r w:rsidRPr="00055E31">
        <w:t xml:space="preserve">If somebody comes to me as a councillor and says, </w:t>
      </w:r>
      <w:r>
        <w:t>“W</w:t>
      </w:r>
      <w:r w:rsidRPr="00055E31">
        <w:t>e have to be able to look after this child who is at risk</w:t>
      </w:r>
      <w:r>
        <w:t>. I</w:t>
      </w:r>
      <w:r w:rsidRPr="00055E31">
        <w:t>t may cost £7,000 a week</w:t>
      </w:r>
      <w:r>
        <w:t>”,</w:t>
      </w:r>
      <w:r w:rsidRPr="00055E31">
        <w:t xml:space="preserve"> you cannot say no, and that means all the other things in councils get cut to </w:t>
      </w:r>
      <w:r>
        <w:t xml:space="preserve">make </w:t>
      </w:r>
      <w:r w:rsidRPr="00055E31">
        <w:t xml:space="preserve">sure </w:t>
      </w:r>
      <w:r>
        <w:t xml:space="preserve">that </w:t>
      </w:r>
      <w:r w:rsidRPr="00055E31">
        <w:t>we protect social services.</w:t>
      </w:r>
      <w:r>
        <w:t xml:space="preserve"> </w:t>
      </w:r>
      <w:r w:rsidRPr="00055E31">
        <w:t>We are getting to the point where many leisure facilities are at quite serious risk of closing over the next five to 10 years.</w:t>
      </w:r>
      <w:r>
        <w:t xml:space="preserve"> </w:t>
      </w:r>
    </w:p>
    <w:p w:rsidR="00F416DD" w:rsidP="00F416DD">
      <w:pPr>
        <w:pStyle w:val="Remark"/>
      </w:pPr>
      <w:r w:rsidRPr="00055E31">
        <w:rPr>
          <w:b/>
        </w:rPr>
        <w:t>The Chair:</w:t>
      </w:r>
      <w:r>
        <w:t xml:space="preserve"> </w:t>
      </w:r>
      <w:r w:rsidRPr="00055E31">
        <w:t xml:space="preserve">Is it a matter of doing things differently? </w:t>
      </w:r>
    </w:p>
    <w:p w:rsidR="00F416DD" w:rsidP="00F416DD">
      <w:pPr>
        <w:pStyle w:val="Answer"/>
      </w:pPr>
      <w:r w:rsidRPr="00055E31">
        <w:rPr>
          <w:b/>
          <w:i/>
        </w:rPr>
        <w:t>C</w:t>
      </w:r>
      <w:r>
        <w:rPr>
          <w:b/>
          <w:i/>
        </w:rPr>
        <w:t>ouncillo</w:t>
      </w:r>
      <w:r w:rsidRPr="00055E31">
        <w:rPr>
          <w:b/>
          <w:i/>
        </w:rPr>
        <w:t>r Gerald Vernon-Jackson:</w:t>
      </w:r>
      <w:r>
        <w:t xml:space="preserve"> </w:t>
      </w:r>
      <w:r w:rsidRPr="00055E31">
        <w:t xml:space="preserve">It is </w:t>
      </w:r>
      <w:r>
        <w:t xml:space="preserve">probably </w:t>
      </w:r>
      <w:r w:rsidRPr="00055E31">
        <w:t xml:space="preserve">always </w:t>
      </w:r>
      <w:r>
        <w:t xml:space="preserve">about </w:t>
      </w:r>
      <w:r w:rsidRPr="00055E31">
        <w:t>doing thing</w:t>
      </w:r>
      <w:r>
        <w:t>s</w:t>
      </w:r>
      <w:r w:rsidRPr="00055E31">
        <w:t xml:space="preserve"> differently.</w:t>
      </w:r>
      <w:r>
        <w:t xml:space="preserve"> </w:t>
      </w:r>
      <w:r w:rsidRPr="00055E31">
        <w:t>There are different ways we can work. Public health coming into local government has been a real strength</w:t>
      </w:r>
      <w:r>
        <w:t xml:space="preserve">. We have been </w:t>
      </w:r>
      <w:r w:rsidRPr="00055E31">
        <w:t xml:space="preserve">able to reflect on the benefits of keeping people active and healthy. That has been a good way of working. I think the idea of prescriptions </w:t>
      </w:r>
      <w:r>
        <w:t>for</w:t>
      </w:r>
      <w:r w:rsidRPr="00055E31">
        <w:t xml:space="preserve"> activity, both in the arts and in leisure, h</w:t>
      </w:r>
      <w:r>
        <w:t>as</w:t>
      </w:r>
      <w:r w:rsidRPr="00055E31">
        <w:t xml:space="preserve"> worked as well</w:t>
      </w:r>
      <w:r>
        <w:t>,</w:t>
      </w:r>
      <w:r w:rsidRPr="00055E31">
        <w:t xml:space="preserve"> to get people to do </w:t>
      </w:r>
      <w:r w:rsidRPr="00055E31">
        <w:t>things they perhaps would not have done otherwise.</w:t>
      </w:r>
      <w:r>
        <w:t xml:space="preserve"> There is </w:t>
      </w:r>
      <w:r w:rsidRPr="00055E31">
        <w:t xml:space="preserve">a patchwork </w:t>
      </w:r>
      <w:r>
        <w:t xml:space="preserve">of councils </w:t>
      </w:r>
      <w:r w:rsidRPr="00055E31">
        <w:t xml:space="preserve">across the country </w:t>
      </w:r>
      <w:r>
        <w:t>that</w:t>
      </w:r>
      <w:r w:rsidRPr="00055E31">
        <w:t xml:space="preserve"> are all trying to do their best in </w:t>
      </w:r>
      <w:r>
        <w:t xml:space="preserve">the </w:t>
      </w:r>
      <w:r w:rsidRPr="00055E31">
        <w:t>areas</w:t>
      </w:r>
      <w:r>
        <w:t xml:space="preserve"> </w:t>
      </w:r>
      <w:r w:rsidRPr="00055E31">
        <w:t>they look after but</w:t>
      </w:r>
      <w:r>
        <w:t xml:space="preserve">, with </w:t>
      </w:r>
      <w:r w:rsidRPr="00055E31">
        <w:t>increasingly</w:t>
      </w:r>
      <w:r>
        <w:t xml:space="preserve"> </w:t>
      </w:r>
      <w:r w:rsidRPr="00055E31">
        <w:t>less money to do it</w:t>
      </w:r>
      <w:r>
        <w:t>,</w:t>
      </w:r>
      <w:r w:rsidRPr="00055E31">
        <w:t xml:space="preserve"> </w:t>
      </w:r>
      <w:r>
        <w:t>i</w:t>
      </w:r>
      <w:r w:rsidRPr="00055E31">
        <w:t>t is more and more difficult.</w:t>
      </w:r>
      <w:r>
        <w:t xml:space="preserve"> </w:t>
      </w:r>
    </w:p>
    <w:p w:rsidR="00F416DD" w:rsidRPr="00055E31" w:rsidP="00F416DD">
      <w:pPr>
        <w:pStyle w:val="Remark"/>
      </w:pPr>
      <w:r w:rsidRPr="00E66D27">
        <w:rPr>
          <w:b/>
        </w:rPr>
        <w:t>The Chair:</w:t>
      </w:r>
      <w:r>
        <w:t xml:space="preserve"> </w:t>
      </w:r>
      <w:r w:rsidRPr="00055E31">
        <w:t xml:space="preserve">That is quite depressing. </w:t>
      </w:r>
    </w:p>
    <w:p w:rsidR="00F416DD" w:rsidP="00F416DD">
      <w:pPr>
        <w:pStyle w:val="Answer"/>
      </w:pPr>
      <w:r w:rsidRPr="00E66D27">
        <w:rPr>
          <w:b/>
          <w:i/>
        </w:rPr>
        <w:t>C</w:t>
      </w:r>
      <w:r>
        <w:rPr>
          <w:b/>
          <w:i/>
        </w:rPr>
        <w:t>ouncillor</w:t>
      </w:r>
      <w:r w:rsidRPr="00E66D27">
        <w:rPr>
          <w:b/>
          <w:i/>
        </w:rPr>
        <w:t xml:space="preserve"> Gerald Vernon-Jackson:</w:t>
      </w:r>
      <w:r>
        <w:t xml:space="preserve"> </w:t>
      </w:r>
      <w:r w:rsidRPr="00055E31">
        <w:t xml:space="preserve">Sorry. </w:t>
      </w:r>
    </w:p>
    <w:p w:rsidR="00F416DD" w:rsidP="00F416DD">
      <w:pPr>
        <w:pStyle w:val="Remark"/>
      </w:pPr>
      <w:r w:rsidRPr="00E66D27">
        <w:rPr>
          <w:b/>
        </w:rPr>
        <w:t>The Chair:</w:t>
      </w:r>
      <w:r>
        <w:t xml:space="preserve"> </w:t>
      </w:r>
      <w:r w:rsidRPr="00055E31">
        <w:t>It is all right.</w:t>
      </w:r>
    </w:p>
    <w:p w:rsidR="00F416DD" w:rsidP="00F416DD">
      <w:pPr>
        <w:pStyle w:val="Question"/>
      </w:pPr>
      <w:r w:rsidRPr="00E66D27">
        <w:rPr>
          <w:b/>
        </w:rPr>
        <w:t>Lord Knight of Weymouth:</w:t>
      </w:r>
      <w:r>
        <w:t xml:space="preserve"> </w:t>
      </w:r>
      <w:r w:rsidRPr="00055E31">
        <w:t xml:space="preserve">With the decline in direct public management of sport and recreation, are the public funding structures for the local delivery of sport and recreation fit for purpose? What principles should underpin public funding for sport and recreation in the future? I want to start with Gerald and </w:t>
      </w:r>
      <w:r>
        <w:t xml:space="preserve">then </w:t>
      </w:r>
      <w:r w:rsidRPr="00055E31">
        <w:t xml:space="preserve">I have a couple of very quick </w:t>
      </w:r>
      <w:r w:rsidRPr="00055E31">
        <w:t>supplementaries</w:t>
      </w:r>
      <w:r>
        <w:t>—</w:t>
      </w:r>
      <w:r w:rsidRPr="00055E31">
        <w:t xml:space="preserve"> one for Gerald and one for Ian. </w:t>
      </w:r>
    </w:p>
    <w:p w:rsidR="00F416DD" w:rsidP="00F416DD">
      <w:pPr>
        <w:pStyle w:val="Answer"/>
      </w:pPr>
      <w:r w:rsidRPr="00E66D27">
        <w:rPr>
          <w:b/>
          <w:i/>
        </w:rPr>
        <w:t>C</w:t>
      </w:r>
      <w:r>
        <w:rPr>
          <w:b/>
          <w:i/>
        </w:rPr>
        <w:t>ouncillor</w:t>
      </w:r>
      <w:r w:rsidRPr="00E66D27">
        <w:rPr>
          <w:b/>
          <w:i/>
        </w:rPr>
        <w:t xml:space="preserve"> Gerald Vernon-Jackson:</w:t>
      </w:r>
      <w:r>
        <w:t xml:space="preserve"> </w:t>
      </w:r>
      <w:r w:rsidRPr="00055E31">
        <w:t xml:space="preserve">The way </w:t>
      </w:r>
      <w:r>
        <w:t>in which s</w:t>
      </w:r>
      <w:r w:rsidRPr="00055E31">
        <w:t>port and leisure facilities have been provided has changed over time.</w:t>
      </w:r>
      <w:r>
        <w:t xml:space="preserve"> </w:t>
      </w:r>
      <w:r w:rsidRPr="00055E31">
        <w:t>Ian will be able to say much more about that than me.</w:t>
      </w:r>
      <w:r>
        <w:t xml:space="preserve"> W</w:t>
      </w:r>
      <w:r w:rsidRPr="00055E31">
        <w:t>e need to be realistic</w:t>
      </w:r>
      <w:r>
        <w:t>: l</w:t>
      </w:r>
      <w:r w:rsidRPr="00055E31">
        <w:t>ot</w:t>
      </w:r>
      <w:r>
        <w:t>s</w:t>
      </w:r>
      <w:r w:rsidRPr="00055E31">
        <w:t xml:space="preserve"> of councils went down the route of leisure trusts, et cetera, because it was cheaper</w:t>
      </w:r>
      <w:r>
        <w:t>. P</w:t>
      </w:r>
      <w:r w:rsidRPr="00055E31">
        <w:t>rimarily</w:t>
      </w:r>
      <w:r>
        <w:t>,</w:t>
      </w:r>
      <w:r w:rsidRPr="00055E31">
        <w:t xml:space="preserve"> it saved </w:t>
      </w:r>
      <w:r>
        <w:t>us</w:t>
      </w:r>
      <w:r w:rsidRPr="00055E31">
        <w:t xml:space="preserve"> having to pay business rates. </w:t>
      </w:r>
      <w:r>
        <w:t>C</w:t>
      </w:r>
      <w:r w:rsidRPr="00055E31">
        <w:t xml:space="preserve">ouncils </w:t>
      </w:r>
      <w:r>
        <w:t xml:space="preserve">now </w:t>
      </w:r>
      <w:r w:rsidRPr="00055E31">
        <w:t>get 50% of the business rates</w:t>
      </w:r>
      <w:r>
        <w:t xml:space="preserve"> and</w:t>
      </w:r>
      <w:r w:rsidRPr="00055E31">
        <w:t xml:space="preserve"> that is less attractive</w:t>
      </w:r>
      <w:r>
        <w:t>. W</w:t>
      </w:r>
      <w:r w:rsidRPr="00055E31">
        <w:t xml:space="preserve">e have </w:t>
      </w:r>
      <w:r>
        <w:t>tried to</w:t>
      </w:r>
      <w:r w:rsidRPr="00055E31">
        <w:t xml:space="preserve"> find organisations that have the skills and the expertise to deliver that sort of service</w:t>
      </w:r>
      <w:r>
        <w:t xml:space="preserve">, and not </w:t>
      </w:r>
      <w:r w:rsidRPr="00055E31">
        <w:t>tr</w:t>
      </w:r>
      <w:r>
        <w:t>ied</w:t>
      </w:r>
      <w:r w:rsidRPr="00055E31">
        <w:t xml:space="preserve"> to replicate in each council a sports department trying to do that.</w:t>
      </w:r>
      <w:r>
        <w:t xml:space="preserve"> T</w:t>
      </w:r>
      <w:r w:rsidRPr="00055E31">
        <w:t xml:space="preserve">hings are </w:t>
      </w:r>
      <w:r>
        <w:t xml:space="preserve">probably </w:t>
      </w:r>
      <w:r w:rsidRPr="00055E31">
        <w:t>moving in the opposite direction now</w:t>
      </w:r>
      <w:r>
        <w:t>, and c</w:t>
      </w:r>
      <w:r w:rsidRPr="00055E31">
        <w:t>ouncils are looking to take things back in</w:t>
      </w:r>
      <w:r>
        <w:t>-</w:t>
      </w:r>
      <w:r w:rsidRPr="00055E31">
        <w:t>house, because there have been such problems over the last year with leisure providers. We did it mainly because we wanted more expertise and we wanted to make the money go further.</w:t>
      </w:r>
      <w:r>
        <w:t xml:space="preserve"> </w:t>
      </w:r>
    </w:p>
    <w:p w:rsidR="00F416DD" w:rsidP="00F416DD">
      <w:pPr>
        <w:pStyle w:val="Remark"/>
      </w:pPr>
      <w:r w:rsidRPr="00E66D27">
        <w:rPr>
          <w:b/>
        </w:rPr>
        <w:t>Lord Knight of Weymouth:</w:t>
      </w:r>
      <w:r w:rsidRPr="00055E31">
        <w:t xml:space="preserve"> I have noticed, and the Committee has noted</w:t>
      </w:r>
      <w:r>
        <w:t>,</w:t>
      </w:r>
      <w:r w:rsidRPr="00055E31">
        <w:t xml:space="preserve"> that the reduction in local authority expenditure on recreation and sport is almost double that of the reduction in expenditure on open spaces.</w:t>
      </w:r>
      <w:r>
        <w:t xml:space="preserve"> </w:t>
      </w:r>
      <w:r w:rsidRPr="00055E31">
        <w:t>There is obviously a difference in the statutory responsibility in respect of that.</w:t>
      </w:r>
      <w:r>
        <w:t xml:space="preserve"> </w:t>
      </w:r>
      <w:r w:rsidRPr="00055E31">
        <w:t>Do we have the statutory responsibilities right?</w:t>
      </w:r>
      <w:r>
        <w:t xml:space="preserve"> </w:t>
      </w:r>
    </w:p>
    <w:p w:rsidR="00F416DD" w:rsidP="00F416DD">
      <w:pPr>
        <w:pStyle w:val="Answer"/>
      </w:pPr>
      <w:r w:rsidRPr="00E66D27">
        <w:rPr>
          <w:b/>
          <w:i/>
        </w:rPr>
        <w:t>C</w:t>
      </w:r>
      <w:r>
        <w:rPr>
          <w:b/>
          <w:i/>
        </w:rPr>
        <w:t>ouncillor</w:t>
      </w:r>
      <w:r w:rsidRPr="00E66D27">
        <w:rPr>
          <w:b/>
          <w:i/>
        </w:rPr>
        <w:t xml:space="preserve"> Gerald Vernon-Jackson:</w:t>
      </w:r>
      <w:r>
        <w:t xml:space="preserve"> </w:t>
      </w:r>
      <w:r w:rsidRPr="00055E31">
        <w:t>The main driver</w:t>
      </w:r>
      <w:r>
        <w:t>s,</w:t>
      </w:r>
      <w:r w:rsidRPr="00055E31">
        <w:t xml:space="preserve"> particularly for unitary authorities</w:t>
      </w:r>
      <w:r>
        <w:t>,</w:t>
      </w:r>
      <w:r w:rsidRPr="00055E31">
        <w:t xml:space="preserve"> are around social services provision</w:t>
      </w:r>
      <w:r>
        <w:t>;</w:t>
      </w:r>
      <w:r w:rsidRPr="00055E31">
        <w:t xml:space="preserve"> that drives </w:t>
      </w:r>
      <w:r>
        <w:t xml:space="preserve">all </w:t>
      </w:r>
      <w:r w:rsidRPr="00055E31">
        <w:t>our budget</w:t>
      </w:r>
      <w:r>
        <w:t>s</w:t>
      </w:r>
      <w:r w:rsidRPr="00055E31">
        <w:t>.</w:t>
      </w:r>
      <w:r>
        <w:t xml:space="preserve"> </w:t>
      </w:r>
      <w:r w:rsidRPr="00055E31">
        <w:t>Irrespective of politics, councils try to protect social services</w:t>
      </w:r>
      <w:r>
        <w:t>,</w:t>
      </w:r>
      <w:r w:rsidRPr="00055E31">
        <w:t xml:space="preserve"> and everything else get</w:t>
      </w:r>
      <w:r>
        <w:t>s</w:t>
      </w:r>
      <w:r w:rsidRPr="00055E31">
        <w:t xml:space="preserve"> cut to protect them.</w:t>
      </w:r>
    </w:p>
    <w:p w:rsidR="00F416DD" w:rsidP="00F416DD">
      <w:pPr>
        <w:pStyle w:val="Answer"/>
      </w:pPr>
      <w:r w:rsidRPr="00055E31">
        <w:t>It is also about the cost.</w:t>
      </w:r>
      <w:r>
        <w:t xml:space="preserve"> </w:t>
      </w:r>
      <w:r w:rsidRPr="00055E31">
        <w:t xml:space="preserve">Cutting grass and </w:t>
      </w:r>
      <w:r>
        <w:t>making sure</w:t>
      </w:r>
      <w:r w:rsidRPr="00055E31">
        <w:t xml:space="preserve"> that the grass </w:t>
      </w:r>
      <w:r>
        <w:t>on</w:t>
      </w:r>
      <w:r w:rsidRPr="00055E31">
        <w:t xml:space="preserve"> pitches and parks look okay is much cheaper than running a swimming pool. If you hav</w:t>
      </w:r>
      <w:r>
        <w:t>e</w:t>
      </w:r>
      <w:r w:rsidRPr="00055E31">
        <w:t xml:space="preserve"> to cut things</w:t>
      </w:r>
      <w:r>
        <w:t>,</w:t>
      </w:r>
      <w:r w:rsidRPr="00055E31">
        <w:t xml:space="preserve"> and you do not want to cut lots of things</w:t>
      </w:r>
      <w:r>
        <w:t>,</w:t>
      </w:r>
      <w:r w:rsidRPr="00055E31">
        <w:t xml:space="preserve"> </w:t>
      </w:r>
      <w:r>
        <w:t xml:space="preserve">you might </w:t>
      </w:r>
      <w:r w:rsidRPr="00055E31">
        <w:t>cut something expensive.</w:t>
      </w:r>
      <w:r>
        <w:t xml:space="preserve"> In the last six months, in Portsmouth, w</w:t>
      </w:r>
      <w:r w:rsidRPr="00055E31">
        <w:t xml:space="preserve">e have </w:t>
      </w:r>
      <w:r w:rsidRPr="00055E31">
        <w:t>made a decision</w:t>
      </w:r>
      <w:r w:rsidRPr="00055E31">
        <w:t xml:space="preserve"> </w:t>
      </w:r>
      <w:r>
        <w:t xml:space="preserve">to </w:t>
      </w:r>
      <w:r w:rsidRPr="00055E31">
        <w:t>shut a swimming pool.</w:t>
      </w:r>
      <w:r>
        <w:t xml:space="preserve"> </w:t>
      </w:r>
      <w:r w:rsidRPr="00055E31">
        <w:t xml:space="preserve">We cannot afford it </w:t>
      </w:r>
      <w:r w:rsidRPr="00055E31">
        <w:t>any more</w:t>
      </w:r>
      <w:r w:rsidRPr="00055E31">
        <w:t>.</w:t>
      </w:r>
      <w:r>
        <w:t xml:space="preserve"> </w:t>
      </w:r>
    </w:p>
    <w:p w:rsidR="00F416DD" w:rsidP="00F416DD">
      <w:pPr>
        <w:pStyle w:val="Remark"/>
      </w:pPr>
      <w:r w:rsidRPr="00E66D27">
        <w:rPr>
          <w:b/>
        </w:rPr>
        <w:t>Lord Knight of Weymouth:</w:t>
      </w:r>
      <w:r>
        <w:t xml:space="preserve"> </w:t>
      </w:r>
      <w:r w:rsidRPr="00055E31">
        <w:t>Ian, what is your reflection on that</w:t>
      </w:r>
      <w:r>
        <w:t xml:space="preserve">? </w:t>
      </w:r>
      <w:r w:rsidRPr="00055E31">
        <w:t xml:space="preserve">I am interested in the move to leisure trusts </w:t>
      </w:r>
      <w:r>
        <w:t xml:space="preserve">that </w:t>
      </w:r>
      <w:r w:rsidRPr="00055E31">
        <w:t>Gerald talked about</w:t>
      </w:r>
      <w:r>
        <w:t>. A</w:t>
      </w:r>
      <w:r w:rsidRPr="00055E31">
        <w:t xml:space="preserve">s a </w:t>
      </w:r>
      <w:r w:rsidRPr="00055E31">
        <w:t>consequence</w:t>
      </w:r>
      <w:r w:rsidRPr="00055E31">
        <w:t xml:space="preserve"> you have fewer senior leisure officers working for councils</w:t>
      </w:r>
      <w:r>
        <w:t xml:space="preserve">. </w:t>
      </w:r>
      <w:r>
        <w:t>W</w:t>
      </w:r>
      <w:r w:rsidRPr="00055E31">
        <w:t xml:space="preserve">hat has been the impact of that </w:t>
      </w:r>
      <w:r>
        <w:t xml:space="preserve">on </w:t>
      </w:r>
      <w:r w:rsidRPr="00055E31">
        <w:t xml:space="preserve">policy expertise and the prominence </w:t>
      </w:r>
      <w:r>
        <w:t xml:space="preserve">of </w:t>
      </w:r>
      <w:r w:rsidRPr="00055E31">
        <w:t>the issue within the council itself?</w:t>
      </w:r>
      <w:r>
        <w:t xml:space="preserve"> </w:t>
      </w:r>
    </w:p>
    <w:p w:rsidR="00F416DD" w:rsidP="00F416DD">
      <w:pPr>
        <w:pStyle w:val="Answer"/>
      </w:pPr>
      <w:r w:rsidRPr="00E66D27">
        <w:rPr>
          <w:b/>
          <w:i/>
        </w:rPr>
        <w:t>Ian Brooke:</w:t>
      </w:r>
      <w:r>
        <w:t xml:space="preserve"> </w:t>
      </w:r>
      <w:r w:rsidRPr="00055E31">
        <w:t>It differs in different places.</w:t>
      </w:r>
      <w:r>
        <w:t xml:space="preserve"> </w:t>
      </w:r>
      <w:r w:rsidRPr="00055E31">
        <w:t>Some</w:t>
      </w:r>
      <w:r>
        <w:t xml:space="preserve"> </w:t>
      </w:r>
      <w:r w:rsidRPr="00055E31">
        <w:t>trusts</w:t>
      </w:r>
      <w:r>
        <w:t xml:space="preserve">, such as </w:t>
      </w:r>
      <w:r w:rsidRPr="00055E31">
        <w:t>Redbridge</w:t>
      </w:r>
      <w:r>
        <w:t xml:space="preserve"> and</w:t>
      </w:r>
      <w:r w:rsidRPr="00055E31">
        <w:t xml:space="preserve"> </w:t>
      </w:r>
      <w:r w:rsidR="00F34095">
        <w:t>Oldham</w:t>
      </w:r>
      <w:r>
        <w:t xml:space="preserve">, </w:t>
      </w:r>
      <w:r w:rsidRPr="00055E31">
        <w:t>have done a fantastic job work</w:t>
      </w:r>
      <w:r>
        <w:t>ing</w:t>
      </w:r>
      <w:r w:rsidRPr="00055E31">
        <w:t xml:space="preserve"> on a strategic basis with local authority partners</w:t>
      </w:r>
      <w:r>
        <w:t xml:space="preserve">. They </w:t>
      </w:r>
      <w:r w:rsidRPr="00055E31">
        <w:t>have been able to provide advice and knit things together locally with health providers</w:t>
      </w:r>
      <w:r>
        <w:t>. O</w:t>
      </w:r>
      <w:r w:rsidRPr="00055E31">
        <w:t>thers have found it more difficult.</w:t>
      </w:r>
    </w:p>
    <w:p w:rsidR="00F416DD" w:rsidP="00F416DD">
      <w:pPr>
        <w:pStyle w:val="Answer"/>
      </w:pPr>
      <w:r w:rsidRPr="00055E31">
        <w:t xml:space="preserve">Some of it is down to the specific contracts and </w:t>
      </w:r>
      <w:r>
        <w:t>the</w:t>
      </w:r>
      <w:r w:rsidRPr="00055E31">
        <w:t xml:space="preserve"> freedom th</w:t>
      </w:r>
      <w:r>
        <w:t>ey</w:t>
      </w:r>
      <w:r w:rsidRPr="00055E31">
        <w:t xml:space="preserve"> give the operator to manoeuvre and do things </w:t>
      </w:r>
      <w:r>
        <w:t>beyond</w:t>
      </w:r>
      <w:r w:rsidRPr="00055E31">
        <w:t xml:space="preserve"> opening up and closing a facility. </w:t>
      </w:r>
      <w:r>
        <w:t>T</w:t>
      </w:r>
      <w:r w:rsidRPr="00055E31">
        <w:t xml:space="preserve">he difference is vast. </w:t>
      </w:r>
      <w:r>
        <w:t xml:space="preserve">Yesterday, </w:t>
      </w:r>
      <w:r w:rsidRPr="00055E31">
        <w:t>I saw a Sport England release about the support grant. It</w:t>
      </w:r>
      <w:r>
        <w:t xml:space="preserve"> said</w:t>
      </w:r>
      <w:r w:rsidRPr="00055E31">
        <w:t xml:space="preserve"> </w:t>
      </w:r>
      <w:r>
        <w:t xml:space="preserve">that </w:t>
      </w:r>
      <w:r w:rsidRPr="00055E31">
        <w:t xml:space="preserve">the value of centres across the country is about £6.4 billion. A few years </w:t>
      </w:r>
      <w:r w:rsidRPr="00055E31">
        <w:t>ago</w:t>
      </w:r>
      <w:r w:rsidRPr="00055E31">
        <w:t xml:space="preserve"> in Oxford</w:t>
      </w:r>
      <w:r>
        <w:t>,</w:t>
      </w:r>
      <w:r w:rsidRPr="00055E31">
        <w:t xml:space="preserve"> we did a social value review of our leisure centres and found it was about £18.4 million. There is real value in getting </w:t>
      </w:r>
      <w:r>
        <w:t>it</w:t>
      </w:r>
      <w:r w:rsidRPr="00055E31">
        <w:t xml:space="preserve"> right</w:t>
      </w:r>
      <w:r>
        <w:t>. It is the</w:t>
      </w:r>
      <w:r w:rsidRPr="00055E31">
        <w:t xml:space="preserve"> difference between a leisure service </w:t>
      </w:r>
      <w:r>
        <w:t xml:space="preserve">that is more about just opening the door and having some basic provision, although </w:t>
      </w:r>
      <w:r w:rsidRPr="00055E31">
        <w:t>basic provision can be great</w:t>
      </w:r>
      <w:r>
        <w:t xml:space="preserve">, </w:t>
      </w:r>
      <w:r w:rsidRPr="00055E31">
        <w:t>and a provider</w:t>
      </w:r>
      <w:r>
        <w:t xml:space="preserve"> that</w:t>
      </w:r>
      <w:r w:rsidRPr="00055E31">
        <w:t xml:space="preserve"> really tries to work</w:t>
      </w:r>
      <w:r>
        <w:t xml:space="preserve"> </w:t>
      </w:r>
      <w:r w:rsidRPr="00055E31">
        <w:t>the local place and operate at a more strategic level</w:t>
      </w:r>
      <w:r>
        <w:t>,</w:t>
      </w:r>
      <w:r w:rsidRPr="00055E31">
        <w:t xml:space="preserve"> to reduce inequalities, reduce health inequalitie</w:t>
      </w:r>
      <w:r>
        <w:t>s</w:t>
      </w:r>
      <w:r w:rsidRPr="00055E31">
        <w:t xml:space="preserve"> and ensure </w:t>
      </w:r>
      <w:r>
        <w:t xml:space="preserve">that </w:t>
      </w:r>
      <w:r w:rsidRPr="00055E31">
        <w:t>there is an equitable offer.</w:t>
      </w:r>
      <w:r>
        <w:t xml:space="preserve"> </w:t>
      </w:r>
    </w:p>
    <w:p w:rsidR="00F416DD" w:rsidP="00F416DD">
      <w:pPr>
        <w:pStyle w:val="Answer"/>
        <w:tabs>
          <w:tab w:val="left" w:pos="7088"/>
        </w:tabs>
      </w:pPr>
      <w:r w:rsidRPr="00055E31">
        <w:t xml:space="preserve">The point </w:t>
      </w:r>
      <w:r>
        <w:t>about</w:t>
      </w:r>
      <w:r w:rsidRPr="00055E31">
        <w:t xml:space="preserve"> strategic</w:t>
      </w:r>
      <w:r>
        <w:t xml:space="preserve"> nous</w:t>
      </w:r>
      <w:r>
        <w:rPr>
          <w:b/>
          <w:bCs/>
        </w:rPr>
        <w:t xml:space="preserve"> </w:t>
      </w:r>
      <w:r>
        <w:t>for</w:t>
      </w:r>
      <w:r w:rsidRPr="00055E31">
        <w:t xml:space="preserve"> local leisure officers is a real challenge.</w:t>
      </w:r>
      <w:r>
        <w:t xml:space="preserve"> </w:t>
      </w:r>
      <w:r w:rsidRPr="00055E31">
        <w:t>Going back to the previous question</w:t>
      </w:r>
      <w:r>
        <w:t>,</w:t>
      </w:r>
      <w:r w:rsidRPr="00055E31">
        <w:t xml:space="preserve"> </w:t>
      </w:r>
      <w:r>
        <w:t xml:space="preserve">it is increasingly important that </w:t>
      </w:r>
      <w:r w:rsidRPr="00055E31">
        <w:t xml:space="preserve">networks such as CCLOA meet partners </w:t>
      </w:r>
      <w:r>
        <w:t>from</w:t>
      </w:r>
      <w:r w:rsidRPr="00055E31">
        <w:t xml:space="preserve"> Sport England</w:t>
      </w:r>
      <w:r>
        <w:t xml:space="preserve">, so that we can make </w:t>
      </w:r>
      <w:r w:rsidRPr="00055E31">
        <w:t>sure that people can be quickly skilled up</w:t>
      </w:r>
      <w:r>
        <w:t>, and</w:t>
      </w:r>
      <w:r w:rsidRPr="00055E31">
        <w:t xml:space="preserve"> we can address diversity and get a broader range of people in th</w:t>
      </w:r>
      <w:r>
        <w:t>o</w:t>
      </w:r>
      <w:r w:rsidRPr="00055E31">
        <w:t>se roles</w:t>
      </w:r>
      <w:r>
        <w:t xml:space="preserve">. We need to </w:t>
      </w:r>
      <w:r w:rsidRPr="00055E31">
        <w:t>support them to be skilled up</w:t>
      </w:r>
      <w:r>
        <w:t>,</w:t>
      </w:r>
      <w:r w:rsidRPr="00055E31">
        <w:t xml:space="preserve"> so </w:t>
      </w:r>
      <w:r>
        <w:t xml:space="preserve">that </w:t>
      </w:r>
      <w:r w:rsidRPr="00055E31">
        <w:t xml:space="preserve">they understand the sector and the system they are operating in. As Gerald explained, it is a real challenge when </w:t>
      </w:r>
      <w:r>
        <w:t xml:space="preserve">local government </w:t>
      </w:r>
      <w:r w:rsidRPr="00055E31">
        <w:t xml:space="preserve">expenditure </w:t>
      </w:r>
      <w:r>
        <w:t xml:space="preserve">on parks, recreation and leisure centres </w:t>
      </w:r>
      <w:r w:rsidRPr="00055E31">
        <w:t>has dropped from £1.6 billion to £1</w:t>
      </w:r>
      <w:r>
        <w:t xml:space="preserve"> b</w:t>
      </w:r>
      <w:r w:rsidRPr="00055E31">
        <w:t>illion.</w:t>
      </w:r>
      <w:r>
        <w:t xml:space="preserve"> </w:t>
      </w:r>
    </w:p>
    <w:p w:rsidR="00F416DD" w:rsidP="00F416DD">
      <w:pPr>
        <w:pStyle w:val="Remark"/>
      </w:pPr>
      <w:r w:rsidRPr="00E66D27">
        <w:rPr>
          <w:b/>
        </w:rPr>
        <w:t>Lord Knight of Weymouth:</w:t>
      </w:r>
      <w:r>
        <w:t xml:space="preserve"> M</w:t>
      </w:r>
      <w:r w:rsidRPr="00055E31">
        <w:t xml:space="preserve">ay I press you on whether there are any principles </w:t>
      </w:r>
      <w:r>
        <w:t xml:space="preserve">that </w:t>
      </w:r>
      <w:r w:rsidRPr="00055E31">
        <w:t>should underpin public funding for sport and recreation?</w:t>
      </w:r>
      <w:r>
        <w:t xml:space="preserve"> </w:t>
      </w:r>
    </w:p>
    <w:p w:rsidR="00F416DD" w:rsidP="00F416DD">
      <w:pPr>
        <w:pStyle w:val="Answer"/>
      </w:pPr>
      <w:r w:rsidRPr="00E66D27">
        <w:rPr>
          <w:b/>
          <w:i/>
        </w:rPr>
        <w:t>Ian Brooke:</w:t>
      </w:r>
      <w:r>
        <w:t xml:space="preserve"> </w:t>
      </w:r>
      <w:r w:rsidRPr="00055E31">
        <w:t>A key principle for me is sustainability. Sometimes funding is dropped in and, great, something happen</w:t>
      </w:r>
      <w:r>
        <w:t>s</w:t>
      </w:r>
      <w:r w:rsidRPr="00055E31">
        <w:t xml:space="preserve"> for a short space of time, but it does not give enough time for the local community and </w:t>
      </w:r>
      <w:r>
        <w:t xml:space="preserve">the local </w:t>
      </w:r>
      <w:r w:rsidRPr="00055E31">
        <w:t xml:space="preserve">system to adapt to </w:t>
      </w:r>
      <w:r>
        <w:t xml:space="preserve">make </w:t>
      </w:r>
      <w:r w:rsidRPr="00055E31">
        <w:t>sure</w:t>
      </w:r>
      <w:r>
        <w:t xml:space="preserve"> that</w:t>
      </w:r>
      <w:r w:rsidRPr="00055E31">
        <w:t xml:space="preserve"> it is sustainable. It needs to focus on inequalities</w:t>
      </w:r>
      <w:r>
        <w:t>.</w:t>
      </w:r>
    </w:p>
    <w:p w:rsidR="00F416DD" w:rsidP="00F416DD">
      <w:pPr>
        <w:pStyle w:val="Answer"/>
      </w:pPr>
      <w:r>
        <w:t>The</w:t>
      </w:r>
      <w:r w:rsidRPr="00055E31">
        <w:t xml:space="preserve"> commercial leisure physical activity </w:t>
      </w:r>
      <w:r>
        <w:t>sector</w:t>
      </w:r>
      <w:r w:rsidRPr="00055E31">
        <w:t xml:space="preserve"> does a fantastic job</w:t>
      </w:r>
      <w:r>
        <w:t>,</w:t>
      </w:r>
      <w:r w:rsidRPr="00055E31">
        <w:t xml:space="preserve"> with boutique gyms, high</w:t>
      </w:r>
      <w:r w:rsidRPr="00055E31">
        <w:noBreakHyphen/>
        <w:t>intensity training</w:t>
      </w:r>
      <w:r>
        <w:t xml:space="preserve"> and</w:t>
      </w:r>
      <w:r w:rsidRPr="00055E31">
        <w:t xml:space="preserve"> budget gyms</w:t>
      </w:r>
      <w:r>
        <w:t>,</w:t>
      </w:r>
      <w:r w:rsidRPr="00055E31">
        <w:t xml:space="preserve"> but the real need is to support </w:t>
      </w:r>
      <w:r>
        <w:t xml:space="preserve">the </w:t>
      </w:r>
      <w:r w:rsidRPr="00055E31">
        <w:t xml:space="preserve">addressing </w:t>
      </w:r>
      <w:r>
        <w:t xml:space="preserve">of </w:t>
      </w:r>
      <w:r w:rsidRPr="00055E31">
        <w:t>inequalities</w:t>
      </w:r>
      <w:r>
        <w:t>. We need</w:t>
      </w:r>
      <w:r w:rsidRPr="00055E31">
        <w:t xml:space="preserve"> to </w:t>
      </w:r>
      <w:r>
        <w:t xml:space="preserve">make </w:t>
      </w:r>
      <w:r w:rsidRPr="00055E31">
        <w:t xml:space="preserve">sure that </w:t>
      </w:r>
      <w:r>
        <w:t xml:space="preserve">the </w:t>
      </w:r>
      <w:r w:rsidRPr="00055E31">
        <w:t>leisure offer is available for everyone</w:t>
      </w:r>
      <w:r>
        <w:t>,</w:t>
      </w:r>
      <w:r w:rsidRPr="00055E31">
        <w:t xml:space="preserve"> </w:t>
      </w:r>
      <w:r>
        <w:t xml:space="preserve">and that </w:t>
      </w:r>
      <w:r w:rsidRPr="00055E31">
        <w:t>there are decent concessions</w:t>
      </w:r>
      <w:r>
        <w:t xml:space="preserve"> </w:t>
      </w:r>
      <w:r w:rsidRPr="00055E31">
        <w:t xml:space="preserve">on </w:t>
      </w:r>
      <w:r>
        <w:t xml:space="preserve">the </w:t>
      </w:r>
      <w:r w:rsidRPr="00055E31">
        <w:t>outdoor activities and le</w:t>
      </w:r>
      <w:r>
        <w:t>isure</w:t>
      </w:r>
      <w:r w:rsidRPr="00055E31">
        <w:t xml:space="preserve"> services</w:t>
      </w:r>
      <w:r>
        <w:t xml:space="preserve"> that</w:t>
      </w:r>
      <w:r w:rsidRPr="00055E31">
        <w:t xml:space="preserve"> are provided</w:t>
      </w:r>
      <w:r>
        <w:t>. T</w:t>
      </w:r>
      <w:r w:rsidRPr="00055E31">
        <w:t xml:space="preserve">he offer </w:t>
      </w:r>
      <w:r>
        <w:t xml:space="preserve">must </w:t>
      </w:r>
      <w:r w:rsidRPr="00055E31">
        <w:t xml:space="preserve">include things such as creches so </w:t>
      </w:r>
      <w:r>
        <w:t xml:space="preserve">that </w:t>
      </w:r>
      <w:r w:rsidRPr="00055E31">
        <w:t>young mums can continue their exercise habit</w:t>
      </w:r>
      <w:r>
        <w:t>,</w:t>
      </w:r>
      <w:r w:rsidRPr="00055E31">
        <w:t xml:space="preserve"> through to ladies</w:t>
      </w:r>
      <w:r>
        <w:t>-</w:t>
      </w:r>
      <w:r w:rsidRPr="00055E31">
        <w:t>only sessions</w:t>
      </w:r>
      <w:r>
        <w:t>,</w:t>
      </w:r>
      <w:r w:rsidRPr="00055E31">
        <w:t xml:space="preserve"> so </w:t>
      </w:r>
      <w:r>
        <w:t xml:space="preserve">that </w:t>
      </w:r>
      <w:r w:rsidRPr="00055E31">
        <w:t>we target specific aspects of the community.</w:t>
      </w:r>
      <w:r>
        <w:t xml:space="preserve"> </w:t>
      </w:r>
    </w:p>
    <w:p w:rsidR="00F416DD" w:rsidP="00F416DD">
      <w:pPr>
        <w:pStyle w:val="Answer"/>
      </w:pPr>
      <w:r w:rsidRPr="00E66D27">
        <w:rPr>
          <w:b/>
          <w:i/>
        </w:rPr>
        <w:t>C</w:t>
      </w:r>
      <w:r>
        <w:rPr>
          <w:b/>
          <w:i/>
        </w:rPr>
        <w:t>ouncillor</w:t>
      </w:r>
      <w:r w:rsidRPr="00E66D27">
        <w:rPr>
          <w:b/>
          <w:i/>
        </w:rPr>
        <w:t xml:space="preserve"> Gerald Vernon-Jackson:</w:t>
      </w:r>
      <w:r>
        <w:t xml:space="preserve"> </w:t>
      </w:r>
      <w:r w:rsidRPr="00055E31">
        <w:t>One</w:t>
      </w:r>
      <w:r>
        <w:t xml:space="preserve"> of the things </w:t>
      </w:r>
      <w:r w:rsidRPr="00055E31">
        <w:t>that local authority provision does differently is</w:t>
      </w:r>
      <w:r>
        <w:t xml:space="preserve"> </w:t>
      </w:r>
      <w:r w:rsidRPr="00055E31">
        <w:t>provid</w:t>
      </w:r>
      <w:r>
        <w:t>ing</w:t>
      </w:r>
      <w:r w:rsidRPr="00055E31">
        <w:t xml:space="preserve"> services to people who do not </w:t>
      </w:r>
      <w:r>
        <w:t>have</w:t>
      </w:r>
      <w:r w:rsidRPr="00055E31">
        <w:t xml:space="preserve"> other options.</w:t>
      </w:r>
      <w:r>
        <w:t xml:space="preserve"> W</w:t>
      </w:r>
      <w:r w:rsidRPr="00055E31">
        <w:t xml:space="preserve">e provide services for people on lower incomes </w:t>
      </w:r>
      <w:r w:rsidRPr="00055E31">
        <w:t>who cannot access the private area</w:t>
      </w:r>
      <w:r>
        <w:t>s. There is</w:t>
      </w:r>
      <w:r w:rsidRPr="00055E31">
        <w:t xml:space="preserve"> also</w:t>
      </w:r>
      <w:r>
        <w:t xml:space="preserve"> a very large </w:t>
      </w:r>
      <w:r w:rsidRPr="00055E31">
        <w:t>provision for people in the BAME community.</w:t>
      </w:r>
      <w:r>
        <w:t xml:space="preserve"> </w:t>
      </w:r>
      <w:r w:rsidRPr="00055E31">
        <w:t>That is a really important part of what councils do to fill a gap that does not seem to be covered in the commercial market.</w:t>
      </w:r>
      <w:r>
        <w:t xml:space="preserve"> </w:t>
      </w:r>
    </w:p>
    <w:p w:rsidR="00F416DD" w:rsidP="00F416DD">
      <w:pPr>
        <w:pStyle w:val="Remark"/>
      </w:pPr>
      <w:r w:rsidRPr="00E66D27">
        <w:rPr>
          <w:b/>
        </w:rPr>
        <w:t>The Chair:</w:t>
      </w:r>
      <w:r>
        <w:t xml:space="preserve"> </w:t>
      </w:r>
      <w:r w:rsidRPr="00055E31">
        <w:t xml:space="preserve">You are </w:t>
      </w:r>
      <w:r>
        <w:t xml:space="preserve">absolutely </w:t>
      </w:r>
      <w:r w:rsidRPr="00055E31">
        <w:t>right to make that point</w:t>
      </w:r>
      <w:r>
        <w:t>, Gerald</w:t>
      </w:r>
      <w:r w:rsidRPr="00055E31">
        <w:t>.</w:t>
      </w:r>
      <w:r>
        <w:t xml:space="preserve"> </w:t>
      </w:r>
    </w:p>
    <w:p w:rsidR="00F416DD" w:rsidP="00F416DD">
      <w:pPr>
        <w:pStyle w:val="Remark"/>
      </w:pPr>
      <w:r w:rsidRPr="00E66D27">
        <w:rPr>
          <w:b/>
        </w:rPr>
        <w:t>Lord Snape:</w:t>
      </w:r>
      <w:r>
        <w:t xml:space="preserve"> </w:t>
      </w:r>
      <w:r w:rsidRPr="00055E31">
        <w:t>C</w:t>
      </w:r>
      <w:r>
        <w:t xml:space="preserve">ouncillor </w:t>
      </w:r>
      <w:r w:rsidRPr="00055E31">
        <w:t>Vernon</w:t>
      </w:r>
      <w:r w:rsidRPr="00055E31">
        <w:noBreakHyphen/>
        <w:t xml:space="preserve">Jackson said earlier that he thought, or at least I got the impression </w:t>
      </w:r>
      <w:r>
        <w:t xml:space="preserve">that he thought, </w:t>
      </w:r>
      <w:r w:rsidRPr="00055E31">
        <w:t xml:space="preserve">that local government was moving away from private sector </w:t>
      </w:r>
      <w:r w:rsidRPr="00055E31">
        <w:t>partnerships, or</w:t>
      </w:r>
      <w:r w:rsidRPr="00055E31">
        <w:t xml:space="preserve"> had been over the past year or so.</w:t>
      </w:r>
      <w:r>
        <w:t xml:space="preserve"> </w:t>
      </w:r>
      <w:r w:rsidRPr="00055E31">
        <w:t xml:space="preserve">It is difficult to imagine </w:t>
      </w:r>
      <w:r>
        <w:t xml:space="preserve">that </w:t>
      </w:r>
      <w:r w:rsidRPr="00055E31">
        <w:t xml:space="preserve">post </w:t>
      </w:r>
      <w:r w:rsidRPr="00055E31">
        <w:t>Covid</w:t>
      </w:r>
      <w:r w:rsidRPr="00055E31">
        <w:t xml:space="preserve"> the Government will</w:t>
      </w:r>
      <w:r>
        <w:t>—throw is the wrong term—</w:t>
      </w:r>
      <w:r w:rsidRPr="00055E31">
        <w:t>give much more money to sport and recreation</w:t>
      </w:r>
      <w:r>
        <w:t>. W</w:t>
      </w:r>
      <w:r w:rsidRPr="00055E31">
        <w:t>ithout such private sector partnerships, how do you see the way forward? I would</w:t>
      </w:r>
      <w:r>
        <w:t xml:space="preserve"> also</w:t>
      </w:r>
      <w:r w:rsidRPr="00055E31">
        <w:t xml:space="preserve"> be interested of course in Ian</w:t>
      </w:r>
      <w:r>
        <w:t>’</w:t>
      </w:r>
      <w:r w:rsidRPr="00055E31">
        <w:t>s response</w:t>
      </w:r>
      <w:r>
        <w:t>, not least a</w:t>
      </w:r>
      <w:r w:rsidRPr="00055E31">
        <w:t xml:space="preserve">s a fellow </w:t>
      </w:r>
      <w:r w:rsidRPr="00055E31">
        <w:t>Sto</w:t>
      </w:r>
      <w:r>
        <w:t>ckportian</w:t>
      </w:r>
      <w:r>
        <w:t>.</w:t>
      </w:r>
      <w:r w:rsidRPr="00055E31">
        <w:t xml:space="preserve"> I hope we can find some light in the gloom. </w:t>
      </w:r>
    </w:p>
    <w:p w:rsidR="00F416DD" w:rsidP="00F416DD">
      <w:pPr>
        <w:pStyle w:val="Answer"/>
      </w:pPr>
      <w:r w:rsidRPr="00E66D27">
        <w:rPr>
          <w:b/>
          <w:i/>
        </w:rPr>
        <w:t>C</w:t>
      </w:r>
      <w:r>
        <w:rPr>
          <w:b/>
          <w:i/>
        </w:rPr>
        <w:t>ouncillor</w:t>
      </w:r>
      <w:r w:rsidRPr="00E66D27">
        <w:rPr>
          <w:b/>
          <w:i/>
        </w:rPr>
        <w:t xml:space="preserve"> Gerald Vernon-Jackson:</w:t>
      </w:r>
      <w:r>
        <w:t xml:space="preserve"> </w:t>
      </w:r>
      <w:r w:rsidRPr="00055E31">
        <w:t>I think you are right</w:t>
      </w:r>
      <w:r>
        <w:t>;</w:t>
      </w:r>
      <w:r w:rsidRPr="00055E31">
        <w:t xml:space="preserve"> there is a serious problem. As I understand it, the research done by Sport England and Grant Thornton said </w:t>
      </w:r>
      <w:r>
        <w:t xml:space="preserve">that </w:t>
      </w:r>
      <w:r w:rsidRPr="00055E31">
        <w:t>the gap in the funding for sport and leisure through councils over the last year</w:t>
      </w:r>
      <w:r>
        <w:t>,</w:t>
      </w:r>
      <w:r w:rsidRPr="00055E31">
        <w:t xml:space="preserve"> because of </w:t>
      </w:r>
      <w:r w:rsidRPr="00055E31">
        <w:t>Covid</w:t>
      </w:r>
      <w:r>
        <w:t>,</w:t>
      </w:r>
      <w:r w:rsidRPr="00055E31">
        <w:t xml:space="preserve"> is around £700 million</w:t>
      </w:r>
      <w:r>
        <w:t>,</w:t>
      </w:r>
      <w:r w:rsidRPr="00055E31">
        <w:t xml:space="preserve"> and the Government have come up with just over £100 million to fill that gap.</w:t>
      </w:r>
    </w:p>
    <w:p w:rsidR="00F416DD" w:rsidP="00F416DD">
      <w:pPr>
        <w:pStyle w:val="Answer"/>
      </w:pPr>
      <w:r w:rsidRPr="00055E31">
        <w:t>We work very closely with leisure trusts around the country</w:t>
      </w:r>
      <w:r>
        <w:t>,</w:t>
      </w:r>
      <w:r w:rsidRPr="00055E31">
        <w:t xml:space="preserve"> and each council has its own relationship, but things have been difficult. I know of one council where the leisure trust</w:t>
      </w:r>
      <w:r>
        <w:t xml:space="preserve"> </w:t>
      </w:r>
      <w:r w:rsidRPr="00055E31">
        <w:t xml:space="preserve">said to the council they work with, </w:t>
      </w:r>
      <w:r>
        <w:t>“</w:t>
      </w:r>
      <w:r w:rsidRPr="00055E31">
        <w:t>You need to pay us an extra £12 million this year</w:t>
      </w:r>
      <w:r>
        <w:t>,</w:t>
      </w:r>
      <w:r w:rsidRPr="00055E31">
        <w:t xml:space="preserve"> otherwise we pull out of the contract</w:t>
      </w:r>
      <w:r>
        <w:t xml:space="preserve">”. </w:t>
      </w:r>
      <w:r w:rsidRPr="00055E31">
        <w:t>That is a really difficult decision for councils to have to make.</w:t>
      </w:r>
    </w:p>
    <w:p w:rsidR="00F416DD" w:rsidP="00F416DD">
      <w:pPr>
        <w:pStyle w:val="Question"/>
      </w:pPr>
      <w:r w:rsidRPr="008D2226">
        <w:rPr>
          <w:b/>
        </w:rPr>
        <w:t>Baroness Morris of Yardley:</w:t>
      </w:r>
      <w:r>
        <w:t xml:space="preserve"> </w:t>
      </w:r>
      <w:r w:rsidRPr="00055E31">
        <w:t>C</w:t>
      </w:r>
      <w:r>
        <w:t>ouncillor</w:t>
      </w:r>
      <w:r w:rsidRPr="00055E31">
        <w:t xml:space="preserve"> Vernon</w:t>
      </w:r>
      <w:r w:rsidRPr="00055E31">
        <w:noBreakHyphen/>
        <w:t xml:space="preserve">Jackson has </w:t>
      </w:r>
      <w:r>
        <w:t xml:space="preserve">already </w:t>
      </w:r>
      <w:r w:rsidRPr="00055E31">
        <w:t>introduced this question in answer to the first question.</w:t>
      </w:r>
      <w:r>
        <w:t xml:space="preserve"> </w:t>
      </w:r>
      <w:r w:rsidRPr="00055E31">
        <w:t>It is about local authorities</w:t>
      </w:r>
      <w:r>
        <w:t>’</w:t>
      </w:r>
      <w:r w:rsidRPr="00055E31">
        <w:t xml:space="preserve"> relatively new responsib</w:t>
      </w:r>
      <w:r>
        <w:t>i</w:t>
      </w:r>
      <w:r w:rsidRPr="00055E31">
        <w:t>lity for public health and well</w:t>
      </w:r>
      <w:r w:rsidRPr="00055E31">
        <w:noBreakHyphen/>
        <w:t>being. You were quite positive in your earlier comment.</w:t>
      </w:r>
      <w:r>
        <w:t xml:space="preserve"> Ho</w:t>
      </w:r>
      <w:r w:rsidRPr="00055E31">
        <w:t>w do local authorit</w:t>
      </w:r>
      <w:r>
        <w:t>ies</w:t>
      </w:r>
      <w:r w:rsidRPr="00055E31">
        <w:t xml:space="preserve"> incorporate sport and recreation in efforts to tackle obesity and health inequalities? How do you measure success</w:t>
      </w:r>
      <w:r>
        <w:t>, and w</w:t>
      </w:r>
      <w:r w:rsidRPr="00055E31">
        <w:t>hat lessons have been learned so far?</w:t>
      </w:r>
      <w:r>
        <w:t xml:space="preserve"> </w:t>
      </w:r>
    </w:p>
    <w:p w:rsidR="00F416DD" w:rsidP="00F416DD">
      <w:pPr>
        <w:pStyle w:val="Answer"/>
      </w:pPr>
      <w:r w:rsidRPr="005B5243">
        <w:rPr>
          <w:b/>
          <w:i/>
        </w:rPr>
        <w:t>C</w:t>
      </w:r>
      <w:r>
        <w:rPr>
          <w:b/>
          <w:i/>
        </w:rPr>
        <w:t>ouncillor</w:t>
      </w:r>
      <w:r w:rsidRPr="005B5243">
        <w:rPr>
          <w:b/>
          <w:i/>
        </w:rPr>
        <w:t xml:space="preserve"> Gerald Vernon-Jackson:</w:t>
      </w:r>
      <w:r>
        <w:t xml:space="preserve"> It </w:t>
      </w:r>
      <w:r w:rsidRPr="00055E31">
        <w:t>is a moving target.</w:t>
      </w:r>
      <w:r>
        <w:t xml:space="preserve"> </w:t>
      </w:r>
      <w:r w:rsidRPr="00055E31">
        <w:t>The budgets we inherited were mainly contracts for several years</w:t>
      </w:r>
      <w:r>
        <w:t xml:space="preserve"> for</w:t>
      </w:r>
      <w:r w:rsidRPr="00055E31">
        <w:t xml:space="preserve"> large areas of work that public health needed to do. That is gradually changing. The big contracts that take up the most money </w:t>
      </w:r>
      <w:r w:rsidRPr="00055E31">
        <w:t>are</w:t>
      </w:r>
      <w:r w:rsidRPr="00055E31">
        <w:t xml:space="preserve"> around rehabilitation of people from drugs and </w:t>
      </w:r>
      <w:r>
        <w:t xml:space="preserve">from </w:t>
      </w:r>
      <w:r w:rsidRPr="00055E31">
        <w:t>alcohol</w:t>
      </w:r>
      <w:r>
        <w:t>;</w:t>
      </w:r>
      <w:r w:rsidRPr="00055E31">
        <w:t xml:space="preserve"> sexual health and testing for sexual health diseases</w:t>
      </w:r>
      <w:r>
        <w:t>;</w:t>
      </w:r>
      <w:r w:rsidRPr="00055E31">
        <w:t xml:space="preserve"> and trying to get people off smoking and drinking.</w:t>
      </w:r>
      <w:r>
        <w:t xml:space="preserve"> </w:t>
      </w:r>
      <w:r w:rsidRPr="00055E31">
        <w:t>That is where the lion</w:t>
      </w:r>
      <w:r>
        <w:t>’</w:t>
      </w:r>
      <w:r w:rsidRPr="00055E31">
        <w:t xml:space="preserve">s share of the money </w:t>
      </w:r>
      <w:r>
        <w:t xml:space="preserve">in public health </w:t>
      </w:r>
      <w:r w:rsidRPr="00055E31">
        <w:t>has gone in the past.</w:t>
      </w:r>
      <w:r>
        <w:t xml:space="preserve"> </w:t>
      </w:r>
    </w:p>
    <w:p w:rsidR="00F416DD" w:rsidP="00F416DD">
      <w:pPr>
        <w:pStyle w:val="Answer"/>
      </w:pPr>
      <w:r w:rsidRPr="00055E31">
        <w:t>The benefit is probably no</w:t>
      </w:r>
      <w:r>
        <w:t>t</w:t>
      </w:r>
      <w:r w:rsidRPr="00055E31">
        <w:t xml:space="preserve"> financial.</w:t>
      </w:r>
      <w:r>
        <w:t xml:space="preserve"> H</w:t>
      </w:r>
      <w:r w:rsidRPr="00055E31">
        <w:t xml:space="preserve">aving public health within local government has meant that in councils where there are good relationships with </w:t>
      </w:r>
      <w:r w:rsidRPr="00055E31">
        <w:t>schools</w:t>
      </w:r>
      <w:r w:rsidRPr="00055E31">
        <w:t xml:space="preserve"> we have been able to build </w:t>
      </w:r>
      <w:r>
        <w:t>s</w:t>
      </w:r>
      <w:r w:rsidRPr="00055E31">
        <w:t>ome of that in</w:t>
      </w:r>
      <w:r>
        <w:t xml:space="preserve">. Some </w:t>
      </w:r>
      <w:r w:rsidRPr="00055E31">
        <w:t>informal stuff has happened with leisure providers and councils working together.</w:t>
      </w:r>
      <w:r>
        <w:t xml:space="preserve"> </w:t>
      </w:r>
      <w:r w:rsidRPr="00055E31">
        <w:t xml:space="preserve">If I am honest </w:t>
      </w:r>
      <w:r>
        <w:t>about</w:t>
      </w:r>
      <w:r w:rsidRPr="00055E31">
        <w:t xml:space="preserve"> where public health funding </w:t>
      </w:r>
      <w:r>
        <w:t>for</w:t>
      </w:r>
      <w:r w:rsidRPr="00055E31">
        <w:t xml:space="preserve"> getting people active</w:t>
      </w:r>
      <w:r>
        <w:t xml:space="preserve"> goes, </w:t>
      </w:r>
      <w:r w:rsidRPr="00055E31">
        <w:t>the key market has to be children</w:t>
      </w:r>
      <w:r>
        <w:t>, and they have</w:t>
      </w:r>
      <w:r w:rsidRPr="00055E31">
        <w:t xml:space="preserve"> not been high on public health</w:t>
      </w:r>
      <w:r>
        <w:t>’</w:t>
      </w:r>
      <w:r w:rsidRPr="00055E31">
        <w:t xml:space="preserve">s radar as regards where </w:t>
      </w:r>
      <w:r>
        <w:t>it</w:t>
      </w:r>
      <w:r w:rsidRPr="00055E31">
        <w:t xml:space="preserve"> put</w:t>
      </w:r>
      <w:r>
        <w:t>s its</w:t>
      </w:r>
      <w:r w:rsidRPr="00055E31">
        <w:t xml:space="preserve"> money. </w:t>
      </w:r>
    </w:p>
    <w:p w:rsidR="00F416DD" w:rsidP="00F416DD">
      <w:pPr>
        <w:pStyle w:val="Answer"/>
      </w:pPr>
      <w:r>
        <w:t>A real problem has been the</w:t>
      </w:r>
      <w:r w:rsidRPr="00055E31">
        <w:t xml:space="preserve"> almost complete disappearance of youth services in some areas. In Hampshire</w:t>
      </w:r>
      <w:r>
        <w:t>,</w:t>
      </w:r>
      <w:r w:rsidRPr="00055E31">
        <w:t xml:space="preserve"> there is no longer a youth service.</w:t>
      </w:r>
      <w:r>
        <w:t xml:space="preserve"> </w:t>
      </w:r>
      <w:r w:rsidRPr="00055E31">
        <w:t>In Portsmouth</w:t>
      </w:r>
      <w:r>
        <w:t>,</w:t>
      </w:r>
      <w:r w:rsidRPr="00055E31">
        <w:t xml:space="preserve"> we have been able to keep part of the youth service by working with the </w:t>
      </w:r>
      <w:r>
        <w:t>h</w:t>
      </w:r>
      <w:r w:rsidRPr="00055E31">
        <w:t xml:space="preserve">ousing </w:t>
      </w:r>
      <w:r>
        <w:t>d</w:t>
      </w:r>
      <w:r w:rsidRPr="00055E31">
        <w:t>epartment</w:t>
      </w:r>
      <w:r>
        <w:t>. T</w:t>
      </w:r>
      <w:r w:rsidRPr="00055E31">
        <w:t>here has been a huge removal of service from probably the most vulnerable in society</w:t>
      </w:r>
      <w:r>
        <w:t>, and p</w:t>
      </w:r>
      <w:r w:rsidRPr="00055E31">
        <w:t>ublic health budgets have not been targeted at children in the way they probably should be because there have been such huge cuts</w:t>
      </w:r>
      <w:r>
        <w:t>. W</w:t>
      </w:r>
      <w:r w:rsidRPr="00055E31">
        <w:t xml:space="preserve">e have to provide sexual health support </w:t>
      </w:r>
      <w:r>
        <w:t xml:space="preserve">and </w:t>
      </w:r>
      <w:r w:rsidRPr="00055E31">
        <w:t>support for people trying to come off drugs</w:t>
      </w:r>
      <w:r>
        <w:t xml:space="preserve"> or </w:t>
      </w:r>
      <w:r w:rsidRPr="00055E31">
        <w:t>alcohol and to stop people smoking.</w:t>
      </w:r>
      <w:r>
        <w:t xml:space="preserve"> </w:t>
      </w:r>
      <w:r w:rsidRPr="00055E31">
        <w:t>I am sorry that is not a particularly helpful answer</w:t>
      </w:r>
      <w:r>
        <w:t>. I</w:t>
      </w:r>
      <w:r w:rsidRPr="00055E31">
        <w:t xml:space="preserve">t is quite a bleak field. </w:t>
      </w:r>
    </w:p>
    <w:p w:rsidR="00F416DD" w:rsidP="00F416DD">
      <w:pPr>
        <w:pStyle w:val="Remark"/>
      </w:pPr>
      <w:r w:rsidRPr="00136836">
        <w:rPr>
          <w:b/>
        </w:rPr>
        <w:t>Baroness Morris of Yardley:</w:t>
      </w:r>
      <w:r>
        <w:t xml:space="preserve"> </w:t>
      </w:r>
      <w:r w:rsidR="00871CCB">
        <w:t>Social p</w:t>
      </w:r>
      <w:r w:rsidRPr="00055E31">
        <w:t>rescribing for people</w:t>
      </w:r>
      <w:r>
        <w:t>,</w:t>
      </w:r>
      <w:r w:rsidRPr="00055E31">
        <w:t xml:space="preserve"> certainly in the obesity and well</w:t>
      </w:r>
      <w:r w:rsidRPr="00055E31">
        <w:noBreakHyphen/>
        <w:t>being area</w:t>
      </w:r>
      <w:r>
        <w:t>,</w:t>
      </w:r>
      <w:r w:rsidRPr="00055E31">
        <w:t xml:space="preserve"> has </w:t>
      </w:r>
      <w:r>
        <w:t xml:space="preserve">become a bigger thing </w:t>
      </w:r>
      <w:r w:rsidRPr="00055E31">
        <w:t xml:space="preserve">since you </w:t>
      </w:r>
      <w:r>
        <w:t xml:space="preserve">took over </w:t>
      </w:r>
      <w:r w:rsidRPr="00055E31">
        <w:t>responsibility.</w:t>
      </w:r>
      <w:r>
        <w:t xml:space="preserve"> </w:t>
      </w:r>
      <w:r w:rsidRPr="00055E31">
        <w:t>What is your role in that?</w:t>
      </w:r>
      <w:r>
        <w:t xml:space="preserve"> </w:t>
      </w:r>
    </w:p>
    <w:p w:rsidR="00F416DD" w:rsidP="00F416DD">
      <w:pPr>
        <w:pStyle w:val="Answer"/>
      </w:pPr>
      <w:r w:rsidRPr="005B5243">
        <w:rPr>
          <w:b/>
          <w:i/>
        </w:rPr>
        <w:t>C</w:t>
      </w:r>
      <w:r>
        <w:rPr>
          <w:b/>
          <w:i/>
        </w:rPr>
        <w:t>ouncillor</w:t>
      </w:r>
      <w:r w:rsidRPr="005B5243">
        <w:rPr>
          <w:b/>
          <w:i/>
        </w:rPr>
        <w:t xml:space="preserve"> Gerald Vernon-Jackson:</w:t>
      </w:r>
      <w:r>
        <w:t xml:space="preserve"> O</w:t>
      </w:r>
      <w:r w:rsidRPr="00055E31">
        <w:t xml:space="preserve">ur role is </w:t>
      </w:r>
      <w:r>
        <w:t xml:space="preserve">mainly </w:t>
      </w:r>
      <w:r w:rsidRPr="00055E31">
        <w:t>signposting.</w:t>
      </w:r>
      <w:r>
        <w:t xml:space="preserve"> </w:t>
      </w:r>
      <w:r w:rsidRPr="00055E31">
        <w:t xml:space="preserve">It is not just the physical </w:t>
      </w:r>
      <w:r>
        <w:t xml:space="preserve">stuff of </w:t>
      </w:r>
      <w:r w:rsidRPr="00055E31">
        <w:t xml:space="preserve">saying to people, </w:t>
      </w:r>
      <w:r>
        <w:t>“</w:t>
      </w:r>
      <w:r w:rsidRPr="00055E31">
        <w:t>You</w:t>
      </w:r>
      <w:r>
        <w:t>’ve</w:t>
      </w:r>
      <w:r w:rsidRPr="00055E31">
        <w:t xml:space="preserve"> had a heart attack</w:t>
      </w:r>
      <w:r>
        <w:t>.</w:t>
      </w:r>
      <w:r w:rsidRPr="00055E31">
        <w:t xml:space="preserve"> </w:t>
      </w:r>
      <w:r>
        <w:t>Y</w:t>
      </w:r>
      <w:r w:rsidRPr="00055E31">
        <w:t>ou</w:t>
      </w:r>
      <w:r>
        <w:t>’re going to</w:t>
      </w:r>
      <w:r w:rsidRPr="00055E31">
        <w:t xml:space="preserve"> be prescribed swimming</w:t>
      </w:r>
      <w:r>
        <w:t>”. I</w:t>
      </w:r>
      <w:r w:rsidRPr="00055E31">
        <w:t>t is</w:t>
      </w:r>
      <w:r>
        <w:t xml:space="preserve"> prescribing</w:t>
      </w:r>
      <w:r w:rsidRPr="00055E31">
        <w:t xml:space="preserve"> people </w:t>
      </w:r>
      <w:r>
        <w:t xml:space="preserve">with </w:t>
      </w:r>
      <w:r w:rsidRPr="00055E31">
        <w:t xml:space="preserve">breathing problems </w:t>
      </w:r>
      <w:r>
        <w:t>to be</w:t>
      </w:r>
      <w:r w:rsidRPr="00055E31">
        <w:t xml:space="preserve"> part of a choir</w:t>
      </w:r>
      <w:r>
        <w:t>,</w:t>
      </w:r>
      <w:r w:rsidRPr="00055E31">
        <w:t xml:space="preserve"> to learn how to control </w:t>
      </w:r>
      <w:r>
        <w:t xml:space="preserve">their </w:t>
      </w:r>
      <w:r w:rsidRPr="00055E31">
        <w:t xml:space="preserve">lungs without having to use drugs. The role that local government can play very successfully is signposting to community groups </w:t>
      </w:r>
      <w:r>
        <w:t>that</w:t>
      </w:r>
      <w:r w:rsidRPr="00055E31">
        <w:t xml:space="preserve"> are able to support people</w:t>
      </w:r>
      <w:r>
        <w:t>,</w:t>
      </w:r>
      <w:r w:rsidRPr="00055E31">
        <w:t xml:space="preserve"> and </w:t>
      </w:r>
      <w:r>
        <w:t xml:space="preserve">in </w:t>
      </w:r>
      <w:r w:rsidRPr="00055E31">
        <w:t>be</w:t>
      </w:r>
      <w:r>
        <w:t xml:space="preserve">ing </w:t>
      </w:r>
      <w:r w:rsidRPr="00055E31">
        <w:t>able to do direct things.</w:t>
      </w:r>
      <w:r>
        <w:t xml:space="preserve"> </w:t>
      </w:r>
      <w:r w:rsidRPr="00055E31">
        <w:t>If people are prescribed swims or aqua</w:t>
      </w:r>
      <w:r>
        <w:t xml:space="preserve"> </w:t>
      </w:r>
      <w:r w:rsidRPr="00055E31">
        <w:t xml:space="preserve">aerobics, </w:t>
      </w:r>
      <w:r>
        <w:t xml:space="preserve">or </w:t>
      </w:r>
      <w:r w:rsidRPr="00055E31">
        <w:t xml:space="preserve">whatever, we are able to </w:t>
      </w:r>
      <w:r>
        <w:t>p</w:t>
      </w:r>
      <w:r w:rsidRPr="00055E31">
        <w:t>rovi</w:t>
      </w:r>
      <w:r>
        <w:t>de the</w:t>
      </w:r>
      <w:r w:rsidRPr="00055E31">
        <w:t xml:space="preserve"> swimming pool.</w:t>
      </w:r>
      <w:r>
        <w:t xml:space="preserve"> </w:t>
      </w:r>
    </w:p>
    <w:p w:rsidR="00F416DD" w:rsidP="00F416DD">
      <w:pPr>
        <w:pStyle w:val="Remark"/>
      </w:pPr>
      <w:r w:rsidRPr="005B5243">
        <w:rPr>
          <w:b/>
        </w:rPr>
        <w:t>Baroness Morris of Yardley:</w:t>
      </w:r>
      <w:r w:rsidRPr="00055E31">
        <w:t xml:space="preserve"> Thank you. Mr Brooke, do you want to comment on the same question?</w:t>
      </w:r>
      <w:r>
        <w:t xml:space="preserve"> </w:t>
      </w:r>
    </w:p>
    <w:p w:rsidR="00F416DD" w:rsidP="00F416DD">
      <w:pPr>
        <w:pStyle w:val="Answer"/>
      </w:pPr>
      <w:r w:rsidRPr="005B5243">
        <w:rPr>
          <w:b/>
          <w:i/>
        </w:rPr>
        <w:t>Ian Brooke:</w:t>
      </w:r>
      <w:r>
        <w:t xml:space="preserve"> </w:t>
      </w:r>
      <w:r w:rsidRPr="00055E31">
        <w:t xml:space="preserve">The scale of the challenge that Gerald has outlined is significant. I am sure you </w:t>
      </w:r>
      <w:r>
        <w:t xml:space="preserve">all </w:t>
      </w:r>
      <w:r w:rsidRPr="00055E31">
        <w:t>read the Marmot review in February</w:t>
      </w:r>
      <w:r>
        <w:t>,</w:t>
      </w:r>
      <w:r w:rsidRPr="00055E31">
        <w:t xml:space="preserve"> which showed that inequalities are getting worse</w:t>
      </w:r>
      <w:r>
        <w:t>,</w:t>
      </w:r>
      <w:r w:rsidRPr="00055E31">
        <w:t xml:space="preserve"> and then we went into </w:t>
      </w:r>
      <w:r w:rsidRPr="00055E31">
        <w:t>Covid</w:t>
      </w:r>
      <w:r w:rsidRPr="00055E31">
        <w:t xml:space="preserve"> lockdown.</w:t>
      </w:r>
      <w:r>
        <w:t xml:space="preserve"> </w:t>
      </w:r>
      <w:r w:rsidRPr="00055E31">
        <w:t xml:space="preserve">I saw yesterday </w:t>
      </w:r>
      <w:r>
        <w:t xml:space="preserve">that </w:t>
      </w:r>
      <w:r>
        <w:rPr>
          <w:i/>
          <w:iCs/>
        </w:rPr>
        <w:t xml:space="preserve">Build Back </w:t>
      </w:r>
      <w:r w:rsidRPr="00352846">
        <w:rPr>
          <w:i/>
          <w:iCs/>
        </w:rPr>
        <w:t>Fairer</w:t>
      </w:r>
      <w:r>
        <w:rPr>
          <w:i/>
          <w:iCs/>
        </w:rPr>
        <w:t xml:space="preserve"> </w:t>
      </w:r>
      <w:r w:rsidRPr="00055E31">
        <w:t xml:space="preserve">is </w:t>
      </w:r>
      <w:r>
        <w:t xml:space="preserve">out, which is </w:t>
      </w:r>
      <w:r w:rsidRPr="00055E31">
        <w:t xml:space="preserve">also screaming out </w:t>
      </w:r>
      <w:r>
        <w:t xml:space="preserve">about </w:t>
      </w:r>
      <w:r w:rsidRPr="00055E31">
        <w:t>the need to invest in public health</w:t>
      </w:r>
      <w:r>
        <w:t>; there is a</w:t>
      </w:r>
      <w:r w:rsidRPr="00055E31">
        <w:t xml:space="preserve"> direct link in relation to inequalities and the survival rate from </w:t>
      </w:r>
      <w:r w:rsidRPr="00055E31">
        <w:t>Covid</w:t>
      </w:r>
      <w:r w:rsidRPr="00055E31">
        <w:t>.</w:t>
      </w:r>
      <w:r>
        <w:t xml:space="preserve"> There are some </w:t>
      </w:r>
      <w:r w:rsidRPr="00055E31">
        <w:t>grim challenge</w:t>
      </w:r>
      <w:r>
        <w:t>s</w:t>
      </w:r>
      <w:r w:rsidRPr="00055E31">
        <w:t xml:space="preserve"> </w:t>
      </w:r>
      <w:r>
        <w:t xml:space="preserve">in </w:t>
      </w:r>
      <w:r w:rsidRPr="00055E31">
        <w:t>what we are trying to address</w:t>
      </w:r>
      <w:r>
        <w:t xml:space="preserve"> and in the</w:t>
      </w:r>
      <w:r w:rsidRPr="00055E31">
        <w:t xml:space="preserve"> ill health linked with those challenges. </w:t>
      </w:r>
    </w:p>
    <w:p w:rsidR="00F416DD" w:rsidP="00F416DD">
      <w:pPr>
        <w:pStyle w:val="Answer"/>
      </w:pPr>
      <w:r w:rsidRPr="00055E31">
        <w:t>There is lot</w:t>
      </w:r>
      <w:r>
        <w:t>s</w:t>
      </w:r>
      <w:r w:rsidRPr="00055E31">
        <w:t xml:space="preserve"> of good work</w:t>
      </w:r>
      <w:r>
        <w:t xml:space="preserve">. </w:t>
      </w:r>
      <w:r w:rsidRPr="00055E31">
        <w:t>Some of the campaigning work Gerald mention</w:t>
      </w:r>
      <w:r>
        <w:t>ed</w:t>
      </w:r>
      <w:r w:rsidRPr="00055E31">
        <w:t xml:space="preserve"> is very strong</w:t>
      </w:r>
      <w:r>
        <w:t>, such as the</w:t>
      </w:r>
      <w:r w:rsidRPr="00055E31">
        <w:t xml:space="preserve"> This Girl Can campaign</w:t>
      </w:r>
      <w:r>
        <w:t>. L</w:t>
      </w:r>
      <w:r w:rsidRPr="00055E31">
        <w:t xml:space="preserve">ocal government </w:t>
      </w:r>
      <w:r>
        <w:t>is</w:t>
      </w:r>
      <w:r w:rsidRPr="00055E31">
        <w:t xml:space="preserve"> able to take that campaign and localise it with people who live locally so </w:t>
      </w:r>
      <w:r>
        <w:t xml:space="preserve">that </w:t>
      </w:r>
      <w:r w:rsidRPr="00055E31">
        <w:t>people c</w:t>
      </w:r>
      <w:r>
        <w:t xml:space="preserve">an </w:t>
      </w:r>
      <w:r w:rsidRPr="00055E31">
        <w:t>connect.</w:t>
      </w:r>
      <w:r>
        <w:t xml:space="preserve"> There are a</w:t>
      </w:r>
      <w:r w:rsidRPr="00055E31">
        <w:t>lso initiatives such as Couch to 5K</w:t>
      </w:r>
      <w:r>
        <w:t>. T</w:t>
      </w:r>
      <w:r w:rsidRPr="00055E31">
        <w:t>aking that campaign and making it local makes a big difference.</w:t>
      </w:r>
      <w:r>
        <w:t xml:space="preserve"> </w:t>
      </w:r>
      <w:r w:rsidRPr="00055E31">
        <w:t xml:space="preserve">As was mentioned, </w:t>
      </w:r>
      <w:r>
        <w:t xml:space="preserve">we are </w:t>
      </w:r>
      <w:r w:rsidRPr="00055E31">
        <w:t>adapting the way we work in our leisure centres so</w:t>
      </w:r>
      <w:r>
        <w:t xml:space="preserve"> that</w:t>
      </w:r>
      <w:r w:rsidRPr="00055E31">
        <w:t xml:space="preserve"> they are more inclusive</w:t>
      </w:r>
      <w:r>
        <w:t>,</w:t>
      </w:r>
      <w:r w:rsidRPr="00055E31">
        <w:t xml:space="preserve"> to try to tackle inequalities.</w:t>
      </w:r>
      <w:r>
        <w:t xml:space="preserve"> </w:t>
      </w:r>
    </w:p>
    <w:p w:rsidR="00F416DD" w:rsidRPr="005052F5" w:rsidP="00F416DD">
      <w:pPr>
        <w:pStyle w:val="Answer"/>
      </w:pPr>
      <w:r w:rsidRPr="00055E31">
        <w:t>There is a wealth of data already. Some of the strongest data is in relation to quality</w:t>
      </w:r>
      <w:r>
        <w:t xml:space="preserve">-adjusted life </w:t>
      </w:r>
      <w:r w:rsidRPr="00055E31">
        <w:t>years from different interventions. If you look at GP referrals</w:t>
      </w:r>
      <w:r>
        <w:t>,</w:t>
      </w:r>
      <w:r w:rsidRPr="00055E31">
        <w:t xml:space="preserve"> the cost </w:t>
      </w:r>
      <w:r>
        <w:t>per</w:t>
      </w:r>
      <w:r w:rsidRPr="00055E31">
        <w:t xml:space="preserve"> quality</w:t>
      </w:r>
      <w:r>
        <w:t>-</w:t>
      </w:r>
      <w:r w:rsidRPr="00055E31">
        <w:t>life adjust</w:t>
      </w:r>
      <w:r>
        <w:t>ed</w:t>
      </w:r>
      <w:r w:rsidRPr="00055E31">
        <w:t xml:space="preserve"> year is </w:t>
      </w:r>
      <w:r>
        <w:t>around £</w:t>
      </w:r>
      <w:r w:rsidRPr="00055E31">
        <w:t>2</w:t>
      </w:r>
      <w:r>
        <w:t>,</w:t>
      </w:r>
      <w:r w:rsidRPr="00055E31">
        <w:t>000</w:t>
      </w:r>
      <w:r>
        <w:t>.</w:t>
      </w:r>
      <w:r w:rsidRPr="00055E31">
        <w:t xml:space="preserve"> </w:t>
      </w:r>
      <w:r>
        <w:t>W</w:t>
      </w:r>
      <w:r w:rsidRPr="00055E31">
        <w:t xml:space="preserve">alking for Health is in </w:t>
      </w:r>
      <w:r>
        <w:t xml:space="preserve">the </w:t>
      </w:r>
      <w:r w:rsidRPr="00055E31">
        <w:t>tens of pounds</w:t>
      </w:r>
      <w:r>
        <w:t>. W</w:t>
      </w:r>
      <w:r w:rsidRPr="00055E31">
        <w:t>hen you look at those direct medical interventions, you are looking at tens</w:t>
      </w:r>
      <w:r>
        <w:t>,</w:t>
      </w:r>
      <w:r w:rsidRPr="00055E31">
        <w:t xml:space="preserve"> even hundreds of thousands </w:t>
      </w:r>
      <w:r>
        <w:t>per</w:t>
      </w:r>
      <w:r w:rsidRPr="00055E31">
        <w:t xml:space="preserve"> quality</w:t>
      </w:r>
      <w:r>
        <w:t>-</w:t>
      </w:r>
      <w:r w:rsidRPr="00055E31">
        <w:t xml:space="preserve">life adjusted year. The evidence is there. Local authorities have </w:t>
      </w:r>
      <w:r>
        <w:t xml:space="preserve">built </w:t>
      </w:r>
      <w:r w:rsidRPr="00055E31">
        <w:t xml:space="preserve">the Active Lives survey data into their corporate plans </w:t>
      </w:r>
      <w:r>
        <w:t xml:space="preserve">to </w:t>
      </w:r>
      <w:r w:rsidRPr="00055E31">
        <w:t xml:space="preserve">make </w:t>
      </w:r>
      <w:r>
        <w:t>them</w:t>
      </w:r>
      <w:r w:rsidRPr="00055E31">
        <w:t xml:space="preserve"> </w:t>
      </w:r>
      <w:r w:rsidRPr="00055E31">
        <w:t>strategic.</w:t>
      </w:r>
      <w:r>
        <w:t xml:space="preserve"> </w:t>
      </w:r>
      <w:r w:rsidRPr="00055E31">
        <w:t xml:space="preserve">It is more </w:t>
      </w:r>
      <w:r>
        <w:t xml:space="preserve">about </w:t>
      </w:r>
      <w:r w:rsidRPr="00055E31">
        <w:t xml:space="preserve">how you knit stuff together with reducing budgets </w:t>
      </w:r>
      <w:r>
        <w:t>in this</w:t>
      </w:r>
      <w:r w:rsidRPr="00055E31">
        <w:t xml:space="preserve"> landscape.</w:t>
      </w:r>
      <w:r>
        <w:t xml:space="preserve"> </w:t>
      </w:r>
      <w:r w:rsidRPr="00055E31">
        <w:t xml:space="preserve">That </w:t>
      </w:r>
      <w:r>
        <w:t xml:space="preserve">is </w:t>
      </w:r>
      <w:r w:rsidRPr="00055E31">
        <w:t xml:space="preserve">where </w:t>
      </w:r>
      <w:r w:rsidRPr="005052F5">
        <w:t xml:space="preserve">support is needed. </w:t>
      </w:r>
    </w:p>
    <w:p w:rsidR="00F416DD" w:rsidRPr="005052F5" w:rsidP="00F416DD">
      <w:pPr>
        <w:pStyle w:val="Answer"/>
      </w:pPr>
      <w:r w:rsidRPr="005052F5">
        <w:t>Another good example of a systemic approach to obesity is in Leeds. It has managed to curb the tide on obesity by using a more systemic approach to try to join things up. There is a raft of different measures and activities trying to build up from the community. There are ways to do it, but it is a challenging landscape.</w:t>
      </w:r>
    </w:p>
    <w:p w:rsidR="00F416DD" w:rsidP="00F416DD">
      <w:pPr>
        <w:pStyle w:val="Remark"/>
      </w:pPr>
      <w:r w:rsidRPr="005052F5">
        <w:rPr>
          <w:b/>
        </w:rPr>
        <w:t>Baroness Morris of Yardley:</w:t>
      </w:r>
      <w:r w:rsidRPr="005052F5">
        <w:t xml:space="preserve"> Have the initiatives you have just mentioned come directly from the responsibility for public health, or could they have been done without that change in the</w:t>
      </w:r>
      <w:r w:rsidRPr="00055E31">
        <w:t xml:space="preserve"> legislative framework? Has </w:t>
      </w:r>
      <w:r>
        <w:t>that</w:t>
      </w:r>
      <w:r w:rsidRPr="00055E31">
        <w:t xml:space="preserve"> made you do it</w:t>
      </w:r>
      <w:r>
        <w:t>? C</w:t>
      </w:r>
      <w:r w:rsidRPr="00055E31">
        <w:t xml:space="preserve">ould </w:t>
      </w:r>
      <w:r>
        <w:t xml:space="preserve">you </w:t>
      </w:r>
      <w:r w:rsidRPr="00055E31">
        <w:t>have done it in any case</w:t>
      </w:r>
      <w:r>
        <w:t>,</w:t>
      </w:r>
      <w:r w:rsidRPr="00055E31">
        <w:t xml:space="preserve"> </w:t>
      </w:r>
      <w:r>
        <w:t>but</w:t>
      </w:r>
      <w:r w:rsidRPr="00055E31">
        <w:t xml:space="preserve"> you did not?</w:t>
      </w:r>
      <w:r>
        <w:t xml:space="preserve"> </w:t>
      </w:r>
    </w:p>
    <w:p w:rsidR="00F416DD" w:rsidP="00F416DD">
      <w:pPr>
        <w:pStyle w:val="Answer"/>
      </w:pPr>
      <w:r w:rsidRPr="005B5243">
        <w:rPr>
          <w:b/>
          <w:i/>
        </w:rPr>
        <w:t>Ian Brooke:</w:t>
      </w:r>
      <w:r>
        <w:t xml:space="preserve"> </w:t>
      </w:r>
      <w:r w:rsidRPr="00055E31">
        <w:t>I</w:t>
      </w:r>
      <w:r>
        <w:t>t</w:t>
      </w:r>
      <w:r w:rsidRPr="00055E31">
        <w:t xml:space="preserve"> has certainly helped in relation to knitting stuff together to have strategic relationships</w:t>
      </w:r>
      <w:r>
        <w:t xml:space="preserve"> locally</w:t>
      </w:r>
      <w:r w:rsidRPr="00055E31">
        <w:t>. Clearly</w:t>
      </w:r>
      <w:r>
        <w:t>,</w:t>
      </w:r>
      <w:r w:rsidRPr="00055E31">
        <w:t xml:space="preserve"> the make</w:t>
      </w:r>
      <w:r w:rsidRPr="00055E31">
        <w:noBreakHyphen/>
        <w:t xml:space="preserve">up of the council locally can differ in </w:t>
      </w:r>
      <w:r>
        <w:t xml:space="preserve">relation to </w:t>
      </w:r>
      <w:r w:rsidRPr="00055E31">
        <w:t xml:space="preserve">the ability to have those conversations. That is a big shift. </w:t>
      </w:r>
      <w:r>
        <w:t>There is a</w:t>
      </w:r>
      <w:r w:rsidRPr="00055E31">
        <w:t>lso carving out</w:t>
      </w:r>
      <w:r>
        <w:t xml:space="preserve"> </w:t>
      </w:r>
      <w:r w:rsidRPr="00055E31">
        <w:t>time to build relationships with people working locally to try to get stuff done</w:t>
      </w:r>
      <w:r>
        <w:t xml:space="preserve"> in those areas</w:t>
      </w:r>
      <w:r w:rsidRPr="00055E31">
        <w:t xml:space="preserve">. </w:t>
      </w:r>
    </w:p>
    <w:p w:rsidR="00F416DD" w:rsidP="00F416DD">
      <w:pPr>
        <w:pStyle w:val="Remark"/>
      </w:pPr>
      <w:r w:rsidRPr="005B5243">
        <w:rPr>
          <w:b/>
        </w:rPr>
        <w:t>Baroness Morris of Yardley:</w:t>
      </w:r>
      <w:r>
        <w:t xml:space="preserve"> </w:t>
      </w:r>
      <w:r w:rsidRPr="00055E31">
        <w:t>Thank you</w:t>
      </w:r>
      <w:r>
        <w:t xml:space="preserve"> very much</w:t>
      </w:r>
      <w:r w:rsidRPr="00055E31">
        <w:t>.</w:t>
      </w:r>
      <w:r>
        <w:t xml:space="preserve"> </w:t>
      </w:r>
    </w:p>
    <w:p w:rsidR="00F416DD" w:rsidP="00F416DD">
      <w:pPr>
        <w:pStyle w:val="Question"/>
      </w:pPr>
      <w:r w:rsidRPr="005B5243">
        <w:rPr>
          <w:b/>
        </w:rPr>
        <w:t>Lord Krebs:</w:t>
      </w:r>
      <w:r>
        <w:t xml:space="preserve"> </w:t>
      </w:r>
      <w:r w:rsidRPr="00055E31">
        <w:t>Geral</w:t>
      </w:r>
      <w:r>
        <w:t>d and Ian, y</w:t>
      </w:r>
      <w:r w:rsidRPr="00055E31">
        <w:t xml:space="preserve">ou will have heard in the previous session </w:t>
      </w:r>
      <w:r>
        <w:t xml:space="preserve">that </w:t>
      </w:r>
      <w:r w:rsidRPr="00055E31">
        <w:t xml:space="preserve">we are particularly interested in </w:t>
      </w:r>
      <w:r>
        <w:t>the</w:t>
      </w:r>
      <w:r w:rsidRPr="00055E31">
        <w:t xml:space="preserve"> increase in informal participation in physical activity.</w:t>
      </w:r>
      <w:r>
        <w:t xml:space="preserve"> </w:t>
      </w:r>
      <w:r w:rsidRPr="00055E31">
        <w:t>We have been told that the top six activities for people are walking, running, gym and fitness, cycling, swimming and football.</w:t>
      </w:r>
      <w:r>
        <w:t xml:space="preserve"> </w:t>
      </w:r>
      <w:r w:rsidRPr="00055E31">
        <w:t>I would like to hear from you both how local authorities are responding to th</w:t>
      </w:r>
      <w:r>
        <w:t>at</w:t>
      </w:r>
      <w:r w:rsidRPr="00055E31">
        <w:t xml:space="preserve"> trend </w:t>
      </w:r>
      <w:r>
        <w:t xml:space="preserve">as regards </w:t>
      </w:r>
      <w:r w:rsidRPr="00055E31">
        <w:t xml:space="preserve">the facilities they provide </w:t>
      </w:r>
      <w:r>
        <w:t xml:space="preserve">in </w:t>
      </w:r>
      <w:r w:rsidRPr="00055E31">
        <w:t>sport development, and particularly</w:t>
      </w:r>
      <w:r>
        <w:t>,</w:t>
      </w:r>
      <w:r w:rsidRPr="00055E31">
        <w:t xml:space="preserve"> as we heard at the end of the previous session, how you are linking </w:t>
      </w:r>
      <w:r>
        <w:t>it t</w:t>
      </w:r>
      <w:r w:rsidRPr="00055E31">
        <w:t>o planning and transport.</w:t>
      </w:r>
      <w:r>
        <w:t xml:space="preserve"> </w:t>
      </w:r>
    </w:p>
    <w:p w:rsidR="00F416DD" w:rsidP="00F416DD">
      <w:pPr>
        <w:pStyle w:val="Answer"/>
      </w:pPr>
      <w:r w:rsidRPr="005B5243">
        <w:rPr>
          <w:b/>
          <w:i/>
        </w:rPr>
        <w:t>C</w:t>
      </w:r>
      <w:r>
        <w:rPr>
          <w:b/>
          <w:i/>
        </w:rPr>
        <w:t>ouncillor</w:t>
      </w:r>
      <w:r w:rsidRPr="005B5243">
        <w:rPr>
          <w:b/>
          <w:i/>
        </w:rPr>
        <w:t xml:space="preserve"> Gerald Vernon-Jackson:</w:t>
      </w:r>
      <w:r>
        <w:t xml:space="preserve"> </w:t>
      </w:r>
      <w:r w:rsidRPr="00055E31">
        <w:t xml:space="preserve">You are </w:t>
      </w:r>
      <w:r>
        <w:t xml:space="preserve">absolutely </w:t>
      </w:r>
      <w:r w:rsidRPr="00055E31">
        <w:t>right</w:t>
      </w:r>
      <w:r>
        <w:t>. T</w:t>
      </w:r>
      <w:r w:rsidRPr="00055E31">
        <w:t>here is a big increase</w:t>
      </w:r>
      <w:r>
        <w:t xml:space="preserve">, as </w:t>
      </w:r>
      <w:r w:rsidRPr="00055E31">
        <w:t>we have seen over this year</w:t>
      </w:r>
      <w:r>
        <w:t>, in</w:t>
      </w:r>
      <w:r w:rsidRPr="00055E31">
        <w:t xml:space="preserve"> people doing more informal activity.</w:t>
      </w:r>
      <w:r>
        <w:t xml:space="preserve"> </w:t>
      </w:r>
      <w:r w:rsidRPr="00055E31">
        <w:t xml:space="preserve">Perhaps </w:t>
      </w:r>
      <w:r w:rsidRPr="00055E31">
        <w:t>Covid</w:t>
      </w:r>
      <w:r w:rsidRPr="00055E31">
        <w:t xml:space="preserve"> locking us in has made that happen. It is very welcome.</w:t>
      </w:r>
    </w:p>
    <w:p w:rsidR="00F416DD" w:rsidP="00F416DD">
      <w:pPr>
        <w:pStyle w:val="Answer"/>
      </w:pPr>
      <w:r w:rsidRPr="00055E31">
        <w:t>It is very difficult to say that everybody needs to do X or Y. Having a whole range of different opportunities for people to take exercise is great.</w:t>
      </w:r>
      <w:r>
        <w:t xml:space="preserve"> </w:t>
      </w:r>
      <w:r w:rsidRPr="00055E31">
        <w:t>My main piece of exercise is going out delivering leaflets</w:t>
      </w:r>
      <w:r>
        <w:t>, which</w:t>
      </w:r>
      <w:r w:rsidRPr="00055E31">
        <w:t xml:space="preserve"> is not everybody</w:t>
      </w:r>
      <w:r>
        <w:t>’</w:t>
      </w:r>
      <w:r w:rsidRPr="00055E31">
        <w:t>s idea of fun.</w:t>
      </w:r>
      <w:r>
        <w:t xml:space="preserve"> </w:t>
      </w:r>
      <w:r w:rsidRPr="00055E31">
        <w:t xml:space="preserve">You have to think what works for different people. The question I often ask people in the sports world is: </w:t>
      </w:r>
      <w:r>
        <w:t>a</w:t>
      </w:r>
      <w:r w:rsidRPr="00055E31">
        <w:t>re you providing anything better than somebody having a dog to take for a walk twice a day? You cannot force everybody to have a dog. It does not work for them. For some people</w:t>
      </w:r>
      <w:r>
        <w:t>,</w:t>
      </w:r>
      <w:r w:rsidRPr="00055E31">
        <w:t xml:space="preserve"> tennis is great. For some people</w:t>
      </w:r>
      <w:r>
        <w:t>,</w:t>
      </w:r>
      <w:r w:rsidRPr="00055E31">
        <w:t xml:space="preserve"> walking the dog is great. For some people</w:t>
      </w:r>
      <w:r>
        <w:t>,</w:t>
      </w:r>
      <w:r w:rsidRPr="00055E31">
        <w:t xml:space="preserve"> going out on</w:t>
      </w:r>
      <w:r>
        <w:t xml:space="preserve"> to</w:t>
      </w:r>
      <w:r w:rsidRPr="00055E31">
        <w:t xml:space="preserve"> the common is great. </w:t>
      </w:r>
    </w:p>
    <w:p w:rsidR="00F416DD" w:rsidP="00F416DD">
      <w:pPr>
        <w:pStyle w:val="Answer"/>
      </w:pPr>
      <w:r w:rsidRPr="00055E31">
        <w:t xml:space="preserve">The role </w:t>
      </w:r>
      <w:r>
        <w:t xml:space="preserve">of </w:t>
      </w:r>
      <w:r w:rsidRPr="00055E31">
        <w:t xml:space="preserve">councils is to </w:t>
      </w:r>
      <w:r>
        <w:t xml:space="preserve">make </w:t>
      </w:r>
      <w:r w:rsidRPr="00055E31">
        <w:t xml:space="preserve">sure </w:t>
      </w:r>
      <w:r>
        <w:t xml:space="preserve">that </w:t>
      </w:r>
      <w:r w:rsidRPr="00055E31">
        <w:t xml:space="preserve">there is </w:t>
      </w:r>
      <w:r>
        <w:t xml:space="preserve">accessible </w:t>
      </w:r>
      <w:r w:rsidRPr="00055E31">
        <w:t xml:space="preserve">space and things that make it fun, </w:t>
      </w:r>
      <w:r>
        <w:t xml:space="preserve">such as </w:t>
      </w:r>
      <w:r w:rsidRPr="00055E31">
        <w:t>open</w:t>
      </w:r>
      <w:r w:rsidRPr="00055E31">
        <w:noBreakHyphen/>
        <w:t>air gym equipment in parks</w:t>
      </w:r>
      <w:r>
        <w:t>,</w:t>
      </w:r>
      <w:r w:rsidRPr="00055E31">
        <w:t xml:space="preserve"> so that people</w:t>
      </w:r>
      <w:r>
        <w:t xml:space="preserve"> can</w:t>
      </w:r>
      <w:r w:rsidRPr="00055E31">
        <w:t xml:space="preserve"> do their sit</w:t>
      </w:r>
      <w:r w:rsidRPr="00055E31">
        <w:noBreakHyphen/>
        <w:t>ups or bench presses</w:t>
      </w:r>
      <w:r>
        <w:t>,</w:t>
      </w:r>
      <w:r w:rsidRPr="00055E31">
        <w:t xml:space="preserve"> or whatever</w:t>
      </w:r>
      <w:r>
        <w:t>,</w:t>
      </w:r>
      <w:r w:rsidRPr="00055E31">
        <w:t xml:space="preserve"> as part of their run.</w:t>
      </w:r>
      <w:r>
        <w:t xml:space="preserve"> It is about b</w:t>
      </w:r>
      <w:r w:rsidRPr="00055E31">
        <w:t xml:space="preserve">eing fairly open and just thinking </w:t>
      </w:r>
      <w:r>
        <w:t xml:space="preserve">about </w:t>
      </w:r>
      <w:r w:rsidRPr="00055E31">
        <w:t xml:space="preserve">how things go. We have had </w:t>
      </w:r>
      <w:r>
        <w:t xml:space="preserve">an issue with </w:t>
      </w:r>
      <w:r w:rsidRPr="00055E31">
        <w:t>people doing strength exercises against trees and almost pull</w:t>
      </w:r>
      <w:r>
        <w:t>ing</w:t>
      </w:r>
      <w:r w:rsidRPr="00055E31">
        <w:t xml:space="preserve"> the tree out of the ground. We could put in some posts for people to stretch against. It is about being flexible </w:t>
      </w:r>
      <w:r>
        <w:t>and</w:t>
      </w:r>
      <w:r w:rsidRPr="00055E31">
        <w:t xml:space="preserve"> offering a whole </w:t>
      </w:r>
      <w:r w:rsidRPr="00055E31">
        <w:t>range of different things that people can do</w:t>
      </w:r>
      <w:r>
        <w:t>,</w:t>
      </w:r>
      <w:r w:rsidRPr="00055E31">
        <w:t xml:space="preserve"> without tell</w:t>
      </w:r>
      <w:r>
        <w:t>ing</w:t>
      </w:r>
      <w:r w:rsidRPr="00055E31">
        <w:t xml:space="preserve"> them </w:t>
      </w:r>
      <w:r>
        <w:t>that t</w:t>
      </w:r>
      <w:r w:rsidRPr="00055E31">
        <w:t>hey have to go swimming or whatever. There needs to be a smorgasbord of options for people</w:t>
      </w:r>
      <w:r>
        <w:t>,</w:t>
      </w:r>
      <w:r w:rsidRPr="00055E31">
        <w:t xml:space="preserve"> and they will take the one they enjoy most.</w:t>
      </w:r>
      <w:r>
        <w:t xml:space="preserve"> </w:t>
      </w:r>
    </w:p>
    <w:p w:rsidR="00F416DD" w:rsidP="00F416DD">
      <w:pPr>
        <w:pStyle w:val="Remark"/>
      </w:pPr>
      <w:r w:rsidRPr="000358C1">
        <w:rPr>
          <w:b/>
        </w:rPr>
        <w:t>Lord Krebs:</w:t>
      </w:r>
      <w:r>
        <w:t xml:space="preserve"> </w:t>
      </w:r>
      <w:r w:rsidRPr="00055E31">
        <w:t xml:space="preserve">I should have declared that I live in Oxford and I use Oxford City Council leisure and open space facilities </w:t>
      </w:r>
      <w:r>
        <w:t xml:space="preserve">almost </w:t>
      </w:r>
      <w:r w:rsidRPr="00055E31">
        <w:t>every day.</w:t>
      </w:r>
      <w:r>
        <w:t xml:space="preserve"> </w:t>
      </w:r>
      <w:r w:rsidRPr="00055E31">
        <w:t>Over to you, Ian.</w:t>
      </w:r>
      <w:r>
        <w:t xml:space="preserve"> </w:t>
      </w:r>
    </w:p>
    <w:p w:rsidR="00F416DD" w:rsidP="00F416DD">
      <w:pPr>
        <w:pStyle w:val="Answer"/>
      </w:pPr>
      <w:r w:rsidRPr="000358C1">
        <w:rPr>
          <w:b/>
          <w:i/>
        </w:rPr>
        <w:t>Ian Brooke:</w:t>
      </w:r>
      <w:r>
        <w:t xml:space="preserve"> </w:t>
      </w:r>
      <w:r w:rsidRPr="00055E31">
        <w:t>I appreciate you</w:t>
      </w:r>
      <w:r>
        <w:t>r</w:t>
      </w:r>
      <w:r w:rsidRPr="00055E31">
        <w:t xml:space="preserve"> letting me know</w:t>
      </w:r>
      <w:r>
        <w:t>,</w:t>
      </w:r>
      <w:r w:rsidRPr="00055E31">
        <w:t xml:space="preserve"> Lord Krebs.</w:t>
      </w:r>
      <w:r>
        <w:t xml:space="preserve"> </w:t>
      </w:r>
      <w:r w:rsidRPr="00055E31">
        <w:t xml:space="preserve">I </w:t>
      </w:r>
      <w:r>
        <w:t>have</w:t>
      </w:r>
      <w:r w:rsidRPr="00055E31">
        <w:t xml:space="preserve"> a couple of points to build on what Gerald said.</w:t>
      </w:r>
      <w:r>
        <w:t xml:space="preserve"> Th</w:t>
      </w:r>
      <w:r w:rsidRPr="00055E31">
        <w:t xml:space="preserve">e recent </w:t>
      </w:r>
      <w:r>
        <w:t xml:space="preserve">£2 billion </w:t>
      </w:r>
      <w:r w:rsidRPr="00055E31">
        <w:t xml:space="preserve">investment in cycling and </w:t>
      </w:r>
      <w:r>
        <w:t>A</w:t>
      </w:r>
      <w:r w:rsidRPr="00055E31">
        <w:t xml:space="preserve">ctive </w:t>
      </w:r>
      <w:r>
        <w:t>T</w:t>
      </w:r>
      <w:r w:rsidRPr="00055E31">
        <w:t xml:space="preserve">ravel is a real plus </w:t>
      </w:r>
      <w:r>
        <w:t>for</w:t>
      </w:r>
      <w:r w:rsidRPr="00055E31">
        <w:t xml:space="preserve"> creating a healthy environment for people. Local authorities have been working hard for a period</w:t>
      </w:r>
      <w:r>
        <w:t xml:space="preserve"> of time</w:t>
      </w:r>
      <w:r w:rsidRPr="00055E31">
        <w:t xml:space="preserve"> on </w:t>
      </w:r>
      <w:r>
        <w:t>A</w:t>
      </w:r>
      <w:r w:rsidRPr="00055E31">
        <w:t xml:space="preserve">ctive </w:t>
      </w:r>
      <w:r>
        <w:t>T</w:t>
      </w:r>
      <w:r w:rsidRPr="00055E31">
        <w:t>ravel</w:t>
      </w:r>
      <w:r>
        <w:t>,</w:t>
      </w:r>
      <w:r w:rsidRPr="00055E31">
        <w:t xml:space="preserve"> trying to create more opportunities for cycling</w:t>
      </w:r>
      <w:r>
        <w:t>, with</w:t>
      </w:r>
      <w:r w:rsidRPr="00055E31">
        <w:t xml:space="preserve"> cycl</w:t>
      </w:r>
      <w:r>
        <w:t>e</w:t>
      </w:r>
      <w:r w:rsidRPr="00055E31">
        <w:t xml:space="preserve"> paths</w:t>
      </w:r>
      <w:r>
        <w:t xml:space="preserve"> and</w:t>
      </w:r>
      <w:r w:rsidRPr="00055E31">
        <w:t xml:space="preserve"> cycle loan schemes.</w:t>
      </w:r>
    </w:p>
    <w:p w:rsidR="00F416DD" w:rsidP="00F416DD">
      <w:pPr>
        <w:pStyle w:val="Answer"/>
      </w:pPr>
      <w:r w:rsidRPr="00055E31">
        <w:t>There is some good practice in Oxford and Wakefield</w:t>
      </w:r>
      <w:r>
        <w:t>,</w:t>
      </w:r>
      <w:r w:rsidRPr="00055E31">
        <w:t xml:space="preserve"> where health impact assessments have been used in the planning policy framework to look at the health impacts before a scheme progresses. That is under way at the moment</w:t>
      </w:r>
      <w:r>
        <w:t xml:space="preserve"> </w:t>
      </w:r>
      <w:r w:rsidRPr="00055E31">
        <w:t>in a scheme in south Oxford</w:t>
      </w:r>
      <w:r>
        <w:t xml:space="preserve"> around </w:t>
      </w:r>
      <w:r w:rsidRPr="00055E31">
        <w:t>Blackbird Le</w:t>
      </w:r>
      <w:r>
        <w:t>y</w:t>
      </w:r>
      <w:r w:rsidRPr="00055E31">
        <w:t>s. Sport England has supported new ways of working.</w:t>
      </w:r>
      <w:r>
        <w:t xml:space="preserve"> </w:t>
      </w:r>
      <w:r w:rsidRPr="00055E31">
        <w:t>Healthy pla</w:t>
      </w:r>
      <w:r>
        <w:t>ce-</w:t>
      </w:r>
      <w:r w:rsidRPr="00055E31">
        <w:t>shaping looks at the environment, the economy and housing</w:t>
      </w:r>
      <w:r>
        <w:t xml:space="preserve">, and </w:t>
      </w:r>
      <w:r w:rsidRPr="00055E31">
        <w:t>tries to shape t</w:t>
      </w:r>
      <w:r>
        <w:t>he</w:t>
      </w:r>
      <w:r w:rsidRPr="00055E31">
        <w:t xml:space="preserve"> environment, involve local people and</w:t>
      </w:r>
      <w:r>
        <w:t>,</w:t>
      </w:r>
      <w:r w:rsidRPr="00055E31">
        <w:t xml:space="preserve"> therefore</w:t>
      </w:r>
      <w:r>
        <w:t>,</w:t>
      </w:r>
      <w:r w:rsidRPr="00055E31">
        <w:t xml:space="preserve"> refresh and reshape the health service around that approach. That is a positive example where place</w:t>
      </w:r>
      <w:r w:rsidRPr="00055E31">
        <w:noBreakHyphen/>
        <w:t>based funding has come in at a local level to do thing</w:t>
      </w:r>
      <w:r>
        <w:t>s</w:t>
      </w:r>
      <w:r w:rsidRPr="00055E31">
        <w:t xml:space="preserve"> differently.</w:t>
      </w:r>
      <w:r>
        <w:t xml:space="preserve"> </w:t>
      </w:r>
    </w:p>
    <w:p w:rsidR="00F416DD" w:rsidP="00F416DD">
      <w:pPr>
        <w:pStyle w:val="Answer"/>
      </w:pPr>
      <w:r w:rsidRPr="00055E31">
        <w:t>Clearly</w:t>
      </w:r>
      <w:r>
        <w:t>,</w:t>
      </w:r>
      <w:r w:rsidRPr="00055E31">
        <w:t xml:space="preserve"> the pandemic has amplified the need for good</w:t>
      </w:r>
      <w:r w:rsidRPr="00055E31">
        <w:noBreakHyphen/>
        <w:t>quality</w:t>
      </w:r>
      <w:r>
        <w:t>,</w:t>
      </w:r>
      <w:r w:rsidRPr="00055E31">
        <w:t xml:space="preserve"> green open spaces.</w:t>
      </w:r>
      <w:r>
        <w:t xml:space="preserve"> </w:t>
      </w:r>
      <w:r w:rsidRPr="00055E31">
        <w:t>Oxford is fairly fortunate in its green open spaces</w:t>
      </w:r>
      <w:r>
        <w:t>,</w:t>
      </w:r>
      <w:r w:rsidRPr="00055E31">
        <w:t xml:space="preserve"> as are lots of areas of the country, but there are deficits in relation to the quality of the spaces</w:t>
      </w:r>
      <w:r>
        <w:t xml:space="preserve"> and</w:t>
      </w:r>
      <w:r w:rsidRPr="00055E31">
        <w:t xml:space="preserve"> what th</w:t>
      </w:r>
      <w:r>
        <w:t>ey</w:t>
      </w:r>
      <w:r w:rsidRPr="00055E31">
        <w:t xml:space="preserve"> look like.</w:t>
      </w:r>
      <w:r>
        <w:t xml:space="preserve"> </w:t>
      </w:r>
      <w:r w:rsidRPr="00055E31">
        <w:t>Those spaces can easily be animated and brought to life to attract a broader range of people of different ethnicities</w:t>
      </w:r>
      <w:r>
        <w:t xml:space="preserve"> and</w:t>
      </w:r>
      <w:r w:rsidRPr="00055E31">
        <w:t xml:space="preserve"> disabilities</w:t>
      </w:r>
      <w:r>
        <w:t xml:space="preserve"> to attend them; for example, d</w:t>
      </w:r>
      <w:r w:rsidRPr="00055E31">
        <w:t xml:space="preserve">isabled swings </w:t>
      </w:r>
      <w:r>
        <w:t xml:space="preserve">in </w:t>
      </w:r>
      <w:r w:rsidRPr="00055E31">
        <w:t>play areas</w:t>
      </w:r>
      <w:r>
        <w:t xml:space="preserve"> </w:t>
      </w:r>
      <w:r w:rsidRPr="00055E31">
        <w:t>can make th</w:t>
      </w:r>
      <w:r>
        <w:t>e</w:t>
      </w:r>
      <w:r w:rsidRPr="00055E31">
        <w:t xml:space="preserve"> green space experience more equitable.</w:t>
      </w:r>
      <w:r>
        <w:t xml:space="preserve"> </w:t>
      </w:r>
      <w:r w:rsidRPr="00055E31">
        <w:t xml:space="preserve">It is building on that with local events to try to bring those spaces to life, </w:t>
      </w:r>
      <w:r>
        <w:t xml:space="preserve">such as </w:t>
      </w:r>
      <w:r w:rsidRPr="00055E31">
        <w:t>a local cycling event</w:t>
      </w:r>
      <w:r>
        <w:t>. A</w:t>
      </w:r>
      <w:r w:rsidRPr="00055E31">
        <w:t xml:space="preserve"> variety of things can make a real difference. That builds on Gerald</w:t>
      </w:r>
      <w:r>
        <w:t>’</w:t>
      </w:r>
      <w:r w:rsidRPr="00055E31">
        <w:t xml:space="preserve">s point of how we make </w:t>
      </w:r>
      <w:r>
        <w:t>it</w:t>
      </w:r>
      <w:r w:rsidRPr="00055E31">
        <w:t xml:space="preserve"> attractive for a broader range of people than just </w:t>
      </w:r>
      <w:r>
        <w:t>those</w:t>
      </w:r>
      <w:r w:rsidRPr="00055E31">
        <w:t xml:space="preserve"> who will always be active.</w:t>
      </w:r>
      <w:r>
        <w:t xml:space="preserve"> </w:t>
      </w:r>
    </w:p>
    <w:p w:rsidR="00F416DD" w:rsidP="00F416DD">
      <w:pPr>
        <w:pStyle w:val="Remark"/>
      </w:pPr>
      <w:r w:rsidRPr="000358C1">
        <w:rPr>
          <w:b/>
        </w:rPr>
        <w:t>Lord Krebs:</w:t>
      </w:r>
      <w:r>
        <w:t xml:space="preserve"> </w:t>
      </w:r>
      <w:r w:rsidRPr="00055E31">
        <w:t>I am glad you mentioned cycling, Ian, beca</w:t>
      </w:r>
      <w:r>
        <w:t>u</w:t>
      </w:r>
      <w:r w:rsidRPr="00055E31">
        <w:t xml:space="preserve">se </w:t>
      </w:r>
      <w:r>
        <w:t>i</w:t>
      </w:r>
      <w:r w:rsidRPr="00055E31">
        <w:t>t is one of my bugbears.</w:t>
      </w:r>
      <w:r>
        <w:t xml:space="preserve"> </w:t>
      </w:r>
      <w:r w:rsidRPr="00055E31">
        <w:t xml:space="preserve">If </w:t>
      </w:r>
      <w:r>
        <w:t>we</w:t>
      </w:r>
      <w:r w:rsidRPr="00055E31">
        <w:t xml:space="preserve"> look at the percentage </w:t>
      </w:r>
      <w:r>
        <w:t xml:space="preserve">of </w:t>
      </w:r>
      <w:r w:rsidRPr="00055E31">
        <w:t xml:space="preserve">modal share, the UK average is 2%, the European average is three times that, </w:t>
      </w:r>
      <w:r>
        <w:t xml:space="preserve">and </w:t>
      </w:r>
      <w:r w:rsidRPr="00055E31">
        <w:t>the best countries in Europe</w:t>
      </w:r>
      <w:r>
        <w:t>,</w:t>
      </w:r>
      <w:r w:rsidRPr="00055E31">
        <w:t xml:space="preserve"> such as Hungary and the Netherlands</w:t>
      </w:r>
      <w:r>
        <w:t>,</w:t>
      </w:r>
      <w:r w:rsidRPr="00055E31">
        <w:t xml:space="preserve"> </w:t>
      </w:r>
      <w:r>
        <w:t>have</w:t>
      </w:r>
      <w:r w:rsidRPr="00055E31">
        <w:t xml:space="preserve"> more than 10 times as </w:t>
      </w:r>
      <w:r>
        <w:t xml:space="preserve">much cycling as </w:t>
      </w:r>
      <w:r w:rsidRPr="00055E31">
        <w:t>a percentage of modal share.</w:t>
      </w:r>
    </w:p>
    <w:p w:rsidR="00F416DD" w:rsidRPr="00055E31" w:rsidP="00F416DD">
      <w:pPr>
        <w:pStyle w:val="Remark"/>
      </w:pPr>
      <w:r w:rsidRPr="00055E31">
        <w:t>What do we have to do to move away from the bottom of the European league and approach the top?</w:t>
      </w:r>
      <w:r>
        <w:t xml:space="preserve"> </w:t>
      </w:r>
      <w:r w:rsidRPr="00055E31">
        <w:t xml:space="preserve">Is it all about money? </w:t>
      </w:r>
      <w:r>
        <w:t>T</w:t>
      </w:r>
      <w:r w:rsidRPr="00055E31">
        <w:t xml:space="preserve">o give you one figure, </w:t>
      </w:r>
      <w:r>
        <w:t xml:space="preserve">which </w:t>
      </w:r>
      <w:r w:rsidRPr="00055E31">
        <w:t>you probably know</w:t>
      </w:r>
      <w:r>
        <w:t>,</w:t>
      </w:r>
      <w:r w:rsidRPr="00055E31">
        <w:t xml:space="preserve"> Copenhagen</w:t>
      </w:r>
      <w:r>
        <w:t>,</w:t>
      </w:r>
      <w:r w:rsidRPr="00055E31">
        <w:t xml:space="preserve"> where nearly 50% of local journeys are made by bike, spends </w:t>
      </w:r>
      <w:r>
        <w:t>£</w:t>
      </w:r>
      <w:r w:rsidRPr="00055E31">
        <w:t>40 per head per year on cycling infrastructure.</w:t>
      </w:r>
      <w:r>
        <w:t xml:space="preserve"> </w:t>
      </w:r>
      <w:r w:rsidRPr="00055E31">
        <w:t xml:space="preserve">Is the answer </w:t>
      </w:r>
      <w:r>
        <w:t xml:space="preserve">that </w:t>
      </w:r>
      <w:r w:rsidRPr="00055E31">
        <w:t>we just need to spend a lot more money</w:t>
      </w:r>
      <w:r>
        <w:t xml:space="preserve"> on infrastructure</w:t>
      </w:r>
      <w:r w:rsidRPr="00055E31">
        <w:t xml:space="preserve">, if we take the example of cycling, to get more people </w:t>
      </w:r>
      <w:r>
        <w:t xml:space="preserve">to be </w:t>
      </w:r>
      <w:r w:rsidRPr="00055E31">
        <w:t>active?</w:t>
      </w:r>
      <w:r>
        <w:t xml:space="preserve"> </w:t>
      </w:r>
    </w:p>
    <w:p w:rsidR="00F416DD" w:rsidP="00F416DD">
      <w:pPr>
        <w:pStyle w:val="Answer"/>
      </w:pPr>
      <w:r w:rsidRPr="000358C1">
        <w:rPr>
          <w:b/>
          <w:i/>
        </w:rPr>
        <w:t>Ian Brooke:</w:t>
      </w:r>
      <w:r>
        <w:t xml:space="preserve"> M</w:t>
      </w:r>
      <w:r w:rsidRPr="00055E31">
        <w:t xml:space="preserve">oney is </w:t>
      </w:r>
      <w:r>
        <w:t xml:space="preserve">a </w:t>
      </w:r>
      <w:r w:rsidRPr="00055E31">
        <w:t>factor</w:t>
      </w:r>
      <w:r>
        <w:t>,</w:t>
      </w:r>
      <w:r w:rsidRPr="00055E31">
        <w:t xml:space="preserve"> but </w:t>
      </w:r>
      <w:r>
        <w:t xml:space="preserve">it is also about </w:t>
      </w:r>
      <w:r w:rsidRPr="00055E31">
        <w:t>cycling proficiency and learn</w:t>
      </w:r>
      <w:r>
        <w:t>-</w:t>
      </w:r>
      <w:r w:rsidRPr="00055E31">
        <w:t>to</w:t>
      </w:r>
      <w:r>
        <w:t>-</w:t>
      </w:r>
      <w:r w:rsidRPr="00055E31">
        <w:t xml:space="preserve">ride schemes for young people. There are worrying stats </w:t>
      </w:r>
      <w:r>
        <w:t xml:space="preserve">on </w:t>
      </w:r>
      <w:r w:rsidRPr="00055E31">
        <w:t>some areas where cycling proficiency is low.</w:t>
      </w:r>
      <w:r>
        <w:t xml:space="preserve"> </w:t>
      </w:r>
      <w:r w:rsidRPr="00055E31">
        <w:t xml:space="preserve">It needs to be seen as a </w:t>
      </w:r>
      <w:r w:rsidRPr="00055E31">
        <w:t>real life</w:t>
      </w:r>
      <w:r w:rsidRPr="00055E31">
        <w:t xml:space="preserve"> skill for people</w:t>
      </w:r>
      <w:r>
        <w:t>, and it is a question of h</w:t>
      </w:r>
      <w:r w:rsidRPr="00055E31">
        <w:t>ow we try to improve that</w:t>
      </w:r>
      <w:r>
        <w:t>.</w:t>
      </w:r>
      <w:r w:rsidRPr="00055E31">
        <w:t xml:space="preserve"> There </w:t>
      </w:r>
      <w:r>
        <w:t>are lower-cost elements, but it is also trying to make sure that</w:t>
      </w:r>
      <w:r w:rsidRPr="00055E31">
        <w:t xml:space="preserve"> there are spaces and places </w:t>
      </w:r>
      <w:r>
        <w:t>where</w:t>
      </w:r>
      <w:r w:rsidRPr="00055E31">
        <w:t xml:space="preserve"> people can safely ride. Sadly, unless you are a confident cyclist, some roads are quite daunting.</w:t>
      </w:r>
    </w:p>
    <w:p w:rsidR="00F416DD" w:rsidP="00F416DD">
      <w:pPr>
        <w:pStyle w:val="Answer"/>
      </w:pPr>
      <w:r w:rsidRPr="00055E31">
        <w:t>We need to try to create spaces where people can go off</w:t>
      </w:r>
      <w:r>
        <w:t>-</w:t>
      </w:r>
      <w:r w:rsidRPr="00055E31">
        <w:t>road</w:t>
      </w:r>
      <w:r>
        <w:t xml:space="preserve"> and</w:t>
      </w:r>
      <w:r w:rsidRPr="00055E31">
        <w:t xml:space="preserve"> build their confidence</w:t>
      </w:r>
      <w:r>
        <w:t>,</w:t>
      </w:r>
      <w:r w:rsidRPr="00055E31">
        <w:t xml:space="preserve"> so </w:t>
      </w:r>
      <w:r>
        <w:t xml:space="preserve">that </w:t>
      </w:r>
      <w:r w:rsidRPr="00055E31">
        <w:t>they will be more likely to use the roads</w:t>
      </w:r>
      <w:r>
        <w:t>, and, hopefully,</w:t>
      </w:r>
      <w:r w:rsidRPr="00055E31">
        <w:t xml:space="preserve"> </w:t>
      </w:r>
      <w:r>
        <w:t xml:space="preserve">those roads </w:t>
      </w:r>
      <w:r w:rsidRPr="00055E31">
        <w:t>will continue to be invested in and improved.</w:t>
      </w:r>
      <w:r>
        <w:t xml:space="preserve"> </w:t>
      </w:r>
      <w:r w:rsidRPr="00055E31">
        <w:t>Lots of places are talking about 15</w:t>
      </w:r>
      <w:r>
        <w:t>-minute</w:t>
      </w:r>
      <w:r w:rsidRPr="00055E31">
        <w:t xml:space="preserve"> or 20</w:t>
      </w:r>
      <w:r w:rsidRPr="00055E31">
        <w:noBreakHyphen/>
        <w:t>minute economies</w:t>
      </w:r>
      <w:r>
        <w:t>,</w:t>
      </w:r>
      <w:r w:rsidRPr="00055E31">
        <w:t xml:space="preserve"> building on work in Melbourne</w:t>
      </w:r>
      <w:r>
        <w:t>,</w:t>
      </w:r>
      <w:r w:rsidRPr="00055E31">
        <w:t xml:space="preserve"> to try to make it the first choice, an easy choice and a safe choice.</w:t>
      </w:r>
      <w:r>
        <w:t xml:space="preserve"> </w:t>
      </w:r>
      <w:r w:rsidRPr="00055E31">
        <w:t>Until those things happen</w:t>
      </w:r>
      <w:r>
        <w:t>,</w:t>
      </w:r>
      <w:r w:rsidRPr="00055E31">
        <w:t xml:space="preserve"> the tipping points you are talking about would be very difficult.</w:t>
      </w:r>
      <w:r>
        <w:t xml:space="preserve"> </w:t>
      </w:r>
    </w:p>
    <w:p w:rsidR="00F416DD" w:rsidP="00F416DD">
      <w:pPr>
        <w:pStyle w:val="Answer"/>
      </w:pPr>
      <w:r w:rsidRPr="000358C1">
        <w:rPr>
          <w:b/>
          <w:i/>
        </w:rPr>
        <w:t>C</w:t>
      </w:r>
      <w:r>
        <w:rPr>
          <w:b/>
          <w:i/>
        </w:rPr>
        <w:t>ouncillor</w:t>
      </w:r>
      <w:r w:rsidRPr="000358C1">
        <w:rPr>
          <w:b/>
          <w:i/>
        </w:rPr>
        <w:t xml:space="preserve"> Gerald Vernon-Jackson:</w:t>
      </w:r>
      <w:r>
        <w:t xml:space="preserve"> I</w:t>
      </w:r>
      <w:r w:rsidRPr="00055E31">
        <w:t xml:space="preserve">nvesting in cycling is one thing, but the feedback I get from people is that when </w:t>
      </w:r>
      <w:r>
        <w:t>they</w:t>
      </w:r>
      <w:r w:rsidRPr="00055E31">
        <w:t xml:space="preserve"> </w:t>
      </w:r>
      <w:r w:rsidRPr="00055E31">
        <w:t>cycle</w:t>
      </w:r>
      <w:r w:rsidRPr="00055E31">
        <w:t xml:space="preserve"> they feel unsafe because there are so many cars. We </w:t>
      </w:r>
      <w:r>
        <w:t xml:space="preserve">have </w:t>
      </w:r>
      <w:r w:rsidRPr="00055E31">
        <w:t xml:space="preserve">to look wider than </w:t>
      </w:r>
      <w:r>
        <w:t xml:space="preserve">just </w:t>
      </w:r>
      <w:r w:rsidRPr="00055E31">
        <w:t>cars and cycles.</w:t>
      </w:r>
    </w:p>
    <w:p w:rsidR="00F416DD" w:rsidP="00F416DD">
      <w:pPr>
        <w:pStyle w:val="Answer"/>
      </w:pPr>
      <w:r>
        <w:t>In the UK, w</w:t>
      </w:r>
      <w:r w:rsidRPr="00055E31">
        <w:t xml:space="preserve">e have very low usage </w:t>
      </w:r>
      <w:r>
        <w:t>o</w:t>
      </w:r>
      <w:r w:rsidRPr="00055E31">
        <w:t>f buses.</w:t>
      </w:r>
      <w:r>
        <w:t xml:space="preserve"> </w:t>
      </w:r>
      <w:r w:rsidRPr="00055E31">
        <w:t>Outside London</w:t>
      </w:r>
      <w:r>
        <w:t>,</w:t>
      </w:r>
      <w:r w:rsidRPr="00055E31">
        <w:t xml:space="preserve"> the amount of money councils </w:t>
      </w:r>
      <w:r w:rsidRPr="00055E31">
        <w:t>have</w:t>
      </w:r>
      <w:r w:rsidRPr="00055E31">
        <w:t xml:space="preserve"> to subsidise buses is tiny.</w:t>
      </w:r>
      <w:r>
        <w:t xml:space="preserve"> </w:t>
      </w:r>
      <w:r w:rsidRPr="00055E31">
        <w:t>The subsidy in London is 11 times what it is outside London. The modal shift is not just</w:t>
      </w:r>
      <w:r>
        <w:t xml:space="preserve"> </w:t>
      </w:r>
      <w:r w:rsidRPr="00055E31">
        <w:t xml:space="preserve">getting people from cars on </w:t>
      </w:r>
      <w:r>
        <w:t xml:space="preserve">to </w:t>
      </w:r>
      <w:r w:rsidRPr="00055E31">
        <w:t>bikes</w:t>
      </w:r>
      <w:r>
        <w:t>. I</w:t>
      </w:r>
      <w:r w:rsidRPr="00055E31">
        <w:t xml:space="preserve">t is getting people to </w:t>
      </w:r>
      <w:r>
        <w:t xml:space="preserve">feel confident to </w:t>
      </w:r>
      <w:r w:rsidRPr="00055E31">
        <w:t>leave the car at home and get on the bus, so th</w:t>
      </w:r>
      <w:r>
        <w:t>at</w:t>
      </w:r>
      <w:r w:rsidRPr="00055E31">
        <w:t xml:space="preserve"> roads have many fewer cars</w:t>
      </w:r>
      <w:r>
        <w:t>,</w:t>
      </w:r>
      <w:r w:rsidRPr="00055E31">
        <w:t xml:space="preserve"> and therefore people on bikes feel safe and comfortable cycling with their kids.</w:t>
      </w:r>
      <w:r>
        <w:t xml:space="preserve"> </w:t>
      </w:r>
    </w:p>
    <w:p w:rsidR="00F416DD" w:rsidP="00F416DD">
      <w:pPr>
        <w:pStyle w:val="Answer"/>
      </w:pPr>
      <w:r w:rsidRPr="00055E31">
        <w:t xml:space="preserve">I </w:t>
      </w:r>
      <w:r>
        <w:t>am</w:t>
      </w:r>
      <w:r w:rsidRPr="00055E31">
        <w:t xml:space="preserve"> not keen on the way the Government have thrown money </w:t>
      </w:r>
      <w:r>
        <w:t xml:space="preserve">at cycling schemes </w:t>
      </w:r>
      <w:r w:rsidRPr="00055E31">
        <w:t>during the last year</w:t>
      </w:r>
      <w:r>
        <w:t>,</w:t>
      </w:r>
      <w:r w:rsidRPr="00055E31">
        <w:t xml:space="preserve"> with an explicit direction from the Department </w:t>
      </w:r>
      <w:r>
        <w:t>for</w:t>
      </w:r>
      <w:r w:rsidRPr="00055E31">
        <w:t xml:space="preserve"> Transport not to consult local residents</w:t>
      </w:r>
      <w:r>
        <w:t>. L</w:t>
      </w:r>
      <w:r w:rsidRPr="00055E31">
        <w:t xml:space="preserve">ots of things went in </w:t>
      </w:r>
      <w:r>
        <w:t>that</w:t>
      </w:r>
      <w:r w:rsidRPr="00055E31">
        <w:t xml:space="preserve"> local residents hated</w:t>
      </w:r>
      <w:r>
        <w:t>,</w:t>
      </w:r>
      <w:r w:rsidRPr="00055E31">
        <w:t xml:space="preserve"> which were then removed several months later</w:t>
      </w:r>
      <w:r>
        <w:t xml:space="preserve">. It </w:t>
      </w:r>
      <w:r w:rsidRPr="00055E31">
        <w:t>has been a real waste of public money.</w:t>
      </w:r>
      <w:r>
        <w:t xml:space="preserve"> </w:t>
      </w:r>
      <w:r w:rsidRPr="00055E31">
        <w:t xml:space="preserve">I am told that </w:t>
      </w:r>
      <w:r>
        <w:t>eB</w:t>
      </w:r>
      <w:r w:rsidRPr="00055E31">
        <w:t>ay is full of second</w:t>
      </w:r>
      <w:r w:rsidRPr="00055E31">
        <w:noBreakHyphen/>
        <w:t>hand wands that councils have taken out of segregated cycle lanes.</w:t>
      </w:r>
      <w:r>
        <w:t xml:space="preserve"> </w:t>
      </w:r>
    </w:p>
    <w:p w:rsidR="00F416DD" w:rsidP="00F416DD">
      <w:pPr>
        <w:pStyle w:val="Answer"/>
      </w:pPr>
      <w:r w:rsidRPr="00055E31">
        <w:t xml:space="preserve">Just putting </w:t>
      </w:r>
      <w:r>
        <w:t xml:space="preserve">in </w:t>
      </w:r>
      <w:r w:rsidRPr="00055E31">
        <w:t>the infrastructure on its own does not work.</w:t>
      </w:r>
      <w:r>
        <w:t xml:space="preserve"> We</w:t>
      </w:r>
      <w:r w:rsidRPr="00055E31">
        <w:t xml:space="preserve"> have to have a complete holistic view </w:t>
      </w:r>
      <w:r>
        <w:t>on how we</w:t>
      </w:r>
      <w:r w:rsidRPr="00055E31">
        <w:t xml:space="preserve"> encourage people to leave their cars at home.</w:t>
      </w:r>
      <w:r>
        <w:t xml:space="preserve"> </w:t>
      </w:r>
      <w:r w:rsidRPr="00055E31">
        <w:t xml:space="preserve">We asked the Government to look at whether they would support bus passes for all residents in </w:t>
      </w:r>
      <w:r>
        <w:t>P</w:t>
      </w:r>
      <w:r w:rsidRPr="00055E31">
        <w:t>ortsmouth</w:t>
      </w:r>
      <w:r>
        <w:t>,</w:t>
      </w:r>
      <w:r w:rsidRPr="00055E31">
        <w:t xml:space="preserve"> to encourage people out of their car</w:t>
      </w:r>
      <w:r>
        <w:t>s</w:t>
      </w:r>
      <w:r w:rsidRPr="00055E31">
        <w:t xml:space="preserve"> and on to the bus</w:t>
      </w:r>
      <w:r>
        <w:t>,</w:t>
      </w:r>
      <w:r w:rsidRPr="00055E31">
        <w:t xml:space="preserve"> because we have problems with air pollution, but the Government were not interested in that.</w:t>
      </w:r>
      <w:r>
        <w:t xml:space="preserve"> </w:t>
      </w:r>
      <w:r w:rsidRPr="00055E31">
        <w:t>It is trying to think of imaginative ways of making the road</w:t>
      </w:r>
      <w:r>
        <w:t>s</w:t>
      </w:r>
      <w:r w:rsidRPr="00055E31">
        <w:t xml:space="preserve"> safer </w:t>
      </w:r>
      <w:r>
        <w:t xml:space="preserve">so </w:t>
      </w:r>
      <w:r w:rsidRPr="00055E31">
        <w:t xml:space="preserve">that </w:t>
      </w:r>
      <w:r>
        <w:t>we</w:t>
      </w:r>
      <w:r w:rsidRPr="00055E31">
        <w:t xml:space="preserve"> get more people on to their bikes.</w:t>
      </w:r>
    </w:p>
    <w:p w:rsidR="00F416DD" w:rsidP="00F416DD">
      <w:pPr>
        <w:pStyle w:val="Question"/>
      </w:pPr>
      <w:r w:rsidRPr="001F1161">
        <w:rPr>
          <w:b/>
        </w:rPr>
        <w:t>Lord Addington:</w:t>
      </w:r>
      <w:r>
        <w:t xml:space="preserve"> </w:t>
      </w:r>
      <w:r w:rsidRPr="00055E31">
        <w:t>I declare that</w:t>
      </w:r>
      <w:r>
        <w:t>,</w:t>
      </w:r>
      <w:r w:rsidRPr="00055E31">
        <w:t xml:space="preserve"> </w:t>
      </w:r>
      <w:r>
        <w:t>l</w:t>
      </w:r>
      <w:r w:rsidRPr="00055E31">
        <w:t>ike the Chairman</w:t>
      </w:r>
      <w:r>
        <w:t>,</w:t>
      </w:r>
      <w:r w:rsidRPr="00055E31">
        <w:t xml:space="preserve"> </w:t>
      </w:r>
      <w:r>
        <w:t xml:space="preserve">I </w:t>
      </w:r>
      <w:r w:rsidRPr="00055E31">
        <w:t xml:space="preserve">am a Liberal Democrat and </w:t>
      </w:r>
      <w:r>
        <w:t xml:space="preserve">I </w:t>
      </w:r>
      <w:r w:rsidRPr="00055E31">
        <w:t>have worked with C</w:t>
      </w:r>
      <w:r>
        <w:t>ouncillor</w:t>
      </w:r>
      <w:r w:rsidRPr="00055E31">
        <w:t xml:space="preserve"> Vernon</w:t>
      </w:r>
      <w:r w:rsidRPr="00055E31">
        <w:noBreakHyphen/>
        <w:t>Jackson in the past on various project</w:t>
      </w:r>
      <w:r>
        <w:t>s</w:t>
      </w:r>
      <w:r w:rsidRPr="00055E31">
        <w:t xml:space="preserve"> in this field.</w:t>
      </w:r>
      <w:r>
        <w:t xml:space="preserve"> </w:t>
      </w:r>
    </w:p>
    <w:p w:rsidR="00F416DD" w:rsidP="00F416DD">
      <w:pPr>
        <w:pStyle w:val="Answer"/>
      </w:pPr>
      <w:r w:rsidRPr="000358C1">
        <w:rPr>
          <w:b/>
          <w:i/>
        </w:rPr>
        <w:t>C</w:t>
      </w:r>
      <w:r>
        <w:rPr>
          <w:b/>
          <w:i/>
        </w:rPr>
        <w:t>ouncillo</w:t>
      </w:r>
      <w:r w:rsidRPr="000358C1">
        <w:rPr>
          <w:b/>
          <w:i/>
        </w:rPr>
        <w:t>r Gerald Vernon-Jackson:</w:t>
      </w:r>
      <w:r>
        <w:t xml:space="preserve"> </w:t>
      </w:r>
      <w:r w:rsidRPr="00055E31">
        <w:t>It has been a pleasure, Dominic.</w:t>
      </w:r>
      <w:r>
        <w:t xml:space="preserve"> </w:t>
      </w:r>
    </w:p>
    <w:p w:rsidR="00F416DD" w:rsidRPr="00055E31" w:rsidP="00F416DD">
      <w:pPr>
        <w:pStyle w:val="Remark"/>
      </w:pPr>
      <w:r w:rsidRPr="001F1161">
        <w:rPr>
          <w:b/>
        </w:rPr>
        <w:t>Lord Addington:</w:t>
      </w:r>
      <w:r>
        <w:t xml:space="preserve"> </w:t>
      </w:r>
      <w:r w:rsidRPr="00055E31">
        <w:t xml:space="preserve">To what extent do local authorities support schools and </w:t>
      </w:r>
      <w:r w:rsidRPr="00055E31">
        <w:t>external sports providers to signpost students and parents to activities outside school? Do you have examples of</w:t>
      </w:r>
      <w:r>
        <w:t xml:space="preserve"> outside</w:t>
      </w:r>
      <w:r w:rsidRPr="00055E31">
        <w:t xml:space="preserve"> bodies </w:t>
      </w:r>
      <w:r>
        <w:t xml:space="preserve">that </w:t>
      </w:r>
      <w:r w:rsidRPr="00055E31">
        <w:t>are very good at welcoming people in</w:t>
      </w:r>
      <w:r>
        <w:t xml:space="preserve">? </w:t>
      </w:r>
      <w:r w:rsidRPr="00055E31">
        <w:t xml:space="preserve">The problem </w:t>
      </w:r>
      <w:r>
        <w:t>is that</w:t>
      </w:r>
      <w:r w:rsidRPr="00055E31">
        <w:t xml:space="preserve"> you can send somebody to</w:t>
      </w:r>
      <w:r>
        <w:t xml:space="preserve"> an activity but,</w:t>
      </w:r>
      <w:r w:rsidRPr="00055E31">
        <w:t xml:space="preserve"> if the</w:t>
      </w:r>
      <w:r>
        <w:t>y are</w:t>
      </w:r>
      <w:r w:rsidRPr="00055E31">
        <w:t xml:space="preserve"> </w:t>
      </w:r>
      <w:r>
        <w:t xml:space="preserve">not ready to </w:t>
      </w:r>
      <w:r w:rsidRPr="00055E31">
        <w:t>receive</w:t>
      </w:r>
      <w:r>
        <w:t xml:space="preserve"> it,</w:t>
      </w:r>
      <w:r w:rsidRPr="00055E31">
        <w:t xml:space="preserve"> it does not work.</w:t>
      </w:r>
    </w:p>
    <w:p w:rsidR="00F416DD" w:rsidP="00F416DD">
      <w:pPr>
        <w:pStyle w:val="Answer"/>
      </w:pPr>
      <w:r w:rsidRPr="000358C1">
        <w:rPr>
          <w:b/>
          <w:i/>
        </w:rPr>
        <w:t>C</w:t>
      </w:r>
      <w:r>
        <w:rPr>
          <w:b/>
          <w:i/>
        </w:rPr>
        <w:t>ouncillor</w:t>
      </w:r>
      <w:r w:rsidRPr="000358C1">
        <w:rPr>
          <w:b/>
          <w:i/>
        </w:rPr>
        <w:t xml:space="preserve"> Gerald Vernon-Jackson:</w:t>
      </w:r>
      <w:r>
        <w:t xml:space="preserve"> Y</w:t>
      </w:r>
      <w:r w:rsidRPr="00055E31">
        <w:t>ou are absolutely right.</w:t>
      </w:r>
      <w:r>
        <w:t xml:space="preserve"> </w:t>
      </w:r>
      <w:r w:rsidRPr="00055E31">
        <w:t>A really interesting area for us to look at develop</w:t>
      </w:r>
      <w:r>
        <w:t>ing</w:t>
      </w:r>
      <w:r w:rsidRPr="00055E31">
        <w:t xml:space="preserve"> is the way in which sports clubs </w:t>
      </w:r>
      <w:r>
        <w:t>with a</w:t>
      </w:r>
      <w:r w:rsidRPr="00055E31">
        <w:t xml:space="preserve"> big local following </w:t>
      </w:r>
      <w:r>
        <w:t>can be used to</w:t>
      </w:r>
      <w:r w:rsidRPr="00055E31">
        <w:t xml:space="preserve"> influence behaviour in their local area. </w:t>
      </w:r>
      <w:r>
        <w:t>I</w:t>
      </w:r>
      <w:r w:rsidRPr="00055E31">
        <w:t>n my ward</w:t>
      </w:r>
      <w:r>
        <w:t>,</w:t>
      </w:r>
      <w:r w:rsidRPr="00055E31">
        <w:t xml:space="preserve"> we had a youth provision where all the people providing the youth work </w:t>
      </w:r>
      <w:r>
        <w:t>wore</w:t>
      </w:r>
      <w:r w:rsidRPr="00055E31">
        <w:t xml:space="preserve"> Pompey shirts. We got 1,000 named individual youngsters to that project each month.</w:t>
      </w:r>
      <w:r>
        <w:t xml:space="preserve"> </w:t>
      </w:r>
      <w:r w:rsidRPr="00055E31">
        <w:t>They came from far and wide in the city.</w:t>
      </w:r>
      <w:r>
        <w:t xml:space="preserve"> </w:t>
      </w:r>
      <w:r w:rsidRPr="00055E31">
        <w:t>There was no advertising.</w:t>
      </w:r>
      <w:r>
        <w:t xml:space="preserve"> </w:t>
      </w:r>
      <w:r w:rsidRPr="00055E31">
        <w:t>Word of mouth worked brilliantly.</w:t>
      </w:r>
    </w:p>
    <w:p w:rsidR="00F416DD" w:rsidP="00F416DD">
      <w:pPr>
        <w:pStyle w:val="Answer"/>
      </w:pPr>
      <w:r>
        <w:t>The influence of s</w:t>
      </w:r>
      <w:r w:rsidRPr="00055E31">
        <w:t xml:space="preserve">ports clubs </w:t>
      </w:r>
      <w:r>
        <w:t>is a</w:t>
      </w:r>
      <w:r w:rsidRPr="00055E31">
        <w:t xml:space="preserve"> powerful way of bringing people to lots of different activities.</w:t>
      </w:r>
      <w:r>
        <w:t xml:space="preserve"> </w:t>
      </w:r>
      <w:r w:rsidRPr="00055E31">
        <w:t>The project we had in my ward was 50% boys</w:t>
      </w:r>
      <w:r>
        <w:t xml:space="preserve"> and</w:t>
      </w:r>
      <w:r w:rsidRPr="00055E31">
        <w:t xml:space="preserve"> 50% girls doing lots of different sports.</w:t>
      </w:r>
      <w:r>
        <w:t xml:space="preserve"> </w:t>
      </w:r>
      <w:r w:rsidRPr="00055E31">
        <w:t>It worked really well.</w:t>
      </w:r>
      <w:r>
        <w:t xml:space="preserve"> </w:t>
      </w:r>
      <w:r w:rsidRPr="00055E31">
        <w:t>It got kids back into education whe</w:t>
      </w:r>
      <w:r>
        <w:t>n</w:t>
      </w:r>
      <w:r w:rsidRPr="00055E31">
        <w:t xml:space="preserve"> they had dropped out of school</w:t>
      </w:r>
      <w:r>
        <w:t>. It</w:t>
      </w:r>
      <w:r w:rsidRPr="00055E31">
        <w:t xml:space="preserve"> got kids qualifications whe</w:t>
      </w:r>
      <w:r>
        <w:t>n</w:t>
      </w:r>
      <w:r w:rsidRPr="00055E31">
        <w:t xml:space="preserve"> they had no other qualification</w:t>
      </w:r>
      <w:r>
        <w:t>,</w:t>
      </w:r>
      <w:r w:rsidRPr="00055E31">
        <w:t xml:space="preserve"> </w:t>
      </w:r>
      <w:r>
        <w:t xml:space="preserve">so it got them </w:t>
      </w:r>
      <w:r w:rsidRPr="00055E31">
        <w:t>into work.</w:t>
      </w:r>
      <w:r>
        <w:t xml:space="preserve"> W</w:t>
      </w:r>
      <w:r w:rsidRPr="00055E31">
        <w:t>ork</w:t>
      </w:r>
      <w:r>
        <w:t>ing</w:t>
      </w:r>
      <w:r w:rsidRPr="00055E31">
        <w:t xml:space="preserve"> with our </w:t>
      </w:r>
      <w:r>
        <w:t xml:space="preserve">professional and </w:t>
      </w:r>
      <w:r w:rsidRPr="00055E31">
        <w:t>well</w:t>
      </w:r>
      <w:r w:rsidRPr="00055E31">
        <w:noBreakHyphen/>
        <w:t xml:space="preserve">respected football, rugby and cricket teams, whoever the influencers are, is a powerful way </w:t>
      </w:r>
      <w:r>
        <w:t xml:space="preserve">to </w:t>
      </w:r>
      <w:r w:rsidRPr="00055E31">
        <w:t>build activity</w:t>
      </w:r>
      <w:r>
        <w:t>,</w:t>
      </w:r>
      <w:r w:rsidRPr="00055E31">
        <w:t xml:space="preserve"> particularly</w:t>
      </w:r>
      <w:r>
        <w:t xml:space="preserve"> because</w:t>
      </w:r>
      <w:r w:rsidRPr="00055E31">
        <w:t xml:space="preserve"> youngsters want to be involved.</w:t>
      </w:r>
      <w:r>
        <w:t xml:space="preserve"> </w:t>
      </w:r>
    </w:p>
    <w:p w:rsidR="00F416DD" w:rsidP="00F416DD">
      <w:pPr>
        <w:pStyle w:val="Answer"/>
      </w:pPr>
      <w:r>
        <w:t>I will</w:t>
      </w:r>
      <w:r w:rsidRPr="00055E31">
        <w:t xml:space="preserve"> give you another example</w:t>
      </w:r>
      <w:r>
        <w:t xml:space="preserve">. </w:t>
      </w:r>
      <w:r w:rsidRPr="00055E31">
        <w:t>Pompey in the Community had a project when we were in the Premier League</w:t>
      </w:r>
      <w:r>
        <w:t>—</w:t>
      </w:r>
      <w:r w:rsidRPr="00055E31">
        <w:t>I am sure everybody look</w:t>
      </w:r>
      <w:r>
        <w:t>s</w:t>
      </w:r>
      <w:r w:rsidRPr="00055E31">
        <w:t xml:space="preserve"> forward to Pompey being back in the Premier League</w:t>
      </w:r>
      <w:r>
        <w:t>—</w:t>
      </w:r>
      <w:r w:rsidRPr="00055E31">
        <w:t>where</w:t>
      </w:r>
      <w:r>
        <w:t>,</w:t>
      </w:r>
      <w:r w:rsidRPr="00055E31">
        <w:t xml:space="preserve"> if kids did not go to school</w:t>
      </w:r>
      <w:r>
        <w:t>,</w:t>
      </w:r>
      <w:r w:rsidRPr="00055E31">
        <w:t xml:space="preserve"> they did not get a text message </w:t>
      </w:r>
      <w:r>
        <w:t xml:space="preserve">from </w:t>
      </w:r>
      <w:r w:rsidRPr="00055E31">
        <w:t xml:space="preserve">the school </w:t>
      </w:r>
      <w:r>
        <w:t xml:space="preserve">saying, “Go to school”, but they got a text message from </w:t>
      </w:r>
      <w:r w:rsidRPr="00055E31">
        <w:t xml:space="preserve">one of the players at the football club saying, </w:t>
      </w:r>
      <w:r>
        <w:t>“</w:t>
      </w:r>
      <w:r w:rsidRPr="00055E31">
        <w:t>Why aren</w:t>
      </w:r>
      <w:r>
        <w:t>’</w:t>
      </w:r>
      <w:r w:rsidRPr="00055E31">
        <w:t>t you at school?</w:t>
      </w:r>
      <w:r>
        <w:t>”</w:t>
      </w:r>
      <w:r w:rsidRPr="00055E31">
        <w:t xml:space="preserve"> Because </w:t>
      </w:r>
      <w:r>
        <w:t>i</w:t>
      </w:r>
      <w:r w:rsidRPr="00055E31">
        <w:t>t was somebody they looked up to, that was a really good way of get</w:t>
      </w:r>
      <w:r>
        <w:t>ting</w:t>
      </w:r>
      <w:r w:rsidRPr="00055E31">
        <w:t xml:space="preserve"> kids back into school.</w:t>
      </w:r>
      <w:r>
        <w:t xml:space="preserve"> </w:t>
      </w:r>
      <w:r w:rsidRPr="00055E31">
        <w:t>Now we have our football players teaching kids how to co</w:t>
      </w:r>
      <w:r>
        <w:t>o</w:t>
      </w:r>
      <w:r w:rsidRPr="00055E31">
        <w:t>k and encouraging them to eat vegetables. We do not use the community bit of our professional and well</w:t>
      </w:r>
      <w:r w:rsidRPr="00055E31">
        <w:noBreakHyphen/>
        <w:t>respected sports clubs nearly enough in different parts of the country</w:t>
      </w:r>
      <w:r>
        <w:t>.</w:t>
      </w:r>
      <w:r w:rsidRPr="00055E31">
        <w:t xml:space="preserve"> </w:t>
      </w:r>
      <w:r>
        <w:t>K</w:t>
      </w:r>
      <w:r w:rsidRPr="00055E31">
        <w:t>ids adore them.</w:t>
      </w:r>
      <w:r>
        <w:t xml:space="preserve"> </w:t>
      </w:r>
    </w:p>
    <w:p w:rsidR="00F416DD" w:rsidP="00F416DD">
      <w:pPr>
        <w:pStyle w:val="Remark"/>
      </w:pPr>
      <w:r w:rsidRPr="00351098">
        <w:rPr>
          <w:b/>
        </w:rPr>
        <w:t>The Chair:</w:t>
      </w:r>
      <w:r>
        <w:t xml:space="preserve"> It </w:t>
      </w:r>
      <w:r w:rsidRPr="00055E31">
        <w:t xml:space="preserve">has been mentioned many times already </w:t>
      </w:r>
      <w:r>
        <w:t xml:space="preserve">that </w:t>
      </w:r>
      <w:r w:rsidRPr="00055E31">
        <w:t>clubs are doing that work. Ian, do you want to come</w:t>
      </w:r>
      <w:r>
        <w:t xml:space="preserve"> in</w:t>
      </w:r>
      <w:r w:rsidRPr="00055E31">
        <w:t>?</w:t>
      </w:r>
    </w:p>
    <w:p w:rsidR="00F416DD" w:rsidP="00F416DD">
      <w:pPr>
        <w:pStyle w:val="Answer"/>
      </w:pPr>
      <w:r w:rsidRPr="00351098">
        <w:rPr>
          <w:b/>
          <w:i/>
        </w:rPr>
        <w:t>Ian Brooke:</w:t>
      </w:r>
      <w:r>
        <w:t xml:space="preserve"> </w:t>
      </w:r>
      <w:r w:rsidRPr="00055E31">
        <w:t>I very much agree with th</w:t>
      </w:r>
      <w:r>
        <w:t>e</w:t>
      </w:r>
      <w:r w:rsidRPr="00055E31">
        <w:t xml:space="preserve"> point </w:t>
      </w:r>
      <w:r>
        <w:t xml:space="preserve">about </w:t>
      </w:r>
      <w:r w:rsidRPr="00055E31">
        <w:t>using sporting stars in</w:t>
      </w:r>
      <w:r>
        <w:t xml:space="preserve"> </w:t>
      </w:r>
      <w:r w:rsidRPr="00055E31">
        <w:t>communication.</w:t>
      </w:r>
      <w:r>
        <w:t xml:space="preserve"> </w:t>
      </w:r>
      <w:r w:rsidRPr="00055E31">
        <w:t>A lot of the traditional methods that are attempted</w:t>
      </w:r>
      <w:r>
        <w:t>—</w:t>
      </w:r>
      <w:r w:rsidRPr="00055E31">
        <w:t>leaflets, emails</w:t>
      </w:r>
      <w:r>
        <w:t>—</w:t>
      </w:r>
      <w:r w:rsidRPr="00055E31">
        <w:t xml:space="preserve">fall dead and do not hit the target. When I speak to my youngsters about how </w:t>
      </w:r>
      <w:r>
        <w:t xml:space="preserve">we </w:t>
      </w:r>
      <w:r w:rsidRPr="00055E31">
        <w:t>best get across what is available, they talk about what is on offer at the</w:t>
      </w:r>
      <w:r>
        <w:t>ir</w:t>
      </w:r>
      <w:r w:rsidRPr="00055E31">
        <w:t xml:space="preserve"> school, the curriculum, and </w:t>
      </w:r>
      <w:r>
        <w:t>making sure that</w:t>
      </w:r>
      <w:r w:rsidRPr="00055E31">
        <w:t xml:space="preserve"> there are decent activities that excite youngsters</w:t>
      </w:r>
      <w:r>
        <w:t>. Then they</w:t>
      </w:r>
      <w:r w:rsidRPr="00055E31">
        <w:t xml:space="preserve"> want to go </w:t>
      </w:r>
      <w:r>
        <w:t>on and</w:t>
      </w:r>
      <w:r w:rsidRPr="00055E31">
        <w:t xml:space="preserve"> do something else.</w:t>
      </w:r>
      <w:r>
        <w:t xml:space="preserve"> </w:t>
      </w:r>
      <w:r w:rsidRPr="00055E31">
        <w:t>The local authority c</w:t>
      </w:r>
      <w:r>
        <w:t>ould</w:t>
      </w:r>
      <w:r w:rsidRPr="00055E31">
        <w:t xml:space="preserve"> work with the school on a good pathway for that activity</w:t>
      </w:r>
      <w:r>
        <w:t>. They can</w:t>
      </w:r>
      <w:r w:rsidRPr="00055E31">
        <w:t xml:space="preserve"> do </w:t>
      </w:r>
      <w:r>
        <w:t>something</w:t>
      </w:r>
      <w:r w:rsidRPr="00055E31">
        <w:t xml:space="preserve"> at school and pick it up and join </w:t>
      </w:r>
      <w:r>
        <w:t>a</w:t>
      </w:r>
      <w:r w:rsidRPr="00055E31">
        <w:t xml:space="preserve"> </w:t>
      </w:r>
      <w:r w:rsidRPr="00055E31">
        <w:t>club</w:t>
      </w:r>
      <w:r>
        <w:t>,</w:t>
      </w:r>
      <w:r w:rsidRPr="00055E31">
        <w:t xml:space="preserve"> and</w:t>
      </w:r>
      <w:r w:rsidRPr="00055E31">
        <w:t xml:space="preserve"> go into something else.</w:t>
      </w:r>
    </w:p>
    <w:p w:rsidR="00F416DD" w:rsidP="00F416DD">
      <w:pPr>
        <w:pStyle w:val="Answer"/>
      </w:pPr>
      <w:r w:rsidRPr="00055E31">
        <w:t xml:space="preserve">We are focused on </w:t>
      </w:r>
      <w:r>
        <w:t xml:space="preserve">inactivity and </w:t>
      </w:r>
      <w:r w:rsidRPr="00055E31">
        <w:t>finding opportunities for people. There are some good examples of local websites that people can go to.</w:t>
      </w:r>
      <w:r>
        <w:t xml:space="preserve"> </w:t>
      </w:r>
      <w:r w:rsidRPr="00055E31">
        <w:t>The key thing is how you motivate, how you get someone to want to do it.</w:t>
      </w:r>
      <w:r>
        <w:t xml:space="preserve"> On t</w:t>
      </w:r>
      <w:r w:rsidRPr="00055E31">
        <w:t xml:space="preserve">he communication side, we find </w:t>
      </w:r>
      <w:r>
        <w:t xml:space="preserve">that </w:t>
      </w:r>
      <w:r w:rsidRPr="00055E31">
        <w:t>having</w:t>
      </w:r>
      <w:r>
        <w:t xml:space="preserve"> </w:t>
      </w:r>
      <w:r w:rsidRPr="00055E31">
        <w:t xml:space="preserve">conversations and relationships </w:t>
      </w:r>
      <w:r w:rsidRPr="00055E31">
        <w:t>with headteachers and heads of PE</w:t>
      </w:r>
      <w:r>
        <w:t>,</w:t>
      </w:r>
      <w:r w:rsidRPr="00055E31">
        <w:t xml:space="preserve"> and therefore the ability to get across what is available </w:t>
      </w:r>
      <w:r>
        <w:t>and</w:t>
      </w:r>
      <w:r w:rsidRPr="00055E31">
        <w:t xml:space="preserve"> develop joined</w:t>
      </w:r>
      <w:r w:rsidRPr="00055E31">
        <w:noBreakHyphen/>
        <w:t>up pathways</w:t>
      </w:r>
      <w:r>
        <w:t>,</w:t>
      </w:r>
      <w:r w:rsidRPr="00055E31">
        <w:t xml:space="preserve"> is far better than </w:t>
      </w:r>
      <w:r>
        <w:t xml:space="preserve">just </w:t>
      </w:r>
      <w:r w:rsidRPr="00055E31">
        <w:t>fir</w:t>
      </w:r>
      <w:r>
        <w:t>ing</w:t>
      </w:r>
      <w:r w:rsidRPr="00055E31">
        <w:t xml:space="preserve"> off cold communications.</w:t>
      </w:r>
      <w:r>
        <w:t xml:space="preserve"> </w:t>
      </w:r>
    </w:p>
    <w:p w:rsidR="00F416DD" w:rsidP="00F416DD">
      <w:pPr>
        <w:pStyle w:val="Answer"/>
      </w:pPr>
      <w:r w:rsidRPr="00055E31">
        <w:t xml:space="preserve">There are real challenges in some of the broader work </w:t>
      </w:r>
      <w:r>
        <w:t xml:space="preserve">around </w:t>
      </w:r>
      <w:r w:rsidRPr="00055E31">
        <w:t xml:space="preserve">youth offers and youth </w:t>
      </w:r>
      <w:r w:rsidRPr="00055E31">
        <w:t>clubs</w:t>
      </w:r>
      <w:r>
        <w:t>,</w:t>
      </w:r>
      <w:r w:rsidRPr="00055E31">
        <w:t xml:space="preserve"> and</w:t>
      </w:r>
      <w:r w:rsidRPr="00055E31">
        <w:t xml:space="preserve"> trying to </w:t>
      </w:r>
      <w:r>
        <w:t xml:space="preserve">make </w:t>
      </w:r>
      <w:r w:rsidRPr="00055E31">
        <w:t xml:space="preserve">sure </w:t>
      </w:r>
      <w:r>
        <w:t xml:space="preserve">that </w:t>
      </w:r>
      <w:r w:rsidRPr="00055E31">
        <w:t>that part of the offer is improved.</w:t>
      </w:r>
      <w:r>
        <w:t xml:space="preserve"> W</w:t>
      </w:r>
      <w:r w:rsidRPr="00055E31">
        <w:t>ith the challenges f</w:t>
      </w:r>
      <w:r>
        <w:t>acing</w:t>
      </w:r>
      <w:r w:rsidRPr="00055E31">
        <w:t xml:space="preserve"> young people</w:t>
      </w:r>
      <w:r>
        <w:t xml:space="preserve"> at the moment,</w:t>
      </w:r>
      <w:r w:rsidRPr="00055E31">
        <w:t xml:space="preserve"> youth provision </w:t>
      </w:r>
      <w:r>
        <w:t>is probably more important than it has b</w:t>
      </w:r>
      <w:r w:rsidRPr="00055E31">
        <w:t>een for many years</w:t>
      </w:r>
      <w:r>
        <w:t>. H</w:t>
      </w:r>
      <w:r w:rsidRPr="00055E31">
        <w:t xml:space="preserve">ow </w:t>
      </w:r>
      <w:r>
        <w:t xml:space="preserve">do we </w:t>
      </w:r>
      <w:r w:rsidRPr="00055E31">
        <w:t>ensure th</w:t>
      </w:r>
      <w:r>
        <w:t>at</w:t>
      </w:r>
      <w:r w:rsidRPr="00055E31">
        <w:t xml:space="preserve"> sport</w:t>
      </w:r>
      <w:r>
        <w:t>s</w:t>
      </w:r>
      <w:r w:rsidRPr="00055E31">
        <w:t xml:space="preserve"> provision knits together into a really good offer</w:t>
      </w:r>
      <w:r>
        <w:t>,</w:t>
      </w:r>
      <w:r w:rsidRPr="00055E31">
        <w:t xml:space="preserve"> where young people who might not enjoy standard sport have things that interest them</w:t>
      </w:r>
      <w:r>
        <w:t>, and, p</w:t>
      </w:r>
      <w:r w:rsidRPr="00055E31">
        <w:t xml:space="preserve">icking up the point </w:t>
      </w:r>
      <w:r>
        <w:t xml:space="preserve">that </w:t>
      </w:r>
      <w:r w:rsidRPr="00055E31">
        <w:t xml:space="preserve">youngsters drop off at 16 </w:t>
      </w:r>
      <w:r>
        <w:t xml:space="preserve">on </w:t>
      </w:r>
      <w:r w:rsidRPr="00055E31">
        <w:t>leaving school</w:t>
      </w:r>
      <w:r>
        <w:t>,</w:t>
      </w:r>
      <w:r w:rsidRPr="00055E31">
        <w:t xml:space="preserve"> are things they are more likely to stick with</w:t>
      </w:r>
      <w:r>
        <w:t>?</w:t>
      </w:r>
      <w:r w:rsidRPr="00055E31">
        <w:t xml:space="preserve"> </w:t>
      </w:r>
    </w:p>
    <w:p w:rsidR="00F416DD" w:rsidP="00F416DD">
      <w:pPr>
        <w:pStyle w:val="Remark"/>
      </w:pPr>
      <w:r w:rsidRPr="00351098">
        <w:rPr>
          <w:b/>
        </w:rPr>
        <w:t>The Chair:</w:t>
      </w:r>
      <w:r>
        <w:t xml:space="preserve"> I</w:t>
      </w:r>
      <w:r w:rsidRPr="00055E31">
        <w:t>n the hour and a half we have been operating today</w:t>
      </w:r>
      <w:r>
        <w:t>,</w:t>
      </w:r>
      <w:r w:rsidRPr="00055E31">
        <w:t xml:space="preserve"> dance has not been mentioned once</w:t>
      </w:r>
      <w:r>
        <w:t xml:space="preserve"> as local community activity. If</w:t>
      </w:r>
      <w:r w:rsidRPr="00055E31">
        <w:t xml:space="preserve"> you put on particular</w:t>
      </w:r>
      <w:r>
        <w:t xml:space="preserve"> types of music</w:t>
      </w:r>
      <w:r w:rsidRPr="00055E31">
        <w:t xml:space="preserve">, </w:t>
      </w:r>
      <w:r>
        <w:t>most young people</w:t>
      </w:r>
      <w:r w:rsidRPr="00055E31">
        <w:t xml:space="preserve"> automatically move.</w:t>
      </w:r>
      <w:r>
        <w:t xml:space="preserve"> If y</w:t>
      </w:r>
      <w:r w:rsidRPr="00055E31">
        <w:t>ou go to any concert in any major city, it is full of young people dancing their hearts out.</w:t>
      </w:r>
      <w:r>
        <w:t xml:space="preserve"> T</w:t>
      </w:r>
      <w:r w:rsidRPr="00055E31">
        <w:t>housands of young people put</w:t>
      </w:r>
      <w:r>
        <w:t xml:space="preserve"> </w:t>
      </w:r>
      <w:r w:rsidRPr="00055E31">
        <w:t>dance and movement videos</w:t>
      </w:r>
      <w:r>
        <w:t xml:space="preserve"> on to </w:t>
      </w:r>
      <w:r>
        <w:t>TikTok</w:t>
      </w:r>
      <w:r>
        <w:t xml:space="preserve">. It </w:t>
      </w:r>
      <w:r w:rsidRPr="00055E31">
        <w:t>seems to be beyond us at the moment</w:t>
      </w:r>
      <w:r>
        <w:t>, but w</w:t>
      </w:r>
      <w:r w:rsidRPr="00055E31">
        <w:t>hat is the objection to using modern media</w:t>
      </w:r>
      <w:r>
        <w:t>,</w:t>
      </w:r>
      <w:r w:rsidRPr="00055E31">
        <w:t xml:space="preserve"> and indeed modern communications of dance and music in this whole programme, because it is not mentioned?</w:t>
      </w:r>
    </w:p>
    <w:p w:rsidR="00F416DD" w:rsidP="00F416DD">
      <w:pPr>
        <w:pStyle w:val="Answer"/>
      </w:pPr>
      <w:r w:rsidRPr="00351098">
        <w:rPr>
          <w:b/>
          <w:i/>
        </w:rPr>
        <w:t>C</w:t>
      </w:r>
      <w:r>
        <w:rPr>
          <w:b/>
          <w:i/>
        </w:rPr>
        <w:t>ouncillor</w:t>
      </w:r>
      <w:r w:rsidRPr="00351098">
        <w:rPr>
          <w:b/>
          <w:i/>
        </w:rPr>
        <w:t xml:space="preserve"> Gerald Vernon-Jackson:</w:t>
      </w:r>
      <w:r>
        <w:t xml:space="preserve"> </w:t>
      </w:r>
      <w:r w:rsidRPr="00055E31">
        <w:t>That is a very good point.</w:t>
      </w:r>
    </w:p>
    <w:p w:rsidR="00F416DD" w:rsidP="00F416DD">
      <w:pPr>
        <w:pStyle w:val="Remark"/>
      </w:pPr>
      <w:r w:rsidRPr="005C7A93">
        <w:rPr>
          <w:b/>
        </w:rPr>
        <w:t>The Chair:</w:t>
      </w:r>
      <w:r>
        <w:t xml:space="preserve"> It usually is from me.</w:t>
      </w:r>
    </w:p>
    <w:p w:rsidR="00F416DD" w:rsidRPr="00055E31" w:rsidP="00F416DD">
      <w:pPr>
        <w:pStyle w:val="Answer"/>
      </w:pPr>
      <w:r w:rsidRPr="00351098">
        <w:rPr>
          <w:b/>
          <w:i/>
        </w:rPr>
        <w:t>C</w:t>
      </w:r>
      <w:r>
        <w:rPr>
          <w:b/>
          <w:i/>
        </w:rPr>
        <w:t>ouncillor</w:t>
      </w:r>
      <w:r w:rsidRPr="00351098">
        <w:rPr>
          <w:b/>
          <w:i/>
        </w:rPr>
        <w:t xml:space="preserve"> Gerald Vernon-Jackson:</w:t>
      </w:r>
      <w:r>
        <w:t xml:space="preserve"> </w:t>
      </w:r>
      <w:r w:rsidRPr="00055E31">
        <w:t>Of course.</w:t>
      </w:r>
      <w:r>
        <w:t xml:space="preserve"> </w:t>
      </w:r>
      <w:r w:rsidRPr="00055E31">
        <w:t>We have a recording studio in one of our</w:t>
      </w:r>
      <w:r>
        <w:t xml:space="preserve"> </w:t>
      </w:r>
      <w:r w:rsidRPr="00055E31">
        <w:t>youth clubs for young people to record their own music</w:t>
      </w:r>
      <w:r>
        <w:t>,</w:t>
      </w:r>
      <w:r w:rsidRPr="00055E31">
        <w:t xml:space="preserve"> and it is full to overflowing.</w:t>
      </w:r>
      <w:r>
        <w:t xml:space="preserve"> A</w:t>
      </w:r>
      <w:r w:rsidRPr="00055E31">
        <w:t xml:space="preserve"> sport that young women </w:t>
      </w:r>
      <w:r>
        <w:t xml:space="preserve">in particular </w:t>
      </w:r>
      <w:r w:rsidRPr="00055E31">
        <w:t>d</w:t>
      </w:r>
      <w:r>
        <w:t>o is</w:t>
      </w:r>
      <w:r w:rsidRPr="00055E31">
        <w:t xml:space="preserve"> majorettes</w:t>
      </w:r>
      <w:r>
        <w:t>,</w:t>
      </w:r>
      <w:r w:rsidRPr="00055E31">
        <w:t xml:space="preserve"> because the movement and the music </w:t>
      </w:r>
      <w:r>
        <w:t>are</w:t>
      </w:r>
      <w:r w:rsidRPr="00055E31">
        <w:t xml:space="preserve"> great.</w:t>
      </w:r>
      <w:r>
        <w:t xml:space="preserve"> </w:t>
      </w:r>
      <w:r w:rsidRPr="00055E31">
        <w:t>I think you are right</w:t>
      </w:r>
      <w:r>
        <w:t>;</w:t>
      </w:r>
      <w:r w:rsidRPr="00055E31">
        <w:t xml:space="preserve"> it is great.</w:t>
      </w:r>
      <w:r>
        <w:t xml:space="preserve"> </w:t>
      </w:r>
      <w:r w:rsidRPr="00055E31">
        <w:t>You should not use me to advertise it though.</w:t>
      </w:r>
    </w:p>
    <w:p w:rsidR="00F416DD" w:rsidP="00F416DD">
      <w:pPr>
        <w:pStyle w:val="Answer"/>
      </w:pPr>
      <w:r w:rsidRPr="00351098">
        <w:rPr>
          <w:b/>
          <w:i/>
        </w:rPr>
        <w:t>Ian Brooke:</w:t>
      </w:r>
      <w:r>
        <w:t xml:space="preserve"> </w:t>
      </w:r>
      <w:r w:rsidRPr="00055E31">
        <w:t>Hopefully</w:t>
      </w:r>
      <w:r>
        <w:t>,</w:t>
      </w:r>
      <w:r w:rsidRPr="00055E31">
        <w:t xml:space="preserve"> Lord Krebs is aware</w:t>
      </w:r>
      <w:r>
        <w:t xml:space="preserve">, as </w:t>
      </w:r>
      <w:r w:rsidRPr="00055E31">
        <w:t>an Oxford resident</w:t>
      </w:r>
      <w:r>
        <w:t>, that</w:t>
      </w:r>
      <w:r w:rsidRPr="00055E31">
        <w:t xml:space="preserve"> every year in Oxford the Arts Council support</w:t>
      </w:r>
      <w:r>
        <w:t>s</w:t>
      </w:r>
      <w:r w:rsidRPr="00055E31">
        <w:t xml:space="preserve"> us </w:t>
      </w:r>
      <w:r>
        <w:t>in</w:t>
      </w:r>
      <w:r w:rsidRPr="00055E31">
        <w:t xml:space="preserve"> Dance Oxford. </w:t>
      </w:r>
      <w:r>
        <w:t xml:space="preserve">Working with schools, we put on </w:t>
      </w:r>
      <w:r w:rsidRPr="00055E31">
        <w:t>a range of different dance activities across the city</w:t>
      </w:r>
      <w:r>
        <w:t>. T</w:t>
      </w:r>
      <w:r w:rsidRPr="00055E31">
        <w:t xml:space="preserve">he city has a fabulous culture team </w:t>
      </w:r>
      <w:r>
        <w:t>that</w:t>
      </w:r>
      <w:r w:rsidRPr="00055E31">
        <w:t xml:space="preserve"> enables that to happen.</w:t>
      </w:r>
      <w:r>
        <w:t xml:space="preserve"> </w:t>
      </w:r>
      <w:r w:rsidRPr="00055E31">
        <w:t>It has some brilliant cultural partners.</w:t>
      </w:r>
      <w:r>
        <w:t xml:space="preserve"> </w:t>
      </w:r>
      <w:r w:rsidRPr="00055E31">
        <w:t>It is vibrant</w:t>
      </w:r>
      <w:r>
        <w:t>. I</w:t>
      </w:r>
      <w:r w:rsidRPr="00055E31">
        <w:t>t is active</w:t>
      </w:r>
      <w:r>
        <w:t>. I</w:t>
      </w:r>
      <w:r w:rsidRPr="00055E31">
        <w:t>t is exciting.</w:t>
      </w:r>
      <w:r>
        <w:t xml:space="preserve"> </w:t>
      </w:r>
      <w:r w:rsidRPr="00055E31">
        <w:t>It does not feel like sport</w:t>
      </w:r>
      <w:r>
        <w:t>,</w:t>
      </w:r>
      <w:r w:rsidRPr="00055E31">
        <w:t xml:space="preserve"> but </w:t>
      </w:r>
      <w:r>
        <w:t xml:space="preserve">it </w:t>
      </w:r>
      <w:r w:rsidRPr="00055E31">
        <w:t>certainly get</w:t>
      </w:r>
      <w:r>
        <w:t>s</w:t>
      </w:r>
      <w:r w:rsidRPr="00055E31">
        <w:t xml:space="preserve"> people active.</w:t>
      </w:r>
    </w:p>
    <w:p w:rsidR="00F416DD" w:rsidP="00F416DD">
      <w:pPr>
        <w:pStyle w:val="Answer"/>
      </w:pPr>
      <w:r w:rsidRPr="00055E31">
        <w:t>Outside that</w:t>
      </w:r>
      <w:r>
        <w:t>,</w:t>
      </w:r>
      <w:r w:rsidRPr="00055E31">
        <w:t xml:space="preserve"> the BBC aired some stuff we have done locally on </w:t>
      </w:r>
      <w:r>
        <w:t>D</w:t>
      </w:r>
      <w:r w:rsidRPr="00055E31">
        <w:t>ance for Parkinson</w:t>
      </w:r>
      <w:r>
        <w:t>’</w:t>
      </w:r>
      <w:r w:rsidRPr="00055E31">
        <w:t xml:space="preserve">s and the broad value </w:t>
      </w:r>
      <w:r>
        <w:t xml:space="preserve">that </w:t>
      </w:r>
      <w:r w:rsidRPr="00055E31">
        <w:t>dance can give.</w:t>
      </w:r>
      <w:r>
        <w:t xml:space="preserve"> </w:t>
      </w:r>
      <w:r w:rsidRPr="00055E31">
        <w:t>Again</w:t>
      </w:r>
      <w:r>
        <w:t>,</w:t>
      </w:r>
      <w:r w:rsidRPr="00055E31">
        <w:t xml:space="preserve"> I could not agree more.</w:t>
      </w:r>
      <w:r>
        <w:t xml:space="preserve"> </w:t>
      </w:r>
      <w:r w:rsidRPr="00055E31">
        <w:t>It is one of those crossing activities.</w:t>
      </w:r>
      <w:r>
        <w:t xml:space="preserve"> </w:t>
      </w:r>
      <w:r w:rsidRPr="00055E31">
        <w:t>Part of it is sport</w:t>
      </w:r>
      <w:r>
        <w:t>,</w:t>
      </w:r>
      <w:r w:rsidRPr="00055E31">
        <w:t xml:space="preserve"> but it is </w:t>
      </w:r>
      <w:r>
        <w:t xml:space="preserve">also </w:t>
      </w:r>
      <w:r w:rsidRPr="00055E31">
        <w:t>recreation</w:t>
      </w:r>
      <w:r>
        <w:t>al a</w:t>
      </w:r>
      <w:r w:rsidRPr="00055E31">
        <w:t>ctivity</w:t>
      </w:r>
      <w:r>
        <w:t>,</w:t>
      </w:r>
      <w:r w:rsidRPr="00055E31">
        <w:t xml:space="preserve"> and it absolutely brings people and communities together. </w:t>
      </w:r>
    </w:p>
    <w:p w:rsidR="00F416DD" w:rsidP="00F416DD">
      <w:pPr>
        <w:pStyle w:val="Remark"/>
      </w:pPr>
      <w:r w:rsidRPr="00351098">
        <w:rPr>
          <w:b/>
        </w:rPr>
        <w:t>The Chair:</w:t>
      </w:r>
      <w:r>
        <w:t xml:space="preserve"> And t</w:t>
      </w:r>
      <w:r w:rsidRPr="00055E31">
        <w:t>hey are active.</w:t>
      </w:r>
      <w:r>
        <w:t xml:space="preserve"> </w:t>
      </w:r>
    </w:p>
    <w:p w:rsidR="00F416DD" w:rsidRPr="00055E31" w:rsidP="00F416DD">
      <w:pPr>
        <w:pStyle w:val="Remark"/>
      </w:pPr>
      <w:r w:rsidRPr="00351098">
        <w:rPr>
          <w:b/>
        </w:rPr>
        <w:t>Lord Addington:</w:t>
      </w:r>
      <w:r>
        <w:t xml:space="preserve"> </w:t>
      </w:r>
      <w:r w:rsidRPr="00055E31">
        <w:t xml:space="preserve">When I asked about clubs, </w:t>
      </w:r>
      <w:r>
        <w:t xml:space="preserve">it was about </w:t>
      </w:r>
      <w:r w:rsidRPr="00055E31">
        <w:t xml:space="preserve">sports clubs, but </w:t>
      </w:r>
      <w:r>
        <w:t xml:space="preserve">it is about </w:t>
      </w:r>
      <w:r w:rsidRPr="00055E31">
        <w:t>all groups being ready to receive the person.</w:t>
      </w:r>
      <w:r>
        <w:t xml:space="preserve"> </w:t>
      </w:r>
      <w:r w:rsidRPr="00055E31">
        <w:t>In sport</w:t>
      </w:r>
      <w:r>
        <w:t>,</w:t>
      </w:r>
      <w:r w:rsidRPr="00055E31">
        <w:t xml:space="preserve"> there are wonderful examples of campaigns in rugby and in netball around their </w:t>
      </w:r>
      <w:r>
        <w:t>W</w:t>
      </w:r>
      <w:r w:rsidRPr="00055E31">
        <w:t xml:space="preserve">orld </w:t>
      </w:r>
      <w:r>
        <w:t>C</w:t>
      </w:r>
      <w:r w:rsidRPr="00055E31">
        <w:t xml:space="preserve">ups where they target groups </w:t>
      </w:r>
      <w:r>
        <w:t>of</w:t>
      </w:r>
      <w:r w:rsidRPr="00055E31">
        <w:t xml:space="preserve"> people to turn up and play. The first time they did it</w:t>
      </w:r>
      <w:r>
        <w:t>,</w:t>
      </w:r>
      <w:r w:rsidRPr="00055E31">
        <w:t xml:space="preserve"> it did not work because the clubs were not ready to receive the influx of people.</w:t>
      </w:r>
      <w:r>
        <w:t xml:space="preserve"> </w:t>
      </w:r>
      <w:r w:rsidRPr="00055E31">
        <w:t>Th</w:t>
      </w:r>
      <w:r>
        <w:t>at</w:t>
      </w:r>
      <w:r w:rsidRPr="00055E31">
        <w:t xml:space="preserve"> lesson is applicable </w:t>
      </w:r>
      <w:r>
        <w:t xml:space="preserve">to </w:t>
      </w:r>
      <w:r w:rsidRPr="00055E31">
        <w:t xml:space="preserve">everything from a </w:t>
      </w:r>
      <w:r w:rsidRPr="00055E31">
        <w:t>canal repurposing unit, to a dance club, to any form of activity.</w:t>
      </w:r>
      <w:r>
        <w:t xml:space="preserve"> </w:t>
      </w:r>
      <w:r w:rsidRPr="00055E31">
        <w:t>Do you have structures or advice to give people when they are doing a recruitment drive</w:t>
      </w:r>
      <w:r>
        <w:t>,</w:t>
      </w:r>
      <w:r w:rsidRPr="00055E31">
        <w:t xml:space="preserve"> where you have an open channel</w:t>
      </w:r>
      <w:r>
        <w:t>,</w:t>
      </w:r>
      <w:r w:rsidRPr="00055E31">
        <w:t xml:space="preserve"> about how you receive people</w:t>
      </w:r>
      <w:r>
        <w:t>? It</w:t>
      </w:r>
      <w:r w:rsidRPr="00055E31">
        <w:t xml:space="preserve"> is vitally </w:t>
      </w:r>
      <w:r w:rsidRPr="00055E31">
        <w:t>important</w:t>
      </w:r>
      <w:r w:rsidRPr="00055E31">
        <w:t xml:space="preserve"> and </w:t>
      </w:r>
      <w:r>
        <w:t xml:space="preserve">it </w:t>
      </w:r>
      <w:r w:rsidRPr="00055E31">
        <w:t>also helps break down ghettos of membership</w:t>
      </w:r>
      <w:r>
        <w:t xml:space="preserve"> and so on</w:t>
      </w:r>
      <w:r w:rsidRPr="00055E31">
        <w:t xml:space="preserve">. </w:t>
      </w:r>
    </w:p>
    <w:p w:rsidR="00F416DD" w:rsidRPr="005052F5" w:rsidP="00F416DD">
      <w:pPr>
        <w:pStyle w:val="Answer"/>
      </w:pPr>
      <w:r w:rsidRPr="00351098">
        <w:rPr>
          <w:b/>
          <w:i/>
        </w:rPr>
        <w:t>Ian Brooke:</w:t>
      </w:r>
      <w:r>
        <w:t xml:space="preserve"> T</w:t>
      </w:r>
      <w:r w:rsidRPr="00055E31">
        <w:t>here is a</w:t>
      </w:r>
      <w:r>
        <w:t>dvice. A</w:t>
      </w:r>
      <w:r w:rsidRPr="00055E31">
        <w:t xml:space="preserve"> lot of information comes from Sport England through Active Partnerships and local authorities</w:t>
      </w:r>
      <w:r>
        <w:t xml:space="preserve"> on supporting</w:t>
      </w:r>
      <w:r w:rsidRPr="00055E31">
        <w:t xml:space="preserve"> clubs.</w:t>
      </w:r>
      <w:r>
        <w:t xml:space="preserve"> </w:t>
      </w:r>
      <w:r w:rsidRPr="00055E31">
        <w:t>The nub of the challenge is</w:t>
      </w:r>
      <w:r>
        <w:t xml:space="preserve"> that</w:t>
      </w:r>
      <w:r w:rsidRPr="00055E31">
        <w:t xml:space="preserve"> it is very varied and very mixed.</w:t>
      </w:r>
      <w:r>
        <w:t xml:space="preserve"> </w:t>
      </w:r>
      <w:r w:rsidRPr="00055E31">
        <w:t xml:space="preserve">When there is a peak </w:t>
      </w:r>
      <w:r>
        <w:t>of</w:t>
      </w:r>
      <w:r w:rsidRPr="00055E31">
        <w:t xml:space="preserve"> people wanting to join</w:t>
      </w:r>
      <w:r>
        <w:t>,</w:t>
      </w:r>
      <w:r w:rsidRPr="00055E31">
        <w:t xml:space="preserve"> some clubs simply do not have the capacity because they are run by volunteers with a limited amount of time.</w:t>
      </w:r>
      <w:r>
        <w:t xml:space="preserve"> S</w:t>
      </w:r>
      <w:r w:rsidRPr="00055E31">
        <w:t>ometimes</w:t>
      </w:r>
      <w:r>
        <w:t>,</w:t>
      </w:r>
      <w:r w:rsidRPr="00055E31">
        <w:t xml:space="preserve"> support is needed.</w:t>
      </w:r>
      <w:r>
        <w:t xml:space="preserve"> </w:t>
      </w:r>
      <w:r w:rsidRPr="00055E31">
        <w:t xml:space="preserve">A lot of clubs have been professionalised. The safeguarding policies are </w:t>
      </w:r>
      <w:r w:rsidRPr="005052F5">
        <w:t xml:space="preserve">very good, but the ability to get on board people who might be nervous and lacking in confidence is a real challenge. It is very mixed and dependent on the different clubs. </w:t>
      </w:r>
    </w:p>
    <w:p w:rsidR="00F416DD" w:rsidRPr="005052F5" w:rsidP="00F416DD">
      <w:pPr>
        <w:pStyle w:val="Remark"/>
      </w:pPr>
      <w:r w:rsidRPr="005052F5">
        <w:rPr>
          <w:b/>
        </w:rPr>
        <w:t>Lord Addington:</w:t>
      </w:r>
      <w:r w:rsidRPr="005052F5">
        <w:t xml:space="preserve"> Do you have two very good examples of that—two recognised polished examples? Is anybody undertaking work to make sure that is passed on? It is not just applicable to a sporting event. It might be a news event or something else that is going on.</w:t>
      </w:r>
    </w:p>
    <w:p w:rsidR="00F416DD" w:rsidRPr="005052F5" w:rsidP="00F416DD">
      <w:pPr>
        <w:pStyle w:val="Remark"/>
      </w:pPr>
      <w:r w:rsidRPr="005052F5">
        <w:rPr>
          <w:b/>
        </w:rPr>
        <w:t>The Chair:</w:t>
      </w:r>
      <w:r w:rsidRPr="005052F5">
        <w:t xml:space="preserve"> Perhaps you would let us know, Ian, because I think it would be good for the Committee to see those examples. Lord Addington makes a relevant point. It is pointless getting people active if they get turned away at the gates of the club. </w:t>
      </w:r>
    </w:p>
    <w:p w:rsidR="00F416DD" w:rsidRPr="005052F5" w:rsidP="00F416DD">
      <w:pPr>
        <w:pStyle w:val="Answer"/>
      </w:pPr>
      <w:r w:rsidRPr="005052F5">
        <w:rPr>
          <w:b/>
          <w:i/>
        </w:rPr>
        <w:t>Ian Brooke:</w:t>
      </w:r>
      <w:r w:rsidRPr="005052F5">
        <w:t xml:space="preserve"> I would love to take that away, and I will come back and liaise with people in relation to some solid examples. </w:t>
      </w:r>
    </w:p>
    <w:p w:rsidR="00F416DD" w:rsidRPr="00055E31" w:rsidP="00F416DD">
      <w:pPr>
        <w:pStyle w:val="Remark"/>
      </w:pPr>
      <w:r w:rsidRPr="005052F5">
        <w:rPr>
          <w:b/>
        </w:rPr>
        <w:t>Lord Knight of Weymouth:</w:t>
      </w:r>
      <w:r w:rsidRPr="005052F5">
        <w:t xml:space="preserve"> In the context of young people, especially the young people local authorities should be targeting because they are not engaging, they are not active and are particularly not engaging</w:t>
      </w:r>
      <w:r w:rsidRPr="00055E31">
        <w:t xml:space="preserve"> with private sector provision, how much </w:t>
      </w:r>
      <w:r>
        <w:t>do</w:t>
      </w:r>
      <w:r w:rsidRPr="00055E31">
        <w:t xml:space="preserve"> councils involv</w:t>
      </w:r>
      <w:r>
        <w:t>e</w:t>
      </w:r>
      <w:r w:rsidRPr="00055E31">
        <w:t xml:space="preserve"> young people the</w:t>
      </w:r>
      <w:r>
        <w:t>m</w:t>
      </w:r>
      <w:r w:rsidRPr="00055E31">
        <w:t>selves in the decisions they mak</w:t>
      </w:r>
      <w:r>
        <w:t>e</w:t>
      </w:r>
      <w:r w:rsidRPr="00055E31">
        <w:t>?</w:t>
      </w:r>
      <w:r>
        <w:t xml:space="preserve"> </w:t>
      </w:r>
      <w:r w:rsidRPr="00055E31">
        <w:t xml:space="preserve">Gerald, </w:t>
      </w:r>
      <w:r>
        <w:t>do you engage with youth councils? D</w:t>
      </w:r>
      <w:r w:rsidRPr="00055E31">
        <w:t>o you ask them to advise you on how to spend budgets?</w:t>
      </w:r>
      <w:r>
        <w:t xml:space="preserve"> </w:t>
      </w:r>
    </w:p>
    <w:p w:rsidR="00F416DD" w:rsidP="00F416DD">
      <w:pPr>
        <w:pStyle w:val="Answer"/>
      </w:pPr>
      <w:r w:rsidRPr="00351098">
        <w:rPr>
          <w:b/>
          <w:i/>
        </w:rPr>
        <w:t>C</w:t>
      </w:r>
      <w:r>
        <w:rPr>
          <w:b/>
          <w:i/>
        </w:rPr>
        <w:t>ouncillor</w:t>
      </w:r>
      <w:r w:rsidRPr="00351098">
        <w:rPr>
          <w:b/>
          <w:i/>
        </w:rPr>
        <w:t xml:space="preserve"> Gerald Vernon-Jackson:</w:t>
      </w:r>
      <w:r>
        <w:t xml:space="preserve"> </w:t>
      </w:r>
      <w:r w:rsidRPr="00055E31">
        <w:t>Yes, but probably only to a degree. I am going through budget</w:t>
      </w:r>
      <w:r w:rsidRPr="00055E31">
        <w:noBreakHyphen/>
        <w:t>making at the moment.</w:t>
      </w:r>
      <w:r>
        <w:t xml:space="preserve"> </w:t>
      </w:r>
      <w:r w:rsidRPr="00055E31">
        <w:t>Budget</w:t>
      </w:r>
      <w:r w:rsidRPr="00055E31">
        <w:noBreakHyphen/>
        <w:t xml:space="preserve">making is a depressing time because the only questions I am asked </w:t>
      </w:r>
      <w:r>
        <w:t>are about</w:t>
      </w:r>
      <w:r w:rsidRPr="00055E31">
        <w:t xml:space="preserve"> what to cut.</w:t>
      </w:r>
      <w:r>
        <w:t xml:space="preserve"> </w:t>
      </w:r>
      <w:r w:rsidRPr="00055E31">
        <w:t>I am never asked what else to do.</w:t>
      </w:r>
      <w:r>
        <w:t xml:space="preserve"> </w:t>
      </w:r>
      <w:r w:rsidRPr="00055E31">
        <w:t xml:space="preserve">We do </w:t>
      </w:r>
      <w:r w:rsidRPr="00055E31">
        <w:t>rationing</w:t>
      </w:r>
      <w:r>
        <w:t>,</w:t>
      </w:r>
      <w:r w:rsidRPr="00055E31">
        <w:t xml:space="preserve"> and it is painful and difficult.</w:t>
      </w:r>
      <w:r>
        <w:t xml:space="preserve"> </w:t>
      </w:r>
      <w:r w:rsidRPr="00055E31">
        <w:t>I have worked with the youth council and our children in care council</w:t>
      </w:r>
      <w:r>
        <w:t>,</w:t>
      </w:r>
      <w:r w:rsidRPr="00055E31">
        <w:t xml:space="preserve"> and with a group called the Council of Portsmouth Students, </w:t>
      </w:r>
      <w:r>
        <w:t>who are from secondary schools and primary schools. I</w:t>
      </w:r>
      <w:r w:rsidRPr="00055E31">
        <w:t>t is difficult in an era when the only options you give people are a series of cuts</w:t>
      </w:r>
      <w:r>
        <w:t>,</w:t>
      </w:r>
      <w:r w:rsidRPr="00055E31">
        <w:t xml:space="preserve"> as opposed to what else </w:t>
      </w:r>
      <w:r>
        <w:t xml:space="preserve">they </w:t>
      </w:r>
      <w:r w:rsidRPr="00055E31">
        <w:t>might like. I find that uncomfortable.</w:t>
      </w:r>
      <w:r>
        <w:t xml:space="preserve"> </w:t>
      </w:r>
    </w:p>
    <w:p w:rsidR="00F416DD" w:rsidP="00F416DD">
      <w:pPr>
        <w:pStyle w:val="Remark"/>
      </w:pPr>
      <w:r w:rsidRPr="00351098">
        <w:rPr>
          <w:b/>
        </w:rPr>
        <w:t>Lord Knight of Weymouth:</w:t>
      </w:r>
      <w:r>
        <w:t xml:space="preserve"> </w:t>
      </w:r>
      <w:r w:rsidRPr="00055E31">
        <w:t>I get that.</w:t>
      </w:r>
      <w:r>
        <w:t xml:space="preserve"> </w:t>
      </w:r>
      <w:r w:rsidRPr="00055E31">
        <w:t>I am interested in</w:t>
      </w:r>
      <w:r>
        <w:t xml:space="preserve"> whether,</w:t>
      </w:r>
      <w:r w:rsidRPr="00055E31">
        <w:t xml:space="preserve"> if you have any resource</w:t>
      </w:r>
      <w:r>
        <w:t>,</w:t>
      </w:r>
      <w:r w:rsidRPr="00055E31">
        <w:t xml:space="preserve"> you are going to t</w:t>
      </w:r>
      <w:r>
        <w:t xml:space="preserve">he </w:t>
      </w:r>
      <w:r w:rsidRPr="00055E31">
        <w:t>young people who are the hardest to reach</w:t>
      </w:r>
      <w:r>
        <w:t>, and who</w:t>
      </w:r>
      <w:r w:rsidRPr="00055E31">
        <w:t xml:space="preserve"> might struggle to be represented on</w:t>
      </w:r>
      <w:r>
        <w:t xml:space="preserve"> </w:t>
      </w:r>
      <w:r w:rsidRPr="00055E31">
        <w:t>youth councils</w:t>
      </w:r>
      <w:r>
        <w:t>, to</w:t>
      </w:r>
      <w:r w:rsidRPr="00055E31">
        <w:t xml:space="preserve"> find out what would make them active.</w:t>
      </w:r>
      <w:r>
        <w:t xml:space="preserve"> </w:t>
      </w:r>
      <w:r w:rsidRPr="00055E31">
        <w:t>Ian, you may have views on that from Oxford.</w:t>
      </w:r>
      <w:r>
        <w:t xml:space="preserve"> </w:t>
      </w:r>
    </w:p>
    <w:p w:rsidR="00F416DD" w:rsidRPr="005052F5" w:rsidP="00F416DD">
      <w:pPr>
        <w:pStyle w:val="Answer"/>
      </w:pPr>
      <w:r w:rsidRPr="001973D5">
        <w:rPr>
          <w:b/>
          <w:i/>
        </w:rPr>
        <w:t>Ian Brooke:</w:t>
      </w:r>
      <w:r>
        <w:t xml:space="preserve"> </w:t>
      </w:r>
      <w:r w:rsidRPr="00055E31">
        <w:t>Lots of work goes on in relation to youth engagement and youth voice. From an Oxford perspective</w:t>
      </w:r>
      <w:r>
        <w:t>,</w:t>
      </w:r>
      <w:r w:rsidRPr="00055E31">
        <w:t xml:space="preserve"> probably one of the strongest pieces of work is where we are </w:t>
      </w:r>
      <w:r w:rsidRPr="005052F5">
        <w:t xml:space="preserve">working with a range of partners—the county, Thames Valley Police, the voluntary sector—to create a community impact zone. That </w:t>
      </w:r>
      <w:r w:rsidRPr="005052F5" w:rsidR="00F34095">
        <w:t xml:space="preserve">not only uses </w:t>
      </w:r>
      <w:r w:rsidRPr="005052F5">
        <w:t xml:space="preserve">data insight, but it absolutely shapes what is wanted by the young people and their families. It is not just focused on young people. It is very much about families. </w:t>
      </w:r>
    </w:p>
    <w:p w:rsidR="00F416DD" w:rsidRPr="005052F5" w:rsidP="00F416DD">
      <w:pPr>
        <w:pStyle w:val="Answer"/>
      </w:pPr>
      <w:r w:rsidRPr="005052F5">
        <w:t xml:space="preserve">One lady came forward and said, “I want to set up a local triathlon”. We have been able to find a small amount of funding, which came from one of the voluntary funders, </w:t>
      </w:r>
      <w:r w:rsidRPr="005052F5">
        <w:t>Lankelly</w:t>
      </w:r>
      <w:r w:rsidRPr="005052F5">
        <w:t xml:space="preserve"> Chase, and we were able to support her in that work. It is very much trying to understand what local people want and finding ways to do it. It was not council funds; an additional funder came forward and put that in. The council’s role was to work with other partners, listen to what the community wanted, and try to find a way to support that person to get it up and running. </w:t>
      </w:r>
    </w:p>
    <w:p w:rsidR="00F416DD" w:rsidRPr="005052F5" w:rsidP="00F416DD">
      <w:pPr>
        <w:pStyle w:val="Remark"/>
      </w:pPr>
      <w:r w:rsidRPr="005052F5">
        <w:rPr>
          <w:b/>
        </w:rPr>
        <w:t>Lord Knight of Weymouth:</w:t>
      </w:r>
      <w:r w:rsidRPr="005052F5">
        <w:t xml:space="preserve"> Is there any evidence that that approach has a better impact as regards take</w:t>
      </w:r>
      <w:r w:rsidRPr="005052F5">
        <w:noBreakHyphen/>
        <w:t xml:space="preserve">up? </w:t>
      </w:r>
    </w:p>
    <w:p w:rsidR="00F416DD" w:rsidP="00F416DD">
      <w:pPr>
        <w:pStyle w:val="Answer"/>
      </w:pPr>
      <w:r w:rsidRPr="005052F5">
        <w:rPr>
          <w:b/>
          <w:i/>
        </w:rPr>
        <w:t>Ian Brooke:</w:t>
      </w:r>
      <w:r w:rsidRPr="005052F5">
        <w:t xml:space="preserve"> I do not have hard evidence to hand, but there is a sense that, when people come forward with what they want to do, things start to run better. When we try to set up friends</w:t>
      </w:r>
      <w:r w:rsidRPr="00055E31">
        <w:t xml:space="preserve"> of parks</w:t>
      </w:r>
      <w:r>
        <w:t>,</w:t>
      </w:r>
      <w:r w:rsidRPr="00055E31">
        <w:t xml:space="preserve"> they never work as well </w:t>
      </w:r>
      <w:r>
        <w:t xml:space="preserve">as </w:t>
      </w:r>
      <w:r w:rsidRPr="00055E31">
        <w:t>when people come forward and say they want to be involved.</w:t>
      </w:r>
      <w:r>
        <w:t xml:space="preserve"> </w:t>
      </w:r>
      <w:r w:rsidRPr="00055E31">
        <w:t>Anecdotally, yes, when people come forward with ideas</w:t>
      </w:r>
      <w:r>
        <w:t>,</w:t>
      </w:r>
      <w:r w:rsidRPr="00055E31">
        <w:t xml:space="preserve"> and we enable them and support them to make it work, they tend to stick</w:t>
      </w:r>
      <w:r>
        <w:t>.</w:t>
      </w:r>
    </w:p>
    <w:p w:rsidR="00F416DD" w:rsidRPr="00055E31" w:rsidP="00F416DD">
      <w:pPr>
        <w:pStyle w:val="Remark"/>
      </w:pPr>
      <w:r w:rsidRPr="002A66B9">
        <w:rPr>
          <w:b/>
        </w:rPr>
        <w:t xml:space="preserve">Baroness </w:t>
      </w:r>
      <w:r w:rsidRPr="002A66B9">
        <w:rPr>
          <w:b/>
        </w:rPr>
        <w:t>Sater</w:t>
      </w:r>
      <w:r w:rsidRPr="002A66B9">
        <w:rPr>
          <w:b/>
        </w:rPr>
        <w:t>:</w:t>
      </w:r>
      <w:r>
        <w:t xml:space="preserve"> I want to go</w:t>
      </w:r>
      <w:r w:rsidRPr="00055E31">
        <w:t xml:space="preserve"> back to the point about providing activities within the local community</w:t>
      </w:r>
      <w:r>
        <w:t>, and whether i</w:t>
      </w:r>
      <w:r w:rsidRPr="00055E31">
        <w:t>t is the right place, the right time, the right offer and all those things.</w:t>
      </w:r>
      <w:r>
        <w:t xml:space="preserve"> </w:t>
      </w:r>
      <w:r w:rsidRPr="00055E31">
        <w:t xml:space="preserve">There is a bit of a creep going on with financial organisations running, for example, tennis courts and </w:t>
      </w:r>
      <w:r>
        <w:t xml:space="preserve">there </w:t>
      </w:r>
      <w:r w:rsidRPr="00055E31">
        <w:t xml:space="preserve">not being free access. </w:t>
      </w:r>
      <w:r>
        <w:t>We</w:t>
      </w:r>
      <w:r w:rsidRPr="00055E31">
        <w:t xml:space="preserve"> could see a </w:t>
      </w:r>
      <w:r>
        <w:t>fall</w:t>
      </w:r>
      <w:r w:rsidRPr="00055E31">
        <w:t xml:space="preserve"> in </w:t>
      </w:r>
      <w:r>
        <w:t>access to</w:t>
      </w:r>
      <w:r w:rsidRPr="00055E31">
        <w:t xml:space="preserve"> leisure centres.</w:t>
      </w:r>
      <w:r>
        <w:t xml:space="preserve"> </w:t>
      </w:r>
      <w:r w:rsidRPr="00055E31">
        <w:t xml:space="preserve">How do we stop that and diversify the resources or finances to enable those </w:t>
      </w:r>
      <w:r>
        <w:t>who</w:t>
      </w:r>
      <w:r w:rsidRPr="00055E31">
        <w:t xml:space="preserve"> cannot afford access to sport and physical activity </w:t>
      </w:r>
      <w:r>
        <w:t>to h</w:t>
      </w:r>
      <w:r w:rsidRPr="00055E31">
        <w:t>ave th</w:t>
      </w:r>
      <w:r>
        <w:t>e</w:t>
      </w:r>
      <w:r w:rsidRPr="00055E31">
        <w:t xml:space="preserve"> opportunity to get on th</w:t>
      </w:r>
      <w:r>
        <w:t>e</w:t>
      </w:r>
      <w:r w:rsidRPr="00055E31">
        <w:t xml:space="preserve"> ladder </w:t>
      </w:r>
      <w:r>
        <w:t>and</w:t>
      </w:r>
      <w:r w:rsidRPr="00055E31">
        <w:t xml:space="preserve"> explore getting involved with activity and sport?</w:t>
      </w:r>
      <w:r>
        <w:t xml:space="preserve"> </w:t>
      </w:r>
    </w:p>
    <w:p w:rsidR="00F416DD" w:rsidP="00F416DD">
      <w:pPr>
        <w:pStyle w:val="Answer"/>
      </w:pPr>
      <w:r w:rsidRPr="001973D5">
        <w:rPr>
          <w:b/>
          <w:i/>
        </w:rPr>
        <w:t>C</w:t>
      </w:r>
      <w:r>
        <w:rPr>
          <w:b/>
          <w:i/>
        </w:rPr>
        <w:t>ouncillo</w:t>
      </w:r>
      <w:r w:rsidRPr="001973D5">
        <w:rPr>
          <w:b/>
          <w:i/>
        </w:rPr>
        <w:t>r Gerald Vernon-Jackson:</w:t>
      </w:r>
      <w:r>
        <w:t xml:space="preserve"> </w:t>
      </w:r>
      <w:r w:rsidRPr="00055E31">
        <w:t>There is a range of different things.</w:t>
      </w:r>
      <w:r>
        <w:t xml:space="preserve"> </w:t>
      </w:r>
      <w:r w:rsidRPr="00055E31">
        <w:t>Inevitably, it is partly down to money.</w:t>
      </w:r>
      <w:r>
        <w:t xml:space="preserve"> T</w:t>
      </w:r>
      <w:r w:rsidRPr="00055E31">
        <w:t>he amount of money available to support sports has gone down</w:t>
      </w:r>
      <w:r>
        <w:t>. A</w:t>
      </w:r>
      <w:r w:rsidRPr="00055E31">
        <w:t>s Ian said, councils spend £1 billion on supporting sports and leisure</w:t>
      </w:r>
      <w:r>
        <w:t>, but</w:t>
      </w:r>
      <w:r w:rsidRPr="00055E31">
        <w:t xml:space="preserve"> that is down from £1.6 billion a while ago. Most facilities try to operate on the basis that they sell tickets to get income so that they can be self</w:t>
      </w:r>
      <w:r w:rsidRPr="00055E31">
        <w:noBreakHyphen/>
        <w:t>supporting and not need too much subsidy.</w:t>
      </w:r>
      <w:r>
        <w:t xml:space="preserve"> I</w:t>
      </w:r>
      <w:r w:rsidRPr="00055E31">
        <w:t>n the past</w:t>
      </w:r>
      <w:r>
        <w:t>,</w:t>
      </w:r>
      <w:r w:rsidRPr="00055E31">
        <w:t xml:space="preserve"> leisure cards</w:t>
      </w:r>
      <w:r>
        <w:t>,</w:t>
      </w:r>
      <w:r w:rsidRPr="00055E31">
        <w:t xml:space="preserve"> to give subsidised access to people on lower incomes</w:t>
      </w:r>
      <w:r>
        <w:t>,</w:t>
      </w:r>
      <w:r w:rsidRPr="00055E31">
        <w:t xml:space="preserve"> have helped, but as money has been reduced and reduced</w:t>
      </w:r>
      <w:r>
        <w:t>,</w:t>
      </w:r>
      <w:r w:rsidRPr="00055E31">
        <w:t xml:space="preserve"> those have fallen by the wayside.</w:t>
      </w:r>
      <w:r>
        <w:t xml:space="preserve"> </w:t>
      </w:r>
    </w:p>
    <w:p w:rsidR="00F416DD" w:rsidP="00F416DD">
      <w:pPr>
        <w:pStyle w:val="Answer"/>
      </w:pPr>
      <w:r w:rsidRPr="00055E31">
        <w:t>There is an issue about saying to councils</w:t>
      </w:r>
      <w:r>
        <w:t>, “T</w:t>
      </w:r>
      <w:r w:rsidRPr="00055E31">
        <w:t>he bit of the market you need to be in is the bit of the market where the private sector cannot provide</w:t>
      </w:r>
      <w:r>
        <w:t xml:space="preserve">, so you </w:t>
      </w:r>
      <w:r w:rsidRPr="00055E31">
        <w:t xml:space="preserve">provide those things for people who are excluded </w:t>
      </w:r>
      <w:r>
        <w:t xml:space="preserve">from them </w:t>
      </w:r>
      <w:r w:rsidRPr="00055E31">
        <w:t>because of price</w:t>
      </w:r>
      <w:r>
        <w:t>”.</w:t>
      </w:r>
      <w:r w:rsidRPr="00055E31">
        <w:t xml:space="preserve"> That will become more difficult</w:t>
      </w:r>
      <w:r>
        <w:t>,</w:t>
      </w:r>
      <w:r w:rsidRPr="00055E31">
        <w:t xml:space="preserve"> as facilities get older and need investment</w:t>
      </w:r>
      <w:r>
        <w:t>,</w:t>
      </w:r>
      <w:r w:rsidRPr="00055E31">
        <w:t xml:space="preserve"> and </w:t>
      </w:r>
      <w:r>
        <w:t>i</w:t>
      </w:r>
      <w:r w:rsidRPr="00055E31">
        <w:t>t will get more difficult if budgets continue to be cut.</w:t>
      </w:r>
      <w:r>
        <w:t xml:space="preserve"> A</w:t>
      </w:r>
      <w:r w:rsidRPr="00055E31">
        <w:t>ny sensible council will not wa</w:t>
      </w:r>
      <w:r>
        <w:t>nt</w:t>
      </w:r>
      <w:r w:rsidRPr="00055E31">
        <w:t xml:space="preserve"> to </w:t>
      </w:r>
      <w:r>
        <w:t>go</w:t>
      </w:r>
      <w:r w:rsidRPr="00055E31">
        <w:t xml:space="preserve"> down</w:t>
      </w:r>
      <w:r>
        <w:t xml:space="preserve"> the</w:t>
      </w:r>
      <w:r w:rsidRPr="00055E31">
        <w:t xml:space="preserve"> route of excluding people </w:t>
      </w:r>
      <w:r w:rsidRPr="00055E31">
        <w:t>from us</w:t>
      </w:r>
      <w:r>
        <w:t>ing</w:t>
      </w:r>
      <w:r w:rsidRPr="00055E31">
        <w:t xml:space="preserve"> their facilities.</w:t>
      </w:r>
      <w:r>
        <w:t xml:space="preserve"> </w:t>
      </w:r>
      <w:r w:rsidRPr="00055E31">
        <w:t xml:space="preserve">They will try to keep golf courses so </w:t>
      </w:r>
      <w:r>
        <w:t xml:space="preserve">that </w:t>
      </w:r>
      <w:r w:rsidRPr="00055E31">
        <w:t>you can turn up and play without being a member.</w:t>
      </w:r>
      <w:r>
        <w:t xml:space="preserve"> </w:t>
      </w:r>
      <w:r w:rsidRPr="00055E31">
        <w:t>They will want to keep swimming pools going where you can just turn up and go for a swim</w:t>
      </w:r>
      <w:r>
        <w:t>,</w:t>
      </w:r>
      <w:r w:rsidRPr="00055E31">
        <w:t xml:space="preserve"> and</w:t>
      </w:r>
      <w:r>
        <w:t xml:space="preserve"> you</w:t>
      </w:r>
      <w:r w:rsidRPr="00055E31">
        <w:t xml:space="preserve"> do not have to be a member of a club or whatever, but the finances are difficult.</w:t>
      </w:r>
      <w:r>
        <w:t xml:space="preserve"> </w:t>
      </w:r>
    </w:p>
    <w:p w:rsidR="00F416DD" w:rsidRPr="00055E31" w:rsidP="00F416DD">
      <w:pPr>
        <w:pStyle w:val="Remark"/>
      </w:pPr>
      <w:r w:rsidRPr="001973D5">
        <w:rPr>
          <w:b/>
        </w:rPr>
        <w:t xml:space="preserve">Baroness </w:t>
      </w:r>
      <w:r w:rsidRPr="001973D5">
        <w:rPr>
          <w:b/>
        </w:rPr>
        <w:t>Sater</w:t>
      </w:r>
      <w:r w:rsidRPr="001973D5">
        <w:rPr>
          <w:b/>
        </w:rPr>
        <w:t>:</w:t>
      </w:r>
      <w:r>
        <w:t xml:space="preserve"> </w:t>
      </w:r>
      <w:r w:rsidRPr="00055E31">
        <w:t>It is frustrati</w:t>
      </w:r>
      <w:r>
        <w:t>ng that the</w:t>
      </w:r>
      <w:r w:rsidRPr="00055E31">
        <w:t xml:space="preserve"> </w:t>
      </w:r>
      <w:r>
        <w:t xml:space="preserve">free </w:t>
      </w:r>
      <w:r w:rsidRPr="00055E31">
        <w:t xml:space="preserve">facilities we </w:t>
      </w:r>
      <w:r>
        <w:t xml:space="preserve">were </w:t>
      </w:r>
      <w:r w:rsidRPr="00055E31">
        <w:t xml:space="preserve">all </w:t>
      </w:r>
      <w:r>
        <w:t>able to use</w:t>
      </w:r>
      <w:r w:rsidRPr="00055E31">
        <w:t xml:space="preserve"> </w:t>
      </w:r>
      <w:r>
        <w:t>are now not free. We have to make sure that</w:t>
      </w:r>
      <w:r w:rsidRPr="00055E31">
        <w:t xml:space="preserve"> kids, for example, can get access to those facilities.</w:t>
      </w:r>
      <w:r>
        <w:t xml:space="preserve"> </w:t>
      </w:r>
    </w:p>
    <w:p w:rsidR="00F416DD" w:rsidRPr="005052F5" w:rsidP="00F416DD">
      <w:pPr>
        <w:pStyle w:val="Answer"/>
      </w:pPr>
      <w:r w:rsidRPr="001973D5">
        <w:rPr>
          <w:b/>
          <w:i/>
        </w:rPr>
        <w:t>C</w:t>
      </w:r>
      <w:r>
        <w:rPr>
          <w:b/>
          <w:i/>
        </w:rPr>
        <w:t>ouncillor</w:t>
      </w:r>
      <w:r w:rsidRPr="001973D5">
        <w:rPr>
          <w:b/>
          <w:i/>
        </w:rPr>
        <w:t xml:space="preserve"> Gerald Vernon-Jackson:</w:t>
      </w:r>
      <w:r>
        <w:t xml:space="preserve"> </w:t>
      </w:r>
      <w:r w:rsidRPr="00055E31">
        <w:t>I worry a lot about school facilit</w:t>
      </w:r>
      <w:r>
        <w:t>ies</w:t>
      </w:r>
      <w:r w:rsidRPr="00055E31">
        <w:t>.</w:t>
      </w:r>
      <w:r>
        <w:t xml:space="preserve"> </w:t>
      </w:r>
      <w:r w:rsidRPr="00055E31">
        <w:t xml:space="preserve">The </w:t>
      </w:r>
      <w:r>
        <w:t>G</w:t>
      </w:r>
      <w:r w:rsidRPr="00055E31">
        <w:t xml:space="preserve">overnment </w:t>
      </w:r>
      <w:r w:rsidRPr="005052F5">
        <w:t>have put a lot of money into putting community facilities into schools. There is an example in Portsmouth where we put a lot of money into a school to build a multi</w:t>
      </w:r>
      <w:r w:rsidRPr="005052F5">
        <w:noBreakHyphen/>
        <w:t>use games area so that the school could use it during school time, and it was available for other people to use outside school time, at weekends. However, it was built in the middle of the school, so the only way for people to be able to hire it, and it costs money, is to pay for a caretaker. That means that the people who use it tend to be from richer families not from that area, and the kids who live in the tower blocks looking down on that school cannot afford to use it, although in theory it is there for their use.</w:t>
      </w:r>
    </w:p>
    <w:p w:rsidR="00F416DD" w:rsidRPr="005052F5" w:rsidP="00F416DD">
      <w:pPr>
        <w:pStyle w:val="Answer"/>
      </w:pPr>
      <w:r w:rsidRPr="005052F5">
        <w:t xml:space="preserve">I think people have learned since then, and facilities are built on the edge of a school, so you can just unlock a gate and you do not have to pay for a caretaker to open it. </w:t>
      </w:r>
      <w:r w:rsidRPr="005052F5" w:rsidR="00990893">
        <w:t>Telling</w:t>
      </w:r>
      <w:r w:rsidRPr="005052F5">
        <w:t xml:space="preserve"> schools that they needed to get revenue funding to keep facilities going by charging has meant that kids from disadvantaged families are excluded from being able to use community facilities that were meant to be there for them in the first place. </w:t>
      </w:r>
    </w:p>
    <w:p w:rsidR="00F416DD" w:rsidRPr="005052F5" w:rsidP="00F416DD">
      <w:pPr>
        <w:pStyle w:val="Remark"/>
      </w:pPr>
      <w:r w:rsidRPr="005052F5">
        <w:rPr>
          <w:b/>
        </w:rPr>
        <w:t>The Chair:</w:t>
      </w:r>
      <w:r w:rsidRPr="005052F5">
        <w:t xml:space="preserve"> Ian, what role can your organisation, and indeed local authorities, play in diversity and inclusion? We have heard about the money, but surely there are other things you can do to ensure that we do not have separation on the basis of diversity or inclusion. </w:t>
      </w:r>
    </w:p>
    <w:p w:rsidR="00F416DD" w:rsidRPr="005052F5" w:rsidP="00F416DD">
      <w:pPr>
        <w:pStyle w:val="Answer"/>
      </w:pPr>
      <w:r w:rsidRPr="005052F5">
        <w:rPr>
          <w:b/>
          <w:i/>
        </w:rPr>
        <w:t>Ian Brooke:</w:t>
      </w:r>
      <w:r w:rsidRPr="005052F5">
        <w:t xml:space="preserve"> It goes back to sharing good practice. To pick up Baroness </w:t>
      </w:r>
      <w:r w:rsidRPr="005052F5">
        <w:t>Sater’s</w:t>
      </w:r>
      <w:r w:rsidRPr="005052F5">
        <w:t xml:space="preserve"> point about tennis, we have all seen tennis courts in a sad state of repair versus tennis courts that are vibrant and have activities going on. Tennis court operators and local authorities have arranged partnerships, one of which is in Oxford. That means there are paid sessions, coached sessions and free sessions. It is a blend. Unfortunately, we cannot afford to offer free sessions all the time, but there are free sessions within the programme. Some people want coaching and will pay, but there is a mix to ensure that there is also some free provision for people where price is a real barrier.</w:t>
      </w:r>
    </w:p>
    <w:p w:rsidR="00F416DD" w:rsidRPr="005052F5" w:rsidP="00F416DD">
      <w:pPr>
        <w:pStyle w:val="Answer"/>
      </w:pPr>
      <w:r w:rsidRPr="005052F5">
        <w:t xml:space="preserve">There is a range of examples from sport governing bodies. The scheme I was talking about is supported by the Lawn Tennis Association. Some governing bodies work with local places to try to create good-quality and inclusive provision, and alongside that they promote sessions to people who may feel it is not for them. </w:t>
      </w:r>
    </w:p>
    <w:p w:rsidR="00F416DD" w:rsidRPr="005052F5" w:rsidP="00F416DD">
      <w:pPr>
        <w:pStyle w:val="Remark"/>
      </w:pPr>
      <w:r w:rsidRPr="005052F5">
        <w:rPr>
          <w:b/>
        </w:rPr>
        <w:t>The Chair:</w:t>
      </w:r>
      <w:r w:rsidRPr="005052F5">
        <w:t xml:space="preserve"> Could you provide some written evidence? It is obviously crucial that local authorities play a role in the inclusion and diversity </w:t>
      </w:r>
      <w:r w:rsidRPr="005052F5">
        <w:t xml:space="preserve">agenda. What more can they do to achieve that? I will leave that with you. </w:t>
      </w:r>
    </w:p>
    <w:p w:rsidR="00F416DD" w:rsidRPr="005052F5" w:rsidP="00F416DD">
      <w:pPr>
        <w:pStyle w:val="Answer"/>
      </w:pPr>
      <w:r w:rsidRPr="005052F5">
        <w:rPr>
          <w:b/>
          <w:i/>
        </w:rPr>
        <w:t>Councillor Gerald Vernon-Jackson:</w:t>
      </w:r>
      <w:r w:rsidRPr="005052F5">
        <w:t xml:space="preserve"> We need to be realistic. We have a lot of leisure facilities coming to the end of their useful life. Unless there is investment in doing them up, in the next five or 10 years a lot of leisure centres and swimming pools will close, and that will exclude the particularly vulnerable groups. </w:t>
      </w:r>
    </w:p>
    <w:p w:rsidR="00F416DD" w:rsidRPr="005052F5" w:rsidP="00F416DD">
      <w:pPr>
        <w:pStyle w:val="Remark"/>
      </w:pPr>
      <w:r w:rsidRPr="005052F5">
        <w:rPr>
          <w:b/>
        </w:rPr>
        <w:t>The Chair:</w:t>
      </w:r>
      <w:r w:rsidRPr="005052F5">
        <w:t xml:space="preserve"> A good point well made, Gerald. </w:t>
      </w:r>
    </w:p>
    <w:p w:rsidR="00F416DD" w:rsidP="00F416DD">
      <w:pPr>
        <w:pStyle w:val="Question"/>
      </w:pPr>
      <w:r w:rsidRPr="005052F5">
        <w:rPr>
          <w:b/>
        </w:rPr>
        <w:t>Lord Hayward:</w:t>
      </w:r>
      <w:r w:rsidRPr="005052F5">
        <w:t xml:space="preserve"> May I </w:t>
      </w:r>
      <w:r w:rsidRPr="005052F5">
        <w:t>make an observation</w:t>
      </w:r>
      <w:r w:rsidRPr="005052F5">
        <w:t xml:space="preserve"> before I ask my question? I was particularly interested in Ian Brook</w:t>
      </w:r>
      <w:r w:rsidR="005052F5">
        <w:t>e</w:t>
      </w:r>
      <w:r w:rsidRPr="005052F5">
        <w:t>’s observations about Leeds. Given that he was identifying specific achievements, could we learn more about that? Equally, Councillor Vernon</w:t>
      </w:r>
      <w:r w:rsidRPr="005052F5">
        <w:noBreakHyphen/>
        <w:t>Jackson’s comments about Pompey football club may link with Baroness</w:t>
      </w:r>
      <w:r w:rsidRPr="00055E31">
        <w:t xml:space="preserve"> Brady</w:t>
      </w:r>
      <w:r>
        <w:t>. It is</w:t>
      </w:r>
      <w:r w:rsidRPr="00055E31">
        <w:t xml:space="preserve"> informal activity</w:t>
      </w:r>
      <w:r>
        <w:t>, and a</w:t>
      </w:r>
      <w:r w:rsidRPr="00055E31">
        <w:t xml:space="preserve"> lot of what we are asking about is how we get people involved</w:t>
      </w:r>
      <w:r>
        <w:t xml:space="preserve"> in that</w:t>
      </w:r>
      <w:r w:rsidRPr="00055E31">
        <w:t>.</w:t>
      </w:r>
      <w:r>
        <w:t xml:space="preserve"> </w:t>
      </w:r>
      <w:r w:rsidRPr="00055E31">
        <w:t xml:space="preserve">It is </w:t>
      </w:r>
      <w:r>
        <w:t xml:space="preserve">particularly </w:t>
      </w:r>
      <w:r w:rsidRPr="00055E31">
        <w:t xml:space="preserve">interesting that two people who are very much part of the system have been identifying informal activity. </w:t>
      </w:r>
    </w:p>
    <w:p w:rsidR="00F416DD" w:rsidRPr="00055E31" w:rsidP="00F416DD">
      <w:pPr>
        <w:pStyle w:val="Question"/>
        <w:numPr>
          <w:ilvl w:val="0"/>
          <w:numId w:val="0"/>
        </w:numPr>
        <w:ind w:left="794"/>
      </w:pPr>
      <w:r w:rsidRPr="00055E31">
        <w:t>I now move to my question</w:t>
      </w:r>
      <w:r>
        <w:t>.</w:t>
      </w:r>
      <w:r w:rsidRPr="00055E31">
        <w:t xml:space="preserve"> If there were two recommendations that you would like the Committee </w:t>
      </w:r>
      <w:r>
        <w:t xml:space="preserve">to </w:t>
      </w:r>
      <w:r w:rsidRPr="00055E31">
        <w:t>make to government, what would they be?</w:t>
      </w:r>
      <w:r>
        <w:t xml:space="preserve"> </w:t>
      </w:r>
      <w:r w:rsidRPr="00055E31">
        <w:t>May I ask that one of them is</w:t>
      </w:r>
      <w:r>
        <w:t xml:space="preserve"> </w:t>
      </w:r>
      <w:r w:rsidRPr="00055E31">
        <w:t>to do with informal activity</w:t>
      </w:r>
      <w:r>
        <w:t>,</w:t>
      </w:r>
      <w:r w:rsidRPr="00055E31">
        <w:t xml:space="preserve"> rather than </w:t>
      </w:r>
      <w:bookmarkStart w:id="1" w:name="_GoBack"/>
      <w:bookmarkEnd w:id="1"/>
      <w:r w:rsidRPr="00055E31">
        <w:t>formal structures?</w:t>
      </w:r>
      <w:r>
        <w:t xml:space="preserve"> </w:t>
      </w:r>
    </w:p>
    <w:p w:rsidR="00F416DD" w:rsidP="00F416DD">
      <w:pPr>
        <w:pStyle w:val="Answer"/>
      </w:pPr>
      <w:r w:rsidRPr="00067480">
        <w:rPr>
          <w:b/>
          <w:i/>
        </w:rPr>
        <w:t>C</w:t>
      </w:r>
      <w:r>
        <w:rPr>
          <w:b/>
          <w:i/>
        </w:rPr>
        <w:t>ouncillor</w:t>
      </w:r>
      <w:r w:rsidRPr="00067480">
        <w:rPr>
          <w:b/>
          <w:i/>
        </w:rPr>
        <w:t xml:space="preserve"> Gerald Vernon-Jackson:</w:t>
      </w:r>
      <w:r>
        <w:t xml:space="preserve"> </w:t>
      </w:r>
      <w:r w:rsidRPr="00055E31">
        <w:t>I would suggest working with professional sports clubs on ways in which they might be able to influence both the health agenda and getting youn</w:t>
      </w:r>
      <w:r>
        <w:t>g</w:t>
      </w:r>
      <w:r w:rsidRPr="00055E31">
        <w:t>sters involved in informal and formal sport, and working with groups such as the Active Communities Network, which is a really good group</w:t>
      </w:r>
      <w:r>
        <w:t>,</w:t>
      </w:r>
      <w:r w:rsidRPr="00055E31">
        <w:t xml:space="preserve"> with a good track record all over the country.</w:t>
      </w:r>
      <w:r>
        <w:t xml:space="preserve"> </w:t>
      </w:r>
    </w:p>
    <w:p w:rsidR="00F416DD" w:rsidP="00F416DD">
      <w:pPr>
        <w:pStyle w:val="Answer"/>
      </w:pPr>
      <w:r w:rsidRPr="00055E31">
        <w:t xml:space="preserve">My other recommendation would be </w:t>
      </w:r>
      <w:r>
        <w:t xml:space="preserve">that, as local authorities, </w:t>
      </w:r>
      <w:r w:rsidRPr="00055E31">
        <w:t xml:space="preserve">we would like to work </w:t>
      </w:r>
      <w:r w:rsidR="008E500C">
        <w:t>more closely</w:t>
      </w:r>
      <w:r w:rsidRPr="00055E31">
        <w:t xml:space="preserve"> with DCMS. We are not involved with it </w:t>
      </w:r>
      <w:r>
        <w:t xml:space="preserve">in </w:t>
      </w:r>
      <w:r w:rsidRPr="00055E31">
        <w:t xml:space="preserve">doing anything strategic </w:t>
      </w:r>
      <w:r>
        <w:t>on</w:t>
      </w:r>
      <w:r w:rsidRPr="00055E31">
        <w:t xml:space="preserve"> planning for the future. We put over £1 billion a year into the sector</w:t>
      </w:r>
      <w:r>
        <w:t>,</w:t>
      </w:r>
      <w:r w:rsidRPr="00055E31">
        <w:t xml:space="preserve"> yet DCMS do</w:t>
      </w:r>
      <w:r>
        <w:t>es</w:t>
      </w:r>
      <w:r w:rsidRPr="00055E31">
        <w:t xml:space="preserve"> not seem to be interested in working with councils at a strategic level.</w:t>
      </w:r>
      <w:r>
        <w:t xml:space="preserve"> </w:t>
      </w:r>
      <w:r w:rsidRPr="00055E31">
        <w:t>That is depressing</w:t>
      </w:r>
      <w:r>
        <w:t>,</w:t>
      </w:r>
      <w:r w:rsidRPr="00055E31">
        <w:t xml:space="preserve"> particularly when we have the financial pressures we know about.</w:t>
      </w:r>
      <w:r>
        <w:t xml:space="preserve"> </w:t>
      </w:r>
      <w:r w:rsidRPr="00055E31">
        <w:t>Those would be my two initial suggestions.</w:t>
      </w:r>
    </w:p>
    <w:p w:rsidR="00F416DD" w:rsidP="00F416DD">
      <w:pPr>
        <w:pStyle w:val="Answer"/>
      </w:pPr>
      <w:r w:rsidRPr="00067480">
        <w:rPr>
          <w:b/>
          <w:i/>
        </w:rPr>
        <w:t>Ian Brooke:</w:t>
      </w:r>
      <w:r>
        <w:t xml:space="preserve"> </w:t>
      </w:r>
      <w:r w:rsidRPr="00055E31">
        <w:t xml:space="preserve">My first </w:t>
      </w:r>
      <w:r>
        <w:t xml:space="preserve">recommendation </w:t>
      </w:r>
      <w:r w:rsidRPr="00055E31">
        <w:t>would be some sort of local in</w:t>
      </w:r>
      <w:r>
        <w:t>e</w:t>
      </w:r>
      <w:r w:rsidRPr="00055E31">
        <w:t>qualities</w:t>
      </w:r>
      <w:r>
        <w:t>-</w:t>
      </w:r>
      <w:r w:rsidRPr="00055E31">
        <w:t>focused enabling fund. Time and again</w:t>
      </w:r>
      <w:r>
        <w:t>,</w:t>
      </w:r>
      <w:r w:rsidRPr="00055E31">
        <w:t xml:space="preserve"> we hear about different clubs </w:t>
      </w:r>
      <w:r>
        <w:t>that</w:t>
      </w:r>
      <w:r w:rsidRPr="00055E31">
        <w:t xml:space="preserve"> are </w:t>
      </w:r>
      <w:r>
        <w:t>s</w:t>
      </w:r>
      <w:r w:rsidRPr="00055E31">
        <w:t xml:space="preserve">tuck because they are not able to do a </w:t>
      </w:r>
      <w:r>
        <w:t>bit</w:t>
      </w:r>
      <w:r w:rsidRPr="00055E31">
        <w:t xml:space="preserve"> of feasibility work or get access to a facility to get started. </w:t>
      </w:r>
      <w:r>
        <w:t>S</w:t>
      </w:r>
      <w:r w:rsidRPr="00055E31">
        <w:t>ome local funds could really make a difference to that.</w:t>
      </w:r>
      <w:r>
        <w:t xml:space="preserve"> W</w:t>
      </w:r>
      <w:r w:rsidRPr="00055E31">
        <w:t>hen local authorities are in such difficult financial times, cascading</w:t>
      </w:r>
      <w:r>
        <w:t xml:space="preserve"> that</w:t>
      </w:r>
      <w:r w:rsidRPr="00055E31">
        <w:t xml:space="preserve"> from government could be incredibly important</w:t>
      </w:r>
      <w:r>
        <w:t>. I</w:t>
      </w:r>
      <w:r w:rsidRPr="00055E31">
        <w:t>t could link to some match</w:t>
      </w:r>
      <w:r w:rsidR="008E500C">
        <w:t>-</w:t>
      </w:r>
      <w:r w:rsidRPr="00055E31">
        <w:t>fund</w:t>
      </w:r>
      <w:r w:rsidR="008E500C">
        <w:t>ing</w:t>
      </w:r>
      <w:r w:rsidRPr="00055E31">
        <w:t xml:space="preserve"> opportunit</w:t>
      </w:r>
      <w:r>
        <w:t>ies</w:t>
      </w:r>
      <w:r w:rsidRPr="00055E31">
        <w:t xml:space="preserve"> for concessions</w:t>
      </w:r>
      <w:r>
        <w:t xml:space="preserve"> at leisure centres,</w:t>
      </w:r>
      <w:r w:rsidRPr="00055E31">
        <w:t xml:space="preserve"> to ensure that those assets are not just used for commercial aspects but </w:t>
      </w:r>
      <w:r>
        <w:t>are</w:t>
      </w:r>
      <w:r w:rsidRPr="00055E31">
        <w:t xml:space="preserve"> focused on the inclusion points we raised before. </w:t>
      </w:r>
    </w:p>
    <w:p w:rsidR="00F416DD" w:rsidP="00F416DD">
      <w:pPr>
        <w:pStyle w:val="Answer"/>
      </w:pPr>
      <w:r w:rsidRPr="00055E31">
        <w:t>Secondly, I saw the</w:t>
      </w:r>
      <w:r>
        <w:t xml:space="preserve"> conversation about the prevention strategy in the</w:t>
      </w:r>
      <w:r w:rsidRPr="00055E31">
        <w:t xml:space="preserve"> Lords Committe</w:t>
      </w:r>
      <w:r>
        <w:t>e on Public Services on the</w:t>
      </w:r>
      <w:r w:rsidRPr="00055E31">
        <w:t xml:space="preserve"> lessons from </w:t>
      </w:r>
      <w:r w:rsidRPr="00055E31">
        <w:t>Covid</w:t>
      </w:r>
      <w:r w:rsidRPr="00055E31">
        <w:t>.</w:t>
      </w:r>
      <w:r>
        <w:t xml:space="preserve"> </w:t>
      </w:r>
      <w:r w:rsidRPr="00055E31">
        <w:t xml:space="preserve">Having a real conversation with government and local government about what that </w:t>
      </w:r>
      <w:r w:rsidRPr="00055E31">
        <w:t xml:space="preserve">looks like and the ability to try to shape </w:t>
      </w:r>
      <w:r>
        <w:t>i</w:t>
      </w:r>
      <w:r w:rsidRPr="00055E31">
        <w:t xml:space="preserve">t could be a beneficial step forward. </w:t>
      </w:r>
    </w:p>
    <w:p w:rsidR="00F416DD" w:rsidP="00F416DD">
      <w:pPr>
        <w:pStyle w:val="Remark"/>
      </w:pPr>
      <w:r w:rsidRPr="00067480">
        <w:rPr>
          <w:b/>
        </w:rPr>
        <w:t>The Chair:</w:t>
      </w:r>
      <w:r>
        <w:t xml:space="preserve"> </w:t>
      </w:r>
      <w:r w:rsidRPr="00055E31">
        <w:t>Thank you very much indeed, Ian. Th</w:t>
      </w:r>
      <w:r>
        <w:t>ose are</w:t>
      </w:r>
      <w:r w:rsidRPr="00055E31">
        <w:t xml:space="preserve"> some positive suggestions to end the session.</w:t>
      </w:r>
    </w:p>
    <w:p w:rsidR="007A2C00" w:rsidRPr="002B58ED" w:rsidP="00F416DD">
      <w:pPr>
        <w:pStyle w:val="Remark"/>
      </w:pPr>
      <w:r w:rsidRPr="00055E31">
        <w:t>I thank Ian Brooke and C</w:t>
      </w:r>
      <w:r>
        <w:t>ouncillor</w:t>
      </w:r>
      <w:r w:rsidRPr="00055E31">
        <w:t xml:space="preserve"> Gerald Vernon</w:t>
      </w:r>
      <w:r>
        <w:t>-</w:t>
      </w:r>
      <w:r w:rsidRPr="00055E31">
        <w:t>Jackson for being excellent witnesses this afternoon</w:t>
      </w:r>
      <w:r>
        <w:t xml:space="preserve">. </w:t>
      </w:r>
      <w:r w:rsidRPr="00055E31">
        <w:t>We have very much enjoyed our session with you. I thank the rest of the Committee for their care and attention</w:t>
      </w:r>
      <w:r>
        <w:t>. H</w:t>
      </w:r>
      <w:r w:rsidRPr="00055E31">
        <w:t>opefully</w:t>
      </w:r>
      <w:r>
        <w:t>,</w:t>
      </w:r>
      <w:r w:rsidRPr="00055E31">
        <w:t xml:space="preserve"> they will walk home after this session rather than catching the </w:t>
      </w:r>
      <w:r>
        <w:t>T</w:t>
      </w:r>
      <w:r w:rsidRPr="00055E31">
        <w:t>ube, taking a bus or getting a taxi</w:t>
      </w:r>
      <w:r>
        <w:t xml:space="preserve">. </w:t>
      </w:r>
      <w:r w:rsidRPr="00055E31">
        <w:t>On that note, I wish you all a very happy Christmas.</w:t>
      </w:r>
      <w:r w:rsidR="008E500C">
        <w:t xml:space="preserve"> </w:t>
      </w:r>
    </w:p>
    <w:sectPr w:rsidSect="00277EF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7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7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74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7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416DD" w:rsidP="009277D8">
        <w:pPr>
          <w:pStyle w:val="Para"/>
          <w:rPr>
            <w:color w:val="808080"/>
          </w:rPr>
        </w:pPr>
        <w:r w:rsidRPr="00E05757">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416D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74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F34095">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D42FD90"/>
    <w:lvl w:ilvl="0">
      <w:start w:val="2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1" w:val="H4sIAAAAAAAEAKtWcslP9kxRslIyNDYyNTY3sjQ0Mza2NDMzMTRS0lEKTi0uzszPAykwrAUAjMLXSywAAAA="/>
    <w:docVar w:name="__Grammarly_42____i" w:val="H4sIAAAAAAAEAKtWckksSQxILCpxzi/NK1GyMqwFAAEhoTITAAAA"/>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16D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CommentSubject">
    <w:name w:val="annotation subject"/>
    <w:basedOn w:val="CommentText"/>
    <w:next w:val="CommentText"/>
    <w:link w:val="CommentSubjectChar"/>
    <w:uiPriority w:val="99"/>
    <w:semiHidden/>
    <w:unhideWhenUsed/>
    <w:rsid w:val="00122E27"/>
    <w:rPr>
      <w:b/>
      <w:bCs/>
    </w:rPr>
  </w:style>
  <w:style w:type="character" w:customStyle="1" w:styleId="CommentSubjectChar">
    <w:name w:val="Comment Subject Char"/>
    <w:basedOn w:val="CommentTextChar"/>
    <w:link w:val="CommentSubject"/>
    <w:uiPriority w:val="99"/>
    <w:semiHidden/>
    <w:rsid w:val="00122E27"/>
    <w:rPr>
      <w:rFonts w:ascii="Verdana" w:hAnsi="Verdana"/>
      <w:b/>
      <w:bCs/>
      <w:sz w:val="20"/>
      <w:szCs w:val="20"/>
    </w:rPr>
  </w:style>
  <w:style w:type="character" w:customStyle="1" w:styleId="UnresolvedMention">
    <w:name w:val="Unresolved Mention"/>
    <w:basedOn w:val="DefaultParagraphFont"/>
    <w:uiPriority w:val="99"/>
    <w:semiHidden/>
    <w:unhideWhenUsed/>
    <w:rsid w:val="00B44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28" ma:contentTypeDescription="Create a new document." ma:contentTypeScope="" ma:versionID="f45ad67355ff99043ce188bb1041a481">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e10a70a542a241ed201c771d31a8bdcd"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c9a2a35574054276b8cd3e3534b3bb63>
    <Meeting_x0020_Date xmlns="a05e515b-3209-4264-84fb-2ff74aaffcf6" xsi:nil="tru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3UKW5REENZZH-1383863833-34</_dlc_DocId>
    <_dlc_DocIdUrl xmlns="a05e515b-3209-4264-84fb-2ff74aaffcf6">
      <Url>https://hopuk.sharepoint.com/sites/hlc-SportRec/_layouts/15/DocIdRedir.aspx?ID=3UKW5REENZZH-1383863833-34</Url>
      <Description>3UKW5REENZZH-1383863833-34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65F64-A99C-476F-A51F-5ECB38FA0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5e515b-3209-4264-84fb-2ff74aaffcf6"/>
    <ds:schemaRef ds:uri="161abf2e-fb5d-4730-a5de-5d21cfab9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93B57-1E17-47DE-8885-8338B1F096EA}">
  <ds:schemaRefs>
    <ds:schemaRef ds:uri="http://schemas.microsoft.com/sharepoint/events"/>
  </ds:schemaRefs>
</ds:datastoreItem>
</file>

<file path=customXml/itemProps3.xml><?xml version="1.0" encoding="utf-8"?>
<ds:datastoreItem xmlns:ds="http://schemas.openxmlformats.org/officeDocument/2006/customXml" ds:itemID="{5EA7C901-01E8-4EF3-827C-93C6916FB770}">
  <ds:schemaRefs>
    <ds:schemaRef ds:uri="http://schemas.microsoft.com/sharepoint/v3/contenttype/forms"/>
  </ds:schemaRefs>
</ds:datastoreItem>
</file>

<file path=customXml/itemProps4.xml><?xml version="1.0" encoding="utf-8"?>
<ds:datastoreItem xmlns:ds="http://schemas.openxmlformats.org/officeDocument/2006/customXml" ds:itemID="{690C9F0A-FB1A-4660-BB1B-6C0267331DB3}">
  <ds:schemaRefs>
    <ds:schemaRef ds:uri="http://schemas.microsoft.com/office/2006/metadata/properties"/>
    <ds:schemaRef ds:uri="http://schemas.microsoft.com/office/infopath/2007/PartnerControls"/>
    <ds:schemaRef ds:uri="4600776d-0a3c-44b4-bff2-0ceaafb13046"/>
    <ds:schemaRef ds:uri="a05e515b-3209-4264-84fb-2ff74aaffcf6"/>
  </ds:schemaRefs>
</ds:datastoreItem>
</file>

<file path=customXml/itemProps5.xml><?xml version="1.0" encoding="utf-8"?>
<ds:datastoreItem xmlns:ds="http://schemas.openxmlformats.org/officeDocument/2006/customXml" ds:itemID="{3269FB6D-164A-4174-9F88-46D5F56F3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