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8685A" w:rsidP="00F8685A">
      <w:pPr>
        <w:pStyle w:val="TitleCommittee0"/>
      </w:pPr>
      <w:r>
        <w:t>Economic Affairs Committee</w:t>
      </w:r>
    </w:p>
    <w:p w:rsidR="00F8685A" w:rsidP="00F8685A">
      <w:pPr>
        <w:pStyle w:val="TitleInquiry0"/>
      </w:pPr>
      <w:r>
        <w:t>Corrected</w:t>
      </w:r>
      <w:r>
        <w:t xml:space="preserve"> oral evidence: Sustainability of the UK’s national debt</w:t>
      </w:r>
    </w:p>
    <w:p w:rsidR="00F8685A" w:rsidP="00F8685A">
      <w:pPr>
        <w:pStyle w:val="Para"/>
      </w:pPr>
      <w:r>
        <w:t>Tuesday 12 March 2024</w:t>
      </w:r>
    </w:p>
    <w:p w:rsidR="00F8685A" w:rsidP="00F8685A">
      <w:pPr>
        <w:pStyle w:val="Para"/>
      </w:pPr>
      <w:r>
        <w:t>3 pm</w:t>
      </w:r>
    </w:p>
    <w:p w:rsidR="00F8685A" w:rsidP="00F8685A">
      <w:pPr>
        <w:pStyle w:val="Para"/>
      </w:pPr>
    </w:p>
    <w:p w:rsidR="00F8685A" w:rsidP="00F8685A">
      <w:r>
        <w:fldChar w:fldCharType="begin"/>
      </w:r>
      <w:r>
        <w:instrText xml:space="preserve"> HYPERLINK "https://www.parliamentlive.tv/Event/Index/3bc2d097-12df-4226-96db-b60f7200e143" </w:instrText>
      </w:r>
      <w:r>
        <w:fldChar w:fldCharType="separate"/>
      </w:r>
      <w:r w:rsidRPr="00775A79">
        <w:rPr>
          <w:rStyle w:val="Hyperlink"/>
        </w:rPr>
        <w:t>Watch the meeting</w:t>
      </w:r>
      <w:r>
        <w:fldChar w:fldCharType="end"/>
      </w:r>
    </w:p>
    <w:p w:rsidR="00F8685A" w:rsidP="00F8685A">
      <w:r>
        <w:t>Members present: Lord Bridges of Headley (The Chair); Lord Blackwell; Lord Burns; Lord Davies of Brixton; Lord Griffiths of Fforestfach; Lord Lamont of Lerwick; Lord Layard; Baroness Liddell of Coatdyke; Lord Londesborough; Lord Razzall; Lord Rooker; Lord Turnbull; Lord Verjee; Baroness Wolf of Dulwich.</w:t>
      </w:r>
    </w:p>
    <w:p w:rsidR="00F8685A" w:rsidP="00F8685A">
      <w:pPr>
        <w:pStyle w:val="Para"/>
        <w:tabs>
          <w:tab w:val="center" w:pos="4536"/>
          <w:tab w:val="right" w:pos="8931"/>
        </w:tabs>
      </w:pPr>
      <w:r>
        <w:t>Evidence Session No. 9</w:t>
      </w:r>
      <w:r>
        <w:tab/>
        <w:t>Heard in Public</w:t>
      </w:r>
      <w:r>
        <w:tab/>
      </w:r>
      <w:r w:rsidRPr="00156A60">
        <w:t xml:space="preserve">Questions </w:t>
      </w:r>
      <w:r>
        <w:t>212 - 2</w:t>
      </w:r>
      <w:r w:rsidR="0022178A">
        <w:t>36</w:t>
      </w:r>
    </w:p>
    <w:p w:rsidR="00F8685A" w:rsidP="00F8685A">
      <w:pPr>
        <w:pStyle w:val="TitleWitnesses0"/>
      </w:pPr>
    </w:p>
    <w:p w:rsidR="00F8685A" w:rsidP="00F8685A">
      <w:pPr>
        <w:pStyle w:val="TitleWitnesses0"/>
      </w:pPr>
      <w:r>
        <w:t>Witnesses</w:t>
      </w:r>
    </w:p>
    <w:p w:rsidR="00F8685A" w:rsidP="00F8685A">
      <w:pPr>
        <w:pStyle w:val="Para"/>
      </w:pPr>
      <w:r>
        <w:fldChar w:fldCharType="begin"/>
      </w:r>
      <w:r>
        <w:instrText xml:space="preserve"> HYPERLINK \l "Panel1" </w:instrText>
      </w:r>
      <w:r>
        <w:fldChar w:fldCharType="separate"/>
      </w:r>
      <w:r w:rsidRPr="00D1675C">
        <w:rPr>
          <w:rStyle w:val="Hyperlink"/>
        </w:rPr>
        <w:t>I</w:t>
      </w:r>
      <w:r>
        <w:fldChar w:fldCharType="end"/>
      </w:r>
      <w:r>
        <w:t>: Bim Afolami MP, Economic Secretary to the Treasury; Ruth Curtice, Director for Fiscal Group, HM Treasury.</w:t>
      </w:r>
      <w:r w:rsidRPr="00BD6D45">
        <w:t xml:space="preserve"> </w:t>
      </w:r>
    </w:p>
    <w:p w:rsidR="00F8685A" w:rsidP="00F8685A">
      <w:pPr>
        <w:pStyle w:val="Para"/>
      </w:pPr>
    </w:p>
    <w:p w:rsidR="00F8685A" w:rsidRPr="00B00119" w:rsidP="00F8685A">
      <w:pPr>
        <w:pStyle w:val="Para"/>
      </w:pPr>
      <w:r w:rsidRPr="00B00119">
        <w:t>USE OF THE TRANSCRIPT</w:t>
      </w:r>
    </w:p>
    <w:p w:rsidR="00F8685A" w:rsidRPr="00B00119" w:rsidP="00F8685A">
      <w:pPr>
        <w:pStyle w:val="Para"/>
        <w:numPr>
          <w:ilvl w:val="0"/>
          <w:numId w:val="11"/>
        </w:numPr>
      </w:pPr>
      <w:r w:rsidRPr="00B00119">
        <w:t>This is a</w:t>
      </w:r>
      <w:r w:rsidR="00C33035">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8685A" w:rsidP="00F8685A">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F8685A" w:rsidP="00F8685A">
      <w:pPr>
        <w:pStyle w:val="Para"/>
        <w:numPr>
          <w:ilvl w:val="0"/>
          <w:numId w:val="11"/>
        </w:numPr>
      </w:pPr>
      <w:r>
        <w:t>Members and witnesses are asked to send corrections to the Clerk of the Committee within 14 days of receipt.</w:t>
      </w:r>
    </w:p>
    <w:p w:rsidR="00F8685A" w:rsidP="00F8685A">
      <w:pPr>
        <w:pStyle w:val="Para"/>
        <w:ind w:left="360"/>
      </w:pPr>
    </w:p>
    <w:p w:rsidR="00F8685A" w:rsidRPr="00B00119" w:rsidP="00F8685A">
      <w:pPr>
        <w:pStyle w:val="Para"/>
        <w:ind w:left="360"/>
      </w:pPr>
      <w:r>
        <w:br w:type="page"/>
      </w:r>
    </w:p>
    <w:p w:rsidR="00F8685A" w:rsidP="00F8685A">
      <w:pPr>
        <w:sectPr w:rsidSect="00F8685A">
          <w:headerReference w:type="default" r:id="rId5"/>
          <w:pgSz w:w="11906" w:h="16838"/>
          <w:pgMar w:top="1805" w:right="1440" w:bottom="1440" w:left="1440" w:header="709" w:footer="708" w:gutter="0"/>
          <w:cols w:space="708"/>
          <w:docGrid w:linePitch="360"/>
        </w:sectPr>
      </w:pPr>
    </w:p>
    <w:p w:rsidR="00F8685A" w:rsidP="00F8685A">
      <w:pPr>
        <w:pStyle w:val="TitlePanel0"/>
      </w:pPr>
      <w:bookmarkStart w:id="0" w:name="Panel1"/>
      <w:r>
        <w:t>Examination of witnesses</w:t>
      </w:r>
    </w:p>
    <w:p w:rsidR="00F8685A" w:rsidP="00F8685A">
      <w:pPr>
        <w:pStyle w:val="Para"/>
      </w:pPr>
      <w:r>
        <w:t>Bim Afolami MP and Ruth Curtice.</w:t>
      </w:r>
      <w:bookmarkEnd w:id="0"/>
    </w:p>
    <w:p w:rsidR="00F8685A" w:rsidRPr="00875C47" w:rsidP="00F8685A">
      <w:pPr>
        <w:pStyle w:val="Question"/>
      </w:pPr>
      <w:r w:rsidRPr="00875C47">
        <w:rPr>
          <w:b/>
          <w:lang w:val="en-NZ"/>
        </w:rPr>
        <w:t>The Chair:</w:t>
      </w:r>
      <w:r>
        <w:rPr>
          <w:lang w:val="en-NZ"/>
        </w:rPr>
        <w:t xml:space="preserve"> Good afternoon, and welcome to this session of the Economic Affairs Committee. I am delighted to welcome Bim Afolami. Could you both introduce yourselves for the record, please?</w:t>
      </w:r>
    </w:p>
    <w:p w:rsidR="00F8685A" w:rsidP="00F8685A">
      <w:pPr>
        <w:pStyle w:val="Answer"/>
        <w:rPr>
          <w:rFonts w:cs="Courier New"/>
          <w:lang w:val="en-NZ"/>
        </w:rPr>
      </w:pPr>
      <w:r w:rsidRPr="00875C47">
        <w:rPr>
          <w:b/>
          <w:i/>
          <w:lang w:val="en-NZ"/>
        </w:rPr>
        <w:t>Bim Afolami:</w:t>
      </w:r>
      <w:r w:rsidRPr="00875C47">
        <w:rPr>
          <w:rFonts w:cs="Courier New"/>
          <w:lang w:val="en-NZ"/>
        </w:rPr>
        <w:t xml:space="preserve"> </w:t>
      </w:r>
      <w:r w:rsidR="00395220">
        <w:rPr>
          <w:rFonts w:cs="Courier New"/>
          <w:lang w:val="en-NZ"/>
        </w:rPr>
        <w:t xml:space="preserve">I am </w:t>
      </w:r>
      <w:r w:rsidRPr="00875C47">
        <w:rPr>
          <w:rFonts w:cs="Courier New"/>
          <w:lang w:val="en-NZ"/>
        </w:rPr>
        <w:t xml:space="preserve">Economic Secretary to the Treasury and </w:t>
      </w:r>
      <w:r>
        <w:rPr>
          <w:rFonts w:cs="Courier New"/>
          <w:lang w:val="en-NZ"/>
        </w:rPr>
        <w:t>C</w:t>
      </w:r>
      <w:r w:rsidRPr="00875C47">
        <w:rPr>
          <w:rFonts w:cs="Courier New"/>
          <w:lang w:val="en-NZ"/>
        </w:rPr>
        <w:t xml:space="preserve">ity </w:t>
      </w:r>
      <w:r>
        <w:rPr>
          <w:rFonts w:cs="Courier New"/>
          <w:lang w:val="en-NZ"/>
        </w:rPr>
        <w:t>M</w:t>
      </w:r>
      <w:r w:rsidRPr="00875C47">
        <w:rPr>
          <w:rFonts w:cs="Courier New"/>
          <w:lang w:val="en-NZ"/>
        </w:rPr>
        <w:t>inister.</w:t>
      </w:r>
    </w:p>
    <w:p w:rsidR="00F8685A" w:rsidP="00F8685A">
      <w:pPr>
        <w:pStyle w:val="Answer"/>
        <w:rPr>
          <w:rFonts w:cs="Courier New"/>
          <w:lang w:val="en-NZ"/>
        </w:rPr>
      </w:pPr>
      <w:r w:rsidRPr="001D5081">
        <w:rPr>
          <w:b/>
          <w:i/>
          <w:lang w:val="en-NZ"/>
        </w:rPr>
        <w:t>Ruth Curtice:</w:t>
      </w:r>
      <w:r>
        <w:rPr>
          <w:lang w:val="en-NZ"/>
        </w:rPr>
        <w:t xml:space="preserve"> </w:t>
      </w:r>
      <w:r w:rsidR="00395220">
        <w:rPr>
          <w:lang w:val="en-NZ"/>
        </w:rPr>
        <w:t xml:space="preserve">I am </w:t>
      </w:r>
      <w:r w:rsidR="009517FC">
        <w:rPr>
          <w:lang w:val="en-NZ"/>
        </w:rPr>
        <w:t>d</w:t>
      </w:r>
      <w:r w:rsidRPr="00875C47">
        <w:rPr>
          <w:rFonts w:cs="Courier New"/>
          <w:lang w:val="en-NZ"/>
        </w:rPr>
        <w:t xml:space="preserve">irector of the </w:t>
      </w:r>
      <w:r>
        <w:rPr>
          <w:rFonts w:cs="Courier New"/>
          <w:lang w:val="en-NZ"/>
        </w:rPr>
        <w:t>F</w:t>
      </w:r>
      <w:r w:rsidRPr="00875C47">
        <w:rPr>
          <w:rFonts w:cs="Courier New"/>
          <w:lang w:val="en-NZ"/>
        </w:rPr>
        <w:t xml:space="preserve">iscal </w:t>
      </w:r>
      <w:r>
        <w:rPr>
          <w:rFonts w:cs="Courier New"/>
          <w:lang w:val="en-NZ"/>
        </w:rPr>
        <w:t>G</w:t>
      </w:r>
      <w:r w:rsidRPr="00875C47">
        <w:rPr>
          <w:rFonts w:cs="Courier New"/>
          <w:lang w:val="en-NZ"/>
        </w:rPr>
        <w:t>roup in the Treasury.</w:t>
      </w:r>
    </w:p>
    <w:p w:rsidR="00F8685A" w:rsidP="00F8685A">
      <w:pPr>
        <w:pStyle w:val="Remark"/>
        <w:rPr>
          <w:rFonts w:cs="Courier New"/>
          <w:szCs w:val="22"/>
          <w:lang w:val="en-NZ"/>
        </w:rPr>
      </w:pPr>
      <w:r w:rsidRPr="001D5081">
        <w:rPr>
          <w:b/>
          <w:lang w:val="en-NZ"/>
        </w:rPr>
        <w:t>The Chair:</w:t>
      </w:r>
      <w:r>
        <w:rPr>
          <w:lang w:val="en-NZ"/>
        </w:rPr>
        <w:t xml:space="preserve"> </w:t>
      </w:r>
      <w:r>
        <w:rPr>
          <w:rFonts w:cs="Courier New"/>
          <w:szCs w:val="22"/>
          <w:lang w:val="en-NZ"/>
        </w:rPr>
        <w:t xml:space="preserve">We have </w:t>
      </w:r>
      <w:r w:rsidRPr="00875C47">
        <w:rPr>
          <w:rFonts w:cs="Courier New"/>
          <w:szCs w:val="22"/>
          <w:lang w:val="en-NZ"/>
        </w:rPr>
        <w:t xml:space="preserve">quite a large number of questions </w:t>
      </w:r>
      <w:r w:rsidR="00395220">
        <w:rPr>
          <w:rFonts w:cs="Courier New"/>
          <w:szCs w:val="22"/>
          <w:lang w:val="en-NZ"/>
        </w:rPr>
        <w:t xml:space="preserve">to </w:t>
      </w:r>
      <w:r w:rsidRPr="00875C47">
        <w:rPr>
          <w:rFonts w:cs="Courier New"/>
          <w:szCs w:val="22"/>
          <w:lang w:val="en-NZ"/>
        </w:rPr>
        <w:t xml:space="preserve">rattle through in the next hour and a quarter. </w:t>
      </w:r>
      <w:r>
        <w:rPr>
          <w:rFonts w:cs="Courier New"/>
          <w:szCs w:val="22"/>
          <w:lang w:val="en-NZ"/>
        </w:rPr>
        <w:t xml:space="preserve">I will </w:t>
      </w:r>
      <w:r w:rsidRPr="00875C47">
        <w:rPr>
          <w:rFonts w:cs="Courier New"/>
          <w:szCs w:val="22"/>
          <w:lang w:val="en-NZ"/>
        </w:rPr>
        <w:t xml:space="preserve">start with a very simple one to you, Minister. </w:t>
      </w:r>
      <w:r w:rsidR="00395220">
        <w:rPr>
          <w:rFonts w:cs="Courier New"/>
          <w:szCs w:val="22"/>
          <w:lang w:val="en-NZ"/>
        </w:rPr>
        <w:t xml:space="preserve">Can I assume </w:t>
      </w:r>
      <w:r w:rsidRPr="00875C47">
        <w:rPr>
          <w:rFonts w:cs="Courier New"/>
          <w:szCs w:val="22"/>
          <w:lang w:val="en-NZ"/>
        </w:rPr>
        <w:t>that you agree with the outlook forecast</w:t>
      </w:r>
      <w:r w:rsidR="00395220">
        <w:rPr>
          <w:rFonts w:cs="Courier New"/>
          <w:szCs w:val="22"/>
          <w:lang w:val="en-NZ"/>
        </w:rPr>
        <w:t xml:space="preserve"> </w:t>
      </w:r>
      <w:r w:rsidRPr="00875C47">
        <w:rPr>
          <w:rFonts w:cs="Courier New"/>
          <w:szCs w:val="22"/>
          <w:lang w:val="en-NZ"/>
        </w:rPr>
        <w:t xml:space="preserve">that the </w:t>
      </w:r>
      <w:r>
        <w:rPr>
          <w:rFonts w:cs="Courier New"/>
          <w:szCs w:val="22"/>
          <w:lang w:val="en-NZ"/>
        </w:rPr>
        <w:t>G</w:t>
      </w:r>
      <w:r w:rsidRPr="00875C47">
        <w:rPr>
          <w:rFonts w:cs="Courier New"/>
          <w:szCs w:val="22"/>
          <w:lang w:val="en-NZ"/>
        </w:rPr>
        <w:t xml:space="preserve">overnment will hit </w:t>
      </w:r>
      <w:r>
        <w:rPr>
          <w:rFonts w:cs="Courier New"/>
          <w:szCs w:val="22"/>
          <w:lang w:val="en-NZ"/>
        </w:rPr>
        <w:t xml:space="preserve">their </w:t>
      </w:r>
      <w:r w:rsidRPr="00875C47">
        <w:rPr>
          <w:rFonts w:cs="Courier New"/>
          <w:szCs w:val="22"/>
          <w:lang w:val="en-NZ"/>
        </w:rPr>
        <w:t>debt target in five years</w:t>
      </w:r>
      <w:r>
        <w:rPr>
          <w:rFonts w:cs="Courier New"/>
          <w:szCs w:val="22"/>
          <w:lang w:val="en-NZ"/>
        </w:rPr>
        <w:t>’</w:t>
      </w:r>
      <w:r w:rsidRPr="00875C47">
        <w:rPr>
          <w:rFonts w:cs="Courier New"/>
          <w:szCs w:val="22"/>
          <w:lang w:val="en-NZ"/>
        </w:rPr>
        <w:t xml:space="preserve"> time</w:t>
      </w:r>
      <w:r>
        <w:rPr>
          <w:rFonts w:cs="Courier New"/>
          <w:szCs w:val="22"/>
          <w:lang w:val="en-NZ"/>
        </w:rPr>
        <w:t>?</w:t>
      </w:r>
      <w:r w:rsidRPr="00875C47">
        <w:rPr>
          <w:rFonts w:cs="Courier New"/>
          <w:szCs w:val="22"/>
          <w:lang w:val="en-NZ"/>
        </w:rPr>
        <w:t xml:space="preserve"> </w:t>
      </w:r>
    </w:p>
    <w:p w:rsidR="00F8685A" w:rsidP="00F8685A">
      <w:pPr>
        <w:pStyle w:val="Answer"/>
        <w:rPr>
          <w:lang w:val="en-NZ"/>
        </w:rPr>
      </w:pPr>
      <w:r w:rsidRPr="00EF7BEA">
        <w:rPr>
          <w:b/>
          <w:i/>
          <w:lang w:val="en-NZ"/>
        </w:rPr>
        <w:t>Bim Afolami:</w:t>
      </w:r>
      <w:r>
        <w:rPr>
          <w:lang w:val="en-NZ"/>
        </w:rPr>
        <w:t xml:space="preserve"> </w:t>
      </w:r>
      <w:r w:rsidRPr="00875C47">
        <w:rPr>
          <w:lang w:val="en-NZ"/>
        </w:rPr>
        <w:t xml:space="preserve">Yes. </w:t>
      </w:r>
    </w:p>
    <w:p w:rsidR="00F8685A" w:rsidP="00366146">
      <w:pPr>
        <w:pStyle w:val="Question"/>
        <w:rPr>
          <w:lang w:val="en-NZ"/>
        </w:rPr>
      </w:pPr>
      <w:r w:rsidRPr="00EF7BEA">
        <w:rPr>
          <w:b/>
          <w:lang w:val="en-NZ"/>
        </w:rPr>
        <w:t>The Chair:</w:t>
      </w:r>
      <w:r>
        <w:rPr>
          <w:lang w:val="en-NZ"/>
        </w:rPr>
        <w:t xml:space="preserve"> G</w:t>
      </w:r>
      <w:r w:rsidRPr="00875C47">
        <w:rPr>
          <w:lang w:val="en-NZ"/>
        </w:rPr>
        <w:t>iven that, I</w:t>
      </w:r>
      <w:r>
        <w:rPr>
          <w:lang w:val="en-NZ"/>
        </w:rPr>
        <w:t xml:space="preserve"> a</w:t>
      </w:r>
      <w:r w:rsidRPr="00875C47">
        <w:rPr>
          <w:lang w:val="en-NZ"/>
        </w:rPr>
        <w:t xml:space="preserve">m assuming </w:t>
      </w:r>
      <w:r w:rsidR="009517FC">
        <w:rPr>
          <w:lang w:val="en-NZ"/>
        </w:rPr>
        <w:t xml:space="preserve">that </w:t>
      </w:r>
      <w:r w:rsidRPr="00875C47">
        <w:rPr>
          <w:lang w:val="en-NZ"/>
        </w:rPr>
        <w:t xml:space="preserve">you also agree with the assumptions that underpin that forecast about fuel duty rising, cuts in public spending and tax </w:t>
      </w:r>
      <w:r>
        <w:rPr>
          <w:lang w:val="en-NZ"/>
        </w:rPr>
        <w:t xml:space="preserve">take </w:t>
      </w:r>
      <w:r w:rsidRPr="00875C47">
        <w:rPr>
          <w:lang w:val="en-NZ"/>
        </w:rPr>
        <w:t>rising to near record highs</w:t>
      </w:r>
      <w:r w:rsidR="00395220">
        <w:rPr>
          <w:lang w:val="en-NZ"/>
        </w:rPr>
        <w:t>.</w:t>
      </w:r>
    </w:p>
    <w:p w:rsidR="00395220" w:rsidP="00F8685A">
      <w:pPr>
        <w:pStyle w:val="Answer"/>
        <w:rPr>
          <w:rFonts w:cs="Courier New"/>
          <w:lang w:val="en-NZ"/>
        </w:rPr>
      </w:pPr>
      <w:r w:rsidRPr="00EF7BEA">
        <w:rPr>
          <w:b/>
          <w:i/>
          <w:lang w:val="en-NZ"/>
        </w:rPr>
        <w:t>Bim Afolami:</w:t>
      </w:r>
      <w:r>
        <w:rPr>
          <w:lang w:val="en-NZ"/>
        </w:rPr>
        <w:t xml:space="preserve"> T</w:t>
      </w:r>
      <w:r w:rsidRPr="00875C47">
        <w:rPr>
          <w:rFonts w:cs="Courier New"/>
          <w:lang w:val="en-NZ"/>
        </w:rPr>
        <w:t>hat</w:t>
      </w:r>
      <w:r>
        <w:rPr>
          <w:rFonts w:cs="Courier New"/>
          <w:lang w:val="en-NZ"/>
        </w:rPr>
        <w:t xml:space="preserve"> i</w:t>
      </w:r>
      <w:r w:rsidRPr="00875C47">
        <w:rPr>
          <w:rFonts w:cs="Courier New"/>
          <w:lang w:val="en-NZ"/>
        </w:rPr>
        <w:t xml:space="preserve">s not quite accurate, my </w:t>
      </w:r>
      <w:r>
        <w:rPr>
          <w:rFonts w:cs="Courier New"/>
          <w:lang w:val="en-NZ"/>
        </w:rPr>
        <w:t>L</w:t>
      </w:r>
      <w:r w:rsidRPr="00875C47">
        <w:rPr>
          <w:rFonts w:cs="Courier New"/>
          <w:lang w:val="en-NZ"/>
        </w:rPr>
        <w:t xml:space="preserve">ord. </w:t>
      </w:r>
      <w:r>
        <w:rPr>
          <w:rFonts w:cs="Courier New"/>
          <w:lang w:val="en-NZ"/>
        </w:rPr>
        <w:t>L</w:t>
      </w:r>
      <w:r w:rsidRPr="00875C47">
        <w:rPr>
          <w:rFonts w:cs="Courier New"/>
          <w:lang w:val="en-NZ"/>
        </w:rPr>
        <w:t xml:space="preserve">et me explain what I mean by that. </w:t>
      </w:r>
      <w:r>
        <w:rPr>
          <w:rFonts w:cs="Courier New"/>
          <w:lang w:val="en-NZ"/>
        </w:rPr>
        <w:t xml:space="preserve">Take </w:t>
      </w:r>
      <w:r w:rsidRPr="00875C47">
        <w:rPr>
          <w:rFonts w:cs="Courier New"/>
          <w:lang w:val="en-NZ"/>
        </w:rPr>
        <w:t>public spending, which you mentioned. We have been very clear that public spending</w:t>
      </w:r>
      <w:r>
        <w:rPr>
          <w:rFonts w:cs="Courier New"/>
          <w:lang w:val="en-NZ"/>
        </w:rPr>
        <w:t>,</w:t>
      </w:r>
      <w:r w:rsidRPr="00875C47">
        <w:rPr>
          <w:rFonts w:cs="Courier New"/>
          <w:lang w:val="en-NZ"/>
        </w:rPr>
        <w:t xml:space="preserve"> in the next spending review period</w:t>
      </w:r>
      <w:r>
        <w:rPr>
          <w:rFonts w:cs="Courier New"/>
          <w:lang w:val="en-NZ"/>
        </w:rPr>
        <w:t>,</w:t>
      </w:r>
      <w:r w:rsidRPr="00875C47">
        <w:rPr>
          <w:rFonts w:cs="Courier New"/>
          <w:lang w:val="en-NZ"/>
        </w:rPr>
        <w:t xml:space="preserve"> will increase by 1% a year in real terms, i</w:t>
      </w:r>
      <w:r>
        <w:rPr>
          <w:rFonts w:cs="Courier New"/>
          <w:lang w:val="en-NZ"/>
        </w:rPr>
        <w:t>.</w:t>
      </w:r>
      <w:r w:rsidRPr="00875C47">
        <w:rPr>
          <w:rFonts w:cs="Courier New"/>
          <w:lang w:val="en-NZ"/>
        </w:rPr>
        <w:t>e</w:t>
      </w:r>
      <w:r>
        <w:rPr>
          <w:rFonts w:cs="Courier New"/>
          <w:lang w:val="en-NZ"/>
        </w:rPr>
        <w:t>.</w:t>
      </w:r>
      <w:r w:rsidRPr="00875C47">
        <w:rPr>
          <w:rFonts w:cs="Courier New"/>
          <w:lang w:val="en-NZ"/>
        </w:rPr>
        <w:t xml:space="preserve"> above inflation. </w:t>
      </w:r>
      <w:r>
        <w:rPr>
          <w:rFonts w:cs="Courier New"/>
          <w:lang w:val="en-NZ"/>
        </w:rPr>
        <w:t>I</w:t>
      </w:r>
      <w:r w:rsidRPr="00875C47">
        <w:rPr>
          <w:rFonts w:cs="Courier New"/>
          <w:lang w:val="en-NZ"/>
        </w:rPr>
        <w:t xml:space="preserve">n that regard, we are clear. </w:t>
      </w:r>
    </w:p>
    <w:p w:rsidR="00F8685A" w:rsidP="00F8685A">
      <w:pPr>
        <w:pStyle w:val="Answer"/>
        <w:rPr>
          <w:rFonts w:cs="Courier New"/>
          <w:lang w:val="en-NZ"/>
        </w:rPr>
      </w:pPr>
      <w:r>
        <w:rPr>
          <w:rFonts w:cs="Courier New"/>
          <w:lang w:val="en-NZ"/>
        </w:rPr>
        <w:t>F</w:t>
      </w:r>
      <w:r w:rsidRPr="00875C47">
        <w:rPr>
          <w:rFonts w:cs="Courier New"/>
          <w:lang w:val="en-NZ"/>
        </w:rPr>
        <w:t xml:space="preserve">or those </w:t>
      </w:r>
      <w:r w:rsidR="00395220">
        <w:rPr>
          <w:rFonts w:cs="Courier New"/>
          <w:lang w:val="en-NZ"/>
        </w:rPr>
        <w:t xml:space="preserve">who </w:t>
      </w:r>
      <w:r w:rsidRPr="00875C47">
        <w:rPr>
          <w:rFonts w:cs="Courier New"/>
          <w:lang w:val="en-NZ"/>
        </w:rPr>
        <w:t xml:space="preserve">criticise that, and I think the director of the Office </w:t>
      </w:r>
      <w:r w:rsidR="00395220">
        <w:rPr>
          <w:rFonts w:cs="Courier New"/>
          <w:lang w:val="en-NZ"/>
        </w:rPr>
        <w:t>for</w:t>
      </w:r>
      <w:r w:rsidRPr="00875C47">
        <w:rPr>
          <w:rFonts w:cs="Courier New"/>
          <w:lang w:val="en-NZ"/>
        </w:rPr>
        <w:t xml:space="preserve"> Budget Responsibility has had some interesting things to say about this entire process</w:t>
      </w:r>
      <w:r>
        <w:rPr>
          <w:rFonts w:cs="Courier New"/>
          <w:lang w:val="en-NZ"/>
        </w:rPr>
        <w:t xml:space="preserve">, </w:t>
      </w:r>
      <w:r w:rsidRPr="00875C47">
        <w:rPr>
          <w:rFonts w:cs="Courier New"/>
          <w:lang w:val="en-NZ"/>
        </w:rPr>
        <w:t>I say simply that the spending review period being done on a three</w:t>
      </w:r>
      <w:r>
        <w:rPr>
          <w:rFonts w:cs="Courier New"/>
          <w:lang w:val="en-NZ"/>
        </w:rPr>
        <w:t>-</w:t>
      </w:r>
      <w:r w:rsidRPr="00875C47">
        <w:rPr>
          <w:rFonts w:cs="Courier New"/>
          <w:lang w:val="en-NZ"/>
        </w:rPr>
        <w:t>year basis</w:t>
      </w:r>
      <w:r>
        <w:rPr>
          <w:rFonts w:cs="Courier New"/>
          <w:lang w:val="en-NZ"/>
        </w:rPr>
        <w:t xml:space="preserve"> and </w:t>
      </w:r>
      <w:r w:rsidRPr="00875C47">
        <w:rPr>
          <w:rFonts w:cs="Courier New"/>
          <w:lang w:val="en-NZ"/>
        </w:rPr>
        <w:t>the debt forecast period</w:t>
      </w:r>
      <w:r>
        <w:rPr>
          <w:rFonts w:cs="Courier New"/>
          <w:lang w:val="en-NZ"/>
        </w:rPr>
        <w:t>—i</w:t>
      </w:r>
      <w:r w:rsidRPr="00875C47">
        <w:rPr>
          <w:rFonts w:cs="Courier New"/>
          <w:lang w:val="en-NZ"/>
        </w:rPr>
        <w:t>ndeed, the assumptions you</w:t>
      </w:r>
      <w:r>
        <w:rPr>
          <w:rFonts w:cs="Courier New"/>
          <w:lang w:val="en-NZ"/>
        </w:rPr>
        <w:t xml:space="preserve"> a</w:t>
      </w:r>
      <w:r w:rsidRPr="00875C47">
        <w:rPr>
          <w:rFonts w:cs="Courier New"/>
          <w:lang w:val="en-NZ"/>
        </w:rPr>
        <w:t>re talking about</w:t>
      </w:r>
      <w:r>
        <w:rPr>
          <w:rFonts w:cs="Courier New"/>
          <w:lang w:val="en-NZ"/>
        </w:rPr>
        <w:t>—</w:t>
      </w:r>
      <w:r w:rsidRPr="00875C47">
        <w:rPr>
          <w:rFonts w:cs="Courier New"/>
          <w:lang w:val="en-NZ"/>
        </w:rPr>
        <w:t>on a five</w:t>
      </w:r>
      <w:r>
        <w:rPr>
          <w:rFonts w:cs="Courier New"/>
          <w:lang w:val="en-NZ"/>
        </w:rPr>
        <w:t>-</w:t>
      </w:r>
      <w:r w:rsidRPr="00875C47">
        <w:rPr>
          <w:rFonts w:cs="Courier New"/>
          <w:lang w:val="en-NZ"/>
        </w:rPr>
        <w:t xml:space="preserve">year basis are reasonable bases looking forward. </w:t>
      </w:r>
      <w:r>
        <w:rPr>
          <w:rFonts w:cs="Courier New"/>
          <w:lang w:val="en-NZ"/>
        </w:rPr>
        <w:t xml:space="preserve">We have </w:t>
      </w:r>
      <w:r w:rsidRPr="00875C47">
        <w:rPr>
          <w:rFonts w:cs="Courier New"/>
          <w:lang w:val="en-NZ"/>
        </w:rPr>
        <w:t>been very clear about the overall spending pattern for public spending</w:t>
      </w:r>
      <w:r>
        <w:rPr>
          <w:rFonts w:cs="Courier New"/>
          <w:lang w:val="en-NZ"/>
        </w:rPr>
        <w:t>. A</w:t>
      </w:r>
      <w:r w:rsidRPr="00875C47">
        <w:rPr>
          <w:rFonts w:cs="Courier New"/>
          <w:lang w:val="en-NZ"/>
        </w:rPr>
        <w:t xml:space="preserve">s I say, </w:t>
      </w:r>
      <w:r w:rsidR="00395220">
        <w:rPr>
          <w:rFonts w:cs="Courier New"/>
          <w:lang w:val="en-NZ"/>
        </w:rPr>
        <w:t xml:space="preserve">it is </w:t>
      </w:r>
      <w:r w:rsidRPr="00875C47">
        <w:rPr>
          <w:rFonts w:cs="Courier New"/>
          <w:lang w:val="en-NZ"/>
        </w:rPr>
        <w:t>1% above inflation every year increased.</w:t>
      </w:r>
    </w:p>
    <w:p w:rsidR="00F8685A" w:rsidP="00366146">
      <w:pPr>
        <w:pStyle w:val="Remark"/>
        <w:rPr>
          <w:lang w:val="en-NZ"/>
        </w:rPr>
      </w:pPr>
      <w:r w:rsidRPr="00AA5254">
        <w:rPr>
          <w:b/>
          <w:lang w:val="en-NZ"/>
        </w:rPr>
        <w:t>The Chair:</w:t>
      </w:r>
      <w:r>
        <w:rPr>
          <w:lang w:val="en-NZ"/>
        </w:rPr>
        <w:t xml:space="preserve"> When it says that it </w:t>
      </w:r>
      <w:r w:rsidRPr="00875C47">
        <w:rPr>
          <w:lang w:val="en-NZ"/>
        </w:rPr>
        <w:t>assumes that fuel duty will rise by</w:t>
      </w:r>
      <w:r>
        <w:rPr>
          <w:lang w:val="en-NZ"/>
        </w:rPr>
        <w:t xml:space="preserve"> </w:t>
      </w:r>
      <w:r w:rsidRPr="00875C47">
        <w:rPr>
          <w:lang w:val="en-NZ"/>
        </w:rPr>
        <w:t>5</w:t>
      </w:r>
      <w:r>
        <w:rPr>
          <w:lang w:val="en-NZ"/>
        </w:rPr>
        <w:t>p</w:t>
      </w:r>
      <w:r w:rsidRPr="00875C47">
        <w:rPr>
          <w:lang w:val="en-NZ"/>
        </w:rPr>
        <w:t xml:space="preserve"> in March 2025</w:t>
      </w:r>
      <w:r>
        <w:rPr>
          <w:lang w:val="en-NZ"/>
        </w:rPr>
        <w:t>, what is</w:t>
      </w:r>
      <w:r w:rsidRPr="00875C47">
        <w:rPr>
          <w:lang w:val="en-NZ"/>
        </w:rPr>
        <w:t xml:space="preserve"> your view on that assumption? I</w:t>
      </w:r>
      <w:r>
        <w:rPr>
          <w:lang w:val="en-NZ"/>
        </w:rPr>
        <w:t xml:space="preserve"> am</w:t>
      </w:r>
      <w:r w:rsidRPr="00875C47">
        <w:rPr>
          <w:lang w:val="en-NZ"/>
        </w:rPr>
        <w:t xml:space="preserve"> just trying to understand the lie of the land.</w:t>
      </w:r>
    </w:p>
    <w:p w:rsidR="00F8685A" w:rsidP="00F8685A">
      <w:pPr>
        <w:pStyle w:val="Answer"/>
        <w:rPr>
          <w:rFonts w:cs="Courier New"/>
          <w:lang w:val="en-NZ"/>
        </w:rPr>
      </w:pPr>
      <w:r w:rsidRPr="006B11AF">
        <w:rPr>
          <w:b/>
          <w:i/>
          <w:lang w:val="en-NZ"/>
        </w:rPr>
        <w:t>Bim Afolami:</w:t>
      </w:r>
      <w:r>
        <w:rPr>
          <w:lang w:val="en-NZ"/>
        </w:rPr>
        <w:t xml:space="preserve"> Look, </w:t>
      </w:r>
      <w:r w:rsidRPr="00875C47">
        <w:rPr>
          <w:rFonts w:cs="Courier New"/>
          <w:lang w:val="en-NZ"/>
        </w:rPr>
        <w:t>I would love to speak about this all day. I talked about public spending</w:t>
      </w:r>
      <w:r>
        <w:rPr>
          <w:rFonts w:cs="Courier New"/>
          <w:lang w:val="en-NZ"/>
        </w:rPr>
        <w:t>; l</w:t>
      </w:r>
      <w:r w:rsidRPr="00875C47">
        <w:rPr>
          <w:rFonts w:cs="Courier New"/>
          <w:lang w:val="en-NZ"/>
        </w:rPr>
        <w:t xml:space="preserve">et me talk about fuel duty. </w:t>
      </w:r>
      <w:r>
        <w:rPr>
          <w:rFonts w:cs="Courier New"/>
          <w:lang w:val="en-NZ"/>
        </w:rPr>
        <w:t>E</w:t>
      </w:r>
      <w:r w:rsidRPr="00875C47">
        <w:rPr>
          <w:rFonts w:cs="Courier New"/>
          <w:lang w:val="en-NZ"/>
        </w:rPr>
        <w:t xml:space="preserve">very single year when it comes to the </w:t>
      </w:r>
      <w:r>
        <w:rPr>
          <w:rFonts w:cs="Courier New"/>
          <w:lang w:val="en-NZ"/>
        </w:rPr>
        <w:t>B</w:t>
      </w:r>
      <w:r w:rsidRPr="00875C47">
        <w:rPr>
          <w:rFonts w:cs="Courier New"/>
          <w:lang w:val="en-NZ"/>
        </w:rPr>
        <w:t xml:space="preserve">udget, as the Chancellor has just done in this </w:t>
      </w:r>
      <w:r>
        <w:rPr>
          <w:rFonts w:cs="Courier New"/>
          <w:lang w:val="en-NZ"/>
        </w:rPr>
        <w:t>B</w:t>
      </w:r>
      <w:r w:rsidRPr="00875C47">
        <w:rPr>
          <w:rFonts w:cs="Courier New"/>
          <w:lang w:val="en-NZ"/>
        </w:rPr>
        <w:t xml:space="preserve">udget, the Chancellor makes a decision on that. </w:t>
      </w:r>
      <w:r>
        <w:rPr>
          <w:rFonts w:cs="Courier New"/>
          <w:lang w:val="en-NZ"/>
        </w:rPr>
        <w:t>T</w:t>
      </w:r>
      <w:r w:rsidRPr="00875C47">
        <w:rPr>
          <w:rFonts w:cs="Courier New"/>
          <w:lang w:val="en-NZ"/>
        </w:rPr>
        <w:t xml:space="preserve">his year he chose to not raise fuel duty in line with the assumption of the previous year. </w:t>
      </w:r>
      <w:r>
        <w:rPr>
          <w:rFonts w:cs="Courier New"/>
          <w:lang w:val="en-NZ"/>
        </w:rPr>
        <w:t>W</w:t>
      </w:r>
      <w:r w:rsidRPr="00875C47">
        <w:rPr>
          <w:rFonts w:cs="Courier New"/>
          <w:lang w:val="en-NZ"/>
        </w:rPr>
        <w:t xml:space="preserve">hen it comes to the next </w:t>
      </w:r>
      <w:r>
        <w:rPr>
          <w:rFonts w:cs="Courier New"/>
          <w:lang w:val="en-NZ"/>
        </w:rPr>
        <w:t>B</w:t>
      </w:r>
      <w:r w:rsidRPr="00875C47">
        <w:rPr>
          <w:rFonts w:cs="Courier New"/>
          <w:lang w:val="en-NZ"/>
        </w:rPr>
        <w:t xml:space="preserve">udget </w:t>
      </w:r>
      <w:r w:rsidR="00395220">
        <w:rPr>
          <w:rFonts w:cs="Courier New"/>
          <w:lang w:val="en-NZ"/>
        </w:rPr>
        <w:t xml:space="preserve">in </w:t>
      </w:r>
      <w:r w:rsidRPr="00875C47" w:rsidR="00395220">
        <w:rPr>
          <w:rFonts w:cs="Courier New"/>
          <w:lang w:val="en-NZ"/>
        </w:rPr>
        <w:t>March 202</w:t>
      </w:r>
      <w:r w:rsidR="00395220">
        <w:rPr>
          <w:rFonts w:cs="Courier New"/>
          <w:lang w:val="en-NZ"/>
        </w:rPr>
        <w:t xml:space="preserve">5, </w:t>
      </w:r>
      <w:r w:rsidRPr="00875C47">
        <w:rPr>
          <w:rFonts w:cs="Courier New"/>
          <w:lang w:val="en-NZ"/>
        </w:rPr>
        <w:t>after the election</w:t>
      </w:r>
      <w:r>
        <w:rPr>
          <w:rFonts w:cs="Courier New"/>
          <w:lang w:val="en-NZ"/>
        </w:rPr>
        <w:t>,</w:t>
      </w:r>
      <w:r w:rsidRPr="00875C47">
        <w:rPr>
          <w:rFonts w:cs="Courier New"/>
          <w:lang w:val="en-NZ"/>
        </w:rPr>
        <w:t xml:space="preserve"> that </w:t>
      </w:r>
      <w:r>
        <w:rPr>
          <w:rFonts w:cs="Courier New"/>
          <w:lang w:val="en-NZ"/>
        </w:rPr>
        <w:t>C</w:t>
      </w:r>
      <w:r w:rsidRPr="00875C47">
        <w:rPr>
          <w:rFonts w:cs="Courier New"/>
          <w:lang w:val="en-NZ"/>
        </w:rPr>
        <w:t>hancellor</w:t>
      </w:r>
      <w:r>
        <w:rPr>
          <w:rFonts w:cs="Courier New"/>
          <w:lang w:val="en-NZ"/>
        </w:rPr>
        <w:t>—</w:t>
      </w:r>
      <w:r w:rsidRPr="00875C47">
        <w:rPr>
          <w:rFonts w:cs="Courier New"/>
          <w:lang w:val="en-NZ"/>
        </w:rPr>
        <w:t>if it</w:t>
      </w:r>
      <w:r>
        <w:rPr>
          <w:rFonts w:cs="Courier New"/>
          <w:lang w:val="en-NZ"/>
        </w:rPr>
        <w:t xml:space="preserve"> i</w:t>
      </w:r>
      <w:r w:rsidRPr="00875C47">
        <w:rPr>
          <w:rFonts w:cs="Courier New"/>
          <w:lang w:val="en-NZ"/>
        </w:rPr>
        <w:t>s the current one or another one</w:t>
      </w:r>
      <w:r>
        <w:rPr>
          <w:rFonts w:cs="Courier New"/>
          <w:lang w:val="en-NZ"/>
        </w:rPr>
        <w:t>—</w:t>
      </w:r>
      <w:r w:rsidRPr="00875C47">
        <w:rPr>
          <w:rFonts w:cs="Courier New"/>
          <w:lang w:val="en-NZ"/>
        </w:rPr>
        <w:t>will have to make that judgment.</w:t>
      </w:r>
      <w:r>
        <w:rPr>
          <w:rFonts w:cs="Courier New"/>
          <w:lang w:val="en-NZ"/>
        </w:rPr>
        <w:t xml:space="preserve"> It is </w:t>
      </w:r>
      <w:r w:rsidRPr="00875C47">
        <w:rPr>
          <w:rFonts w:cs="Courier New"/>
          <w:lang w:val="en-NZ"/>
        </w:rPr>
        <w:t xml:space="preserve">not for me to determine that </w:t>
      </w:r>
      <w:r>
        <w:rPr>
          <w:rFonts w:cs="Courier New"/>
          <w:lang w:val="en-NZ"/>
        </w:rPr>
        <w:t>into</w:t>
      </w:r>
      <w:r w:rsidRPr="00875C47">
        <w:rPr>
          <w:rFonts w:cs="Courier New"/>
          <w:lang w:val="en-NZ"/>
        </w:rPr>
        <w:t xml:space="preserve"> the future, unless I am the </w:t>
      </w:r>
      <w:r>
        <w:rPr>
          <w:rFonts w:cs="Courier New"/>
          <w:lang w:val="en-NZ"/>
        </w:rPr>
        <w:t>C</w:t>
      </w:r>
      <w:r w:rsidRPr="00875C47">
        <w:rPr>
          <w:rFonts w:cs="Courier New"/>
          <w:lang w:val="en-NZ"/>
        </w:rPr>
        <w:t>hancellor at that point</w:t>
      </w:r>
      <w:r>
        <w:rPr>
          <w:rFonts w:cs="Courier New"/>
          <w:lang w:val="en-NZ"/>
        </w:rPr>
        <w:t>. I am not making a prediction.</w:t>
      </w:r>
    </w:p>
    <w:p w:rsidR="00F8685A" w:rsidP="00F8685A">
      <w:pPr>
        <w:pStyle w:val="Remark"/>
        <w:rPr>
          <w:rFonts w:cs="Courier New"/>
          <w:szCs w:val="22"/>
          <w:lang w:val="en-NZ"/>
        </w:rPr>
      </w:pPr>
      <w:r w:rsidRPr="006B11AF">
        <w:rPr>
          <w:b/>
          <w:lang w:val="en-NZ"/>
        </w:rPr>
        <w:t>The Chair:</w:t>
      </w:r>
      <w:r>
        <w:rPr>
          <w:b/>
          <w:lang w:val="en-NZ"/>
        </w:rPr>
        <w:t xml:space="preserve"> </w:t>
      </w:r>
      <w:r>
        <w:rPr>
          <w:lang w:val="en-NZ"/>
        </w:rPr>
        <w:t xml:space="preserve">I am just trying to </w:t>
      </w:r>
      <w:r w:rsidRPr="00875C47">
        <w:rPr>
          <w:rFonts w:cs="Courier New"/>
          <w:szCs w:val="22"/>
          <w:lang w:val="en-NZ"/>
        </w:rPr>
        <w:t xml:space="preserve">square a circle in my mind. </w:t>
      </w:r>
      <w:r>
        <w:rPr>
          <w:rFonts w:cs="Courier New"/>
          <w:szCs w:val="22"/>
          <w:lang w:val="en-NZ"/>
        </w:rPr>
        <w:t xml:space="preserve">You are </w:t>
      </w:r>
      <w:r w:rsidRPr="00875C47">
        <w:rPr>
          <w:rFonts w:cs="Courier New"/>
          <w:szCs w:val="22"/>
          <w:lang w:val="en-NZ"/>
        </w:rPr>
        <w:t xml:space="preserve">saying </w:t>
      </w:r>
      <w:r w:rsidR="00395220">
        <w:rPr>
          <w:rFonts w:cs="Courier New"/>
          <w:szCs w:val="22"/>
          <w:lang w:val="en-NZ"/>
        </w:rPr>
        <w:t xml:space="preserve">that </w:t>
      </w:r>
      <w:r w:rsidRPr="00875C47">
        <w:rPr>
          <w:rFonts w:cs="Courier New"/>
          <w:szCs w:val="22"/>
          <w:lang w:val="en-NZ"/>
        </w:rPr>
        <w:t xml:space="preserve">you agree with the outcome of the forecast that the </w:t>
      </w:r>
      <w:r>
        <w:rPr>
          <w:rFonts w:cs="Courier New"/>
          <w:szCs w:val="22"/>
          <w:lang w:val="en-NZ"/>
        </w:rPr>
        <w:t>G</w:t>
      </w:r>
      <w:r w:rsidRPr="00875C47">
        <w:rPr>
          <w:rFonts w:cs="Courier New"/>
          <w:szCs w:val="22"/>
          <w:lang w:val="en-NZ"/>
        </w:rPr>
        <w:t xml:space="preserve">overnment </w:t>
      </w:r>
      <w:r>
        <w:rPr>
          <w:rFonts w:cs="Courier New"/>
          <w:szCs w:val="22"/>
          <w:lang w:val="en-NZ"/>
        </w:rPr>
        <w:t xml:space="preserve">will </w:t>
      </w:r>
      <w:r w:rsidRPr="00875C47">
        <w:rPr>
          <w:rFonts w:cs="Courier New"/>
          <w:szCs w:val="22"/>
          <w:lang w:val="en-NZ"/>
        </w:rPr>
        <w:t>hit the fiscal rule as regards debt</w:t>
      </w:r>
      <w:r>
        <w:rPr>
          <w:rFonts w:cs="Courier New"/>
          <w:szCs w:val="22"/>
          <w:lang w:val="en-NZ"/>
        </w:rPr>
        <w:t>, but</w:t>
      </w:r>
      <w:r w:rsidRPr="00875C47">
        <w:rPr>
          <w:rFonts w:cs="Courier New"/>
          <w:szCs w:val="22"/>
          <w:lang w:val="en-NZ"/>
        </w:rPr>
        <w:t xml:space="preserve"> </w:t>
      </w:r>
      <w:r>
        <w:rPr>
          <w:rFonts w:cs="Courier New"/>
          <w:szCs w:val="22"/>
          <w:lang w:val="en-NZ"/>
        </w:rPr>
        <w:t xml:space="preserve">are </w:t>
      </w:r>
      <w:r w:rsidRPr="00875C47">
        <w:rPr>
          <w:rFonts w:cs="Courier New"/>
          <w:szCs w:val="22"/>
          <w:lang w:val="en-NZ"/>
        </w:rPr>
        <w:t>you</w:t>
      </w:r>
      <w:r>
        <w:rPr>
          <w:rFonts w:cs="Courier New"/>
          <w:szCs w:val="22"/>
          <w:lang w:val="en-NZ"/>
        </w:rPr>
        <w:t xml:space="preserve"> </w:t>
      </w:r>
      <w:r w:rsidRPr="00875C47">
        <w:rPr>
          <w:rFonts w:cs="Courier New"/>
          <w:szCs w:val="22"/>
          <w:lang w:val="en-NZ"/>
        </w:rPr>
        <w:t>saying that you do</w:t>
      </w:r>
      <w:r>
        <w:rPr>
          <w:rFonts w:cs="Courier New"/>
          <w:szCs w:val="22"/>
          <w:lang w:val="en-NZ"/>
        </w:rPr>
        <w:t xml:space="preserve"> not</w:t>
      </w:r>
      <w:r w:rsidRPr="00875C47">
        <w:rPr>
          <w:rFonts w:cs="Courier New"/>
          <w:szCs w:val="22"/>
          <w:lang w:val="en-NZ"/>
        </w:rPr>
        <w:t xml:space="preserve"> agree </w:t>
      </w:r>
      <w:r w:rsidRPr="00875C47">
        <w:rPr>
          <w:rFonts w:cs="Courier New"/>
          <w:szCs w:val="22"/>
          <w:lang w:val="en-NZ"/>
        </w:rPr>
        <w:t>with the assumptions that underpin that forecast</w:t>
      </w:r>
      <w:r>
        <w:rPr>
          <w:rFonts w:cs="Courier New"/>
          <w:szCs w:val="22"/>
          <w:lang w:val="en-NZ"/>
        </w:rPr>
        <w:t>? I am</w:t>
      </w:r>
      <w:r w:rsidRPr="00875C47">
        <w:rPr>
          <w:rFonts w:cs="Courier New"/>
          <w:szCs w:val="22"/>
          <w:lang w:val="en-NZ"/>
        </w:rPr>
        <w:t xml:space="preserve"> just trying to square this in my mind. </w:t>
      </w:r>
    </w:p>
    <w:p w:rsidR="00F8685A" w:rsidP="00F8685A">
      <w:pPr>
        <w:pStyle w:val="Answer"/>
        <w:rPr>
          <w:rFonts w:cs="Courier New"/>
          <w:lang w:val="en-NZ"/>
        </w:rPr>
      </w:pPr>
      <w:r w:rsidRPr="006B11AF">
        <w:rPr>
          <w:b/>
          <w:i/>
          <w:lang w:val="en-NZ"/>
        </w:rPr>
        <w:t>Bim Afolami:</w:t>
      </w:r>
      <w:r>
        <w:rPr>
          <w:lang w:val="en-NZ"/>
        </w:rPr>
        <w:t xml:space="preserve"> Let</w:t>
      </w:r>
      <w:r w:rsidRPr="00875C47">
        <w:rPr>
          <w:lang w:val="en-NZ"/>
        </w:rPr>
        <w:t xml:space="preserve"> me try again.</w:t>
      </w:r>
      <w:r>
        <w:rPr>
          <w:lang w:val="en-NZ"/>
        </w:rPr>
        <w:t xml:space="preserve"> </w:t>
      </w:r>
      <w:r w:rsidRPr="00875C47">
        <w:rPr>
          <w:rFonts w:cs="Courier New"/>
          <w:lang w:val="en-NZ"/>
        </w:rPr>
        <w:t xml:space="preserve">When it came to public spending, I was very clear about our overall position and that is set out in the OBR forecast and the </w:t>
      </w:r>
      <w:r>
        <w:rPr>
          <w:rFonts w:cs="Courier New"/>
          <w:lang w:val="en-NZ"/>
        </w:rPr>
        <w:t>R</w:t>
      </w:r>
      <w:r w:rsidRPr="00875C47">
        <w:rPr>
          <w:rFonts w:cs="Courier New"/>
          <w:lang w:val="en-NZ"/>
        </w:rPr>
        <w:t xml:space="preserve">ed </w:t>
      </w:r>
      <w:r>
        <w:rPr>
          <w:rFonts w:cs="Courier New"/>
          <w:lang w:val="en-NZ"/>
        </w:rPr>
        <w:t>B</w:t>
      </w:r>
      <w:r w:rsidRPr="00875C47">
        <w:rPr>
          <w:rFonts w:cs="Courier New"/>
          <w:lang w:val="en-NZ"/>
        </w:rPr>
        <w:t xml:space="preserve">ook. </w:t>
      </w:r>
      <w:r>
        <w:rPr>
          <w:rFonts w:cs="Courier New"/>
          <w:lang w:val="en-NZ"/>
        </w:rPr>
        <w:t>W</w:t>
      </w:r>
      <w:r w:rsidRPr="00875C47">
        <w:rPr>
          <w:rFonts w:cs="Courier New"/>
          <w:lang w:val="en-NZ"/>
        </w:rPr>
        <w:t>hen it came to the fuel duty increase, I did</w:t>
      </w:r>
      <w:r>
        <w:rPr>
          <w:rFonts w:cs="Courier New"/>
          <w:lang w:val="en-NZ"/>
        </w:rPr>
        <w:t xml:space="preserve"> not</w:t>
      </w:r>
      <w:r w:rsidRPr="00875C47">
        <w:rPr>
          <w:rFonts w:cs="Courier New"/>
          <w:lang w:val="en-NZ"/>
        </w:rPr>
        <w:t xml:space="preserve"> say I agreed or disagreed with it</w:t>
      </w:r>
      <w:r w:rsidR="00395220">
        <w:rPr>
          <w:rFonts w:cs="Courier New"/>
          <w:lang w:val="en-NZ"/>
        </w:rPr>
        <w:t xml:space="preserve">; </w:t>
      </w:r>
      <w:r w:rsidRPr="00875C47">
        <w:rPr>
          <w:rFonts w:cs="Courier New"/>
          <w:lang w:val="en-NZ"/>
        </w:rPr>
        <w:t xml:space="preserve">I said </w:t>
      </w:r>
      <w:r w:rsidR="00395220">
        <w:rPr>
          <w:rFonts w:cs="Courier New"/>
          <w:lang w:val="en-NZ"/>
        </w:rPr>
        <w:t xml:space="preserve">that </w:t>
      </w:r>
      <w:r w:rsidRPr="00875C47">
        <w:rPr>
          <w:rFonts w:cs="Courier New"/>
          <w:lang w:val="en-NZ"/>
        </w:rPr>
        <w:t xml:space="preserve">it is up to every single </w:t>
      </w:r>
      <w:r w:rsidR="00395220">
        <w:rPr>
          <w:rFonts w:cs="Courier New"/>
          <w:lang w:val="en-NZ"/>
        </w:rPr>
        <w:t>C</w:t>
      </w:r>
      <w:r w:rsidRPr="00875C47" w:rsidR="00395220">
        <w:rPr>
          <w:rFonts w:cs="Courier New"/>
          <w:lang w:val="en-NZ"/>
        </w:rPr>
        <w:t xml:space="preserve">hancellor </w:t>
      </w:r>
      <w:r w:rsidRPr="00875C47">
        <w:rPr>
          <w:rFonts w:cs="Courier New"/>
          <w:lang w:val="en-NZ"/>
        </w:rPr>
        <w:t xml:space="preserve">every year in the </w:t>
      </w:r>
      <w:r>
        <w:rPr>
          <w:rFonts w:cs="Courier New"/>
          <w:lang w:val="en-NZ"/>
        </w:rPr>
        <w:t>B</w:t>
      </w:r>
      <w:r w:rsidRPr="00875C47">
        <w:rPr>
          <w:rFonts w:cs="Courier New"/>
          <w:lang w:val="en-NZ"/>
        </w:rPr>
        <w:t>udget to decide what to do about fuel duty.</w:t>
      </w:r>
    </w:p>
    <w:p w:rsidR="00F8685A" w:rsidP="00F8685A">
      <w:pPr>
        <w:pStyle w:val="Remark"/>
        <w:rPr>
          <w:rFonts w:cs="Courier New"/>
          <w:szCs w:val="22"/>
          <w:lang w:val="en-NZ"/>
        </w:rPr>
      </w:pPr>
      <w:r w:rsidRPr="00E8660E">
        <w:rPr>
          <w:b/>
          <w:lang w:val="en-NZ"/>
        </w:rPr>
        <w:t>The Chair:</w:t>
      </w:r>
      <w:r>
        <w:rPr>
          <w:lang w:val="en-NZ"/>
        </w:rPr>
        <w:t xml:space="preserve"> </w:t>
      </w:r>
      <w:r w:rsidRPr="00875C47">
        <w:rPr>
          <w:rFonts w:cs="Courier New"/>
          <w:szCs w:val="22"/>
          <w:lang w:val="en-NZ"/>
        </w:rPr>
        <w:t xml:space="preserve">What about tax? </w:t>
      </w:r>
    </w:p>
    <w:p w:rsidR="00F8685A" w:rsidP="00F8685A">
      <w:pPr>
        <w:pStyle w:val="Answer"/>
        <w:rPr>
          <w:lang w:val="en-NZ"/>
        </w:rPr>
      </w:pPr>
      <w:r w:rsidRPr="00B92E67">
        <w:rPr>
          <w:b/>
          <w:i/>
          <w:lang w:val="en-NZ"/>
        </w:rPr>
        <w:t>Bim Afolami:</w:t>
      </w:r>
      <w:r>
        <w:rPr>
          <w:lang w:val="en-NZ"/>
        </w:rPr>
        <w:t xml:space="preserve"> What about</w:t>
      </w:r>
      <w:r w:rsidRPr="00875C47">
        <w:rPr>
          <w:lang w:val="en-NZ"/>
        </w:rPr>
        <w:t xml:space="preserve"> tax?</w:t>
      </w:r>
    </w:p>
    <w:p w:rsidR="00F8685A" w:rsidP="00F8685A">
      <w:pPr>
        <w:pStyle w:val="Question"/>
        <w:rPr>
          <w:lang w:val="en-NZ"/>
        </w:rPr>
      </w:pPr>
      <w:r w:rsidRPr="00B92E67">
        <w:rPr>
          <w:b/>
          <w:lang w:val="en-NZ"/>
        </w:rPr>
        <w:t>Lord Griffiths of Fforestfach:</w:t>
      </w:r>
      <w:r>
        <w:rPr>
          <w:lang w:val="en-NZ"/>
        </w:rPr>
        <w:t xml:space="preserve"> </w:t>
      </w:r>
      <w:r w:rsidRPr="00B92E67">
        <w:rPr>
          <w:lang w:val="en-NZ"/>
        </w:rPr>
        <w:t>Could I just interrupt</w:t>
      </w:r>
      <w:r>
        <w:rPr>
          <w:lang w:val="en-NZ"/>
        </w:rPr>
        <w:t xml:space="preserve">? </w:t>
      </w:r>
      <w:r w:rsidRPr="00B92E67">
        <w:rPr>
          <w:lang w:val="en-NZ"/>
        </w:rPr>
        <w:t>I take the point you make</w:t>
      </w:r>
      <w:r w:rsidR="00395220">
        <w:rPr>
          <w:lang w:val="en-NZ"/>
        </w:rPr>
        <w:t xml:space="preserve"> </w:t>
      </w:r>
      <w:r w:rsidRPr="00B92E67">
        <w:rPr>
          <w:lang w:val="en-NZ"/>
        </w:rPr>
        <w:t>but</w:t>
      </w:r>
      <w:r w:rsidR="00395220">
        <w:rPr>
          <w:lang w:val="en-NZ"/>
        </w:rPr>
        <w:t xml:space="preserve">, </w:t>
      </w:r>
      <w:r w:rsidRPr="00B92E67">
        <w:rPr>
          <w:lang w:val="en-NZ"/>
        </w:rPr>
        <w:t>for the last 15 years</w:t>
      </w:r>
      <w:r w:rsidR="00395220">
        <w:rPr>
          <w:lang w:val="en-NZ"/>
        </w:rPr>
        <w:t>,</w:t>
      </w:r>
      <w:r w:rsidRPr="00B92E67">
        <w:rPr>
          <w:lang w:val="en-NZ"/>
        </w:rPr>
        <w:t xml:space="preserve"> you</w:t>
      </w:r>
      <w:r>
        <w:rPr>
          <w:lang w:val="en-NZ"/>
        </w:rPr>
        <w:t xml:space="preserve"> ha</w:t>
      </w:r>
      <w:r w:rsidRPr="00B92E67">
        <w:rPr>
          <w:lang w:val="en-NZ"/>
        </w:rPr>
        <w:t>ve said that you would raise fuel duty and you never ha</w:t>
      </w:r>
      <w:r>
        <w:rPr>
          <w:lang w:val="en-NZ"/>
        </w:rPr>
        <w:t>ve</w:t>
      </w:r>
      <w:r w:rsidRPr="00B92E67">
        <w:rPr>
          <w:lang w:val="en-NZ"/>
        </w:rPr>
        <w:t xml:space="preserve">. </w:t>
      </w:r>
      <w:r>
        <w:rPr>
          <w:lang w:val="en-NZ"/>
        </w:rPr>
        <w:t xml:space="preserve">Whatever you say to me now, that </w:t>
      </w:r>
      <w:r w:rsidRPr="00B92E67">
        <w:rPr>
          <w:lang w:val="en-NZ"/>
        </w:rPr>
        <w:t>is an empirical track record</w:t>
      </w:r>
      <w:r>
        <w:rPr>
          <w:lang w:val="en-NZ"/>
        </w:rPr>
        <w:t xml:space="preserve"> that </w:t>
      </w:r>
      <w:r w:rsidRPr="00B92E67">
        <w:rPr>
          <w:lang w:val="en-NZ"/>
        </w:rPr>
        <w:t xml:space="preserve">personally </w:t>
      </w:r>
      <w:r>
        <w:rPr>
          <w:lang w:val="en-NZ"/>
        </w:rPr>
        <w:t xml:space="preserve">I think is </w:t>
      </w:r>
      <w:r w:rsidRPr="00B92E67">
        <w:rPr>
          <w:lang w:val="en-NZ"/>
        </w:rPr>
        <w:t>shocking.</w:t>
      </w:r>
    </w:p>
    <w:p w:rsidR="00F8685A" w:rsidP="00F8685A">
      <w:pPr>
        <w:pStyle w:val="Answer"/>
        <w:rPr>
          <w:rFonts w:cs="Courier New"/>
          <w:lang w:val="en-NZ"/>
        </w:rPr>
      </w:pPr>
      <w:r w:rsidRPr="00B92E67">
        <w:rPr>
          <w:b/>
          <w:i/>
          <w:lang w:val="en-NZ"/>
        </w:rPr>
        <w:t>Bim Afolami:</w:t>
      </w:r>
      <w:r>
        <w:rPr>
          <w:lang w:val="en-NZ"/>
        </w:rPr>
        <w:t xml:space="preserve"> </w:t>
      </w:r>
      <w:r w:rsidRPr="00875C47">
        <w:rPr>
          <w:rFonts w:cs="Courier New"/>
          <w:lang w:val="en-NZ"/>
        </w:rPr>
        <w:t>My Lord, how I would respond to you is as follow</w:t>
      </w:r>
      <w:r w:rsidR="009517FC">
        <w:rPr>
          <w:rFonts w:cs="Courier New"/>
          <w:lang w:val="en-NZ"/>
        </w:rPr>
        <w:t>s</w:t>
      </w:r>
      <w:r>
        <w:rPr>
          <w:rFonts w:cs="Courier New"/>
          <w:lang w:val="en-NZ"/>
        </w:rPr>
        <w:t xml:space="preserve">: </w:t>
      </w:r>
      <w:r w:rsidRPr="00875C47">
        <w:rPr>
          <w:rFonts w:cs="Courier New"/>
          <w:lang w:val="en-NZ"/>
        </w:rPr>
        <w:t>I did</w:t>
      </w:r>
      <w:r>
        <w:rPr>
          <w:rFonts w:cs="Courier New"/>
          <w:lang w:val="en-NZ"/>
        </w:rPr>
        <w:t xml:space="preserve"> not</w:t>
      </w:r>
      <w:r w:rsidRPr="00875C47">
        <w:rPr>
          <w:rFonts w:cs="Courier New"/>
          <w:lang w:val="en-NZ"/>
        </w:rPr>
        <w:t xml:space="preserve"> personally promise anything 15 years ago. </w:t>
      </w:r>
      <w:r>
        <w:rPr>
          <w:rFonts w:cs="Courier New"/>
          <w:lang w:val="en-NZ"/>
        </w:rPr>
        <w:t>However, i</w:t>
      </w:r>
      <w:r w:rsidRPr="00875C47">
        <w:rPr>
          <w:rFonts w:cs="Courier New"/>
          <w:lang w:val="en-NZ"/>
        </w:rPr>
        <w:t xml:space="preserve">n relation to fuel duty specifically, if any </w:t>
      </w:r>
      <w:r w:rsidR="00395220">
        <w:rPr>
          <w:rFonts w:cs="Courier New"/>
          <w:lang w:val="en-NZ"/>
        </w:rPr>
        <w:t>C</w:t>
      </w:r>
      <w:r w:rsidRPr="00875C47">
        <w:rPr>
          <w:rFonts w:cs="Courier New"/>
          <w:lang w:val="en-NZ"/>
        </w:rPr>
        <w:t xml:space="preserve">hancellor of the day chooses not to meet any particular assumption that underpins a forecast, then that </w:t>
      </w:r>
      <w:r>
        <w:rPr>
          <w:rFonts w:cs="Courier New"/>
          <w:lang w:val="en-NZ"/>
        </w:rPr>
        <w:t>C</w:t>
      </w:r>
      <w:r w:rsidRPr="00875C47">
        <w:rPr>
          <w:rFonts w:cs="Courier New"/>
          <w:lang w:val="en-NZ"/>
        </w:rPr>
        <w:t xml:space="preserve">hancellor has to find alternative sources of revenue to replace the fuel duty revenue. </w:t>
      </w:r>
      <w:r>
        <w:rPr>
          <w:rFonts w:cs="Courier New"/>
          <w:lang w:val="en-NZ"/>
        </w:rPr>
        <w:t>I am not</w:t>
      </w:r>
      <w:r w:rsidRPr="00875C47">
        <w:rPr>
          <w:rFonts w:cs="Courier New"/>
          <w:lang w:val="en-NZ"/>
        </w:rPr>
        <w:t xml:space="preserve"> making a prediction</w:t>
      </w:r>
      <w:r w:rsidR="00395220">
        <w:rPr>
          <w:rFonts w:cs="Courier New"/>
          <w:lang w:val="en-NZ"/>
        </w:rPr>
        <w:t xml:space="preserve">; </w:t>
      </w:r>
      <w:r>
        <w:rPr>
          <w:rFonts w:cs="Courier New"/>
          <w:lang w:val="en-NZ"/>
        </w:rPr>
        <w:t xml:space="preserve">I am </w:t>
      </w:r>
      <w:r w:rsidRPr="00875C47">
        <w:rPr>
          <w:rFonts w:cs="Courier New"/>
          <w:lang w:val="en-NZ"/>
        </w:rPr>
        <w:t xml:space="preserve">just saying that </w:t>
      </w:r>
      <w:r w:rsidR="00395220">
        <w:rPr>
          <w:rFonts w:cs="Courier New"/>
          <w:lang w:val="en-NZ"/>
        </w:rPr>
        <w:t xml:space="preserve">that </w:t>
      </w:r>
      <w:r w:rsidRPr="00875C47">
        <w:rPr>
          <w:rFonts w:cs="Courier New"/>
          <w:lang w:val="en-NZ"/>
        </w:rPr>
        <w:t xml:space="preserve">will happen as </w:t>
      </w:r>
      <w:r w:rsidRPr="00875C47" w:rsidR="00395220">
        <w:rPr>
          <w:rFonts w:cs="Courier New"/>
          <w:lang w:val="en-NZ"/>
        </w:rPr>
        <w:t xml:space="preserve">Budgets </w:t>
      </w:r>
      <w:r w:rsidRPr="00875C47">
        <w:rPr>
          <w:rFonts w:cs="Courier New"/>
          <w:lang w:val="en-NZ"/>
        </w:rPr>
        <w:t xml:space="preserve">go from year to year. </w:t>
      </w:r>
      <w:r>
        <w:rPr>
          <w:rFonts w:cs="Courier New"/>
          <w:lang w:val="en-NZ"/>
        </w:rPr>
        <w:t>I</w:t>
      </w:r>
      <w:r w:rsidRPr="00875C47">
        <w:rPr>
          <w:rFonts w:cs="Courier New"/>
          <w:lang w:val="en-NZ"/>
        </w:rPr>
        <w:t>f that were to be the case</w:t>
      </w:r>
      <w:r w:rsidR="00395220">
        <w:rPr>
          <w:rFonts w:cs="Courier New"/>
          <w:lang w:val="en-NZ"/>
        </w:rPr>
        <w:t xml:space="preserve"> and </w:t>
      </w:r>
      <w:r w:rsidRPr="00875C47">
        <w:rPr>
          <w:rFonts w:cs="Courier New"/>
          <w:lang w:val="en-NZ"/>
        </w:rPr>
        <w:t xml:space="preserve">a </w:t>
      </w:r>
      <w:r w:rsidR="00395220">
        <w:rPr>
          <w:rFonts w:cs="Courier New"/>
          <w:lang w:val="en-NZ"/>
        </w:rPr>
        <w:t>C</w:t>
      </w:r>
      <w:r w:rsidRPr="00875C47" w:rsidR="00395220">
        <w:rPr>
          <w:rFonts w:cs="Courier New"/>
          <w:lang w:val="en-NZ"/>
        </w:rPr>
        <w:t xml:space="preserve">hancellor </w:t>
      </w:r>
      <w:r w:rsidRPr="00875C47">
        <w:rPr>
          <w:rFonts w:cs="Courier New"/>
          <w:lang w:val="en-NZ"/>
        </w:rPr>
        <w:t>were to choose not to raise fuel duty, they would have to find the equivalent amount of money in order to make the assumption credible. I think that</w:t>
      </w:r>
      <w:r>
        <w:rPr>
          <w:rFonts w:cs="Courier New"/>
          <w:lang w:val="en-NZ"/>
        </w:rPr>
        <w:t xml:space="preserve"> i</w:t>
      </w:r>
      <w:r w:rsidRPr="00875C47">
        <w:rPr>
          <w:rFonts w:cs="Courier New"/>
          <w:lang w:val="en-NZ"/>
        </w:rPr>
        <w:t>s a reasonable position.</w:t>
      </w:r>
    </w:p>
    <w:p w:rsidR="00F8685A" w:rsidP="00366146">
      <w:pPr>
        <w:pStyle w:val="Remark"/>
        <w:rPr>
          <w:lang w:val="en-NZ"/>
        </w:rPr>
      </w:pPr>
      <w:r w:rsidRPr="00B92E67">
        <w:rPr>
          <w:b/>
          <w:lang w:val="en-NZ"/>
        </w:rPr>
        <w:t>The Chair:</w:t>
      </w:r>
      <w:r>
        <w:rPr>
          <w:lang w:val="en-NZ"/>
        </w:rPr>
        <w:t xml:space="preserve"> W</w:t>
      </w:r>
      <w:r w:rsidRPr="00B92E67">
        <w:rPr>
          <w:lang w:val="en-NZ"/>
        </w:rPr>
        <w:t>e are trying to look at how sustainable our national debt</w:t>
      </w:r>
      <w:r>
        <w:rPr>
          <w:lang w:val="en-NZ"/>
        </w:rPr>
        <w:t xml:space="preserve"> is</w:t>
      </w:r>
      <w:r w:rsidRPr="00B92E67">
        <w:rPr>
          <w:lang w:val="en-NZ"/>
        </w:rPr>
        <w:t xml:space="preserve">. </w:t>
      </w:r>
      <w:r w:rsidR="00395220">
        <w:rPr>
          <w:lang w:val="en-NZ"/>
        </w:rPr>
        <w:t xml:space="preserve">I </w:t>
      </w:r>
      <w:r w:rsidRPr="00B92E67" w:rsidR="00395220">
        <w:rPr>
          <w:lang w:val="en-NZ"/>
        </w:rPr>
        <w:t>struggl</w:t>
      </w:r>
      <w:r w:rsidR="00395220">
        <w:rPr>
          <w:lang w:val="en-NZ"/>
        </w:rPr>
        <w:t xml:space="preserve">e </w:t>
      </w:r>
      <w:r w:rsidRPr="00B92E67" w:rsidR="00395220">
        <w:rPr>
          <w:lang w:val="en-NZ"/>
        </w:rPr>
        <w:t xml:space="preserve">to see how you can </w:t>
      </w:r>
      <w:r w:rsidR="00395220">
        <w:rPr>
          <w:lang w:val="en-NZ"/>
        </w:rPr>
        <w:t xml:space="preserve">accept </w:t>
      </w:r>
      <w:r w:rsidRPr="00B92E67">
        <w:rPr>
          <w:lang w:val="en-NZ"/>
        </w:rPr>
        <w:t>the outcome</w:t>
      </w:r>
      <w:r>
        <w:rPr>
          <w:lang w:val="en-NZ"/>
        </w:rPr>
        <w:t xml:space="preserve"> of</w:t>
      </w:r>
      <w:r w:rsidRPr="00B92E67">
        <w:rPr>
          <w:lang w:val="en-NZ"/>
        </w:rPr>
        <w:t xml:space="preserve"> the OBR</w:t>
      </w:r>
      <w:r w:rsidR="00395220">
        <w:rPr>
          <w:lang w:val="en-NZ"/>
        </w:rPr>
        <w:t xml:space="preserve"> </w:t>
      </w:r>
      <w:r w:rsidRPr="00B92E67">
        <w:rPr>
          <w:lang w:val="en-NZ"/>
        </w:rPr>
        <w:t xml:space="preserve">without accepting </w:t>
      </w:r>
      <w:r w:rsidR="00395220">
        <w:rPr>
          <w:lang w:val="en-NZ"/>
        </w:rPr>
        <w:t xml:space="preserve">its </w:t>
      </w:r>
      <w:r w:rsidRPr="00B92E67">
        <w:rPr>
          <w:lang w:val="en-NZ"/>
        </w:rPr>
        <w:t xml:space="preserve">assumptions. </w:t>
      </w:r>
    </w:p>
    <w:p w:rsidR="00F8685A" w:rsidP="00366146">
      <w:pPr>
        <w:pStyle w:val="Remark"/>
        <w:rPr>
          <w:lang w:val="en-NZ"/>
        </w:rPr>
      </w:pPr>
      <w:r w:rsidRPr="00B92E67">
        <w:rPr>
          <w:lang w:val="en-NZ"/>
        </w:rPr>
        <w:t>Let</w:t>
      </w:r>
      <w:r>
        <w:rPr>
          <w:lang w:val="en-NZ"/>
        </w:rPr>
        <w:t xml:space="preserve"> u</w:t>
      </w:r>
      <w:r w:rsidRPr="00B92E67">
        <w:rPr>
          <w:lang w:val="en-NZ"/>
        </w:rPr>
        <w:t>s try another assumption. It says that the fiscal forecast is conditioned on the tax</w:t>
      </w:r>
      <w:r w:rsidR="00395220">
        <w:rPr>
          <w:lang w:val="en-NZ"/>
        </w:rPr>
        <w:t>-</w:t>
      </w:r>
      <w:r w:rsidRPr="00B92E67">
        <w:rPr>
          <w:lang w:val="en-NZ"/>
        </w:rPr>
        <w:t>to</w:t>
      </w:r>
      <w:r w:rsidR="00395220">
        <w:rPr>
          <w:lang w:val="en-NZ"/>
        </w:rPr>
        <w:t>-</w:t>
      </w:r>
      <w:r w:rsidRPr="00B92E67">
        <w:rPr>
          <w:lang w:val="en-NZ"/>
        </w:rPr>
        <w:t xml:space="preserve">GDP ratio increasing by a further 1.1 percentage points from its current level to close </w:t>
      </w:r>
      <w:r w:rsidR="00395220">
        <w:rPr>
          <w:lang w:val="en-NZ"/>
        </w:rPr>
        <w:t xml:space="preserve">to </w:t>
      </w:r>
      <w:r w:rsidRPr="00B92E67">
        <w:rPr>
          <w:lang w:val="en-NZ"/>
        </w:rPr>
        <w:t>a post-war high of 37.1% of GDP. Two</w:t>
      </w:r>
      <w:r>
        <w:rPr>
          <w:lang w:val="en-NZ"/>
        </w:rPr>
        <w:t>-</w:t>
      </w:r>
      <w:r w:rsidRPr="00B92E67">
        <w:rPr>
          <w:lang w:val="en-NZ"/>
        </w:rPr>
        <w:t xml:space="preserve">thirds of that increase comes from freezes to personal tax allowances. </w:t>
      </w:r>
      <w:r>
        <w:rPr>
          <w:lang w:val="en-NZ"/>
        </w:rPr>
        <w:t>A</w:t>
      </w:r>
      <w:r w:rsidRPr="00B92E67">
        <w:rPr>
          <w:lang w:val="en-NZ"/>
        </w:rPr>
        <w:t xml:space="preserve">re you </w:t>
      </w:r>
      <w:r>
        <w:rPr>
          <w:lang w:val="en-NZ"/>
        </w:rPr>
        <w:t xml:space="preserve">also </w:t>
      </w:r>
      <w:r w:rsidRPr="00B92E67">
        <w:rPr>
          <w:lang w:val="en-NZ"/>
        </w:rPr>
        <w:t xml:space="preserve">saying that </w:t>
      </w:r>
      <w:r w:rsidR="00395220">
        <w:rPr>
          <w:lang w:val="en-NZ"/>
        </w:rPr>
        <w:t xml:space="preserve">that </w:t>
      </w:r>
      <w:r w:rsidRPr="00B92E67">
        <w:rPr>
          <w:lang w:val="en-NZ"/>
        </w:rPr>
        <w:t>is something that may or may not happen?</w:t>
      </w:r>
    </w:p>
    <w:p w:rsidR="00395220" w:rsidP="00F8685A">
      <w:pPr>
        <w:pStyle w:val="Answer"/>
        <w:rPr>
          <w:rFonts w:cs="Courier New"/>
          <w:lang w:val="en-NZ"/>
        </w:rPr>
      </w:pPr>
      <w:r w:rsidRPr="003A2852">
        <w:rPr>
          <w:b/>
          <w:i/>
          <w:lang w:val="en-NZ"/>
        </w:rPr>
        <w:t>Bim Afolami:</w:t>
      </w:r>
      <w:r>
        <w:rPr>
          <w:lang w:val="en-NZ"/>
        </w:rPr>
        <w:t xml:space="preserve"> </w:t>
      </w:r>
      <w:r w:rsidRPr="00875C47">
        <w:rPr>
          <w:rFonts w:cs="Courier New"/>
          <w:lang w:val="en-NZ"/>
        </w:rPr>
        <w:t>Without being too philosophical about it, anything may or may not happen. What I would say in relation to tax is that the tax burden, though a relevant consideration for everybody on the committee</w:t>
      </w:r>
      <w:r>
        <w:rPr>
          <w:rFonts w:cs="Courier New"/>
          <w:lang w:val="en-NZ"/>
        </w:rPr>
        <w:t>—</w:t>
      </w:r>
      <w:r w:rsidRPr="00875C47">
        <w:rPr>
          <w:rFonts w:cs="Courier New"/>
          <w:lang w:val="en-NZ"/>
        </w:rPr>
        <w:t>indeed</w:t>
      </w:r>
      <w:r>
        <w:rPr>
          <w:rFonts w:cs="Courier New"/>
          <w:lang w:val="en-NZ"/>
        </w:rPr>
        <w:t>,</w:t>
      </w:r>
      <w:r w:rsidRPr="00875C47">
        <w:rPr>
          <w:rFonts w:cs="Courier New"/>
          <w:lang w:val="en-NZ"/>
        </w:rPr>
        <w:t xml:space="preserve"> the country</w:t>
      </w:r>
      <w:r>
        <w:rPr>
          <w:rFonts w:cs="Courier New"/>
          <w:lang w:val="en-NZ"/>
        </w:rPr>
        <w:t>—</w:t>
      </w:r>
      <w:r w:rsidRPr="00875C47">
        <w:rPr>
          <w:rFonts w:cs="Courier New"/>
          <w:lang w:val="en-NZ"/>
        </w:rPr>
        <w:t>to think about</w:t>
      </w:r>
      <w:r>
        <w:rPr>
          <w:rFonts w:cs="Courier New"/>
          <w:lang w:val="en-NZ"/>
        </w:rPr>
        <w:t>,</w:t>
      </w:r>
      <w:r w:rsidRPr="00875C47">
        <w:rPr>
          <w:rFonts w:cs="Courier New"/>
          <w:lang w:val="en-NZ"/>
        </w:rPr>
        <w:t xml:space="preserve"> I would argue</w:t>
      </w:r>
      <w:r>
        <w:rPr>
          <w:rFonts w:cs="Courier New"/>
          <w:lang w:val="en-NZ"/>
        </w:rPr>
        <w:t xml:space="preserve">, </w:t>
      </w:r>
      <w:r w:rsidRPr="00875C47">
        <w:rPr>
          <w:rFonts w:cs="Courier New"/>
          <w:lang w:val="en-NZ"/>
        </w:rPr>
        <w:t>gently</w:t>
      </w:r>
      <w:r>
        <w:rPr>
          <w:rFonts w:cs="Courier New"/>
          <w:lang w:val="en-NZ"/>
        </w:rPr>
        <w:t xml:space="preserve">, </w:t>
      </w:r>
      <w:r w:rsidRPr="00875C47">
        <w:rPr>
          <w:rFonts w:cs="Courier New"/>
          <w:lang w:val="en-NZ"/>
        </w:rPr>
        <w:t>that what is more relevant is the actual take</w:t>
      </w:r>
      <w:r>
        <w:rPr>
          <w:rFonts w:cs="Courier New"/>
          <w:lang w:val="en-NZ"/>
        </w:rPr>
        <w:t>-</w:t>
      </w:r>
      <w:r w:rsidRPr="00875C47">
        <w:rPr>
          <w:rFonts w:cs="Courier New"/>
          <w:lang w:val="en-NZ"/>
        </w:rPr>
        <w:t>home pay for individuals</w:t>
      </w:r>
      <w:r>
        <w:rPr>
          <w:rFonts w:cs="Courier New"/>
          <w:lang w:val="en-NZ"/>
        </w:rPr>
        <w:t>,</w:t>
      </w:r>
      <w:r w:rsidRPr="00875C47">
        <w:rPr>
          <w:rFonts w:cs="Courier New"/>
          <w:lang w:val="en-NZ"/>
        </w:rPr>
        <w:t xml:space="preserve"> real household incomes</w:t>
      </w:r>
      <w:r>
        <w:rPr>
          <w:rFonts w:cs="Courier New"/>
          <w:lang w:val="en-NZ"/>
        </w:rPr>
        <w:t>,</w:t>
      </w:r>
      <w:r w:rsidRPr="00875C47">
        <w:rPr>
          <w:rFonts w:cs="Courier New"/>
          <w:lang w:val="en-NZ"/>
        </w:rPr>
        <w:t xml:space="preserve"> because that</w:t>
      </w:r>
      <w:r>
        <w:rPr>
          <w:rFonts w:cs="Courier New"/>
          <w:lang w:val="en-NZ"/>
        </w:rPr>
        <w:t xml:space="preserve"> i</w:t>
      </w:r>
      <w:r w:rsidRPr="00875C47">
        <w:rPr>
          <w:rFonts w:cs="Courier New"/>
          <w:lang w:val="en-NZ"/>
        </w:rPr>
        <w:t xml:space="preserve">s actually what people receive. </w:t>
      </w:r>
      <w:r>
        <w:rPr>
          <w:rFonts w:cs="Courier New"/>
          <w:lang w:val="en-NZ"/>
        </w:rPr>
        <w:t xml:space="preserve">That </w:t>
      </w:r>
      <w:r w:rsidRPr="00875C47">
        <w:rPr>
          <w:rFonts w:cs="Courier New"/>
          <w:lang w:val="en-NZ"/>
        </w:rPr>
        <w:t xml:space="preserve">also underpins the question of how fast your economy </w:t>
      </w:r>
      <w:r>
        <w:rPr>
          <w:rFonts w:cs="Courier New"/>
          <w:lang w:val="en-NZ"/>
        </w:rPr>
        <w:t xml:space="preserve">is </w:t>
      </w:r>
      <w:r w:rsidRPr="00875C47">
        <w:rPr>
          <w:rFonts w:cs="Courier New"/>
          <w:lang w:val="en-NZ"/>
        </w:rPr>
        <w:t>growing</w:t>
      </w:r>
      <w:r>
        <w:rPr>
          <w:rFonts w:cs="Courier New"/>
          <w:lang w:val="en-NZ"/>
        </w:rPr>
        <w:t>. O</w:t>
      </w:r>
      <w:r w:rsidRPr="00875C47">
        <w:rPr>
          <w:rFonts w:cs="Courier New"/>
          <w:lang w:val="en-NZ"/>
        </w:rPr>
        <w:t>bviously we</w:t>
      </w:r>
      <w:r>
        <w:rPr>
          <w:rFonts w:cs="Courier New"/>
          <w:lang w:val="en-NZ"/>
        </w:rPr>
        <w:t xml:space="preserve"> a</w:t>
      </w:r>
      <w:r w:rsidRPr="00875C47">
        <w:rPr>
          <w:rFonts w:cs="Courier New"/>
          <w:lang w:val="en-NZ"/>
        </w:rPr>
        <w:t>re trying to grow the economy to the point where people</w:t>
      </w:r>
      <w:r>
        <w:rPr>
          <w:rFonts w:cs="Courier New"/>
          <w:lang w:val="en-NZ"/>
        </w:rPr>
        <w:t>’</w:t>
      </w:r>
      <w:r w:rsidRPr="00875C47">
        <w:rPr>
          <w:rFonts w:cs="Courier New"/>
          <w:lang w:val="en-NZ"/>
        </w:rPr>
        <w:t>s real living standards are improving.</w:t>
      </w:r>
      <w:r>
        <w:rPr>
          <w:rFonts w:cs="Courier New"/>
          <w:lang w:val="en-NZ"/>
        </w:rPr>
        <w:t xml:space="preserve"> </w:t>
      </w:r>
    </w:p>
    <w:p w:rsidR="00F8685A" w:rsidP="00F8685A">
      <w:pPr>
        <w:pStyle w:val="Answer"/>
        <w:rPr>
          <w:rFonts w:cs="Courier New"/>
          <w:lang w:val="en-NZ"/>
        </w:rPr>
      </w:pPr>
      <w:r w:rsidRPr="00875C47">
        <w:rPr>
          <w:rFonts w:cs="Courier New"/>
          <w:lang w:val="en-NZ"/>
        </w:rPr>
        <w:t>I do</w:t>
      </w:r>
      <w:r>
        <w:rPr>
          <w:rFonts w:cs="Courier New"/>
          <w:lang w:val="en-NZ"/>
        </w:rPr>
        <w:t xml:space="preserve"> not</w:t>
      </w:r>
      <w:r w:rsidRPr="00875C47">
        <w:rPr>
          <w:rFonts w:cs="Courier New"/>
          <w:lang w:val="en-NZ"/>
        </w:rPr>
        <w:t xml:space="preserve"> want to go down all the things we</w:t>
      </w:r>
      <w:r>
        <w:rPr>
          <w:rFonts w:cs="Courier New"/>
          <w:lang w:val="en-NZ"/>
        </w:rPr>
        <w:t xml:space="preserve"> a</w:t>
      </w:r>
      <w:r w:rsidRPr="00875C47">
        <w:rPr>
          <w:rFonts w:cs="Courier New"/>
          <w:lang w:val="en-NZ"/>
        </w:rPr>
        <w:t>re doing</w:t>
      </w:r>
      <w:r>
        <w:rPr>
          <w:rFonts w:cs="Courier New"/>
          <w:lang w:val="en-NZ"/>
        </w:rPr>
        <w:t xml:space="preserve">, but </w:t>
      </w:r>
      <w:r w:rsidRPr="00875C47">
        <w:rPr>
          <w:rFonts w:cs="Courier New"/>
          <w:lang w:val="en-NZ"/>
        </w:rPr>
        <w:t xml:space="preserve">this is </w:t>
      </w:r>
      <w:r>
        <w:rPr>
          <w:rFonts w:cs="Courier New"/>
          <w:lang w:val="en-NZ"/>
        </w:rPr>
        <w:t xml:space="preserve">very </w:t>
      </w:r>
      <w:r w:rsidRPr="00875C47">
        <w:rPr>
          <w:rFonts w:cs="Courier New"/>
          <w:lang w:val="en-NZ"/>
        </w:rPr>
        <w:t>important around the tax burden.</w:t>
      </w:r>
      <w:r>
        <w:rPr>
          <w:rFonts w:cs="Courier New"/>
          <w:lang w:val="en-NZ"/>
        </w:rPr>
        <w:t xml:space="preserve"> I</w:t>
      </w:r>
      <w:r w:rsidRPr="00875C47">
        <w:rPr>
          <w:rFonts w:cs="Courier New"/>
          <w:lang w:val="en-NZ"/>
        </w:rPr>
        <w:t xml:space="preserve"> know where you</w:t>
      </w:r>
      <w:r>
        <w:rPr>
          <w:rFonts w:cs="Courier New"/>
          <w:lang w:val="en-NZ"/>
        </w:rPr>
        <w:t xml:space="preserve"> a</w:t>
      </w:r>
      <w:r w:rsidRPr="00875C47">
        <w:rPr>
          <w:rFonts w:cs="Courier New"/>
          <w:lang w:val="en-NZ"/>
        </w:rPr>
        <w:t>re going with this, my Lord</w:t>
      </w:r>
      <w:r>
        <w:rPr>
          <w:rFonts w:cs="Courier New"/>
          <w:lang w:val="en-NZ"/>
        </w:rPr>
        <w:t xml:space="preserve">. What is very </w:t>
      </w:r>
      <w:r w:rsidRPr="00875C47">
        <w:rPr>
          <w:rFonts w:cs="Courier New"/>
          <w:lang w:val="en-NZ"/>
        </w:rPr>
        <w:t xml:space="preserve">important around the tax burden is </w:t>
      </w:r>
      <w:r w:rsidR="00395220">
        <w:rPr>
          <w:rFonts w:cs="Courier New"/>
          <w:lang w:val="en-NZ"/>
        </w:rPr>
        <w:t xml:space="preserve">first </w:t>
      </w:r>
      <w:r w:rsidRPr="00875C47">
        <w:rPr>
          <w:rFonts w:cs="Courier New"/>
          <w:lang w:val="en-NZ"/>
        </w:rPr>
        <w:t>that</w:t>
      </w:r>
      <w:r w:rsidR="00395220">
        <w:rPr>
          <w:rFonts w:cs="Courier New"/>
          <w:lang w:val="en-NZ"/>
        </w:rPr>
        <w:t xml:space="preserve"> </w:t>
      </w:r>
      <w:r w:rsidRPr="00875C47">
        <w:rPr>
          <w:rFonts w:cs="Courier New"/>
          <w:lang w:val="en-NZ"/>
        </w:rPr>
        <w:t>we have the lowest tax burden out of European countries in the G7.</w:t>
      </w:r>
    </w:p>
    <w:p w:rsidR="00F8685A" w:rsidP="00F8685A">
      <w:pPr>
        <w:pStyle w:val="Remark"/>
        <w:rPr>
          <w:lang w:val="en-NZ"/>
        </w:rPr>
      </w:pPr>
      <w:r w:rsidRPr="003A2852">
        <w:rPr>
          <w:b/>
          <w:lang w:val="en-NZ"/>
        </w:rPr>
        <w:t>The Chair:</w:t>
      </w:r>
      <w:r>
        <w:rPr>
          <w:lang w:val="en-NZ"/>
        </w:rPr>
        <w:t xml:space="preserve"> </w:t>
      </w:r>
      <w:r w:rsidR="00395220">
        <w:rPr>
          <w:lang w:val="en-NZ"/>
        </w:rPr>
        <w:t>I am s</w:t>
      </w:r>
      <w:r>
        <w:rPr>
          <w:lang w:val="en-NZ"/>
        </w:rPr>
        <w:t>orry</w:t>
      </w:r>
      <w:r w:rsidR="00395220">
        <w:rPr>
          <w:lang w:val="en-NZ"/>
        </w:rPr>
        <w:t xml:space="preserve">; </w:t>
      </w:r>
      <w:r>
        <w:rPr>
          <w:lang w:val="en-NZ"/>
        </w:rPr>
        <w:t>we are pushed for time. We are getting into debt sustainability</w:t>
      </w:r>
      <w:r w:rsidR="009517FC">
        <w:rPr>
          <w:lang w:val="en-NZ"/>
        </w:rPr>
        <w:t>.</w:t>
      </w:r>
    </w:p>
    <w:p w:rsidR="00F8685A" w:rsidP="00F8685A">
      <w:pPr>
        <w:pStyle w:val="Answer"/>
        <w:rPr>
          <w:lang w:val="en-NZ"/>
        </w:rPr>
      </w:pPr>
      <w:r w:rsidRPr="003A2852">
        <w:rPr>
          <w:b/>
          <w:i/>
          <w:lang w:val="en-NZ"/>
        </w:rPr>
        <w:t>Bim Afolami:</w:t>
      </w:r>
      <w:r>
        <w:rPr>
          <w:lang w:val="en-NZ"/>
        </w:rPr>
        <w:t xml:space="preserve"> Sorry</w:t>
      </w:r>
      <w:r w:rsidR="00395220">
        <w:rPr>
          <w:lang w:val="en-NZ"/>
        </w:rPr>
        <w:t xml:space="preserve">; </w:t>
      </w:r>
      <w:r>
        <w:rPr>
          <w:lang w:val="en-NZ"/>
        </w:rPr>
        <w:t>I was getting carried away.</w:t>
      </w:r>
    </w:p>
    <w:p w:rsidR="00F8685A" w:rsidP="00F8685A">
      <w:pPr>
        <w:pStyle w:val="Remark"/>
        <w:rPr>
          <w:lang w:val="en-NZ"/>
        </w:rPr>
      </w:pPr>
      <w:r w:rsidRPr="003A2852">
        <w:rPr>
          <w:b/>
          <w:lang w:val="en-NZ"/>
        </w:rPr>
        <w:t>The Chair:</w:t>
      </w:r>
      <w:r>
        <w:rPr>
          <w:lang w:val="en-NZ"/>
        </w:rPr>
        <w:t xml:space="preserve"> No, it is perfectly understandable </w:t>
      </w:r>
      <w:r w:rsidR="00395220">
        <w:rPr>
          <w:lang w:val="en-NZ"/>
        </w:rPr>
        <w:t xml:space="preserve">that </w:t>
      </w:r>
      <w:r>
        <w:rPr>
          <w:lang w:val="en-NZ"/>
        </w:rPr>
        <w:t>you wanted to make that point</w:t>
      </w:r>
      <w:r w:rsidR="00395220">
        <w:rPr>
          <w:lang w:val="en-NZ"/>
        </w:rPr>
        <w:t>,</w:t>
      </w:r>
      <w:r>
        <w:rPr>
          <w:lang w:val="en-NZ"/>
        </w:rPr>
        <w:t xml:space="preserve"> but I am </w:t>
      </w:r>
      <w:r w:rsidRPr="00875C47">
        <w:rPr>
          <w:rFonts w:cs="Courier New"/>
          <w:szCs w:val="22"/>
          <w:lang w:val="en-NZ"/>
        </w:rPr>
        <w:t>trying to get into debt sustainability</w:t>
      </w:r>
      <w:r w:rsidR="00395220">
        <w:rPr>
          <w:rFonts w:cs="Courier New"/>
          <w:szCs w:val="22"/>
          <w:lang w:val="en-NZ"/>
        </w:rPr>
        <w:t xml:space="preserve"> and </w:t>
      </w:r>
      <w:r>
        <w:rPr>
          <w:rFonts w:cs="Courier New"/>
          <w:szCs w:val="22"/>
          <w:lang w:val="en-NZ"/>
        </w:rPr>
        <w:t xml:space="preserve">to </w:t>
      </w:r>
      <w:r w:rsidRPr="00875C47">
        <w:rPr>
          <w:rFonts w:cs="Courier New"/>
          <w:szCs w:val="22"/>
          <w:lang w:val="en-NZ"/>
        </w:rPr>
        <w:t>understand how sustainable our debt</w:t>
      </w:r>
      <w:r>
        <w:rPr>
          <w:rFonts w:cs="Courier New"/>
          <w:szCs w:val="22"/>
          <w:lang w:val="en-NZ"/>
        </w:rPr>
        <w:t xml:space="preserve"> is</w:t>
      </w:r>
      <w:r w:rsidRPr="00875C47">
        <w:rPr>
          <w:rFonts w:cs="Courier New"/>
          <w:szCs w:val="22"/>
          <w:lang w:val="en-NZ"/>
        </w:rPr>
        <w:t xml:space="preserve">. </w:t>
      </w:r>
      <w:r>
        <w:rPr>
          <w:rFonts w:cs="Courier New"/>
          <w:szCs w:val="22"/>
          <w:lang w:val="en-NZ"/>
        </w:rPr>
        <w:t xml:space="preserve">It </w:t>
      </w:r>
      <w:r w:rsidRPr="00875C47">
        <w:rPr>
          <w:rFonts w:cs="Courier New"/>
          <w:szCs w:val="22"/>
          <w:lang w:val="en-NZ"/>
        </w:rPr>
        <w:t xml:space="preserve">seems that </w:t>
      </w:r>
      <w:r>
        <w:rPr>
          <w:rFonts w:cs="Courier New"/>
          <w:szCs w:val="22"/>
          <w:lang w:val="en-NZ"/>
        </w:rPr>
        <w:t>the Gov</w:t>
      </w:r>
      <w:r w:rsidRPr="00875C47">
        <w:rPr>
          <w:rFonts w:cs="Courier New"/>
          <w:szCs w:val="22"/>
          <w:lang w:val="en-NZ"/>
        </w:rPr>
        <w:t xml:space="preserve">ernment </w:t>
      </w:r>
      <w:r>
        <w:rPr>
          <w:rFonts w:cs="Courier New"/>
          <w:szCs w:val="22"/>
          <w:lang w:val="en-NZ"/>
        </w:rPr>
        <w:t xml:space="preserve">are </w:t>
      </w:r>
      <w:r w:rsidRPr="00875C47">
        <w:rPr>
          <w:rFonts w:cs="Courier New"/>
          <w:szCs w:val="22"/>
          <w:lang w:val="en-NZ"/>
        </w:rPr>
        <w:t xml:space="preserve">saying that debt </w:t>
      </w:r>
      <w:r>
        <w:rPr>
          <w:rFonts w:cs="Courier New"/>
          <w:szCs w:val="22"/>
          <w:lang w:val="en-NZ"/>
        </w:rPr>
        <w:t xml:space="preserve">will </w:t>
      </w:r>
      <w:r w:rsidRPr="00875C47">
        <w:rPr>
          <w:rFonts w:cs="Courier New"/>
          <w:szCs w:val="22"/>
          <w:lang w:val="en-NZ"/>
        </w:rPr>
        <w:t>be falling in the fifth year of the forecast</w:t>
      </w:r>
      <w:r w:rsidR="00395220">
        <w:rPr>
          <w:rFonts w:cs="Courier New"/>
          <w:szCs w:val="22"/>
          <w:lang w:val="en-NZ"/>
        </w:rPr>
        <w:t>,</w:t>
      </w:r>
      <w:r>
        <w:rPr>
          <w:lang w:val="en-NZ"/>
        </w:rPr>
        <w:t xml:space="preserve"> </w:t>
      </w:r>
      <w:r w:rsidR="00395220">
        <w:rPr>
          <w:lang w:val="en-NZ"/>
        </w:rPr>
        <w:t xml:space="preserve">but they disagree with the </w:t>
      </w:r>
      <w:r w:rsidRPr="00875C47">
        <w:rPr>
          <w:lang w:val="en-NZ"/>
        </w:rPr>
        <w:t xml:space="preserve">assumptions upon which it is falling. </w:t>
      </w:r>
      <w:r>
        <w:rPr>
          <w:lang w:val="en-NZ"/>
        </w:rPr>
        <w:t xml:space="preserve">That </w:t>
      </w:r>
      <w:r w:rsidR="00395220">
        <w:rPr>
          <w:lang w:val="en-NZ"/>
        </w:rPr>
        <w:t xml:space="preserve">then </w:t>
      </w:r>
      <w:r w:rsidRPr="00875C47">
        <w:rPr>
          <w:lang w:val="en-NZ"/>
        </w:rPr>
        <w:t>makes me wonder how sustainable our debt</w:t>
      </w:r>
      <w:r>
        <w:rPr>
          <w:lang w:val="en-NZ"/>
        </w:rPr>
        <w:t xml:space="preserve"> is, b</w:t>
      </w:r>
      <w:r w:rsidRPr="00875C47">
        <w:rPr>
          <w:lang w:val="en-NZ"/>
        </w:rPr>
        <w:t>ecause if you</w:t>
      </w:r>
      <w:r>
        <w:rPr>
          <w:lang w:val="en-NZ"/>
        </w:rPr>
        <w:t xml:space="preserve"> a</w:t>
      </w:r>
      <w:r w:rsidRPr="00875C47">
        <w:rPr>
          <w:lang w:val="en-NZ"/>
        </w:rPr>
        <w:t>re not agreeing that you</w:t>
      </w:r>
      <w:r>
        <w:rPr>
          <w:lang w:val="en-NZ"/>
        </w:rPr>
        <w:t xml:space="preserve"> will </w:t>
      </w:r>
      <w:r w:rsidRPr="00875C47">
        <w:rPr>
          <w:lang w:val="en-NZ"/>
        </w:rPr>
        <w:t>see taxes rising or spending falling, I can</w:t>
      </w:r>
      <w:r>
        <w:rPr>
          <w:lang w:val="en-NZ"/>
        </w:rPr>
        <w:t>not</w:t>
      </w:r>
      <w:r w:rsidRPr="00875C47">
        <w:rPr>
          <w:lang w:val="en-NZ"/>
        </w:rPr>
        <w:t xml:space="preserve"> quite understand how these figures all add up.</w:t>
      </w:r>
    </w:p>
    <w:p w:rsidR="00F8685A" w:rsidP="00F8685A">
      <w:pPr>
        <w:pStyle w:val="Answer"/>
        <w:rPr>
          <w:rFonts w:cs="Courier New"/>
          <w:lang w:val="en-NZ"/>
        </w:rPr>
      </w:pPr>
      <w:r w:rsidRPr="003A2852">
        <w:rPr>
          <w:b/>
          <w:i/>
          <w:lang w:val="en-NZ"/>
        </w:rPr>
        <w:t>Bim Afolami:</w:t>
      </w:r>
      <w:r>
        <w:rPr>
          <w:b/>
          <w:i/>
          <w:lang w:val="en-NZ"/>
        </w:rPr>
        <w:t xml:space="preserve"> </w:t>
      </w:r>
      <w:r>
        <w:rPr>
          <w:lang w:val="en-NZ"/>
        </w:rPr>
        <w:t xml:space="preserve">You are </w:t>
      </w:r>
      <w:r w:rsidRPr="00875C47">
        <w:rPr>
          <w:rFonts w:cs="Courier New"/>
          <w:lang w:val="en-NZ"/>
        </w:rPr>
        <w:t>putting words in my mouth. I did</w:t>
      </w:r>
      <w:r>
        <w:rPr>
          <w:rFonts w:cs="Courier New"/>
          <w:lang w:val="en-NZ"/>
        </w:rPr>
        <w:t xml:space="preserve"> not say I disagreed</w:t>
      </w:r>
      <w:r w:rsidRPr="00875C47">
        <w:rPr>
          <w:rFonts w:cs="Courier New"/>
          <w:lang w:val="en-NZ"/>
        </w:rPr>
        <w:t xml:space="preserve"> with the tax point that you made</w:t>
      </w:r>
      <w:r w:rsidR="00395220">
        <w:rPr>
          <w:rFonts w:cs="Courier New"/>
          <w:lang w:val="en-NZ"/>
        </w:rPr>
        <w:t xml:space="preserve"> or </w:t>
      </w:r>
      <w:r w:rsidRPr="00875C47">
        <w:rPr>
          <w:rFonts w:cs="Courier New"/>
          <w:lang w:val="en-NZ"/>
        </w:rPr>
        <w:t xml:space="preserve">that I disagreed with fuel duty. </w:t>
      </w:r>
      <w:r>
        <w:rPr>
          <w:rFonts w:cs="Courier New"/>
          <w:lang w:val="en-NZ"/>
        </w:rPr>
        <w:t xml:space="preserve">To </w:t>
      </w:r>
      <w:r w:rsidRPr="00875C47">
        <w:rPr>
          <w:rFonts w:cs="Courier New"/>
          <w:lang w:val="en-NZ"/>
        </w:rPr>
        <w:t xml:space="preserve">the extent that I thought it would be possible to change any of those assumptions, I said </w:t>
      </w:r>
      <w:r w:rsidR="00395220">
        <w:rPr>
          <w:rFonts w:cs="Courier New"/>
          <w:lang w:val="en-NZ"/>
        </w:rPr>
        <w:t xml:space="preserve">that </w:t>
      </w:r>
      <w:r w:rsidRPr="00875C47">
        <w:rPr>
          <w:rFonts w:cs="Courier New"/>
          <w:lang w:val="en-NZ"/>
        </w:rPr>
        <w:t>one would have to find alternative sources of revenue to fill that gap.</w:t>
      </w:r>
    </w:p>
    <w:p w:rsidR="00F8685A" w:rsidP="00F8685A">
      <w:pPr>
        <w:pStyle w:val="Question"/>
        <w:rPr>
          <w:rFonts w:cs="Courier New"/>
          <w:lang w:val="en-NZ"/>
        </w:rPr>
      </w:pPr>
      <w:r w:rsidRPr="00F2405D">
        <w:rPr>
          <w:b/>
          <w:lang w:val="en-NZ"/>
        </w:rPr>
        <w:t>Baroness Liddell of Coatdyke:</w:t>
      </w:r>
      <w:r w:rsidRPr="00875C47">
        <w:rPr>
          <w:rFonts w:cs="Courier New"/>
          <w:lang w:val="en-NZ"/>
        </w:rPr>
        <w:t xml:space="preserve"> The OBR has told us that long</w:t>
      </w:r>
      <w:r>
        <w:rPr>
          <w:rFonts w:cs="Courier New"/>
          <w:lang w:val="en-NZ"/>
        </w:rPr>
        <w:t>-term</w:t>
      </w:r>
      <w:r w:rsidRPr="00875C47">
        <w:rPr>
          <w:rFonts w:cs="Courier New"/>
          <w:lang w:val="en-NZ"/>
        </w:rPr>
        <w:t xml:space="preserve"> debt sustainability requires action over the next Parliament</w:t>
      </w:r>
      <w:r>
        <w:rPr>
          <w:rFonts w:cs="Courier New"/>
          <w:lang w:val="en-NZ"/>
        </w:rPr>
        <w:t xml:space="preserve">, which </w:t>
      </w:r>
      <w:r w:rsidRPr="00875C47">
        <w:rPr>
          <w:rFonts w:cs="Courier New"/>
          <w:lang w:val="en-NZ"/>
        </w:rPr>
        <w:t>is the next five years. Wh</w:t>
      </w:r>
      <w:r>
        <w:rPr>
          <w:rFonts w:cs="Courier New"/>
          <w:lang w:val="en-NZ"/>
        </w:rPr>
        <w:t xml:space="preserve">at are </w:t>
      </w:r>
      <w:r w:rsidRPr="00875C47">
        <w:rPr>
          <w:rFonts w:cs="Courier New"/>
          <w:lang w:val="en-NZ"/>
        </w:rPr>
        <w:t>your thoughts on that</w:t>
      </w:r>
      <w:r>
        <w:rPr>
          <w:rFonts w:cs="Courier New"/>
          <w:lang w:val="en-NZ"/>
        </w:rPr>
        <w:t>?</w:t>
      </w:r>
    </w:p>
    <w:p w:rsidR="00395220" w:rsidP="00F8685A">
      <w:pPr>
        <w:pStyle w:val="Answer"/>
        <w:rPr>
          <w:rFonts w:cs="Courier New"/>
          <w:lang w:val="en-NZ"/>
        </w:rPr>
      </w:pPr>
      <w:r w:rsidRPr="00F2405D">
        <w:rPr>
          <w:b/>
          <w:i/>
          <w:lang w:val="en-NZ"/>
        </w:rPr>
        <w:t>Bim Afolami:</w:t>
      </w:r>
      <w:r>
        <w:rPr>
          <w:lang w:val="en-NZ"/>
        </w:rPr>
        <w:t xml:space="preserve"> </w:t>
      </w:r>
      <w:r w:rsidRPr="00875C47">
        <w:rPr>
          <w:rFonts w:cs="Courier New"/>
          <w:lang w:val="en-NZ"/>
        </w:rPr>
        <w:t xml:space="preserve">I agree with </w:t>
      </w:r>
      <w:r>
        <w:rPr>
          <w:rFonts w:cs="Courier New"/>
          <w:lang w:val="en-NZ"/>
        </w:rPr>
        <w:t xml:space="preserve">the </w:t>
      </w:r>
      <w:r w:rsidRPr="00875C47">
        <w:rPr>
          <w:rFonts w:cs="Courier New"/>
          <w:lang w:val="en-NZ"/>
        </w:rPr>
        <w:t xml:space="preserve">fundamental point that it </w:t>
      </w:r>
      <w:r>
        <w:rPr>
          <w:rFonts w:cs="Courier New"/>
          <w:lang w:val="en-NZ"/>
        </w:rPr>
        <w:t xml:space="preserve">will </w:t>
      </w:r>
      <w:r w:rsidRPr="00875C47">
        <w:rPr>
          <w:rFonts w:cs="Courier New"/>
          <w:lang w:val="en-NZ"/>
        </w:rPr>
        <w:t xml:space="preserve">require action, not just in the next </w:t>
      </w:r>
      <w:r>
        <w:rPr>
          <w:rFonts w:cs="Courier New"/>
          <w:lang w:val="en-NZ"/>
        </w:rPr>
        <w:t>P</w:t>
      </w:r>
      <w:r w:rsidRPr="00875C47">
        <w:rPr>
          <w:rFonts w:cs="Courier New"/>
          <w:lang w:val="en-NZ"/>
        </w:rPr>
        <w:t xml:space="preserve">arliament, </w:t>
      </w:r>
      <w:r>
        <w:rPr>
          <w:rFonts w:cs="Courier New"/>
          <w:lang w:val="en-NZ"/>
        </w:rPr>
        <w:t xml:space="preserve">but </w:t>
      </w:r>
      <w:r w:rsidRPr="00875C47">
        <w:rPr>
          <w:rFonts w:cs="Courier New"/>
          <w:lang w:val="en-NZ"/>
        </w:rPr>
        <w:t xml:space="preserve">the </w:t>
      </w:r>
      <w:r>
        <w:rPr>
          <w:rFonts w:cs="Courier New"/>
          <w:lang w:val="en-NZ"/>
        </w:rPr>
        <w:t>P</w:t>
      </w:r>
      <w:r w:rsidRPr="00875C47">
        <w:rPr>
          <w:rFonts w:cs="Courier New"/>
          <w:lang w:val="en-NZ"/>
        </w:rPr>
        <w:t>arliament after that</w:t>
      </w:r>
      <w:r>
        <w:rPr>
          <w:rFonts w:cs="Courier New"/>
          <w:lang w:val="en-NZ"/>
        </w:rPr>
        <w:t>,</w:t>
      </w:r>
      <w:r w:rsidRPr="00875C47">
        <w:rPr>
          <w:rFonts w:cs="Courier New"/>
          <w:lang w:val="en-NZ"/>
        </w:rPr>
        <w:t xml:space="preserve"> the </w:t>
      </w:r>
      <w:r>
        <w:rPr>
          <w:rFonts w:cs="Courier New"/>
          <w:lang w:val="en-NZ"/>
        </w:rPr>
        <w:t>P</w:t>
      </w:r>
      <w:r w:rsidRPr="00875C47">
        <w:rPr>
          <w:rFonts w:cs="Courier New"/>
          <w:lang w:val="en-NZ"/>
        </w:rPr>
        <w:t xml:space="preserve">arliament after that and successive </w:t>
      </w:r>
      <w:r>
        <w:rPr>
          <w:rFonts w:cs="Courier New"/>
          <w:lang w:val="en-NZ"/>
        </w:rPr>
        <w:t>P</w:t>
      </w:r>
      <w:r w:rsidRPr="00875C47">
        <w:rPr>
          <w:rFonts w:cs="Courier New"/>
          <w:lang w:val="en-NZ"/>
        </w:rPr>
        <w:t>arliaments</w:t>
      </w:r>
      <w:r>
        <w:rPr>
          <w:rFonts w:cs="Courier New"/>
          <w:lang w:val="en-NZ"/>
        </w:rPr>
        <w:t>,</w:t>
      </w:r>
      <w:r w:rsidRPr="00875C47">
        <w:rPr>
          <w:rFonts w:cs="Courier New"/>
          <w:lang w:val="en-NZ"/>
        </w:rPr>
        <w:t xml:space="preserve"> because this is a long</w:t>
      </w:r>
      <w:r>
        <w:rPr>
          <w:rFonts w:cs="Courier New"/>
          <w:lang w:val="en-NZ"/>
        </w:rPr>
        <w:t>-</w:t>
      </w:r>
      <w:r w:rsidRPr="00875C47">
        <w:rPr>
          <w:rFonts w:cs="Courier New"/>
          <w:lang w:val="en-NZ"/>
        </w:rPr>
        <w:t xml:space="preserve">term challenge. What are my thoughts </w:t>
      </w:r>
      <w:r>
        <w:rPr>
          <w:rFonts w:cs="Courier New"/>
          <w:lang w:val="en-NZ"/>
        </w:rPr>
        <w:t xml:space="preserve">on </w:t>
      </w:r>
      <w:r w:rsidRPr="00875C47">
        <w:rPr>
          <w:rFonts w:cs="Courier New"/>
          <w:lang w:val="en-NZ"/>
        </w:rPr>
        <w:t>how to do that? The fundamental way to do that is to deal with the numerator and the denominator of the question</w:t>
      </w:r>
      <w:r>
        <w:rPr>
          <w:rFonts w:cs="Courier New"/>
          <w:lang w:val="en-NZ"/>
        </w:rPr>
        <w:t xml:space="preserve">, </w:t>
      </w:r>
      <w:r w:rsidRPr="00875C47">
        <w:rPr>
          <w:rFonts w:cs="Courier New"/>
          <w:lang w:val="en-NZ"/>
        </w:rPr>
        <w:t>in growing the economy</w:t>
      </w:r>
      <w:r>
        <w:rPr>
          <w:rFonts w:cs="Courier New"/>
          <w:lang w:val="en-NZ"/>
        </w:rPr>
        <w:t xml:space="preserve"> </w:t>
      </w:r>
      <w:r w:rsidRPr="00875C47">
        <w:rPr>
          <w:rFonts w:cs="Courier New"/>
          <w:lang w:val="en-NZ"/>
        </w:rPr>
        <w:t xml:space="preserve">to make sure that you need to borrow less over time and making sure </w:t>
      </w:r>
      <w:r>
        <w:rPr>
          <w:rFonts w:cs="Courier New"/>
          <w:lang w:val="en-NZ"/>
        </w:rPr>
        <w:t xml:space="preserve">that </w:t>
      </w:r>
      <w:r w:rsidRPr="00875C47">
        <w:rPr>
          <w:rFonts w:cs="Courier New"/>
          <w:lang w:val="en-NZ"/>
        </w:rPr>
        <w:t>we get better outcomes for public services</w:t>
      </w:r>
      <w:r>
        <w:rPr>
          <w:rFonts w:cs="Courier New"/>
          <w:lang w:val="en-NZ"/>
        </w:rPr>
        <w:t xml:space="preserve"> to ensure </w:t>
      </w:r>
      <w:r w:rsidRPr="00875C47">
        <w:rPr>
          <w:rFonts w:cs="Courier New"/>
          <w:lang w:val="en-NZ"/>
        </w:rPr>
        <w:t>that you do</w:t>
      </w:r>
      <w:r>
        <w:rPr>
          <w:rFonts w:cs="Courier New"/>
          <w:lang w:val="en-NZ"/>
        </w:rPr>
        <w:t xml:space="preserve"> not</w:t>
      </w:r>
      <w:r w:rsidRPr="00875C47">
        <w:rPr>
          <w:rFonts w:cs="Courier New"/>
          <w:lang w:val="en-NZ"/>
        </w:rPr>
        <w:t xml:space="preserve"> have to bake in huge increases every year. </w:t>
      </w:r>
    </w:p>
    <w:p w:rsidR="00F8685A" w:rsidP="00F8685A">
      <w:pPr>
        <w:pStyle w:val="Answer"/>
        <w:rPr>
          <w:rFonts w:cs="Courier New"/>
          <w:lang w:val="en-NZ"/>
        </w:rPr>
      </w:pPr>
      <w:r>
        <w:rPr>
          <w:rFonts w:cs="Courier New"/>
          <w:lang w:val="en-NZ"/>
        </w:rPr>
        <w:t>We are</w:t>
      </w:r>
      <w:r w:rsidRPr="00875C47">
        <w:rPr>
          <w:rFonts w:cs="Courier New"/>
          <w:lang w:val="en-NZ"/>
        </w:rPr>
        <w:t xml:space="preserve"> working on both of those. I</w:t>
      </w:r>
      <w:r>
        <w:rPr>
          <w:rFonts w:cs="Courier New"/>
          <w:lang w:val="en-NZ"/>
        </w:rPr>
        <w:t xml:space="preserve"> a</w:t>
      </w:r>
      <w:r w:rsidRPr="00875C47">
        <w:rPr>
          <w:rFonts w:cs="Courier New"/>
          <w:lang w:val="en-NZ"/>
        </w:rPr>
        <w:t>m not saying that that work is complete</w:t>
      </w:r>
      <w:r w:rsidR="00395220">
        <w:rPr>
          <w:rFonts w:cs="Courier New"/>
          <w:lang w:val="en-NZ"/>
        </w:rPr>
        <w:t xml:space="preserve"> or </w:t>
      </w:r>
      <w:r w:rsidRPr="00875C47">
        <w:rPr>
          <w:rFonts w:cs="Courier New"/>
          <w:lang w:val="en-NZ"/>
        </w:rPr>
        <w:t xml:space="preserve">that future </w:t>
      </w:r>
      <w:r>
        <w:rPr>
          <w:rFonts w:cs="Courier New"/>
          <w:lang w:val="en-NZ"/>
        </w:rPr>
        <w:t>P</w:t>
      </w:r>
      <w:r w:rsidRPr="00875C47">
        <w:rPr>
          <w:rFonts w:cs="Courier New"/>
          <w:lang w:val="en-NZ"/>
        </w:rPr>
        <w:t xml:space="preserve">arliaments and </w:t>
      </w:r>
      <w:r>
        <w:rPr>
          <w:rFonts w:cs="Courier New"/>
          <w:lang w:val="en-NZ"/>
        </w:rPr>
        <w:t>G</w:t>
      </w:r>
      <w:r w:rsidRPr="00875C47">
        <w:rPr>
          <w:rFonts w:cs="Courier New"/>
          <w:lang w:val="en-NZ"/>
        </w:rPr>
        <w:t>overnments w</w:t>
      </w:r>
      <w:r>
        <w:rPr>
          <w:rFonts w:cs="Courier New"/>
          <w:lang w:val="en-NZ"/>
        </w:rPr>
        <w:t xml:space="preserve">ill not </w:t>
      </w:r>
      <w:r w:rsidRPr="00875C47">
        <w:rPr>
          <w:rFonts w:cs="Courier New"/>
          <w:lang w:val="en-NZ"/>
        </w:rPr>
        <w:t>have ideas as to how to do those things more effectively</w:t>
      </w:r>
      <w:r w:rsidR="00395220">
        <w:rPr>
          <w:rFonts w:cs="Courier New"/>
          <w:lang w:val="en-NZ"/>
        </w:rPr>
        <w:t>. W</w:t>
      </w:r>
      <w:r w:rsidRPr="00875C47">
        <w:rPr>
          <w:rFonts w:cs="Courier New"/>
          <w:lang w:val="en-NZ"/>
        </w:rPr>
        <w:t>hat I</w:t>
      </w:r>
      <w:r>
        <w:rPr>
          <w:rFonts w:cs="Courier New"/>
          <w:lang w:val="en-NZ"/>
        </w:rPr>
        <w:t xml:space="preserve"> a</w:t>
      </w:r>
      <w:r w:rsidRPr="00875C47">
        <w:rPr>
          <w:rFonts w:cs="Courier New"/>
          <w:lang w:val="en-NZ"/>
        </w:rPr>
        <w:t>m saying is that the core question is the growth of the economy and public spending</w:t>
      </w:r>
      <w:r>
        <w:rPr>
          <w:rFonts w:cs="Courier New"/>
          <w:lang w:val="en-NZ"/>
        </w:rPr>
        <w:t>. W</w:t>
      </w:r>
      <w:r w:rsidRPr="00875C47">
        <w:rPr>
          <w:rFonts w:cs="Courier New"/>
          <w:lang w:val="en-NZ"/>
        </w:rPr>
        <w:t xml:space="preserve">e have to focus on both of those questions in every single </w:t>
      </w:r>
      <w:r>
        <w:rPr>
          <w:rFonts w:cs="Courier New"/>
          <w:lang w:val="en-NZ"/>
        </w:rPr>
        <w:t>P</w:t>
      </w:r>
      <w:r w:rsidRPr="00875C47">
        <w:rPr>
          <w:rFonts w:cs="Courier New"/>
          <w:lang w:val="en-NZ"/>
        </w:rPr>
        <w:t>arliament.</w:t>
      </w:r>
    </w:p>
    <w:p w:rsidR="00F8685A" w:rsidP="00F8685A">
      <w:pPr>
        <w:pStyle w:val="Remark"/>
        <w:rPr>
          <w:lang w:val="en-NZ"/>
        </w:rPr>
      </w:pPr>
      <w:r w:rsidRPr="00F2405D">
        <w:rPr>
          <w:b/>
          <w:lang w:val="en-NZ"/>
        </w:rPr>
        <w:t>Baroness Liddell of Coatdyke:</w:t>
      </w:r>
      <w:r w:rsidRPr="00875C47">
        <w:rPr>
          <w:lang w:val="en-NZ"/>
        </w:rPr>
        <w:t xml:space="preserve"> I </w:t>
      </w:r>
      <w:r w:rsidR="00395220">
        <w:rPr>
          <w:lang w:val="en-NZ"/>
        </w:rPr>
        <w:t xml:space="preserve">do </w:t>
      </w:r>
      <w:r>
        <w:rPr>
          <w:lang w:val="en-NZ"/>
        </w:rPr>
        <w:t>not</w:t>
      </w:r>
      <w:r w:rsidRPr="00875C47">
        <w:rPr>
          <w:lang w:val="en-NZ"/>
        </w:rPr>
        <w:t xml:space="preserve"> disagree with you on that</w:t>
      </w:r>
      <w:r>
        <w:rPr>
          <w:lang w:val="en-NZ"/>
        </w:rPr>
        <w:t xml:space="preserve"> but </w:t>
      </w:r>
      <w:r w:rsidRPr="00875C47">
        <w:rPr>
          <w:lang w:val="en-NZ"/>
        </w:rPr>
        <w:t>how do you get there? That is the most difficult question.</w:t>
      </w:r>
    </w:p>
    <w:p w:rsidR="00F8685A" w:rsidP="00F8685A">
      <w:pPr>
        <w:pStyle w:val="Answer"/>
        <w:rPr>
          <w:rFonts w:cs="Courier New"/>
          <w:lang w:val="en-NZ"/>
        </w:rPr>
      </w:pPr>
      <w:r w:rsidRPr="00AB0330">
        <w:rPr>
          <w:b/>
          <w:i/>
          <w:lang w:val="en-NZ"/>
        </w:rPr>
        <w:t>Bim Afolami:</w:t>
      </w:r>
      <w:r>
        <w:rPr>
          <w:lang w:val="en-NZ"/>
        </w:rPr>
        <w:t xml:space="preserve"> We have</w:t>
      </w:r>
      <w:r w:rsidRPr="00875C47">
        <w:rPr>
          <w:rFonts w:cs="Courier New"/>
          <w:lang w:val="en-NZ"/>
        </w:rPr>
        <w:t xml:space="preserve"> started</w:t>
      </w:r>
      <w:r>
        <w:rPr>
          <w:rFonts w:cs="Courier New"/>
          <w:lang w:val="en-NZ"/>
        </w:rPr>
        <w:t>.</w:t>
      </w:r>
      <w:r w:rsidRPr="00875C47">
        <w:rPr>
          <w:rFonts w:cs="Courier New"/>
          <w:lang w:val="en-NZ"/>
        </w:rPr>
        <w:t xml:space="preserve"> I was going to say </w:t>
      </w:r>
      <w:r w:rsidR="00395220">
        <w:rPr>
          <w:rFonts w:cs="Courier New"/>
          <w:lang w:val="en-NZ"/>
        </w:rPr>
        <w:t xml:space="preserve">that </w:t>
      </w:r>
      <w:r w:rsidRPr="00875C47">
        <w:rPr>
          <w:rFonts w:cs="Courier New"/>
          <w:lang w:val="en-NZ"/>
        </w:rPr>
        <w:t>we</w:t>
      </w:r>
      <w:r>
        <w:rPr>
          <w:rFonts w:cs="Courier New"/>
          <w:lang w:val="en-NZ"/>
        </w:rPr>
        <w:t xml:space="preserve"> ha</w:t>
      </w:r>
      <w:r w:rsidRPr="00875C47">
        <w:rPr>
          <w:rFonts w:cs="Courier New"/>
          <w:lang w:val="en-NZ"/>
        </w:rPr>
        <w:t xml:space="preserve">ve had all these growth measures and I was going to list them, but there are over 120 in the last six months from both the </w:t>
      </w:r>
      <w:r>
        <w:rPr>
          <w:rFonts w:cs="Courier New"/>
          <w:lang w:val="en-NZ"/>
        </w:rPr>
        <w:t>A</w:t>
      </w:r>
      <w:r w:rsidRPr="00875C47">
        <w:rPr>
          <w:rFonts w:cs="Courier New"/>
          <w:lang w:val="en-NZ"/>
        </w:rPr>
        <w:t xml:space="preserve">utumn </w:t>
      </w:r>
      <w:r>
        <w:rPr>
          <w:rFonts w:cs="Courier New"/>
          <w:lang w:val="en-NZ"/>
        </w:rPr>
        <w:t>S</w:t>
      </w:r>
      <w:r w:rsidRPr="00875C47">
        <w:rPr>
          <w:rFonts w:cs="Courier New"/>
          <w:lang w:val="en-NZ"/>
        </w:rPr>
        <w:t xml:space="preserve">tatement and the </w:t>
      </w:r>
      <w:r>
        <w:rPr>
          <w:rFonts w:cs="Courier New"/>
          <w:lang w:val="en-NZ"/>
        </w:rPr>
        <w:t>B</w:t>
      </w:r>
      <w:r w:rsidRPr="00875C47">
        <w:rPr>
          <w:rFonts w:cs="Courier New"/>
          <w:lang w:val="en-NZ"/>
        </w:rPr>
        <w:t>udget</w:t>
      </w:r>
      <w:r w:rsidR="00395220">
        <w:rPr>
          <w:rFonts w:cs="Courier New"/>
          <w:lang w:val="en-NZ"/>
        </w:rPr>
        <w:t>,</w:t>
      </w:r>
      <w:r>
        <w:rPr>
          <w:rFonts w:cs="Courier New"/>
          <w:lang w:val="en-NZ"/>
        </w:rPr>
        <w:t xml:space="preserve"> so </w:t>
      </w:r>
      <w:r w:rsidRPr="00875C47">
        <w:rPr>
          <w:rFonts w:cs="Courier New"/>
          <w:lang w:val="en-NZ"/>
        </w:rPr>
        <w:t>I w</w:t>
      </w:r>
      <w:r>
        <w:rPr>
          <w:rFonts w:cs="Courier New"/>
          <w:lang w:val="en-NZ"/>
        </w:rPr>
        <w:t>ill not</w:t>
      </w:r>
      <w:r w:rsidRPr="00875C47">
        <w:rPr>
          <w:rFonts w:cs="Courier New"/>
          <w:lang w:val="en-NZ"/>
        </w:rPr>
        <w:t xml:space="preserve"> list them all. </w:t>
      </w:r>
      <w:r w:rsidR="00395220">
        <w:rPr>
          <w:rFonts w:cs="Courier New"/>
          <w:lang w:val="en-NZ"/>
        </w:rPr>
        <w:t xml:space="preserve">That is a </w:t>
      </w:r>
      <w:r w:rsidRPr="00875C47">
        <w:rPr>
          <w:rFonts w:cs="Courier New"/>
          <w:lang w:val="en-NZ"/>
        </w:rPr>
        <w:t xml:space="preserve">huge amount of growth measures. </w:t>
      </w:r>
      <w:r>
        <w:rPr>
          <w:rFonts w:cs="Courier New"/>
          <w:lang w:val="en-NZ"/>
        </w:rPr>
        <w:t xml:space="preserve">Do not </w:t>
      </w:r>
      <w:r w:rsidRPr="00875C47">
        <w:rPr>
          <w:rFonts w:cs="Courier New"/>
          <w:lang w:val="en-NZ"/>
        </w:rPr>
        <w:t>just take my word for it</w:t>
      </w:r>
      <w:r w:rsidR="00395220">
        <w:rPr>
          <w:rFonts w:cs="Courier New"/>
          <w:lang w:val="en-NZ"/>
        </w:rPr>
        <w:t xml:space="preserve">; </w:t>
      </w:r>
      <w:r>
        <w:rPr>
          <w:rFonts w:cs="Courier New"/>
          <w:lang w:val="en-NZ"/>
        </w:rPr>
        <w:t>t</w:t>
      </w:r>
      <w:r w:rsidRPr="00875C47">
        <w:rPr>
          <w:rFonts w:cs="Courier New"/>
          <w:lang w:val="en-NZ"/>
        </w:rPr>
        <w:t>he OBR itself has said that</w:t>
      </w:r>
      <w:r w:rsidR="00395220">
        <w:rPr>
          <w:rFonts w:cs="Courier New"/>
          <w:lang w:val="en-NZ"/>
        </w:rPr>
        <w:t>,</w:t>
      </w:r>
      <w:r w:rsidRPr="00875C47">
        <w:rPr>
          <w:rFonts w:cs="Courier New"/>
          <w:lang w:val="en-NZ"/>
        </w:rPr>
        <w:t xml:space="preserve"> if you combine the spring </w:t>
      </w:r>
      <w:r>
        <w:rPr>
          <w:rFonts w:cs="Courier New"/>
          <w:lang w:val="en-NZ"/>
        </w:rPr>
        <w:t>B</w:t>
      </w:r>
      <w:r w:rsidRPr="00875C47">
        <w:rPr>
          <w:rFonts w:cs="Courier New"/>
          <w:lang w:val="en-NZ"/>
        </w:rPr>
        <w:t xml:space="preserve">udget of </w:t>
      </w:r>
      <w:r>
        <w:rPr>
          <w:rFonts w:cs="Courier New"/>
          <w:lang w:val="en-NZ"/>
        </w:rPr>
        <w:t>20</w:t>
      </w:r>
      <w:r w:rsidRPr="00875C47">
        <w:rPr>
          <w:rFonts w:cs="Courier New"/>
          <w:lang w:val="en-NZ"/>
        </w:rPr>
        <w:t>23</w:t>
      </w:r>
      <w:r>
        <w:rPr>
          <w:rFonts w:cs="Courier New"/>
          <w:lang w:val="en-NZ"/>
        </w:rPr>
        <w:t>, the A</w:t>
      </w:r>
      <w:r w:rsidRPr="00875C47">
        <w:rPr>
          <w:rFonts w:cs="Courier New"/>
          <w:lang w:val="en-NZ"/>
        </w:rPr>
        <w:t xml:space="preserve">utumn </w:t>
      </w:r>
      <w:r>
        <w:rPr>
          <w:rFonts w:cs="Courier New"/>
          <w:lang w:val="en-NZ"/>
        </w:rPr>
        <w:t>S</w:t>
      </w:r>
      <w:r w:rsidRPr="00875C47">
        <w:rPr>
          <w:rFonts w:cs="Courier New"/>
          <w:lang w:val="en-NZ"/>
        </w:rPr>
        <w:t>tatement</w:t>
      </w:r>
      <w:r>
        <w:rPr>
          <w:rFonts w:cs="Courier New"/>
          <w:lang w:val="en-NZ"/>
        </w:rPr>
        <w:t xml:space="preserve"> 20</w:t>
      </w:r>
      <w:r w:rsidRPr="00875C47">
        <w:rPr>
          <w:rFonts w:cs="Courier New"/>
          <w:lang w:val="en-NZ"/>
        </w:rPr>
        <w:t>23</w:t>
      </w:r>
      <w:r>
        <w:rPr>
          <w:rFonts w:cs="Courier New"/>
          <w:lang w:val="en-NZ"/>
        </w:rPr>
        <w:t xml:space="preserve"> and the </w:t>
      </w:r>
      <w:r w:rsidRPr="00875C47">
        <w:rPr>
          <w:rFonts w:cs="Courier New"/>
          <w:lang w:val="en-NZ"/>
        </w:rPr>
        <w:t xml:space="preserve">spring </w:t>
      </w:r>
      <w:r>
        <w:rPr>
          <w:rFonts w:cs="Courier New"/>
          <w:lang w:val="en-NZ"/>
        </w:rPr>
        <w:t>B</w:t>
      </w:r>
      <w:r w:rsidRPr="00875C47">
        <w:rPr>
          <w:rFonts w:cs="Courier New"/>
          <w:lang w:val="en-NZ"/>
        </w:rPr>
        <w:t xml:space="preserve">udget this year, together </w:t>
      </w:r>
      <w:r w:rsidR="00395220">
        <w:rPr>
          <w:rFonts w:cs="Courier New"/>
          <w:lang w:val="en-NZ"/>
        </w:rPr>
        <w:t xml:space="preserve">they add </w:t>
      </w:r>
      <w:r w:rsidRPr="00875C47">
        <w:rPr>
          <w:rFonts w:cs="Courier New"/>
          <w:lang w:val="en-NZ"/>
        </w:rPr>
        <w:t xml:space="preserve">up to an increase of 0.7% growth on what otherwise would have been the case. </w:t>
      </w:r>
      <w:r>
        <w:rPr>
          <w:rFonts w:cs="Courier New"/>
          <w:lang w:val="en-NZ"/>
        </w:rPr>
        <w:t>Of</w:t>
      </w:r>
      <w:r w:rsidRPr="00875C47">
        <w:rPr>
          <w:rFonts w:cs="Courier New"/>
          <w:lang w:val="en-NZ"/>
        </w:rPr>
        <w:t xml:space="preserve"> course you could say</w:t>
      </w:r>
      <w:r>
        <w:rPr>
          <w:rFonts w:cs="Courier New"/>
          <w:lang w:val="en-NZ"/>
        </w:rPr>
        <w:t xml:space="preserve"> </w:t>
      </w:r>
      <w:r w:rsidRPr="00875C47">
        <w:rPr>
          <w:rFonts w:cs="Courier New"/>
          <w:lang w:val="en-NZ"/>
        </w:rPr>
        <w:t xml:space="preserve">we should try </w:t>
      </w:r>
      <w:r>
        <w:rPr>
          <w:rFonts w:cs="Courier New"/>
          <w:lang w:val="en-NZ"/>
        </w:rPr>
        <w:t>to</w:t>
      </w:r>
      <w:r w:rsidRPr="00875C47">
        <w:rPr>
          <w:rFonts w:cs="Courier New"/>
          <w:lang w:val="en-NZ"/>
        </w:rPr>
        <w:t xml:space="preserve"> increase it by 1% or 1.5</w:t>
      </w:r>
      <w:r>
        <w:rPr>
          <w:rFonts w:cs="Courier New"/>
          <w:lang w:val="en-NZ"/>
        </w:rPr>
        <w:t>%</w:t>
      </w:r>
      <w:r w:rsidRPr="00875C47">
        <w:rPr>
          <w:rFonts w:cs="Courier New"/>
          <w:lang w:val="en-NZ"/>
        </w:rPr>
        <w:t xml:space="preserve"> or 2%</w:t>
      </w:r>
      <w:r>
        <w:rPr>
          <w:rFonts w:cs="Courier New"/>
          <w:lang w:val="en-NZ"/>
        </w:rPr>
        <w:t>, but</w:t>
      </w:r>
      <w:r w:rsidRPr="00875C47">
        <w:rPr>
          <w:rFonts w:cs="Courier New"/>
          <w:lang w:val="en-NZ"/>
        </w:rPr>
        <w:t xml:space="preserve"> I</w:t>
      </w:r>
      <w:r>
        <w:rPr>
          <w:rFonts w:cs="Courier New"/>
          <w:lang w:val="en-NZ"/>
        </w:rPr>
        <w:t xml:space="preserve"> a</w:t>
      </w:r>
      <w:r w:rsidRPr="00875C47">
        <w:rPr>
          <w:rFonts w:cs="Courier New"/>
          <w:lang w:val="en-NZ"/>
        </w:rPr>
        <w:t xml:space="preserve">m saying </w:t>
      </w:r>
      <w:r w:rsidR="00395220">
        <w:rPr>
          <w:rFonts w:cs="Courier New"/>
          <w:lang w:val="en-NZ"/>
        </w:rPr>
        <w:t xml:space="preserve">that </w:t>
      </w:r>
      <w:r w:rsidRPr="00875C47">
        <w:rPr>
          <w:rFonts w:cs="Courier New"/>
          <w:lang w:val="en-NZ"/>
        </w:rPr>
        <w:t>we have done a huge amount. For the record, that</w:t>
      </w:r>
      <w:r>
        <w:rPr>
          <w:rFonts w:cs="Courier New"/>
          <w:lang w:val="en-NZ"/>
        </w:rPr>
        <w:t xml:space="preserve"> i</w:t>
      </w:r>
      <w:r w:rsidRPr="00875C47">
        <w:rPr>
          <w:rFonts w:cs="Courier New"/>
          <w:lang w:val="en-NZ"/>
        </w:rPr>
        <w:t xml:space="preserve">s the highest </w:t>
      </w:r>
      <w:r w:rsidRPr="00875C47">
        <w:rPr>
          <w:rFonts w:cs="Courier New"/>
          <w:lang w:val="en-NZ"/>
        </w:rPr>
        <w:t xml:space="preserve">amount that the OBR has ever scored. </w:t>
      </w:r>
      <w:r>
        <w:rPr>
          <w:rFonts w:cs="Courier New"/>
          <w:lang w:val="en-NZ"/>
        </w:rPr>
        <w:t xml:space="preserve">This </w:t>
      </w:r>
      <w:r w:rsidRPr="00875C47">
        <w:rPr>
          <w:rFonts w:cs="Courier New"/>
          <w:lang w:val="en-NZ"/>
        </w:rPr>
        <w:t xml:space="preserve">Chancellor is very focused on this. </w:t>
      </w:r>
      <w:r>
        <w:rPr>
          <w:rFonts w:cs="Courier New"/>
          <w:lang w:val="en-NZ"/>
        </w:rPr>
        <w:t>O</w:t>
      </w:r>
      <w:r w:rsidRPr="00875C47">
        <w:rPr>
          <w:rFonts w:cs="Courier New"/>
          <w:lang w:val="en-NZ"/>
        </w:rPr>
        <w:t>n the growth side, that</w:t>
      </w:r>
      <w:r>
        <w:rPr>
          <w:rFonts w:cs="Courier New"/>
          <w:lang w:val="en-NZ"/>
        </w:rPr>
        <w:t xml:space="preserve"> i</w:t>
      </w:r>
      <w:r w:rsidRPr="00875C47">
        <w:rPr>
          <w:rFonts w:cs="Courier New"/>
          <w:lang w:val="en-NZ"/>
        </w:rPr>
        <w:t>s what we</w:t>
      </w:r>
      <w:r>
        <w:rPr>
          <w:rFonts w:cs="Courier New"/>
          <w:lang w:val="en-NZ"/>
        </w:rPr>
        <w:t xml:space="preserve"> a</w:t>
      </w:r>
      <w:r w:rsidRPr="00875C47">
        <w:rPr>
          <w:rFonts w:cs="Courier New"/>
          <w:lang w:val="en-NZ"/>
        </w:rPr>
        <w:t>re doing.</w:t>
      </w:r>
    </w:p>
    <w:p w:rsidR="00F8685A" w:rsidP="00F8685A">
      <w:pPr>
        <w:pStyle w:val="Answer"/>
        <w:rPr>
          <w:rFonts w:cs="Courier New"/>
          <w:lang w:val="en-NZ"/>
        </w:rPr>
      </w:pPr>
      <w:r>
        <w:rPr>
          <w:rFonts w:cs="Courier New"/>
          <w:lang w:val="en-NZ"/>
        </w:rPr>
        <w:t xml:space="preserve">In </w:t>
      </w:r>
      <w:r w:rsidRPr="00875C47">
        <w:rPr>
          <w:rFonts w:cs="Courier New"/>
          <w:lang w:val="en-NZ"/>
        </w:rPr>
        <w:t>relation to public services, the work that we</w:t>
      </w:r>
      <w:r>
        <w:rPr>
          <w:rFonts w:cs="Courier New"/>
          <w:lang w:val="en-NZ"/>
        </w:rPr>
        <w:t xml:space="preserve"> a</w:t>
      </w:r>
      <w:r w:rsidRPr="00875C47">
        <w:rPr>
          <w:rFonts w:cs="Courier New"/>
          <w:lang w:val="en-NZ"/>
        </w:rPr>
        <w:t>re doing on productivity and improving the productivity of public services is</w:t>
      </w:r>
      <w:r w:rsidR="00395220">
        <w:rPr>
          <w:rFonts w:cs="Courier New"/>
          <w:lang w:val="en-NZ"/>
        </w:rPr>
        <w:t xml:space="preserve"> </w:t>
      </w:r>
      <w:r w:rsidRPr="00875C47">
        <w:rPr>
          <w:rFonts w:cs="Courier New"/>
          <w:lang w:val="en-NZ"/>
        </w:rPr>
        <w:t>quite fundamentally different to professed productivity improvements in the past</w:t>
      </w:r>
      <w:r w:rsidR="00395220">
        <w:rPr>
          <w:rFonts w:cs="Courier New"/>
          <w:lang w:val="en-NZ"/>
        </w:rPr>
        <w:t xml:space="preserve">. In </w:t>
      </w:r>
      <w:r w:rsidRPr="00875C47">
        <w:rPr>
          <w:rFonts w:cs="Courier New"/>
          <w:lang w:val="en-NZ"/>
        </w:rPr>
        <w:t>the past</w:t>
      </w:r>
      <w:r w:rsidR="00395220">
        <w:rPr>
          <w:rFonts w:cs="Courier New"/>
          <w:lang w:val="en-NZ"/>
        </w:rPr>
        <w:t>,</w:t>
      </w:r>
      <w:r w:rsidRPr="00875C47">
        <w:rPr>
          <w:rFonts w:cs="Courier New"/>
          <w:lang w:val="en-NZ"/>
        </w:rPr>
        <w:t xml:space="preserve"> there</w:t>
      </w:r>
      <w:r>
        <w:rPr>
          <w:rFonts w:cs="Courier New"/>
          <w:lang w:val="en-NZ"/>
        </w:rPr>
        <w:t xml:space="preserve"> has</w:t>
      </w:r>
      <w:r w:rsidRPr="00875C47">
        <w:rPr>
          <w:rFonts w:cs="Courier New"/>
          <w:lang w:val="en-NZ"/>
        </w:rPr>
        <w:t xml:space="preserve"> always been a tendency of </w:t>
      </w:r>
      <w:r w:rsidRPr="00875C47" w:rsidR="00395220">
        <w:rPr>
          <w:rFonts w:cs="Courier New"/>
          <w:lang w:val="en-NZ"/>
        </w:rPr>
        <w:t xml:space="preserve">Governments </w:t>
      </w:r>
      <w:r w:rsidRPr="00875C47">
        <w:rPr>
          <w:rFonts w:cs="Courier New"/>
          <w:lang w:val="en-NZ"/>
        </w:rPr>
        <w:t xml:space="preserve">to say, </w:t>
      </w:r>
      <w:r>
        <w:rPr>
          <w:rFonts w:cs="Courier New"/>
          <w:lang w:val="en-NZ"/>
        </w:rPr>
        <w:t>“We w</w:t>
      </w:r>
      <w:r w:rsidRPr="00875C47">
        <w:rPr>
          <w:rFonts w:cs="Courier New"/>
          <w:lang w:val="en-NZ"/>
        </w:rPr>
        <w:t>ill do efficiency drives</w:t>
      </w:r>
      <w:r>
        <w:rPr>
          <w:rFonts w:cs="Courier New"/>
          <w:lang w:val="en-NZ"/>
        </w:rPr>
        <w:t xml:space="preserve"> and </w:t>
      </w:r>
      <w:r w:rsidRPr="00875C47">
        <w:rPr>
          <w:rFonts w:cs="Courier New"/>
          <w:lang w:val="en-NZ"/>
        </w:rPr>
        <w:t>cut X amount every year from government departments</w:t>
      </w:r>
      <w:r>
        <w:rPr>
          <w:rFonts w:cs="Courier New"/>
          <w:lang w:val="en-NZ"/>
        </w:rPr>
        <w:t>”</w:t>
      </w:r>
      <w:r w:rsidRPr="00875C47">
        <w:rPr>
          <w:rFonts w:cs="Courier New"/>
          <w:lang w:val="en-NZ"/>
        </w:rPr>
        <w:t xml:space="preserve">. </w:t>
      </w:r>
      <w:r w:rsidR="00395220">
        <w:rPr>
          <w:rFonts w:cs="Courier New"/>
          <w:lang w:val="en-NZ"/>
        </w:rPr>
        <w:t>Alt</w:t>
      </w:r>
      <w:r w:rsidRPr="00875C47">
        <w:rPr>
          <w:rFonts w:cs="Courier New"/>
          <w:lang w:val="en-NZ"/>
        </w:rPr>
        <w:t xml:space="preserve">hough efficiency drives have their place, </w:t>
      </w:r>
      <w:r>
        <w:rPr>
          <w:rFonts w:cs="Courier New"/>
          <w:lang w:val="en-NZ"/>
        </w:rPr>
        <w:t>what is</w:t>
      </w:r>
      <w:r w:rsidRPr="00875C47">
        <w:rPr>
          <w:rFonts w:cs="Courier New"/>
          <w:lang w:val="en-NZ"/>
        </w:rPr>
        <w:t xml:space="preserve"> transformational about this productivity plan is that </w:t>
      </w:r>
      <w:r>
        <w:rPr>
          <w:rFonts w:cs="Courier New"/>
          <w:lang w:val="en-NZ"/>
        </w:rPr>
        <w:t xml:space="preserve">it </w:t>
      </w:r>
      <w:r w:rsidRPr="00875C47">
        <w:rPr>
          <w:rFonts w:cs="Courier New"/>
          <w:lang w:val="en-NZ"/>
        </w:rPr>
        <w:t>actually requires investment. We</w:t>
      </w:r>
      <w:r>
        <w:rPr>
          <w:rFonts w:cs="Courier New"/>
          <w:lang w:val="en-NZ"/>
        </w:rPr>
        <w:t xml:space="preserve"> a</w:t>
      </w:r>
      <w:r w:rsidRPr="00875C47">
        <w:rPr>
          <w:rFonts w:cs="Courier New"/>
          <w:lang w:val="en-NZ"/>
        </w:rPr>
        <w:t>re investing</w:t>
      </w:r>
      <w:r>
        <w:rPr>
          <w:rFonts w:cs="Courier New"/>
          <w:lang w:val="en-NZ"/>
        </w:rPr>
        <w:t xml:space="preserve"> </w:t>
      </w:r>
      <w:r w:rsidRPr="00875C47">
        <w:rPr>
          <w:rFonts w:cs="Courier New"/>
          <w:lang w:val="en-NZ"/>
        </w:rPr>
        <w:t xml:space="preserve">to improve outputs in public services. </w:t>
      </w:r>
      <w:r>
        <w:rPr>
          <w:rFonts w:cs="Courier New"/>
          <w:lang w:val="en-NZ"/>
        </w:rPr>
        <w:t xml:space="preserve">By doing that </w:t>
      </w:r>
      <w:r w:rsidRPr="00875C47">
        <w:rPr>
          <w:rFonts w:cs="Courier New"/>
          <w:lang w:val="en-NZ"/>
        </w:rPr>
        <w:t xml:space="preserve">in all sorts of practical ways, whether </w:t>
      </w:r>
      <w:r w:rsidR="00395220">
        <w:rPr>
          <w:rFonts w:cs="Courier New"/>
          <w:lang w:val="en-NZ"/>
        </w:rPr>
        <w:t xml:space="preserve">by </w:t>
      </w:r>
      <w:r w:rsidRPr="00875C47">
        <w:rPr>
          <w:rFonts w:cs="Courier New"/>
          <w:lang w:val="en-NZ"/>
        </w:rPr>
        <w:t>using artificial intelligence, new technology</w:t>
      </w:r>
      <w:r>
        <w:rPr>
          <w:rFonts w:cs="Courier New"/>
          <w:lang w:val="en-NZ"/>
        </w:rPr>
        <w:t xml:space="preserve"> or </w:t>
      </w:r>
      <w:r w:rsidRPr="00875C47">
        <w:rPr>
          <w:rFonts w:cs="Courier New"/>
          <w:lang w:val="en-NZ"/>
        </w:rPr>
        <w:t>investing to help children with special needs</w:t>
      </w:r>
      <w:r w:rsidR="00395220">
        <w:rPr>
          <w:rFonts w:cs="Courier New"/>
          <w:lang w:val="en-NZ"/>
        </w:rPr>
        <w:t>—</w:t>
      </w:r>
      <w:r w:rsidRPr="00875C47">
        <w:rPr>
          <w:rFonts w:cs="Courier New"/>
          <w:lang w:val="en-NZ"/>
        </w:rPr>
        <w:t>all these things</w:t>
      </w:r>
      <w:r w:rsidR="00395220">
        <w:rPr>
          <w:rFonts w:cs="Courier New"/>
          <w:lang w:val="en-NZ"/>
        </w:rPr>
        <w:t>—</w:t>
      </w:r>
      <w:r w:rsidRPr="00875C47">
        <w:rPr>
          <w:rFonts w:cs="Courier New"/>
          <w:lang w:val="en-NZ"/>
        </w:rPr>
        <w:t>taken together with economic growth</w:t>
      </w:r>
      <w:r w:rsidR="00395220">
        <w:rPr>
          <w:rFonts w:cs="Courier New"/>
          <w:lang w:val="en-NZ"/>
        </w:rPr>
        <w:t xml:space="preserve">, </w:t>
      </w:r>
      <w:r w:rsidRPr="00875C47">
        <w:rPr>
          <w:rFonts w:cs="Courier New"/>
          <w:lang w:val="en-NZ"/>
        </w:rPr>
        <w:t xml:space="preserve">we </w:t>
      </w:r>
      <w:r>
        <w:rPr>
          <w:rFonts w:cs="Courier New"/>
          <w:lang w:val="en-NZ"/>
        </w:rPr>
        <w:t xml:space="preserve">will </w:t>
      </w:r>
      <w:r w:rsidRPr="00875C47">
        <w:rPr>
          <w:rFonts w:cs="Courier New"/>
          <w:lang w:val="en-NZ"/>
        </w:rPr>
        <w:t>get on top of our debt position.</w:t>
      </w:r>
    </w:p>
    <w:p w:rsidR="00F8685A" w:rsidP="00F8685A">
      <w:pPr>
        <w:pStyle w:val="Question"/>
        <w:rPr>
          <w:lang w:val="en-NZ"/>
        </w:rPr>
      </w:pPr>
      <w:r w:rsidRPr="002415D8">
        <w:rPr>
          <w:b/>
          <w:lang w:val="en-NZ"/>
        </w:rPr>
        <w:t>Baroness Liddell of Coatdyke:</w:t>
      </w:r>
      <w:r>
        <w:rPr>
          <w:lang w:val="en-NZ"/>
        </w:rPr>
        <w:t xml:space="preserve"> </w:t>
      </w:r>
      <w:r w:rsidRPr="004D03B4">
        <w:rPr>
          <w:lang w:val="en-NZ"/>
        </w:rPr>
        <w:t xml:space="preserve">Does cutting </w:t>
      </w:r>
      <w:r>
        <w:rPr>
          <w:lang w:val="en-NZ"/>
        </w:rPr>
        <w:t>n</w:t>
      </w:r>
      <w:r w:rsidRPr="004D03B4">
        <w:rPr>
          <w:lang w:val="en-NZ"/>
        </w:rPr>
        <w:t xml:space="preserve">ational </w:t>
      </w:r>
      <w:r>
        <w:rPr>
          <w:lang w:val="en-NZ"/>
        </w:rPr>
        <w:t>i</w:t>
      </w:r>
      <w:r w:rsidRPr="004D03B4">
        <w:rPr>
          <w:lang w:val="en-NZ"/>
        </w:rPr>
        <w:t>nsurance at the present juncture promote medium to long</w:t>
      </w:r>
      <w:r>
        <w:rPr>
          <w:lang w:val="en-NZ"/>
        </w:rPr>
        <w:t>-</w:t>
      </w:r>
      <w:r w:rsidRPr="004D03B4">
        <w:rPr>
          <w:lang w:val="en-NZ"/>
        </w:rPr>
        <w:t>term debt sustainability?</w:t>
      </w:r>
    </w:p>
    <w:p w:rsidR="00F8685A" w:rsidP="00F8685A">
      <w:pPr>
        <w:pStyle w:val="Answer"/>
        <w:rPr>
          <w:rFonts w:cs="Courier New"/>
          <w:lang w:val="en-NZ"/>
        </w:rPr>
      </w:pPr>
      <w:r w:rsidRPr="004D03B4">
        <w:rPr>
          <w:b/>
          <w:i/>
          <w:lang w:val="en-NZ"/>
        </w:rPr>
        <w:t>Bim Afolami:</w:t>
      </w:r>
      <w:r>
        <w:rPr>
          <w:lang w:val="en-NZ"/>
        </w:rPr>
        <w:t xml:space="preserve"> </w:t>
      </w:r>
      <w:r w:rsidRPr="00875C47">
        <w:rPr>
          <w:rFonts w:cs="Courier New"/>
          <w:lang w:val="en-NZ"/>
        </w:rPr>
        <w:t>It promotes it in</w:t>
      </w:r>
      <w:r w:rsidR="00395220">
        <w:rPr>
          <w:rFonts w:cs="Courier New"/>
          <w:lang w:val="en-NZ"/>
        </w:rPr>
        <w:t xml:space="preserve"> </w:t>
      </w:r>
      <w:r w:rsidRPr="00875C47">
        <w:rPr>
          <w:rFonts w:cs="Courier New"/>
          <w:lang w:val="en-NZ"/>
        </w:rPr>
        <w:t>so</w:t>
      </w:r>
      <w:r w:rsidR="00395220">
        <w:rPr>
          <w:rFonts w:cs="Courier New"/>
          <w:lang w:val="en-NZ"/>
        </w:rPr>
        <w:t xml:space="preserve"> </w:t>
      </w:r>
      <w:r w:rsidRPr="00875C47">
        <w:rPr>
          <w:rFonts w:cs="Courier New"/>
          <w:lang w:val="en-NZ"/>
        </w:rPr>
        <w:t>far as it is improving</w:t>
      </w:r>
      <w:r>
        <w:rPr>
          <w:rFonts w:cs="Courier New"/>
          <w:lang w:val="en-NZ"/>
        </w:rPr>
        <w:t>—</w:t>
      </w:r>
      <w:r w:rsidRPr="00875C47">
        <w:rPr>
          <w:rFonts w:cs="Courier New"/>
          <w:lang w:val="en-NZ"/>
        </w:rPr>
        <w:t>or increasing</w:t>
      </w:r>
      <w:r>
        <w:rPr>
          <w:rFonts w:cs="Courier New"/>
          <w:lang w:val="en-NZ"/>
        </w:rPr>
        <w:t>, rather—</w:t>
      </w:r>
      <w:r w:rsidRPr="00875C47">
        <w:rPr>
          <w:rFonts w:cs="Courier New"/>
          <w:lang w:val="en-NZ"/>
        </w:rPr>
        <w:t>the growth of the economy by increasing the labour supply by</w:t>
      </w:r>
      <w:r>
        <w:rPr>
          <w:rFonts w:cs="Courier New"/>
          <w:lang w:val="en-NZ"/>
        </w:rPr>
        <w:t xml:space="preserve"> </w:t>
      </w:r>
      <w:r w:rsidRPr="00875C47">
        <w:rPr>
          <w:rFonts w:cs="Courier New"/>
          <w:lang w:val="en-NZ"/>
        </w:rPr>
        <w:t xml:space="preserve">about 100,000 over the forecast period. </w:t>
      </w:r>
      <w:r>
        <w:rPr>
          <w:rFonts w:cs="Courier New"/>
          <w:lang w:val="en-NZ"/>
        </w:rPr>
        <w:t>Of course</w:t>
      </w:r>
      <w:r w:rsidRPr="00875C47">
        <w:rPr>
          <w:rFonts w:cs="Courier New"/>
          <w:lang w:val="en-NZ"/>
        </w:rPr>
        <w:t xml:space="preserve">, as you know, </w:t>
      </w:r>
      <w:r>
        <w:rPr>
          <w:rFonts w:cs="Courier New"/>
          <w:lang w:val="en-NZ"/>
        </w:rPr>
        <w:t xml:space="preserve">there are </w:t>
      </w:r>
      <w:r w:rsidRPr="00875C47">
        <w:rPr>
          <w:rFonts w:cs="Courier New"/>
          <w:lang w:val="en-NZ"/>
        </w:rPr>
        <w:t>two ways of improving your economy</w:t>
      </w:r>
      <w:r w:rsidR="00E65F25">
        <w:rPr>
          <w:rFonts w:cs="Courier New"/>
          <w:lang w:val="en-NZ"/>
        </w:rPr>
        <w:t xml:space="preserve">: </w:t>
      </w:r>
      <w:r w:rsidRPr="00875C47">
        <w:rPr>
          <w:rFonts w:cs="Courier New"/>
          <w:lang w:val="en-NZ"/>
        </w:rPr>
        <w:t>labour and capital. That</w:t>
      </w:r>
      <w:r>
        <w:rPr>
          <w:rFonts w:cs="Courier New"/>
          <w:lang w:val="en-NZ"/>
        </w:rPr>
        <w:t xml:space="preserve"> i</w:t>
      </w:r>
      <w:r w:rsidRPr="00875C47">
        <w:rPr>
          <w:rFonts w:cs="Courier New"/>
          <w:lang w:val="en-NZ"/>
        </w:rPr>
        <w:t xml:space="preserve">s quite a significant increase to your labour supply. </w:t>
      </w:r>
      <w:r>
        <w:rPr>
          <w:rFonts w:cs="Courier New"/>
          <w:lang w:val="en-NZ"/>
        </w:rPr>
        <w:t xml:space="preserve">That is </w:t>
      </w:r>
      <w:r w:rsidRPr="00875C47">
        <w:rPr>
          <w:rFonts w:cs="Courier New"/>
          <w:lang w:val="en-NZ"/>
        </w:rPr>
        <w:t xml:space="preserve">one way it improves it. </w:t>
      </w:r>
      <w:r>
        <w:rPr>
          <w:rFonts w:cs="Courier New"/>
          <w:lang w:val="en-NZ"/>
        </w:rPr>
        <w:t>S</w:t>
      </w:r>
      <w:r w:rsidRPr="00875C47">
        <w:rPr>
          <w:rFonts w:cs="Courier New"/>
          <w:lang w:val="en-NZ"/>
        </w:rPr>
        <w:t>econdly, it improves it by giving people more of their hard</w:t>
      </w:r>
      <w:r>
        <w:rPr>
          <w:rFonts w:cs="Courier New"/>
          <w:lang w:val="en-NZ"/>
        </w:rPr>
        <w:t>-</w:t>
      </w:r>
      <w:r w:rsidRPr="00875C47">
        <w:rPr>
          <w:rFonts w:cs="Courier New"/>
          <w:lang w:val="en-NZ"/>
        </w:rPr>
        <w:t>earned money, which will give them more opportunities to spend that money over time.</w:t>
      </w:r>
      <w:r>
        <w:rPr>
          <w:rFonts w:cs="Courier New"/>
          <w:lang w:val="en-NZ"/>
        </w:rPr>
        <w:t xml:space="preserve"> That </w:t>
      </w:r>
      <w:r w:rsidRPr="00875C47">
        <w:rPr>
          <w:rFonts w:cs="Courier New"/>
          <w:lang w:val="en-NZ"/>
        </w:rPr>
        <w:t>of course is a core way in which economies grow.</w:t>
      </w:r>
    </w:p>
    <w:p w:rsidR="00F8685A" w:rsidP="00F8685A">
      <w:pPr>
        <w:pStyle w:val="Remark"/>
        <w:rPr>
          <w:lang w:val="en-NZ"/>
        </w:rPr>
      </w:pPr>
      <w:bookmarkStart w:id="1" w:name="_Hlk161311542"/>
      <w:r w:rsidRPr="00613EAF">
        <w:rPr>
          <w:b/>
          <w:lang w:val="en-NZ"/>
        </w:rPr>
        <w:t>Baroness Liddell of Coatdyke:</w:t>
      </w:r>
      <w:r>
        <w:rPr>
          <w:lang w:val="en-NZ"/>
        </w:rPr>
        <w:t xml:space="preserve"> T</w:t>
      </w:r>
      <w:r w:rsidRPr="004D03B4">
        <w:rPr>
          <w:lang w:val="en-NZ"/>
        </w:rPr>
        <w:t>here</w:t>
      </w:r>
      <w:r>
        <w:rPr>
          <w:lang w:val="en-NZ"/>
        </w:rPr>
        <w:t xml:space="preserve"> i</w:t>
      </w:r>
      <w:r w:rsidRPr="004D03B4">
        <w:rPr>
          <w:lang w:val="en-NZ"/>
        </w:rPr>
        <w:t>s an election looming</w:t>
      </w:r>
      <w:r>
        <w:rPr>
          <w:lang w:val="en-NZ"/>
        </w:rPr>
        <w:t xml:space="preserve"> and it is going to be—</w:t>
      </w:r>
    </w:p>
    <w:p w:rsidR="00F8685A" w:rsidP="00F8685A">
      <w:pPr>
        <w:pStyle w:val="Answer"/>
        <w:rPr>
          <w:rFonts w:cs="Courier New"/>
          <w:lang w:val="en-NZ"/>
        </w:rPr>
      </w:pPr>
      <w:r w:rsidRPr="004D03B4">
        <w:rPr>
          <w:b/>
          <w:i/>
          <w:lang w:val="en-NZ"/>
        </w:rPr>
        <w:t>Bim Afolami:</w:t>
      </w:r>
      <w:r>
        <w:rPr>
          <w:lang w:val="en-NZ"/>
        </w:rPr>
        <w:t xml:space="preserve"> Really? The</w:t>
      </w:r>
      <w:r w:rsidRPr="00875C47">
        <w:rPr>
          <w:rFonts w:cs="Courier New"/>
          <w:lang w:val="en-NZ"/>
        </w:rPr>
        <w:t xml:space="preserve"> thought had</w:t>
      </w:r>
      <w:r>
        <w:rPr>
          <w:rFonts w:cs="Courier New"/>
          <w:lang w:val="en-NZ"/>
        </w:rPr>
        <w:t xml:space="preserve"> not</w:t>
      </w:r>
      <w:r w:rsidRPr="00875C47">
        <w:rPr>
          <w:rFonts w:cs="Courier New"/>
          <w:lang w:val="en-NZ"/>
        </w:rPr>
        <w:t xml:space="preserve"> crossed my mind, my </w:t>
      </w:r>
      <w:r>
        <w:rPr>
          <w:rFonts w:cs="Courier New"/>
          <w:lang w:val="en-NZ"/>
        </w:rPr>
        <w:t>L</w:t>
      </w:r>
      <w:r w:rsidRPr="00875C47">
        <w:rPr>
          <w:rFonts w:cs="Courier New"/>
          <w:lang w:val="en-NZ"/>
        </w:rPr>
        <w:t>ady.</w:t>
      </w:r>
    </w:p>
    <w:p w:rsidR="00F8685A" w:rsidP="00366146">
      <w:pPr>
        <w:pStyle w:val="Remark"/>
        <w:rPr>
          <w:lang w:val="en-NZ"/>
        </w:rPr>
      </w:pPr>
      <w:bookmarkStart w:id="2" w:name="_Hlk161311558"/>
      <w:r w:rsidRPr="002415D8">
        <w:rPr>
          <w:b/>
          <w:lang w:val="en-NZ"/>
        </w:rPr>
        <w:t>Baroness Liddell of Coatdyke:</w:t>
      </w:r>
      <w:r>
        <w:rPr>
          <w:lang w:val="en-NZ"/>
        </w:rPr>
        <w:t xml:space="preserve"> Well, you</w:t>
      </w:r>
      <w:r w:rsidRPr="00875C47">
        <w:rPr>
          <w:lang w:val="en-NZ"/>
        </w:rPr>
        <w:t xml:space="preserve"> might be in a state of shock then</w:t>
      </w:r>
      <w:r>
        <w:rPr>
          <w:lang w:val="en-NZ"/>
        </w:rPr>
        <w:t xml:space="preserve">. </w:t>
      </w:r>
      <w:bookmarkEnd w:id="1"/>
      <w:bookmarkEnd w:id="2"/>
      <w:r>
        <w:rPr>
          <w:lang w:val="en-NZ"/>
        </w:rPr>
        <w:t>W</w:t>
      </w:r>
      <w:r w:rsidRPr="00875C47">
        <w:rPr>
          <w:lang w:val="en-NZ"/>
        </w:rPr>
        <w:t>ith an election looming, has talk of fiscal headroom against the backdrop of rising debt risk jeopardis</w:t>
      </w:r>
      <w:r>
        <w:rPr>
          <w:lang w:val="en-NZ"/>
        </w:rPr>
        <w:t>ed</w:t>
      </w:r>
      <w:r w:rsidRPr="00875C47">
        <w:rPr>
          <w:lang w:val="en-NZ"/>
        </w:rPr>
        <w:t xml:space="preserve"> the </w:t>
      </w:r>
      <w:r>
        <w:rPr>
          <w:lang w:val="en-NZ"/>
        </w:rPr>
        <w:t>G</w:t>
      </w:r>
      <w:r w:rsidRPr="00875C47">
        <w:rPr>
          <w:lang w:val="en-NZ"/>
        </w:rPr>
        <w:t>overnment</w:t>
      </w:r>
      <w:r>
        <w:rPr>
          <w:lang w:val="en-NZ"/>
        </w:rPr>
        <w:t>’</w:t>
      </w:r>
      <w:r w:rsidRPr="00875C47">
        <w:rPr>
          <w:lang w:val="en-NZ"/>
        </w:rPr>
        <w:t>s credibility in promoting debt sustainability</w:t>
      </w:r>
      <w:r>
        <w:rPr>
          <w:lang w:val="en-NZ"/>
        </w:rPr>
        <w:t>?</w:t>
      </w:r>
    </w:p>
    <w:p w:rsidR="00F8685A" w:rsidP="00F8685A">
      <w:pPr>
        <w:pStyle w:val="Answer"/>
        <w:rPr>
          <w:rFonts w:cs="Courier New"/>
          <w:lang w:val="en-NZ"/>
        </w:rPr>
      </w:pPr>
      <w:r w:rsidRPr="004D03B4">
        <w:rPr>
          <w:b/>
          <w:i/>
          <w:lang w:val="en-NZ"/>
        </w:rPr>
        <w:t>Bim Afolami:</w:t>
      </w:r>
      <w:r>
        <w:rPr>
          <w:lang w:val="en-NZ"/>
        </w:rPr>
        <w:t xml:space="preserve"> </w:t>
      </w:r>
      <w:r w:rsidRPr="00875C47">
        <w:rPr>
          <w:rFonts w:cs="Courier New"/>
          <w:lang w:val="en-NZ"/>
        </w:rPr>
        <w:t>I do</w:t>
      </w:r>
      <w:r>
        <w:rPr>
          <w:rFonts w:cs="Courier New"/>
          <w:lang w:val="en-NZ"/>
        </w:rPr>
        <w:t xml:space="preserve"> not think so</w:t>
      </w:r>
      <w:r w:rsidRPr="00875C47">
        <w:rPr>
          <w:rFonts w:cs="Courier New"/>
          <w:lang w:val="en-NZ"/>
        </w:rPr>
        <w:t>. I do</w:t>
      </w:r>
      <w:r>
        <w:rPr>
          <w:rFonts w:cs="Courier New"/>
          <w:lang w:val="en-NZ"/>
        </w:rPr>
        <w:t xml:space="preserve"> not</w:t>
      </w:r>
      <w:r w:rsidRPr="00875C47">
        <w:rPr>
          <w:rFonts w:cs="Courier New"/>
          <w:lang w:val="en-NZ"/>
        </w:rPr>
        <w:t xml:space="preserve"> agree with that premise</w:t>
      </w:r>
      <w:r>
        <w:rPr>
          <w:rFonts w:cs="Courier New"/>
          <w:lang w:val="en-NZ"/>
        </w:rPr>
        <w:t xml:space="preserve">, but </w:t>
      </w:r>
      <w:r w:rsidRPr="00875C47">
        <w:rPr>
          <w:rFonts w:cs="Courier New"/>
          <w:lang w:val="en-NZ"/>
        </w:rPr>
        <w:t xml:space="preserve">of course the thing about elections is that the public gets to decide. </w:t>
      </w:r>
      <w:r>
        <w:rPr>
          <w:rFonts w:cs="Courier New"/>
          <w:lang w:val="en-NZ"/>
        </w:rPr>
        <w:t>That is my view, but</w:t>
      </w:r>
      <w:r w:rsidRPr="00875C47">
        <w:rPr>
          <w:rFonts w:cs="Courier New"/>
          <w:lang w:val="en-NZ"/>
        </w:rPr>
        <w:t xml:space="preserve"> it does</w:t>
      </w:r>
      <w:r>
        <w:rPr>
          <w:rFonts w:cs="Courier New"/>
          <w:lang w:val="en-NZ"/>
        </w:rPr>
        <w:t xml:space="preserve"> not</w:t>
      </w:r>
      <w:r w:rsidRPr="00875C47">
        <w:rPr>
          <w:rFonts w:cs="Courier New"/>
          <w:lang w:val="en-NZ"/>
        </w:rPr>
        <w:t xml:space="preserve"> have to be anybody else</w:t>
      </w:r>
      <w:r>
        <w:rPr>
          <w:rFonts w:cs="Courier New"/>
          <w:lang w:val="en-NZ"/>
        </w:rPr>
        <w:t>’</w:t>
      </w:r>
      <w:r w:rsidRPr="00875C47">
        <w:rPr>
          <w:rFonts w:cs="Courier New"/>
          <w:lang w:val="en-NZ"/>
        </w:rPr>
        <w:t>s.</w:t>
      </w:r>
    </w:p>
    <w:p w:rsidR="00F8685A" w:rsidP="00F8685A">
      <w:pPr>
        <w:pStyle w:val="Remark"/>
        <w:rPr>
          <w:lang w:val="en-NZ"/>
        </w:rPr>
      </w:pPr>
      <w:r w:rsidRPr="00613EAF">
        <w:rPr>
          <w:b/>
          <w:lang w:val="en-NZ"/>
        </w:rPr>
        <w:t>Baroness Liddell of Coatdyke:</w:t>
      </w:r>
      <w:r>
        <w:rPr>
          <w:lang w:val="en-NZ"/>
        </w:rPr>
        <w:t xml:space="preserve"> You do not</w:t>
      </w:r>
      <w:r w:rsidRPr="00875C47">
        <w:rPr>
          <w:lang w:val="en-NZ"/>
        </w:rPr>
        <w:t xml:space="preserve"> really have an answer for that one</w:t>
      </w:r>
      <w:r w:rsidR="00E65F25">
        <w:rPr>
          <w:lang w:val="en-NZ"/>
        </w:rPr>
        <w:t>.</w:t>
      </w:r>
    </w:p>
    <w:p w:rsidR="00F8685A" w:rsidP="00F8685A">
      <w:pPr>
        <w:pStyle w:val="Answer"/>
        <w:rPr>
          <w:lang w:val="en-NZ"/>
        </w:rPr>
      </w:pPr>
      <w:r w:rsidRPr="004D03B4">
        <w:rPr>
          <w:b/>
          <w:i/>
          <w:lang w:val="en-NZ"/>
        </w:rPr>
        <w:t>Bim Afolami:</w:t>
      </w:r>
      <w:r>
        <w:rPr>
          <w:lang w:val="en-NZ"/>
        </w:rPr>
        <w:t xml:space="preserve"> I said I do not believe it has.</w:t>
      </w:r>
    </w:p>
    <w:p w:rsidR="00F8685A" w:rsidP="00366146">
      <w:pPr>
        <w:pStyle w:val="Remark"/>
        <w:rPr>
          <w:lang w:val="en-NZ"/>
        </w:rPr>
      </w:pPr>
      <w:r w:rsidRPr="002415D8">
        <w:rPr>
          <w:b/>
          <w:lang w:val="en-NZ"/>
        </w:rPr>
        <w:t>Baroness Liddell of Coatdyke:</w:t>
      </w:r>
      <w:r>
        <w:rPr>
          <w:lang w:val="en-NZ"/>
        </w:rPr>
        <w:t xml:space="preserve"> </w:t>
      </w:r>
      <w:r w:rsidRPr="00875C47">
        <w:rPr>
          <w:lang w:val="en-NZ"/>
        </w:rPr>
        <w:t>Do you agree with this morning</w:t>
      </w:r>
      <w:r>
        <w:rPr>
          <w:lang w:val="en-NZ"/>
        </w:rPr>
        <w:t>’</w:t>
      </w:r>
      <w:r w:rsidRPr="00875C47">
        <w:rPr>
          <w:lang w:val="en-NZ"/>
        </w:rPr>
        <w:t xml:space="preserve">s </w:t>
      </w:r>
      <w:r w:rsidRPr="00613EAF">
        <w:rPr>
          <w:i/>
          <w:iCs/>
          <w:lang w:val="en-NZ"/>
        </w:rPr>
        <w:t>Financial Times</w:t>
      </w:r>
      <w:r>
        <w:rPr>
          <w:i/>
          <w:iCs/>
          <w:lang w:val="en-NZ"/>
        </w:rPr>
        <w:t>,</w:t>
      </w:r>
      <w:r>
        <w:rPr>
          <w:lang w:val="en-NZ"/>
        </w:rPr>
        <w:t xml:space="preserve"> which </w:t>
      </w:r>
      <w:r w:rsidRPr="00875C47">
        <w:rPr>
          <w:lang w:val="en-NZ"/>
        </w:rPr>
        <w:t xml:space="preserve">said </w:t>
      </w:r>
      <w:r w:rsidR="00E65F25">
        <w:rPr>
          <w:lang w:val="en-NZ"/>
        </w:rPr>
        <w:t xml:space="preserve">that </w:t>
      </w:r>
      <w:r w:rsidRPr="00875C47">
        <w:rPr>
          <w:lang w:val="en-NZ"/>
        </w:rPr>
        <w:t xml:space="preserve">the next </w:t>
      </w:r>
      <w:r>
        <w:rPr>
          <w:lang w:val="en-NZ"/>
        </w:rPr>
        <w:t>G</w:t>
      </w:r>
      <w:r w:rsidRPr="00875C47">
        <w:rPr>
          <w:lang w:val="en-NZ"/>
        </w:rPr>
        <w:t>overnment should begin a rethink of how the country runs its fiscal processes altogether</w:t>
      </w:r>
      <w:r>
        <w:rPr>
          <w:lang w:val="en-NZ"/>
        </w:rPr>
        <w:t>?</w:t>
      </w:r>
    </w:p>
    <w:p w:rsidR="00F8685A" w:rsidP="00F8685A">
      <w:pPr>
        <w:pStyle w:val="Answer"/>
        <w:rPr>
          <w:rFonts w:cs="Courier New"/>
          <w:lang w:val="en-NZ"/>
        </w:rPr>
      </w:pPr>
      <w:r w:rsidRPr="00613EAF">
        <w:rPr>
          <w:b/>
          <w:i/>
          <w:lang w:val="en-NZ"/>
        </w:rPr>
        <w:t>Bim Afolami:</w:t>
      </w:r>
      <w:r>
        <w:rPr>
          <w:lang w:val="en-NZ"/>
        </w:rPr>
        <w:t xml:space="preserve"> I have not read the piece, </w:t>
      </w:r>
      <w:r w:rsidRPr="00875C47">
        <w:rPr>
          <w:rFonts w:cs="Courier New"/>
          <w:lang w:val="en-NZ"/>
        </w:rPr>
        <w:t xml:space="preserve">so forgive me. </w:t>
      </w:r>
      <w:r>
        <w:rPr>
          <w:rFonts w:cs="Courier New"/>
          <w:lang w:val="en-NZ"/>
        </w:rPr>
        <w:t xml:space="preserve">Off the </w:t>
      </w:r>
      <w:r w:rsidRPr="00875C47">
        <w:rPr>
          <w:rFonts w:cs="Courier New"/>
          <w:lang w:val="en-NZ"/>
        </w:rPr>
        <w:t xml:space="preserve">top of </w:t>
      </w:r>
      <w:r>
        <w:rPr>
          <w:rFonts w:cs="Courier New"/>
          <w:lang w:val="en-NZ"/>
        </w:rPr>
        <w:t>my</w:t>
      </w:r>
      <w:r w:rsidRPr="00875C47">
        <w:rPr>
          <w:rFonts w:cs="Courier New"/>
          <w:lang w:val="en-NZ"/>
        </w:rPr>
        <w:t xml:space="preserve"> head</w:t>
      </w:r>
      <w:r>
        <w:rPr>
          <w:rFonts w:cs="Courier New"/>
          <w:lang w:val="en-NZ"/>
        </w:rPr>
        <w:t>, f</w:t>
      </w:r>
      <w:r w:rsidRPr="00875C47">
        <w:rPr>
          <w:rFonts w:cs="Courier New"/>
          <w:lang w:val="en-NZ"/>
        </w:rPr>
        <w:t>rom what you</w:t>
      </w:r>
      <w:r>
        <w:rPr>
          <w:rFonts w:cs="Courier New"/>
          <w:lang w:val="en-NZ"/>
        </w:rPr>
        <w:t xml:space="preserve"> ha</w:t>
      </w:r>
      <w:r w:rsidRPr="00875C47">
        <w:rPr>
          <w:rFonts w:cs="Courier New"/>
          <w:lang w:val="en-NZ"/>
        </w:rPr>
        <w:t xml:space="preserve">ve said, we should always be looking to improve </w:t>
      </w:r>
      <w:r w:rsidRPr="00875C47">
        <w:rPr>
          <w:rFonts w:cs="Courier New"/>
          <w:lang w:val="en-NZ"/>
        </w:rPr>
        <w:t xml:space="preserve">our processes. Innovations happen from time to time. Indeed, the </w:t>
      </w:r>
      <w:r>
        <w:rPr>
          <w:rFonts w:cs="Courier New"/>
          <w:lang w:val="en-NZ"/>
        </w:rPr>
        <w:t>O</w:t>
      </w:r>
      <w:r w:rsidRPr="00875C47">
        <w:rPr>
          <w:rFonts w:cs="Courier New"/>
          <w:lang w:val="en-NZ"/>
        </w:rPr>
        <w:t xml:space="preserve">ffice for Budget Responsibility was an innovation in and of itself. </w:t>
      </w:r>
      <w:r>
        <w:rPr>
          <w:rFonts w:cs="Courier New"/>
          <w:lang w:val="en-NZ"/>
        </w:rPr>
        <w:t xml:space="preserve">When </w:t>
      </w:r>
      <w:r w:rsidRPr="00875C47">
        <w:rPr>
          <w:rFonts w:cs="Courier New"/>
          <w:lang w:val="en-NZ"/>
        </w:rPr>
        <w:t>people have good ideas as to how to improve the fiscal sustainability of the country, we should always consider them.</w:t>
      </w:r>
    </w:p>
    <w:p w:rsidR="00F8685A" w:rsidP="00F8685A">
      <w:pPr>
        <w:pStyle w:val="Question"/>
        <w:rPr>
          <w:lang w:val="en-NZ"/>
        </w:rPr>
      </w:pPr>
      <w:r w:rsidRPr="002415D8">
        <w:rPr>
          <w:b/>
          <w:lang w:val="en-NZ"/>
        </w:rPr>
        <w:t>Baroness Liddell of Coatdyke:</w:t>
      </w:r>
      <w:r>
        <w:rPr>
          <w:lang w:val="en-NZ"/>
        </w:rPr>
        <w:t xml:space="preserve"> Should the OBR be </w:t>
      </w:r>
      <w:r w:rsidRPr="00875C47">
        <w:rPr>
          <w:lang w:val="en-NZ"/>
        </w:rPr>
        <w:t>better resourced</w:t>
      </w:r>
      <w:r>
        <w:rPr>
          <w:lang w:val="en-NZ"/>
        </w:rPr>
        <w:t>?</w:t>
      </w:r>
    </w:p>
    <w:p w:rsidR="00F8685A" w:rsidP="00F8685A">
      <w:pPr>
        <w:pStyle w:val="Answer"/>
        <w:rPr>
          <w:rFonts w:cs="Courier New"/>
          <w:lang w:val="en-NZ"/>
        </w:rPr>
      </w:pPr>
      <w:r w:rsidRPr="00613EAF">
        <w:rPr>
          <w:b/>
          <w:i/>
          <w:lang w:val="en-NZ"/>
        </w:rPr>
        <w:t>Bim Afolami:</w:t>
      </w:r>
      <w:r>
        <w:rPr>
          <w:lang w:val="en-NZ"/>
        </w:rPr>
        <w:t xml:space="preserve"> F</w:t>
      </w:r>
      <w:r w:rsidRPr="00875C47">
        <w:rPr>
          <w:rFonts w:cs="Courier New"/>
          <w:lang w:val="en-NZ"/>
        </w:rPr>
        <w:t>orgive me</w:t>
      </w:r>
      <w:r w:rsidR="00E65F25">
        <w:rPr>
          <w:rFonts w:cs="Courier New"/>
          <w:lang w:val="en-NZ"/>
        </w:rPr>
        <w:t xml:space="preserve">; </w:t>
      </w:r>
      <w:r w:rsidRPr="00875C47">
        <w:rPr>
          <w:rFonts w:cs="Courier New"/>
          <w:lang w:val="en-NZ"/>
        </w:rPr>
        <w:t>I do</w:t>
      </w:r>
      <w:r>
        <w:rPr>
          <w:rFonts w:cs="Courier New"/>
          <w:lang w:val="en-NZ"/>
        </w:rPr>
        <w:t xml:space="preserve"> not </w:t>
      </w:r>
      <w:r w:rsidRPr="00875C47">
        <w:rPr>
          <w:rFonts w:cs="Courier New"/>
          <w:lang w:val="en-NZ"/>
        </w:rPr>
        <w:t xml:space="preserve">know how well resourced </w:t>
      </w:r>
      <w:r>
        <w:rPr>
          <w:rFonts w:cs="Courier New"/>
          <w:lang w:val="en-NZ"/>
        </w:rPr>
        <w:t xml:space="preserve">it is, </w:t>
      </w:r>
      <w:r w:rsidRPr="00875C47">
        <w:rPr>
          <w:rFonts w:cs="Courier New"/>
          <w:lang w:val="en-NZ"/>
        </w:rPr>
        <w:t xml:space="preserve">but </w:t>
      </w:r>
      <w:r>
        <w:rPr>
          <w:rFonts w:cs="Courier New"/>
          <w:lang w:val="en-NZ"/>
        </w:rPr>
        <w:t xml:space="preserve">it does </w:t>
      </w:r>
      <w:r w:rsidRPr="00875C47">
        <w:rPr>
          <w:rFonts w:cs="Courier New"/>
          <w:lang w:val="en-NZ"/>
        </w:rPr>
        <w:t>produce very good work in relatively short order</w:t>
      </w:r>
      <w:r>
        <w:rPr>
          <w:rFonts w:cs="Courier New"/>
          <w:lang w:val="en-NZ"/>
        </w:rPr>
        <w:t>,</w:t>
      </w:r>
      <w:r w:rsidRPr="00875C47">
        <w:rPr>
          <w:rFonts w:cs="Courier New"/>
          <w:lang w:val="en-NZ"/>
        </w:rPr>
        <w:t xml:space="preserve"> so it does</w:t>
      </w:r>
      <w:r>
        <w:rPr>
          <w:rFonts w:cs="Courier New"/>
          <w:lang w:val="en-NZ"/>
        </w:rPr>
        <w:t xml:space="preserve"> not </w:t>
      </w:r>
      <w:r w:rsidRPr="00875C47">
        <w:rPr>
          <w:rFonts w:cs="Courier New"/>
          <w:lang w:val="en-NZ"/>
        </w:rPr>
        <w:t xml:space="preserve">strike me that </w:t>
      </w:r>
      <w:r>
        <w:rPr>
          <w:rFonts w:cs="Courier New"/>
          <w:lang w:val="en-NZ"/>
        </w:rPr>
        <w:t xml:space="preserve">it is </w:t>
      </w:r>
      <w:r w:rsidRPr="00875C47">
        <w:rPr>
          <w:rFonts w:cs="Courier New"/>
          <w:lang w:val="en-NZ"/>
        </w:rPr>
        <w:t>inadequately resourced.</w:t>
      </w:r>
    </w:p>
    <w:p w:rsidR="00F8685A" w:rsidP="00F8685A">
      <w:pPr>
        <w:pStyle w:val="Question"/>
        <w:rPr>
          <w:rFonts w:cs="Courier New"/>
          <w:lang w:val="en-NZ"/>
        </w:rPr>
      </w:pPr>
      <w:r w:rsidRPr="00613EAF">
        <w:rPr>
          <w:b/>
          <w:lang w:val="en-NZ"/>
        </w:rPr>
        <w:t>Lord Griffiths of Fforestfach:</w:t>
      </w:r>
      <w:r>
        <w:rPr>
          <w:lang w:val="en-NZ"/>
        </w:rPr>
        <w:t xml:space="preserve"> </w:t>
      </w:r>
      <w:r w:rsidRPr="00875C47">
        <w:rPr>
          <w:rFonts w:cs="Courier New"/>
          <w:lang w:val="en-NZ"/>
        </w:rPr>
        <w:t xml:space="preserve">Minister, regardless of party politics, </w:t>
      </w:r>
      <w:r>
        <w:rPr>
          <w:rFonts w:cs="Courier New"/>
          <w:lang w:val="en-NZ"/>
        </w:rPr>
        <w:t>my</w:t>
      </w:r>
      <w:r w:rsidRPr="00875C47">
        <w:rPr>
          <w:rFonts w:cs="Courier New"/>
          <w:lang w:val="en-NZ"/>
        </w:rPr>
        <w:t xml:space="preserve"> background is </w:t>
      </w:r>
      <w:r>
        <w:rPr>
          <w:rFonts w:cs="Courier New"/>
          <w:lang w:val="en-NZ"/>
        </w:rPr>
        <w:t xml:space="preserve">as </w:t>
      </w:r>
      <w:r w:rsidRPr="00875C47">
        <w:rPr>
          <w:rFonts w:cs="Courier New"/>
          <w:lang w:val="en-NZ"/>
        </w:rPr>
        <w:t>an economist</w:t>
      </w:r>
      <w:r>
        <w:rPr>
          <w:rFonts w:cs="Courier New"/>
          <w:lang w:val="en-NZ"/>
        </w:rPr>
        <w:t xml:space="preserve">, and </w:t>
      </w:r>
      <w:r w:rsidRPr="00875C47">
        <w:rPr>
          <w:rFonts w:cs="Courier New"/>
          <w:lang w:val="en-NZ"/>
        </w:rPr>
        <w:t xml:space="preserve">this review </w:t>
      </w:r>
      <w:r>
        <w:rPr>
          <w:rFonts w:cs="Courier New"/>
          <w:lang w:val="en-NZ"/>
        </w:rPr>
        <w:t xml:space="preserve">concerns </w:t>
      </w:r>
      <w:r w:rsidRPr="00875C47">
        <w:rPr>
          <w:rFonts w:cs="Courier New"/>
          <w:lang w:val="en-NZ"/>
        </w:rPr>
        <w:t xml:space="preserve">the issue of </w:t>
      </w:r>
      <w:r>
        <w:rPr>
          <w:rFonts w:cs="Courier New"/>
          <w:lang w:val="en-NZ"/>
        </w:rPr>
        <w:t xml:space="preserve">debt </w:t>
      </w:r>
      <w:r w:rsidRPr="00875C47">
        <w:rPr>
          <w:rFonts w:cs="Courier New"/>
          <w:lang w:val="en-NZ"/>
        </w:rPr>
        <w:t>sustainability. I think everyone feel</w:t>
      </w:r>
      <w:r w:rsidR="00E65F25">
        <w:rPr>
          <w:rFonts w:cs="Courier New"/>
          <w:lang w:val="en-NZ"/>
        </w:rPr>
        <w:t>s</w:t>
      </w:r>
      <w:r w:rsidRPr="00875C47">
        <w:rPr>
          <w:rFonts w:cs="Courier New"/>
          <w:lang w:val="en-NZ"/>
        </w:rPr>
        <w:t xml:space="preserve"> that</w:t>
      </w:r>
      <w:r w:rsidR="00E65F25">
        <w:rPr>
          <w:rFonts w:cs="Courier New"/>
          <w:lang w:val="en-NZ"/>
        </w:rPr>
        <w:t>,</w:t>
      </w:r>
      <w:r w:rsidRPr="00875C47">
        <w:rPr>
          <w:rFonts w:cs="Courier New"/>
          <w:lang w:val="en-NZ"/>
        </w:rPr>
        <w:t xml:space="preserve"> when you </w:t>
      </w:r>
      <w:r>
        <w:rPr>
          <w:rFonts w:cs="Courier New"/>
          <w:lang w:val="en-NZ"/>
        </w:rPr>
        <w:t xml:space="preserve">are getting </w:t>
      </w:r>
      <w:r w:rsidRPr="00875C47">
        <w:rPr>
          <w:rFonts w:cs="Courier New"/>
          <w:lang w:val="en-NZ"/>
        </w:rPr>
        <w:t xml:space="preserve">close to something like 100%, </w:t>
      </w:r>
      <w:r w:rsidR="00917999">
        <w:rPr>
          <w:rFonts w:cs="Courier New"/>
          <w:lang w:val="en-NZ"/>
        </w:rPr>
        <w:t xml:space="preserve">it </w:t>
      </w:r>
      <w:r>
        <w:rPr>
          <w:rFonts w:cs="Courier New"/>
          <w:lang w:val="en-NZ"/>
        </w:rPr>
        <w:t>i</w:t>
      </w:r>
      <w:r w:rsidRPr="00875C47">
        <w:rPr>
          <w:rFonts w:cs="Courier New"/>
          <w:lang w:val="en-NZ"/>
        </w:rPr>
        <w:t>s a serious issue. In addition to that, in the Chancellor</w:t>
      </w:r>
      <w:r>
        <w:rPr>
          <w:rFonts w:cs="Courier New"/>
          <w:lang w:val="en-NZ"/>
        </w:rPr>
        <w:t>’</w:t>
      </w:r>
      <w:r w:rsidRPr="00875C47">
        <w:rPr>
          <w:rFonts w:cs="Courier New"/>
          <w:lang w:val="en-NZ"/>
        </w:rPr>
        <w:t xml:space="preserve">s speech </w:t>
      </w:r>
      <w:r w:rsidR="00917999">
        <w:rPr>
          <w:rFonts w:cs="Courier New"/>
          <w:lang w:val="en-NZ"/>
        </w:rPr>
        <w:t xml:space="preserve">on </w:t>
      </w:r>
      <w:r w:rsidRPr="00875C47">
        <w:rPr>
          <w:rFonts w:cs="Courier New"/>
          <w:lang w:val="en-NZ"/>
        </w:rPr>
        <w:t xml:space="preserve">the </w:t>
      </w:r>
      <w:r>
        <w:rPr>
          <w:rFonts w:cs="Courier New"/>
          <w:lang w:val="en-NZ"/>
        </w:rPr>
        <w:t>B</w:t>
      </w:r>
      <w:r w:rsidRPr="00875C47">
        <w:rPr>
          <w:rFonts w:cs="Courier New"/>
          <w:lang w:val="en-NZ"/>
        </w:rPr>
        <w:t>udget, if you look at the figures he gave for the ratio of debt to GDP over the next five years</w:t>
      </w:r>
      <w:r>
        <w:rPr>
          <w:rFonts w:cs="Courier New"/>
          <w:lang w:val="en-NZ"/>
        </w:rPr>
        <w:t>,</w:t>
      </w:r>
      <w:r w:rsidRPr="00875C47">
        <w:rPr>
          <w:rFonts w:cs="Courier New"/>
          <w:lang w:val="en-NZ"/>
        </w:rPr>
        <w:t xml:space="preserve"> they are higher at the end of the period than they are now. </w:t>
      </w:r>
    </w:p>
    <w:p w:rsidR="00F8685A" w:rsidP="00F8685A">
      <w:pPr>
        <w:pStyle w:val="Remark"/>
        <w:rPr>
          <w:lang w:val="en-NZ"/>
        </w:rPr>
      </w:pPr>
      <w:r w:rsidRPr="00875C47">
        <w:rPr>
          <w:lang w:val="en-NZ"/>
        </w:rPr>
        <w:t>In addition to that, you see all the demands</w:t>
      </w:r>
      <w:r>
        <w:rPr>
          <w:lang w:val="en-NZ"/>
        </w:rPr>
        <w:t>,</w:t>
      </w:r>
      <w:r w:rsidRPr="00875C47">
        <w:rPr>
          <w:lang w:val="en-NZ"/>
        </w:rPr>
        <w:t xml:space="preserve"> from mental illness through to defence</w:t>
      </w:r>
      <w:r>
        <w:rPr>
          <w:lang w:val="en-NZ"/>
        </w:rPr>
        <w:t>. P</w:t>
      </w:r>
      <w:r w:rsidRPr="00875C47">
        <w:rPr>
          <w:lang w:val="en-NZ"/>
        </w:rPr>
        <w:t xml:space="preserve">eople want money spent on improving services, welfare and defence. </w:t>
      </w:r>
      <w:r>
        <w:rPr>
          <w:lang w:val="en-NZ"/>
        </w:rPr>
        <w:t>A</w:t>
      </w:r>
      <w:r w:rsidRPr="00875C47">
        <w:rPr>
          <w:lang w:val="en-NZ"/>
        </w:rPr>
        <w:t xml:space="preserve">gainst this background, we have these fiscal rules. </w:t>
      </w:r>
      <w:r>
        <w:rPr>
          <w:lang w:val="en-NZ"/>
        </w:rPr>
        <w:t>T</w:t>
      </w:r>
      <w:r w:rsidRPr="00875C47">
        <w:rPr>
          <w:lang w:val="en-NZ"/>
        </w:rPr>
        <w:t>he OBR is an independent body</w:t>
      </w:r>
      <w:r>
        <w:rPr>
          <w:lang w:val="en-NZ"/>
        </w:rPr>
        <w:t>, after all</w:t>
      </w:r>
      <w:r w:rsidR="00917999">
        <w:rPr>
          <w:lang w:val="en-NZ"/>
        </w:rPr>
        <w:t xml:space="preserve">—it is </w:t>
      </w:r>
      <w:r w:rsidRPr="00875C47">
        <w:rPr>
          <w:lang w:val="en-NZ"/>
        </w:rPr>
        <w:t>specifically not party political</w:t>
      </w:r>
      <w:r w:rsidR="00917999">
        <w:rPr>
          <w:lang w:val="en-NZ"/>
        </w:rPr>
        <w:t xml:space="preserve">—and it </w:t>
      </w:r>
      <w:r>
        <w:rPr>
          <w:lang w:val="en-NZ"/>
        </w:rPr>
        <w:t xml:space="preserve">has </w:t>
      </w:r>
      <w:r w:rsidRPr="00875C47">
        <w:rPr>
          <w:lang w:val="en-NZ"/>
        </w:rPr>
        <w:t xml:space="preserve">been highly critical of them. </w:t>
      </w:r>
      <w:r>
        <w:rPr>
          <w:lang w:val="en-NZ"/>
        </w:rPr>
        <w:t>I</w:t>
      </w:r>
      <w:r w:rsidRPr="00875C47">
        <w:rPr>
          <w:lang w:val="en-NZ"/>
        </w:rPr>
        <w:t>f you put all this together, how much confidence do you have in saying that</w:t>
      </w:r>
      <w:r>
        <w:rPr>
          <w:lang w:val="en-NZ"/>
        </w:rPr>
        <w:t xml:space="preserve"> we </w:t>
      </w:r>
      <w:r w:rsidRPr="00875C47">
        <w:rPr>
          <w:lang w:val="en-NZ"/>
        </w:rPr>
        <w:t>know we have a problem</w:t>
      </w:r>
      <w:r>
        <w:rPr>
          <w:lang w:val="en-NZ"/>
        </w:rPr>
        <w:t xml:space="preserve">, </w:t>
      </w:r>
      <w:r w:rsidRPr="00875C47">
        <w:rPr>
          <w:lang w:val="en-NZ"/>
        </w:rPr>
        <w:t>we know the answer to it and we</w:t>
      </w:r>
      <w:r>
        <w:rPr>
          <w:lang w:val="en-NZ"/>
        </w:rPr>
        <w:t xml:space="preserve"> a</w:t>
      </w:r>
      <w:r w:rsidRPr="00875C47">
        <w:rPr>
          <w:lang w:val="en-NZ"/>
        </w:rPr>
        <w:t>re on that path to delivering an answer</w:t>
      </w:r>
      <w:r>
        <w:rPr>
          <w:lang w:val="en-NZ"/>
        </w:rPr>
        <w:t>?</w:t>
      </w:r>
    </w:p>
    <w:p w:rsidR="00F8685A" w:rsidP="00F8685A">
      <w:pPr>
        <w:pStyle w:val="Answer"/>
        <w:rPr>
          <w:rFonts w:cs="Courier New"/>
          <w:lang w:val="en-NZ"/>
        </w:rPr>
      </w:pPr>
      <w:r w:rsidRPr="006B1E50">
        <w:rPr>
          <w:b/>
          <w:i/>
          <w:lang w:val="en-NZ"/>
        </w:rPr>
        <w:t>Bim Afolami:</w:t>
      </w:r>
      <w:r>
        <w:rPr>
          <w:lang w:val="en-NZ"/>
        </w:rPr>
        <w:t xml:space="preserve"> </w:t>
      </w:r>
      <w:r w:rsidRPr="00875C47">
        <w:rPr>
          <w:rFonts w:cs="Courier New"/>
          <w:lang w:val="en-NZ"/>
        </w:rPr>
        <w:t>Lord Griffiths, that</w:t>
      </w:r>
      <w:r>
        <w:rPr>
          <w:rFonts w:cs="Courier New"/>
          <w:lang w:val="en-NZ"/>
        </w:rPr>
        <w:t xml:space="preserve"> i</w:t>
      </w:r>
      <w:r w:rsidRPr="00875C47">
        <w:rPr>
          <w:rFonts w:cs="Courier New"/>
          <w:lang w:val="en-NZ"/>
        </w:rPr>
        <w:t>s a fascinating question</w:t>
      </w:r>
      <w:r>
        <w:rPr>
          <w:rFonts w:cs="Courier New"/>
          <w:lang w:val="en-NZ"/>
        </w:rPr>
        <w:t>. L</w:t>
      </w:r>
      <w:r w:rsidRPr="00875C47">
        <w:rPr>
          <w:rFonts w:cs="Courier New"/>
          <w:lang w:val="en-NZ"/>
        </w:rPr>
        <w:t xml:space="preserve">et me try </w:t>
      </w:r>
      <w:r>
        <w:rPr>
          <w:rFonts w:cs="Courier New"/>
          <w:lang w:val="en-NZ"/>
        </w:rPr>
        <w:t xml:space="preserve">to </w:t>
      </w:r>
      <w:r w:rsidRPr="00875C47">
        <w:rPr>
          <w:rFonts w:cs="Courier New"/>
          <w:lang w:val="en-NZ"/>
        </w:rPr>
        <w:t>do it justice with my answer</w:t>
      </w:r>
      <w:r>
        <w:rPr>
          <w:rFonts w:cs="Courier New"/>
          <w:lang w:val="en-NZ"/>
        </w:rPr>
        <w:t>. To</w:t>
      </w:r>
      <w:r w:rsidRPr="00875C47">
        <w:rPr>
          <w:rFonts w:cs="Courier New"/>
          <w:lang w:val="en-NZ"/>
        </w:rPr>
        <w:t xml:space="preserve"> take the fiscal rules first</w:t>
      </w:r>
      <w:r>
        <w:rPr>
          <w:rFonts w:cs="Courier New"/>
          <w:lang w:val="en-NZ"/>
        </w:rPr>
        <w:t xml:space="preserve">, </w:t>
      </w:r>
      <w:r w:rsidRPr="00875C47">
        <w:rPr>
          <w:rFonts w:cs="Courier New"/>
          <w:lang w:val="en-NZ"/>
        </w:rPr>
        <w:t>I</w:t>
      </w:r>
      <w:r>
        <w:rPr>
          <w:rFonts w:cs="Courier New"/>
          <w:lang w:val="en-NZ"/>
        </w:rPr>
        <w:t xml:space="preserve"> ha</w:t>
      </w:r>
      <w:r w:rsidRPr="00875C47">
        <w:rPr>
          <w:rFonts w:cs="Courier New"/>
          <w:lang w:val="en-NZ"/>
        </w:rPr>
        <w:t>ve thought about this quite a lot</w:t>
      </w:r>
      <w:r>
        <w:rPr>
          <w:rFonts w:cs="Courier New"/>
          <w:lang w:val="en-NZ"/>
        </w:rPr>
        <w:t xml:space="preserve"> and</w:t>
      </w:r>
      <w:r w:rsidR="00917999">
        <w:rPr>
          <w:rFonts w:cs="Courier New"/>
          <w:lang w:val="en-NZ"/>
        </w:rPr>
        <w:t>,</w:t>
      </w:r>
      <w:r>
        <w:rPr>
          <w:rFonts w:cs="Courier New"/>
          <w:lang w:val="en-NZ"/>
        </w:rPr>
        <w:t xml:space="preserve"> </w:t>
      </w:r>
      <w:r w:rsidRPr="00875C47">
        <w:rPr>
          <w:rFonts w:cs="Courier New"/>
          <w:lang w:val="en-NZ"/>
        </w:rPr>
        <w:t>if you compare us to other countries</w:t>
      </w:r>
      <w:r>
        <w:rPr>
          <w:rFonts w:cs="Courier New"/>
          <w:lang w:val="en-NZ"/>
        </w:rPr>
        <w:t>,</w:t>
      </w:r>
      <w:r w:rsidRPr="00875C47">
        <w:rPr>
          <w:rFonts w:cs="Courier New"/>
          <w:lang w:val="en-NZ"/>
        </w:rPr>
        <w:t xml:space="preserve"> our fiscal rule stands up pretty well. </w:t>
      </w:r>
      <w:r>
        <w:rPr>
          <w:rFonts w:cs="Courier New"/>
          <w:lang w:val="en-NZ"/>
        </w:rPr>
        <w:t xml:space="preserve">Let me </w:t>
      </w:r>
      <w:r w:rsidRPr="00875C47">
        <w:rPr>
          <w:rFonts w:cs="Courier New"/>
          <w:lang w:val="en-NZ"/>
        </w:rPr>
        <w:t>take a comparison. First, the United States</w:t>
      </w:r>
      <w:r>
        <w:rPr>
          <w:rFonts w:cs="Courier New"/>
          <w:lang w:val="en-NZ"/>
        </w:rPr>
        <w:t xml:space="preserve"> </w:t>
      </w:r>
      <w:r w:rsidR="00917999">
        <w:rPr>
          <w:rFonts w:cs="Courier New"/>
          <w:lang w:val="en-NZ"/>
        </w:rPr>
        <w:t xml:space="preserve">does </w:t>
      </w:r>
      <w:r>
        <w:rPr>
          <w:rFonts w:cs="Courier New"/>
          <w:lang w:val="en-NZ"/>
        </w:rPr>
        <w:t>not</w:t>
      </w:r>
      <w:r w:rsidRPr="00875C47">
        <w:rPr>
          <w:rFonts w:cs="Courier New"/>
          <w:lang w:val="en-NZ"/>
        </w:rPr>
        <w:t xml:space="preserve"> have a fiscal rule. </w:t>
      </w:r>
      <w:r w:rsidR="00917999">
        <w:rPr>
          <w:rFonts w:cs="Courier New"/>
          <w:lang w:val="en-NZ"/>
        </w:rPr>
        <w:t xml:space="preserve">The </w:t>
      </w:r>
      <w:r w:rsidRPr="00875C47">
        <w:rPr>
          <w:rFonts w:cs="Courier New"/>
          <w:lang w:val="en-NZ"/>
        </w:rPr>
        <w:t>European Union</w:t>
      </w:r>
      <w:r w:rsidR="00917999">
        <w:rPr>
          <w:rFonts w:cs="Courier New"/>
          <w:lang w:val="en-NZ"/>
        </w:rPr>
        <w:t xml:space="preserve"> </w:t>
      </w:r>
      <w:r w:rsidRPr="00875C47">
        <w:rPr>
          <w:rFonts w:cs="Courier New"/>
          <w:lang w:val="en-NZ"/>
        </w:rPr>
        <w:t xml:space="preserve">obviously a bit more complicated because </w:t>
      </w:r>
      <w:r w:rsidR="00917999">
        <w:rPr>
          <w:rFonts w:cs="Courier New"/>
          <w:lang w:val="en-NZ"/>
        </w:rPr>
        <w:t xml:space="preserve">it has </w:t>
      </w:r>
      <w:r w:rsidRPr="00875C47">
        <w:rPr>
          <w:rFonts w:cs="Courier New"/>
          <w:lang w:val="en-NZ"/>
        </w:rPr>
        <w:t xml:space="preserve">member states, but </w:t>
      </w:r>
      <w:r>
        <w:rPr>
          <w:rFonts w:cs="Courier New"/>
          <w:lang w:val="en-NZ"/>
        </w:rPr>
        <w:t xml:space="preserve">it does </w:t>
      </w:r>
      <w:r w:rsidRPr="00875C47">
        <w:rPr>
          <w:rFonts w:cs="Courier New"/>
          <w:lang w:val="en-NZ"/>
        </w:rPr>
        <w:t>have a fiscal rule</w:t>
      </w:r>
      <w:r>
        <w:rPr>
          <w:rFonts w:cs="Courier New"/>
          <w:lang w:val="en-NZ"/>
        </w:rPr>
        <w:t>. I</w:t>
      </w:r>
      <w:r w:rsidRPr="00875C47">
        <w:rPr>
          <w:rFonts w:cs="Courier New"/>
          <w:lang w:val="en-NZ"/>
        </w:rPr>
        <w:t xml:space="preserve">f I recall, </w:t>
      </w:r>
      <w:r>
        <w:rPr>
          <w:rFonts w:cs="Courier New"/>
          <w:lang w:val="en-NZ"/>
        </w:rPr>
        <w:t xml:space="preserve">its </w:t>
      </w:r>
      <w:r w:rsidRPr="00875C47">
        <w:rPr>
          <w:rFonts w:cs="Courier New"/>
          <w:lang w:val="en-NZ"/>
        </w:rPr>
        <w:t>debt fiscal rule is something like 60% GDP. I do</w:t>
      </w:r>
      <w:r>
        <w:rPr>
          <w:rFonts w:cs="Courier New"/>
          <w:lang w:val="en-NZ"/>
        </w:rPr>
        <w:t xml:space="preserve"> not</w:t>
      </w:r>
      <w:r w:rsidRPr="00875C47">
        <w:rPr>
          <w:rFonts w:cs="Courier New"/>
          <w:lang w:val="en-NZ"/>
        </w:rPr>
        <w:t xml:space="preserve"> have all the figures in front of me but I think most European countries are way above that</w:t>
      </w:r>
      <w:r>
        <w:rPr>
          <w:rFonts w:cs="Courier New"/>
          <w:lang w:val="en-NZ"/>
        </w:rPr>
        <w:t>. I</w:t>
      </w:r>
      <w:r w:rsidRPr="00875C47">
        <w:rPr>
          <w:rFonts w:cs="Courier New"/>
          <w:lang w:val="en-NZ"/>
        </w:rPr>
        <w:t xml:space="preserve">n fact, </w:t>
      </w:r>
      <w:r w:rsidR="00917999">
        <w:rPr>
          <w:rFonts w:cs="Courier New"/>
          <w:lang w:val="en-NZ"/>
        </w:rPr>
        <w:t xml:space="preserve">all </w:t>
      </w:r>
      <w:r>
        <w:rPr>
          <w:rFonts w:cs="Courier New"/>
          <w:lang w:val="en-NZ"/>
        </w:rPr>
        <w:t>the</w:t>
      </w:r>
      <w:r w:rsidRPr="00875C47">
        <w:rPr>
          <w:rFonts w:cs="Courier New"/>
          <w:lang w:val="en-NZ"/>
        </w:rPr>
        <w:t xml:space="preserve"> European countries in the G7</w:t>
      </w:r>
      <w:r w:rsidR="00917999">
        <w:rPr>
          <w:rFonts w:cs="Courier New"/>
          <w:lang w:val="en-NZ"/>
        </w:rPr>
        <w:t xml:space="preserve"> </w:t>
      </w:r>
      <w:r w:rsidRPr="00875C47">
        <w:rPr>
          <w:rFonts w:cs="Courier New"/>
          <w:lang w:val="en-NZ"/>
        </w:rPr>
        <w:t>are above our level to GDP. I make that point not to criticise them</w:t>
      </w:r>
      <w:r w:rsidR="00917999">
        <w:rPr>
          <w:rFonts w:cs="Courier New"/>
          <w:lang w:val="en-NZ"/>
        </w:rPr>
        <w:t xml:space="preserve">—I </w:t>
      </w:r>
      <w:r w:rsidRPr="00875C47">
        <w:rPr>
          <w:rFonts w:cs="Courier New"/>
          <w:lang w:val="en-NZ"/>
        </w:rPr>
        <w:t>do</w:t>
      </w:r>
      <w:r>
        <w:rPr>
          <w:rFonts w:cs="Courier New"/>
          <w:lang w:val="en-NZ"/>
        </w:rPr>
        <w:t xml:space="preserve"> not</w:t>
      </w:r>
      <w:r w:rsidRPr="00875C47">
        <w:rPr>
          <w:rFonts w:cs="Courier New"/>
          <w:lang w:val="en-NZ"/>
        </w:rPr>
        <w:t xml:space="preserve"> want to lose any friends in the European Union</w:t>
      </w:r>
      <w:r w:rsidR="00917999">
        <w:rPr>
          <w:rFonts w:cs="Courier New"/>
          <w:lang w:val="en-NZ"/>
        </w:rPr>
        <w:t xml:space="preserve">—but </w:t>
      </w:r>
      <w:r w:rsidRPr="00875C47">
        <w:rPr>
          <w:rFonts w:cs="Courier New"/>
          <w:lang w:val="en-NZ"/>
        </w:rPr>
        <w:t>simply to make the point that having a rule in and of itself does not necessarily make one chaste in this regard. I think that our fiscal rule stands up reasonably well</w:t>
      </w:r>
      <w:r>
        <w:rPr>
          <w:rFonts w:cs="Courier New"/>
          <w:lang w:val="en-NZ"/>
        </w:rPr>
        <w:t xml:space="preserve"> and</w:t>
      </w:r>
      <w:r w:rsidRPr="00875C47">
        <w:rPr>
          <w:rFonts w:cs="Courier New"/>
          <w:lang w:val="en-NZ"/>
        </w:rPr>
        <w:t>,</w:t>
      </w:r>
      <w:r>
        <w:rPr>
          <w:rFonts w:cs="Courier New"/>
          <w:lang w:val="en-NZ"/>
        </w:rPr>
        <w:t xml:space="preserve"> indeed, </w:t>
      </w:r>
      <w:r w:rsidRPr="00875C47">
        <w:rPr>
          <w:rFonts w:cs="Courier New"/>
          <w:lang w:val="en-NZ"/>
        </w:rPr>
        <w:t>is voted on</w:t>
      </w:r>
      <w:r w:rsidRPr="00917999" w:rsidR="00917999">
        <w:rPr>
          <w:rFonts w:cs="Courier New"/>
          <w:lang w:val="en-NZ"/>
        </w:rPr>
        <w:t xml:space="preserve"> </w:t>
      </w:r>
      <w:r w:rsidR="00917999">
        <w:rPr>
          <w:rFonts w:cs="Courier New"/>
          <w:lang w:val="en-NZ"/>
        </w:rPr>
        <w:t xml:space="preserve">at </w:t>
      </w:r>
      <w:r w:rsidRPr="00875C47" w:rsidR="00917999">
        <w:rPr>
          <w:rFonts w:cs="Courier New"/>
          <w:lang w:val="en-NZ"/>
        </w:rPr>
        <w:t>the beginning</w:t>
      </w:r>
      <w:r w:rsidRPr="00917999" w:rsidR="00917999">
        <w:rPr>
          <w:rFonts w:cs="Courier New"/>
          <w:lang w:val="en-NZ"/>
        </w:rPr>
        <w:t xml:space="preserve"> </w:t>
      </w:r>
      <w:r w:rsidRPr="00875C47" w:rsidR="00917999">
        <w:rPr>
          <w:rFonts w:cs="Courier New"/>
          <w:lang w:val="en-NZ"/>
        </w:rPr>
        <w:t>of the Parliament</w:t>
      </w:r>
      <w:r w:rsidRPr="00875C47">
        <w:rPr>
          <w:rFonts w:cs="Courier New"/>
          <w:lang w:val="en-NZ"/>
        </w:rPr>
        <w:t xml:space="preserve">. </w:t>
      </w:r>
    </w:p>
    <w:p w:rsidR="00F8685A" w:rsidP="00F8685A">
      <w:pPr>
        <w:pStyle w:val="Answer"/>
        <w:rPr>
          <w:rFonts w:cs="Courier New"/>
          <w:lang w:val="en-NZ"/>
        </w:rPr>
      </w:pPr>
      <w:r w:rsidRPr="00875C47">
        <w:rPr>
          <w:rFonts w:cs="Courier New"/>
          <w:lang w:val="en-NZ"/>
        </w:rPr>
        <w:t xml:space="preserve">The first part of your question </w:t>
      </w:r>
      <w:r>
        <w:rPr>
          <w:rFonts w:cs="Courier New"/>
          <w:lang w:val="en-NZ"/>
        </w:rPr>
        <w:t>is</w:t>
      </w:r>
      <w:r w:rsidR="00917999">
        <w:rPr>
          <w:rFonts w:cs="Courier New"/>
          <w:lang w:val="en-NZ"/>
        </w:rPr>
        <w:t>,</w:t>
      </w:r>
      <w:r>
        <w:rPr>
          <w:rFonts w:cs="Courier New"/>
          <w:lang w:val="en-NZ"/>
        </w:rPr>
        <w:t xml:space="preserve"> </w:t>
      </w:r>
      <w:r w:rsidRPr="00875C47">
        <w:rPr>
          <w:rFonts w:cs="Courier New"/>
          <w:lang w:val="en-NZ"/>
        </w:rPr>
        <w:t>ultimately, if I were to summarise it</w:t>
      </w:r>
      <w:r>
        <w:rPr>
          <w:rFonts w:cs="Courier New"/>
          <w:lang w:val="en-NZ"/>
        </w:rPr>
        <w:t>—</w:t>
      </w:r>
      <w:r w:rsidRPr="00875C47">
        <w:rPr>
          <w:rFonts w:cs="Courier New"/>
          <w:lang w:val="en-NZ"/>
        </w:rPr>
        <w:t>and correct me if this is wrong</w:t>
      </w:r>
      <w:r>
        <w:rPr>
          <w:rFonts w:cs="Courier New"/>
          <w:lang w:val="en-NZ"/>
        </w:rPr>
        <w:t>—r</w:t>
      </w:r>
      <w:r w:rsidRPr="00875C47">
        <w:rPr>
          <w:rFonts w:cs="Courier New"/>
          <w:lang w:val="en-NZ"/>
        </w:rPr>
        <w:t xml:space="preserve">ising demand and how on earth we </w:t>
      </w:r>
      <w:r>
        <w:rPr>
          <w:rFonts w:cs="Courier New"/>
          <w:lang w:val="en-NZ"/>
        </w:rPr>
        <w:t xml:space="preserve">will </w:t>
      </w:r>
      <w:r w:rsidRPr="00875C47">
        <w:rPr>
          <w:rFonts w:cs="Courier New"/>
          <w:lang w:val="en-NZ"/>
        </w:rPr>
        <w:t xml:space="preserve">pay for it </w:t>
      </w:r>
      <w:r>
        <w:rPr>
          <w:rFonts w:cs="Courier New"/>
          <w:lang w:val="en-NZ"/>
        </w:rPr>
        <w:t xml:space="preserve">all </w:t>
      </w:r>
      <w:r w:rsidRPr="00875C47">
        <w:rPr>
          <w:rFonts w:cs="Courier New"/>
          <w:lang w:val="en-NZ"/>
        </w:rPr>
        <w:t>on the track of debt that we appear to be on</w:t>
      </w:r>
      <w:r>
        <w:rPr>
          <w:rFonts w:cs="Courier New"/>
          <w:lang w:val="en-NZ"/>
        </w:rPr>
        <w:t xml:space="preserve">. It </w:t>
      </w:r>
      <w:r w:rsidRPr="00875C47">
        <w:rPr>
          <w:rFonts w:cs="Courier New"/>
          <w:lang w:val="en-NZ"/>
        </w:rPr>
        <w:t>is a very difficult challenge</w:t>
      </w:r>
      <w:r>
        <w:rPr>
          <w:rFonts w:cs="Courier New"/>
          <w:lang w:val="en-NZ"/>
        </w:rPr>
        <w:t>. E</w:t>
      </w:r>
      <w:r w:rsidRPr="00875C47">
        <w:rPr>
          <w:rFonts w:cs="Courier New"/>
          <w:lang w:val="en-NZ"/>
        </w:rPr>
        <w:t>verybody in this room knows that and any economist who looks at the books knows that</w:t>
      </w:r>
      <w:r>
        <w:rPr>
          <w:rFonts w:cs="Courier New"/>
          <w:lang w:val="en-NZ"/>
        </w:rPr>
        <w:t>, b</w:t>
      </w:r>
      <w:r w:rsidRPr="00875C47">
        <w:rPr>
          <w:rFonts w:cs="Courier New"/>
          <w:lang w:val="en-NZ"/>
        </w:rPr>
        <w:t xml:space="preserve">ut it was also a difficult challenge in the time of one of my favourite former </w:t>
      </w:r>
      <w:r>
        <w:rPr>
          <w:rFonts w:cs="Courier New"/>
          <w:lang w:val="en-NZ"/>
        </w:rPr>
        <w:t>P</w:t>
      </w:r>
      <w:r w:rsidRPr="00875C47">
        <w:rPr>
          <w:rFonts w:cs="Courier New"/>
          <w:lang w:val="en-NZ"/>
        </w:rPr>
        <w:t xml:space="preserve">rime </w:t>
      </w:r>
      <w:r>
        <w:rPr>
          <w:rFonts w:cs="Courier New"/>
          <w:lang w:val="en-NZ"/>
        </w:rPr>
        <w:t>M</w:t>
      </w:r>
      <w:r w:rsidRPr="00875C47">
        <w:rPr>
          <w:rFonts w:cs="Courier New"/>
          <w:lang w:val="en-NZ"/>
        </w:rPr>
        <w:t xml:space="preserve">inisters, Harold Macmillan. </w:t>
      </w:r>
      <w:r>
        <w:rPr>
          <w:rFonts w:cs="Courier New"/>
          <w:lang w:val="en-NZ"/>
        </w:rPr>
        <w:t>I</w:t>
      </w:r>
      <w:r w:rsidRPr="00875C47">
        <w:rPr>
          <w:rFonts w:cs="Courier New"/>
          <w:lang w:val="en-NZ"/>
        </w:rPr>
        <w:t>f anybody has enough time</w:t>
      </w:r>
      <w:r>
        <w:rPr>
          <w:rFonts w:cs="Courier New"/>
          <w:lang w:val="en-NZ"/>
        </w:rPr>
        <w:t>—</w:t>
      </w:r>
      <w:r w:rsidRPr="00875C47">
        <w:rPr>
          <w:rFonts w:cs="Courier New"/>
          <w:lang w:val="en-NZ"/>
        </w:rPr>
        <w:t xml:space="preserve">and </w:t>
      </w:r>
      <w:r w:rsidRPr="00875C47" w:rsidR="00917999">
        <w:rPr>
          <w:rFonts w:cs="Courier New"/>
          <w:lang w:val="en-NZ"/>
        </w:rPr>
        <w:t xml:space="preserve">Members </w:t>
      </w:r>
      <w:r w:rsidRPr="00875C47">
        <w:rPr>
          <w:rFonts w:cs="Courier New"/>
          <w:lang w:val="en-NZ"/>
        </w:rPr>
        <w:t>of the House of Lords</w:t>
      </w:r>
      <w:r w:rsidR="00917999">
        <w:rPr>
          <w:rFonts w:cs="Courier New"/>
          <w:lang w:val="en-NZ"/>
        </w:rPr>
        <w:t xml:space="preserve"> </w:t>
      </w:r>
      <w:r>
        <w:rPr>
          <w:rFonts w:cs="Courier New"/>
          <w:lang w:val="en-NZ"/>
        </w:rPr>
        <w:t>a</w:t>
      </w:r>
      <w:r w:rsidRPr="00875C47">
        <w:rPr>
          <w:rFonts w:cs="Courier New"/>
          <w:lang w:val="en-NZ"/>
        </w:rPr>
        <w:t>re all working until very late</w:t>
      </w:r>
      <w:r>
        <w:rPr>
          <w:rFonts w:cs="Courier New"/>
          <w:lang w:val="en-NZ"/>
        </w:rPr>
        <w:t>,</w:t>
      </w:r>
      <w:r w:rsidRPr="00875C47">
        <w:rPr>
          <w:rFonts w:cs="Courier New"/>
          <w:lang w:val="en-NZ"/>
        </w:rPr>
        <w:t xml:space="preserve"> voting </w:t>
      </w:r>
      <w:r>
        <w:rPr>
          <w:rFonts w:cs="Courier New"/>
          <w:lang w:val="en-NZ"/>
        </w:rPr>
        <w:t>until</w:t>
      </w:r>
      <w:r w:rsidRPr="00875C47">
        <w:rPr>
          <w:rFonts w:cs="Courier New"/>
          <w:lang w:val="en-NZ"/>
        </w:rPr>
        <w:t xml:space="preserve"> the early hours</w:t>
      </w:r>
      <w:r>
        <w:rPr>
          <w:rFonts w:cs="Courier New"/>
          <w:lang w:val="en-NZ"/>
        </w:rPr>
        <w:t xml:space="preserve">, </w:t>
      </w:r>
      <w:r w:rsidR="00917999">
        <w:rPr>
          <w:rFonts w:cs="Courier New"/>
          <w:lang w:val="en-NZ"/>
        </w:rPr>
        <w:t xml:space="preserve">so </w:t>
      </w:r>
      <w:r w:rsidRPr="00875C47">
        <w:rPr>
          <w:rFonts w:cs="Courier New"/>
          <w:lang w:val="en-NZ"/>
        </w:rPr>
        <w:t>you probably do</w:t>
      </w:r>
      <w:r>
        <w:rPr>
          <w:rFonts w:cs="Courier New"/>
          <w:lang w:val="en-NZ"/>
        </w:rPr>
        <w:t xml:space="preserve"> not—</w:t>
      </w:r>
      <w:r w:rsidRPr="00875C47">
        <w:rPr>
          <w:rFonts w:cs="Courier New"/>
          <w:lang w:val="en-NZ"/>
        </w:rPr>
        <w:t>look at his memoirs</w:t>
      </w:r>
      <w:r w:rsidR="00917999">
        <w:rPr>
          <w:rFonts w:cs="Courier New"/>
          <w:lang w:val="en-NZ"/>
        </w:rPr>
        <w:t>, f</w:t>
      </w:r>
      <w:r w:rsidRPr="00875C47">
        <w:rPr>
          <w:rFonts w:cs="Courier New"/>
          <w:lang w:val="en-NZ"/>
        </w:rPr>
        <w:t>ive volumes if I recall</w:t>
      </w:r>
      <w:r>
        <w:rPr>
          <w:rFonts w:cs="Courier New"/>
          <w:lang w:val="en-NZ"/>
        </w:rPr>
        <w:t>. H</w:t>
      </w:r>
      <w:r w:rsidRPr="00875C47">
        <w:rPr>
          <w:rFonts w:cs="Courier New"/>
          <w:lang w:val="en-NZ"/>
        </w:rPr>
        <w:t>e talks about the debt challenges</w:t>
      </w:r>
      <w:r>
        <w:rPr>
          <w:rFonts w:cs="Courier New"/>
          <w:lang w:val="en-NZ"/>
        </w:rPr>
        <w:t xml:space="preserve"> </w:t>
      </w:r>
      <w:r w:rsidRPr="00875C47">
        <w:rPr>
          <w:rFonts w:cs="Courier New"/>
          <w:lang w:val="en-NZ"/>
        </w:rPr>
        <w:t xml:space="preserve">that that </w:t>
      </w:r>
      <w:r>
        <w:rPr>
          <w:rFonts w:cs="Courier New"/>
          <w:lang w:val="en-NZ"/>
        </w:rPr>
        <w:t>G</w:t>
      </w:r>
      <w:r w:rsidRPr="00875C47">
        <w:rPr>
          <w:rFonts w:cs="Courier New"/>
          <w:lang w:val="en-NZ"/>
        </w:rPr>
        <w:t>overnment had</w:t>
      </w:r>
      <w:r>
        <w:rPr>
          <w:rFonts w:cs="Courier New"/>
          <w:lang w:val="en-NZ"/>
        </w:rPr>
        <w:t xml:space="preserve">, </w:t>
      </w:r>
      <w:r w:rsidRPr="00875C47">
        <w:rPr>
          <w:rFonts w:cs="Courier New"/>
          <w:lang w:val="en-NZ"/>
        </w:rPr>
        <w:t xml:space="preserve">and this is when he was </w:t>
      </w:r>
      <w:r>
        <w:rPr>
          <w:rFonts w:cs="Courier New"/>
          <w:lang w:val="en-NZ"/>
        </w:rPr>
        <w:t>C</w:t>
      </w:r>
      <w:r w:rsidRPr="00875C47">
        <w:rPr>
          <w:rFonts w:cs="Courier New"/>
          <w:lang w:val="en-NZ"/>
        </w:rPr>
        <w:t xml:space="preserve">hancellor and when he </w:t>
      </w:r>
      <w:r w:rsidRPr="00875C47">
        <w:rPr>
          <w:rFonts w:cs="Courier New"/>
          <w:lang w:val="en-NZ"/>
        </w:rPr>
        <w:t xml:space="preserve">was </w:t>
      </w:r>
      <w:r>
        <w:rPr>
          <w:rFonts w:cs="Courier New"/>
          <w:lang w:val="en-NZ"/>
        </w:rPr>
        <w:t>P</w:t>
      </w:r>
      <w:r w:rsidRPr="00875C47">
        <w:rPr>
          <w:rFonts w:cs="Courier New"/>
          <w:lang w:val="en-NZ"/>
        </w:rPr>
        <w:t xml:space="preserve">rime </w:t>
      </w:r>
      <w:r>
        <w:rPr>
          <w:rFonts w:cs="Courier New"/>
          <w:lang w:val="en-NZ"/>
        </w:rPr>
        <w:t>M</w:t>
      </w:r>
      <w:r w:rsidRPr="00875C47">
        <w:rPr>
          <w:rFonts w:cs="Courier New"/>
          <w:lang w:val="en-NZ"/>
        </w:rPr>
        <w:t>inister</w:t>
      </w:r>
      <w:r>
        <w:rPr>
          <w:rFonts w:cs="Courier New"/>
          <w:lang w:val="en-NZ"/>
        </w:rPr>
        <w:t>. The debt</w:t>
      </w:r>
      <w:r w:rsidR="00917999">
        <w:rPr>
          <w:rFonts w:cs="Courier New"/>
          <w:lang w:val="en-NZ"/>
        </w:rPr>
        <w:t>-</w:t>
      </w:r>
      <w:r w:rsidRPr="00875C47">
        <w:rPr>
          <w:rFonts w:cs="Courier New"/>
          <w:lang w:val="en-NZ"/>
        </w:rPr>
        <w:t>to</w:t>
      </w:r>
      <w:r w:rsidR="00917999">
        <w:rPr>
          <w:rFonts w:cs="Courier New"/>
          <w:lang w:val="en-NZ"/>
        </w:rPr>
        <w:t>-</w:t>
      </w:r>
      <w:r w:rsidRPr="00875C47">
        <w:rPr>
          <w:rFonts w:cs="Courier New"/>
          <w:lang w:val="en-NZ"/>
        </w:rPr>
        <w:t xml:space="preserve">GDP ratios that they were dealing with were not out of kilter with where we are looking today. </w:t>
      </w:r>
      <w:r>
        <w:rPr>
          <w:rFonts w:cs="Courier New"/>
          <w:lang w:val="en-NZ"/>
        </w:rPr>
        <w:t>T</w:t>
      </w:r>
      <w:r w:rsidRPr="00875C47">
        <w:rPr>
          <w:rFonts w:cs="Courier New"/>
          <w:lang w:val="en-NZ"/>
        </w:rPr>
        <w:t>hen you fast forward 20, 30</w:t>
      </w:r>
      <w:r>
        <w:rPr>
          <w:rFonts w:cs="Courier New"/>
          <w:lang w:val="en-NZ"/>
        </w:rPr>
        <w:t xml:space="preserve"> or</w:t>
      </w:r>
      <w:r w:rsidRPr="00875C47">
        <w:rPr>
          <w:rFonts w:cs="Courier New"/>
          <w:lang w:val="en-NZ"/>
        </w:rPr>
        <w:t xml:space="preserve"> 40 years after that and the debt came down as a percentage of GDP. If you had asked </w:t>
      </w:r>
      <w:r>
        <w:rPr>
          <w:rFonts w:cs="Courier New"/>
          <w:lang w:val="en-NZ"/>
        </w:rPr>
        <w:t>Harold</w:t>
      </w:r>
      <w:r w:rsidRPr="00875C47">
        <w:rPr>
          <w:rFonts w:cs="Courier New"/>
          <w:lang w:val="en-NZ"/>
        </w:rPr>
        <w:t xml:space="preserve"> Macmillan what was going to happen in 30 years</w:t>
      </w:r>
      <w:r>
        <w:rPr>
          <w:rFonts w:cs="Courier New"/>
          <w:lang w:val="en-NZ"/>
        </w:rPr>
        <w:t>’</w:t>
      </w:r>
      <w:r w:rsidRPr="00875C47">
        <w:rPr>
          <w:rFonts w:cs="Courier New"/>
          <w:lang w:val="en-NZ"/>
        </w:rPr>
        <w:t xml:space="preserve"> time that </w:t>
      </w:r>
      <w:r>
        <w:rPr>
          <w:rFonts w:cs="Courier New"/>
          <w:lang w:val="en-NZ"/>
        </w:rPr>
        <w:t xml:space="preserve">would </w:t>
      </w:r>
      <w:r w:rsidRPr="00875C47">
        <w:rPr>
          <w:rFonts w:cs="Courier New"/>
          <w:lang w:val="en-NZ"/>
        </w:rPr>
        <w:t xml:space="preserve">mean that the debt </w:t>
      </w:r>
      <w:r>
        <w:rPr>
          <w:rFonts w:cs="Courier New"/>
          <w:lang w:val="en-NZ"/>
        </w:rPr>
        <w:t xml:space="preserve">would </w:t>
      </w:r>
      <w:r w:rsidRPr="00875C47">
        <w:rPr>
          <w:rFonts w:cs="Courier New"/>
          <w:lang w:val="en-NZ"/>
        </w:rPr>
        <w:t>fall</w:t>
      </w:r>
      <w:r>
        <w:rPr>
          <w:rFonts w:cs="Courier New"/>
          <w:lang w:val="en-NZ"/>
        </w:rPr>
        <w:t>, h</w:t>
      </w:r>
      <w:r w:rsidRPr="00875C47">
        <w:rPr>
          <w:rFonts w:cs="Courier New"/>
          <w:lang w:val="en-NZ"/>
        </w:rPr>
        <w:t>e probably would</w:t>
      </w:r>
      <w:r>
        <w:rPr>
          <w:rFonts w:cs="Courier New"/>
          <w:lang w:val="en-NZ"/>
        </w:rPr>
        <w:t xml:space="preserve"> not</w:t>
      </w:r>
      <w:r w:rsidRPr="00875C47">
        <w:rPr>
          <w:rFonts w:cs="Courier New"/>
          <w:lang w:val="en-NZ"/>
        </w:rPr>
        <w:t xml:space="preserve"> have been able to give you a precise answer. </w:t>
      </w:r>
    </w:p>
    <w:p w:rsidR="00F8685A" w:rsidP="00F8685A">
      <w:pPr>
        <w:pStyle w:val="Answer"/>
        <w:rPr>
          <w:rFonts w:cs="Courier New"/>
          <w:lang w:val="en-NZ"/>
        </w:rPr>
      </w:pPr>
      <w:r w:rsidRPr="00875C47">
        <w:rPr>
          <w:rFonts w:cs="Courier New"/>
          <w:lang w:val="en-NZ"/>
        </w:rPr>
        <w:t>This is a very long</w:t>
      </w:r>
      <w:r>
        <w:rPr>
          <w:rFonts w:cs="Courier New"/>
          <w:lang w:val="en-NZ"/>
        </w:rPr>
        <w:t>-</w:t>
      </w:r>
      <w:r w:rsidRPr="00875C47">
        <w:rPr>
          <w:rFonts w:cs="Courier New"/>
          <w:lang w:val="en-NZ"/>
        </w:rPr>
        <w:t>winded way of me explaining that</w:t>
      </w:r>
      <w:r>
        <w:rPr>
          <w:rFonts w:cs="Courier New"/>
          <w:lang w:val="en-NZ"/>
        </w:rPr>
        <w:t xml:space="preserve"> a</w:t>
      </w:r>
      <w:r w:rsidRPr="00875C47">
        <w:rPr>
          <w:rFonts w:cs="Courier New"/>
          <w:lang w:val="en-NZ"/>
        </w:rPr>
        <w:t>ll we can do is focus on the two core things</w:t>
      </w:r>
      <w:r>
        <w:rPr>
          <w:rFonts w:cs="Courier New"/>
          <w:lang w:val="en-NZ"/>
        </w:rPr>
        <w:t xml:space="preserve">: </w:t>
      </w:r>
      <w:r w:rsidR="00917999">
        <w:rPr>
          <w:rFonts w:cs="Courier New"/>
          <w:lang w:val="en-NZ"/>
        </w:rPr>
        <w:t xml:space="preserve">the first is </w:t>
      </w:r>
      <w:r>
        <w:rPr>
          <w:rFonts w:cs="Courier New"/>
          <w:lang w:val="en-NZ"/>
        </w:rPr>
        <w:t>g</w:t>
      </w:r>
      <w:r w:rsidRPr="00875C47">
        <w:rPr>
          <w:rFonts w:cs="Courier New"/>
          <w:lang w:val="en-NZ"/>
        </w:rPr>
        <w:t>rowing our economy as fast as we can</w:t>
      </w:r>
      <w:r>
        <w:rPr>
          <w:rFonts w:cs="Courier New"/>
          <w:lang w:val="en-NZ"/>
        </w:rPr>
        <w:t>, and</w:t>
      </w:r>
      <w:r w:rsidRPr="00875C47">
        <w:rPr>
          <w:rFonts w:cs="Courier New"/>
          <w:lang w:val="en-NZ"/>
        </w:rPr>
        <w:t xml:space="preserve"> I think we need to continue to do more on that. By the way, I</w:t>
      </w:r>
      <w:r>
        <w:rPr>
          <w:rFonts w:cs="Courier New"/>
          <w:lang w:val="en-NZ"/>
        </w:rPr>
        <w:t xml:space="preserve"> a</w:t>
      </w:r>
      <w:r w:rsidRPr="00875C47">
        <w:rPr>
          <w:rFonts w:cs="Courier New"/>
          <w:lang w:val="en-NZ"/>
        </w:rPr>
        <w:t>m not saying everything we</w:t>
      </w:r>
      <w:r>
        <w:rPr>
          <w:rFonts w:cs="Courier New"/>
          <w:lang w:val="en-NZ"/>
        </w:rPr>
        <w:t xml:space="preserve"> a</w:t>
      </w:r>
      <w:r w:rsidRPr="00875C47">
        <w:rPr>
          <w:rFonts w:cs="Courier New"/>
          <w:lang w:val="en-NZ"/>
        </w:rPr>
        <w:t>re doing is done. There is a lot more to do on that</w:t>
      </w:r>
      <w:r w:rsidR="00917999">
        <w:rPr>
          <w:rFonts w:cs="Courier New"/>
          <w:lang w:val="en-NZ"/>
        </w:rPr>
        <w:t xml:space="preserve">; </w:t>
      </w:r>
      <w:r w:rsidRPr="00875C47">
        <w:rPr>
          <w:rFonts w:cs="Courier New"/>
          <w:lang w:val="en-NZ"/>
        </w:rPr>
        <w:t>I completely agree</w:t>
      </w:r>
      <w:r>
        <w:rPr>
          <w:rFonts w:cs="Courier New"/>
          <w:lang w:val="en-NZ"/>
        </w:rPr>
        <w:t xml:space="preserve">. </w:t>
      </w:r>
      <w:r w:rsidR="00917999">
        <w:rPr>
          <w:rFonts w:cs="Courier New"/>
          <w:lang w:val="en-NZ"/>
        </w:rPr>
        <w:t xml:space="preserve">The second is </w:t>
      </w:r>
      <w:r w:rsidRPr="00875C47">
        <w:rPr>
          <w:rFonts w:cs="Courier New"/>
          <w:lang w:val="en-NZ"/>
        </w:rPr>
        <w:t xml:space="preserve">making sure that the demand for public services and the outputs more generally </w:t>
      </w:r>
      <w:r w:rsidR="00917999">
        <w:rPr>
          <w:rFonts w:cs="Courier New"/>
          <w:lang w:val="en-NZ"/>
        </w:rPr>
        <w:t xml:space="preserve">in </w:t>
      </w:r>
      <w:r w:rsidRPr="00875C47">
        <w:rPr>
          <w:rFonts w:cs="Courier New"/>
          <w:lang w:val="en-NZ"/>
        </w:rPr>
        <w:t>how the service</w:t>
      </w:r>
      <w:r w:rsidR="00917999">
        <w:rPr>
          <w:rFonts w:cs="Courier New"/>
          <w:lang w:val="en-NZ"/>
        </w:rPr>
        <w:t xml:space="preserve"> is</w:t>
      </w:r>
      <w:r w:rsidRPr="00875C47">
        <w:rPr>
          <w:rFonts w:cs="Courier New"/>
          <w:lang w:val="en-NZ"/>
        </w:rPr>
        <w:t xml:space="preserve"> run </w:t>
      </w:r>
      <w:r w:rsidR="00917999">
        <w:rPr>
          <w:rFonts w:cs="Courier New"/>
          <w:lang w:val="en-NZ"/>
        </w:rPr>
        <w:t xml:space="preserve">are </w:t>
      </w:r>
      <w:r w:rsidRPr="00875C47">
        <w:rPr>
          <w:rFonts w:cs="Courier New"/>
          <w:lang w:val="en-NZ"/>
        </w:rPr>
        <w:t>done as effectively as possible</w:t>
      </w:r>
      <w:r>
        <w:rPr>
          <w:rFonts w:cs="Courier New"/>
          <w:lang w:val="en-NZ"/>
        </w:rPr>
        <w:t>. T</w:t>
      </w:r>
      <w:r w:rsidRPr="00875C47">
        <w:rPr>
          <w:rFonts w:cs="Courier New"/>
          <w:lang w:val="en-NZ"/>
        </w:rPr>
        <w:t>hat is all that you can do.</w:t>
      </w:r>
    </w:p>
    <w:p w:rsidR="00F8685A" w:rsidP="00366146">
      <w:pPr>
        <w:pStyle w:val="Remark"/>
        <w:rPr>
          <w:lang w:val="en-NZ"/>
        </w:rPr>
      </w:pPr>
      <w:r w:rsidRPr="000D0686">
        <w:rPr>
          <w:b/>
          <w:lang w:val="en-NZ"/>
        </w:rPr>
        <w:t>The Chair:</w:t>
      </w:r>
      <w:r>
        <w:rPr>
          <w:lang w:val="en-NZ"/>
        </w:rPr>
        <w:t xml:space="preserve"> </w:t>
      </w:r>
      <w:r w:rsidR="00917999">
        <w:rPr>
          <w:lang w:val="en-NZ"/>
        </w:rPr>
        <w:t xml:space="preserve">The </w:t>
      </w:r>
      <w:r w:rsidRPr="000D0686">
        <w:rPr>
          <w:i/>
          <w:iCs/>
          <w:lang w:val="en-NZ"/>
        </w:rPr>
        <w:t>Financial Times</w:t>
      </w:r>
      <w:r w:rsidRPr="00875C47">
        <w:rPr>
          <w:lang w:val="en-NZ"/>
        </w:rPr>
        <w:t xml:space="preserve"> </w:t>
      </w:r>
      <w:r>
        <w:rPr>
          <w:lang w:val="en-NZ"/>
        </w:rPr>
        <w:t xml:space="preserve">had a </w:t>
      </w:r>
      <w:r w:rsidRPr="00875C47">
        <w:rPr>
          <w:lang w:val="en-NZ"/>
        </w:rPr>
        <w:t>very interesting editorial this morning</w:t>
      </w:r>
      <w:r>
        <w:rPr>
          <w:lang w:val="en-NZ"/>
        </w:rPr>
        <w:t xml:space="preserve">, which </w:t>
      </w:r>
      <w:r w:rsidRPr="00875C47">
        <w:rPr>
          <w:lang w:val="en-NZ"/>
        </w:rPr>
        <w:t xml:space="preserve">points to two core flaws </w:t>
      </w:r>
      <w:r>
        <w:rPr>
          <w:lang w:val="en-NZ"/>
        </w:rPr>
        <w:t>in</w:t>
      </w:r>
      <w:r w:rsidRPr="00875C47">
        <w:rPr>
          <w:lang w:val="en-NZ"/>
        </w:rPr>
        <w:t xml:space="preserve"> the Chancellor</w:t>
      </w:r>
      <w:r>
        <w:rPr>
          <w:lang w:val="en-NZ"/>
        </w:rPr>
        <w:t>’</w:t>
      </w:r>
      <w:r w:rsidRPr="00875C47">
        <w:rPr>
          <w:lang w:val="en-NZ"/>
        </w:rPr>
        <w:t xml:space="preserve">s debt rule. </w:t>
      </w:r>
      <w:r w:rsidR="00917999">
        <w:rPr>
          <w:lang w:val="en-NZ"/>
        </w:rPr>
        <w:t>“</w:t>
      </w:r>
      <w:r w:rsidRPr="00875C47">
        <w:rPr>
          <w:lang w:val="en-NZ"/>
        </w:rPr>
        <w:t>First, it does not encourage long</w:t>
      </w:r>
      <w:r>
        <w:rPr>
          <w:lang w:val="en-NZ"/>
        </w:rPr>
        <w:t>-term</w:t>
      </w:r>
      <w:r w:rsidRPr="00875C47">
        <w:rPr>
          <w:lang w:val="en-NZ"/>
        </w:rPr>
        <w:t xml:space="preserve"> thinking</w:t>
      </w:r>
      <w:r w:rsidR="00917999">
        <w:rPr>
          <w:lang w:val="en-NZ"/>
        </w:rPr>
        <w:t>”</w:t>
      </w:r>
      <w:r>
        <w:rPr>
          <w:lang w:val="en-NZ"/>
        </w:rPr>
        <w:t>—I am quot</w:t>
      </w:r>
      <w:r w:rsidRPr="00875C47">
        <w:rPr>
          <w:lang w:val="en-NZ"/>
        </w:rPr>
        <w:t>ing from it</w:t>
      </w:r>
      <w:r>
        <w:rPr>
          <w:lang w:val="en-NZ"/>
        </w:rPr>
        <w:t>—and</w:t>
      </w:r>
      <w:r w:rsidR="00917999">
        <w:rPr>
          <w:lang w:val="en-NZ"/>
        </w:rPr>
        <w:t>, “</w:t>
      </w:r>
      <w:r w:rsidRPr="00917999" w:rsidR="00917999">
        <w:rPr>
          <w:lang w:val="en-NZ"/>
        </w:rPr>
        <w:t>Second, the five-year window is rolling, which means the chancellor can meet it by pencilling in backloaded spending cuts or tax rises that never happen</w:t>
      </w:r>
      <w:r w:rsidR="00917999">
        <w:rPr>
          <w:lang w:val="en-NZ"/>
        </w:rPr>
        <w:t>”</w:t>
      </w:r>
      <w:r w:rsidRPr="00875C47">
        <w:rPr>
          <w:lang w:val="en-NZ"/>
        </w:rPr>
        <w:t>. Can you be clear about what your view is on those two critique</w:t>
      </w:r>
      <w:r>
        <w:rPr>
          <w:lang w:val="en-NZ"/>
        </w:rPr>
        <w:t>s</w:t>
      </w:r>
      <w:r w:rsidRPr="00875C47">
        <w:rPr>
          <w:lang w:val="en-NZ"/>
        </w:rPr>
        <w:t xml:space="preserve"> o</w:t>
      </w:r>
      <w:r>
        <w:rPr>
          <w:lang w:val="en-NZ"/>
        </w:rPr>
        <w:t>r</w:t>
      </w:r>
      <w:r w:rsidRPr="00875C47">
        <w:rPr>
          <w:lang w:val="en-NZ"/>
        </w:rPr>
        <w:t xml:space="preserve"> criticisms</w:t>
      </w:r>
      <w:r>
        <w:rPr>
          <w:lang w:val="en-NZ"/>
        </w:rPr>
        <w:t>?</w:t>
      </w:r>
    </w:p>
    <w:p w:rsidR="00F8685A" w:rsidP="00F8685A">
      <w:pPr>
        <w:pStyle w:val="Answer"/>
        <w:rPr>
          <w:rFonts w:cs="Courier New"/>
          <w:lang w:val="en-NZ"/>
        </w:rPr>
      </w:pPr>
      <w:r w:rsidRPr="000D0686">
        <w:rPr>
          <w:b/>
          <w:i/>
          <w:lang w:val="en-NZ"/>
        </w:rPr>
        <w:t>Bim Afolami:</w:t>
      </w:r>
      <w:r>
        <w:rPr>
          <w:rFonts w:cs="Courier New"/>
          <w:lang w:val="en-NZ"/>
        </w:rPr>
        <w:t xml:space="preserve"> I will</w:t>
      </w:r>
      <w:r w:rsidRPr="00875C47">
        <w:rPr>
          <w:rFonts w:cs="Courier New"/>
          <w:lang w:val="en-NZ"/>
        </w:rPr>
        <w:t xml:space="preserve"> take the second one first.</w:t>
      </w:r>
      <w:r>
        <w:rPr>
          <w:rFonts w:cs="Courier New"/>
          <w:lang w:val="en-NZ"/>
        </w:rPr>
        <w:t xml:space="preserve"> </w:t>
      </w:r>
      <w:r w:rsidR="00917999">
        <w:rPr>
          <w:rFonts w:cs="Courier New"/>
          <w:lang w:val="en-NZ"/>
        </w:rPr>
        <w:t xml:space="preserve">It </w:t>
      </w:r>
      <w:r>
        <w:rPr>
          <w:rFonts w:cs="Courier New"/>
          <w:lang w:val="en-NZ"/>
        </w:rPr>
        <w:t xml:space="preserve">is </w:t>
      </w:r>
      <w:r w:rsidRPr="00875C47">
        <w:rPr>
          <w:rFonts w:cs="Courier New"/>
          <w:lang w:val="en-NZ"/>
        </w:rPr>
        <w:t xml:space="preserve">theoretically possible </w:t>
      </w:r>
      <w:r w:rsidR="00917999">
        <w:rPr>
          <w:rFonts w:cs="Courier New"/>
          <w:lang w:val="en-NZ"/>
        </w:rPr>
        <w:t xml:space="preserve">to do that </w:t>
      </w:r>
      <w:r w:rsidRPr="00875C47">
        <w:rPr>
          <w:rFonts w:cs="Courier New"/>
          <w:lang w:val="en-NZ"/>
        </w:rPr>
        <w:t>if you have a five</w:t>
      </w:r>
      <w:r>
        <w:rPr>
          <w:rFonts w:cs="Courier New"/>
          <w:lang w:val="en-NZ"/>
        </w:rPr>
        <w:t>-</w:t>
      </w:r>
      <w:r w:rsidRPr="00875C47">
        <w:rPr>
          <w:rFonts w:cs="Courier New"/>
          <w:lang w:val="en-NZ"/>
        </w:rPr>
        <w:t>year rolling target</w:t>
      </w:r>
      <w:r>
        <w:rPr>
          <w:rFonts w:cs="Courier New"/>
          <w:lang w:val="en-NZ"/>
        </w:rPr>
        <w:t>,</w:t>
      </w:r>
      <w:r w:rsidRPr="00875C47">
        <w:rPr>
          <w:rFonts w:cs="Courier New"/>
          <w:lang w:val="en-NZ"/>
        </w:rPr>
        <w:t xml:space="preserve"> but I</w:t>
      </w:r>
      <w:r>
        <w:rPr>
          <w:rFonts w:cs="Courier New"/>
          <w:lang w:val="en-NZ"/>
        </w:rPr>
        <w:t xml:space="preserve"> ha</w:t>
      </w:r>
      <w:r w:rsidRPr="00875C47">
        <w:rPr>
          <w:rFonts w:cs="Courier New"/>
          <w:lang w:val="en-NZ"/>
        </w:rPr>
        <w:t>ve already explained how we</w:t>
      </w:r>
      <w:r>
        <w:rPr>
          <w:rFonts w:cs="Courier New"/>
          <w:lang w:val="en-NZ"/>
        </w:rPr>
        <w:t xml:space="preserve"> a</w:t>
      </w:r>
      <w:r w:rsidRPr="00875C47">
        <w:rPr>
          <w:rFonts w:cs="Courier New"/>
          <w:lang w:val="en-NZ"/>
        </w:rPr>
        <w:t xml:space="preserve">re not doing that. </w:t>
      </w:r>
      <w:r>
        <w:rPr>
          <w:rFonts w:cs="Courier New"/>
          <w:lang w:val="en-NZ"/>
        </w:rPr>
        <w:t>It is</w:t>
      </w:r>
      <w:r w:rsidRPr="00875C47">
        <w:rPr>
          <w:rFonts w:cs="Courier New"/>
          <w:lang w:val="en-NZ"/>
        </w:rPr>
        <w:t xml:space="preserve"> also possible to meet the targets by not doing that. </w:t>
      </w:r>
      <w:r>
        <w:rPr>
          <w:rFonts w:cs="Courier New"/>
          <w:lang w:val="en-NZ"/>
        </w:rPr>
        <w:t xml:space="preserve">In </w:t>
      </w:r>
      <w:r w:rsidRPr="00875C47">
        <w:rPr>
          <w:rFonts w:cs="Courier New"/>
          <w:lang w:val="en-NZ"/>
        </w:rPr>
        <w:t>relation to your first point</w:t>
      </w:r>
      <w:r w:rsidR="00917999">
        <w:rPr>
          <w:rFonts w:cs="Courier New"/>
          <w:lang w:val="en-NZ"/>
        </w:rPr>
        <w:t xml:space="preserve">—what </w:t>
      </w:r>
      <w:r w:rsidRPr="00875C47">
        <w:rPr>
          <w:rFonts w:cs="Courier New"/>
          <w:lang w:val="en-NZ"/>
        </w:rPr>
        <w:t>was</w:t>
      </w:r>
      <w:r w:rsidR="00917999">
        <w:rPr>
          <w:rFonts w:cs="Courier New"/>
          <w:lang w:val="en-NZ"/>
        </w:rPr>
        <w:t xml:space="preserve"> it</w:t>
      </w:r>
      <w:r>
        <w:rPr>
          <w:rFonts w:cs="Courier New"/>
          <w:lang w:val="en-NZ"/>
        </w:rPr>
        <w:t>? F</w:t>
      </w:r>
      <w:r w:rsidRPr="00875C47">
        <w:rPr>
          <w:rFonts w:cs="Courier New"/>
          <w:lang w:val="en-NZ"/>
        </w:rPr>
        <w:t>orgive me</w:t>
      </w:r>
      <w:r>
        <w:rPr>
          <w:rFonts w:cs="Courier New"/>
          <w:lang w:val="en-NZ"/>
        </w:rPr>
        <w:t>.</w:t>
      </w:r>
    </w:p>
    <w:p w:rsidR="00F8685A" w:rsidP="00F8685A">
      <w:pPr>
        <w:pStyle w:val="Remark"/>
        <w:rPr>
          <w:lang w:val="en-NZ"/>
        </w:rPr>
      </w:pPr>
      <w:r w:rsidRPr="00F148F8">
        <w:rPr>
          <w:b/>
          <w:lang w:val="en-NZ"/>
        </w:rPr>
        <w:t>The Chair:</w:t>
      </w:r>
      <w:r>
        <w:rPr>
          <w:lang w:val="en-NZ"/>
        </w:rPr>
        <w:t xml:space="preserve"> The first point is that it does not encourage long-term thinking.</w:t>
      </w:r>
    </w:p>
    <w:p w:rsidR="00917999" w:rsidP="00F8685A">
      <w:pPr>
        <w:pStyle w:val="Answer"/>
        <w:rPr>
          <w:rFonts w:cs="Courier New"/>
          <w:lang w:val="en-NZ"/>
        </w:rPr>
      </w:pPr>
      <w:r w:rsidRPr="000D0686">
        <w:rPr>
          <w:b/>
          <w:i/>
          <w:lang w:val="en-NZ"/>
        </w:rPr>
        <w:t>Bim Afolami:</w:t>
      </w:r>
      <w:r>
        <w:rPr>
          <w:lang w:val="en-NZ"/>
        </w:rPr>
        <w:t xml:space="preserve"> I am happy for Ms Curtice to come in on this point</w:t>
      </w:r>
      <w:r>
        <w:rPr>
          <w:lang w:val="en-NZ"/>
        </w:rPr>
        <w:t xml:space="preserve">, </w:t>
      </w:r>
      <w:r>
        <w:rPr>
          <w:lang w:val="en-NZ"/>
        </w:rPr>
        <w:t>as a long-term official in the Treasury</w:t>
      </w:r>
      <w:r>
        <w:rPr>
          <w:rFonts w:cs="Courier New"/>
          <w:lang w:val="en-NZ"/>
        </w:rPr>
        <w:t>, b</w:t>
      </w:r>
      <w:r w:rsidRPr="00875C47">
        <w:rPr>
          <w:rFonts w:cs="Courier New"/>
          <w:lang w:val="en-NZ"/>
        </w:rPr>
        <w:t>ut I see that the fiscal events that we have</w:t>
      </w:r>
      <w:r>
        <w:rPr>
          <w:rFonts w:cs="Courier New"/>
          <w:lang w:val="en-NZ"/>
        </w:rPr>
        <w:t>—</w:t>
      </w:r>
      <w:r w:rsidRPr="00875C47">
        <w:rPr>
          <w:rFonts w:cs="Courier New"/>
          <w:lang w:val="en-NZ"/>
        </w:rPr>
        <w:t>we have two a year</w:t>
      </w:r>
      <w:r>
        <w:rPr>
          <w:rFonts w:cs="Courier New"/>
          <w:lang w:val="en-NZ"/>
        </w:rPr>
        <w:t xml:space="preserve"> and </w:t>
      </w:r>
      <w:r w:rsidRPr="00875C47">
        <w:rPr>
          <w:rFonts w:cs="Courier New"/>
          <w:lang w:val="en-NZ"/>
        </w:rPr>
        <w:t>used to have one a year</w:t>
      </w:r>
      <w:r>
        <w:rPr>
          <w:rFonts w:cs="Courier New"/>
          <w:lang w:val="en-NZ"/>
        </w:rPr>
        <w:t>—</w:t>
      </w:r>
      <w:r w:rsidRPr="00875C47">
        <w:rPr>
          <w:rFonts w:cs="Courier New"/>
          <w:lang w:val="en-NZ"/>
        </w:rPr>
        <w:t>are good mechanisms for forcing economic decision</w:t>
      </w:r>
      <w:r>
        <w:rPr>
          <w:rFonts w:cs="Courier New"/>
          <w:lang w:val="en-NZ"/>
        </w:rPr>
        <w:t>-</w:t>
      </w:r>
      <w:r w:rsidRPr="00875C47">
        <w:rPr>
          <w:rFonts w:cs="Courier New"/>
          <w:lang w:val="en-NZ"/>
        </w:rPr>
        <w:t>making. They</w:t>
      </w:r>
      <w:r>
        <w:rPr>
          <w:rFonts w:cs="Courier New"/>
          <w:lang w:val="en-NZ"/>
        </w:rPr>
        <w:t xml:space="preserve"> a</w:t>
      </w:r>
      <w:r w:rsidRPr="00875C47">
        <w:rPr>
          <w:rFonts w:cs="Courier New"/>
          <w:lang w:val="en-NZ"/>
        </w:rPr>
        <w:t xml:space="preserve">re good mechanisms for forcing the whole of the </w:t>
      </w:r>
      <w:r>
        <w:rPr>
          <w:rFonts w:cs="Courier New"/>
          <w:lang w:val="en-NZ"/>
        </w:rPr>
        <w:t>G</w:t>
      </w:r>
      <w:r w:rsidRPr="00875C47">
        <w:rPr>
          <w:rFonts w:cs="Courier New"/>
          <w:lang w:val="en-NZ"/>
        </w:rPr>
        <w:t xml:space="preserve">overnment and, frankly, the whole country to think about the economy. </w:t>
      </w:r>
    </w:p>
    <w:p w:rsidR="00F8685A" w:rsidP="00F8685A">
      <w:pPr>
        <w:pStyle w:val="Answer"/>
        <w:rPr>
          <w:rFonts w:cs="Courier New"/>
          <w:lang w:val="en-NZ"/>
        </w:rPr>
      </w:pPr>
      <w:r>
        <w:rPr>
          <w:rFonts w:cs="Courier New"/>
          <w:lang w:val="en-NZ"/>
        </w:rPr>
        <w:t>B</w:t>
      </w:r>
      <w:r w:rsidRPr="00875C47">
        <w:rPr>
          <w:rFonts w:cs="Courier New"/>
          <w:lang w:val="en-NZ"/>
        </w:rPr>
        <w:t xml:space="preserve">roadly speaking, whether you take this </w:t>
      </w:r>
      <w:r>
        <w:rPr>
          <w:rFonts w:cs="Courier New"/>
          <w:lang w:val="en-NZ"/>
        </w:rPr>
        <w:t>C</w:t>
      </w:r>
      <w:r w:rsidRPr="00875C47">
        <w:rPr>
          <w:rFonts w:cs="Courier New"/>
          <w:lang w:val="en-NZ"/>
        </w:rPr>
        <w:t xml:space="preserve">hancellor, whether you take, for example, Gordon Brown when he was </w:t>
      </w:r>
      <w:r>
        <w:rPr>
          <w:rFonts w:cs="Courier New"/>
          <w:lang w:val="en-NZ"/>
        </w:rPr>
        <w:t>C</w:t>
      </w:r>
      <w:r w:rsidRPr="00875C47">
        <w:rPr>
          <w:rFonts w:cs="Courier New"/>
          <w:lang w:val="en-NZ"/>
        </w:rPr>
        <w:t>hancellor</w:t>
      </w:r>
      <w:r>
        <w:rPr>
          <w:rFonts w:cs="Courier New"/>
          <w:lang w:val="en-NZ"/>
        </w:rPr>
        <w:t xml:space="preserve"> or </w:t>
      </w:r>
      <w:r w:rsidRPr="00875C47">
        <w:rPr>
          <w:rFonts w:cs="Courier New"/>
          <w:lang w:val="en-NZ"/>
        </w:rPr>
        <w:t>Nigel Lawson</w:t>
      </w:r>
      <w:r w:rsidR="00917999">
        <w:rPr>
          <w:rFonts w:cs="Courier New"/>
          <w:lang w:val="en-NZ"/>
        </w:rPr>
        <w:t xml:space="preserve">—just </w:t>
      </w:r>
      <w:r w:rsidRPr="00875C47">
        <w:rPr>
          <w:rFonts w:cs="Courier New"/>
          <w:lang w:val="en-NZ"/>
        </w:rPr>
        <w:t xml:space="preserve">to take a few </w:t>
      </w:r>
      <w:r w:rsidR="00395220">
        <w:rPr>
          <w:rFonts w:cs="Courier New"/>
          <w:lang w:val="en-NZ"/>
        </w:rPr>
        <w:t>C</w:t>
      </w:r>
      <w:r w:rsidRPr="00875C47">
        <w:rPr>
          <w:rFonts w:cs="Courier New"/>
          <w:lang w:val="en-NZ"/>
        </w:rPr>
        <w:t>hancellors</w:t>
      </w:r>
      <w:r w:rsidR="00917999">
        <w:rPr>
          <w:rFonts w:cs="Courier New"/>
          <w:lang w:val="en-NZ"/>
        </w:rPr>
        <w:t xml:space="preserve">—they </w:t>
      </w:r>
      <w:r w:rsidRPr="00875C47">
        <w:rPr>
          <w:rFonts w:cs="Courier New"/>
          <w:lang w:val="en-NZ"/>
        </w:rPr>
        <w:t xml:space="preserve">tend to run in thematic ways. </w:t>
      </w:r>
      <w:r>
        <w:rPr>
          <w:rFonts w:cs="Courier New"/>
          <w:lang w:val="en-NZ"/>
        </w:rPr>
        <w:t>If</w:t>
      </w:r>
      <w:r w:rsidRPr="00875C47">
        <w:rPr>
          <w:rFonts w:cs="Courier New"/>
          <w:lang w:val="en-NZ"/>
        </w:rPr>
        <w:t xml:space="preserve"> you think about the </w:t>
      </w:r>
      <w:r>
        <w:rPr>
          <w:rFonts w:cs="Courier New"/>
          <w:lang w:val="en-NZ"/>
        </w:rPr>
        <w:t>C</w:t>
      </w:r>
      <w:r w:rsidRPr="00875C47">
        <w:rPr>
          <w:rFonts w:cs="Courier New"/>
          <w:lang w:val="en-NZ"/>
        </w:rPr>
        <w:t>hancellor</w:t>
      </w:r>
      <w:r>
        <w:rPr>
          <w:rFonts w:cs="Courier New"/>
          <w:lang w:val="en-NZ"/>
        </w:rPr>
        <w:t>’</w:t>
      </w:r>
      <w:r w:rsidRPr="00875C47">
        <w:rPr>
          <w:rFonts w:cs="Courier New"/>
          <w:lang w:val="en-NZ"/>
        </w:rPr>
        <w:t xml:space="preserve">s spring </w:t>
      </w:r>
      <w:r>
        <w:rPr>
          <w:rFonts w:cs="Courier New"/>
          <w:lang w:val="en-NZ"/>
        </w:rPr>
        <w:t>B</w:t>
      </w:r>
      <w:r w:rsidRPr="00875C47">
        <w:rPr>
          <w:rFonts w:cs="Courier New"/>
          <w:lang w:val="en-NZ"/>
        </w:rPr>
        <w:t xml:space="preserve">udget in </w:t>
      </w:r>
      <w:r>
        <w:rPr>
          <w:rFonts w:cs="Courier New"/>
          <w:lang w:val="en-NZ"/>
        </w:rPr>
        <w:t>20</w:t>
      </w:r>
      <w:r w:rsidRPr="00875C47">
        <w:rPr>
          <w:rFonts w:cs="Courier New"/>
          <w:lang w:val="en-NZ"/>
        </w:rPr>
        <w:t xml:space="preserve">23, the </w:t>
      </w:r>
      <w:r>
        <w:rPr>
          <w:rFonts w:cs="Courier New"/>
          <w:lang w:val="en-NZ"/>
        </w:rPr>
        <w:t>A</w:t>
      </w:r>
      <w:r w:rsidRPr="00875C47">
        <w:rPr>
          <w:rFonts w:cs="Courier New"/>
          <w:lang w:val="en-NZ"/>
        </w:rPr>
        <w:t xml:space="preserve">utumn </w:t>
      </w:r>
      <w:r>
        <w:rPr>
          <w:rFonts w:cs="Courier New"/>
          <w:lang w:val="en-NZ"/>
        </w:rPr>
        <w:t>S</w:t>
      </w:r>
      <w:r w:rsidRPr="00875C47">
        <w:rPr>
          <w:rFonts w:cs="Courier New"/>
          <w:lang w:val="en-NZ"/>
        </w:rPr>
        <w:t xml:space="preserve">tatement and this </w:t>
      </w:r>
      <w:r>
        <w:rPr>
          <w:rFonts w:cs="Courier New"/>
          <w:lang w:val="en-NZ"/>
        </w:rPr>
        <w:t>B</w:t>
      </w:r>
      <w:r w:rsidRPr="00875C47">
        <w:rPr>
          <w:rFonts w:cs="Courier New"/>
          <w:lang w:val="en-NZ"/>
        </w:rPr>
        <w:t>udget, he</w:t>
      </w:r>
      <w:r>
        <w:rPr>
          <w:rFonts w:cs="Courier New"/>
          <w:lang w:val="en-NZ"/>
        </w:rPr>
        <w:t xml:space="preserve"> i</w:t>
      </w:r>
      <w:r w:rsidRPr="00875C47">
        <w:rPr>
          <w:rFonts w:cs="Courier New"/>
          <w:lang w:val="en-NZ"/>
        </w:rPr>
        <w:t>s not lurching from thing to thing. It</w:t>
      </w:r>
      <w:r>
        <w:rPr>
          <w:rFonts w:cs="Courier New"/>
          <w:lang w:val="en-NZ"/>
        </w:rPr>
        <w:t xml:space="preserve"> i</w:t>
      </w:r>
      <w:r w:rsidRPr="00875C47">
        <w:rPr>
          <w:rFonts w:cs="Courier New"/>
          <w:lang w:val="en-NZ"/>
        </w:rPr>
        <w:t>s broad, long</w:t>
      </w:r>
      <w:r>
        <w:rPr>
          <w:rFonts w:cs="Courier New"/>
          <w:lang w:val="en-NZ"/>
        </w:rPr>
        <w:t>-</w:t>
      </w:r>
      <w:r w:rsidRPr="00875C47">
        <w:rPr>
          <w:rFonts w:cs="Courier New"/>
          <w:lang w:val="en-NZ"/>
        </w:rPr>
        <w:t>term</w:t>
      </w:r>
      <w:r>
        <w:rPr>
          <w:rFonts w:cs="Courier New"/>
          <w:lang w:val="en-NZ"/>
        </w:rPr>
        <w:t xml:space="preserve"> fo</w:t>
      </w:r>
      <w:r w:rsidRPr="00875C47">
        <w:rPr>
          <w:rFonts w:cs="Courier New"/>
          <w:lang w:val="en-NZ"/>
        </w:rPr>
        <w:t>cus on business investment, long</w:t>
      </w:r>
      <w:r>
        <w:rPr>
          <w:rFonts w:cs="Courier New"/>
          <w:lang w:val="en-NZ"/>
        </w:rPr>
        <w:t>-</w:t>
      </w:r>
      <w:r w:rsidRPr="00875C47">
        <w:rPr>
          <w:rFonts w:cs="Courier New"/>
          <w:lang w:val="en-NZ"/>
        </w:rPr>
        <w:t>term focus on tax cuts for individuals</w:t>
      </w:r>
      <w:r w:rsidR="00917999">
        <w:rPr>
          <w:rFonts w:cs="Courier New"/>
          <w:lang w:val="en-NZ"/>
        </w:rPr>
        <w:t xml:space="preserve"> and </w:t>
      </w:r>
      <w:r>
        <w:rPr>
          <w:rFonts w:cs="Courier New"/>
          <w:lang w:val="en-NZ"/>
        </w:rPr>
        <w:t>long-term</w:t>
      </w:r>
      <w:r w:rsidRPr="00875C47">
        <w:rPr>
          <w:rFonts w:cs="Courier New"/>
          <w:lang w:val="en-NZ"/>
        </w:rPr>
        <w:t xml:space="preserve"> focuses on rewarding work. These things tend to happen in quite a strategic way. </w:t>
      </w:r>
      <w:r w:rsidR="00917999">
        <w:rPr>
          <w:rFonts w:cs="Courier New"/>
          <w:lang w:val="en-NZ"/>
        </w:rPr>
        <w:t xml:space="preserve">Although </w:t>
      </w:r>
      <w:r w:rsidRPr="00875C47">
        <w:rPr>
          <w:rFonts w:cs="Courier New"/>
          <w:lang w:val="en-NZ"/>
        </w:rPr>
        <w:t>it is theoretically possible that every fiscal event sees lurches in policy from one way to the other</w:t>
      </w:r>
      <w:r>
        <w:rPr>
          <w:rFonts w:cs="Courier New"/>
          <w:lang w:val="en-NZ"/>
        </w:rPr>
        <w:t>, I do not think</w:t>
      </w:r>
      <w:r w:rsidRPr="00875C47">
        <w:rPr>
          <w:rFonts w:cs="Courier New"/>
          <w:lang w:val="en-NZ"/>
        </w:rPr>
        <w:t xml:space="preserve"> that</w:t>
      </w:r>
      <w:r>
        <w:rPr>
          <w:rFonts w:cs="Courier New"/>
          <w:lang w:val="en-NZ"/>
        </w:rPr>
        <w:t xml:space="preserve"> </w:t>
      </w:r>
      <w:r w:rsidR="00917999">
        <w:rPr>
          <w:rFonts w:cs="Courier New"/>
          <w:lang w:val="en-NZ"/>
        </w:rPr>
        <w:t xml:space="preserve">that </w:t>
      </w:r>
      <w:r>
        <w:rPr>
          <w:rFonts w:cs="Courier New"/>
          <w:lang w:val="en-NZ"/>
        </w:rPr>
        <w:t>ha</w:t>
      </w:r>
      <w:r w:rsidRPr="00875C47">
        <w:rPr>
          <w:rFonts w:cs="Courier New"/>
          <w:lang w:val="en-NZ"/>
        </w:rPr>
        <w:t>s been the case most of the time.</w:t>
      </w:r>
    </w:p>
    <w:p w:rsidR="00F8685A" w:rsidP="00F8685A">
      <w:pPr>
        <w:pStyle w:val="Answer"/>
        <w:rPr>
          <w:rFonts w:cs="Courier New"/>
          <w:lang w:val="en-NZ"/>
        </w:rPr>
      </w:pPr>
      <w:r w:rsidRPr="005645BE">
        <w:rPr>
          <w:b/>
          <w:i/>
          <w:lang w:val="en-NZ"/>
        </w:rPr>
        <w:t>Ruth Curtice:</w:t>
      </w:r>
      <w:r>
        <w:rPr>
          <w:lang w:val="en-NZ"/>
        </w:rPr>
        <w:t xml:space="preserve"> </w:t>
      </w:r>
      <w:r w:rsidRPr="00875C47">
        <w:rPr>
          <w:rFonts w:cs="Courier New"/>
          <w:lang w:val="en-NZ"/>
        </w:rPr>
        <w:t>I</w:t>
      </w:r>
      <w:r>
        <w:rPr>
          <w:rFonts w:cs="Courier New"/>
          <w:lang w:val="en-NZ"/>
        </w:rPr>
        <w:t xml:space="preserve"> will add a couple of points on </w:t>
      </w:r>
      <w:r w:rsidRPr="00875C47">
        <w:rPr>
          <w:rFonts w:cs="Courier New"/>
          <w:lang w:val="en-NZ"/>
        </w:rPr>
        <w:t xml:space="preserve">fiscal rules. </w:t>
      </w:r>
      <w:r>
        <w:rPr>
          <w:rFonts w:cs="Courier New"/>
          <w:lang w:val="en-NZ"/>
        </w:rPr>
        <w:t>The</w:t>
      </w:r>
      <w:r w:rsidRPr="00875C47">
        <w:rPr>
          <w:rFonts w:cs="Courier New"/>
          <w:lang w:val="en-NZ"/>
        </w:rPr>
        <w:t xml:space="preserve"> rules have taken a lot of heat recently from people</w:t>
      </w:r>
      <w:r>
        <w:rPr>
          <w:rFonts w:cs="Courier New"/>
          <w:lang w:val="en-NZ"/>
        </w:rPr>
        <w:t xml:space="preserve">—I think </w:t>
      </w:r>
      <w:r w:rsidRPr="00875C47">
        <w:rPr>
          <w:rFonts w:cs="Courier New"/>
          <w:lang w:val="en-NZ"/>
        </w:rPr>
        <w:t xml:space="preserve">that </w:t>
      </w:r>
      <w:r w:rsidRPr="005645BE">
        <w:rPr>
          <w:rFonts w:cs="Courier New"/>
          <w:i/>
          <w:iCs/>
          <w:lang w:val="en-NZ"/>
        </w:rPr>
        <w:t>FT</w:t>
      </w:r>
      <w:r w:rsidRPr="00875C47">
        <w:rPr>
          <w:rFonts w:cs="Courier New"/>
          <w:lang w:val="en-NZ"/>
        </w:rPr>
        <w:t xml:space="preserve"> editorial sort </w:t>
      </w:r>
      <w:r>
        <w:rPr>
          <w:rFonts w:cs="Courier New"/>
          <w:lang w:val="en-NZ"/>
        </w:rPr>
        <w:t xml:space="preserve">of argues </w:t>
      </w:r>
      <w:r w:rsidRPr="00875C47">
        <w:rPr>
          <w:rFonts w:cs="Courier New"/>
          <w:lang w:val="en-NZ"/>
        </w:rPr>
        <w:t>for both</w:t>
      </w:r>
      <w:r>
        <w:rPr>
          <w:rFonts w:cs="Courier New"/>
          <w:lang w:val="en-NZ"/>
        </w:rPr>
        <w:t>—</w:t>
      </w:r>
      <w:r w:rsidR="00917999">
        <w:rPr>
          <w:rFonts w:cs="Courier New"/>
          <w:lang w:val="en-NZ"/>
        </w:rPr>
        <w:t xml:space="preserve">as </w:t>
      </w:r>
      <w:r>
        <w:rPr>
          <w:rFonts w:cs="Courier New"/>
          <w:lang w:val="en-NZ"/>
        </w:rPr>
        <w:t xml:space="preserve">they </w:t>
      </w:r>
      <w:r w:rsidRPr="00875C47">
        <w:rPr>
          <w:rFonts w:cs="Courier New"/>
          <w:lang w:val="en-NZ"/>
        </w:rPr>
        <w:t xml:space="preserve">might </w:t>
      </w:r>
      <w:r w:rsidR="00917999">
        <w:rPr>
          <w:rFonts w:cs="Courier New"/>
          <w:lang w:val="en-NZ"/>
        </w:rPr>
        <w:t xml:space="preserve">both </w:t>
      </w:r>
      <w:r w:rsidRPr="00875C47">
        <w:rPr>
          <w:rFonts w:cs="Courier New"/>
          <w:lang w:val="en-NZ"/>
        </w:rPr>
        <w:t>be constraining spending too much</w:t>
      </w:r>
      <w:r w:rsidR="00917999">
        <w:rPr>
          <w:rFonts w:cs="Courier New"/>
          <w:lang w:val="en-NZ"/>
        </w:rPr>
        <w:t xml:space="preserve"> or </w:t>
      </w:r>
      <w:r w:rsidRPr="00875C47">
        <w:rPr>
          <w:rFonts w:cs="Courier New"/>
          <w:lang w:val="en-NZ"/>
        </w:rPr>
        <w:t>be too loose and should come forward</w:t>
      </w:r>
      <w:r>
        <w:rPr>
          <w:rFonts w:cs="Courier New"/>
          <w:lang w:val="en-NZ"/>
        </w:rPr>
        <w:t xml:space="preserve">. </w:t>
      </w:r>
      <w:r w:rsidRPr="00875C47">
        <w:rPr>
          <w:rFonts w:cs="Courier New"/>
          <w:lang w:val="en-NZ"/>
        </w:rPr>
        <w:t xml:space="preserve">I think the rules are quite difficult </w:t>
      </w:r>
      <w:r w:rsidRPr="00875C47">
        <w:rPr>
          <w:rFonts w:cs="Courier New"/>
          <w:lang w:val="en-NZ"/>
        </w:rPr>
        <w:t>to set and to meet right now</w:t>
      </w:r>
      <w:r w:rsidR="00917999">
        <w:rPr>
          <w:rFonts w:cs="Courier New"/>
          <w:lang w:val="en-NZ"/>
        </w:rPr>
        <w:t>,</w:t>
      </w:r>
      <w:r w:rsidRPr="00875C47">
        <w:rPr>
          <w:rFonts w:cs="Courier New"/>
          <w:lang w:val="en-NZ"/>
        </w:rPr>
        <w:t xml:space="preserve"> because the fundamentals are quite hard. </w:t>
      </w:r>
      <w:r>
        <w:rPr>
          <w:rFonts w:cs="Courier New"/>
          <w:lang w:val="en-NZ"/>
        </w:rPr>
        <w:t>P</w:t>
      </w:r>
      <w:r w:rsidRPr="00875C47">
        <w:rPr>
          <w:rFonts w:cs="Courier New"/>
          <w:lang w:val="en-NZ"/>
        </w:rPr>
        <w:t>erhaps we need to talk</w:t>
      </w:r>
      <w:r>
        <w:rPr>
          <w:rFonts w:cs="Courier New"/>
          <w:lang w:val="en-NZ"/>
        </w:rPr>
        <w:t xml:space="preserve"> m</w:t>
      </w:r>
      <w:r w:rsidRPr="00875C47">
        <w:rPr>
          <w:rFonts w:cs="Courier New"/>
          <w:lang w:val="en-NZ"/>
        </w:rPr>
        <w:t>ore about the fundamentals as well as the rules</w:t>
      </w:r>
      <w:r>
        <w:rPr>
          <w:rFonts w:cs="Courier New"/>
          <w:lang w:val="en-NZ"/>
        </w:rPr>
        <w:t>.</w:t>
      </w:r>
    </w:p>
    <w:p w:rsidR="00F8685A" w:rsidP="00F8685A">
      <w:pPr>
        <w:pStyle w:val="Answer"/>
        <w:rPr>
          <w:rFonts w:cs="Courier New"/>
          <w:lang w:val="en-NZ"/>
        </w:rPr>
      </w:pPr>
      <w:r>
        <w:rPr>
          <w:rFonts w:cs="Courier New"/>
          <w:lang w:val="en-NZ"/>
        </w:rPr>
        <w:t>It is</w:t>
      </w:r>
      <w:r w:rsidRPr="00875C47">
        <w:rPr>
          <w:rFonts w:cs="Courier New"/>
          <w:lang w:val="en-NZ"/>
        </w:rPr>
        <w:t xml:space="preserve"> necessary</w:t>
      </w:r>
      <w:r>
        <w:rPr>
          <w:rFonts w:cs="Courier New"/>
          <w:lang w:val="en-NZ"/>
        </w:rPr>
        <w:t xml:space="preserve"> now</w:t>
      </w:r>
      <w:r w:rsidRPr="00875C47">
        <w:rPr>
          <w:rFonts w:cs="Courier New"/>
          <w:lang w:val="en-NZ"/>
        </w:rPr>
        <w:t xml:space="preserve"> within the OB</w:t>
      </w:r>
      <w:r>
        <w:rPr>
          <w:rFonts w:cs="Courier New"/>
          <w:lang w:val="en-NZ"/>
        </w:rPr>
        <w:t>R’s</w:t>
      </w:r>
      <w:r w:rsidRPr="00875C47">
        <w:rPr>
          <w:rFonts w:cs="Courier New"/>
          <w:lang w:val="en-NZ"/>
        </w:rPr>
        <w:t xml:space="preserve"> five</w:t>
      </w:r>
      <w:r>
        <w:rPr>
          <w:rFonts w:cs="Courier New"/>
          <w:lang w:val="en-NZ"/>
        </w:rPr>
        <w:t>-</w:t>
      </w:r>
      <w:r w:rsidRPr="00875C47">
        <w:rPr>
          <w:rFonts w:cs="Courier New"/>
          <w:lang w:val="en-NZ"/>
        </w:rPr>
        <w:t xml:space="preserve">year forecast for debt to stabilise to run a primary surplus. </w:t>
      </w:r>
      <w:r>
        <w:rPr>
          <w:rFonts w:cs="Courier New"/>
          <w:lang w:val="en-NZ"/>
        </w:rPr>
        <w:t>You</w:t>
      </w:r>
      <w:r w:rsidRPr="00875C47">
        <w:rPr>
          <w:rFonts w:cs="Courier New"/>
          <w:lang w:val="en-NZ"/>
        </w:rPr>
        <w:t xml:space="preserve"> need to run a surplus of 1.3% in the final year of the forecast just to get debt to stabilise. If we were to look from 2010 to 2019, you could have run a deficit of </w:t>
      </w:r>
      <w:r w:rsidR="00917999">
        <w:rPr>
          <w:rFonts w:cs="Courier New"/>
          <w:lang w:val="en-NZ"/>
        </w:rPr>
        <w:t xml:space="preserve">just over </w:t>
      </w:r>
      <w:r w:rsidRPr="00875C47">
        <w:rPr>
          <w:rFonts w:cs="Courier New"/>
          <w:lang w:val="en-NZ"/>
        </w:rPr>
        <w:t>-2%</w:t>
      </w:r>
      <w:r w:rsidR="00917999">
        <w:rPr>
          <w:rFonts w:cs="Courier New"/>
          <w:lang w:val="en-NZ"/>
        </w:rPr>
        <w:t xml:space="preserve"> </w:t>
      </w:r>
      <w:r w:rsidRPr="00875C47">
        <w:rPr>
          <w:rFonts w:cs="Courier New"/>
          <w:lang w:val="en-NZ"/>
        </w:rPr>
        <w:t xml:space="preserve">in order for debt to stabilise. </w:t>
      </w:r>
      <w:r>
        <w:rPr>
          <w:rFonts w:cs="Courier New"/>
          <w:lang w:val="en-NZ"/>
        </w:rPr>
        <w:t>O</w:t>
      </w:r>
      <w:r w:rsidRPr="00875C47">
        <w:rPr>
          <w:rFonts w:cs="Courier New"/>
          <w:lang w:val="en-NZ"/>
        </w:rPr>
        <w:t xml:space="preserve">ne of the reasons </w:t>
      </w:r>
      <w:r w:rsidR="00917999">
        <w:rPr>
          <w:rFonts w:cs="Courier New"/>
          <w:lang w:val="en-NZ"/>
        </w:rPr>
        <w:t xml:space="preserve">that </w:t>
      </w:r>
      <w:r w:rsidRPr="00875C47">
        <w:rPr>
          <w:rFonts w:cs="Courier New"/>
          <w:lang w:val="en-NZ"/>
        </w:rPr>
        <w:t>the fiscal rule of debt falling is getting such attention is because it is very hard to achieve that</w:t>
      </w:r>
      <w:r w:rsidRPr="00917999" w:rsidR="00917999">
        <w:rPr>
          <w:rFonts w:cs="Courier New"/>
          <w:lang w:val="en-NZ"/>
        </w:rPr>
        <w:t xml:space="preserve"> </w:t>
      </w:r>
      <w:r w:rsidRPr="00875C47" w:rsidR="00917999">
        <w:rPr>
          <w:rFonts w:cs="Courier New"/>
          <w:lang w:val="en-NZ"/>
        </w:rPr>
        <w:t>at the moment</w:t>
      </w:r>
      <w:r w:rsidRPr="00875C47">
        <w:rPr>
          <w:rFonts w:cs="Courier New"/>
          <w:lang w:val="en-NZ"/>
        </w:rPr>
        <w:t xml:space="preserve">. </w:t>
      </w:r>
      <w:r>
        <w:rPr>
          <w:rFonts w:cs="Courier New"/>
          <w:lang w:val="en-NZ"/>
        </w:rPr>
        <w:t xml:space="preserve">None the less, </w:t>
      </w:r>
      <w:r w:rsidRPr="00875C47">
        <w:rPr>
          <w:rFonts w:cs="Courier New"/>
          <w:lang w:val="en-NZ"/>
        </w:rPr>
        <w:t xml:space="preserve">within the forecasts, the </w:t>
      </w:r>
      <w:r>
        <w:rPr>
          <w:rFonts w:cs="Courier New"/>
          <w:lang w:val="en-NZ"/>
        </w:rPr>
        <w:t>G</w:t>
      </w:r>
      <w:r w:rsidRPr="00875C47">
        <w:rPr>
          <w:rFonts w:cs="Courier New"/>
          <w:lang w:val="en-NZ"/>
        </w:rPr>
        <w:t xml:space="preserve">overnment </w:t>
      </w:r>
      <w:r>
        <w:rPr>
          <w:rFonts w:cs="Courier New"/>
          <w:lang w:val="en-NZ"/>
        </w:rPr>
        <w:t>are.</w:t>
      </w:r>
    </w:p>
    <w:p w:rsidR="00F8685A" w:rsidP="00F8685A">
      <w:pPr>
        <w:pStyle w:val="Answer"/>
        <w:rPr>
          <w:rFonts w:cs="Courier New"/>
          <w:lang w:val="en-NZ"/>
        </w:rPr>
      </w:pPr>
      <w:r>
        <w:rPr>
          <w:rFonts w:cs="Courier New"/>
          <w:lang w:val="en-NZ"/>
        </w:rPr>
        <w:t xml:space="preserve">The </w:t>
      </w:r>
      <w:r w:rsidRPr="00875C47">
        <w:rPr>
          <w:rFonts w:cs="Courier New"/>
          <w:lang w:val="en-NZ"/>
        </w:rPr>
        <w:t xml:space="preserve">second point I want to add is </w:t>
      </w:r>
      <w:r w:rsidR="00917999">
        <w:rPr>
          <w:rFonts w:cs="Courier New"/>
          <w:lang w:val="en-NZ"/>
        </w:rPr>
        <w:t xml:space="preserve">that </w:t>
      </w:r>
      <w:r w:rsidRPr="00875C47">
        <w:rPr>
          <w:rFonts w:cs="Courier New"/>
          <w:lang w:val="en-NZ"/>
        </w:rPr>
        <w:t>one of the other criticisms of the rules is that they</w:t>
      </w:r>
      <w:r>
        <w:rPr>
          <w:rFonts w:cs="Courier New"/>
          <w:lang w:val="en-NZ"/>
        </w:rPr>
        <w:t xml:space="preserve"> a</w:t>
      </w:r>
      <w:r w:rsidRPr="00875C47">
        <w:rPr>
          <w:rFonts w:cs="Courier New"/>
          <w:lang w:val="en-NZ"/>
        </w:rPr>
        <w:t>re a bit too narrow</w:t>
      </w:r>
      <w:r w:rsidR="00917999">
        <w:rPr>
          <w:rFonts w:cs="Courier New"/>
          <w:lang w:val="en-NZ"/>
        </w:rPr>
        <w:t xml:space="preserve"> and </w:t>
      </w:r>
      <w:r w:rsidRPr="00875C47">
        <w:rPr>
          <w:rFonts w:cs="Courier New"/>
          <w:lang w:val="en-NZ"/>
        </w:rPr>
        <w:t>do</w:t>
      </w:r>
      <w:r>
        <w:rPr>
          <w:rFonts w:cs="Courier New"/>
          <w:lang w:val="en-NZ"/>
        </w:rPr>
        <w:t xml:space="preserve"> not</w:t>
      </w:r>
      <w:r w:rsidRPr="00875C47">
        <w:rPr>
          <w:rFonts w:cs="Courier New"/>
          <w:lang w:val="en-NZ"/>
        </w:rPr>
        <w:t xml:space="preserve"> look at everything that</w:t>
      </w:r>
      <w:r>
        <w:rPr>
          <w:rFonts w:cs="Courier New"/>
          <w:lang w:val="en-NZ"/>
        </w:rPr>
        <w:t xml:space="preserve"> i</w:t>
      </w:r>
      <w:r w:rsidRPr="00875C47">
        <w:rPr>
          <w:rFonts w:cs="Courier New"/>
          <w:lang w:val="en-NZ"/>
        </w:rPr>
        <w:t>s relevant to debt sustainability</w:t>
      </w:r>
      <w:r>
        <w:rPr>
          <w:rFonts w:cs="Courier New"/>
          <w:lang w:val="en-NZ"/>
        </w:rPr>
        <w:t xml:space="preserve">. It is </w:t>
      </w:r>
      <w:r w:rsidRPr="00875C47">
        <w:rPr>
          <w:rFonts w:cs="Courier New"/>
          <w:lang w:val="en-NZ"/>
        </w:rPr>
        <w:t>undoubtedly not possible to do that</w:t>
      </w:r>
      <w:r w:rsidRPr="00917999" w:rsidR="00917999">
        <w:rPr>
          <w:rFonts w:cs="Courier New"/>
          <w:lang w:val="en-NZ"/>
        </w:rPr>
        <w:t xml:space="preserve"> </w:t>
      </w:r>
      <w:r w:rsidRPr="00875C47" w:rsidR="00917999">
        <w:rPr>
          <w:rFonts w:cs="Courier New"/>
          <w:lang w:val="en-NZ"/>
        </w:rPr>
        <w:t xml:space="preserve">within </w:t>
      </w:r>
      <w:r w:rsidR="00917999">
        <w:rPr>
          <w:rFonts w:cs="Courier New"/>
          <w:lang w:val="en-NZ"/>
        </w:rPr>
        <w:t xml:space="preserve">a </w:t>
      </w:r>
      <w:r w:rsidRPr="00875C47" w:rsidR="00917999">
        <w:rPr>
          <w:rFonts w:cs="Courier New"/>
          <w:lang w:val="en-NZ"/>
        </w:rPr>
        <w:t>single metric</w:t>
      </w:r>
      <w:r>
        <w:rPr>
          <w:rFonts w:cs="Courier New"/>
          <w:lang w:val="en-NZ"/>
        </w:rPr>
        <w:t>, b</w:t>
      </w:r>
      <w:r w:rsidRPr="00875C47">
        <w:rPr>
          <w:rFonts w:cs="Courier New"/>
          <w:lang w:val="en-NZ"/>
        </w:rPr>
        <w:t xml:space="preserve">ut the </w:t>
      </w:r>
      <w:r w:rsidRPr="00917999">
        <w:rPr>
          <w:rFonts w:cs="Courier New"/>
          <w:i/>
          <w:iCs/>
          <w:lang w:val="en-NZ"/>
        </w:rPr>
        <w:t>Charter for Budget Responsibility</w:t>
      </w:r>
      <w:r w:rsidRPr="00875C47">
        <w:rPr>
          <w:rFonts w:cs="Courier New"/>
          <w:lang w:val="en-NZ"/>
        </w:rPr>
        <w:t xml:space="preserve"> require</w:t>
      </w:r>
      <w:r w:rsidR="00917999">
        <w:rPr>
          <w:rFonts w:cs="Courier New"/>
          <w:lang w:val="en-NZ"/>
        </w:rPr>
        <w:t>s</w:t>
      </w:r>
      <w:r w:rsidRPr="00875C47">
        <w:rPr>
          <w:rFonts w:cs="Courier New"/>
          <w:lang w:val="en-NZ"/>
        </w:rPr>
        <w:t xml:space="preserve"> us to look at other measures to assess wider evidence. </w:t>
      </w:r>
      <w:r>
        <w:rPr>
          <w:rFonts w:cs="Courier New"/>
          <w:lang w:val="en-NZ"/>
        </w:rPr>
        <w:t>We</w:t>
      </w:r>
      <w:r w:rsidRPr="00875C47">
        <w:rPr>
          <w:rFonts w:cs="Courier New"/>
          <w:lang w:val="en-NZ"/>
        </w:rPr>
        <w:t xml:space="preserve"> do that very actively. </w:t>
      </w:r>
      <w:r>
        <w:rPr>
          <w:rFonts w:cs="Courier New"/>
          <w:lang w:val="en-NZ"/>
        </w:rPr>
        <w:t xml:space="preserve">We </w:t>
      </w:r>
      <w:r w:rsidR="00917999">
        <w:rPr>
          <w:rFonts w:cs="Courier New"/>
          <w:lang w:val="en-NZ"/>
        </w:rPr>
        <w:t xml:space="preserve">also </w:t>
      </w:r>
      <w:r w:rsidRPr="00875C47">
        <w:rPr>
          <w:rFonts w:cs="Courier New"/>
          <w:lang w:val="en-NZ"/>
        </w:rPr>
        <w:t>have an aim in the charter to strengthen measures like public sector net worth, which take</w:t>
      </w:r>
      <w:r>
        <w:rPr>
          <w:rFonts w:cs="Courier New"/>
          <w:lang w:val="en-NZ"/>
        </w:rPr>
        <w:t>s</w:t>
      </w:r>
      <w:r w:rsidRPr="00875C47">
        <w:rPr>
          <w:rFonts w:cs="Courier New"/>
          <w:lang w:val="en-NZ"/>
        </w:rPr>
        <w:t xml:space="preserve"> account of wider measures of assets and liabilities</w:t>
      </w:r>
      <w:r w:rsidR="00917999">
        <w:rPr>
          <w:rFonts w:cs="Courier New"/>
          <w:lang w:val="en-NZ"/>
        </w:rPr>
        <w:t xml:space="preserve">, </w:t>
      </w:r>
      <w:r w:rsidRPr="00875C47">
        <w:rPr>
          <w:rFonts w:cs="Courier New"/>
          <w:lang w:val="en-NZ"/>
        </w:rPr>
        <w:t>and that strengthen</w:t>
      </w:r>
      <w:r w:rsidR="00917999">
        <w:rPr>
          <w:rFonts w:cs="Courier New"/>
          <w:lang w:val="en-NZ"/>
        </w:rPr>
        <w:t>s</w:t>
      </w:r>
      <w:r w:rsidRPr="00875C47">
        <w:rPr>
          <w:rFonts w:cs="Courier New"/>
          <w:lang w:val="en-NZ"/>
        </w:rPr>
        <w:t xml:space="preserve"> through the forecast at a faster rate than debt.</w:t>
      </w:r>
    </w:p>
    <w:p w:rsidR="00F8685A" w:rsidRPr="005B3591" w:rsidP="00F8685A">
      <w:pPr>
        <w:pStyle w:val="Question"/>
        <w:rPr>
          <w:lang w:val="en-NZ"/>
        </w:rPr>
      </w:pPr>
      <w:r w:rsidRPr="005B3591">
        <w:rPr>
          <w:b/>
          <w:lang w:val="en-NZ"/>
        </w:rPr>
        <w:t>Lord Davies of Brixton:</w:t>
      </w:r>
      <w:r>
        <w:rPr>
          <w:lang w:val="en-NZ"/>
        </w:rPr>
        <w:t xml:space="preserve"> </w:t>
      </w:r>
      <w:r w:rsidRPr="005B3591">
        <w:rPr>
          <w:lang w:val="en-NZ"/>
        </w:rPr>
        <w:t>There is a level of disbelief about all this. I do not think any interested outside observer takes the fiscal rules seriously</w:t>
      </w:r>
      <w:r>
        <w:rPr>
          <w:lang w:val="en-NZ"/>
        </w:rPr>
        <w:t xml:space="preserve">. </w:t>
      </w:r>
      <w:r w:rsidRPr="005B3591">
        <w:rPr>
          <w:lang w:val="en-NZ"/>
        </w:rPr>
        <w:t xml:space="preserve">They are </w:t>
      </w:r>
      <w:r>
        <w:rPr>
          <w:lang w:val="en-NZ"/>
        </w:rPr>
        <w:t xml:space="preserve">not </w:t>
      </w:r>
      <w:r w:rsidRPr="005B3591">
        <w:rPr>
          <w:lang w:val="en-NZ"/>
        </w:rPr>
        <w:t>regarded as serious politics. You need to have them, you need to promote them</w:t>
      </w:r>
      <w:r w:rsidR="00917999">
        <w:rPr>
          <w:lang w:val="en-NZ"/>
        </w:rPr>
        <w:t xml:space="preserve">, </w:t>
      </w:r>
      <w:r w:rsidRPr="005B3591">
        <w:rPr>
          <w:lang w:val="en-NZ"/>
        </w:rPr>
        <w:t>but I do not think anyone is impressed who does not have a direct involvement in what is happening</w:t>
      </w:r>
      <w:r>
        <w:rPr>
          <w:lang w:val="en-NZ"/>
        </w:rPr>
        <w:t xml:space="preserve">. </w:t>
      </w:r>
      <w:r w:rsidRPr="005B3591">
        <w:rPr>
          <w:lang w:val="en-NZ"/>
        </w:rPr>
        <w:t xml:space="preserve">The </w:t>
      </w:r>
      <w:r w:rsidRPr="005B3591">
        <w:rPr>
          <w:i/>
          <w:iCs/>
          <w:lang w:val="en-NZ"/>
        </w:rPr>
        <w:t>FT</w:t>
      </w:r>
      <w:r w:rsidRPr="005B3591">
        <w:rPr>
          <w:lang w:val="en-NZ"/>
        </w:rPr>
        <w:t xml:space="preserve"> is only the tip of the iceberg</w:t>
      </w:r>
      <w:r>
        <w:rPr>
          <w:lang w:val="en-NZ"/>
        </w:rPr>
        <w:t xml:space="preserve">. </w:t>
      </w:r>
      <w:r w:rsidRPr="005B3591">
        <w:rPr>
          <w:lang w:val="en-NZ"/>
        </w:rPr>
        <w:t>It is a fundamental problem</w:t>
      </w:r>
      <w:r>
        <w:rPr>
          <w:lang w:val="en-NZ"/>
        </w:rPr>
        <w:t xml:space="preserve">: </w:t>
      </w:r>
      <w:r w:rsidRPr="005B3591">
        <w:rPr>
          <w:lang w:val="en-NZ"/>
        </w:rPr>
        <w:t>you are basing policy on the difference between two very large and very uncertain figures</w:t>
      </w:r>
      <w:r w:rsidR="00917999">
        <w:rPr>
          <w:lang w:val="en-NZ"/>
        </w:rPr>
        <w:t>,</w:t>
      </w:r>
      <w:r>
        <w:rPr>
          <w:lang w:val="en-NZ"/>
        </w:rPr>
        <w:t xml:space="preserve"> so</w:t>
      </w:r>
      <w:r w:rsidRPr="005B3591">
        <w:rPr>
          <w:lang w:val="en-NZ"/>
        </w:rPr>
        <w:t xml:space="preserve"> you are left with a figure that is extremely uncertain. </w:t>
      </w:r>
      <w:r w:rsidR="00917999">
        <w:rPr>
          <w:lang w:val="en-NZ"/>
        </w:rPr>
        <w:t xml:space="preserve">Is this </w:t>
      </w:r>
      <w:r w:rsidRPr="005B3591">
        <w:rPr>
          <w:lang w:val="en-NZ"/>
        </w:rPr>
        <w:t>form of fiscal rule</w:t>
      </w:r>
      <w:r w:rsidR="00917999">
        <w:rPr>
          <w:lang w:val="en-NZ"/>
        </w:rPr>
        <w:t xml:space="preserve"> </w:t>
      </w:r>
      <w:r w:rsidRPr="005B3591">
        <w:rPr>
          <w:lang w:val="en-NZ"/>
        </w:rPr>
        <w:t>serious politics?</w:t>
      </w:r>
      <w:r>
        <w:rPr>
          <w:lang w:val="en-NZ"/>
        </w:rPr>
        <w:t xml:space="preserve"> Obviously you have to say yes.</w:t>
      </w:r>
    </w:p>
    <w:p w:rsidR="009517FC" w:rsidP="00F8685A">
      <w:pPr>
        <w:pStyle w:val="Answer"/>
        <w:rPr>
          <w:rFonts w:cs="Courier New"/>
          <w:lang w:val="en-NZ"/>
        </w:rPr>
      </w:pPr>
      <w:r w:rsidRPr="005B3591">
        <w:rPr>
          <w:rFonts w:cs="Courier New"/>
          <w:b/>
          <w:i/>
          <w:lang w:val="en-NZ"/>
        </w:rPr>
        <w:t>Bim Afolami:</w:t>
      </w:r>
      <w:r>
        <w:rPr>
          <w:lang w:val="en-NZ"/>
        </w:rPr>
        <w:t xml:space="preserve"> Let me</w:t>
      </w:r>
      <w:r w:rsidRPr="00875C47">
        <w:rPr>
          <w:rFonts w:cs="Courier New"/>
          <w:lang w:val="en-NZ"/>
        </w:rPr>
        <w:t xml:space="preserve"> address this very directly</w:t>
      </w:r>
      <w:r>
        <w:rPr>
          <w:rFonts w:cs="Courier New"/>
          <w:lang w:val="en-NZ"/>
        </w:rPr>
        <w:t>. I</w:t>
      </w:r>
      <w:r w:rsidRPr="00875C47">
        <w:rPr>
          <w:rFonts w:cs="Courier New"/>
          <w:lang w:val="en-NZ"/>
        </w:rPr>
        <w:t>n this Parliament, a lot has happened</w:t>
      </w:r>
      <w:r>
        <w:rPr>
          <w:rFonts w:cs="Courier New"/>
          <w:lang w:val="en-NZ"/>
        </w:rPr>
        <w:t>: t</w:t>
      </w:r>
      <w:r w:rsidRPr="00875C47">
        <w:rPr>
          <w:rFonts w:cs="Courier New"/>
          <w:lang w:val="en-NZ"/>
        </w:rPr>
        <w:t xml:space="preserve">he </w:t>
      </w:r>
      <w:r w:rsidR="00917999">
        <w:rPr>
          <w:rFonts w:cs="Courier New"/>
          <w:lang w:val="en-NZ"/>
        </w:rPr>
        <w:t xml:space="preserve">global </w:t>
      </w:r>
      <w:r w:rsidRPr="00875C47">
        <w:rPr>
          <w:rFonts w:cs="Courier New"/>
          <w:lang w:val="en-NZ"/>
        </w:rPr>
        <w:t>pandemic</w:t>
      </w:r>
      <w:r>
        <w:rPr>
          <w:rFonts w:cs="Courier New"/>
          <w:lang w:val="en-NZ"/>
        </w:rPr>
        <w:t>, the</w:t>
      </w:r>
      <w:r w:rsidRPr="00875C47">
        <w:rPr>
          <w:rFonts w:cs="Courier New"/>
          <w:lang w:val="en-NZ"/>
        </w:rPr>
        <w:t xml:space="preserve"> war in Ukraine</w:t>
      </w:r>
      <w:r>
        <w:rPr>
          <w:rFonts w:cs="Courier New"/>
          <w:lang w:val="en-NZ"/>
        </w:rPr>
        <w:t xml:space="preserve"> and </w:t>
      </w:r>
      <w:r w:rsidRPr="00875C47">
        <w:rPr>
          <w:rFonts w:cs="Courier New"/>
          <w:lang w:val="en-NZ"/>
        </w:rPr>
        <w:t xml:space="preserve">a series of </w:t>
      </w:r>
      <w:r w:rsidRPr="00875C47" w:rsidR="00917999">
        <w:rPr>
          <w:rFonts w:cs="Courier New"/>
          <w:lang w:val="en-NZ"/>
        </w:rPr>
        <w:t>Prime Ministers</w:t>
      </w:r>
      <w:r>
        <w:rPr>
          <w:rFonts w:cs="Courier New"/>
          <w:lang w:val="en-NZ"/>
        </w:rPr>
        <w:t>. A</w:t>
      </w:r>
      <w:r w:rsidRPr="00875C47">
        <w:rPr>
          <w:rFonts w:cs="Courier New"/>
          <w:lang w:val="en-NZ"/>
        </w:rPr>
        <w:t xml:space="preserve">t an early point in the </w:t>
      </w:r>
      <w:r>
        <w:rPr>
          <w:rFonts w:cs="Courier New"/>
          <w:lang w:val="en-NZ"/>
        </w:rPr>
        <w:t>P</w:t>
      </w:r>
      <w:r w:rsidRPr="00875C47">
        <w:rPr>
          <w:rFonts w:cs="Courier New"/>
          <w:lang w:val="en-NZ"/>
        </w:rPr>
        <w:t xml:space="preserve">arliament when certain </w:t>
      </w:r>
      <w:r w:rsidRPr="00875C47" w:rsidR="00917999">
        <w:rPr>
          <w:rFonts w:cs="Courier New"/>
          <w:lang w:val="en-NZ"/>
        </w:rPr>
        <w:t xml:space="preserve">Chancellors </w:t>
      </w:r>
      <w:r w:rsidRPr="00875C47">
        <w:rPr>
          <w:rFonts w:cs="Courier New"/>
          <w:lang w:val="en-NZ"/>
        </w:rPr>
        <w:t>ended up getting the wrong side of the market, so to speak</w:t>
      </w:r>
      <w:r>
        <w:rPr>
          <w:rFonts w:cs="Courier New"/>
          <w:lang w:val="en-NZ"/>
        </w:rPr>
        <w:t>, t</w:t>
      </w:r>
      <w:r w:rsidRPr="00875C47">
        <w:rPr>
          <w:rFonts w:cs="Courier New"/>
          <w:lang w:val="en-NZ"/>
        </w:rPr>
        <w:t>hat was noticed hugely. What you</w:t>
      </w:r>
      <w:r>
        <w:rPr>
          <w:rFonts w:cs="Courier New"/>
          <w:lang w:val="en-NZ"/>
        </w:rPr>
        <w:t xml:space="preserve"> ha</w:t>
      </w:r>
      <w:r w:rsidRPr="00875C47">
        <w:rPr>
          <w:rFonts w:cs="Courier New"/>
          <w:lang w:val="en-NZ"/>
        </w:rPr>
        <w:t xml:space="preserve">ve seen with this Chancellor and this Prime </w:t>
      </w:r>
      <w:r>
        <w:rPr>
          <w:rFonts w:cs="Courier New"/>
          <w:lang w:val="en-NZ"/>
        </w:rPr>
        <w:t>M</w:t>
      </w:r>
      <w:r w:rsidRPr="00875C47">
        <w:rPr>
          <w:rFonts w:cs="Courier New"/>
          <w:lang w:val="en-NZ"/>
        </w:rPr>
        <w:t xml:space="preserve">inister is a huge amount of confidence in the people who buy British </w:t>
      </w:r>
      <w:r>
        <w:rPr>
          <w:rFonts w:cs="Courier New"/>
          <w:lang w:val="en-NZ"/>
        </w:rPr>
        <w:t>G</w:t>
      </w:r>
      <w:r w:rsidRPr="00875C47">
        <w:rPr>
          <w:rFonts w:cs="Courier New"/>
          <w:lang w:val="en-NZ"/>
        </w:rPr>
        <w:t xml:space="preserve">overnment debt in them. That is what you have seen. </w:t>
      </w:r>
    </w:p>
    <w:p w:rsidR="00F8685A" w:rsidP="00F8685A">
      <w:pPr>
        <w:pStyle w:val="Answer"/>
        <w:rPr>
          <w:rFonts w:cs="Courier New"/>
          <w:lang w:val="en-NZ"/>
        </w:rPr>
      </w:pPr>
      <w:r w:rsidRPr="00875C47">
        <w:rPr>
          <w:rFonts w:cs="Courier New"/>
          <w:lang w:val="en-NZ"/>
        </w:rPr>
        <w:t>That is partly perhaps an individual judgment</w:t>
      </w:r>
      <w:r>
        <w:rPr>
          <w:rFonts w:cs="Courier New"/>
          <w:lang w:val="en-NZ"/>
        </w:rPr>
        <w:t xml:space="preserve">. </w:t>
      </w:r>
      <w:r w:rsidRPr="00875C47">
        <w:rPr>
          <w:rFonts w:cs="Courier New"/>
          <w:lang w:val="en-NZ"/>
        </w:rPr>
        <w:t>I suppose I would say that, would I</w:t>
      </w:r>
      <w:r>
        <w:rPr>
          <w:rFonts w:cs="Courier New"/>
          <w:lang w:val="en-NZ"/>
        </w:rPr>
        <w:t xml:space="preserve"> not</w:t>
      </w:r>
      <w:r w:rsidRPr="00875C47">
        <w:rPr>
          <w:rFonts w:cs="Courier New"/>
          <w:lang w:val="en-NZ"/>
        </w:rPr>
        <w:t>? But it</w:t>
      </w:r>
      <w:r>
        <w:rPr>
          <w:rFonts w:cs="Courier New"/>
          <w:lang w:val="en-NZ"/>
        </w:rPr>
        <w:t xml:space="preserve"> i</w:t>
      </w:r>
      <w:r w:rsidRPr="00875C47">
        <w:rPr>
          <w:rFonts w:cs="Courier New"/>
          <w:lang w:val="en-NZ"/>
        </w:rPr>
        <w:t xml:space="preserve">s maybe partly an individual judgment </w:t>
      </w:r>
      <w:r>
        <w:rPr>
          <w:rFonts w:cs="Courier New"/>
          <w:lang w:val="en-NZ"/>
        </w:rPr>
        <w:t xml:space="preserve">in them </w:t>
      </w:r>
      <w:r w:rsidRPr="00875C47">
        <w:rPr>
          <w:rFonts w:cs="Courier New"/>
          <w:lang w:val="en-NZ"/>
        </w:rPr>
        <w:t xml:space="preserve">as people, but </w:t>
      </w:r>
      <w:r>
        <w:rPr>
          <w:rFonts w:cs="Courier New"/>
          <w:lang w:val="en-NZ"/>
        </w:rPr>
        <w:t>it is</w:t>
      </w:r>
      <w:r w:rsidRPr="00875C47">
        <w:rPr>
          <w:rFonts w:cs="Courier New"/>
          <w:lang w:val="en-NZ"/>
        </w:rPr>
        <w:t xml:space="preserve"> also partly a judgment on the gilt market</w:t>
      </w:r>
      <w:r>
        <w:rPr>
          <w:rFonts w:cs="Courier New"/>
          <w:lang w:val="en-NZ"/>
        </w:rPr>
        <w:t>’</w:t>
      </w:r>
      <w:r w:rsidRPr="00875C47">
        <w:rPr>
          <w:rFonts w:cs="Courier New"/>
          <w:lang w:val="en-NZ"/>
        </w:rPr>
        <w:t xml:space="preserve">s assessment of the fiscal rules, the broader sustainability of the British </w:t>
      </w:r>
      <w:r>
        <w:rPr>
          <w:rFonts w:cs="Courier New"/>
          <w:lang w:val="en-NZ"/>
        </w:rPr>
        <w:t>G</w:t>
      </w:r>
      <w:r w:rsidRPr="00875C47">
        <w:rPr>
          <w:rFonts w:cs="Courier New"/>
          <w:lang w:val="en-NZ"/>
        </w:rPr>
        <w:t xml:space="preserve">overnment and the strategy to be in </w:t>
      </w:r>
      <w:r w:rsidR="00917999">
        <w:rPr>
          <w:rFonts w:cs="Courier New"/>
          <w:lang w:val="en-NZ"/>
        </w:rPr>
        <w:t xml:space="preserve">an </w:t>
      </w:r>
      <w:r w:rsidRPr="00875C47" w:rsidR="00917999">
        <w:rPr>
          <w:rFonts w:cs="Courier New"/>
          <w:lang w:val="en-NZ"/>
        </w:rPr>
        <w:t xml:space="preserve">overall </w:t>
      </w:r>
      <w:r w:rsidRPr="00875C47">
        <w:rPr>
          <w:rFonts w:cs="Courier New"/>
          <w:lang w:val="en-NZ"/>
        </w:rPr>
        <w:t>position to grow the economy and bring debt down</w:t>
      </w:r>
      <w:r>
        <w:rPr>
          <w:rFonts w:cs="Courier New"/>
          <w:lang w:val="en-NZ"/>
        </w:rPr>
        <w:t>. T</w:t>
      </w:r>
      <w:r w:rsidRPr="00875C47">
        <w:rPr>
          <w:rFonts w:cs="Courier New"/>
          <w:lang w:val="en-NZ"/>
        </w:rPr>
        <w:t xml:space="preserve">he market </w:t>
      </w:r>
      <w:r>
        <w:rPr>
          <w:rFonts w:cs="Courier New"/>
          <w:lang w:val="en-NZ"/>
        </w:rPr>
        <w:t>is</w:t>
      </w:r>
      <w:r w:rsidRPr="00875C47">
        <w:rPr>
          <w:rFonts w:cs="Courier New"/>
          <w:lang w:val="en-NZ"/>
        </w:rPr>
        <w:t xml:space="preserve"> very interested in what the British </w:t>
      </w:r>
      <w:r>
        <w:rPr>
          <w:rFonts w:cs="Courier New"/>
          <w:lang w:val="en-NZ"/>
        </w:rPr>
        <w:t>G</w:t>
      </w:r>
      <w:r w:rsidRPr="00875C47">
        <w:rPr>
          <w:rFonts w:cs="Courier New"/>
          <w:lang w:val="en-NZ"/>
        </w:rPr>
        <w:t xml:space="preserve">overnment </w:t>
      </w:r>
      <w:r w:rsidR="00917999">
        <w:rPr>
          <w:rFonts w:cs="Courier New"/>
          <w:lang w:val="en-NZ"/>
        </w:rPr>
        <w:t xml:space="preserve">do </w:t>
      </w:r>
      <w:r w:rsidRPr="00875C47">
        <w:rPr>
          <w:rFonts w:cs="Courier New"/>
          <w:lang w:val="en-NZ"/>
        </w:rPr>
        <w:t xml:space="preserve">and how </w:t>
      </w:r>
      <w:r w:rsidR="00917999">
        <w:rPr>
          <w:rFonts w:cs="Courier New"/>
          <w:lang w:val="en-NZ"/>
        </w:rPr>
        <w:t xml:space="preserve">they </w:t>
      </w:r>
      <w:r w:rsidRPr="00875C47">
        <w:rPr>
          <w:rFonts w:cs="Courier New"/>
          <w:lang w:val="en-NZ"/>
        </w:rPr>
        <w:t>deal</w:t>
      </w:r>
      <w:r w:rsidR="00917999">
        <w:rPr>
          <w:rFonts w:cs="Courier New"/>
          <w:lang w:val="en-NZ"/>
        </w:rPr>
        <w:t xml:space="preserve"> </w:t>
      </w:r>
      <w:r w:rsidRPr="00875C47">
        <w:rPr>
          <w:rFonts w:cs="Courier New"/>
          <w:lang w:val="en-NZ"/>
        </w:rPr>
        <w:t>with debt</w:t>
      </w:r>
      <w:r>
        <w:rPr>
          <w:rFonts w:cs="Courier New"/>
          <w:lang w:val="en-NZ"/>
        </w:rPr>
        <w:t>. T</w:t>
      </w:r>
      <w:r w:rsidRPr="00875C47">
        <w:rPr>
          <w:rFonts w:cs="Courier New"/>
          <w:lang w:val="en-NZ"/>
        </w:rPr>
        <w:t xml:space="preserve">he market is saying that at the moment we are meeting our fiscal rule and that it is broadly happy with that, judging by the response of the market to the </w:t>
      </w:r>
      <w:r>
        <w:rPr>
          <w:rFonts w:cs="Courier New"/>
          <w:lang w:val="en-NZ"/>
        </w:rPr>
        <w:t>B</w:t>
      </w:r>
      <w:r w:rsidRPr="00875C47">
        <w:rPr>
          <w:rFonts w:cs="Courier New"/>
          <w:lang w:val="en-NZ"/>
        </w:rPr>
        <w:t>udget</w:t>
      </w:r>
      <w:r>
        <w:rPr>
          <w:rFonts w:cs="Courier New"/>
          <w:lang w:val="en-NZ"/>
        </w:rPr>
        <w:t xml:space="preserve"> and</w:t>
      </w:r>
      <w:r w:rsidRPr="00875C47">
        <w:rPr>
          <w:rFonts w:cs="Courier New"/>
          <w:lang w:val="en-NZ"/>
        </w:rPr>
        <w:t xml:space="preserve"> to this Prime Minister and Chancellor being in office.</w:t>
      </w:r>
    </w:p>
    <w:p w:rsidR="00F8685A" w:rsidP="00F8685A">
      <w:pPr>
        <w:pStyle w:val="Remark"/>
        <w:rPr>
          <w:lang w:val="en-NZ"/>
        </w:rPr>
      </w:pPr>
      <w:r w:rsidRPr="00B429A8">
        <w:rPr>
          <w:b/>
          <w:lang w:val="en-NZ"/>
        </w:rPr>
        <w:t>Lord Davies of Brixton:</w:t>
      </w:r>
      <w:r>
        <w:rPr>
          <w:lang w:val="en-NZ"/>
        </w:rPr>
        <w:t xml:space="preserve"> I</w:t>
      </w:r>
      <w:r w:rsidRPr="009132D5">
        <w:rPr>
          <w:lang w:val="en-NZ"/>
        </w:rPr>
        <w:t>s it really that the markets are impressed by the fiscal rule?</w:t>
      </w:r>
    </w:p>
    <w:p w:rsidR="00F8685A" w:rsidP="00F8685A">
      <w:pPr>
        <w:pStyle w:val="Answer"/>
        <w:rPr>
          <w:rFonts w:cs="Courier New"/>
          <w:lang w:val="en-NZ"/>
        </w:rPr>
      </w:pPr>
      <w:r w:rsidRPr="009132D5">
        <w:rPr>
          <w:b/>
          <w:i/>
          <w:lang w:val="en-NZ"/>
        </w:rPr>
        <w:t>Bim Afolami:</w:t>
      </w:r>
      <w:r>
        <w:rPr>
          <w:lang w:val="en-NZ"/>
        </w:rPr>
        <w:t xml:space="preserve"> The </w:t>
      </w:r>
      <w:r w:rsidRPr="00875C47">
        <w:rPr>
          <w:rFonts w:cs="Courier New"/>
          <w:lang w:val="en-NZ"/>
        </w:rPr>
        <w:t>fiscal rule is part of the overall framework that shows international investors</w:t>
      </w:r>
      <w:r>
        <w:rPr>
          <w:rFonts w:cs="Courier New"/>
          <w:lang w:val="en-NZ"/>
        </w:rPr>
        <w:t xml:space="preserve"> h</w:t>
      </w:r>
      <w:r w:rsidRPr="00875C47">
        <w:rPr>
          <w:rFonts w:cs="Courier New"/>
          <w:lang w:val="en-NZ"/>
        </w:rPr>
        <w:t xml:space="preserve">ow the British </w:t>
      </w:r>
      <w:r>
        <w:rPr>
          <w:rFonts w:cs="Courier New"/>
          <w:lang w:val="en-NZ"/>
        </w:rPr>
        <w:t>G</w:t>
      </w:r>
      <w:r w:rsidRPr="00875C47">
        <w:rPr>
          <w:rFonts w:cs="Courier New"/>
          <w:lang w:val="en-NZ"/>
        </w:rPr>
        <w:t xml:space="preserve">overnment </w:t>
      </w:r>
      <w:r>
        <w:rPr>
          <w:rFonts w:cs="Courier New"/>
          <w:lang w:val="en-NZ"/>
        </w:rPr>
        <w:t xml:space="preserve">will </w:t>
      </w:r>
      <w:r w:rsidRPr="00875C47">
        <w:rPr>
          <w:rFonts w:cs="Courier New"/>
          <w:lang w:val="en-NZ"/>
        </w:rPr>
        <w:t xml:space="preserve">fiscally manage </w:t>
      </w:r>
      <w:r>
        <w:rPr>
          <w:rFonts w:cs="Courier New"/>
          <w:lang w:val="en-NZ"/>
        </w:rPr>
        <w:t xml:space="preserve">their </w:t>
      </w:r>
      <w:r w:rsidRPr="00875C47">
        <w:rPr>
          <w:rFonts w:cs="Courier New"/>
          <w:lang w:val="en-NZ"/>
        </w:rPr>
        <w:t xml:space="preserve">position over the coming years. </w:t>
      </w:r>
      <w:r w:rsidR="00917999">
        <w:rPr>
          <w:rFonts w:cs="Courier New"/>
          <w:lang w:val="en-NZ"/>
        </w:rPr>
        <w:t>The f</w:t>
      </w:r>
      <w:r w:rsidRPr="00875C47">
        <w:rPr>
          <w:rFonts w:cs="Courier New"/>
          <w:lang w:val="en-NZ"/>
        </w:rPr>
        <w:t xml:space="preserve">iscal rule is an integral part of that framework. </w:t>
      </w:r>
      <w:r>
        <w:rPr>
          <w:rFonts w:cs="Courier New"/>
          <w:lang w:val="en-NZ"/>
        </w:rPr>
        <w:t xml:space="preserve">I am </w:t>
      </w:r>
      <w:r w:rsidRPr="00875C47">
        <w:rPr>
          <w:rFonts w:cs="Courier New"/>
          <w:lang w:val="en-NZ"/>
        </w:rPr>
        <w:t>not saying that it is the only thing</w:t>
      </w:r>
      <w:r>
        <w:rPr>
          <w:rFonts w:cs="Courier New"/>
          <w:lang w:val="en-NZ"/>
        </w:rPr>
        <w:t>,</w:t>
      </w:r>
      <w:r w:rsidRPr="00875C47">
        <w:rPr>
          <w:rFonts w:cs="Courier New"/>
          <w:lang w:val="en-NZ"/>
        </w:rPr>
        <w:t xml:space="preserve"> but it is a key part of that overall framework </w:t>
      </w:r>
      <w:r w:rsidR="00917999">
        <w:rPr>
          <w:rFonts w:cs="Courier New"/>
          <w:lang w:val="en-NZ"/>
        </w:rPr>
        <w:t xml:space="preserve">and </w:t>
      </w:r>
      <w:r w:rsidRPr="00875C47">
        <w:rPr>
          <w:rFonts w:cs="Courier New"/>
          <w:lang w:val="en-NZ"/>
        </w:rPr>
        <w:t xml:space="preserve">the market is now showing its confidence in the </w:t>
      </w:r>
      <w:r>
        <w:rPr>
          <w:rFonts w:cs="Courier New"/>
          <w:lang w:val="en-NZ"/>
        </w:rPr>
        <w:t>G</w:t>
      </w:r>
      <w:r w:rsidRPr="00875C47">
        <w:rPr>
          <w:rFonts w:cs="Courier New"/>
          <w:lang w:val="en-NZ"/>
        </w:rPr>
        <w:t>overnment.</w:t>
      </w:r>
    </w:p>
    <w:p w:rsidR="00F8685A" w:rsidP="00F8685A">
      <w:pPr>
        <w:pStyle w:val="Remark"/>
        <w:rPr>
          <w:lang w:val="en-NZ"/>
        </w:rPr>
      </w:pPr>
      <w:r w:rsidRPr="00B429A8">
        <w:rPr>
          <w:b/>
          <w:lang w:val="en-NZ"/>
        </w:rPr>
        <w:t>The Chair:</w:t>
      </w:r>
      <w:r>
        <w:rPr>
          <w:lang w:val="en-NZ"/>
        </w:rPr>
        <w:t xml:space="preserve"> Let us move on to talk about migration</w:t>
      </w:r>
      <w:r w:rsidR="00917999">
        <w:rPr>
          <w:lang w:val="en-NZ"/>
        </w:rPr>
        <w:t xml:space="preserve"> and </w:t>
      </w:r>
      <w:r>
        <w:rPr>
          <w:lang w:val="en-NZ"/>
        </w:rPr>
        <w:t xml:space="preserve">the dependency ratio. </w:t>
      </w:r>
    </w:p>
    <w:p w:rsidR="00F8685A" w:rsidP="00F8685A">
      <w:pPr>
        <w:pStyle w:val="Question"/>
        <w:rPr>
          <w:lang w:val="en-NZ"/>
        </w:rPr>
      </w:pPr>
      <w:r w:rsidRPr="00B429A8">
        <w:rPr>
          <w:b/>
          <w:lang w:val="en-NZ"/>
        </w:rPr>
        <w:t>Lord Rooker:</w:t>
      </w:r>
      <w:r>
        <w:rPr>
          <w:lang w:val="en-NZ"/>
        </w:rPr>
        <w:t xml:space="preserve"> The OBR’s</w:t>
      </w:r>
      <w:r w:rsidRPr="00B429A8">
        <w:rPr>
          <w:lang w:val="en-NZ"/>
        </w:rPr>
        <w:t xml:space="preserve"> long</w:t>
      </w:r>
      <w:r>
        <w:rPr>
          <w:lang w:val="en-NZ"/>
        </w:rPr>
        <w:t>-term</w:t>
      </w:r>
      <w:r w:rsidRPr="00B429A8">
        <w:rPr>
          <w:lang w:val="en-NZ"/>
        </w:rPr>
        <w:t xml:space="preserve"> projection</w:t>
      </w:r>
      <w:r>
        <w:rPr>
          <w:lang w:val="en-NZ"/>
        </w:rPr>
        <w:t xml:space="preserve"> for</w:t>
      </w:r>
      <w:r w:rsidRPr="00B429A8">
        <w:rPr>
          <w:lang w:val="en-NZ"/>
        </w:rPr>
        <w:t xml:space="preserve"> rising debt </w:t>
      </w:r>
      <w:r>
        <w:rPr>
          <w:lang w:val="en-NZ"/>
        </w:rPr>
        <w:t xml:space="preserve">is </w:t>
      </w:r>
      <w:r w:rsidRPr="00B429A8">
        <w:rPr>
          <w:lang w:val="en-NZ"/>
        </w:rPr>
        <w:t>based on a steady increase in dependency ratio from the mid</w:t>
      </w:r>
      <w:r>
        <w:rPr>
          <w:lang w:val="en-NZ"/>
        </w:rPr>
        <w:t>-</w:t>
      </w:r>
      <w:r w:rsidRPr="00B429A8">
        <w:rPr>
          <w:lang w:val="en-NZ"/>
        </w:rPr>
        <w:t xml:space="preserve">2040s onwards. How can the </w:t>
      </w:r>
      <w:r>
        <w:rPr>
          <w:lang w:val="en-NZ"/>
        </w:rPr>
        <w:t>G</w:t>
      </w:r>
      <w:r w:rsidRPr="00B429A8">
        <w:rPr>
          <w:lang w:val="en-NZ"/>
        </w:rPr>
        <w:t>overnment</w:t>
      </w:r>
      <w:r>
        <w:rPr>
          <w:lang w:val="en-NZ"/>
        </w:rPr>
        <w:t>’</w:t>
      </w:r>
      <w:r w:rsidRPr="00B429A8">
        <w:rPr>
          <w:lang w:val="en-NZ"/>
        </w:rPr>
        <w:t>s policies on immigration be squared with the need to mitigate this rise?</w:t>
      </w:r>
    </w:p>
    <w:p w:rsidR="00F8685A" w:rsidP="00F8685A">
      <w:pPr>
        <w:pStyle w:val="Answer"/>
        <w:rPr>
          <w:rFonts w:cs="Courier New"/>
          <w:lang w:val="en-NZ"/>
        </w:rPr>
      </w:pPr>
      <w:r w:rsidRPr="00B429A8">
        <w:rPr>
          <w:b/>
          <w:i/>
          <w:lang w:val="en-NZ"/>
        </w:rPr>
        <w:t>Bim Afolami:</w:t>
      </w:r>
      <w:r>
        <w:rPr>
          <w:lang w:val="en-NZ"/>
        </w:rPr>
        <w:t xml:space="preserve"> That is a </w:t>
      </w:r>
      <w:r w:rsidRPr="00875C47">
        <w:rPr>
          <w:rFonts w:cs="Courier New"/>
          <w:lang w:val="en-NZ"/>
        </w:rPr>
        <w:t>very important question</w:t>
      </w:r>
      <w:r>
        <w:rPr>
          <w:rFonts w:cs="Courier New"/>
          <w:lang w:val="en-NZ"/>
        </w:rPr>
        <w:t xml:space="preserve"> and t</w:t>
      </w:r>
      <w:r w:rsidRPr="00875C47">
        <w:rPr>
          <w:rFonts w:cs="Courier New"/>
          <w:lang w:val="en-NZ"/>
        </w:rPr>
        <w:t xml:space="preserve">he answer is quite straightforward. </w:t>
      </w:r>
      <w:r>
        <w:rPr>
          <w:rFonts w:cs="Courier New"/>
          <w:lang w:val="en-NZ"/>
        </w:rPr>
        <w:t xml:space="preserve">It is </w:t>
      </w:r>
      <w:r w:rsidRPr="00875C47">
        <w:rPr>
          <w:rFonts w:cs="Courier New"/>
          <w:lang w:val="en-NZ"/>
        </w:rPr>
        <w:t>our policy to bring migration down from the levels where they were last year</w:t>
      </w:r>
      <w:r w:rsidR="00912ACA">
        <w:rPr>
          <w:rFonts w:cs="Courier New"/>
          <w:lang w:val="en-NZ"/>
        </w:rPr>
        <w:t>—</w:t>
      </w:r>
      <w:r w:rsidRPr="00875C47">
        <w:rPr>
          <w:rFonts w:cs="Courier New"/>
          <w:lang w:val="en-NZ"/>
        </w:rPr>
        <w:t xml:space="preserve">I think somewhere in the region of 740,000, something like that. </w:t>
      </w:r>
      <w:r>
        <w:rPr>
          <w:rFonts w:cs="Courier New"/>
          <w:lang w:val="en-NZ"/>
        </w:rPr>
        <w:t>It</w:t>
      </w:r>
      <w:r w:rsidRPr="00875C47">
        <w:rPr>
          <w:rFonts w:cs="Courier New"/>
          <w:lang w:val="en-NZ"/>
        </w:rPr>
        <w:t xml:space="preserve"> is our policy to bring that down and bring that down on a sustainable basis. </w:t>
      </w:r>
      <w:r>
        <w:rPr>
          <w:rFonts w:cs="Courier New"/>
          <w:lang w:val="en-NZ"/>
        </w:rPr>
        <w:t>F</w:t>
      </w:r>
      <w:r w:rsidRPr="00875C47">
        <w:rPr>
          <w:rFonts w:cs="Courier New"/>
          <w:lang w:val="en-NZ"/>
        </w:rPr>
        <w:t>irst, it</w:t>
      </w:r>
      <w:r>
        <w:rPr>
          <w:rFonts w:cs="Courier New"/>
          <w:lang w:val="en-NZ"/>
        </w:rPr>
        <w:t xml:space="preserve"> i</w:t>
      </w:r>
      <w:r w:rsidRPr="00875C47">
        <w:rPr>
          <w:rFonts w:cs="Courier New"/>
          <w:lang w:val="en-NZ"/>
        </w:rPr>
        <w:t xml:space="preserve">s worth saying that the OBR can see that the </w:t>
      </w:r>
      <w:r>
        <w:rPr>
          <w:rFonts w:cs="Courier New"/>
          <w:lang w:val="en-NZ"/>
        </w:rPr>
        <w:t>G</w:t>
      </w:r>
      <w:r w:rsidRPr="00875C47">
        <w:rPr>
          <w:rFonts w:cs="Courier New"/>
          <w:lang w:val="en-NZ"/>
        </w:rPr>
        <w:t>overnment</w:t>
      </w:r>
      <w:r>
        <w:rPr>
          <w:rFonts w:cs="Courier New"/>
          <w:lang w:val="en-NZ"/>
        </w:rPr>
        <w:t>, once</w:t>
      </w:r>
      <w:r w:rsidRPr="00875C47">
        <w:rPr>
          <w:rFonts w:cs="Courier New"/>
          <w:lang w:val="en-NZ"/>
        </w:rPr>
        <w:t xml:space="preserve"> applying </w:t>
      </w:r>
      <w:r>
        <w:rPr>
          <w:rFonts w:cs="Courier New"/>
          <w:lang w:val="en-NZ"/>
        </w:rPr>
        <w:t xml:space="preserve">their </w:t>
      </w:r>
      <w:r w:rsidRPr="00875C47">
        <w:rPr>
          <w:rFonts w:cs="Courier New"/>
          <w:lang w:val="en-NZ"/>
        </w:rPr>
        <w:t>policies on migration</w:t>
      </w:r>
      <w:r>
        <w:rPr>
          <w:rFonts w:cs="Courier New"/>
          <w:lang w:val="en-NZ"/>
        </w:rPr>
        <w:t>,</w:t>
      </w:r>
      <w:r w:rsidRPr="00875C47">
        <w:rPr>
          <w:rFonts w:cs="Courier New"/>
          <w:lang w:val="en-NZ"/>
        </w:rPr>
        <w:t xml:space="preserve"> will bring it down. How you deal with your conundrum is by improving the economic potential for every migrant that you do take</w:t>
      </w:r>
      <w:r w:rsidR="00912ACA">
        <w:rPr>
          <w:rFonts w:cs="Courier New"/>
          <w:lang w:val="en-NZ"/>
        </w:rPr>
        <w:t>, so m</w:t>
      </w:r>
      <w:r w:rsidRPr="00875C47">
        <w:rPr>
          <w:rFonts w:cs="Courier New"/>
          <w:lang w:val="en-NZ"/>
        </w:rPr>
        <w:t xml:space="preserve">aking sure that your policy focuses on </w:t>
      </w:r>
      <w:r>
        <w:rPr>
          <w:rFonts w:cs="Courier New"/>
          <w:lang w:val="en-NZ"/>
        </w:rPr>
        <w:t>ensuring</w:t>
      </w:r>
      <w:r w:rsidRPr="00875C47">
        <w:rPr>
          <w:rFonts w:cs="Courier New"/>
          <w:lang w:val="en-NZ"/>
        </w:rPr>
        <w:t xml:space="preserve"> that every person that you take contributes as much to the economy as possible</w:t>
      </w:r>
      <w:r w:rsidR="00912ACA">
        <w:rPr>
          <w:rFonts w:cs="Courier New"/>
          <w:lang w:val="en-NZ"/>
        </w:rPr>
        <w:t>. T</w:t>
      </w:r>
      <w:r w:rsidRPr="00875C47">
        <w:rPr>
          <w:rFonts w:cs="Courier New"/>
          <w:lang w:val="en-NZ"/>
        </w:rPr>
        <w:t>he corollary of that is also true</w:t>
      </w:r>
      <w:r w:rsidR="00912ACA">
        <w:rPr>
          <w:rFonts w:cs="Courier New"/>
          <w:lang w:val="en-NZ"/>
        </w:rPr>
        <w:t xml:space="preserve">: you </w:t>
      </w:r>
      <w:r w:rsidRPr="00875C47">
        <w:rPr>
          <w:rFonts w:cs="Courier New"/>
          <w:lang w:val="en-NZ"/>
        </w:rPr>
        <w:t>are trying to dissuade people from coming or not accepting people who do not benefit the economy in the same way, because it is not the total number in and of itself</w:t>
      </w:r>
      <w:r>
        <w:rPr>
          <w:rFonts w:cs="Courier New"/>
          <w:lang w:val="en-NZ"/>
        </w:rPr>
        <w:t xml:space="preserve"> that is</w:t>
      </w:r>
      <w:r w:rsidRPr="00875C47">
        <w:rPr>
          <w:rFonts w:cs="Courier New"/>
          <w:lang w:val="en-NZ"/>
        </w:rPr>
        <w:t xml:space="preserve"> the most important thing</w:t>
      </w:r>
      <w:r w:rsidR="00912ACA">
        <w:rPr>
          <w:rFonts w:cs="Courier New"/>
          <w:lang w:val="en-NZ"/>
        </w:rPr>
        <w:t xml:space="preserve">; it </w:t>
      </w:r>
      <w:r>
        <w:rPr>
          <w:rFonts w:cs="Courier New"/>
          <w:lang w:val="en-NZ"/>
        </w:rPr>
        <w:t>i</w:t>
      </w:r>
      <w:r w:rsidRPr="00875C47">
        <w:rPr>
          <w:rFonts w:cs="Courier New"/>
          <w:lang w:val="en-NZ"/>
        </w:rPr>
        <w:t>s the economic potential and value that each of those migrants brings</w:t>
      </w:r>
      <w:r>
        <w:rPr>
          <w:rFonts w:cs="Courier New"/>
          <w:lang w:val="en-NZ"/>
        </w:rPr>
        <w:t>. T</w:t>
      </w:r>
      <w:r w:rsidRPr="00875C47">
        <w:rPr>
          <w:rFonts w:cs="Courier New"/>
          <w:lang w:val="en-NZ"/>
        </w:rPr>
        <w:t xml:space="preserve">hat is how we need to focus. </w:t>
      </w:r>
    </w:p>
    <w:p w:rsidR="00F8685A" w:rsidP="00F8685A">
      <w:pPr>
        <w:pStyle w:val="Answer"/>
        <w:rPr>
          <w:rFonts w:cs="Courier New"/>
          <w:lang w:val="en-NZ"/>
        </w:rPr>
      </w:pPr>
      <w:r>
        <w:rPr>
          <w:rFonts w:cs="Courier New"/>
          <w:lang w:val="en-NZ"/>
        </w:rPr>
        <w:t>We have made</w:t>
      </w:r>
      <w:r w:rsidRPr="00875C47">
        <w:rPr>
          <w:rFonts w:cs="Courier New"/>
          <w:lang w:val="en-NZ"/>
        </w:rPr>
        <w:t xml:space="preserve"> quite a lot of progress in this. I lose track of the number of visas we</w:t>
      </w:r>
      <w:r>
        <w:rPr>
          <w:rFonts w:cs="Courier New"/>
          <w:lang w:val="en-NZ"/>
        </w:rPr>
        <w:t xml:space="preserve"> have</w:t>
      </w:r>
      <w:r w:rsidRPr="00875C47">
        <w:rPr>
          <w:rFonts w:cs="Courier New"/>
          <w:lang w:val="en-NZ"/>
        </w:rPr>
        <w:t>. We</w:t>
      </w:r>
      <w:r>
        <w:rPr>
          <w:rFonts w:cs="Courier New"/>
          <w:lang w:val="en-NZ"/>
        </w:rPr>
        <w:t xml:space="preserve"> ha</w:t>
      </w:r>
      <w:r w:rsidRPr="00875C47">
        <w:rPr>
          <w:rFonts w:cs="Courier New"/>
          <w:lang w:val="en-NZ"/>
        </w:rPr>
        <w:t>ve the global mobility visa, the high potential visa</w:t>
      </w:r>
      <w:r w:rsidR="00912ACA">
        <w:rPr>
          <w:rFonts w:cs="Courier New"/>
          <w:lang w:val="en-NZ"/>
        </w:rPr>
        <w:t xml:space="preserve"> and I </w:t>
      </w:r>
      <w:r w:rsidRPr="00875C47">
        <w:rPr>
          <w:rFonts w:cs="Courier New"/>
          <w:lang w:val="en-NZ"/>
        </w:rPr>
        <w:t>think something called the scale</w:t>
      </w:r>
      <w:r>
        <w:rPr>
          <w:rFonts w:cs="Courier New"/>
          <w:lang w:val="en-NZ"/>
        </w:rPr>
        <w:t>-</w:t>
      </w:r>
      <w:r w:rsidRPr="00875C47">
        <w:rPr>
          <w:rFonts w:cs="Courier New"/>
          <w:lang w:val="en-NZ"/>
        </w:rPr>
        <w:t>up visa</w:t>
      </w:r>
      <w:r w:rsidR="00912ACA">
        <w:rPr>
          <w:rFonts w:cs="Courier New"/>
          <w:lang w:val="en-NZ"/>
        </w:rPr>
        <w:t xml:space="preserve">—all </w:t>
      </w:r>
      <w:r w:rsidRPr="00875C47">
        <w:rPr>
          <w:rFonts w:cs="Courier New"/>
          <w:lang w:val="en-NZ"/>
        </w:rPr>
        <w:t>sorts of things designed to grow the economy, designed to bring in people who will help grow the economy for the long</w:t>
      </w:r>
      <w:r>
        <w:rPr>
          <w:rFonts w:cs="Courier New"/>
          <w:lang w:val="en-NZ"/>
        </w:rPr>
        <w:t xml:space="preserve"> term </w:t>
      </w:r>
      <w:r w:rsidRPr="00875C47">
        <w:rPr>
          <w:rFonts w:cs="Courier New"/>
          <w:lang w:val="en-NZ"/>
        </w:rPr>
        <w:t xml:space="preserve">of this country. </w:t>
      </w:r>
      <w:r>
        <w:rPr>
          <w:rFonts w:cs="Courier New"/>
          <w:lang w:val="en-NZ"/>
        </w:rPr>
        <w:t>W</w:t>
      </w:r>
      <w:r w:rsidRPr="00875C47">
        <w:rPr>
          <w:rFonts w:cs="Courier New"/>
          <w:lang w:val="en-NZ"/>
        </w:rPr>
        <w:t xml:space="preserve">e need to bring down the numbers of migrants who are not as likely to do that as </w:t>
      </w:r>
      <w:r>
        <w:rPr>
          <w:rFonts w:cs="Courier New"/>
          <w:lang w:val="en-NZ"/>
        </w:rPr>
        <w:t xml:space="preserve">some </w:t>
      </w:r>
      <w:r w:rsidRPr="00875C47">
        <w:rPr>
          <w:rFonts w:cs="Courier New"/>
          <w:lang w:val="en-NZ"/>
        </w:rPr>
        <w:t xml:space="preserve">of the people </w:t>
      </w:r>
      <w:r w:rsidR="00912ACA">
        <w:rPr>
          <w:rFonts w:cs="Courier New"/>
          <w:lang w:val="en-NZ"/>
        </w:rPr>
        <w:t xml:space="preserve">who </w:t>
      </w:r>
      <w:r w:rsidRPr="00875C47">
        <w:rPr>
          <w:rFonts w:cs="Courier New"/>
          <w:lang w:val="en-NZ"/>
        </w:rPr>
        <w:t>I</w:t>
      </w:r>
      <w:r>
        <w:rPr>
          <w:rFonts w:cs="Courier New"/>
          <w:lang w:val="en-NZ"/>
        </w:rPr>
        <w:t xml:space="preserve"> ha</w:t>
      </w:r>
      <w:r w:rsidRPr="00875C47">
        <w:rPr>
          <w:rFonts w:cs="Courier New"/>
          <w:lang w:val="en-NZ"/>
        </w:rPr>
        <w:t xml:space="preserve">ve mentioned. </w:t>
      </w:r>
      <w:r>
        <w:rPr>
          <w:rFonts w:cs="Courier New"/>
          <w:lang w:val="en-NZ"/>
        </w:rPr>
        <w:t>T</w:t>
      </w:r>
      <w:r w:rsidRPr="00875C47">
        <w:rPr>
          <w:rFonts w:cs="Courier New"/>
          <w:lang w:val="en-NZ"/>
        </w:rPr>
        <w:t>hat is the direction of policy.</w:t>
      </w:r>
    </w:p>
    <w:p w:rsidR="00F8685A" w:rsidP="00F8685A">
      <w:pPr>
        <w:pStyle w:val="Remark"/>
        <w:rPr>
          <w:lang w:val="en-NZ"/>
        </w:rPr>
      </w:pPr>
      <w:r w:rsidRPr="00D552FE">
        <w:rPr>
          <w:b/>
          <w:lang w:val="en-NZ"/>
        </w:rPr>
        <w:t>Lord Rooker:</w:t>
      </w:r>
      <w:r>
        <w:rPr>
          <w:lang w:val="en-NZ"/>
        </w:rPr>
        <w:t xml:space="preserve"> </w:t>
      </w:r>
      <w:r w:rsidRPr="00D552FE">
        <w:rPr>
          <w:lang w:val="en-NZ"/>
        </w:rPr>
        <w:t xml:space="preserve">A lot </w:t>
      </w:r>
      <w:r w:rsidR="00912ACA">
        <w:rPr>
          <w:lang w:val="en-NZ"/>
        </w:rPr>
        <w:t xml:space="preserve">who </w:t>
      </w:r>
      <w:r w:rsidRPr="00D552FE">
        <w:rPr>
          <w:lang w:val="en-NZ"/>
        </w:rPr>
        <w:t>do come in of course send billions of pounds out of the country</w:t>
      </w:r>
      <w:r>
        <w:rPr>
          <w:lang w:val="en-NZ"/>
        </w:rPr>
        <w:t xml:space="preserve"> so it is </w:t>
      </w:r>
      <w:r w:rsidRPr="00D552FE">
        <w:rPr>
          <w:lang w:val="en-NZ"/>
        </w:rPr>
        <w:t xml:space="preserve">not all a gain, is it? If immigration </w:t>
      </w:r>
      <w:r w:rsidR="00912ACA">
        <w:rPr>
          <w:lang w:val="en-NZ"/>
        </w:rPr>
        <w:t xml:space="preserve">were </w:t>
      </w:r>
      <w:r w:rsidRPr="00D552FE">
        <w:rPr>
          <w:lang w:val="en-NZ"/>
        </w:rPr>
        <w:t>reduced to</w:t>
      </w:r>
      <w:r>
        <w:rPr>
          <w:lang w:val="en-NZ"/>
        </w:rPr>
        <w:t>—</w:t>
      </w:r>
      <w:r w:rsidRPr="00D552FE">
        <w:rPr>
          <w:lang w:val="en-NZ"/>
        </w:rPr>
        <w:t>I say tens of thousands because that</w:t>
      </w:r>
      <w:r>
        <w:rPr>
          <w:lang w:val="en-NZ"/>
        </w:rPr>
        <w:t xml:space="preserve"> i</w:t>
      </w:r>
      <w:r w:rsidRPr="00D552FE">
        <w:rPr>
          <w:lang w:val="en-NZ"/>
        </w:rPr>
        <w:t xml:space="preserve">s what a lot of </w:t>
      </w:r>
      <w:r>
        <w:rPr>
          <w:lang w:val="en-NZ"/>
        </w:rPr>
        <w:t>M</w:t>
      </w:r>
      <w:r w:rsidRPr="00D552FE">
        <w:rPr>
          <w:lang w:val="en-NZ"/>
        </w:rPr>
        <w:t>inisters have said</w:t>
      </w:r>
      <w:r>
        <w:rPr>
          <w:lang w:val="en-NZ"/>
        </w:rPr>
        <w:t>—</w:t>
      </w:r>
      <w:r w:rsidRPr="00D552FE">
        <w:rPr>
          <w:lang w:val="en-NZ"/>
        </w:rPr>
        <w:t>tens of thousands</w:t>
      </w:r>
      <w:r>
        <w:rPr>
          <w:lang w:val="en-NZ"/>
        </w:rPr>
        <w:t>, w</w:t>
      </w:r>
      <w:r w:rsidRPr="00D552FE">
        <w:rPr>
          <w:lang w:val="en-NZ"/>
        </w:rPr>
        <w:t>hat would this mean for debt sustainability?</w:t>
      </w:r>
    </w:p>
    <w:p w:rsidR="00F8685A" w:rsidP="00F8685A">
      <w:pPr>
        <w:pStyle w:val="Answer"/>
        <w:rPr>
          <w:rFonts w:cs="Courier New"/>
          <w:lang w:val="en-NZ"/>
        </w:rPr>
      </w:pPr>
      <w:r w:rsidRPr="00D552FE">
        <w:rPr>
          <w:b/>
          <w:i/>
          <w:lang w:val="en-NZ"/>
        </w:rPr>
        <w:t>Bim Afolami:</w:t>
      </w:r>
      <w:r>
        <w:rPr>
          <w:lang w:val="en-NZ"/>
        </w:rPr>
        <w:t xml:space="preserve"> I</w:t>
      </w:r>
      <w:r w:rsidRPr="00875C47">
        <w:rPr>
          <w:rFonts w:cs="Courier New"/>
          <w:lang w:val="en-NZ"/>
        </w:rPr>
        <w:t>t is not a phrase that I</w:t>
      </w:r>
      <w:r>
        <w:rPr>
          <w:rFonts w:cs="Courier New"/>
          <w:lang w:val="en-NZ"/>
        </w:rPr>
        <w:t xml:space="preserve"> ha</w:t>
      </w:r>
      <w:r w:rsidRPr="00875C47">
        <w:rPr>
          <w:rFonts w:cs="Courier New"/>
          <w:lang w:val="en-NZ"/>
        </w:rPr>
        <w:t>ve used</w:t>
      </w:r>
      <w:r w:rsidR="00912ACA">
        <w:rPr>
          <w:rFonts w:cs="Courier New"/>
          <w:lang w:val="en-NZ"/>
        </w:rPr>
        <w:t>,</w:t>
      </w:r>
      <w:r>
        <w:rPr>
          <w:rFonts w:cs="Courier New"/>
          <w:lang w:val="en-NZ"/>
        </w:rPr>
        <w:t xml:space="preserve"> so I do not </w:t>
      </w:r>
      <w:r w:rsidRPr="00875C47">
        <w:rPr>
          <w:rFonts w:cs="Courier New"/>
          <w:lang w:val="en-NZ"/>
        </w:rPr>
        <w:t>want to tie myself to</w:t>
      </w:r>
      <w:r>
        <w:rPr>
          <w:rFonts w:cs="Courier New"/>
          <w:lang w:val="en-NZ"/>
        </w:rPr>
        <w:t xml:space="preserve"> it</w:t>
      </w:r>
      <w:r w:rsidRPr="00875C47">
        <w:rPr>
          <w:rFonts w:cs="Courier New"/>
          <w:lang w:val="en-NZ"/>
        </w:rPr>
        <w:t>.</w:t>
      </w:r>
    </w:p>
    <w:p w:rsidR="00F8685A" w:rsidP="00F8685A">
      <w:pPr>
        <w:pStyle w:val="Remark"/>
        <w:rPr>
          <w:lang w:val="en-NZ"/>
        </w:rPr>
      </w:pPr>
      <w:r w:rsidRPr="00CB1EF5">
        <w:rPr>
          <w:b/>
          <w:lang w:val="en-NZ"/>
        </w:rPr>
        <w:t>Lord Rooker:</w:t>
      </w:r>
      <w:r>
        <w:rPr>
          <w:lang w:val="en-NZ"/>
        </w:rPr>
        <w:t xml:space="preserve"> No, you have not. Home Office Ministers certainly have</w:t>
      </w:r>
      <w:r w:rsidR="00912ACA">
        <w:rPr>
          <w:lang w:val="en-NZ"/>
        </w:rPr>
        <w:t xml:space="preserve"> said </w:t>
      </w:r>
      <w:r>
        <w:rPr>
          <w:lang w:val="en-NZ"/>
        </w:rPr>
        <w:t>tens of thousands.</w:t>
      </w:r>
    </w:p>
    <w:p w:rsidR="00F8685A" w:rsidP="00F8685A">
      <w:pPr>
        <w:pStyle w:val="Answer"/>
        <w:rPr>
          <w:rFonts w:cs="Courier New"/>
          <w:lang w:val="en-NZ"/>
        </w:rPr>
      </w:pPr>
      <w:r w:rsidRPr="00CB1EF5">
        <w:rPr>
          <w:b/>
          <w:i/>
          <w:lang w:val="en-NZ"/>
        </w:rPr>
        <w:t>Bim Afolami:</w:t>
      </w:r>
      <w:r>
        <w:rPr>
          <w:lang w:val="en-NZ"/>
        </w:rPr>
        <w:t xml:space="preserve"> Home Office Ministers </w:t>
      </w:r>
      <w:r w:rsidRPr="00875C47">
        <w:rPr>
          <w:rFonts w:cs="Courier New"/>
          <w:lang w:val="en-NZ"/>
        </w:rPr>
        <w:t xml:space="preserve">say lots of things, as you will know. </w:t>
      </w:r>
    </w:p>
    <w:p w:rsidR="00F8685A" w:rsidP="005C21C3">
      <w:pPr>
        <w:pStyle w:val="Remark"/>
        <w:rPr>
          <w:lang w:val="en-NZ"/>
        </w:rPr>
      </w:pPr>
      <w:r w:rsidRPr="00CB1EF5">
        <w:rPr>
          <w:b/>
          <w:lang w:val="en-NZ"/>
        </w:rPr>
        <w:t>Baroness Liddell of Coatdyke:</w:t>
      </w:r>
      <w:r>
        <w:rPr>
          <w:lang w:val="en-NZ"/>
        </w:rPr>
        <w:t xml:space="preserve"> Are you </w:t>
      </w:r>
      <w:r w:rsidRPr="00875C47">
        <w:rPr>
          <w:lang w:val="en-NZ"/>
        </w:rPr>
        <w:t>disagreeing with</w:t>
      </w:r>
      <w:r>
        <w:rPr>
          <w:lang w:val="en-NZ"/>
        </w:rPr>
        <w:t xml:space="preserve"> your </w:t>
      </w:r>
      <w:r>
        <w:rPr>
          <w:lang w:val="en-NZ"/>
        </w:rPr>
        <w:t>colleagues?</w:t>
      </w:r>
    </w:p>
    <w:p w:rsidR="00F8685A" w:rsidP="00F8685A">
      <w:pPr>
        <w:pStyle w:val="Answer"/>
        <w:rPr>
          <w:lang w:val="en-NZ"/>
        </w:rPr>
      </w:pPr>
      <w:r w:rsidRPr="00CB1EF5">
        <w:rPr>
          <w:b/>
          <w:i/>
          <w:lang w:val="en-NZ"/>
        </w:rPr>
        <w:t>Bim Afolami:</w:t>
      </w:r>
      <w:r>
        <w:rPr>
          <w:lang w:val="en-NZ"/>
        </w:rPr>
        <w:t xml:space="preserve"> </w:t>
      </w:r>
      <w:r w:rsidRPr="00875C47">
        <w:rPr>
          <w:lang w:val="en-NZ"/>
        </w:rPr>
        <w:t>No, I</w:t>
      </w:r>
      <w:r>
        <w:rPr>
          <w:lang w:val="en-NZ"/>
        </w:rPr>
        <w:t xml:space="preserve"> a</w:t>
      </w:r>
      <w:r w:rsidRPr="00875C47">
        <w:rPr>
          <w:lang w:val="en-NZ"/>
        </w:rPr>
        <w:t xml:space="preserve">m not disagreeing with my colleagues. </w:t>
      </w:r>
      <w:r>
        <w:rPr>
          <w:lang w:val="en-NZ"/>
        </w:rPr>
        <w:t xml:space="preserve">The </w:t>
      </w:r>
      <w:r w:rsidRPr="00875C47">
        <w:rPr>
          <w:lang w:val="en-NZ"/>
        </w:rPr>
        <w:t xml:space="preserve">point </w:t>
      </w:r>
      <w:r w:rsidR="00912ACA">
        <w:rPr>
          <w:lang w:val="en-NZ"/>
        </w:rPr>
        <w:t xml:space="preserve">that </w:t>
      </w:r>
      <w:r w:rsidRPr="00875C47">
        <w:rPr>
          <w:lang w:val="en-NZ"/>
        </w:rPr>
        <w:t>I</w:t>
      </w:r>
      <w:r>
        <w:rPr>
          <w:lang w:val="en-NZ"/>
        </w:rPr>
        <w:t xml:space="preserve"> a</w:t>
      </w:r>
      <w:r w:rsidRPr="00875C47">
        <w:rPr>
          <w:lang w:val="en-NZ"/>
        </w:rPr>
        <w:t xml:space="preserve">m trying to make is </w:t>
      </w:r>
      <w:r w:rsidR="00912ACA">
        <w:rPr>
          <w:lang w:val="en-NZ"/>
        </w:rPr>
        <w:t xml:space="preserve">that </w:t>
      </w:r>
      <w:r w:rsidRPr="00875C47">
        <w:rPr>
          <w:lang w:val="en-NZ"/>
        </w:rPr>
        <w:t>bringing down the numbers of migrants</w:t>
      </w:r>
      <w:r w:rsidR="00912ACA">
        <w:rPr>
          <w:lang w:val="en-NZ"/>
        </w:rPr>
        <w:t xml:space="preserve"> </w:t>
      </w:r>
      <w:r w:rsidRPr="00875C47">
        <w:rPr>
          <w:lang w:val="en-NZ"/>
        </w:rPr>
        <w:t>is a balance</w:t>
      </w:r>
      <w:r w:rsidR="00912ACA">
        <w:rPr>
          <w:lang w:val="en-NZ"/>
        </w:rPr>
        <w:t xml:space="preserve">, </w:t>
      </w:r>
      <w:r w:rsidRPr="00875C47">
        <w:rPr>
          <w:lang w:val="en-NZ"/>
        </w:rPr>
        <w:t>in terms of who you</w:t>
      </w:r>
      <w:r>
        <w:rPr>
          <w:lang w:val="en-NZ"/>
        </w:rPr>
        <w:t xml:space="preserve"> a</w:t>
      </w:r>
      <w:r w:rsidRPr="00875C47">
        <w:rPr>
          <w:lang w:val="en-NZ"/>
        </w:rPr>
        <w:t>re accepting</w:t>
      </w:r>
      <w:r w:rsidR="00912ACA">
        <w:rPr>
          <w:lang w:val="en-NZ"/>
        </w:rPr>
        <w:t xml:space="preserve">, </w:t>
      </w:r>
      <w:r w:rsidRPr="00875C47">
        <w:rPr>
          <w:lang w:val="en-NZ"/>
        </w:rPr>
        <w:t>the numbers</w:t>
      </w:r>
      <w:r w:rsidR="00912ACA">
        <w:rPr>
          <w:lang w:val="en-NZ"/>
        </w:rPr>
        <w:t xml:space="preserve"> </w:t>
      </w:r>
      <w:r w:rsidRPr="00875C47">
        <w:rPr>
          <w:lang w:val="en-NZ"/>
        </w:rPr>
        <w:t xml:space="preserve">and making sure that </w:t>
      </w:r>
      <w:r w:rsidR="00912ACA">
        <w:rPr>
          <w:lang w:val="en-NZ"/>
        </w:rPr>
        <w:t xml:space="preserve">that </w:t>
      </w:r>
      <w:r>
        <w:rPr>
          <w:lang w:val="en-NZ"/>
        </w:rPr>
        <w:t>is</w:t>
      </w:r>
      <w:r w:rsidRPr="00875C47">
        <w:rPr>
          <w:lang w:val="en-NZ"/>
        </w:rPr>
        <w:t xml:space="preserve"> compatible with what you see as the growth of the economy. </w:t>
      </w:r>
      <w:r>
        <w:rPr>
          <w:lang w:val="en-NZ"/>
        </w:rPr>
        <w:t>These</w:t>
      </w:r>
      <w:r w:rsidRPr="00875C47">
        <w:rPr>
          <w:lang w:val="en-NZ"/>
        </w:rPr>
        <w:t xml:space="preserve"> things are balanced with time</w:t>
      </w:r>
      <w:r>
        <w:rPr>
          <w:lang w:val="en-NZ"/>
        </w:rPr>
        <w:t>. One thing</w:t>
      </w:r>
      <w:r w:rsidRPr="00875C47">
        <w:rPr>
          <w:lang w:val="en-NZ"/>
        </w:rPr>
        <w:t xml:space="preserve"> that</w:t>
      </w:r>
      <w:r>
        <w:rPr>
          <w:lang w:val="en-NZ"/>
        </w:rPr>
        <w:t xml:space="preserve"> is</w:t>
      </w:r>
      <w:r w:rsidRPr="00875C47">
        <w:rPr>
          <w:lang w:val="en-NZ"/>
        </w:rPr>
        <w:t xml:space="preserve"> worth saying</w:t>
      </w:r>
      <w:r w:rsidR="00912ACA">
        <w:rPr>
          <w:lang w:val="en-NZ"/>
        </w:rPr>
        <w:t xml:space="preserve">, </w:t>
      </w:r>
      <w:r w:rsidRPr="00875C47">
        <w:rPr>
          <w:lang w:val="en-NZ"/>
        </w:rPr>
        <w:t xml:space="preserve">which </w:t>
      </w:r>
      <w:r w:rsidR="00912ACA">
        <w:rPr>
          <w:lang w:val="en-NZ"/>
        </w:rPr>
        <w:t xml:space="preserve">does not get </w:t>
      </w:r>
      <w:r w:rsidRPr="00875C47">
        <w:rPr>
          <w:lang w:val="en-NZ"/>
        </w:rPr>
        <w:t>covered enough in this debate</w:t>
      </w:r>
      <w:r w:rsidR="00912ACA">
        <w:rPr>
          <w:lang w:val="en-NZ"/>
        </w:rPr>
        <w:t xml:space="preserve">, </w:t>
      </w:r>
      <w:r>
        <w:rPr>
          <w:lang w:val="en-NZ"/>
        </w:rPr>
        <w:t xml:space="preserve">is that </w:t>
      </w:r>
      <w:r w:rsidRPr="00875C47">
        <w:rPr>
          <w:lang w:val="en-NZ"/>
        </w:rPr>
        <w:t>we</w:t>
      </w:r>
      <w:r>
        <w:rPr>
          <w:lang w:val="en-NZ"/>
        </w:rPr>
        <w:t xml:space="preserve"> a</w:t>
      </w:r>
      <w:r w:rsidRPr="00875C47">
        <w:rPr>
          <w:lang w:val="en-NZ"/>
        </w:rPr>
        <w:t>re talking about net migration numbers</w:t>
      </w:r>
      <w:r w:rsidR="00912ACA">
        <w:rPr>
          <w:lang w:val="en-NZ"/>
        </w:rPr>
        <w:t xml:space="preserve"> and </w:t>
      </w:r>
      <w:r w:rsidRPr="00875C47">
        <w:rPr>
          <w:lang w:val="en-NZ"/>
        </w:rPr>
        <w:t xml:space="preserve">you can control </w:t>
      </w:r>
      <w:r w:rsidRPr="00875C47" w:rsidR="00912ACA">
        <w:rPr>
          <w:lang w:val="en-NZ"/>
        </w:rPr>
        <w:t xml:space="preserve">only </w:t>
      </w:r>
      <w:r w:rsidRPr="00875C47">
        <w:rPr>
          <w:lang w:val="en-NZ"/>
        </w:rPr>
        <w:t>half of that equation</w:t>
      </w:r>
      <w:r w:rsidR="00912ACA">
        <w:rPr>
          <w:lang w:val="en-NZ"/>
        </w:rPr>
        <w:t xml:space="preserve">. It </w:t>
      </w:r>
      <w:r w:rsidRPr="00875C47">
        <w:rPr>
          <w:lang w:val="en-NZ"/>
        </w:rPr>
        <w:t xml:space="preserve">depends on how many people are emigrating from the UK </w:t>
      </w:r>
      <w:r w:rsidRPr="00875C47" w:rsidR="00912ACA">
        <w:rPr>
          <w:lang w:val="en-NZ"/>
        </w:rPr>
        <w:t>at any given point</w:t>
      </w:r>
      <w:r>
        <w:rPr>
          <w:lang w:val="en-NZ"/>
        </w:rPr>
        <w:t>. T</w:t>
      </w:r>
      <w:r w:rsidRPr="00875C47">
        <w:rPr>
          <w:lang w:val="en-NZ"/>
        </w:rPr>
        <w:t xml:space="preserve">here is a degree of uncertainty about that. </w:t>
      </w:r>
    </w:p>
    <w:p w:rsidR="00F8685A" w:rsidP="00F8685A">
      <w:pPr>
        <w:pStyle w:val="Answer"/>
        <w:rPr>
          <w:lang w:val="en-NZ"/>
        </w:rPr>
      </w:pPr>
      <w:r w:rsidRPr="00875C47">
        <w:rPr>
          <w:lang w:val="en-NZ"/>
        </w:rPr>
        <w:t xml:space="preserve">What you can do, however, is </w:t>
      </w:r>
      <w:r w:rsidR="00912ACA">
        <w:rPr>
          <w:lang w:val="en-NZ"/>
        </w:rPr>
        <w:t xml:space="preserve">to </w:t>
      </w:r>
      <w:r w:rsidRPr="00875C47">
        <w:rPr>
          <w:lang w:val="en-NZ"/>
        </w:rPr>
        <w:t xml:space="preserve">make sure that everybody </w:t>
      </w:r>
      <w:r>
        <w:rPr>
          <w:lang w:val="en-NZ"/>
        </w:rPr>
        <w:t xml:space="preserve">you </w:t>
      </w:r>
      <w:r w:rsidRPr="00875C47">
        <w:rPr>
          <w:lang w:val="en-NZ"/>
        </w:rPr>
        <w:t>bring into the country</w:t>
      </w:r>
      <w:r>
        <w:rPr>
          <w:lang w:val="en-NZ"/>
        </w:rPr>
        <w:t>—</w:t>
      </w:r>
      <w:r w:rsidRPr="00875C47">
        <w:rPr>
          <w:lang w:val="en-NZ"/>
        </w:rPr>
        <w:t>I</w:t>
      </w:r>
      <w:r>
        <w:rPr>
          <w:lang w:val="en-NZ"/>
        </w:rPr>
        <w:t xml:space="preserve"> ha</w:t>
      </w:r>
      <w:r w:rsidRPr="00875C47">
        <w:rPr>
          <w:lang w:val="en-NZ"/>
        </w:rPr>
        <w:t>ve already outlined the sort of visas that we have in place</w:t>
      </w:r>
      <w:r>
        <w:rPr>
          <w:lang w:val="en-NZ"/>
        </w:rPr>
        <w:t>—</w:t>
      </w:r>
      <w:r w:rsidRPr="00875C47">
        <w:rPr>
          <w:lang w:val="en-NZ"/>
        </w:rPr>
        <w:t>are as economically valuable, the best and brightest from all over the world</w:t>
      </w:r>
      <w:r>
        <w:rPr>
          <w:lang w:val="en-NZ"/>
        </w:rPr>
        <w:t>,</w:t>
      </w:r>
      <w:r w:rsidRPr="00875C47">
        <w:rPr>
          <w:lang w:val="en-NZ"/>
        </w:rPr>
        <w:t xml:space="preserve"> as you can possibly manage. </w:t>
      </w:r>
      <w:r>
        <w:rPr>
          <w:lang w:val="en-NZ"/>
        </w:rPr>
        <w:t>If</w:t>
      </w:r>
      <w:r w:rsidRPr="00875C47">
        <w:rPr>
          <w:lang w:val="en-NZ"/>
        </w:rPr>
        <w:t xml:space="preserve"> you do that</w:t>
      </w:r>
      <w:r w:rsidR="00912ACA">
        <w:rPr>
          <w:lang w:val="en-NZ"/>
        </w:rPr>
        <w:t xml:space="preserve">, </w:t>
      </w:r>
      <w:r w:rsidRPr="00875C47">
        <w:rPr>
          <w:lang w:val="en-NZ"/>
        </w:rPr>
        <w:t>you can grow your economy in a sustainable way and you will need fewer of them.</w:t>
      </w:r>
    </w:p>
    <w:p w:rsidR="00F8685A" w:rsidP="00F8685A">
      <w:pPr>
        <w:pStyle w:val="Question"/>
        <w:rPr>
          <w:rFonts w:cs="Courier New"/>
          <w:lang w:val="en-NZ"/>
        </w:rPr>
      </w:pPr>
      <w:r w:rsidRPr="00CB1EF5">
        <w:rPr>
          <w:b/>
          <w:lang w:val="en-NZ"/>
        </w:rPr>
        <w:t>Lord Rooker:</w:t>
      </w:r>
      <w:r>
        <w:rPr>
          <w:lang w:val="en-NZ"/>
        </w:rPr>
        <w:t xml:space="preserve"> </w:t>
      </w:r>
      <w:r w:rsidRPr="00875C47">
        <w:rPr>
          <w:rFonts w:cs="Courier New"/>
          <w:lang w:val="en-NZ"/>
        </w:rPr>
        <w:t>Looking at the demographics we</w:t>
      </w:r>
      <w:r>
        <w:rPr>
          <w:rFonts w:cs="Courier New"/>
          <w:lang w:val="en-NZ"/>
        </w:rPr>
        <w:t xml:space="preserve"> have</w:t>
      </w:r>
      <w:r w:rsidR="00912ACA">
        <w:rPr>
          <w:rFonts w:cs="Courier New"/>
          <w:lang w:val="en-NZ"/>
        </w:rPr>
        <w:t xml:space="preserve">, it is true that we have </w:t>
      </w:r>
      <w:r w:rsidRPr="00875C47">
        <w:rPr>
          <w:rFonts w:cs="Courier New"/>
          <w:lang w:val="en-NZ"/>
        </w:rPr>
        <w:t>a</w:t>
      </w:r>
      <w:r>
        <w:rPr>
          <w:rFonts w:cs="Courier New"/>
          <w:lang w:val="en-NZ"/>
        </w:rPr>
        <w:t>n</w:t>
      </w:r>
      <w:r w:rsidRPr="00875C47">
        <w:rPr>
          <w:rFonts w:cs="Courier New"/>
          <w:lang w:val="en-NZ"/>
        </w:rPr>
        <w:t xml:space="preserve"> ageing population, but we</w:t>
      </w:r>
      <w:r>
        <w:rPr>
          <w:rFonts w:cs="Courier New"/>
          <w:lang w:val="en-NZ"/>
        </w:rPr>
        <w:t xml:space="preserve"> ha</w:t>
      </w:r>
      <w:r w:rsidRPr="00875C47">
        <w:rPr>
          <w:rFonts w:cs="Courier New"/>
          <w:lang w:val="en-NZ"/>
        </w:rPr>
        <w:t xml:space="preserve">ve flatlined life expectancy for the last 15 years. </w:t>
      </w:r>
      <w:r>
        <w:rPr>
          <w:rFonts w:cs="Courier New"/>
          <w:lang w:val="en-NZ"/>
        </w:rPr>
        <w:t>P</w:t>
      </w:r>
      <w:r w:rsidRPr="00875C47">
        <w:rPr>
          <w:rFonts w:cs="Courier New"/>
          <w:lang w:val="en-NZ"/>
        </w:rPr>
        <w:t>eople are not</w:t>
      </w:r>
      <w:r>
        <w:rPr>
          <w:rFonts w:cs="Courier New"/>
          <w:lang w:val="en-NZ"/>
        </w:rPr>
        <w:t xml:space="preserve"> </w:t>
      </w:r>
      <w:r w:rsidRPr="00875C47">
        <w:rPr>
          <w:rFonts w:cs="Courier New"/>
          <w:lang w:val="en-NZ"/>
        </w:rPr>
        <w:t>living longer</w:t>
      </w:r>
      <w:r w:rsidR="00912ACA">
        <w:rPr>
          <w:rFonts w:cs="Courier New"/>
          <w:lang w:val="en-NZ"/>
        </w:rPr>
        <w:t xml:space="preserve">, </w:t>
      </w:r>
      <w:r w:rsidRPr="00875C47">
        <w:rPr>
          <w:rFonts w:cs="Courier New"/>
          <w:lang w:val="en-NZ"/>
        </w:rPr>
        <w:t>in that sense</w:t>
      </w:r>
      <w:r w:rsidR="00912ACA">
        <w:rPr>
          <w:rFonts w:cs="Courier New"/>
          <w:lang w:val="en-NZ"/>
        </w:rPr>
        <w:t xml:space="preserve">, but we certainly have </w:t>
      </w:r>
      <w:r w:rsidRPr="00875C47">
        <w:rPr>
          <w:rFonts w:cs="Courier New"/>
          <w:lang w:val="en-NZ"/>
        </w:rPr>
        <w:t>an ageing population</w:t>
      </w:r>
      <w:r w:rsidR="00912ACA">
        <w:rPr>
          <w:rFonts w:cs="Courier New"/>
          <w:lang w:val="en-NZ"/>
        </w:rPr>
        <w:t xml:space="preserve">. How do </w:t>
      </w:r>
      <w:r w:rsidRPr="00875C47">
        <w:rPr>
          <w:rFonts w:cs="Courier New"/>
          <w:lang w:val="en-NZ"/>
        </w:rPr>
        <w:t xml:space="preserve">the </w:t>
      </w:r>
      <w:r>
        <w:rPr>
          <w:rFonts w:cs="Courier New"/>
          <w:lang w:val="en-NZ"/>
        </w:rPr>
        <w:t>G</w:t>
      </w:r>
      <w:r w:rsidRPr="00875C47">
        <w:rPr>
          <w:rFonts w:cs="Courier New"/>
          <w:lang w:val="en-NZ"/>
        </w:rPr>
        <w:t>overnment plan to mitigate the risks of an increase in health and social care spending</w:t>
      </w:r>
      <w:r w:rsidR="00912ACA">
        <w:rPr>
          <w:rFonts w:cs="Courier New"/>
          <w:lang w:val="en-NZ"/>
        </w:rPr>
        <w:t xml:space="preserve">, because </w:t>
      </w:r>
      <w:r w:rsidRPr="00875C47">
        <w:rPr>
          <w:rFonts w:cs="Courier New"/>
          <w:lang w:val="en-NZ"/>
        </w:rPr>
        <w:t>the consequences of that are enormous</w:t>
      </w:r>
      <w:r w:rsidR="00912ACA">
        <w:rPr>
          <w:rFonts w:cs="Courier New"/>
          <w:lang w:val="en-NZ"/>
        </w:rPr>
        <w:t>?</w:t>
      </w:r>
    </w:p>
    <w:p w:rsidR="00F8685A" w:rsidP="00F8685A">
      <w:pPr>
        <w:pStyle w:val="Answer"/>
        <w:rPr>
          <w:rFonts w:cs="Courier New"/>
          <w:lang w:val="en-NZ"/>
        </w:rPr>
      </w:pPr>
      <w:r w:rsidRPr="005D132F">
        <w:rPr>
          <w:b/>
          <w:i/>
          <w:lang w:val="en-NZ"/>
        </w:rPr>
        <w:t>Bim Afolami:</w:t>
      </w:r>
      <w:r>
        <w:rPr>
          <w:lang w:val="en-NZ"/>
        </w:rPr>
        <w:t xml:space="preserve"> The </w:t>
      </w:r>
      <w:r w:rsidRPr="00875C47">
        <w:rPr>
          <w:rFonts w:cs="Courier New"/>
          <w:lang w:val="en-NZ"/>
        </w:rPr>
        <w:t>challenge of an ageing population is one of the central challenges of our time</w:t>
      </w:r>
      <w:r>
        <w:rPr>
          <w:rFonts w:cs="Courier New"/>
          <w:lang w:val="en-NZ"/>
        </w:rPr>
        <w:t>. I</w:t>
      </w:r>
      <w:r w:rsidRPr="00875C47">
        <w:rPr>
          <w:rFonts w:cs="Courier New"/>
          <w:lang w:val="en-NZ"/>
        </w:rPr>
        <w:t>n particular</w:t>
      </w:r>
      <w:r>
        <w:rPr>
          <w:rFonts w:cs="Courier New"/>
          <w:lang w:val="en-NZ"/>
        </w:rPr>
        <w:t>,</w:t>
      </w:r>
      <w:r w:rsidRPr="00875C47">
        <w:rPr>
          <w:rFonts w:cs="Courier New"/>
          <w:lang w:val="en-NZ"/>
        </w:rPr>
        <w:t xml:space="preserve"> </w:t>
      </w:r>
      <w:r w:rsidR="00912ACA">
        <w:rPr>
          <w:rFonts w:cs="Courier New"/>
          <w:lang w:val="en-NZ"/>
        </w:rPr>
        <w:t xml:space="preserve">on </w:t>
      </w:r>
      <w:r w:rsidRPr="00875C47">
        <w:rPr>
          <w:rFonts w:cs="Courier New"/>
          <w:lang w:val="en-NZ"/>
        </w:rPr>
        <w:t xml:space="preserve">the point </w:t>
      </w:r>
      <w:r w:rsidR="00912ACA">
        <w:rPr>
          <w:rFonts w:cs="Courier New"/>
          <w:lang w:val="en-NZ"/>
        </w:rPr>
        <w:t xml:space="preserve">that </w:t>
      </w:r>
      <w:r w:rsidRPr="00875C47">
        <w:rPr>
          <w:rFonts w:cs="Courier New"/>
          <w:lang w:val="en-NZ"/>
        </w:rPr>
        <w:t>you</w:t>
      </w:r>
      <w:r>
        <w:rPr>
          <w:rFonts w:cs="Courier New"/>
          <w:lang w:val="en-NZ"/>
        </w:rPr>
        <w:t xml:space="preserve"> ha</w:t>
      </w:r>
      <w:r w:rsidRPr="00875C47">
        <w:rPr>
          <w:rFonts w:cs="Courier New"/>
          <w:lang w:val="en-NZ"/>
        </w:rPr>
        <w:t>ve already made</w:t>
      </w:r>
      <w:r>
        <w:rPr>
          <w:rFonts w:cs="Courier New"/>
          <w:lang w:val="en-NZ"/>
        </w:rPr>
        <w:t xml:space="preserve">, it is not </w:t>
      </w:r>
      <w:r w:rsidR="00912ACA">
        <w:rPr>
          <w:rFonts w:cs="Courier New"/>
          <w:lang w:val="en-NZ"/>
        </w:rPr>
        <w:t xml:space="preserve">just </w:t>
      </w:r>
      <w:r w:rsidRPr="00875C47">
        <w:rPr>
          <w:rFonts w:cs="Courier New"/>
          <w:lang w:val="en-NZ"/>
        </w:rPr>
        <w:t>the ageing per se</w:t>
      </w:r>
      <w:r w:rsidR="00912ACA">
        <w:rPr>
          <w:rFonts w:cs="Courier New"/>
          <w:lang w:val="en-NZ"/>
        </w:rPr>
        <w:t xml:space="preserve">, but </w:t>
      </w:r>
      <w:r w:rsidRPr="00875C47">
        <w:rPr>
          <w:rFonts w:cs="Courier New"/>
          <w:lang w:val="en-NZ"/>
        </w:rPr>
        <w:t>how</w:t>
      </w:r>
      <w:r>
        <w:rPr>
          <w:rFonts w:cs="Courier New"/>
          <w:lang w:val="en-NZ"/>
        </w:rPr>
        <w:t xml:space="preserve"> h</w:t>
      </w:r>
      <w:r w:rsidRPr="00875C47">
        <w:rPr>
          <w:rFonts w:cs="Courier New"/>
          <w:lang w:val="en-NZ"/>
        </w:rPr>
        <w:t xml:space="preserve">ealthy people are in the latter period of their life and the costs that that imposes on the NHS. </w:t>
      </w:r>
      <w:r>
        <w:rPr>
          <w:rFonts w:cs="Courier New"/>
          <w:lang w:val="en-NZ"/>
        </w:rPr>
        <w:t>It is not my brief, so</w:t>
      </w:r>
      <w:r w:rsidRPr="00875C47">
        <w:rPr>
          <w:rFonts w:cs="Courier New"/>
          <w:lang w:val="en-NZ"/>
        </w:rPr>
        <w:t xml:space="preserve"> forgive me if I</w:t>
      </w:r>
      <w:r>
        <w:rPr>
          <w:rFonts w:cs="Courier New"/>
          <w:lang w:val="en-NZ"/>
        </w:rPr>
        <w:t xml:space="preserve"> a</w:t>
      </w:r>
      <w:r w:rsidRPr="00875C47">
        <w:rPr>
          <w:rFonts w:cs="Courier New"/>
          <w:lang w:val="en-NZ"/>
        </w:rPr>
        <w:t xml:space="preserve">m not completely </w:t>
      </w:r>
      <w:r>
        <w:rPr>
          <w:rFonts w:cs="Courier New"/>
          <w:lang w:val="en-NZ"/>
        </w:rPr>
        <w:t>au fait</w:t>
      </w:r>
      <w:r w:rsidRPr="00875C47">
        <w:rPr>
          <w:rFonts w:cs="Courier New"/>
          <w:lang w:val="en-NZ"/>
        </w:rPr>
        <w:t xml:space="preserve"> with the detail as to every aspect of how the Department of Health is doing this. </w:t>
      </w:r>
      <w:r w:rsidR="00912ACA">
        <w:rPr>
          <w:rFonts w:cs="Courier New"/>
          <w:lang w:val="en-NZ"/>
        </w:rPr>
        <w:t xml:space="preserve">But </w:t>
      </w:r>
      <w:r w:rsidRPr="00875C47">
        <w:rPr>
          <w:rFonts w:cs="Courier New"/>
          <w:lang w:val="en-NZ"/>
        </w:rPr>
        <w:t>I know</w:t>
      </w:r>
      <w:r>
        <w:rPr>
          <w:rFonts w:cs="Courier New"/>
          <w:lang w:val="en-NZ"/>
        </w:rPr>
        <w:t xml:space="preserve"> from </w:t>
      </w:r>
      <w:r w:rsidRPr="00875C47">
        <w:rPr>
          <w:rFonts w:cs="Courier New"/>
          <w:lang w:val="en-NZ"/>
        </w:rPr>
        <w:t>numerous conversations with the Chief Secretary to the Treasury about what we</w:t>
      </w:r>
      <w:r>
        <w:rPr>
          <w:rFonts w:cs="Courier New"/>
          <w:lang w:val="en-NZ"/>
        </w:rPr>
        <w:t xml:space="preserve"> a</w:t>
      </w:r>
      <w:r w:rsidRPr="00875C47">
        <w:rPr>
          <w:rFonts w:cs="Courier New"/>
          <w:lang w:val="en-NZ"/>
        </w:rPr>
        <w:t>re doing on health investment</w:t>
      </w:r>
      <w:r w:rsidR="00912ACA">
        <w:rPr>
          <w:rFonts w:cs="Courier New"/>
          <w:lang w:val="en-NZ"/>
        </w:rPr>
        <w:t xml:space="preserve"> and </w:t>
      </w:r>
      <w:r w:rsidRPr="00875C47">
        <w:rPr>
          <w:rFonts w:cs="Courier New"/>
          <w:lang w:val="en-NZ"/>
        </w:rPr>
        <w:t>NHS productivity</w:t>
      </w:r>
      <w:r>
        <w:rPr>
          <w:rFonts w:cs="Courier New"/>
          <w:lang w:val="en-NZ"/>
        </w:rPr>
        <w:t>,</w:t>
      </w:r>
      <w:r w:rsidRPr="00875C47">
        <w:rPr>
          <w:rFonts w:cs="Courier New"/>
          <w:lang w:val="en-NZ"/>
        </w:rPr>
        <w:t xml:space="preserve"> that</w:t>
      </w:r>
      <w:r>
        <w:rPr>
          <w:rFonts w:cs="Courier New"/>
          <w:lang w:val="en-NZ"/>
        </w:rPr>
        <w:t>,</w:t>
      </w:r>
      <w:r w:rsidRPr="00875C47">
        <w:rPr>
          <w:rFonts w:cs="Courier New"/>
          <w:lang w:val="en-NZ"/>
        </w:rPr>
        <w:t xml:space="preserve"> broadly speaking, the direction of travel is to try </w:t>
      </w:r>
      <w:r>
        <w:rPr>
          <w:rFonts w:cs="Courier New"/>
          <w:lang w:val="en-NZ"/>
        </w:rPr>
        <w:t>to</w:t>
      </w:r>
      <w:r w:rsidRPr="00875C47">
        <w:rPr>
          <w:rFonts w:cs="Courier New"/>
          <w:lang w:val="en-NZ"/>
        </w:rPr>
        <w:t xml:space="preserve"> reduce demand for the NHS in </w:t>
      </w:r>
      <w:r w:rsidR="00912ACA">
        <w:rPr>
          <w:rFonts w:cs="Courier New"/>
          <w:lang w:val="en-NZ"/>
        </w:rPr>
        <w:t xml:space="preserve">all sorts of </w:t>
      </w:r>
      <w:r w:rsidRPr="00875C47">
        <w:rPr>
          <w:rFonts w:cs="Courier New"/>
          <w:lang w:val="en-NZ"/>
        </w:rPr>
        <w:t>practical ways</w:t>
      </w:r>
      <w:r w:rsidR="00912ACA">
        <w:rPr>
          <w:rFonts w:cs="Courier New"/>
          <w:lang w:val="en-NZ"/>
        </w:rPr>
        <w:t xml:space="preserve">, </w:t>
      </w:r>
      <w:r w:rsidRPr="00875C47">
        <w:rPr>
          <w:rFonts w:cs="Courier New"/>
          <w:lang w:val="en-NZ"/>
        </w:rPr>
        <w:t>but also to make sure that we</w:t>
      </w:r>
      <w:r>
        <w:rPr>
          <w:rFonts w:cs="Courier New"/>
          <w:lang w:val="en-NZ"/>
        </w:rPr>
        <w:t xml:space="preserve"> a</w:t>
      </w:r>
      <w:r w:rsidRPr="00875C47">
        <w:rPr>
          <w:rFonts w:cs="Courier New"/>
          <w:lang w:val="en-NZ"/>
        </w:rPr>
        <w:t xml:space="preserve">re getting more bang for our buck, so to speak. </w:t>
      </w:r>
    </w:p>
    <w:p w:rsidR="00F8685A" w:rsidP="00F8685A">
      <w:pPr>
        <w:pStyle w:val="Answer"/>
        <w:rPr>
          <w:rFonts w:cs="Courier New"/>
          <w:lang w:val="en-NZ"/>
        </w:rPr>
      </w:pPr>
      <w:r w:rsidRPr="00875C47">
        <w:rPr>
          <w:rFonts w:cs="Courier New"/>
          <w:lang w:val="en-NZ"/>
        </w:rPr>
        <w:t>I</w:t>
      </w:r>
      <w:r>
        <w:rPr>
          <w:rFonts w:cs="Courier New"/>
          <w:lang w:val="en-NZ"/>
        </w:rPr>
        <w:t xml:space="preserve"> a</w:t>
      </w:r>
      <w:r w:rsidRPr="00875C47">
        <w:rPr>
          <w:rFonts w:cs="Courier New"/>
          <w:lang w:val="en-NZ"/>
        </w:rPr>
        <w:t>m not saying that that challenge is met. Indeed, it</w:t>
      </w:r>
      <w:r>
        <w:rPr>
          <w:rFonts w:cs="Courier New"/>
          <w:lang w:val="en-NZ"/>
        </w:rPr>
        <w:t xml:space="preserve"> i</w:t>
      </w:r>
      <w:r w:rsidRPr="00875C47">
        <w:rPr>
          <w:rFonts w:cs="Courier New"/>
          <w:lang w:val="en-NZ"/>
        </w:rPr>
        <w:t xml:space="preserve">s worth pointing out that there is not a developed country in the world that does not have an ageing population. </w:t>
      </w:r>
      <w:r>
        <w:rPr>
          <w:rFonts w:cs="Courier New"/>
          <w:lang w:val="en-NZ"/>
        </w:rPr>
        <w:t>F</w:t>
      </w:r>
      <w:r w:rsidRPr="00875C47">
        <w:rPr>
          <w:rFonts w:cs="Courier New"/>
          <w:lang w:val="en-NZ"/>
        </w:rPr>
        <w:t>orgive me</w:t>
      </w:r>
      <w:r w:rsidR="00912ACA">
        <w:rPr>
          <w:rFonts w:cs="Courier New"/>
          <w:lang w:val="en-NZ"/>
        </w:rPr>
        <w:t xml:space="preserve">; </w:t>
      </w:r>
      <w:r>
        <w:rPr>
          <w:rFonts w:cs="Courier New"/>
          <w:lang w:val="en-NZ"/>
        </w:rPr>
        <w:t>I cannot</w:t>
      </w:r>
      <w:r w:rsidRPr="00875C47">
        <w:rPr>
          <w:rFonts w:cs="Courier New"/>
          <w:lang w:val="en-NZ"/>
        </w:rPr>
        <w:t xml:space="preserve"> think of one. Maybe there is one</w:t>
      </w:r>
      <w:r>
        <w:rPr>
          <w:rFonts w:cs="Courier New"/>
          <w:lang w:val="en-NZ"/>
        </w:rPr>
        <w:t>, b</w:t>
      </w:r>
      <w:r w:rsidRPr="00875C47">
        <w:rPr>
          <w:rFonts w:cs="Courier New"/>
          <w:lang w:val="en-NZ"/>
        </w:rPr>
        <w:t>ut almost every developed country in the world has an ageing population</w:t>
      </w:r>
      <w:r w:rsidR="00912ACA">
        <w:rPr>
          <w:rFonts w:cs="Courier New"/>
          <w:lang w:val="en-NZ"/>
        </w:rPr>
        <w:t xml:space="preserve"> and </w:t>
      </w:r>
      <w:r w:rsidRPr="00875C47">
        <w:rPr>
          <w:rFonts w:cs="Courier New"/>
          <w:lang w:val="en-NZ"/>
        </w:rPr>
        <w:t>rising health spending</w:t>
      </w:r>
      <w:r>
        <w:rPr>
          <w:rFonts w:cs="Courier New"/>
          <w:lang w:val="en-NZ"/>
        </w:rPr>
        <w:t xml:space="preserve">, </w:t>
      </w:r>
      <w:r w:rsidRPr="00875C47">
        <w:rPr>
          <w:rFonts w:cs="Courier New"/>
          <w:lang w:val="en-NZ"/>
        </w:rPr>
        <w:t xml:space="preserve">so this is a challenge </w:t>
      </w:r>
      <w:r w:rsidRPr="00875C47" w:rsidR="00912ACA">
        <w:rPr>
          <w:rFonts w:cs="Courier New"/>
          <w:lang w:val="en-NZ"/>
        </w:rPr>
        <w:t xml:space="preserve">not just </w:t>
      </w:r>
      <w:r w:rsidRPr="00875C47">
        <w:rPr>
          <w:rFonts w:cs="Courier New"/>
          <w:lang w:val="en-NZ"/>
        </w:rPr>
        <w:t>of the UK</w:t>
      </w:r>
      <w:r w:rsidR="00912ACA">
        <w:rPr>
          <w:rFonts w:cs="Courier New"/>
          <w:lang w:val="en-NZ"/>
        </w:rPr>
        <w:t xml:space="preserve"> but </w:t>
      </w:r>
      <w:r w:rsidRPr="00875C47">
        <w:rPr>
          <w:rFonts w:cs="Courier New"/>
          <w:lang w:val="en-NZ"/>
        </w:rPr>
        <w:t xml:space="preserve">of the industrialised world. </w:t>
      </w:r>
      <w:r w:rsidR="00912ACA">
        <w:rPr>
          <w:rFonts w:cs="Courier New"/>
          <w:lang w:val="en-NZ"/>
        </w:rPr>
        <w:t xml:space="preserve">But I think that this </w:t>
      </w:r>
      <w:r w:rsidRPr="00875C47">
        <w:rPr>
          <w:rFonts w:cs="Courier New"/>
          <w:lang w:val="en-NZ"/>
        </w:rPr>
        <w:t>country</w:t>
      </w:r>
      <w:r w:rsidR="00912ACA">
        <w:rPr>
          <w:rFonts w:cs="Courier New"/>
          <w:lang w:val="en-NZ"/>
        </w:rPr>
        <w:t xml:space="preserve"> is </w:t>
      </w:r>
      <w:r w:rsidRPr="00875C47">
        <w:rPr>
          <w:rFonts w:cs="Courier New"/>
          <w:lang w:val="en-NZ"/>
        </w:rPr>
        <w:t>on track to meet that challenge</w:t>
      </w:r>
      <w:r>
        <w:rPr>
          <w:rFonts w:cs="Courier New"/>
          <w:lang w:val="en-NZ"/>
        </w:rPr>
        <w:t xml:space="preserve"> if</w:t>
      </w:r>
      <w:r w:rsidRPr="00875C47">
        <w:rPr>
          <w:rFonts w:cs="Courier New"/>
          <w:lang w:val="en-NZ"/>
        </w:rPr>
        <w:t xml:space="preserve"> we continue along the process of reducing demand in the NHS, investing more to get better productivity and growing our economy, which grows </w:t>
      </w:r>
      <w:r w:rsidR="00912ACA">
        <w:rPr>
          <w:rFonts w:cs="Courier New"/>
          <w:lang w:val="en-NZ"/>
        </w:rPr>
        <w:t xml:space="preserve">our </w:t>
      </w:r>
      <w:r w:rsidRPr="00875C47">
        <w:rPr>
          <w:rFonts w:cs="Courier New"/>
          <w:lang w:val="en-NZ"/>
        </w:rPr>
        <w:t>revenues as well.</w:t>
      </w:r>
    </w:p>
    <w:p w:rsidR="00F8685A" w:rsidP="00F8685A">
      <w:pPr>
        <w:pStyle w:val="Question"/>
        <w:rPr>
          <w:lang w:val="en-NZ"/>
        </w:rPr>
      </w:pPr>
      <w:r w:rsidRPr="002415D8">
        <w:rPr>
          <w:b/>
          <w:lang w:val="en-NZ"/>
        </w:rPr>
        <w:t>Lord Rooker:</w:t>
      </w:r>
      <w:r>
        <w:rPr>
          <w:lang w:val="en-NZ"/>
        </w:rPr>
        <w:t xml:space="preserve"> </w:t>
      </w:r>
      <w:r w:rsidR="00912ACA">
        <w:rPr>
          <w:lang w:val="en-NZ"/>
        </w:rPr>
        <w:t xml:space="preserve">This is my </w:t>
      </w:r>
      <w:r w:rsidRPr="00875C47">
        <w:rPr>
          <w:lang w:val="en-NZ"/>
        </w:rPr>
        <w:t>last point</w:t>
      </w:r>
      <w:r>
        <w:rPr>
          <w:lang w:val="en-NZ"/>
        </w:rPr>
        <w:t>. It is</w:t>
      </w:r>
      <w:r w:rsidRPr="00875C47">
        <w:rPr>
          <w:lang w:val="en-NZ"/>
        </w:rPr>
        <w:t xml:space="preserve"> interesting </w:t>
      </w:r>
      <w:r w:rsidR="00912ACA">
        <w:rPr>
          <w:lang w:val="en-NZ"/>
        </w:rPr>
        <w:t xml:space="preserve">that </w:t>
      </w:r>
      <w:r w:rsidRPr="00875C47">
        <w:rPr>
          <w:lang w:val="en-NZ"/>
        </w:rPr>
        <w:t xml:space="preserve">you </w:t>
      </w:r>
      <w:r w:rsidR="00912ACA">
        <w:rPr>
          <w:lang w:val="en-NZ"/>
        </w:rPr>
        <w:t xml:space="preserve">raised </w:t>
      </w:r>
      <w:r w:rsidRPr="00875C47">
        <w:rPr>
          <w:lang w:val="en-NZ"/>
        </w:rPr>
        <w:t xml:space="preserve">that in your answer. </w:t>
      </w:r>
      <w:r w:rsidR="00912ACA">
        <w:rPr>
          <w:lang w:val="en-NZ"/>
        </w:rPr>
        <w:t xml:space="preserve">That </w:t>
      </w:r>
      <w:r w:rsidRPr="00875C47">
        <w:rPr>
          <w:lang w:val="en-NZ"/>
        </w:rPr>
        <w:t xml:space="preserve">specific issue </w:t>
      </w:r>
      <w:r w:rsidR="00912ACA">
        <w:rPr>
          <w:lang w:val="en-NZ"/>
        </w:rPr>
        <w:t xml:space="preserve">was </w:t>
      </w:r>
      <w:r w:rsidRPr="00875C47">
        <w:rPr>
          <w:lang w:val="en-NZ"/>
        </w:rPr>
        <w:t>raised</w:t>
      </w:r>
      <w:r w:rsidR="00912ACA">
        <w:rPr>
          <w:lang w:val="en-NZ"/>
        </w:rPr>
        <w:t xml:space="preserve"> </w:t>
      </w:r>
      <w:r w:rsidRPr="00875C47">
        <w:rPr>
          <w:lang w:val="en-NZ"/>
        </w:rPr>
        <w:t>last week</w:t>
      </w:r>
      <w:r w:rsidR="00912ACA">
        <w:rPr>
          <w:lang w:val="en-NZ"/>
        </w:rPr>
        <w:t xml:space="preserve">, I think, </w:t>
      </w:r>
      <w:r w:rsidRPr="00875C47">
        <w:rPr>
          <w:lang w:val="en-NZ"/>
        </w:rPr>
        <w:t>or the week before</w:t>
      </w:r>
      <w:r>
        <w:rPr>
          <w:lang w:val="en-NZ"/>
        </w:rPr>
        <w:t xml:space="preserve">. We </w:t>
      </w:r>
      <w:r w:rsidRPr="00875C47">
        <w:rPr>
          <w:lang w:val="en-NZ"/>
        </w:rPr>
        <w:t>asked the witness who made a claim about countries looking after their ageing population</w:t>
      </w:r>
      <w:r w:rsidR="00912ACA">
        <w:rPr>
          <w:lang w:val="en-NZ"/>
        </w:rPr>
        <w:t>,</w:t>
      </w:r>
      <w:r>
        <w:rPr>
          <w:lang w:val="en-NZ"/>
        </w:rPr>
        <w:t xml:space="preserve"> and he </w:t>
      </w:r>
      <w:r w:rsidRPr="00875C47">
        <w:rPr>
          <w:lang w:val="en-NZ"/>
        </w:rPr>
        <w:t>could name countries where they</w:t>
      </w:r>
      <w:r>
        <w:rPr>
          <w:lang w:val="en-NZ"/>
        </w:rPr>
        <w:t xml:space="preserve"> ha</w:t>
      </w:r>
      <w:r w:rsidRPr="00875C47">
        <w:rPr>
          <w:lang w:val="en-NZ"/>
        </w:rPr>
        <w:t xml:space="preserve">d planned spending on dementia and the impact </w:t>
      </w:r>
      <w:r>
        <w:rPr>
          <w:lang w:val="en-NZ"/>
        </w:rPr>
        <w:t xml:space="preserve">of </w:t>
      </w:r>
      <w:r w:rsidRPr="00875C47">
        <w:rPr>
          <w:lang w:val="en-NZ"/>
        </w:rPr>
        <w:t xml:space="preserve">the ageing population. I </w:t>
      </w:r>
      <w:r w:rsidRPr="00875C47">
        <w:rPr>
          <w:lang w:val="en-NZ"/>
        </w:rPr>
        <w:t>think it was Mr Jessop. He said Hong Kong and Singapore are two examples that come to mind. They</w:t>
      </w:r>
      <w:r>
        <w:rPr>
          <w:lang w:val="en-NZ"/>
        </w:rPr>
        <w:t xml:space="preserve"> have</w:t>
      </w:r>
      <w:r w:rsidRPr="00875C47">
        <w:rPr>
          <w:lang w:val="en-NZ"/>
        </w:rPr>
        <w:t xml:space="preserve"> intervened successfully, apparently. Is there anything </w:t>
      </w:r>
      <w:r w:rsidR="00912ACA">
        <w:rPr>
          <w:lang w:val="en-NZ"/>
        </w:rPr>
        <w:t xml:space="preserve">that </w:t>
      </w:r>
      <w:r w:rsidRPr="00875C47">
        <w:rPr>
          <w:lang w:val="en-NZ"/>
        </w:rPr>
        <w:t>we could learn from them?</w:t>
      </w:r>
    </w:p>
    <w:p w:rsidR="00F8685A" w:rsidP="00F8685A">
      <w:pPr>
        <w:pStyle w:val="Answer"/>
        <w:rPr>
          <w:rFonts w:cs="Courier New"/>
          <w:lang w:val="en-NZ"/>
        </w:rPr>
      </w:pPr>
      <w:r w:rsidRPr="000F7EFE">
        <w:rPr>
          <w:b/>
          <w:i/>
          <w:lang w:val="en-NZ"/>
        </w:rPr>
        <w:t>Bim Afolami:</w:t>
      </w:r>
      <w:r>
        <w:rPr>
          <w:lang w:val="en-NZ"/>
        </w:rPr>
        <w:t xml:space="preserve"> </w:t>
      </w:r>
      <w:r w:rsidRPr="00875C47">
        <w:rPr>
          <w:rFonts w:cs="Courier New"/>
          <w:lang w:val="en-NZ"/>
        </w:rPr>
        <w:t>I</w:t>
      </w:r>
      <w:r>
        <w:rPr>
          <w:rFonts w:cs="Courier New"/>
          <w:lang w:val="en-NZ"/>
        </w:rPr>
        <w:t xml:space="preserve"> a</w:t>
      </w:r>
      <w:r w:rsidRPr="00875C47">
        <w:rPr>
          <w:rFonts w:cs="Courier New"/>
          <w:lang w:val="en-NZ"/>
        </w:rPr>
        <w:t xml:space="preserve">m sure we can. </w:t>
      </w:r>
      <w:r>
        <w:rPr>
          <w:rFonts w:cs="Courier New"/>
          <w:lang w:val="en-NZ"/>
        </w:rPr>
        <w:t>I am not</w:t>
      </w:r>
      <w:r w:rsidRPr="00875C47">
        <w:rPr>
          <w:rFonts w:cs="Courier New"/>
          <w:lang w:val="en-NZ"/>
        </w:rPr>
        <w:t xml:space="preserve"> an expert in this area of policy</w:t>
      </w:r>
      <w:r w:rsidR="00912ACA">
        <w:rPr>
          <w:rFonts w:cs="Courier New"/>
          <w:lang w:val="en-NZ"/>
        </w:rPr>
        <w:t>—</w:t>
      </w:r>
      <w:r>
        <w:rPr>
          <w:rFonts w:cs="Courier New"/>
          <w:lang w:val="en-NZ"/>
        </w:rPr>
        <w:t>for</w:t>
      </w:r>
      <w:r w:rsidRPr="00875C47">
        <w:rPr>
          <w:rFonts w:cs="Courier New"/>
          <w:lang w:val="en-NZ"/>
        </w:rPr>
        <w:t>give me</w:t>
      </w:r>
      <w:r w:rsidR="00912ACA">
        <w:rPr>
          <w:rFonts w:cs="Courier New"/>
          <w:lang w:val="en-NZ"/>
        </w:rPr>
        <w:t xml:space="preserve">—but </w:t>
      </w:r>
      <w:r>
        <w:rPr>
          <w:rFonts w:cs="Courier New"/>
          <w:lang w:val="en-NZ"/>
        </w:rPr>
        <w:t xml:space="preserve">I have always </w:t>
      </w:r>
      <w:r w:rsidRPr="00875C47">
        <w:rPr>
          <w:rFonts w:cs="Courier New"/>
          <w:lang w:val="en-NZ"/>
        </w:rPr>
        <w:t>been a huge advocate for looking at other countries and seeing how they do things</w:t>
      </w:r>
      <w:r w:rsidR="00912ACA">
        <w:rPr>
          <w:rFonts w:cs="Courier New"/>
          <w:lang w:val="en-NZ"/>
        </w:rPr>
        <w:t>. U</w:t>
      </w:r>
      <w:r w:rsidRPr="00875C47">
        <w:rPr>
          <w:rFonts w:cs="Courier New"/>
          <w:lang w:val="en-NZ"/>
        </w:rPr>
        <w:t>ltimately, whatever country in the world we</w:t>
      </w:r>
      <w:r>
        <w:rPr>
          <w:rFonts w:cs="Courier New"/>
          <w:lang w:val="en-NZ"/>
        </w:rPr>
        <w:t xml:space="preserve"> a</w:t>
      </w:r>
      <w:r w:rsidRPr="00875C47">
        <w:rPr>
          <w:rFonts w:cs="Courier New"/>
          <w:lang w:val="en-NZ"/>
        </w:rPr>
        <w:t>re in, we all breathe the same air and we</w:t>
      </w:r>
      <w:r>
        <w:rPr>
          <w:rFonts w:cs="Courier New"/>
          <w:lang w:val="en-NZ"/>
        </w:rPr>
        <w:t xml:space="preserve"> are all </w:t>
      </w:r>
      <w:r w:rsidRPr="00875C47">
        <w:rPr>
          <w:rFonts w:cs="Courier New"/>
          <w:lang w:val="en-NZ"/>
        </w:rPr>
        <w:t xml:space="preserve">human beings. </w:t>
      </w:r>
      <w:r>
        <w:rPr>
          <w:rFonts w:cs="Courier New"/>
          <w:lang w:val="en-NZ"/>
        </w:rPr>
        <w:t xml:space="preserve">We should </w:t>
      </w:r>
      <w:r w:rsidRPr="00875C47">
        <w:rPr>
          <w:rFonts w:cs="Courier New"/>
          <w:lang w:val="en-NZ"/>
        </w:rPr>
        <w:t>look at other countries</w:t>
      </w:r>
      <w:r>
        <w:rPr>
          <w:rFonts w:cs="Courier New"/>
          <w:lang w:val="en-NZ"/>
        </w:rPr>
        <w:t>; of</w:t>
      </w:r>
      <w:r w:rsidRPr="00875C47">
        <w:rPr>
          <w:rFonts w:cs="Courier New"/>
          <w:lang w:val="en-NZ"/>
        </w:rPr>
        <w:t xml:space="preserve"> course we should do that.</w:t>
      </w:r>
    </w:p>
    <w:p w:rsidR="00F8685A" w:rsidP="00F8685A">
      <w:pPr>
        <w:pStyle w:val="Question"/>
        <w:rPr>
          <w:lang w:val="en-NZ"/>
        </w:rPr>
      </w:pPr>
      <w:r w:rsidRPr="005B2A18">
        <w:rPr>
          <w:b/>
          <w:lang w:val="en-NZ"/>
        </w:rPr>
        <w:t>The Chair:</w:t>
      </w:r>
      <w:r>
        <w:rPr>
          <w:lang w:val="en-NZ"/>
        </w:rPr>
        <w:t xml:space="preserve"> </w:t>
      </w:r>
      <w:r w:rsidRPr="005B2A18">
        <w:rPr>
          <w:lang w:val="en-NZ"/>
        </w:rPr>
        <w:t>Minister, I will quickly bring you back to immigration</w:t>
      </w:r>
      <w:r w:rsidR="00912ACA">
        <w:rPr>
          <w:lang w:val="en-NZ"/>
        </w:rPr>
        <w:t xml:space="preserve"> for a </w:t>
      </w:r>
      <w:r w:rsidRPr="005B2A18">
        <w:rPr>
          <w:lang w:val="en-NZ"/>
        </w:rPr>
        <w:t xml:space="preserve">very quick question. Is it </w:t>
      </w:r>
      <w:r>
        <w:rPr>
          <w:lang w:val="en-NZ"/>
        </w:rPr>
        <w:t>not</w:t>
      </w:r>
      <w:r w:rsidRPr="005B2A18">
        <w:rPr>
          <w:lang w:val="en-NZ"/>
        </w:rPr>
        <w:t xml:space="preserve"> the case that the </w:t>
      </w:r>
      <w:r>
        <w:rPr>
          <w:lang w:val="en-NZ"/>
        </w:rPr>
        <w:t>G</w:t>
      </w:r>
      <w:r w:rsidRPr="005B2A18">
        <w:rPr>
          <w:lang w:val="en-NZ"/>
        </w:rPr>
        <w:t>overnment can</w:t>
      </w:r>
      <w:r>
        <w:rPr>
          <w:lang w:val="en-NZ"/>
        </w:rPr>
        <w:t>no</w:t>
      </w:r>
      <w:r w:rsidRPr="005B2A18">
        <w:rPr>
          <w:lang w:val="en-NZ"/>
        </w:rPr>
        <w:t>t afford to bring down migration? The ONS projection</w:t>
      </w:r>
      <w:r>
        <w:rPr>
          <w:lang w:val="en-NZ"/>
        </w:rPr>
        <w:t xml:space="preserve"> is</w:t>
      </w:r>
      <w:r w:rsidRPr="005B2A18">
        <w:rPr>
          <w:lang w:val="en-NZ"/>
        </w:rPr>
        <w:t xml:space="preserve"> for 350,000</w:t>
      </w:r>
      <w:r>
        <w:rPr>
          <w:lang w:val="en-NZ"/>
        </w:rPr>
        <w:t xml:space="preserve"> and the</w:t>
      </w:r>
      <w:r w:rsidRPr="005B2A18">
        <w:rPr>
          <w:lang w:val="en-NZ"/>
        </w:rPr>
        <w:t xml:space="preserve"> OBR is saying that if it </w:t>
      </w:r>
      <w:r w:rsidR="00912ACA">
        <w:rPr>
          <w:lang w:val="en-NZ"/>
        </w:rPr>
        <w:t xml:space="preserve">were </w:t>
      </w:r>
      <w:r w:rsidRPr="005B2A18">
        <w:rPr>
          <w:lang w:val="en-NZ"/>
        </w:rPr>
        <w:t xml:space="preserve">200,000 lower underlying debt would rise by </w:t>
      </w:r>
      <w:r>
        <w:rPr>
          <w:lang w:val="en-NZ"/>
        </w:rPr>
        <w:t xml:space="preserve">up </w:t>
      </w:r>
      <w:r w:rsidRPr="005B2A18">
        <w:rPr>
          <w:lang w:val="en-NZ"/>
        </w:rPr>
        <w:t xml:space="preserve">to 3.1% </w:t>
      </w:r>
      <w:r w:rsidR="00912ACA">
        <w:rPr>
          <w:lang w:val="en-NZ"/>
        </w:rPr>
        <w:t xml:space="preserve">of </w:t>
      </w:r>
      <w:r w:rsidRPr="005B2A18">
        <w:rPr>
          <w:lang w:val="en-NZ"/>
        </w:rPr>
        <w:t xml:space="preserve">GDP. </w:t>
      </w:r>
      <w:r>
        <w:rPr>
          <w:lang w:val="en-NZ"/>
        </w:rPr>
        <w:t>Y</w:t>
      </w:r>
      <w:r w:rsidRPr="005B2A18">
        <w:rPr>
          <w:lang w:val="en-NZ"/>
        </w:rPr>
        <w:t>ou ca</w:t>
      </w:r>
      <w:r>
        <w:rPr>
          <w:lang w:val="en-NZ"/>
        </w:rPr>
        <w:t>nnot</w:t>
      </w:r>
      <w:r w:rsidRPr="005B2A18">
        <w:rPr>
          <w:lang w:val="en-NZ"/>
        </w:rPr>
        <w:t xml:space="preserve"> bring it down to 100,000 or so without having quite a bad impact on debt sustainability.</w:t>
      </w:r>
    </w:p>
    <w:p w:rsidR="00F8685A" w:rsidP="00F8685A">
      <w:pPr>
        <w:pStyle w:val="Answer"/>
        <w:rPr>
          <w:rFonts w:cs="Courier New"/>
          <w:lang w:val="en-NZ"/>
        </w:rPr>
      </w:pPr>
      <w:r w:rsidRPr="005B2A18">
        <w:rPr>
          <w:b/>
          <w:i/>
          <w:lang w:val="en-NZ"/>
        </w:rPr>
        <w:t>Bim Afolami:</w:t>
      </w:r>
      <w:r>
        <w:rPr>
          <w:lang w:val="en-NZ"/>
        </w:rPr>
        <w:t xml:space="preserve"> </w:t>
      </w:r>
      <w:r w:rsidRPr="00875C47">
        <w:rPr>
          <w:rFonts w:cs="Courier New"/>
          <w:lang w:val="en-NZ"/>
        </w:rPr>
        <w:t xml:space="preserve">Without repeating my point about the quality in economic terms of the people </w:t>
      </w:r>
      <w:r w:rsidR="00912ACA">
        <w:rPr>
          <w:rFonts w:cs="Courier New"/>
          <w:lang w:val="en-NZ"/>
        </w:rPr>
        <w:t xml:space="preserve">who </w:t>
      </w:r>
      <w:r w:rsidRPr="00875C47">
        <w:rPr>
          <w:rFonts w:cs="Courier New"/>
          <w:lang w:val="en-NZ"/>
        </w:rPr>
        <w:t>you</w:t>
      </w:r>
      <w:r>
        <w:rPr>
          <w:rFonts w:cs="Courier New"/>
          <w:lang w:val="en-NZ"/>
        </w:rPr>
        <w:t xml:space="preserve"> a</w:t>
      </w:r>
      <w:r w:rsidRPr="00875C47">
        <w:rPr>
          <w:rFonts w:cs="Courier New"/>
          <w:lang w:val="en-NZ"/>
        </w:rPr>
        <w:t>re bringing in</w:t>
      </w:r>
      <w:r>
        <w:rPr>
          <w:rFonts w:cs="Courier New"/>
          <w:lang w:val="en-NZ"/>
        </w:rPr>
        <w:t>—</w:t>
      </w:r>
      <w:r w:rsidRPr="00875C47">
        <w:rPr>
          <w:rFonts w:cs="Courier New"/>
          <w:lang w:val="en-NZ"/>
        </w:rPr>
        <w:t>I made that point already</w:t>
      </w:r>
      <w:r>
        <w:rPr>
          <w:rFonts w:cs="Courier New"/>
          <w:lang w:val="en-NZ"/>
        </w:rPr>
        <w:t>—the</w:t>
      </w:r>
      <w:r w:rsidRPr="00875C47">
        <w:rPr>
          <w:rFonts w:cs="Courier New"/>
          <w:lang w:val="en-NZ"/>
        </w:rPr>
        <w:t xml:space="preserve"> key thing here is a balance. As I</w:t>
      </w:r>
      <w:r>
        <w:rPr>
          <w:rFonts w:cs="Courier New"/>
          <w:lang w:val="en-NZ"/>
        </w:rPr>
        <w:t xml:space="preserve"> ha</w:t>
      </w:r>
      <w:r w:rsidRPr="00875C47">
        <w:rPr>
          <w:rFonts w:cs="Courier New"/>
          <w:lang w:val="en-NZ"/>
        </w:rPr>
        <w:t>ve said, it</w:t>
      </w:r>
      <w:r>
        <w:rPr>
          <w:rFonts w:cs="Courier New"/>
          <w:lang w:val="en-NZ"/>
        </w:rPr>
        <w:t xml:space="preserve"> i</w:t>
      </w:r>
      <w:r w:rsidRPr="00875C47">
        <w:rPr>
          <w:rFonts w:cs="Courier New"/>
          <w:lang w:val="en-NZ"/>
        </w:rPr>
        <w:t xml:space="preserve">s a balance. </w:t>
      </w:r>
      <w:r>
        <w:rPr>
          <w:rFonts w:cs="Courier New"/>
          <w:lang w:val="en-NZ"/>
        </w:rPr>
        <w:t>I do not think anybody anywhere</w:t>
      </w:r>
      <w:r w:rsidRPr="00875C47">
        <w:rPr>
          <w:rFonts w:cs="Courier New"/>
          <w:lang w:val="en-NZ"/>
        </w:rPr>
        <w:t xml:space="preserve"> is suggesting that we should take absolutely nobody</w:t>
      </w:r>
      <w:r>
        <w:rPr>
          <w:rFonts w:cs="Courier New"/>
          <w:lang w:val="en-NZ"/>
        </w:rPr>
        <w:t>, unless</w:t>
      </w:r>
      <w:r w:rsidRPr="00875C47">
        <w:rPr>
          <w:rFonts w:cs="Courier New"/>
          <w:lang w:val="en-NZ"/>
        </w:rPr>
        <w:t xml:space="preserve"> I</w:t>
      </w:r>
      <w:r>
        <w:rPr>
          <w:rFonts w:cs="Courier New"/>
          <w:lang w:val="en-NZ"/>
        </w:rPr>
        <w:t xml:space="preserve"> a</w:t>
      </w:r>
      <w:r w:rsidRPr="00875C47">
        <w:rPr>
          <w:rFonts w:cs="Courier New"/>
          <w:lang w:val="en-NZ"/>
        </w:rPr>
        <w:t xml:space="preserve">m missing something. </w:t>
      </w:r>
    </w:p>
    <w:p w:rsidR="00F8685A" w:rsidP="00F8685A">
      <w:pPr>
        <w:pStyle w:val="Remark"/>
        <w:rPr>
          <w:lang w:val="en-NZ"/>
        </w:rPr>
      </w:pPr>
      <w:r w:rsidRPr="00D93C10">
        <w:rPr>
          <w:b/>
          <w:lang w:val="en-NZ"/>
        </w:rPr>
        <w:t>Lord Griffiths of Fforestfach:</w:t>
      </w:r>
      <w:r>
        <w:rPr>
          <w:lang w:val="en-NZ"/>
        </w:rPr>
        <w:t xml:space="preserve"> </w:t>
      </w:r>
      <w:r w:rsidRPr="00875C47">
        <w:rPr>
          <w:lang w:val="en-NZ"/>
        </w:rPr>
        <w:t>Mr</w:t>
      </w:r>
      <w:r>
        <w:rPr>
          <w:lang w:val="en-NZ"/>
        </w:rPr>
        <w:t xml:space="preserve"> </w:t>
      </w:r>
      <w:r w:rsidRPr="00875C47">
        <w:rPr>
          <w:lang w:val="en-NZ"/>
        </w:rPr>
        <w:t>Anderson</w:t>
      </w:r>
      <w:r w:rsidR="00912ACA">
        <w:rPr>
          <w:lang w:val="en-NZ"/>
        </w:rPr>
        <w:t xml:space="preserve"> is</w:t>
      </w:r>
      <w:r w:rsidRPr="00875C47">
        <w:rPr>
          <w:lang w:val="en-NZ"/>
        </w:rPr>
        <w:t xml:space="preserve">. </w:t>
      </w:r>
    </w:p>
    <w:p w:rsidR="00F8685A" w:rsidP="00F8685A">
      <w:pPr>
        <w:pStyle w:val="Answer"/>
        <w:rPr>
          <w:lang w:val="en-NZ"/>
        </w:rPr>
      </w:pPr>
      <w:r w:rsidRPr="00D0732D">
        <w:rPr>
          <w:b/>
          <w:i/>
          <w:lang w:val="en-NZ"/>
        </w:rPr>
        <w:t>Bim Afolami:</w:t>
      </w:r>
      <w:r>
        <w:rPr>
          <w:lang w:val="en-NZ"/>
        </w:rPr>
        <w:t xml:space="preserve"> He says</w:t>
      </w:r>
      <w:r w:rsidRPr="00875C47">
        <w:rPr>
          <w:lang w:val="en-NZ"/>
        </w:rPr>
        <w:t xml:space="preserve"> lots of things</w:t>
      </w:r>
      <w:r>
        <w:rPr>
          <w:lang w:val="en-NZ"/>
        </w:rPr>
        <w:t>. I will</w:t>
      </w:r>
      <w:r w:rsidRPr="00875C47">
        <w:rPr>
          <w:lang w:val="en-NZ"/>
        </w:rPr>
        <w:t xml:space="preserve"> leave him to speak for himself</w:t>
      </w:r>
      <w:r>
        <w:rPr>
          <w:lang w:val="en-NZ"/>
        </w:rPr>
        <w:t>; he is quite</w:t>
      </w:r>
      <w:r w:rsidRPr="00875C47">
        <w:rPr>
          <w:lang w:val="en-NZ"/>
        </w:rPr>
        <w:t xml:space="preserve"> keen on it. </w:t>
      </w:r>
      <w:r>
        <w:rPr>
          <w:lang w:val="en-NZ"/>
        </w:rPr>
        <w:t>Barely</w:t>
      </w:r>
      <w:r w:rsidRPr="00875C47">
        <w:rPr>
          <w:lang w:val="en-NZ"/>
        </w:rPr>
        <w:t xml:space="preserve"> anybody is proposing that we take absolutely nobody</w:t>
      </w:r>
      <w:r>
        <w:rPr>
          <w:lang w:val="en-NZ"/>
        </w:rPr>
        <w:t xml:space="preserve">. </w:t>
      </w:r>
      <w:r w:rsidRPr="00875C47">
        <w:rPr>
          <w:lang w:val="en-NZ"/>
        </w:rPr>
        <w:t>At the same time, nobody</w:t>
      </w:r>
      <w:r>
        <w:rPr>
          <w:lang w:val="en-NZ"/>
        </w:rPr>
        <w:t xml:space="preserve"> i</w:t>
      </w:r>
      <w:r w:rsidRPr="00875C47">
        <w:rPr>
          <w:lang w:val="en-NZ"/>
        </w:rPr>
        <w:t>s proposing that we take absolutely anybody from anywhere in the world who wants to come here.</w:t>
      </w:r>
      <w:r>
        <w:rPr>
          <w:lang w:val="en-NZ"/>
        </w:rPr>
        <w:t xml:space="preserve"> All we </w:t>
      </w:r>
      <w:r w:rsidRPr="00875C47">
        <w:rPr>
          <w:lang w:val="en-NZ"/>
        </w:rPr>
        <w:t>are debating here is the level</w:t>
      </w:r>
      <w:r>
        <w:rPr>
          <w:lang w:val="en-NZ"/>
        </w:rPr>
        <w:t xml:space="preserve"> and it is my</w:t>
      </w:r>
      <w:r w:rsidRPr="00875C47">
        <w:rPr>
          <w:lang w:val="en-NZ"/>
        </w:rPr>
        <w:t xml:space="preserve"> assessment that the level will have to be dependent on a balance of things, the nature of your society and integration</w:t>
      </w:r>
      <w:r w:rsidR="00912ACA">
        <w:rPr>
          <w:lang w:val="en-NZ"/>
        </w:rPr>
        <w:t>,</w:t>
      </w:r>
      <w:r>
        <w:rPr>
          <w:lang w:val="en-NZ"/>
        </w:rPr>
        <w:t xml:space="preserve"> but</w:t>
      </w:r>
      <w:r w:rsidR="00912ACA">
        <w:rPr>
          <w:lang w:val="en-NZ"/>
        </w:rPr>
        <w:t xml:space="preserve"> </w:t>
      </w:r>
      <w:r w:rsidRPr="00875C47">
        <w:rPr>
          <w:lang w:val="en-NZ"/>
        </w:rPr>
        <w:t>critically</w:t>
      </w:r>
      <w:r w:rsidR="00912ACA">
        <w:rPr>
          <w:lang w:val="en-NZ"/>
        </w:rPr>
        <w:t xml:space="preserve"> </w:t>
      </w:r>
      <w:r w:rsidRPr="00875C47">
        <w:rPr>
          <w:lang w:val="en-NZ"/>
        </w:rPr>
        <w:t>economics.</w:t>
      </w:r>
    </w:p>
    <w:p w:rsidR="00F8685A" w:rsidP="00F8685A">
      <w:pPr>
        <w:pStyle w:val="Remark"/>
        <w:rPr>
          <w:lang w:val="en-NZ"/>
        </w:rPr>
      </w:pPr>
      <w:r w:rsidRPr="00D0732D">
        <w:rPr>
          <w:b/>
          <w:lang w:val="en-NZ"/>
        </w:rPr>
        <w:t xml:space="preserve">The Chair: </w:t>
      </w:r>
      <w:r w:rsidR="00912ACA">
        <w:rPr>
          <w:lang w:val="en-NZ"/>
        </w:rPr>
        <w:t>”C</w:t>
      </w:r>
      <w:r w:rsidRPr="00D0732D">
        <w:rPr>
          <w:lang w:val="en-NZ"/>
        </w:rPr>
        <w:t>ritically economics</w:t>
      </w:r>
      <w:r w:rsidR="00912ACA">
        <w:rPr>
          <w:lang w:val="en-NZ"/>
        </w:rPr>
        <w:t xml:space="preserve">” </w:t>
      </w:r>
      <w:r>
        <w:rPr>
          <w:lang w:val="en-NZ"/>
        </w:rPr>
        <w:t xml:space="preserve">is </w:t>
      </w:r>
      <w:r w:rsidRPr="00D0732D">
        <w:rPr>
          <w:lang w:val="en-NZ"/>
        </w:rPr>
        <w:t xml:space="preserve">very interesting. </w:t>
      </w:r>
      <w:r>
        <w:rPr>
          <w:lang w:val="en-NZ"/>
        </w:rPr>
        <w:t>D</w:t>
      </w:r>
      <w:r w:rsidRPr="00D0732D">
        <w:rPr>
          <w:lang w:val="en-NZ"/>
        </w:rPr>
        <w:t>o you think that 315,000</w:t>
      </w:r>
      <w:r w:rsidR="00912ACA">
        <w:rPr>
          <w:lang w:val="en-NZ"/>
        </w:rPr>
        <w:t xml:space="preserve"> </w:t>
      </w:r>
      <w:r>
        <w:rPr>
          <w:lang w:val="en-NZ"/>
        </w:rPr>
        <w:t xml:space="preserve">and </w:t>
      </w:r>
      <w:r w:rsidRPr="00D0732D">
        <w:rPr>
          <w:lang w:val="en-NZ"/>
        </w:rPr>
        <w:t>the ONS figure</w:t>
      </w:r>
      <w:r w:rsidR="00912ACA">
        <w:rPr>
          <w:lang w:val="en-NZ"/>
        </w:rPr>
        <w:t xml:space="preserve"> are therefore </w:t>
      </w:r>
      <w:r w:rsidRPr="00D0732D" w:rsidR="00912ACA">
        <w:rPr>
          <w:lang w:val="en-NZ"/>
        </w:rPr>
        <w:t>acceptable</w:t>
      </w:r>
      <w:r w:rsidR="00912ACA">
        <w:rPr>
          <w:lang w:val="en-NZ"/>
        </w:rPr>
        <w:t xml:space="preserve"> </w:t>
      </w:r>
      <w:r w:rsidRPr="00D0732D">
        <w:rPr>
          <w:lang w:val="en-NZ"/>
        </w:rPr>
        <w:t>figure</w:t>
      </w:r>
      <w:r w:rsidR="00912ACA">
        <w:rPr>
          <w:lang w:val="en-NZ"/>
        </w:rPr>
        <w:t>s</w:t>
      </w:r>
      <w:r w:rsidRPr="00D0732D">
        <w:rPr>
          <w:lang w:val="en-NZ"/>
        </w:rPr>
        <w:t xml:space="preserve"> from the economic position?</w:t>
      </w:r>
    </w:p>
    <w:p w:rsidR="00F8685A" w:rsidP="00F8685A">
      <w:pPr>
        <w:pStyle w:val="Answer"/>
        <w:rPr>
          <w:rFonts w:cs="Courier New"/>
          <w:lang w:val="en-NZ"/>
        </w:rPr>
      </w:pPr>
      <w:r w:rsidRPr="00D0732D">
        <w:rPr>
          <w:b/>
          <w:i/>
          <w:lang w:val="en-NZ"/>
        </w:rPr>
        <w:t>Bim Afolami:</w:t>
      </w:r>
      <w:r>
        <w:rPr>
          <w:lang w:val="en-NZ"/>
        </w:rPr>
        <w:t xml:space="preserve"> It is</w:t>
      </w:r>
      <w:r w:rsidRPr="00875C47">
        <w:rPr>
          <w:rFonts w:cs="Courier New"/>
          <w:lang w:val="en-NZ"/>
        </w:rPr>
        <w:t xml:space="preserve"> not just the economic position because you also have to bear the societal aspects of this</w:t>
      </w:r>
      <w:r w:rsidRPr="00912ACA" w:rsidR="00912ACA">
        <w:rPr>
          <w:rFonts w:cs="Courier New"/>
          <w:lang w:val="en-NZ"/>
        </w:rPr>
        <w:t xml:space="preserve"> </w:t>
      </w:r>
      <w:r w:rsidRPr="00875C47" w:rsidR="00912ACA">
        <w:rPr>
          <w:rFonts w:cs="Courier New"/>
          <w:lang w:val="en-NZ"/>
        </w:rPr>
        <w:t>in mind</w:t>
      </w:r>
      <w:r w:rsidRPr="00875C47">
        <w:rPr>
          <w:rFonts w:cs="Courier New"/>
          <w:lang w:val="en-NZ"/>
        </w:rPr>
        <w:t xml:space="preserve">. </w:t>
      </w:r>
      <w:r>
        <w:rPr>
          <w:rFonts w:cs="Courier New"/>
          <w:lang w:val="en-NZ"/>
        </w:rPr>
        <w:t xml:space="preserve">You cannot </w:t>
      </w:r>
      <w:r w:rsidRPr="00875C47">
        <w:rPr>
          <w:rFonts w:cs="Courier New"/>
          <w:lang w:val="en-NZ"/>
        </w:rPr>
        <w:t>just take one aspect of a judgment.</w:t>
      </w:r>
    </w:p>
    <w:p w:rsidR="00F8685A" w:rsidP="00F8685A">
      <w:pPr>
        <w:pStyle w:val="Remark"/>
        <w:rPr>
          <w:lang w:val="en-NZ"/>
        </w:rPr>
      </w:pPr>
      <w:r w:rsidRPr="00D0732D">
        <w:rPr>
          <w:b/>
          <w:lang w:val="en-NZ"/>
        </w:rPr>
        <w:t>The Chair:</w:t>
      </w:r>
      <w:r>
        <w:rPr>
          <w:lang w:val="en-NZ"/>
        </w:rPr>
        <w:t xml:space="preserve"> </w:t>
      </w:r>
      <w:r w:rsidRPr="00D0732D">
        <w:rPr>
          <w:lang w:val="en-NZ"/>
        </w:rPr>
        <w:t xml:space="preserve">It might </w:t>
      </w:r>
      <w:r>
        <w:rPr>
          <w:lang w:val="en-NZ"/>
        </w:rPr>
        <w:t xml:space="preserve">be </w:t>
      </w:r>
      <w:r w:rsidRPr="00D0732D">
        <w:rPr>
          <w:lang w:val="en-NZ"/>
        </w:rPr>
        <w:t>lower or it might be higher</w:t>
      </w:r>
      <w:r w:rsidR="00912ACA">
        <w:rPr>
          <w:lang w:val="en-NZ"/>
        </w:rPr>
        <w:t>.</w:t>
      </w:r>
    </w:p>
    <w:p w:rsidR="00F8685A" w:rsidP="00F8685A">
      <w:pPr>
        <w:pStyle w:val="Answer"/>
        <w:rPr>
          <w:rFonts w:cs="Courier New"/>
          <w:lang w:val="en-NZ"/>
        </w:rPr>
      </w:pPr>
      <w:r w:rsidRPr="00D0732D">
        <w:rPr>
          <w:b/>
          <w:i/>
          <w:lang w:val="en-NZ"/>
        </w:rPr>
        <w:t>Bim Afolami:</w:t>
      </w:r>
      <w:r>
        <w:rPr>
          <w:lang w:val="en-NZ"/>
        </w:rPr>
        <w:t xml:space="preserve"> </w:t>
      </w:r>
      <w:r>
        <w:rPr>
          <w:rFonts w:cs="Courier New"/>
          <w:lang w:val="en-NZ"/>
        </w:rPr>
        <w:t>O</w:t>
      </w:r>
      <w:r w:rsidRPr="00875C47">
        <w:rPr>
          <w:rFonts w:cs="Courier New"/>
          <w:lang w:val="en-NZ"/>
        </w:rPr>
        <w:t>f course it could be</w:t>
      </w:r>
      <w:r w:rsidR="00912ACA">
        <w:rPr>
          <w:rFonts w:cs="Courier New"/>
          <w:lang w:val="en-NZ"/>
        </w:rPr>
        <w:t xml:space="preserve">, </w:t>
      </w:r>
      <w:r>
        <w:rPr>
          <w:rFonts w:cs="Courier New"/>
          <w:lang w:val="en-NZ"/>
        </w:rPr>
        <w:t>w</w:t>
      </w:r>
      <w:r w:rsidRPr="00875C47">
        <w:rPr>
          <w:rFonts w:cs="Courier New"/>
          <w:lang w:val="en-NZ"/>
        </w:rPr>
        <w:t>hatever the judgment is when you take things in the round</w:t>
      </w:r>
      <w:r>
        <w:rPr>
          <w:rFonts w:cs="Courier New"/>
          <w:lang w:val="en-NZ"/>
        </w:rPr>
        <w:t>. T</w:t>
      </w:r>
      <w:r w:rsidRPr="00875C47">
        <w:rPr>
          <w:rFonts w:cs="Courier New"/>
          <w:lang w:val="en-NZ"/>
        </w:rPr>
        <w:t xml:space="preserve">he problem with this debate, if you </w:t>
      </w:r>
      <w:r w:rsidR="00912ACA">
        <w:rPr>
          <w:rFonts w:cs="Courier New"/>
          <w:lang w:val="en-NZ"/>
        </w:rPr>
        <w:t xml:space="preserve">will </w:t>
      </w:r>
      <w:r w:rsidRPr="00875C47">
        <w:rPr>
          <w:rFonts w:cs="Courier New"/>
          <w:lang w:val="en-NZ"/>
        </w:rPr>
        <w:t xml:space="preserve">forgive me, is </w:t>
      </w:r>
      <w:r w:rsidR="00912ACA">
        <w:rPr>
          <w:rFonts w:cs="Courier New"/>
          <w:lang w:val="en-NZ"/>
        </w:rPr>
        <w:t xml:space="preserve">that </w:t>
      </w:r>
      <w:r w:rsidRPr="00875C47">
        <w:rPr>
          <w:rFonts w:cs="Courier New"/>
          <w:lang w:val="en-NZ"/>
        </w:rPr>
        <w:t>people end up getting fixated on specific numbers</w:t>
      </w:r>
      <w:r w:rsidR="00912ACA">
        <w:rPr>
          <w:rFonts w:cs="Courier New"/>
          <w:lang w:val="en-NZ"/>
        </w:rPr>
        <w:t xml:space="preserve"> </w:t>
      </w:r>
      <w:r w:rsidRPr="00875C47">
        <w:rPr>
          <w:rFonts w:cs="Courier New"/>
          <w:lang w:val="en-NZ"/>
        </w:rPr>
        <w:t>and it</w:t>
      </w:r>
      <w:r>
        <w:rPr>
          <w:rFonts w:cs="Courier New"/>
          <w:lang w:val="en-NZ"/>
        </w:rPr>
        <w:t xml:space="preserve"> i</w:t>
      </w:r>
      <w:r w:rsidRPr="00875C47">
        <w:rPr>
          <w:rFonts w:cs="Courier New"/>
          <w:lang w:val="en-NZ"/>
        </w:rPr>
        <w:t xml:space="preserve">s very difficult to assess everything that </w:t>
      </w:r>
      <w:r w:rsidR="00912ACA">
        <w:rPr>
          <w:rFonts w:cs="Courier New"/>
          <w:lang w:val="en-NZ"/>
        </w:rPr>
        <w:t xml:space="preserve">will </w:t>
      </w:r>
      <w:r w:rsidRPr="00875C47">
        <w:rPr>
          <w:rFonts w:cs="Courier New"/>
          <w:lang w:val="en-NZ"/>
        </w:rPr>
        <w:t>happen</w:t>
      </w:r>
      <w:r w:rsidR="00912ACA">
        <w:rPr>
          <w:rFonts w:cs="Courier New"/>
          <w:lang w:val="en-NZ"/>
        </w:rPr>
        <w:t xml:space="preserve"> </w:t>
      </w:r>
      <w:r w:rsidRPr="00875C47">
        <w:rPr>
          <w:rFonts w:cs="Courier New"/>
          <w:lang w:val="en-NZ"/>
        </w:rPr>
        <w:t xml:space="preserve">in the future. </w:t>
      </w:r>
      <w:r w:rsidR="00912ACA">
        <w:rPr>
          <w:rFonts w:cs="Courier New"/>
          <w:lang w:val="en-NZ"/>
        </w:rPr>
        <w:t xml:space="preserve">If </w:t>
      </w:r>
      <w:r w:rsidRPr="00875C47">
        <w:rPr>
          <w:rFonts w:cs="Courier New"/>
          <w:lang w:val="en-NZ"/>
        </w:rPr>
        <w:t>we</w:t>
      </w:r>
      <w:r>
        <w:rPr>
          <w:rFonts w:cs="Courier New"/>
          <w:lang w:val="en-NZ"/>
        </w:rPr>
        <w:t xml:space="preserve"> ha</w:t>
      </w:r>
      <w:r w:rsidRPr="00875C47">
        <w:rPr>
          <w:rFonts w:cs="Courier New"/>
          <w:lang w:val="en-NZ"/>
        </w:rPr>
        <w:t>d said five years ago that there</w:t>
      </w:r>
      <w:r>
        <w:rPr>
          <w:rFonts w:cs="Courier New"/>
          <w:lang w:val="en-NZ"/>
        </w:rPr>
        <w:t xml:space="preserve"> would</w:t>
      </w:r>
      <w:r w:rsidRPr="00875C47">
        <w:rPr>
          <w:rFonts w:cs="Courier New"/>
          <w:lang w:val="en-NZ"/>
        </w:rPr>
        <w:t xml:space="preserve"> be a war in the Ukraine that would lead to hundreds of thousands of people coming to this country, people may have</w:t>
      </w:r>
      <w:r>
        <w:rPr>
          <w:rFonts w:cs="Courier New"/>
          <w:lang w:val="en-NZ"/>
        </w:rPr>
        <w:t xml:space="preserve"> found that far-fetched.</w:t>
      </w:r>
    </w:p>
    <w:p w:rsidR="00F8685A" w:rsidP="00F8685A">
      <w:pPr>
        <w:pStyle w:val="Remark"/>
        <w:rPr>
          <w:lang w:val="en-NZ"/>
        </w:rPr>
      </w:pPr>
      <w:r w:rsidRPr="002D5EC2">
        <w:rPr>
          <w:b/>
          <w:lang w:val="en-NZ"/>
        </w:rPr>
        <w:t>The Chair:</w:t>
      </w:r>
      <w:r>
        <w:rPr>
          <w:lang w:val="en-NZ"/>
        </w:rPr>
        <w:t xml:space="preserve"> </w:t>
      </w:r>
      <w:r w:rsidRPr="002D5EC2">
        <w:rPr>
          <w:lang w:val="en-NZ"/>
        </w:rPr>
        <w:t>I am just trying to get a sense of where you are with</w:t>
      </w:r>
      <w:r>
        <w:rPr>
          <w:lang w:val="en-NZ"/>
        </w:rPr>
        <w:t xml:space="preserve"> t</w:t>
      </w:r>
      <w:r w:rsidRPr="002D5EC2">
        <w:rPr>
          <w:lang w:val="en-NZ"/>
        </w:rPr>
        <w:t>he OBR figures</w:t>
      </w:r>
      <w:r>
        <w:rPr>
          <w:lang w:val="en-NZ"/>
        </w:rPr>
        <w:t xml:space="preserve">. </w:t>
      </w:r>
    </w:p>
    <w:p w:rsidR="00F8685A" w:rsidP="00F8685A">
      <w:pPr>
        <w:pStyle w:val="Question"/>
        <w:rPr>
          <w:rFonts w:cs="Courier New"/>
          <w:lang w:val="en-NZ"/>
        </w:rPr>
      </w:pPr>
      <w:r w:rsidRPr="00CB0AD3">
        <w:rPr>
          <w:b/>
          <w:lang w:val="en-NZ"/>
        </w:rPr>
        <w:t>Lord Layard:</w:t>
      </w:r>
      <w:r>
        <w:rPr>
          <w:b/>
          <w:lang w:val="en-NZ"/>
        </w:rPr>
        <w:t xml:space="preserve"> </w:t>
      </w:r>
      <w:r>
        <w:rPr>
          <w:rFonts w:cs="Courier New"/>
          <w:lang w:val="en-NZ"/>
        </w:rPr>
        <w:t>O</w:t>
      </w:r>
      <w:r w:rsidRPr="00875C47">
        <w:rPr>
          <w:rFonts w:cs="Courier New"/>
          <w:lang w:val="en-NZ"/>
        </w:rPr>
        <w:t>n ageing</w:t>
      </w:r>
      <w:r>
        <w:rPr>
          <w:rFonts w:cs="Courier New"/>
          <w:lang w:val="en-NZ"/>
        </w:rPr>
        <w:t>, of</w:t>
      </w:r>
      <w:r w:rsidRPr="00875C47">
        <w:rPr>
          <w:rFonts w:cs="Courier New"/>
          <w:lang w:val="en-NZ"/>
        </w:rPr>
        <w:t xml:space="preserve"> course the state pension age and what </w:t>
      </w:r>
      <w:r w:rsidR="00912ACA">
        <w:rPr>
          <w:rFonts w:cs="Courier New"/>
          <w:lang w:val="en-NZ"/>
        </w:rPr>
        <w:t xml:space="preserve">it </w:t>
      </w:r>
      <w:r w:rsidRPr="00875C47">
        <w:rPr>
          <w:rFonts w:cs="Courier New"/>
          <w:lang w:val="en-NZ"/>
        </w:rPr>
        <w:t xml:space="preserve">is </w:t>
      </w:r>
      <w:r w:rsidR="00912ACA">
        <w:rPr>
          <w:rFonts w:cs="Courier New"/>
          <w:lang w:val="en-NZ"/>
        </w:rPr>
        <w:t xml:space="preserve">are </w:t>
      </w:r>
      <w:r w:rsidRPr="00875C47">
        <w:rPr>
          <w:rFonts w:cs="Courier New"/>
          <w:lang w:val="en-NZ"/>
        </w:rPr>
        <w:t xml:space="preserve">very important from the point of view of the </w:t>
      </w:r>
      <w:r>
        <w:rPr>
          <w:rFonts w:cs="Courier New"/>
          <w:lang w:val="en-NZ"/>
        </w:rPr>
        <w:t>B</w:t>
      </w:r>
      <w:r w:rsidRPr="00875C47">
        <w:rPr>
          <w:rFonts w:cs="Courier New"/>
          <w:lang w:val="en-NZ"/>
        </w:rPr>
        <w:t xml:space="preserve">udget. </w:t>
      </w:r>
      <w:r>
        <w:rPr>
          <w:rFonts w:cs="Courier New"/>
          <w:lang w:val="en-NZ"/>
        </w:rPr>
        <w:t>A</w:t>
      </w:r>
      <w:r w:rsidRPr="00875C47">
        <w:rPr>
          <w:rFonts w:cs="Courier New"/>
          <w:lang w:val="en-NZ"/>
        </w:rPr>
        <w:t>re you thinking about advancing the date at which the state pension age goes up to 68? I think it</w:t>
      </w:r>
      <w:r>
        <w:rPr>
          <w:rFonts w:cs="Courier New"/>
          <w:lang w:val="en-NZ"/>
        </w:rPr>
        <w:t xml:space="preserve"> i</w:t>
      </w:r>
      <w:r w:rsidRPr="00875C47">
        <w:rPr>
          <w:rFonts w:cs="Courier New"/>
          <w:lang w:val="en-NZ"/>
        </w:rPr>
        <w:t>s 2044</w:t>
      </w:r>
      <w:r w:rsidRPr="00912ACA" w:rsidR="00912ACA">
        <w:rPr>
          <w:rFonts w:cs="Courier New"/>
          <w:lang w:val="en-NZ"/>
        </w:rPr>
        <w:t xml:space="preserve"> </w:t>
      </w:r>
      <w:r w:rsidRPr="00875C47" w:rsidR="00912ACA">
        <w:rPr>
          <w:rFonts w:cs="Courier New"/>
          <w:lang w:val="en-NZ"/>
        </w:rPr>
        <w:t>at the moment</w:t>
      </w:r>
      <w:r w:rsidR="00912ACA">
        <w:rPr>
          <w:rFonts w:cs="Courier New"/>
          <w:lang w:val="en-NZ"/>
        </w:rPr>
        <w:t xml:space="preserve">, which </w:t>
      </w:r>
      <w:r w:rsidRPr="00875C47">
        <w:rPr>
          <w:rFonts w:cs="Courier New"/>
          <w:lang w:val="en-NZ"/>
        </w:rPr>
        <w:t>seems a very long way ahead.</w:t>
      </w:r>
    </w:p>
    <w:p w:rsidR="00F8685A" w:rsidP="00F8685A">
      <w:pPr>
        <w:pStyle w:val="Answer"/>
        <w:rPr>
          <w:rFonts w:cs="Courier New"/>
          <w:lang w:val="en-NZ"/>
        </w:rPr>
      </w:pPr>
      <w:r w:rsidRPr="00CB0AD3">
        <w:rPr>
          <w:b/>
          <w:i/>
          <w:lang w:val="en-NZ"/>
        </w:rPr>
        <w:t>Bim Afolami:</w:t>
      </w:r>
      <w:r>
        <w:rPr>
          <w:lang w:val="en-NZ"/>
        </w:rPr>
        <w:t xml:space="preserve"> </w:t>
      </w:r>
      <w:r w:rsidRPr="00875C47">
        <w:rPr>
          <w:rFonts w:cs="Courier New"/>
          <w:lang w:val="en-NZ"/>
        </w:rPr>
        <w:t xml:space="preserve">It does. I have not had any conversations </w:t>
      </w:r>
      <w:r w:rsidR="00912ACA">
        <w:rPr>
          <w:rFonts w:cs="Courier New"/>
          <w:lang w:val="en-NZ"/>
        </w:rPr>
        <w:t xml:space="preserve">on </w:t>
      </w:r>
      <w:r w:rsidRPr="00875C47">
        <w:rPr>
          <w:rFonts w:cs="Courier New"/>
          <w:lang w:val="en-NZ"/>
        </w:rPr>
        <w:t>that and it is not my understanding that we</w:t>
      </w:r>
      <w:r>
        <w:rPr>
          <w:rFonts w:cs="Courier New"/>
          <w:lang w:val="en-NZ"/>
        </w:rPr>
        <w:t xml:space="preserve"> a</w:t>
      </w:r>
      <w:r w:rsidRPr="00875C47">
        <w:rPr>
          <w:rFonts w:cs="Courier New"/>
          <w:lang w:val="en-NZ"/>
        </w:rPr>
        <w:t>re thinking of doing that in this Parliament.</w:t>
      </w:r>
    </w:p>
    <w:p w:rsidR="00F8685A" w:rsidRPr="00493CE7" w:rsidP="00F8685A">
      <w:pPr>
        <w:pStyle w:val="Question"/>
        <w:rPr>
          <w:lang w:val="en-NZ"/>
        </w:rPr>
      </w:pPr>
      <w:r w:rsidRPr="00493CE7">
        <w:rPr>
          <w:b/>
          <w:lang w:val="en-NZ"/>
        </w:rPr>
        <w:t>Baroness Wolf of Dulwich:</w:t>
      </w:r>
      <w:r w:rsidRPr="00493CE7">
        <w:rPr>
          <w:lang w:val="en-NZ"/>
        </w:rPr>
        <w:t xml:space="preserve"> </w:t>
      </w:r>
      <w:r w:rsidRPr="00493CE7">
        <w:rPr>
          <w:rFonts w:cs="Courier New"/>
          <w:lang w:val="en-NZ"/>
        </w:rPr>
        <w:t>Minister, I will switch from migration to net zero</w:t>
      </w:r>
      <w:r w:rsidR="00912ACA">
        <w:rPr>
          <w:rFonts w:cs="Courier New"/>
          <w:lang w:val="en-NZ"/>
        </w:rPr>
        <w:t>, b</w:t>
      </w:r>
      <w:r w:rsidRPr="00493CE7">
        <w:rPr>
          <w:rFonts w:cs="Courier New"/>
          <w:lang w:val="en-NZ"/>
        </w:rPr>
        <w:t xml:space="preserve">earing in mind that we are </w:t>
      </w:r>
      <w:r w:rsidR="00912ACA">
        <w:rPr>
          <w:rFonts w:cs="Courier New"/>
          <w:lang w:val="en-NZ"/>
        </w:rPr>
        <w:t xml:space="preserve">still </w:t>
      </w:r>
      <w:r w:rsidRPr="00493CE7">
        <w:rPr>
          <w:rFonts w:cs="Courier New"/>
          <w:lang w:val="en-NZ"/>
        </w:rPr>
        <w:t>talking about debt sustainability</w:t>
      </w:r>
      <w:r w:rsidR="00912ACA">
        <w:rPr>
          <w:rFonts w:cs="Courier New"/>
          <w:lang w:val="en-NZ"/>
        </w:rPr>
        <w:t xml:space="preserve">. This </w:t>
      </w:r>
      <w:r w:rsidRPr="00493CE7">
        <w:rPr>
          <w:rFonts w:cs="Courier New"/>
          <w:lang w:val="en-NZ"/>
        </w:rPr>
        <w:t xml:space="preserve">will be very expensive and the expense has, as I am sure everybody is aware, become increasingly live as a political issue, to some extent in this country </w:t>
      </w:r>
      <w:r w:rsidR="00912ACA">
        <w:rPr>
          <w:rFonts w:cs="Courier New"/>
          <w:lang w:val="en-NZ"/>
        </w:rPr>
        <w:t xml:space="preserve">but </w:t>
      </w:r>
      <w:r w:rsidRPr="00493CE7">
        <w:rPr>
          <w:rFonts w:cs="Courier New"/>
          <w:lang w:val="en-NZ"/>
        </w:rPr>
        <w:t xml:space="preserve">even more clearly in other developed countries. What is your view of the risk that this transition poses for the future of our debt levels and sustainability? </w:t>
      </w:r>
      <w:r w:rsidRPr="00493CE7">
        <w:rPr>
          <w:lang w:val="en-NZ"/>
        </w:rPr>
        <w:t>This may also be a question for Ms Curtice. I would be very interested to know how the Treasury is thinking about them and its view of how far policy can mitigate them. I would like some concrete thoughts rather than</w:t>
      </w:r>
      <w:r>
        <w:rPr>
          <w:lang w:val="en-NZ"/>
        </w:rPr>
        <w:t>, “O</w:t>
      </w:r>
      <w:r w:rsidRPr="00493CE7">
        <w:rPr>
          <w:lang w:val="en-NZ"/>
        </w:rPr>
        <w:t>f course it will spawn all sorts of green jobs and magic productivity increases</w:t>
      </w:r>
      <w:r>
        <w:rPr>
          <w:lang w:val="en-NZ"/>
        </w:rPr>
        <w:t>”</w:t>
      </w:r>
      <w:r w:rsidRPr="00493CE7">
        <w:rPr>
          <w:lang w:val="en-NZ"/>
        </w:rPr>
        <w:t>.</w:t>
      </w:r>
    </w:p>
    <w:p w:rsidR="00912ACA" w:rsidP="00F8685A">
      <w:pPr>
        <w:pStyle w:val="Answer"/>
        <w:rPr>
          <w:rFonts w:cs="Courier New"/>
          <w:lang w:val="en-NZ"/>
        </w:rPr>
      </w:pPr>
      <w:r w:rsidRPr="00CB0AD3">
        <w:rPr>
          <w:b/>
          <w:i/>
          <w:lang w:val="en-NZ"/>
        </w:rPr>
        <w:t>Bim Afolami:</w:t>
      </w:r>
      <w:r>
        <w:rPr>
          <w:lang w:val="en-NZ"/>
        </w:rPr>
        <w:t xml:space="preserve"> You </w:t>
      </w:r>
      <w:r w:rsidRPr="00875C47">
        <w:rPr>
          <w:rFonts w:cs="Courier New"/>
          <w:lang w:val="en-NZ"/>
        </w:rPr>
        <w:t>took my answer away then</w:t>
      </w:r>
      <w:r>
        <w:rPr>
          <w:rFonts w:cs="Courier New"/>
          <w:lang w:val="en-NZ"/>
        </w:rPr>
        <w:t>, Lady Wolf</w:t>
      </w:r>
      <w:r w:rsidRPr="00875C47">
        <w:rPr>
          <w:rFonts w:cs="Courier New"/>
          <w:lang w:val="en-NZ"/>
        </w:rPr>
        <w:t xml:space="preserve">. </w:t>
      </w:r>
      <w:r>
        <w:rPr>
          <w:rFonts w:cs="Courier New"/>
          <w:lang w:val="en-NZ"/>
        </w:rPr>
        <w:t>This</w:t>
      </w:r>
      <w:r w:rsidRPr="00875C47">
        <w:rPr>
          <w:rFonts w:cs="Courier New"/>
          <w:lang w:val="en-NZ"/>
        </w:rPr>
        <w:t xml:space="preserve"> is how I see this question</w:t>
      </w:r>
      <w:r>
        <w:rPr>
          <w:rFonts w:cs="Courier New"/>
          <w:lang w:val="en-NZ"/>
        </w:rPr>
        <w:t xml:space="preserve">: </w:t>
      </w:r>
      <w:r w:rsidRPr="00875C47">
        <w:rPr>
          <w:rFonts w:cs="Courier New"/>
          <w:lang w:val="en-NZ"/>
        </w:rPr>
        <w:t xml:space="preserve">there are three aspects. </w:t>
      </w:r>
      <w:r>
        <w:rPr>
          <w:rFonts w:cs="Courier New"/>
          <w:lang w:val="en-NZ"/>
        </w:rPr>
        <w:t xml:space="preserve">First, </w:t>
      </w:r>
      <w:r w:rsidRPr="00875C47">
        <w:rPr>
          <w:rFonts w:cs="Courier New"/>
          <w:lang w:val="en-NZ"/>
        </w:rPr>
        <w:t xml:space="preserve">this is something that not just this </w:t>
      </w:r>
      <w:r>
        <w:rPr>
          <w:rFonts w:cs="Courier New"/>
          <w:lang w:val="en-NZ"/>
        </w:rPr>
        <w:t>G</w:t>
      </w:r>
      <w:r w:rsidRPr="00875C47">
        <w:rPr>
          <w:rFonts w:cs="Courier New"/>
          <w:lang w:val="en-NZ"/>
        </w:rPr>
        <w:t>overnment but</w:t>
      </w:r>
      <w:r>
        <w:rPr>
          <w:rFonts w:cs="Courier New"/>
          <w:lang w:val="en-NZ"/>
        </w:rPr>
        <w:t xml:space="preserve"> </w:t>
      </w:r>
      <w:r w:rsidRPr="00875C47">
        <w:rPr>
          <w:rFonts w:cs="Courier New"/>
          <w:lang w:val="en-NZ"/>
        </w:rPr>
        <w:t xml:space="preserve">almost all </w:t>
      </w:r>
      <w:r>
        <w:rPr>
          <w:rFonts w:cs="Courier New"/>
          <w:lang w:val="en-NZ"/>
        </w:rPr>
        <w:t>G</w:t>
      </w:r>
      <w:r w:rsidRPr="00875C47">
        <w:rPr>
          <w:rFonts w:cs="Courier New"/>
          <w:lang w:val="en-NZ"/>
        </w:rPr>
        <w:t>overnments</w:t>
      </w:r>
      <w:r>
        <w:rPr>
          <w:rFonts w:cs="Courier New"/>
          <w:lang w:val="en-NZ"/>
        </w:rPr>
        <w:t xml:space="preserve"> </w:t>
      </w:r>
      <w:r w:rsidRPr="00875C47">
        <w:rPr>
          <w:rFonts w:cs="Courier New"/>
          <w:lang w:val="en-NZ"/>
        </w:rPr>
        <w:t>across the world have committed to.</w:t>
      </w:r>
      <w:r>
        <w:rPr>
          <w:rFonts w:cs="Courier New"/>
          <w:lang w:val="en-NZ"/>
        </w:rPr>
        <w:t xml:space="preserve"> We are </w:t>
      </w:r>
      <w:r w:rsidRPr="00875C47">
        <w:rPr>
          <w:rFonts w:cs="Courier New"/>
          <w:lang w:val="en-NZ"/>
        </w:rPr>
        <w:t xml:space="preserve">not an island in this respect. </w:t>
      </w:r>
      <w:r>
        <w:rPr>
          <w:rFonts w:cs="Courier New"/>
          <w:lang w:val="en-NZ"/>
        </w:rPr>
        <w:t>We</w:t>
      </w:r>
      <w:r w:rsidRPr="00875C47">
        <w:rPr>
          <w:rFonts w:cs="Courier New"/>
          <w:lang w:val="en-NZ"/>
        </w:rPr>
        <w:t xml:space="preserve"> are tackling this challenge at the same time, broadly speaking, as everybody else. </w:t>
      </w:r>
    </w:p>
    <w:p w:rsidR="00F8685A" w:rsidP="00F8685A">
      <w:pPr>
        <w:pStyle w:val="Answer"/>
        <w:rPr>
          <w:rFonts w:cs="Courier New"/>
          <w:lang w:val="en-NZ"/>
        </w:rPr>
      </w:pPr>
      <w:r w:rsidRPr="00875C47">
        <w:rPr>
          <w:rFonts w:cs="Courier New"/>
          <w:lang w:val="en-NZ"/>
        </w:rPr>
        <w:t>The second thing is that it is</w:t>
      </w:r>
      <w:r w:rsidR="00912ACA">
        <w:rPr>
          <w:rFonts w:cs="Courier New"/>
          <w:lang w:val="en-NZ"/>
        </w:rPr>
        <w:t xml:space="preserve"> </w:t>
      </w:r>
      <w:r w:rsidRPr="00875C47">
        <w:rPr>
          <w:rFonts w:cs="Courier New"/>
          <w:lang w:val="en-NZ"/>
        </w:rPr>
        <w:t>highly uncertain how we</w:t>
      </w:r>
      <w:r>
        <w:rPr>
          <w:rFonts w:cs="Courier New"/>
          <w:lang w:val="en-NZ"/>
        </w:rPr>
        <w:t xml:space="preserve"> will </w:t>
      </w:r>
      <w:r w:rsidRPr="00875C47">
        <w:rPr>
          <w:rFonts w:cs="Courier New"/>
          <w:lang w:val="en-NZ"/>
        </w:rPr>
        <w:t>achieve it because it relies</w:t>
      </w:r>
      <w:r w:rsidR="00912ACA">
        <w:rPr>
          <w:rFonts w:cs="Courier New"/>
          <w:lang w:val="en-NZ"/>
        </w:rPr>
        <w:t xml:space="preserve">, </w:t>
      </w:r>
      <w:r w:rsidRPr="00875C47">
        <w:rPr>
          <w:rFonts w:cs="Courier New"/>
          <w:lang w:val="en-NZ"/>
        </w:rPr>
        <w:t>in part</w:t>
      </w:r>
      <w:r w:rsidR="00912ACA">
        <w:rPr>
          <w:rFonts w:cs="Courier New"/>
          <w:lang w:val="en-NZ"/>
        </w:rPr>
        <w:t xml:space="preserve">, </w:t>
      </w:r>
      <w:r w:rsidRPr="00875C47">
        <w:rPr>
          <w:rFonts w:cs="Courier New"/>
          <w:lang w:val="en-NZ"/>
        </w:rPr>
        <w:t>on changes to individual</w:t>
      </w:r>
      <w:r w:rsidR="00912ACA">
        <w:rPr>
          <w:rFonts w:cs="Courier New"/>
          <w:lang w:val="en-NZ"/>
        </w:rPr>
        <w:t>s’</w:t>
      </w:r>
      <w:r w:rsidRPr="00875C47">
        <w:rPr>
          <w:rFonts w:cs="Courier New"/>
          <w:lang w:val="en-NZ"/>
        </w:rPr>
        <w:t xml:space="preserve"> behaviour and technology</w:t>
      </w:r>
      <w:r w:rsidR="00912ACA">
        <w:rPr>
          <w:rFonts w:cs="Courier New"/>
          <w:lang w:val="en-NZ"/>
        </w:rPr>
        <w:t xml:space="preserve">. </w:t>
      </w:r>
      <w:r w:rsidRPr="00875C47">
        <w:rPr>
          <w:rFonts w:cs="Courier New"/>
          <w:lang w:val="en-NZ"/>
        </w:rPr>
        <w:t>I</w:t>
      </w:r>
      <w:r>
        <w:rPr>
          <w:rFonts w:cs="Courier New"/>
          <w:lang w:val="en-NZ"/>
        </w:rPr>
        <w:t xml:space="preserve"> a</w:t>
      </w:r>
      <w:r w:rsidRPr="00875C47">
        <w:rPr>
          <w:rFonts w:cs="Courier New"/>
          <w:lang w:val="en-NZ"/>
        </w:rPr>
        <w:t>m talking about the 2050 target now</w:t>
      </w:r>
      <w:r w:rsidR="00912ACA">
        <w:rPr>
          <w:rFonts w:cs="Courier New"/>
          <w:lang w:val="en-NZ"/>
        </w:rPr>
        <w:t xml:space="preserve">. It is about </w:t>
      </w:r>
      <w:r w:rsidRPr="00875C47">
        <w:rPr>
          <w:rFonts w:cs="Courier New"/>
          <w:lang w:val="en-NZ"/>
        </w:rPr>
        <w:t xml:space="preserve">not so much </w:t>
      </w:r>
      <w:r w:rsidR="00912ACA">
        <w:rPr>
          <w:rFonts w:cs="Courier New"/>
          <w:lang w:val="en-NZ"/>
        </w:rPr>
        <w:t xml:space="preserve">about </w:t>
      </w:r>
      <w:r w:rsidRPr="00875C47">
        <w:rPr>
          <w:rFonts w:cs="Courier New"/>
          <w:lang w:val="en-NZ"/>
        </w:rPr>
        <w:t>technology being invented afresh</w:t>
      </w:r>
      <w:r>
        <w:rPr>
          <w:rFonts w:cs="Courier New"/>
          <w:lang w:val="en-NZ"/>
        </w:rPr>
        <w:t>,</w:t>
      </w:r>
      <w:r w:rsidRPr="00875C47">
        <w:rPr>
          <w:rFonts w:cs="Courier New"/>
          <w:lang w:val="en-NZ"/>
        </w:rPr>
        <w:t xml:space="preserve"> but being commercial in some respects. </w:t>
      </w:r>
    </w:p>
    <w:p w:rsidR="00F8685A" w:rsidP="00F8685A">
      <w:pPr>
        <w:pStyle w:val="Answer"/>
        <w:rPr>
          <w:rFonts w:cs="Courier New"/>
          <w:lang w:val="en-NZ"/>
        </w:rPr>
      </w:pPr>
      <w:r>
        <w:rPr>
          <w:rFonts w:cs="Courier New"/>
          <w:lang w:val="en-NZ"/>
        </w:rPr>
        <w:t xml:space="preserve">Thirdly, </w:t>
      </w:r>
      <w:r>
        <w:rPr>
          <w:rFonts w:cs="Courier New"/>
          <w:lang w:val="en-NZ"/>
        </w:rPr>
        <w:t xml:space="preserve">it will </w:t>
      </w:r>
      <w:r w:rsidRPr="00875C47">
        <w:rPr>
          <w:rFonts w:cs="Courier New"/>
          <w:lang w:val="en-NZ"/>
        </w:rPr>
        <w:t>clearly involve public spending of some degree that otherwise may not have been spent. I think those three things are true</w:t>
      </w:r>
      <w:r>
        <w:rPr>
          <w:rFonts w:cs="Courier New"/>
          <w:lang w:val="en-NZ"/>
        </w:rPr>
        <w:t>. O</w:t>
      </w:r>
      <w:r w:rsidRPr="00875C47">
        <w:rPr>
          <w:rFonts w:cs="Courier New"/>
          <w:lang w:val="en-NZ"/>
        </w:rPr>
        <w:t xml:space="preserve">n the third, to focus on it specifically before I bring </w:t>
      </w:r>
      <w:r>
        <w:rPr>
          <w:rFonts w:cs="Courier New"/>
          <w:lang w:val="en-NZ"/>
        </w:rPr>
        <w:t xml:space="preserve">in </w:t>
      </w:r>
      <w:r w:rsidRPr="00875C47">
        <w:rPr>
          <w:rFonts w:cs="Courier New"/>
          <w:lang w:val="en-NZ"/>
        </w:rPr>
        <w:t>Ms Curti</w:t>
      </w:r>
      <w:r>
        <w:rPr>
          <w:rFonts w:cs="Courier New"/>
          <w:lang w:val="en-NZ"/>
        </w:rPr>
        <w:t>ce,</w:t>
      </w:r>
      <w:r w:rsidRPr="00875C47">
        <w:rPr>
          <w:rFonts w:cs="Courier New"/>
          <w:lang w:val="en-NZ"/>
        </w:rPr>
        <w:t xml:space="preserve"> I do not necessarily </w:t>
      </w:r>
      <w:r w:rsidRPr="00875C47">
        <w:rPr>
          <w:rFonts w:cs="Courier New"/>
          <w:lang w:val="en-NZ"/>
        </w:rPr>
        <w:t xml:space="preserve">think </w:t>
      </w:r>
      <w:r w:rsidRPr="00875C47">
        <w:rPr>
          <w:rFonts w:cs="Courier New"/>
          <w:lang w:val="en-NZ"/>
        </w:rPr>
        <w:t>it needs to be a doomsday scenario for the fiscal position</w:t>
      </w:r>
      <w:r>
        <w:rPr>
          <w:rFonts w:cs="Courier New"/>
          <w:lang w:val="en-NZ"/>
        </w:rPr>
        <w:t xml:space="preserve"> </w:t>
      </w:r>
      <w:r w:rsidRPr="00875C47">
        <w:rPr>
          <w:rFonts w:cs="Courier New"/>
          <w:lang w:val="en-NZ"/>
        </w:rPr>
        <w:t>because</w:t>
      </w:r>
      <w:r>
        <w:rPr>
          <w:rFonts w:cs="Courier New"/>
          <w:lang w:val="en-NZ"/>
        </w:rPr>
        <w:t>,</w:t>
      </w:r>
      <w:r w:rsidRPr="00875C47">
        <w:rPr>
          <w:rFonts w:cs="Courier New"/>
          <w:lang w:val="en-NZ"/>
        </w:rPr>
        <w:t xml:space="preserve"> to some degree</w:t>
      </w:r>
      <w:r>
        <w:rPr>
          <w:rFonts w:cs="Courier New"/>
          <w:lang w:val="en-NZ"/>
        </w:rPr>
        <w:t>,</w:t>
      </w:r>
      <w:r w:rsidRPr="00875C47">
        <w:rPr>
          <w:rFonts w:cs="Courier New"/>
          <w:lang w:val="en-NZ"/>
        </w:rPr>
        <w:t xml:space="preserve"> it will be spending that would otherwise have been made in a different area of the economy that is now going to net zero. Let me give you an example. </w:t>
      </w:r>
      <w:r>
        <w:rPr>
          <w:rFonts w:cs="Courier New"/>
          <w:lang w:val="en-NZ"/>
        </w:rPr>
        <w:t>I</w:t>
      </w:r>
      <w:r w:rsidRPr="00875C47">
        <w:rPr>
          <w:rFonts w:cs="Courier New"/>
          <w:lang w:val="en-NZ"/>
        </w:rPr>
        <w:t xml:space="preserve">n the </w:t>
      </w:r>
      <w:r>
        <w:rPr>
          <w:rFonts w:cs="Courier New"/>
          <w:lang w:val="en-NZ"/>
        </w:rPr>
        <w:t>A</w:t>
      </w:r>
      <w:r w:rsidRPr="00875C47">
        <w:rPr>
          <w:rFonts w:cs="Courier New"/>
          <w:lang w:val="en-NZ"/>
        </w:rPr>
        <w:t xml:space="preserve">utumn </w:t>
      </w:r>
      <w:r>
        <w:rPr>
          <w:rFonts w:cs="Courier New"/>
          <w:lang w:val="en-NZ"/>
        </w:rPr>
        <w:t>S</w:t>
      </w:r>
      <w:r w:rsidRPr="00875C47">
        <w:rPr>
          <w:rFonts w:cs="Courier New"/>
          <w:lang w:val="en-NZ"/>
        </w:rPr>
        <w:t>tatement</w:t>
      </w:r>
      <w:r>
        <w:rPr>
          <w:rFonts w:cs="Courier New"/>
          <w:lang w:val="en-NZ"/>
        </w:rPr>
        <w:t xml:space="preserve"> the Chancellor</w:t>
      </w:r>
      <w:r w:rsidRPr="00875C47">
        <w:rPr>
          <w:rFonts w:cs="Courier New"/>
          <w:lang w:val="en-NZ"/>
        </w:rPr>
        <w:t xml:space="preserve"> brought forward the full expensing regime, the capital allowances 100% regime</w:t>
      </w:r>
      <w:r>
        <w:rPr>
          <w:rFonts w:cs="Courier New"/>
          <w:lang w:val="en-NZ"/>
        </w:rPr>
        <w:t>, which is</w:t>
      </w:r>
      <w:r w:rsidRPr="00875C47">
        <w:rPr>
          <w:rFonts w:cs="Courier New"/>
          <w:lang w:val="en-NZ"/>
        </w:rPr>
        <w:t xml:space="preserve"> designed to promote more business investment. </w:t>
      </w:r>
      <w:r>
        <w:rPr>
          <w:rFonts w:cs="Courier New"/>
          <w:lang w:val="en-NZ"/>
        </w:rPr>
        <w:t xml:space="preserve">Fifty </w:t>
      </w:r>
      <w:r w:rsidRPr="00875C47">
        <w:rPr>
          <w:rFonts w:cs="Courier New"/>
          <w:lang w:val="en-NZ"/>
        </w:rPr>
        <w:t xml:space="preserve">years ago, if a </w:t>
      </w:r>
      <w:r w:rsidR="00395220">
        <w:rPr>
          <w:rFonts w:cs="Courier New"/>
          <w:lang w:val="en-NZ"/>
        </w:rPr>
        <w:t>C</w:t>
      </w:r>
      <w:r w:rsidRPr="00875C47">
        <w:rPr>
          <w:rFonts w:cs="Courier New"/>
          <w:lang w:val="en-NZ"/>
        </w:rPr>
        <w:t xml:space="preserve">hancellor had done that, it would not have gone on green, because </w:t>
      </w:r>
      <w:r>
        <w:rPr>
          <w:rFonts w:cs="Courier New"/>
          <w:lang w:val="en-NZ"/>
        </w:rPr>
        <w:t xml:space="preserve">that </w:t>
      </w:r>
      <w:r w:rsidRPr="00875C47">
        <w:rPr>
          <w:rFonts w:cs="Courier New"/>
          <w:lang w:val="en-NZ"/>
        </w:rPr>
        <w:t>was</w:t>
      </w:r>
      <w:r>
        <w:rPr>
          <w:rFonts w:cs="Courier New"/>
          <w:lang w:val="en-NZ"/>
        </w:rPr>
        <w:t xml:space="preserve"> not</w:t>
      </w:r>
      <w:r w:rsidRPr="00875C47">
        <w:rPr>
          <w:rFonts w:cs="Courier New"/>
          <w:lang w:val="en-NZ"/>
        </w:rPr>
        <w:t xml:space="preserve"> part of the debate or the public issues of that time.</w:t>
      </w:r>
    </w:p>
    <w:p w:rsidR="00F8685A" w:rsidP="00F8685A">
      <w:pPr>
        <w:pStyle w:val="Answer"/>
        <w:rPr>
          <w:rFonts w:cs="Courier New"/>
          <w:lang w:val="en-NZ"/>
        </w:rPr>
      </w:pPr>
      <w:r w:rsidRPr="00875C47">
        <w:rPr>
          <w:rFonts w:cs="Courier New"/>
          <w:lang w:val="en-NZ"/>
        </w:rPr>
        <w:t>Today I suspect quite a lot of it</w:t>
      </w:r>
      <w:r>
        <w:rPr>
          <w:rFonts w:cs="Courier New"/>
          <w:lang w:val="en-NZ"/>
        </w:rPr>
        <w:t xml:space="preserve"> will go on</w:t>
      </w:r>
      <w:r w:rsidRPr="00875C47">
        <w:rPr>
          <w:rFonts w:cs="Courier New"/>
          <w:lang w:val="en-NZ"/>
        </w:rPr>
        <w:t xml:space="preserve"> greening the economy, on investments to make businesses or parts of infrastructure more ready for the net zero challenge. </w:t>
      </w:r>
      <w:r>
        <w:rPr>
          <w:rFonts w:cs="Courier New"/>
          <w:lang w:val="en-NZ"/>
        </w:rPr>
        <w:t xml:space="preserve">That is </w:t>
      </w:r>
      <w:r w:rsidRPr="00875C47">
        <w:rPr>
          <w:rFonts w:cs="Courier New"/>
          <w:lang w:val="en-NZ"/>
        </w:rPr>
        <w:t>not extra spending</w:t>
      </w:r>
      <w:r w:rsidR="00912ACA">
        <w:rPr>
          <w:rFonts w:cs="Courier New"/>
          <w:lang w:val="en-NZ"/>
        </w:rPr>
        <w:t xml:space="preserve">; it </w:t>
      </w:r>
      <w:r>
        <w:rPr>
          <w:rFonts w:cs="Courier New"/>
          <w:lang w:val="en-NZ"/>
        </w:rPr>
        <w:t xml:space="preserve">is </w:t>
      </w:r>
      <w:r w:rsidRPr="00875C47">
        <w:rPr>
          <w:rFonts w:cs="Courier New"/>
          <w:lang w:val="en-NZ"/>
        </w:rPr>
        <w:t xml:space="preserve">displacement spending. I think </w:t>
      </w:r>
      <w:r w:rsidR="00912ACA">
        <w:rPr>
          <w:rFonts w:cs="Courier New"/>
          <w:lang w:val="en-NZ"/>
        </w:rPr>
        <w:t xml:space="preserve">that that </w:t>
      </w:r>
      <w:r w:rsidRPr="00875C47">
        <w:rPr>
          <w:rFonts w:cs="Courier New"/>
          <w:lang w:val="en-NZ"/>
        </w:rPr>
        <w:t>is more likely to happen</w:t>
      </w:r>
      <w:r w:rsidR="00912ACA">
        <w:rPr>
          <w:rFonts w:cs="Courier New"/>
          <w:lang w:val="en-NZ"/>
        </w:rPr>
        <w:t xml:space="preserve">: we </w:t>
      </w:r>
      <w:r w:rsidRPr="00875C47">
        <w:rPr>
          <w:rFonts w:cs="Courier New"/>
          <w:lang w:val="en-NZ"/>
        </w:rPr>
        <w:t>find ways of improving the economy by investing in increasingly green ways</w:t>
      </w:r>
      <w:r>
        <w:rPr>
          <w:rFonts w:cs="Courier New"/>
          <w:lang w:val="en-NZ"/>
        </w:rPr>
        <w:t>,</w:t>
      </w:r>
      <w:r w:rsidRPr="00875C47">
        <w:rPr>
          <w:rFonts w:cs="Courier New"/>
          <w:lang w:val="en-NZ"/>
        </w:rPr>
        <w:t xml:space="preserve"> rather than what otherwise would have been done, which is less green. That</w:t>
      </w:r>
      <w:r>
        <w:rPr>
          <w:rFonts w:cs="Courier New"/>
          <w:lang w:val="en-NZ"/>
        </w:rPr>
        <w:t xml:space="preserve"> i</w:t>
      </w:r>
      <w:r w:rsidRPr="00875C47">
        <w:rPr>
          <w:rFonts w:cs="Courier New"/>
          <w:lang w:val="en-NZ"/>
        </w:rPr>
        <w:t>s what I think mostly</w:t>
      </w:r>
      <w:r w:rsidRPr="00912ACA" w:rsidR="00912ACA">
        <w:rPr>
          <w:rFonts w:cs="Courier New"/>
          <w:lang w:val="en-NZ"/>
        </w:rPr>
        <w:t xml:space="preserve"> </w:t>
      </w:r>
      <w:r w:rsidRPr="00875C47" w:rsidR="00912ACA">
        <w:rPr>
          <w:rFonts w:cs="Courier New"/>
          <w:lang w:val="en-NZ"/>
        </w:rPr>
        <w:t>happens</w:t>
      </w:r>
      <w:r w:rsidRPr="00875C47">
        <w:rPr>
          <w:rFonts w:cs="Courier New"/>
          <w:lang w:val="en-NZ"/>
        </w:rPr>
        <w:t>, but I</w:t>
      </w:r>
      <w:r>
        <w:rPr>
          <w:rFonts w:cs="Courier New"/>
          <w:lang w:val="en-NZ"/>
        </w:rPr>
        <w:t xml:space="preserve"> a</w:t>
      </w:r>
      <w:r w:rsidRPr="00875C47">
        <w:rPr>
          <w:rFonts w:cs="Courier New"/>
          <w:lang w:val="en-NZ"/>
        </w:rPr>
        <w:t xml:space="preserve">m not naive enough to think that it will not require some extra public spending, </w:t>
      </w:r>
      <w:r w:rsidRPr="00875C47" w:rsidR="00912ACA">
        <w:rPr>
          <w:rFonts w:cs="Courier New"/>
          <w:lang w:val="en-NZ"/>
        </w:rPr>
        <w:t>at some point</w:t>
      </w:r>
      <w:r w:rsidR="00912ACA">
        <w:rPr>
          <w:rFonts w:cs="Courier New"/>
          <w:lang w:val="en-NZ"/>
        </w:rPr>
        <w:t xml:space="preserve">, or </w:t>
      </w:r>
      <w:r w:rsidRPr="00875C47">
        <w:rPr>
          <w:rFonts w:cs="Courier New"/>
          <w:lang w:val="en-NZ"/>
        </w:rPr>
        <w:t>maybe public subsidies to do certain things. I</w:t>
      </w:r>
      <w:r>
        <w:rPr>
          <w:rFonts w:cs="Courier New"/>
          <w:lang w:val="en-NZ"/>
        </w:rPr>
        <w:t xml:space="preserve"> a</w:t>
      </w:r>
      <w:r w:rsidRPr="00875C47">
        <w:rPr>
          <w:rFonts w:cs="Courier New"/>
          <w:lang w:val="en-NZ"/>
        </w:rPr>
        <w:t xml:space="preserve">m not </w:t>
      </w:r>
      <w:r>
        <w:rPr>
          <w:rFonts w:cs="Courier New"/>
          <w:lang w:val="en-NZ"/>
        </w:rPr>
        <w:t xml:space="preserve">saying </w:t>
      </w:r>
      <w:r w:rsidRPr="00875C47">
        <w:rPr>
          <w:rFonts w:cs="Courier New"/>
          <w:lang w:val="en-NZ"/>
        </w:rPr>
        <w:t xml:space="preserve">that </w:t>
      </w:r>
      <w:r w:rsidR="00912ACA">
        <w:rPr>
          <w:rFonts w:cs="Courier New"/>
          <w:lang w:val="en-NZ"/>
        </w:rPr>
        <w:t xml:space="preserve">that </w:t>
      </w:r>
      <w:r w:rsidRPr="00875C47">
        <w:rPr>
          <w:rFonts w:cs="Courier New"/>
          <w:lang w:val="en-NZ"/>
        </w:rPr>
        <w:t>will not be required</w:t>
      </w:r>
      <w:r w:rsidR="00912ACA">
        <w:rPr>
          <w:rFonts w:cs="Courier New"/>
          <w:lang w:val="en-NZ"/>
        </w:rPr>
        <w:t>,</w:t>
      </w:r>
      <w:r w:rsidRPr="00875C47">
        <w:rPr>
          <w:rFonts w:cs="Courier New"/>
          <w:lang w:val="en-NZ"/>
        </w:rPr>
        <w:t xml:space="preserve"> </w:t>
      </w:r>
      <w:r w:rsidRPr="00875C47">
        <w:rPr>
          <w:rFonts w:cs="Courier New"/>
          <w:lang w:val="en-NZ"/>
        </w:rPr>
        <w:t>but I think that</w:t>
      </w:r>
      <w:r>
        <w:rPr>
          <w:rFonts w:cs="Courier New"/>
          <w:lang w:val="en-NZ"/>
        </w:rPr>
        <w:t xml:space="preserve"> </w:t>
      </w:r>
      <w:r w:rsidR="00912ACA">
        <w:rPr>
          <w:rFonts w:cs="Courier New"/>
          <w:lang w:val="en-NZ"/>
        </w:rPr>
        <w:t xml:space="preserve">it </w:t>
      </w:r>
      <w:r>
        <w:rPr>
          <w:rFonts w:cs="Courier New"/>
          <w:lang w:val="en-NZ"/>
        </w:rPr>
        <w:t xml:space="preserve">will </w:t>
      </w:r>
      <w:r w:rsidRPr="00875C47">
        <w:rPr>
          <w:rFonts w:cs="Courier New"/>
          <w:lang w:val="en-NZ"/>
        </w:rPr>
        <w:t>be quite a small minority in comparison with the former</w:t>
      </w:r>
      <w:r>
        <w:rPr>
          <w:rFonts w:cs="Courier New"/>
          <w:lang w:val="en-NZ"/>
        </w:rPr>
        <w:t>.</w:t>
      </w:r>
    </w:p>
    <w:p w:rsidR="00F8685A" w:rsidP="00F8685A">
      <w:pPr>
        <w:pStyle w:val="Answer"/>
        <w:rPr>
          <w:lang w:val="en-NZ"/>
        </w:rPr>
      </w:pPr>
      <w:r w:rsidRPr="00EC32F4">
        <w:rPr>
          <w:b/>
          <w:i/>
          <w:lang w:val="en-NZ"/>
        </w:rPr>
        <w:t>Ruth Curtice:</w:t>
      </w:r>
      <w:r>
        <w:rPr>
          <w:lang w:val="en-NZ"/>
        </w:rPr>
        <w:t xml:space="preserve"> </w:t>
      </w:r>
      <w:r w:rsidRPr="00875C47">
        <w:rPr>
          <w:lang w:val="en-NZ"/>
        </w:rPr>
        <w:t xml:space="preserve">I can add on the fiscal effects of the transition to net zero. </w:t>
      </w:r>
      <w:r>
        <w:rPr>
          <w:lang w:val="en-NZ"/>
        </w:rPr>
        <w:t>T</w:t>
      </w:r>
      <w:r w:rsidRPr="00875C47">
        <w:rPr>
          <w:lang w:val="en-NZ"/>
        </w:rPr>
        <w:t xml:space="preserve">he OBR </w:t>
      </w:r>
      <w:r>
        <w:rPr>
          <w:lang w:val="en-NZ"/>
        </w:rPr>
        <w:t xml:space="preserve">has </w:t>
      </w:r>
      <w:r w:rsidRPr="00875C47">
        <w:rPr>
          <w:lang w:val="en-NZ"/>
        </w:rPr>
        <w:t xml:space="preserve">characterised those as significant but not exceptional. </w:t>
      </w:r>
      <w:r>
        <w:rPr>
          <w:lang w:val="en-NZ"/>
        </w:rPr>
        <w:t xml:space="preserve">In </w:t>
      </w:r>
      <w:r w:rsidRPr="00875C47">
        <w:rPr>
          <w:lang w:val="en-NZ"/>
        </w:rPr>
        <w:t xml:space="preserve">the Treasury we would agree with that. </w:t>
      </w:r>
      <w:r>
        <w:rPr>
          <w:lang w:val="en-NZ"/>
        </w:rPr>
        <w:t>A</w:t>
      </w:r>
      <w:r w:rsidRPr="00875C47">
        <w:rPr>
          <w:lang w:val="en-NZ"/>
        </w:rPr>
        <w:t xml:space="preserve">s the Minister </w:t>
      </w:r>
      <w:r w:rsidR="00912ACA">
        <w:rPr>
          <w:lang w:val="en-NZ"/>
        </w:rPr>
        <w:t xml:space="preserve">said </w:t>
      </w:r>
      <w:r w:rsidRPr="00875C47">
        <w:rPr>
          <w:lang w:val="en-NZ"/>
        </w:rPr>
        <w:t xml:space="preserve">on levels of public spending, the OBR estimated that </w:t>
      </w:r>
      <w:r w:rsidR="00912ACA">
        <w:rPr>
          <w:lang w:val="en-NZ"/>
        </w:rPr>
        <w:t xml:space="preserve">it </w:t>
      </w:r>
      <w:r w:rsidRPr="00875C47">
        <w:rPr>
          <w:lang w:val="en-NZ"/>
        </w:rPr>
        <w:t xml:space="preserve">might need to be about £10 billion a year and that </w:t>
      </w:r>
      <w:r w:rsidR="00912ACA">
        <w:rPr>
          <w:lang w:val="en-NZ"/>
        </w:rPr>
        <w:t xml:space="preserve">it </w:t>
      </w:r>
      <w:r w:rsidRPr="00875C47">
        <w:rPr>
          <w:lang w:val="en-NZ"/>
        </w:rPr>
        <w:t xml:space="preserve">might be absorbable within the existing public sector investment assumption that </w:t>
      </w:r>
      <w:r>
        <w:rPr>
          <w:lang w:val="en-NZ"/>
        </w:rPr>
        <w:t xml:space="preserve">it </w:t>
      </w:r>
      <w:r w:rsidRPr="00875C47">
        <w:rPr>
          <w:lang w:val="en-NZ"/>
        </w:rPr>
        <w:t>make</w:t>
      </w:r>
      <w:r>
        <w:rPr>
          <w:lang w:val="en-NZ"/>
        </w:rPr>
        <w:t>s</w:t>
      </w:r>
      <w:r w:rsidRPr="00875C47">
        <w:rPr>
          <w:lang w:val="en-NZ"/>
        </w:rPr>
        <w:t xml:space="preserve"> over the </w:t>
      </w:r>
      <w:r>
        <w:rPr>
          <w:lang w:val="en-NZ"/>
        </w:rPr>
        <w:t>l</w:t>
      </w:r>
      <w:r w:rsidRPr="00875C47">
        <w:rPr>
          <w:lang w:val="en-NZ"/>
        </w:rPr>
        <w:t xml:space="preserve">ong </w:t>
      </w:r>
      <w:r>
        <w:rPr>
          <w:lang w:val="en-NZ"/>
        </w:rPr>
        <w:t>t</w:t>
      </w:r>
      <w:r w:rsidRPr="00875C47">
        <w:rPr>
          <w:lang w:val="en-NZ"/>
        </w:rPr>
        <w:t xml:space="preserve">erm. Obviously that will be a choice for a future </w:t>
      </w:r>
      <w:r>
        <w:rPr>
          <w:lang w:val="en-NZ"/>
        </w:rPr>
        <w:t>G</w:t>
      </w:r>
      <w:r w:rsidRPr="00875C47">
        <w:rPr>
          <w:lang w:val="en-NZ"/>
        </w:rPr>
        <w:t>overnment.</w:t>
      </w:r>
    </w:p>
    <w:p w:rsidR="00912ACA" w:rsidP="00F8685A">
      <w:pPr>
        <w:pStyle w:val="Answer"/>
        <w:rPr>
          <w:lang w:val="en-NZ"/>
        </w:rPr>
      </w:pPr>
      <w:r>
        <w:rPr>
          <w:lang w:val="en-NZ"/>
        </w:rPr>
        <w:t>There are two</w:t>
      </w:r>
      <w:r w:rsidRPr="00875C47">
        <w:rPr>
          <w:lang w:val="en-NZ"/>
        </w:rPr>
        <w:t xml:space="preserve"> other effects that we think about</w:t>
      </w:r>
      <w:r>
        <w:rPr>
          <w:lang w:val="en-NZ"/>
        </w:rPr>
        <w:t xml:space="preserve">. One </w:t>
      </w:r>
      <w:r w:rsidRPr="00875C47">
        <w:rPr>
          <w:lang w:val="en-NZ"/>
        </w:rPr>
        <w:t>is the loss of revenue from emissions</w:t>
      </w:r>
      <w:r>
        <w:rPr>
          <w:lang w:val="en-NZ"/>
        </w:rPr>
        <w:t>-</w:t>
      </w:r>
      <w:r w:rsidRPr="00875C47">
        <w:rPr>
          <w:lang w:val="en-NZ"/>
        </w:rPr>
        <w:t>related taxes, which are about 1.2% of GDP</w:t>
      </w:r>
      <w:r>
        <w:rPr>
          <w:lang w:val="en-NZ"/>
        </w:rPr>
        <w:t>,</w:t>
      </w:r>
      <w:r w:rsidRPr="00875C47">
        <w:rPr>
          <w:lang w:val="en-NZ"/>
        </w:rPr>
        <w:t xml:space="preserve"> by the end of the forecast. </w:t>
      </w:r>
      <w:r>
        <w:rPr>
          <w:lang w:val="en-NZ"/>
        </w:rPr>
        <w:t>O</w:t>
      </w:r>
      <w:r w:rsidRPr="00875C47">
        <w:rPr>
          <w:lang w:val="en-NZ"/>
        </w:rPr>
        <w:t>n the other hand, during the period of transition, there may be receipts gained from what</w:t>
      </w:r>
      <w:r>
        <w:rPr>
          <w:lang w:val="en-NZ"/>
        </w:rPr>
        <w:t xml:space="preserve"> i</w:t>
      </w:r>
      <w:r w:rsidRPr="00875C47">
        <w:rPr>
          <w:lang w:val="en-NZ"/>
        </w:rPr>
        <w:t xml:space="preserve">s currently the emissions trading scheme. </w:t>
      </w:r>
      <w:r>
        <w:rPr>
          <w:lang w:val="en-NZ"/>
        </w:rPr>
        <w:t>Those are the</w:t>
      </w:r>
      <w:r w:rsidRPr="00875C47">
        <w:rPr>
          <w:lang w:val="en-NZ"/>
        </w:rPr>
        <w:t xml:space="preserve"> direct fiscal costs</w:t>
      </w:r>
      <w:r>
        <w:rPr>
          <w:lang w:val="en-NZ"/>
        </w:rPr>
        <w:t xml:space="preserve">. </w:t>
      </w:r>
    </w:p>
    <w:p w:rsidR="00F8685A" w:rsidP="00F8685A">
      <w:pPr>
        <w:pStyle w:val="Answer"/>
        <w:rPr>
          <w:lang w:val="en-NZ"/>
        </w:rPr>
      </w:pPr>
      <w:r>
        <w:rPr>
          <w:lang w:val="en-NZ"/>
        </w:rPr>
        <w:t xml:space="preserve">As </w:t>
      </w:r>
      <w:r w:rsidRPr="00875C47">
        <w:rPr>
          <w:lang w:val="en-NZ"/>
        </w:rPr>
        <w:t>you say</w:t>
      </w:r>
      <w:r>
        <w:rPr>
          <w:lang w:val="en-NZ"/>
        </w:rPr>
        <w:t>, t</w:t>
      </w:r>
      <w:r w:rsidRPr="00875C47">
        <w:rPr>
          <w:lang w:val="en-NZ"/>
        </w:rPr>
        <w:t xml:space="preserve">here will then be much wider effects, </w:t>
      </w:r>
      <w:r w:rsidR="00912ACA">
        <w:rPr>
          <w:lang w:val="en-NZ"/>
        </w:rPr>
        <w:t xml:space="preserve">both </w:t>
      </w:r>
      <w:r w:rsidRPr="00875C47">
        <w:rPr>
          <w:lang w:val="en-NZ"/>
        </w:rPr>
        <w:t>the wider effects on the economy from whether or not there</w:t>
      </w:r>
      <w:r>
        <w:rPr>
          <w:lang w:val="en-NZ"/>
        </w:rPr>
        <w:t xml:space="preserve"> </w:t>
      </w:r>
      <w:r w:rsidR="00912ACA">
        <w:rPr>
          <w:lang w:val="en-NZ"/>
        </w:rPr>
        <w:t xml:space="preserve">are </w:t>
      </w:r>
      <w:r w:rsidRPr="00875C47">
        <w:rPr>
          <w:lang w:val="en-NZ"/>
        </w:rPr>
        <w:t>higher levels of investment to support the transition and what that does to productivity</w:t>
      </w:r>
      <w:r w:rsidR="00912ACA">
        <w:rPr>
          <w:lang w:val="en-NZ"/>
        </w:rPr>
        <w:t>—</w:t>
      </w:r>
      <w:r w:rsidRPr="00875C47">
        <w:rPr>
          <w:lang w:val="en-NZ"/>
        </w:rPr>
        <w:t xml:space="preserve">relative to the past and </w:t>
      </w:r>
      <w:r>
        <w:rPr>
          <w:lang w:val="en-NZ"/>
        </w:rPr>
        <w:t xml:space="preserve">to </w:t>
      </w:r>
      <w:r w:rsidRPr="00875C47">
        <w:rPr>
          <w:lang w:val="en-NZ"/>
        </w:rPr>
        <w:t>what it otherwise would have been</w:t>
      </w:r>
      <w:r w:rsidR="00912ACA">
        <w:rPr>
          <w:lang w:val="en-NZ"/>
        </w:rPr>
        <w:t xml:space="preserve">—but </w:t>
      </w:r>
      <w:r w:rsidRPr="00875C47">
        <w:rPr>
          <w:lang w:val="en-NZ"/>
        </w:rPr>
        <w:t xml:space="preserve">perhaps </w:t>
      </w:r>
      <w:r w:rsidRPr="00875C47" w:rsidR="00912ACA">
        <w:rPr>
          <w:lang w:val="en-NZ"/>
        </w:rPr>
        <w:t xml:space="preserve">also </w:t>
      </w:r>
      <w:r w:rsidRPr="00875C47">
        <w:rPr>
          <w:lang w:val="en-NZ"/>
        </w:rPr>
        <w:t>costs in making the transition to a somewhat warmer</w:t>
      </w:r>
      <w:r>
        <w:rPr>
          <w:lang w:val="en-NZ"/>
        </w:rPr>
        <w:t xml:space="preserve"> </w:t>
      </w:r>
      <w:r w:rsidRPr="00875C47">
        <w:rPr>
          <w:lang w:val="en-NZ"/>
        </w:rPr>
        <w:t>environment with more weather events, which are separate from the ones that I mentioned.</w:t>
      </w:r>
    </w:p>
    <w:p w:rsidR="00F8685A" w:rsidP="005C21C3">
      <w:pPr>
        <w:pStyle w:val="Remark"/>
        <w:rPr>
          <w:lang w:val="en-NZ"/>
        </w:rPr>
      </w:pPr>
      <w:r w:rsidRPr="002415D8">
        <w:rPr>
          <w:b/>
          <w:lang w:val="en-NZ"/>
        </w:rPr>
        <w:t>Baroness Wolf of Dulwich:</w:t>
      </w:r>
      <w:r>
        <w:rPr>
          <w:lang w:val="en-NZ"/>
        </w:rPr>
        <w:t xml:space="preserve"> It is </w:t>
      </w:r>
      <w:r w:rsidRPr="00875C47">
        <w:rPr>
          <w:lang w:val="en-NZ"/>
        </w:rPr>
        <w:t>your judgment that the amount of investment required and the loss of tax revenue that will follow, including obviously from fuel duty</w:t>
      </w:r>
      <w:r>
        <w:rPr>
          <w:lang w:val="en-NZ"/>
        </w:rPr>
        <w:t xml:space="preserve">, </w:t>
      </w:r>
      <w:r w:rsidRPr="00875C47">
        <w:rPr>
          <w:lang w:val="en-NZ"/>
        </w:rPr>
        <w:t>is manageable. It</w:t>
      </w:r>
      <w:r>
        <w:rPr>
          <w:lang w:val="en-NZ"/>
        </w:rPr>
        <w:t xml:space="preserve"> i</w:t>
      </w:r>
      <w:r w:rsidRPr="00875C47">
        <w:rPr>
          <w:lang w:val="en-NZ"/>
        </w:rPr>
        <w:t xml:space="preserve">s not something </w:t>
      </w:r>
      <w:r>
        <w:rPr>
          <w:lang w:val="en-NZ"/>
        </w:rPr>
        <w:t>that</w:t>
      </w:r>
      <w:r w:rsidRPr="00875C47">
        <w:rPr>
          <w:lang w:val="en-NZ"/>
        </w:rPr>
        <w:t xml:space="preserve"> you see as</w:t>
      </w:r>
      <w:r>
        <w:rPr>
          <w:lang w:val="en-NZ"/>
        </w:rPr>
        <w:t>,</w:t>
      </w:r>
      <w:r w:rsidRPr="00875C47">
        <w:rPr>
          <w:lang w:val="en-NZ"/>
        </w:rPr>
        <w:t xml:space="preserve"> for example, comparable in its doomsday potential to the impact of demographics</w:t>
      </w:r>
      <w:r w:rsidR="00912ACA">
        <w:rPr>
          <w:lang w:val="en-NZ"/>
        </w:rPr>
        <w:t>.</w:t>
      </w:r>
    </w:p>
    <w:p w:rsidR="00F8685A" w:rsidP="00F8685A">
      <w:pPr>
        <w:pStyle w:val="Answer"/>
        <w:rPr>
          <w:rFonts w:cs="Courier New"/>
          <w:lang w:val="en-NZ"/>
        </w:rPr>
      </w:pPr>
      <w:r w:rsidRPr="004874CD">
        <w:rPr>
          <w:b/>
          <w:i/>
          <w:lang w:val="en-NZ"/>
        </w:rPr>
        <w:t>Ruth Curtice:</w:t>
      </w:r>
      <w:r>
        <w:rPr>
          <w:lang w:val="en-NZ"/>
        </w:rPr>
        <w:t xml:space="preserve"> </w:t>
      </w:r>
      <w:r w:rsidRPr="00875C47">
        <w:rPr>
          <w:rFonts w:cs="Courier New"/>
          <w:lang w:val="en-NZ"/>
        </w:rPr>
        <w:t xml:space="preserve">I quoted the OBR and we take </w:t>
      </w:r>
      <w:r>
        <w:rPr>
          <w:rFonts w:cs="Courier New"/>
          <w:lang w:val="en-NZ"/>
        </w:rPr>
        <w:t xml:space="preserve">its </w:t>
      </w:r>
      <w:r w:rsidRPr="00875C47">
        <w:rPr>
          <w:rFonts w:cs="Courier New"/>
          <w:lang w:val="en-NZ"/>
        </w:rPr>
        <w:t>long</w:t>
      </w:r>
      <w:r>
        <w:rPr>
          <w:rFonts w:cs="Courier New"/>
          <w:lang w:val="en-NZ"/>
        </w:rPr>
        <w:t>-</w:t>
      </w:r>
      <w:r w:rsidRPr="00875C47">
        <w:rPr>
          <w:rFonts w:cs="Courier New"/>
          <w:lang w:val="en-NZ"/>
        </w:rPr>
        <w:t xml:space="preserve">term projections very seriously. </w:t>
      </w:r>
      <w:r>
        <w:rPr>
          <w:rFonts w:cs="Courier New"/>
          <w:lang w:val="en-NZ"/>
        </w:rPr>
        <w:t>The</w:t>
      </w:r>
      <w:r w:rsidRPr="00875C47">
        <w:rPr>
          <w:rFonts w:cs="Courier New"/>
          <w:lang w:val="en-NZ"/>
        </w:rPr>
        <w:t xml:space="preserve"> demographic effects within </w:t>
      </w:r>
      <w:r>
        <w:rPr>
          <w:rFonts w:cs="Courier New"/>
          <w:lang w:val="en-NZ"/>
        </w:rPr>
        <w:t xml:space="preserve">its </w:t>
      </w:r>
      <w:r w:rsidRPr="00875C47">
        <w:rPr>
          <w:rFonts w:cs="Courier New"/>
          <w:lang w:val="en-NZ"/>
        </w:rPr>
        <w:t>long</w:t>
      </w:r>
      <w:r>
        <w:rPr>
          <w:rFonts w:cs="Courier New"/>
          <w:lang w:val="en-NZ"/>
        </w:rPr>
        <w:t>-term</w:t>
      </w:r>
      <w:r w:rsidRPr="00875C47">
        <w:rPr>
          <w:rFonts w:cs="Courier New"/>
          <w:lang w:val="en-NZ"/>
        </w:rPr>
        <w:t xml:space="preserve"> forecasts are more significant than the net</w:t>
      </w:r>
      <w:r w:rsidR="00912ACA">
        <w:rPr>
          <w:rFonts w:cs="Courier New"/>
          <w:lang w:val="en-NZ"/>
        </w:rPr>
        <w:t>-</w:t>
      </w:r>
      <w:r w:rsidRPr="00875C47">
        <w:rPr>
          <w:rFonts w:cs="Courier New"/>
          <w:lang w:val="en-NZ"/>
        </w:rPr>
        <w:t>zero ones.</w:t>
      </w:r>
    </w:p>
    <w:p w:rsidR="00F8685A" w:rsidP="00F8685A">
      <w:pPr>
        <w:pStyle w:val="Question"/>
        <w:rPr>
          <w:lang w:val="en-NZ"/>
        </w:rPr>
      </w:pPr>
      <w:r w:rsidRPr="002415D8">
        <w:rPr>
          <w:b/>
          <w:lang w:val="en-NZ"/>
        </w:rPr>
        <w:t>Lord Blackwell:</w:t>
      </w:r>
      <w:r w:rsidRPr="002415D8">
        <w:rPr>
          <w:lang w:val="en-NZ"/>
        </w:rPr>
        <w:t xml:space="preserve"> Minister, I very much take your caveat from Macmillan about long-term forecasts, but there are some inevitable trends that we have to take account of. As Lord Rooker was saying, look at the OBR’s demographic projections and the implications of that for spending</w:t>
      </w:r>
      <w:r w:rsidR="00912ACA">
        <w:rPr>
          <w:lang w:val="en-NZ"/>
        </w:rPr>
        <w:t>. D</w:t>
      </w:r>
      <w:r w:rsidRPr="002415D8">
        <w:rPr>
          <w:lang w:val="en-NZ"/>
        </w:rPr>
        <w:t xml:space="preserve">ependency ratios </w:t>
      </w:r>
      <w:r w:rsidR="00912ACA">
        <w:rPr>
          <w:lang w:val="en-NZ"/>
        </w:rPr>
        <w:t xml:space="preserve">are </w:t>
      </w:r>
      <w:r w:rsidRPr="002415D8">
        <w:rPr>
          <w:lang w:val="en-NZ"/>
        </w:rPr>
        <w:t xml:space="preserve">going from one and a half people in work to one not in work at the moment to more like one in work for every one not in work, and </w:t>
      </w:r>
      <w:r w:rsidR="00912ACA">
        <w:rPr>
          <w:lang w:val="en-NZ"/>
        </w:rPr>
        <w:t xml:space="preserve">there are </w:t>
      </w:r>
      <w:r w:rsidRPr="002415D8">
        <w:rPr>
          <w:lang w:val="en-NZ"/>
        </w:rPr>
        <w:t>increasing costs of pensions and healthcare on an ageing population</w:t>
      </w:r>
      <w:r w:rsidR="00912ACA">
        <w:rPr>
          <w:lang w:val="en-NZ"/>
        </w:rPr>
        <w:t xml:space="preserve">. Its </w:t>
      </w:r>
      <w:r w:rsidRPr="002415D8">
        <w:rPr>
          <w:lang w:val="en-NZ"/>
        </w:rPr>
        <w:t>numbers may be spuriously accurate</w:t>
      </w:r>
      <w:r w:rsidR="00912ACA">
        <w:rPr>
          <w:lang w:val="en-NZ"/>
        </w:rPr>
        <w:t xml:space="preserve"> </w:t>
      </w:r>
      <w:r w:rsidRPr="002415D8">
        <w:rPr>
          <w:lang w:val="en-NZ"/>
        </w:rPr>
        <w:t>but</w:t>
      </w:r>
      <w:r w:rsidR="00912ACA">
        <w:rPr>
          <w:lang w:val="en-NZ"/>
        </w:rPr>
        <w:t>,</w:t>
      </w:r>
      <w:r w:rsidRPr="002415D8">
        <w:rPr>
          <w:lang w:val="en-NZ"/>
        </w:rPr>
        <w:t xml:space="preserve"> projecting that forward</w:t>
      </w:r>
      <w:r w:rsidR="00912ACA">
        <w:rPr>
          <w:lang w:val="en-NZ"/>
        </w:rPr>
        <w:t>,</w:t>
      </w:r>
      <w:r w:rsidRPr="002415D8">
        <w:rPr>
          <w:lang w:val="en-NZ"/>
        </w:rPr>
        <w:t xml:space="preserve"> it ends up with spending at 67% of GDP in 50 years’ time, assuming other areas of government spending are held in reasonable restraint.</w:t>
      </w:r>
    </w:p>
    <w:p w:rsidR="00F8685A" w:rsidRPr="002415D8" w:rsidP="00F8685A">
      <w:pPr>
        <w:pStyle w:val="Question"/>
        <w:numPr>
          <w:ilvl w:val="0"/>
          <w:numId w:val="0"/>
        </w:numPr>
        <w:ind w:left="794"/>
        <w:rPr>
          <w:lang w:val="en-NZ"/>
        </w:rPr>
      </w:pPr>
      <w:r w:rsidRPr="002415D8">
        <w:rPr>
          <w:lang w:val="en-NZ"/>
        </w:rPr>
        <w:t>Stepping outside the short-term aspects and the political aspects of the short</w:t>
      </w:r>
      <w:r>
        <w:rPr>
          <w:lang w:val="en-NZ"/>
        </w:rPr>
        <w:t xml:space="preserve"> </w:t>
      </w:r>
      <w:r w:rsidRPr="002415D8">
        <w:rPr>
          <w:lang w:val="en-NZ"/>
        </w:rPr>
        <w:t>term</w:t>
      </w:r>
      <w:r w:rsidR="001B44EF">
        <w:rPr>
          <w:lang w:val="en-NZ"/>
        </w:rPr>
        <w:t xml:space="preserve">, </w:t>
      </w:r>
      <w:r w:rsidRPr="002415D8">
        <w:rPr>
          <w:lang w:val="en-NZ"/>
        </w:rPr>
        <w:t xml:space="preserve">as a nation, regardless of who is in government, we have a real challenge to face </w:t>
      </w:r>
      <w:r w:rsidR="001B44EF">
        <w:rPr>
          <w:lang w:val="en-NZ"/>
        </w:rPr>
        <w:t xml:space="preserve">in </w:t>
      </w:r>
      <w:r w:rsidRPr="002415D8">
        <w:rPr>
          <w:lang w:val="en-NZ"/>
        </w:rPr>
        <w:t xml:space="preserve">that we cannot carry on sustaining levels of expenditure growing faster than GDP. </w:t>
      </w:r>
      <w:r w:rsidR="001B44EF">
        <w:rPr>
          <w:lang w:val="en-NZ"/>
        </w:rPr>
        <w:t xml:space="preserve">That </w:t>
      </w:r>
      <w:r w:rsidRPr="002415D8">
        <w:rPr>
          <w:lang w:val="en-NZ"/>
        </w:rPr>
        <w:t xml:space="preserve">67% of GDP spent by the Government, if not balanced by taxes, would mean </w:t>
      </w:r>
      <w:r w:rsidR="001B44EF">
        <w:rPr>
          <w:lang w:val="en-NZ"/>
        </w:rPr>
        <w:t xml:space="preserve">an </w:t>
      </w:r>
      <w:r w:rsidRPr="002415D8">
        <w:rPr>
          <w:lang w:val="en-NZ"/>
        </w:rPr>
        <w:t xml:space="preserve">explosion in debt. I think you would agree with me that 67% taxation would not be very </w:t>
      </w:r>
      <w:r w:rsidRPr="002415D8">
        <w:rPr>
          <w:lang w:val="en-NZ"/>
        </w:rPr>
        <w:t>desirable. Is there not a fundamental challenge here that nobody is talking about of how we</w:t>
      </w:r>
      <w:r w:rsidR="001B44EF">
        <w:rPr>
          <w:lang w:val="en-NZ"/>
        </w:rPr>
        <w:t>,</w:t>
      </w:r>
      <w:r w:rsidRPr="002415D8">
        <w:rPr>
          <w:lang w:val="en-NZ"/>
        </w:rPr>
        <w:t xml:space="preserve"> as </w:t>
      </w:r>
      <w:r w:rsidR="001B44EF">
        <w:rPr>
          <w:lang w:val="en-NZ"/>
        </w:rPr>
        <w:t xml:space="preserve">societies, </w:t>
      </w:r>
      <w:r w:rsidRPr="002415D8">
        <w:rPr>
          <w:lang w:val="en-NZ"/>
        </w:rPr>
        <w:t>restructure our provision of healthcare and ageing?</w:t>
      </w:r>
    </w:p>
    <w:p w:rsidR="00F8685A" w:rsidP="00F8685A">
      <w:pPr>
        <w:pStyle w:val="Answer"/>
        <w:rPr>
          <w:rFonts w:cs="Courier New"/>
          <w:lang w:val="en-NZ"/>
        </w:rPr>
      </w:pPr>
      <w:r w:rsidRPr="004874CD">
        <w:rPr>
          <w:b/>
          <w:i/>
          <w:lang w:val="en-NZ"/>
        </w:rPr>
        <w:t>Bim Afolami:</w:t>
      </w:r>
      <w:r>
        <w:rPr>
          <w:lang w:val="en-NZ"/>
        </w:rPr>
        <w:t xml:space="preserve"> T</w:t>
      </w:r>
      <w:r w:rsidRPr="00875C47">
        <w:rPr>
          <w:rFonts w:cs="Courier New"/>
          <w:lang w:val="en-NZ"/>
        </w:rPr>
        <w:t>here is that fundamental challenge. I share your view</w:t>
      </w:r>
      <w:r>
        <w:rPr>
          <w:rFonts w:cs="Courier New"/>
          <w:lang w:val="en-NZ"/>
        </w:rPr>
        <w:t xml:space="preserve">. </w:t>
      </w:r>
      <w:r w:rsidR="001B44EF">
        <w:rPr>
          <w:rFonts w:cs="Courier New"/>
          <w:lang w:val="en-NZ"/>
        </w:rPr>
        <w:t xml:space="preserve">We </w:t>
      </w:r>
      <w:r w:rsidRPr="00875C47">
        <w:rPr>
          <w:rFonts w:cs="Courier New"/>
          <w:lang w:val="en-NZ"/>
        </w:rPr>
        <w:t xml:space="preserve">say </w:t>
      </w:r>
      <w:r w:rsidR="001B44EF">
        <w:rPr>
          <w:rFonts w:cs="Courier New"/>
          <w:lang w:val="en-NZ"/>
        </w:rPr>
        <w:t xml:space="preserve">that </w:t>
      </w:r>
      <w:r w:rsidRPr="00875C47">
        <w:rPr>
          <w:rFonts w:cs="Courier New"/>
          <w:lang w:val="en-NZ"/>
        </w:rPr>
        <w:t>no one talks about it</w:t>
      </w:r>
      <w:r w:rsidR="001B44EF">
        <w:rPr>
          <w:rFonts w:cs="Courier New"/>
          <w:lang w:val="en-NZ"/>
        </w:rPr>
        <w:t xml:space="preserve">, </w:t>
      </w:r>
      <w:r>
        <w:rPr>
          <w:rFonts w:cs="Courier New"/>
          <w:lang w:val="en-NZ"/>
        </w:rPr>
        <w:t xml:space="preserve">but </w:t>
      </w:r>
      <w:r w:rsidRPr="00875C47">
        <w:rPr>
          <w:rFonts w:cs="Courier New"/>
          <w:lang w:val="en-NZ"/>
        </w:rPr>
        <w:t>I try</w:t>
      </w:r>
      <w:r>
        <w:rPr>
          <w:rFonts w:cs="Courier New"/>
          <w:lang w:val="en-NZ"/>
        </w:rPr>
        <w:t xml:space="preserve"> to</w:t>
      </w:r>
      <w:r w:rsidRPr="00875C47">
        <w:rPr>
          <w:rFonts w:cs="Courier New"/>
          <w:lang w:val="en-NZ"/>
        </w:rPr>
        <w:t xml:space="preserve"> talk about it as much as I can. Well, I try </w:t>
      </w:r>
      <w:r>
        <w:rPr>
          <w:rFonts w:cs="Courier New"/>
          <w:lang w:val="en-NZ"/>
        </w:rPr>
        <w:t>to</w:t>
      </w:r>
      <w:r w:rsidRPr="00875C47">
        <w:rPr>
          <w:rFonts w:cs="Courier New"/>
          <w:lang w:val="en-NZ"/>
        </w:rPr>
        <w:t xml:space="preserve"> talk about everything as much as I can</w:t>
      </w:r>
      <w:r>
        <w:rPr>
          <w:rFonts w:cs="Courier New"/>
          <w:lang w:val="en-NZ"/>
        </w:rPr>
        <w:t>,</w:t>
      </w:r>
      <w:r w:rsidRPr="00875C47">
        <w:rPr>
          <w:rFonts w:cs="Courier New"/>
          <w:lang w:val="en-NZ"/>
        </w:rPr>
        <w:t xml:space="preserve"> but in particular this question</w:t>
      </w:r>
      <w:r>
        <w:rPr>
          <w:rFonts w:cs="Courier New"/>
          <w:lang w:val="en-NZ"/>
        </w:rPr>
        <w:t>. I</w:t>
      </w:r>
      <w:r w:rsidRPr="00875C47">
        <w:rPr>
          <w:rFonts w:cs="Courier New"/>
          <w:lang w:val="en-NZ"/>
        </w:rPr>
        <w:t xml:space="preserve"> often say that we cannot have a situation where the economy grows at</w:t>
      </w:r>
      <w:r w:rsidR="001B44EF">
        <w:rPr>
          <w:rFonts w:cs="Courier New"/>
          <w:lang w:val="en-NZ"/>
        </w:rPr>
        <w:t>,</w:t>
      </w:r>
      <w:r>
        <w:rPr>
          <w:rFonts w:cs="Courier New"/>
          <w:lang w:val="en-NZ"/>
        </w:rPr>
        <w:t xml:space="preserve"> say</w:t>
      </w:r>
      <w:r w:rsidR="001B44EF">
        <w:rPr>
          <w:rFonts w:cs="Courier New"/>
          <w:lang w:val="en-NZ"/>
        </w:rPr>
        <w:t>,</w:t>
      </w:r>
      <w:r>
        <w:rPr>
          <w:rFonts w:cs="Courier New"/>
          <w:lang w:val="en-NZ"/>
        </w:rPr>
        <w:t xml:space="preserve"> </w:t>
      </w:r>
      <w:r w:rsidRPr="00875C47">
        <w:rPr>
          <w:rFonts w:cs="Courier New"/>
          <w:lang w:val="en-NZ"/>
        </w:rPr>
        <w:t>1.5% a year and public spending g</w:t>
      </w:r>
      <w:r>
        <w:rPr>
          <w:rFonts w:cs="Courier New"/>
          <w:lang w:val="en-NZ"/>
        </w:rPr>
        <w:t>rows</w:t>
      </w:r>
      <w:r w:rsidRPr="00875C47">
        <w:rPr>
          <w:rFonts w:cs="Courier New"/>
          <w:lang w:val="en-NZ"/>
        </w:rPr>
        <w:t xml:space="preserve"> at 2</w:t>
      </w:r>
      <w:r>
        <w:rPr>
          <w:rFonts w:cs="Courier New"/>
          <w:lang w:val="en-NZ"/>
        </w:rPr>
        <w:t>%</w:t>
      </w:r>
      <w:r w:rsidRPr="00875C47">
        <w:rPr>
          <w:rFonts w:cs="Courier New"/>
          <w:lang w:val="en-NZ"/>
        </w:rPr>
        <w:t xml:space="preserve"> or 3% a year carrying on ad infinitum</w:t>
      </w:r>
      <w:r>
        <w:rPr>
          <w:rFonts w:cs="Courier New"/>
          <w:lang w:val="en-NZ"/>
        </w:rPr>
        <w:t>. A</w:t>
      </w:r>
      <w:r w:rsidRPr="00875C47">
        <w:rPr>
          <w:rFonts w:cs="Courier New"/>
          <w:lang w:val="en-NZ"/>
        </w:rPr>
        <w:t xml:space="preserve"> 12 year</w:t>
      </w:r>
      <w:r>
        <w:rPr>
          <w:rFonts w:cs="Courier New"/>
          <w:lang w:val="en-NZ"/>
        </w:rPr>
        <w:t>-</w:t>
      </w:r>
      <w:r w:rsidRPr="00875C47">
        <w:rPr>
          <w:rFonts w:cs="Courier New"/>
          <w:lang w:val="en-NZ"/>
        </w:rPr>
        <w:t xml:space="preserve">old </w:t>
      </w:r>
      <w:r w:rsidR="001B44EF">
        <w:rPr>
          <w:rFonts w:cs="Courier New"/>
          <w:lang w:val="en-NZ"/>
        </w:rPr>
        <w:t xml:space="preserve">would </w:t>
      </w:r>
      <w:r w:rsidRPr="00875C47">
        <w:rPr>
          <w:rFonts w:cs="Courier New"/>
          <w:lang w:val="en-NZ"/>
        </w:rPr>
        <w:t>understand that that is</w:t>
      </w:r>
      <w:r>
        <w:rPr>
          <w:rFonts w:cs="Courier New"/>
          <w:lang w:val="en-NZ"/>
        </w:rPr>
        <w:t xml:space="preserve"> not</w:t>
      </w:r>
      <w:r w:rsidRPr="00875C47">
        <w:rPr>
          <w:rFonts w:cs="Courier New"/>
          <w:lang w:val="en-NZ"/>
        </w:rPr>
        <w:t xml:space="preserve"> a sustainable position. </w:t>
      </w:r>
    </w:p>
    <w:p w:rsidR="00F8685A" w:rsidP="00F8685A">
      <w:pPr>
        <w:pStyle w:val="Answer"/>
        <w:rPr>
          <w:rFonts w:cs="Courier New"/>
          <w:lang w:val="en-NZ"/>
        </w:rPr>
      </w:pPr>
      <w:r>
        <w:rPr>
          <w:rFonts w:cs="Courier New"/>
          <w:lang w:val="en-NZ"/>
        </w:rPr>
        <w:t xml:space="preserve">Here is the </w:t>
      </w:r>
      <w:r w:rsidRPr="00875C47">
        <w:rPr>
          <w:rFonts w:cs="Courier New"/>
          <w:lang w:val="en-NZ"/>
        </w:rPr>
        <w:t>thing</w:t>
      </w:r>
      <w:r>
        <w:rPr>
          <w:rFonts w:cs="Courier New"/>
          <w:lang w:val="en-NZ"/>
        </w:rPr>
        <w:t>: yo</w:t>
      </w:r>
      <w:r w:rsidRPr="00875C47">
        <w:rPr>
          <w:rFonts w:cs="Courier New"/>
          <w:lang w:val="en-NZ"/>
        </w:rPr>
        <w:t xml:space="preserve">u mentioned </w:t>
      </w:r>
      <w:r w:rsidR="001B44EF">
        <w:rPr>
          <w:rFonts w:cs="Courier New"/>
          <w:lang w:val="en-NZ"/>
        </w:rPr>
        <w:t xml:space="preserve">the </w:t>
      </w:r>
      <w:r w:rsidRPr="00875C47">
        <w:rPr>
          <w:rFonts w:cs="Courier New"/>
          <w:lang w:val="en-NZ"/>
        </w:rPr>
        <w:t>dependency ratio, which is a</w:t>
      </w:r>
      <w:r>
        <w:rPr>
          <w:rFonts w:cs="Courier New"/>
          <w:lang w:val="en-NZ"/>
        </w:rPr>
        <w:t>n</w:t>
      </w:r>
      <w:r w:rsidRPr="00875C47">
        <w:rPr>
          <w:rFonts w:cs="Courier New"/>
          <w:lang w:val="en-NZ"/>
        </w:rPr>
        <w:t xml:space="preserve"> absolutely critical aspect to this. It ties in with what we were </w:t>
      </w:r>
      <w:r w:rsidR="001B44EF">
        <w:rPr>
          <w:rFonts w:cs="Courier New"/>
          <w:lang w:val="en-NZ"/>
        </w:rPr>
        <w:t xml:space="preserve">saying </w:t>
      </w:r>
      <w:r w:rsidRPr="00875C47">
        <w:rPr>
          <w:rFonts w:cs="Courier New"/>
          <w:lang w:val="en-NZ"/>
        </w:rPr>
        <w:t xml:space="preserve">about migration with Lord Rooker and with Lord </w:t>
      </w:r>
      <w:r>
        <w:rPr>
          <w:rFonts w:cs="Courier New"/>
          <w:lang w:val="en-NZ"/>
        </w:rPr>
        <w:t>B</w:t>
      </w:r>
      <w:r w:rsidRPr="00875C47">
        <w:rPr>
          <w:rFonts w:cs="Courier New"/>
          <w:lang w:val="en-NZ"/>
        </w:rPr>
        <w:t>ridges as well. Th</w:t>
      </w:r>
      <w:r>
        <w:rPr>
          <w:rFonts w:cs="Courier New"/>
          <w:lang w:val="en-NZ"/>
        </w:rPr>
        <w:t xml:space="preserve">is </w:t>
      </w:r>
      <w:r w:rsidRPr="00875C47">
        <w:rPr>
          <w:rFonts w:cs="Courier New"/>
          <w:lang w:val="en-NZ"/>
        </w:rPr>
        <w:t xml:space="preserve">area of policy has </w:t>
      </w:r>
      <w:r w:rsidR="001B44EF">
        <w:rPr>
          <w:rFonts w:cs="Courier New"/>
          <w:lang w:val="en-NZ"/>
        </w:rPr>
        <w:t xml:space="preserve">not </w:t>
      </w:r>
      <w:r>
        <w:rPr>
          <w:rFonts w:cs="Courier New"/>
          <w:lang w:val="en-NZ"/>
        </w:rPr>
        <w:t xml:space="preserve">had </w:t>
      </w:r>
      <w:r w:rsidRPr="00875C47">
        <w:rPr>
          <w:rFonts w:cs="Courier New"/>
          <w:lang w:val="en-NZ"/>
        </w:rPr>
        <w:t>enough attention over the last 15</w:t>
      </w:r>
      <w:r>
        <w:rPr>
          <w:rFonts w:cs="Courier New"/>
          <w:lang w:val="en-NZ"/>
        </w:rPr>
        <w:t xml:space="preserve"> to</w:t>
      </w:r>
      <w:r w:rsidRPr="00875C47">
        <w:rPr>
          <w:rFonts w:cs="Courier New"/>
          <w:lang w:val="en-NZ"/>
        </w:rPr>
        <w:t xml:space="preserve"> 20 years</w:t>
      </w:r>
      <w:r>
        <w:rPr>
          <w:rFonts w:cs="Courier New"/>
          <w:lang w:val="en-NZ"/>
        </w:rPr>
        <w:t>. O</w:t>
      </w:r>
      <w:r w:rsidRPr="00875C47">
        <w:rPr>
          <w:rFonts w:cs="Courier New"/>
          <w:lang w:val="en-NZ"/>
        </w:rPr>
        <w:t>ur replacement rate is falling. It is now</w:t>
      </w:r>
      <w:r>
        <w:rPr>
          <w:rFonts w:cs="Courier New"/>
          <w:lang w:val="en-NZ"/>
        </w:rPr>
        <w:t>,</w:t>
      </w:r>
      <w:r w:rsidRPr="00875C47">
        <w:rPr>
          <w:rFonts w:cs="Courier New"/>
          <w:lang w:val="en-NZ"/>
        </w:rPr>
        <w:t xml:space="preserve"> I think</w:t>
      </w:r>
      <w:r>
        <w:rPr>
          <w:rFonts w:cs="Courier New"/>
          <w:lang w:val="en-NZ"/>
        </w:rPr>
        <w:t xml:space="preserve">, </w:t>
      </w:r>
      <w:r w:rsidRPr="00875C47">
        <w:rPr>
          <w:rFonts w:cs="Courier New"/>
          <w:lang w:val="en-NZ"/>
        </w:rPr>
        <w:t xml:space="preserve">around 1.5, 1.6. </w:t>
      </w:r>
      <w:r w:rsidR="001B44EF">
        <w:rPr>
          <w:rFonts w:cs="Courier New"/>
          <w:lang w:val="en-NZ"/>
        </w:rPr>
        <w:t xml:space="preserve">You </w:t>
      </w:r>
      <w:r w:rsidRPr="00875C47">
        <w:rPr>
          <w:rFonts w:cs="Courier New"/>
          <w:lang w:val="en-NZ"/>
        </w:rPr>
        <w:t xml:space="preserve">broadly need 2.1 to have a population that stays the same. </w:t>
      </w:r>
      <w:r>
        <w:rPr>
          <w:rFonts w:cs="Courier New"/>
          <w:lang w:val="en-NZ"/>
        </w:rPr>
        <w:t>F</w:t>
      </w:r>
      <w:r w:rsidRPr="00875C47">
        <w:rPr>
          <w:rFonts w:cs="Courier New"/>
          <w:lang w:val="en-NZ"/>
        </w:rPr>
        <w:t xml:space="preserve">rankly, our replacement rate is lower than many of our competitors, </w:t>
      </w:r>
      <w:r w:rsidR="001B44EF">
        <w:rPr>
          <w:rFonts w:cs="Courier New"/>
          <w:lang w:val="en-NZ"/>
        </w:rPr>
        <w:t>al</w:t>
      </w:r>
      <w:r w:rsidRPr="00875C47">
        <w:rPr>
          <w:rFonts w:cs="Courier New"/>
          <w:lang w:val="en-NZ"/>
        </w:rPr>
        <w:t xml:space="preserve">though most developed countries feel that theirs is too low. </w:t>
      </w:r>
      <w:r>
        <w:rPr>
          <w:rFonts w:cs="Courier New"/>
          <w:lang w:val="en-NZ"/>
        </w:rPr>
        <w:t>W</w:t>
      </w:r>
      <w:r w:rsidRPr="00875C47">
        <w:rPr>
          <w:rFonts w:cs="Courier New"/>
          <w:lang w:val="en-NZ"/>
        </w:rPr>
        <w:t>e have to have a serious conversation about how we support</w:t>
      </w:r>
      <w:r>
        <w:rPr>
          <w:rFonts w:cs="Courier New"/>
          <w:lang w:val="en-NZ"/>
        </w:rPr>
        <w:t>—</w:t>
      </w:r>
      <w:r w:rsidRPr="00875C47">
        <w:rPr>
          <w:rFonts w:cs="Courier New"/>
          <w:lang w:val="en-NZ"/>
        </w:rPr>
        <w:t>in a reasonable, non-coercive way</w:t>
      </w:r>
      <w:r>
        <w:rPr>
          <w:rFonts w:cs="Courier New"/>
          <w:lang w:val="en-NZ"/>
        </w:rPr>
        <w:t>—</w:t>
      </w:r>
      <w:r w:rsidRPr="00875C47">
        <w:rPr>
          <w:rFonts w:cs="Courier New"/>
          <w:lang w:val="en-NZ"/>
        </w:rPr>
        <w:t xml:space="preserve">people who want to have larger families having them or having children at all. </w:t>
      </w:r>
    </w:p>
    <w:p w:rsidR="00F8685A" w:rsidP="00F8685A">
      <w:pPr>
        <w:pStyle w:val="Answer"/>
        <w:rPr>
          <w:rFonts w:cs="Courier New"/>
          <w:lang w:val="en-NZ"/>
        </w:rPr>
      </w:pPr>
      <w:r>
        <w:rPr>
          <w:rFonts w:cs="Courier New"/>
          <w:lang w:val="en-NZ"/>
        </w:rPr>
        <w:t>T</w:t>
      </w:r>
      <w:r w:rsidRPr="00875C47">
        <w:rPr>
          <w:rFonts w:cs="Courier New"/>
          <w:lang w:val="en-NZ"/>
        </w:rPr>
        <w:t>hat is a critical part of the debate that we</w:t>
      </w:r>
      <w:r>
        <w:rPr>
          <w:rFonts w:cs="Courier New"/>
          <w:lang w:val="en-NZ"/>
        </w:rPr>
        <w:t xml:space="preserve"> a</w:t>
      </w:r>
      <w:r w:rsidRPr="00875C47">
        <w:rPr>
          <w:rFonts w:cs="Courier New"/>
          <w:lang w:val="en-NZ"/>
        </w:rPr>
        <w:t>re having today, because if that dependency ratio improves from that perspective, it help</w:t>
      </w:r>
      <w:r w:rsidR="001B44EF">
        <w:rPr>
          <w:rFonts w:cs="Courier New"/>
          <w:lang w:val="en-NZ"/>
        </w:rPr>
        <w:t>s</w:t>
      </w:r>
      <w:r w:rsidRPr="00875C47">
        <w:rPr>
          <w:rFonts w:cs="Courier New"/>
          <w:lang w:val="en-NZ"/>
        </w:rPr>
        <w:t xml:space="preserve"> with the broader economic issue. It means that you do</w:t>
      </w:r>
      <w:r>
        <w:rPr>
          <w:rFonts w:cs="Courier New"/>
          <w:lang w:val="en-NZ"/>
        </w:rPr>
        <w:t xml:space="preserve"> not</w:t>
      </w:r>
      <w:r w:rsidRPr="00875C47">
        <w:rPr>
          <w:rFonts w:cs="Courier New"/>
          <w:lang w:val="en-NZ"/>
        </w:rPr>
        <w:t xml:space="preserve"> have the same migration pressures and the debates that we were having. </w:t>
      </w:r>
      <w:r>
        <w:rPr>
          <w:rFonts w:cs="Courier New"/>
          <w:lang w:val="en-NZ"/>
        </w:rPr>
        <w:t xml:space="preserve">It is </w:t>
      </w:r>
      <w:r w:rsidRPr="00875C47">
        <w:rPr>
          <w:rFonts w:cs="Courier New"/>
          <w:lang w:val="en-NZ"/>
        </w:rPr>
        <w:t xml:space="preserve">a good thing that we should support people who want to have more children, </w:t>
      </w:r>
      <w:r w:rsidR="001B44EF">
        <w:rPr>
          <w:rFonts w:cs="Courier New"/>
          <w:lang w:val="en-NZ"/>
        </w:rPr>
        <w:t xml:space="preserve">but </w:t>
      </w:r>
      <w:r w:rsidRPr="00875C47">
        <w:rPr>
          <w:rFonts w:cs="Courier New"/>
          <w:lang w:val="en-NZ"/>
        </w:rPr>
        <w:t>feel that they can</w:t>
      </w:r>
      <w:r>
        <w:rPr>
          <w:rFonts w:cs="Courier New"/>
          <w:lang w:val="en-NZ"/>
        </w:rPr>
        <w:t>not</w:t>
      </w:r>
      <w:r w:rsidR="001B44EF">
        <w:rPr>
          <w:rFonts w:cs="Courier New"/>
          <w:lang w:val="en-NZ"/>
        </w:rPr>
        <w:t xml:space="preserve"> </w:t>
      </w:r>
      <w:r w:rsidRPr="00875C47">
        <w:rPr>
          <w:rFonts w:cs="Courier New"/>
          <w:lang w:val="en-NZ"/>
        </w:rPr>
        <w:t>because they can</w:t>
      </w:r>
      <w:r>
        <w:rPr>
          <w:rFonts w:cs="Courier New"/>
          <w:lang w:val="en-NZ"/>
        </w:rPr>
        <w:t>no</w:t>
      </w:r>
      <w:r w:rsidRPr="00875C47">
        <w:rPr>
          <w:rFonts w:cs="Courier New"/>
          <w:lang w:val="en-NZ"/>
        </w:rPr>
        <w:t>t afford it</w:t>
      </w:r>
      <w:r>
        <w:rPr>
          <w:rFonts w:cs="Courier New"/>
          <w:lang w:val="en-NZ"/>
        </w:rPr>
        <w:t xml:space="preserve">, </w:t>
      </w:r>
      <w:r w:rsidRPr="00875C47">
        <w:rPr>
          <w:rFonts w:cs="Courier New"/>
          <w:lang w:val="en-NZ"/>
        </w:rPr>
        <w:t>they can</w:t>
      </w:r>
      <w:r>
        <w:rPr>
          <w:rFonts w:cs="Courier New"/>
          <w:lang w:val="en-NZ"/>
        </w:rPr>
        <w:t>not</w:t>
      </w:r>
      <w:r w:rsidRPr="00875C47">
        <w:rPr>
          <w:rFonts w:cs="Courier New"/>
          <w:lang w:val="en-NZ"/>
        </w:rPr>
        <w:t xml:space="preserve"> get the childcare or their work </w:t>
      </w:r>
      <w:r>
        <w:rPr>
          <w:rFonts w:cs="Courier New"/>
          <w:lang w:val="en-NZ"/>
        </w:rPr>
        <w:t xml:space="preserve">is not </w:t>
      </w:r>
      <w:r w:rsidRPr="00875C47">
        <w:rPr>
          <w:rFonts w:cs="Courier New"/>
          <w:lang w:val="en-NZ"/>
        </w:rPr>
        <w:t>flexible enough</w:t>
      </w:r>
      <w:r w:rsidR="001B44EF">
        <w:rPr>
          <w:rFonts w:cs="Courier New"/>
          <w:lang w:val="en-NZ"/>
        </w:rPr>
        <w:t xml:space="preserve">—all </w:t>
      </w:r>
      <w:r w:rsidRPr="00875C47">
        <w:rPr>
          <w:rFonts w:cs="Courier New"/>
          <w:lang w:val="en-NZ"/>
        </w:rPr>
        <w:t>the reasons that we all appreciate. I think it</w:t>
      </w:r>
      <w:r>
        <w:rPr>
          <w:rFonts w:cs="Courier New"/>
          <w:lang w:val="en-NZ"/>
        </w:rPr>
        <w:t xml:space="preserve"> i</w:t>
      </w:r>
      <w:r w:rsidRPr="00875C47">
        <w:rPr>
          <w:rFonts w:cs="Courier New"/>
          <w:lang w:val="en-NZ"/>
        </w:rPr>
        <w:t xml:space="preserve">s a good thing if we can support them more. </w:t>
      </w:r>
    </w:p>
    <w:p w:rsidR="00F8685A" w:rsidP="00F8685A">
      <w:pPr>
        <w:pStyle w:val="Answer"/>
        <w:rPr>
          <w:rFonts w:cs="Courier New"/>
          <w:lang w:val="en-NZ"/>
        </w:rPr>
      </w:pPr>
      <w:r>
        <w:rPr>
          <w:rFonts w:cs="Courier New"/>
          <w:lang w:val="en-NZ"/>
        </w:rPr>
        <w:t xml:space="preserve">That is one of </w:t>
      </w:r>
      <w:r w:rsidRPr="00875C47">
        <w:rPr>
          <w:rFonts w:cs="Courier New"/>
          <w:lang w:val="en-NZ"/>
        </w:rPr>
        <w:t xml:space="preserve">reasons why I was very pleased in this </w:t>
      </w:r>
      <w:r>
        <w:rPr>
          <w:rFonts w:cs="Courier New"/>
          <w:lang w:val="en-NZ"/>
        </w:rPr>
        <w:t>B</w:t>
      </w:r>
      <w:r w:rsidRPr="00875C47">
        <w:rPr>
          <w:rFonts w:cs="Courier New"/>
          <w:lang w:val="en-NZ"/>
        </w:rPr>
        <w:t>udget</w:t>
      </w:r>
      <w:r>
        <w:rPr>
          <w:rFonts w:cs="Courier New"/>
          <w:lang w:val="en-NZ"/>
        </w:rPr>
        <w:t>—</w:t>
      </w:r>
      <w:r w:rsidRPr="00875C47">
        <w:rPr>
          <w:rFonts w:cs="Courier New"/>
          <w:lang w:val="en-NZ"/>
        </w:rPr>
        <w:t>I know it</w:t>
      </w:r>
      <w:r>
        <w:rPr>
          <w:rFonts w:cs="Courier New"/>
          <w:lang w:val="en-NZ"/>
        </w:rPr>
        <w:t xml:space="preserve"> i</w:t>
      </w:r>
      <w:r w:rsidRPr="00875C47">
        <w:rPr>
          <w:rFonts w:cs="Courier New"/>
          <w:lang w:val="en-NZ"/>
        </w:rPr>
        <w:t>s a small thing but it matters</w:t>
      </w:r>
      <w:r>
        <w:rPr>
          <w:rFonts w:cs="Courier New"/>
          <w:lang w:val="en-NZ"/>
        </w:rPr>
        <w:t>—</w:t>
      </w:r>
      <w:r w:rsidR="001B44EF">
        <w:rPr>
          <w:rFonts w:cs="Courier New"/>
          <w:lang w:val="en-NZ"/>
        </w:rPr>
        <w:t xml:space="preserve">by </w:t>
      </w:r>
      <w:r>
        <w:rPr>
          <w:rFonts w:cs="Courier New"/>
          <w:lang w:val="en-NZ"/>
        </w:rPr>
        <w:t>t</w:t>
      </w:r>
      <w:r w:rsidRPr="00875C47">
        <w:rPr>
          <w:rFonts w:cs="Courier New"/>
          <w:lang w:val="en-NZ"/>
        </w:rPr>
        <w:t xml:space="preserve">he child benefit changes that the Chancellor forecast in terms of changing </w:t>
      </w:r>
      <w:r>
        <w:rPr>
          <w:rFonts w:cs="Courier New"/>
          <w:lang w:val="en-NZ"/>
        </w:rPr>
        <w:t xml:space="preserve">the </w:t>
      </w:r>
      <w:r w:rsidRPr="00875C47">
        <w:rPr>
          <w:rFonts w:cs="Courier New"/>
          <w:lang w:val="en-NZ"/>
        </w:rPr>
        <w:t>household assessment for child benefit</w:t>
      </w:r>
      <w:r w:rsidR="001B44EF">
        <w:rPr>
          <w:rFonts w:cs="Courier New"/>
          <w:lang w:val="en-NZ"/>
        </w:rPr>
        <w:t>;</w:t>
      </w:r>
      <w:r w:rsidRPr="00875C47">
        <w:rPr>
          <w:rFonts w:cs="Courier New"/>
          <w:lang w:val="en-NZ"/>
        </w:rPr>
        <w:t xml:space="preserve"> and</w:t>
      </w:r>
      <w:r>
        <w:rPr>
          <w:rFonts w:cs="Courier New"/>
          <w:lang w:val="en-NZ"/>
        </w:rPr>
        <w:t>,</w:t>
      </w:r>
      <w:r w:rsidRPr="00875C47">
        <w:rPr>
          <w:rFonts w:cs="Courier New"/>
          <w:lang w:val="en-NZ"/>
        </w:rPr>
        <w:t xml:space="preserve"> secondly, in the short</w:t>
      </w:r>
      <w:r>
        <w:rPr>
          <w:rFonts w:cs="Courier New"/>
          <w:lang w:val="en-NZ"/>
        </w:rPr>
        <w:t xml:space="preserve"> term</w:t>
      </w:r>
      <w:r w:rsidR="001B44EF">
        <w:rPr>
          <w:rFonts w:cs="Courier New"/>
          <w:lang w:val="en-NZ"/>
        </w:rPr>
        <w:t>,</w:t>
      </w:r>
      <w:r w:rsidRPr="00875C47">
        <w:rPr>
          <w:rFonts w:cs="Courier New"/>
          <w:lang w:val="en-NZ"/>
        </w:rPr>
        <w:t xml:space="preserve"> increasing the high benefit charge level from £50,000 to £60,000, tapering off to £80,000</w:t>
      </w:r>
      <w:r>
        <w:rPr>
          <w:rFonts w:cs="Courier New"/>
          <w:lang w:val="en-NZ"/>
        </w:rPr>
        <w:t>. I</w:t>
      </w:r>
      <w:r w:rsidRPr="00875C47">
        <w:rPr>
          <w:rFonts w:cs="Courier New"/>
          <w:lang w:val="en-NZ"/>
        </w:rPr>
        <w:t>t may have been missed by a lot of people because</w:t>
      </w:r>
      <w:r>
        <w:rPr>
          <w:rFonts w:cs="Courier New"/>
          <w:lang w:val="en-NZ"/>
        </w:rPr>
        <w:t xml:space="preserve"> </w:t>
      </w:r>
      <w:r w:rsidRPr="00875C47">
        <w:rPr>
          <w:rFonts w:cs="Courier New"/>
          <w:lang w:val="en-NZ"/>
        </w:rPr>
        <w:t>the newspapers like to argue about normal political things</w:t>
      </w:r>
      <w:r w:rsidR="001B44EF">
        <w:rPr>
          <w:rFonts w:cs="Courier New"/>
          <w:lang w:val="en-NZ"/>
        </w:rPr>
        <w:t xml:space="preserve"> but, in </w:t>
      </w:r>
      <w:r w:rsidRPr="00875C47">
        <w:rPr>
          <w:rFonts w:cs="Courier New"/>
          <w:lang w:val="en-NZ"/>
        </w:rPr>
        <w:t>my own constituency</w:t>
      </w:r>
      <w:r>
        <w:rPr>
          <w:rFonts w:cs="Courier New"/>
          <w:lang w:val="en-NZ"/>
        </w:rPr>
        <w:t>,</w:t>
      </w:r>
      <w:r w:rsidRPr="00875C47">
        <w:rPr>
          <w:rFonts w:cs="Courier New"/>
          <w:lang w:val="en-NZ"/>
        </w:rPr>
        <w:t xml:space="preserve"> that will have a huge impact for many middle</w:t>
      </w:r>
      <w:r>
        <w:rPr>
          <w:rFonts w:cs="Courier New"/>
          <w:lang w:val="en-NZ"/>
        </w:rPr>
        <w:t>-</w:t>
      </w:r>
      <w:r w:rsidRPr="00875C47">
        <w:rPr>
          <w:rFonts w:cs="Courier New"/>
          <w:lang w:val="en-NZ"/>
        </w:rPr>
        <w:t>earning people, many middle</w:t>
      </w:r>
      <w:r>
        <w:rPr>
          <w:rFonts w:cs="Courier New"/>
          <w:lang w:val="en-NZ"/>
        </w:rPr>
        <w:t>-</w:t>
      </w:r>
      <w:r w:rsidRPr="00875C47">
        <w:rPr>
          <w:rFonts w:cs="Courier New"/>
          <w:lang w:val="en-NZ"/>
        </w:rPr>
        <w:t>earning families</w:t>
      </w:r>
      <w:r>
        <w:rPr>
          <w:rFonts w:cs="Courier New"/>
          <w:lang w:val="en-NZ"/>
        </w:rPr>
        <w:t>,</w:t>
      </w:r>
      <w:r w:rsidRPr="00875C47">
        <w:rPr>
          <w:rFonts w:cs="Courier New"/>
          <w:lang w:val="en-NZ"/>
        </w:rPr>
        <w:t xml:space="preserve"> </w:t>
      </w:r>
      <w:r w:rsidR="001B44EF">
        <w:rPr>
          <w:rFonts w:cs="Courier New"/>
          <w:lang w:val="en-NZ"/>
        </w:rPr>
        <w:t xml:space="preserve">maybe </w:t>
      </w:r>
      <w:r w:rsidRPr="00875C47">
        <w:rPr>
          <w:rFonts w:cs="Courier New"/>
          <w:lang w:val="en-NZ"/>
        </w:rPr>
        <w:t xml:space="preserve">supporting them to have another child. </w:t>
      </w:r>
      <w:r>
        <w:rPr>
          <w:rFonts w:cs="Courier New"/>
          <w:lang w:val="en-NZ"/>
        </w:rPr>
        <w:t xml:space="preserve">Supporting </w:t>
      </w:r>
      <w:r w:rsidRPr="00875C47">
        <w:rPr>
          <w:rFonts w:cs="Courier New"/>
          <w:lang w:val="en-NZ"/>
        </w:rPr>
        <w:t>families is something that is underappreciated in economic debate more broadly. It</w:t>
      </w:r>
      <w:r>
        <w:rPr>
          <w:rFonts w:cs="Courier New"/>
          <w:lang w:val="en-NZ"/>
        </w:rPr>
        <w:t xml:space="preserve"> i</w:t>
      </w:r>
      <w:r w:rsidRPr="00875C47">
        <w:rPr>
          <w:rFonts w:cs="Courier New"/>
          <w:lang w:val="en-NZ"/>
        </w:rPr>
        <w:t>s something that needs to be talked about more</w:t>
      </w:r>
      <w:r>
        <w:rPr>
          <w:rFonts w:cs="Courier New"/>
          <w:lang w:val="en-NZ"/>
        </w:rPr>
        <w:t xml:space="preserve"> and</w:t>
      </w:r>
      <w:r w:rsidR="001B44EF">
        <w:rPr>
          <w:rFonts w:cs="Courier New"/>
          <w:lang w:val="en-NZ"/>
        </w:rPr>
        <w:t>,</w:t>
      </w:r>
      <w:r>
        <w:rPr>
          <w:rFonts w:cs="Courier New"/>
          <w:lang w:val="en-NZ"/>
        </w:rPr>
        <w:t xml:space="preserve"> </w:t>
      </w:r>
      <w:r w:rsidRPr="00875C47">
        <w:rPr>
          <w:rFonts w:cs="Courier New"/>
          <w:lang w:val="en-NZ"/>
        </w:rPr>
        <w:t>if we could do that</w:t>
      </w:r>
      <w:r w:rsidR="001B44EF">
        <w:rPr>
          <w:rFonts w:cs="Courier New"/>
          <w:lang w:val="en-NZ"/>
        </w:rPr>
        <w:t xml:space="preserve">, many </w:t>
      </w:r>
      <w:r w:rsidRPr="00875C47">
        <w:rPr>
          <w:rFonts w:cs="Courier New"/>
          <w:lang w:val="en-NZ"/>
        </w:rPr>
        <w:t xml:space="preserve">of the problems </w:t>
      </w:r>
      <w:r w:rsidR="001B44EF">
        <w:rPr>
          <w:rFonts w:cs="Courier New"/>
          <w:lang w:val="en-NZ"/>
        </w:rPr>
        <w:t xml:space="preserve">that </w:t>
      </w:r>
      <w:r w:rsidRPr="00875C47">
        <w:rPr>
          <w:rFonts w:cs="Courier New"/>
          <w:lang w:val="en-NZ"/>
        </w:rPr>
        <w:t>we</w:t>
      </w:r>
      <w:r>
        <w:rPr>
          <w:rFonts w:cs="Courier New"/>
          <w:lang w:val="en-NZ"/>
        </w:rPr>
        <w:t xml:space="preserve"> a</w:t>
      </w:r>
      <w:r w:rsidRPr="00875C47">
        <w:rPr>
          <w:rFonts w:cs="Courier New"/>
          <w:lang w:val="en-NZ"/>
        </w:rPr>
        <w:t xml:space="preserve">re talking about from a structural perspective </w:t>
      </w:r>
      <w:r w:rsidR="001B44EF">
        <w:rPr>
          <w:rFonts w:cs="Courier New"/>
          <w:lang w:val="en-NZ"/>
        </w:rPr>
        <w:t xml:space="preserve">will </w:t>
      </w:r>
      <w:r w:rsidRPr="00875C47">
        <w:rPr>
          <w:rFonts w:cs="Courier New"/>
          <w:lang w:val="en-NZ"/>
        </w:rPr>
        <w:t>get a bit better.</w:t>
      </w:r>
    </w:p>
    <w:p w:rsidR="00F8685A" w:rsidRPr="00420FB6" w:rsidP="005C21C3">
      <w:pPr>
        <w:pStyle w:val="Remark"/>
      </w:pPr>
      <w:r w:rsidRPr="00AA5254">
        <w:rPr>
          <w:b/>
          <w:lang w:val="en-NZ"/>
        </w:rPr>
        <w:t>Lord Blackwell:</w:t>
      </w:r>
      <w:r w:rsidRPr="005B6184">
        <w:rPr>
          <w:lang w:val="en-NZ"/>
        </w:rPr>
        <w:t xml:space="preserve"> </w:t>
      </w:r>
      <w:r>
        <w:rPr>
          <w:lang w:val="en-NZ"/>
        </w:rPr>
        <w:t>T</w:t>
      </w:r>
      <w:r w:rsidRPr="005B6184">
        <w:rPr>
          <w:lang w:val="en-NZ"/>
        </w:rPr>
        <w:t>his needs to be quite radical, does it</w:t>
      </w:r>
      <w:r>
        <w:rPr>
          <w:lang w:val="en-NZ"/>
        </w:rPr>
        <w:t xml:space="preserve"> not</w:t>
      </w:r>
      <w:r w:rsidRPr="005B6184">
        <w:rPr>
          <w:lang w:val="en-NZ"/>
        </w:rPr>
        <w:t xml:space="preserve">, to have </w:t>
      </w:r>
      <w:r w:rsidR="001B44EF">
        <w:rPr>
          <w:lang w:val="en-NZ"/>
        </w:rPr>
        <w:t xml:space="preserve">a </w:t>
      </w:r>
      <w:r w:rsidRPr="005B6184">
        <w:rPr>
          <w:lang w:val="en-NZ"/>
        </w:rPr>
        <w:t>significant impact</w:t>
      </w:r>
      <w:r>
        <w:rPr>
          <w:lang w:val="en-NZ"/>
        </w:rPr>
        <w:t xml:space="preserve">? </w:t>
      </w:r>
      <w:r w:rsidR="001B44EF">
        <w:rPr>
          <w:lang w:val="en-NZ"/>
        </w:rPr>
        <w:t>Some 25</w:t>
      </w:r>
      <w:r w:rsidRPr="00420FB6">
        <w:t xml:space="preserve"> years ago</w:t>
      </w:r>
      <w:r w:rsidR="001B44EF">
        <w:t>,</w:t>
      </w:r>
      <w:r w:rsidRPr="00420FB6">
        <w:t xml:space="preserve"> the Conservative manifesto promised transferable allowances for households. Is the Treasury considering that?</w:t>
      </w:r>
    </w:p>
    <w:p w:rsidR="00F8685A" w:rsidRPr="00420FB6" w:rsidP="00F8685A">
      <w:pPr>
        <w:pStyle w:val="Answer"/>
      </w:pPr>
      <w:r w:rsidRPr="00420FB6">
        <w:rPr>
          <w:b/>
          <w:i/>
        </w:rPr>
        <w:t>Bim Afolami:</w:t>
      </w:r>
      <w:r w:rsidRPr="00420FB6">
        <w:t xml:space="preserve"> I cannot say that I have had that discussion </w:t>
      </w:r>
      <w:r>
        <w:t>w</w:t>
      </w:r>
      <w:r w:rsidRPr="00420FB6">
        <w:t>ith anybody, but I think that</w:t>
      </w:r>
      <w:r>
        <w:t xml:space="preserve">, </w:t>
      </w:r>
      <w:r w:rsidRPr="00420FB6">
        <w:t>as I hope I made clear in my previous answer</w:t>
      </w:r>
      <w:r>
        <w:t xml:space="preserve">, </w:t>
      </w:r>
      <w:r w:rsidRPr="00420FB6">
        <w:t>broadly speaking, supporting families</w:t>
      </w:r>
      <w:r w:rsidR="001B44EF">
        <w:t xml:space="preserve"> and </w:t>
      </w:r>
      <w:r w:rsidRPr="00420FB6">
        <w:t>households</w:t>
      </w:r>
      <w:r>
        <w:t>—</w:t>
      </w:r>
      <w:r w:rsidRPr="00420FB6">
        <w:t>and I mean families of every description</w:t>
      </w:r>
      <w:r>
        <w:t>,</w:t>
      </w:r>
      <w:r w:rsidRPr="00420FB6">
        <w:t xml:space="preserve"> just for the record</w:t>
      </w:r>
      <w:r>
        <w:t>—</w:t>
      </w:r>
      <w:r w:rsidRPr="00420FB6">
        <w:t>is a positive thing. Not just in</w:t>
      </w:r>
      <w:r>
        <w:t xml:space="preserve"> </w:t>
      </w:r>
      <w:r w:rsidRPr="00420FB6">
        <w:t>economic terms</w:t>
      </w:r>
      <w:r w:rsidR="001B44EF">
        <w:t xml:space="preserve">, but </w:t>
      </w:r>
      <w:r w:rsidRPr="00420FB6">
        <w:t xml:space="preserve">it is positive socially as well, because it is very difficult to see how </w:t>
      </w:r>
      <w:r w:rsidR="001B44EF">
        <w:t xml:space="preserve">we could </w:t>
      </w:r>
      <w:r w:rsidRPr="00420FB6">
        <w:t>manage with an ageing population over the long run, while maintaining the public services that we want</w:t>
      </w:r>
      <w:r w:rsidR="001B44EF">
        <w:t xml:space="preserve"> </w:t>
      </w:r>
      <w:r w:rsidRPr="00420FB6">
        <w:t>and grow</w:t>
      </w:r>
      <w:r w:rsidR="001B44EF">
        <w:t xml:space="preserve">ing </w:t>
      </w:r>
      <w:r w:rsidRPr="00420FB6">
        <w:t>the economy sufficiently</w:t>
      </w:r>
      <w:r w:rsidR="001B44EF">
        <w:t>,</w:t>
      </w:r>
      <w:r w:rsidRPr="00420FB6">
        <w:t xml:space="preserve"> unless we change that dependency ratio to some degree.</w:t>
      </w:r>
    </w:p>
    <w:p w:rsidR="00F8685A" w:rsidRPr="00420FB6" w:rsidP="005C21C3">
      <w:pPr>
        <w:pStyle w:val="Remark"/>
      </w:pPr>
      <w:r w:rsidRPr="00420FB6">
        <w:rPr>
          <w:b/>
        </w:rPr>
        <w:t>Lord Blackwell:</w:t>
      </w:r>
      <w:r w:rsidRPr="00420FB6">
        <w:t xml:space="preserve"> The other side of the equation is growing the economy faster, as you said, bring</w:t>
      </w:r>
      <w:r w:rsidR="001B44EF">
        <w:t xml:space="preserve">ing </w:t>
      </w:r>
      <w:r w:rsidRPr="00420FB6">
        <w:t xml:space="preserve">down that ratio of spending to GDP. </w:t>
      </w:r>
      <w:r w:rsidR="001B44EF">
        <w:t xml:space="preserve">If </w:t>
      </w:r>
      <w:r w:rsidRPr="00420FB6">
        <w:t>you took that level as where we might end up, you would need to grow the economy</w:t>
      </w:r>
      <w:r w:rsidR="001B44EF">
        <w:t xml:space="preserve">, </w:t>
      </w:r>
      <w:r w:rsidRPr="00420FB6" w:rsidR="001B44EF">
        <w:t>every year</w:t>
      </w:r>
      <w:r w:rsidR="001B44EF">
        <w:t xml:space="preserve">, </w:t>
      </w:r>
      <w:r w:rsidRPr="00420FB6">
        <w:t xml:space="preserve">something like 1% a year </w:t>
      </w:r>
      <w:r w:rsidRPr="00420FB6" w:rsidR="001B44EF">
        <w:t>faster</w:t>
      </w:r>
      <w:r w:rsidR="001B44EF">
        <w:t xml:space="preserve"> </w:t>
      </w:r>
      <w:r w:rsidRPr="00420FB6">
        <w:t>than the OBR projections</w:t>
      </w:r>
      <w:r w:rsidR="001B44EF">
        <w:t xml:space="preserve"> </w:t>
      </w:r>
      <w:r w:rsidRPr="00420FB6">
        <w:t xml:space="preserve">to keep government spending down at a reasonable 40% or so of GDP. If we had the objective of adding 1% a year to the growth rate, which would be phenomenal compared to our record, how are we going to get that </w:t>
      </w:r>
      <w:r w:rsidR="001B44EF">
        <w:t xml:space="preserve">kind of </w:t>
      </w:r>
      <w:r w:rsidRPr="00420FB6">
        <w:t>productivity?</w:t>
      </w:r>
    </w:p>
    <w:p w:rsidR="00F8685A" w:rsidRPr="00420FB6" w:rsidP="00F8685A">
      <w:pPr>
        <w:pStyle w:val="Answer"/>
      </w:pPr>
      <w:r w:rsidRPr="00420FB6">
        <w:rPr>
          <w:b/>
          <w:i/>
        </w:rPr>
        <w:t>Bim Afolami:</w:t>
      </w:r>
      <w:r w:rsidR="001B44EF">
        <w:rPr>
          <w:b/>
          <w:i/>
        </w:rPr>
        <w:t xml:space="preserve"> </w:t>
      </w:r>
      <w:r w:rsidR="001B44EF">
        <w:t>Th</w:t>
      </w:r>
      <w:r w:rsidRPr="00420FB6">
        <w:t xml:space="preserve">ere are so many aspects to </w:t>
      </w:r>
      <w:r w:rsidR="001B44EF">
        <w:t>p</w:t>
      </w:r>
      <w:r w:rsidRPr="00420FB6" w:rsidR="001B44EF">
        <w:t>roductivity in the wider economy</w:t>
      </w:r>
      <w:r w:rsidRPr="00420FB6">
        <w:t>. I have talked about business investments</w:t>
      </w:r>
      <w:r w:rsidR="001B44EF">
        <w:t xml:space="preserve">, so </w:t>
      </w:r>
      <w:r w:rsidRPr="00420FB6">
        <w:t>will not repeat all of that. One area is a dog yet to bark</w:t>
      </w:r>
      <w:r w:rsidR="001B44EF">
        <w:t xml:space="preserve"> </w:t>
      </w:r>
      <w:r w:rsidRPr="00420FB6">
        <w:t>but</w:t>
      </w:r>
      <w:r w:rsidR="001B44EF">
        <w:t xml:space="preserve">, </w:t>
      </w:r>
      <w:r w:rsidRPr="00420FB6">
        <w:t>if you speak to anybody who works in technology, any venture capitalist or investor, they will tell you about the potential for artificial intelligence to improve productivity. I had some people in my office recently from top professional services firms and I asked them the question very directly. These are the sort</w:t>
      </w:r>
      <w:r w:rsidR="001B44EF">
        <w:t>s</w:t>
      </w:r>
      <w:r w:rsidRPr="00420FB6">
        <w:t xml:space="preserve"> of firms that I used to work for</w:t>
      </w:r>
      <w:r>
        <w:t xml:space="preserve"> and </w:t>
      </w:r>
      <w:r w:rsidR="001B44EF">
        <w:t xml:space="preserve">I am </w:t>
      </w:r>
      <w:r>
        <w:t>e</w:t>
      </w:r>
      <w:r w:rsidRPr="00420FB6">
        <w:t>ven hearing how</w:t>
      </w:r>
      <w:r w:rsidR="001B44EF">
        <w:t xml:space="preserve">, </w:t>
      </w:r>
      <w:r w:rsidRPr="00420FB6">
        <w:t>in the space of 10 years</w:t>
      </w:r>
      <w:r w:rsidR="001B44EF">
        <w:t>,</w:t>
      </w:r>
      <w:r w:rsidRPr="00420FB6">
        <w:t xml:space="preserve"> the use of technology improves the output for these firms</w:t>
      </w:r>
      <w:r>
        <w:t>.</w:t>
      </w:r>
      <w:r w:rsidRPr="00420FB6">
        <w:t xml:space="preserve"> </w:t>
      </w:r>
      <w:r>
        <w:t>Y</w:t>
      </w:r>
      <w:r w:rsidRPr="00420FB6">
        <w:t>ou look forward—this is before the artificial intelligence bug had bitten—five, 10</w:t>
      </w:r>
      <w:r w:rsidR="001B44EF">
        <w:t xml:space="preserve"> or </w:t>
      </w:r>
      <w:r w:rsidRPr="00420FB6">
        <w:t xml:space="preserve">15 years, </w:t>
      </w:r>
      <w:r w:rsidR="001B44EF">
        <w:t xml:space="preserve">and </w:t>
      </w:r>
      <w:r w:rsidRPr="00420FB6">
        <w:t>there are lot</w:t>
      </w:r>
      <w:r w:rsidR="001B44EF">
        <w:t>s</w:t>
      </w:r>
      <w:r w:rsidRPr="00420FB6">
        <w:t xml:space="preserve"> of economists who are very optimistic about the potential for artificial intelligence to improve productivity and the outputs for the economy. I tend to be of that view as well.</w:t>
      </w:r>
    </w:p>
    <w:p w:rsidR="00F8685A" w:rsidRPr="00420FB6" w:rsidP="00F8685A">
      <w:pPr>
        <w:pStyle w:val="Question"/>
      </w:pPr>
      <w:r w:rsidRPr="00420FB6">
        <w:rPr>
          <w:b/>
        </w:rPr>
        <w:t>Lord Blackwell:</w:t>
      </w:r>
      <w:r w:rsidRPr="00420FB6">
        <w:t xml:space="preserve"> Given our economy is 80% services</w:t>
      </w:r>
      <w:r w:rsidR="001B44EF">
        <w:t xml:space="preserve">, </w:t>
      </w:r>
      <w:r w:rsidRPr="00420FB6">
        <w:t xml:space="preserve">it is productivity </w:t>
      </w:r>
      <w:r w:rsidR="001B44EF">
        <w:t xml:space="preserve">in </w:t>
      </w:r>
      <w:r w:rsidRPr="00420FB6">
        <w:t>services</w:t>
      </w:r>
      <w:r w:rsidR="001B44EF">
        <w:t xml:space="preserve"> that </w:t>
      </w:r>
      <w:r w:rsidRPr="00420FB6">
        <w:t>is critical</w:t>
      </w:r>
      <w:r w:rsidR="001B44EF">
        <w:t>. A</w:t>
      </w:r>
      <w:r w:rsidRPr="00420FB6">
        <w:t xml:space="preserve"> lot of government measures tend to focus on capital investment and things to do with manufacturing and productive industries</w:t>
      </w:r>
      <w:r w:rsidR="001B44EF">
        <w:t>. C</w:t>
      </w:r>
      <w:r w:rsidRPr="00420FB6">
        <w:t xml:space="preserve">ould the Government do more to improve investment in software and </w:t>
      </w:r>
      <w:r w:rsidR="001B44EF">
        <w:t xml:space="preserve">do more </w:t>
      </w:r>
      <w:r w:rsidRPr="00420FB6">
        <w:t>productivity</w:t>
      </w:r>
      <w:r w:rsidR="001B44EF">
        <w:t>-</w:t>
      </w:r>
      <w:r w:rsidRPr="00420FB6">
        <w:t>raising investment in the service industries?</w:t>
      </w:r>
    </w:p>
    <w:p w:rsidR="00F8685A" w:rsidRPr="00420FB6" w:rsidP="00F8685A">
      <w:pPr>
        <w:pStyle w:val="Answer"/>
      </w:pPr>
      <w:r w:rsidRPr="00420FB6">
        <w:rPr>
          <w:b/>
          <w:i/>
        </w:rPr>
        <w:t>Bim Afolami:</w:t>
      </w:r>
      <w:r w:rsidRPr="00420FB6">
        <w:t xml:space="preserve"> We could</w:t>
      </w:r>
      <w:r>
        <w:t>,</w:t>
      </w:r>
      <w:r w:rsidRPr="00420FB6">
        <w:t xml:space="preserve"> and let me give you an example of something that we did over the last couple of years that I was very pleased by. I went to see the now Prime Minister when he was Chancellor to talk about the economy and various things. I thought I was being terribly keen and clever when I was talking to him about a speech that Andy Haldane had made. I think it was called “Hub No Spokes”. It was when he was at the Bank of England. It was an absolutely brilliant speech and exposition of the economic difficulties of the country and the need for improved productivity. I thought I was being terribly clever</w:t>
      </w:r>
      <w:r>
        <w:t>,</w:t>
      </w:r>
      <w:r w:rsidRPr="00420FB6">
        <w:t xml:space="preserve"> but of course the Prime Minister had already read the speech, and he pulled it out </w:t>
      </w:r>
      <w:r w:rsidR="005F1B2B">
        <w:t xml:space="preserve">of his bag </w:t>
      </w:r>
      <w:r w:rsidRPr="00420FB6">
        <w:t xml:space="preserve">and had a marked-up copy of all the different aspects of it. </w:t>
      </w:r>
    </w:p>
    <w:p w:rsidR="00F8685A" w:rsidRPr="00420FB6" w:rsidP="00F8685A">
      <w:pPr>
        <w:pStyle w:val="Answer"/>
      </w:pPr>
      <w:r w:rsidRPr="00420FB6">
        <w:t xml:space="preserve">He </w:t>
      </w:r>
      <w:r w:rsidR="005F1B2B">
        <w:t xml:space="preserve">then </w:t>
      </w:r>
      <w:r w:rsidRPr="00420FB6">
        <w:t xml:space="preserve">started talking to me about what became the Help to Grow scheme. The Help to Grow scheme was </w:t>
      </w:r>
      <w:r w:rsidR="005F1B2B">
        <w:t xml:space="preserve">broadly </w:t>
      </w:r>
      <w:r w:rsidRPr="00420FB6">
        <w:t>designed to improve the management skills of small and medium-sized business owners. To declare an interest, my wife</w:t>
      </w:r>
      <w:r>
        <w:t xml:space="preserve"> </w:t>
      </w:r>
      <w:r w:rsidRPr="00420FB6">
        <w:t>runs a small</w:t>
      </w:r>
      <w:r w:rsidR="005F1B2B">
        <w:t>-to-</w:t>
      </w:r>
      <w:r w:rsidRPr="00420FB6">
        <w:t>medium-sized family business</w:t>
      </w:r>
      <w:r w:rsidR="005F1B2B">
        <w:t xml:space="preserve"> and </w:t>
      </w:r>
      <w:r w:rsidRPr="00420FB6">
        <w:t>she did it as well</w:t>
      </w:r>
      <w:r>
        <w:t>,</w:t>
      </w:r>
      <w:r w:rsidRPr="00420FB6">
        <w:t xml:space="preserve"> so I heard about it from the coalface as well as from Government. I think it was a success. We should be doing many more things like that</w:t>
      </w:r>
      <w:r w:rsidR="005F1B2B">
        <w:t xml:space="preserve"> </w:t>
      </w:r>
      <w:r w:rsidRPr="00420FB6">
        <w:t>because</w:t>
      </w:r>
      <w:r w:rsidR="005F1B2B">
        <w:t>,</w:t>
      </w:r>
      <w:r w:rsidRPr="00420FB6">
        <w:t xml:space="preserve"> if you are talking about improving productivity and services</w:t>
      </w:r>
      <w:r>
        <w:t xml:space="preserve">, </w:t>
      </w:r>
      <w:r w:rsidRPr="00420FB6">
        <w:t>you are right</w:t>
      </w:r>
      <w:r w:rsidR="005F1B2B">
        <w:t xml:space="preserve">; </w:t>
      </w:r>
      <w:r w:rsidRPr="00420FB6">
        <w:t xml:space="preserve">it </w:t>
      </w:r>
      <w:r>
        <w:t xml:space="preserve">will not be </w:t>
      </w:r>
      <w:r w:rsidR="005F1B2B">
        <w:t xml:space="preserve">by </w:t>
      </w:r>
      <w:r w:rsidRPr="00420FB6">
        <w:t>capital spend. It is not manufacturing, but improving the quality of management, improving the inputs for people</w:t>
      </w:r>
      <w:r w:rsidR="005F1B2B">
        <w:t xml:space="preserve"> and </w:t>
      </w:r>
      <w:r w:rsidRPr="00420FB6">
        <w:t>improving education. Those are the things that can improve productivity</w:t>
      </w:r>
      <w:r w:rsidR="005F1B2B">
        <w:t>,</w:t>
      </w:r>
      <w:r w:rsidRPr="00420FB6">
        <w:t xml:space="preserve"> as well as, as Andy Haldane makes very clear in that speech, improving the adoption of new technologies, particularly for companies in that long tail that he describes.</w:t>
      </w:r>
    </w:p>
    <w:p w:rsidR="00F8685A" w:rsidRPr="00420FB6" w:rsidP="00F8685A">
      <w:pPr>
        <w:pStyle w:val="Question"/>
      </w:pPr>
      <w:r w:rsidRPr="00420FB6">
        <w:rPr>
          <w:b/>
        </w:rPr>
        <w:t>Lord Londesborough:</w:t>
      </w:r>
      <w:r w:rsidRPr="00420FB6">
        <w:t xml:space="preserve"> Staying with the subject of productivity</w:t>
      </w:r>
      <w:r>
        <w:t>, t</w:t>
      </w:r>
      <w:r w:rsidRPr="00420FB6">
        <w:t>he OBR</w:t>
      </w:r>
      <w:r>
        <w:t>,</w:t>
      </w:r>
      <w:r w:rsidRPr="00420FB6">
        <w:t xml:space="preserve"> in its March forecast</w:t>
      </w:r>
      <w:r>
        <w:t>,</w:t>
      </w:r>
      <w:r w:rsidRPr="00420FB6">
        <w:t xml:space="preserve"> cites productivity as the single most important and uncertain forecast, particularly in relation to the public sector</w:t>
      </w:r>
      <w:r>
        <w:t>,</w:t>
      </w:r>
      <w:r w:rsidRPr="00420FB6">
        <w:t xml:space="preserve"> where the crucial assumption is </w:t>
      </w:r>
      <w:r w:rsidR="005F1B2B">
        <w:t xml:space="preserve">a </w:t>
      </w:r>
      <w:r w:rsidRPr="00420FB6">
        <w:t xml:space="preserve">1% gain in productivity for each year of this forecast period. We look back and there </w:t>
      </w:r>
      <w:r w:rsidR="005F1B2B">
        <w:t xml:space="preserve">has been </w:t>
      </w:r>
      <w:r w:rsidRPr="00420FB6">
        <w:t>a 6% drop in public</w:t>
      </w:r>
      <w:r>
        <w:t xml:space="preserve"> </w:t>
      </w:r>
      <w:r w:rsidRPr="00420FB6">
        <w:t xml:space="preserve">sector productivity since the pandemic, since 2019. I am struggling to see how we mind that gap. That is a major turnaround from </w:t>
      </w:r>
      <w:r w:rsidR="005F1B2B">
        <w:t>-</w:t>
      </w:r>
      <w:r w:rsidRPr="00420FB6">
        <w:t xml:space="preserve">6% to </w:t>
      </w:r>
      <w:r w:rsidR="005F1B2B">
        <w:t>+</w:t>
      </w:r>
      <w:r w:rsidRPr="00420FB6">
        <w:t>1%. I have not seen a lot of detail apart from NHS software investment, which will probably take three to five years to bear any fruit.</w:t>
      </w:r>
    </w:p>
    <w:p w:rsidR="00F8685A" w:rsidRPr="00420FB6" w:rsidP="00F8685A">
      <w:pPr>
        <w:pStyle w:val="Answer"/>
      </w:pPr>
      <w:r w:rsidRPr="00420FB6">
        <w:rPr>
          <w:b/>
          <w:i/>
        </w:rPr>
        <w:t>Bim Afolami:</w:t>
      </w:r>
      <w:r w:rsidRPr="00420FB6">
        <w:t xml:space="preserve"> Yes, I think that is a fair challenge. I know </w:t>
      </w:r>
      <w:r w:rsidR="005F1B2B">
        <w:t xml:space="preserve">that </w:t>
      </w:r>
      <w:r w:rsidRPr="00420FB6">
        <w:t xml:space="preserve">the </w:t>
      </w:r>
      <w:r w:rsidRPr="00420FB6" w:rsidR="005F1B2B">
        <w:t xml:space="preserve">Chief Secretary </w:t>
      </w:r>
      <w:r w:rsidRPr="00420FB6">
        <w:t xml:space="preserve">is working at pace to try to give as much of that detail as possible going forward. </w:t>
      </w:r>
      <w:r>
        <w:t>W</w:t>
      </w:r>
      <w:r w:rsidRPr="00420FB6">
        <w:t>e thought we would start with the NHS</w:t>
      </w:r>
      <w:r>
        <w:t>, b</w:t>
      </w:r>
      <w:r w:rsidRPr="00420FB6">
        <w:t xml:space="preserve">ut that is a very fair challenge </w:t>
      </w:r>
      <w:r w:rsidR="005F1B2B">
        <w:t xml:space="preserve">on </w:t>
      </w:r>
      <w:r w:rsidRPr="00420FB6">
        <w:t>the detail.</w:t>
      </w:r>
    </w:p>
    <w:p w:rsidR="00F8685A" w:rsidRPr="00420FB6" w:rsidP="00F8685A">
      <w:pPr>
        <w:pStyle w:val="Answer"/>
      </w:pPr>
      <w:r w:rsidRPr="00420FB6">
        <w:t>To address the point directly about the 6% fall in productivity since the pandemic</w:t>
      </w:r>
      <w:r>
        <w:t>, t</w:t>
      </w:r>
      <w:r w:rsidRPr="00420FB6">
        <w:t>hat is correct and that is why it is so urgent. I happen to think that the pandemic presented such a unique</w:t>
      </w:r>
      <w:r>
        <w:t xml:space="preserve">, </w:t>
      </w:r>
      <w:r w:rsidRPr="00420FB6">
        <w:t>once</w:t>
      </w:r>
      <w:r w:rsidR="005F1B2B">
        <w:t>-</w:t>
      </w:r>
      <w:r w:rsidRPr="00420FB6">
        <w:t>in</w:t>
      </w:r>
      <w:r w:rsidR="005F1B2B">
        <w:t>-</w:t>
      </w:r>
      <w:r w:rsidRPr="00420FB6">
        <w:t>a</w:t>
      </w:r>
      <w:r w:rsidR="005F1B2B">
        <w:t>-</w:t>
      </w:r>
      <w:r w:rsidRPr="00420FB6">
        <w:t>century, level of stress</w:t>
      </w:r>
      <w:r>
        <w:t xml:space="preserve"> and </w:t>
      </w:r>
      <w:r w:rsidRPr="00420FB6">
        <w:t>strain on many key public services</w:t>
      </w:r>
      <w:r>
        <w:t>—</w:t>
      </w:r>
      <w:r w:rsidRPr="00420FB6">
        <w:t>most notably the NHS, but not solely the NHS</w:t>
      </w:r>
      <w:r>
        <w:t>—</w:t>
      </w:r>
      <w:r w:rsidRPr="00420FB6">
        <w:t>that it was a unique period</w:t>
      </w:r>
      <w:r w:rsidR="005F1B2B">
        <w:t xml:space="preserve">. </w:t>
      </w:r>
      <w:r w:rsidRPr="00420FB6">
        <w:t>I do not forecast that it will continue falling in anything like the same way, but we need to address that. That is why we have the productivity plan and</w:t>
      </w:r>
      <w:r>
        <w:t>,</w:t>
      </w:r>
      <w:r w:rsidRPr="00420FB6">
        <w:t xml:space="preserve"> I repeat, </w:t>
      </w:r>
      <w:r w:rsidR="005F1B2B">
        <w:t xml:space="preserve">we are </w:t>
      </w:r>
      <w:r w:rsidRPr="00420FB6">
        <w:t xml:space="preserve">not just </w:t>
      </w:r>
      <w:r w:rsidR="005F1B2B">
        <w:t xml:space="preserve">making </w:t>
      </w:r>
      <w:r w:rsidRPr="00420FB6">
        <w:t xml:space="preserve">old-fashioned efficiency savings, but investing more to get better outputs. I think that that is the critical difference </w:t>
      </w:r>
      <w:r w:rsidR="005F1B2B">
        <w:t xml:space="preserve">between </w:t>
      </w:r>
      <w:r w:rsidRPr="00420FB6">
        <w:t xml:space="preserve">this productivity plan </w:t>
      </w:r>
      <w:r w:rsidR="005F1B2B">
        <w:t xml:space="preserve">and </w:t>
      </w:r>
      <w:r w:rsidRPr="00420FB6">
        <w:t>previous ones that I have seen.</w:t>
      </w:r>
    </w:p>
    <w:p w:rsidR="005F1B2B" w:rsidP="00F8685A">
      <w:pPr>
        <w:pStyle w:val="Question"/>
      </w:pPr>
      <w:r w:rsidRPr="00420FB6">
        <w:rPr>
          <w:b/>
        </w:rPr>
        <w:t>Lord Turnbull:</w:t>
      </w:r>
      <w:r w:rsidRPr="00420FB6">
        <w:t xml:space="preserve"> Just as an aside, earlier in my career I was told by John Biffen that 1958 was a major turning point for the worse in the British economy when Macmillan did not back his Chancellor, Thorneycroft, and he resigned, heralding 18 months of weak </w:t>
      </w:r>
      <w:r>
        <w:t>g</w:t>
      </w:r>
      <w:r w:rsidRPr="00420FB6">
        <w:t xml:space="preserve">overnment thereafter. </w:t>
      </w:r>
    </w:p>
    <w:p w:rsidR="00F8685A" w:rsidRPr="00420FB6" w:rsidP="005F1B2B">
      <w:pPr>
        <w:pStyle w:val="Question"/>
        <w:numPr>
          <w:ilvl w:val="0"/>
          <w:numId w:val="0"/>
        </w:numPr>
        <w:ind w:left="794"/>
      </w:pPr>
      <w:r w:rsidRPr="00420FB6">
        <w:t xml:space="preserve">I want to go back </w:t>
      </w:r>
      <w:r>
        <w:t>to</w:t>
      </w:r>
      <w:r w:rsidRPr="00420FB6">
        <w:t xml:space="preserve"> the beginning</w:t>
      </w:r>
      <w:r>
        <w:t xml:space="preserve">. The Chair </w:t>
      </w:r>
      <w:r w:rsidRPr="00420FB6">
        <w:t xml:space="preserve">raised </w:t>
      </w:r>
      <w:r>
        <w:t xml:space="preserve">the </w:t>
      </w:r>
      <w:r w:rsidRPr="00420FB6">
        <w:t xml:space="preserve">question </w:t>
      </w:r>
      <w:r w:rsidR="005F1B2B">
        <w:t xml:space="preserve">about </w:t>
      </w:r>
      <w:r w:rsidRPr="00420FB6">
        <w:t xml:space="preserve">total expenditure </w:t>
      </w:r>
      <w:r w:rsidR="005F1B2B">
        <w:t xml:space="preserve">that is </w:t>
      </w:r>
      <w:r w:rsidRPr="00420FB6">
        <w:t>supposed to grow at 1% in real terms</w:t>
      </w:r>
      <w:r w:rsidR="005F1B2B">
        <w:t xml:space="preserve">. The </w:t>
      </w:r>
      <w:r w:rsidRPr="00420FB6">
        <w:t>IFS calculated that</w:t>
      </w:r>
      <w:r w:rsidR="005F1B2B">
        <w:t xml:space="preserve">, </w:t>
      </w:r>
      <w:r w:rsidRPr="00420FB6">
        <w:t>if you take the protected programmes—health</w:t>
      </w:r>
      <w:r w:rsidR="005F1B2B">
        <w:t xml:space="preserve">, </w:t>
      </w:r>
      <w:r w:rsidRPr="00420FB6">
        <w:t xml:space="preserve">the triple lock and defence—and then look at what is left, </w:t>
      </w:r>
      <w:r w:rsidR="005F1B2B">
        <w:t xml:space="preserve">they </w:t>
      </w:r>
      <w:r w:rsidRPr="00420FB6">
        <w:t xml:space="preserve">have to contract by about 3% a year. None of these services </w:t>
      </w:r>
      <w:r w:rsidR="005F1B2B">
        <w:t xml:space="preserve">is </w:t>
      </w:r>
      <w:r w:rsidRPr="00420FB6">
        <w:t>starting from a point of equilibrium</w:t>
      </w:r>
      <w:r w:rsidR="005F1B2B">
        <w:t>; t</w:t>
      </w:r>
      <w:r w:rsidRPr="00420FB6">
        <w:t xml:space="preserve">here are backlogs all over the place. There are roads, potholes, school buildings, waiting lists for housing, courts, asylum </w:t>
      </w:r>
      <w:r w:rsidRPr="00420FB6">
        <w:t xml:space="preserve">processing and so on. The question is whether it is plausible to expect that </w:t>
      </w:r>
      <w:r w:rsidR="005F1B2B">
        <w:t xml:space="preserve">the </w:t>
      </w:r>
      <w:r w:rsidRPr="00420FB6">
        <w:t>numbers that are needed to make these figures add up will ever be implemented.</w:t>
      </w:r>
    </w:p>
    <w:p w:rsidR="00F8685A" w:rsidRPr="00420FB6" w:rsidP="00F8685A">
      <w:pPr>
        <w:pStyle w:val="Answer"/>
      </w:pPr>
      <w:r w:rsidRPr="00420FB6">
        <w:rPr>
          <w:b/>
          <w:i/>
        </w:rPr>
        <w:t>Bim Afolami:</w:t>
      </w:r>
      <w:r w:rsidRPr="00420FB6">
        <w:t xml:space="preserve"> I will answer very carefully to a former Cabinet Secretary and former Permanent Secretary </w:t>
      </w:r>
      <w:r w:rsidR="005F1B2B">
        <w:t>to</w:t>
      </w:r>
      <w:r w:rsidRPr="00420FB6">
        <w:t xml:space="preserve"> the Treasury</w:t>
      </w:r>
      <w:r w:rsidR="005F1B2B">
        <w:t>. O</w:t>
      </w:r>
      <w:r w:rsidRPr="00420FB6">
        <w:t xml:space="preserve">bviously you know your onions. The way I view it is this: the only thing that you can reasonably ask any Chancellor to do is to give the headline number as to how much spending will go up or go down in the next spending review period. We have done that. We said </w:t>
      </w:r>
      <w:r w:rsidR="005F1B2B">
        <w:t xml:space="preserve">that </w:t>
      </w:r>
      <w:r w:rsidRPr="00420FB6">
        <w:t>it is a percentage point above inflation. We have also talked about our productivity plan and all sorts of other things I have said</w:t>
      </w:r>
      <w:r>
        <w:t>,</w:t>
      </w:r>
      <w:r w:rsidRPr="00420FB6">
        <w:t xml:space="preserve"> how we need to grow the economy and all the rest of it. </w:t>
      </w:r>
    </w:p>
    <w:p w:rsidR="00F8685A" w:rsidRPr="00420FB6" w:rsidP="00F8685A">
      <w:pPr>
        <w:pStyle w:val="Answer"/>
      </w:pPr>
      <w:r w:rsidRPr="00420FB6">
        <w:t>After the election and the spending review occurs</w:t>
      </w:r>
      <w:r>
        <w:t>—</w:t>
      </w:r>
      <w:r w:rsidRPr="00420FB6">
        <w:t>whoever does that</w:t>
      </w:r>
      <w:r>
        <w:t>—</w:t>
      </w:r>
      <w:r w:rsidRPr="00420FB6">
        <w:t xml:space="preserve">they will have to work out how to apportion that spending. It is not reasonable at this juncture to ask this Government and this Parliament to make a full </w:t>
      </w:r>
      <w:r w:rsidRPr="00420FB6" w:rsidR="00395220">
        <w:t xml:space="preserve">Budget </w:t>
      </w:r>
      <w:r w:rsidRPr="00420FB6">
        <w:t xml:space="preserve">for the next </w:t>
      </w:r>
      <w:r w:rsidR="005F1B2B">
        <w:t xml:space="preserve">spending </w:t>
      </w:r>
      <w:r w:rsidRPr="00420FB6">
        <w:t>review period. The figures you mentioned</w:t>
      </w:r>
      <w:r w:rsidR="005F1B2B">
        <w:t xml:space="preserve"> </w:t>
      </w:r>
      <w:r w:rsidRPr="00420FB6">
        <w:t xml:space="preserve">sound difficult in some respects, </w:t>
      </w:r>
      <w:r w:rsidR="005F1B2B">
        <w:t xml:space="preserve">but </w:t>
      </w:r>
      <w:r w:rsidRPr="00420FB6">
        <w:t>ultimately it will be up to the next Chancellor</w:t>
      </w:r>
      <w:r w:rsidR="005F1B2B">
        <w:t xml:space="preserve"> and </w:t>
      </w:r>
      <w:r w:rsidRPr="00420FB6">
        <w:t>the next Parliament</w:t>
      </w:r>
      <w:r w:rsidR="005F1B2B">
        <w:t xml:space="preserve"> </w:t>
      </w:r>
      <w:r w:rsidRPr="00420FB6">
        <w:t xml:space="preserve">to make decisions </w:t>
      </w:r>
      <w:r w:rsidR="005F1B2B">
        <w:t xml:space="preserve">about </w:t>
      </w:r>
      <w:r w:rsidRPr="00420FB6">
        <w:t xml:space="preserve">how to apportion that. The only thing I would say is </w:t>
      </w:r>
      <w:r w:rsidR="005F1B2B">
        <w:t xml:space="preserve">that, </w:t>
      </w:r>
      <w:r w:rsidRPr="00420FB6">
        <w:t xml:space="preserve">if you look between 2010 and 2015, if I recall, spending in real terms went down by about 1% for that Parliament. We are proposing going up by 1%. </w:t>
      </w:r>
    </w:p>
    <w:p w:rsidR="00F8685A" w:rsidRPr="00420FB6" w:rsidP="00F8685A">
      <w:pPr>
        <w:pStyle w:val="Answer"/>
      </w:pPr>
      <w:r w:rsidRPr="00420FB6">
        <w:t>This is not completely revolutionary</w:t>
      </w:r>
      <w:r w:rsidR="005F1B2B">
        <w:t xml:space="preserve"> </w:t>
      </w:r>
      <w:r w:rsidRPr="00420FB6">
        <w:t xml:space="preserve">at all. It is more spending in real terms than we saw only 10 years ago. </w:t>
      </w:r>
      <w:r w:rsidR="005F1B2B">
        <w:t xml:space="preserve">However, </w:t>
      </w:r>
      <w:r w:rsidRPr="00420FB6">
        <w:t>ultimately it will be up to the next Parliament and the next Chancellor how to apportion that.</w:t>
      </w:r>
    </w:p>
    <w:p w:rsidR="00F8685A" w:rsidRPr="00420FB6" w:rsidP="005C21C3">
      <w:pPr>
        <w:pStyle w:val="Remark"/>
      </w:pPr>
      <w:r w:rsidRPr="00420FB6">
        <w:rPr>
          <w:b/>
        </w:rPr>
        <w:t>Lord Davies of Brixton:</w:t>
      </w:r>
      <w:r w:rsidRPr="00420FB6">
        <w:t xml:space="preserve"> I am struggling with this. You are starting with a broad overall financial target </w:t>
      </w:r>
      <w:r w:rsidR="00CD7983">
        <w:t xml:space="preserve">for </w:t>
      </w:r>
      <w:r w:rsidRPr="00420FB6">
        <w:t>spending. Would it not be better to start with a rational assessment of what has to be done</w:t>
      </w:r>
      <w:r>
        <w:t xml:space="preserve">, then </w:t>
      </w:r>
      <w:r w:rsidRPr="00420FB6">
        <w:t>work from that towards a reasonable level of public expenditure</w:t>
      </w:r>
      <w:r>
        <w:t>,</w:t>
      </w:r>
      <w:r w:rsidRPr="00420FB6">
        <w:t xml:space="preserve"> or is that too naive?</w:t>
      </w:r>
    </w:p>
    <w:p w:rsidR="00F8685A" w:rsidRPr="00420FB6" w:rsidP="00F8685A">
      <w:pPr>
        <w:pStyle w:val="Answer"/>
      </w:pPr>
      <w:r w:rsidRPr="00420FB6">
        <w:rPr>
          <w:b/>
          <w:i/>
        </w:rPr>
        <w:t>Bim Afolami:</w:t>
      </w:r>
      <w:r w:rsidRPr="00420FB6">
        <w:t xml:space="preserve"> That would be very difficult. </w:t>
      </w:r>
      <w:r w:rsidR="00CD7983">
        <w:t xml:space="preserve">The </w:t>
      </w:r>
      <w:r w:rsidRPr="00420FB6">
        <w:t xml:space="preserve">way </w:t>
      </w:r>
      <w:r w:rsidR="00CD7983">
        <w:t xml:space="preserve">that </w:t>
      </w:r>
      <w:r w:rsidRPr="00420FB6">
        <w:t>we have always done things</w:t>
      </w:r>
      <w:r w:rsidR="00CD7983">
        <w:t xml:space="preserve">—one </w:t>
      </w:r>
      <w:r>
        <w:t>c</w:t>
      </w:r>
      <w:r w:rsidRPr="00420FB6">
        <w:t xml:space="preserve">ould argue </w:t>
      </w:r>
      <w:r>
        <w:t xml:space="preserve">that </w:t>
      </w:r>
      <w:r w:rsidR="00CD7983">
        <w:t xml:space="preserve">we </w:t>
      </w:r>
      <w:r w:rsidRPr="00420FB6">
        <w:t xml:space="preserve">should do things completely differently, but </w:t>
      </w:r>
      <w:r w:rsidR="00CD7983">
        <w:t xml:space="preserve">this is </w:t>
      </w:r>
      <w:r w:rsidRPr="00420FB6">
        <w:t xml:space="preserve">the way </w:t>
      </w:r>
      <w:r w:rsidR="00CD7983">
        <w:t xml:space="preserve">that </w:t>
      </w:r>
      <w:r w:rsidRPr="00420FB6">
        <w:t>we have always done them</w:t>
      </w:r>
      <w:r w:rsidR="00CD7983">
        <w:t xml:space="preserve">—is to </w:t>
      </w:r>
      <w:r w:rsidRPr="00420FB6">
        <w:t>say</w:t>
      </w:r>
      <w:r w:rsidR="00CD7983">
        <w:t xml:space="preserve"> what </w:t>
      </w:r>
      <w:r w:rsidRPr="00420FB6">
        <w:t>we think the growth rate of the economy could be</w:t>
      </w:r>
      <w:r w:rsidR="00CD7983">
        <w:t xml:space="preserve">, how </w:t>
      </w:r>
      <w:r w:rsidRPr="00420FB6">
        <w:t>we think we can improve that</w:t>
      </w:r>
      <w:r w:rsidR="00CD7983">
        <w:t xml:space="preserve">, what </w:t>
      </w:r>
      <w:r w:rsidRPr="00420FB6">
        <w:t>we think we can afford</w:t>
      </w:r>
      <w:r w:rsidR="00CD7983">
        <w:t xml:space="preserve">, how </w:t>
      </w:r>
      <w:r w:rsidRPr="00420FB6">
        <w:t xml:space="preserve">much </w:t>
      </w:r>
      <w:r w:rsidR="00CD7983">
        <w:t xml:space="preserve">we </w:t>
      </w:r>
      <w:r w:rsidRPr="00420FB6">
        <w:t>can afford to borrow</w:t>
      </w:r>
      <w:r w:rsidR="00CD7983">
        <w:t>, w</w:t>
      </w:r>
      <w:r w:rsidRPr="00420FB6">
        <w:t xml:space="preserve">hat the </w:t>
      </w:r>
      <w:r w:rsidR="00CD7983">
        <w:t xml:space="preserve">will </w:t>
      </w:r>
      <w:r w:rsidRPr="00420FB6">
        <w:t>markets accept</w:t>
      </w:r>
      <w:r w:rsidR="00CD7983">
        <w:t xml:space="preserve"> and w</w:t>
      </w:r>
      <w:r w:rsidRPr="00420FB6">
        <w:t xml:space="preserve">hat inflation </w:t>
      </w:r>
      <w:r w:rsidR="00CD7983">
        <w:t xml:space="preserve">will </w:t>
      </w:r>
      <w:r w:rsidRPr="00420FB6">
        <w:t>be</w:t>
      </w:r>
      <w:r w:rsidR="00CD7983">
        <w:t xml:space="preserve">. </w:t>
      </w:r>
      <w:r w:rsidRPr="00420FB6">
        <w:t xml:space="preserve">Then we get to where we get to. We then have to think about how that is allocated </w:t>
      </w:r>
      <w:r w:rsidR="00CD7983">
        <w:t xml:space="preserve">in terms of </w:t>
      </w:r>
      <w:r w:rsidRPr="00420FB6">
        <w:t>public spending</w:t>
      </w:r>
      <w:r w:rsidR="00CD7983">
        <w:t xml:space="preserve">, </w:t>
      </w:r>
      <w:r w:rsidRPr="00420FB6">
        <w:t xml:space="preserve">taxes and the rest. I do not think that </w:t>
      </w:r>
      <w:r w:rsidR="00CD7983">
        <w:t xml:space="preserve">that </w:t>
      </w:r>
      <w:r w:rsidRPr="00420FB6">
        <w:t>is an unreasonable way of doing a budget going forward.</w:t>
      </w:r>
    </w:p>
    <w:p w:rsidR="00F8685A" w:rsidRPr="00420FB6" w:rsidP="00F8685A">
      <w:pPr>
        <w:pStyle w:val="Remark"/>
      </w:pPr>
      <w:r w:rsidRPr="002C5FA9">
        <w:rPr>
          <w:b/>
        </w:rPr>
        <w:t>The Chair:</w:t>
      </w:r>
      <w:r w:rsidRPr="00420FB6">
        <w:t xml:space="preserve"> I am going to bring in Lord Burns, another gentlem</w:t>
      </w:r>
      <w:r>
        <w:t>a</w:t>
      </w:r>
      <w:r w:rsidRPr="00420FB6">
        <w:t>n who knows his onions.</w:t>
      </w:r>
    </w:p>
    <w:p w:rsidR="00F8685A" w:rsidRPr="00420FB6" w:rsidP="00F8685A">
      <w:pPr>
        <w:pStyle w:val="Remark"/>
      </w:pPr>
      <w:r w:rsidRPr="002C5FA9">
        <w:rPr>
          <w:b/>
        </w:rPr>
        <w:t>Bim Afolami:</w:t>
      </w:r>
      <w:r w:rsidRPr="00420FB6">
        <w:t xml:space="preserve"> They are all here. </w:t>
      </w:r>
    </w:p>
    <w:p w:rsidR="00F8685A" w:rsidRPr="00420FB6" w:rsidP="00F8685A">
      <w:pPr>
        <w:pStyle w:val="Question"/>
      </w:pPr>
      <w:r w:rsidRPr="00420FB6">
        <w:rPr>
          <w:b/>
        </w:rPr>
        <w:t>Lord Burns:</w:t>
      </w:r>
      <w:r w:rsidRPr="00420FB6">
        <w:t xml:space="preserve"> There has been a lot of attention given to the increase in the ratio of taxes to GDP in recent years</w:t>
      </w:r>
      <w:r w:rsidR="00CD7983">
        <w:t xml:space="preserve">. It </w:t>
      </w:r>
      <w:r w:rsidRPr="00420FB6">
        <w:t>is now getting towards the highest point in the post-war period. We all understand the reasons why it has happened, and you have mentioned the pandemic, the slow growth of the economy</w:t>
      </w:r>
      <w:r>
        <w:t xml:space="preserve"> and </w:t>
      </w:r>
      <w:r w:rsidRPr="00420FB6">
        <w:t>the pressure on public services</w:t>
      </w:r>
      <w:r w:rsidR="00CD7983">
        <w:t xml:space="preserve">, but </w:t>
      </w:r>
      <w:r w:rsidRPr="00420FB6">
        <w:t xml:space="preserve">do you have a view on whether we are reaching the point at which the overall tax rate has a </w:t>
      </w:r>
      <w:r w:rsidRPr="00420FB6">
        <w:t>detrimental impact on growth?</w:t>
      </w:r>
    </w:p>
    <w:p w:rsidR="00F8685A" w:rsidRPr="00420FB6" w:rsidP="00F8685A">
      <w:pPr>
        <w:pStyle w:val="Answer"/>
      </w:pPr>
      <w:r w:rsidRPr="00420FB6">
        <w:rPr>
          <w:b/>
          <w:i/>
        </w:rPr>
        <w:t>Bim Afolami:</w:t>
      </w:r>
      <w:r w:rsidRPr="00420FB6">
        <w:t xml:space="preserve"> It is a fascinating question. I know it is one that economists have debated ad infinitum for decades, so I doubt I will be able to solve it here. But the Chancellor’s view, which is one that I share, is that if you look at lower</w:t>
      </w:r>
      <w:r>
        <w:t>-</w:t>
      </w:r>
      <w:r w:rsidRPr="00420FB6">
        <w:t>taxed economie</w:t>
      </w:r>
      <w:r>
        <w:t xml:space="preserve">s, </w:t>
      </w:r>
      <w:r w:rsidRPr="00420FB6">
        <w:t>you see economies in the Far East, America</w:t>
      </w:r>
      <w:r>
        <w:t xml:space="preserve"> and</w:t>
      </w:r>
      <w:r w:rsidRPr="00420FB6">
        <w:t xml:space="preserve"> Canada. America and Canada in particular have lower tax burdens than the UK does</w:t>
      </w:r>
      <w:r w:rsidR="00CD7983">
        <w:t xml:space="preserve"> al</w:t>
      </w:r>
      <w:r w:rsidRPr="00420FB6">
        <w:t>though</w:t>
      </w:r>
      <w:r w:rsidR="00CD7983">
        <w:t xml:space="preserve">, </w:t>
      </w:r>
      <w:r w:rsidRPr="00420FB6">
        <w:t xml:space="preserve">I repeat, we are still below compared to the rest of Europe. Those economies tend to grow faster. </w:t>
      </w:r>
      <w:r>
        <w:t>W</w:t>
      </w:r>
      <w:r w:rsidRPr="00420FB6">
        <w:t>e want to be in the fast-growing pack, not in the slow-growing pack.</w:t>
      </w:r>
    </w:p>
    <w:p w:rsidR="00F8685A" w:rsidRPr="00420FB6" w:rsidP="005C21C3">
      <w:pPr>
        <w:pStyle w:val="Remark"/>
      </w:pPr>
      <w:r w:rsidRPr="00420FB6">
        <w:rPr>
          <w:b/>
        </w:rPr>
        <w:t>Lord Burns:</w:t>
      </w:r>
      <w:r w:rsidRPr="00420FB6">
        <w:t xml:space="preserve"> Is there scope for changing the balance of taxes between different taxes to improve the growth rate—whether it is to do with average taxes against marginal taxes or whether it is to do with particular kinds of taxes—</w:t>
      </w:r>
      <w:r>
        <w:t xml:space="preserve">which </w:t>
      </w:r>
      <w:r w:rsidRPr="00420FB6">
        <w:t>you think have more impact on growth than other taxes?</w:t>
      </w:r>
    </w:p>
    <w:p w:rsidR="00F8685A" w:rsidRPr="00420FB6" w:rsidP="00F8685A">
      <w:pPr>
        <w:pStyle w:val="Answer"/>
      </w:pPr>
      <w:r w:rsidRPr="00420FB6">
        <w:rPr>
          <w:b/>
          <w:i/>
        </w:rPr>
        <w:t>Bim Afolami:</w:t>
      </w:r>
      <w:r w:rsidRPr="00420FB6">
        <w:t xml:space="preserve"> Of course there is scope to do this. Let me give you an example of something that I </w:t>
      </w:r>
      <w:r w:rsidR="00CD7983">
        <w:t xml:space="preserve">have </w:t>
      </w:r>
      <w:r w:rsidRPr="00420FB6">
        <w:t xml:space="preserve">long thought about, which I am very glad that we did. </w:t>
      </w:r>
      <w:r w:rsidR="00CD7983">
        <w:t>We cut the higher rate of c</w:t>
      </w:r>
      <w:r w:rsidRPr="00420FB6" w:rsidR="00CD7983">
        <w:t>apital gains tax</w:t>
      </w:r>
      <w:r w:rsidR="00CD7983">
        <w:t xml:space="preserve"> </w:t>
      </w:r>
      <w:r w:rsidRPr="00420FB6" w:rsidR="00CD7983">
        <w:t>from 28% to 24%.</w:t>
      </w:r>
      <w:r w:rsidR="00CD7983">
        <w:t xml:space="preserve"> </w:t>
      </w:r>
      <w:r w:rsidRPr="00420FB6">
        <w:t xml:space="preserve">As the Chancellor said, Richard Hughes has found his inner Arthur Laffer by scoring that as increasing the amount of tax take to the Exchequer. I am not saying </w:t>
      </w:r>
      <w:r w:rsidR="00CD7983">
        <w:t xml:space="preserve">that </w:t>
      </w:r>
      <w:r w:rsidRPr="00420FB6">
        <w:t xml:space="preserve">for </w:t>
      </w:r>
      <w:r w:rsidR="00CD7983">
        <w:t xml:space="preserve">can do that for </w:t>
      </w:r>
      <w:r w:rsidRPr="00420FB6">
        <w:t xml:space="preserve">every tax, but there are taxes that could be changed, that </w:t>
      </w:r>
      <w:r w:rsidR="00CD7983">
        <w:t xml:space="preserve">might </w:t>
      </w:r>
      <w:r w:rsidRPr="00420FB6">
        <w:t xml:space="preserve">unblock an area of the economy. There are taxes where we think we can do things like that. That is a very good example of where cutting a tax can increase the amount </w:t>
      </w:r>
      <w:r w:rsidR="00CD7983">
        <w:t xml:space="preserve">for </w:t>
      </w:r>
      <w:r w:rsidRPr="00420FB6">
        <w:t>the Exchequer</w:t>
      </w:r>
      <w:r>
        <w:t xml:space="preserve"> and </w:t>
      </w:r>
      <w:r w:rsidRPr="00420FB6">
        <w:t>increase economic growth. We should be looking for those all the time.</w:t>
      </w:r>
    </w:p>
    <w:p w:rsidR="00F8685A" w:rsidRPr="00420FB6" w:rsidP="005C21C3">
      <w:pPr>
        <w:pStyle w:val="Remark"/>
      </w:pPr>
      <w:r w:rsidRPr="00420FB6">
        <w:rPr>
          <w:b/>
        </w:rPr>
        <w:t>Lord Burns:</w:t>
      </w:r>
      <w:r w:rsidRPr="00420FB6">
        <w:t xml:space="preserve"> The other approach, which </w:t>
      </w:r>
      <w:r w:rsidR="00CD7983">
        <w:t xml:space="preserve">was </w:t>
      </w:r>
      <w:r w:rsidRPr="00420FB6">
        <w:t>one</w:t>
      </w:r>
      <w:r>
        <w:t xml:space="preserve"> that</w:t>
      </w:r>
      <w:r w:rsidRPr="00420FB6">
        <w:t xml:space="preserve"> Andrew and I lived through in the 1980s, was the Nigel Lawson approach</w:t>
      </w:r>
      <w:r w:rsidR="00CD7983">
        <w:t xml:space="preserve">. That tried </w:t>
      </w:r>
      <w:r w:rsidRPr="00420FB6">
        <w:t>to expand the tax base and keep marginal tax rates down. I do not see much attention given to these ideas at the moment</w:t>
      </w:r>
      <w:r>
        <w:t>;</w:t>
      </w:r>
      <w:r w:rsidRPr="00420FB6">
        <w:t xml:space="preserve"> are they out of fashion?</w:t>
      </w:r>
    </w:p>
    <w:p w:rsidR="00F8685A" w:rsidRPr="00420FB6" w:rsidP="00F8685A">
      <w:pPr>
        <w:pStyle w:val="Answer"/>
      </w:pPr>
      <w:r w:rsidRPr="00420FB6">
        <w:rPr>
          <w:b/>
          <w:i/>
        </w:rPr>
        <w:t>Bim Afolami:</w:t>
      </w:r>
      <w:r w:rsidRPr="00420FB6">
        <w:t xml:space="preserve"> I have Nigel Lawson’s memoirs on my table in my office, and they are very good memoirs</w:t>
      </w:r>
      <w:r w:rsidR="00CD7983">
        <w:t>—although t</w:t>
      </w:r>
      <w:r w:rsidRPr="00420FB6">
        <w:t>hey are very long</w:t>
      </w:r>
      <w:r w:rsidR="00CD7983">
        <w:t xml:space="preserve">—as </w:t>
      </w:r>
      <w:r w:rsidRPr="00420FB6">
        <w:t>many of you are in them. The fascinating thing about them is that they are very bite-sized chapters</w:t>
      </w:r>
      <w:r w:rsidR="00CD7983">
        <w:t>,</w:t>
      </w:r>
      <w:r w:rsidRPr="00420FB6">
        <w:t xml:space="preserve"> so you can read them quite easily. You can dip into different sections. I went and dipped in the other day when Lord Nigel Lawson was talking about tax rates</w:t>
      </w:r>
      <w:r w:rsidR="00CD7983">
        <w:t xml:space="preserve">. I think it was </w:t>
      </w:r>
      <w:r w:rsidRPr="00420FB6">
        <w:t>the famous</w:t>
      </w:r>
      <w:r w:rsidR="00CD7983">
        <w:t xml:space="preserve"> </w:t>
      </w:r>
      <w:r w:rsidRPr="00420FB6">
        <w:t>1988 or 1989</w:t>
      </w:r>
      <w:r w:rsidR="00CD7983">
        <w:t xml:space="preserve"> </w:t>
      </w:r>
      <w:r>
        <w:t>B</w:t>
      </w:r>
      <w:r w:rsidRPr="00420FB6">
        <w:t>udget where he cut tax rates</w:t>
      </w:r>
      <w:r w:rsidR="00CD7983">
        <w:t xml:space="preserve">; the </w:t>
      </w:r>
      <w:r w:rsidRPr="00420FB6">
        <w:t xml:space="preserve">Labour Party got very stressed about it in the House of Commons and the House almost had to be suspended. </w:t>
      </w:r>
    </w:p>
    <w:p w:rsidR="00CD7983" w:rsidP="00F8685A">
      <w:pPr>
        <w:pStyle w:val="Answer"/>
      </w:pPr>
      <w:r w:rsidRPr="00420FB6">
        <w:t>The reason why I mention this is that broadening that base is something that has happened over the last few years</w:t>
      </w:r>
      <w:r>
        <w:t xml:space="preserve">, in effect through </w:t>
      </w:r>
      <w:r w:rsidRPr="00420FB6">
        <w:t xml:space="preserve">the fiscal drag that has occurred. There are more people paying tax now than </w:t>
      </w:r>
      <w:r>
        <w:t xml:space="preserve">there were </w:t>
      </w:r>
      <w:r w:rsidRPr="00420FB6">
        <w:t>a couple of years ago. That is something that has broadened the base of the economy and means that more people are paying tax. It is one of the reasons why tax receipts are up in some respects.</w:t>
      </w:r>
      <w:r>
        <w:t xml:space="preserve"> </w:t>
      </w:r>
    </w:p>
    <w:p w:rsidR="00F8685A" w:rsidRPr="00420FB6" w:rsidP="00F8685A">
      <w:pPr>
        <w:pStyle w:val="Answer"/>
      </w:pPr>
      <w:r>
        <w:t xml:space="preserve">Here is the thing: if </w:t>
      </w:r>
      <w:r w:rsidRPr="00420FB6">
        <w:t xml:space="preserve">we need to broaden that base, we should do so with the lowest possible headline rates that we can. We should also do so </w:t>
      </w:r>
      <w:r>
        <w:t xml:space="preserve">by </w:t>
      </w:r>
      <w:r w:rsidRPr="00420FB6">
        <w:t xml:space="preserve">trying to deal with as low </w:t>
      </w:r>
      <w:r>
        <w:t>n</w:t>
      </w:r>
      <w:r w:rsidRPr="00420FB6">
        <w:t xml:space="preserve">ational </w:t>
      </w:r>
      <w:r>
        <w:t>i</w:t>
      </w:r>
      <w:r w:rsidRPr="00420FB6">
        <w:t>nsurance rates as possible</w:t>
      </w:r>
      <w:r>
        <w:t xml:space="preserve"> by, as </w:t>
      </w:r>
      <w:r w:rsidRPr="00420FB6">
        <w:t xml:space="preserve">the </w:t>
      </w:r>
      <w:r w:rsidRPr="00420FB6">
        <w:t>Chancellor has said, cutting that double tax on work</w:t>
      </w:r>
      <w:r>
        <w:t xml:space="preserve">. By </w:t>
      </w:r>
      <w:r w:rsidRPr="00420FB6">
        <w:t>doing that, we are cutting the right taxes to contribute to growing the economy, not just cutting taxes for the sake of it or for an ideological reason.</w:t>
      </w:r>
    </w:p>
    <w:p w:rsidR="00F8685A" w:rsidRPr="00420FB6" w:rsidP="005C21C3">
      <w:pPr>
        <w:pStyle w:val="Remark"/>
      </w:pPr>
      <w:r w:rsidRPr="00420FB6">
        <w:rPr>
          <w:b/>
        </w:rPr>
        <w:t>Lord Burns:</w:t>
      </w:r>
      <w:r w:rsidRPr="00420FB6">
        <w:t xml:space="preserve"> There w</w:t>
      </w:r>
      <w:r>
        <w:t>as</w:t>
      </w:r>
      <w:r w:rsidRPr="00420FB6">
        <w:t xml:space="preserve"> some mention earlier about the potential decline in fuel duty with the emergence of electric vehicles. How far has the Treasury gone in thinking about how it is going to replace that?</w:t>
      </w:r>
    </w:p>
    <w:p w:rsidR="00F8685A" w:rsidRPr="00420FB6" w:rsidP="00F8685A">
      <w:pPr>
        <w:pStyle w:val="Answer"/>
      </w:pPr>
      <w:r w:rsidRPr="00420FB6">
        <w:rPr>
          <w:b/>
          <w:i/>
        </w:rPr>
        <w:t>Bim Afolami:</w:t>
      </w:r>
      <w:r w:rsidRPr="00420FB6">
        <w:t xml:space="preserve"> Nobody has talked to me about it. Maybe Ms Curtice may have a view.</w:t>
      </w:r>
    </w:p>
    <w:p w:rsidR="00F8685A" w:rsidRPr="00420FB6" w:rsidP="00F8685A">
      <w:pPr>
        <w:pStyle w:val="Answer"/>
      </w:pPr>
      <w:r w:rsidRPr="00420FB6">
        <w:rPr>
          <w:b/>
          <w:i/>
        </w:rPr>
        <w:t>Ruth Curtice:</w:t>
      </w:r>
      <w:r w:rsidRPr="00420FB6">
        <w:t xml:space="preserve"> We have taken some action. In the Autumn Statement 2022, we applied vehicle excise duty to electric cars, vans</w:t>
      </w:r>
      <w:r>
        <w:t xml:space="preserve"> and </w:t>
      </w:r>
      <w:r w:rsidRPr="00420FB6">
        <w:t>motorbikes. Obviously future decisions will be for future fiscal events, but it is certainly an issue we think about carefully.</w:t>
      </w:r>
    </w:p>
    <w:p w:rsidR="00F8685A" w:rsidRPr="00420FB6" w:rsidP="00F8685A">
      <w:pPr>
        <w:pStyle w:val="Remark"/>
      </w:pPr>
      <w:r w:rsidRPr="009508CE">
        <w:rPr>
          <w:b/>
        </w:rPr>
        <w:t>Lord Burns:</w:t>
      </w:r>
      <w:r w:rsidRPr="00420FB6">
        <w:t xml:space="preserve"> It is quite an enormous hole that is potentially there to emerge, is it not?</w:t>
      </w:r>
    </w:p>
    <w:p w:rsidR="00F8685A" w:rsidRPr="00420FB6" w:rsidP="00F8685A">
      <w:pPr>
        <w:pStyle w:val="Answer"/>
      </w:pPr>
      <w:r w:rsidRPr="00420FB6">
        <w:rPr>
          <w:b/>
          <w:i/>
        </w:rPr>
        <w:t>Bim Afolami:</w:t>
      </w:r>
      <w:r w:rsidRPr="00420FB6">
        <w:t xml:space="preserve"> That is true but</w:t>
      </w:r>
      <w:r w:rsidR="00CD7983">
        <w:t>,</w:t>
      </w:r>
      <w:r w:rsidRPr="00420FB6">
        <w:t xml:space="preserve"> if you went back 40 years and looked at the rates of tax paid on cigarettes today, people would probably think that </w:t>
      </w:r>
      <w:r w:rsidR="00CD7983">
        <w:t xml:space="preserve">that </w:t>
      </w:r>
      <w:r w:rsidRPr="00420FB6">
        <w:t>was quite strange. Even if you look</w:t>
      </w:r>
      <w:r w:rsidR="00CD7983">
        <w:t>ed</w:t>
      </w:r>
      <w:r w:rsidRPr="00420FB6">
        <w:t xml:space="preserve"> at it 10 years ago, you might think </w:t>
      </w:r>
      <w:r w:rsidR="00CD7983">
        <w:t xml:space="preserve">that </w:t>
      </w:r>
      <w:r w:rsidRPr="00420FB6">
        <w:t xml:space="preserve">it was quite strange. Then you have vapes, </w:t>
      </w:r>
      <w:r w:rsidR="00CD7983">
        <w:t xml:space="preserve">on </w:t>
      </w:r>
      <w:r w:rsidRPr="00420FB6">
        <w:t>which we have now put a tax. I am not comparing driving and cigarettes in any other way beyond this: as the challenges change, the taxes end up changing. That is why tax policy is always under review and you end up shifting the way in which you apply taxes with time.</w:t>
      </w:r>
    </w:p>
    <w:p w:rsidR="00F8685A" w:rsidRPr="00420FB6" w:rsidP="00F8685A">
      <w:pPr>
        <w:pStyle w:val="Question"/>
      </w:pPr>
      <w:r w:rsidRPr="00420FB6">
        <w:rPr>
          <w:b/>
        </w:rPr>
        <w:t>Lord Davies of Brixton:</w:t>
      </w:r>
      <w:r w:rsidRPr="00420FB6">
        <w:t xml:space="preserve"> </w:t>
      </w:r>
      <w:r w:rsidR="00CD7983">
        <w:t xml:space="preserve">This is a </w:t>
      </w:r>
      <w:r w:rsidRPr="00420FB6">
        <w:t>slight change of emphasis. We have talked about debt as if it were a homogenous whole</w:t>
      </w:r>
      <w:r>
        <w:t xml:space="preserve">, but </w:t>
      </w:r>
      <w:r w:rsidRPr="00420FB6">
        <w:t>it varies in many different ways</w:t>
      </w:r>
      <w:r>
        <w:t xml:space="preserve">, </w:t>
      </w:r>
      <w:r w:rsidRPr="00420FB6">
        <w:t xml:space="preserve">interest rates and term. Do you have any issues </w:t>
      </w:r>
      <w:r w:rsidR="00CD7983">
        <w:t xml:space="preserve">with </w:t>
      </w:r>
      <w:r w:rsidRPr="00420FB6" w:rsidR="00CD7983">
        <w:t xml:space="preserve">debt sustainability </w:t>
      </w:r>
      <w:r w:rsidRPr="00420FB6">
        <w:t>that cause you concern?</w:t>
      </w:r>
    </w:p>
    <w:p w:rsidR="00F8685A" w:rsidRPr="00420FB6" w:rsidP="00F8685A">
      <w:pPr>
        <w:pStyle w:val="Answer"/>
      </w:pPr>
      <w:r w:rsidRPr="00420FB6">
        <w:rPr>
          <w:b/>
          <w:i/>
        </w:rPr>
        <w:t>Bim Afolami:</w:t>
      </w:r>
      <w:r w:rsidRPr="00420FB6">
        <w:t xml:space="preserve"> No. I think you have Sir Robert Stheeman on after me, and I am sure you will ask him similar questions in that regard. From my perspective</w:t>
      </w:r>
      <w:r w:rsidR="00CD7983">
        <w:t>,</w:t>
      </w:r>
      <w:r w:rsidRPr="00420FB6">
        <w:t xml:space="preserve"> we have</w:t>
      </w:r>
      <w:r w:rsidR="00CD7983">
        <w:t xml:space="preserve"> </w:t>
      </w:r>
      <w:r w:rsidRPr="00420FB6">
        <w:t>one of the highest maturity rates for our debt compared to any other industrialised nation. It is about 14 and a half years, if I recall</w:t>
      </w:r>
      <w:r w:rsidR="00CD7983">
        <w:t xml:space="preserve">, </w:t>
      </w:r>
      <w:r w:rsidRPr="00420FB6">
        <w:t xml:space="preserve">and I think that is broadly a good thing. </w:t>
      </w:r>
    </w:p>
    <w:p w:rsidR="00F8685A" w:rsidRPr="00420FB6" w:rsidP="00F8685A">
      <w:pPr>
        <w:pStyle w:val="Answer"/>
      </w:pPr>
      <w:r>
        <w:t xml:space="preserve">We </w:t>
      </w:r>
      <w:r w:rsidRPr="00420FB6">
        <w:t xml:space="preserve">started issuing </w:t>
      </w:r>
      <w:r w:rsidRPr="00420FB6">
        <w:t>index-linked debt</w:t>
      </w:r>
      <w:r>
        <w:t xml:space="preserve"> in </w:t>
      </w:r>
      <w:r w:rsidRPr="00420FB6">
        <w:t xml:space="preserve">the 1980s, </w:t>
      </w:r>
      <w:r>
        <w:t xml:space="preserve">and </w:t>
      </w:r>
      <w:r w:rsidRPr="00420FB6">
        <w:t xml:space="preserve">there was a study done </w:t>
      </w:r>
      <w:r>
        <w:t xml:space="preserve">comparing whether we had issued </w:t>
      </w:r>
      <w:r w:rsidRPr="00420FB6">
        <w:t>just fixed debt or</w:t>
      </w:r>
      <w:r>
        <w:t xml:space="preserve"> </w:t>
      </w:r>
      <w:r w:rsidRPr="00420FB6">
        <w:t xml:space="preserve">a proportion of index-linked debt, </w:t>
      </w:r>
      <w:r>
        <w:t xml:space="preserve">which is </w:t>
      </w:r>
      <w:r w:rsidRPr="00420FB6">
        <w:t>what we did</w:t>
      </w:r>
      <w:r>
        <w:t xml:space="preserve">, </w:t>
      </w:r>
      <w:r>
        <w:t xml:space="preserve">and </w:t>
      </w:r>
      <w:r w:rsidRPr="00420FB6">
        <w:t xml:space="preserve">how expensive that </w:t>
      </w:r>
      <w:r>
        <w:t xml:space="preserve">would </w:t>
      </w:r>
      <w:r w:rsidRPr="00420FB6">
        <w:t>have been for the country or the Exchequer</w:t>
      </w:r>
      <w:r>
        <w:t xml:space="preserve">. </w:t>
      </w:r>
      <w:r w:rsidRPr="00420FB6">
        <w:t>We are £158 billion better off since we started issuing index-linked debt as a result of that decision to do so. If you look at the maturity</w:t>
      </w:r>
      <w:r>
        <w:t xml:space="preserve"> and </w:t>
      </w:r>
      <w:r w:rsidRPr="00420FB6">
        <w:t xml:space="preserve">at the index-linked compared to the fixed, I think we have done the right things, </w:t>
      </w:r>
      <w:r>
        <w:t xml:space="preserve">broadly speaking, </w:t>
      </w:r>
      <w:r w:rsidRPr="00420FB6">
        <w:t>although we should always keep these things under review and assess them as time goes by.</w:t>
      </w:r>
    </w:p>
    <w:p w:rsidR="00F8685A" w:rsidRPr="00420FB6" w:rsidP="00F8685A">
      <w:pPr>
        <w:pStyle w:val="Remark"/>
      </w:pPr>
      <w:r w:rsidRPr="009508CE">
        <w:rPr>
          <w:b/>
        </w:rPr>
        <w:t>Lord Davies of Brixton:</w:t>
      </w:r>
      <w:r w:rsidRPr="00420FB6">
        <w:t xml:space="preserve"> Another aspect is the suggestion that there is too much reliance on the kindness of strangers</w:t>
      </w:r>
      <w:r w:rsidR="00CD7983">
        <w:t xml:space="preserve">—the </w:t>
      </w:r>
      <w:r w:rsidRPr="00420FB6">
        <w:t>international aspect of our debt.</w:t>
      </w:r>
    </w:p>
    <w:p w:rsidR="00F8685A" w:rsidRPr="00420FB6" w:rsidP="00F8685A">
      <w:pPr>
        <w:pStyle w:val="Answer"/>
      </w:pPr>
      <w:r w:rsidRPr="00420FB6">
        <w:rPr>
          <w:b/>
          <w:i/>
        </w:rPr>
        <w:t>Bim Afolami:</w:t>
      </w:r>
      <w:r w:rsidRPr="00420FB6">
        <w:t xml:space="preserve"> Again, it is interesting. If you compare us with Japan, for example</w:t>
      </w:r>
      <w:r>
        <w:t>,</w:t>
      </w:r>
      <w:r w:rsidRPr="00420FB6">
        <w:t xml:space="preserve"> Japan issues much more debt to what we would describe as retail investors in Japan than we do. Some people see that we should try </w:t>
      </w:r>
      <w:r>
        <w:t>to</w:t>
      </w:r>
      <w:r w:rsidRPr="00420FB6">
        <w:t xml:space="preserve"> increase the amount of retail participation in our debt. At the Budget, the Chancellor set out what we called the British Savings Bond to encourage more retail investment in debt. We have </w:t>
      </w:r>
      <w:r w:rsidRPr="00420FB6" w:rsidR="00F6712F">
        <w:t xml:space="preserve">National Savings </w:t>
      </w:r>
      <w:r w:rsidR="00F6712F">
        <w:t>&amp;</w:t>
      </w:r>
      <w:r w:rsidRPr="00420FB6">
        <w:t xml:space="preserve"> </w:t>
      </w:r>
      <w:r w:rsidRPr="00420FB6" w:rsidR="00F6712F">
        <w:t xml:space="preserve">Investments </w:t>
      </w:r>
      <w:r w:rsidRPr="00420FB6">
        <w:t xml:space="preserve">as well. </w:t>
      </w:r>
      <w:r w:rsidR="00F6712F">
        <w:t>I think t</w:t>
      </w:r>
      <w:r w:rsidRPr="00420FB6">
        <w:t>here is a place for ordinary people to participate in that, not just overseas investors. Over time that can probably grow and I would like to see that happen.</w:t>
      </w:r>
    </w:p>
    <w:p w:rsidR="00F8685A" w:rsidRPr="00420FB6" w:rsidP="00F8685A">
      <w:pPr>
        <w:pStyle w:val="Question"/>
      </w:pPr>
      <w:r w:rsidRPr="00420FB6">
        <w:rPr>
          <w:b/>
        </w:rPr>
        <w:t>Lord Razzall:</w:t>
      </w:r>
      <w:r w:rsidRPr="00420FB6">
        <w:t xml:space="preserve"> </w:t>
      </w:r>
      <w:r w:rsidR="00F6712F">
        <w:t xml:space="preserve">This is a </w:t>
      </w:r>
      <w:r w:rsidRPr="00420FB6">
        <w:t>slightly left-field question. Professor Goodhart suggested to us that it might be a good idea for the Bank of England to stop paying interest on commercial bank reserves, as this would present a simple solution to our debt levels. I know the arguments against but would you care to comment?</w:t>
      </w:r>
    </w:p>
    <w:p w:rsidR="00F8685A" w:rsidRPr="00420FB6" w:rsidP="00F8685A">
      <w:pPr>
        <w:pStyle w:val="Answer"/>
      </w:pPr>
      <w:r w:rsidRPr="00420FB6">
        <w:rPr>
          <w:b/>
          <w:i/>
        </w:rPr>
        <w:t>Bim Afolami:</w:t>
      </w:r>
      <w:r w:rsidRPr="00420FB6">
        <w:t xml:space="preserve"> I do not agree. I do not think that </w:t>
      </w:r>
      <w:r w:rsidR="00F6712F">
        <w:t xml:space="preserve">that </w:t>
      </w:r>
      <w:r w:rsidRPr="00420FB6">
        <w:t>would be a sensible way forward. That is all I have to say about that.</w:t>
      </w:r>
    </w:p>
    <w:p w:rsidR="00F8685A" w:rsidRPr="00420FB6" w:rsidP="00F8685A">
      <w:pPr>
        <w:pStyle w:val="Remark"/>
      </w:pPr>
      <w:r w:rsidRPr="009508CE">
        <w:rPr>
          <w:b/>
        </w:rPr>
        <w:t>Lord Razzall:</w:t>
      </w:r>
      <w:r w:rsidRPr="00420FB6">
        <w:t xml:space="preserve"> The major argument against is that the Bank would lose control over the monetary supply.</w:t>
      </w:r>
    </w:p>
    <w:p w:rsidR="00F8685A" w:rsidRPr="00420FB6" w:rsidP="00F8685A">
      <w:pPr>
        <w:pStyle w:val="Answer"/>
      </w:pPr>
      <w:r w:rsidRPr="00420FB6">
        <w:rPr>
          <w:b/>
          <w:i/>
        </w:rPr>
        <w:t>Bim Afolami:</w:t>
      </w:r>
      <w:r w:rsidRPr="00420FB6">
        <w:t xml:space="preserve"> </w:t>
      </w:r>
      <w:r w:rsidR="00F6712F">
        <w:t xml:space="preserve">I am sorry: </w:t>
      </w:r>
      <w:r w:rsidRPr="00420FB6">
        <w:t>you said you knew the argument</w:t>
      </w:r>
      <w:r>
        <w:t>s</w:t>
      </w:r>
      <w:r w:rsidR="00F6712F">
        <w:t xml:space="preserve"> against; </w:t>
      </w:r>
      <w:r w:rsidRPr="00420FB6">
        <w:t>I just did not want to repeat them. I think that is a very radical proposal</w:t>
      </w:r>
      <w:r w:rsidR="00F6712F">
        <w:t xml:space="preserve"> and </w:t>
      </w:r>
      <w:r w:rsidRPr="00420FB6">
        <w:t>I do not think it would be helpful. It affects monetary policy transmission. It would be very disruptive</w:t>
      </w:r>
      <w:r w:rsidR="00F6712F">
        <w:t xml:space="preserve"> and, f</w:t>
      </w:r>
      <w:r w:rsidRPr="00420FB6">
        <w:t>or a lot of other reasons, I do not agree.</w:t>
      </w:r>
    </w:p>
    <w:p w:rsidR="00F8685A" w:rsidRPr="00420FB6" w:rsidP="00F8685A">
      <w:pPr>
        <w:pStyle w:val="Remark"/>
      </w:pPr>
      <w:r w:rsidRPr="009508CE">
        <w:rPr>
          <w:b/>
        </w:rPr>
        <w:t>Lord Razzall:</w:t>
      </w:r>
      <w:r w:rsidRPr="00420FB6">
        <w:t xml:space="preserve"> Do you agree? </w:t>
      </w:r>
    </w:p>
    <w:p w:rsidR="00F8685A" w:rsidRPr="00420FB6" w:rsidP="00F8685A">
      <w:pPr>
        <w:pStyle w:val="Answer"/>
      </w:pPr>
      <w:r w:rsidRPr="00420FB6">
        <w:rPr>
          <w:b/>
          <w:i/>
        </w:rPr>
        <w:t>Ruth Curtice:</w:t>
      </w:r>
      <w:r w:rsidRPr="00420FB6">
        <w:t xml:space="preserve"> Certainly.</w:t>
      </w:r>
    </w:p>
    <w:p w:rsidR="00F8685A" w:rsidRPr="00420FB6" w:rsidP="00F8685A">
      <w:pPr>
        <w:pStyle w:val="Answer"/>
      </w:pPr>
      <w:r w:rsidRPr="00420FB6">
        <w:rPr>
          <w:b/>
          <w:i/>
        </w:rPr>
        <w:t>Bim Afolami:</w:t>
      </w:r>
      <w:r w:rsidRPr="00420FB6">
        <w:t xml:space="preserve"> That is the only time </w:t>
      </w:r>
      <w:r w:rsidR="00F6712F">
        <w:t xml:space="preserve">when </w:t>
      </w:r>
      <w:r w:rsidRPr="00420FB6">
        <w:t>that has happened.</w:t>
      </w:r>
    </w:p>
    <w:p w:rsidR="00F8685A" w:rsidRPr="00420FB6" w:rsidP="00F8685A">
      <w:pPr>
        <w:pStyle w:val="Question"/>
      </w:pPr>
      <w:r w:rsidRPr="00420FB6">
        <w:rPr>
          <w:b/>
        </w:rPr>
        <w:t>Lord Layard:</w:t>
      </w:r>
      <w:r w:rsidRPr="00420FB6">
        <w:t xml:space="preserve"> Going back to the pattern of spending, do you think there should be more attention in spending reviews and other decisions to the cost-effectiveness of spending in different parts of the Government? I happen to know, for example, that the ratio of benefit to cost in roads averages </w:t>
      </w:r>
      <w:r w:rsidR="00F6712F">
        <w:t>3</w:t>
      </w:r>
      <w:r w:rsidRPr="00420FB6">
        <w:t xml:space="preserve">, and in further education and apprenticeship it averages </w:t>
      </w:r>
      <w:r w:rsidR="00F6712F">
        <w:t>7</w:t>
      </w:r>
      <w:r w:rsidRPr="00420FB6">
        <w:t xml:space="preserve">. Is that a satisfactory situation or do you think </w:t>
      </w:r>
      <w:r w:rsidR="00F6712F">
        <w:t xml:space="preserve">that </w:t>
      </w:r>
      <w:r w:rsidRPr="00420FB6">
        <w:t>these sorts of numbers should be much more central when we are thinking about the allocation of money in the next spending review?</w:t>
      </w:r>
    </w:p>
    <w:p w:rsidR="00F8685A" w:rsidP="00F8685A">
      <w:pPr>
        <w:pStyle w:val="Answer"/>
      </w:pPr>
      <w:r w:rsidRPr="00420FB6">
        <w:rPr>
          <w:b/>
          <w:i/>
        </w:rPr>
        <w:t>Bim Afolami:</w:t>
      </w:r>
      <w:r w:rsidRPr="00420FB6">
        <w:t xml:space="preserve"> </w:t>
      </w:r>
      <w:r w:rsidR="00F6712F">
        <w:t xml:space="preserve">You make a very </w:t>
      </w:r>
      <w:r w:rsidRPr="00420FB6">
        <w:t xml:space="preserve">reasonable point, but it is important that everything is done in the round. If you want to invest in new further education college, you often may need an improved road to get people there. You have to make sure </w:t>
      </w:r>
      <w:r w:rsidR="00F6712F">
        <w:t xml:space="preserve">that </w:t>
      </w:r>
      <w:r w:rsidRPr="00420FB6">
        <w:t>you look at these things in the round</w:t>
      </w:r>
      <w:r>
        <w:t>, b</w:t>
      </w:r>
      <w:r w:rsidRPr="00420FB6">
        <w:t xml:space="preserve">ut the cost effectiveness is absolutely key. </w:t>
      </w:r>
    </w:p>
    <w:p w:rsidR="00F8685A" w:rsidRPr="00420FB6" w:rsidP="00F8685A">
      <w:pPr>
        <w:pStyle w:val="Answer"/>
      </w:pPr>
      <w:r w:rsidRPr="00420FB6">
        <w:t xml:space="preserve">The point </w:t>
      </w:r>
      <w:r w:rsidR="00F6712F">
        <w:t xml:space="preserve">that </w:t>
      </w:r>
      <w:r w:rsidRPr="00420FB6">
        <w:t>you make about further education is something that I have long believed</w:t>
      </w:r>
      <w:r w:rsidR="00F6712F">
        <w:t xml:space="preserve">; </w:t>
      </w:r>
      <w:r w:rsidRPr="00420FB6">
        <w:t>we should invest much more in further education. It should be a much higher priority for the public</w:t>
      </w:r>
      <w:r w:rsidR="00F6712F">
        <w:t xml:space="preserve">, </w:t>
      </w:r>
      <w:r w:rsidRPr="00420FB6">
        <w:t xml:space="preserve">the commentariat and Parliament than it is. That </w:t>
      </w:r>
      <w:r w:rsidR="00F6712F">
        <w:t xml:space="preserve">sort of </w:t>
      </w:r>
      <w:r w:rsidRPr="00420FB6">
        <w:t>investment can have huge improvements in human capital, not just today or in the next Parliament, but for generations.</w:t>
      </w:r>
    </w:p>
    <w:p w:rsidR="00F8685A" w:rsidRPr="00420FB6" w:rsidP="00F8685A">
      <w:pPr>
        <w:pStyle w:val="Question"/>
      </w:pPr>
      <w:r w:rsidRPr="00420FB6">
        <w:rPr>
          <w:b/>
        </w:rPr>
        <w:t>Lord Blackwell:</w:t>
      </w:r>
      <w:r w:rsidRPr="00420FB6">
        <w:t xml:space="preserve"> Minister, I am conscious </w:t>
      </w:r>
      <w:r w:rsidR="00F6712F">
        <w:t xml:space="preserve">that </w:t>
      </w:r>
      <w:r w:rsidRPr="00420FB6">
        <w:t>this discussion has been a discussion in two halves</w:t>
      </w:r>
      <w:r w:rsidR="00F6712F">
        <w:t>,</w:t>
      </w:r>
      <w:r w:rsidRPr="00420FB6">
        <w:t xml:space="preserve"> between the short term and the long run. There is a lot of discussion</w:t>
      </w:r>
      <w:r w:rsidR="00F6712F">
        <w:t xml:space="preserve"> </w:t>
      </w:r>
      <w:r w:rsidRPr="00420FB6">
        <w:t>and most of the press and political comment is around the short term</w:t>
      </w:r>
      <w:r w:rsidR="00F6712F">
        <w:t xml:space="preserve">—the </w:t>
      </w:r>
      <w:r w:rsidRPr="00420FB6">
        <w:t>notion of fiscal headroom between two highly uncertain numbers five years out with a spurious level of precision</w:t>
      </w:r>
      <w:r w:rsidR="00F6712F">
        <w:t xml:space="preserve"> and </w:t>
      </w:r>
      <w:r w:rsidRPr="00420FB6">
        <w:t>a few billion here and there. Obviously the Government need to have some rules, but that does not reflect the other discussion we have had about the long</w:t>
      </w:r>
      <w:r>
        <w:t>-</w:t>
      </w:r>
      <w:r w:rsidRPr="00420FB6">
        <w:t xml:space="preserve">term challenges we face </w:t>
      </w:r>
      <w:r w:rsidR="00F6712F">
        <w:t xml:space="preserve">in </w:t>
      </w:r>
      <w:r w:rsidRPr="00420FB6">
        <w:t xml:space="preserve">the potential huge expansion in demands for government expenditure, the slow growth of the economy, the risk that poses to escalating tax rates or unsustainability of debt. Do you think </w:t>
      </w:r>
      <w:r w:rsidR="00F6712F">
        <w:t xml:space="preserve">that </w:t>
      </w:r>
      <w:r w:rsidRPr="00420FB6">
        <w:t xml:space="preserve">politics in this country is failing in its duty to expose and debate that longer-term challenge? </w:t>
      </w:r>
      <w:r w:rsidR="00F6712F">
        <w:t xml:space="preserve">Do we all have our </w:t>
      </w:r>
      <w:r w:rsidRPr="00420FB6">
        <w:t>head</w:t>
      </w:r>
      <w:r w:rsidR="00F6712F">
        <w:t>s</w:t>
      </w:r>
      <w:r w:rsidRPr="00420FB6">
        <w:t xml:space="preserve"> in the sand?</w:t>
      </w:r>
    </w:p>
    <w:p w:rsidR="001F1334" w:rsidP="00F8685A">
      <w:pPr>
        <w:pStyle w:val="Answer"/>
      </w:pPr>
      <w:r w:rsidRPr="00420FB6">
        <w:rPr>
          <w:b/>
          <w:i/>
        </w:rPr>
        <w:t>Bim Afolami:</w:t>
      </w:r>
      <w:r w:rsidRPr="00420FB6">
        <w:t xml:space="preserve"> </w:t>
      </w:r>
      <w:r w:rsidR="00F6712F">
        <w:t xml:space="preserve">That </w:t>
      </w:r>
      <w:r w:rsidRPr="00420FB6">
        <w:t>is a rather difficult question. Frankly, a lot of political debate is risible. I grew up</w:t>
      </w:r>
      <w:r>
        <w:t>—</w:t>
      </w:r>
      <w:r w:rsidRPr="00420FB6">
        <w:t>I am not that old</w:t>
      </w:r>
      <w:r>
        <w:t>, although</w:t>
      </w:r>
      <w:r>
        <w:t xml:space="preserve"> </w:t>
      </w:r>
      <w:r w:rsidRPr="00420FB6">
        <w:t>I am getting older—reading the</w:t>
      </w:r>
      <w:r w:rsidRPr="00420FB6">
        <w:rPr>
          <w:i/>
          <w:iCs/>
        </w:rPr>
        <w:t xml:space="preserve"> Economist</w:t>
      </w:r>
      <w:r w:rsidRPr="00420FB6">
        <w:t xml:space="preserve">, the </w:t>
      </w:r>
      <w:r w:rsidRPr="00420FB6">
        <w:rPr>
          <w:i/>
          <w:iCs/>
        </w:rPr>
        <w:t>FT</w:t>
      </w:r>
      <w:r>
        <w:t xml:space="preserve"> and </w:t>
      </w:r>
      <w:r w:rsidRPr="00420FB6">
        <w:t>all these papers, which in the past definitely, in my view, covered Parliament, parliamentary committees</w:t>
      </w:r>
      <w:r>
        <w:t xml:space="preserve"> and </w:t>
      </w:r>
      <w:r w:rsidRPr="00420FB6">
        <w:t xml:space="preserve">real debates about real issues. The level of literacy in economic terms was much higher. </w:t>
      </w:r>
      <w:r>
        <w:t>T</w:t>
      </w:r>
      <w:r w:rsidRPr="00420FB6">
        <w:t>he broader quality of the political debate on these longer-term</w:t>
      </w:r>
      <w:r>
        <w:t>,</w:t>
      </w:r>
      <w:r w:rsidRPr="00420FB6">
        <w:t xml:space="preserve"> complex issues</w:t>
      </w:r>
      <w:r w:rsidRPr="001F1334">
        <w:t xml:space="preserve"> </w:t>
      </w:r>
      <w:r w:rsidRPr="00420FB6">
        <w:t>does irritate</w:t>
      </w:r>
      <w:r>
        <w:t xml:space="preserve"> or </w:t>
      </w:r>
      <w:r w:rsidRPr="00420FB6">
        <w:t>sadden</w:t>
      </w:r>
      <w:r>
        <w:t xml:space="preserve"> me</w:t>
      </w:r>
      <w:r w:rsidRPr="00420FB6">
        <w:t xml:space="preserve">, because what ends up happening is </w:t>
      </w:r>
      <w:r>
        <w:t xml:space="preserve">that, </w:t>
      </w:r>
      <w:r w:rsidRPr="00420FB6">
        <w:t>when people try to tackle and think about them, they end up in gotcha questions</w:t>
      </w:r>
      <w:r>
        <w:t xml:space="preserve">. </w:t>
      </w:r>
    </w:p>
    <w:p w:rsidR="00F8685A" w:rsidRPr="00420FB6" w:rsidP="00F8685A">
      <w:pPr>
        <w:pStyle w:val="Answer"/>
      </w:pPr>
      <w:r>
        <w:t xml:space="preserve">Then </w:t>
      </w:r>
      <w:r w:rsidRPr="00420FB6">
        <w:t>people say, “Oh well, that means you must be planning to cut”</w:t>
      </w:r>
      <w:r>
        <w:t>. W</w:t>
      </w:r>
      <w:r w:rsidRPr="00420FB6">
        <w:t xml:space="preserve">hen it is an Opposition </w:t>
      </w:r>
      <w:r>
        <w:t>M</w:t>
      </w:r>
      <w:r w:rsidRPr="00420FB6">
        <w:t xml:space="preserve">ember against Conservatives, they accuse them of wanting to—I do not know—destroy the NHS or something. What ends up happening is we do not end up with the debate that we deserve. One of the great things about this committee is </w:t>
      </w:r>
      <w:r>
        <w:t xml:space="preserve">that </w:t>
      </w:r>
      <w:r w:rsidRPr="00420FB6">
        <w:t>you guys know what you are talking about and think very seriously about these issues. I just wish there were more forums like this.</w:t>
      </w:r>
    </w:p>
    <w:p w:rsidR="00F8685A" w:rsidRPr="00420FB6" w:rsidP="00F8685A">
      <w:pPr>
        <w:pStyle w:val="Question"/>
      </w:pPr>
      <w:r w:rsidRPr="00420FB6">
        <w:rPr>
          <w:b/>
        </w:rPr>
        <w:t>The Chair:</w:t>
      </w:r>
      <w:r w:rsidRPr="00420FB6">
        <w:t xml:space="preserve"> </w:t>
      </w:r>
      <w:r>
        <w:t>C</w:t>
      </w:r>
      <w:r w:rsidRPr="00420FB6">
        <w:t>oming back to the issue of debt sustainability</w:t>
      </w:r>
      <w:r>
        <w:t xml:space="preserve">, </w:t>
      </w:r>
      <w:r w:rsidRPr="00420FB6">
        <w:t>when you look towards the end of the decade and all the issues that we have been talking about, especially the demographic challenge</w:t>
      </w:r>
      <w:r w:rsidR="001F1334">
        <w:t xml:space="preserve">, </w:t>
      </w:r>
      <w:r w:rsidRPr="00420FB6">
        <w:t>defence and all the other things, how great a concern do you have about debt sustainability?</w:t>
      </w:r>
    </w:p>
    <w:p w:rsidR="00F8685A" w:rsidRPr="00420FB6" w:rsidP="00F8685A">
      <w:pPr>
        <w:pStyle w:val="Answer"/>
      </w:pPr>
      <w:r w:rsidRPr="00420FB6">
        <w:rPr>
          <w:b/>
          <w:i/>
        </w:rPr>
        <w:t>Bim Afolami:</w:t>
      </w:r>
      <w:r w:rsidRPr="00420FB6">
        <w:t xml:space="preserve"> I am one of life’s optimists</w:t>
      </w:r>
      <w:r>
        <w:t>,</w:t>
      </w:r>
      <w:r w:rsidRPr="00420FB6">
        <w:t xml:space="preserve"> and being in politics that is always important, but I am. I would go to two key things. First</w:t>
      </w:r>
      <w:r w:rsidR="001F1334">
        <w:t xml:space="preserve">, </w:t>
      </w:r>
      <w:r w:rsidRPr="00420FB6">
        <w:t>the last 10 to 15 years since the financial crisis</w:t>
      </w:r>
      <w:r w:rsidR="001F1334">
        <w:t>,</w:t>
      </w:r>
      <w:r w:rsidRPr="00420FB6">
        <w:t xml:space="preserve"> in terms of economic growth across the whole of the western world, probably excluding the United States, has been an unusually difficult period. There is a growing awareness of the need to focus on economic growth, not just in this country</w:t>
      </w:r>
      <w:r w:rsidR="001F1334">
        <w:t xml:space="preserve">; we </w:t>
      </w:r>
      <w:r w:rsidRPr="00420FB6">
        <w:t>it in other countries as well. I am optimistic about the next 10 years in economic growth terms. In public spending terms, again</w:t>
      </w:r>
      <w:r w:rsidR="001F1334">
        <w:t>,</w:t>
      </w:r>
      <w:r w:rsidRPr="00420FB6">
        <w:t xml:space="preserve"> we are having proper debates about productivity and outputs</w:t>
      </w:r>
      <w:r w:rsidR="001F1334">
        <w:t>,</w:t>
      </w:r>
      <w:r w:rsidRPr="00420FB6">
        <w:t xml:space="preserve"> in comparison with the debate five</w:t>
      </w:r>
      <w:r w:rsidR="001F1334">
        <w:t xml:space="preserve"> to </w:t>
      </w:r>
      <w:r w:rsidRPr="00420FB6">
        <w:t xml:space="preserve">10 years ago, </w:t>
      </w:r>
      <w:r w:rsidR="001F1334">
        <w:t xml:space="preserve">which </w:t>
      </w:r>
      <w:r w:rsidRPr="00420FB6">
        <w:t xml:space="preserve">was simply on how much </w:t>
      </w:r>
      <w:r w:rsidR="001F1334">
        <w:t xml:space="preserve">we were </w:t>
      </w:r>
      <w:r w:rsidRPr="00420FB6">
        <w:t>spending.</w:t>
      </w:r>
    </w:p>
    <w:p w:rsidR="00F8685A" w:rsidRPr="00420FB6" w:rsidP="0022178A">
      <w:pPr>
        <w:pStyle w:val="Remark"/>
      </w:pPr>
      <w:r w:rsidRPr="00420FB6">
        <w:rPr>
          <w:b/>
        </w:rPr>
        <w:t>The Chair:</w:t>
      </w:r>
      <w:r w:rsidRPr="00420FB6">
        <w:t xml:space="preserve"> I totally see that. Do you not think we also need a debate</w:t>
      </w:r>
      <w:r>
        <w:t>—</w:t>
      </w:r>
      <w:r w:rsidRPr="00420FB6">
        <w:t>I am thinking several years out now</w:t>
      </w:r>
      <w:r>
        <w:t>—</w:t>
      </w:r>
      <w:r w:rsidRPr="00420FB6">
        <w:t>about what the state does and does not do?</w:t>
      </w:r>
    </w:p>
    <w:p w:rsidR="00F8685A" w:rsidRPr="00420FB6" w:rsidP="00F8685A">
      <w:pPr>
        <w:pStyle w:val="Answer"/>
      </w:pPr>
      <w:r w:rsidRPr="00420FB6">
        <w:rPr>
          <w:b/>
          <w:i/>
        </w:rPr>
        <w:t>Bim Afolami:</w:t>
      </w:r>
      <w:r w:rsidRPr="00420FB6">
        <w:t xml:space="preserve"> Of course</w:t>
      </w:r>
      <w:r w:rsidR="001F1334">
        <w:t xml:space="preserve"> we do</w:t>
      </w:r>
      <w:r w:rsidRPr="00420FB6">
        <w:t>.</w:t>
      </w:r>
    </w:p>
    <w:p w:rsidR="00F8685A" w:rsidRPr="00420FB6" w:rsidP="00F8685A">
      <w:pPr>
        <w:pStyle w:val="Remark"/>
      </w:pPr>
      <w:r w:rsidRPr="00227964">
        <w:rPr>
          <w:b/>
        </w:rPr>
        <w:t>The Chair:</w:t>
      </w:r>
      <w:r w:rsidRPr="00420FB6">
        <w:t xml:space="preserve"> That is part of the honesty that we therefore need. I am trying to think about some of these challenges we are facing</w:t>
      </w:r>
      <w:r w:rsidR="001F1334">
        <w:t xml:space="preserve"> and </w:t>
      </w:r>
      <w:r w:rsidRPr="00420FB6">
        <w:t>the onus on the individual opposed to the state. We may have to increase spending, who spends and how. Do we need that debate on things like social care and other issues</w:t>
      </w:r>
      <w:r w:rsidR="001F1334">
        <w:t xml:space="preserve">, and </w:t>
      </w:r>
      <w:r w:rsidRPr="00420FB6">
        <w:t>about what the state does, as well as the issue of productivity?</w:t>
      </w:r>
    </w:p>
    <w:p w:rsidR="001F1334" w:rsidP="00F8685A">
      <w:pPr>
        <w:pStyle w:val="Answer"/>
      </w:pPr>
      <w:r w:rsidRPr="00420FB6">
        <w:rPr>
          <w:b/>
          <w:i/>
        </w:rPr>
        <w:t>Bim Afolami:</w:t>
      </w:r>
      <w:r w:rsidRPr="00420FB6">
        <w:t xml:space="preserve"> We definitely do. A point that I do not think is covered enough is</w:t>
      </w:r>
      <w:r>
        <w:t xml:space="preserve"> that, </w:t>
      </w:r>
      <w:r w:rsidRPr="00420FB6">
        <w:t>because of what the Government had to do to step in and support individuals and households during the pandemic</w:t>
      </w:r>
      <w:r>
        <w:t xml:space="preserve">, </w:t>
      </w:r>
      <w:r>
        <w:t xml:space="preserve">we spent </w:t>
      </w:r>
      <w:r w:rsidRPr="00420FB6">
        <w:t>over £400 billion. That led to a significant expansion of what the Government w</w:t>
      </w:r>
      <w:r>
        <w:t>ere</w:t>
      </w:r>
      <w:r w:rsidRPr="00420FB6">
        <w:t xml:space="preserve"> doing. </w:t>
      </w:r>
      <w:r>
        <w:t xml:space="preserve">We </w:t>
      </w:r>
      <w:r w:rsidRPr="00420FB6">
        <w:t>w</w:t>
      </w:r>
      <w:r>
        <w:t>ere</w:t>
      </w:r>
      <w:r w:rsidRPr="00420FB6">
        <w:t xml:space="preserve"> literally paying millions of people’s wages for months on end, and we all remember when the energy shock came and the Government had to support people with that as well. </w:t>
      </w:r>
    </w:p>
    <w:p w:rsidR="00F8685A" w:rsidRPr="00420FB6" w:rsidP="00F8685A">
      <w:pPr>
        <w:pStyle w:val="Answer"/>
      </w:pPr>
      <w:r w:rsidRPr="00420FB6">
        <w:t xml:space="preserve">The reason why I mention this is </w:t>
      </w:r>
      <w:r w:rsidR="001F1334">
        <w:t xml:space="preserve">simply that </w:t>
      </w:r>
      <w:r w:rsidRPr="00420FB6">
        <w:t xml:space="preserve">we are going through a highly unusual period of time. I think that the focus </w:t>
      </w:r>
      <w:r w:rsidR="001F1334">
        <w:t xml:space="preserve">now will </w:t>
      </w:r>
      <w:r w:rsidRPr="00420FB6">
        <w:t>be much more on growth and making sure that the state does manageable things. We just lived through a very unusual time in that regard.</w:t>
      </w:r>
    </w:p>
    <w:p w:rsidR="00F8685A" w:rsidRPr="00420FB6" w:rsidP="0022178A">
      <w:pPr>
        <w:pStyle w:val="Remark"/>
      </w:pPr>
      <w:r w:rsidRPr="00420FB6">
        <w:rPr>
          <w:b/>
        </w:rPr>
        <w:t>The Chair:</w:t>
      </w:r>
      <w:r w:rsidRPr="00420FB6">
        <w:t xml:space="preserve"> </w:t>
      </w:r>
      <w:r w:rsidR="001F1334">
        <w:t xml:space="preserve">In </w:t>
      </w:r>
      <w:r w:rsidRPr="00420FB6">
        <w:t xml:space="preserve">terms of big </w:t>
      </w:r>
      <w:r>
        <w:t>g</w:t>
      </w:r>
      <w:r w:rsidRPr="00420FB6">
        <w:t>overnment, some say that</w:t>
      </w:r>
      <w:r w:rsidR="001F1334">
        <w:t xml:space="preserve">, </w:t>
      </w:r>
      <w:r w:rsidRPr="00420FB6">
        <w:t>when they look at the challenges ahead and where we are now</w:t>
      </w:r>
      <w:r w:rsidR="001F1334">
        <w:t xml:space="preserve">, </w:t>
      </w:r>
      <w:r w:rsidRPr="00420FB6">
        <w:t xml:space="preserve">big </w:t>
      </w:r>
      <w:r>
        <w:t>g</w:t>
      </w:r>
      <w:r w:rsidRPr="00420FB6">
        <w:t xml:space="preserve">overnment is inevitable and that we have to accept that taxes </w:t>
      </w:r>
      <w:r>
        <w:t xml:space="preserve">will </w:t>
      </w:r>
      <w:r w:rsidRPr="00420FB6">
        <w:t xml:space="preserve">rise and the state </w:t>
      </w:r>
      <w:r w:rsidR="001F1334">
        <w:t xml:space="preserve">will </w:t>
      </w:r>
      <w:r w:rsidRPr="00420FB6">
        <w:t xml:space="preserve">increase its scope. Would you refute that? </w:t>
      </w:r>
    </w:p>
    <w:p w:rsidR="00F8685A" w:rsidRPr="00420FB6" w:rsidP="00F8685A">
      <w:pPr>
        <w:pStyle w:val="Answer"/>
      </w:pPr>
      <w:r w:rsidRPr="00420FB6">
        <w:rPr>
          <w:b/>
          <w:i/>
        </w:rPr>
        <w:t>Bim Afolami:</w:t>
      </w:r>
      <w:r w:rsidRPr="00420FB6">
        <w:t xml:space="preserve"> It is no</w:t>
      </w:r>
      <w:r>
        <w:t>t</w:t>
      </w:r>
      <w:r w:rsidRPr="00420FB6">
        <w:t xml:space="preserve"> inevitable. First, nothing is inevitable. Secondly, it is not affordable. Notwithstanding the points about dependency ratio</w:t>
      </w:r>
      <w:r>
        <w:t xml:space="preserve">, </w:t>
      </w:r>
      <w:r w:rsidRPr="00420FB6">
        <w:t>immigration and all the things we have talked about, even with our growth rate getting up to where I would like to see it</w:t>
      </w:r>
      <w:r w:rsidR="001F1334">
        <w:t>—</w:t>
      </w:r>
      <w:r w:rsidRPr="00420FB6">
        <w:t>somewhere between 2% and 3% regularly every year</w:t>
      </w:r>
      <w:r w:rsidR="001F1334">
        <w:t xml:space="preserve">—you </w:t>
      </w:r>
      <w:r w:rsidRPr="00420FB6">
        <w:t xml:space="preserve">cannot continually expand what is currently running at between 2% and 3% a year. That is </w:t>
      </w:r>
      <w:r w:rsidR="001F1334">
        <w:t xml:space="preserve">not </w:t>
      </w:r>
      <w:r w:rsidRPr="00420FB6">
        <w:t>easily achievable</w:t>
      </w:r>
      <w:r w:rsidRPr="001F1334" w:rsidR="001F1334">
        <w:t xml:space="preserve"> </w:t>
      </w:r>
      <w:r w:rsidRPr="00420FB6" w:rsidR="001F1334">
        <w:t>arithmetically</w:t>
      </w:r>
      <w:r w:rsidRPr="00420FB6">
        <w:t>.</w:t>
      </w:r>
    </w:p>
    <w:p w:rsidR="00F8685A" w:rsidRPr="00420FB6" w:rsidP="00F8685A">
      <w:pPr>
        <w:pStyle w:val="Question"/>
      </w:pPr>
      <w:r w:rsidRPr="00420FB6">
        <w:rPr>
          <w:b/>
        </w:rPr>
        <w:t>Lord Griffiths of Fforestfach:</w:t>
      </w:r>
      <w:r w:rsidRPr="00420FB6">
        <w:t xml:space="preserve"> Controlling public debt and so on, most people—certainly politicians</w:t>
      </w:r>
      <w:r>
        <w:t>, I feel</w:t>
      </w:r>
      <w:r w:rsidRPr="00420FB6">
        <w:t>—</w:t>
      </w:r>
      <w:r w:rsidR="009517FC">
        <w:t xml:space="preserve">feel that </w:t>
      </w:r>
      <w:r w:rsidRPr="00420FB6">
        <w:t>there is a need for an anchor. The two countries in Europe that have done much lower than other countries are Switzerland and Germany. What they said was</w:t>
      </w:r>
      <w:r w:rsidR="009517FC">
        <w:t xml:space="preserve"> that, in</w:t>
      </w:r>
      <w:r w:rsidRPr="00420FB6">
        <w:t>stead of having some complex fiscal rule</w:t>
      </w:r>
      <w:r w:rsidR="009517FC">
        <w:t xml:space="preserve">, they </w:t>
      </w:r>
      <w:r w:rsidRPr="00420FB6">
        <w:t xml:space="preserve">will have a simple rule like a balanced budget. </w:t>
      </w:r>
      <w:r w:rsidR="009517FC">
        <w:t xml:space="preserve">They </w:t>
      </w:r>
      <w:r w:rsidRPr="00420FB6">
        <w:t xml:space="preserve">will spend </w:t>
      </w:r>
      <w:r w:rsidRPr="00420FB6" w:rsidR="009517FC">
        <w:t xml:space="preserve">only </w:t>
      </w:r>
      <w:r w:rsidRPr="00420FB6">
        <w:t xml:space="preserve">what </w:t>
      </w:r>
      <w:r w:rsidR="009517FC">
        <w:t xml:space="preserve">they </w:t>
      </w:r>
      <w:r w:rsidRPr="00420FB6">
        <w:t xml:space="preserve">get in taxation, </w:t>
      </w:r>
      <w:r w:rsidR="009517FC">
        <w:t xml:space="preserve">and will </w:t>
      </w:r>
      <w:r w:rsidRPr="00420FB6">
        <w:t>make an allowance for the cycle</w:t>
      </w:r>
      <w:r w:rsidR="009517FC">
        <w:t xml:space="preserve"> and </w:t>
      </w:r>
      <w:r w:rsidRPr="00420FB6">
        <w:t>for special events</w:t>
      </w:r>
      <w:r>
        <w:t xml:space="preserve">, </w:t>
      </w:r>
      <w:r w:rsidR="009517FC">
        <w:t xml:space="preserve">such as </w:t>
      </w:r>
      <w:r w:rsidRPr="00420FB6">
        <w:t xml:space="preserve">Covid, Ukraine and so on. Do you not think that </w:t>
      </w:r>
      <w:r w:rsidR="009517FC">
        <w:t xml:space="preserve">that </w:t>
      </w:r>
      <w:r w:rsidRPr="00420FB6">
        <w:t>is something worth looking at in the context of the UK?</w:t>
      </w:r>
    </w:p>
    <w:p w:rsidR="009517FC" w:rsidP="00F8685A">
      <w:pPr>
        <w:pStyle w:val="Answer"/>
      </w:pPr>
      <w:r w:rsidRPr="00420FB6">
        <w:rPr>
          <w:b/>
          <w:i/>
        </w:rPr>
        <w:t>Bim Afolami:</w:t>
      </w:r>
      <w:r w:rsidRPr="00420FB6">
        <w:t xml:space="preserve"> As I said, I always look at other countries. I would gently say that there are quite a lot of caveats in that, so we can spend </w:t>
      </w:r>
      <w:r w:rsidRPr="00420FB6">
        <w:t xml:space="preserve">only </w:t>
      </w:r>
      <w:r w:rsidRPr="00420FB6">
        <w:t>a fixed amount</w:t>
      </w:r>
      <w:r>
        <w:t>—</w:t>
      </w:r>
      <w:r w:rsidRPr="00420FB6">
        <w:t xml:space="preserve">apart from the economic cycle and special events. That is quite a lot of </w:t>
      </w:r>
      <w:r>
        <w:t>“a</w:t>
      </w:r>
      <w:r w:rsidRPr="00420FB6">
        <w:t>parts</w:t>
      </w:r>
      <w:r>
        <w:t>”</w:t>
      </w:r>
      <w:r w:rsidRPr="00420FB6">
        <w:t xml:space="preserve">. It </w:t>
      </w:r>
      <w:r>
        <w:t xml:space="preserve">sort of </w:t>
      </w:r>
      <w:r w:rsidRPr="00420FB6">
        <w:t>sounds like a fiscal rule</w:t>
      </w:r>
      <w:r>
        <w:t>,</w:t>
      </w:r>
      <w:r w:rsidRPr="00420FB6">
        <w:t xml:space="preserve"> because we have a borrowing fiscal rule as well as a debt fiscal rule. It sounds remarkably like a fiscal rule</w:t>
      </w:r>
      <w:r>
        <w:t>, b</w:t>
      </w:r>
      <w:r w:rsidRPr="00420FB6">
        <w:t xml:space="preserve">ut I take your point. </w:t>
      </w:r>
    </w:p>
    <w:p w:rsidR="00F8685A" w:rsidRPr="00420FB6" w:rsidP="00F8685A">
      <w:pPr>
        <w:pStyle w:val="Answer"/>
      </w:pPr>
      <w:r w:rsidRPr="00420FB6">
        <w:t xml:space="preserve">If you compare Germany and Switzerland to the UK, apropos of nothing else, they raise a lot more money </w:t>
      </w:r>
      <w:r w:rsidR="009517FC">
        <w:t xml:space="preserve">from their </w:t>
      </w:r>
      <w:r w:rsidRPr="009517FC" w:rsidR="009517FC">
        <w:t>Länder</w:t>
      </w:r>
      <w:r w:rsidRPr="00420FB6">
        <w:t xml:space="preserve">, </w:t>
      </w:r>
      <w:r w:rsidR="009517FC">
        <w:t xml:space="preserve">in Germany, </w:t>
      </w:r>
      <w:r w:rsidRPr="00420FB6">
        <w:t xml:space="preserve">or </w:t>
      </w:r>
      <w:r w:rsidR="009517FC">
        <w:t xml:space="preserve">from </w:t>
      </w:r>
      <w:r w:rsidR="009517FC">
        <w:t>the</w:t>
      </w:r>
      <w:r w:rsidRPr="00420FB6">
        <w:t xml:space="preserve"> cantons</w:t>
      </w:r>
      <w:r w:rsidR="009517FC">
        <w:t xml:space="preserve"> in </w:t>
      </w:r>
      <w:r w:rsidRPr="00420FB6" w:rsidR="009517FC">
        <w:t>Switzerland</w:t>
      </w:r>
      <w:r w:rsidRPr="00420FB6">
        <w:t xml:space="preserve">. Their structure of government </w:t>
      </w:r>
      <w:r w:rsidR="009517FC">
        <w:t xml:space="preserve">is </w:t>
      </w:r>
      <w:r w:rsidRPr="00420FB6">
        <w:t>fundamentally quite different</w:t>
      </w:r>
      <w:r w:rsidR="009517FC">
        <w:t xml:space="preserve">, so </w:t>
      </w:r>
      <w:r w:rsidRPr="00420FB6">
        <w:t xml:space="preserve">I need to know more about how their accounting works to understand how chaste they </w:t>
      </w:r>
      <w:r w:rsidR="009517FC">
        <w:t>are</w:t>
      </w:r>
      <w:r w:rsidRPr="00420FB6">
        <w:t>.</w:t>
      </w:r>
    </w:p>
    <w:p w:rsidR="00F8685A" w:rsidRPr="00420FB6" w:rsidP="00F8685A">
      <w:pPr>
        <w:pStyle w:val="QuestionCont"/>
      </w:pPr>
      <w:r w:rsidRPr="00420FB6">
        <w:rPr>
          <w:b/>
        </w:rPr>
        <w:t>The Chair:</w:t>
      </w:r>
      <w:r w:rsidRPr="00420FB6">
        <w:t xml:space="preserve"> With that, with one minute to spare, I would like to thank you both very much for coming. I know how time pressure</w:t>
      </w:r>
      <w:r w:rsidR="009517FC">
        <w:t xml:space="preserve"> is.</w:t>
      </w:r>
    </w:p>
    <w:p w:rsidR="00F8685A" w:rsidRPr="00420FB6" w:rsidP="00F8685A">
      <w:pPr>
        <w:pStyle w:val="Answer"/>
      </w:pPr>
      <w:r w:rsidRPr="00420FB6">
        <w:rPr>
          <w:b/>
          <w:i/>
        </w:rPr>
        <w:t>Bim Afolami:</w:t>
      </w:r>
      <w:r w:rsidRPr="00420FB6">
        <w:t xml:space="preserve"> Invite me back any time. I do not say that too much</w:t>
      </w:r>
      <w:r w:rsidR="009517FC">
        <w:t>,</w:t>
      </w:r>
      <w:r w:rsidRPr="00420FB6">
        <w:t xml:space="preserve"> otherwise my officials will be very annoyed. </w:t>
      </w:r>
    </w:p>
    <w:p w:rsidR="00D53694" w:rsidRPr="007727AA" w:rsidP="00F8685A">
      <w:pPr>
        <w:pStyle w:val="Remark"/>
      </w:pPr>
      <w:r w:rsidRPr="00227964">
        <w:rPr>
          <w:b/>
        </w:rPr>
        <w:t>The Chair:</w:t>
      </w:r>
      <w:r w:rsidRPr="00420FB6">
        <w:t xml:space="preserve"> You are going from the fire of here into the frying pan of the Commons to the Budget resolution. Thank you very much for coming</w:t>
      </w:r>
      <w:r w:rsidR="009517FC">
        <w:t xml:space="preserve">; that was </w:t>
      </w:r>
      <w:r w:rsidRPr="00420FB6">
        <w:t>a very good session.</w:t>
      </w:r>
      <w:r w:rsidRPr="007727AA">
        <w:t xml:space="preserve"> </w:t>
      </w:r>
    </w:p>
    <w:sectPr w:rsidSect="00A11C7A">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8685A" w:rsidP="009277D8">
        <w:pPr>
          <w:pStyle w:val="Para"/>
          <w:rPr>
            <w:color w:val="808080"/>
          </w:rPr>
        </w:pPr>
        <w:r w:rsidRPr="00D1675C">
          <w:rPr>
            <w:noProof/>
            <w:color w:val="808080"/>
            <w:lang w:val="en-NZ" w:eastAsia="en-NZ"/>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8685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p w:rsidR="00D21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21637" w:rsidRPr="00836195" w:rsidP="008361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B320410A"/>
    <w:lvl w:ilvl="0">
      <w:start w:val="212"/>
      <w:numFmt w:val="decimal"/>
      <w:pStyle w:val="Question"/>
      <w:lvlText w:val="Q%1"/>
      <w:lvlJc w:val="left"/>
      <w:pPr>
        <w:ind w:left="794" w:hanging="794"/>
      </w:pPr>
      <w:rPr>
        <w:rFonts w:hint="default"/>
        <w:sz w:val="24"/>
        <w:szCs w:val="24"/>
        <w:vertAlign w:val="baseline"/>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685A"/>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qFormat/>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qFormat/>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qFormat/>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qFormat/>
    <w:rsid w:val="0003625D"/>
    <w:pPr>
      <w:spacing w:before="120" w:after="240"/>
      <w:outlineLvl w:val="4"/>
    </w:pPr>
    <w:rPr>
      <w:rFonts w:eastAsia="Times New Roman" w:cs="Times New Roman"/>
      <w:bCs/>
      <w:iCs/>
      <w:szCs w:val="26"/>
      <w:lang w:eastAsia="en-GB"/>
    </w:rPr>
  </w:style>
  <w:style w:type="paragraph" w:styleId="Heading6">
    <w:name w:val="heading 6"/>
    <w:basedOn w:val="Normal"/>
    <w:next w:val="Normal"/>
    <w:link w:val="Heading6Char"/>
    <w:uiPriority w:val="9"/>
    <w:semiHidden/>
    <w:unhideWhenUsed/>
    <w:qFormat/>
    <w:rsid w:val="00B87E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E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E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E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BalloonText">
    <w:name w:val="Balloon Text"/>
    <w:basedOn w:val="Normal"/>
    <w:link w:val="BalloonTextChar"/>
    <w:uiPriority w:val="99"/>
    <w:semiHidden/>
    <w:unhideWhenUsed/>
    <w:rsid w:val="00DC45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5E3"/>
    <w:rPr>
      <w:rFonts w:ascii="Tahoma" w:hAnsi="Tahoma" w:cs="Tahoma"/>
      <w:sz w:val="16"/>
      <w:szCs w:val="16"/>
    </w:rPr>
  </w:style>
  <w:style w:type="character" w:customStyle="1" w:styleId="Heading6Char">
    <w:name w:val="Heading 6 Char"/>
    <w:basedOn w:val="DefaultParagraphFont"/>
    <w:link w:val="Heading6"/>
    <w:uiPriority w:val="9"/>
    <w:semiHidden/>
    <w:rsid w:val="00B87EDC"/>
    <w:rPr>
      <w:rFonts w:ascii="Verdana" w:hAnsi="Verdana"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EDC"/>
    <w:rPr>
      <w:rFonts w:ascii="Verdana" w:hAnsi="Verdana"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EDC"/>
    <w:rPr>
      <w:rFonts w:ascii="Verdana" w:hAnsi="Verdana"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EDC"/>
    <w:rPr>
      <w:rFonts w:ascii="Verdana" w:hAnsi="Verdana" w:eastAsiaTheme="majorEastAsia" w:cstheme="majorBidi"/>
      <w:color w:val="272727" w:themeColor="text1" w:themeTint="D8"/>
    </w:rPr>
  </w:style>
  <w:style w:type="character" w:customStyle="1" w:styleId="legds2">
    <w:name w:val="legds2"/>
    <w:basedOn w:val="DefaultParagraphFont"/>
    <w:rsid w:val="00B87EDC"/>
    <w:rPr>
      <w:vanish w:val="0"/>
      <w:webHidden w:val="0"/>
      <w:specVanish w:val="0"/>
    </w:rPr>
  </w:style>
  <w:style w:type="character" w:styleId="HTMLAcronym">
    <w:name w:val="HTML Acronym"/>
    <w:basedOn w:val="DefaultParagraphFont"/>
    <w:uiPriority w:val="99"/>
    <w:semiHidden/>
    <w:unhideWhenUsed/>
    <w:rsid w:val="00B87EDC"/>
  </w:style>
  <w:style w:type="character" w:customStyle="1" w:styleId="UnresolvedMention1">
    <w:name w:val="Unresolved Mention1"/>
    <w:basedOn w:val="DefaultParagraphFont"/>
    <w:uiPriority w:val="99"/>
    <w:semiHidden/>
    <w:unhideWhenUsed/>
    <w:rsid w:val="00B87EDC"/>
    <w:rPr>
      <w:color w:val="808080"/>
      <w:shd w:val="clear" w:color="auto" w:fill="E6E6E6"/>
    </w:rPr>
  </w:style>
  <w:style w:type="character" w:customStyle="1" w:styleId="UnresolvedMention2">
    <w:name w:val="Unresolved Mention2"/>
    <w:basedOn w:val="DefaultParagraphFont"/>
    <w:uiPriority w:val="99"/>
    <w:semiHidden/>
    <w:unhideWhenUsed/>
    <w:rsid w:val="00B87EDC"/>
    <w:rPr>
      <w:color w:val="605E5C"/>
      <w:shd w:val="clear" w:color="auto" w:fill="E1DFDD"/>
    </w:rPr>
  </w:style>
  <w:style w:type="paragraph" w:styleId="ListBullet">
    <w:name w:val="List Bullet"/>
    <w:basedOn w:val="Normal"/>
    <w:uiPriority w:val="99"/>
    <w:unhideWhenUsed/>
    <w:rsid w:val="00B87EDC"/>
    <w:pPr>
      <w:numPr>
        <w:numId w:val="15"/>
      </w:numPr>
      <w:contextualSpacing/>
    </w:pPr>
  </w:style>
  <w:style w:type="table" w:styleId="TableGrid">
    <w:name w:val="Table Grid"/>
    <w:basedOn w:val="TableNormal"/>
    <w:uiPriority w:val="59"/>
    <w:rsid w:val="00B87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B87EDC"/>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B87EDC"/>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B87EDC"/>
    <w:rPr>
      <w:sz w:val="16"/>
      <w:szCs w:val="16"/>
    </w:rPr>
  </w:style>
  <w:style w:type="paragraph" w:styleId="CommentText">
    <w:name w:val="annotation text"/>
    <w:basedOn w:val="Normal"/>
    <w:link w:val="CommentTextChar"/>
    <w:uiPriority w:val="99"/>
    <w:unhideWhenUsed/>
    <w:rsid w:val="00B87EDC"/>
    <w:rPr>
      <w:sz w:val="20"/>
      <w:szCs w:val="20"/>
    </w:rPr>
  </w:style>
  <w:style w:type="character" w:customStyle="1" w:styleId="CommentTextChar">
    <w:name w:val="Comment Text Char"/>
    <w:basedOn w:val="DefaultParagraphFont"/>
    <w:link w:val="CommentText"/>
    <w:uiPriority w:val="99"/>
    <w:rsid w:val="00B87EDC"/>
    <w:rPr>
      <w:rFonts w:ascii="Verdana" w:hAnsi="Verdana"/>
      <w:sz w:val="20"/>
      <w:szCs w:val="20"/>
    </w:rPr>
  </w:style>
  <w:style w:type="paragraph" w:customStyle="1" w:styleId="Colloquy1">
    <w:name w:val="Colloquy 1"/>
    <w:basedOn w:val="Normal"/>
    <w:next w:val="Normal"/>
    <w:uiPriority w:val="99"/>
    <w:rsid w:val="00B87EDC"/>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B87EDC"/>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B87EDC"/>
    <w:rPr>
      <w:rFonts w:ascii="Calibri" w:eastAsia="Calibri" w:hAnsi="Calibri" w:cs="Times New Roman"/>
    </w:rPr>
  </w:style>
  <w:style w:type="character" w:customStyle="1" w:styleId="normaltextrun">
    <w:name w:val="normaltextrun"/>
    <w:basedOn w:val="DefaultParagraphFont"/>
    <w:rsid w:val="00B87EDC"/>
  </w:style>
  <w:style w:type="character" w:customStyle="1" w:styleId="eop">
    <w:name w:val="eop"/>
    <w:basedOn w:val="DefaultParagraphFont"/>
    <w:rsid w:val="00B87EDC"/>
  </w:style>
  <w:style w:type="paragraph" w:styleId="BodyTextIndent3">
    <w:name w:val="Body Text Indent 3"/>
    <w:basedOn w:val="Normal"/>
    <w:link w:val="BodyTextIndent3Char"/>
    <w:semiHidden/>
    <w:rsid w:val="00B87ED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B87EDC"/>
    <w:rPr>
      <w:rFonts w:ascii="Times New Roman" w:eastAsia="Times New Roman" w:hAnsi="Times New Roman" w:cs="Times New Roman"/>
      <w:sz w:val="24"/>
      <w:szCs w:val="24"/>
    </w:rPr>
  </w:style>
  <w:style w:type="paragraph" w:customStyle="1" w:styleId="ys">
    <w:name w:val="ys"/>
    <w:rsid w:val="00B87EDC"/>
    <w:pPr>
      <w:spacing w:after="0" w:line="240" w:lineRule="auto"/>
    </w:pPr>
    <w:rPr>
      <w:rFonts w:ascii="Times New Roman" w:eastAsia="Times New Roman" w:hAnsi="Times New Roman" w:cs="Times New Roman"/>
      <w:sz w:val="24"/>
      <w:szCs w:val="24"/>
    </w:rPr>
  </w:style>
  <w:style w:type="character" w:customStyle="1" w:styleId="speakerspeaker-S2">
    <w:name w:val="speaker speaker-S2"/>
    <w:basedOn w:val="DefaultParagraphFont"/>
    <w:rsid w:val="00B87EDC"/>
  </w:style>
  <w:style w:type="character" w:customStyle="1" w:styleId="srword">
    <w:name w:val="srword"/>
    <w:basedOn w:val="DefaultParagraphFont"/>
    <w:rsid w:val="00B87EDC"/>
  </w:style>
  <w:style w:type="character" w:customStyle="1" w:styleId="speakerspeaker-S3">
    <w:name w:val="speaker speaker-S3"/>
    <w:basedOn w:val="DefaultParagraphFont"/>
    <w:rsid w:val="00B87EDC"/>
  </w:style>
  <w:style w:type="character" w:customStyle="1" w:styleId="speakerspeaker-S4">
    <w:name w:val="speaker speaker-S4"/>
    <w:basedOn w:val="DefaultParagraphFont"/>
    <w:rsid w:val="00B87EDC"/>
  </w:style>
  <w:style w:type="character" w:customStyle="1" w:styleId="speakerspeaker-S5">
    <w:name w:val="speaker speaker-S5"/>
    <w:basedOn w:val="DefaultParagraphFont"/>
    <w:rsid w:val="00B87EDC"/>
  </w:style>
  <w:style w:type="character" w:customStyle="1" w:styleId="speakerspeaker-S6">
    <w:name w:val="speaker speaker-S6"/>
    <w:basedOn w:val="DefaultParagraphFont"/>
    <w:rsid w:val="00B87EDC"/>
  </w:style>
  <w:style w:type="character" w:customStyle="1" w:styleId="speakerspeaker-S7">
    <w:name w:val="speaker speaker-S7"/>
    <w:basedOn w:val="DefaultParagraphFont"/>
    <w:rsid w:val="00B87EDC"/>
  </w:style>
  <w:style w:type="character" w:customStyle="1" w:styleId="speakerspeaker-S8">
    <w:name w:val="speaker speaker-S8"/>
    <w:basedOn w:val="DefaultParagraphFont"/>
    <w:rsid w:val="00B87EDC"/>
  </w:style>
  <w:style w:type="character" w:customStyle="1" w:styleId="speakerspeaker-S9">
    <w:name w:val="speaker speaker-S9"/>
    <w:basedOn w:val="DefaultParagraphFont"/>
    <w:rsid w:val="00B87EDC"/>
  </w:style>
  <w:style w:type="character" w:customStyle="1" w:styleId="speakerspeaker-S10">
    <w:name w:val="speaker speaker-S10"/>
    <w:basedOn w:val="DefaultParagraphFont"/>
    <w:rsid w:val="00B87EDC"/>
  </w:style>
  <w:style w:type="character" w:customStyle="1" w:styleId="speakerspeaker-S1">
    <w:name w:val="speaker speaker-S1"/>
    <w:basedOn w:val="DefaultParagraphFont"/>
    <w:rsid w:val="00B87EDC"/>
  </w:style>
  <w:style w:type="character" w:customStyle="1" w:styleId="speakerspeaker-S11">
    <w:name w:val="speaker speaker-S11"/>
    <w:basedOn w:val="DefaultParagraphFont"/>
    <w:rsid w:val="00B87EDC"/>
  </w:style>
  <w:style w:type="paragraph" w:styleId="CommentSubject">
    <w:name w:val="annotation subject"/>
    <w:basedOn w:val="CommentText"/>
    <w:next w:val="CommentText"/>
    <w:link w:val="CommentSubjectChar"/>
    <w:uiPriority w:val="99"/>
    <w:semiHidden/>
    <w:unhideWhenUsed/>
    <w:rsid w:val="00B87EDC"/>
    <w:rPr>
      <w:b/>
      <w:bCs/>
    </w:rPr>
  </w:style>
  <w:style w:type="character" w:customStyle="1" w:styleId="CommentSubjectChar">
    <w:name w:val="Comment Subject Char"/>
    <w:basedOn w:val="CommentTextChar"/>
    <w:link w:val="CommentSubject"/>
    <w:uiPriority w:val="99"/>
    <w:semiHidden/>
    <w:rsid w:val="00B87EDC"/>
    <w:rPr>
      <w:rFonts w:ascii="Verdana" w:hAnsi="Verdana"/>
      <w:b/>
      <w:bCs/>
      <w:sz w:val="20"/>
      <w:szCs w:val="20"/>
    </w:rPr>
  </w:style>
  <w:style w:type="paragraph" w:styleId="Revision">
    <w:name w:val="Revision"/>
    <w:hidden/>
    <w:uiPriority w:val="99"/>
    <w:semiHidden/>
    <w:rsid w:val="00B87EDC"/>
    <w:pPr>
      <w:spacing w:after="0" w:line="240" w:lineRule="auto"/>
    </w:pPr>
    <w:rPr>
      <w:rFonts w:ascii="Verdana" w:hAnsi="Verdana"/>
    </w:rPr>
  </w:style>
  <w:style w:type="paragraph" w:styleId="Title">
    <w:name w:val="Title"/>
    <w:basedOn w:val="Normal"/>
    <w:next w:val="Normal"/>
    <w:link w:val="TitleChar"/>
    <w:uiPriority w:val="10"/>
    <w:qFormat/>
    <w:rsid w:val="00B87E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E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E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7EDC"/>
    <w:rPr>
      <w:rFonts w:ascii="Verdana" w:hAnsi="Verdana"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EDC"/>
    <w:pPr>
      <w:spacing w:before="160"/>
      <w:jc w:val="center"/>
    </w:pPr>
    <w:rPr>
      <w:i/>
      <w:iCs/>
      <w:color w:val="404040" w:themeColor="text1" w:themeTint="BF"/>
    </w:rPr>
  </w:style>
  <w:style w:type="character" w:customStyle="1" w:styleId="QuoteChar">
    <w:name w:val="Quote Char"/>
    <w:basedOn w:val="DefaultParagraphFont"/>
    <w:link w:val="Quote"/>
    <w:uiPriority w:val="29"/>
    <w:rsid w:val="00B87EDC"/>
    <w:rPr>
      <w:rFonts w:ascii="Verdana" w:hAnsi="Verdana"/>
      <w:i/>
      <w:iCs/>
      <w:color w:val="404040" w:themeColor="text1" w:themeTint="BF"/>
    </w:rPr>
  </w:style>
  <w:style w:type="character" w:styleId="IntenseEmphasis">
    <w:name w:val="Intense Emphasis"/>
    <w:basedOn w:val="DefaultParagraphFont"/>
    <w:uiPriority w:val="21"/>
    <w:qFormat/>
    <w:rsid w:val="00B87EDC"/>
    <w:rPr>
      <w:i/>
      <w:iCs/>
      <w:color w:val="365F91" w:themeColor="accent1" w:themeShade="BF"/>
    </w:rPr>
  </w:style>
  <w:style w:type="paragraph" w:styleId="IntenseQuote">
    <w:name w:val="Intense Quote"/>
    <w:basedOn w:val="Normal"/>
    <w:next w:val="Normal"/>
    <w:link w:val="IntenseQuoteChar"/>
    <w:uiPriority w:val="30"/>
    <w:qFormat/>
    <w:rsid w:val="00B87ED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87EDC"/>
    <w:rPr>
      <w:rFonts w:ascii="Verdana" w:hAnsi="Verdana"/>
      <w:i/>
      <w:iCs/>
      <w:color w:val="365F91" w:themeColor="accent1" w:themeShade="BF"/>
    </w:rPr>
  </w:style>
  <w:style w:type="character" w:styleId="IntenseReference">
    <w:name w:val="Intense Reference"/>
    <w:basedOn w:val="DefaultParagraphFont"/>
    <w:uiPriority w:val="32"/>
    <w:qFormat/>
    <w:rsid w:val="00B87EDC"/>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