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33CF3" w:rsidP="005D69B4">
      <w:pPr>
        <w:pStyle w:val="TitleCommittee0"/>
      </w:pPr>
      <w:sdt>
        <w:sdtPr>
          <w:alias w:val="CommitteeName"/>
          <w:tag w:val="CommitteeName"/>
          <w:id w:val="1869951332"/>
          <w:placeholder>
            <w:docPart w:val="496EB18AAC344CB9B560A35E62481972"/>
          </w:placeholder>
          <w:richText/>
        </w:sdtPr>
        <w:sdtContent>
          <w:sdt>
            <w:sdtPr>
              <w:alias w:val="CommitteeName"/>
              <w:tag w:val="CommitteeName"/>
              <w:id w:val="-1510208178"/>
              <w:placeholder>
                <w:docPart w:val="E0F95C729FC248479573514ED3EDE442"/>
              </w:placeholder>
              <w:richText/>
            </w:sdtPr>
            <w:sdtContent>
              <w:r w:rsidRPr="00827882">
                <w:t>Treasury Committee</w:t>
              </w:r>
            </w:sdtContent>
          </w:sdt>
        </w:sdtContent>
      </w:sdt>
    </w:p>
    <w:p w:rsidR="00133CF3" w:rsidP="005D69B4">
      <w:pPr>
        <w:pStyle w:val="TitleInquiry0"/>
      </w:pPr>
      <w:r>
        <w:t xml:space="preserve">Oral evidence: </w:t>
      </w:r>
      <w:sdt>
        <w:sdtPr>
          <w:alias w:val="InquiryName"/>
          <w:tag w:val="InquiryName"/>
          <w:id w:val="377371847"/>
          <w:placeholder>
            <w:docPart w:val="496EB18AAC344CB9B560A35E62481972"/>
          </w:placeholder>
          <w:richText/>
        </w:sdtPr>
        <w:sdtContent>
          <w:r>
            <w:fldChar w:fldCharType="begin"/>
          </w:r>
          <w:r>
            <w:instrText xml:space="preserve"> HYPERLINK "https://committees.parliament.uk/work/465/tax-after-coronavirus/" </w:instrText>
          </w:r>
          <w:r>
            <w:fldChar w:fldCharType="separate"/>
          </w:r>
          <w:r w:rsidRPr="005E0F3F" w:rsidR="009F57C1">
            <w:rPr>
              <w:rStyle w:val="Hyperlink"/>
            </w:rPr>
            <w:t>Tax af</w:t>
          </w:r>
          <w:r w:rsidRPr="005E0F3F" w:rsidR="004302B1">
            <w:rPr>
              <w:rStyle w:val="Hyperlink"/>
            </w:rPr>
            <w:t>t</w:t>
          </w:r>
          <w:r w:rsidRPr="005E0F3F" w:rsidR="009F57C1">
            <w:rPr>
              <w:rStyle w:val="Hyperlink"/>
            </w:rPr>
            <w:t>er</w:t>
          </w:r>
          <w:r w:rsidRPr="005E0F3F" w:rsidR="00455D20">
            <w:rPr>
              <w:rStyle w:val="Hyperlink"/>
            </w:rPr>
            <w:t xml:space="preserve"> coronavirus</w:t>
          </w:r>
          <w:r>
            <w:fldChar w:fldCharType="end"/>
          </w:r>
        </w:sdtContent>
      </w:sdt>
      <w:r>
        <w:t xml:space="preserve">, HC </w:t>
      </w:r>
      <w:sdt>
        <w:sdtPr>
          <w:alias w:val="InquiryRefNo"/>
          <w:tag w:val="InquiryRefNo"/>
          <w:id w:val="-281725174"/>
          <w:placeholder>
            <w:docPart w:val="496EB18AAC344CB9B560A35E62481972"/>
          </w:placeholder>
          <w:richText/>
        </w:sdtPr>
        <w:sdtContent>
          <w:r w:rsidR="009F57C1">
            <w:t>664</w:t>
          </w:r>
        </w:sdtContent>
      </w:sdt>
    </w:p>
    <w:sdt>
      <w:sdtPr>
        <w:alias w:val="SittingDate"/>
        <w:tag w:val="SittingDate"/>
        <w:id w:val="-1160222926"/>
        <w:placeholder>
          <w:docPart w:val="496EB18AAC344CB9B560A35E62481972"/>
        </w:placeholder>
        <w:richText/>
      </w:sdtPr>
      <w:sdtContent>
        <w:p w:rsidR="00133CF3" w:rsidP="005D69B4">
          <w:pPr>
            <w:pStyle w:val="Para"/>
          </w:pPr>
          <w:r>
            <w:t>Wednesday 16</w:t>
          </w:r>
          <w:r>
            <w:t xml:space="preserve"> </w:t>
          </w:r>
          <w:r w:rsidR="00EE2302">
            <w:t xml:space="preserve">December </w:t>
          </w:r>
          <w:r>
            <w:t>2020</w:t>
          </w:r>
        </w:p>
      </w:sdtContent>
    </w:sdt>
    <w:p w:rsidR="00133CF3" w:rsidP="005D69B4">
      <w:pPr>
        <w:pStyle w:val="Para"/>
      </w:pPr>
      <w:r>
        <w:t xml:space="preserve">Ordered by the House of </w:t>
      </w:r>
      <w:sdt>
        <w:sdtPr>
          <w:alias w:val="House"/>
          <w:tag w:val="House"/>
          <w:id w:val="809213435"/>
          <w:placeholder>
            <w:docPart w:val="496EB18AAC344CB9B560A35E62481972"/>
          </w:placeholder>
          <w:richText/>
        </w:sdtPr>
        <w:sdtContent>
          <w:r w:rsidRPr="00615759">
            <w:t>Commons</w:t>
          </w:r>
        </w:sdtContent>
      </w:sdt>
      <w:r w:rsidRPr="00615759">
        <w:t xml:space="preserve"> to be published on </w:t>
      </w:r>
      <w:sdt>
        <w:sdtPr>
          <w:alias w:val="PublishDate"/>
          <w:tag w:val="PublishDate"/>
          <w:id w:val="217021599"/>
          <w:placeholder>
            <w:docPart w:val="496EB18AAC344CB9B560A35E62481972"/>
          </w:placeholder>
          <w:richText/>
        </w:sdtPr>
        <w:sdtContent>
          <w:r w:rsidR="009F57C1">
            <w:t>16</w:t>
          </w:r>
          <w:r>
            <w:t xml:space="preserve"> </w:t>
          </w:r>
          <w:r w:rsidR="00EE2302">
            <w:t xml:space="preserve">December </w:t>
          </w:r>
          <w:r>
            <w:t>2020</w:t>
          </w:r>
        </w:sdtContent>
      </w:sdt>
      <w:r w:rsidRPr="00615759">
        <w:t>.</w:t>
      </w:r>
    </w:p>
    <w:p w:rsidR="00133CF3" w:rsidP="005D69B4">
      <w:sdt>
        <w:sdtPr>
          <w:alias w:val="VideoHyperlink"/>
          <w:tag w:val="VideoHyperlink"/>
          <w:id w:val="703995351"/>
          <w:placeholder>
            <w:docPart w:val="496EB18AAC344CB9B560A35E62481972"/>
          </w:placeholder>
          <w:richText/>
        </w:sdtPr>
        <w:sdtContent>
          <w:r>
            <w:fldChar w:fldCharType="begin"/>
          </w:r>
          <w:r>
            <w:instrText xml:space="preserve"> HYPERLINK "https://parliamentlive.tv/Event/Index/6659cdbf-315a-401e-9f51-f07e5bf64750" </w:instrText>
          </w:r>
          <w:r>
            <w:fldChar w:fldCharType="separate"/>
          </w:r>
          <w:r w:rsidRPr="005E0F3F">
            <w:rPr>
              <w:rStyle w:val="Hyperlink"/>
            </w:rPr>
            <w:t>Watch the meeting</w:t>
          </w:r>
          <w:r>
            <w:fldChar w:fldCharType="end"/>
          </w:r>
        </w:sdtContent>
      </w:sdt>
    </w:p>
    <w:p w:rsidR="00133CF3" w:rsidP="005D69B4">
      <w:r>
        <w:t xml:space="preserve">Members present: </w:t>
      </w:r>
      <w:sdt>
        <w:sdtPr>
          <w:alias w:val="MembersPresent"/>
          <w:tag w:val="MembersPresent"/>
          <w:id w:val="366340316"/>
          <w:placeholder>
            <w:docPart w:val="496EB18AAC344CB9B560A35E62481972"/>
          </w:placeholder>
          <w:richText/>
        </w:sdtPr>
        <w:sdtContent>
          <w:sdt>
            <w:sdtPr>
              <w:alias w:val="MembersPresent"/>
              <w:tag w:val="MembersPresent"/>
              <w:id w:val="-1110353368"/>
              <w:placeholder>
                <w:docPart w:val="7335C59B2C444349B6A97785C2C44718"/>
              </w:placeholder>
              <w:richText/>
            </w:sdtPr>
            <w:sdtContent>
              <w:r w:rsidRPr="00827882">
                <w:t xml:space="preserve">Mel Stride (Chair); Rushanara Ali; Mr Steve Baker; Harriett Baldwin; </w:t>
              </w:r>
              <w:r w:rsidR="00E63155">
                <w:t xml:space="preserve">Anthony Browne; </w:t>
              </w:r>
              <w:r w:rsidRPr="00827882">
                <w:t xml:space="preserve">Felicity Buchan; Ms Angela Eagle; </w:t>
              </w:r>
              <w:r w:rsidR="00113A1B">
                <w:t>Julie Marson; Siobhain McDonagh</w:t>
              </w:r>
              <w:r w:rsidR="00554FC3">
                <w:t>; Alison Thewliss</w:t>
              </w:r>
              <w:r w:rsidRPr="00827882">
                <w:t>.</w:t>
              </w:r>
            </w:sdtContent>
          </w:sdt>
        </w:sdtContent>
      </w:sdt>
    </w:p>
    <w:p w:rsidR="00133CF3" w:rsidP="005D69B4">
      <w:pPr>
        <w:pStyle w:val="ParaCentre"/>
      </w:pPr>
      <w:r w:rsidRPr="00156A60">
        <w:t xml:space="preserve">Questions </w:t>
      </w:r>
      <w:sdt>
        <w:sdtPr>
          <w:alias w:val="QuestionNumbers"/>
          <w:tag w:val="QuestionNumbers"/>
          <w:id w:val="-1223666168"/>
          <w:placeholder>
            <w:docPart w:val="496EB18AAC344CB9B560A35E62481972"/>
          </w:placeholder>
          <w:richText/>
        </w:sdtPr>
        <w:sdtContent>
          <w:r w:rsidR="009F57C1">
            <w:t>354</w:t>
          </w:r>
          <w:r>
            <w:t xml:space="preserve"> - </w:t>
          </w:r>
          <w:r w:rsidR="007C34C0">
            <w:t>431</w:t>
          </w:r>
        </w:sdtContent>
      </w:sdt>
    </w:p>
    <w:p w:rsidR="00133CF3" w:rsidP="005D69B4">
      <w:pPr>
        <w:pStyle w:val="TitleWitnesses0"/>
      </w:pPr>
      <w:r>
        <w:t>Witnesses</w:t>
      </w:r>
    </w:p>
    <w:sdt>
      <w:sdtPr>
        <w:alias w:val="WitnessSet"/>
        <w:tag w:val="WitnessSet"/>
        <w:id w:val="-368373484"/>
        <w:placeholder>
          <w:docPart w:val="41B5816C1C80408F81E231724475FF48"/>
        </w:placeholder>
        <w:richText/>
      </w:sdtPr>
      <w:sdtContent>
        <w:p w:rsidR="00133CF3" w:rsidP="005D69B4">
          <w:pPr>
            <w:pStyle w:val="Para"/>
          </w:pPr>
          <w:r>
            <w:t>I:</w:t>
          </w:r>
          <w:r w:rsidR="00C006EE">
            <w:t xml:space="preserve"> </w:t>
          </w:r>
          <w:r w:rsidRPr="00D2458D" w:rsidR="00EC432D">
            <w:t>Chris Sanger, Global Government Leader</w:t>
          </w:r>
          <w:r w:rsidR="00EC432D">
            <w:t>,</w:t>
          </w:r>
          <w:r w:rsidRPr="00D2458D" w:rsidR="00EC432D">
            <w:t xml:space="preserve"> Ernst and Young</w:t>
          </w:r>
          <w:r w:rsidR="00EC432D">
            <w:t>,</w:t>
          </w:r>
          <w:r w:rsidRPr="00D2458D" w:rsidR="00EC432D">
            <w:t xml:space="preserve"> and Chair</w:t>
          </w:r>
          <w:r w:rsidR="00EC432D">
            <w:t>,</w:t>
          </w:r>
          <w:r w:rsidRPr="00D2458D" w:rsidR="00EC432D">
            <w:t xml:space="preserve"> Tax Professionals Forum</w:t>
          </w:r>
          <w:r w:rsidR="00EC432D">
            <w:t xml:space="preserve">; </w:t>
          </w:r>
          <w:r w:rsidRPr="00D2458D" w:rsidR="00EC432D">
            <w:t>Alex Cobham, CEO</w:t>
          </w:r>
          <w:r w:rsidR="00EC432D">
            <w:t>,</w:t>
          </w:r>
          <w:r w:rsidRPr="00D2458D" w:rsidR="00EC432D">
            <w:t xml:space="preserve"> Tax Justice Network; </w:t>
          </w:r>
          <w:r w:rsidRPr="00D2458D" w:rsidR="00D2458D">
            <w:t>Tom Clougherty, Head of Tax</w:t>
          </w:r>
          <w:r w:rsidR="00D8328D">
            <w:t>,</w:t>
          </w:r>
          <w:r w:rsidRPr="00D2458D" w:rsidR="00D2458D">
            <w:t xml:space="preserve"> Centre for Policy Studies; Annie Gascoyne, Director of Economic Policy</w:t>
          </w:r>
          <w:r w:rsidR="00D8328D">
            <w:t>,</w:t>
          </w:r>
          <w:r w:rsidRPr="00D2458D" w:rsidR="00D2458D">
            <w:t xml:space="preserve"> Confederat</w:t>
          </w:r>
          <w:r w:rsidR="00D2458D">
            <w:t>ion of British Industry.</w:t>
          </w:r>
          <w:r w:rsidR="00EC432D">
            <w:t xml:space="preserve"> </w:t>
          </w:r>
        </w:p>
      </w:sdtContent>
    </w:sdt>
    <w:p w:rsidR="00133CF3" w:rsidP="005D69B4">
      <w:pPr>
        <w:pStyle w:val="Para"/>
      </w:pPr>
    </w:p>
    <w:p w:rsidR="00133CF3" w:rsidP="005D69B4">
      <w:pPr>
        <w:rPr>
          <w:rFonts w:eastAsia="Times New Roman"/>
          <w:szCs w:val="20"/>
        </w:rPr>
      </w:pPr>
      <w:bookmarkStart w:id="0" w:name="_GoBack"/>
      <w:bookmarkEnd w:id="0"/>
      <w:r>
        <w:br w:type="page"/>
      </w:r>
    </w:p>
    <w:sdt>
      <w:sdtPr>
        <w:rPr>
          <w:sz w:val="28"/>
        </w:rPr>
        <w:alias w:val="WitnessExamination"/>
        <w:tag w:val="WitnessExamination"/>
        <w:id w:val="2003463402"/>
        <w:placeholder>
          <w:docPart w:val="41B5816C1C80408F81E231724475FF48"/>
        </w:placeholder>
        <w:richText/>
      </w:sdtPr>
      <w:sdtContent>
        <w:p w:rsidR="00F7096B" w:rsidRPr="00827882" w:rsidP="00F7096B">
          <w:pPr>
            <w:jc w:val="center"/>
            <w:rPr>
              <w:sz w:val="28"/>
            </w:rPr>
          </w:pPr>
          <w:bookmarkStart w:id="1" w:name="Panel1"/>
          <w:r w:rsidRPr="00827882">
            <w:rPr>
              <w:sz w:val="28"/>
            </w:rPr>
            <w:t>Examination of witnesses</w:t>
          </w:r>
        </w:p>
        <w:p w:rsidR="00133CF3" w:rsidP="00F7096B">
          <w:pPr>
            <w:pStyle w:val="TitlePanel0"/>
            <w:jc w:val="left"/>
          </w:pPr>
          <w:r w:rsidRPr="00F7096B">
            <w:rPr>
              <w:sz w:val="22"/>
            </w:rPr>
            <w:t xml:space="preserve">Witnesses: </w:t>
          </w:r>
          <w:r w:rsidR="00EC432D">
            <w:rPr>
              <w:sz w:val="22"/>
            </w:rPr>
            <w:t xml:space="preserve">Chris Sanger, Alex Cobham, </w:t>
          </w:r>
          <w:r w:rsidR="00A65765">
            <w:rPr>
              <w:sz w:val="22"/>
            </w:rPr>
            <w:t>Tom Clougherty</w:t>
          </w:r>
          <w:r w:rsidR="00EC432D">
            <w:rPr>
              <w:sz w:val="22"/>
            </w:rPr>
            <w:t xml:space="preserve"> and</w:t>
          </w:r>
          <w:r w:rsidR="00554FC3">
            <w:rPr>
              <w:sz w:val="22"/>
            </w:rPr>
            <w:t xml:space="preserve"> Annie Gascoyne.</w:t>
          </w:r>
        </w:p>
      </w:sdtContent>
    </w:sdt>
    <w:p w:rsidR="00F42EAE" w:rsidP="00985AFB">
      <w:pPr>
        <w:pStyle w:val="Question"/>
      </w:pPr>
      <w:sdt>
        <w:sdtPr>
          <w:alias w:val="Member"/>
          <w:tag w:val="&lt;Member mnisId='3935' dodsId='62786'&gt;"/>
          <w:id w:val="1771739199"/>
          <w:placeholder>
            <w:docPart w:val="DefaultPlaceholder_1082065158"/>
          </w:placeholder>
          <w:richText/>
        </w:sdtPr>
        <w:sdtContent>
          <w:r w:rsidRPr="00AB0413" w:rsidR="00AB0413">
            <w:rPr>
              <w:b/>
            </w:rPr>
            <w:t>Chair:</w:t>
          </w:r>
        </w:sdtContent>
      </w:sdt>
      <w:r w:rsidR="00AB0413">
        <w:t xml:space="preserve"> </w:t>
      </w:r>
      <w:r w:rsidR="00E90B93">
        <w:t xml:space="preserve">Good afternoon </w:t>
      </w:r>
      <w:bookmarkEnd w:id="1"/>
      <w:r w:rsidR="007D0CC5">
        <w:t xml:space="preserve">and welcome to the </w:t>
      </w:r>
      <w:r w:rsidR="00E316F8">
        <w:t>Treas</w:t>
      </w:r>
      <w:r w:rsidR="00A56D3A">
        <w:t>ury</w:t>
      </w:r>
      <w:r w:rsidR="007D0CC5">
        <w:t xml:space="preserve"> </w:t>
      </w:r>
      <w:r w:rsidR="00A56D3A">
        <w:t>Se</w:t>
      </w:r>
      <w:r w:rsidR="007D0CC5">
        <w:t xml:space="preserve">lect </w:t>
      </w:r>
      <w:r w:rsidR="00A56D3A">
        <w:t>Committee</w:t>
      </w:r>
      <w:r w:rsidR="007D0CC5">
        <w:t xml:space="preserve"> evidence session as part of our </w:t>
      </w:r>
      <w:r w:rsidR="00E316F8">
        <w:t>series of evidence sessions into</w:t>
      </w:r>
      <w:r w:rsidR="007D0CC5">
        <w:t xml:space="preserve"> tax after the coronavirus.</w:t>
      </w:r>
      <w:r w:rsidR="00C006EE">
        <w:t xml:space="preserve"> </w:t>
      </w:r>
      <w:r w:rsidR="007D0CC5">
        <w:t xml:space="preserve">I am very pleased to be joined by </w:t>
      </w:r>
      <w:r w:rsidR="00E316F8">
        <w:t>four witnesses this afternoon.</w:t>
      </w:r>
      <w:r w:rsidR="00C006EE">
        <w:t xml:space="preserve"> </w:t>
      </w:r>
      <w:r w:rsidR="00E316F8">
        <w:t>I am just going to ask each of them very briefly to</w:t>
      </w:r>
      <w:r w:rsidR="007D0CC5">
        <w:t xml:space="preserve"> introduce themselves to the Committee.</w:t>
      </w:r>
    </w:p>
    <w:p w:rsidR="007D0CC5" w:rsidP="007D0CC5">
      <w:pPr>
        <w:pStyle w:val="Answer"/>
      </w:pPr>
      <w:sdt>
        <w:sdtPr>
          <w:alias w:val="Witness"/>
          <w:id w:val="1227022376"/>
          <w:placeholder>
            <w:docPart w:val="DefaultPlaceholder_1082065158"/>
          </w:placeholder>
          <w:richText/>
        </w:sdtPr>
        <w:sdtContent>
          <w:r w:rsidRPr="00985AFB" w:rsidR="00985AFB">
            <w:rPr>
              <w:b/>
              <w:i/>
            </w:rPr>
            <w:t>Chris Sanger:</w:t>
          </w:r>
          <w:r w:rsidRPr="007D0CC5">
            <w:rPr>
              <w:b/>
            </w:rPr>
            <w:t xml:space="preserve"> </w:t>
          </w:r>
        </w:sdtContent>
      </w:sdt>
      <w:r w:rsidR="00E316F8">
        <w:t>I am</w:t>
      </w:r>
      <w:r>
        <w:t xml:space="preserve"> Chris</w:t>
      </w:r>
      <w:r w:rsidR="00E316F8">
        <w:t xml:space="preserve"> Sanger</w:t>
      </w:r>
      <w:r w:rsidR="00A56D3A">
        <w:t>.</w:t>
      </w:r>
      <w:r w:rsidR="00C006EE">
        <w:t xml:space="preserve"> </w:t>
      </w:r>
      <w:r w:rsidR="00E316F8">
        <w:t xml:space="preserve">I am EY’s </w:t>
      </w:r>
      <w:r w:rsidR="00D8328D">
        <w:t>tax policy leader</w:t>
      </w:r>
      <w:r w:rsidR="00E316F8">
        <w:t>.</w:t>
      </w:r>
      <w:r w:rsidR="00C006EE">
        <w:t xml:space="preserve"> </w:t>
      </w:r>
      <w:r w:rsidR="00E316F8">
        <w:t xml:space="preserve">I am also </w:t>
      </w:r>
      <w:r w:rsidR="00D8328D">
        <w:t xml:space="preserve">chair </w:t>
      </w:r>
      <w:r w:rsidR="00E316F8">
        <w:t>of the Tax Professionals Forum.</w:t>
      </w:r>
      <w:r w:rsidR="00C006EE">
        <w:t xml:space="preserve"> </w:t>
      </w:r>
    </w:p>
    <w:p w:rsidR="007D0CC5" w:rsidP="007D0CC5">
      <w:pPr>
        <w:pStyle w:val="Answer"/>
      </w:pPr>
      <w:sdt>
        <w:sdtPr>
          <w:alias w:val="Witness"/>
          <w:id w:val="-958729015"/>
          <w:placeholder>
            <w:docPart w:val="DefaultPlaceholder_1082065158"/>
          </w:placeholder>
          <w:richText/>
        </w:sdtPr>
        <w:sdtContent>
          <w:r w:rsidRPr="00985AFB" w:rsidR="00985AFB">
            <w:rPr>
              <w:b/>
              <w:i/>
            </w:rPr>
            <w:t>Tom Clougherty:</w:t>
          </w:r>
          <w:r w:rsidRPr="007D0CC5">
            <w:rPr>
              <w:b/>
            </w:rPr>
            <w:t xml:space="preserve"> </w:t>
          </w:r>
        </w:sdtContent>
      </w:sdt>
      <w:r w:rsidR="00D8328D">
        <w:t xml:space="preserve">I am </w:t>
      </w:r>
      <w:r>
        <w:t>Tom Clougherty</w:t>
      </w:r>
      <w:r w:rsidR="00D8328D">
        <w:t>,</w:t>
      </w:r>
      <w:r w:rsidR="00E316F8">
        <w:t xml:space="preserve"> </w:t>
      </w:r>
      <w:r w:rsidR="00D8328D">
        <w:t xml:space="preserve">head of tax </w:t>
      </w:r>
      <w:r w:rsidR="00E316F8">
        <w:t>at the Centre for Policy Studies.</w:t>
      </w:r>
      <w:r w:rsidR="00C006EE">
        <w:t xml:space="preserve"> </w:t>
      </w:r>
    </w:p>
    <w:p w:rsidR="007D0CC5" w:rsidP="007D0CC5">
      <w:pPr>
        <w:pStyle w:val="Answer"/>
      </w:pPr>
      <w:sdt>
        <w:sdtPr>
          <w:alias w:val="Witness"/>
          <w:id w:val="1959982328"/>
          <w:placeholder>
            <w:docPart w:val="DefaultPlaceholder_1082065158"/>
          </w:placeholder>
          <w:richText/>
        </w:sdtPr>
        <w:sdtContent>
          <w:r w:rsidRPr="00985AFB" w:rsidR="00985AFB">
            <w:rPr>
              <w:b/>
              <w:i/>
            </w:rPr>
            <w:t>Alex Cobham:</w:t>
          </w:r>
          <w:r w:rsidRPr="007D0CC5">
            <w:rPr>
              <w:b/>
            </w:rPr>
            <w:t xml:space="preserve"> </w:t>
          </w:r>
        </w:sdtContent>
      </w:sdt>
      <w:r w:rsidR="00E316F8">
        <w:t>I am Alex Cobham.</w:t>
      </w:r>
      <w:r w:rsidR="00C006EE">
        <w:t xml:space="preserve"> </w:t>
      </w:r>
      <w:r w:rsidR="00E316F8">
        <w:t xml:space="preserve">I am </w:t>
      </w:r>
      <w:r w:rsidR="00D8328D">
        <w:t xml:space="preserve">chief executive </w:t>
      </w:r>
      <w:r w:rsidR="00A56D3A">
        <w:t>at</w:t>
      </w:r>
      <w:r w:rsidR="00E316F8">
        <w:t xml:space="preserve"> the Tax Justice Network.</w:t>
      </w:r>
      <w:r w:rsidR="00C006EE">
        <w:t xml:space="preserve"> </w:t>
      </w:r>
    </w:p>
    <w:p w:rsidR="007D0CC5" w:rsidP="007D0CC5">
      <w:pPr>
        <w:pStyle w:val="Answer"/>
      </w:pPr>
      <w:sdt>
        <w:sdtPr>
          <w:alias w:val="Witness"/>
          <w:id w:val="485212809"/>
          <w:placeholder>
            <w:docPart w:val="DefaultPlaceholder_1082065158"/>
          </w:placeholder>
          <w:richText/>
        </w:sdtPr>
        <w:sdtContent>
          <w:r w:rsidRPr="00985AFB" w:rsidR="00985AFB">
            <w:rPr>
              <w:b/>
              <w:i/>
            </w:rPr>
            <w:t>Annie Gascoyne:</w:t>
          </w:r>
          <w:r w:rsidRPr="007D0CC5">
            <w:rPr>
              <w:b/>
            </w:rPr>
            <w:t xml:space="preserve"> </w:t>
          </w:r>
        </w:sdtContent>
      </w:sdt>
      <w:r>
        <w:t>I am Annie Gascoyne and I work</w:t>
      </w:r>
      <w:r w:rsidR="00E316F8">
        <w:t xml:space="preserve"> at the Confederation of British Industry as </w:t>
      </w:r>
      <w:r w:rsidR="00D8328D">
        <w:t>its</w:t>
      </w:r>
      <w:r w:rsidR="00E316F8">
        <w:t xml:space="preserve"> </w:t>
      </w:r>
      <w:r w:rsidR="00D8328D">
        <w:t>director of economic policy</w:t>
      </w:r>
      <w:r>
        <w:t>.</w:t>
      </w:r>
    </w:p>
    <w:p w:rsidR="00E316F8" w:rsidP="007D0CC5">
      <w:pPr>
        <w:pStyle w:val="Question"/>
      </w:pPr>
      <w:sdt>
        <w:sdtPr>
          <w:alias w:val="Member"/>
          <w:tag w:val="&lt;Member mnisId='3935' dodsId='62786'&gt;"/>
          <w:id w:val="1287783498"/>
          <w:placeholder>
            <w:docPart w:val="DefaultPlaceholder_1082065158"/>
          </w:placeholder>
          <w:richText/>
        </w:sdtPr>
        <w:sdtContent>
          <w:r w:rsidRPr="007D0CC5" w:rsidR="007D0CC5">
            <w:rPr>
              <w:b/>
            </w:rPr>
            <w:t>Chair:</w:t>
          </w:r>
        </w:sdtContent>
      </w:sdt>
      <w:r w:rsidR="007D0CC5">
        <w:t xml:space="preserve"> </w:t>
      </w:r>
      <w:r>
        <w:t>Welcome to all of you.</w:t>
      </w:r>
      <w:r w:rsidR="00C006EE">
        <w:t xml:space="preserve"> </w:t>
      </w:r>
      <w:r w:rsidR="007D0CC5">
        <w:t xml:space="preserve">In the event that a question is not directed to </w:t>
      </w:r>
      <w:r>
        <w:t>you by one of the</w:t>
      </w:r>
      <w:r w:rsidR="007D0CC5">
        <w:t xml:space="preserve"> </w:t>
      </w:r>
      <w:r w:rsidR="00A56D3A">
        <w:t>members</w:t>
      </w:r>
      <w:r w:rsidR="007D0CC5">
        <w:t xml:space="preserve"> of the </w:t>
      </w:r>
      <w:r>
        <w:t>Committee</w:t>
      </w:r>
      <w:r w:rsidR="00D8328D">
        <w:t>,</w:t>
      </w:r>
      <w:r>
        <w:t xml:space="preserve"> and you would like to answer or add something to that which somebody else has</w:t>
      </w:r>
      <w:r w:rsidR="007D0CC5">
        <w:t xml:space="preserve"> already said</w:t>
      </w:r>
      <w:r>
        <w:t xml:space="preserve">, </w:t>
      </w:r>
      <w:r w:rsidR="007D0CC5">
        <w:t xml:space="preserve">please do not </w:t>
      </w:r>
      <w:r w:rsidR="00A56D3A">
        <w:t>hesitate</w:t>
      </w:r>
      <w:r w:rsidR="007D0CC5">
        <w:t xml:space="preserve"> </w:t>
      </w:r>
      <w:r>
        <w:t>to raise your hand and I will attempt to bring you in at that point.</w:t>
      </w:r>
      <w:r w:rsidR="00C006EE">
        <w:t xml:space="preserve"> </w:t>
      </w:r>
      <w:r>
        <w:t>I am going to start my questions with Chris.</w:t>
      </w:r>
      <w:r w:rsidR="00C006EE">
        <w:t xml:space="preserve"> </w:t>
      </w:r>
    </w:p>
    <w:p w:rsidR="00D8328D" w:rsidP="00E316F8">
      <w:pPr>
        <w:pStyle w:val="Question"/>
        <w:numPr>
          <w:ilvl w:val="0"/>
          <w:numId w:val="0"/>
        </w:numPr>
        <w:ind w:left="794"/>
      </w:pPr>
      <w:r>
        <w:t xml:space="preserve">Chris, I would like to focus on </w:t>
      </w:r>
      <w:r w:rsidR="00E316F8">
        <w:t>corporation</w:t>
      </w:r>
      <w:r>
        <w:t xml:space="preserve"> tax </w:t>
      </w:r>
      <w:r w:rsidR="00E316F8">
        <w:t>for a moment.</w:t>
      </w:r>
      <w:r w:rsidR="00C006EE">
        <w:t xml:space="preserve"> </w:t>
      </w:r>
      <w:r w:rsidR="00E316F8">
        <w:t xml:space="preserve">I would like your opinion </w:t>
      </w:r>
      <w:r w:rsidR="00A56D3A">
        <w:t>on</w:t>
      </w:r>
      <w:r>
        <w:t xml:space="preserve"> one area of difference of </w:t>
      </w:r>
      <w:r w:rsidR="00E316F8">
        <w:t>opinion,</w:t>
      </w:r>
      <w:r>
        <w:t xml:space="preserve"> in terms of how much corporation tax could yield at different rates</w:t>
      </w:r>
      <w:r w:rsidR="00E316F8">
        <w:t>.</w:t>
      </w:r>
      <w:r w:rsidR="00C006EE">
        <w:t xml:space="preserve"> </w:t>
      </w:r>
      <w:r w:rsidR="00E316F8">
        <w:t>We know that if you go back to 2010</w:t>
      </w:r>
      <w:r>
        <w:t>-</w:t>
      </w:r>
      <w:r w:rsidR="00E316F8">
        <w:t>11</w:t>
      </w:r>
      <w:r>
        <w:t>,</w:t>
      </w:r>
      <w:r w:rsidR="00E316F8">
        <w:t xml:space="preserve"> when corporation tax </w:t>
      </w:r>
      <w:r>
        <w:t>was</w:t>
      </w:r>
      <w:r w:rsidR="00E316F8">
        <w:t xml:space="preserve"> up at around</w:t>
      </w:r>
      <w:r>
        <w:t xml:space="preserve"> 28%</w:t>
      </w:r>
      <w:r w:rsidR="00E316F8">
        <w:t>,</w:t>
      </w:r>
      <w:r>
        <w:t xml:space="preserve"> I think it was bringing in something </w:t>
      </w:r>
      <w:r w:rsidR="00E316F8">
        <w:t xml:space="preserve">north </w:t>
      </w:r>
      <w:r>
        <w:t>of £30 billion or thereabouts</w:t>
      </w:r>
      <w:r w:rsidR="00E316F8">
        <w:t>.</w:t>
      </w:r>
      <w:r w:rsidR="00C006EE">
        <w:t xml:space="preserve"> </w:t>
      </w:r>
      <w:r w:rsidR="00E316F8">
        <w:t xml:space="preserve">In more recent times, despite the fact that the tax rate </w:t>
      </w:r>
      <w:r>
        <w:t xml:space="preserve">has </w:t>
      </w:r>
      <w:r w:rsidR="00E316F8">
        <w:t>fallen now to 19%</w:t>
      </w:r>
      <w:r w:rsidR="00A56D3A">
        <w:t>—</w:t>
      </w:r>
      <w:r w:rsidR="00E316F8">
        <w:t>it is</w:t>
      </w:r>
      <w:r>
        <w:t xml:space="preserve"> quite a considerable drop</w:t>
      </w:r>
      <w:r w:rsidR="00A56D3A">
        <w:t>—</w:t>
      </w:r>
      <w:r>
        <w:t xml:space="preserve">the actual tax yield has increased quite significantly </w:t>
      </w:r>
      <w:r w:rsidR="00E316F8">
        <w:t>to around £50 billion.</w:t>
      </w:r>
      <w:r w:rsidR="00C006EE">
        <w:t xml:space="preserve"> </w:t>
      </w:r>
    </w:p>
    <w:p w:rsidR="007D0CC5" w:rsidP="00E316F8">
      <w:pPr>
        <w:pStyle w:val="Question"/>
        <w:numPr>
          <w:ilvl w:val="0"/>
          <w:numId w:val="0"/>
        </w:numPr>
        <w:ind w:left="794"/>
      </w:pPr>
      <w:r>
        <w:t>Some will say that is a</w:t>
      </w:r>
      <w:r>
        <w:t xml:space="preserve"> Laffer effect</w:t>
      </w:r>
      <w:r>
        <w:t xml:space="preserve">: you reduce the </w:t>
      </w:r>
      <w:r w:rsidR="00D8328D">
        <w:t>tax</w:t>
      </w:r>
      <w:r w:rsidR="007957F4">
        <w:t xml:space="preserve"> and</w:t>
      </w:r>
      <w:r>
        <w:t xml:space="preserve"> you actually get a higher yield because there is more economic activity and </w:t>
      </w:r>
      <w:r w:rsidR="007C34C0">
        <w:t xml:space="preserve">there are more </w:t>
      </w:r>
      <w:r>
        <w:t>people paying it.</w:t>
      </w:r>
      <w:r w:rsidR="00C006EE">
        <w:t xml:space="preserve"> </w:t>
      </w:r>
      <w:r>
        <w:t>O</w:t>
      </w:r>
      <w:r>
        <w:t>thers might point to economic growth across th</w:t>
      </w:r>
      <w:r w:rsidR="00A56D3A">
        <w:t>at</w:t>
      </w:r>
      <w:r>
        <w:t xml:space="preserve"> period after the financial crisis</w:t>
      </w:r>
      <w:r>
        <w:t>, the bank levy coming in</w:t>
      </w:r>
      <w:r w:rsidR="00A56D3A">
        <w:t xml:space="preserve">to </w:t>
      </w:r>
      <w:r>
        <w:t xml:space="preserve">place, anti-avoidance such as the </w:t>
      </w:r>
      <w:r w:rsidR="00A56D3A">
        <w:t>corporate interest</w:t>
      </w:r>
      <w:r>
        <w:t xml:space="preserve"> restriction and</w:t>
      </w:r>
      <w:r>
        <w:t xml:space="preserve"> other me</w:t>
      </w:r>
      <w:r>
        <w:t>a</w:t>
      </w:r>
      <w:r>
        <w:t>sures actually doing most of the work in terms of increasing yield. Where do you stand on this?</w:t>
      </w:r>
      <w:r w:rsidR="00C006EE">
        <w:t xml:space="preserve"> </w:t>
      </w:r>
      <w:r>
        <w:t>Do you think</w:t>
      </w:r>
      <w:r>
        <w:t xml:space="preserve"> that</w:t>
      </w:r>
      <w:r>
        <w:t>, if taxes went up</w:t>
      </w:r>
      <w:r>
        <w:t xml:space="preserve">, they would produce less over the medium term or </w:t>
      </w:r>
      <w:r w:rsidR="00D8328D">
        <w:t xml:space="preserve">might </w:t>
      </w:r>
      <w:r>
        <w:t>they</w:t>
      </w:r>
      <w:r>
        <w:t xml:space="preserve"> produce more?</w:t>
      </w:r>
    </w:p>
    <w:p w:rsidR="00A56D3A" w:rsidP="007D0CC5">
      <w:pPr>
        <w:pStyle w:val="Answer"/>
      </w:pPr>
      <w:sdt>
        <w:sdtPr>
          <w:alias w:val="Witness"/>
          <w:id w:val="1665968984"/>
          <w:placeholder>
            <w:docPart w:val="DefaultPlaceholder_1082065158"/>
          </w:placeholder>
          <w:richText/>
        </w:sdtPr>
        <w:sdtContent>
          <w:r w:rsidRPr="00985AFB" w:rsidR="00985AFB">
            <w:rPr>
              <w:b/>
              <w:i/>
            </w:rPr>
            <w:t>Chris Sanger:</w:t>
          </w:r>
          <w:r w:rsidRPr="007D0CC5" w:rsidR="007D0CC5">
            <w:rPr>
              <w:b/>
            </w:rPr>
            <w:t xml:space="preserve"> </w:t>
          </w:r>
        </w:sdtContent>
      </w:sdt>
      <w:r w:rsidR="007D0CC5">
        <w:t>If we look</w:t>
      </w:r>
      <w:r w:rsidR="00E316F8">
        <w:t xml:space="preserve"> </w:t>
      </w:r>
      <w:r w:rsidR="007D0CC5">
        <w:t xml:space="preserve">at the </w:t>
      </w:r>
      <w:r w:rsidR="00D8328D">
        <w:t xml:space="preserve">statutory </w:t>
      </w:r>
      <w:r w:rsidR="007D0CC5">
        <w:t>corporate tax rate</w:t>
      </w:r>
      <w:r>
        <w:t>, it</w:t>
      </w:r>
      <w:r w:rsidR="00E316F8">
        <w:t xml:space="preserve"> is the shop window for a company looking at</w:t>
      </w:r>
      <w:r w:rsidR="007D0CC5">
        <w:t xml:space="preserve"> where to make investments</w:t>
      </w:r>
      <w:r w:rsidR="00E316F8">
        <w:t>.</w:t>
      </w:r>
      <w:r w:rsidR="00C006EE">
        <w:t xml:space="preserve"> </w:t>
      </w:r>
      <w:r w:rsidR="00E316F8">
        <w:t>The corporate tax rate, as you were quite rightly saying, was 28%</w:t>
      </w:r>
      <w:r w:rsidR="007D0CC5">
        <w:t xml:space="preserve"> </w:t>
      </w:r>
      <w:r w:rsidR="00D8328D">
        <w:t>in</w:t>
      </w:r>
      <w:r w:rsidR="007D0CC5">
        <w:t xml:space="preserve"> 2010. If you go back to Gordon Brown, it was 33%. We have seen a considerable reduction</w:t>
      </w:r>
      <w:r w:rsidR="00D8328D">
        <w:t>,</w:t>
      </w:r>
      <w:r w:rsidR="007D0CC5">
        <w:t xml:space="preserve"> and not just considerable</w:t>
      </w:r>
      <w:r w:rsidR="00E316F8">
        <w:t xml:space="preserve"> but also a pretty consistent reduction across various different parties seeking to reduce the corporate tax rate.</w:t>
      </w:r>
      <w:r w:rsidR="00C006EE">
        <w:t xml:space="preserve"> </w:t>
      </w:r>
      <w:r w:rsidR="00E316F8">
        <w:t xml:space="preserve">That has had a big impact on making the UK an attractive place to invest </w:t>
      </w:r>
      <w:r w:rsidR="00E316F8">
        <w:t>into and to invest in for companies that are here today.</w:t>
      </w:r>
      <w:r w:rsidR="00C006EE">
        <w:t xml:space="preserve"> </w:t>
      </w:r>
      <w:r w:rsidR="00E316F8">
        <w:t>At the moment, we have a corporate tax rate at 19%.</w:t>
      </w:r>
      <w:r w:rsidR="00C006EE">
        <w:t xml:space="preserve"> </w:t>
      </w:r>
      <w:r w:rsidR="00E316F8">
        <w:t>That is the lowest in the G20.</w:t>
      </w:r>
      <w:r w:rsidR="00C006EE">
        <w:t xml:space="preserve"> </w:t>
      </w:r>
      <w:r w:rsidR="00E316F8">
        <w:t>That is another very attractive statement for the UK to be able to make in terms of its corporate tax rate.</w:t>
      </w:r>
      <w:r w:rsidR="00C006EE">
        <w:t xml:space="preserve"> </w:t>
      </w:r>
    </w:p>
    <w:p w:rsidR="007D0CC5" w:rsidP="007D0CC5">
      <w:pPr>
        <w:pStyle w:val="Answer"/>
      </w:pPr>
      <w:r>
        <w:t xml:space="preserve">That </w:t>
      </w:r>
      <w:r>
        <w:t>has had a</w:t>
      </w:r>
      <w:r>
        <w:t>n i</w:t>
      </w:r>
      <w:r w:rsidR="00CE15F8">
        <w:t>m</w:t>
      </w:r>
      <w:r>
        <w:t xml:space="preserve">pact in attracting investment into the </w:t>
      </w:r>
      <w:r w:rsidR="00A56D3A">
        <w:t>UK</w:t>
      </w:r>
      <w:r>
        <w:t>.</w:t>
      </w:r>
      <w:r w:rsidR="00C006EE">
        <w:t xml:space="preserve"> </w:t>
      </w:r>
      <w:r>
        <w:t>W</w:t>
      </w:r>
      <w:r w:rsidR="00CE15F8">
        <w:t xml:space="preserve">hen we look at what drives investment, tax </w:t>
      </w:r>
      <w:r>
        <w:t>is normally about the sixth or seventh factor down in terms of encouraging investment</w:t>
      </w:r>
      <w:r w:rsidR="007957F4">
        <w:t>,</w:t>
      </w:r>
      <w:r>
        <w:t xml:space="preserve"> but all the factors above that</w:t>
      </w:r>
      <w:r w:rsidR="00A56D3A">
        <w:t>—</w:t>
      </w:r>
      <w:r>
        <w:t xml:space="preserve">things like the </w:t>
      </w:r>
      <w:r w:rsidR="00A56D3A">
        <w:t>availability</w:t>
      </w:r>
      <w:r>
        <w:t xml:space="preserve"> of educated people, transport links, </w:t>
      </w:r>
      <w:r w:rsidR="00CE15F8">
        <w:t>communications</w:t>
      </w:r>
      <w:r w:rsidR="00A56D3A">
        <w:t>—</w:t>
      </w:r>
      <w:r w:rsidR="00CE15F8">
        <w:t xml:space="preserve">tend to be factors </w:t>
      </w:r>
      <w:r w:rsidR="00CC5DB6">
        <w:t>that</w:t>
      </w:r>
      <w:r w:rsidR="00CE15F8">
        <w:t xml:space="preserve">, once you meet them, you </w:t>
      </w:r>
      <w:r>
        <w:t xml:space="preserve">cannot do better by meeting them in a better way. You either satisfy them or you do not. Tax </w:t>
      </w:r>
      <w:r w:rsidR="00CE15F8">
        <w:t xml:space="preserve">tends to be one of the first ones there </w:t>
      </w:r>
      <w:r w:rsidR="00CC5DB6">
        <w:t>that</w:t>
      </w:r>
      <w:r w:rsidR="00CE15F8">
        <w:t xml:space="preserve"> has a number to it that having a lower figure will get you on that </w:t>
      </w:r>
      <w:r w:rsidR="00A56D3A">
        <w:t>approach</w:t>
      </w:r>
      <w:r w:rsidR="00CE15F8">
        <w:t xml:space="preserve">. </w:t>
      </w:r>
      <w:r>
        <w:t>I do think it is making a difference.</w:t>
      </w:r>
    </w:p>
    <w:p w:rsidR="007D0CC5" w:rsidP="007D0CC5">
      <w:pPr>
        <w:pStyle w:val="Question"/>
      </w:pPr>
      <w:sdt>
        <w:sdtPr>
          <w:alias w:val="Member"/>
          <w:tag w:val="&lt;Member mnisId='3935' dodsId='62786'&gt;"/>
          <w:id w:val="1208616357"/>
          <w:placeholder>
            <w:docPart w:val="DefaultPlaceholder_1082065158"/>
          </w:placeholder>
          <w:richText/>
        </w:sdtPr>
        <w:sdtContent>
          <w:r w:rsidRPr="007D0CC5">
            <w:rPr>
              <w:b/>
            </w:rPr>
            <w:t>Chair:</w:t>
          </w:r>
        </w:sdtContent>
      </w:sdt>
      <w:r>
        <w:t xml:space="preserve"> </w:t>
      </w:r>
      <w:r w:rsidR="00CE15F8">
        <w:t>Let me rephrase the question.</w:t>
      </w:r>
      <w:r w:rsidR="00C006EE">
        <w:t xml:space="preserve"> </w:t>
      </w:r>
      <w:r>
        <w:t>On my specific point there about Laffer effec</w:t>
      </w:r>
      <w:r w:rsidR="00A56D3A">
        <w:t>t—</w:t>
      </w:r>
      <w:r>
        <w:t>yes or no</w:t>
      </w:r>
      <w:r w:rsidR="00A56D3A">
        <w:t>—</w:t>
      </w:r>
      <w:r>
        <w:t>where do you think the yield</w:t>
      </w:r>
      <w:r w:rsidR="00CC5DB6">
        <w:t>-</w:t>
      </w:r>
      <w:r w:rsidR="00A56D3A">
        <w:t>maximising</w:t>
      </w:r>
      <w:r>
        <w:t xml:space="preserve"> level </w:t>
      </w:r>
      <w:r w:rsidR="00CE15F8">
        <w:t xml:space="preserve">of corporation tax might be? </w:t>
      </w:r>
    </w:p>
    <w:p w:rsidR="007D0CC5" w:rsidP="007D0CC5">
      <w:pPr>
        <w:pStyle w:val="Answer"/>
      </w:pPr>
      <w:sdt>
        <w:sdtPr>
          <w:alias w:val="Witness"/>
          <w:id w:val="-444619932"/>
          <w:placeholder>
            <w:docPart w:val="DefaultPlaceholder_1082065158"/>
          </w:placeholder>
          <w:richText/>
        </w:sdtPr>
        <w:sdtContent>
          <w:r w:rsidRPr="00985AFB" w:rsidR="00985AFB">
            <w:rPr>
              <w:b/>
              <w:i/>
            </w:rPr>
            <w:t>Chris Sanger:</w:t>
          </w:r>
          <w:r w:rsidRPr="007D0CC5">
            <w:rPr>
              <w:b/>
            </w:rPr>
            <w:t xml:space="preserve"> </w:t>
          </w:r>
        </w:sdtContent>
      </w:sdt>
      <w:r w:rsidR="00CE15F8">
        <w:t>At a rate around the lowest of the G20,</w:t>
      </w:r>
      <w:r>
        <w:t xml:space="preserve"> where we are at now. The lowest in the G20 </w:t>
      </w:r>
      <w:r w:rsidR="00CE15F8">
        <w:t>is us at 19</w:t>
      </w:r>
      <w:r w:rsidR="00CC5DB6">
        <w:t>%</w:t>
      </w:r>
      <w:r w:rsidR="00CE15F8">
        <w:t xml:space="preserve"> but the next one is</w:t>
      </w:r>
      <w:r>
        <w:t xml:space="preserve"> 20%</w:t>
      </w:r>
      <w:r w:rsidR="00CE15F8">
        <w:t>,</w:t>
      </w:r>
      <w:r>
        <w:t xml:space="preserve"> which is Saudi Arabia. If we go above that level we are in danger of deterring investment</w:t>
      </w:r>
      <w:r w:rsidR="00CE15F8">
        <w:t xml:space="preserve">, </w:t>
      </w:r>
      <w:r w:rsidR="00A56D3A">
        <w:t>because of</w:t>
      </w:r>
      <w:r w:rsidR="00CE15F8">
        <w:t xml:space="preserve"> the rate but also because it is a</w:t>
      </w:r>
      <w:r>
        <w:t xml:space="preserve"> change in direction of overall policy.</w:t>
      </w:r>
    </w:p>
    <w:p w:rsidR="007D0CC5" w:rsidP="007D0CC5">
      <w:pPr>
        <w:pStyle w:val="Question"/>
      </w:pPr>
      <w:sdt>
        <w:sdtPr>
          <w:alias w:val="Member"/>
          <w:tag w:val="&lt;Member mnisId='3935' dodsId='62786'&gt;"/>
          <w:id w:val="1124578801"/>
          <w:placeholder>
            <w:docPart w:val="DefaultPlaceholder_1082065158"/>
          </w:placeholder>
          <w:richText/>
        </w:sdtPr>
        <w:sdtContent>
          <w:r w:rsidRPr="007D0CC5">
            <w:rPr>
              <w:b/>
            </w:rPr>
            <w:t>Chair:</w:t>
          </w:r>
        </w:sdtContent>
      </w:sdt>
      <w:r>
        <w:t xml:space="preserve"> If the Chancellor is sitting there </w:t>
      </w:r>
      <w:r w:rsidR="00CE15F8">
        <w:t xml:space="preserve">at the moment trying to work out how he is going to close this </w:t>
      </w:r>
      <w:r w:rsidR="00A56D3A">
        <w:t xml:space="preserve">deficit </w:t>
      </w:r>
      <w:r w:rsidR="00CE15F8">
        <w:t>gap</w:t>
      </w:r>
      <w:r w:rsidR="00CC5DB6">
        <w:t>,</w:t>
      </w:r>
      <w:r w:rsidR="00CE15F8">
        <w:t xml:space="preserve"> not now but at some point in the future</w:t>
      </w:r>
      <w:r w:rsidR="00CC5DB6">
        <w:t>,</w:t>
      </w:r>
      <w:r w:rsidR="00CE15F8">
        <w:t xml:space="preserve"> </w:t>
      </w:r>
      <w:r>
        <w:t>and he is thinking</w:t>
      </w:r>
      <w:r w:rsidR="00CE15F8">
        <w:t>,</w:t>
      </w:r>
      <w:r>
        <w:t xml:space="preserve"> </w:t>
      </w:r>
      <w:r w:rsidR="00CE15F8">
        <w:t>“</w:t>
      </w:r>
      <w:r>
        <w:t>I will put it up by a per cent or two</w:t>
      </w:r>
      <w:r w:rsidR="00CC5DB6">
        <w:t>,</w:t>
      </w:r>
      <w:r w:rsidR="00CE15F8">
        <w:t xml:space="preserve"> or whatever</w:t>
      </w:r>
      <w:r w:rsidR="00CC5DB6">
        <w:t>;</w:t>
      </w:r>
      <w:r w:rsidR="00C006EE">
        <w:t xml:space="preserve"> </w:t>
      </w:r>
      <w:r w:rsidR="00CC5DB6">
        <w:t xml:space="preserve">that </w:t>
      </w:r>
      <w:r w:rsidR="00CE15F8">
        <w:t xml:space="preserve">will bring me in </w:t>
      </w:r>
      <w:r w:rsidRPr="00CC5DB6" w:rsidR="00CC5DB6">
        <w:t>X</w:t>
      </w:r>
      <w:r w:rsidR="00CC5DB6">
        <w:t xml:space="preserve"> </w:t>
      </w:r>
      <w:r w:rsidR="00CE15F8">
        <w:t>billion pounds”, your argument would be,</w:t>
      </w:r>
      <w:r>
        <w:t xml:space="preserve"> </w:t>
      </w:r>
      <w:r w:rsidR="00CE15F8">
        <w:t>“T</w:t>
      </w:r>
      <w:r>
        <w:t>hat is just wrong</w:t>
      </w:r>
      <w:r w:rsidR="00CE15F8">
        <w:t>”</w:t>
      </w:r>
      <w:r>
        <w:t>.</w:t>
      </w:r>
    </w:p>
    <w:p w:rsidR="007D0CC5" w:rsidP="007D0CC5">
      <w:pPr>
        <w:pStyle w:val="Answer"/>
      </w:pPr>
      <w:sdt>
        <w:sdtPr>
          <w:alias w:val="Witness"/>
          <w:id w:val="-1375766832"/>
          <w:placeholder>
            <w:docPart w:val="DefaultPlaceholder_1082065158"/>
          </w:placeholder>
          <w:richText/>
        </w:sdtPr>
        <w:sdtContent>
          <w:r w:rsidRPr="00985AFB" w:rsidR="00985AFB">
            <w:rPr>
              <w:b/>
              <w:i/>
            </w:rPr>
            <w:t>Chris Sanger:</w:t>
          </w:r>
          <w:r w:rsidRPr="007D0CC5">
            <w:rPr>
              <w:b/>
            </w:rPr>
            <w:t xml:space="preserve"> </w:t>
          </w:r>
        </w:sdtContent>
      </w:sdt>
      <w:r w:rsidR="00CE15F8">
        <w:t xml:space="preserve">HMRC shows £3 billion </w:t>
      </w:r>
      <w:r w:rsidR="00CC5DB6">
        <w:t>for each</w:t>
      </w:r>
      <w:r w:rsidR="00CE15F8">
        <w:t xml:space="preserve"> percentage point increase in the corporate tax</w:t>
      </w:r>
      <w:r w:rsidR="007957F4">
        <w:t>,</w:t>
      </w:r>
      <w:r w:rsidR="00CE15F8">
        <w:t xml:space="preserve"> but that does not take into account the behavioural response.</w:t>
      </w:r>
      <w:r w:rsidR="00C006EE">
        <w:t xml:space="preserve"> </w:t>
      </w:r>
      <w:r w:rsidR="00CC5DB6">
        <w:t xml:space="preserve">In my </w:t>
      </w:r>
      <w:r w:rsidR="00CE15F8">
        <w:t>view</w:t>
      </w:r>
      <w:r w:rsidR="00CC5DB6">
        <w:t>,</w:t>
      </w:r>
      <w:r w:rsidR="00CE15F8">
        <w:t xml:space="preserve"> anything that goes higher than the other lowest of the G20, the 20%, would send all the wrong signals about the direction for tax policy</w:t>
      </w:r>
      <w:r w:rsidR="007957F4">
        <w:t xml:space="preserve"> </w:t>
      </w:r>
      <w:r w:rsidR="00CE15F8">
        <w:t>making in the UK i</w:t>
      </w:r>
      <w:r>
        <w:t>f you want to encourage international investment.</w:t>
      </w:r>
    </w:p>
    <w:p w:rsidR="007D0CC5" w:rsidP="007D0CC5">
      <w:pPr>
        <w:pStyle w:val="Question"/>
      </w:pPr>
      <w:sdt>
        <w:sdtPr>
          <w:alias w:val="Member"/>
          <w:tag w:val="&lt;Member mnisId='3935' dodsId='62786'&gt;"/>
          <w:id w:val="1623259935"/>
          <w:placeholder>
            <w:docPart w:val="DefaultPlaceholder_1082065158"/>
          </w:placeholder>
          <w:richText/>
        </w:sdtPr>
        <w:sdtContent>
          <w:r w:rsidRPr="007D0CC5">
            <w:rPr>
              <w:b/>
            </w:rPr>
            <w:t>Chair:</w:t>
          </w:r>
        </w:sdtContent>
      </w:sdt>
      <w:r>
        <w:t xml:space="preserve"> Do you think companies that wish to invest in the UK look at net rates? </w:t>
      </w:r>
      <w:r w:rsidR="00CE15F8">
        <w:t xml:space="preserve">There has been some suggestion in the evidence we have received in previous sessions before the Committee that they </w:t>
      </w:r>
      <w:r>
        <w:t xml:space="preserve">do not look at the profits after tax on investments. They really </w:t>
      </w:r>
      <w:r w:rsidR="00CE15F8">
        <w:t>focus more on the pre-tax level, subject to an important caveat that they want</w:t>
      </w:r>
      <w:r>
        <w:t xml:space="preserve"> to feel broadly comfortable with the tax regime and t</w:t>
      </w:r>
      <w:r w:rsidR="00CE15F8">
        <w:t>he t</w:t>
      </w:r>
      <w:r>
        <w:t xml:space="preserve">ax </w:t>
      </w:r>
      <w:r w:rsidR="00CE15F8">
        <w:t>rate that is</w:t>
      </w:r>
      <w:r>
        <w:t xml:space="preserve"> being applied.</w:t>
      </w:r>
      <w:r w:rsidR="00CE15F8">
        <w:t xml:space="preserve"> Would that be your assessment as well?</w:t>
      </w:r>
      <w:r w:rsidR="00C006EE">
        <w:t xml:space="preserve"> </w:t>
      </w:r>
    </w:p>
    <w:p w:rsidR="00A56D3A" w:rsidP="007D0CC5">
      <w:pPr>
        <w:pStyle w:val="Answer"/>
      </w:pPr>
      <w:sdt>
        <w:sdtPr>
          <w:alias w:val="Witness"/>
          <w:id w:val="1420288228"/>
          <w:placeholder>
            <w:docPart w:val="DefaultPlaceholder_1082065158"/>
          </w:placeholder>
          <w:richText/>
        </w:sdtPr>
        <w:sdtContent>
          <w:r w:rsidRPr="00985AFB" w:rsidR="00985AFB">
            <w:rPr>
              <w:b/>
              <w:i/>
            </w:rPr>
            <w:t>Chris Sanger:</w:t>
          </w:r>
          <w:r w:rsidRPr="007D0CC5" w:rsidR="007D0CC5">
            <w:rPr>
              <w:b/>
            </w:rPr>
            <w:t xml:space="preserve"> </w:t>
          </w:r>
        </w:sdtContent>
      </w:sdt>
      <w:r w:rsidR="00CE15F8">
        <w:t>If you look at what business</w:t>
      </w:r>
      <w:r>
        <w:t>es</w:t>
      </w:r>
      <w:r w:rsidR="00CE15F8">
        <w:t xml:space="preserve"> are looking to invest in, t</w:t>
      </w:r>
      <w:r w:rsidR="007D0CC5">
        <w:t>hey will look at the returns that come</w:t>
      </w:r>
      <w:r w:rsidR="00CE15F8">
        <w:t xml:space="preserve"> </w:t>
      </w:r>
      <w:r w:rsidR="007D0CC5">
        <w:t>back to them and that will generally be on an after</w:t>
      </w:r>
      <w:r>
        <w:t>-</w:t>
      </w:r>
      <w:r w:rsidR="007D0CC5">
        <w:t xml:space="preserve">tax basis. </w:t>
      </w:r>
      <w:r w:rsidR="00CE15F8">
        <w:t>You are right to say it is not just about the rate.</w:t>
      </w:r>
      <w:r w:rsidR="00C006EE">
        <w:t xml:space="preserve"> </w:t>
      </w:r>
      <w:r w:rsidR="00CE15F8">
        <w:t xml:space="preserve">When we have looked at competitiveness in the past, we have looked at tax rate and tax base, which is the </w:t>
      </w:r>
      <w:r>
        <w:t>broad-</w:t>
      </w:r>
      <w:r w:rsidR="00CE15F8">
        <w:t>base</w:t>
      </w:r>
      <w:r w:rsidR="008B77DB">
        <w:t>d</w:t>
      </w:r>
      <w:r>
        <w:t xml:space="preserve"> </w:t>
      </w:r>
      <w:r w:rsidR="00CE15F8">
        <w:t xml:space="preserve">part </w:t>
      </w:r>
      <w:r w:rsidR="008B77DB">
        <w:t>that</w:t>
      </w:r>
      <w:r w:rsidR="00CE15F8">
        <w:t xml:space="preserve"> has definitely played a part in increasing the tax revenue.</w:t>
      </w:r>
      <w:r w:rsidR="00C006EE">
        <w:t xml:space="preserve"> </w:t>
      </w:r>
    </w:p>
    <w:p w:rsidR="007D0CC5" w:rsidP="007D0CC5">
      <w:pPr>
        <w:pStyle w:val="Answer"/>
      </w:pPr>
      <w:r>
        <w:t>I</w:t>
      </w:r>
      <w:r>
        <w:t>t is also the quality of tax administration</w:t>
      </w:r>
      <w:r w:rsidR="000412AA">
        <w:t>,</w:t>
      </w:r>
      <w:r>
        <w:t xml:space="preserve"> the policy</w:t>
      </w:r>
      <w:r w:rsidR="007957F4">
        <w:t xml:space="preserve"> </w:t>
      </w:r>
      <w:r>
        <w:t xml:space="preserve">making we are seeing and the </w:t>
      </w:r>
      <w:r w:rsidR="00CE15F8">
        <w:t>f</w:t>
      </w:r>
      <w:r>
        <w:t xml:space="preserve">act that there is a good level of </w:t>
      </w:r>
      <w:r w:rsidR="00CE15F8">
        <w:t>consultation</w:t>
      </w:r>
      <w:r>
        <w:t xml:space="preserve"> </w:t>
      </w:r>
      <w:r w:rsidR="00CE15F8">
        <w:t xml:space="preserve">here </w:t>
      </w:r>
      <w:r>
        <w:t>in the UK</w:t>
      </w:r>
      <w:r w:rsidR="00CE15F8">
        <w:t>.</w:t>
      </w:r>
      <w:r w:rsidR="00C006EE">
        <w:t xml:space="preserve"> </w:t>
      </w:r>
      <w:r w:rsidR="00CE15F8">
        <w:t xml:space="preserve">Indeed, hearings like this one give </w:t>
      </w:r>
      <w:r w:rsidR="000412AA">
        <w:t>visibility</w:t>
      </w:r>
      <w:r w:rsidR="00CE15F8">
        <w:t xml:space="preserve"> about where tax policy might be going</w:t>
      </w:r>
      <w:r>
        <w:t>. Those four elements</w:t>
      </w:r>
      <w:r>
        <w:t>—</w:t>
      </w:r>
      <w:r>
        <w:t xml:space="preserve">rate, base, </w:t>
      </w:r>
      <w:r w:rsidR="00CE15F8">
        <w:t>administration and policy</w:t>
      </w:r>
      <w:r w:rsidR="007957F4">
        <w:t xml:space="preserve"> </w:t>
      </w:r>
      <w:r w:rsidR="00CE15F8">
        <w:t>making</w:t>
      </w:r>
      <w:r>
        <w:t>—</w:t>
      </w:r>
      <w:r w:rsidR="00CE15F8">
        <w:t>are</w:t>
      </w:r>
      <w:r>
        <w:t xml:space="preserve"> </w:t>
      </w:r>
      <w:r w:rsidR="00CE15F8">
        <w:t xml:space="preserve">the four key elements for </w:t>
      </w:r>
      <w:r w:rsidR="008B77DB">
        <w:t xml:space="preserve">a </w:t>
      </w:r>
      <w:r w:rsidR="00CE15F8">
        <w:t>competitive tax regime.</w:t>
      </w:r>
      <w:r w:rsidR="00C006EE">
        <w:t xml:space="preserve"> </w:t>
      </w:r>
    </w:p>
    <w:p w:rsidR="007D0CC5" w:rsidP="007D0CC5">
      <w:pPr>
        <w:pStyle w:val="Question"/>
      </w:pPr>
      <w:sdt>
        <w:sdtPr>
          <w:alias w:val="Member"/>
          <w:tag w:val="&lt;Member mnisId='3935' dodsId='62786'&gt;"/>
          <w:id w:val="1299493860"/>
          <w:placeholder>
            <w:docPart w:val="DefaultPlaceholder_1082065158"/>
          </w:placeholder>
          <w:richText/>
        </w:sdtPr>
        <w:sdtContent>
          <w:r w:rsidRPr="007D0CC5">
            <w:rPr>
              <w:b/>
            </w:rPr>
            <w:t>Chair:</w:t>
          </w:r>
        </w:sdtContent>
      </w:sdt>
      <w:r>
        <w:t xml:space="preserve"> </w:t>
      </w:r>
      <w:r w:rsidR="00CE15F8">
        <w:t>Chris, that is very helpful.</w:t>
      </w:r>
      <w:r w:rsidR="00C006EE">
        <w:t xml:space="preserve"> </w:t>
      </w:r>
      <w:r w:rsidR="000412AA">
        <w:t>Thank you.</w:t>
      </w:r>
      <w:r w:rsidR="00C006EE">
        <w:t xml:space="preserve"> </w:t>
      </w:r>
      <w:r w:rsidR="000412AA">
        <w:t xml:space="preserve">Tom, </w:t>
      </w:r>
      <w:r w:rsidR="008B77DB">
        <w:t xml:space="preserve">with </w:t>
      </w:r>
      <w:r w:rsidR="000412AA">
        <w:t>increased corporation tax</w:t>
      </w:r>
      <w:r w:rsidR="008B77DB">
        <w:t>,</w:t>
      </w:r>
      <w:r w:rsidR="000412AA">
        <w:t xml:space="preserve"> i</w:t>
      </w:r>
      <w:r>
        <w:t xml:space="preserve">n the medium term, </w:t>
      </w:r>
      <w:r w:rsidR="000412AA">
        <w:t>you are</w:t>
      </w:r>
      <w:r>
        <w:t xml:space="preserve"> not going to get any</w:t>
      </w:r>
      <w:r w:rsidR="000412AA">
        <w:t xml:space="preserve"> </w:t>
      </w:r>
      <w:r>
        <w:t>more money</w:t>
      </w:r>
      <w:r w:rsidR="000412AA">
        <w:t>.</w:t>
      </w:r>
      <w:r w:rsidR="00C006EE">
        <w:t xml:space="preserve"> </w:t>
      </w:r>
      <w:r w:rsidR="000412AA">
        <w:t>In fact, you may actually get less tha</w:t>
      </w:r>
      <w:r w:rsidR="008B77DB">
        <w:t>n</w:t>
      </w:r>
      <w:r w:rsidR="000412AA">
        <w:t xml:space="preserve"> before.</w:t>
      </w:r>
      <w:r w:rsidR="00C006EE">
        <w:t xml:space="preserve"> </w:t>
      </w:r>
      <w:r w:rsidR="000412AA">
        <w:t>W</w:t>
      </w:r>
      <w:r>
        <w:t>ould you agree with that?</w:t>
      </w:r>
    </w:p>
    <w:p w:rsidR="00A56D3A" w:rsidP="007D0CC5">
      <w:pPr>
        <w:pStyle w:val="Answer"/>
      </w:pPr>
      <w:sdt>
        <w:sdtPr>
          <w:alias w:val="Witness"/>
          <w:id w:val="-493188587"/>
          <w:placeholder>
            <w:docPart w:val="DefaultPlaceholder_1082065158"/>
          </w:placeholder>
          <w:richText/>
        </w:sdtPr>
        <w:sdtContent>
          <w:r w:rsidRPr="00985AFB" w:rsidR="00985AFB">
            <w:rPr>
              <w:b/>
              <w:i/>
            </w:rPr>
            <w:t>Tom Clougherty:</w:t>
          </w:r>
          <w:r w:rsidRPr="007D0CC5" w:rsidR="007D0CC5">
            <w:rPr>
              <w:b/>
            </w:rPr>
            <w:t xml:space="preserve"> </w:t>
          </w:r>
        </w:sdtContent>
      </w:sdt>
      <w:r w:rsidR="007D0CC5">
        <w:t>Broadly, yes.</w:t>
      </w:r>
      <w:r w:rsidR="00C006EE">
        <w:t xml:space="preserve"> </w:t>
      </w:r>
      <w:r w:rsidR="000412AA">
        <w:t xml:space="preserve">In the </w:t>
      </w:r>
      <w:r>
        <w:t>short</w:t>
      </w:r>
      <w:r w:rsidR="000412AA">
        <w:t xml:space="preserve"> term, you probably can squeeze a bit more money out of t</w:t>
      </w:r>
      <w:r>
        <w:t>h</w:t>
      </w:r>
      <w:r w:rsidR="000412AA">
        <w:t xml:space="preserve">e </w:t>
      </w:r>
      <w:r>
        <w:t>corporate</w:t>
      </w:r>
      <w:r w:rsidR="000412AA">
        <w:t xml:space="preserve"> sector with a slightly higher corporation tax rate b</w:t>
      </w:r>
      <w:r w:rsidR="007D0CC5">
        <w:t>efore any sort of significant Laffer disincentive effects set in.</w:t>
      </w:r>
      <w:r w:rsidR="00C006EE">
        <w:t xml:space="preserve"> </w:t>
      </w:r>
      <w:r w:rsidR="007D0CC5">
        <w:t xml:space="preserve">I would question whether </w:t>
      </w:r>
      <w:r w:rsidR="000412AA">
        <w:t>that would be the right thing to do, especially at a time like this when you really want to send a pro</w:t>
      </w:r>
      <w:r>
        <w:t>-</w:t>
      </w:r>
      <w:r w:rsidR="000412AA">
        <w:t>business,</w:t>
      </w:r>
      <w:r w:rsidR="007D0CC5">
        <w:t xml:space="preserve"> pro</w:t>
      </w:r>
      <w:r>
        <w:t>-</w:t>
      </w:r>
      <w:r w:rsidR="007D0CC5">
        <w:t xml:space="preserve">investment message as we come out of the pandemic. </w:t>
      </w:r>
    </w:p>
    <w:p w:rsidR="007D0CC5" w:rsidP="007D0CC5">
      <w:pPr>
        <w:pStyle w:val="Answer"/>
      </w:pPr>
      <w:r>
        <w:t>There is an interesting broader point here</w:t>
      </w:r>
      <w:r w:rsidR="000412AA">
        <w:t>.</w:t>
      </w:r>
      <w:r w:rsidR="00C006EE">
        <w:t xml:space="preserve"> </w:t>
      </w:r>
      <w:r w:rsidR="000412AA">
        <w:t xml:space="preserve">You asked a good question about </w:t>
      </w:r>
      <w:r w:rsidR="008B77DB">
        <w:t xml:space="preserve">corporation tax </w:t>
      </w:r>
      <w:r w:rsidR="000412AA">
        <w:t>revenue and</w:t>
      </w:r>
      <w:r>
        <w:t xml:space="preserve"> how it </w:t>
      </w:r>
      <w:r w:rsidR="008B77DB">
        <w:t xml:space="preserve">has </w:t>
      </w:r>
      <w:r>
        <w:t>done quite well</w:t>
      </w:r>
      <w:r w:rsidR="000412AA">
        <w:t xml:space="preserve">, </w:t>
      </w:r>
      <w:r>
        <w:t xml:space="preserve">despite the falling rates. I </w:t>
      </w:r>
      <w:r w:rsidR="000412AA">
        <w:t xml:space="preserve">do </w:t>
      </w:r>
      <w:r>
        <w:t>think part of that is the</w:t>
      </w:r>
      <w:r w:rsidR="000412AA">
        <w:t xml:space="preserve"> Laffer effect, the incentive and the</w:t>
      </w:r>
      <w:r>
        <w:t xml:space="preserve"> attractiveness to investors. We </w:t>
      </w:r>
      <w:r w:rsidR="000412AA">
        <w:t xml:space="preserve">also </w:t>
      </w:r>
      <w:r>
        <w:t xml:space="preserve">need to remember </w:t>
      </w:r>
      <w:r w:rsidR="000412AA">
        <w:t>that,</w:t>
      </w:r>
      <w:r>
        <w:t xml:space="preserve"> while the Treasury lowered the rate, </w:t>
      </w:r>
      <w:r w:rsidR="008B77DB">
        <w:t>it</w:t>
      </w:r>
      <w:r>
        <w:t xml:space="preserve"> </w:t>
      </w:r>
      <w:r w:rsidR="008B77DB">
        <w:t>was</w:t>
      </w:r>
      <w:r>
        <w:t xml:space="preserve"> also </w:t>
      </w:r>
      <w:r w:rsidR="000412AA">
        <w:t>broadening the tax base by making capital allowance</w:t>
      </w:r>
      <w:r w:rsidR="00A56D3A">
        <w:t>s</w:t>
      </w:r>
      <w:r w:rsidR="000412AA">
        <w:t xml:space="preserve"> much stingier.</w:t>
      </w:r>
      <w:r w:rsidR="00C006EE">
        <w:t xml:space="preserve"> </w:t>
      </w:r>
      <w:r w:rsidR="000412AA">
        <w:t>T</w:t>
      </w:r>
      <w:r>
        <w:t>here is a good argument</w:t>
      </w:r>
      <w:r w:rsidR="00A56D3A">
        <w:t>—</w:t>
      </w:r>
      <w:r>
        <w:t>and</w:t>
      </w:r>
      <w:r w:rsidR="00A56D3A">
        <w:t xml:space="preserve"> </w:t>
      </w:r>
      <w:r>
        <w:t xml:space="preserve">we may come </w:t>
      </w:r>
      <w:r w:rsidR="008B77DB">
        <w:t>on to</w:t>
      </w:r>
      <w:r>
        <w:t xml:space="preserve"> this later</w:t>
      </w:r>
      <w:r w:rsidR="00A56D3A">
        <w:t>—</w:t>
      </w:r>
      <w:r>
        <w:t>that that was a mistake</w:t>
      </w:r>
      <w:r w:rsidR="000412AA">
        <w:t>.</w:t>
      </w:r>
      <w:r w:rsidR="00C006EE">
        <w:t xml:space="preserve"> </w:t>
      </w:r>
      <w:r w:rsidR="000412AA">
        <w:t>It doubled down on the weakness that the UK economy has</w:t>
      </w:r>
      <w:r>
        <w:t xml:space="preserve"> in business investment</w:t>
      </w:r>
      <w:r w:rsidR="008B77DB">
        <w:t xml:space="preserve">. We </w:t>
      </w:r>
      <w:r>
        <w:t xml:space="preserve">need to think about more than </w:t>
      </w:r>
      <w:r w:rsidR="008B77DB">
        <w:t>simply</w:t>
      </w:r>
      <w:r>
        <w:t xml:space="preserve"> the headline rate</w:t>
      </w:r>
      <w:r w:rsidR="000412AA">
        <w:t xml:space="preserve">, both in revenue terms </w:t>
      </w:r>
      <w:r w:rsidR="008B77DB">
        <w:t>and</w:t>
      </w:r>
      <w:r w:rsidR="000412AA">
        <w:t xml:space="preserve"> in trying to </w:t>
      </w:r>
      <w:r>
        <w:t>encourage growth.</w:t>
      </w:r>
    </w:p>
    <w:p w:rsidR="007D0CC5" w:rsidP="007D0CC5">
      <w:pPr>
        <w:pStyle w:val="Question"/>
      </w:pPr>
      <w:sdt>
        <w:sdtPr>
          <w:alias w:val="Member"/>
          <w:tag w:val="&lt;Member mnisId='3935' dodsId='62786'&gt;"/>
          <w:id w:val="712464514"/>
          <w:placeholder>
            <w:docPart w:val="DefaultPlaceholder_1082065158"/>
          </w:placeholder>
          <w:richText/>
        </w:sdtPr>
        <w:sdtContent>
          <w:r w:rsidRPr="007D0CC5">
            <w:rPr>
              <w:b/>
            </w:rPr>
            <w:t>Chair:</w:t>
          </w:r>
        </w:sdtContent>
      </w:sdt>
      <w:r>
        <w:t xml:space="preserve"> Alex </w:t>
      </w:r>
      <w:r w:rsidR="000412AA">
        <w:t>and</w:t>
      </w:r>
      <w:r>
        <w:t xml:space="preserve"> Annie, where </w:t>
      </w:r>
      <w:r w:rsidR="00052000">
        <w:t>would</w:t>
      </w:r>
      <w:r>
        <w:t xml:space="preserve"> you sit on this?</w:t>
      </w:r>
      <w:r w:rsidR="00C006EE">
        <w:t xml:space="preserve"> </w:t>
      </w:r>
      <w:r w:rsidR="000412AA">
        <w:t>Do you think that raising corporation tax ultimately is self</w:t>
      </w:r>
      <w:r w:rsidR="00052000">
        <w:t>-</w:t>
      </w:r>
      <w:r w:rsidR="000412AA">
        <w:t>defeating or do you think that it does actually raise m</w:t>
      </w:r>
      <w:r>
        <w:t>ore revenue?</w:t>
      </w:r>
    </w:p>
    <w:p w:rsidR="000412AA" w:rsidP="00615232">
      <w:pPr>
        <w:pStyle w:val="Answer"/>
      </w:pPr>
      <w:sdt>
        <w:sdtPr>
          <w:alias w:val="Witness"/>
          <w:id w:val="1754545493"/>
          <w:placeholder>
            <w:docPart w:val="DefaultPlaceholder_1082065158"/>
          </w:placeholder>
          <w:richText/>
        </w:sdtPr>
        <w:sdtContent>
          <w:r w:rsidRPr="00985AFB" w:rsidR="00985AFB">
            <w:rPr>
              <w:b/>
              <w:i/>
            </w:rPr>
            <w:t>Annie Gascoyne:</w:t>
          </w:r>
          <w:r w:rsidRPr="00615232" w:rsidR="00615232">
            <w:rPr>
              <w:b/>
            </w:rPr>
            <w:t xml:space="preserve"> </w:t>
          </w:r>
        </w:sdtContent>
      </w:sdt>
      <w:r w:rsidR="00615232">
        <w:t xml:space="preserve">It is a fine balance and I would agree with comments that have already been </w:t>
      </w:r>
      <w:r>
        <w:t>made</w:t>
      </w:r>
      <w:r w:rsidR="008B77DB">
        <w:t>.</w:t>
      </w:r>
      <w:r w:rsidR="00615232">
        <w:t xml:space="preserve"> </w:t>
      </w:r>
      <w:r w:rsidR="008B77DB">
        <w:t xml:space="preserve">Businesses </w:t>
      </w:r>
      <w:r w:rsidR="00615232">
        <w:t xml:space="preserve">say to us </w:t>
      </w:r>
      <w:r>
        <w:t>that tax is not the be</w:t>
      </w:r>
      <w:r w:rsidR="00052000">
        <w:t>-</w:t>
      </w:r>
      <w:r>
        <w:t>all</w:t>
      </w:r>
      <w:r w:rsidR="008B77DB">
        <w:t xml:space="preserve"> </w:t>
      </w:r>
      <w:r>
        <w:t>and</w:t>
      </w:r>
      <w:r w:rsidR="008B77DB">
        <w:t xml:space="preserve"> </w:t>
      </w:r>
      <w:r>
        <w:t>end</w:t>
      </w:r>
      <w:r w:rsidR="00052000">
        <w:t>-</w:t>
      </w:r>
      <w:r>
        <w:t>all</w:t>
      </w:r>
      <w:r w:rsidR="008B77DB">
        <w:t>,</w:t>
      </w:r>
      <w:r>
        <w:t xml:space="preserve"> but also </w:t>
      </w:r>
      <w:r w:rsidR="008B77DB">
        <w:t xml:space="preserve">that </w:t>
      </w:r>
      <w:r>
        <w:t xml:space="preserve">corporate tax is not the </w:t>
      </w:r>
      <w:r w:rsidR="00052000">
        <w:t>be-all</w:t>
      </w:r>
      <w:r w:rsidR="008B77DB">
        <w:t xml:space="preserve"> </w:t>
      </w:r>
      <w:r w:rsidR="00052000">
        <w:t>and</w:t>
      </w:r>
      <w:r w:rsidR="008B77DB">
        <w:t xml:space="preserve"> </w:t>
      </w:r>
      <w:r w:rsidR="00052000">
        <w:t>end-all</w:t>
      </w:r>
      <w:r>
        <w:t>.</w:t>
      </w:r>
      <w:r w:rsidR="00C006EE">
        <w:t xml:space="preserve"> </w:t>
      </w:r>
      <w:r>
        <w:t xml:space="preserve">There is </w:t>
      </w:r>
      <w:r w:rsidR="007957F4">
        <w:t xml:space="preserve">a </w:t>
      </w:r>
      <w:r w:rsidR="00615232">
        <w:t>wide range of other taxes that businesses pay. It is interesting</w:t>
      </w:r>
      <w:r>
        <w:t xml:space="preserve">, </w:t>
      </w:r>
      <w:r w:rsidR="00052000">
        <w:t xml:space="preserve">exactly </w:t>
      </w:r>
      <w:r>
        <w:t>as Tom says,</w:t>
      </w:r>
      <w:r w:rsidR="00615232">
        <w:t xml:space="preserve"> that, </w:t>
      </w:r>
      <w:r>
        <w:t>while</w:t>
      </w:r>
      <w:r w:rsidR="00615232">
        <w:t xml:space="preserve"> we are very competitive if you look at the G20 league tables on the headline rate</w:t>
      </w:r>
      <w:r>
        <w:t>, we are much less competitive on the margin</w:t>
      </w:r>
      <w:r w:rsidR="00052000">
        <w:t>al</w:t>
      </w:r>
      <w:r>
        <w:t xml:space="preserve"> tax rate on an incremental pound of investment.</w:t>
      </w:r>
      <w:r w:rsidR="00C006EE">
        <w:t xml:space="preserve"> </w:t>
      </w:r>
      <w:r>
        <w:t xml:space="preserve">Other </w:t>
      </w:r>
      <w:r w:rsidR="00FC6342">
        <w:t>countries</w:t>
      </w:r>
      <w:r w:rsidR="00B20FFF">
        <w:t>,</w:t>
      </w:r>
      <w:r w:rsidR="00615232">
        <w:t xml:space="preserve"> including Canada, Italy</w:t>
      </w:r>
      <w:r>
        <w:t>, Belgium and the</w:t>
      </w:r>
      <w:r w:rsidR="00615232">
        <w:t xml:space="preserve"> Netherlands</w:t>
      </w:r>
      <w:r w:rsidR="00B20FFF">
        <w:t>,</w:t>
      </w:r>
      <w:r w:rsidRPr="00052000" w:rsidR="00052000">
        <w:t xml:space="preserve"> </w:t>
      </w:r>
      <w:r w:rsidR="00052000">
        <w:t>as well as the obvious one, Ireland,</w:t>
      </w:r>
      <w:r w:rsidR="00615232">
        <w:t xml:space="preserve"> </w:t>
      </w:r>
      <w:r>
        <w:t>all have lower effective marginal tax rates than the UK does.</w:t>
      </w:r>
      <w:r w:rsidR="00C006EE">
        <w:t xml:space="preserve"> </w:t>
      </w:r>
    </w:p>
    <w:p w:rsidR="007D0CC5" w:rsidP="00615232">
      <w:pPr>
        <w:pStyle w:val="Answer"/>
      </w:pPr>
      <w:r>
        <w:t xml:space="preserve">It </w:t>
      </w:r>
      <w:r w:rsidR="00615232">
        <w:t>matters what the headline rate is</w:t>
      </w:r>
      <w:r>
        <w:t>,</w:t>
      </w:r>
      <w:r w:rsidR="00615232">
        <w:t xml:space="preserve"> </w:t>
      </w:r>
      <w:r w:rsidR="000412AA">
        <w:t>but it matters more what businesses’ expectations of the rates are</w:t>
      </w:r>
      <w:r w:rsidR="00615232">
        <w:t xml:space="preserve"> going to be</w:t>
      </w:r>
      <w:r w:rsidR="000412AA">
        <w:t>.</w:t>
      </w:r>
      <w:r w:rsidR="00C006EE">
        <w:t xml:space="preserve"> </w:t>
      </w:r>
      <w:r w:rsidR="000412AA">
        <w:t>If we</w:t>
      </w:r>
      <w:r w:rsidR="00615232">
        <w:t xml:space="preserve"> look at the corporation tax roadmap</w:t>
      </w:r>
      <w:r>
        <w:t>,</w:t>
      </w:r>
      <w:r w:rsidR="00615232">
        <w:t xml:space="preserve"> </w:t>
      </w:r>
      <w:r w:rsidR="000412AA">
        <w:t>which originally saw the tax rate</w:t>
      </w:r>
      <w:r w:rsidR="00052000">
        <w:t>s</w:t>
      </w:r>
      <w:r w:rsidR="000412AA">
        <w:t xml:space="preserve"> planned to go down to around</w:t>
      </w:r>
      <w:r w:rsidR="00615232">
        <w:t xml:space="preserve"> 17%, there was some </w:t>
      </w:r>
      <w:r w:rsidR="00052000">
        <w:t>scepticism</w:t>
      </w:r>
      <w:r w:rsidR="00615232">
        <w:t xml:space="preserve"> </w:t>
      </w:r>
      <w:r w:rsidR="000412AA">
        <w:t>with</w:t>
      </w:r>
      <w:r w:rsidR="00615232">
        <w:t>in businesses that that would ever be achieved</w:t>
      </w:r>
      <w:r>
        <w:t>,</w:t>
      </w:r>
      <w:r w:rsidR="00615232">
        <w:t xml:space="preserve"> which has ultimately been </w:t>
      </w:r>
      <w:r w:rsidR="000412AA">
        <w:t>proved right in the last couple of years.</w:t>
      </w:r>
      <w:r w:rsidR="00C006EE">
        <w:t xml:space="preserve"> </w:t>
      </w:r>
      <w:r w:rsidR="000412AA">
        <w:t xml:space="preserve">It does matter what businesses expect </w:t>
      </w:r>
      <w:r w:rsidR="007957F4">
        <w:t>to be</w:t>
      </w:r>
      <w:r w:rsidR="000412AA">
        <w:t xml:space="preserve"> politically and realistically </w:t>
      </w:r>
      <w:r w:rsidR="00052000">
        <w:t>achievable</w:t>
      </w:r>
      <w:r>
        <w:t>,</w:t>
      </w:r>
      <w:r w:rsidR="000412AA">
        <w:t xml:space="preserve"> as well as what</w:t>
      </w:r>
      <w:r w:rsidR="00615232">
        <w:t xml:space="preserve"> stated Government policy is.</w:t>
      </w:r>
    </w:p>
    <w:p w:rsidR="00615232" w:rsidP="00615232">
      <w:pPr>
        <w:pStyle w:val="Question"/>
      </w:pPr>
      <w:sdt>
        <w:sdtPr>
          <w:alias w:val="Member"/>
          <w:tag w:val="&lt;Member mnisId='3935' dodsId='62786'&gt;"/>
          <w:id w:val="2067524035"/>
          <w:placeholder>
            <w:docPart w:val="DefaultPlaceholder_1082065158"/>
          </w:placeholder>
          <w:richText/>
        </w:sdtPr>
        <w:sdtContent>
          <w:r w:rsidRPr="00615232">
            <w:rPr>
              <w:b/>
            </w:rPr>
            <w:t>Chair:</w:t>
          </w:r>
        </w:sdtContent>
      </w:sdt>
      <w:r>
        <w:t xml:space="preserve"> </w:t>
      </w:r>
      <w:r w:rsidR="000412AA">
        <w:t>Annie, it is interesting</w:t>
      </w:r>
      <w:r w:rsidR="007957F4">
        <w:t xml:space="preserve"> that</w:t>
      </w:r>
      <w:r w:rsidR="000412AA">
        <w:t xml:space="preserve"> you raise </w:t>
      </w:r>
      <w:r>
        <w:t>the roadmap</w:t>
      </w:r>
      <w:r w:rsidR="00B20FFF">
        <w:t>,</w:t>
      </w:r>
      <w:r w:rsidR="000412AA">
        <w:t xml:space="preserve"> which</w:t>
      </w:r>
      <w:r w:rsidRPr="00B20FFF" w:rsidR="00B20FFF">
        <w:t xml:space="preserve"> </w:t>
      </w:r>
      <w:r w:rsidR="00B20FFF">
        <w:t>came in</w:t>
      </w:r>
      <w:r w:rsidR="000412AA">
        <w:t>, from memory,</w:t>
      </w:r>
      <w:r>
        <w:t xml:space="preserve"> in 2011 or thereabouts</w:t>
      </w:r>
      <w:r w:rsidR="000412AA">
        <w:t>.</w:t>
      </w:r>
      <w:r w:rsidR="00C006EE">
        <w:t xml:space="preserve"> </w:t>
      </w:r>
      <w:r w:rsidR="000412AA">
        <w:t>O</w:t>
      </w:r>
      <w:r>
        <w:t xml:space="preserve">verall, has that </w:t>
      </w:r>
      <w:r w:rsidR="000412AA">
        <w:t xml:space="preserve">been a success as an approach, albeit that </w:t>
      </w:r>
      <w:r w:rsidR="007957F4">
        <w:t xml:space="preserve">in </w:t>
      </w:r>
      <w:r w:rsidR="000412AA">
        <w:t xml:space="preserve">the last two years </w:t>
      </w:r>
      <w:r w:rsidR="007957F4">
        <w:t xml:space="preserve">it does </w:t>
      </w:r>
      <w:r w:rsidR="000412AA">
        <w:t xml:space="preserve">not </w:t>
      </w:r>
      <w:r w:rsidR="00B20FFF">
        <w:t xml:space="preserve">look </w:t>
      </w:r>
      <w:r w:rsidR="00BD4196">
        <w:t>like</w:t>
      </w:r>
      <w:r w:rsidR="000412AA">
        <w:t xml:space="preserve"> </w:t>
      </w:r>
      <w:r w:rsidR="007957F4">
        <w:t xml:space="preserve">it </w:t>
      </w:r>
      <w:r w:rsidR="000412AA">
        <w:t xml:space="preserve">will be </w:t>
      </w:r>
      <w:r>
        <w:t>adhered to?</w:t>
      </w:r>
    </w:p>
    <w:p w:rsidR="00615232" w:rsidP="00615232">
      <w:pPr>
        <w:pStyle w:val="Answer"/>
      </w:pPr>
      <w:sdt>
        <w:sdtPr>
          <w:alias w:val="Witness"/>
          <w:id w:val="2078475498"/>
          <w:placeholder>
            <w:docPart w:val="DefaultPlaceholder_1082065158"/>
          </w:placeholder>
          <w:richText/>
        </w:sdtPr>
        <w:sdtContent>
          <w:r w:rsidRPr="00985AFB" w:rsidR="00985AFB">
            <w:rPr>
              <w:b/>
              <w:i/>
            </w:rPr>
            <w:t>Annie Gascoyne:</w:t>
          </w:r>
          <w:r w:rsidRPr="00615232">
            <w:rPr>
              <w:b/>
            </w:rPr>
            <w:t xml:space="preserve"> </w:t>
          </w:r>
        </w:sdtContent>
      </w:sdt>
      <w:r>
        <w:t>I</w:t>
      </w:r>
      <w:r w:rsidR="00BD4196">
        <w:t xml:space="preserve">t </w:t>
      </w:r>
      <w:r>
        <w:t>was</w:t>
      </w:r>
      <w:r w:rsidR="007957F4">
        <w:t>,</w:t>
      </w:r>
      <w:r w:rsidR="000412AA">
        <w:t xml:space="preserve"> because it gave some certainty</w:t>
      </w:r>
      <w:r>
        <w:t xml:space="preserve">. There is always </w:t>
      </w:r>
      <w:r w:rsidR="000412AA">
        <w:t xml:space="preserve">some scepticism about how strictly a Government can </w:t>
      </w:r>
      <w:r w:rsidR="00BD4196">
        <w:t>stick</w:t>
      </w:r>
      <w:r w:rsidR="000412AA">
        <w:t xml:space="preserve"> to a commitment of a roadmap because</w:t>
      </w:r>
      <w:r>
        <w:t xml:space="preserve"> it is just an indication of policy. There is still the possibility for</w:t>
      </w:r>
      <w:r w:rsidR="00BD4196">
        <w:t xml:space="preserve"> the</w:t>
      </w:r>
      <w:r>
        <w:t xml:space="preserve"> Government to change direction at any point</w:t>
      </w:r>
      <w:r w:rsidR="00562861">
        <w:t>.</w:t>
      </w:r>
      <w:r w:rsidR="00C006EE">
        <w:t xml:space="preserve"> </w:t>
      </w:r>
      <w:r w:rsidR="00562861">
        <w:t>That is the nature of how our tax policy system works.</w:t>
      </w:r>
      <w:r w:rsidR="00C006EE">
        <w:t xml:space="preserve"> </w:t>
      </w:r>
      <w:r w:rsidR="00562861">
        <w:t>I</w:t>
      </w:r>
      <w:r>
        <w:t xml:space="preserve">t gave a political commitment that the Government </w:t>
      </w:r>
      <w:r w:rsidR="007F279A">
        <w:t>were</w:t>
      </w:r>
      <w:r>
        <w:t xml:space="preserve"> trying to achieve something </w:t>
      </w:r>
      <w:r w:rsidR="00562861">
        <w:t xml:space="preserve">and there was a long-term path, which </w:t>
      </w:r>
      <w:r>
        <w:t>really was helpful</w:t>
      </w:r>
      <w:r w:rsidR="00562861">
        <w:t>.</w:t>
      </w:r>
      <w:r w:rsidR="00C006EE">
        <w:t xml:space="preserve"> </w:t>
      </w:r>
      <w:r w:rsidR="00562861">
        <w:t>I</w:t>
      </w:r>
      <w:r>
        <w:t xml:space="preserve">f </w:t>
      </w:r>
      <w:r w:rsidR="00562861">
        <w:t>we</w:t>
      </w:r>
      <w:r>
        <w:t xml:space="preserve"> are revisiting the idea</w:t>
      </w:r>
      <w:r w:rsidR="00562861">
        <w:t xml:space="preserve"> </w:t>
      </w:r>
      <w:r>
        <w:t>of a road</w:t>
      </w:r>
      <w:r w:rsidR="00E17A0B">
        <w:t>map</w:t>
      </w:r>
      <w:r w:rsidR="00562861">
        <w:t xml:space="preserve"> </w:t>
      </w:r>
      <w:r>
        <w:t>in a post</w:t>
      </w:r>
      <w:r w:rsidR="00562861">
        <w:t>-</w:t>
      </w:r>
      <w:r w:rsidR="007F279A">
        <w:t>Covid</w:t>
      </w:r>
      <w:r w:rsidR="00562861">
        <w:t>,</w:t>
      </w:r>
      <w:r>
        <w:t xml:space="preserve"> post</w:t>
      </w:r>
      <w:r w:rsidR="00562861">
        <w:t>-</w:t>
      </w:r>
      <w:r>
        <w:t>Brexit world</w:t>
      </w:r>
      <w:r w:rsidR="00562861">
        <w:t>, it needs t</w:t>
      </w:r>
      <w:r w:rsidR="00BD4196">
        <w:t>o</w:t>
      </w:r>
      <w:r w:rsidR="00562861">
        <w:t xml:space="preserve"> be clear and specific but also achievable, </w:t>
      </w:r>
      <w:r w:rsidR="00BD4196">
        <w:t xml:space="preserve">both </w:t>
      </w:r>
      <w:r w:rsidR="00562861">
        <w:t>economically and politically.</w:t>
      </w:r>
      <w:r w:rsidR="00C006EE">
        <w:t xml:space="preserve"> </w:t>
      </w:r>
    </w:p>
    <w:p w:rsidR="00562861" w:rsidP="00615232">
      <w:pPr>
        <w:pStyle w:val="Answer"/>
      </w:pPr>
      <w:sdt>
        <w:sdtPr>
          <w:alias w:val="Witness"/>
          <w:id w:val="1961691340"/>
          <w:placeholder>
            <w:docPart w:val="DefaultPlaceholder_1082065158"/>
          </w:placeholder>
          <w:richText/>
        </w:sdtPr>
        <w:sdtContent>
          <w:r w:rsidRPr="00985AFB" w:rsidR="00985AFB">
            <w:rPr>
              <w:b/>
              <w:i/>
            </w:rPr>
            <w:t>Alex Cobham:</w:t>
          </w:r>
          <w:r w:rsidRPr="00615232" w:rsidR="00615232">
            <w:rPr>
              <w:b/>
            </w:rPr>
            <w:t xml:space="preserve"> </w:t>
          </w:r>
        </w:sdtContent>
      </w:sdt>
      <w:r w:rsidR="00615232">
        <w:t xml:space="preserve">It is great that the </w:t>
      </w:r>
      <w:r>
        <w:t>Committee</w:t>
      </w:r>
      <w:r w:rsidR="00615232">
        <w:t xml:space="preserve"> is looking at tax policy</w:t>
      </w:r>
      <w:r>
        <w:t>.</w:t>
      </w:r>
      <w:r w:rsidR="00C006EE">
        <w:t xml:space="preserve"> </w:t>
      </w:r>
      <w:r>
        <w:t xml:space="preserve">This is an area that is so important </w:t>
      </w:r>
      <w:r w:rsidR="008E1BB7">
        <w:t xml:space="preserve">for </w:t>
      </w:r>
      <w:r>
        <w:t>both revenue and redistribution</w:t>
      </w:r>
      <w:r w:rsidR="008E1BB7">
        <w:t>,</w:t>
      </w:r>
      <w:r>
        <w:t xml:space="preserve"> and, s</w:t>
      </w:r>
      <w:r w:rsidR="00615232">
        <w:t xml:space="preserve">adly, lacking in parliamentary scrutiny. On this point in particular, it is worth </w:t>
      </w:r>
      <w:r>
        <w:t xml:space="preserve">saying </w:t>
      </w:r>
      <w:r w:rsidR="008E1BB7">
        <w:t xml:space="preserve">that </w:t>
      </w:r>
      <w:r>
        <w:t>the economic balance of opinion is very clear on this.</w:t>
      </w:r>
      <w:r w:rsidR="00615232">
        <w:t xml:space="preserve"> Laffer effects, if they exist at all, are at the far margin</w:t>
      </w:r>
      <w:r>
        <w:t>s</w:t>
      </w:r>
      <w:r w:rsidR="007957F4">
        <w:t>,</w:t>
      </w:r>
      <w:r>
        <w:t xml:space="preserve"> and corporate tax is a key part of our tax instruments.</w:t>
      </w:r>
      <w:r w:rsidR="00C006EE">
        <w:t xml:space="preserve"> </w:t>
      </w:r>
      <w:r>
        <w:t xml:space="preserve">It is probably the </w:t>
      </w:r>
      <w:r w:rsidR="00615232">
        <w:t>closest thing we have to an ideal tax</w:t>
      </w:r>
      <w:r>
        <w:t xml:space="preserve"> and it is also ideal to raise during a crisis.</w:t>
      </w:r>
      <w:r w:rsidR="00C006EE">
        <w:t xml:space="preserve"> </w:t>
      </w:r>
      <w:r>
        <w:t>I</w:t>
      </w:r>
      <w:r w:rsidR="00615232">
        <w:t>t is non</w:t>
      </w:r>
      <w:r w:rsidR="00BD4196">
        <w:t>-</w:t>
      </w:r>
      <w:r w:rsidR="00615232">
        <w:t xml:space="preserve">distorting because it takes a share of profit </w:t>
      </w:r>
      <w:r>
        <w:t>and so you still maximise profit at the same point.</w:t>
      </w:r>
      <w:r w:rsidR="00C006EE">
        <w:t xml:space="preserve"> </w:t>
      </w:r>
      <w:r>
        <w:t>It is cyclical, so</w:t>
      </w:r>
      <w:r w:rsidR="00615232">
        <w:t xml:space="preserve"> when companies are not making profits during a crisis </w:t>
      </w:r>
      <w:r>
        <w:t>it does not impose on them.</w:t>
      </w:r>
      <w:r w:rsidR="00C006EE">
        <w:t xml:space="preserve"> </w:t>
      </w:r>
      <w:r>
        <w:t>It is a</w:t>
      </w:r>
      <w:r w:rsidR="00615232">
        <w:t xml:space="preserve"> backstop to other progressive taxes.</w:t>
      </w:r>
      <w:r w:rsidR="00C006EE">
        <w:t xml:space="preserve"> </w:t>
      </w:r>
    </w:p>
    <w:p w:rsidR="008E1BB7" w:rsidP="00615232">
      <w:pPr>
        <w:pStyle w:val="Answer"/>
      </w:pPr>
      <w:r>
        <w:t>The UK rate</w:t>
      </w:r>
      <w:r w:rsidR="00BD4196">
        <w:t xml:space="preserve"> is inappropriately low</w:t>
      </w:r>
      <w:r>
        <w:t xml:space="preserve"> in </w:t>
      </w:r>
      <w:r w:rsidR="00BD4196">
        <w:t xml:space="preserve">the </w:t>
      </w:r>
      <w:r>
        <w:t xml:space="preserve">international </w:t>
      </w:r>
      <w:r w:rsidR="00562861">
        <w:t>context</w:t>
      </w:r>
      <w:r w:rsidR="00BD4196">
        <w:t>.</w:t>
      </w:r>
      <w:r w:rsidR="00562861">
        <w:t xml:space="preserve"> As Chris has said, it is well below most major economies</w:t>
      </w:r>
      <w:r>
        <w:t>,</w:t>
      </w:r>
      <w:r w:rsidR="00562861">
        <w:t xml:space="preserve"> which means we are losing revenues because multinationals are coming here for the market size anyway.</w:t>
      </w:r>
      <w:r w:rsidR="00C006EE">
        <w:t xml:space="preserve"> </w:t>
      </w:r>
      <w:r w:rsidR="00562861">
        <w:t>I</w:t>
      </w:r>
      <w:r>
        <w:t xml:space="preserve">t is </w:t>
      </w:r>
      <w:r w:rsidR="00BD4196">
        <w:t>also</w:t>
      </w:r>
      <w:r>
        <w:t xml:space="preserve"> far above the </w:t>
      </w:r>
      <w:r w:rsidR="00562861">
        <w:t xml:space="preserve">effective rates in profit-shifting </w:t>
      </w:r>
      <w:r>
        <w:t>hubs</w:t>
      </w:r>
      <w:r w:rsidR="00562861">
        <w:t xml:space="preserve"> like the</w:t>
      </w:r>
      <w:r>
        <w:t xml:space="preserve"> Netherlands or Ireland</w:t>
      </w:r>
      <w:r w:rsidR="00562861">
        <w:t>,</w:t>
      </w:r>
      <w:r>
        <w:t xml:space="preserve"> so we are not competing with them</w:t>
      </w:r>
      <w:r>
        <w:t>,</w:t>
      </w:r>
      <w:r>
        <w:t xml:space="preserve"> even if we wanted to compete in the dirty game of profit shifting. </w:t>
      </w:r>
    </w:p>
    <w:p w:rsidR="00615232" w:rsidP="00615232">
      <w:pPr>
        <w:pStyle w:val="Answer"/>
      </w:pPr>
      <w:r>
        <w:t xml:space="preserve">You </w:t>
      </w:r>
      <w:r w:rsidR="00562861">
        <w:t xml:space="preserve">would be looking at something like the </w:t>
      </w:r>
      <w:r>
        <w:t>Biden</w:t>
      </w:r>
      <w:r w:rsidR="00562861">
        <w:t>-</w:t>
      </w:r>
      <w:r>
        <w:t>Harris</w:t>
      </w:r>
      <w:r w:rsidR="00562861">
        <w:t xml:space="preserve"> proposals, raising t</w:t>
      </w:r>
      <w:r w:rsidR="00BD4196">
        <w:t>h</w:t>
      </w:r>
      <w:r w:rsidR="00562861">
        <w:t xml:space="preserve">e rate to something in the </w:t>
      </w:r>
      <w:r w:rsidR="00BD4196">
        <w:t>order</w:t>
      </w:r>
      <w:r w:rsidR="00562861">
        <w:t xml:space="preserve"> of 28%</w:t>
      </w:r>
      <w:r>
        <w:t>,</w:t>
      </w:r>
      <w:r w:rsidR="00562861">
        <w:t xml:space="preserve"> which would bring in, depending on the size of the </w:t>
      </w:r>
      <w:r w:rsidR="00BD4196">
        <w:t>behavioural</w:t>
      </w:r>
      <w:r w:rsidR="00562861">
        <w:t xml:space="preserve"> effects, perhaps</w:t>
      </w:r>
      <w:r>
        <w:t xml:space="preserve"> </w:t>
      </w:r>
      <w:r w:rsidR="00562861">
        <w:t>£</w:t>
      </w:r>
      <w:r>
        <w:t>20</w:t>
      </w:r>
      <w:r w:rsidR="00562861">
        <w:t xml:space="preserve"> billion</w:t>
      </w:r>
      <w:r>
        <w:t xml:space="preserve"> to </w:t>
      </w:r>
      <w:r w:rsidR="00562861">
        <w:t>£</w:t>
      </w:r>
      <w:r>
        <w:t>25 billion</w:t>
      </w:r>
      <w:r w:rsidR="00562861">
        <w:t>.</w:t>
      </w:r>
      <w:r w:rsidR="00C006EE">
        <w:t xml:space="preserve"> </w:t>
      </w:r>
      <w:r w:rsidR="00562861">
        <w:t>Y</w:t>
      </w:r>
      <w:r>
        <w:t>ou can make your own comparison</w:t>
      </w:r>
      <w:r w:rsidR="00562861">
        <w:t xml:space="preserve"> with things like the costs of free school meals for</w:t>
      </w:r>
      <w:r>
        <w:t xml:space="preserve"> all pupils all year round or the UK meeting its commitments to international aid.</w:t>
      </w:r>
      <w:r w:rsidR="00C006EE">
        <w:t xml:space="preserve"> </w:t>
      </w:r>
      <w:r w:rsidR="00562861">
        <w:t>This is a major revenue item and we are silly to turn away from it for ideological reasons.</w:t>
      </w:r>
      <w:r w:rsidR="00C006EE">
        <w:t xml:space="preserve"> </w:t>
      </w:r>
    </w:p>
    <w:p w:rsidR="00615232" w:rsidP="00615232">
      <w:pPr>
        <w:pStyle w:val="Question"/>
      </w:pPr>
      <w:sdt>
        <w:sdtPr>
          <w:alias w:val="Member"/>
          <w:tag w:val="&lt;Member mnisId='3935' dodsId='62786'&gt;"/>
          <w:id w:val="2144527571"/>
          <w:placeholder>
            <w:docPart w:val="DefaultPlaceholder_1082065158"/>
          </w:placeholder>
          <w:richText/>
        </w:sdtPr>
        <w:sdtContent>
          <w:r w:rsidRPr="00615232">
            <w:rPr>
              <w:b/>
            </w:rPr>
            <w:t>Chair:</w:t>
          </w:r>
        </w:sdtContent>
      </w:sdt>
      <w:r>
        <w:t xml:space="preserve"> </w:t>
      </w:r>
      <w:r w:rsidR="00562861">
        <w:t>That is very interesting.</w:t>
      </w:r>
      <w:r w:rsidR="00C006EE">
        <w:t xml:space="preserve"> </w:t>
      </w:r>
      <w:r>
        <w:t xml:space="preserve">Your view, Alex, would be </w:t>
      </w:r>
      <w:r w:rsidR="00562861">
        <w:t>that raising</w:t>
      </w:r>
      <w:r>
        <w:t xml:space="preserve"> the rate </w:t>
      </w:r>
      <w:r w:rsidR="00562861">
        <w:t xml:space="preserve">does bring in more revenue and your disagreement with the other panellists would be that the behavioural consequences of that would not undo </w:t>
      </w:r>
      <w:r w:rsidR="008E1BB7">
        <w:t>that</w:t>
      </w:r>
      <w:r w:rsidR="00562861">
        <w:t>.</w:t>
      </w:r>
      <w:r w:rsidR="00C006EE">
        <w:t xml:space="preserve"> </w:t>
      </w:r>
    </w:p>
    <w:p w:rsidR="00656758" w:rsidP="00656758">
      <w:pPr>
        <w:pStyle w:val="Answer"/>
      </w:pPr>
      <w:sdt>
        <w:sdtPr>
          <w:alias w:val="Witness"/>
          <w:id w:val="-1461485466"/>
          <w:placeholder>
            <w:docPart w:val="DefaultPlaceholder_1082065158"/>
          </w:placeholder>
          <w:richText/>
        </w:sdtPr>
        <w:sdtContent>
          <w:r w:rsidRPr="00985AFB" w:rsidR="00985AFB">
            <w:rPr>
              <w:b/>
              <w:i/>
            </w:rPr>
            <w:t>Alex Cobham:</w:t>
          </w:r>
          <w:r w:rsidRPr="00656758">
            <w:rPr>
              <w:b/>
            </w:rPr>
            <w:t xml:space="preserve"> </w:t>
          </w:r>
        </w:sdtContent>
      </w:sdt>
      <w:r>
        <w:t>Absolutely</w:t>
      </w:r>
      <w:r w:rsidR="00562861">
        <w:t>.</w:t>
      </w:r>
      <w:r w:rsidR="00C006EE">
        <w:t xml:space="preserve"> </w:t>
      </w:r>
      <w:r w:rsidR="00562861">
        <w:t xml:space="preserve">The </w:t>
      </w:r>
      <w:r>
        <w:t xml:space="preserve">economic </w:t>
      </w:r>
      <w:r w:rsidR="00BD4196">
        <w:t>analysis</w:t>
      </w:r>
      <w:r>
        <w:t xml:space="preserve"> is clear on this</w:t>
      </w:r>
      <w:r w:rsidR="00562861">
        <w:t>.</w:t>
      </w:r>
      <w:r w:rsidR="00C006EE">
        <w:t xml:space="preserve"> </w:t>
      </w:r>
      <w:r w:rsidR="00562861">
        <w:t>If you look at the Government’s own project</w:t>
      </w:r>
      <w:r w:rsidR="00BD4196">
        <w:t>ion</w:t>
      </w:r>
      <w:r w:rsidR="00562861">
        <w:t xml:space="preserve">s and the </w:t>
      </w:r>
      <w:r w:rsidR="00BD4196">
        <w:t>projections</w:t>
      </w:r>
      <w:r w:rsidR="00562861">
        <w:t xml:space="preserve"> of the OBR </w:t>
      </w:r>
      <w:r>
        <w:t>when this spiral of downward cuts was put in place</w:t>
      </w:r>
      <w:r w:rsidR="00562861">
        <w:t>, their estimates and projections were for an investment effect</w:t>
      </w:r>
      <w:r w:rsidR="007957F4">
        <w:t>—</w:t>
      </w:r>
      <w:r w:rsidR="00562861">
        <w:t xml:space="preserve">a benefit in terms </w:t>
      </w:r>
      <w:r>
        <w:t xml:space="preserve">of increased </w:t>
      </w:r>
      <w:r>
        <w:t>investment</w:t>
      </w:r>
      <w:r w:rsidR="007957F4">
        <w:t>—</w:t>
      </w:r>
      <w:r>
        <w:t xml:space="preserve">of precisely zero. That has </w:t>
      </w:r>
      <w:r w:rsidR="00562861">
        <w:t xml:space="preserve">broadly </w:t>
      </w:r>
      <w:r>
        <w:t xml:space="preserve">been borne out. That is </w:t>
      </w:r>
      <w:r w:rsidR="00562861">
        <w:t>where the mainstream economic analysis position of this sits, not that there is some great gain for the UK from going from</w:t>
      </w:r>
      <w:r>
        <w:t xml:space="preserve"> 19</w:t>
      </w:r>
      <w:r w:rsidR="008E1BB7">
        <w:t>%</w:t>
      </w:r>
      <w:r>
        <w:t xml:space="preserve"> to 18</w:t>
      </w:r>
      <w:r w:rsidR="008E1BB7">
        <w:t>%</w:t>
      </w:r>
      <w:r>
        <w:t xml:space="preserve"> or anything like that.</w:t>
      </w:r>
      <w:r w:rsidR="00C006EE">
        <w:t xml:space="preserve"> </w:t>
      </w:r>
      <w:r w:rsidR="00562861">
        <w:t>T</w:t>
      </w:r>
      <w:r>
        <w:t xml:space="preserve">hat just </w:t>
      </w:r>
      <w:r w:rsidR="00562861">
        <w:t>is not</w:t>
      </w:r>
      <w:r>
        <w:t xml:space="preserve"> supported.</w:t>
      </w:r>
    </w:p>
    <w:p w:rsidR="00656758" w:rsidP="00656758">
      <w:pPr>
        <w:pStyle w:val="Question"/>
      </w:pPr>
      <w:sdt>
        <w:sdtPr>
          <w:alias w:val="Member"/>
          <w:tag w:val="&lt;Member mnisId='3935' dodsId='62786'&gt;"/>
          <w:id w:val="900253682"/>
          <w:placeholder>
            <w:docPart w:val="DefaultPlaceholder_1082065158"/>
          </w:placeholder>
          <w:richText/>
        </w:sdtPr>
        <w:sdtContent>
          <w:r w:rsidRPr="00656758">
            <w:rPr>
              <w:b/>
            </w:rPr>
            <w:t>Chair:</w:t>
          </w:r>
        </w:sdtContent>
      </w:sdt>
      <w:r>
        <w:t xml:space="preserve"> </w:t>
      </w:r>
      <w:r w:rsidR="00562861">
        <w:t>Annie, o</w:t>
      </w:r>
      <w:r>
        <w:t xml:space="preserve">n this point, </w:t>
      </w:r>
      <w:r w:rsidR="00BD4196">
        <w:t xml:space="preserve">let me </w:t>
      </w:r>
      <w:r>
        <w:t>just challenge you a little</w:t>
      </w:r>
      <w:r w:rsidR="00562861">
        <w:t>.</w:t>
      </w:r>
      <w:r w:rsidR="00C006EE">
        <w:t xml:space="preserve"> </w:t>
      </w:r>
      <w:r w:rsidR="00562861">
        <w:t>I am</w:t>
      </w:r>
      <w:r w:rsidR="00BD4196">
        <w:t xml:space="preserve"> </w:t>
      </w:r>
      <w:r w:rsidR="00562861">
        <w:t>going back to my days at the Treasury when</w:t>
      </w:r>
      <w:r>
        <w:t xml:space="preserve"> I was responsible for </w:t>
      </w:r>
      <w:r w:rsidR="00562861">
        <w:t>oversight of UK tax</w:t>
      </w:r>
      <w:r w:rsidR="00BD4196">
        <w:t>es</w:t>
      </w:r>
      <w:r w:rsidR="00562861">
        <w:t>, including corporation tax.</w:t>
      </w:r>
      <w:r w:rsidR="00C006EE">
        <w:t xml:space="preserve"> </w:t>
      </w:r>
      <w:r w:rsidR="00562861">
        <w:t>T</w:t>
      </w:r>
      <w:r>
        <w:t xml:space="preserve">he CBI </w:t>
      </w:r>
      <w:r w:rsidR="00562861">
        <w:t xml:space="preserve">and other businesses </w:t>
      </w:r>
      <w:r>
        <w:t>would often come in and chat</w:t>
      </w:r>
      <w:r w:rsidR="008E1BB7">
        <w:t>.</w:t>
      </w:r>
      <w:r>
        <w:t xml:space="preserve"> </w:t>
      </w:r>
      <w:r w:rsidR="008E1BB7">
        <w:t xml:space="preserve">Very </w:t>
      </w:r>
      <w:r>
        <w:t>rarely was corporation tax ever raised</w:t>
      </w:r>
      <w:r w:rsidR="00562861">
        <w:t>.</w:t>
      </w:r>
      <w:r w:rsidR="00C006EE">
        <w:t xml:space="preserve"> </w:t>
      </w:r>
      <w:r w:rsidR="00562861">
        <w:t xml:space="preserve">In fact, if it was, it was </w:t>
      </w:r>
      <w:r w:rsidR="00BD4196">
        <w:t>generally</w:t>
      </w:r>
      <w:r w:rsidR="00562861">
        <w:t>, “Well, no</w:t>
      </w:r>
      <w:r w:rsidR="008E1BB7">
        <w:t>,</w:t>
      </w:r>
      <w:r w:rsidR="00C006EE">
        <w:t xml:space="preserve"> </w:t>
      </w:r>
      <w:r w:rsidR="008E1BB7">
        <w:t xml:space="preserve">we </w:t>
      </w:r>
      <w:r w:rsidR="00562861">
        <w:t>are very happy with that”.</w:t>
      </w:r>
      <w:r w:rsidR="00C006EE">
        <w:t xml:space="preserve"> </w:t>
      </w:r>
      <w:r w:rsidR="00562861">
        <w:t>B</w:t>
      </w:r>
      <w:r>
        <w:t>usiness rates</w:t>
      </w:r>
      <w:r w:rsidR="00562861">
        <w:t xml:space="preserve"> and </w:t>
      </w:r>
      <w:r>
        <w:t>lots of other areas</w:t>
      </w:r>
      <w:r w:rsidR="00562861">
        <w:t xml:space="preserve"> of</w:t>
      </w:r>
      <w:r>
        <w:t xml:space="preserve"> investment </w:t>
      </w:r>
      <w:r w:rsidR="00BD4196">
        <w:t>incentives</w:t>
      </w:r>
      <w:r>
        <w:t xml:space="preserve"> </w:t>
      </w:r>
      <w:r w:rsidR="00562861">
        <w:t xml:space="preserve">were understandably raised but corporation tax </w:t>
      </w:r>
      <w:r w:rsidR="00BD4196">
        <w:t>almost</w:t>
      </w:r>
      <w:r w:rsidR="00562861">
        <w:t xml:space="preserve"> never</w:t>
      </w:r>
      <w:r w:rsidRPr="008E1BB7" w:rsidR="008E1BB7">
        <w:t xml:space="preserve"> </w:t>
      </w:r>
      <w:r w:rsidR="008E1BB7">
        <w:t>was</w:t>
      </w:r>
      <w:r w:rsidR="00562861">
        <w:t>.</w:t>
      </w:r>
      <w:r>
        <w:t xml:space="preserve"> </w:t>
      </w:r>
      <w:r w:rsidR="00562861">
        <w:t>H</w:t>
      </w:r>
      <w:r>
        <w:t>ow does that sit with your view</w:t>
      </w:r>
      <w:r w:rsidR="00562861">
        <w:t xml:space="preserve"> that it really matters that </w:t>
      </w:r>
      <w:r w:rsidR="00ED26AB">
        <w:t xml:space="preserve">it is nailed down at </w:t>
      </w:r>
      <w:r w:rsidR="00027456">
        <w:t>19% or</w:t>
      </w:r>
      <w:r w:rsidR="008E1BB7">
        <w:t>,</w:t>
      </w:r>
      <w:r w:rsidR="00027456">
        <w:t xml:space="preserve"> indeed</w:t>
      </w:r>
      <w:r w:rsidR="008E1BB7">
        <w:t>,</w:t>
      </w:r>
      <w:r w:rsidR="00027456">
        <w:t xml:space="preserve"> l</w:t>
      </w:r>
      <w:r>
        <w:t>ower</w:t>
      </w:r>
      <w:r w:rsidR="00027456">
        <w:t>?</w:t>
      </w:r>
    </w:p>
    <w:p w:rsidR="00027456" w:rsidP="00656758">
      <w:pPr>
        <w:pStyle w:val="Answer"/>
      </w:pPr>
      <w:sdt>
        <w:sdtPr>
          <w:alias w:val="Witness"/>
          <w:id w:val="-1171876006"/>
          <w:placeholder>
            <w:docPart w:val="DefaultPlaceholder_1082065158"/>
          </w:placeholder>
          <w:richText/>
        </w:sdtPr>
        <w:sdtContent>
          <w:r w:rsidRPr="00985AFB" w:rsidR="00985AFB">
            <w:rPr>
              <w:b/>
              <w:i/>
            </w:rPr>
            <w:t>Annie Gascoyne:</w:t>
          </w:r>
          <w:r w:rsidRPr="00656758" w:rsidR="00656758">
            <w:rPr>
              <w:b/>
            </w:rPr>
            <w:t xml:space="preserve"> </w:t>
          </w:r>
        </w:sdtContent>
      </w:sdt>
      <w:r>
        <w:t>That</w:t>
      </w:r>
      <w:r w:rsidR="00656758">
        <w:t xml:space="preserve"> is a really good point</w:t>
      </w:r>
      <w:r w:rsidR="008E1BB7">
        <w:t>.</w:t>
      </w:r>
      <w:r w:rsidR="00656758">
        <w:t xml:space="preserve"> I would echo </w:t>
      </w:r>
      <w:r>
        <w:t xml:space="preserve">that in the conversations that we still have at the moment with businesses, </w:t>
      </w:r>
      <w:r w:rsidR="00656758">
        <w:t xml:space="preserve">even more acutely during the current crisis where </w:t>
      </w:r>
      <w:r>
        <w:t>we have</w:t>
      </w:r>
      <w:r w:rsidR="00656758">
        <w:t xml:space="preserve"> se</w:t>
      </w:r>
      <w:r>
        <w:t>e</w:t>
      </w:r>
      <w:r w:rsidR="00656758">
        <w:t xml:space="preserve">n </w:t>
      </w:r>
      <w:r>
        <w:t>a 12% drop in</w:t>
      </w:r>
      <w:r w:rsidR="00656758">
        <w:t xml:space="preserve"> corporation tax </w:t>
      </w:r>
      <w:r>
        <w:t>revenues</w:t>
      </w:r>
      <w:r w:rsidR="00656758">
        <w:t xml:space="preserve"> in 2020</w:t>
      </w:r>
      <w:r w:rsidR="008E1BB7">
        <w:t>-</w:t>
      </w:r>
      <w:r w:rsidR="00656758">
        <w:t>21</w:t>
      </w:r>
      <w:r>
        <w:t>.</w:t>
      </w:r>
      <w:r w:rsidR="00C006EE">
        <w:t xml:space="preserve"> </w:t>
      </w:r>
      <w:r>
        <w:t>In the seven months or so that we have had since</w:t>
      </w:r>
      <w:r w:rsidR="00656758">
        <w:t xml:space="preserve"> the start of this fiscal year, </w:t>
      </w:r>
      <w:r>
        <w:t xml:space="preserve">we have seen </w:t>
      </w:r>
      <w:r w:rsidR="00656758">
        <w:t>another 25% drop or more</w:t>
      </w:r>
      <w:r>
        <w:t>.</w:t>
      </w:r>
      <w:r w:rsidR="00C006EE">
        <w:t xml:space="preserve"> </w:t>
      </w:r>
      <w:r>
        <w:t>C</w:t>
      </w:r>
      <w:r w:rsidR="00656758">
        <w:t>osts from other taxes are much more significant. It is interesting. We have conversations with businesses about why</w:t>
      </w:r>
      <w:r>
        <w:t xml:space="preserve"> it is</w:t>
      </w:r>
      <w:r w:rsidR="00656758">
        <w:t xml:space="preserve">, from a public </w:t>
      </w:r>
      <w:r>
        <w:t>perception</w:t>
      </w:r>
      <w:r w:rsidR="00656758">
        <w:t xml:space="preserve"> point of view</w:t>
      </w:r>
      <w:r>
        <w:t xml:space="preserve">, </w:t>
      </w:r>
      <w:r w:rsidR="00D27C12">
        <w:t xml:space="preserve">that </w:t>
      </w:r>
      <w:r>
        <w:t xml:space="preserve">we are very, very </w:t>
      </w:r>
      <w:r w:rsidR="00BD4196">
        <w:t>o</w:t>
      </w:r>
      <w:r>
        <w:t xml:space="preserve">bsessed with what </w:t>
      </w:r>
      <w:r w:rsidR="00BD4196">
        <w:t>businesses</w:t>
      </w:r>
      <w:r>
        <w:t xml:space="preserve"> pay in</w:t>
      </w:r>
      <w:r w:rsidR="00656758">
        <w:t xml:space="preserve"> corporation tax when, overall, it is not the largest </w:t>
      </w:r>
      <w:r>
        <w:t>business tax that businesses directly pay.</w:t>
      </w:r>
      <w:r w:rsidR="00C006EE">
        <w:t xml:space="preserve"> </w:t>
      </w:r>
      <w:r>
        <w:t xml:space="preserve">In fact, employers’ national insurance </w:t>
      </w:r>
      <w:r w:rsidR="00BD4196">
        <w:t>contributions</w:t>
      </w:r>
      <w:r w:rsidR="00656758">
        <w:t xml:space="preserve"> </w:t>
      </w:r>
      <w:r w:rsidR="00D27C12">
        <w:t>are</w:t>
      </w:r>
      <w:r w:rsidR="00656758">
        <w:t xml:space="preserve"> around 25% and, as you say, business rates </w:t>
      </w:r>
      <w:r w:rsidR="00D27C12">
        <w:t>are</w:t>
      </w:r>
      <w:r w:rsidR="00656758">
        <w:t xml:space="preserve"> another significant cost. </w:t>
      </w:r>
    </w:p>
    <w:p w:rsidR="00656758" w:rsidP="00656758">
      <w:pPr>
        <w:pStyle w:val="Answer"/>
      </w:pPr>
      <w:r>
        <w:t>Looking at corporation tax rates in isolation is not helpful if you are thinking about what a</w:t>
      </w:r>
      <w:r w:rsidR="00027456">
        <w:t xml:space="preserve"> </w:t>
      </w:r>
      <w:r>
        <w:t xml:space="preserve">competitive overall tax regime looks like. </w:t>
      </w:r>
      <w:r w:rsidR="00027456">
        <w:t>Similarly, looking at rates alone is also not helpfu</w:t>
      </w:r>
      <w:r w:rsidR="00BD4196">
        <w:t>l. A</w:t>
      </w:r>
      <w:r w:rsidR="00027456">
        <w:t>s Chris said, w</w:t>
      </w:r>
      <w:r>
        <w:t>hen you look at the evidence</w:t>
      </w:r>
      <w:r w:rsidR="00D27C12">
        <w:t>—</w:t>
      </w:r>
      <w:r>
        <w:t>and we did a survey pre</w:t>
      </w:r>
      <w:r w:rsidR="00D27C12">
        <w:t>-</w:t>
      </w:r>
      <w:r w:rsidR="007F279A">
        <w:t>Covid</w:t>
      </w:r>
      <w:r w:rsidR="00D27C12">
        <w:t>—</w:t>
      </w:r>
      <w:r>
        <w:t>the thing that came up at the top of the</w:t>
      </w:r>
      <w:r w:rsidR="00D27C12">
        <w:t xml:space="preserve"> </w:t>
      </w:r>
      <w:r>
        <w:t xml:space="preserve">list of what businesses wanted to </w:t>
      </w:r>
      <w:r w:rsidR="00027456">
        <w:t xml:space="preserve">see in terms of improved performance in the tax system </w:t>
      </w:r>
      <w:r>
        <w:t xml:space="preserve">was not rates. It was certainty and </w:t>
      </w:r>
      <w:r w:rsidR="00027456">
        <w:t>simplicity</w:t>
      </w:r>
      <w:r>
        <w:t>. They were the two t</w:t>
      </w:r>
      <w:r w:rsidR="00027456">
        <w:t>op t</w:t>
      </w:r>
      <w:r>
        <w:t xml:space="preserve">hings </w:t>
      </w:r>
      <w:r w:rsidR="00027456">
        <w:t>that businesses said would increase competitiveness and the</w:t>
      </w:r>
      <w:r>
        <w:t xml:space="preserve"> pro</w:t>
      </w:r>
      <w:r w:rsidR="00BD4196">
        <w:t>-</w:t>
      </w:r>
      <w:r>
        <w:t>growth nature of the tax system.</w:t>
      </w:r>
      <w:r w:rsidR="00C006EE">
        <w:t xml:space="preserve"> </w:t>
      </w:r>
      <w:r w:rsidR="00027456">
        <w:t>That is a really important point.</w:t>
      </w:r>
      <w:r w:rsidR="00C006EE">
        <w:t xml:space="preserve"> </w:t>
      </w:r>
    </w:p>
    <w:p w:rsidR="00027456" w:rsidP="00D27C12">
      <w:pPr>
        <w:pStyle w:val="Question"/>
        <w:numPr>
          <w:ilvl w:val="0"/>
          <w:numId w:val="0"/>
        </w:numPr>
        <w:ind w:left="794"/>
      </w:pPr>
      <w:sdt>
        <w:sdtPr>
          <w:alias w:val="Member"/>
          <w:tag w:val="&lt;Member mnisId='3935' dodsId='62786'&gt;"/>
          <w:id w:val="-1936353633"/>
          <w:placeholder>
            <w:docPart w:val="A6BF94008330411891F917F4D1830513"/>
          </w:placeholder>
          <w:richText/>
        </w:sdtPr>
        <w:sdtContent>
          <w:r w:rsidRPr="00656758">
            <w:rPr>
              <w:b/>
            </w:rPr>
            <w:t>Chair:</w:t>
          </w:r>
        </w:sdtContent>
      </w:sdt>
      <w:r w:rsidR="00C006EE">
        <w:t xml:space="preserve"> </w:t>
      </w:r>
      <w:r w:rsidR="00D27C12">
        <w:t>There</w:t>
      </w:r>
      <w:r>
        <w:t xml:space="preserve"> has been a set of slightly different views across the panel, but a very interesting discussion.</w:t>
      </w:r>
      <w:r w:rsidR="00C006EE">
        <w:t xml:space="preserve"> </w:t>
      </w:r>
      <w:r>
        <w:t>Thank you very much for that.</w:t>
      </w:r>
      <w:r w:rsidR="00C006EE">
        <w:t xml:space="preserve"> </w:t>
      </w:r>
    </w:p>
    <w:p w:rsidR="00656758" w:rsidP="005E77F5">
      <w:pPr>
        <w:pStyle w:val="Question"/>
      </w:pPr>
      <w:sdt>
        <w:sdtPr>
          <w:alias w:val="Member"/>
          <w:tag w:val="&lt;Member mnisId='4064' dodsId='83404'&gt;"/>
          <w:id w:val="-2037883168"/>
          <w:placeholder>
            <w:docPart w:val="DefaultPlaceholder_1082065158"/>
          </w:placeholder>
          <w:richText/>
        </w:sdtPr>
        <w:sdtContent>
          <w:r w:rsidRPr="005E77F5" w:rsidR="005E77F5">
            <w:rPr>
              <w:b/>
            </w:rPr>
            <w:t xml:space="preserve">Mr </w:t>
          </w:r>
          <w:r w:rsidR="00D27C12">
            <w:rPr>
              <w:b/>
            </w:rPr>
            <w:t>Baker:</w:t>
          </w:r>
        </w:sdtContent>
      </w:sdt>
      <w:r w:rsidR="005E77F5">
        <w:t xml:space="preserve"> </w:t>
      </w:r>
      <w:r w:rsidR="00027456">
        <w:t>T</w:t>
      </w:r>
      <w:r w:rsidR="005E77F5">
        <w:t xml:space="preserve">he OECD </w:t>
      </w:r>
      <w:r w:rsidR="00027456">
        <w:t>published</w:t>
      </w:r>
      <w:r w:rsidR="005E77F5">
        <w:t xml:space="preserve"> a report in 2008 and said corporate taxes are found to be most harmful for </w:t>
      </w:r>
      <w:r w:rsidR="00027456">
        <w:t>growth, followed by personal income taxes and then consumption taxes.</w:t>
      </w:r>
      <w:r w:rsidR="00C006EE">
        <w:t xml:space="preserve"> </w:t>
      </w:r>
      <w:r w:rsidR="00B130B7">
        <w:t>Mr Cobham, t</w:t>
      </w:r>
      <w:r w:rsidR="00027456">
        <w:t>hat seems to be</w:t>
      </w:r>
      <w:r w:rsidR="005E77F5">
        <w:t xml:space="preserve"> somewhat at odds </w:t>
      </w:r>
      <w:r w:rsidR="00A425A8">
        <w:t>with</w:t>
      </w:r>
      <w:r w:rsidR="005E77F5">
        <w:t xml:space="preserve"> what you said. Do you accept that corporate</w:t>
      </w:r>
      <w:r w:rsidR="00027456">
        <w:t xml:space="preserve"> taxes are the most harmful for growth?</w:t>
      </w:r>
    </w:p>
    <w:p w:rsidR="00027456" w:rsidP="005E77F5">
      <w:pPr>
        <w:pStyle w:val="Answer"/>
      </w:pPr>
      <w:sdt>
        <w:sdtPr>
          <w:alias w:val="Witness"/>
          <w:id w:val="1567142981"/>
          <w:placeholder>
            <w:docPart w:val="DefaultPlaceholder_1082065158"/>
          </w:placeholder>
          <w:richText/>
        </w:sdtPr>
        <w:sdtContent>
          <w:r w:rsidRPr="00985AFB" w:rsidR="00985AFB">
            <w:rPr>
              <w:b/>
              <w:i/>
            </w:rPr>
            <w:t>Alex Cobham:</w:t>
          </w:r>
          <w:r w:rsidRPr="005E77F5" w:rsidR="005E77F5">
            <w:rPr>
              <w:b/>
            </w:rPr>
            <w:t xml:space="preserve"> </w:t>
          </w:r>
        </w:sdtContent>
      </w:sdt>
      <w:r w:rsidR="00A425A8">
        <w:t xml:space="preserve">No, not </w:t>
      </w:r>
      <w:r w:rsidR="005E77F5">
        <w:t>at all. That is a very old study</w:t>
      </w:r>
      <w:r w:rsidR="00A425A8">
        <w:t>,</w:t>
      </w:r>
      <w:r w:rsidR="005E77F5">
        <w:t xml:space="preserve"> </w:t>
      </w:r>
      <w:r>
        <w:t>which</w:t>
      </w:r>
      <w:r w:rsidR="005E77F5">
        <w:t xml:space="preserve"> was not peer reviewed</w:t>
      </w:r>
      <w:r>
        <w:t>.</w:t>
      </w:r>
      <w:r w:rsidR="00C006EE">
        <w:t xml:space="preserve"> </w:t>
      </w:r>
      <w:r>
        <w:t>The balance of economic analysis is clear that that is not the case.</w:t>
      </w:r>
      <w:r w:rsidR="00C006EE">
        <w:t xml:space="preserve"> </w:t>
      </w:r>
      <w:r w:rsidR="00A425A8">
        <w:t xml:space="preserve">We </w:t>
      </w:r>
      <w:r w:rsidR="00B130B7">
        <w:t>actually</w:t>
      </w:r>
      <w:r>
        <w:t xml:space="preserve"> find that, by and large,</w:t>
      </w:r>
      <w:r w:rsidR="005E77F5">
        <w:t xml:space="preserve"> the higher the share of tax in </w:t>
      </w:r>
      <w:r>
        <w:t>Government</w:t>
      </w:r>
      <w:r w:rsidR="005E77F5">
        <w:t xml:space="preserve"> spending as opposed </w:t>
      </w:r>
      <w:r>
        <w:t xml:space="preserve">to other sources of income, the stronger </w:t>
      </w:r>
      <w:r>
        <w:t>the process of</w:t>
      </w:r>
      <w:r w:rsidR="005E77F5">
        <w:t xml:space="preserve"> </w:t>
      </w:r>
      <w:r w:rsidR="00B130B7">
        <w:t>democratisation</w:t>
      </w:r>
      <w:r>
        <w:t>.</w:t>
      </w:r>
      <w:r w:rsidR="00C006EE">
        <w:t xml:space="preserve"> </w:t>
      </w:r>
      <w:r>
        <w:t xml:space="preserve">That is </w:t>
      </w:r>
      <w:r w:rsidR="00B130B7">
        <w:t>particularly</w:t>
      </w:r>
      <w:r>
        <w:t xml:space="preserve"> true for direct taxes</w:t>
      </w:r>
      <w:r w:rsidR="005E77F5">
        <w:t xml:space="preserve"> like corporate income tax. That is a stronger </w:t>
      </w:r>
      <w:r>
        <w:t xml:space="preserve">result, if you like. </w:t>
      </w:r>
    </w:p>
    <w:p w:rsidR="005E77F5" w:rsidP="005E77F5">
      <w:pPr>
        <w:pStyle w:val="Answer"/>
      </w:pPr>
      <w:r>
        <w:t>O</w:t>
      </w:r>
      <w:r>
        <w:t>n growth, the balance</w:t>
      </w:r>
      <w:r>
        <w:t xml:space="preserve"> position</w:t>
      </w:r>
      <w:r>
        <w:t xml:space="preserve"> is very unclear. There is some </w:t>
      </w:r>
      <w:r w:rsidR="00B130B7">
        <w:t>evidence</w:t>
      </w:r>
      <w:r>
        <w:t xml:space="preserve"> </w:t>
      </w:r>
      <w:r>
        <w:t>for lower</w:t>
      </w:r>
      <w:r w:rsidR="00B130B7">
        <w:t>-</w:t>
      </w:r>
      <w:r>
        <w:t xml:space="preserve">income countries that you </w:t>
      </w:r>
      <w:r>
        <w:t xml:space="preserve">might be better to have a </w:t>
      </w:r>
      <w:r>
        <w:t>bit of a balance between indirect taxes.</w:t>
      </w:r>
      <w:r w:rsidR="00C006EE">
        <w:t xml:space="preserve"> </w:t>
      </w:r>
      <w:r>
        <w:t xml:space="preserve">There is no </w:t>
      </w:r>
      <w:r w:rsidR="00A425A8">
        <w:t xml:space="preserve">peer-reviewed and high-quality </w:t>
      </w:r>
      <w:r>
        <w:t>evidence that</w:t>
      </w:r>
      <w:r w:rsidR="00A425A8">
        <w:t>,</w:t>
      </w:r>
      <w:r>
        <w:t xml:space="preserve"> </w:t>
      </w:r>
      <w:r w:rsidR="00A425A8">
        <w:t xml:space="preserve">across the board, </w:t>
      </w:r>
      <w:r>
        <w:t>corporate ta</w:t>
      </w:r>
      <w:r>
        <w:t>xes are bad for growth</w:t>
      </w:r>
      <w:r>
        <w:t>.</w:t>
      </w:r>
    </w:p>
    <w:p w:rsidR="005E77F5" w:rsidP="005E77F5">
      <w:pPr>
        <w:pStyle w:val="Question"/>
      </w:pPr>
      <w:sdt>
        <w:sdtPr>
          <w:alias w:val="Member"/>
          <w:tag w:val="&lt;Member mnisId='4064' dodsId='83404'&gt;"/>
          <w:id w:val="1854372548"/>
          <w:placeholder>
            <w:docPart w:val="DefaultPlaceholder_1082065158"/>
          </w:placeholder>
          <w:richText/>
        </w:sdtPr>
        <w:sdtContent>
          <w:r w:rsidRPr="005E77F5">
            <w:rPr>
              <w:b/>
            </w:rPr>
            <w:t xml:space="preserve">Mr </w:t>
          </w:r>
          <w:r w:rsidR="00D27C12">
            <w:rPr>
              <w:b/>
            </w:rPr>
            <w:t>Baker:</w:t>
          </w:r>
        </w:sdtContent>
      </w:sdt>
      <w:r>
        <w:t xml:space="preserve"> </w:t>
      </w:r>
      <w:r w:rsidR="00027456">
        <w:t>I noticed a slight eyebrow raise from Mr Clougherty.</w:t>
      </w:r>
      <w:r w:rsidR="00C006EE">
        <w:t xml:space="preserve"> </w:t>
      </w:r>
      <w:r w:rsidR="00027456">
        <w:t>Can I come to you, Tom?</w:t>
      </w:r>
      <w:r w:rsidR="00C006EE">
        <w:t xml:space="preserve"> </w:t>
      </w:r>
      <w:r>
        <w:t>You have listened very carefully to what Alex has said</w:t>
      </w:r>
      <w:r w:rsidR="00027456">
        <w:t xml:space="preserve"> in these last couple of questions</w:t>
      </w:r>
      <w:r>
        <w:t>. What is your response</w:t>
      </w:r>
      <w:r w:rsidR="00027456">
        <w:t xml:space="preserve"> about the corporate tax?</w:t>
      </w:r>
    </w:p>
    <w:p w:rsidR="00027456" w:rsidP="005E77F5">
      <w:pPr>
        <w:pStyle w:val="Answer"/>
      </w:pPr>
      <w:sdt>
        <w:sdtPr>
          <w:alias w:val="Witness"/>
          <w:id w:val="39631537"/>
          <w:placeholder>
            <w:docPart w:val="DefaultPlaceholder_1082065158"/>
          </w:placeholder>
          <w:richText/>
        </w:sdtPr>
        <w:sdtContent>
          <w:r w:rsidRPr="00985AFB" w:rsidR="00985AFB">
            <w:rPr>
              <w:b/>
              <w:i/>
            </w:rPr>
            <w:t>Tom Clougherty:</w:t>
          </w:r>
          <w:r w:rsidRPr="005E77F5" w:rsidR="005E77F5">
            <w:rPr>
              <w:b/>
            </w:rPr>
            <w:t xml:space="preserve"> </w:t>
          </w:r>
        </w:sdtContent>
      </w:sdt>
      <w:r w:rsidR="005E77F5">
        <w:t xml:space="preserve">My view, as </w:t>
      </w:r>
      <w:r>
        <w:t>you will</w:t>
      </w:r>
      <w:r w:rsidR="005E77F5">
        <w:t xml:space="preserve"> expect</w:t>
      </w:r>
      <w:r>
        <w:t>,</w:t>
      </w:r>
      <w:r w:rsidR="005E77F5">
        <w:t xml:space="preserve"> is slightly different. </w:t>
      </w:r>
      <w:r>
        <w:t>The</w:t>
      </w:r>
      <w:r w:rsidR="005E77F5">
        <w:t xml:space="preserve"> corporation tax </w:t>
      </w:r>
      <w:r>
        <w:t>is very, very far from an ideal tax.</w:t>
      </w:r>
      <w:r w:rsidR="00C006EE">
        <w:t xml:space="preserve"> </w:t>
      </w:r>
      <w:r>
        <w:t>It is not just that OECD evidence,</w:t>
      </w:r>
      <w:r w:rsidR="005E77F5">
        <w:t xml:space="preserve"> which is a few years old. There have been many other studies</w:t>
      </w:r>
      <w:r>
        <w:t>,</w:t>
      </w:r>
      <w:r w:rsidR="005E77F5">
        <w:t xml:space="preserve"> including one from the Australian Treasury</w:t>
      </w:r>
      <w:r w:rsidR="00A425A8">
        <w:t>,</w:t>
      </w:r>
      <w:r w:rsidR="005E77F5">
        <w:t xml:space="preserve"> </w:t>
      </w:r>
      <w:r>
        <w:t>which took quite a broad view of other studies in this area.</w:t>
      </w:r>
      <w:r w:rsidR="00C006EE">
        <w:t xml:space="preserve"> </w:t>
      </w:r>
      <w:r>
        <w:t>By and large,</w:t>
      </w:r>
      <w:r w:rsidR="005E77F5">
        <w:t xml:space="preserve"> in terms of the big categories of taxes, taxes on corporate profits</w:t>
      </w:r>
      <w:r w:rsidR="00A425A8">
        <w:t>,</w:t>
      </w:r>
      <w:r w:rsidR="005E77F5">
        <w:t xml:space="preserve"> </w:t>
      </w:r>
      <w:r w:rsidR="00A425A8">
        <w:t xml:space="preserve">per pound of revenue raised, </w:t>
      </w:r>
      <w:r w:rsidR="005E77F5">
        <w:t xml:space="preserve">seem to have the largest impact on GDP per capita. </w:t>
      </w:r>
    </w:p>
    <w:p w:rsidR="00A425A8" w:rsidP="0055610C">
      <w:pPr>
        <w:pStyle w:val="Answer"/>
      </w:pPr>
      <w:r>
        <w:t xml:space="preserve">More than that, it is easy to think of </w:t>
      </w:r>
      <w:r w:rsidR="00027456">
        <w:t>corporation tax as just something that is paid by business</w:t>
      </w:r>
      <w:r>
        <w:t>es,</w:t>
      </w:r>
      <w:r w:rsidR="00027456">
        <w:t xml:space="preserve"> so who cares?</w:t>
      </w:r>
      <w:r>
        <w:t xml:space="preserve"> </w:t>
      </w:r>
      <w:r w:rsidR="00027456">
        <w:t>T</w:t>
      </w:r>
      <w:r>
        <w:t xml:space="preserve">here is a lot of evidence </w:t>
      </w:r>
      <w:r>
        <w:t xml:space="preserve">to </w:t>
      </w:r>
      <w:r>
        <w:t>suggest</w:t>
      </w:r>
      <w:r w:rsidR="00027456">
        <w:t xml:space="preserve"> that a large part of the incidence</w:t>
      </w:r>
      <w:r w:rsidR="007957F4">
        <w:t>—</w:t>
      </w:r>
      <w:r w:rsidR="00027456">
        <w:t>maybe</w:t>
      </w:r>
      <w:r w:rsidR="00B130B7">
        <w:t xml:space="preserve"> </w:t>
      </w:r>
      <w:r w:rsidR="00027456">
        <w:t>as much as half</w:t>
      </w:r>
      <w:r w:rsidR="007957F4">
        <w:t>—</w:t>
      </w:r>
      <w:r>
        <w:t>falls on employee</w:t>
      </w:r>
      <w:r w:rsidR="00027456">
        <w:t>s.</w:t>
      </w:r>
      <w:r w:rsidR="00C006EE">
        <w:t xml:space="preserve"> </w:t>
      </w:r>
      <w:r w:rsidR="00027456">
        <w:t>W</w:t>
      </w:r>
      <w:r>
        <w:t>hen you couple that with employers’ national insurance contributions</w:t>
      </w:r>
      <w:r w:rsidR="00027456">
        <w:t xml:space="preserve">, which have been mentioned, it is not </w:t>
      </w:r>
      <w:r w:rsidR="00B130B7">
        <w:t>faceless</w:t>
      </w:r>
      <w:r w:rsidR="00027456">
        <w:t xml:space="preserve"> corporations</w:t>
      </w:r>
      <w:r w:rsidR="007957F4">
        <w:t>;</w:t>
      </w:r>
      <w:r w:rsidR="00C006EE">
        <w:t xml:space="preserve"> </w:t>
      </w:r>
      <w:r w:rsidR="007957F4">
        <w:t>i</w:t>
      </w:r>
      <w:r w:rsidR="00027456">
        <w:t>t is workers who lose out</w:t>
      </w:r>
      <w:r w:rsidR="007957F4">
        <w:t>,</w:t>
      </w:r>
      <w:r w:rsidR="00027456">
        <w:t xml:space="preserve"> in terms of</w:t>
      </w:r>
      <w:r>
        <w:t xml:space="preserve"> lower wages</w:t>
      </w:r>
      <w:r w:rsidR="007957F4">
        <w:t>,</w:t>
      </w:r>
      <w:r>
        <w:t xml:space="preserve"> a lot of the time. </w:t>
      </w:r>
    </w:p>
    <w:p w:rsidR="00923355" w:rsidP="0055610C">
      <w:pPr>
        <w:pStyle w:val="Answer"/>
      </w:pPr>
      <w:r>
        <w:t>The big problem with corporation tax</w:t>
      </w:r>
      <w:r w:rsidR="00A425A8">
        <w:t>,</w:t>
      </w:r>
      <w:r>
        <w:t xml:space="preserve"> though</w:t>
      </w:r>
      <w:r w:rsidR="0055610C">
        <w:t>, and I come back to this point,</w:t>
      </w:r>
      <w:r>
        <w:t xml:space="preserve"> is not so much with the rate</w:t>
      </w:r>
      <w:r w:rsidR="00A425A8">
        <w:t>,</w:t>
      </w:r>
      <w:r w:rsidR="0055610C">
        <w:t xml:space="preserve"> because we have done good things on the rate over the last 10 years.</w:t>
      </w:r>
      <w:r w:rsidR="00C006EE">
        <w:t xml:space="preserve"> </w:t>
      </w:r>
      <w:r w:rsidR="0055610C">
        <w:t>We are in a very competitive position.</w:t>
      </w:r>
      <w:r w:rsidR="00C006EE">
        <w:t xml:space="preserve"> </w:t>
      </w:r>
      <w:r w:rsidR="0055610C">
        <w:t>I</w:t>
      </w:r>
      <w:r w:rsidR="00B130B7">
        <w:t xml:space="preserve"> think i</w:t>
      </w:r>
      <w:r>
        <w:t>t is the fourth lowest in the OECD.</w:t>
      </w:r>
      <w:r w:rsidR="00C006EE">
        <w:t xml:space="preserve"> </w:t>
      </w:r>
      <w:r>
        <w:t xml:space="preserve">As others </w:t>
      </w:r>
      <w:r w:rsidR="00A425A8">
        <w:t xml:space="preserve">have </w:t>
      </w:r>
      <w:r>
        <w:t xml:space="preserve">pointed out, the </w:t>
      </w:r>
      <w:r w:rsidR="0055610C">
        <w:t>way we treat business investment is very stingy.</w:t>
      </w:r>
      <w:r w:rsidR="00C006EE">
        <w:t xml:space="preserve"> </w:t>
      </w:r>
      <w:r w:rsidR="0055610C">
        <w:t>We are among the stingiest in the OECD</w:t>
      </w:r>
      <w:r w:rsidR="007957F4">
        <w:t>—</w:t>
      </w:r>
      <w:r w:rsidR="0055610C">
        <w:t>I think</w:t>
      </w:r>
      <w:r>
        <w:t xml:space="preserve"> 3</w:t>
      </w:r>
      <w:r w:rsidR="0055610C">
        <w:t xml:space="preserve">3rd </w:t>
      </w:r>
      <w:r>
        <w:t>ou</w:t>
      </w:r>
      <w:r w:rsidR="0055610C">
        <w:t>t</w:t>
      </w:r>
      <w:r>
        <w:t xml:space="preserve"> of 36 on a composite measure </w:t>
      </w:r>
      <w:r w:rsidR="0055610C">
        <w:t>of how much you let businesses write off their capital expenditure</w:t>
      </w:r>
      <w:r>
        <w:t xml:space="preserve"> against taxes. That strikes me as a big problem and probably </w:t>
      </w:r>
      <w:r w:rsidR="0055610C">
        <w:t>the area where, looking at tax reform, we have the biggest</w:t>
      </w:r>
      <w:r>
        <w:t xml:space="preserve"> opportunity to improve our growth prospect</w:t>
      </w:r>
      <w:r>
        <w:t>s through tax.</w:t>
      </w:r>
      <w:r w:rsidR="00C006EE">
        <w:t xml:space="preserve"> </w:t>
      </w:r>
    </w:p>
    <w:p w:rsidR="005E77F5" w:rsidP="0055610C">
      <w:pPr>
        <w:pStyle w:val="Answer"/>
      </w:pPr>
      <w:r>
        <w:t xml:space="preserve">I freely admit </w:t>
      </w:r>
      <w:r>
        <w:t xml:space="preserve">that </w:t>
      </w:r>
      <w:r>
        <w:t>tax is not all about growth but g</w:t>
      </w:r>
      <w:r>
        <w:t>rowth is an important element when we are talking about tax reform</w:t>
      </w:r>
      <w:r>
        <w:t xml:space="preserve">, </w:t>
      </w:r>
      <w:r w:rsidR="00B130B7">
        <w:t>particularly</w:t>
      </w:r>
      <w:r>
        <w:t xml:space="preserve"> at a time like this when, frankly, we have struggled for robust growth for a </w:t>
      </w:r>
      <w:r>
        <w:t xml:space="preserve">while and we are just going through quite a traumatic economic period. </w:t>
      </w:r>
      <w:r w:rsidR="000A573A">
        <w:t xml:space="preserve">Corporation </w:t>
      </w:r>
      <w:r>
        <w:t>tax is worthy of further reform</w:t>
      </w:r>
      <w:r w:rsidR="007957F4">
        <w:t>,</w:t>
      </w:r>
      <w:r>
        <w:t xml:space="preserve"> but</w:t>
      </w:r>
      <w:r>
        <w:t xml:space="preserve"> the focus should be on the base and prom</w:t>
      </w:r>
      <w:r>
        <w:t>o</w:t>
      </w:r>
      <w:r>
        <w:t>ting investment.</w:t>
      </w:r>
    </w:p>
    <w:p w:rsidR="005E77F5" w:rsidP="0059309A">
      <w:pPr>
        <w:pStyle w:val="Question"/>
      </w:pPr>
      <w:sdt>
        <w:sdtPr>
          <w:alias w:val="Member"/>
          <w:tag w:val="&lt;Member mnisId='4064' dodsId='83404'&gt;"/>
          <w:id w:val="82181159"/>
          <w:placeholder>
            <w:docPart w:val="DefaultPlaceholder_1082065158"/>
          </w:placeholder>
          <w:richText/>
        </w:sdtPr>
        <w:sdtContent>
          <w:r w:rsidRPr="0059309A" w:rsidR="0059309A">
            <w:rPr>
              <w:b/>
            </w:rPr>
            <w:t xml:space="preserve">Mr </w:t>
          </w:r>
          <w:r w:rsidR="00D27C12">
            <w:rPr>
              <w:b/>
            </w:rPr>
            <w:t>Baker:</w:t>
          </w:r>
        </w:sdtContent>
      </w:sdt>
      <w:r w:rsidR="0059309A">
        <w:t xml:space="preserve"> </w:t>
      </w:r>
      <w:r w:rsidR="00923355">
        <w:t>In a moment I will bring in Annie and Chris</w:t>
      </w:r>
      <w:r w:rsidR="000A573A">
        <w:t>,</w:t>
      </w:r>
      <w:r w:rsidR="00923355">
        <w:t xml:space="preserve"> who nodded along on a couple of </w:t>
      </w:r>
      <w:r w:rsidR="000A573A">
        <w:t xml:space="preserve">those </w:t>
      </w:r>
      <w:r w:rsidR="00923355">
        <w:t>points</w:t>
      </w:r>
      <w:r w:rsidR="000A573A">
        <w:t>,</w:t>
      </w:r>
      <w:r w:rsidR="00923355">
        <w:t xml:space="preserve"> to elaborate on the bits where they agreed with you and perhaps differ if they would like to.</w:t>
      </w:r>
      <w:r w:rsidR="00C006EE">
        <w:t xml:space="preserve"> </w:t>
      </w:r>
      <w:r w:rsidR="00923355">
        <w:t>C</w:t>
      </w:r>
      <w:r w:rsidR="0059309A">
        <w:t xml:space="preserve">an I </w:t>
      </w:r>
      <w:r w:rsidR="00B130B7">
        <w:t xml:space="preserve">first </w:t>
      </w:r>
      <w:r w:rsidR="0059309A">
        <w:t xml:space="preserve">ask you to elaborate on your point about GDP per capita? Can you </w:t>
      </w:r>
      <w:r w:rsidR="00923355">
        <w:t>explain the relationship between corporate taxes and the wellbeing of the public</w:t>
      </w:r>
      <w:r w:rsidR="0059309A">
        <w:t xml:space="preserve"> </w:t>
      </w:r>
      <w:r w:rsidR="0059309A">
        <w:t>through that GDP per capita measure? What is the point you are getting at?</w:t>
      </w:r>
    </w:p>
    <w:p w:rsidR="00923355" w:rsidP="0059309A">
      <w:pPr>
        <w:pStyle w:val="Answer"/>
      </w:pPr>
      <w:sdt>
        <w:sdtPr>
          <w:alias w:val="Witness"/>
          <w:id w:val="2070694439"/>
          <w:placeholder>
            <w:docPart w:val="DefaultPlaceholder_1082065158"/>
          </w:placeholder>
          <w:richText/>
        </w:sdtPr>
        <w:sdtContent>
          <w:r w:rsidRPr="00985AFB" w:rsidR="00985AFB">
            <w:rPr>
              <w:b/>
              <w:i/>
            </w:rPr>
            <w:t>Tom Clougherty:</w:t>
          </w:r>
          <w:r w:rsidRPr="0059309A" w:rsidR="0059309A">
            <w:rPr>
              <w:b/>
            </w:rPr>
            <w:t xml:space="preserve"> </w:t>
          </w:r>
        </w:sdtContent>
      </w:sdt>
      <w:r>
        <w:t xml:space="preserve">The point I am getting at is that, if you have a competitive corporate tax system that is supportive of growth, </w:t>
      </w:r>
      <w:r w:rsidR="0059309A">
        <w:t>you will tend to encourage more</w:t>
      </w:r>
      <w:r>
        <w:t xml:space="preserve"> inward investment,</w:t>
      </w:r>
      <w:r w:rsidR="0059309A">
        <w:t xml:space="preserve"> more</w:t>
      </w:r>
      <w:r>
        <w:t xml:space="preserve"> domestic business investment and more</w:t>
      </w:r>
      <w:r w:rsidR="0059309A">
        <w:t xml:space="preserve"> business activity.</w:t>
      </w:r>
      <w:r w:rsidR="00C006EE">
        <w:t xml:space="preserve"> </w:t>
      </w:r>
      <w:r w:rsidR="0059309A">
        <w:t xml:space="preserve">All these </w:t>
      </w:r>
      <w:r>
        <w:t>things</w:t>
      </w:r>
      <w:r w:rsidR="0059309A">
        <w:t xml:space="preserve"> boost the nation’s income as a whole </w:t>
      </w:r>
      <w:r>
        <w:t>and will, over time, lead to higher living standards.</w:t>
      </w:r>
      <w:r w:rsidR="00C006EE">
        <w:t xml:space="preserve"> </w:t>
      </w:r>
      <w:r w:rsidR="0059309A">
        <w:t>GDP is</w:t>
      </w:r>
      <w:r>
        <w:t xml:space="preserve"> </w:t>
      </w:r>
      <w:r w:rsidR="0059309A">
        <w:t>n</w:t>
      </w:r>
      <w:r>
        <w:t>o</w:t>
      </w:r>
      <w:r w:rsidR="0059309A">
        <w:t xml:space="preserve">t simply an economic statistic. </w:t>
      </w:r>
      <w:r>
        <w:t>It</w:t>
      </w:r>
      <w:r w:rsidR="0059309A">
        <w:t xml:space="preserve"> is also a</w:t>
      </w:r>
      <w:r>
        <w:t xml:space="preserve"> big</w:t>
      </w:r>
      <w:r w:rsidR="0059309A">
        <w:t xml:space="preserve"> determinant </w:t>
      </w:r>
      <w:r>
        <w:t xml:space="preserve">of all sorts of social outcomes in the </w:t>
      </w:r>
      <w:r w:rsidR="00B130B7">
        <w:t>long</w:t>
      </w:r>
      <w:r>
        <w:t xml:space="preserve"> run that are very important to people.</w:t>
      </w:r>
      <w:r w:rsidR="00C006EE">
        <w:t xml:space="preserve"> </w:t>
      </w:r>
    </w:p>
    <w:p w:rsidR="0059309A" w:rsidP="0059309A">
      <w:pPr>
        <w:pStyle w:val="Answer"/>
      </w:pPr>
      <w:r w:rsidRPr="00923355">
        <w:rPr>
          <w:bCs/>
          <w:iCs/>
        </w:rPr>
        <w:t>W</w:t>
      </w:r>
      <w:r>
        <w:t>ith that point, my co</w:t>
      </w:r>
      <w:r>
        <w:t>-</w:t>
      </w:r>
      <w:r>
        <w:t xml:space="preserve">authors at the </w:t>
      </w:r>
      <w:r>
        <w:t>T</w:t>
      </w:r>
      <w:r>
        <w:t xml:space="preserve">ax </w:t>
      </w:r>
      <w:r>
        <w:t>F</w:t>
      </w:r>
      <w:r>
        <w:t xml:space="preserve">oundation in the US have looked, with their economic model, </w:t>
      </w:r>
      <w:r w:rsidR="007957F4">
        <w:t xml:space="preserve">at </w:t>
      </w:r>
      <w:r>
        <w:t>different approaches</w:t>
      </w:r>
      <w:r>
        <w:t xml:space="preserve"> to corporation tax reform. They find that both cutting the corporation tax rate and making </w:t>
      </w:r>
      <w:r>
        <w:t>investment allowances more generous he</w:t>
      </w:r>
      <w:r>
        <w:t>l</w:t>
      </w:r>
      <w:r>
        <w:t>ps with growth</w:t>
      </w:r>
      <w:r>
        <w:t xml:space="preserve"> but, per dollar of revenue you lose, you get about double the impact in growth terms from</w:t>
      </w:r>
      <w:r>
        <w:t xml:space="preserve"> changes to investment allowances </w:t>
      </w:r>
      <w:r w:rsidR="007957F4">
        <w:t>compared with</w:t>
      </w:r>
      <w:r>
        <w:t xml:space="preserve"> changes to the rate. That is the important thing to focus on </w:t>
      </w:r>
      <w:r w:rsidR="00D0716F">
        <w:t>at</w:t>
      </w:r>
      <w:r>
        <w:t xml:space="preserve"> this stage.</w:t>
      </w:r>
    </w:p>
    <w:p w:rsidR="00923355" w:rsidP="00C006EE">
      <w:pPr>
        <w:pStyle w:val="Question"/>
      </w:pPr>
      <w:sdt>
        <w:sdtPr>
          <w:alias w:val="Member"/>
          <w:tag w:val="&lt;Member mnisId='4064' dodsId='83404'&gt;"/>
          <w:id w:val="-168872219"/>
          <w:placeholder>
            <w:docPart w:val="0EAC748E8E8A42DF8AEDBBC7CFB86794"/>
          </w:placeholder>
          <w:richText/>
        </w:sdtPr>
        <w:sdtContent>
          <w:r w:rsidRPr="0059309A">
            <w:rPr>
              <w:b/>
            </w:rPr>
            <w:t xml:space="preserve">Mr </w:t>
          </w:r>
          <w:r w:rsidR="00D27C12">
            <w:rPr>
              <w:b/>
            </w:rPr>
            <w:t>Baker:</w:t>
          </w:r>
        </w:sdtContent>
      </w:sdt>
      <w:r>
        <w:t xml:space="preserve"> I can see Alex has reacted strongly to that</w:t>
      </w:r>
      <w:r w:rsidR="00370DA5">
        <w:t>,</w:t>
      </w:r>
      <w:r>
        <w:t xml:space="preserve"> but I wanted to bring in Annie</w:t>
      </w:r>
      <w:r w:rsidR="007957F4">
        <w:t xml:space="preserve">, </w:t>
      </w:r>
      <w:r>
        <w:t>to elaborate on where you have been agreeing with Tom.</w:t>
      </w:r>
      <w:r w:rsidR="00C006EE">
        <w:t xml:space="preserve"> </w:t>
      </w:r>
    </w:p>
    <w:p w:rsidR="00D0716F" w:rsidP="0059309A">
      <w:pPr>
        <w:pStyle w:val="Answer"/>
      </w:pPr>
      <w:sdt>
        <w:sdtPr>
          <w:alias w:val="Witness"/>
          <w:id w:val="1578625847"/>
          <w:placeholder>
            <w:docPart w:val="DefaultPlaceholder_1082065158"/>
          </w:placeholder>
          <w:richText/>
        </w:sdtPr>
        <w:sdtContent>
          <w:r w:rsidRPr="00985AFB" w:rsidR="00985AFB">
            <w:rPr>
              <w:b/>
              <w:i/>
            </w:rPr>
            <w:t>Annie Gascoyne:</w:t>
          </w:r>
          <w:r w:rsidRPr="0059309A" w:rsidR="0059309A">
            <w:rPr>
              <w:b/>
            </w:rPr>
            <w:t xml:space="preserve"> </w:t>
          </w:r>
        </w:sdtContent>
      </w:sdt>
      <w:r w:rsidR="0059309A">
        <w:t xml:space="preserve">I agree with Tom on the growth point and the way that tax flows through to different actors in the economy. That is really important because, at the end of the day, the extent to which companies pass on </w:t>
      </w:r>
      <w:r w:rsidR="00923355">
        <w:t>different elements of cost, whether that is through tax or other</w:t>
      </w:r>
      <w:r w:rsidR="0059309A">
        <w:t xml:space="preserve"> operational costs</w:t>
      </w:r>
      <w:r w:rsidR="00370DA5">
        <w:t>,</w:t>
      </w:r>
      <w:r w:rsidR="0059309A">
        <w:t xml:space="preserve"> and ultimately the prices they charge to their consumers and through the supply chain</w:t>
      </w:r>
      <w:r w:rsidR="00923355">
        <w:t>,</w:t>
      </w:r>
      <w:r w:rsidR="0059309A">
        <w:t xml:space="preserve"> is determined by market forces</w:t>
      </w:r>
      <w:r w:rsidR="00923355">
        <w:t>.</w:t>
      </w:r>
      <w:r w:rsidR="00C006EE">
        <w:t xml:space="preserve"> </w:t>
      </w:r>
      <w:r w:rsidR="00923355">
        <w:t xml:space="preserve">You have </w:t>
      </w:r>
      <w:r w:rsidR="00370DA5">
        <w:t xml:space="preserve">to </w:t>
      </w:r>
      <w:r w:rsidR="00923355">
        <w:t xml:space="preserve">assume that, in some cases, those costs </w:t>
      </w:r>
      <w:r w:rsidR="0059309A">
        <w:t>will be passed on to consumers</w:t>
      </w:r>
      <w:r w:rsidR="00923355">
        <w:t>.</w:t>
      </w:r>
      <w:r w:rsidR="00C006EE">
        <w:t xml:space="preserve"> </w:t>
      </w:r>
      <w:r w:rsidR="00923355">
        <w:t>A</w:t>
      </w:r>
      <w:r w:rsidR="0059309A">
        <w:t>ny change to the tax system does fall in different ways</w:t>
      </w:r>
      <w:r w:rsidR="00923355">
        <w:t>.</w:t>
      </w:r>
      <w:r w:rsidR="00C006EE">
        <w:t xml:space="preserve"> </w:t>
      </w:r>
    </w:p>
    <w:p w:rsidR="00385667" w:rsidP="0059309A">
      <w:pPr>
        <w:pStyle w:val="Answer"/>
      </w:pPr>
      <w:r>
        <w:t>On that point about employment,</w:t>
      </w:r>
      <w:r w:rsidR="0059309A">
        <w:t xml:space="preserve"> there is a trade</w:t>
      </w:r>
      <w:r>
        <w:t>-</w:t>
      </w:r>
      <w:r w:rsidR="0059309A">
        <w:t xml:space="preserve">off to some extent. When businesses look at </w:t>
      </w:r>
      <w:r>
        <w:t>the cost of employing somebody, they look at</w:t>
      </w:r>
      <w:r w:rsidR="0059309A">
        <w:t xml:space="preserve"> the total cost of </w:t>
      </w:r>
      <w:r w:rsidR="00D0716F">
        <w:t xml:space="preserve">employing </w:t>
      </w:r>
      <w:r w:rsidR="0059309A">
        <w:t>somebody</w:t>
      </w:r>
      <w:r>
        <w:t>, whether that be their</w:t>
      </w:r>
      <w:r w:rsidR="0059309A">
        <w:t xml:space="preserve"> wages and salaries</w:t>
      </w:r>
      <w:r>
        <w:t xml:space="preserve">, the </w:t>
      </w:r>
      <w:r w:rsidR="00D0716F">
        <w:t>t</w:t>
      </w:r>
      <w:r>
        <w:t>ax elements</w:t>
      </w:r>
      <w:r w:rsidR="00D0716F">
        <w:t xml:space="preserve"> </w:t>
      </w:r>
      <w:r w:rsidR="00370DA5">
        <w:t>or</w:t>
      </w:r>
      <w:r>
        <w:t xml:space="preserve"> the</w:t>
      </w:r>
      <w:r w:rsidR="0059309A">
        <w:t xml:space="preserve"> pension </w:t>
      </w:r>
      <w:r w:rsidR="00D0716F">
        <w:t>contributions</w:t>
      </w:r>
      <w:r>
        <w:t>.</w:t>
      </w:r>
      <w:r w:rsidR="00C006EE">
        <w:t xml:space="preserve"> </w:t>
      </w:r>
      <w:r>
        <w:t>They look at it as an</w:t>
      </w:r>
      <w:r w:rsidR="0059309A">
        <w:t xml:space="preserve"> aggregate figure, not breaking it down by </w:t>
      </w:r>
      <w:r>
        <w:t>different bits.</w:t>
      </w:r>
      <w:r w:rsidR="00C006EE">
        <w:t xml:space="preserve"> </w:t>
      </w:r>
      <w:r>
        <w:t>That is really important.</w:t>
      </w:r>
      <w:r w:rsidR="00C006EE">
        <w:t xml:space="preserve"> </w:t>
      </w:r>
      <w:r>
        <w:t>You</w:t>
      </w:r>
      <w:r w:rsidR="0059309A">
        <w:t xml:space="preserve"> see th</w:t>
      </w:r>
      <w:r>
        <w:t>a</w:t>
      </w:r>
      <w:r w:rsidR="0059309A">
        <w:t>t with things like the apprenticeship levy</w:t>
      </w:r>
      <w:r>
        <w:t xml:space="preserve"> when that was introduced.</w:t>
      </w:r>
      <w:r w:rsidR="00C006EE">
        <w:t xml:space="preserve"> </w:t>
      </w:r>
      <w:r>
        <w:t xml:space="preserve">When businesses looked at that, they said, “Well, </w:t>
      </w:r>
      <w:r w:rsidR="0059309A">
        <w:t>that comes out of our training budget</w:t>
      </w:r>
      <w:r>
        <w:t>”.</w:t>
      </w:r>
      <w:r w:rsidR="00C006EE">
        <w:t xml:space="preserve"> </w:t>
      </w:r>
      <w:r>
        <w:t>A</w:t>
      </w:r>
      <w:r w:rsidR="00D0716F">
        <w:t>c</w:t>
      </w:r>
      <w:r>
        <w:t>tually, the net impact of that</w:t>
      </w:r>
      <w:r w:rsidR="0059309A">
        <w:t xml:space="preserve"> on business investment in training </w:t>
      </w:r>
      <w:r>
        <w:t xml:space="preserve">is </w:t>
      </w:r>
      <w:r w:rsidR="00D0716F">
        <w:t>neutral</w:t>
      </w:r>
      <w:r>
        <w:t xml:space="preserve"> because the money </w:t>
      </w:r>
      <w:r w:rsidR="0059309A">
        <w:t>comes out of the same pot</w:t>
      </w:r>
      <w:r>
        <w:t>.</w:t>
      </w:r>
      <w:r w:rsidR="00C006EE">
        <w:t xml:space="preserve"> </w:t>
      </w:r>
      <w:r>
        <w:t>That pot is decided by business</w:t>
      </w:r>
      <w:r w:rsidR="0059309A">
        <w:t xml:space="preserve"> based on what they think is reasonable and </w:t>
      </w:r>
      <w:r w:rsidR="007957F4">
        <w:t>what</w:t>
      </w:r>
      <w:r w:rsidR="0059309A">
        <w:t xml:space="preserve"> they can afford </w:t>
      </w:r>
      <w:r>
        <w:t>with</w:t>
      </w:r>
      <w:r w:rsidR="0059309A">
        <w:t>in a year</w:t>
      </w:r>
      <w:r>
        <w:t>.</w:t>
      </w:r>
      <w:r w:rsidR="00C006EE">
        <w:t xml:space="preserve"> </w:t>
      </w:r>
      <w:r>
        <w:t>Apprenticeship levy funding goes out of that.</w:t>
      </w:r>
      <w:r w:rsidR="00C006EE">
        <w:t xml:space="preserve"> </w:t>
      </w:r>
      <w:r>
        <w:t>That is a levy, rather than a tax, but that is key.</w:t>
      </w:r>
    </w:p>
    <w:p w:rsidR="0059309A" w:rsidP="0059309A">
      <w:pPr>
        <w:pStyle w:val="Answer"/>
      </w:pPr>
      <w:r>
        <w:t xml:space="preserve">Where </w:t>
      </w:r>
      <w:r>
        <w:t>the UK tax system performs really well</w:t>
      </w:r>
      <w:r>
        <w:t>,</w:t>
      </w:r>
      <w:r>
        <w:t xml:space="preserve"> </w:t>
      </w:r>
      <w:r w:rsidR="00385667">
        <w:t>and it is worth calling out the corporate tax system</w:t>
      </w:r>
      <w:r>
        <w:t>,</w:t>
      </w:r>
      <w:r w:rsidR="00385667">
        <w:t xml:space="preserve"> </w:t>
      </w:r>
      <w:r>
        <w:t>is on R&amp;D</w:t>
      </w:r>
      <w:r>
        <w:t>,</w:t>
      </w:r>
      <w:r>
        <w:t xml:space="preserve"> where, on average, the support th</w:t>
      </w:r>
      <w:r w:rsidR="00385667">
        <w:t xml:space="preserve">at the UK offers to businesses </w:t>
      </w:r>
      <w:r w:rsidR="00D0716F">
        <w:t>through</w:t>
      </w:r>
      <w:r w:rsidR="00385667">
        <w:t xml:space="preserve"> indirect tax incentives</w:t>
      </w:r>
      <w:r>
        <w:t xml:space="preserve"> is around twice the OECD average in terms of generosity</w:t>
      </w:r>
      <w:r w:rsidR="00385667">
        <w:t>.</w:t>
      </w:r>
      <w:r w:rsidR="00C006EE">
        <w:t xml:space="preserve"> </w:t>
      </w:r>
      <w:r>
        <w:t xml:space="preserve">The </w:t>
      </w:r>
      <w:r w:rsidR="00385667">
        <w:t xml:space="preserve">R&amp;D tax credit is </w:t>
      </w:r>
      <w:r w:rsidR="00D0716F">
        <w:t>particularly</w:t>
      </w:r>
      <w:r w:rsidR="00385667">
        <w:t xml:space="preserve"> generous and competitive for</w:t>
      </w:r>
      <w:r>
        <w:t xml:space="preserve"> SMEs.</w:t>
      </w:r>
      <w:r w:rsidR="00C006EE">
        <w:t xml:space="preserve"> </w:t>
      </w:r>
      <w:r>
        <w:t>Looking beyond the h</w:t>
      </w:r>
      <w:r w:rsidR="00385667">
        <w:t>e</w:t>
      </w:r>
      <w:r>
        <w:t xml:space="preserve">adline rates, there are some really important elements of the tax system for </w:t>
      </w:r>
      <w:r>
        <w:t>incentivising different types of</w:t>
      </w:r>
      <w:r w:rsidR="00385667">
        <w:t xml:space="preserve"> business</w:t>
      </w:r>
      <w:r>
        <w:t xml:space="preserve"> investment and growth activit</w:t>
      </w:r>
      <w:r w:rsidR="00D0716F">
        <w:t>ies</w:t>
      </w:r>
      <w:r>
        <w:t xml:space="preserve"> </w:t>
      </w:r>
      <w:r w:rsidR="00385667">
        <w:t>that we want to support, like R&amp;D.</w:t>
      </w:r>
      <w:r w:rsidR="00C006EE">
        <w:t xml:space="preserve"> </w:t>
      </w:r>
    </w:p>
    <w:p w:rsidR="00385667" w:rsidP="00C006EE">
      <w:pPr>
        <w:pStyle w:val="Question"/>
      </w:pPr>
      <w:sdt>
        <w:sdtPr>
          <w:alias w:val="Member"/>
          <w:tag w:val="&lt;Member mnisId='4064' dodsId='83404'&gt;"/>
          <w:id w:val="1137456872"/>
          <w:placeholder>
            <w:docPart w:val="144EAEF73C7B4098808C0E8BEB3E7D6B"/>
          </w:placeholder>
          <w:richText/>
        </w:sdtPr>
        <w:sdtContent>
          <w:r w:rsidRPr="0059309A">
            <w:rPr>
              <w:b/>
            </w:rPr>
            <w:t xml:space="preserve">Mr </w:t>
          </w:r>
          <w:r w:rsidR="00D27C12">
            <w:rPr>
              <w:b/>
            </w:rPr>
            <w:t>Baker:</w:t>
          </w:r>
        </w:sdtContent>
      </w:sdt>
      <w:r>
        <w:t xml:space="preserve"> I only have two minutes left and I want to ask about reform.</w:t>
      </w:r>
      <w:r w:rsidR="00C006EE">
        <w:t xml:space="preserve"> </w:t>
      </w:r>
      <w:r>
        <w:t>Chris, you can have a couple of words on this subject, then a response from Alex.</w:t>
      </w:r>
    </w:p>
    <w:p w:rsidR="00385667" w:rsidP="0059309A">
      <w:pPr>
        <w:pStyle w:val="Answer"/>
      </w:pPr>
      <w:sdt>
        <w:sdtPr>
          <w:alias w:val="Witness"/>
          <w:id w:val="794496456"/>
          <w:placeholder>
            <w:docPart w:val="DefaultPlaceholder_1082065158"/>
          </w:placeholder>
          <w:richText/>
        </w:sdtPr>
        <w:sdtContent>
          <w:r w:rsidRPr="00985AFB" w:rsidR="00985AFB">
            <w:rPr>
              <w:b/>
              <w:i/>
            </w:rPr>
            <w:t>Chris Sanger:</w:t>
          </w:r>
          <w:r w:rsidRPr="0059309A" w:rsidR="0059309A">
            <w:rPr>
              <w:b/>
            </w:rPr>
            <w:t xml:space="preserve"> </w:t>
          </w:r>
        </w:sdtContent>
      </w:sdt>
      <w:r w:rsidR="0059309A">
        <w:t xml:space="preserve">HMRC did a study in relation to the cost of </w:t>
      </w:r>
      <w:r>
        <w:t xml:space="preserve">reducing the </w:t>
      </w:r>
      <w:r w:rsidR="0059309A">
        <w:t xml:space="preserve">corporate </w:t>
      </w:r>
      <w:r>
        <w:t>tax rate from 28</w:t>
      </w:r>
      <w:r w:rsidR="00370DA5">
        <w:t>%</w:t>
      </w:r>
      <w:r>
        <w:t xml:space="preserve"> downwards.</w:t>
      </w:r>
      <w:r w:rsidR="00C006EE">
        <w:t xml:space="preserve"> </w:t>
      </w:r>
      <w:r w:rsidR="00370DA5">
        <w:t>It</w:t>
      </w:r>
      <w:r>
        <w:t xml:space="preserve"> showed that,</w:t>
      </w:r>
      <w:r w:rsidR="0059309A">
        <w:t xml:space="preserve"> even </w:t>
      </w:r>
      <w:r w:rsidR="00370DA5">
        <w:t>o</w:t>
      </w:r>
      <w:r w:rsidR="0059309A">
        <w:t xml:space="preserve">n </w:t>
      </w:r>
      <w:r w:rsidR="00370DA5">
        <w:t>its own</w:t>
      </w:r>
      <w:r w:rsidR="0059309A">
        <w:t xml:space="preserve"> numbers, 45% to 65% of that was </w:t>
      </w:r>
      <w:r>
        <w:t xml:space="preserve">automatically </w:t>
      </w:r>
      <w:r w:rsidR="0059309A">
        <w:t>recovered back</w:t>
      </w:r>
      <w:r>
        <w:t xml:space="preserve"> through other tax receipts into the economy.</w:t>
      </w:r>
      <w:r w:rsidR="00C006EE">
        <w:t xml:space="preserve"> </w:t>
      </w:r>
      <w:r>
        <w:t xml:space="preserve">There is clear evidence </w:t>
      </w:r>
      <w:r w:rsidR="0059309A">
        <w:t>pointing to the benefits of reducing the corporate tax rate.</w:t>
      </w:r>
      <w:r w:rsidRPr="00385667">
        <w:t xml:space="preserve"> </w:t>
      </w:r>
    </w:p>
    <w:p w:rsidR="0059309A" w:rsidP="00C006EE">
      <w:pPr>
        <w:pStyle w:val="Question"/>
      </w:pPr>
      <w:sdt>
        <w:sdtPr>
          <w:alias w:val="Member"/>
          <w:tag w:val="&lt;Member mnisId='4064' dodsId='83404'&gt;"/>
          <w:id w:val="1297885694"/>
          <w:placeholder>
            <w:docPart w:val="80064DFD885D4A6C90312EDF261B1CE4"/>
          </w:placeholder>
          <w:richText/>
        </w:sdtPr>
        <w:sdtContent>
          <w:r w:rsidRPr="0059309A" w:rsidR="00385667">
            <w:rPr>
              <w:b/>
            </w:rPr>
            <w:t xml:space="preserve">Mr </w:t>
          </w:r>
          <w:r w:rsidR="00D27C12">
            <w:rPr>
              <w:b/>
            </w:rPr>
            <w:t>Baker:</w:t>
          </w:r>
        </w:sdtContent>
      </w:sdt>
      <w:r w:rsidR="00D0716F">
        <w:t xml:space="preserve"> </w:t>
      </w:r>
      <w:r w:rsidR="00385667">
        <w:t>Alex, you reacted strongly to something Tom said.</w:t>
      </w:r>
      <w:r w:rsidR="00C006EE">
        <w:t xml:space="preserve"> </w:t>
      </w:r>
      <w:r w:rsidR="00385667">
        <w:t>Do you want to just put that on the record for us, whatever it was?</w:t>
      </w:r>
    </w:p>
    <w:p w:rsidR="0059309A" w:rsidP="0059309A">
      <w:pPr>
        <w:pStyle w:val="Answer"/>
      </w:pPr>
      <w:sdt>
        <w:sdtPr>
          <w:alias w:val="Witness"/>
          <w:id w:val="-1590535646"/>
          <w:placeholder>
            <w:docPart w:val="DefaultPlaceholder_1082065158"/>
          </w:placeholder>
          <w:richText/>
        </w:sdtPr>
        <w:sdtContent>
          <w:r w:rsidRPr="00985AFB" w:rsidR="00985AFB">
            <w:rPr>
              <w:b/>
              <w:i/>
            </w:rPr>
            <w:t>Alex Cobham:</w:t>
          </w:r>
          <w:r w:rsidRPr="0059309A">
            <w:rPr>
              <w:b/>
            </w:rPr>
            <w:t xml:space="preserve"> </w:t>
          </w:r>
        </w:sdtContent>
      </w:sdt>
      <w:r w:rsidR="00370DA5">
        <w:t xml:space="preserve">There </w:t>
      </w:r>
      <w:r>
        <w:t xml:space="preserve">are very few things </w:t>
      </w:r>
      <w:r w:rsidR="00370DA5">
        <w:t xml:space="preserve">on which </w:t>
      </w:r>
      <w:r w:rsidR="00385667">
        <w:t>McKinsey</w:t>
      </w:r>
      <w:r w:rsidR="00D0716F">
        <w:t xml:space="preserve">, </w:t>
      </w:r>
      <w:r w:rsidR="00385667">
        <w:t xml:space="preserve">the </w:t>
      </w:r>
      <w:r w:rsidR="00D0716F">
        <w:t>International</w:t>
      </w:r>
      <w:r w:rsidR="00385667">
        <w:t xml:space="preserve"> Monetary Fund and the Tax Justice </w:t>
      </w:r>
      <w:r w:rsidR="00D0716F">
        <w:t xml:space="preserve">Network </w:t>
      </w:r>
      <w:r w:rsidR="00385667">
        <w:t>all agree.</w:t>
      </w:r>
      <w:r w:rsidR="00C006EE">
        <w:t xml:space="preserve"> </w:t>
      </w:r>
      <w:r>
        <w:t>One of them</w:t>
      </w:r>
      <w:r w:rsidR="00385667">
        <w:t xml:space="preserve"> </w:t>
      </w:r>
      <w:r>
        <w:t>is</w:t>
      </w:r>
      <w:r w:rsidR="00385667">
        <w:t xml:space="preserve"> that</w:t>
      </w:r>
      <w:r>
        <w:t xml:space="preserve"> taxes </w:t>
      </w:r>
      <w:r w:rsidR="00385667">
        <w:t xml:space="preserve">and the corporate tax rate </w:t>
      </w:r>
      <w:r>
        <w:t xml:space="preserve">are </w:t>
      </w:r>
      <w:r w:rsidR="00385667">
        <w:t xml:space="preserve">just </w:t>
      </w:r>
      <w:r>
        <w:t>not a significant determinant of cross</w:t>
      </w:r>
      <w:r w:rsidR="00D0716F">
        <w:t>-</w:t>
      </w:r>
      <w:r>
        <w:t xml:space="preserve">border </w:t>
      </w:r>
      <w:r w:rsidR="00385667">
        <w:t>investment.</w:t>
      </w:r>
      <w:r w:rsidR="00C006EE">
        <w:t xml:space="preserve"> </w:t>
      </w:r>
      <w:r w:rsidR="00385667">
        <w:t>The race to the bottom is something that</w:t>
      </w:r>
      <w:r>
        <w:t xml:space="preserve"> lobbyists </w:t>
      </w:r>
      <w:r w:rsidR="00385667">
        <w:t xml:space="preserve">get very worked up about and, as you have heard from Annie, it just is not that </w:t>
      </w:r>
      <w:r w:rsidR="00D0716F">
        <w:t>significant</w:t>
      </w:r>
      <w:r w:rsidR="00385667">
        <w:t xml:space="preserve"> for businesses and can be another way of</w:t>
      </w:r>
      <w:r>
        <w:t xml:space="preserve"> multinational companies getting a tax subsidy </w:t>
      </w:r>
      <w:r w:rsidR="00385667">
        <w:t xml:space="preserve">against smaller domestic </w:t>
      </w:r>
      <w:r w:rsidR="00D0716F">
        <w:t>businesses</w:t>
      </w:r>
      <w:r w:rsidR="00385667">
        <w:t>.</w:t>
      </w:r>
      <w:r w:rsidR="00C006EE">
        <w:t xml:space="preserve"> </w:t>
      </w:r>
      <w:r w:rsidR="00385667">
        <w:t>We just should not be looking in this place.</w:t>
      </w:r>
      <w:r w:rsidR="00C006EE">
        <w:t xml:space="preserve"> </w:t>
      </w:r>
      <w:r w:rsidR="00385667">
        <w:t>W</w:t>
      </w:r>
      <w:r>
        <w:t>e should be worried about the UK’s long</w:t>
      </w:r>
      <w:r w:rsidR="00D0716F">
        <w:t>-</w:t>
      </w:r>
      <w:r>
        <w:t>term ability to attract investment</w:t>
      </w:r>
      <w:r w:rsidR="00385667">
        <w:t>, things like market access in trad</w:t>
      </w:r>
      <w:r w:rsidR="00D0716F">
        <w:t>ing</w:t>
      </w:r>
      <w:r w:rsidR="00385667">
        <w:t xml:space="preserve"> and the quality of our education system.</w:t>
      </w:r>
    </w:p>
    <w:p w:rsidR="0059309A" w:rsidP="0059309A">
      <w:pPr>
        <w:pStyle w:val="Question"/>
      </w:pPr>
      <w:sdt>
        <w:sdtPr>
          <w:alias w:val="Member"/>
          <w:tag w:val="&lt;Member mnisId='4064' dodsId='83404'&gt;"/>
          <w:id w:val="-319419042"/>
          <w:placeholder>
            <w:docPart w:val="DefaultPlaceholder_1082065158"/>
          </w:placeholder>
          <w:richText/>
        </w:sdtPr>
        <w:sdtContent>
          <w:r w:rsidRPr="0059309A">
            <w:rPr>
              <w:b/>
            </w:rPr>
            <w:t xml:space="preserve">Mr </w:t>
          </w:r>
          <w:r w:rsidR="00D27C12">
            <w:rPr>
              <w:b/>
            </w:rPr>
            <w:t>Baker:</w:t>
          </w:r>
        </w:sdtContent>
      </w:sdt>
      <w:r w:rsidR="00C006EE">
        <w:t xml:space="preserve"> </w:t>
      </w:r>
      <w:r w:rsidR="00385667">
        <w:t>I do not want to cut you short</w:t>
      </w:r>
      <w:r w:rsidR="00370DA5">
        <w:t>,</w:t>
      </w:r>
      <w:r w:rsidR="00385667">
        <w:t xml:space="preserve"> but I am running out of time.</w:t>
      </w:r>
      <w:r w:rsidR="00C006EE">
        <w:t xml:space="preserve"> </w:t>
      </w:r>
      <w:r w:rsidR="00385667">
        <w:t>Turning to reform, i</w:t>
      </w:r>
      <w:r>
        <w:t>f you were to look behind me</w:t>
      </w:r>
      <w:r w:rsidR="00385667">
        <w:t>,</w:t>
      </w:r>
      <w:r>
        <w:t xml:space="preserve"> you would </w:t>
      </w:r>
      <w:r w:rsidR="00385667">
        <w:t>find</w:t>
      </w:r>
      <w:r>
        <w:t xml:space="preserve"> the </w:t>
      </w:r>
      <w:r w:rsidRPr="00B01A1D" w:rsidR="00385667">
        <w:rPr>
          <w:i/>
          <w:iCs/>
        </w:rPr>
        <w:t>Single Income Tax</w:t>
      </w:r>
      <w:r w:rsidR="00385667">
        <w:t xml:space="preserve"> </w:t>
      </w:r>
      <w:r w:rsidR="00D0716F">
        <w:t>r</w:t>
      </w:r>
      <w:r w:rsidR="00385667">
        <w:t xml:space="preserve">eport of </w:t>
      </w:r>
      <w:r w:rsidR="007957F4">
        <w:t xml:space="preserve">the </w:t>
      </w:r>
      <w:r w:rsidR="00385667">
        <w:t>2020 Tax Commission</w:t>
      </w:r>
      <w:r w:rsidR="00B01A1D">
        <w:t>,</w:t>
      </w:r>
      <w:r>
        <w:t xml:space="preserve"> which proposed abolishing taxes on business</w:t>
      </w:r>
      <w:r w:rsidR="00385667">
        <w:t xml:space="preserve"> and replacing them with taxes on </w:t>
      </w:r>
      <w:r>
        <w:t xml:space="preserve">distributed income. I wondered if any of you had considered </w:t>
      </w:r>
      <w:r w:rsidR="00385667">
        <w:t>that idea and what you made of it.</w:t>
      </w:r>
      <w:r w:rsidR="00C006EE">
        <w:t xml:space="preserve"> </w:t>
      </w:r>
      <w:r w:rsidR="00385667">
        <w:t xml:space="preserve">Tom, </w:t>
      </w:r>
      <w:r w:rsidR="00D0716F">
        <w:t>w</w:t>
      </w:r>
      <w:r w:rsidR="00385667">
        <w:t>ere you a signatory to that report?</w:t>
      </w:r>
      <w:r w:rsidR="00C006EE">
        <w:t xml:space="preserve"> </w:t>
      </w:r>
      <w:r w:rsidR="00385667">
        <w:t>I forget.</w:t>
      </w:r>
    </w:p>
    <w:p w:rsidR="0059309A" w:rsidP="0059309A">
      <w:pPr>
        <w:pStyle w:val="Answer"/>
      </w:pPr>
      <w:sdt>
        <w:sdtPr>
          <w:alias w:val="Witness"/>
          <w:id w:val="1010948552"/>
          <w:placeholder>
            <w:docPart w:val="DefaultPlaceholder_1082065158"/>
          </w:placeholder>
          <w:richText/>
        </w:sdtPr>
        <w:sdtContent>
          <w:r w:rsidRPr="00985AFB" w:rsidR="00985AFB">
            <w:rPr>
              <w:b/>
              <w:i/>
            </w:rPr>
            <w:t>Tom Clougherty:</w:t>
          </w:r>
          <w:r w:rsidRPr="0059309A">
            <w:rPr>
              <w:b/>
            </w:rPr>
            <w:t xml:space="preserve"> </w:t>
          </w:r>
        </w:sdtContent>
      </w:sdt>
      <w:r>
        <w:t>I was not a signatory</w:t>
      </w:r>
      <w:r w:rsidR="00385667">
        <w:t>,</w:t>
      </w:r>
      <w:r>
        <w:t xml:space="preserve"> although the report </w:t>
      </w:r>
      <w:r w:rsidR="00385667">
        <w:t xml:space="preserve">has an awful lot to commend </w:t>
      </w:r>
      <w:r w:rsidR="00B01A1D">
        <w:t>i</w:t>
      </w:r>
      <w:r w:rsidR="00385667">
        <w:t>t</w:t>
      </w:r>
      <w:r w:rsidR="00B01A1D">
        <w:t>.</w:t>
      </w:r>
      <w:r w:rsidR="00385667">
        <w:t xml:space="preserve"> </w:t>
      </w:r>
      <w:r w:rsidR="00B01A1D">
        <w:t xml:space="preserve">That </w:t>
      </w:r>
      <w:r w:rsidR="00385667">
        <w:t>idea in particular is similar to what they have done in</w:t>
      </w:r>
      <w:r>
        <w:t xml:space="preserve"> Estonia </w:t>
      </w:r>
      <w:r w:rsidR="00D0716F">
        <w:t>and</w:t>
      </w:r>
      <w:r>
        <w:t xml:space="preserve"> </w:t>
      </w:r>
      <w:r w:rsidR="00385667">
        <w:t>Latvia,</w:t>
      </w:r>
      <w:r>
        <w:t xml:space="preserve"> effectively taxing business income when it is </w:t>
      </w:r>
      <w:r w:rsidR="00385667">
        <w:t>distributed to individuals.</w:t>
      </w:r>
      <w:r w:rsidR="00C006EE">
        <w:t xml:space="preserve"> </w:t>
      </w:r>
      <w:r w:rsidR="00385667">
        <w:t>They do tax i</w:t>
      </w:r>
      <w:r w:rsidR="00D0716F">
        <w:t>t</w:t>
      </w:r>
      <w:r w:rsidR="00385667">
        <w:t xml:space="preserve"> at the corporate level because it is a</w:t>
      </w:r>
      <w:r w:rsidR="00D0716F">
        <w:t xml:space="preserve"> </w:t>
      </w:r>
      <w:r w:rsidR="00385667">
        <w:t>withholding tax</w:t>
      </w:r>
      <w:r w:rsidR="00B01A1D">
        <w:t>,</w:t>
      </w:r>
      <w:r w:rsidR="00385667">
        <w:t xml:space="preserve"> but</w:t>
      </w:r>
      <w:r>
        <w:t xml:space="preserve"> if profits are retained and reinvested no tax applies</w:t>
      </w:r>
      <w:r w:rsidR="00385667">
        <w:t>.</w:t>
      </w:r>
      <w:r w:rsidR="00C006EE">
        <w:t xml:space="preserve"> </w:t>
      </w:r>
      <w:r w:rsidR="00385667">
        <w:t>You effectively have a zero marginal tax rate on new investment. T</w:t>
      </w:r>
      <w:r>
        <w:t>hat is a good thing for growth. That is one way of getting towards what is broadly termed full expensing</w:t>
      </w:r>
      <w:r w:rsidR="00385667">
        <w:t>, which is letting companies write off their capital expenditure</w:t>
      </w:r>
      <w:r>
        <w:t xml:space="preserve"> in full and immediately</w:t>
      </w:r>
      <w:r w:rsidR="00B01A1D">
        <w:t>,</w:t>
      </w:r>
      <w:r>
        <w:t xml:space="preserve"> which I think</w:t>
      </w:r>
      <w:r w:rsidR="00B01A1D">
        <w:t>,</w:t>
      </w:r>
      <w:r>
        <w:t xml:space="preserve"> and many economists have said</w:t>
      </w:r>
      <w:r w:rsidR="00B01A1D">
        <w:t>,</w:t>
      </w:r>
      <w:r>
        <w:t xml:space="preserve"> </w:t>
      </w:r>
      <w:r w:rsidR="00AE03E5">
        <w:t xml:space="preserve">would be one of the best ways </w:t>
      </w:r>
      <w:r>
        <w:t xml:space="preserve">to boost growth </w:t>
      </w:r>
      <w:r w:rsidR="00AE03E5">
        <w:t>through the tax system</w:t>
      </w:r>
      <w:r>
        <w:t>.</w:t>
      </w:r>
    </w:p>
    <w:p w:rsidR="0059309A" w:rsidP="0059309A">
      <w:pPr>
        <w:pStyle w:val="Answer"/>
      </w:pPr>
      <w:sdt>
        <w:sdtPr>
          <w:alias w:val="Witness"/>
          <w:id w:val="1305818839"/>
          <w:placeholder>
            <w:docPart w:val="DefaultPlaceholder_1082065158"/>
          </w:placeholder>
          <w:richText/>
        </w:sdtPr>
        <w:sdtContent>
          <w:r w:rsidRPr="00985AFB" w:rsidR="00985AFB">
            <w:rPr>
              <w:b/>
              <w:i/>
            </w:rPr>
            <w:t>Chris Sanger:</w:t>
          </w:r>
          <w:r w:rsidRPr="0059309A">
            <w:rPr>
              <w:b/>
            </w:rPr>
            <w:t xml:space="preserve"> </w:t>
          </w:r>
        </w:sdtContent>
      </w:sdt>
      <w:r w:rsidR="00B01A1D">
        <w:t xml:space="preserve">It </w:t>
      </w:r>
      <w:r>
        <w:t>is reall</w:t>
      </w:r>
      <w:r w:rsidR="00AE03E5">
        <w:t>y</w:t>
      </w:r>
      <w:r>
        <w:t xml:space="preserve"> important to think about the corporate </w:t>
      </w:r>
      <w:r w:rsidR="00AE03E5">
        <w:t xml:space="preserve">tax system </w:t>
      </w:r>
      <w:r w:rsidR="00A0643C">
        <w:t>more widely among</w:t>
      </w:r>
      <w:r w:rsidR="00AE03E5">
        <w:t xml:space="preserve"> the other tax systems.</w:t>
      </w:r>
      <w:r w:rsidR="00C006EE">
        <w:t xml:space="preserve"> </w:t>
      </w:r>
      <w:r w:rsidR="00AE03E5">
        <w:t>It also acts as a</w:t>
      </w:r>
      <w:r>
        <w:t xml:space="preserve"> protection </w:t>
      </w:r>
      <w:r w:rsidR="00AE03E5">
        <w:t>against</w:t>
      </w:r>
      <w:r>
        <w:t xml:space="preserve"> people incorporating</w:t>
      </w:r>
      <w:r w:rsidR="00AE03E5">
        <w:t xml:space="preserve"> and effectively creat</w:t>
      </w:r>
      <w:r>
        <w:t>ing money boxes</w:t>
      </w:r>
      <w:r w:rsidR="00AE03E5">
        <w:t>.</w:t>
      </w:r>
      <w:r w:rsidR="00C006EE">
        <w:t xml:space="preserve"> </w:t>
      </w:r>
      <w:r w:rsidR="00AE03E5">
        <w:t>You should not look at the corporate tax system on its own</w:t>
      </w:r>
      <w:r w:rsidR="007957F4">
        <w:t>,</w:t>
      </w:r>
      <w:r w:rsidR="00AE03E5">
        <w:t xml:space="preserve"> and a single one that applied on withdrawals might have problems</w:t>
      </w:r>
      <w:r>
        <w:t xml:space="preserve"> in that space.</w:t>
      </w:r>
    </w:p>
    <w:p w:rsidR="0059309A" w:rsidP="0059309A">
      <w:pPr>
        <w:pStyle w:val="Answer"/>
      </w:pPr>
      <w:sdt>
        <w:sdtPr>
          <w:alias w:val="Witness"/>
          <w:id w:val="-1345866257"/>
          <w:placeholder>
            <w:docPart w:val="DefaultPlaceholder_1082065158"/>
          </w:placeholder>
          <w:richText/>
        </w:sdtPr>
        <w:sdtContent>
          <w:r w:rsidRPr="00985AFB" w:rsidR="00985AFB">
            <w:rPr>
              <w:b/>
              <w:i/>
            </w:rPr>
            <w:t>Annie Gascoyne:</w:t>
          </w:r>
          <w:r w:rsidRPr="0059309A">
            <w:rPr>
              <w:b/>
            </w:rPr>
            <w:t xml:space="preserve"> </w:t>
          </w:r>
        </w:sdtContent>
      </w:sdt>
      <w:r>
        <w:t>In terms of reducing business taxes, there is no need to say</w:t>
      </w:r>
      <w:r w:rsidR="00284EB3">
        <w:t>,</w:t>
      </w:r>
      <w:r>
        <w:t xml:space="preserve"> </w:t>
      </w:r>
      <w:r w:rsidR="00284EB3">
        <w:t>“E</w:t>
      </w:r>
      <w:r>
        <w:t>radicate them completely</w:t>
      </w:r>
      <w:r w:rsidR="00284EB3">
        <w:t>”</w:t>
      </w:r>
      <w:r>
        <w:t>.</w:t>
      </w:r>
      <w:r w:rsidR="00C006EE">
        <w:t xml:space="preserve"> </w:t>
      </w:r>
      <w:r>
        <w:t xml:space="preserve">Businesses are comfortable </w:t>
      </w:r>
      <w:r w:rsidR="00284EB3">
        <w:t>paying taxes.</w:t>
      </w:r>
      <w:r w:rsidR="00C006EE">
        <w:t xml:space="preserve"> </w:t>
      </w:r>
      <w:r w:rsidR="00284EB3">
        <w:t>In terms of future reform, it is about that marginal decision about where you can incentivise</w:t>
      </w:r>
      <w:r>
        <w:t xml:space="preserve"> investment and growth.</w:t>
      </w:r>
    </w:p>
    <w:p w:rsidR="0059309A" w:rsidP="0059309A">
      <w:pPr>
        <w:pStyle w:val="Question"/>
      </w:pPr>
      <w:sdt>
        <w:sdtPr>
          <w:alias w:val="Member"/>
          <w:tag w:val="&lt;Member mnisId='4064' dodsId='83404'&gt;"/>
          <w:id w:val="1887839362"/>
          <w:placeholder>
            <w:docPart w:val="DefaultPlaceholder_1082065158"/>
          </w:placeholder>
          <w:richText/>
        </w:sdtPr>
        <w:sdtContent>
          <w:r w:rsidRPr="0059309A">
            <w:rPr>
              <w:b/>
            </w:rPr>
            <w:t xml:space="preserve">Mr </w:t>
          </w:r>
          <w:r w:rsidR="00D27C12">
            <w:rPr>
              <w:b/>
            </w:rPr>
            <w:t>Baker:</w:t>
          </w:r>
        </w:sdtContent>
      </w:sdt>
      <w:r w:rsidR="00C006EE">
        <w:t xml:space="preserve"> </w:t>
      </w:r>
      <w:r w:rsidR="00284EB3">
        <w:t xml:space="preserve">Alex, </w:t>
      </w:r>
      <w:r w:rsidR="00A0643C">
        <w:t xml:space="preserve">give me </w:t>
      </w:r>
      <w:r w:rsidR="00284EB3">
        <w:t>your top idea for reform of the corporate tax system.</w:t>
      </w:r>
      <w:r w:rsidR="00C006EE">
        <w:t xml:space="preserve"> </w:t>
      </w:r>
    </w:p>
    <w:p w:rsidR="0059309A" w:rsidP="0059309A">
      <w:pPr>
        <w:pStyle w:val="Answer"/>
      </w:pPr>
      <w:sdt>
        <w:sdtPr>
          <w:alias w:val="Witness"/>
          <w:id w:val="-846779468"/>
          <w:placeholder>
            <w:docPart w:val="DefaultPlaceholder_1082065158"/>
          </w:placeholder>
          <w:richText/>
        </w:sdtPr>
        <w:sdtContent>
          <w:r w:rsidRPr="00985AFB" w:rsidR="00985AFB">
            <w:rPr>
              <w:b/>
              <w:i/>
            </w:rPr>
            <w:t>Alex Cobham:</w:t>
          </w:r>
          <w:r w:rsidRPr="0059309A">
            <w:rPr>
              <w:b/>
            </w:rPr>
            <w:t xml:space="preserve"> </w:t>
          </w:r>
        </w:sdtContent>
      </w:sdt>
      <w:r w:rsidR="00284EB3">
        <w:t>If we have an issue with UK business structure, i</w:t>
      </w:r>
      <w:r>
        <w:t>t is the missing middle</w:t>
      </w:r>
      <w:r w:rsidR="00284EB3">
        <w:t>.</w:t>
      </w:r>
      <w:r w:rsidR="00C006EE">
        <w:t xml:space="preserve"> </w:t>
      </w:r>
      <w:r w:rsidR="00284EB3">
        <w:t xml:space="preserve">It is too easy for people to hide personal income as corporate income at the bottom end and too easy for </w:t>
      </w:r>
      <w:r w:rsidR="00D0716F">
        <w:t>multinationals</w:t>
      </w:r>
      <w:r>
        <w:t xml:space="preserve"> to reduce their tax rates at the top end</w:t>
      </w:r>
      <w:r w:rsidR="00284EB3">
        <w:t>.</w:t>
      </w:r>
      <w:r w:rsidR="00C006EE">
        <w:t xml:space="preserve"> </w:t>
      </w:r>
      <w:r w:rsidR="00284EB3">
        <w:t>T</w:t>
      </w:r>
      <w:r>
        <w:t>hat leaves the middle</w:t>
      </w:r>
      <w:r w:rsidR="00284EB3">
        <w:t>-</w:t>
      </w:r>
      <w:r>
        <w:t>size</w:t>
      </w:r>
      <w:r w:rsidR="00A0643C">
        <w:t>d</w:t>
      </w:r>
      <w:r>
        <w:t xml:space="preserve"> companies struggling against both.</w:t>
      </w:r>
      <w:r w:rsidR="00C006EE">
        <w:t xml:space="preserve"> </w:t>
      </w:r>
      <w:r>
        <w:t>We should be thinking about that and how we deal with the two extremes.</w:t>
      </w:r>
    </w:p>
    <w:p w:rsidR="0059309A" w:rsidP="0059309A">
      <w:pPr>
        <w:pStyle w:val="Question"/>
      </w:pPr>
      <w:sdt>
        <w:sdtPr>
          <w:alias w:val="Member"/>
          <w:tag w:val="&lt;Member mnisId='3935' dodsId='62786'&gt;"/>
          <w:id w:val="931705684"/>
          <w:placeholder>
            <w:docPart w:val="DefaultPlaceholder_1082065158"/>
          </w:placeholder>
          <w:richText/>
        </w:sdtPr>
        <w:sdtContent>
          <w:r w:rsidRPr="0059309A">
            <w:rPr>
              <w:b/>
            </w:rPr>
            <w:t>Chair:</w:t>
          </w:r>
        </w:sdtContent>
      </w:sdt>
      <w:r>
        <w:t xml:space="preserve"> </w:t>
      </w:r>
      <w:r w:rsidR="00284EB3">
        <w:t>Chris, i</w:t>
      </w:r>
      <w:r>
        <w:t xml:space="preserve">f corporate tax rates </w:t>
      </w:r>
      <w:r w:rsidR="00284EB3">
        <w:t xml:space="preserve">for smaller businesses </w:t>
      </w:r>
      <w:r>
        <w:t>were to be increased by the Chanc</w:t>
      </w:r>
      <w:r w:rsidRPr="00A0643C">
        <w:t>ellor</w:t>
      </w:r>
      <w:r w:rsidR="007957F4">
        <w:t>—</w:t>
      </w:r>
      <w:r w:rsidRPr="00A0643C" w:rsidR="00284EB3">
        <w:t>that is a possibility in the future if you listen to the mood</w:t>
      </w:r>
      <w:r w:rsidR="00284EB3">
        <w:t xml:space="preserve"> music around the Treasury</w:t>
      </w:r>
      <w:r w:rsidR="007957F4">
        <w:t>—</w:t>
      </w:r>
      <w:r>
        <w:t>at what level of rise would you</w:t>
      </w:r>
      <w:r w:rsidR="00284EB3">
        <w:t>, for example,</w:t>
      </w:r>
      <w:r>
        <w:t xml:space="preserve"> start </w:t>
      </w:r>
      <w:r w:rsidR="00284EB3">
        <w:t>to impact the problem we have around</w:t>
      </w:r>
      <w:r>
        <w:t xml:space="preserve"> the three</w:t>
      </w:r>
      <w:r w:rsidR="00284EB3">
        <w:t>-</w:t>
      </w:r>
      <w:r>
        <w:t>people issue</w:t>
      </w:r>
      <w:r w:rsidR="00284EB3">
        <w:t>?</w:t>
      </w:r>
      <w:r w:rsidR="00C006EE">
        <w:t xml:space="preserve"> </w:t>
      </w:r>
      <w:r w:rsidR="00284EB3">
        <w:t>In other words, i</w:t>
      </w:r>
      <w:r>
        <w:t xml:space="preserve">t becomes more tax efficient to work for </w:t>
      </w:r>
      <w:r w:rsidR="00284EB3">
        <w:t>a personal service company rather than be employed directly, which in turn leads to</w:t>
      </w:r>
      <w:r>
        <w:t xml:space="preserve"> IR35 and all the issues </w:t>
      </w:r>
      <w:r w:rsidR="00CC5F7C">
        <w:t xml:space="preserve">and problems </w:t>
      </w:r>
      <w:r>
        <w:t>around that. Is this</w:t>
      </w:r>
      <w:r w:rsidR="00284EB3">
        <w:t>, perversely,</w:t>
      </w:r>
      <w:r>
        <w:t xml:space="preserve"> an opportunity </w:t>
      </w:r>
      <w:r w:rsidR="00284EB3">
        <w:t>to iron that out if the Chancellor were to decide to increase taxes?</w:t>
      </w:r>
      <w:r w:rsidR="00C006EE">
        <w:t xml:space="preserve"> </w:t>
      </w:r>
      <w:r w:rsidR="00284EB3">
        <w:t>Do you think you would have</w:t>
      </w:r>
      <w:r>
        <w:t xml:space="preserve"> to do it so much that it would not make a difference </w:t>
      </w:r>
      <w:r w:rsidR="00284EB3">
        <w:t xml:space="preserve">if </w:t>
      </w:r>
      <w:r>
        <w:t>it was just a percentage or two</w:t>
      </w:r>
      <w:r w:rsidR="00284EB3">
        <w:t>?</w:t>
      </w:r>
    </w:p>
    <w:p w:rsidR="0059309A" w:rsidP="0059309A">
      <w:pPr>
        <w:pStyle w:val="Answer"/>
      </w:pPr>
      <w:sdt>
        <w:sdtPr>
          <w:alias w:val="Witness"/>
          <w:id w:val="629054782"/>
          <w:placeholder>
            <w:docPart w:val="DefaultPlaceholder_1082065158"/>
          </w:placeholder>
          <w:richText/>
        </w:sdtPr>
        <w:sdtContent>
          <w:r w:rsidRPr="00985AFB" w:rsidR="00985AFB">
            <w:rPr>
              <w:b/>
              <w:i/>
            </w:rPr>
            <w:t>Chris Sanger:</w:t>
          </w:r>
          <w:r w:rsidRPr="0059309A">
            <w:rPr>
              <w:b/>
            </w:rPr>
            <w:t xml:space="preserve"> </w:t>
          </w:r>
        </w:sdtContent>
      </w:sdt>
      <w:r>
        <w:t xml:space="preserve">One </w:t>
      </w:r>
      <w:r w:rsidR="00284EB3">
        <w:t xml:space="preserve">or two </w:t>
      </w:r>
      <w:r>
        <w:t>percentage point</w:t>
      </w:r>
      <w:r w:rsidR="00284EB3">
        <w:t>s is not going to overcome the lack of paying national insurance</w:t>
      </w:r>
      <w:r>
        <w:t xml:space="preserve"> that comes as a benefit of paying out dividends </w:t>
      </w:r>
      <w:r w:rsidR="00284EB3">
        <w:t>through a personal service company.</w:t>
      </w:r>
      <w:r w:rsidR="00C006EE">
        <w:t xml:space="preserve"> </w:t>
      </w:r>
      <w:r w:rsidR="00284EB3">
        <w:t>You would need to go up quite a few percentage points to address that.</w:t>
      </w:r>
      <w:r w:rsidR="00C006EE">
        <w:t xml:space="preserve"> </w:t>
      </w:r>
      <w:r w:rsidR="00284EB3">
        <w:t>Arguably,</w:t>
      </w:r>
      <w:r>
        <w:t xml:space="preserve"> </w:t>
      </w:r>
      <w:r w:rsidR="00284EB3">
        <w:t>i</w:t>
      </w:r>
      <w:r>
        <w:t>t may be better to look at the employment</w:t>
      </w:r>
      <w:r w:rsidR="00284EB3">
        <w:t>/</w:t>
      </w:r>
      <w:r>
        <w:t>self</w:t>
      </w:r>
      <w:r w:rsidR="00BF2F8C">
        <w:t>-</w:t>
      </w:r>
      <w:r>
        <w:t xml:space="preserve">employment divide </w:t>
      </w:r>
      <w:r w:rsidR="00284EB3">
        <w:t>that I know you have considered before</w:t>
      </w:r>
      <w:r w:rsidR="005A5C44">
        <w:t>,</w:t>
      </w:r>
      <w:r w:rsidR="00284EB3">
        <w:t xml:space="preserve"> because that would then be taken into account int</w:t>
      </w:r>
      <w:r>
        <w:t xml:space="preserve">o the IR35 calculation. </w:t>
      </w:r>
      <w:r w:rsidR="00BF2F8C">
        <w:t>On t</w:t>
      </w:r>
      <w:r>
        <w:t xml:space="preserve">he question of raising it for small businesses, if you were </w:t>
      </w:r>
      <w:r w:rsidR="00284EB3">
        <w:t>going to go down that route, you would really have to distinguish between the avoidance you are</w:t>
      </w:r>
      <w:r>
        <w:t xml:space="preserve"> trying to deal with rather than penalising smaller business</w:t>
      </w:r>
      <w:r w:rsidR="00284EB3">
        <w:t>es because of the</w:t>
      </w:r>
      <w:r>
        <w:t xml:space="preserve"> third</w:t>
      </w:r>
      <w:r w:rsidR="00284EB3">
        <w:t>-</w:t>
      </w:r>
      <w:r>
        <w:t>person problem.</w:t>
      </w:r>
    </w:p>
    <w:p w:rsidR="0059309A" w:rsidP="0059309A">
      <w:pPr>
        <w:pStyle w:val="Question"/>
      </w:pPr>
      <w:sdt>
        <w:sdtPr>
          <w:alias w:val="Member"/>
          <w:tag w:val="&lt;Member mnisId='4768' dodsId=''&gt;"/>
          <w:id w:val="223652019"/>
          <w:placeholder>
            <w:docPart w:val="DefaultPlaceholder_1082065158"/>
          </w:placeholder>
          <w:richText/>
        </w:sdtPr>
        <w:sdtContent>
          <w:r w:rsidRPr="0059309A">
            <w:rPr>
              <w:b/>
            </w:rPr>
            <w:t>Julie Marson:</w:t>
          </w:r>
        </w:sdtContent>
      </w:sdt>
      <w:r>
        <w:t xml:space="preserve"> I would like to turn to the digital services tax specifically. </w:t>
      </w:r>
      <w:r w:rsidR="00284EB3">
        <w:t>Perhaps I could start with Chris</w:t>
      </w:r>
      <w:r w:rsidR="00777238">
        <w:t>;</w:t>
      </w:r>
      <w:r w:rsidR="00C006EE">
        <w:t xml:space="preserve"> </w:t>
      </w:r>
      <w:r w:rsidR="00284EB3">
        <w:t>I will not let you draw breath.</w:t>
      </w:r>
      <w:r w:rsidR="00C006EE">
        <w:t xml:space="preserve"> </w:t>
      </w:r>
      <w:r>
        <w:t>Can I get your view on how effective you think the digital services tax will be</w:t>
      </w:r>
      <w:r w:rsidR="00284EB3">
        <w:t xml:space="preserve"> in ensuring that digital companies pay their</w:t>
      </w:r>
      <w:r>
        <w:t xml:space="preserve"> fair share of tax in the UK?</w:t>
      </w:r>
    </w:p>
    <w:p w:rsidR="00FE356B" w:rsidP="0059309A">
      <w:pPr>
        <w:pStyle w:val="Answer"/>
      </w:pPr>
      <w:sdt>
        <w:sdtPr>
          <w:alias w:val="Witness"/>
          <w:id w:val="2013796233"/>
          <w:placeholder>
            <w:docPart w:val="DefaultPlaceholder_1082065158"/>
          </w:placeholder>
          <w:richText/>
        </w:sdtPr>
        <w:sdtContent>
          <w:r w:rsidRPr="00985AFB" w:rsidR="00985AFB">
            <w:rPr>
              <w:b/>
              <w:i/>
            </w:rPr>
            <w:t>Chris Sanger:</w:t>
          </w:r>
          <w:r w:rsidRPr="0059309A" w:rsidR="0059309A">
            <w:rPr>
              <w:b/>
            </w:rPr>
            <w:t xml:space="preserve"> </w:t>
          </w:r>
        </w:sdtContent>
      </w:sdt>
      <w:r w:rsidR="00777238">
        <w:t xml:space="preserve">If </w:t>
      </w:r>
      <w:r w:rsidR="00284EB3">
        <w:t xml:space="preserve">I look at </w:t>
      </w:r>
      <w:r w:rsidR="007957F4">
        <w:t xml:space="preserve">the </w:t>
      </w:r>
      <w:r w:rsidR="00284EB3">
        <w:t xml:space="preserve">digital services tax and digitalised companies themselves, </w:t>
      </w:r>
      <w:r w:rsidR="0059309A">
        <w:t xml:space="preserve">the digital services tax in the UK is </w:t>
      </w:r>
      <w:r w:rsidR="00284EB3">
        <w:t>focused on those businesses where the users partic</w:t>
      </w:r>
      <w:r w:rsidR="00E8149C">
        <w:t>i</w:t>
      </w:r>
      <w:r w:rsidR="00284EB3">
        <w:t xml:space="preserve">pate in creating the </w:t>
      </w:r>
      <w:r w:rsidR="0059309A">
        <w:t xml:space="preserve">type of profit that </w:t>
      </w:r>
      <w:r w:rsidR="00777238">
        <w:t>they</w:t>
      </w:r>
      <w:r w:rsidR="0059309A">
        <w:t xml:space="preserve"> are making</w:t>
      </w:r>
      <w:r w:rsidR="00777238">
        <w:t>,</w:t>
      </w:r>
      <w:r>
        <w:t xml:space="preserve"> whereas in the past they would have had to be in the UK undertaking that activity and</w:t>
      </w:r>
      <w:r w:rsidR="0059309A">
        <w:t xml:space="preserve"> taxable in the first place. The reason I say that is that</w:t>
      </w:r>
      <w:r w:rsidR="00777238">
        <w:t>,</w:t>
      </w:r>
      <w:r w:rsidR="0059309A">
        <w:t xml:space="preserve"> when you compare that </w:t>
      </w:r>
      <w:r>
        <w:t>to digital taxes and where the</w:t>
      </w:r>
      <w:r w:rsidR="0059309A">
        <w:t xml:space="preserve"> OECD is going in </w:t>
      </w:r>
      <w:r>
        <w:t xml:space="preserve">reallocating who gets to tax the </w:t>
      </w:r>
      <w:r w:rsidR="00E8149C">
        <w:t>profits</w:t>
      </w:r>
      <w:r>
        <w:t xml:space="preserve"> of digitalised companies, </w:t>
      </w:r>
      <w:r w:rsidR="0059309A">
        <w:t>there is a big difference between the two. The UK’s DST is focused on the sea</w:t>
      </w:r>
      <w:r>
        <w:t>r</w:t>
      </w:r>
      <w:r w:rsidR="0059309A">
        <w:t xml:space="preserve">ch </w:t>
      </w:r>
      <w:r w:rsidR="00E8149C">
        <w:t>engines</w:t>
      </w:r>
      <w:r>
        <w:t>, the social networks and the</w:t>
      </w:r>
      <w:r w:rsidR="0059309A">
        <w:t xml:space="preserve"> platforms themselves</w:t>
      </w:r>
      <w:r w:rsidR="00777238">
        <w:t>,</w:t>
      </w:r>
      <w:r w:rsidR="0059309A">
        <w:t xml:space="preserve"> rather </w:t>
      </w:r>
      <w:r w:rsidR="0059309A">
        <w:t xml:space="preserve">than addressing the </w:t>
      </w:r>
      <w:r>
        <w:t>ability</w:t>
      </w:r>
      <w:r w:rsidR="0059309A">
        <w:t xml:space="preserve"> </w:t>
      </w:r>
      <w:r>
        <w:t>for businesses</w:t>
      </w:r>
      <w:r w:rsidR="0059309A">
        <w:t xml:space="preserve"> to sell their own goods</w:t>
      </w:r>
      <w:r>
        <w:t xml:space="preserve"> </w:t>
      </w:r>
      <w:r w:rsidR="00E8149C">
        <w:t>o</w:t>
      </w:r>
      <w:r>
        <w:t>ver the internet</w:t>
      </w:r>
      <w:r w:rsidR="0059309A">
        <w:t>.</w:t>
      </w:r>
      <w:r w:rsidR="00C006EE">
        <w:t xml:space="preserve"> </w:t>
      </w:r>
      <w:r w:rsidR="0059309A">
        <w:t xml:space="preserve">There is a difference between those two. </w:t>
      </w:r>
    </w:p>
    <w:p w:rsidR="0059309A" w:rsidP="0059309A">
      <w:pPr>
        <w:pStyle w:val="Answer"/>
      </w:pPr>
      <w:r>
        <w:t>The</w:t>
      </w:r>
      <w:r w:rsidR="00FE356B">
        <w:t xml:space="preserve"> DST as it has been designed is really </w:t>
      </w:r>
      <w:r w:rsidR="00777238">
        <w:t>focus</w:t>
      </w:r>
      <w:r w:rsidR="00FE356B">
        <w:t>ed on that user participation and</w:t>
      </w:r>
      <w:r>
        <w:t xml:space="preserve"> should generate the revenue that the Government </w:t>
      </w:r>
      <w:r w:rsidR="00777238">
        <w:t>were</w:t>
      </w:r>
      <w:r>
        <w:t xml:space="preserve"> looking it. </w:t>
      </w:r>
      <w:r w:rsidR="00FE356B">
        <w:t>We are talking around about £400 million a year.</w:t>
      </w:r>
      <w:r w:rsidR="00C006EE">
        <w:t xml:space="preserve"> </w:t>
      </w:r>
      <w:r>
        <w:t xml:space="preserve">It is not a number that is going to pay back the </w:t>
      </w:r>
      <w:r w:rsidR="007F279A">
        <w:t>Covid</w:t>
      </w:r>
      <w:r w:rsidR="00FE356B">
        <w:t>-</w:t>
      </w:r>
      <w:r>
        <w:t>related debt</w:t>
      </w:r>
      <w:r w:rsidR="00777238">
        <w:t>,</w:t>
      </w:r>
      <w:r>
        <w:t xml:space="preserve"> but it will act to generate that revenue. The question </w:t>
      </w:r>
      <w:r w:rsidR="00FE356B">
        <w:t>that</w:t>
      </w:r>
      <w:r>
        <w:t xml:space="preserve"> </w:t>
      </w:r>
      <w:r w:rsidR="00FE356B">
        <w:t>arises</w:t>
      </w:r>
      <w:r>
        <w:t xml:space="preserve"> is</w:t>
      </w:r>
      <w:r w:rsidR="00DF4226">
        <w:t>,</w:t>
      </w:r>
      <w:r w:rsidR="00FE356B">
        <w:t xml:space="preserve"> </w:t>
      </w:r>
      <w:r w:rsidR="00DF4226">
        <w:t>“W</w:t>
      </w:r>
      <w:r w:rsidR="00FE356B">
        <w:t>ho is actually suffering that</w:t>
      </w:r>
      <w:r w:rsidR="00DF4226">
        <w:t>?”</w:t>
      </w:r>
      <w:r w:rsidR="00C006EE">
        <w:t xml:space="preserve"> </w:t>
      </w:r>
      <w:r w:rsidR="00FE356B">
        <w:t xml:space="preserve">Is </w:t>
      </w:r>
      <w:r>
        <w:t>that going to be passed on to consumers effectively as an indirect tax</w:t>
      </w:r>
      <w:r w:rsidR="00FE356B">
        <w:t>?</w:t>
      </w:r>
      <w:r w:rsidR="00C006EE">
        <w:t xml:space="preserve"> </w:t>
      </w:r>
      <w:r w:rsidR="00FE356B">
        <w:t>I</w:t>
      </w:r>
      <w:r>
        <w:t xml:space="preserve">t is indeed a turnover </w:t>
      </w:r>
      <w:r w:rsidR="00FE356B">
        <w:t>tax</w:t>
      </w:r>
      <w:r w:rsidR="007957F4">
        <w:t>,</w:t>
      </w:r>
      <w:r w:rsidR="00FE356B">
        <w:t xml:space="preserve"> so it is not taxing profit.</w:t>
      </w:r>
      <w:r w:rsidR="00C006EE">
        <w:t xml:space="preserve"> </w:t>
      </w:r>
      <w:r w:rsidR="00FE356B">
        <w:t xml:space="preserve">It is giving rise to double tax somewhere else, although </w:t>
      </w:r>
      <w:r>
        <w:t xml:space="preserve">the UK does have a very positive innovation </w:t>
      </w:r>
      <w:r w:rsidR="00FE356B">
        <w:t>compared to other digital services taxes.</w:t>
      </w:r>
      <w:r w:rsidR="00C006EE">
        <w:t xml:space="preserve"> </w:t>
      </w:r>
      <w:r w:rsidR="00FE356B">
        <w:t>I</w:t>
      </w:r>
      <w:r>
        <w:t>f you are getting into very low margins or losses</w:t>
      </w:r>
      <w:r w:rsidR="00777238">
        <w:t>,</w:t>
      </w:r>
      <w:r>
        <w:t xml:space="preserve"> you are not paying it. </w:t>
      </w:r>
      <w:r w:rsidR="00FE356B">
        <w:t>T</w:t>
      </w:r>
      <w:r>
        <w:t xml:space="preserve">he UK </w:t>
      </w:r>
      <w:r w:rsidR="00E8149C">
        <w:t>version</w:t>
      </w:r>
      <w:r>
        <w:t xml:space="preserve"> is definitely a better version if you </w:t>
      </w:r>
      <w:r w:rsidR="00FE356B">
        <w:t>are looking to get closer to taxing profits but, at the moment, it is targeted at a very different area than</w:t>
      </w:r>
      <w:r>
        <w:t xml:space="preserve"> digitalised companies generally.</w:t>
      </w:r>
    </w:p>
    <w:p w:rsidR="0059309A" w:rsidP="0059309A">
      <w:pPr>
        <w:pStyle w:val="Question"/>
      </w:pPr>
      <w:sdt>
        <w:sdtPr>
          <w:alias w:val="Member"/>
          <w:tag w:val="&lt;Member mnisId='4768' dodsId=''&gt;"/>
          <w:id w:val="1933696553"/>
          <w:placeholder>
            <w:docPart w:val="DefaultPlaceholder_1082065158"/>
          </w:placeholder>
          <w:richText/>
        </w:sdtPr>
        <w:sdtContent>
          <w:r w:rsidRPr="0059309A">
            <w:rPr>
              <w:b/>
            </w:rPr>
            <w:t>Julie Marson:</w:t>
          </w:r>
        </w:sdtContent>
      </w:sdt>
      <w:r>
        <w:t xml:space="preserve"> Do you think it will deter investment in the UK?</w:t>
      </w:r>
      <w:r w:rsidR="00C006EE">
        <w:t xml:space="preserve"> </w:t>
      </w:r>
      <w:r w:rsidR="00777238">
        <w:t xml:space="preserve">Is </w:t>
      </w:r>
      <w:r>
        <w:t>there a danger of that?</w:t>
      </w:r>
    </w:p>
    <w:p w:rsidR="0059309A" w:rsidP="0059309A">
      <w:pPr>
        <w:pStyle w:val="Answer"/>
      </w:pPr>
      <w:sdt>
        <w:sdtPr>
          <w:alias w:val="Witness"/>
          <w:id w:val="1288398704"/>
          <w:placeholder>
            <w:docPart w:val="DefaultPlaceholder_1082065158"/>
          </w:placeholder>
          <w:richText/>
        </w:sdtPr>
        <w:sdtContent>
          <w:r w:rsidRPr="00985AFB" w:rsidR="00985AFB">
            <w:rPr>
              <w:b/>
              <w:i/>
            </w:rPr>
            <w:t>Chris Sanger:</w:t>
          </w:r>
          <w:r w:rsidRPr="0059309A">
            <w:rPr>
              <w:b/>
            </w:rPr>
            <w:t xml:space="preserve"> </w:t>
          </w:r>
        </w:sdtContent>
      </w:sdt>
      <w:r>
        <w:t xml:space="preserve">It will </w:t>
      </w:r>
      <w:r w:rsidR="00E8149C">
        <w:t>increase</w:t>
      </w:r>
      <w:r w:rsidR="00FE356B">
        <w:t xml:space="preserve"> the price, effectively, of those businesses acting here in the UK.</w:t>
      </w:r>
      <w:r w:rsidR="00C006EE">
        <w:t xml:space="preserve"> </w:t>
      </w:r>
      <w:r w:rsidR="00FE356B">
        <w:t xml:space="preserve">That then will determine </w:t>
      </w:r>
      <w:r>
        <w:t xml:space="preserve">whether that is a price that they can either bear themselves and </w:t>
      </w:r>
      <w:r w:rsidR="00FE356B">
        <w:t>therefore</w:t>
      </w:r>
      <w:r>
        <w:t xml:space="preserve"> it will not affect the consumer </w:t>
      </w:r>
      <w:r w:rsidR="00FE356B">
        <w:t>or whether they pass it on.</w:t>
      </w:r>
      <w:r w:rsidR="00C006EE">
        <w:t xml:space="preserve"> </w:t>
      </w:r>
      <w:r w:rsidR="00FE356B">
        <w:t>At the margin, it will deter investment.</w:t>
      </w:r>
      <w:r w:rsidR="00C006EE">
        <w:t xml:space="preserve"> </w:t>
      </w:r>
      <w:r w:rsidR="00FE356B">
        <w:t xml:space="preserve">If the opportunity is there and </w:t>
      </w:r>
      <w:r>
        <w:t>the ability to sell online is so advantageous compared to physically</w:t>
      </w:r>
      <w:r w:rsidR="00B954D8">
        <w:t>,</w:t>
      </w:r>
      <w:r>
        <w:t xml:space="preserve"> you can see that</w:t>
      </w:r>
      <w:r w:rsidR="00B954D8">
        <w:t xml:space="preserve"> that</w:t>
      </w:r>
      <w:r>
        <w:t xml:space="preserve"> will still happen</w:t>
      </w:r>
      <w:r w:rsidR="00FE356B">
        <w:t>, particularly as we have seen in the current environment.</w:t>
      </w:r>
    </w:p>
    <w:p w:rsidR="0059309A" w:rsidP="0059309A">
      <w:pPr>
        <w:pStyle w:val="Question"/>
      </w:pPr>
      <w:sdt>
        <w:sdtPr>
          <w:alias w:val="Member"/>
          <w:tag w:val="&lt;Member mnisId='4768' dodsId=''&gt;"/>
          <w:id w:val="-1427266421"/>
          <w:placeholder>
            <w:docPart w:val="DefaultPlaceholder_1082065158"/>
          </w:placeholder>
          <w:richText/>
        </w:sdtPr>
        <w:sdtContent>
          <w:r w:rsidRPr="0059309A">
            <w:rPr>
              <w:b/>
            </w:rPr>
            <w:t>Julie Marson:</w:t>
          </w:r>
        </w:sdtContent>
      </w:sdt>
      <w:r>
        <w:t xml:space="preserve"> </w:t>
      </w:r>
      <w:r w:rsidR="00DF4226">
        <w:t>Could</w:t>
      </w:r>
      <w:r>
        <w:t xml:space="preserve"> I ask the same question of Alex</w:t>
      </w:r>
      <w:r w:rsidR="00FE356B">
        <w:t>, please,</w:t>
      </w:r>
      <w:r>
        <w:t xml:space="preserve"> in terms of the potential effectiveness of this tax?</w:t>
      </w:r>
    </w:p>
    <w:p w:rsidR="00681237" w:rsidP="000F4CEF">
      <w:pPr>
        <w:pStyle w:val="Answer"/>
      </w:pPr>
      <w:sdt>
        <w:sdtPr>
          <w:alias w:val="Witness"/>
          <w:id w:val="1528747001"/>
          <w:placeholder>
            <w:docPart w:val="DefaultPlaceholder_1082065158"/>
          </w:placeholder>
          <w:richText/>
        </w:sdtPr>
        <w:sdtContent>
          <w:r w:rsidRPr="00985AFB" w:rsidR="00985AFB">
            <w:rPr>
              <w:b/>
              <w:i/>
            </w:rPr>
            <w:t>Alex Cobham:</w:t>
          </w:r>
          <w:r w:rsidRPr="0059309A" w:rsidR="0059309A">
            <w:rPr>
              <w:b/>
            </w:rPr>
            <w:t xml:space="preserve"> </w:t>
          </w:r>
        </w:sdtContent>
      </w:sdt>
      <w:r w:rsidR="00FE356B">
        <w:t xml:space="preserve">We do </w:t>
      </w:r>
      <w:r w:rsidR="00DF4226">
        <w:t xml:space="preserve">not </w:t>
      </w:r>
      <w:r w:rsidR="00FE356B">
        <w:t xml:space="preserve">have a lot of </w:t>
      </w:r>
      <w:r w:rsidR="00DF4226">
        <w:t>time</w:t>
      </w:r>
      <w:r w:rsidR="00FE356B">
        <w:t xml:space="preserve"> for this.</w:t>
      </w:r>
      <w:r w:rsidR="00C006EE">
        <w:t xml:space="preserve"> </w:t>
      </w:r>
      <w:r w:rsidR="00FE356B">
        <w:t xml:space="preserve">The </w:t>
      </w:r>
      <w:r w:rsidR="00DF4226">
        <w:t>revenues</w:t>
      </w:r>
      <w:r w:rsidR="00FE356B">
        <w:t>, as Chris says,</w:t>
      </w:r>
      <w:r w:rsidR="0059309A">
        <w:t xml:space="preserve"> are very small</w:t>
      </w:r>
      <w:r w:rsidR="00B954D8">
        <w:t>.</w:t>
      </w:r>
      <w:r w:rsidR="0059309A">
        <w:t xml:space="preserve"> </w:t>
      </w:r>
      <w:r w:rsidR="00B954D8">
        <w:t xml:space="preserve">More </w:t>
      </w:r>
      <w:r w:rsidR="0059309A">
        <w:t>than that</w:t>
      </w:r>
      <w:r w:rsidR="00FE356B">
        <w:t>,</w:t>
      </w:r>
      <w:r w:rsidR="0059309A">
        <w:t xml:space="preserve"> it does not </w:t>
      </w:r>
      <w:r w:rsidR="00DF4226">
        <w:t>address</w:t>
      </w:r>
      <w:r w:rsidR="0059309A">
        <w:t xml:space="preserve"> the fundamental </w:t>
      </w:r>
      <w:r w:rsidR="00FE356B">
        <w:t>problem here</w:t>
      </w:r>
      <w:r w:rsidR="00B954D8">
        <w:t>,</w:t>
      </w:r>
      <w:r w:rsidR="00FE356B">
        <w:t xml:space="preserve"> which is not that there is turnover not being taxed.</w:t>
      </w:r>
      <w:r w:rsidR="00C006EE">
        <w:t xml:space="preserve"> </w:t>
      </w:r>
      <w:r w:rsidR="00FE356B">
        <w:t>It is that these companies are</w:t>
      </w:r>
      <w:r w:rsidR="0059309A">
        <w:t xml:space="preserve"> exceptionally aggressive </w:t>
      </w:r>
      <w:r w:rsidR="00FE356B">
        <w:t>at shifting their profits out of the UK, even</w:t>
      </w:r>
      <w:r w:rsidR="0059309A">
        <w:t xml:space="preserve"> though they make so much of their </w:t>
      </w:r>
      <w:r w:rsidR="00FE356B">
        <w:t>sales</w:t>
      </w:r>
      <w:r w:rsidR="0059309A">
        <w:t xml:space="preserve"> here.</w:t>
      </w:r>
      <w:r w:rsidR="00C006EE">
        <w:t xml:space="preserve"> </w:t>
      </w:r>
      <w:r w:rsidR="0059309A">
        <w:t xml:space="preserve">The fact that it can be </w:t>
      </w:r>
      <w:r w:rsidR="00FE356B">
        <w:t xml:space="preserve">passed </w:t>
      </w:r>
      <w:r w:rsidR="008B77DB">
        <w:t>on to</w:t>
      </w:r>
      <w:r w:rsidR="00FE356B">
        <w:t xml:space="preserve"> consumers will also make it</w:t>
      </w:r>
      <w:r w:rsidR="0059309A">
        <w:t xml:space="preserve"> regressive</w:t>
      </w:r>
      <w:r>
        <w:t>,</w:t>
      </w:r>
      <w:r w:rsidR="0059309A">
        <w:t xml:space="preserve"> rather than progressive</w:t>
      </w:r>
      <w:r>
        <w:t>,</w:t>
      </w:r>
      <w:r w:rsidR="0059309A">
        <w:t xml:space="preserve"> </w:t>
      </w:r>
      <w:r w:rsidR="00FE356B">
        <w:t xml:space="preserve">as it would be if it was on profit. </w:t>
      </w:r>
    </w:p>
    <w:p w:rsidR="0059309A" w:rsidP="000F4CEF">
      <w:pPr>
        <w:pStyle w:val="Answer"/>
      </w:pPr>
      <w:r>
        <w:t xml:space="preserve">Although it should not be a priority to get rid of this, </w:t>
      </w:r>
      <w:r>
        <w:t>it is not part of the long</w:t>
      </w:r>
      <w:r>
        <w:t>-</w:t>
      </w:r>
      <w:r>
        <w:t xml:space="preserve">term solution. We need to see the UK move in the direction </w:t>
      </w:r>
      <w:r>
        <w:t xml:space="preserve">that some of the OECD discussions have gone, although they have completely stalled, and </w:t>
      </w:r>
      <w:r>
        <w:t xml:space="preserve">cut through to assessing multinationals on the share of their global profits </w:t>
      </w:r>
      <w:r>
        <w:t>that aligns with the share of their activity in the UK.</w:t>
      </w:r>
      <w:r w:rsidR="00C006EE">
        <w:t xml:space="preserve"> </w:t>
      </w:r>
      <w:r>
        <w:t>That</w:t>
      </w:r>
      <w:r>
        <w:t xml:space="preserve"> is the only way to break this knot of profit shifting</w:t>
      </w:r>
      <w:r>
        <w:t>.</w:t>
      </w:r>
      <w:r w:rsidR="00C006EE">
        <w:t xml:space="preserve"> </w:t>
      </w:r>
      <w:r>
        <w:t>At that stage, you do not need to worry about these workarounds like</w:t>
      </w:r>
      <w:r>
        <w:t xml:space="preserve"> taxing turnover</w:t>
      </w:r>
      <w:r w:rsidR="00681237">
        <w:t>,</w:t>
      </w:r>
      <w:r>
        <w:t xml:space="preserve"> </w:t>
      </w:r>
      <w:r w:rsidR="00681237">
        <w:t>which</w:t>
      </w:r>
      <w:r>
        <w:t xml:space="preserve"> risk introducing distortions.</w:t>
      </w:r>
      <w:r w:rsidRPr="00FE356B">
        <w:t xml:space="preserve"> </w:t>
      </w:r>
    </w:p>
    <w:p w:rsidR="0059309A" w:rsidP="0059309A">
      <w:pPr>
        <w:pStyle w:val="Question"/>
      </w:pPr>
      <w:sdt>
        <w:sdtPr>
          <w:alias w:val="Member"/>
          <w:tag w:val="&lt;Member mnisId='4768' dodsId=''&gt;"/>
          <w:id w:val="-916943413"/>
          <w:placeholder>
            <w:docPart w:val="DefaultPlaceholder_1082065158"/>
          </w:placeholder>
          <w:richText/>
        </w:sdtPr>
        <w:sdtContent>
          <w:r w:rsidRPr="0059309A">
            <w:rPr>
              <w:b/>
            </w:rPr>
            <w:t>Julie Marson:</w:t>
          </w:r>
        </w:sdtContent>
      </w:sdt>
      <w:r>
        <w:t xml:space="preserve"> </w:t>
      </w:r>
      <w:r w:rsidR="00917E41">
        <w:t>Tom, t</w:t>
      </w:r>
      <w:r>
        <w:t xml:space="preserve">he Government </w:t>
      </w:r>
      <w:r w:rsidR="00681237">
        <w:t>have</w:t>
      </w:r>
      <w:r>
        <w:t xml:space="preserve"> been clear that this measure is pending international agreement and that it will be repealed if we </w:t>
      </w:r>
      <w:r w:rsidR="00917E41">
        <w:t>get that.</w:t>
      </w:r>
      <w:r w:rsidR="00C006EE">
        <w:t xml:space="preserve"> </w:t>
      </w:r>
      <w:r w:rsidR="00917E41">
        <w:t xml:space="preserve">How likely </w:t>
      </w:r>
      <w:r w:rsidR="00681237">
        <w:t xml:space="preserve">is </w:t>
      </w:r>
      <w:r w:rsidR="00917E41">
        <w:t xml:space="preserve">it that we will move </w:t>
      </w:r>
      <w:r w:rsidR="008B77DB">
        <w:t>on to</w:t>
      </w:r>
      <w:r>
        <w:t xml:space="preserve"> enacting international measures on </w:t>
      </w:r>
      <w:r>
        <w:t>this basis?</w:t>
      </w:r>
    </w:p>
    <w:p w:rsidR="000F4CEF" w:rsidP="00917E41">
      <w:pPr>
        <w:pStyle w:val="Answer"/>
      </w:pPr>
      <w:sdt>
        <w:sdtPr>
          <w:alias w:val="Witness"/>
          <w:id w:val="870194386"/>
          <w:placeholder>
            <w:docPart w:val="DefaultPlaceholder_1082065158"/>
          </w:placeholder>
          <w:richText/>
        </w:sdtPr>
        <w:sdtContent>
          <w:r w:rsidRPr="00985AFB" w:rsidR="00985AFB">
            <w:rPr>
              <w:b/>
              <w:i/>
            </w:rPr>
            <w:t>Tom Clougherty:</w:t>
          </w:r>
          <w:r w:rsidRPr="0059309A" w:rsidR="0059309A">
            <w:rPr>
              <w:b/>
            </w:rPr>
            <w:t xml:space="preserve"> </w:t>
          </w:r>
        </w:sdtContent>
      </w:sdt>
      <w:r w:rsidR="00917E41">
        <w:t xml:space="preserve">It </w:t>
      </w:r>
      <w:r w:rsidR="0059309A">
        <w:t xml:space="preserve">is tough to say </w:t>
      </w:r>
      <w:r w:rsidR="00917E41">
        <w:t>because, as Alex pointed out, the talks seem to have stalled.</w:t>
      </w:r>
      <w:r w:rsidR="00C006EE">
        <w:t xml:space="preserve"> </w:t>
      </w:r>
      <w:r w:rsidR="00917E41">
        <w:t xml:space="preserve">An international agreement is </w:t>
      </w:r>
      <w:r w:rsidR="0059309A">
        <w:t>somewhat more likely after the US presidential elections</w:t>
      </w:r>
      <w:r w:rsidR="00917E41">
        <w:t xml:space="preserve"> than it was before</w:t>
      </w:r>
      <w:r w:rsidR="0059309A">
        <w:t xml:space="preserve">. </w:t>
      </w:r>
      <w:r w:rsidR="00917E41">
        <w:t>A</w:t>
      </w:r>
      <w:r w:rsidR="0059309A">
        <w:t xml:space="preserve"> Biden </w:t>
      </w:r>
      <w:r w:rsidR="00681237">
        <w:t xml:space="preserve">Administration </w:t>
      </w:r>
      <w:r w:rsidR="0059309A">
        <w:t xml:space="preserve">might be more </w:t>
      </w:r>
      <w:r w:rsidR="00917E41">
        <w:t>open to coming to the table on this issue.</w:t>
      </w:r>
      <w:r w:rsidR="00C006EE">
        <w:t xml:space="preserve"> </w:t>
      </w:r>
      <w:r w:rsidR="00681237">
        <w:t xml:space="preserve">We </w:t>
      </w:r>
      <w:r w:rsidR="00917E41">
        <w:t xml:space="preserve">should fool </w:t>
      </w:r>
      <w:r w:rsidR="00681237">
        <w:t xml:space="preserve">not </w:t>
      </w:r>
      <w:r w:rsidR="00917E41">
        <w:t>ourselves</w:t>
      </w:r>
      <w:r w:rsidR="0059309A">
        <w:t xml:space="preserve"> into thinking that, just because it is Joe</w:t>
      </w:r>
      <w:r w:rsidR="00917E41">
        <w:t xml:space="preserve"> </w:t>
      </w:r>
      <w:r w:rsidR="0059309A">
        <w:t xml:space="preserve">Biden </w:t>
      </w:r>
      <w:r w:rsidR="00917E41">
        <w:t xml:space="preserve">perhaps taking a more diplomatic approach to international relations, an agreement </w:t>
      </w:r>
      <w:r w:rsidR="0059309A">
        <w:t xml:space="preserve">will therefore be easy. The American </w:t>
      </w:r>
      <w:r w:rsidR="00D166EE">
        <w:t xml:space="preserve">trade Department </w:t>
      </w:r>
      <w:r w:rsidR="0059309A">
        <w:t xml:space="preserve">and Treasury are pretty fierce </w:t>
      </w:r>
      <w:r w:rsidR="00917E41">
        <w:t>in</w:t>
      </w:r>
      <w:r w:rsidR="0059309A">
        <w:t xml:space="preserve"> protecting their own </w:t>
      </w:r>
      <w:r w:rsidR="00917E41">
        <w:t>interests.</w:t>
      </w:r>
      <w:r w:rsidR="00C006EE">
        <w:t xml:space="preserve"> </w:t>
      </w:r>
    </w:p>
    <w:p w:rsidR="0059309A" w:rsidP="00917E41">
      <w:pPr>
        <w:pStyle w:val="Answer"/>
      </w:pPr>
      <w:r>
        <w:t>The big problem here is</w:t>
      </w:r>
      <w:r w:rsidR="00294952">
        <w:t xml:space="preserve"> that</w:t>
      </w:r>
      <w:r>
        <w:t xml:space="preserve"> if the OECD pillar 1 </w:t>
      </w:r>
      <w:r w:rsidR="00D166EE">
        <w:t>negotiations</w:t>
      </w:r>
      <w:r>
        <w:t xml:space="preserve"> are really </w:t>
      </w:r>
      <w:r w:rsidR="00777238">
        <w:t>focus</w:t>
      </w:r>
      <w:r>
        <w:t>ed on</w:t>
      </w:r>
      <w:r>
        <w:t xml:space="preserve"> digital companies, we are largely talking</w:t>
      </w:r>
      <w:r>
        <w:t xml:space="preserve"> </w:t>
      </w:r>
      <w:r>
        <w:t>about Europeans trying to get a slice of</w:t>
      </w:r>
      <w:r>
        <w:t xml:space="preserve"> what are, at the moment,</w:t>
      </w:r>
      <w:r>
        <w:t xml:space="preserve"> American tax revenues</w:t>
      </w:r>
      <w:r>
        <w:t xml:space="preserve"> because that is where the big tech companies are.</w:t>
      </w:r>
      <w:r>
        <w:t xml:space="preserve"> If there</w:t>
      </w:r>
      <w:r>
        <w:t xml:space="preserve"> </w:t>
      </w:r>
      <w:r>
        <w:t xml:space="preserve">is a path to compromise and agreement, it is by a </w:t>
      </w:r>
      <w:r>
        <w:t>som</w:t>
      </w:r>
      <w:r w:rsidR="000F4CEF">
        <w:t>e</w:t>
      </w:r>
      <w:r>
        <w:t xml:space="preserve">what </w:t>
      </w:r>
      <w:r>
        <w:t xml:space="preserve">wider focus </w:t>
      </w:r>
      <w:r w:rsidR="003E36B0">
        <w:t>at</w:t>
      </w:r>
      <w:r>
        <w:t xml:space="preserve"> the OECD negotiations</w:t>
      </w:r>
      <w:r w:rsidR="003E36B0">
        <w:t>,</w:t>
      </w:r>
      <w:r>
        <w:t xml:space="preserve"> so that it is</w:t>
      </w:r>
      <w:r>
        <w:t xml:space="preserve"> not simply about those big tech companies</w:t>
      </w:r>
      <w:r w:rsidR="007957F4">
        <w:t>,</w:t>
      </w:r>
      <w:r>
        <w:t xml:space="preserve"> but more broadly </w:t>
      </w:r>
      <w:r>
        <w:t>about</w:t>
      </w:r>
      <w:r>
        <w:t xml:space="preserve"> </w:t>
      </w:r>
      <w:r>
        <w:t xml:space="preserve">how we look at </w:t>
      </w:r>
      <w:r>
        <w:t xml:space="preserve">the corporate tax base </w:t>
      </w:r>
      <w:r>
        <w:t>internationally.</w:t>
      </w:r>
      <w:r>
        <w:t xml:space="preserve"> I</w:t>
      </w:r>
      <w:r>
        <w:t>t is a pretty complicated thing. I</w:t>
      </w:r>
      <w:r>
        <w:t xml:space="preserve"> do</w:t>
      </w:r>
      <w:r>
        <w:t xml:space="preserve"> </w:t>
      </w:r>
      <w:r>
        <w:t>n</w:t>
      </w:r>
      <w:r>
        <w:t>o</w:t>
      </w:r>
      <w:r>
        <w:t>t imagine there will be immediate progress.</w:t>
      </w:r>
    </w:p>
    <w:p w:rsidR="0059309A" w:rsidP="0059309A">
      <w:pPr>
        <w:pStyle w:val="Question"/>
      </w:pPr>
      <w:sdt>
        <w:sdtPr>
          <w:alias w:val="Member"/>
          <w:tag w:val="&lt;Member mnisId='4768' dodsId=''&gt;"/>
          <w:id w:val="2036079243"/>
          <w:placeholder>
            <w:docPart w:val="DefaultPlaceholder_1082065158"/>
          </w:placeholder>
          <w:richText/>
        </w:sdtPr>
        <w:sdtContent>
          <w:r w:rsidRPr="0059309A">
            <w:rPr>
              <w:b/>
            </w:rPr>
            <w:t>Julie Marson:</w:t>
          </w:r>
        </w:sdtContent>
      </w:sdt>
      <w:r>
        <w:t xml:space="preserve"> </w:t>
      </w:r>
      <w:r w:rsidR="00782F90">
        <w:t xml:space="preserve">Is it </w:t>
      </w:r>
      <w:r>
        <w:t xml:space="preserve">at least a better way </w:t>
      </w:r>
      <w:r w:rsidR="00917E41">
        <w:t>of doing it, to levy something unilaterally on the basis that we have not achieved that consensus?</w:t>
      </w:r>
      <w:r w:rsidR="00C006EE">
        <w:t xml:space="preserve"> </w:t>
      </w:r>
      <w:r w:rsidR="00917E41">
        <w:t>It is a good move.</w:t>
      </w:r>
      <w:r w:rsidR="00C006EE">
        <w:t xml:space="preserve"> </w:t>
      </w:r>
      <w:r w:rsidR="00917E41">
        <w:t xml:space="preserve">It is a better move that doing </w:t>
      </w:r>
      <w:r w:rsidR="000F4CEF">
        <w:t>nothing</w:t>
      </w:r>
      <w:r w:rsidR="00917E41">
        <w:t>.</w:t>
      </w:r>
      <w:r w:rsidR="00C006EE">
        <w:t xml:space="preserve"> </w:t>
      </w:r>
    </w:p>
    <w:p w:rsidR="002C3C79" w:rsidP="0059309A">
      <w:pPr>
        <w:pStyle w:val="Answer"/>
      </w:pPr>
      <w:sdt>
        <w:sdtPr>
          <w:alias w:val="Witness"/>
          <w:id w:val="-894497649"/>
          <w:placeholder>
            <w:docPart w:val="DefaultPlaceholder_1082065158"/>
          </w:placeholder>
          <w:richText/>
        </w:sdtPr>
        <w:sdtContent>
          <w:r w:rsidRPr="00985AFB" w:rsidR="00985AFB">
            <w:rPr>
              <w:b/>
              <w:i/>
            </w:rPr>
            <w:t>Tom Clougherty:</w:t>
          </w:r>
          <w:r w:rsidRPr="0059309A" w:rsidR="0059309A">
            <w:rPr>
              <w:b/>
            </w:rPr>
            <w:t xml:space="preserve"> </w:t>
          </w:r>
        </w:sdtContent>
      </w:sdt>
      <w:r w:rsidR="0059309A">
        <w:t xml:space="preserve"> I</w:t>
      </w:r>
      <w:r w:rsidR="00917E41">
        <w:t xml:space="preserve"> am afraid I</w:t>
      </w:r>
      <w:r w:rsidR="0059309A">
        <w:t xml:space="preserve"> disagree</w:t>
      </w:r>
      <w:r w:rsidR="00917E41">
        <w:t>.</w:t>
      </w:r>
      <w:r w:rsidR="00C006EE">
        <w:t xml:space="preserve"> </w:t>
      </w:r>
      <w:r w:rsidR="00917E41">
        <w:t>There are problems with the digital services tax</w:t>
      </w:r>
      <w:r w:rsidR="000F4CEF">
        <w:t>. T</w:t>
      </w:r>
      <w:r w:rsidR="00917E41">
        <w:t>he fact that it is levied on turnover is a problem.</w:t>
      </w:r>
      <w:r w:rsidR="00C006EE">
        <w:t xml:space="preserve"> </w:t>
      </w:r>
      <w:r w:rsidR="00917E41">
        <w:t>The fact that we are just targeting a specific industry and</w:t>
      </w:r>
      <w:r w:rsidR="0059309A">
        <w:t xml:space="preserve"> specific businesses within a specific industry </w:t>
      </w:r>
      <w:r w:rsidR="00917E41">
        <w:t>is a problem.</w:t>
      </w:r>
      <w:r w:rsidR="00C006EE">
        <w:t xml:space="preserve"> </w:t>
      </w:r>
      <w:r w:rsidR="00917E41">
        <w:t>It sets a</w:t>
      </w:r>
      <w:r w:rsidR="0059309A">
        <w:t xml:space="preserve"> bad precedent for good tax policy in general</w:t>
      </w:r>
      <w:r w:rsidR="00917E41">
        <w:t>.</w:t>
      </w:r>
      <w:r w:rsidR="00C006EE">
        <w:t xml:space="preserve"> </w:t>
      </w:r>
      <w:r w:rsidR="00917E41">
        <w:t>The real danger is not so much with the UK levying a relatively marginal minor tax</w:t>
      </w:r>
      <w:r w:rsidR="0059309A">
        <w:t xml:space="preserve"> unilaterally.</w:t>
      </w:r>
      <w:r w:rsidR="00C006EE">
        <w:t xml:space="preserve"> </w:t>
      </w:r>
      <w:r w:rsidR="0059309A">
        <w:t>The problem would come if lots of other countries follow in our footsteps</w:t>
      </w:r>
      <w:r w:rsidR="00917E41">
        <w:t xml:space="preserve"> and if the US continues to put in place retaliatory tariffs because </w:t>
      </w:r>
      <w:r>
        <w:t>it</w:t>
      </w:r>
      <w:r w:rsidR="0059309A">
        <w:t xml:space="preserve"> see</w:t>
      </w:r>
      <w:r>
        <w:t>s</w:t>
      </w:r>
      <w:r w:rsidR="0059309A">
        <w:t xml:space="preserve"> this as a move against American business interests.</w:t>
      </w:r>
      <w:r w:rsidR="00C006EE">
        <w:t xml:space="preserve"> </w:t>
      </w:r>
    </w:p>
    <w:p w:rsidR="0059309A" w:rsidP="0059309A">
      <w:pPr>
        <w:pStyle w:val="Answer"/>
      </w:pPr>
      <w:r>
        <w:t>The OECD modelled the</w:t>
      </w:r>
      <w:r w:rsidR="00917E41">
        <w:t xml:space="preserve"> impact of </w:t>
      </w:r>
      <w:r w:rsidR="002C3C79">
        <w:t>its</w:t>
      </w:r>
      <w:r w:rsidR="00917E41">
        <w:t xml:space="preserve"> various proposals in this area</w:t>
      </w:r>
      <w:r w:rsidR="002C3C79">
        <w:t>.</w:t>
      </w:r>
      <w:r w:rsidR="00917E41">
        <w:t xml:space="preserve"> </w:t>
      </w:r>
      <w:r w:rsidR="007957F4">
        <w:t>F</w:t>
      </w:r>
      <w:r w:rsidR="00917E41">
        <w:t>ar and away the worst</w:t>
      </w:r>
      <w:r w:rsidR="000F4CEF">
        <w:t>-</w:t>
      </w:r>
      <w:r w:rsidR="00917E41">
        <w:t>case scenario</w:t>
      </w:r>
      <w:r w:rsidR="007957F4">
        <w:t>—</w:t>
      </w:r>
      <w:r>
        <w:t>much worse than doing nothing</w:t>
      </w:r>
      <w:r w:rsidR="007957F4">
        <w:t>—</w:t>
      </w:r>
      <w:r>
        <w:t xml:space="preserve">is if we get this </w:t>
      </w:r>
      <w:r w:rsidR="00917E41">
        <w:t xml:space="preserve">escalation of </w:t>
      </w:r>
      <w:r>
        <w:t>tit</w:t>
      </w:r>
      <w:r w:rsidR="000F4CEF">
        <w:t>-</w:t>
      </w:r>
      <w:r>
        <w:t>for</w:t>
      </w:r>
      <w:r w:rsidR="000F4CEF">
        <w:t>-</w:t>
      </w:r>
      <w:r>
        <w:t xml:space="preserve">tat </w:t>
      </w:r>
      <w:r w:rsidR="00917E41">
        <w:t xml:space="preserve">digital services taxes and </w:t>
      </w:r>
      <w:r>
        <w:t>tariffs</w:t>
      </w:r>
      <w:r w:rsidR="002C3C79">
        <w:t>,</w:t>
      </w:r>
      <w:r>
        <w:t xml:space="preserve"> </w:t>
      </w:r>
      <w:r w:rsidR="002B5ECA">
        <w:t xml:space="preserve">which </w:t>
      </w:r>
      <w:r w:rsidR="007957F4">
        <w:t>the OECD</w:t>
      </w:r>
      <w:r w:rsidR="002C3C79">
        <w:t xml:space="preserve"> thought </w:t>
      </w:r>
      <w:r>
        <w:t xml:space="preserve">could have a </w:t>
      </w:r>
      <w:r w:rsidR="000F4CEF">
        <w:t>fairly</w:t>
      </w:r>
      <w:r>
        <w:t xml:space="preserve"> significant impact on global GDP. That is something </w:t>
      </w:r>
      <w:r w:rsidR="00917E41">
        <w:t xml:space="preserve">that </w:t>
      </w:r>
      <w:r>
        <w:t xml:space="preserve">we </w:t>
      </w:r>
      <w:r w:rsidR="00917E41">
        <w:t>would</w:t>
      </w:r>
      <w:r>
        <w:t xml:space="preserve"> really want to avoid.</w:t>
      </w:r>
    </w:p>
    <w:p w:rsidR="0059309A" w:rsidP="0059309A">
      <w:pPr>
        <w:pStyle w:val="Question"/>
      </w:pPr>
      <w:sdt>
        <w:sdtPr>
          <w:alias w:val="Member"/>
          <w:tag w:val="&lt;Member mnisId='4768' dodsId=''&gt;"/>
          <w:id w:val="1148793901"/>
          <w:placeholder>
            <w:docPart w:val="DefaultPlaceholder_1082065158"/>
          </w:placeholder>
          <w:richText/>
        </w:sdtPr>
        <w:sdtContent>
          <w:r w:rsidRPr="0059309A">
            <w:rPr>
              <w:b/>
            </w:rPr>
            <w:t>Julie Marson:</w:t>
          </w:r>
        </w:sdtContent>
      </w:sdt>
      <w:r>
        <w:t xml:space="preserve"> </w:t>
      </w:r>
      <w:r w:rsidR="000F4CEF">
        <w:t>Perhaps</w:t>
      </w:r>
      <w:r w:rsidR="00917E41">
        <w:t xml:space="preserve"> I could go back to Chris and return to the US angle.</w:t>
      </w:r>
      <w:r w:rsidR="00C006EE">
        <w:t xml:space="preserve"> </w:t>
      </w:r>
      <w:r w:rsidR="007E10B8">
        <w:t xml:space="preserve">Will it </w:t>
      </w:r>
      <w:r>
        <w:t xml:space="preserve">make </w:t>
      </w:r>
      <w:r w:rsidR="00917E41">
        <w:t>it more difficult to reach a free trade agree</w:t>
      </w:r>
      <w:r w:rsidRPr="007E10B8" w:rsidR="00917E41">
        <w:t>ment with the US</w:t>
      </w:r>
      <w:r w:rsidR="007E10B8">
        <w:t>, even given</w:t>
      </w:r>
      <w:r w:rsidRPr="007E10B8" w:rsidR="00917E41">
        <w:t xml:space="preserve"> the difference between the </w:t>
      </w:r>
      <w:r w:rsidRPr="007E10B8" w:rsidR="000F4CEF">
        <w:t>outgoing</w:t>
      </w:r>
      <w:r w:rsidRPr="007E10B8" w:rsidR="00917E41">
        <w:t xml:space="preserve"> and the </w:t>
      </w:r>
      <w:r w:rsidRPr="007E10B8" w:rsidR="000F4CEF">
        <w:t>incoming</w:t>
      </w:r>
      <w:r>
        <w:t xml:space="preserve"> </w:t>
      </w:r>
      <w:r w:rsidR="007E10B8">
        <w:t>Administrations</w:t>
      </w:r>
      <w:r>
        <w:t>?</w:t>
      </w:r>
    </w:p>
    <w:p w:rsidR="0059309A" w:rsidP="0059309A">
      <w:pPr>
        <w:pStyle w:val="Answer"/>
      </w:pPr>
      <w:sdt>
        <w:sdtPr>
          <w:alias w:val="Witness"/>
          <w:id w:val="-563032517"/>
          <w:placeholder>
            <w:docPart w:val="DefaultPlaceholder_1082065158"/>
          </w:placeholder>
          <w:richText/>
        </w:sdtPr>
        <w:sdtContent>
          <w:r w:rsidRPr="00985AFB" w:rsidR="00985AFB">
            <w:rPr>
              <w:b/>
              <w:i/>
            </w:rPr>
            <w:t>Chris Sanger:</w:t>
          </w:r>
          <w:r w:rsidRPr="0059309A">
            <w:rPr>
              <w:b/>
            </w:rPr>
            <w:t xml:space="preserve"> </w:t>
          </w:r>
        </w:sdtContent>
      </w:sdt>
      <w:r w:rsidR="007E10B8">
        <w:t xml:space="preserve">The </w:t>
      </w:r>
      <w:r w:rsidR="00917E41">
        <w:t>US h</w:t>
      </w:r>
      <w:r>
        <w:t>as shown itself willing to act in relation to t</w:t>
      </w:r>
      <w:r w:rsidR="00917E41">
        <w:t>r</w:t>
      </w:r>
      <w:r>
        <w:t xml:space="preserve">ade for the </w:t>
      </w:r>
      <w:r w:rsidR="00917E41">
        <w:t>digital services tax</w:t>
      </w:r>
      <w:r>
        <w:t>.</w:t>
      </w:r>
      <w:r w:rsidR="00C006EE">
        <w:t xml:space="preserve"> </w:t>
      </w:r>
      <w:r>
        <w:t xml:space="preserve">We have tariffs being imposed on France </w:t>
      </w:r>
      <w:r w:rsidR="00917E41">
        <w:t>for its DST</w:t>
      </w:r>
      <w:r w:rsidR="007E10B8">
        <w:t>,</w:t>
      </w:r>
      <w:r w:rsidR="00917E41">
        <w:t xml:space="preserve"> which is in place</w:t>
      </w:r>
      <w:r w:rsidR="007E10B8">
        <w:t>.</w:t>
      </w:r>
      <w:r w:rsidR="00917E41">
        <w:t xml:space="preserve"> </w:t>
      </w:r>
      <w:r w:rsidR="007E10B8">
        <w:t xml:space="preserve">Of </w:t>
      </w:r>
      <w:r w:rsidR="00917E41">
        <w:t>course, there is a review by the US trade representative</w:t>
      </w:r>
      <w:r>
        <w:t xml:space="preserve"> of eight countries</w:t>
      </w:r>
      <w:r w:rsidR="007E10B8">
        <w:t>,</w:t>
      </w:r>
      <w:r>
        <w:t xml:space="preserve"> including the UK</w:t>
      </w:r>
      <w:r w:rsidR="007E10B8">
        <w:t>,</w:t>
      </w:r>
      <w:r>
        <w:t xml:space="preserve"> in relation to the </w:t>
      </w:r>
      <w:r w:rsidR="00917E41">
        <w:t>digital services tax</w:t>
      </w:r>
      <w:r>
        <w:t xml:space="preserve">. </w:t>
      </w:r>
      <w:r w:rsidR="00917E41">
        <w:t>We do not know where that review is going to come out.</w:t>
      </w:r>
      <w:r w:rsidR="00C006EE">
        <w:t xml:space="preserve"> </w:t>
      </w:r>
      <w:r w:rsidR="007E10B8">
        <w:t xml:space="preserve">The </w:t>
      </w:r>
      <w:r>
        <w:t>fact that the UK’s one allows for a reduction where you have a low profit margin or</w:t>
      </w:r>
      <w:r w:rsidR="007E10B8">
        <w:t>,</w:t>
      </w:r>
      <w:r>
        <w:t xml:space="preserve"> </w:t>
      </w:r>
      <w:r w:rsidR="00917E41">
        <w:t>indeed</w:t>
      </w:r>
      <w:r w:rsidR="007E10B8">
        <w:t>,</w:t>
      </w:r>
      <w:r w:rsidR="00917E41">
        <w:t xml:space="preserve"> losses may mean that there is a</w:t>
      </w:r>
      <w:r>
        <w:t xml:space="preserve"> way to</w:t>
      </w:r>
      <w:r w:rsidR="00917E41">
        <w:t xml:space="preserve"> </w:t>
      </w:r>
      <w:r>
        <w:t xml:space="preserve">distinguish the </w:t>
      </w:r>
      <w:r>
        <w:t>UK from the US</w:t>
      </w:r>
      <w:r w:rsidR="00917E41">
        <w:t>.</w:t>
      </w:r>
      <w:r w:rsidR="00C006EE">
        <w:t xml:space="preserve"> </w:t>
      </w:r>
      <w:r w:rsidR="00917E41">
        <w:t>I am sure t</w:t>
      </w:r>
      <w:r>
        <w:t xml:space="preserve">his </w:t>
      </w:r>
      <w:r w:rsidR="007E10B8">
        <w:t xml:space="preserve">is </w:t>
      </w:r>
      <w:r>
        <w:t xml:space="preserve">one of a long list of items </w:t>
      </w:r>
      <w:r w:rsidR="00917E41">
        <w:t>that will appear on the negotiators</w:t>
      </w:r>
      <w:r w:rsidR="007E10B8">
        <w:t>’</w:t>
      </w:r>
      <w:r w:rsidR="00917E41">
        <w:t xml:space="preserve"> list between</w:t>
      </w:r>
      <w:r>
        <w:t xml:space="preserve"> the UK and the US.</w:t>
      </w:r>
    </w:p>
    <w:p w:rsidR="0059309A" w:rsidP="0059309A">
      <w:pPr>
        <w:pStyle w:val="Question"/>
      </w:pPr>
      <w:sdt>
        <w:sdtPr>
          <w:alias w:val="Member"/>
          <w:tag w:val="&lt;Member mnisId='4768' dodsId=''&gt;"/>
          <w:id w:val="625280780"/>
          <w:placeholder>
            <w:docPart w:val="DefaultPlaceholder_1082065158"/>
          </w:placeholder>
          <w:richText/>
        </w:sdtPr>
        <w:sdtContent>
          <w:r w:rsidRPr="0059309A">
            <w:rPr>
              <w:b/>
            </w:rPr>
            <w:t>Julie Marson:</w:t>
          </w:r>
        </w:sdtContent>
      </w:sdt>
      <w:r>
        <w:t xml:space="preserve"> </w:t>
      </w:r>
      <w:r w:rsidR="000F4CEF">
        <w:t>Perhaps</w:t>
      </w:r>
      <w:r>
        <w:t xml:space="preserve"> I could turn to Annie</w:t>
      </w:r>
      <w:r w:rsidR="000F4CEF">
        <w:t>.</w:t>
      </w:r>
      <w:r w:rsidR="00C006EE">
        <w:t xml:space="preserve"> </w:t>
      </w:r>
      <w:r w:rsidR="000F4CEF">
        <w:t>T</w:t>
      </w:r>
      <w:r>
        <w:t xml:space="preserve">he digital services companies </w:t>
      </w:r>
      <w:r w:rsidR="00917E41">
        <w:t>have had quite a good time of the pandemic.</w:t>
      </w:r>
      <w:r w:rsidR="00C006EE">
        <w:t xml:space="preserve"> </w:t>
      </w:r>
      <w:r w:rsidR="00917E41">
        <w:t xml:space="preserve">We have </w:t>
      </w:r>
      <w:r w:rsidR="000F4CEF">
        <w:t>turned to</w:t>
      </w:r>
      <w:r>
        <w:t xml:space="preserve"> buying online and so on. Does that increase the case for </w:t>
      </w:r>
      <w:r w:rsidR="00483B51">
        <w:t xml:space="preserve">both the tax and </w:t>
      </w:r>
      <w:r w:rsidR="007E10B8">
        <w:t xml:space="preserve">even </w:t>
      </w:r>
      <w:r w:rsidR="00483B51">
        <w:t>widening it</w:t>
      </w:r>
      <w:r w:rsidR="007E10B8">
        <w:t>,</w:t>
      </w:r>
      <w:r w:rsidR="00483B51">
        <w:t xml:space="preserve"> in these circumstances?</w:t>
      </w:r>
      <w:r w:rsidR="00C006EE">
        <w:t xml:space="preserve"> </w:t>
      </w:r>
      <w:r w:rsidR="00483B51">
        <w:t>Will it</w:t>
      </w:r>
      <w:r>
        <w:t xml:space="preserve"> help the high street</w:t>
      </w:r>
      <w:r w:rsidR="00483B51">
        <w:t>?</w:t>
      </w:r>
      <w:r>
        <w:t xml:space="preserve"> That is a really big part o</w:t>
      </w:r>
      <w:r w:rsidR="00483B51">
        <w:t>f</w:t>
      </w:r>
      <w:r>
        <w:t xml:space="preserve"> this.</w:t>
      </w:r>
      <w:r w:rsidR="00C006EE">
        <w:t xml:space="preserve"> </w:t>
      </w:r>
      <w:r>
        <w:t>Will it even the playing field for the high street?</w:t>
      </w:r>
    </w:p>
    <w:p w:rsidR="009B2436" w:rsidP="0059309A">
      <w:pPr>
        <w:pStyle w:val="Answer"/>
      </w:pPr>
      <w:sdt>
        <w:sdtPr>
          <w:alias w:val="Witness"/>
          <w:id w:val="21285884"/>
          <w:placeholder>
            <w:docPart w:val="DefaultPlaceholder_1082065158"/>
          </w:placeholder>
          <w:richText/>
        </w:sdtPr>
        <w:sdtContent>
          <w:r w:rsidRPr="00985AFB" w:rsidR="00985AFB">
            <w:rPr>
              <w:b/>
              <w:i/>
            </w:rPr>
            <w:t>Annie Gascoyne:</w:t>
          </w:r>
          <w:r w:rsidRPr="0059309A" w:rsidR="0059309A">
            <w:rPr>
              <w:b/>
            </w:rPr>
            <w:t xml:space="preserve"> </w:t>
          </w:r>
        </w:sdtContent>
      </w:sdt>
      <w:r w:rsidR="00483B51">
        <w:t>Somebody</w:t>
      </w:r>
      <w:r w:rsidR="0059309A">
        <w:t xml:space="preserve"> raised </w:t>
      </w:r>
      <w:r w:rsidR="00483B51">
        <w:t xml:space="preserve">earlier </w:t>
      </w:r>
      <w:r w:rsidR="0059309A">
        <w:t xml:space="preserve">an important </w:t>
      </w:r>
      <w:r w:rsidR="00483B51">
        <w:t xml:space="preserve">point about where the </w:t>
      </w:r>
      <w:r w:rsidR="000F4CEF">
        <w:t>inciden</w:t>
      </w:r>
      <w:r w:rsidR="007E10B8">
        <w:t>ce</w:t>
      </w:r>
      <w:r w:rsidR="00483B51">
        <w:t xml:space="preserve"> of this tax ultimately fall</w:t>
      </w:r>
      <w:r w:rsidR="007E10B8">
        <w:t>s</w:t>
      </w:r>
      <w:r w:rsidR="00483B51">
        <w:t>.</w:t>
      </w:r>
      <w:r w:rsidR="00C006EE">
        <w:t xml:space="preserve"> </w:t>
      </w:r>
      <w:r w:rsidR="00483B51">
        <w:t>At</w:t>
      </w:r>
      <w:r w:rsidR="0059309A">
        <w:t xml:space="preserve"> the moment</w:t>
      </w:r>
      <w:r w:rsidR="00483B51">
        <w:t>,</w:t>
      </w:r>
      <w:r w:rsidR="0059309A">
        <w:t xml:space="preserve"> the DST is a pretty small amount of revenue. </w:t>
      </w:r>
      <w:r w:rsidR="00483B51">
        <w:t>It</w:t>
      </w:r>
      <w:r w:rsidR="0059309A">
        <w:t xml:space="preserve"> is a </w:t>
      </w:r>
      <w:r w:rsidR="000F4CEF">
        <w:t xml:space="preserve">pretty </w:t>
      </w:r>
      <w:r w:rsidR="007E10B8">
        <w:t>low</w:t>
      </w:r>
      <w:r w:rsidR="0059309A">
        <w:t xml:space="preserve"> rate. Th</w:t>
      </w:r>
      <w:r w:rsidR="00483B51">
        <w:t>e</w:t>
      </w:r>
      <w:r w:rsidR="0059309A">
        <w:t xml:space="preserve">re is </w:t>
      </w:r>
      <w:r w:rsidR="00483B51">
        <w:t>the</w:t>
      </w:r>
      <w:r w:rsidR="0059309A">
        <w:t xml:space="preserve"> signalling </w:t>
      </w:r>
      <w:r w:rsidR="00483B51">
        <w:t xml:space="preserve">impact in terms of wider competitiveness of the UK economy for </w:t>
      </w:r>
      <w:r w:rsidR="000F4CEF">
        <w:t>investment</w:t>
      </w:r>
      <w:r w:rsidR="00483B51">
        <w:t xml:space="preserve"> in </w:t>
      </w:r>
      <w:r w:rsidR="000F4CEF">
        <w:t>digitalisation</w:t>
      </w:r>
      <w:r w:rsidR="00483B51">
        <w:t xml:space="preserve"> of businesses.</w:t>
      </w:r>
      <w:r w:rsidR="00C006EE">
        <w:t xml:space="preserve"> </w:t>
      </w:r>
      <w:r w:rsidR="00483B51">
        <w:t>That spans tax and regulation, but</w:t>
      </w:r>
      <w:r w:rsidR="0059309A">
        <w:t xml:space="preserve"> tax is an important part of it. </w:t>
      </w:r>
    </w:p>
    <w:p w:rsidR="000F4CEF" w:rsidP="0059309A">
      <w:pPr>
        <w:pStyle w:val="Answer"/>
      </w:pPr>
      <w:r>
        <w:t xml:space="preserve">We </w:t>
      </w:r>
      <w:r w:rsidR="0059309A">
        <w:t xml:space="preserve">have seen announcements </w:t>
      </w:r>
      <w:r>
        <w:t xml:space="preserve">by </w:t>
      </w:r>
      <w:r w:rsidR="0059309A">
        <w:t>some of the big player</w:t>
      </w:r>
      <w:r>
        <w:t>s</w:t>
      </w:r>
      <w:r w:rsidR="0059309A">
        <w:t xml:space="preserve"> </w:t>
      </w:r>
      <w:r>
        <w:t>that</w:t>
      </w:r>
      <w:r w:rsidR="00483B51">
        <w:t xml:space="preserve"> are going to be affected by this tax</w:t>
      </w:r>
      <w:r>
        <w:t>,</w:t>
      </w:r>
      <w:r w:rsidR="0059309A">
        <w:t xml:space="preserve"> saying that they will pas</w:t>
      </w:r>
      <w:r>
        <w:t>s</w:t>
      </w:r>
      <w:r w:rsidR="0059309A">
        <w:t xml:space="preserve"> this cost on to their customers</w:t>
      </w:r>
      <w:r w:rsidR="00483B51">
        <w:t>.</w:t>
      </w:r>
      <w:r w:rsidR="00C006EE">
        <w:t xml:space="preserve"> </w:t>
      </w:r>
      <w:r w:rsidR="00483B51">
        <w:t>Remember, they are</w:t>
      </w:r>
      <w:r w:rsidR="0059309A">
        <w:t xml:space="preserve"> marketplaces, search engines</w:t>
      </w:r>
      <w:r w:rsidR="00483B51">
        <w:t xml:space="preserve"> </w:t>
      </w:r>
      <w:r>
        <w:t>and social media</w:t>
      </w:r>
      <w:r>
        <w:t>,</w:t>
      </w:r>
      <w:r>
        <w:t xml:space="preserve"> </w:t>
      </w:r>
      <w:r w:rsidR="00483B51">
        <w:t xml:space="preserve">so the customers </w:t>
      </w:r>
      <w:r>
        <w:t xml:space="preserve">who are </w:t>
      </w:r>
      <w:r w:rsidR="00483B51">
        <w:t xml:space="preserve">getting </w:t>
      </w:r>
      <w:r w:rsidR="0059309A">
        <w:t>charged are, in the main, a lot of SMEs</w:t>
      </w:r>
      <w:r w:rsidR="00483B51">
        <w:t>.</w:t>
      </w:r>
      <w:r w:rsidR="00C006EE">
        <w:t xml:space="preserve"> </w:t>
      </w:r>
      <w:r w:rsidR="00483B51">
        <w:t xml:space="preserve">Around 80% of all businesses </w:t>
      </w:r>
      <w:r w:rsidR="0059309A">
        <w:t xml:space="preserve">have some interaction with an online marketplace, social media company or search engine </w:t>
      </w:r>
      <w:r w:rsidR="00483B51">
        <w:t xml:space="preserve">for the </w:t>
      </w:r>
      <w:r>
        <w:t>purposes</w:t>
      </w:r>
      <w:r w:rsidR="00483B51">
        <w:t xml:space="preserve"> of their business.</w:t>
      </w:r>
      <w:r w:rsidR="00C006EE">
        <w:t xml:space="preserve"> </w:t>
      </w:r>
      <w:r w:rsidR="00483B51">
        <w:t>As we have seen during the pandemic, even more SMEs are using</w:t>
      </w:r>
      <w:r w:rsidR="0059309A">
        <w:t xml:space="preserve"> those channels to sell their products and services to individuals </w:t>
      </w:r>
      <w:r w:rsidR="00483B51">
        <w:t>because</w:t>
      </w:r>
      <w:r w:rsidR="0059309A">
        <w:t xml:space="preserve"> they have not been able to do so on physical prem</w:t>
      </w:r>
      <w:r w:rsidR="00483B51">
        <w:t>i</w:t>
      </w:r>
      <w:r w:rsidR="0059309A">
        <w:t>ses.</w:t>
      </w:r>
      <w:r w:rsidR="00C006EE">
        <w:t xml:space="preserve"> </w:t>
      </w:r>
    </w:p>
    <w:p w:rsidR="00483B51" w:rsidP="0059309A">
      <w:pPr>
        <w:pStyle w:val="Answer"/>
      </w:pPr>
      <w:r>
        <w:t>There is a real question about the competitive environment where digital technologies allow</w:t>
      </w:r>
      <w:r w:rsidR="0059309A">
        <w:t xml:space="preserve"> those SMEs to set up and grow a business </w:t>
      </w:r>
      <w:r>
        <w:t>with basically no cost.</w:t>
      </w:r>
      <w:r w:rsidR="00C006EE">
        <w:t xml:space="preserve"> </w:t>
      </w:r>
      <w:r>
        <w:t xml:space="preserve">There is no cost of property, no other costs of setup and </w:t>
      </w:r>
      <w:r w:rsidR="0059309A">
        <w:t>minimal cost</w:t>
      </w:r>
      <w:r>
        <w:t>s of</w:t>
      </w:r>
      <w:r w:rsidR="0059309A">
        <w:t xml:space="preserve"> online advertising and accessing </w:t>
      </w:r>
      <w:r>
        <w:t>consumers through social media and whatever.</w:t>
      </w:r>
      <w:r w:rsidR="00C006EE">
        <w:t xml:space="preserve"> </w:t>
      </w:r>
      <w:r w:rsidR="00E97584">
        <w:t xml:space="preserve">All </w:t>
      </w:r>
      <w:r>
        <w:t>the costs of this are</w:t>
      </w:r>
      <w:r w:rsidR="0059309A">
        <w:t xml:space="preserve"> ultimately going to be borne by those business</w:t>
      </w:r>
      <w:r w:rsidR="00E97584">
        <w:t>es</w:t>
      </w:r>
      <w:r>
        <w:t>.</w:t>
      </w:r>
      <w:r w:rsidR="00C006EE">
        <w:t xml:space="preserve"> </w:t>
      </w:r>
      <w:r>
        <w:t>In a post</w:t>
      </w:r>
      <w:r w:rsidR="00E97584">
        <w:t>-</w:t>
      </w:r>
      <w:r w:rsidR="007F279A">
        <w:t>Covid</w:t>
      </w:r>
      <w:r>
        <w:t xml:space="preserve"> world, that is something you need to be</w:t>
      </w:r>
      <w:r w:rsidR="0059309A">
        <w:t xml:space="preserve"> cautious of. </w:t>
      </w:r>
    </w:p>
    <w:p w:rsidR="0059309A" w:rsidP="0059309A">
      <w:pPr>
        <w:pStyle w:val="Answer"/>
      </w:pPr>
      <w:r>
        <w:t xml:space="preserve">To your question about whether it is an effective way to capture the profits made by </w:t>
      </w:r>
      <w:r w:rsidR="00483B51">
        <w:t>digital serv</w:t>
      </w:r>
      <w:r w:rsidRPr="00B67BD0" w:rsidR="00483B51">
        <w:t>ices companies</w:t>
      </w:r>
      <w:r w:rsidRPr="00B67BD0">
        <w:t>, we know it is a revenue tax</w:t>
      </w:r>
      <w:r w:rsidRPr="00B67BD0" w:rsidR="00B67BD0">
        <w:t xml:space="preserve">; it </w:t>
      </w:r>
      <w:r w:rsidRPr="00B67BD0">
        <w:t>is not a profit tax</w:t>
      </w:r>
      <w:r w:rsidRPr="00B67BD0" w:rsidR="00483B51">
        <w:t>.</w:t>
      </w:r>
      <w:r w:rsidRPr="00B67BD0" w:rsidR="00C006EE">
        <w:t xml:space="preserve"> </w:t>
      </w:r>
      <w:r w:rsidRPr="00B67BD0" w:rsidR="00483B51">
        <w:t xml:space="preserve">In that sense, it is </w:t>
      </w:r>
      <w:r w:rsidRPr="00B67BD0" w:rsidR="00B67BD0">
        <w:t xml:space="preserve">not </w:t>
      </w:r>
      <w:r w:rsidRPr="00B67BD0" w:rsidR="00483B51">
        <w:t>a good way of capturing more of the profits. A</w:t>
      </w:r>
      <w:r w:rsidRPr="00B67BD0">
        <w:t xml:space="preserve">s we know, the broader question is around where the UK’s taxing rights are </w:t>
      </w:r>
      <w:r w:rsidRPr="00B67BD0" w:rsidR="00483B51">
        <w:t>on</w:t>
      </w:r>
      <w:r w:rsidRPr="00B67BD0">
        <w:t xml:space="preserve"> those profits and where those profits are div</w:t>
      </w:r>
      <w:r w:rsidRPr="00B67BD0" w:rsidR="00483B51">
        <w:t>i</w:t>
      </w:r>
      <w:r w:rsidRPr="00B67BD0">
        <w:t xml:space="preserve">ded up among countries. </w:t>
      </w:r>
      <w:r w:rsidRPr="00B67BD0" w:rsidR="00B67BD0">
        <w:t xml:space="preserve">The </w:t>
      </w:r>
      <w:r w:rsidRPr="00B67BD0">
        <w:t xml:space="preserve">big </w:t>
      </w:r>
      <w:r w:rsidRPr="00B67BD0" w:rsidR="00B67BD0">
        <w:t>game</w:t>
      </w:r>
      <w:r w:rsidRPr="00B67BD0">
        <w:t xml:space="preserve"> in town</w:t>
      </w:r>
      <w:r>
        <w:t xml:space="preserve"> is having a</w:t>
      </w:r>
      <w:r w:rsidR="00483B51">
        <w:t>n international agreement which address</w:t>
      </w:r>
      <w:r w:rsidR="001A3DD7">
        <w:t>es</w:t>
      </w:r>
      <w:r w:rsidR="00483B51">
        <w:t xml:space="preserve"> the taxing rights of countries like </w:t>
      </w:r>
      <w:r>
        <w:t>the UK and others</w:t>
      </w:r>
      <w:r w:rsidR="00483B51">
        <w:t>.</w:t>
      </w:r>
      <w:r w:rsidR="00C006EE">
        <w:t xml:space="preserve"> </w:t>
      </w:r>
      <w:r w:rsidR="00483B51">
        <w:t>E</w:t>
      </w:r>
      <w:r>
        <w:t xml:space="preserve">nergy needs to be put into that if we are talking about capturing profits and not </w:t>
      </w:r>
      <w:r w:rsidR="00483B51">
        <w:t>about</w:t>
      </w:r>
      <w:r>
        <w:t xml:space="preserve"> revenue</w:t>
      </w:r>
      <w:r w:rsidR="00B67BD0">
        <w:t>,</w:t>
      </w:r>
      <w:r>
        <w:t xml:space="preserve"> which ultimately get</w:t>
      </w:r>
      <w:r w:rsidR="00B67BD0">
        <w:t>s</w:t>
      </w:r>
      <w:r>
        <w:t xml:space="preserve"> passed </w:t>
      </w:r>
      <w:r w:rsidR="00B67BD0">
        <w:t>on</w:t>
      </w:r>
      <w:r>
        <w:t xml:space="preserve"> </w:t>
      </w:r>
      <w:r w:rsidR="00B67BD0">
        <w:t>through</w:t>
      </w:r>
      <w:r w:rsidR="001A3DD7">
        <w:t xml:space="preserve"> </w:t>
      </w:r>
      <w:r>
        <w:t>the supply chain</w:t>
      </w:r>
      <w:r w:rsidR="00483B51">
        <w:t>,</w:t>
      </w:r>
      <w:r>
        <w:t xml:space="preserve"> as </w:t>
      </w:r>
      <w:r w:rsidR="001A3DD7">
        <w:t xml:space="preserve">the </w:t>
      </w:r>
      <w:r>
        <w:t>evidence shows.</w:t>
      </w:r>
    </w:p>
    <w:p w:rsidR="00B67BD0" w:rsidP="0059309A">
      <w:pPr>
        <w:pStyle w:val="Answer"/>
      </w:pPr>
      <w:sdt>
        <w:sdtPr>
          <w:alias w:val="Member"/>
          <w:tag w:val="&lt;Member mnisId='4768' dodsId=''&gt;"/>
          <w:id w:val="-1158529024"/>
          <w:placeholder>
            <w:docPart w:val="E2D2FE2DEAE14E19BD390B4E61FC6CC2"/>
          </w:placeholder>
          <w:richText/>
        </w:sdtPr>
        <w:sdtContent>
          <w:r w:rsidRPr="0059309A">
            <w:rPr>
              <w:b/>
            </w:rPr>
            <w:t>Julie Marson:</w:t>
          </w:r>
        </w:sdtContent>
      </w:sdt>
      <w:r>
        <w:t xml:space="preserve"> That is very interesting. Thank you very much.</w:t>
      </w:r>
    </w:p>
    <w:p w:rsidR="0059309A" w:rsidP="00483B51">
      <w:pPr>
        <w:pStyle w:val="Question"/>
      </w:pPr>
      <w:sdt>
        <w:sdtPr>
          <w:alias w:val="Member"/>
          <w:tag w:val="&lt;Member mnisId='4107' dodsId='40489'&gt;"/>
          <w:id w:val="859713060"/>
          <w:placeholder>
            <w:docPart w:val="DefaultPlaceholder_1082065158"/>
          </w:placeholder>
          <w:richText/>
        </w:sdtPr>
        <w:sdtContent>
          <w:r w:rsidRPr="00726797" w:rsidR="00726797">
            <w:rPr>
              <w:b/>
            </w:rPr>
            <w:t>Harriett Baldwin:</w:t>
          </w:r>
        </w:sdtContent>
      </w:sdt>
      <w:r w:rsidR="00726797">
        <w:t xml:space="preserve"> </w:t>
      </w:r>
      <w:r w:rsidR="00483B51">
        <w:t xml:space="preserve">Alex, </w:t>
      </w:r>
      <w:r w:rsidR="00726797">
        <w:t>you mentioned in your previous remarks that companies shift profits and</w:t>
      </w:r>
      <w:r w:rsidR="001A3DD7">
        <w:t xml:space="preserve"> that</w:t>
      </w:r>
      <w:r w:rsidR="00726797">
        <w:t xml:space="preserve"> there is this base erosion and profit shifting </w:t>
      </w:r>
      <w:r w:rsidR="00B67BD0">
        <w:t>t</w:t>
      </w:r>
      <w:r w:rsidR="00483B51">
        <w:t>hat happens.</w:t>
      </w:r>
      <w:r w:rsidR="00C006EE">
        <w:t xml:space="preserve"> </w:t>
      </w:r>
      <w:r w:rsidR="00483B51">
        <w:t>What is the motivation for companies</w:t>
      </w:r>
      <w:r w:rsidR="00726797">
        <w:t xml:space="preserve"> to shift profits</w:t>
      </w:r>
      <w:r w:rsidR="00483B51">
        <w:t>?</w:t>
      </w:r>
    </w:p>
    <w:p w:rsidR="00B67BD0" w:rsidP="00B67BD0">
      <w:pPr>
        <w:pStyle w:val="Answer"/>
      </w:pPr>
      <w:sdt>
        <w:sdtPr>
          <w:alias w:val="Witness"/>
          <w:id w:val="306597112"/>
          <w:placeholder>
            <w:docPart w:val="DefaultPlaceholder_1082065158"/>
          </w:placeholder>
          <w:richText/>
        </w:sdtPr>
        <w:sdtContent>
          <w:r w:rsidRPr="00985AFB" w:rsidR="00985AFB">
            <w:rPr>
              <w:b/>
              <w:i/>
            </w:rPr>
            <w:t>Alex Cobham:</w:t>
          </w:r>
          <w:r w:rsidRPr="00726797" w:rsidR="00726797">
            <w:rPr>
              <w:b/>
            </w:rPr>
            <w:t xml:space="preserve"> </w:t>
          </w:r>
        </w:sdtContent>
      </w:sdt>
      <w:r w:rsidR="00726797">
        <w:t xml:space="preserve">Once you operate </w:t>
      </w:r>
      <w:r w:rsidR="00483B51">
        <w:t>multinationally, under the current tax rules that date back to the 1930s</w:t>
      </w:r>
      <w:r>
        <w:t>,</w:t>
      </w:r>
      <w:r w:rsidR="00483B51">
        <w:t xml:space="preserve"> you are in a position</w:t>
      </w:r>
      <w:r w:rsidR="00726797">
        <w:t xml:space="preserve"> to manipulate the prices on transactions within </w:t>
      </w:r>
      <w:r w:rsidR="00483B51">
        <w:t>your multinational group in order to get the profits into</w:t>
      </w:r>
      <w:r w:rsidR="00726797">
        <w:t xml:space="preserve"> the lowest or no</w:t>
      </w:r>
      <w:r w:rsidR="00483B51">
        <w:t>-</w:t>
      </w:r>
      <w:r w:rsidR="00726797">
        <w:t>tax jurisdiction that you operate in</w:t>
      </w:r>
      <w:r w:rsidR="00483B51">
        <w:t>.</w:t>
      </w:r>
      <w:r w:rsidR="00C006EE">
        <w:t xml:space="preserve"> </w:t>
      </w:r>
      <w:r w:rsidR="00483B51">
        <w:t xml:space="preserve">We see the effective tax rates on multinationals in places like the Netherlands, Luxembourg and </w:t>
      </w:r>
      <w:r w:rsidR="00726797">
        <w:t>Ireland as low as between 0% and 2%</w:t>
      </w:r>
      <w:r w:rsidR="00483B51">
        <w:t>.</w:t>
      </w:r>
      <w:r w:rsidR="00C006EE">
        <w:t xml:space="preserve"> </w:t>
      </w:r>
      <w:r w:rsidR="00483B51">
        <w:t>I</w:t>
      </w:r>
      <w:r w:rsidR="00726797">
        <w:t xml:space="preserve">t is a big wedge </w:t>
      </w:r>
      <w:r w:rsidR="00483B51">
        <w:t>compared to, say, the UK’s 19% or anybody else’s</w:t>
      </w:r>
      <w:r w:rsidR="00726797">
        <w:t xml:space="preserve"> 25% to 30% statutory rate</w:t>
      </w:r>
      <w:r w:rsidR="00483B51">
        <w:t>.</w:t>
      </w:r>
      <w:r w:rsidR="00C006EE">
        <w:t xml:space="preserve"> </w:t>
      </w:r>
      <w:r w:rsidR="00483B51">
        <w:t>The incentives are big.</w:t>
      </w:r>
      <w:r w:rsidR="00C006EE">
        <w:t xml:space="preserve"> </w:t>
      </w:r>
    </w:p>
    <w:p w:rsidR="00726797" w:rsidP="00B67BD0">
      <w:pPr>
        <w:pStyle w:val="Answer"/>
      </w:pPr>
      <w:r>
        <w:t xml:space="preserve">We </w:t>
      </w:r>
      <w:r w:rsidR="00483B51">
        <w:t xml:space="preserve">have </w:t>
      </w:r>
      <w:r>
        <w:t xml:space="preserve">been </w:t>
      </w:r>
      <w:r w:rsidR="00483B51">
        <w:t>working since 2013</w:t>
      </w:r>
      <w:r>
        <w:t>,</w:t>
      </w:r>
      <w:r w:rsidR="00483B51">
        <w:t xml:space="preserve"> </w:t>
      </w:r>
      <w:r>
        <w:t xml:space="preserve">with </w:t>
      </w:r>
      <w:r w:rsidR="00483B51">
        <w:t>a G20 consensus</w:t>
      </w:r>
      <w:r>
        <w:t>,</w:t>
      </w:r>
      <w:r w:rsidR="00483B51">
        <w:t xml:space="preserve"> on a single goal. The</w:t>
      </w:r>
      <w:r>
        <w:t xml:space="preserve"> goal is to reduce the misalignment between where </w:t>
      </w:r>
      <w:r w:rsidR="00483B51">
        <w:t>the real activity of multinationals takes place</w:t>
      </w:r>
      <w:r w:rsidR="001A3DD7">
        <w:t>—</w:t>
      </w:r>
      <w:r w:rsidR="00483B51">
        <w:t xml:space="preserve">their employment and </w:t>
      </w:r>
      <w:r>
        <w:t>their sales</w:t>
      </w:r>
      <w:r w:rsidR="001A3DD7">
        <w:t>—</w:t>
      </w:r>
      <w:r>
        <w:t>and where their profits are declared for tax purposes</w:t>
      </w:r>
      <w:r w:rsidR="00483B51">
        <w:t>.</w:t>
      </w:r>
      <w:r w:rsidR="00C006EE">
        <w:t xml:space="preserve"> </w:t>
      </w:r>
      <w:r w:rsidR="001A3DD7">
        <w:t>Unfortunately</w:t>
      </w:r>
      <w:r w:rsidR="00483B51">
        <w:t>, so far</w:t>
      </w:r>
      <w:r w:rsidR="007957F4">
        <w:t>,</w:t>
      </w:r>
      <w:r w:rsidR="00483B51">
        <w:t xml:space="preserve"> those OECD negotiations really have not gone anywhere. T</w:t>
      </w:r>
      <w:r>
        <w:t>hat is why we are back in this position</w:t>
      </w:r>
      <w:r w:rsidR="001A3DD7">
        <w:t xml:space="preserve"> now</w:t>
      </w:r>
      <w:r w:rsidR="00483B51">
        <w:t>.</w:t>
      </w:r>
      <w:r w:rsidR="00C006EE">
        <w:t xml:space="preserve"> </w:t>
      </w:r>
    </w:p>
    <w:p w:rsidR="00726797" w:rsidP="00726797">
      <w:pPr>
        <w:pStyle w:val="Question"/>
      </w:pPr>
      <w:sdt>
        <w:sdtPr>
          <w:alias w:val="Member"/>
          <w:tag w:val="&lt;Member mnisId='4107' dodsId='40489'&gt;"/>
          <w:id w:val="592750094"/>
          <w:placeholder>
            <w:docPart w:val="DefaultPlaceholder_1082065158"/>
          </w:placeholder>
          <w:richText/>
        </w:sdtPr>
        <w:sdtContent>
          <w:r w:rsidRPr="00726797">
            <w:rPr>
              <w:b/>
            </w:rPr>
            <w:t>Harriett Baldwin:</w:t>
          </w:r>
        </w:sdtContent>
      </w:sdt>
      <w:r w:rsidR="00C006EE">
        <w:t xml:space="preserve"> </w:t>
      </w:r>
      <w:r>
        <w:t xml:space="preserve">You said in your opening answer to the </w:t>
      </w:r>
      <w:r w:rsidR="00483B51">
        <w:t>C</w:t>
      </w:r>
      <w:r>
        <w:t xml:space="preserve">hair that you did not think </w:t>
      </w:r>
      <w:r w:rsidR="00483B51">
        <w:t xml:space="preserve">the rate of </w:t>
      </w:r>
      <w:r w:rsidR="001A3DD7">
        <w:t>corporation</w:t>
      </w:r>
      <w:r w:rsidR="00483B51">
        <w:t xml:space="preserve"> tax affected business </w:t>
      </w:r>
      <w:r w:rsidR="001A3DD7">
        <w:t>decisions</w:t>
      </w:r>
      <w:r w:rsidR="00483B51">
        <w:t xml:space="preserve"> in terms of</w:t>
      </w:r>
      <w:r>
        <w:t xml:space="preserve"> where they booked their profits</w:t>
      </w:r>
      <w:r w:rsidR="003F67C4">
        <w:t>,</w:t>
      </w:r>
      <w:r>
        <w:t xml:space="preserve"> </w:t>
      </w:r>
      <w:r w:rsidR="00483B51">
        <w:t xml:space="preserve">and that there was no Laffer curve or sensitivity to the </w:t>
      </w:r>
      <w:r>
        <w:t>headline rate of corporation tax.</w:t>
      </w:r>
    </w:p>
    <w:p w:rsidR="00726797" w:rsidP="00726797">
      <w:pPr>
        <w:pStyle w:val="Answer"/>
      </w:pPr>
      <w:sdt>
        <w:sdtPr>
          <w:alias w:val="Witness"/>
          <w:id w:val="1420838990"/>
          <w:placeholder>
            <w:docPart w:val="DefaultPlaceholder_1082065158"/>
          </w:placeholder>
          <w:richText/>
        </w:sdtPr>
        <w:sdtContent>
          <w:r w:rsidRPr="00985AFB" w:rsidR="00985AFB">
            <w:rPr>
              <w:b/>
              <w:i/>
            </w:rPr>
            <w:t>Alex Cobham:</w:t>
          </w:r>
          <w:r w:rsidRPr="00726797">
            <w:rPr>
              <w:b/>
            </w:rPr>
            <w:t xml:space="preserve"> </w:t>
          </w:r>
        </w:sdtContent>
      </w:sdt>
      <w:r>
        <w:t xml:space="preserve">The </w:t>
      </w:r>
      <w:r w:rsidR="00483B51">
        <w:t>effective tax rate creates an incentive but the statutory rate does not, particularly for multinationals, because none of them pay the statutory rate.</w:t>
      </w:r>
      <w:r>
        <w:t xml:space="preserve"> </w:t>
      </w:r>
      <w:r w:rsidR="00483B51">
        <w:t>T</w:t>
      </w:r>
      <w:r>
        <w:t xml:space="preserve">hat is exactly the point. The difference between a UK </w:t>
      </w:r>
      <w:r w:rsidR="007D3720">
        <w:t>statutory rate of 19% or 28% is fair</w:t>
      </w:r>
      <w:r>
        <w:t xml:space="preserve">ly marginal if your </w:t>
      </w:r>
      <w:r w:rsidR="007D3720">
        <w:t>alternative is an effective tax rate of 0% to 2%</w:t>
      </w:r>
      <w:r w:rsidR="003F67C4">
        <w:t>.</w:t>
      </w:r>
      <w:r w:rsidR="007D3720">
        <w:t xml:space="preserve"> </w:t>
      </w:r>
      <w:r w:rsidR="003F67C4">
        <w:t xml:space="preserve">For </w:t>
      </w:r>
      <w:r>
        <w:t>most multinationals</w:t>
      </w:r>
      <w:r w:rsidR="007D3720">
        <w:t>,</w:t>
      </w:r>
      <w:r>
        <w:t xml:space="preserve"> a lot of their profits</w:t>
      </w:r>
      <w:r w:rsidR="003F67C4">
        <w:t xml:space="preserve">, </w:t>
      </w:r>
      <w:r>
        <w:t>40% or 50% globally</w:t>
      </w:r>
      <w:r w:rsidR="003F67C4">
        <w:t xml:space="preserve">, </w:t>
      </w:r>
      <w:r w:rsidR="007D3720">
        <w:t>are being shifted to that type of rate.</w:t>
      </w:r>
      <w:r w:rsidR="00C006EE">
        <w:t xml:space="preserve"> </w:t>
      </w:r>
      <w:r w:rsidR="007D3720">
        <w:t>In that sense, the statutory rate does not matter.</w:t>
      </w:r>
      <w:r w:rsidR="00C006EE">
        <w:t xml:space="preserve"> </w:t>
      </w:r>
      <w:r w:rsidR="007D3720">
        <w:t xml:space="preserve">If we had </w:t>
      </w:r>
      <w:r>
        <w:t>international tax reforms to make th</w:t>
      </w:r>
      <w:r w:rsidR="007D3720">
        <w:t xml:space="preserve">e </w:t>
      </w:r>
      <w:r>
        <w:t>statutory rate effective</w:t>
      </w:r>
      <w:r w:rsidR="007D3720">
        <w:t xml:space="preserve">, we would then start to see the </w:t>
      </w:r>
      <w:r w:rsidR="001A3DD7">
        <w:t>possibility</w:t>
      </w:r>
      <w:r>
        <w:t xml:space="preserve"> of a more competitive dynamic but</w:t>
      </w:r>
      <w:r w:rsidR="007D3720">
        <w:t>,</w:t>
      </w:r>
      <w:r>
        <w:t xml:space="preserve"> at the </w:t>
      </w:r>
      <w:r w:rsidR="007D3720">
        <w:t>minute, the statutory rate just does not enter in</w:t>
      </w:r>
      <w:r>
        <w:t>to that calculation.</w:t>
      </w:r>
    </w:p>
    <w:p w:rsidR="00726797" w:rsidP="00726797">
      <w:pPr>
        <w:pStyle w:val="Question"/>
      </w:pPr>
      <w:sdt>
        <w:sdtPr>
          <w:alias w:val="Member"/>
          <w:tag w:val="&lt;Member mnisId='4107' dodsId='40489'&gt;"/>
          <w:id w:val="-573664307"/>
          <w:placeholder>
            <w:docPart w:val="DefaultPlaceholder_1082065158"/>
          </w:placeholder>
          <w:richText/>
        </w:sdtPr>
        <w:sdtContent>
          <w:r w:rsidRPr="00726797">
            <w:rPr>
              <w:b/>
            </w:rPr>
            <w:t>Harriett Baldwin:</w:t>
          </w:r>
        </w:sdtContent>
      </w:sdt>
      <w:r>
        <w:t xml:space="preserve"> Are there any poorer </w:t>
      </w:r>
      <w:r w:rsidR="00FC6342">
        <w:t>countries</w:t>
      </w:r>
      <w:r>
        <w:t xml:space="preserve"> </w:t>
      </w:r>
      <w:r w:rsidR="007D3720">
        <w:t xml:space="preserve">that are able to collect corporation tax because of this </w:t>
      </w:r>
      <w:r w:rsidR="001A3DD7">
        <w:t>behaviour</w:t>
      </w:r>
      <w:r w:rsidR="007D3720">
        <w:t xml:space="preserve"> that</w:t>
      </w:r>
      <w:r>
        <w:t xml:space="preserve"> benefits them?</w:t>
      </w:r>
    </w:p>
    <w:p w:rsidR="00726797" w:rsidP="00726797">
      <w:pPr>
        <w:pStyle w:val="Answer"/>
      </w:pPr>
      <w:sdt>
        <w:sdtPr>
          <w:alias w:val="Witness"/>
          <w:id w:val="-1967956410"/>
          <w:placeholder>
            <w:docPart w:val="DefaultPlaceholder_1082065158"/>
          </w:placeholder>
          <w:richText/>
        </w:sdtPr>
        <w:sdtContent>
          <w:r w:rsidRPr="00985AFB" w:rsidR="00985AFB">
            <w:rPr>
              <w:b/>
              <w:i/>
            </w:rPr>
            <w:t>Alex Cobham:</w:t>
          </w:r>
          <w:r w:rsidRPr="00726797">
            <w:rPr>
              <w:b/>
            </w:rPr>
            <w:t xml:space="preserve"> </w:t>
          </w:r>
        </w:sdtContent>
      </w:sdt>
      <w:r>
        <w:t xml:space="preserve">Among the major </w:t>
      </w:r>
      <w:r w:rsidR="007D3720">
        <w:t>profit</w:t>
      </w:r>
      <w:r w:rsidR="001A3DD7">
        <w:t>-</w:t>
      </w:r>
      <w:r w:rsidR="007D3720">
        <w:t>shifting jurisdictions, there are a couple that</w:t>
      </w:r>
      <w:r>
        <w:t xml:space="preserve"> used to be lower</w:t>
      </w:r>
      <w:r w:rsidR="003F67C4">
        <w:t>-</w:t>
      </w:r>
      <w:r>
        <w:t>income countries</w:t>
      </w:r>
      <w:r w:rsidR="007D3720">
        <w:t>.</w:t>
      </w:r>
      <w:r w:rsidR="00C006EE">
        <w:t xml:space="preserve"> </w:t>
      </w:r>
      <w:r w:rsidR="007D3720">
        <w:t>You can see the likes of</w:t>
      </w:r>
      <w:r>
        <w:t xml:space="preserve"> Mauritius </w:t>
      </w:r>
      <w:r w:rsidR="007D3720">
        <w:t>getting a little bit into the game.</w:t>
      </w:r>
      <w:r w:rsidR="00C006EE">
        <w:t xml:space="preserve"> </w:t>
      </w:r>
      <w:r w:rsidR="007D3720">
        <w:t>Some of the</w:t>
      </w:r>
      <w:r>
        <w:t xml:space="preserve"> Caribbean </w:t>
      </w:r>
      <w:r w:rsidR="007D3720">
        <w:t xml:space="preserve">dependent territories have done okay out of this, but their benefits are greatly </w:t>
      </w:r>
      <w:r w:rsidR="001A3DD7">
        <w:t>outweighed</w:t>
      </w:r>
      <w:r w:rsidR="007D3720">
        <w:t xml:space="preserve"> by the costs imposed on the rest of the world.</w:t>
      </w:r>
      <w:r w:rsidR="00C006EE">
        <w:t xml:space="preserve"> </w:t>
      </w:r>
      <w:r w:rsidR="007D3720">
        <w:t>W</w:t>
      </w:r>
      <w:r>
        <w:t xml:space="preserve">e and the OECD estimate the </w:t>
      </w:r>
      <w:r w:rsidR="007D3720">
        <w:t>annual</w:t>
      </w:r>
      <w:r>
        <w:t xml:space="preserve"> revenue </w:t>
      </w:r>
      <w:r w:rsidR="007D3720">
        <w:t xml:space="preserve">losses globally </w:t>
      </w:r>
      <w:r w:rsidR="003F67C4">
        <w:t xml:space="preserve">at </w:t>
      </w:r>
      <w:r w:rsidR="007D3720">
        <w:t>something like $240 billion to $</w:t>
      </w:r>
      <w:r>
        <w:t>245 billion.</w:t>
      </w:r>
    </w:p>
    <w:p w:rsidR="00726797" w:rsidP="00726797">
      <w:pPr>
        <w:pStyle w:val="Question"/>
      </w:pPr>
      <w:sdt>
        <w:sdtPr>
          <w:alias w:val="Member"/>
          <w:tag w:val="&lt;Member mnisId='4107' dodsId='40489'&gt;"/>
          <w:id w:val="2074305892"/>
          <w:placeholder>
            <w:docPart w:val="DefaultPlaceholder_1082065158"/>
          </w:placeholder>
          <w:richText/>
        </w:sdtPr>
        <w:sdtContent>
          <w:r w:rsidRPr="00726797">
            <w:rPr>
              <w:b/>
            </w:rPr>
            <w:t>Harriett Baldwin:</w:t>
          </w:r>
        </w:sdtContent>
      </w:sdt>
      <w:r w:rsidR="00C006EE">
        <w:t xml:space="preserve"> </w:t>
      </w:r>
      <w:r w:rsidR="007D3720">
        <w:t>T</w:t>
      </w:r>
      <w:r>
        <w:t xml:space="preserve">here are examples of poorer </w:t>
      </w:r>
      <w:r w:rsidR="00FC6342">
        <w:t>countries</w:t>
      </w:r>
      <w:r>
        <w:t xml:space="preserve"> </w:t>
      </w:r>
      <w:r w:rsidR="007D3720">
        <w:t xml:space="preserve">that have become better off from having lower rates of </w:t>
      </w:r>
      <w:r w:rsidR="001A3DD7">
        <w:t>corporation</w:t>
      </w:r>
      <w:r w:rsidR="007D3720">
        <w:t xml:space="preserve"> tax.</w:t>
      </w:r>
      <w:r w:rsidR="00C006EE">
        <w:t xml:space="preserve"> </w:t>
      </w:r>
    </w:p>
    <w:p w:rsidR="00726797" w:rsidP="00726797">
      <w:pPr>
        <w:pStyle w:val="Answer"/>
      </w:pPr>
      <w:sdt>
        <w:sdtPr>
          <w:alias w:val="Witness"/>
          <w:id w:val="-1640646762"/>
          <w:placeholder>
            <w:docPart w:val="DefaultPlaceholder_1082065158"/>
          </w:placeholder>
          <w:richText/>
        </w:sdtPr>
        <w:sdtContent>
          <w:r w:rsidRPr="00985AFB" w:rsidR="00985AFB">
            <w:rPr>
              <w:b/>
              <w:i/>
            </w:rPr>
            <w:t>Alex Cobham:</w:t>
          </w:r>
          <w:r w:rsidRPr="00726797">
            <w:rPr>
              <w:b/>
            </w:rPr>
            <w:t xml:space="preserve"> </w:t>
          </w:r>
        </w:sdtContent>
      </w:sdt>
      <w:r w:rsidR="007D3720">
        <w:t>T</w:t>
      </w:r>
      <w:r>
        <w:t>here are some tax havens that have seen growth</w:t>
      </w:r>
      <w:r w:rsidR="003F67C4">
        <w:t>,</w:t>
      </w:r>
      <w:r>
        <w:t xml:space="preserve"> </w:t>
      </w:r>
      <w:r w:rsidR="007D3720">
        <w:t>but eve</w:t>
      </w:r>
      <w:r w:rsidR="001A3DD7">
        <w:t>n</w:t>
      </w:r>
      <w:r w:rsidR="007D3720">
        <w:t xml:space="preserve"> there you see that that growth is not well shared.</w:t>
      </w:r>
      <w:r w:rsidR="00C006EE">
        <w:t xml:space="preserve"> </w:t>
      </w:r>
      <w:r w:rsidR="007D3720">
        <w:t>You have these massive inequalities in somewhere like Panama</w:t>
      </w:r>
      <w:r w:rsidR="003F67C4">
        <w:t>,</w:t>
      </w:r>
      <w:r w:rsidR="007D3720">
        <w:t xml:space="preserve"> </w:t>
      </w:r>
      <w:r w:rsidR="003F67C4">
        <w:t>which</w:t>
      </w:r>
      <w:r w:rsidR="007D3720">
        <w:t xml:space="preserve"> </w:t>
      </w:r>
      <w:r w:rsidR="001A3DD7">
        <w:t>captures</w:t>
      </w:r>
      <w:r w:rsidR="007D3720">
        <w:t xml:space="preserve"> a little bit of profit shifting.</w:t>
      </w:r>
      <w:r w:rsidR="00C006EE">
        <w:t xml:space="preserve"> </w:t>
      </w:r>
      <w:r w:rsidR="007D3720">
        <w:t>There is an expatriate elite that does okay from higher incomes.</w:t>
      </w:r>
      <w:r w:rsidR="00C006EE">
        <w:t xml:space="preserve"> </w:t>
      </w:r>
      <w:r w:rsidR="007D3720">
        <w:t>Everyone else is largely left as they were.</w:t>
      </w:r>
      <w:r w:rsidR="00C006EE">
        <w:t xml:space="preserve"> </w:t>
      </w:r>
      <w:r w:rsidR="001A3DD7">
        <w:t xml:space="preserve">No, </w:t>
      </w:r>
      <w:r w:rsidR="007D3720">
        <w:t>it is not the</w:t>
      </w:r>
      <w:r w:rsidR="001A3DD7">
        <w:t xml:space="preserve"> </w:t>
      </w:r>
      <w:r w:rsidR="007D3720">
        <w:t xml:space="preserve">case even </w:t>
      </w:r>
      <w:r w:rsidR="001A3DD7">
        <w:t>there</w:t>
      </w:r>
      <w:r w:rsidR="003F67C4">
        <w:t>,</w:t>
      </w:r>
      <w:r w:rsidR="001A3DD7">
        <w:t xml:space="preserve"> </w:t>
      </w:r>
      <w:r w:rsidR="007D3720">
        <w:t>where you have some GDP increas</w:t>
      </w:r>
      <w:r>
        <w:t>e.</w:t>
      </w:r>
    </w:p>
    <w:p w:rsidR="00726797" w:rsidP="00726797">
      <w:pPr>
        <w:pStyle w:val="Question"/>
      </w:pPr>
      <w:sdt>
        <w:sdtPr>
          <w:alias w:val="Member"/>
          <w:tag w:val="&lt;Member mnisId='4107' dodsId='40489'&gt;"/>
          <w:id w:val="1995367742"/>
          <w:placeholder>
            <w:docPart w:val="DefaultPlaceholder_1082065158"/>
          </w:placeholder>
          <w:richText/>
        </w:sdtPr>
        <w:sdtContent>
          <w:r w:rsidRPr="00726797">
            <w:rPr>
              <w:b/>
            </w:rPr>
            <w:t>Harriett Baldwin:</w:t>
          </w:r>
        </w:sdtContent>
      </w:sdt>
      <w:r w:rsidR="00C006EE">
        <w:t xml:space="preserve"> </w:t>
      </w:r>
      <w:r>
        <w:t xml:space="preserve">Is there anything </w:t>
      </w:r>
      <w:r w:rsidR="007D3720">
        <w:t xml:space="preserve">the UK Government </w:t>
      </w:r>
      <w:r w:rsidR="003F67C4">
        <w:t>are</w:t>
      </w:r>
      <w:r w:rsidR="007D3720">
        <w:t xml:space="preserve"> doing and should be doing more of to help poorer countries</w:t>
      </w:r>
      <w:r>
        <w:t xml:space="preserve"> capture more tax revenue from corporations?</w:t>
      </w:r>
    </w:p>
    <w:p w:rsidR="00726797" w:rsidP="00726797">
      <w:pPr>
        <w:pStyle w:val="Answer"/>
      </w:pPr>
      <w:sdt>
        <w:sdtPr>
          <w:alias w:val="Witness"/>
          <w:id w:val="1559593927"/>
          <w:placeholder>
            <w:docPart w:val="DefaultPlaceholder_1082065158"/>
          </w:placeholder>
          <w:richText/>
        </w:sdtPr>
        <w:sdtContent>
          <w:r w:rsidRPr="00985AFB" w:rsidR="00985AFB">
            <w:rPr>
              <w:b/>
              <w:i/>
            </w:rPr>
            <w:t>Alex Cobham:</w:t>
          </w:r>
          <w:r w:rsidRPr="00726797">
            <w:rPr>
              <w:b/>
            </w:rPr>
            <w:t xml:space="preserve"> </w:t>
          </w:r>
        </w:sdtContent>
      </w:sdt>
      <w:r w:rsidR="007D3720">
        <w:t>The</w:t>
      </w:r>
      <w:r>
        <w:t xml:space="preserve"> main thing the UK Government can do immediately is to </w:t>
      </w:r>
      <w:r w:rsidR="007D3720">
        <w:t xml:space="preserve">begin to </w:t>
      </w:r>
      <w:r>
        <w:t>require multinationals to publish their country</w:t>
      </w:r>
      <w:r w:rsidR="007D3720">
        <w:t>-</w:t>
      </w:r>
      <w:r>
        <w:t>by</w:t>
      </w:r>
      <w:r w:rsidR="007D3720">
        <w:t>-</w:t>
      </w:r>
      <w:r>
        <w:t>country reporting</w:t>
      </w:r>
      <w:r w:rsidR="007D3720">
        <w:t>.</w:t>
      </w:r>
      <w:r w:rsidR="00C006EE">
        <w:t xml:space="preserve"> </w:t>
      </w:r>
      <w:r w:rsidR="007D3720">
        <w:t>This is a measure we created</w:t>
      </w:r>
      <w:r w:rsidR="003F67C4">
        <w:t>,</w:t>
      </w:r>
      <w:r w:rsidR="007D3720">
        <w:t xml:space="preserve"> </w:t>
      </w:r>
      <w:r w:rsidR="003F67C4">
        <w:t>which</w:t>
      </w:r>
      <w:r w:rsidR="007D3720">
        <w:t xml:space="preserve"> the OECD adopted five years ago now</w:t>
      </w:r>
      <w:r w:rsidR="003F67C4">
        <w:t>,</w:t>
      </w:r>
      <w:r w:rsidR="007D3720">
        <w:t xml:space="preserve"> that simply puts multinationals on</w:t>
      </w:r>
      <w:r>
        <w:t xml:space="preserve"> a level playing field </w:t>
      </w:r>
      <w:r w:rsidR="007D3720">
        <w:t>with domestic businesses.</w:t>
      </w:r>
      <w:r w:rsidR="00C006EE">
        <w:t xml:space="preserve"> </w:t>
      </w:r>
      <w:r w:rsidR="007D3720">
        <w:t xml:space="preserve">It says, “For each country where you operate, you should say your employment, </w:t>
      </w:r>
      <w:r>
        <w:t xml:space="preserve">sales figure, </w:t>
      </w:r>
      <w:r w:rsidR="007D3720">
        <w:t xml:space="preserve">the </w:t>
      </w:r>
      <w:r>
        <w:t>profit</w:t>
      </w:r>
      <w:r w:rsidR="007D3720">
        <w:t>s</w:t>
      </w:r>
      <w:r>
        <w:t xml:space="preserve"> you declare</w:t>
      </w:r>
      <w:r w:rsidR="007D3720">
        <w:t xml:space="preserve"> </w:t>
      </w:r>
      <w:r>
        <w:t xml:space="preserve">and </w:t>
      </w:r>
      <w:r w:rsidR="007D3720">
        <w:t xml:space="preserve">the </w:t>
      </w:r>
      <w:r>
        <w:t>tax you pay</w:t>
      </w:r>
      <w:r w:rsidR="007D3720">
        <w:t>”.</w:t>
      </w:r>
      <w:r w:rsidR="00C006EE">
        <w:t xml:space="preserve"> </w:t>
      </w:r>
      <w:r w:rsidR="003F67C4">
        <w:t xml:space="preserve">By </w:t>
      </w:r>
      <w:r w:rsidR="007D3720">
        <w:t xml:space="preserve">giving that information into the public domain rather than holding it in the tax authority only, you allow for a country, whether it is Ghana or </w:t>
      </w:r>
      <w:r w:rsidR="001A3DD7">
        <w:t>Bangladesh—</w:t>
      </w:r>
    </w:p>
    <w:p w:rsidR="00726797" w:rsidP="00726797">
      <w:pPr>
        <w:pStyle w:val="Question"/>
      </w:pPr>
      <w:sdt>
        <w:sdtPr>
          <w:alias w:val="Member"/>
          <w:tag w:val="&lt;Member mnisId='4107' dodsId='40489'&gt;"/>
          <w:id w:val="992303496"/>
          <w:placeholder>
            <w:docPart w:val="DefaultPlaceholder_1082065158"/>
          </w:placeholder>
          <w:richText/>
        </w:sdtPr>
        <w:sdtContent>
          <w:r w:rsidRPr="00726797">
            <w:rPr>
              <w:b/>
            </w:rPr>
            <w:t>Harriett Baldwin:</w:t>
          </w:r>
        </w:sdtContent>
      </w:sdt>
      <w:r>
        <w:t xml:space="preserve"> </w:t>
      </w:r>
      <w:r w:rsidR="007D3720">
        <w:t>T</w:t>
      </w:r>
      <w:r>
        <w:t xml:space="preserve">he UK has done a lot to help poorer countries do a lot of this. What more </w:t>
      </w:r>
      <w:r w:rsidR="007D3720">
        <w:t>could</w:t>
      </w:r>
      <w:r>
        <w:t xml:space="preserve"> the UK Government do to help</w:t>
      </w:r>
      <w:r w:rsidR="007D3720">
        <w:t xml:space="preserve"> poorer countries</w:t>
      </w:r>
      <w:r>
        <w:t>?</w:t>
      </w:r>
    </w:p>
    <w:p w:rsidR="00726797" w:rsidP="00726797">
      <w:pPr>
        <w:pStyle w:val="Answer"/>
      </w:pPr>
      <w:sdt>
        <w:sdtPr>
          <w:alias w:val="Witness"/>
          <w:id w:val="-595095226"/>
          <w:placeholder>
            <w:docPart w:val="DefaultPlaceholder_1082065158"/>
          </w:placeholder>
          <w:richText/>
        </w:sdtPr>
        <w:sdtContent>
          <w:r w:rsidRPr="00985AFB" w:rsidR="00985AFB">
            <w:rPr>
              <w:b/>
              <w:i/>
            </w:rPr>
            <w:t>Alex Cobham:</w:t>
          </w:r>
          <w:r w:rsidRPr="00726797">
            <w:rPr>
              <w:b/>
            </w:rPr>
            <w:t xml:space="preserve"> </w:t>
          </w:r>
        </w:sdtContent>
      </w:sdt>
      <w:r w:rsidR="007D3720">
        <w:t>The UK has tried</w:t>
      </w:r>
      <w:r w:rsidR="003F67C4">
        <w:t>,</w:t>
      </w:r>
      <w:r w:rsidR="007D3720">
        <w:t xml:space="preserve"> in its tax technical assistance</w:t>
      </w:r>
      <w:r w:rsidR="003F67C4">
        <w:t>,</w:t>
      </w:r>
      <w:r w:rsidR="007D3720">
        <w:t xml:space="preserve"> to help some countries be better at dealing with the current international rules</w:t>
      </w:r>
      <w:r w:rsidR="003F67C4">
        <w:t>.</w:t>
      </w:r>
      <w:r w:rsidR="007D3720">
        <w:t xml:space="preserve"> </w:t>
      </w:r>
      <w:r w:rsidR="003F67C4">
        <w:t xml:space="preserve">Those </w:t>
      </w:r>
      <w:r>
        <w:t>rules, ultimately, are based on this agreement</w:t>
      </w:r>
      <w:r w:rsidR="007D3720">
        <w:t xml:space="preserve"> back</w:t>
      </w:r>
      <w:r>
        <w:t xml:space="preserve"> in the 1930s and simply do not work.</w:t>
      </w:r>
      <w:r w:rsidR="007D3720">
        <w:t xml:space="preserve"> Even for a country like the UK, it is very hard to protect itself against profit shifting.</w:t>
      </w:r>
      <w:r w:rsidR="00C006EE">
        <w:t xml:space="preserve"> </w:t>
      </w:r>
      <w:r>
        <w:t xml:space="preserve">Oxford University </w:t>
      </w:r>
      <w:r w:rsidR="007D3720">
        <w:t>estimate</w:t>
      </w:r>
      <w:r w:rsidR="003F67C4">
        <w:t>s</w:t>
      </w:r>
      <w:r w:rsidR="007D3720">
        <w:t xml:space="preserve"> we lose about £25 billion a year from that.</w:t>
      </w:r>
      <w:r w:rsidR="00C006EE">
        <w:t xml:space="preserve"> </w:t>
      </w:r>
      <w:r w:rsidR="007D3720">
        <w:t>For lower</w:t>
      </w:r>
      <w:r w:rsidR="003F67C4">
        <w:t>-</w:t>
      </w:r>
      <w:r w:rsidR="007D3720">
        <w:t>income countries with less capacity in their tax authorities,</w:t>
      </w:r>
      <w:r>
        <w:t xml:space="preserve"> the losses, on average, are a bigger share of their current tax revenues.</w:t>
      </w:r>
      <w:r w:rsidR="00C006EE">
        <w:t xml:space="preserve"> </w:t>
      </w:r>
      <w:r w:rsidR="007D3720">
        <w:t>That is not something the UK is helping with.</w:t>
      </w:r>
      <w:r w:rsidR="00C006EE">
        <w:t xml:space="preserve"> </w:t>
      </w:r>
    </w:p>
    <w:p w:rsidR="00726797" w:rsidP="00726797">
      <w:pPr>
        <w:pStyle w:val="Question"/>
      </w:pPr>
      <w:sdt>
        <w:sdtPr>
          <w:alias w:val="Member"/>
          <w:tag w:val="&lt;Member mnisId='4107' dodsId='40489'&gt;"/>
          <w:id w:val="62448700"/>
          <w:placeholder>
            <w:docPart w:val="DefaultPlaceholder_1082065158"/>
          </w:placeholder>
          <w:richText/>
        </w:sdtPr>
        <w:sdtContent>
          <w:r w:rsidRPr="00726797">
            <w:rPr>
              <w:b/>
            </w:rPr>
            <w:t>Harriett Baldwin:</w:t>
          </w:r>
        </w:sdtContent>
      </w:sdt>
      <w:r>
        <w:t xml:space="preserve"> Chris, can I turn to you </w:t>
      </w:r>
      <w:r w:rsidR="007D3720">
        <w:t>and ask about the prog</w:t>
      </w:r>
      <w:r w:rsidR="001A3DD7">
        <w:t>r</w:t>
      </w:r>
      <w:r w:rsidR="007D3720">
        <w:t>ess the UK has made since 2013 when this was</w:t>
      </w:r>
      <w:r>
        <w:t xml:space="preserve"> launched at the OECD</w:t>
      </w:r>
      <w:r w:rsidR="007D3720">
        <w:t>?</w:t>
      </w:r>
      <w:r w:rsidR="00C006EE">
        <w:t xml:space="preserve"> </w:t>
      </w:r>
      <w:r w:rsidR="007D3720">
        <w:t>C</w:t>
      </w:r>
      <w:r>
        <w:t>an you point to specific progress and success that the UK has achieved in this area?</w:t>
      </w:r>
    </w:p>
    <w:p w:rsidR="006F19D6" w:rsidP="00726797">
      <w:pPr>
        <w:pStyle w:val="Answer"/>
      </w:pPr>
      <w:sdt>
        <w:sdtPr>
          <w:alias w:val="Witness"/>
          <w:id w:val="-1261293916"/>
          <w:placeholder>
            <w:docPart w:val="DefaultPlaceholder_1082065158"/>
          </w:placeholder>
          <w:richText/>
        </w:sdtPr>
        <w:sdtContent>
          <w:r w:rsidRPr="00985AFB" w:rsidR="00985AFB">
            <w:rPr>
              <w:b/>
              <w:i/>
            </w:rPr>
            <w:t>Chris Sanger:</w:t>
          </w:r>
          <w:r w:rsidRPr="00726797" w:rsidR="00726797">
            <w:rPr>
              <w:b/>
            </w:rPr>
            <w:t xml:space="preserve"> </w:t>
          </w:r>
        </w:sdtContent>
      </w:sdt>
      <w:r w:rsidR="007D3720">
        <w:t>T</w:t>
      </w:r>
      <w:r w:rsidR="00726797">
        <w:t xml:space="preserve">he UK has been </w:t>
      </w:r>
      <w:r w:rsidR="007D3720">
        <w:t>a key party to the BE</w:t>
      </w:r>
      <w:r w:rsidR="001A3DD7">
        <w:t>PS</w:t>
      </w:r>
      <w:r w:rsidR="007D3720">
        <w:t xml:space="preserve"> project in delivering the 15 different actions that have been out there</w:t>
      </w:r>
      <w:r>
        <w:t>,</w:t>
      </w:r>
      <w:r w:rsidR="00726797">
        <w:t xml:space="preserve"> and the four so</w:t>
      </w:r>
      <w:r w:rsidR="007D3720">
        <w:t>-</w:t>
      </w:r>
      <w:r w:rsidR="00726797">
        <w:t xml:space="preserve">called minimum standards </w:t>
      </w:r>
      <w:r>
        <w:t>that</w:t>
      </w:r>
      <w:r w:rsidR="00726797">
        <w:t xml:space="preserve"> have been adopted by </w:t>
      </w:r>
      <w:r w:rsidR="001A3DD7">
        <w:t xml:space="preserve">the </w:t>
      </w:r>
      <w:r w:rsidR="007D3720">
        <w:t>137 nations included in the so-called</w:t>
      </w:r>
      <w:r w:rsidR="00726797">
        <w:t xml:space="preserve"> inclusive framework on base erosion and profit shifting</w:t>
      </w:r>
      <w:r w:rsidR="007D3720">
        <w:t>.</w:t>
      </w:r>
      <w:r w:rsidR="00C006EE">
        <w:t xml:space="preserve"> </w:t>
      </w:r>
      <w:r>
        <w:t xml:space="preserve">We </w:t>
      </w:r>
      <w:r w:rsidR="007D3720">
        <w:t xml:space="preserve">have seen that project </w:t>
      </w:r>
      <w:r w:rsidR="00726797">
        <w:t>remove the chances of double non</w:t>
      </w:r>
      <w:r w:rsidR="001A3DD7">
        <w:t>-</w:t>
      </w:r>
      <w:r w:rsidR="00726797">
        <w:t>tax</w:t>
      </w:r>
      <w:r w:rsidR="00C602EA">
        <w:t>ation.</w:t>
      </w:r>
      <w:r w:rsidR="00C006EE">
        <w:t xml:space="preserve"> </w:t>
      </w:r>
      <w:r w:rsidR="00C602EA">
        <w:t xml:space="preserve">We talk about an </w:t>
      </w:r>
      <w:r w:rsidR="001A3DD7">
        <w:t>international</w:t>
      </w:r>
      <w:r w:rsidR="00C602EA">
        <w:t xml:space="preserve"> tax</w:t>
      </w:r>
      <w:r w:rsidR="00726797">
        <w:t xml:space="preserve"> regime </w:t>
      </w:r>
      <w:r w:rsidR="00C602EA">
        <w:t>but we do not actually have one.</w:t>
      </w:r>
      <w:r w:rsidR="00C006EE">
        <w:t xml:space="preserve"> </w:t>
      </w:r>
      <w:r w:rsidR="00C602EA">
        <w:t xml:space="preserve">We have a whole series of domestic tax regimes that </w:t>
      </w:r>
      <w:r w:rsidR="00726797">
        <w:t>tax international profit</w:t>
      </w:r>
      <w:r>
        <w:t>,</w:t>
      </w:r>
      <w:r w:rsidR="00726797">
        <w:t xml:space="preserve"> </w:t>
      </w:r>
      <w:r>
        <w:t>which</w:t>
      </w:r>
      <w:r w:rsidR="00726797">
        <w:t xml:space="preserve"> are all knitted together to </w:t>
      </w:r>
      <w:r w:rsidR="00C602EA">
        <w:t>create one system.</w:t>
      </w:r>
      <w:r w:rsidR="00C006EE">
        <w:t xml:space="preserve"> </w:t>
      </w:r>
    </w:p>
    <w:p w:rsidR="00726797" w:rsidP="00726797">
      <w:pPr>
        <w:pStyle w:val="Answer"/>
      </w:pPr>
      <w:r>
        <w:t>Prior t</w:t>
      </w:r>
      <w:r w:rsidR="001A3DD7">
        <w:t>o</w:t>
      </w:r>
      <w:r>
        <w:t xml:space="preserve"> the BEPS project, there was not a project that looked across the </w:t>
      </w:r>
      <w:r w:rsidR="001A3DD7">
        <w:t>piece</w:t>
      </w:r>
      <w:r>
        <w:t xml:space="preserve"> to see how </w:t>
      </w:r>
      <w:r>
        <w:t>those all fitted together</w:t>
      </w:r>
      <w:r>
        <w:t>.</w:t>
      </w:r>
      <w:r w:rsidR="00C006EE">
        <w:t xml:space="preserve"> </w:t>
      </w:r>
      <w:r w:rsidR="006F19D6">
        <w:t xml:space="preserve">The </w:t>
      </w:r>
      <w:r>
        <w:t xml:space="preserve">BEPS project did remove </w:t>
      </w:r>
      <w:r w:rsidR="006F19D6">
        <w:t>t</w:t>
      </w:r>
      <w:r>
        <w:t>he chances for that double non</w:t>
      </w:r>
      <w:r w:rsidR="001A3DD7">
        <w:t>-</w:t>
      </w:r>
      <w:r>
        <w:t xml:space="preserve">taxation </w:t>
      </w:r>
      <w:r>
        <w:t xml:space="preserve">and made sure that the treaties that apply between the UK and </w:t>
      </w:r>
      <w:r>
        <w:t xml:space="preserve">all our treaty partners check </w:t>
      </w:r>
      <w:r>
        <w:t>that the princip</w:t>
      </w:r>
      <w:r w:rsidR="001A3DD7">
        <w:t>al</w:t>
      </w:r>
      <w:r>
        <w:t xml:space="preserve"> purpose of </w:t>
      </w:r>
      <w:r>
        <w:t>any relief is there because there</w:t>
      </w:r>
      <w:r>
        <w:t xml:space="preserve"> </w:t>
      </w:r>
      <w:r>
        <w:t xml:space="preserve">is tax </w:t>
      </w:r>
      <w:r>
        <w:t>being paid somewhere else</w:t>
      </w:r>
      <w:r w:rsidR="006F19D6">
        <w:t>,</w:t>
      </w:r>
      <w:r>
        <w:t xml:space="preserve"> rather than for an avoidance purpose. T</w:t>
      </w:r>
      <w:r>
        <w:t xml:space="preserve">he UK has done </w:t>
      </w:r>
      <w:r>
        <w:t>q</w:t>
      </w:r>
      <w:r>
        <w:t>uite a lot in that space.</w:t>
      </w:r>
    </w:p>
    <w:p w:rsidR="00726797" w:rsidP="00726797">
      <w:pPr>
        <w:pStyle w:val="Question"/>
      </w:pPr>
      <w:sdt>
        <w:sdtPr>
          <w:alias w:val="Member"/>
          <w:tag w:val="&lt;Member mnisId='4107' dodsId='40489'&gt;"/>
          <w:id w:val="-614437724"/>
          <w:placeholder>
            <w:docPart w:val="DefaultPlaceholder_1082065158"/>
          </w:placeholder>
          <w:richText/>
        </w:sdtPr>
        <w:sdtContent>
          <w:r w:rsidRPr="00726797">
            <w:rPr>
              <w:b/>
            </w:rPr>
            <w:t>Harriett Baldwin:</w:t>
          </w:r>
        </w:sdtContent>
      </w:sdt>
      <w:r>
        <w:t xml:space="preserve"> Can you quantify it?</w:t>
      </w:r>
    </w:p>
    <w:p w:rsidR="00726797" w:rsidP="00726797">
      <w:pPr>
        <w:pStyle w:val="Answer"/>
      </w:pPr>
      <w:sdt>
        <w:sdtPr>
          <w:alias w:val="Witness"/>
          <w:id w:val="-1430572691"/>
          <w:placeholder>
            <w:docPart w:val="DefaultPlaceholder_1082065158"/>
          </w:placeholder>
          <w:richText/>
        </w:sdtPr>
        <w:sdtContent>
          <w:r w:rsidRPr="00985AFB" w:rsidR="00985AFB">
            <w:rPr>
              <w:b/>
              <w:i/>
            </w:rPr>
            <w:t>Chris Sanger:</w:t>
          </w:r>
          <w:r w:rsidRPr="00726797">
            <w:rPr>
              <w:b/>
            </w:rPr>
            <w:t xml:space="preserve"> </w:t>
          </w:r>
        </w:sdtContent>
      </w:sdt>
      <w:r>
        <w:t xml:space="preserve">It is </w:t>
      </w:r>
      <w:r w:rsidR="00C602EA">
        <w:t xml:space="preserve">difficult to quantify the amounts because we are only just seeing the </w:t>
      </w:r>
      <w:r w:rsidR="001A3DD7">
        <w:t xml:space="preserve">principal </w:t>
      </w:r>
      <w:r w:rsidR="00C602EA">
        <w:t xml:space="preserve">purpose test being delivered </w:t>
      </w:r>
      <w:r>
        <w:t>through treaties</w:t>
      </w:r>
      <w:r w:rsidR="00C602EA">
        <w:t>.</w:t>
      </w:r>
      <w:r w:rsidR="00C006EE">
        <w:t xml:space="preserve"> </w:t>
      </w:r>
      <w:r w:rsidR="00C602EA">
        <w:t>A</w:t>
      </w:r>
      <w:r>
        <w:t xml:space="preserve"> </w:t>
      </w:r>
      <w:r>
        <w:t xml:space="preserve">lot of the provisions </w:t>
      </w:r>
      <w:r w:rsidR="006F19D6">
        <w:t xml:space="preserve">that were </w:t>
      </w:r>
      <w:r>
        <w:t xml:space="preserve">in the OECD </w:t>
      </w:r>
      <w:r w:rsidR="001A3DD7">
        <w:t>BEPS</w:t>
      </w:r>
      <w:r>
        <w:t xml:space="preserve"> project are </w:t>
      </w:r>
      <w:r w:rsidR="00C602EA">
        <w:t>only just</w:t>
      </w:r>
      <w:r>
        <w:t xml:space="preserve"> coming into force now</w:t>
      </w:r>
      <w:r w:rsidR="006F19D6">
        <w:t>,</w:t>
      </w:r>
      <w:r w:rsidR="00C602EA">
        <w:t xml:space="preserve"> but we will see that happen </w:t>
      </w:r>
      <w:r w:rsidR="006F19D6">
        <w:t xml:space="preserve">over </w:t>
      </w:r>
      <w:r w:rsidR="00C602EA">
        <w:t>time.</w:t>
      </w:r>
      <w:r w:rsidR="00C006EE">
        <w:t xml:space="preserve"> </w:t>
      </w:r>
    </w:p>
    <w:p w:rsidR="00726797" w:rsidP="00726797">
      <w:pPr>
        <w:pStyle w:val="Question"/>
      </w:pPr>
      <w:sdt>
        <w:sdtPr>
          <w:alias w:val="Member"/>
          <w:tag w:val="&lt;Member mnisId='4107' dodsId='40489'&gt;"/>
          <w:id w:val="1258940172"/>
          <w:placeholder>
            <w:docPart w:val="DefaultPlaceholder_1082065158"/>
          </w:placeholder>
          <w:richText/>
        </w:sdtPr>
        <w:sdtContent>
          <w:r w:rsidRPr="00726797">
            <w:rPr>
              <w:b/>
            </w:rPr>
            <w:t>Harriett Baldwin:</w:t>
          </w:r>
        </w:sdtContent>
      </w:sdt>
      <w:r>
        <w:t xml:space="preserve"> Are there </w:t>
      </w:r>
      <w:r w:rsidR="00C602EA">
        <w:t>still</w:t>
      </w:r>
      <w:r>
        <w:t xml:space="preserve"> actions left </w:t>
      </w:r>
      <w:r w:rsidR="006F19D6">
        <w:t>for</w:t>
      </w:r>
      <w:r>
        <w:t xml:space="preserve"> the UK Government from that first phase?</w:t>
      </w:r>
    </w:p>
    <w:p w:rsidR="00726797" w:rsidP="00726797">
      <w:pPr>
        <w:pStyle w:val="Answer"/>
      </w:pPr>
      <w:sdt>
        <w:sdtPr>
          <w:alias w:val="Witness"/>
          <w:id w:val="-470674148"/>
          <w:placeholder>
            <w:docPart w:val="DefaultPlaceholder_1082065158"/>
          </w:placeholder>
          <w:richText/>
        </w:sdtPr>
        <w:sdtContent>
          <w:r w:rsidRPr="00985AFB" w:rsidR="00985AFB">
            <w:rPr>
              <w:b/>
              <w:i/>
            </w:rPr>
            <w:t>Chris Sanger:</w:t>
          </w:r>
          <w:r w:rsidRPr="00726797">
            <w:rPr>
              <w:b/>
            </w:rPr>
            <w:t xml:space="preserve"> </w:t>
          </w:r>
        </w:sdtContent>
      </w:sdt>
      <w:r>
        <w:t xml:space="preserve">The UK has </w:t>
      </w:r>
      <w:r w:rsidR="00C602EA">
        <w:t>done all the minimum standards</w:t>
      </w:r>
      <w:r w:rsidR="006F19D6">
        <w:t>,</w:t>
      </w:r>
      <w:r w:rsidR="00C602EA">
        <w:t xml:space="preserve"> but it was already there in relation to some of its</w:t>
      </w:r>
      <w:r>
        <w:t xml:space="preserve"> other provisions</w:t>
      </w:r>
      <w:r w:rsidR="006F19D6">
        <w:t>,</w:t>
      </w:r>
      <w:r>
        <w:t xml:space="preserve"> </w:t>
      </w:r>
      <w:r w:rsidR="001A3DD7">
        <w:t>such</w:t>
      </w:r>
      <w:r>
        <w:t xml:space="preserve"> as items like </w:t>
      </w:r>
      <w:r w:rsidR="00A52034">
        <w:t>its</w:t>
      </w:r>
      <w:r w:rsidR="001A3DD7">
        <w:t xml:space="preserve"> </w:t>
      </w:r>
      <w:r>
        <w:t>control</w:t>
      </w:r>
      <w:r w:rsidR="001A3DD7">
        <w:t>led</w:t>
      </w:r>
      <w:r>
        <w:t xml:space="preserve"> foreign </w:t>
      </w:r>
      <w:r w:rsidR="00C602EA">
        <w:t>companies.</w:t>
      </w:r>
      <w:r w:rsidR="00C006EE">
        <w:t xml:space="preserve"> </w:t>
      </w:r>
      <w:r w:rsidR="00C602EA">
        <w:t>It has introduced restrictions on the so-called hybrid entities.</w:t>
      </w:r>
      <w:r w:rsidR="00C006EE">
        <w:t xml:space="preserve"> </w:t>
      </w:r>
      <w:r w:rsidR="00C602EA">
        <w:t>It has changed its transfer pricing rules to update them so that they cannot be misused.</w:t>
      </w:r>
      <w:r w:rsidR="00C006EE">
        <w:t xml:space="preserve"> </w:t>
      </w:r>
    </w:p>
    <w:p w:rsidR="00726797" w:rsidP="00726797">
      <w:pPr>
        <w:pStyle w:val="Question"/>
      </w:pPr>
      <w:sdt>
        <w:sdtPr>
          <w:alias w:val="Member"/>
          <w:tag w:val="&lt;Member mnisId='4107' dodsId='40489'&gt;"/>
          <w:id w:val="1707293147"/>
          <w:placeholder>
            <w:docPart w:val="DefaultPlaceholder_1082065158"/>
          </w:placeholder>
          <w:richText/>
        </w:sdtPr>
        <w:sdtContent>
          <w:r w:rsidRPr="00726797">
            <w:rPr>
              <w:b/>
            </w:rPr>
            <w:t>Harriett Baldwin:</w:t>
          </w:r>
        </w:sdtContent>
      </w:sdt>
      <w:r>
        <w:t xml:space="preserve"> The action</w:t>
      </w:r>
      <w:r w:rsidR="00A52034">
        <w:t xml:space="preserve"> list</w:t>
      </w:r>
      <w:r>
        <w:t xml:space="preserve"> has been completed</w:t>
      </w:r>
      <w:r w:rsidR="00C602EA">
        <w:t>,</w:t>
      </w:r>
      <w:r>
        <w:t xml:space="preserve"> has it</w:t>
      </w:r>
      <w:r w:rsidR="00C602EA">
        <w:t>?</w:t>
      </w:r>
    </w:p>
    <w:p w:rsidR="00726797" w:rsidP="00726797">
      <w:pPr>
        <w:pStyle w:val="Answer"/>
      </w:pPr>
      <w:sdt>
        <w:sdtPr>
          <w:alias w:val="Witness"/>
          <w:id w:val="-182751000"/>
          <w:placeholder>
            <w:docPart w:val="DefaultPlaceholder_1082065158"/>
          </w:placeholder>
          <w:richText/>
        </w:sdtPr>
        <w:sdtContent>
          <w:r w:rsidRPr="00985AFB" w:rsidR="00985AFB">
            <w:rPr>
              <w:b/>
              <w:i/>
            </w:rPr>
            <w:t>Chris Sanger:</w:t>
          </w:r>
          <w:r w:rsidRPr="00726797">
            <w:rPr>
              <w:b/>
            </w:rPr>
            <w:t xml:space="preserve"> </w:t>
          </w:r>
        </w:sdtContent>
      </w:sdt>
      <w:r w:rsidR="00C602EA">
        <w:t xml:space="preserve">There is more that can be done, </w:t>
      </w:r>
      <w:r w:rsidR="001A3DD7">
        <w:t>particularly</w:t>
      </w:r>
      <w:r w:rsidR="00C602EA">
        <w:t xml:space="preserve"> </w:t>
      </w:r>
      <w:r w:rsidR="006F19D6">
        <w:t xml:space="preserve">on </w:t>
      </w:r>
      <w:r w:rsidR="00C602EA">
        <w:t>action 1, which comes back to the previous question in relation to digital.</w:t>
      </w:r>
      <w:r w:rsidR="00C006EE">
        <w:t xml:space="preserve"> </w:t>
      </w:r>
      <w:r w:rsidR="00C602EA">
        <w:t xml:space="preserve">It is </w:t>
      </w:r>
      <w:r>
        <w:t>one of the big areas where it comes</w:t>
      </w:r>
      <w:r w:rsidR="00A52034">
        <w:t xml:space="preserve"> </w:t>
      </w:r>
      <w:r>
        <w:t>down to sayin</w:t>
      </w:r>
      <w:r w:rsidR="00C602EA">
        <w:t>g who has the taxing rights.</w:t>
      </w:r>
      <w:r w:rsidR="00C006EE">
        <w:t xml:space="preserve"> </w:t>
      </w:r>
      <w:r w:rsidR="00C602EA">
        <w:t>I would make one final comment, in relation to the comment Alex made about tra</w:t>
      </w:r>
      <w:r>
        <w:t>nsfer pricing</w:t>
      </w:r>
      <w:r w:rsidR="00C602EA">
        <w:t xml:space="preserve"> and </w:t>
      </w:r>
      <w:r>
        <w:t>the assu</w:t>
      </w:r>
      <w:r w:rsidR="00C602EA">
        <w:t>m</w:t>
      </w:r>
      <w:r>
        <w:t xml:space="preserve">ption that multinationals </w:t>
      </w:r>
      <w:r w:rsidR="00C602EA">
        <w:t>operate as a series of individual companies.</w:t>
      </w:r>
      <w:r w:rsidR="00C006EE">
        <w:t xml:space="preserve"> </w:t>
      </w:r>
      <w:r w:rsidR="00C602EA">
        <w:t>T</w:t>
      </w:r>
      <w:r>
        <w:t xml:space="preserve">he whole system is designed to make sure </w:t>
      </w:r>
      <w:r w:rsidR="00C602EA">
        <w:t>that it puts the multinational in the same position as an</w:t>
      </w:r>
      <w:r>
        <w:t xml:space="preserve">y other business would </w:t>
      </w:r>
      <w:r w:rsidR="00C602EA">
        <w:t>d</w:t>
      </w:r>
      <w:r>
        <w:t>o if it was transacting at arm</w:t>
      </w:r>
      <w:r w:rsidR="00F15584">
        <w:t>’</w:t>
      </w:r>
      <w:r>
        <w:t xml:space="preserve">s length. The alternative </w:t>
      </w:r>
      <w:r w:rsidR="00C602EA">
        <w:t>version</w:t>
      </w:r>
      <w:r>
        <w:t xml:space="preserve"> is </w:t>
      </w:r>
      <w:r w:rsidR="00C602EA">
        <w:t xml:space="preserve">a form of </w:t>
      </w:r>
      <w:r w:rsidR="006F19D6">
        <w:t>formulary apportionment</w:t>
      </w:r>
      <w:r w:rsidR="00C602EA">
        <w:t xml:space="preserve"> </w:t>
      </w:r>
      <w:r>
        <w:t xml:space="preserve">that would replace the system that we have today with what is effectively an arbitrary </w:t>
      </w:r>
      <w:r w:rsidR="00A52034">
        <w:t>formulaic</w:t>
      </w:r>
      <w:r w:rsidR="00C602EA">
        <w:t xml:space="preserve"> basis.</w:t>
      </w:r>
      <w:r w:rsidR="00C006EE">
        <w:t xml:space="preserve"> </w:t>
      </w:r>
      <w:r w:rsidR="00C602EA">
        <w:t xml:space="preserve">There is very limited, if any, evidence </w:t>
      </w:r>
      <w:r w:rsidR="006F19D6">
        <w:t xml:space="preserve">to </w:t>
      </w:r>
      <w:r w:rsidR="00C602EA">
        <w:t>show that that would give you a system that would be</w:t>
      </w:r>
      <w:r>
        <w:t xml:space="preserve"> better than the one we have today.</w:t>
      </w:r>
    </w:p>
    <w:p w:rsidR="00726797" w:rsidP="00726797">
      <w:pPr>
        <w:pStyle w:val="Question"/>
      </w:pPr>
      <w:sdt>
        <w:sdtPr>
          <w:alias w:val="Member"/>
          <w:tag w:val="&lt;Member mnisId='4107' dodsId='40489'&gt;"/>
          <w:id w:val="-1416860096"/>
          <w:placeholder>
            <w:docPart w:val="DefaultPlaceholder_1082065158"/>
          </w:placeholder>
          <w:richText/>
        </w:sdtPr>
        <w:sdtContent>
          <w:r w:rsidRPr="00726797">
            <w:rPr>
              <w:b/>
            </w:rPr>
            <w:t>Harriett Baldwin:</w:t>
          </w:r>
        </w:sdtContent>
      </w:sdt>
      <w:r>
        <w:t xml:space="preserve"> What should be in the second phase of the base erosion and profit shiftin</w:t>
      </w:r>
      <w:r w:rsidR="00C602EA">
        <w:t>g</w:t>
      </w:r>
      <w:r>
        <w:t xml:space="preserve"> work?</w:t>
      </w:r>
    </w:p>
    <w:p w:rsidR="00726797" w:rsidP="00726797">
      <w:pPr>
        <w:pStyle w:val="Answer"/>
      </w:pPr>
      <w:sdt>
        <w:sdtPr>
          <w:alias w:val="Witness"/>
          <w:id w:val="2058656466"/>
          <w:placeholder>
            <w:docPart w:val="DefaultPlaceholder_1082065158"/>
          </w:placeholder>
          <w:richText/>
        </w:sdtPr>
        <w:sdtContent>
          <w:r w:rsidRPr="00985AFB" w:rsidR="00985AFB">
            <w:rPr>
              <w:b/>
              <w:i/>
            </w:rPr>
            <w:t>Chris Sanger:</w:t>
          </w:r>
          <w:r w:rsidRPr="00726797">
            <w:rPr>
              <w:b/>
            </w:rPr>
            <w:t xml:space="preserve"> </w:t>
          </w:r>
        </w:sdtContent>
      </w:sdt>
      <w:r w:rsidR="006F19D6">
        <w:t xml:space="preserve">At </w:t>
      </w:r>
      <w:r w:rsidR="00C602EA">
        <w:t>the moment</w:t>
      </w:r>
      <w:r w:rsidR="006F19D6">
        <w:t>,</w:t>
      </w:r>
      <w:r w:rsidR="00C602EA">
        <w:t xml:space="preserve"> </w:t>
      </w:r>
      <w:r w:rsidR="006F19D6">
        <w:t>we</w:t>
      </w:r>
      <w:r w:rsidR="00C602EA">
        <w:t xml:space="preserve"> </w:t>
      </w:r>
      <w:r w:rsidR="006F19D6">
        <w:t xml:space="preserve">have a </w:t>
      </w:r>
      <w:r w:rsidR="00C602EA">
        <w:t>focus on look</w:t>
      </w:r>
      <w:r w:rsidR="006F19D6">
        <w:t>ing</w:t>
      </w:r>
      <w:r w:rsidR="00C602EA">
        <w:t xml:space="preserve"> for those few types of companies</w:t>
      </w:r>
      <w:r>
        <w:t xml:space="preserve"> for which transfer pricing is clearly challenging</w:t>
      </w:r>
      <w:r w:rsidR="006F19D6">
        <w:t>,</w:t>
      </w:r>
      <w:r>
        <w:t xml:space="preserve"> which is the di</w:t>
      </w:r>
      <w:r w:rsidRPr="006F19D6">
        <w:t xml:space="preserve">gitalised </w:t>
      </w:r>
      <w:r w:rsidRPr="006F19D6" w:rsidR="00C602EA">
        <w:t>companies, and say</w:t>
      </w:r>
      <w:r w:rsidR="007957F4">
        <w:t>ing</w:t>
      </w:r>
      <w:r w:rsidRPr="006F19D6" w:rsidR="00C602EA">
        <w:t>, “Is there a way that we can look at the sup</w:t>
      </w:r>
      <w:r w:rsidRPr="006F19D6" w:rsidR="00F15584">
        <w:t>er</w:t>
      </w:r>
      <w:r w:rsidR="00C602EA">
        <w:t xml:space="preserve"> profits there and see if </w:t>
      </w:r>
      <w:r w:rsidR="006F19D6">
        <w:t>they</w:t>
      </w:r>
      <w:r w:rsidR="00C602EA">
        <w:t xml:space="preserve"> can be reallocated?”</w:t>
      </w:r>
      <w:r w:rsidR="00C006EE">
        <w:t xml:space="preserve"> </w:t>
      </w:r>
      <w:r w:rsidR="00C602EA">
        <w:t>T</w:t>
      </w:r>
      <w:r>
        <w:t xml:space="preserve">hat is what </w:t>
      </w:r>
      <w:r w:rsidR="00C602EA">
        <w:t>BEP</w:t>
      </w:r>
      <w:r w:rsidR="007C34C0">
        <w:t>S</w:t>
      </w:r>
      <w:r>
        <w:t xml:space="preserve"> 2.0 pillar </w:t>
      </w:r>
      <w:r w:rsidR="00F15584">
        <w:t>1</w:t>
      </w:r>
      <w:r>
        <w:t xml:space="preserve"> is trying to do.</w:t>
      </w:r>
    </w:p>
    <w:p w:rsidR="00726797" w:rsidP="00726797">
      <w:pPr>
        <w:pStyle w:val="Question"/>
      </w:pPr>
      <w:sdt>
        <w:sdtPr>
          <w:alias w:val="Member"/>
          <w:tag w:val="&lt;Member mnisId='4107' dodsId='40489'&gt;"/>
          <w:id w:val="-602808385"/>
          <w:placeholder>
            <w:docPart w:val="DefaultPlaceholder_1082065158"/>
          </w:placeholder>
          <w:richText/>
        </w:sdtPr>
        <w:sdtContent>
          <w:r w:rsidRPr="00726797">
            <w:rPr>
              <w:b/>
            </w:rPr>
            <w:t>Harriett Baldwin:</w:t>
          </w:r>
        </w:sdtContent>
      </w:sdt>
      <w:r>
        <w:t xml:space="preserve"> </w:t>
      </w:r>
      <w:r w:rsidR="00C602EA">
        <w:t xml:space="preserve">But should there be anything more in that? </w:t>
      </w:r>
    </w:p>
    <w:p w:rsidR="00726797" w:rsidP="00726797">
      <w:pPr>
        <w:pStyle w:val="Answer"/>
      </w:pPr>
      <w:sdt>
        <w:sdtPr>
          <w:alias w:val="Witness"/>
          <w:id w:val="411359875"/>
          <w:placeholder>
            <w:docPart w:val="DefaultPlaceholder_1082065158"/>
          </w:placeholder>
          <w:richText/>
        </w:sdtPr>
        <w:sdtContent>
          <w:r w:rsidRPr="00985AFB" w:rsidR="00985AFB">
            <w:rPr>
              <w:b/>
              <w:i/>
            </w:rPr>
            <w:t>Chris Sanger:</w:t>
          </w:r>
          <w:r w:rsidRPr="00726797">
            <w:rPr>
              <w:b/>
            </w:rPr>
            <w:t xml:space="preserve"> </w:t>
          </w:r>
        </w:sdtContent>
      </w:sdt>
      <w:r w:rsidR="00C602EA">
        <w:t>There is definite need for that work to carry on.</w:t>
      </w:r>
      <w:r w:rsidR="00C006EE">
        <w:t xml:space="preserve"> </w:t>
      </w:r>
      <w:r>
        <w:t>We saw on Monday the closure of the firs</w:t>
      </w:r>
      <w:r w:rsidR="00C602EA">
        <w:t>t</w:t>
      </w:r>
      <w:r>
        <w:t xml:space="preserve"> stage of the </w:t>
      </w:r>
      <w:r w:rsidR="00C602EA">
        <w:t>consultation</w:t>
      </w:r>
      <w:r w:rsidR="007957F4">
        <w:t>,</w:t>
      </w:r>
      <w:r>
        <w:t xml:space="preserve"> and there is a public consultation in January. It is premature to say that that has run its course. We have the OECD and the G20 saying t</w:t>
      </w:r>
      <w:r w:rsidR="00F15584">
        <w:t>hat t</w:t>
      </w:r>
      <w:r>
        <w:t>hey want to deliver this by mid</w:t>
      </w:r>
      <w:r w:rsidR="006F19D6">
        <w:t>-</w:t>
      </w:r>
      <w:r>
        <w:t>2021</w:t>
      </w:r>
      <w:r w:rsidR="00C602EA">
        <w:t>.</w:t>
      </w:r>
      <w:r w:rsidR="00C006EE">
        <w:t xml:space="preserve"> </w:t>
      </w:r>
      <w:r w:rsidR="00C602EA">
        <w:t>There is still a real focus on getting to that stage.</w:t>
      </w:r>
      <w:r w:rsidR="00C006EE">
        <w:t xml:space="preserve"> </w:t>
      </w:r>
    </w:p>
    <w:p w:rsidR="00726797" w:rsidP="00726797">
      <w:pPr>
        <w:pStyle w:val="Question"/>
      </w:pPr>
      <w:sdt>
        <w:sdtPr>
          <w:alias w:val="Member"/>
          <w:tag w:val="&lt;Member mnisId='4107' dodsId='40489'&gt;"/>
          <w:id w:val="-933817731"/>
          <w:placeholder>
            <w:docPart w:val="DefaultPlaceholder_1082065158"/>
          </w:placeholder>
          <w:richText/>
        </w:sdtPr>
        <w:sdtContent>
          <w:r w:rsidRPr="00726797">
            <w:rPr>
              <w:b/>
            </w:rPr>
            <w:t>Harriett Baldwin:</w:t>
          </w:r>
        </w:sdtContent>
      </w:sdt>
      <w:r>
        <w:t xml:space="preserve"> </w:t>
      </w:r>
      <w:r w:rsidR="00C602EA">
        <w:t>There is nothing else that should be in phase 2.</w:t>
      </w:r>
      <w:r w:rsidR="00C006EE">
        <w:t xml:space="preserve"> </w:t>
      </w:r>
      <w:r w:rsidR="00C602EA">
        <w:t>Is there a</w:t>
      </w:r>
      <w:r>
        <w:t>nything additional that comes because we have left the European Union</w:t>
      </w:r>
      <w:r w:rsidR="00C602EA">
        <w:t xml:space="preserve"> that should be included in this piece of work?</w:t>
      </w:r>
      <w:r w:rsidR="00C006EE">
        <w:t xml:space="preserve"> </w:t>
      </w:r>
    </w:p>
    <w:p w:rsidR="00726797" w:rsidP="008E3BAB">
      <w:pPr>
        <w:pStyle w:val="Answer"/>
      </w:pPr>
      <w:sdt>
        <w:sdtPr>
          <w:alias w:val="Witness"/>
          <w:id w:val="-802145435"/>
          <w:placeholder>
            <w:docPart w:val="DefaultPlaceholder_1082065158"/>
          </w:placeholder>
          <w:richText/>
        </w:sdtPr>
        <w:sdtContent>
          <w:r w:rsidRPr="00985AFB" w:rsidR="00985AFB">
            <w:rPr>
              <w:b/>
              <w:i/>
            </w:rPr>
            <w:t>Chris Sanger:</w:t>
          </w:r>
          <w:r w:rsidRPr="008E3BAB" w:rsidR="008E3BAB">
            <w:rPr>
              <w:b/>
            </w:rPr>
            <w:t xml:space="preserve"> </w:t>
          </w:r>
        </w:sdtContent>
      </w:sdt>
      <w:r w:rsidR="00C602EA">
        <w:t>The EU is a</w:t>
      </w:r>
      <w:r w:rsidR="008E3BAB">
        <w:t xml:space="preserve"> member of the G20 </w:t>
      </w:r>
      <w:r w:rsidR="00F15584">
        <w:t>alongside</w:t>
      </w:r>
      <w:r w:rsidR="00C602EA">
        <w:t xml:space="preserve"> the UK and has been supporting the OECD.</w:t>
      </w:r>
      <w:r w:rsidR="00C006EE">
        <w:t xml:space="preserve"> </w:t>
      </w:r>
      <w:r w:rsidR="00C602EA">
        <w:t>We are in a situation where we have those 137 countries all looking at what the opportunity</w:t>
      </w:r>
      <w:r w:rsidR="008E3BAB">
        <w:t xml:space="preserve"> is for reform. It really is important that we do this an international consensus to avoid getting back into </w:t>
      </w:r>
      <w:r w:rsidR="00C602EA">
        <w:t xml:space="preserve">a system where </w:t>
      </w:r>
      <w:r w:rsidR="00F15584">
        <w:t>countries</w:t>
      </w:r>
      <w:r w:rsidR="00C602EA">
        <w:t xml:space="preserve"> are going</w:t>
      </w:r>
      <w:r w:rsidR="008E3BAB">
        <w:t xml:space="preserve"> </w:t>
      </w:r>
      <w:r w:rsidR="00F15584">
        <w:t xml:space="preserve">in </w:t>
      </w:r>
      <w:r w:rsidR="008E3BAB">
        <w:t xml:space="preserve">different directions and we end </w:t>
      </w:r>
      <w:r w:rsidR="008E3BAB">
        <w:t>up with</w:t>
      </w:r>
      <w:r w:rsidR="00C602EA">
        <w:t xml:space="preserve"> </w:t>
      </w:r>
      <w:r w:rsidR="00B90B26">
        <w:t>the</w:t>
      </w:r>
      <w:r w:rsidR="008E3BAB">
        <w:t xml:space="preserve"> ta</w:t>
      </w:r>
      <w:r w:rsidR="00C602EA">
        <w:t>x</w:t>
      </w:r>
      <w:r w:rsidR="008E3BAB">
        <w:t xml:space="preserve"> system not being aligned. </w:t>
      </w:r>
      <w:r w:rsidR="00C602EA">
        <w:t>That would give real problems for international investment.</w:t>
      </w:r>
      <w:r w:rsidR="00C006EE">
        <w:t xml:space="preserve"> </w:t>
      </w:r>
      <w:r w:rsidR="00C602EA">
        <w:t>It</w:t>
      </w:r>
      <w:r w:rsidR="008E3BAB">
        <w:t xml:space="preserve"> is even more important for the UK today to have a clear and understandable tax system </w:t>
      </w:r>
      <w:r w:rsidR="00C602EA">
        <w:t>so people can invest knowing what they are going to be paying when they invest and</w:t>
      </w:r>
      <w:r w:rsidR="008E3BAB">
        <w:t xml:space="preserve"> make profits here.</w:t>
      </w:r>
    </w:p>
    <w:p w:rsidR="008E3BAB" w:rsidP="00BD1C35">
      <w:pPr>
        <w:pStyle w:val="Question"/>
      </w:pPr>
      <w:sdt>
        <w:sdtPr>
          <w:alias w:val="Member"/>
          <w:tag w:val="&lt;Member mnisId='491' dodsId='25642'&gt;"/>
          <w:id w:val="-352647430"/>
          <w:placeholder>
            <w:docPart w:val="DefaultPlaceholder_1082065158"/>
          </w:placeholder>
          <w:richText/>
        </w:sdtPr>
        <w:sdtContent>
          <w:r w:rsidRPr="00BD1C35" w:rsidR="00BD1C35">
            <w:rPr>
              <w:b/>
            </w:rPr>
            <w:t xml:space="preserve">Ms </w:t>
          </w:r>
          <w:r w:rsidR="004D27EE">
            <w:rPr>
              <w:b/>
            </w:rPr>
            <w:t>Eagle:</w:t>
          </w:r>
        </w:sdtContent>
      </w:sdt>
      <w:r w:rsidR="00BD1C35">
        <w:t xml:space="preserve"> </w:t>
      </w:r>
      <w:r w:rsidR="00C602EA">
        <w:t>Alex, o</w:t>
      </w:r>
      <w:r w:rsidR="00BD1C35">
        <w:t xml:space="preserve">ne </w:t>
      </w:r>
      <w:r w:rsidR="00C602EA">
        <w:t>thing</w:t>
      </w:r>
      <w:r w:rsidR="00BD1C35">
        <w:t xml:space="preserve"> that really infuriates people, especially when times are tough, is to see companies like Starbucks</w:t>
      </w:r>
      <w:r w:rsidR="004D27EE">
        <w:t>,</w:t>
      </w:r>
      <w:r w:rsidR="00BD1C35">
        <w:t xml:space="preserve"> </w:t>
      </w:r>
      <w:r w:rsidR="00C602EA">
        <w:t>which has a very large turnover in the UK</w:t>
      </w:r>
      <w:r w:rsidR="004D27EE">
        <w:t>,</w:t>
      </w:r>
      <w:r w:rsidR="00C602EA">
        <w:t xml:space="preserve"> pay </w:t>
      </w:r>
      <w:r w:rsidR="00BD1C35">
        <w:t>virtually no corporation tax</w:t>
      </w:r>
      <w:r w:rsidR="004D27EE">
        <w:t xml:space="preserve"> or</w:t>
      </w:r>
      <w:r w:rsidR="00BD1C35">
        <w:t xml:space="preserve"> company tax</w:t>
      </w:r>
      <w:r w:rsidR="00C602EA">
        <w:t>.</w:t>
      </w:r>
      <w:r w:rsidR="00C006EE">
        <w:t xml:space="preserve"> </w:t>
      </w:r>
      <w:r w:rsidR="00C602EA">
        <w:t>O</w:t>
      </w:r>
      <w:r w:rsidR="00BD1C35">
        <w:t>rganisations like Amazon</w:t>
      </w:r>
      <w:r w:rsidR="00C602EA">
        <w:t xml:space="preserve"> are</w:t>
      </w:r>
      <w:r w:rsidR="00BD1C35">
        <w:t xml:space="preserve"> the same. You have been hinting at what might be done to put this right</w:t>
      </w:r>
      <w:r w:rsidR="004D27EE">
        <w:t>,</w:t>
      </w:r>
      <w:r w:rsidR="00BD1C35">
        <w:t xml:space="preserve"> </w:t>
      </w:r>
      <w:r w:rsidR="00C602EA">
        <w:t>but can you give us a bit more information about</w:t>
      </w:r>
      <w:r w:rsidR="00BD1C35">
        <w:t xml:space="preserve"> how you think this problem could properly be dealt with</w:t>
      </w:r>
      <w:r w:rsidR="00C602EA">
        <w:t>?</w:t>
      </w:r>
    </w:p>
    <w:p w:rsidR="004D27EE" w:rsidP="00BD1C35">
      <w:pPr>
        <w:pStyle w:val="Answer"/>
      </w:pPr>
      <w:sdt>
        <w:sdtPr>
          <w:alias w:val="Witness"/>
          <w:id w:val="-985940663"/>
          <w:placeholder>
            <w:docPart w:val="DefaultPlaceholder_1082065158"/>
          </w:placeholder>
          <w:richText/>
        </w:sdtPr>
        <w:sdtContent>
          <w:r w:rsidRPr="00985AFB" w:rsidR="00985AFB">
            <w:rPr>
              <w:b/>
              <w:i/>
            </w:rPr>
            <w:t>Alex Cobham:</w:t>
          </w:r>
        </w:sdtContent>
      </w:sdt>
      <w:r w:rsidRPr="00BD1C35" w:rsidR="00BD1C35">
        <w:rPr>
          <w:b/>
        </w:rPr>
        <w:t xml:space="preserve"> </w:t>
      </w:r>
      <w:r>
        <w:t xml:space="preserve">The </w:t>
      </w:r>
      <w:r w:rsidR="00BD1C35">
        <w:t xml:space="preserve">OECD </w:t>
      </w:r>
      <w:r w:rsidR="00C602EA">
        <w:t>process has identified the key issues.</w:t>
      </w:r>
      <w:r w:rsidR="00C006EE">
        <w:t xml:space="preserve"> </w:t>
      </w:r>
      <w:r>
        <w:t>It</w:t>
      </w:r>
      <w:r w:rsidR="00C602EA">
        <w:t xml:space="preserve"> just </w:t>
      </w:r>
      <w:r>
        <w:t>has</w:t>
      </w:r>
      <w:r w:rsidR="00BD1C35">
        <w:t xml:space="preserve"> not been able to get there because of all the lobbying against it so far. The issue is this. We have </w:t>
      </w:r>
      <w:r w:rsidR="00F55073">
        <w:t xml:space="preserve">major multinational companies that make a </w:t>
      </w:r>
      <w:r w:rsidR="00BD1C35">
        <w:t>large</w:t>
      </w:r>
      <w:r w:rsidR="00F55073">
        <w:t xml:space="preserve"> part of their </w:t>
      </w:r>
      <w:r>
        <w:t xml:space="preserve">global </w:t>
      </w:r>
      <w:r w:rsidR="00F55073">
        <w:t xml:space="preserve">profits, often </w:t>
      </w:r>
      <w:r w:rsidR="00BD1C35">
        <w:t>10%</w:t>
      </w:r>
      <w:r w:rsidR="00F55073">
        <w:t>,</w:t>
      </w:r>
      <w:r w:rsidR="00BD1C35">
        <w:t xml:space="preserve"> in the UK</w:t>
      </w:r>
      <w:r>
        <w:t>,</w:t>
      </w:r>
      <w:r w:rsidR="00BD1C35">
        <w:t xml:space="preserve"> </w:t>
      </w:r>
      <w:r w:rsidR="00F55073">
        <w:t xml:space="preserve">but </w:t>
      </w:r>
      <w:r w:rsidR="00BD1C35">
        <w:t xml:space="preserve">only declare perhaps 1% of their </w:t>
      </w:r>
      <w:r>
        <w:t xml:space="preserve">global </w:t>
      </w:r>
      <w:r w:rsidR="00F55073">
        <w:t>profits here for tax purposes.</w:t>
      </w:r>
      <w:r w:rsidR="00C006EE">
        <w:t xml:space="preserve"> </w:t>
      </w:r>
      <w:r>
        <w:t xml:space="preserve">We </w:t>
      </w:r>
      <w:r w:rsidR="00F55073">
        <w:t xml:space="preserve">need a system that ensures that multinational companies, like domestic businesses, have to declare their profits </w:t>
      </w:r>
      <w:r w:rsidR="00BD1C35">
        <w:t>in the same place that they make their money. The way to do that</w:t>
      </w:r>
      <w:r w:rsidR="00F55073">
        <w:t xml:space="preserve">, which Chris mentioned, is a </w:t>
      </w:r>
      <w:r w:rsidR="00BD1C35">
        <w:t xml:space="preserve">formulaic approach. </w:t>
      </w:r>
    </w:p>
    <w:p w:rsidR="00F55073" w:rsidP="00BD1C35">
      <w:pPr>
        <w:pStyle w:val="Answer"/>
      </w:pPr>
      <w:r>
        <w:t xml:space="preserve">The second stage of the </w:t>
      </w:r>
      <w:r w:rsidR="00F15584">
        <w:t>BEPS</w:t>
      </w:r>
      <w:r>
        <w:t xml:space="preserve"> process</w:t>
      </w:r>
      <w:r>
        <w:t>, the one we are in now, began from the recognition that the old rules, the arm</w:t>
      </w:r>
      <w:r w:rsidR="00F15584">
        <w:t>’</w:t>
      </w:r>
      <w:r>
        <w:t>s</w:t>
      </w:r>
      <w:r w:rsidR="004D27EE">
        <w:t>-</w:t>
      </w:r>
      <w:r>
        <w:t>len</w:t>
      </w:r>
      <w:r w:rsidR="00F15584">
        <w:t>g</w:t>
      </w:r>
      <w:r>
        <w:t xml:space="preserve">th principle, are </w:t>
      </w:r>
      <w:r>
        <w:t>not fit for purpose</w:t>
      </w:r>
      <w:r>
        <w:t xml:space="preserve"> and that we need to take at least some piece of</w:t>
      </w:r>
      <w:r>
        <w:t xml:space="preserve"> glo</w:t>
      </w:r>
      <w:r w:rsidR="00F15584">
        <w:t>b</w:t>
      </w:r>
      <w:r>
        <w:t>al profits and say</w:t>
      </w:r>
      <w:r>
        <w:t>,</w:t>
      </w:r>
      <w:r>
        <w:t xml:space="preserve"> </w:t>
      </w:r>
      <w:r>
        <w:t>“T</w:t>
      </w:r>
      <w:r>
        <w:t xml:space="preserve">his should be allocated </w:t>
      </w:r>
      <w:r>
        <w:t>according to where the activity is”, so</w:t>
      </w:r>
      <w:r>
        <w:t xml:space="preserve"> where the </w:t>
      </w:r>
      <w:r>
        <w:t xml:space="preserve">sales are and where the </w:t>
      </w:r>
      <w:r>
        <w:t xml:space="preserve">employment takes place. </w:t>
      </w:r>
    </w:p>
    <w:p w:rsidR="00BD1C35" w:rsidP="00BD1C35">
      <w:pPr>
        <w:pStyle w:val="Answer"/>
      </w:pPr>
      <w:r>
        <w:t xml:space="preserve">This </w:t>
      </w:r>
      <w:r w:rsidR="007C34C0">
        <w:t xml:space="preserve">is </w:t>
      </w:r>
      <w:r>
        <w:t xml:space="preserve">what the G24 </w:t>
      </w:r>
      <w:r w:rsidR="00F55073">
        <w:t xml:space="preserve">of developing </w:t>
      </w:r>
      <w:r w:rsidR="00F15584">
        <w:t>countries</w:t>
      </w:r>
      <w:r w:rsidR="00F55073">
        <w:t xml:space="preserve"> and low</w:t>
      </w:r>
      <w:r w:rsidR="00F15584">
        <w:t>er</w:t>
      </w:r>
      <w:r w:rsidR="00F55073">
        <w:t>-income countries has come up with.</w:t>
      </w:r>
      <w:r w:rsidR="00C006EE">
        <w:t xml:space="preserve"> </w:t>
      </w:r>
      <w:r>
        <w:t xml:space="preserve">I should have mentioned </w:t>
      </w:r>
      <w:r w:rsidR="00F15584">
        <w:t xml:space="preserve">this </w:t>
      </w:r>
      <w:r>
        <w:t>in answer to Harriet</w:t>
      </w:r>
      <w:r w:rsidR="004D27EE">
        <w:t>t</w:t>
      </w:r>
      <w:r>
        <w:t xml:space="preserve">. </w:t>
      </w:r>
      <w:r w:rsidR="004D27EE">
        <w:t>It</w:t>
      </w:r>
      <w:r>
        <w:t xml:space="preserve"> </w:t>
      </w:r>
      <w:r w:rsidR="004D27EE">
        <w:t>has</w:t>
      </w:r>
      <w:r>
        <w:t xml:space="preserve"> proposed that we take </w:t>
      </w:r>
      <w:r w:rsidR="00F55073">
        <w:t xml:space="preserve">global profits and allocate them according purely to where </w:t>
      </w:r>
      <w:r w:rsidR="004D27EE">
        <w:t xml:space="preserve">the </w:t>
      </w:r>
      <w:r w:rsidR="00F55073">
        <w:t>e</w:t>
      </w:r>
      <w:r>
        <w:t xml:space="preserve">conomic activity is. That would mean that Starbucks is paying </w:t>
      </w:r>
      <w:r w:rsidR="00F55073">
        <w:t xml:space="preserve">tax in exactly the same way as the local coffee shop down the corner and, </w:t>
      </w:r>
      <w:r w:rsidR="00F15584">
        <w:t>similar</w:t>
      </w:r>
      <w:r w:rsidR="007957F4">
        <w:t>ly</w:t>
      </w:r>
      <w:r w:rsidR="00F55073">
        <w:t>, that Amazon is paying tax in the</w:t>
      </w:r>
      <w:r>
        <w:t xml:space="preserve"> same way that a UK cloud</w:t>
      </w:r>
      <w:r w:rsidR="004D27EE">
        <w:t xml:space="preserve"> </w:t>
      </w:r>
      <w:r>
        <w:t xml:space="preserve">tech business is paying tax. That is the level playing field answer that really cuts through the </w:t>
      </w:r>
      <w:r w:rsidR="00F55073">
        <w:t>profit</w:t>
      </w:r>
      <w:r w:rsidR="00F15584">
        <w:t>-</w:t>
      </w:r>
      <w:r w:rsidR="00F55073">
        <w:t>shifting problem.</w:t>
      </w:r>
      <w:r w:rsidR="00C006EE">
        <w:t xml:space="preserve"> </w:t>
      </w:r>
      <w:r w:rsidR="00F55073">
        <w:t>It would also ensure that there is a much</w:t>
      </w:r>
      <w:r>
        <w:t xml:space="preserve"> greater amount of revenues</w:t>
      </w:r>
      <w:r w:rsidR="00F15584">
        <w:t xml:space="preserve"> in the UK</w:t>
      </w:r>
      <w:r>
        <w:t xml:space="preserve"> to put towards the public services we</w:t>
      </w:r>
      <w:r w:rsidR="00F55073">
        <w:t xml:space="preserve"> so desperately</w:t>
      </w:r>
      <w:r>
        <w:t xml:space="preserve"> need to be investing in at the moment.</w:t>
      </w:r>
    </w:p>
    <w:p w:rsidR="00BD1C35" w:rsidP="00BD1C35">
      <w:pPr>
        <w:pStyle w:val="Question"/>
      </w:pPr>
      <w:sdt>
        <w:sdtPr>
          <w:alias w:val="Member"/>
          <w:tag w:val="&lt;Member mnisId='491' dodsId='25642'&gt;"/>
          <w:id w:val="1235129776"/>
          <w:placeholder>
            <w:docPart w:val="DefaultPlaceholder_1082065158"/>
          </w:placeholder>
          <w:richText/>
        </w:sdtPr>
        <w:sdtContent>
          <w:r w:rsidRPr="00BD1C35">
            <w:rPr>
              <w:b/>
            </w:rPr>
            <w:t xml:space="preserve">Ms </w:t>
          </w:r>
          <w:r w:rsidR="004D27EE">
            <w:rPr>
              <w:b/>
            </w:rPr>
            <w:t>Eagle:</w:t>
          </w:r>
        </w:sdtContent>
      </w:sdt>
      <w:r>
        <w:t xml:space="preserve"> If I could </w:t>
      </w:r>
      <w:r w:rsidR="00F55073">
        <w:t>wave a magic wand and that was all agreed internationally, which clearly is not going to happen because I am no</w:t>
      </w:r>
      <w:r>
        <w:t>t quite that powerful, would that solve the problem? Would we need to think of things like taxing the level of activity</w:t>
      </w:r>
      <w:r w:rsidR="00F55073">
        <w:t>, so</w:t>
      </w:r>
      <w:r>
        <w:t xml:space="preserve"> turnover </w:t>
      </w:r>
      <w:r w:rsidR="00F55073">
        <w:t>or other things?</w:t>
      </w:r>
      <w:r w:rsidR="00C006EE">
        <w:t xml:space="preserve"> </w:t>
      </w:r>
      <w:r w:rsidR="00F55073">
        <w:t xml:space="preserve">Do you think that getting agreement on that would solve the </w:t>
      </w:r>
      <w:r>
        <w:t xml:space="preserve">current issues about </w:t>
      </w:r>
      <w:r w:rsidR="00F55073">
        <w:t>multinationals</w:t>
      </w:r>
      <w:r>
        <w:t xml:space="preserve"> shifting their profit?</w:t>
      </w:r>
    </w:p>
    <w:p w:rsidR="00BD1C35" w:rsidP="00BD1C35">
      <w:pPr>
        <w:pStyle w:val="Answer"/>
      </w:pPr>
      <w:sdt>
        <w:sdtPr>
          <w:alias w:val="Witness"/>
          <w:id w:val="136003147"/>
          <w:placeholder>
            <w:docPart w:val="DefaultPlaceholder_1082065158"/>
          </w:placeholder>
          <w:richText/>
        </w:sdtPr>
        <w:sdtContent>
          <w:r w:rsidRPr="00985AFB" w:rsidR="00985AFB">
            <w:rPr>
              <w:b/>
              <w:i/>
            </w:rPr>
            <w:t>Alex Cobham:</w:t>
          </w:r>
          <w:r w:rsidRPr="00BD1C35">
            <w:rPr>
              <w:b/>
            </w:rPr>
            <w:t xml:space="preserve"> </w:t>
          </w:r>
        </w:sdtContent>
      </w:sdt>
      <w:r>
        <w:t xml:space="preserve">Pretty much. If we want to </w:t>
      </w:r>
      <w:r w:rsidR="00705813">
        <w:t xml:space="preserve">maintain the efficiency of corporate tax, we do need to </w:t>
      </w:r>
      <w:r w:rsidR="00F15584">
        <w:t>k</w:t>
      </w:r>
      <w:r w:rsidR="00705813">
        <w:t xml:space="preserve">eep it </w:t>
      </w:r>
      <w:r w:rsidR="00777238">
        <w:t>focus</w:t>
      </w:r>
      <w:r w:rsidR="00705813">
        <w:t>ed on profit, not on turnover that creates a distortion.</w:t>
      </w:r>
      <w:r w:rsidR="00C006EE">
        <w:t xml:space="preserve"> </w:t>
      </w:r>
      <w:r w:rsidR="00705813">
        <w:t>W</w:t>
      </w:r>
      <w:r>
        <w:t>e want companies to operate as efficiently as possible</w:t>
      </w:r>
      <w:r w:rsidR="00EA61C7">
        <w:t>,</w:t>
      </w:r>
      <w:r>
        <w:t xml:space="preserve"> and then take a share of that profit back </w:t>
      </w:r>
      <w:r w:rsidR="00705813">
        <w:t>to pay for the public services and infrastructure that they use.</w:t>
      </w:r>
      <w:r w:rsidR="00C006EE">
        <w:t xml:space="preserve"> </w:t>
      </w:r>
      <w:r w:rsidR="00705813">
        <w:t>This is t</w:t>
      </w:r>
      <w:r>
        <w:t xml:space="preserve">he name of the game. It </w:t>
      </w:r>
      <w:r>
        <w:t xml:space="preserve">is </w:t>
      </w:r>
      <w:r w:rsidR="00F15584">
        <w:t xml:space="preserve">now </w:t>
      </w:r>
      <w:r>
        <w:t>a matter of time.</w:t>
      </w:r>
      <w:r w:rsidR="00C006EE">
        <w:t xml:space="preserve"> </w:t>
      </w:r>
      <w:r w:rsidR="00705813">
        <w:t>The OECD has recognised we need to move in this direction</w:t>
      </w:r>
      <w:r w:rsidR="007957F4">
        <w:t>,</w:t>
      </w:r>
      <w:r w:rsidR="00705813">
        <w:t xml:space="preserve"> but it is a question of how we get there through the politics.</w:t>
      </w:r>
    </w:p>
    <w:p w:rsidR="00705813" w:rsidP="00EA61C7">
      <w:pPr>
        <w:pStyle w:val="Question"/>
        <w:numPr>
          <w:ilvl w:val="0"/>
          <w:numId w:val="0"/>
        </w:numPr>
        <w:ind w:left="794"/>
      </w:pPr>
      <w:sdt>
        <w:sdtPr>
          <w:alias w:val="Member"/>
          <w:tag w:val="&lt;Member mnisId='491' dodsId='25642'&gt;"/>
          <w:id w:val="-1288118804"/>
          <w:placeholder>
            <w:docPart w:val="DefaultPlaceholder_1082065158"/>
          </w:placeholder>
          <w:richText/>
        </w:sdtPr>
        <w:sdtContent>
          <w:r w:rsidRPr="00BD1C35" w:rsidR="00BD1C35">
            <w:rPr>
              <w:b/>
            </w:rPr>
            <w:t xml:space="preserve">Ms </w:t>
          </w:r>
          <w:r w:rsidR="004D27EE">
            <w:rPr>
              <w:b/>
            </w:rPr>
            <w:t>Eagle:</w:t>
          </w:r>
        </w:sdtContent>
      </w:sdt>
      <w:r w:rsidR="00C006EE">
        <w:t xml:space="preserve"> </w:t>
      </w:r>
      <w:r>
        <w:t>This</w:t>
      </w:r>
      <w:r w:rsidR="00BD1C35">
        <w:t xml:space="preserve"> work started many years ago</w:t>
      </w:r>
      <w:r w:rsidR="007957F4">
        <w:t>—</w:t>
      </w:r>
      <w:r w:rsidR="00EA61C7">
        <w:t xml:space="preserve">in </w:t>
      </w:r>
      <w:r w:rsidR="00BD1C35">
        <w:t>2013</w:t>
      </w:r>
      <w:r w:rsidR="007957F4">
        <w:t>,</w:t>
      </w:r>
      <w:r w:rsidR="00BD1C35">
        <w:t xml:space="preserve"> in earnest</w:t>
      </w:r>
      <w:r w:rsidR="007957F4">
        <w:t>—</w:t>
      </w:r>
      <w:r>
        <w:t>and here we are in 2020.</w:t>
      </w:r>
      <w:r w:rsidR="00C006EE">
        <w:t xml:space="preserve"> </w:t>
      </w:r>
    </w:p>
    <w:p w:rsidR="00705813" w:rsidRPr="00705813" w:rsidP="00705813">
      <w:pPr>
        <w:pStyle w:val="QuestionCont"/>
      </w:pPr>
      <w:sdt>
        <w:sdtPr>
          <w:alias w:val="Witness"/>
          <w:id w:val="-561716445"/>
          <w:placeholder>
            <w:docPart w:val="79BE665E147F438B933CD4AED0CF6962"/>
          </w:placeholder>
          <w:richText/>
        </w:sdtPr>
        <w:sdtContent>
          <w:r w:rsidRPr="00985AFB">
            <w:rPr>
              <w:b/>
              <w:i/>
            </w:rPr>
            <w:t>Alex Cobham:</w:t>
          </w:r>
          <w:r w:rsidRPr="00BD1C35">
            <w:rPr>
              <w:b/>
            </w:rPr>
            <w:t xml:space="preserve"> </w:t>
          </w:r>
        </w:sdtContent>
      </w:sdt>
      <w:r>
        <w:t>That is true.</w:t>
      </w:r>
    </w:p>
    <w:p w:rsidR="00BD1C35" w:rsidP="00BD1C35">
      <w:pPr>
        <w:pStyle w:val="Question"/>
      </w:pPr>
      <w:sdt>
        <w:sdtPr>
          <w:alias w:val="Member"/>
          <w:tag w:val="&lt;Member mnisId='491' dodsId='25642'&gt;"/>
          <w:id w:val="-750350428"/>
          <w:placeholder>
            <w:docPart w:val="C43F887FED2441EF8231A4968822C2CA"/>
          </w:placeholder>
          <w:richText/>
        </w:sdtPr>
        <w:sdtContent>
          <w:r w:rsidRPr="00BD1C35" w:rsidR="00705813">
            <w:rPr>
              <w:b/>
            </w:rPr>
            <w:t xml:space="preserve">Ms </w:t>
          </w:r>
          <w:r w:rsidR="004D27EE">
            <w:rPr>
              <w:b/>
            </w:rPr>
            <w:t>Eagle:</w:t>
          </w:r>
        </w:sdtContent>
      </w:sdt>
      <w:r>
        <w:t xml:space="preserve"> </w:t>
      </w:r>
      <w:r w:rsidR="00705813">
        <w:t>Having been through a pandemic with huge debts on a lot of peop</w:t>
      </w:r>
      <w:r w:rsidRPr="00EA61C7" w:rsidR="00705813">
        <w:t>le’s books</w:t>
      </w:r>
      <w:r w:rsidRPr="00EA61C7" w:rsidR="00EA61C7">
        <w:t>,</w:t>
      </w:r>
      <w:r w:rsidRPr="00EA61C7" w:rsidR="00705813">
        <w:t xml:space="preserve"> which will need financing</w:t>
      </w:r>
      <w:r w:rsidRPr="00EA61C7" w:rsidR="00F15584">
        <w:t>,</w:t>
      </w:r>
      <w:r w:rsidRPr="00EA61C7" w:rsidR="00705813">
        <w:t xml:space="preserve"> in terms </w:t>
      </w:r>
      <w:r w:rsidRPr="00EA61C7" w:rsidR="00F15584">
        <w:t xml:space="preserve">of </w:t>
      </w:r>
      <w:r w:rsidRPr="00EA61C7" w:rsidR="00705813">
        <w:t>states</w:t>
      </w:r>
      <w:r w:rsidRPr="00EA61C7" w:rsidR="00EA61C7">
        <w:t>,</w:t>
      </w:r>
      <w:r w:rsidRPr="00EA61C7" w:rsidR="00F15584">
        <w:t xml:space="preserve"> </w:t>
      </w:r>
      <w:r w:rsidRPr="00EA61C7" w:rsidR="00705813">
        <w:t>there is a need</w:t>
      </w:r>
      <w:r w:rsidR="00705813">
        <w:t xml:space="preserve"> for more revenue raising and appropriate taxation.</w:t>
      </w:r>
      <w:r w:rsidR="00C006EE">
        <w:t xml:space="preserve"> </w:t>
      </w:r>
      <w:r w:rsidR="00705813">
        <w:t>I</w:t>
      </w:r>
      <w:r>
        <w:t xml:space="preserve">f it has not been agreed in the last seven </w:t>
      </w:r>
      <w:r w:rsidR="00705813">
        <w:t>years,</w:t>
      </w:r>
      <w:r>
        <w:t xml:space="preserve"> are you optimistic </w:t>
      </w:r>
      <w:r w:rsidR="00705813">
        <w:t>that there will be any progress?</w:t>
      </w:r>
      <w:r w:rsidR="00C006EE">
        <w:t xml:space="preserve"> </w:t>
      </w:r>
      <w:r w:rsidR="00705813">
        <w:t>Surely</w:t>
      </w:r>
      <w:r>
        <w:t xml:space="preserve"> the alternative</w:t>
      </w:r>
      <w:r w:rsidR="00705813">
        <w:t xml:space="preserve"> is to start going </w:t>
      </w:r>
      <w:r w:rsidR="00F15584">
        <w:t>for</w:t>
      </w:r>
      <w:r w:rsidR="00705813">
        <w:t xml:space="preserve"> things like turnover</w:t>
      </w:r>
      <w:r w:rsidR="00F15584">
        <w:t xml:space="preserve"> </w:t>
      </w:r>
      <w:r w:rsidR="00705813">
        <w:t>taxes</w:t>
      </w:r>
      <w:r w:rsidR="00EA61C7">
        <w:t>,</w:t>
      </w:r>
      <w:r w:rsidR="00705813">
        <w:t xml:space="preserve"> which have stalled.</w:t>
      </w:r>
      <w:r w:rsidR="00C006EE">
        <w:t xml:space="preserve"> </w:t>
      </w:r>
    </w:p>
    <w:p w:rsidR="00705813" w:rsidP="00BD1C35">
      <w:pPr>
        <w:pStyle w:val="Answer"/>
      </w:pPr>
      <w:sdt>
        <w:sdtPr>
          <w:alias w:val="Witness"/>
          <w:id w:val="-1175419624"/>
          <w:placeholder>
            <w:docPart w:val="DefaultPlaceholder_1082065158"/>
          </w:placeholder>
          <w:richText/>
        </w:sdtPr>
        <w:sdtContent>
          <w:r w:rsidRPr="00985AFB" w:rsidR="00985AFB">
            <w:rPr>
              <w:b/>
              <w:i/>
            </w:rPr>
            <w:t>Alex Cobham:</w:t>
          </w:r>
          <w:r w:rsidRPr="00BD1C35" w:rsidR="00BD1C35">
            <w:rPr>
              <w:b/>
            </w:rPr>
            <w:t xml:space="preserve"> </w:t>
          </w:r>
        </w:sdtContent>
      </w:sdt>
      <w:r>
        <w:t>That is a very good point.</w:t>
      </w:r>
      <w:r w:rsidR="00C006EE">
        <w:t xml:space="preserve"> </w:t>
      </w:r>
      <w:r>
        <w:t>We are some</w:t>
      </w:r>
      <w:r w:rsidR="00F15584">
        <w:t>w</w:t>
      </w:r>
      <w:r>
        <w:t>hat optimistic for two rea</w:t>
      </w:r>
      <w:r w:rsidR="00F15584">
        <w:t>s</w:t>
      </w:r>
      <w:r>
        <w:t>ons.</w:t>
      </w:r>
      <w:r w:rsidR="00C006EE">
        <w:t xml:space="preserve"> </w:t>
      </w:r>
    </w:p>
    <w:p w:rsidR="00705813" w:rsidP="00BD1C35">
      <w:pPr>
        <w:pStyle w:val="Answer"/>
      </w:pPr>
      <w:sdt>
        <w:sdtPr>
          <w:alias w:val="Member"/>
          <w:tag w:val="&lt;Member mnisId='491' dodsId='25642'&gt;"/>
          <w:id w:val="-670092776"/>
          <w:placeholder>
            <w:docPart w:val="BF5AC343D9C540CB904DD4C767763E06"/>
          </w:placeholder>
          <w:richText/>
        </w:sdtPr>
        <w:sdtContent>
          <w:r w:rsidRPr="00BD1C35">
            <w:rPr>
              <w:b/>
            </w:rPr>
            <w:t xml:space="preserve">Ms </w:t>
          </w:r>
          <w:r w:rsidR="004D27EE">
            <w:rPr>
              <w:b/>
            </w:rPr>
            <w:t>Eagle:</w:t>
          </w:r>
        </w:sdtContent>
      </w:sdt>
      <w:r>
        <w:t xml:space="preserve"> </w:t>
      </w:r>
      <w:r w:rsidR="00EA61C7">
        <w:t>“</w:t>
      </w:r>
      <w:r w:rsidR="00F15584">
        <w:t>Somewhat</w:t>
      </w:r>
      <w:r>
        <w:t xml:space="preserve"> optimistic</w:t>
      </w:r>
      <w:r w:rsidR="00EA61C7">
        <w:t>”</w:t>
      </w:r>
      <w:r>
        <w:t xml:space="preserve"> is an interesting phrase.</w:t>
      </w:r>
      <w:r w:rsidR="00C006EE">
        <w:t xml:space="preserve"> </w:t>
      </w:r>
      <w:r>
        <w:t>Cheer me up.</w:t>
      </w:r>
      <w:r w:rsidR="00C006EE">
        <w:t xml:space="preserve"> </w:t>
      </w:r>
      <w:r>
        <w:t>Go on.</w:t>
      </w:r>
    </w:p>
    <w:p w:rsidR="00705813" w:rsidP="00BD1C35">
      <w:pPr>
        <w:pStyle w:val="Answer"/>
      </w:pPr>
      <w:sdt>
        <w:sdtPr>
          <w:alias w:val="Witness"/>
          <w:id w:val="-788359216"/>
          <w:placeholder>
            <w:docPart w:val="E84AFE473066464DA298ADEFA16B7988"/>
          </w:placeholder>
          <w:richText/>
        </w:sdtPr>
        <w:sdtContent>
          <w:r w:rsidRPr="00985AFB">
            <w:rPr>
              <w:b/>
              <w:i/>
            </w:rPr>
            <w:t>Alex Cobham:</w:t>
          </w:r>
          <w:r w:rsidRPr="00BD1C35">
            <w:rPr>
              <w:b/>
            </w:rPr>
            <w:t xml:space="preserve"> </w:t>
          </w:r>
        </w:sdtContent>
      </w:sdt>
      <w:r>
        <w:t>In 2013, the OECD</w:t>
      </w:r>
      <w:r w:rsidR="00EA61C7">
        <w:t>,</w:t>
      </w:r>
      <w:r>
        <w:t xml:space="preserve"> at the behest of the UK and others</w:t>
      </w:r>
      <w:r w:rsidR="00EA61C7">
        <w:t>,</w:t>
      </w:r>
      <w:r>
        <w:t xml:space="preserve"> insisted on defending arm’s</w:t>
      </w:r>
      <w:r w:rsidR="00F15584">
        <w:t>-length</w:t>
      </w:r>
      <w:r>
        <w:t xml:space="preserve"> pricing. </w:t>
      </w:r>
      <w:r w:rsidR="00EA61C7">
        <w:t xml:space="preserve">That </w:t>
      </w:r>
      <w:r w:rsidR="00BD1C35">
        <w:t xml:space="preserve">process was </w:t>
      </w:r>
      <w:r>
        <w:t>a patchwork attempt to fix things up.</w:t>
      </w:r>
      <w:r w:rsidR="00C006EE">
        <w:t xml:space="preserve"> </w:t>
      </w:r>
      <w:r>
        <w:t xml:space="preserve">It is only since 2019 that </w:t>
      </w:r>
      <w:r w:rsidR="00EA61C7">
        <w:t>it</w:t>
      </w:r>
      <w:r>
        <w:t xml:space="preserve"> </w:t>
      </w:r>
      <w:r w:rsidR="00EA61C7">
        <w:t>has</w:t>
      </w:r>
      <w:r>
        <w:t xml:space="preserve"> said we need to go beyond arm’s length pricing and look at formula</w:t>
      </w:r>
      <w:r w:rsidR="00EA61C7">
        <w:t>ry</w:t>
      </w:r>
      <w:r>
        <w:t xml:space="preserve"> approaches.</w:t>
      </w:r>
      <w:r w:rsidR="00C006EE">
        <w:t xml:space="preserve"> </w:t>
      </w:r>
      <w:r>
        <w:t>It is only two years that we have had this real potential for the kind of change that we need.</w:t>
      </w:r>
      <w:r w:rsidR="00C006EE">
        <w:t xml:space="preserve"> </w:t>
      </w:r>
    </w:p>
    <w:p w:rsidR="00EA61C7" w:rsidP="00BD1C35">
      <w:pPr>
        <w:pStyle w:val="Answer"/>
      </w:pPr>
      <w:r>
        <w:t xml:space="preserve">To get back to </w:t>
      </w:r>
      <w:r w:rsidR="00BD1C35">
        <w:t xml:space="preserve">how we get there, </w:t>
      </w:r>
      <w:r>
        <w:t>let us not wait for the OECD.</w:t>
      </w:r>
      <w:r w:rsidR="00C006EE">
        <w:t xml:space="preserve"> </w:t>
      </w:r>
      <w:r>
        <w:t>There is a lot of pressure now to move this to</w:t>
      </w:r>
      <w:r w:rsidR="00BD1C35">
        <w:t xml:space="preserve"> the </w:t>
      </w:r>
      <w:r>
        <w:t>U</w:t>
      </w:r>
      <w:r w:rsidR="00BD1C35">
        <w:t xml:space="preserve">nited </w:t>
      </w:r>
      <w:r>
        <w:t>N</w:t>
      </w:r>
      <w:r w:rsidR="00BD1C35">
        <w:t>ations</w:t>
      </w:r>
      <w:r>
        <w:t>,</w:t>
      </w:r>
      <w:r w:rsidR="00BD1C35">
        <w:t xml:space="preserve"> where you would have </w:t>
      </w:r>
      <w:r w:rsidR="00A322B8">
        <w:t xml:space="preserve">a </w:t>
      </w:r>
      <w:r w:rsidR="00F15584">
        <w:t>genuinely</w:t>
      </w:r>
      <w:r w:rsidR="00BD1C35">
        <w:t xml:space="preserve"> globally represent</w:t>
      </w:r>
      <w:r>
        <w:t>ative</w:t>
      </w:r>
      <w:r w:rsidR="00BD1C35">
        <w:t xml:space="preserve"> process</w:t>
      </w:r>
      <w:r>
        <w:t>.</w:t>
      </w:r>
      <w:r w:rsidR="00C006EE">
        <w:t xml:space="preserve"> </w:t>
      </w:r>
      <w:r>
        <w:t>That could really help but, in t</w:t>
      </w:r>
      <w:r w:rsidR="00F15584">
        <w:t>h</w:t>
      </w:r>
      <w:r>
        <w:t xml:space="preserve">e meantime, we should take </w:t>
      </w:r>
      <w:r w:rsidR="00BD1C35">
        <w:t xml:space="preserve">the model of the DSTs and take unilateral action </w:t>
      </w:r>
      <w:r>
        <w:t>that forces the process ahead.</w:t>
      </w:r>
      <w:r w:rsidR="00C006EE">
        <w:t xml:space="preserve"> </w:t>
      </w:r>
      <w:r>
        <w:t>There is a proposal on the table that the UK</w:t>
      </w:r>
      <w:r w:rsidR="00BD1C35">
        <w:t xml:space="preserve"> could pick up tomorrow</w:t>
      </w:r>
      <w:r>
        <w:t>,</w:t>
      </w:r>
      <w:r w:rsidR="00BD1C35">
        <w:t xml:space="preserve"> effectively to impose a minimum tax rate </w:t>
      </w:r>
      <w:r>
        <w:t xml:space="preserve">with a </w:t>
      </w:r>
      <w:r w:rsidR="00F15584">
        <w:t>formula</w:t>
      </w:r>
      <w:r>
        <w:t>r</w:t>
      </w:r>
      <w:r>
        <w:t>y element</w:t>
      </w:r>
      <w:r w:rsidR="00A322B8">
        <w:t xml:space="preserve">. </w:t>
      </w:r>
    </w:p>
    <w:p w:rsidR="00BD1C35" w:rsidP="00BD1C35">
      <w:pPr>
        <w:pStyle w:val="Answer"/>
      </w:pPr>
      <w:r>
        <w:t>I</w:t>
      </w:r>
      <w:r w:rsidR="00705813">
        <w:t>n effect, you would say</w:t>
      </w:r>
      <w:r w:rsidR="00EA61C7">
        <w:t>,</w:t>
      </w:r>
      <w:r w:rsidR="00705813">
        <w:t xml:space="preserve"> </w:t>
      </w:r>
      <w:r w:rsidR="00EA61C7">
        <w:t xml:space="preserve">“If </w:t>
      </w:r>
      <w:r w:rsidR="00705813">
        <w:t xml:space="preserve">you are shifting profits out of here that </w:t>
      </w:r>
      <w:r>
        <w:t xml:space="preserve">should be here because this is where </w:t>
      </w:r>
      <w:r w:rsidR="00705813">
        <w:t>your</w:t>
      </w:r>
      <w:r>
        <w:t xml:space="preserve"> economic activity is</w:t>
      </w:r>
      <w:r w:rsidR="00EA61C7">
        <w:t>,</w:t>
      </w:r>
      <w:r>
        <w:t xml:space="preserve"> </w:t>
      </w:r>
      <w:r w:rsidR="00705813">
        <w:t>and you are not paying a reasonable rate of</w:t>
      </w:r>
      <w:r>
        <w:t xml:space="preserve"> tax </w:t>
      </w:r>
      <w:r w:rsidR="00705813">
        <w:t>somewhere else, we will effectively claw that back and tax it here</w:t>
      </w:r>
      <w:r w:rsidR="00EA61C7">
        <w:t>”</w:t>
      </w:r>
      <w:r>
        <w:t>.</w:t>
      </w:r>
      <w:r w:rsidR="00C006EE">
        <w:t xml:space="preserve"> </w:t>
      </w:r>
      <w:r>
        <w:t xml:space="preserve">That, at a stroke, would not eliminate the </w:t>
      </w:r>
      <w:r w:rsidR="00705813">
        <w:t>$</w:t>
      </w:r>
      <w:r>
        <w:t xml:space="preserve">240 billion of </w:t>
      </w:r>
      <w:r w:rsidR="00705813">
        <w:t xml:space="preserve">revenue losses globally or the </w:t>
      </w:r>
      <w:r w:rsidR="00F15584">
        <w:t>U</w:t>
      </w:r>
      <w:r w:rsidR="00705813">
        <w:t>K’s perhaps £25 billion</w:t>
      </w:r>
      <w:r w:rsidR="00EA61C7">
        <w:t>,</w:t>
      </w:r>
      <w:r w:rsidR="00705813">
        <w:t xml:space="preserve"> but</w:t>
      </w:r>
      <w:r>
        <w:t xml:space="preserve"> it would take a lot of it out</w:t>
      </w:r>
      <w:r w:rsidR="00705813">
        <w:t>.</w:t>
      </w:r>
      <w:r w:rsidR="00C006EE">
        <w:t xml:space="preserve"> </w:t>
      </w:r>
      <w:r w:rsidR="00705813">
        <w:t>You could do it unilaterally in a way that is consistent with current tax treaties.</w:t>
      </w:r>
      <w:r w:rsidR="00C006EE">
        <w:t xml:space="preserve"> </w:t>
      </w:r>
      <w:r w:rsidR="00705813">
        <w:t>T</w:t>
      </w:r>
      <w:r>
        <w:t xml:space="preserve">here is a lot of scope for an individual Government </w:t>
      </w:r>
      <w:r w:rsidR="00705813">
        <w:t xml:space="preserve">like the UK to act on this if </w:t>
      </w:r>
      <w:r w:rsidR="00EA61C7">
        <w:t>they</w:t>
      </w:r>
      <w:r w:rsidR="00705813">
        <w:t xml:space="preserve"> </w:t>
      </w:r>
      <w:r w:rsidR="00EA61C7">
        <w:t>are</w:t>
      </w:r>
      <w:r w:rsidR="00705813">
        <w:t xml:space="preserve"> </w:t>
      </w:r>
      <w:r>
        <w:t xml:space="preserve">serious about raising the revenues that </w:t>
      </w:r>
      <w:r w:rsidR="00EA61C7">
        <w:t>they</w:t>
      </w:r>
      <w:r>
        <w:t xml:space="preserve"> need.</w:t>
      </w:r>
    </w:p>
    <w:p w:rsidR="00BD1C35" w:rsidP="00BD1C35">
      <w:pPr>
        <w:pStyle w:val="Question"/>
      </w:pPr>
      <w:sdt>
        <w:sdtPr>
          <w:alias w:val="Member"/>
          <w:tag w:val="&lt;Member mnisId='491' dodsId='25642'&gt;"/>
          <w:id w:val="1447506320"/>
          <w:placeholder>
            <w:docPart w:val="DefaultPlaceholder_1082065158"/>
          </w:placeholder>
          <w:richText/>
        </w:sdtPr>
        <w:sdtContent>
          <w:r w:rsidRPr="00BD1C35">
            <w:rPr>
              <w:b/>
            </w:rPr>
            <w:t xml:space="preserve">Ms </w:t>
          </w:r>
          <w:r w:rsidR="004D27EE">
            <w:rPr>
              <w:b/>
            </w:rPr>
            <w:t>Eagle:</w:t>
          </w:r>
        </w:sdtContent>
      </w:sdt>
      <w:r>
        <w:t xml:space="preserve"> There might be </w:t>
      </w:r>
      <w:r w:rsidR="00E71E14">
        <w:t>at least a reasonable amount of £240 billion</w:t>
      </w:r>
      <w:r>
        <w:t xml:space="preserve"> </w:t>
      </w:r>
      <w:r w:rsidR="00E71E14">
        <w:t xml:space="preserve">of </w:t>
      </w:r>
      <w:r>
        <w:t>low</w:t>
      </w:r>
      <w:r w:rsidR="00A322B8">
        <w:t>-</w:t>
      </w:r>
      <w:r>
        <w:t>tax</w:t>
      </w:r>
      <w:r w:rsidR="00E71E14">
        <w:t>ed</w:t>
      </w:r>
      <w:r>
        <w:t xml:space="preserve"> or undertax</w:t>
      </w:r>
      <w:r w:rsidR="00E71E14">
        <w:t>ed</w:t>
      </w:r>
      <w:r>
        <w:t xml:space="preserve"> losses to be used to lobby against that.</w:t>
      </w:r>
    </w:p>
    <w:p w:rsidR="00BD1C35" w:rsidP="00BD1C35">
      <w:pPr>
        <w:pStyle w:val="Answer"/>
      </w:pPr>
      <w:sdt>
        <w:sdtPr>
          <w:alias w:val="Witness"/>
          <w:id w:val="359712252"/>
          <w:placeholder>
            <w:docPart w:val="DefaultPlaceholder_1082065158"/>
          </w:placeholder>
          <w:richText/>
        </w:sdtPr>
        <w:sdtContent>
          <w:r w:rsidRPr="00985AFB" w:rsidR="00985AFB">
            <w:rPr>
              <w:b/>
              <w:i/>
            </w:rPr>
            <w:t>Alex Cobham:</w:t>
          </w:r>
          <w:r w:rsidRPr="00BD1C35">
            <w:rPr>
              <w:b/>
            </w:rPr>
            <w:t xml:space="preserve"> </w:t>
          </w:r>
        </w:sdtContent>
      </w:sdt>
      <w:r w:rsidR="00E71E14">
        <w:t>That</w:t>
      </w:r>
      <w:r>
        <w:t xml:space="preserve"> is right.</w:t>
      </w:r>
      <w:r w:rsidR="00C006EE">
        <w:t xml:space="preserve"> </w:t>
      </w:r>
      <w:r w:rsidR="00E71E14">
        <w:t>A Committee like this but also somebody like the Chancellor need</w:t>
      </w:r>
      <w:r>
        <w:t xml:space="preserve"> to consider the voices they are hearing</w:t>
      </w:r>
      <w:r w:rsidR="00A322B8">
        <w:t xml:space="preserve">, </w:t>
      </w:r>
      <w:r>
        <w:t>which is the voice of</w:t>
      </w:r>
      <w:r w:rsidR="00E71E14">
        <w:t>, in a sense,</w:t>
      </w:r>
      <w:r>
        <w:t xml:space="preserve"> professional advis</w:t>
      </w:r>
      <w:r w:rsidR="00EA61C7">
        <w:t>e</w:t>
      </w:r>
      <w:r>
        <w:t xml:space="preserve">rs to business or </w:t>
      </w:r>
      <w:r w:rsidR="007957F4">
        <w:t xml:space="preserve">the voice of </w:t>
      </w:r>
      <w:r>
        <w:t xml:space="preserve">a </w:t>
      </w:r>
      <w:r w:rsidR="00E71E14">
        <w:t xml:space="preserve">broader group of businesses that care about a level playing field </w:t>
      </w:r>
      <w:r w:rsidR="00EA61C7">
        <w:t>and</w:t>
      </w:r>
      <w:r w:rsidR="00E71E14">
        <w:t xml:space="preserve"> </w:t>
      </w:r>
      <w:r w:rsidR="00E71E14">
        <w:t xml:space="preserve">represent </w:t>
      </w:r>
      <w:r w:rsidR="00A322B8">
        <w:t>businesses</w:t>
      </w:r>
      <w:r w:rsidR="00E71E14">
        <w:t xml:space="preserve"> of</w:t>
      </w:r>
      <w:r>
        <w:t xml:space="preserve"> different sizes</w:t>
      </w:r>
      <w:r w:rsidR="00EA61C7">
        <w:t>,</w:t>
      </w:r>
      <w:r>
        <w:t xml:space="preserve"> and so on.</w:t>
      </w:r>
      <w:r w:rsidR="00C006EE">
        <w:t xml:space="preserve"> </w:t>
      </w:r>
      <w:r w:rsidR="00E71E14">
        <w:t>T</w:t>
      </w:r>
      <w:r>
        <w:t xml:space="preserve">here will always be political pressures on this </w:t>
      </w:r>
      <w:r w:rsidR="00E71E14">
        <w:t xml:space="preserve">kind of decision but, ultimately, </w:t>
      </w:r>
      <w:r>
        <w:t xml:space="preserve">we need </w:t>
      </w:r>
      <w:r w:rsidR="00E71E14">
        <w:t>to think ab</w:t>
      </w:r>
      <w:r w:rsidR="00A322B8">
        <w:t>o</w:t>
      </w:r>
      <w:r w:rsidR="00E71E14">
        <w:t xml:space="preserve">ut how we are </w:t>
      </w:r>
      <w:r w:rsidR="00EA61C7">
        <w:t>coming</w:t>
      </w:r>
      <w:r w:rsidR="00E71E14">
        <w:t xml:space="preserve"> through the pandemic and paying for the public services we need, </w:t>
      </w:r>
      <w:r>
        <w:t xml:space="preserve">addressing the inequalities that scar our </w:t>
      </w:r>
      <w:r w:rsidR="00E71E14">
        <w:t>societies.</w:t>
      </w:r>
      <w:r w:rsidR="00C006EE">
        <w:t xml:space="preserve"> </w:t>
      </w:r>
      <w:r w:rsidR="00A322B8">
        <w:t>Corporate</w:t>
      </w:r>
      <w:r w:rsidR="00E71E14">
        <w:t xml:space="preserve"> tax has to be a significant part of that and dealing with avoidance</w:t>
      </w:r>
      <w:r>
        <w:t xml:space="preserve"> in particular.</w:t>
      </w:r>
    </w:p>
    <w:p w:rsidR="00BD1C35" w:rsidP="00BD1C35">
      <w:pPr>
        <w:pStyle w:val="Question"/>
      </w:pPr>
      <w:sdt>
        <w:sdtPr>
          <w:alias w:val="Member"/>
          <w:tag w:val="&lt;Member mnisId='491' dodsId='25642'&gt;"/>
          <w:id w:val="931088187"/>
          <w:placeholder>
            <w:docPart w:val="DefaultPlaceholder_1082065158"/>
          </w:placeholder>
          <w:richText/>
        </w:sdtPr>
        <w:sdtContent>
          <w:r w:rsidRPr="00BD1C35">
            <w:rPr>
              <w:b/>
            </w:rPr>
            <w:t xml:space="preserve">Ms </w:t>
          </w:r>
          <w:r w:rsidR="004D27EE">
            <w:rPr>
              <w:b/>
            </w:rPr>
            <w:t>Eagle:</w:t>
          </w:r>
        </w:sdtContent>
      </w:sdt>
      <w:r>
        <w:t xml:space="preserve"> What would you do about tax havens?</w:t>
      </w:r>
    </w:p>
    <w:p w:rsidR="00BD1C35" w:rsidP="00BD1C35">
      <w:pPr>
        <w:pStyle w:val="Answer"/>
      </w:pPr>
      <w:sdt>
        <w:sdtPr>
          <w:alias w:val="Witness"/>
          <w:id w:val="-1370217361"/>
          <w:placeholder>
            <w:docPart w:val="DefaultPlaceholder_1082065158"/>
          </w:placeholder>
          <w:richText/>
        </w:sdtPr>
        <w:sdtContent>
          <w:r w:rsidRPr="00985AFB" w:rsidR="00985AFB">
            <w:rPr>
              <w:b/>
              <w:i/>
            </w:rPr>
            <w:t>Alex Cobham:</w:t>
          </w:r>
          <w:r w:rsidRPr="00BD1C35">
            <w:rPr>
              <w:b/>
            </w:rPr>
            <w:t xml:space="preserve"> </w:t>
          </w:r>
        </w:sdtContent>
      </w:sdt>
      <w:r>
        <w:t xml:space="preserve">If you </w:t>
      </w:r>
      <w:r w:rsidR="00E71E14">
        <w:t xml:space="preserve">put this type of measure in place, </w:t>
      </w:r>
      <w:r w:rsidR="00EA61C7">
        <w:t xml:space="preserve">and </w:t>
      </w:r>
      <w:r w:rsidR="00E71E14">
        <w:t xml:space="preserve">you make it impossible to divorce </w:t>
      </w:r>
      <w:r w:rsidR="00A322B8">
        <w:t xml:space="preserve">profits </w:t>
      </w:r>
      <w:r w:rsidR="00E71E14">
        <w:t>from where the real activity takes place, most of that issue is dealt with already because</w:t>
      </w:r>
      <w:r>
        <w:t xml:space="preserve"> tax havens work by attracting profits </w:t>
      </w:r>
      <w:r w:rsidR="00E71E14">
        <w:t xml:space="preserve">that are </w:t>
      </w:r>
      <w:r>
        <w:t>no</w:t>
      </w:r>
      <w:r w:rsidR="00E71E14">
        <w:t>t</w:t>
      </w:r>
      <w:r>
        <w:t xml:space="preserve"> connected to </w:t>
      </w:r>
      <w:r w:rsidR="00A322B8">
        <w:t>economic</w:t>
      </w:r>
      <w:r>
        <w:t xml:space="preserve"> activity</w:t>
      </w:r>
      <w:r w:rsidR="00A322B8">
        <w:t xml:space="preserve"> there</w:t>
      </w:r>
      <w:r>
        <w:t xml:space="preserve">. The other </w:t>
      </w:r>
      <w:r w:rsidR="00E71E14">
        <w:t>piece the OECD is looking at is a</w:t>
      </w:r>
      <w:r>
        <w:t xml:space="preserve"> global minimum </w:t>
      </w:r>
      <w:r w:rsidR="00E71E14">
        <w:t>tax that would make it impossible to have an effective tax rate below 15% or even</w:t>
      </w:r>
      <w:r>
        <w:t xml:space="preserve"> 25%</w:t>
      </w:r>
      <w:r w:rsidR="00E71E14">
        <w:t>. That</w:t>
      </w:r>
      <w:r>
        <w:t xml:space="preserve"> would also eliminate </w:t>
      </w:r>
      <w:r w:rsidR="00E71E14">
        <w:t>the incentive to shift profits, even if you still could.</w:t>
      </w:r>
      <w:r w:rsidR="00C006EE">
        <w:t xml:space="preserve"> </w:t>
      </w:r>
      <w:r w:rsidR="00E71E14">
        <w:t>Th</w:t>
      </w:r>
      <w:r w:rsidR="00A322B8">
        <w:t>e</w:t>
      </w:r>
      <w:r w:rsidR="00E71E14">
        <w:t xml:space="preserve">se two pieces are </w:t>
      </w:r>
      <w:r>
        <w:t xml:space="preserve">the answer to this question. It is how quickly we can get the political agreement </w:t>
      </w:r>
      <w:r w:rsidR="00E71E14">
        <w:t xml:space="preserve">to </w:t>
      </w:r>
      <w:r>
        <w:t>put them in place.</w:t>
      </w:r>
    </w:p>
    <w:p w:rsidR="00BD1C35" w:rsidP="00BD1C35">
      <w:pPr>
        <w:pStyle w:val="Question"/>
      </w:pPr>
      <w:sdt>
        <w:sdtPr>
          <w:alias w:val="Member"/>
          <w:tag w:val="&lt;Member mnisId='491' dodsId='25642'&gt;"/>
          <w:id w:val="1563984582"/>
          <w:placeholder>
            <w:docPart w:val="DefaultPlaceholder_1082065158"/>
          </w:placeholder>
          <w:richText/>
        </w:sdtPr>
        <w:sdtContent>
          <w:r w:rsidRPr="00BD1C35">
            <w:rPr>
              <w:b/>
            </w:rPr>
            <w:t xml:space="preserve">Ms </w:t>
          </w:r>
          <w:r w:rsidR="004D27EE">
            <w:rPr>
              <w:b/>
            </w:rPr>
            <w:t>Eagle:</w:t>
          </w:r>
        </w:sdtContent>
      </w:sdt>
      <w:r>
        <w:t xml:space="preserve"> </w:t>
      </w:r>
      <w:r w:rsidR="00E71E14">
        <w:t>Of course, if you went to the UN, one country could veto.</w:t>
      </w:r>
      <w:r w:rsidR="00C006EE">
        <w:t xml:space="preserve"> </w:t>
      </w:r>
      <w:r w:rsidR="00E71E14">
        <w:t>Tom Clougherty, y</w:t>
      </w:r>
      <w:r>
        <w:t xml:space="preserve">ou mentioned earlier your idea of an </w:t>
      </w:r>
      <w:r w:rsidR="00E71E14">
        <w:t>ideal</w:t>
      </w:r>
      <w:r>
        <w:t xml:space="preserve"> tax.</w:t>
      </w:r>
      <w:r w:rsidR="00C006EE">
        <w:t xml:space="preserve"> </w:t>
      </w:r>
      <w:r>
        <w:t>What is your idea of an ideal tax?</w:t>
      </w:r>
    </w:p>
    <w:p w:rsidR="00BD1C35" w:rsidP="00BD1C35">
      <w:pPr>
        <w:pStyle w:val="Answer"/>
      </w:pPr>
      <w:sdt>
        <w:sdtPr>
          <w:alias w:val="Witness"/>
          <w:id w:val="-1304459533"/>
          <w:placeholder>
            <w:docPart w:val="DefaultPlaceholder_1082065158"/>
          </w:placeholder>
          <w:richText/>
        </w:sdtPr>
        <w:sdtContent>
          <w:r w:rsidRPr="00985AFB" w:rsidR="00985AFB">
            <w:rPr>
              <w:b/>
              <w:i/>
            </w:rPr>
            <w:t>Tom Clougherty:</w:t>
          </w:r>
          <w:r w:rsidRPr="00BD1C35">
            <w:rPr>
              <w:b/>
            </w:rPr>
            <w:t xml:space="preserve"> </w:t>
          </w:r>
        </w:sdtContent>
      </w:sdt>
      <w:r w:rsidR="00E71E14">
        <w:t xml:space="preserve">Broadly speaking, an ideal tax would be a </w:t>
      </w:r>
      <w:r w:rsidR="00A322B8">
        <w:t>relatively</w:t>
      </w:r>
      <w:r w:rsidR="00E71E14">
        <w:t xml:space="preserve"> flat, simple, straightforward, non-distortionary tax on consumption.</w:t>
      </w:r>
      <w:r w:rsidR="00C006EE">
        <w:t xml:space="preserve"> </w:t>
      </w:r>
      <w:r>
        <w:t>Ultimately, all taxes, in a way</w:t>
      </w:r>
      <w:r w:rsidR="00EA61C7">
        <w:t>,</w:t>
      </w:r>
      <w:r>
        <w:t xml:space="preserve"> fall on consumption</w:t>
      </w:r>
      <w:r w:rsidR="00E71E14">
        <w:t>.</w:t>
      </w:r>
      <w:r w:rsidR="00C006EE">
        <w:t xml:space="preserve"> </w:t>
      </w:r>
      <w:r w:rsidR="00E71E14">
        <w:t>They give people less money to spend and transfer some of that money to the Government, often</w:t>
      </w:r>
      <w:r>
        <w:t xml:space="preserve"> for very good reasons. </w:t>
      </w:r>
      <w:r w:rsidR="00EA61C7">
        <w:t xml:space="preserve">In </w:t>
      </w:r>
      <w:r>
        <w:t xml:space="preserve">the way that VAT </w:t>
      </w:r>
      <w:r w:rsidR="00EA61C7">
        <w:t>taxes consumption</w:t>
      </w:r>
      <w:r w:rsidR="00A322B8">
        <w:t>,</w:t>
      </w:r>
      <w:r>
        <w:t xml:space="preserve"> an income tax </w:t>
      </w:r>
      <w:r w:rsidR="00EA61C7">
        <w:t>that</w:t>
      </w:r>
      <w:r w:rsidR="00E71E14">
        <w:t xml:space="preserve"> allowed you to fully deduct savings and investments </w:t>
      </w:r>
      <w:r>
        <w:t>that you made</w:t>
      </w:r>
      <w:r w:rsidR="00E71E14">
        <w:t>,</w:t>
      </w:r>
      <w:r w:rsidR="00EA61C7">
        <w:t xml:space="preserve"> and</w:t>
      </w:r>
      <w:r>
        <w:t xml:space="preserve"> a corporation tax </w:t>
      </w:r>
      <w:r w:rsidR="00EA61C7">
        <w:t xml:space="preserve">that </w:t>
      </w:r>
      <w:r>
        <w:t xml:space="preserve">allowed you to fully expense your capital </w:t>
      </w:r>
      <w:r w:rsidR="00E71E14">
        <w:t>investments, would effectively be taxes on income when it is con</w:t>
      </w:r>
      <w:r w:rsidR="00A322B8">
        <w:t>sum</w:t>
      </w:r>
      <w:r w:rsidR="00E71E14">
        <w:t>ed.</w:t>
      </w:r>
      <w:r w:rsidR="00C006EE">
        <w:t xml:space="preserve"> </w:t>
      </w:r>
      <w:r w:rsidR="00E71E14">
        <w:t>That</w:t>
      </w:r>
      <w:r>
        <w:t xml:space="preserve"> is the best and least distortionary way</w:t>
      </w:r>
      <w:r w:rsidR="00A322B8">
        <w:t>—</w:t>
      </w:r>
      <w:r w:rsidR="00E71E14">
        <w:t>the most pro-growth</w:t>
      </w:r>
      <w:r>
        <w:t xml:space="preserve"> </w:t>
      </w:r>
      <w:r w:rsidR="00E71E14">
        <w:t>way, if you like</w:t>
      </w:r>
      <w:r w:rsidR="00A322B8">
        <w:t>—</w:t>
      </w:r>
      <w:r>
        <w:t>to run a tax system</w:t>
      </w:r>
      <w:r w:rsidR="00E71E14">
        <w:t>.</w:t>
      </w:r>
      <w:r w:rsidR="00C006EE">
        <w:t xml:space="preserve"> </w:t>
      </w:r>
      <w:r w:rsidR="00E71E14">
        <w:t>I</w:t>
      </w:r>
      <w:r>
        <w:t>nstead, we have all sorts of tax</w:t>
      </w:r>
      <w:r w:rsidR="00E71E14">
        <w:t>es</w:t>
      </w:r>
      <w:r w:rsidR="00EA61C7">
        <w:t>,</w:t>
      </w:r>
      <w:r w:rsidR="00E71E14">
        <w:t xml:space="preserve"> tax bases and</w:t>
      </w:r>
      <w:r>
        <w:t xml:space="preserve"> enormous amounts of complexity</w:t>
      </w:r>
      <w:r w:rsidR="00EA61C7">
        <w:t>,</w:t>
      </w:r>
      <w:r>
        <w:t xml:space="preserve"> all</w:t>
      </w:r>
      <w:r w:rsidR="00E71E14">
        <w:t xml:space="preserve"> gradually</w:t>
      </w:r>
      <w:r>
        <w:t xml:space="preserve"> leading towards that same end.</w:t>
      </w:r>
      <w:r w:rsidR="00C006EE">
        <w:t xml:space="preserve"> </w:t>
      </w:r>
      <w:r w:rsidR="00E71E14">
        <w:t xml:space="preserve">I would </w:t>
      </w:r>
      <w:r w:rsidR="00A322B8">
        <w:t xml:space="preserve">just </w:t>
      </w:r>
      <w:r w:rsidR="00E71E14">
        <w:t xml:space="preserve">cut to the chase and radically </w:t>
      </w:r>
      <w:r w:rsidR="00A322B8">
        <w:t>simplify</w:t>
      </w:r>
      <w:r w:rsidR="00E71E14">
        <w:t xml:space="preserve"> it along those </w:t>
      </w:r>
      <w:r w:rsidR="00A322B8">
        <w:t>lines</w:t>
      </w:r>
      <w:r w:rsidR="00E71E14">
        <w:t>.</w:t>
      </w:r>
    </w:p>
    <w:p w:rsidR="00BD1C35" w:rsidRPr="002045FF" w:rsidP="00BD1C35">
      <w:pPr>
        <w:pStyle w:val="Question"/>
      </w:pPr>
      <w:sdt>
        <w:sdtPr>
          <w:alias w:val="Member"/>
          <w:tag w:val="&lt;Member mnisId='491' dodsId='25642'&gt;"/>
          <w:id w:val="-1728443462"/>
          <w:placeholder>
            <w:docPart w:val="DefaultPlaceholder_1082065158"/>
          </w:placeholder>
          <w:richText/>
        </w:sdtPr>
        <w:sdtContent>
          <w:r w:rsidRPr="00BD1C35">
            <w:rPr>
              <w:b/>
            </w:rPr>
            <w:t xml:space="preserve">Ms </w:t>
          </w:r>
          <w:r w:rsidR="004D27EE">
            <w:rPr>
              <w:b/>
            </w:rPr>
            <w:t>Eagle:</w:t>
          </w:r>
        </w:sdtContent>
      </w:sdt>
      <w:r>
        <w:t xml:space="preserve"> </w:t>
      </w:r>
      <w:r w:rsidR="00E71E14">
        <w:t>That is not g</w:t>
      </w:r>
      <w:r>
        <w:t>oing to do very much for redistribution</w:t>
      </w:r>
      <w:r w:rsidR="002045FF">
        <w:t>,</w:t>
      </w:r>
      <w:r>
        <w:t xml:space="preserve"> </w:t>
      </w:r>
      <w:r w:rsidR="00E71E14">
        <w:t xml:space="preserve">though, is it, which is also a perfectly </w:t>
      </w:r>
      <w:r w:rsidRPr="002045FF" w:rsidR="00E71E14">
        <w:t xml:space="preserve">reasonable reason </w:t>
      </w:r>
      <w:r w:rsidRPr="002045FF">
        <w:t xml:space="preserve">for having a tax system </w:t>
      </w:r>
      <w:r w:rsidRPr="002045FF" w:rsidR="00A322B8">
        <w:t>a</w:t>
      </w:r>
      <w:r w:rsidRPr="002045FF">
        <w:t>n</w:t>
      </w:r>
      <w:r w:rsidRPr="002045FF" w:rsidR="00A322B8">
        <w:t>d</w:t>
      </w:r>
      <w:r w:rsidRPr="002045FF">
        <w:t xml:space="preserve"> a state</w:t>
      </w:r>
      <w:r w:rsidRPr="002045FF" w:rsidR="00E71E14">
        <w:t>?</w:t>
      </w:r>
    </w:p>
    <w:p w:rsidR="00E71E14" w:rsidRPr="002045FF" w:rsidP="00BD1C35">
      <w:pPr>
        <w:pStyle w:val="Answer"/>
      </w:pPr>
      <w:sdt>
        <w:sdtPr>
          <w:alias w:val="Witness"/>
          <w:id w:val="-572129575"/>
          <w:placeholder>
            <w:docPart w:val="DefaultPlaceholder_1082065158"/>
          </w:placeholder>
          <w:richText/>
        </w:sdtPr>
        <w:sdtContent>
          <w:r w:rsidRPr="002045FF" w:rsidR="00985AFB">
            <w:rPr>
              <w:b/>
              <w:i/>
            </w:rPr>
            <w:t>Tom Clougherty:</w:t>
          </w:r>
          <w:r w:rsidRPr="002045FF" w:rsidR="00BD1C35">
            <w:rPr>
              <w:b/>
            </w:rPr>
            <w:t xml:space="preserve"> </w:t>
          </w:r>
        </w:sdtContent>
      </w:sdt>
      <w:r w:rsidRPr="002045FF" w:rsidR="00BD1C35">
        <w:t xml:space="preserve"> </w:t>
      </w:r>
      <w:r w:rsidR="002045FF">
        <w:t>It is</w:t>
      </w:r>
      <w:r w:rsidRPr="002045FF">
        <w:t>, absolutely</w:t>
      </w:r>
      <w:r w:rsidRPr="002045FF" w:rsidR="002045FF">
        <w:t>.</w:t>
      </w:r>
    </w:p>
    <w:p w:rsidR="00E71E14" w:rsidRPr="002045FF" w:rsidP="002045FF">
      <w:pPr>
        <w:pStyle w:val="Question"/>
        <w:numPr>
          <w:ilvl w:val="0"/>
          <w:numId w:val="0"/>
        </w:numPr>
        <w:ind w:left="794"/>
      </w:pPr>
      <w:sdt>
        <w:sdtPr>
          <w:alias w:val="Member"/>
          <w:tag w:val="&lt;Member mnisId='491' dodsId='25642'&gt;"/>
          <w:id w:val="1560285434"/>
          <w:placeholder>
            <w:docPart w:val="6A52D04AE6EB4BAD9AD54CB6CF23BD61"/>
          </w:placeholder>
          <w:richText/>
        </w:sdtPr>
        <w:sdtContent>
          <w:r w:rsidRPr="002045FF">
            <w:rPr>
              <w:b/>
            </w:rPr>
            <w:t xml:space="preserve">Ms </w:t>
          </w:r>
          <w:r w:rsidRPr="002045FF" w:rsidR="004D27EE">
            <w:rPr>
              <w:b/>
            </w:rPr>
            <w:t>Eagle:</w:t>
          </w:r>
        </w:sdtContent>
      </w:sdt>
      <w:r w:rsidRPr="002045FF">
        <w:t xml:space="preserve"> </w:t>
      </w:r>
      <w:r w:rsidR="002045FF">
        <w:t xml:space="preserve">Perhaps </w:t>
      </w:r>
      <w:r w:rsidRPr="002045FF" w:rsidR="002045FF">
        <w:t xml:space="preserve">you </w:t>
      </w:r>
      <w:r w:rsidRPr="002045FF">
        <w:t>do not believe in having a state.</w:t>
      </w:r>
    </w:p>
    <w:p w:rsidR="00BD1C35" w:rsidP="00BD1C35">
      <w:pPr>
        <w:pStyle w:val="Answer"/>
      </w:pPr>
      <w:sdt>
        <w:sdtPr>
          <w:alias w:val="Witness"/>
          <w:id w:val="-1607491964"/>
          <w:placeholder>
            <w:docPart w:val="EDD5C35F82074E6CAB23FEEF061E1682"/>
          </w:placeholder>
          <w:richText/>
        </w:sdtPr>
        <w:sdtContent>
          <w:r w:rsidRPr="002045FF" w:rsidR="00E71E14">
            <w:rPr>
              <w:b/>
              <w:i/>
            </w:rPr>
            <w:t>Tom Clougherty:</w:t>
          </w:r>
          <w:r w:rsidRPr="002045FF" w:rsidR="00E71E14">
            <w:rPr>
              <w:b/>
            </w:rPr>
            <w:t xml:space="preserve"> </w:t>
          </w:r>
        </w:sdtContent>
      </w:sdt>
      <w:r w:rsidR="002045FF">
        <w:t>No,</w:t>
      </w:r>
      <w:r w:rsidRPr="002045FF" w:rsidR="00E71E14">
        <w:t xml:space="preserve"> </w:t>
      </w:r>
      <w:r w:rsidRPr="002045FF" w:rsidR="002045FF">
        <w:t xml:space="preserve">of </w:t>
      </w:r>
      <w:r w:rsidRPr="002045FF" w:rsidR="00E71E14">
        <w:t>course I do.</w:t>
      </w:r>
      <w:r w:rsidRPr="002045FF" w:rsidR="00C006EE">
        <w:t xml:space="preserve"> </w:t>
      </w:r>
      <w:r w:rsidRPr="002045FF">
        <w:t xml:space="preserve">When we look at progressivity, we should also </w:t>
      </w:r>
      <w:r w:rsidRPr="002045FF" w:rsidR="00E71E14">
        <w:t>think about the things that the state spends money on.</w:t>
      </w:r>
      <w:r w:rsidRPr="002045FF" w:rsidR="00C006EE">
        <w:t xml:space="preserve"> </w:t>
      </w:r>
      <w:r w:rsidRPr="002045FF" w:rsidR="00E71E14">
        <w:t xml:space="preserve">It is not </w:t>
      </w:r>
      <w:r w:rsidRPr="002045FF" w:rsidR="00A322B8">
        <w:t>simply</w:t>
      </w:r>
      <w:r w:rsidRPr="002045FF" w:rsidR="00E71E14">
        <w:t xml:space="preserve"> about how it raises its money</w:t>
      </w:r>
      <w:r w:rsidR="002045FF">
        <w:t>;</w:t>
      </w:r>
      <w:r w:rsidR="00C006EE">
        <w:t xml:space="preserve"> </w:t>
      </w:r>
      <w:r w:rsidR="002045FF">
        <w:t xml:space="preserve">it </w:t>
      </w:r>
      <w:r w:rsidR="00E71E14">
        <w:t>is also about how it spends it</w:t>
      </w:r>
      <w:r w:rsidR="002045FF">
        <w:t>.</w:t>
      </w:r>
      <w:r>
        <w:t xml:space="preserve"> </w:t>
      </w:r>
      <w:r w:rsidR="002045FF">
        <w:t xml:space="preserve">When </w:t>
      </w:r>
      <w:r>
        <w:t xml:space="preserve">you look at </w:t>
      </w:r>
      <w:r w:rsidR="00A322B8">
        <w:t>benefits</w:t>
      </w:r>
      <w:r>
        <w:t xml:space="preserve"> and taxes combined</w:t>
      </w:r>
      <w:r w:rsidR="00E71E14">
        <w:t xml:space="preserve">, there is often a great deal more </w:t>
      </w:r>
      <w:r w:rsidR="00A322B8">
        <w:t>progressivity</w:t>
      </w:r>
      <w:r w:rsidR="00E71E14">
        <w:t xml:space="preserve"> than simply looking at the tax system in</w:t>
      </w:r>
      <w:r>
        <w:t xml:space="preserve"> isolation </w:t>
      </w:r>
      <w:r w:rsidR="00E71E14">
        <w:t>would</w:t>
      </w:r>
      <w:r>
        <w:t xml:space="preserve"> suggests</w:t>
      </w:r>
      <w:r w:rsidR="00E71E14">
        <w:t>.</w:t>
      </w:r>
      <w:r w:rsidR="00C006EE">
        <w:t xml:space="preserve"> </w:t>
      </w:r>
      <w:r w:rsidR="00E71E14">
        <w:t>I said that a flatter tax system would be my ideal.</w:t>
      </w:r>
      <w:r w:rsidR="00C006EE">
        <w:t xml:space="preserve"> </w:t>
      </w:r>
      <w:r w:rsidR="00E71E14">
        <w:t>W</w:t>
      </w:r>
      <w:r>
        <w:t xml:space="preserve">e do not have to go in that direction. You can tax consumption </w:t>
      </w:r>
      <w:r w:rsidR="00E71E14">
        <w:t>in a progressive way.</w:t>
      </w:r>
      <w:r w:rsidR="00C006EE">
        <w:t xml:space="preserve"> </w:t>
      </w:r>
      <w:r w:rsidR="00E71E14">
        <w:t xml:space="preserve">There are lots of fairly economic and theoretical ideas, admittedly, about </w:t>
      </w:r>
      <w:r w:rsidR="00E71E14">
        <w:t>that out there.</w:t>
      </w:r>
      <w:r w:rsidR="00C006EE">
        <w:t xml:space="preserve"> </w:t>
      </w:r>
      <w:r w:rsidR="00E71E14">
        <w:t xml:space="preserve">If you </w:t>
      </w:r>
      <w:r>
        <w:t xml:space="preserve">are talking about ideals, that would certainly be the </w:t>
      </w:r>
      <w:r w:rsidR="00E71E14">
        <w:t xml:space="preserve">direction </w:t>
      </w:r>
      <w:r>
        <w:t>I would want to move</w:t>
      </w:r>
      <w:r w:rsidR="00E71E14">
        <w:t xml:space="preserve"> in</w:t>
      </w:r>
      <w:r>
        <w:t>.</w:t>
      </w:r>
    </w:p>
    <w:p w:rsidR="00BD1C35" w:rsidP="00BD1C35">
      <w:pPr>
        <w:pStyle w:val="Question"/>
      </w:pPr>
      <w:sdt>
        <w:sdtPr>
          <w:alias w:val="Member"/>
          <w:tag w:val="&lt;Member mnisId='491' dodsId='25642'&gt;"/>
          <w:id w:val="911355183"/>
          <w:placeholder>
            <w:docPart w:val="DefaultPlaceholder_1082065158"/>
          </w:placeholder>
          <w:richText/>
        </w:sdtPr>
        <w:sdtContent>
          <w:r w:rsidRPr="00BD1C35">
            <w:rPr>
              <w:b/>
            </w:rPr>
            <w:t xml:space="preserve">Ms </w:t>
          </w:r>
          <w:r w:rsidR="004D27EE">
            <w:rPr>
              <w:b/>
            </w:rPr>
            <w:t>Eagle:</w:t>
          </w:r>
        </w:sdtContent>
      </w:sdt>
      <w:r>
        <w:t xml:space="preserve"> </w:t>
      </w:r>
      <w:r w:rsidR="002045FF">
        <w:t xml:space="preserve">Very </w:t>
      </w:r>
      <w:r w:rsidR="00E71E14">
        <w:t>quickly</w:t>
      </w:r>
      <w:r w:rsidR="002045FF">
        <w:t>,</w:t>
      </w:r>
      <w:r w:rsidR="00A322B8">
        <w:t xml:space="preserve"> because I know I am getting out of time</w:t>
      </w:r>
      <w:r w:rsidR="00E71E14">
        <w:t xml:space="preserve">, </w:t>
      </w:r>
      <w:r>
        <w:t xml:space="preserve">I would like to ask both Annie and Chris whether you also believe that the ideas </w:t>
      </w:r>
      <w:r w:rsidR="001F7F2E">
        <w:t>A</w:t>
      </w:r>
      <w:r>
        <w:t>lex was talking a</w:t>
      </w:r>
      <w:r w:rsidR="001F7F2E">
        <w:t>b</w:t>
      </w:r>
      <w:r>
        <w:t xml:space="preserve">out could deal with the problem </w:t>
      </w:r>
      <w:r w:rsidR="001F7F2E">
        <w:t>o</w:t>
      </w:r>
      <w:r>
        <w:t xml:space="preserve">f the tax haven </w:t>
      </w:r>
      <w:r w:rsidR="001F7F2E">
        <w:t xml:space="preserve">and the loss of this </w:t>
      </w:r>
      <w:r w:rsidR="002045FF">
        <w:t>£</w:t>
      </w:r>
      <w:r w:rsidR="001F7F2E">
        <w:t>245 billion in</w:t>
      </w:r>
      <w:r>
        <w:t xml:space="preserve"> untaxed profits.</w:t>
      </w:r>
    </w:p>
    <w:p w:rsidR="00BD1C35" w:rsidP="00BD1C35">
      <w:pPr>
        <w:pStyle w:val="Answer"/>
      </w:pPr>
      <w:sdt>
        <w:sdtPr>
          <w:alias w:val="Witness"/>
          <w:id w:val="1720554013"/>
          <w:placeholder>
            <w:docPart w:val="DefaultPlaceholder_1082065158"/>
          </w:placeholder>
          <w:richText/>
        </w:sdtPr>
        <w:sdtContent>
          <w:r w:rsidRPr="00985AFB" w:rsidR="00985AFB">
            <w:rPr>
              <w:b/>
              <w:i/>
            </w:rPr>
            <w:t>Chris Sanger:</w:t>
          </w:r>
          <w:r w:rsidRPr="00BD1C35">
            <w:rPr>
              <w:b/>
            </w:rPr>
            <w:t xml:space="preserve"> </w:t>
          </w:r>
        </w:sdtContent>
      </w:sdt>
      <w:r w:rsidR="002045FF">
        <w:t xml:space="preserve">As </w:t>
      </w:r>
      <w:r>
        <w:t xml:space="preserve">I mentioned </w:t>
      </w:r>
      <w:r w:rsidR="00A322B8">
        <w:t>previously</w:t>
      </w:r>
      <w:r w:rsidR="002045FF">
        <w:t>,</w:t>
      </w:r>
      <w:r>
        <w:t xml:space="preserve"> the challenge with a </w:t>
      </w:r>
      <w:r w:rsidR="006F19D6">
        <w:t>formulary apportionment</w:t>
      </w:r>
      <w:r>
        <w:t xml:space="preserve"> </w:t>
      </w:r>
      <w:r w:rsidR="001F7F2E">
        <w:t xml:space="preserve">basis is </w:t>
      </w:r>
      <w:r w:rsidR="002045FF">
        <w:t xml:space="preserve">that </w:t>
      </w:r>
      <w:r w:rsidR="001F7F2E">
        <w:t xml:space="preserve">you swap something </w:t>
      </w:r>
      <w:r w:rsidR="002045FF">
        <w:t>that</w:t>
      </w:r>
      <w:r w:rsidR="001F7F2E">
        <w:t xml:space="preserve"> is much more akin to the definition of what profit </w:t>
      </w:r>
      <w:r w:rsidR="002045FF">
        <w:t xml:space="preserve">is </w:t>
      </w:r>
      <w:r w:rsidR="001F7F2E">
        <w:t xml:space="preserve">and the profits being made in the country </w:t>
      </w:r>
      <w:r>
        <w:t xml:space="preserve">with something </w:t>
      </w:r>
      <w:r w:rsidR="002045FF">
        <w:t>that</w:t>
      </w:r>
      <w:r>
        <w:t xml:space="preserve"> is absolutely arbitrary. </w:t>
      </w:r>
      <w:r w:rsidR="001F7F2E">
        <w:t>For example,</w:t>
      </w:r>
      <w:r w:rsidR="00A322B8">
        <w:t xml:space="preserve"> </w:t>
      </w:r>
      <w:r w:rsidR="001F7F2E">
        <w:t>i</w:t>
      </w:r>
      <w:r>
        <w:t xml:space="preserve">f you are going to do things </w:t>
      </w:r>
      <w:r w:rsidR="001F7F2E">
        <w:t>by the number of personnel you have employed,</w:t>
      </w:r>
      <w:r>
        <w:t xml:space="preserve"> </w:t>
      </w:r>
      <w:r w:rsidR="00A322B8">
        <w:t>whether</w:t>
      </w:r>
      <w:r>
        <w:t xml:space="preserve"> a business employs </w:t>
      </w:r>
      <w:r w:rsidR="001F7F2E">
        <w:t>or</w:t>
      </w:r>
      <w:r>
        <w:t xml:space="preserve"> </w:t>
      </w:r>
      <w:r w:rsidR="00A322B8">
        <w:t>outsources</w:t>
      </w:r>
      <w:r w:rsidR="001F7F2E">
        <w:t xml:space="preserve"> certain activities will change whether</w:t>
      </w:r>
      <w:r>
        <w:t xml:space="preserve"> the profits would be attributable to the country</w:t>
      </w:r>
      <w:r w:rsidR="001F7F2E">
        <w:t>.</w:t>
      </w:r>
      <w:r w:rsidR="00C006EE">
        <w:t xml:space="preserve"> </w:t>
      </w:r>
      <w:r w:rsidR="001F7F2E">
        <w:t xml:space="preserve">There are as many, if not more, problems </w:t>
      </w:r>
      <w:r>
        <w:t xml:space="preserve">in a </w:t>
      </w:r>
      <w:r w:rsidR="006F19D6">
        <w:t>formulary apportionment</w:t>
      </w:r>
      <w:r>
        <w:t xml:space="preserve"> perspective </w:t>
      </w:r>
      <w:r w:rsidR="001F7F2E">
        <w:t xml:space="preserve">than there </w:t>
      </w:r>
      <w:r w:rsidR="002045FF">
        <w:t>are</w:t>
      </w:r>
      <w:r w:rsidR="001F7F2E">
        <w:t xml:space="preserve"> in the</w:t>
      </w:r>
      <w:r>
        <w:t xml:space="preserve"> current arm</w:t>
      </w:r>
      <w:r w:rsidR="00A322B8">
        <w:t>’</w:t>
      </w:r>
      <w:r>
        <w:t>s</w:t>
      </w:r>
      <w:r w:rsidR="00A322B8">
        <w:t>-</w:t>
      </w:r>
      <w:r>
        <w:t>length element</w:t>
      </w:r>
      <w:r w:rsidR="001F7F2E">
        <w:t>.</w:t>
      </w:r>
      <w:r w:rsidR="00C006EE">
        <w:t xml:space="preserve"> </w:t>
      </w:r>
      <w:r w:rsidR="001F7F2E">
        <w:t>T</w:t>
      </w:r>
      <w:r>
        <w:t xml:space="preserve">hat is why the OECD process </w:t>
      </w:r>
      <w:r w:rsidR="001F7F2E">
        <w:t xml:space="preserve">is looking at that </w:t>
      </w:r>
      <w:r w:rsidR="002045FF">
        <w:t>in</w:t>
      </w:r>
      <w:r w:rsidR="001F7F2E">
        <w:t xml:space="preserve"> the few places where it thinks that</w:t>
      </w:r>
      <w:r>
        <w:t xml:space="preserve"> the arm</w:t>
      </w:r>
      <w:r w:rsidR="00A322B8">
        <w:t>’</w:t>
      </w:r>
      <w:r>
        <w:t>s</w:t>
      </w:r>
      <w:r w:rsidR="00A322B8">
        <w:t>-</w:t>
      </w:r>
      <w:r>
        <w:t xml:space="preserve">length rate does not work. It is a subset </w:t>
      </w:r>
      <w:r w:rsidR="001F7F2E">
        <w:t xml:space="preserve">rather than the full </w:t>
      </w:r>
      <w:r w:rsidR="002045FF">
        <w:t>number</w:t>
      </w:r>
      <w:r w:rsidR="001F7F2E">
        <w:t xml:space="preserve"> of </w:t>
      </w:r>
      <w:r w:rsidR="00A322B8">
        <w:t>businesses</w:t>
      </w:r>
      <w:r w:rsidR="001F7F2E">
        <w:t xml:space="preserve"> that </w:t>
      </w:r>
      <w:r w:rsidR="00A322B8">
        <w:t>that</w:t>
      </w:r>
      <w:r>
        <w:t xml:space="preserve"> is looking at.</w:t>
      </w:r>
    </w:p>
    <w:p w:rsidR="00A322B8" w:rsidP="00BD1C35">
      <w:pPr>
        <w:pStyle w:val="Answer"/>
      </w:pPr>
      <w:sdt>
        <w:sdtPr>
          <w:alias w:val="Witness"/>
          <w:id w:val="-1536504357"/>
          <w:placeholder>
            <w:docPart w:val="DefaultPlaceholder_1082065158"/>
          </w:placeholder>
          <w:richText/>
        </w:sdtPr>
        <w:sdtContent>
          <w:r w:rsidRPr="00985AFB" w:rsidR="00985AFB">
            <w:rPr>
              <w:b/>
              <w:i/>
            </w:rPr>
            <w:t>Annie Gascoyne:</w:t>
          </w:r>
          <w:r w:rsidRPr="00BD1C35" w:rsidR="00BD1C35">
            <w:rPr>
              <w:b/>
            </w:rPr>
            <w:t xml:space="preserve"> </w:t>
          </w:r>
        </w:sdtContent>
      </w:sdt>
      <w:r w:rsidR="00BD1C35">
        <w:t xml:space="preserve">I would pick up on something that </w:t>
      </w:r>
      <w:r w:rsidR="001F7F2E">
        <w:t>A</w:t>
      </w:r>
      <w:r w:rsidR="00BD1C35">
        <w:t>lex said in terms of the UK Government</w:t>
      </w:r>
      <w:r w:rsidR="001F7F2E">
        <w:t>’</w:t>
      </w:r>
      <w:r w:rsidR="00BD1C35">
        <w:t xml:space="preserve">s ability </w:t>
      </w:r>
      <w:r w:rsidR="001F7F2E">
        <w:t>to act unilaterally.</w:t>
      </w:r>
      <w:r w:rsidR="00C006EE">
        <w:t xml:space="preserve"> </w:t>
      </w:r>
      <w:r w:rsidR="001F7F2E">
        <w:t>I would just flag that this is probably the third time we are having that discussion.</w:t>
      </w:r>
      <w:r w:rsidR="00C006EE">
        <w:t xml:space="preserve"> </w:t>
      </w:r>
      <w:r w:rsidR="001F7F2E">
        <w:t>If you</w:t>
      </w:r>
      <w:r w:rsidR="00BD1C35">
        <w:t xml:space="preserve"> remember</w:t>
      </w:r>
      <w:r w:rsidR="001B69E0">
        <w:t>,</w:t>
      </w:r>
      <w:r w:rsidR="00BD1C35">
        <w:t xml:space="preserve"> with </w:t>
      </w:r>
      <w:r w:rsidR="001F7F2E">
        <w:t>BEPS</w:t>
      </w:r>
      <w:r w:rsidR="00BD1C35">
        <w:t xml:space="preserve">, the UK Government decided that it </w:t>
      </w:r>
      <w:r w:rsidR="001F7F2E">
        <w:t>did not go far enough so they introduced the diverted profits tax.</w:t>
      </w:r>
      <w:r w:rsidR="00C006EE">
        <w:t xml:space="preserve"> </w:t>
      </w:r>
      <w:r w:rsidR="001F7F2E">
        <w:t>N</w:t>
      </w:r>
      <w:r w:rsidR="00BD1C35">
        <w:t xml:space="preserve">ot happy with the </w:t>
      </w:r>
      <w:r>
        <w:t>speed</w:t>
      </w:r>
      <w:r w:rsidR="00BD1C35">
        <w:t xml:space="preserve"> of the progress </w:t>
      </w:r>
      <w:r w:rsidR="001F7F2E">
        <w:t>on the current project</w:t>
      </w:r>
      <w:r>
        <w:t xml:space="preserve"> at OECD</w:t>
      </w:r>
      <w:r w:rsidR="001F7F2E">
        <w:t xml:space="preserve">, we </w:t>
      </w:r>
      <w:r w:rsidR="00BD1C35">
        <w:t>introduced the digital services tax</w:t>
      </w:r>
      <w:r>
        <w:t>. N</w:t>
      </w:r>
      <w:r w:rsidR="00BD1C35">
        <w:t xml:space="preserve">either of them </w:t>
      </w:r>
      <w:r w:rsidR="001F7F2E">
        <w:t>really fixed the issues that we are talking about here about</w:t>
      </w:r>
      <w:r w:rsidR="00BD1C35">
        <w:t xml:space="preserve"> taxing </w:t>
      </w:r>
      <w:r w:rsidR="001F7F2E">
        <w:t>rights</w:t>
      </w:r>
      <w:r w:rsidR="00BD1C35">
        <w:t xml:space="preserve"> and the UK share of global profits</w:t>
      </w:r>
      <w:r w:rsidR="001F7F2E">
        <w:t>.</w:t>
      </w:r>
      <w:r w:rsidR="00C006EE">
        <w:t xml:space="preserve"> </w:t>
      </w:r>
      <w:r w:rsidR="001B69E0">
        <w:t xml:space="preserve">They </w:t>
      </w:r>
      <w:r w:rsidR="001F7F2E">
        <w:t>just add</w:t>
      </w:r>
      <w:r w:rsidR="00BD1C35">
        <w:t xml:space="preserve"> complexity. The challenge </w:t>
      </w:r>
      <w:r w:rsidR="001F7F2E">
        <w:t>with complexity is</w:t>
      </w:r>
      <w:r w:rsidR="001B69E0">
        <w:t xml:space="preserve"> that</w:t>
      </w:r>
      <w:r w:rsidR="001F7F2E">
        <w:t>, if you add complexity over an essentially non-functioning system,</w:t>
      </w:r>
      <w:r w:rsidR="00BD1C35">
        <w:t xml:space="preserve"> </w:t>
      </w:r>
      <w:r w:rsidR="001B69E0">
        <w:t>i</w:t>
      </w:r>
      <w:r w:rsidR="00BD1C35">
        <w:t xml:space="preserve">t </w:t>
      </w:r>
      <w:r w:rsidR="001B69E0">
        <w:t xml:space="preserve">is </w:t>
      </w:r>
      <w:r w:rsidR="00BD1C35">
        <w:t xml:space="preserve">always going to create gaps in the system somewhere. We </w:t>
      </w:r>
      <w:r w:rsidR="001F7F2E">
        <w:t>keep</w:t>
      </w:r>
      <w:r w:rsidR="00BD1C35">
        <w:t xml:space="preserve"> coming back to the fact that the only way to </w:t>
      </w:r>
      <w:r w:rsidR="001F7F2E">
        <w:t>truly</w:t>
      </w:r>
      <w:r w:rsidR="00BD1C35">
        <w:t xml:space="preserve"> fix the problem </w:t>
      </w:r>
      <w:r w:rsidR="001F7F2E">
        <w:t xml:space="preserve">and address some of the challenges we are seeing is </w:t>
      </w:r>
      <w:r>
        <w:t>international</w:t>
      </w:r>
      <w:r w:rsidR="001F7F2E">
        <w:t xml:space="preserve"> agreement</w:t>
      </w:r>
      <w:r w:rsidR="001B69E0">
        <w:t>,</w:t>
      </w:r>
      <w:r w:rsidR="001F7F2E">
        <w:t xml:space="preserve"> and to</w:t>
      </w:r>
      <w:r w:rsidR="00BD1C35">
        <w:t xml:space="preserve"> go back and agree something across </w:t>
      </w:r>
      <w:r w:rsidR="001F7F2E">
        <w:t>countries.</w:t>
      </w:r>
      <w:r w:rsidR="00C006EE">
        <w:t xml:space="preserve"> </w:t>
      </w:r>
      <w:r w:rsidR="001F7F2E">
        <w:t xml:space="preserve">We need to put our </w:t>
      </w:r>
      <w:r w:rsidR="00BD1C35">
        <w:t xml:space="preserve">time and </w:t>
      </w:r>
      <w:r>
        <w:t>energy</w:t>
      </w:r>
      <w:r w:rsidR="00BD1C35">
        <w:t xml:space="preserve"> in that</w:t>
      </w:r>
      <w:r w:rsidR="001F7F2E">
        <w:t>.</w:t>
      </w:r>
      <w:r w:rsidR="00C006EE">
        <w:t xml:space="preserve"> </w:t>
      </w:r>
    </w:p>
    <w:p w:rsidR="00BD1C35" w:rsidP="00BD1C35">
      <w:pPr>
        <w:pStyle w:val="Answer"/>
      </w:pPr>
      <w:r>
        <w:t>T</w:t>
      </w:r>
      <w:r>
        <w:t xml:space="preserve">here are </w:t>
      </w:r>
      <w:r>
        <w:t>gains</w:t>
      </w:r>
      <w:r>
        <w:t xml:space="preserve"> from doing that </w:t>
      </w:r>
      <w:r>
        <w:t>beyond just capturing more of the tax revenue</w:t>
      </w:r>
      <w:r w:rsidR="001B69E0">
        <w:t xml:space="preserve">. We </w:t>
      </w:r>
      <w:r>
        <w:t>can do awa</w:t>
      </w:r>
      <w:r>
        <w:t>y with some of those unilateral measures</w:t>
      </w:r>
      <w:r>
        <w:t>.</w:t>
      </w:r>
      <w:r w:rsidR="00C006EE">
        <w:t xml:space="preserve"> </w:t>
      </w:r>
      <w:r>
        <w:t>We can really simplify some of the measures that have been brought in since 2013</w:t>
      </w:r>
      <w:r w:rsidR="001B69E0">
        <w:t>,</w:t>
      </w:r>
      <w:r>
        <w:t xml:space="preserve"> which are </w:t>
      </w:r>
      <w:r>
        <w:t>patches on a broken system</w:t>
      </w:r>
      <w:r>
        <w:t>. T</w:t>
      </w:r>
      <w:r>
        <w:t xml:space="preserve">hat removes the gaps that might be occurring </w:t>
      </w:r>
      <w:r w:rsidR="00A322B8">
        <w:t>with</w:t>
      </w:r>
      <w:r>
        <w:t>in the system</w:t>
      </w:r>
      <w:r>
        <w:t>.</w:t>
      </w:r>
      <w:r w:rsidR="00C006EE">
        <w:t xml:space="preserve"> </w:t>
      </w:r>
      <w:r>
        <w:t>It also enables things like simplification and digitalisation of the tax administration,</w:t>
      </w:r>
      <w:r>
        <w:t xml:space="preserve"> which is pretty much impossible at the moment given the complexity of the tax law</w:t>
      </w:r>
      <w:r>
        <w:t>.</w:t>
      </w:r>
      <w:r w:rsidR="00C006EE">
        <w:t xml:space="preserve"> </w:t>
      </w:r>
      <w:r>
        <w:t>From our perspective,</w:t>
      </w:r>
      <w:r>
        <w:t xml:space="preserve"> focus energ</w:t>
      </w:r>
      <w:r>
        <w:t>ies</w:t>
      </w:r>
      <w:r>
        <w:t xml:space="preserve"> on the real solution</w:t>
      </w:r>
      <w:r w:rsidR="001B69E0">
        <w:t>,</w:t>
      </w:r>
      <w:r>
        <w:t xml:space="preserve"> which is the international agreement</w:t>
      </w:r>
      <w:r w:rsidR="001B69E0">
        <w:t>,</w:t>
      </w:r>
      <w:r>
        <w:t xml:space="preserve"> </w:t>
      </w:r>
      <w:r>
        <w:t>rather than getting side</w:t>
      </w:r>
      <w:r w:rsidR="00A322B8">
        <w:t>-</w:t>
      </w:r>
      <w:r>
        <w:t>tracked</w:t>
      </w:r>
      <w:r>
        <w:t xml:space="preserve"> by the side show that is potential unilateral action</w:t>
      </w:r>
      <w:r w:rsidR="001B69E0">
        <w:t xml:space="preserve">. We </w:t>
      </w:r>
      <w:r>
        <w:t>have tried that before and it does not</w:t>
      </w:r>
      <w:r>
        <w:t xml:space="preserve"> </w:t>
      </w:r>
      <w:r>
        <w:t>fundamentally</w:t>
      </w:r>
      <w:r>
        <w:t xml:space="preserve"> fix the problem.</w:t>
      </w:r>
    </w:p>
    <w:p w:rsidR="00BD1C35" w:rsidP="00BD1C35">
      <w:pPr>
        <w:pStyle w:val="Question"/>
      </w:pPr>
      <w:sdt>
        <w:sdtPr>
          <w:alias w:val="Member"/>
          <w:tag w:val="&lt;Member mnisId='3935' dodsId='62786'&gt;"/>
          <w:id w:val="2027294786"/>
          <w:placeholder>
            <w:docPart w:val="DefaultPlaceholder_1082065158"/>
          </w:placeholder>
          <w:richText/>
        </w:sdtPr>
        <w:sdtContent>
          <w:r w:rsidRPr="00BD1C35">
            <w:rPr>
              <w:b/>
            </w:rPr>
            <w:t>Chair:</w:t>
          </w:r>
        </w:sdtContent>
      </w:sdt>
      <w:r>
        <w:t xml:space="preserve"> </w:t>
      </w:r>
      <w:r w:rsidR="00A322B8">
        <w:t xml:space="preserve">Alex, </w:t>
      </w:r>
      <w:r w:rsidR="007957F4">
        <w:t xml:space="preserve">why does the </w:t>
      </w:r>
      <w:r>
        <w:t xml:space="preserve">diverted profits tax not address </w:t>
      </w:r>
      <w:r w:rsidR="001F7F2E">
        <w:t>the issue of profit shifting and</w:t>
      </w:r>
      <w:r w:rsidR="001B69E0">
        <w:t>,</w:t>
      </w:r>
      <w:r w:rsidR="001F7F2E">
        <w:t xml:space="preserve"> therefore</w:t>
      </w:r>
      <w:r w:rsidR="001B69E0">
        <w:t>,</w:t>
      </w:r>
      <w:r w:rsidR="001F7F2E">
        <w:t xml:space="preserve"> avoi</w:t>
      </w:r>
      <w:r w:rsidR="00A322B8">
        <w:t>d</w:t>
      </w:r>
      <w:r w:rsidR="001F7F2E">
        <w:t xml:space="preserve">ing tax </w:t>
      </w:r>
      <w:r>
        <w:t>in the way that you quite rightly described earlier</w:t>
      </w:r>
      <w:r w:rsidR="001F7F2E">
        <w:t>? Why is it not effective enough?</w:t>
      </w:r>
      <w:r w:rsidR="00C006EE">
        <w:t xml:space="preserve"> </w:t>
      </w:r>
    </w:p>
    <w:p w:rsidR="00BD1C35" w:rsidP="00BD1C35">
      <w:pPr>
        <w:pStyle w:val="Answer"/>
      </w:pPr>
      <w:sdt>
        <w:sdtPr>
          <w:alias w:val="Witness"/>
          <w:id w:val="1985341507"/>
          <w:placeholder>
            <w:docPart w:val="DefaultPlaceholder_1082065158"/>
          </w:placeholder>
          <w:richText/>
        </w:sdtPr>
        <w:sdtContent>
          <w:r w:rsidRPr="00985AFB" w:rsidR="00985AFB">
            <w:rPr>
              <w:b/>
              <w:i/>
            </w:rPr>
            <w:t>Alex Cobham:</w:t>
          </w:r>
          <w:r w:rsidRPr="00BD1C35">
            <w:rPr>
              <w:b/>
            </w:rPr>
            <w:t xml:space="preserve"> </w:t>
          </w:r>
        </w:sdtContent>
      </w:sdt>
      <w:r>
        <w:t>It is a very crude workaround to target turnover</w:t>
      </w:r>
      <w:r w:rsidR="001F7F2E">
        <w:t>.</w:t>
      </w:r>
      <w:r w:rsidR="00C006EE">
        <w:t xml:space="preserve"> </w:t>
      </w:r>
      <w:r w:rsidR="00D36E47">
        <w:t xml:space="preserve">It </w:t>
      </w:r>
      <w:r w:rsidR="001F7F2E">
        <w:t>opens up the immediate ability just to pass that on</w:t>
      </w:r>
      <w:r w:rsidR="00D36E47">
        <w:t>,</w:t>
      </w:r>
      <w:r w:rsidR="00C006EE">
        <w:t xml:space="preserve"> </w:t>
      </w:r>
      <w:r w:rsidR="00D36E47">
        <w:t xml:space="preserve">effectively as </w:t>
      </w:r>
      <w:r>
        <w:t>another sales tax</w:t>
      </w:r>
      <w:r w:rsidR="007957F4">
        <w:t>—</w:t>
      </w:r>
      <w:r>
        <w:t>another regressive element</w:t>
      </w:r>
      <w:r w:rsidR="007957F4">
        <w:t>—</w:t>
      </w:r>
      <w:r>
        <w:t xml:space="preserve">rather than targeting the </w:t>
      </w:r>
      <w:r w:rsidR="001F7F2E">
        <w:t>actual profits of the company.</w:t>
      </w:r>
      <w:r w:rsidR="00C006EE">
        <w:t xml:space="preserve"> </w:t>
      </w:r>
      <w:r w:rsidR="00D36E47">
        <w:t xml:space="preserve">We </w:t>
      </w:r>
      <w:r w:rsidR="001F7F2E">
        <w:t xml:space="preserve">need to </w:t>
      </w:r>
      <w:r w:rsidR="00D36E47">
        <w:t>say</w:t>
      </w:r>
      <w:r w:rsidR="001F7F2E">
        <w:t xml:space="preserve">, “If you have 10% of your </w:t>
      </w:r>
      <w:r>
        <w:t>turnover here</w:t>
      </w:r>
      <w:r w:rsidR="007957F4">
        <w:t>,</w:t>
      </w:r>
      <w:r>
        <w:t xml:space="preserve"> 10% of your </w:t>
      </w:r>
      <w:r w:rsidR="001F7F2E">
        <w:t>profits</w:t>
      </w:r>
      <w:r>
        <w:t xml:space="preserve"> </w:t>
      </w:r>
      <w:r w:rsidR="001F7F2E">
        <w:t>should be subject to our existing corporate tax system”.</w:t>
      </w:r>
      <w:r w:rsidR="00C006EE">
        <w:t xml:space="preserve"> </w:t>
      </w:r>
      <w:r w:rsidR="001F7F2E">
        <w:t>That is how you cut through</w:t>
      </w:r>
      <w:r w:rsidR="00D36E47">
        <w:t>.</w:t>
      </w:r>
      <w:r w:rsidR="001F7F2E">
        <w:t xml:space="preserve"> </w:t>
      </w:r>
      <w:r w:rsidR="00D36E47">
        <w:t xml:space="preserve">You </w:t>
      </w:r>
      <w:r>
        <w:t xml:space="preserve">do not allow it then to be passed on </w:t>
      </w:r>
      <w:r w:rsidR="00D36E47">
        <w:t xml:space="preserve">in </w:t>
      </w:r>
      <w:r>
        <w:t xml:space="preserve">the same way </w:t>
      </w:r>
      <w:r w:rsidR="001F7F2E">
        <w:t xml:space="preserve">because it is </w:t>
      </w:r>
      <w:r w:rsidR="00777238">
        <w:t>focus</w:t>
      </w:r>
      <w:r w:rsidR="001F7F2E">
        <w:t xml:space="preserve">ed specifically </w:t>
      </w:r>
      <w:r>
        <w:t>on profits.</w:t>
      </w:r>
    </w:p>
    <w:p w:rsidR="00BD1C35" w:rsidP="00BD1C35">
      <w:pPr>
        <w:pStyle w:val="Question"/>
      </w:pPr>
      <w:sdt>
        <w:sdtPr>
          <w:alias w:val="Member"/>
          <w:tag w:val="&lt;Member mnisId='193' dodsId='25421'&gt;"/>
          <w:id w:val="1634287937"/>
          <w:placeholder>
            <w:docPart w:val="DefaultPlaceholder_1082065158"/>
          </w:placeholder>
          <w:richText/>
        </w:sdtPr>
        <w:sdtContent>
          <w:r w:rsidRPr="00BD1C35">
            <w:rPr>
              <w:b/>
            </w:rPr>
            <w:t>Siobhain McDonagh:</w:t>
          </w:r>
        </w:sdtContent>
      </w:sdt>
      <w:r>
        <w:t xml:space="preserve"> My first question is to Alex</w:t>
      </w:r>
      <w:r w:rsidR="001F7F2E">
        <w:t>.</w:t>
      </w:r>
      <w:r>
        <w:t xml:space="preserve"> </w:t>
      </w:r>
      <w:r w:rsidR="001F7F2E">
        <w:t>G</w:t>
      </w:r>
      <w:r>
        <w:t>iven that some companies have done well as a result of the pandemic, is there a case for a windfall or excess profits tax?</w:t>
      </w:r>
    </w:p>
    <w:p w:rsidR="0044176F" w:rsidP="00A322B8">
      <w:pPr>
        <w:pStyle w:val="Answer"/>
      </w:pPr>
      <w:sdt>
        <w:sdtPr>
          <w:alias w:val="Witness"/>
          <w:id w:val="-480303597"/>
          <w:placeholder>
            <w:docPart w:val="DefaultPlaceholder_1082065158"/>
          </w:placeholder>
          <w:richText/>
        </w:sdtPr>
        <w:sdtContent>
          <w:r w:rsidRPr="00985AFB" w:rsidR="00985AFB">
            <w:rPr>
              <w:b/>
              <w:i/>
            </w:rPr>
            <w:t>Alex Cobham:</w:t>
          </w:r>
          <w:r w:rsidRPr="00BD1C35" w:rsidR="00BD1C35">
            <w:rPr>
              <w:b/>
            </w:rPr>
            <w:t xml:space="preserve"> </w:t>
          </w:r>
        </w:sdtContent>
      </w:sdt>
      <w:r w:rsidR="00BD1C35">
        <w:t xml:space="preserve">Yes, absolutely. The case is this. The last year </w:t>
      </w:r>
      <w:r w:rsidR="001F7F2E">
        <w:t xml:space="preserve">has seen this completely </w:t>
      </w:r>
      <w:r w:rsidR="00A322B8">
        <w:t>u</w:t>
      </w:r>
      <w:r w:rsidR="001F7F2E">
        <w:t>nprecedented state intervention in economies all around the world,</w:t>
      </w:r>
      <w:r w:rsidR="00BD1C35">
        <w:t xml:space="preserve"> including the UK.</w:t>
      </w:r>
      <w:r w:rsidR="00C006EE">
        <w:t xml:space="preserve"> </w:t>
      </w:r>
      <w:r w:rsidR="00BD1C35">
        <w:t xml:space="preserve">Some </w:t>
      </w:r>
      <w:r w:rsidR="001F7F2E">
        <w:t xml:space="preserve">multinational companies in </w:t>
      </w:r>
      <w:r w:rsidR="00BD1C35">
        <w:t>particular, through no virtue of their own</w:t>
      </w:r>
      <w:r w:rsidR="001F7F2E">
        <w:t>, have done exceptionally well from that.</w:t>
      </w:r>
      <w:r w:rsidR="00C006EE">
        <w:t xml:space="preserve"> </w:t>
      </w:r>
      <w:r w:rsidR="001F7F2E">
        <w:t xml:space="preserve">They have made </w:t>
      </w:r>
      <w:r w:rsidR="00134372">
        <w:t>vast unearned profits simply because their smaller,</w:t>
      </w:r>
      <w:r w:rsidR="00BD1C35">
        <w:t xml:space="preserve"> local competitors </w:t>
      </w:r>
      <w:r w:rsidR="00134372">
        <w:t>have been locked down for long periods.</w:t>
      </w:r>
      <w:r w:rsidR="00C006EE">
        <w:t xml:space="preserve"> </w:t>
      </w:r>
      <w:r w:rsidR="00134372">
        <w:t>The entirety of that profit is</w:t>
      </w:r>
      <w:r w:rsidR="00BD1C35">
        <w:t xml:space="preserve"> an unearned rent captured from these state </w:t>
      </w:r>
      <w:r w:rsidR="00134372">
        <w:t>interventions.</w:t>
      </w:r>
      <w:r w:rsidR="00C006EE">
        <w:t xml:space="preserve"> </w:t>
      </w:r>
      <w:r w:rsidR="00134372">
        <w:t>Ideally, 100% of that would come back into the public purse to</w:t>
      </w:r>
      <w:r w:rsidR="00BD1C35">
        <w:t xml:space="preserve"> pay for some of the </w:t>
      </w:r>
      <w:r w:rsidR="00127979">
        <w:t xml:space="preserve">other </w:t>
      </w:r>
      <w:r w:rsidR="00BD1C35">
        <w:t xml:space="preserve">costs of that </w:t>
      </w:r>
      <w:r w:rsidR="00134372">
        <w:t>intervention</w:t>
      </w:r>
      <w:r w:rsidR="00BD1C35">
        <w:t xml:space="preserve">. We </w:t>
      </w:r>
      <w:r w:rsidR="00134372">
        <w:t>probably cannot get 100%</w:t>
      </w:r>
      <w:r w:rsidR="007957F4">
        <w:t>,</w:t>
      </w:r>
      <w:r w:rsidR="00134372">
        <w:t xml:space="preserve"> but that is okay.</w:t>
      </w:r>
      <w:r w:rsidR="00C006EE">
        <w:t xml:space="preserve"> </w:t>
      </w:r>
      <w:r w:rsidR="00134372">
        <w:t xml:space="preserve">We </w:t>
      </w:r>
      <w:r w:rsidR="00BD1C35">
        <w:t xml:space="preserve">can identify the excess </w:t>
      </w:r>
      <w:r w:rsidR="00134372">
        <w:t>profit at the global level</w:t>
      </w:r>
      <w:r w:rsidR="00127979">
        <w:t>,</w:t>
      </w:r>
      <w:r w:rsidR="00134372">
        <w:t xml:space="preserve"> </w:t>
      </w:r>
      <w:r>
        <w:t>then</w:t>
      </w:r>
      <w:r w:rsidR="00134372">
        <w:t xml:space="preserve"> </w:t>
      </w:r>
      <w:r>
        <w:t>ap</w:t>
      </w:r>
      <w:r w:rsidR="00134372">
        <w:t>portion the appropriate share to the UK on the basis of</w:t>
      </w:r>
      <w:r w:rsidR="00BD1C35">
        <w:t xml:space="preserve"> economic activity here and take something between </w:t>
      </w:r>
      <w:r w:rsidR="00134372">
        <w:t>75% and 95% of that.</w:t>
      </w:r>
      <w:r w:rsidR="00C006EE">
        <w:t xml:space="preserve"> </w:t>
      </w:r>
    </w:p>
    <w:p w:rsidR="00BD1C35" w:rsidP="00A322B8">
      <w:pPr>
        <w:pStyle w:val="Answer"/>
      </w:pPr>
      <w:r>
        <w:t>T</w:t>
      </w:r>
      <w:r>
        <w:t xml:space="preserve">hat would still leave those companies having done better </w:t>
      </w:r>
      <w:r>
        <w:t>in the pandemic than they would have done and better than any of their competitors, but it would</w:t>
      </w:r>
      <w:r>
        <w:t xml:space="preserve"> also make a significant contribution to UK rev</w:t>
      </w:r>
      <w:r>
        <w:t>e</w:t>
      </w:r>
      <w:r>
        <w:t xml:space="preserve">nues and would prevent this exacerbation of </w:t>
      </w:r>
      <w:r>
        <w:t>the monopoly problem that we</w:t>
      </w:r>
      <w:r w:rsidR="0044176F">
        <w:t xml:space="preserve"> already</w:t>
      </w:r>
      <w:r>
        <w:t xml:space="preserve"> have in those sectors.</w:t>
      </w:r>
      <w:r w:rsidR="00C006EE">
        <w:t xml:space="preserve"> </w:t>
      </w:r>
      <w:r>
        <w:t>E</w:t>
      </w:r>
      <w:r>
        <w:t>veryone is a win</w:t>
      </w:r>
      <w:r>
        <w:t>n</w:t>
      </w:r>
      <w:r>
        <w:t>er.</w:t>
      </w:r>
    </w:p>
    <w:p w:rsidR="00BD1C35" w:rsidP="00BD1C35">
      <w:pPr>
        <w:pStyle w:val="Question"/>
      </w:pPr>
      <w:sdt>
        <w:sdtPr>
          <w:alias w:val="Member"/>
          <w:tag w:val="&lt;Member mnisId='193' dodsId='25421'&gt;"/>
          <w:id w:val="843895190"/>
          <w:placeholder>
            <w:docPart w:val="DefaultPlaceholder_1082065158"/>
          </w:placeholder>
          <w:richText/>
        </w:sdtPr>
        <w:sdtContent>
          <w:r w:rsidRPr="00BD1C35">
            <w:rPr>
              <w:b/>
            </w:rPr>
            <w:t>Siobhain McDonagh:</w:t>
          </w:r>
        </w:sdtContent>
      </w:sdt>
      <w:r w:rsidR="00C006EE">
        <w:t xml:space="preserve"> </w:t>
      </w:r>
      <w:r>
        <w:t xml:space="preserve">Are there any </w:t>
      </w:r>
      <w:r w:rsidR="0044176F">
        <w:t>p</w:t>
      </w:r>
      <w:r w:rsidR="00134372">
        <w:t>articular sectors or industries that you would wish to target?</w:t>
      </w:r>
      <w:r w:rsidR="00C006EE">
        <w:t xml:space="preserve"> </w:t>
      </w:r>
      <w:r w:rsidR="00134372">
        <w:t>Would you limit it to large businesses or</w:t>
      </w:r>
      <w:r>
        <w:t xml:space="preserve"> tax a proportion of al</w:t>
      </w:r>
      <w:r w:rsidR="0044176F">
        <w:t>l</w:t>
      </w:r>
      <w:r>
        <w:t xml:space="preserve"> windfall tax profits</w:t>
      </w:r>
      <w:r w:rsidR="00134372">
        <w:t>?</w:t>
      </w:r>
    </w:p>
    <w:p w:rsidR="00BD1C35" w:rsidP="00BD1C35">
      <w:pPr>
        <w:pStyle w:val="Answer"/>
      </w:pPr>
      <w:sdt>
        <w:sdtPr>
          <w:alias w:val="Witness"/>
          <w:id w:val="-1943760736"/>
          <w:placeholder>
            <w:docPart w:val="DefaultPlaceholder_1082065158"/>
          </w:placeholder>
          <w:richText/>
        </w:sdtPr>
        <w:sdtContent>
          <w:r w:rsidRPr="00985AFB" w:rsidR="00985AFB">
            <w:rPr>
              <w:b/>
              <w:i/>
            </w:rPr>
            <w:t>Alex Cobham:</w:t>
          </w:r>
          <w:r w:rsidRPr="00BD1C35">
            <w:rPr>
              <w:b/>
            </w:rPr>
            <w:t xml:space="preserve"> </w:t>
          </w:r>
        </w:sdtContent>
      </w:sdt>
      <w:r w:rsidR="00134372">
        <w:t xml:space="preserve">We have seen small businesses in the UK respond extremely well and often very </w:t>
      </w:r>
      <w:r w:rsidR="0044176F">
        <w:t>creatively</w:t>
      </w:r>
      <w:r w:rsidR="00134372">
        <w:t xml:space="preserve"> to the pandemic.</w:t>
      </w:r>
      <w:r w:rsidR="00C006EE">
        <w:t xml:space="preserve"> </w:t>
      </w:r>
      <w:r w:rsidR="00134372">
        <w:t>That is not where you are looking to hit with this.</w:t>
      </w:r>
      <w:r w:rsidR="00C006EE">
        <w:t xml:space="preserve"> </w:t>
      </w:r>
      <w:r w:rsidR="00127979">
        <w:t xml:space="preserve">You </w:t>
      </w:r>
      <w:r w:rsidR="00134372">
        <w:t xml:space="preserve">are looking at these businesses where the profits are genuinely unearned, the likes of Amazon that have been able to do very well simply because they were there when the state shut everyone else down. It is the unearned profits </w:t>
      </w:r>
      <w:r w:rsidR="00127979">
        <w:t xml:space="preserve">we need </w:t>
      </w:r>
      <w:r w:rsidR="00134372">
        <w:t>to go after.</w:t>
      </w:r>
      <w:r w:rsidR="00C006EE">
        <w:t xml:space="preserve"> </w:t>
      </w:r>
      <w:r w:rsidR="00134372">
        <w:t>I would not target it by sector</w:t>
      </w:r>
      <w:r w:rsidR="007957F4">
        <w:t>,</w:t>
      </w:r>
      <w:r w:rsidR="00134372">
        <w:t xml:space="preserve"> but certainly by size.</w:t>
      </w:r>
      <w:r w:rsidR="00C006EE">
        <w:t xml:space="preserve"> </w:t>
      </w:r>
      <w:r w:rsidR="00134372">
        <w:t>It is multinational companies that have really been able to do well</w:t>
      </w:r>
      <w:r w:rsidR="00127979">
        <w:t>,</w:t>
      </w:r>
      <w:r w:rsidR="00134372">
        <w:t xml:space="preserve"> at everyone else’s expense and not from their own efforts</w:t>
      </w:r>
      <w:r w:rsidR="00127979">
        <w:t>,</w:t>
      </w:r>
      <w:r w:rsidR="00134372">
        <w:t xml:space="preserve"> but just because of the state’s intervention.</w:t>
      </w:r>
      <w:r w:rsidR="00C006EE">
        <w:t xml:space="preserve"> </w:t>
      </w:r>
    </w:p>
    <w:p w:rsidR="00FB6A48" w:rsidP="00FB6A48">
      <w:pPr>
        <w:pStyle w:val="Question"/>
      </w:pPr>
      <w:sdt>
        <w:sdtPr>
          <w:alias w:val="Member"/>
          <w:tag w:val="&lt;Member mnisId='193' dodsId='25421'&gt;"/>
          <w:id w:val="-1253052003"/>
          <w:placeholder>
            <w:docPart w:val="DefaultPlaceholder_1082065158"/>
          </w:placeholder>
          <w:richText/>
        </w:sdtPr>
        <w:sdtContent>
          <w:r w:rsidRPr="00FB6A48">
            <w:rPr>
              <w:b/>
            </w:rPr>
            <w:t>Siobhain McDonagh:</w:t>
          </w:r>
        </w:sdtContent>
      </w:sdt>
      <w:r>
        <w:t xml:space="preserve"> Tom, what is your view? A number of businesses voluntarily repaid business rate relief and others did not </w:t>
      </w:r>
      <w:r w:rsidR="00626E1F">
        <w:t>claim support that they would have been entitled to.</w:t>
      </w:r>
      <w:r w:rsidR="00C006EE">
        <w:t xml:space="preserve"> </w:t>
      </w:r>
      <w:r w:rsidR="00626E1F">
        <w:t>Does this suggest that they</w:t>
      </w:r>
      <w:r>
        <w:t xml:space="preserve"> may not object to a windfall tax?</w:t>
      </w:r>
    </w:p>
    <w:p w:rsidR="00B55A34" w:rsidP="00B55A34">
      <w:pPr>
        <w:pStyle w:val="Answer"/>
      </w:pPr>
      <w:sdt>
        <w:sdtPr>
          <w:alias w:val="Witness"/>
          <w:id w:val="521662799"/>
          <w:placeholder>
            <w:docPart w:val="DefaultPlaceholder_1082065158"/>
          </w:placeholder>
          <w:richText/>
        </w:sdtPr>
        <w:sdtContent>
          <w:r w:rsidRPr="00985AFB" w:rsidR="00985AFB">
            <w:rPr>
              <w:b/>
              <w:i/>
            </w:rPr>
            <w:t>Tom Clougherty:</w:t>
          </w:r>
          <w:r w:rsidRPr="00FB6A48" w:rsidR="00FB6A48">
            <w:rPr>
              <w:b/>
            </w:rPr>
            <w:t xml:space="preserve"> </w:t>
          </w:r>
        </w:sdtContent>
      </w:sdt>
      <w:r w:rsidR="00FB6A48">
        <w:t>No</w:t>
      </w:r>
      <w:r w:rsidR="00626E1F">
        <w:t>.</w:t>
      </w:r>
      <w:r w:rsidR="00FB6A48">
        <w:t xml:space="preserve"> </w:t>
      </w:r>
      <w:r w:rsidR="00626E1F">
        <w:t>O</w:t>
      </w:r>
      <w:r w:rsidR="00FB6A48">
        <w:t xml:space="preserve">n the contrary, </w:t>
      </w:r>
      <w:r w:rsidR="00626E1F">
        <w:t>part</w:t>
      </w:r>
      <w:r w:rsidR="00FB6A48">
        <w:t xml:space="preserve"> of the reason </w:t>
      </w:r>
      <w:r w:rsidR="00626E1F">
        <w:t xml:space="preserve">they returned that money or did not take it in the first place is perhaps </w:t>
      </w:r>
      <w:r w:rsidR="00127979">
        <w:t>that</w:t>
      </w:r>
      <w:r w:rsidR="00626E1F">
        <w:t xml:space="preserve"> they</w:t>
      </w:r>
      <w:r w:rsidR="00FB6A48">
        <w:t xml:space="preserve"> did not </w:t>
      </w:r>
      <w:r w:rsidR="00FB6A48">
        <w:t>want to be subject to a windfall tax</w:t>
      </w:r>
      <w:r w:rsidR="00626E1F">
        <w:t>.</w:t>
      </w:r>
      <w:r w:rsidR="00C006EE">
        <w:t xml:space="preserve"> </w:t>
      </w:r>
      <w:r w:rsidR="00626E1F">
        <w:t xml:space="preserve">They </w:t>
      </w:r>
      <w:r w:rsidR="00FB6A48">
        <w:t xml:space="preserve">did not want to have </w:t>
      </w:r>
      <w:r w:rsidR="00127979">
        <w:t xml:space="preserve">the </w:t>
      </w:r>
      <w:r w:rsidR="00FB6A48">
        <w:t>argument that they were profiting at the taxpayer’s expense</w:t>
      </w:r>
      <w:r w:rsidR="00C45A28">
        <w:t xml:space="preserve"> aimed at them</w:t>
      </w:r>
      <w:r w:rsidR="00FB6A48">
        <w:t xml:space="preserve">. </w:t>
      </w:r>
      <w:r w:rsidR="00626E1F">
        <w:t>Frankly, I cannot blame them.</w:t>
      </w:r>
      <w:r w:rsidR="00C006EE">
        <w:t xml:space="preserve"> </w:t>
      </w:r>
      <w:r w:rsidR="00626E1F">
        <w:t>Personally, I have completely the opposite view on this issue from Alex.</w:t>
      </w:r>
      <w:r w:rsidR="00C006EE">
        <w:t xml:space="preserve"> </w:t>
      </w:r>
      <w:r w:rsidR="00626E1F">
        <w:t>I</w:t>
      </w:r>
      <w:r w:rsidR="00FB6A48">
        <w:t>t would be</w:t>
      </w:r>
      <w:r w:rsidR="00626E1F">
        <w:t xml:space="preserve"> </w:t>
      </w:r>
      <w:r w:rsidR="00FB6A48">
        <w:t xml:space="preserve">wholly unjust </w:t>
      </w:r>
      <w:r w:rsidR="00626E1F">
        <w:t>t</w:t>
      </w:r>
      <w:r w:rsidR="00C45A28">
        <w:t>o</w:t>
      </w:r>
      <w:r w:rsidR="00626E1F">
        <w:t xml:space="preserve"> punish </w:t>
      </w:r>
      <w:r w:rsidR="00C45A28">
        <w:t>basically</w:t>
      </w:r>
      <w:r w:rsidR="00626E1F">
        <w:t xml:space="preserve"> those businesses </w:t>
      </w:r>
      <w:r w:rsidR="00127979">
        <w:t>that</w:t>
      </w:r>
      <w:r w:rsidR="00626E1F">
        <w:t xml:space="preserve"> have helped make the last year barely tolerable for all of us</w:t>
      </w:r>
      <w:r w:rsidR="00127979">
        <w:t>,</w:t>
      </w:r>
      <w:r w:rsidR="00626E1F">
        <w:t xml:space="preserve"> by provi</w:t>
      </w:r>
      <w:r w:rsidR="00FB6A48">
        <w:t xml:space="preserve">ding </w:t>
      </w:r>
      <w:r w:rsidR="00626E1F">
        <w:t xml:space="preserve">essential goods and services when we </w:t>
      </w:r>
      <w:r w:rsidR="00C45A28">
        <w:t>could not</w:t>
      </w:r>
      <w:r w:rsidR="00626E1F">
        <w:t xml:space="preserve"> get them in the way that we did before.</w:t>
      </w:r>
      <w:r w:rsidR="00FB6A48">
        <w:t xml:space="preserve"> </w:t>
      </w:r>
    </w:p>
    <w:p w:rsidR="00FB6A48" w:rsidP="000B06A5">
      <w:pPr>
        <w:pStyle w:val="Answer"/>
      </w:pPr>
      <w:r>
        <w:t xml:space="preserve">I know that </w:t>
      </w:r>
      <w:r w:rsidR="00626E1F">
        <w:t>A</w:t>
      </w:r>
      <w:r>
        <w:t>lex is using unearned income and rent</w:t>
      </w:r>
      <w:r w:rsidR="00626E1F">
        <w:t>s</w:t>
      </w:r>
      <w:r>
        <w:t xml:space="preserve"> in </w:t>
      </w:r>
      <w:r w:rsidR="00626E1F">
        <w:t>an economic terminology sense but</w:t>
      </w:r>
      <w:r w:rsidR="00C45A28">
        <w:t>,</w:t>
      </w:r>
      <w:r w:rsidR="00626E1F">
        <w:t xml:space="preserve"> </w:t>
      </w:r>
      <w:r>
        <w:t>more colloquially</w:t>
      </w:r>
      <w:r w:rsidR="00C45A28">
        <w:t>,</w:t>
      </w:r>
      <w:r>
        <w:t xml:space="preserve"> to </w:t>
      </w:r>
      <w:r w:rsidR="00C45A28">
        <w:t>describe</w:t>
      </w:r>
      <w:r w:rsidR="00626E1F">
        <w:t>, say,</w:t>
      </w:r>
      <w:r>
        <w:t xml:space="preserve"> the money that </w:t>
      </w:r>
      <w:r w:rsidR="00626E1F">
        <w:t xml:space="preserve">Amazon is making as unearned when </w:t>
      </w:r>
      <w:r w:rsidR="000B06A5">
        <w:t>it</w:t>
      </w:r>
      <w:r w:rsidR="00626E1F">
        <w:t xml:space="preserve"> </w:t>
      </w:r>
      <w:r w:rsidR="000B06A5">
        <w:t>has</w:t>
      </w:r>
      <w:r w:rsidR="00626E1F">
        <w:t xml:space="preserve"> </w:t>
      </w:r>
      <w:r>
        <w:t>invested enormous amounts of money</w:t>
      </w:r>
      <w:r w:rsidR="00626E1F">
        <w:t xml:space="preserve">, </w:t>
      </w:r>
      <w:r>
        <w:t xml:space="preserve">training and employment </w:t>
      </w:r>
      <w:r w:rsidR="00626E1F">
        <w:t>in setting up an</w:t>
      </w:r>
      <w:r>
        <w:t xml:space="preserve"> extraordinary logistics operation </w:t>
      </w:r>
      <w:r w:rsidR="00C45A28">
        <w:t xml:space="preserve">that </w:t>
      </w:r>
      <w:r w:rsidR="000B06A5">
        <w:t xml:space="preserve">can </w:t>
      </w:r>
      <w:r w:rsidR="00626E1F">
        <w:t>cater to the British consumer’s almost every need without them leaving their home</w:t>
      </w:r>
      <w:r>
        <w:t xml:space="preserve"> is extraordinary</w:t>
      </w:r>
      <w:r w:rsidR="00C45A28">
        <w:t>.</w:t>
      </w:r>
      <w:r w:rsidR="00C006EE">
        <w:t xml:space="preserve"> </w:t>
      </w:r>
      <w:r w:rsidR="00C45A28">
        <w:t xml:space="preserve">That </w:t>
      </w:r>
      <w:r>
        <w:t xml:space="preserve">should be commended rather than punished. </w:t>
      </w:r>
      <w:r w:rsidR="00626E1F">
        <w:t>It is also important to remember that</w:t>
      </w:r>
      <w:r w:rsidR="00B55A34">
        <w:t>,</w:t>
      </w:r>
      <w:r w:rsidR="00626E1F">
        <w:t xml:space="preserve"> i</w:t>
      </w:r>
      <w:r>
        <w:t>f companies make big profits, they are going to pay corporation tax</w:t>
      </w:r>
      <w:r w:rsidR="00B55A34">
        <w:t>.</w:t>
      </w:r>
      <w:r>
        <w:t xml:space="preserve"> </w:t>
      </w:r>
      <w:r w:rsidR="00B55A34">
        <w:t xml:space="preserve">We </w:t>
      </w:r>
      <w:r>
        <w:t>should not be looking at additional retrospective taxes on top of that.</w:t>
      </w:r>
    </w:p>
    <w:p w:rsidR="00FB6A48" w:rsidP="00FB6A48">
      <w:pPr>
        <w:pStyle w:val="Question"/>
      </w:pPr>
      <w:sdt>
        <w:sdtPr>
          <w:alias w:val="Member"/>
          <w:tag w:val="&lt;Member mnisId='193' dodsId='25421'&gt;"/>
          <w:id w:val="-1194448290"/>
          <w:placeholder>
            <w:docPart w:val="DefaultPlaceholder_1082065158"/>
          </w:placeholder>
          <w:richText/>
        </w:sdtPr>
        <w:sdtContent>
          <w:r w:rsidRPr="00FB6A48">
            <w:rPr>
              <w:b/>
            </w:rPr>
            <w:t>Siobhain McDonagh:</w:t>
          </w:r>
        </w:sdtContent>
      </w:sdt>
      <w:r>
        <w:t xml:space="preserve"> Chris, you were involved </w:t>
      </w:r>
      <w:r w:rsidR="00626E1F">
        <w:t>in advising the Labour Government in 1997</w:t>
      </w:r>
      <w:r w:rsidR="00B55A34">
        <w:t>-</w:t>
      </w:r>
      <w:r w:rsidR="00626E1F">
        <w:t>98 on the</w:t>
      </w:r>
      <w:r>
        <w:t xml:space="preserve"> windfall tax on </w:t>
      </w:r>
      <w:r w:rsidR="00C45A28">
        <w:t>utilities</w:t>
      </w:r>
      <w:r>
        <w:t xml:space="preserve">. What did you learn from that and did you </w:t>
      </w:r>
      <w:r w:rsidR="00626E1F">
        <w:t>regard</w:t>
      </w:r>
      <w:r>
        <w:t xml:space="preserve"> it as a success?</w:t>
      </w:r>
    </w:p>
    <w:p w:rsidR="00626E1F" w:rsidP="00FB6A48">
      <w:pPr>
        <w:pStyle w:val="Answer"/>
      </w:pPr>
      <w:sdt>
        <w:sdtPr>
          <w:alias w:val="Witness"/>
          <w:id w:val="-631094699"/>
          <w:placeholder>
            <w:docPart w:val="DefaultPlaceholder_1082065158"/>
          </w:placeholder>
          <w:richText/>
        </w:sdtPr>
        <w:sdtContent>
          <w:r w:rsidRPr="00985AFB" w:rsidR="00985AFB">
            <w:rPr>
              <w:b/>
              <w:i/>
            </w:rPr>
            <w:t>Chris Sanger:</w:t>
          </w:r>
          <w:r w:rsidRPr="00FB6A48" w:rsidR="00FB6A48">
            <w:rPr>
              <w:b/>
            </w:rPr>
            <w:t xml:space="preserve"> </w:t>
          </w:r>
        </w:sdtContent>
      </w:sdt>
      <w:r>
        <w:t>Yes, I was involved in the design of the windfall tax.</w:t>
      </w:r>
      <w:r w:rsidR="00C006EE">
        <w:t xml:space="preserve"> </w:t>
      </w:r>
    </w:p>
    <w:p w:rsidR="00626E1F" w:rsidP="00B55A34">
      <w:pPr>
        <w:pStyle w:val="Question"/>
        <w:numPr>
          <w:ilvl w:val="0"/>
          <w:numId w:val="0"/>
        </w:numPr>
        <w:ind w:left="794"/>
      </w:pPr>
      <w:sdt>
        <w:sdtPr>
          <w:alias w:val="Member"/>
          <w:tag w:val="&lt;Member mnisId='193' dodsId='25421'&gt;"/>
          <w:id w:val="-2100707270"/>
          <w:placeholder>
            <w:docPart w:val="159238376D174C9AAEE6A0B231A47054"/>
          </w:placeholder>
          <w:richText/>
        </w:sdtPr>
        <w:sdtContent>
          <w:r w:rsidRPr="00FB6A48">
            <w:rPr>
              <w:b/>
            </w:rPr>
            <w:t>Siobhain McDonagh:</w:t>
          </w:r>
        </w:sdtContent>
      </w:sdt>
      <w:r w:rsidR="00FB6A48">
        <w:t xml:space="preserve"> </w:t>
      </w:r>
      <w:r>
        <w:t>I remember it as a success, by the way.</w:t>
      </w:r>
    </w:p>
    <w:p w:rsidR="00C45A28" w:rsidP="00C45A28">
      <w:pPr>
        <w:pStyle w:val="Answer"/>
      </w:pPr>
      <w:sdt>
        <w:sdtPr>
          <w:alias w:val="Witness"/>
          <w:id w:val="1240750566"/>
          <w:placeholder>
            <w:docPart w:val="19FB5DA7D8774A25B2097CA689458668"/>
          </w:placeholder>
          <w:richText/>
        </w:sdtPr>
        <w:sdtContent>
          <w:r w:rsidRPr="00985AFB" w:rsidR="00626E1F">
            <w:rPr>
              <w:b/>
              <w:i/>
            </w:rPr>
            <w:t>Chris Sanger:</w:t>
          </w:r>
          <w:r w:rsidRPr="00FB6A48" w:rsidR="00626E1F">
            <w:rPr>
              <w:b/>
            </w:rPr>
            <w:t xml:space="preserve"> </w:t>
          </w:r>
        </w:sdtContent>
      </w:sdt>
      <w:r w:rsidR="00626E1F">
        <w:t>Actually, you are not the only one to</w:t>
      </w:r>
      <w:r w:rsidR="007957F4">
        <w:t xml:space="preserve"> do so</w:t>
      </w:r>
      <w:r w:rsidR="00626E1F">
        <w:t>.</w:t>
      </w:r>
      <w:r w:rsidR="00C006EE">
        <w:t xml:space="preserve"> </w:t>
      </w:r>
      <w:r w:rsidR="00626E1F">
        <w:t>T</w:t>
      </w:r>
      <w:r w:rsidR="00FB6A48">
        <w:t>he IF</w:t>
      </w:r>
      <w:r w:rsidR="00626E1F">
        <w:t>S</w:t>
      </w:r>
      <w:r w:rsidR="00FB6A48">
        <w:t xml:space="preserve"> produced a study afterwards </w:t>
      </w:r>
      <w:r>
        <w:t>and</w:t>
      </w:r>
      <w:r w:rsidR="00626E1F">
        <w:t xml:space="preserve"> said it was straightforward, </w:t>
      </w:r>
      <w:r w:rsidR="00FB6A48">
        <w:t xml:space="preserve">levied on those </w:t>
      </w:r>
      <w:r w:rsidR="00626E1F">
        <w:t xml:space="preserve">that expected to be included and raised the </w:t>
      </w:r>
      <w:r w:rsidR="00FB6A48">
        <w:t>total amount expected</w:t>
      </w:r>
      <w:r w:rsidR="00626E1F">
        <w:t>. T</w:t>
      </w:r>
      <w:r w:rsidR="00FB6A48">
        <w:t>hat is probably a good sign for what makes a success.</w:t>
      </w:r>
      <w:r w:rsidR="00C006EE">
        <w:t xml:space="preserve"> </w:t>
      </w:r>
      <w:r w:rsidR="00B55A34">
        <w:t xml:space="preserve">It also </w:t>
      </w:r>
      <w:r w:rsidR="00626E1F">
        <w:t xml:space="preserve">said that it was very clear that </w:t>
      </w:r>
      <w:r w:rsidR="00B55A34">
        <w:t xml:space="preserve">this </w:t>
      </w:r>
      <w:r w:rsidR="00626E1F">
        <w:t xml:space="preserve">was </w:t>
      </w:r>
      <w:r w:rsidR="00FB6A48">
        <w:t>a one</w:t>
      </w:r>
      <w:r w:rsidR="00B55A34">
        <w:t>-</w:t>
      </w:r>
      <w:r w:rsidR="00FB6A48">
        <w:t xml:space="preserve">off tax </w:t>
      </w:r>
      <w:r w:rsidR="00626E1F">
        <w:t>and would not be repeated.</w:t>
      </w:r>
      <w:r w:rsidR="00C006EE">
        <w:t xml:space="preserve"> </w:t>
      </w:r>
      <w:r w:rsidR="00626E1F">
        <w:t>The concerns Tom expressed about windfall tax more generally definitely appl</w:t>
      </w:r>
      <w:r>
        <w:t>y</w:t>
      </w:r>
      <w:r w:rsidR="00626E1F">
        <w:t xml:space="preserve">. If </w:t>
      </w:r>
      <w:r>
        <w:t>businesses</w:t>
      </w:r>
      <w:r w:rsidR="00626E1F">
        <w:t xml:space="preserve"> think that</w:t>
      </w:r>
      <w:r w:rsidR="00B55A34">
        <w:t>,</w:t>
      </w:r>
      <w:r w:rsidR="00626E1F">
        <w:t xml:space="preserve"> when they make money in the UK</w:t>
      </w:r>
      <w:r w:rsidR="00B55A34">
        <w:t>,</w:t>
      </w:r>
      <w:r w:rsidR="00626E1F">
        <w:t xml:space="preserve"> a retrospective tax is going to</w:t>
      </w:r>
      <w:r>
        <w:t xml:space="preserve"> come and</w:t>
      </w:r>
      <w:r w:rsidR="00626E1F">
        <w:t xml:space="preserve"> claw back some of those profits, they will embed that into their thinking about what the corporate tax rate is in the UK.</w:t>
      </w:r>
      <w:r w:rsidR="00C006EE">
        <w:t xml:space="preserve"> </w:t>
      </w:r>
      <w:r w:rsidR="00626E1F">
        <w:t xml:space="preserve">It can </w:t>
      </w:r>
      <w:r>
        <w:t>therefore</w:t>
      </w:r>
      <w:r w:rsidR="00626E1F">
        <w:t xml:space="preserve"> undermine the investment proposition for </w:t>
      </w:r>
      <w:r>
        <w:t xml:space="preserve">the </w:t>
      </w:r>
      <w:r w:rsidR="00626E1F">
        <w:t>UK as opposed to somewhere else.</w:t>
      </w:r>
      <w:r w:rsidR="00C006EE">
        <w:t xml:space="preserve"> </w:t>
      </w:r>
      <w:r w:rsidR="00626E1F">
        <w:t xml:space="preserve">That was one of the </w:t>
      </w:r>
      <w:r>
        <w:t>key</w:t>
      </w:r>
      <w:r w:rsidR="00626E1F">
        <w:t xml:space="preserve"> things that came out from the </w:t>
      </w:r>
      <w:r>
        <w:t>windfall</w:t>
      </w:r>
      <w:r w:rsidR="00626E1F">
        <w:t xml:space="preserve"> tax in 1997.</w:t>
      </w:r>
      <w:r w:rsidR="00C006EE">
        <w:t xml:space="preserve"> </w:t>
      </w:r>
    </w:p>
    <w:p w:rsidR="00FB6A48" w:rsidP="00FB6A48">
      <w:pPr>
        <w:pStyle w:val="Answer"/>
      </w:pPr>
      <w:r>
        <w:t>It also was voted upon</w:t>
      </w:r>
      <w:r w:rsidR="00B55A34">
        <w:t>,</w:t>
      </w:r>
      <w:r w:rsidR="00C45A28">
        <w:t xml:space="preserve"> in that it </w:t>
      </w:r>
      <w:r>
        <w:t>was included in the Labour manifesto.</w:t>
      </w:r>
      <w:r w:rsidR="00C006EE">
        <w:t xml:space="preserve"> </w:t>
      </w:r>
      <w:r>
        <w:t xml:space="preserve">There </w:t>
      </w:r>
      <w:r w:rsidR="00C45A28">
        <w:t>were</w:t>
      </w:r>
      <w:r>
        <w:t xml:space="preserve"> a lot of clear things </w:t>
      </w:r>
      <w:r w:rsidR="00C45A28">
        <w:t xml:space="preserve">identifying </w:t>
      </w:r>
      <w:r>
        <w:t>the rationale for it. It was al</w:t>
      </w:r>
      <w:r w:rsidR="00C45A28">
        <w:t>s</w:t>
      </w:r>
      <w:r>
        <w:t>o a very simple tax to introduce.</w:t>
      </w:r>
      <w:r w:rsidR="00C006EE">
        <w:t xml:space="preserve"> </w:t>
      </w:r>
      <w:r>
        <w:t>I worry about bringing a complex calculation of what is super profit.</w:t>
      </w:r>
      <w:r w:rsidR="00C006EE">
        <w:t xml:space="preserve"> </w:t>
      </w:r>
      <w:r>
        <w:t>Again, the IFS report said basically it could have been made into a more targeted tax</w:t>
      </w:r>
      <w:r w:rsidR="00B55A34">
        <w:t>,</w:t>
      </w:r>
      <w:r>
        <w:t xml:space="preserve"> but that would have made it more comp</w:t>
      </w:r>
      <w:r w:rsidR="00C45A28">
        <w:t>l</w:t>
      </w:r>
      <w:r>
        <w:t xml:space="preserve">ex without </w:t>
      </w:r>
      <w:r w:rsidR="00B55A34">
        <w:t>yielding</w:t>
      </w:r>
      <w:r>
        <w:t xml:space="preserve"> any </w:t>
      </w:r>
      <w:r w:rsidR="00C45A28">
        <w:t>benefit</w:t>
      </w:r>
      <w:r>
        <w:t>.</w:t>
      </w:r>
      <w:r w:rsidR="00C006EE">
        <w:t xml:space="preserve"> </w:t>
      </w:r>
      <w:r>
        <w:t>I</w:t>
      </w:r>
      <w:r w:rsidR="008A7253">
        <w:t>t is that level of certainty</w:t>
      </w:r>
      <w:r>
        <w:t xml:space="preserve"> and</w:t>
      </w:r>
      <w:r w:rsidR="008A7253">
        <w:t xml:space="preserve"> absolute clarity that it is a one</w:t>
      </w:r>
      <w:r w:rsidR="00C45A28">
        <w:t>-</w:t>
      </w:r>
      <w:r w:rsidR="008A7253">
        <w:t>off</w:t>
      </w:r>
      <w:r w:rsidR="00B55A34">
        <w:t>,</w:t>
      </w:r>
      <w:r w:rsidR="008A7253">
        <w:t xml:space="preserve"> and making sure that it does not embed itself into fears of </w:t>
      </w:r>
      <w:r>
        <w:t>f</w:t>
      </w:r>
      <w:r w:rsidR="008A7253">
        <w:t>uture</w:t>
      </w:r>
      <w:r>
        <w:t xml:space="preserve"> ta</w:t>
      </w:r>
      <w:r w:rsidR="00C45A28">
        <w:t>x</w:t>
      </w:r>
      <w:r>
        <w:t>ation</w:t>
      </w:r>
      <w:r w:rsidR="008A7253">
        <w:t>.</w:t>
      </w:r>
    </w:p>
    <w:p w:rsidR="008A7253" w:rsidP="008A7253">
      <w:pPr>
        <w:pStyle w:val="Question"/>
      </w:pPr>
      <w:sdt>
        <w:sdtPr>
          <w:alias w:val="Member"/>
          <w:tag w:val="&lt;Member mnisId='193' dodsId='25421'&gt;"/>
          <w:id w:val="1196196720"/>
          <w:placeholder>
            <w:docPart w:val="DefaultPlaceholder_1082065158"/>
          </w:placeholder>
          <w:richText/>
        </w:sdtPr>
        <w:sdtContent>
          <w:r w:rsidRPr="008A7253">
            <w:rPr>
              <w:b/>
            </w:rPr>
            <w:t>Siobhain McDonagh:</w:t>
          </w:r>
        </w:sdtContent>
      </w:sdt>
      <w:r>
        <w:t xml:space="preserve"> </w:t>
      </w:r>
      <w:r w:rsidR="00626E1F">
        <w:t>Annie, I am happy for you to answer that</w:t>
      </w:r>
      <w:r w:rsidR="007957F4">
        <w:t>,</w:t>
      </w:r>
      <w:r w:rsidR="00626E1F">
        <w:t xml:space="preserve"> but I have a slightly different question for you.</w:t>
      </w:r>
      <w:r w:rsidR="00C006EE">
        <w:t xml:space="preserve"> </w:t>
      </w:r>
      <w:r>
        <w:t xml:space="preserve">What is your view? Is there a case for introducing </w:t>
      </w:r>
      <w:r w:rsidR="00626E1F">
        <w:t>an enhanced loss relief carry</w:t>
      </w:r>
      <w:r w:rsidR="00C45A28">
        <w:t>-</w:t>
      </w:r>
      <w:r w:rsidR="00626E1F">
        <w:t xml:space="preserve">back to three years as </w:t>
      </w:r>
      <w:r w:rsidR="00626E1F">
        <w:t xml:space="preserve">we saw </w:t>
      </w:r>
      <w:r>
        <w:t>in the financial cris</w:t>
      </w:r>
      <w:r w:rsidR="00C45A28">
        <w:t>e</w:t>
      </w:r>
      <w:r>
        <w:t xml:space="preserve">s of 2008 and </w:t>
      </w:r>
      <w:r w:rsidR="00B55A34">
        <w:t xml:space="preserve">the </w:t>
      </w:r>
      <w:r>
        <w:t>early 1990s</w:t>
      </w:r>
      <w:r w:rsidR="00497835">
        <w:t>?</w:t>
      </w:r>
    </w:p>
    <w:p w:rsidR="00C45A28" w:rsidP="00497835">
      <w:pPr>
        <w:pStyle w:val="Answer"/>
      </w:pPr>
      <w:sdt>
        <w:sdtPr>
          <w:alias w:val="Witness"/>
          <w:id w:val="836580654"/>
          <w:placeholder>
            <w:docPart w:val="DefaultPlaceholder_1082065158"/>
          </w:placeholder>
          <w:richText/>
        </w:sdtPr>
        <w:sdtContent>
          <w:r w:rsidRPr="00985AFB" w:rsidR="00985AFB">
            <w:rPr>
              <w:b/>
              <w:i/>
            </w:rPr>
            <w:t>Annie Gascoyne:</w:t>
          </w:r>
          <w:r w:rsidRPr="008A7253" w:rsidR="008A7253">
            <w:rPr>
              <w:b/>
            </w:rPr>
            <w:t xml:space="preserve"> </w:t>
          </w:r>
        </w:sdtContent>
      </w:sdt>
      <w:r w:rsidR="00497835">
        <w:t>Yes.</w:t>
      </w:r>
      <w:r w:rsidR="00C006EE">
        <w:t xml:space="preserve"> </w:t>
      </w:r>
      <w:r w:rsidR="00497835">
        <w:t>In answer to that question, there is.</w:t>
      </w:r>
      <w:r w:rsidR="00C006EE">
        <w:t xml:space="preserve"> </w:t>
      </w:r>
      <w:r w:rsidR="00497835">
        <w:t>The thing about the concept of a windfall tax is that</w:t>
      </w:r>
      <w:r w:rsidR="008A7253">
        <w:t xml:space="preserve"> </w:t>
      </w:r>
      <w:r w:rsidR="00B55A34">
        <w:t xml:space="preserve">it </w:t>
      </w:r>
      <w:r w:rsidR="008A7253">
        <w:t xml:space="preserve">is all well </w:t>
      </w:r>
      <w:r w:rsidR="007957F4">
        <w:t xml:space="preserve">and </w:t>
      </w:r>
      <w:r w:rsidR="008A7253">
        <w:t xml:space="preserve">good if there are profits to tax. </w:t>
      </w:r>
      <w:r w:rsidR="00B55A34">
        <w:t xml:space="preserve">You need to </w:t>
      </w:r>
      <w:r w:rsidR="008A7253">
        <w:t xml:space="preserve">look at </w:t>
      </w:r>
      <w:r w:rsidR="00497835">
        <w:t>corporate profitability, what has happened over this crisis</w:t>
      </w:r>
      <w:r w:rsidR="008A7253">
        <w:t xml:space="preserve"> and </w:t>
      </w:r>
      <w:r w:rsidR="00B55A34">
        <w:t>the</w:t>
      </w:r>
      <w:r w:rsidR="008A7253">
        <w:t xml:space="preserve"> effort of introducing a one</w:t>
      </w:r>
      <w:r w:rsidR="00497835">
        <w:t>-</w:t>
      </w:r>
      <w:r w:rsidR="008A7253">
        <w:t>off tax</w:t>
      </w:r>
      <w:r w:rsidR="00B55A34">
        <w:t>,</w:t>
      </w:r>
      <w:r w:rsidR="008A7253">
        <w:t xml:space="preserve"> which is never </w:t>
      </w:r>
      <w:r w:rsidR="00497835">
        <w:t>very certain it</w:t>
      </w:r>
      <w:r w:rsidR="008A7253">
        <w:t xml:space="preserve"> will be one</w:t>
      </w:r>
      <w:r>
        <w:t>-</w:t>
      </w:r>
      <w:r w:rsidR="008A7253">
        <w:t>off</w:t>
      </w:r>
      <w:r w:rsidR="00497835">
        <w:t>.</w:t>
      </w:r>
      <w:r w:rsidR="00C006EE">
        <w:t xml:space="preserve"> </w:t>
      </w:r>
      <w:r w:rsidR="00497835">
        <w:t>If</w:t>
      </w:r>
      <w:r w:rsidR="008A7253">
        <w:t xml:space="preserve"> you look </w:t>
      </w:r>
      <w:r w:rsidR="00497835">
        <w:t xml:space="preserve">through history, </w:t>
      </w:r>
      <w:r w:rsidR="008A7253">
        <w:t xml:space="preserve">the ability of Governments to repeal taxes </w:t>
      </w:r>
      <w:r w:rsidR="00497835">
        <w:t>once they have introduced them is questionable.</w:t>
      </w:r>
      <w:r w:rsidR="00C006EE">
        <w:t xml:space="preserve"> </w:t>
      </w:r>
      <w:r>
        <w:t>C</w:t>
      </w:r>
      <w:r w:rsidR="008A7253">
        <w:t>orporate profitability has taken a hit</w:t>
      </w:r>
      <w:r w:rsidR="00B55A34">
        <w:t>.</w:t>
      </w:r>
      <w:r w:rsidR="008A7253">
        <w:t xml:space="preserve"> </w:t>
      </w:r>
      <w:r w:rsidR="00B55A34">
        <w:t xml:space="preserve">A </w:t>
      </w:r>
      <w:r w:rsidR="008A7253">
        <w:t>loss carry</w:t>
      </w:r>
      <w:r>
        <w:t>-</w:t>
      </w:r>
      <w:r w:rsidR="008A7253">
        <w:t xml:space="preserve">back </w:t>
      </w:r>
      <w:r w:rsidR="00497835">
        <w:t xml:space="preserve">would </w:t>
      </w:r>
      <w:r w:rsidR="008A7253">
        <w:t>give those firms that have struggled through the crisis from a cashflow perspective</w:t>
      </w:r>
      <w:r w:rsidR="00B55A34">
        <w:t>,</w:t>
      </w:r>
      <w:r w:rsidR="008A7253">
        <w:t xml:space="preserve"> </w:t>
      </w:r>
      <w:r w:rsidR="007957F4">
        <w:t xml:space="preserve">and </w:t>
      </w:r>
      <w:r w:rsidR="00B55A34">
        <w:t>which</w:t>
      </w:r>
      <w:r w:rsidR="00497835">
        <w:t xml:space="preserve"> are now potentially saddled with higher levels of debt</w:t>
      </w:r>
      <w:r w:rsidR="00B55A34">
        <w:t>,</w:t>
      </w:r>
      <w:r w:rsidR="00497835">
        <w:t xml:space="preserve"> a vital </w:t>
      </w:r>
      <w:r>
        <w:t>cash</w:t>
      </w:r>
      <w:r w:rsidR="00497835">
        <w:t xml:space="preserve"> injection to then grow and invest out of this crisis.</w:t>
      </w:r>
      <w:r w:rsidR="00C006EE">
        <w:t xml:space="preserve"> </w:t>
      </w:r>
    </w:p>
    <w:p w:rsidR="008A7253" w:rsidP="00497835">
      <w:pPr>
        <w:pStyle w:val="Answer"/>
      </w:pPr>
      <w:r>
        <w:t xml:space="preserve">I talk to </w:t>
      </w:r>
      <w:r w:rsidR="00B55A34">
        <w:t>businesses that</w:t>
      </w:r>
      <w:r>
        <w:t xml:space="preserve"> have taken </w:t>
      </w:r>
      <w:r w:rsidR="00B55A34">
        <w:t xml:space="preserve">coronavirus business interruption loans </w:t>
      </w:r>
      <w:r>
        <w:t xml:space="preserve">or </w:t>
      </w:r>
      <w:r w:rsidR="00B55A34">
        <w:t xml:space="preserve">loans from </w:t>
      </w:r>
      <w:r>
        <w:t>the other</w:t>
      </w:r>
      <w:r w:rsidR="00C45A28">
        <w:t xml:space="preserve"> schemes</w:t>
      </w:r>
      <w:r w:rsidR="00B55A34">
        <w:t>,</w:t>
      </w:r>
      <w:r>
        <w:t xml:space="preserve"> which has shifted their debt</w:t>
      </w:r>
      <w:r w:rsidR="00C45A28">
        <w:t>-</w:t>
      </w:r>
      <w:r>
        <w:t>equity mix</w:t>
      </w:r>
      <w:r w:rsidR="00B55A34">
        <w:t>.</w:t>
      </w:r>
      <w:r>
        <w:t xml:space="preserve"> </w:t>
      </w:r>
      <w:r w:rsidR="00B55A34">
        <w:t xml:space="preserve">They </w:t>
      </w:r>
      <w:r>
        <w:t>say, “The only reasonable way we can look at repaying some of that debt, whether it is through the Government-funded schemes or privately financed, is to grow and invest</w:t>
      </w:r>
      <w:r w:rsidR="00B55A34">
        <w:t>,</w:t>
      </w:r>
      <w:r>
        <w:t xml:space="preserve"> but we simply do not have the cash to do that in the near term”.</w:t>
      </w:r>
      <w:r w:rsidR="00C006EE">
        <w:t xml:space="preserve"> </w:t>
      </w:r>
      <w:r w:rsidR="00B55A34">
        <w:t xml:space="preserve">That </w:t>
      </w:r>
      <w:r>
        <w:t xml:space="preserve">is important in </w:t>
      </w:r>
      <w:r>
        <w:t xml:space="preserve">terms of economic recovery and thinking about </w:t>
      </w:r>
      <w:r>
        <w:t xml:space="preserve">where we can create </w:t>
      </w:r>
      <w:r>
        <w:t>pro</w:t>
      </w:r>
      <w:r>
        <w:t>-</w:t>
      </w:r>
      <w:r>
        <w:t>growth</w:t>
      </w:r>
      <w:r w:rsidR="00C45A28">
        <w:t xml:space="preserve"> and</w:t>
      </w:r>
      <w:r>
        <w:t xml:space="preserve"> investment policies.</w:t>
      </w:r>
    </w:p>
    <w:p w:rsidR="008A7253" w:rsidP="008A7253">
      <w:pPr>
        <w:pStyle w:val="Answer"/>
      </w:pPr>
      <w:sdt>
        <w:sdtPr>
          <w:alias w:val="Witness"/>
          <w:id w:val="-518469741"/>
          <w:placeholder>
            <w:docPart w:val="DefaultPlaceholder_1082065158"/>
          </w:placeholder>
          <w:richText/>
        </w:sdtPr>
        <w:sdtContent>
          <w:r w:rsidRPr="00985AFB" w:rsidR="00985AFB">
            <w:rPr>
              <w:b/>
              <w:i/>
            </w:rPr>
            <w:t>Chris Sanger:</w:t>
          </w:r>
          <w:r w:rsidRPr="008A7253">
            <w:rPr>
              <w:b/>
            </w:rPr>
            <w:t xml:space="preserve"> </w:t>
          </w:r>
        </w:sdtContent>
      </w:sdt>
      <w:r w:rsidR="00C45A28">
        <w:t>One</w:t>
      </w:r>
      <w:r>
        <w:t xml:space="preserve"> real benefit of </w:t>
      </w:r>
      <w:r w:rsidR="00497835">
        <w:t xml:space="preserve">a </w:t>
      </w:r>
      <w:r>
        <w:t xml:space="preserve">loss </w:t>
      </w:r>
      <w:r w:rsidR="00497835">
        <w:t>carry</w:t>
      </w:r>
      <w:r w:rsidR="00C45A28">
        <w:t>-</w:t>
      </w:r>
      <w:r w:rsidR="00497835">
        <w:t>back</w:t>
      </w:r>
      <w:r>
        <w:t xml:space="preserve"> for those three years is that you are supporting </w:t>
      </w:r>
      <w:r w:rsidR="00497835">
        <w:t xml:space="preserve">businesses that have made profits here in the UK and, indeed, </w:t>
      </w:r>
      <w:r>
        <w:t>have paid tax here</w:t>
      </w:r>
      <w:r w:rsidR="00497835">
        <w:t>.</w:t>
      </w:r>
      <w:r w:rsidR="00C006EE">
        <w:t xml:space="preserve"> </w:t>
      </w:r>
      <w:r w:rsidR="00497835">
        <w:t xml:space="preserve">It </w:t>
      </w:r>
      <w:r>
        <w:t xml:space="preserve">fits with </w:t>
      </w:r>
      <w:r w:rsidR="00497835">
        <w:t>the</w:t>
      </w:r>
      <w:r>
        <w:t xml:space="preserve"> mantra of supporting those who have contributed to the UK</w:t>
      </w:r>
      <w:r w:rsidR="00497835">
        <w:t>.</w:t>
      </w:r>
      <w:r w:rsidR="00C006EE">
        <w:t xml:space="preserve"> </w:t>
      </w:r>
      <w:r w:rsidR="00497835">
        <w:t>A</w:t>
      </w:r>
      <w:r>
        <w:t xml:space="preserve"> three</w:t>
      </w:r>
      <w:r w:rsidR="00C45A28">
        <w:t>-</w:t>
      </w:r>
      <w:r>
        <w:t>year loss carry</w:t>
      </w:r>
      <w:r w:rsidR="00C45A28">
        <w:t>-</w:t>
      </w:r>
      <w:r>
        <w:t>back seem</w:t>
      </w:r>
      <w:r w:rsidR="00B55A34">
        <w:t>s</w:t>
      </w:r>
      <w:r w:rsidR="00497835">
        <w:t xml:space="preserve"> </w:t>
      </w:r>
      <w:r>
        <w:t>t</w:t>
      </w:r>
      <w:r w:rsidR="00497835">
        <w:t xml:space="preserve">o </w:t>
      </w:r>
      <w:r>
        <w:t>be a very sensible approach.</w:t>
      </w:r>
    </w:p>
    <w:p w:rsidR="008A7253" w:rsidRPr="00AE239B" w:rsidP="008A7253">
      <w:pPr>
        <w:pStyle w:val="Question"/>
      </w:pPr>
      <w:sdt>
        <w:sdtPr>
          <w:alias w:val="Member"/>
          <w:tag w:val="&lt;Member mnisId='4821' dodsId=''&gt;"/>
          <w:id w:val="-749351761"/>
          <w:placeholder>
            <w:docPart w:val="DefaultPlaceholder_1082065158"/>
          </w:placeholder>
          <w:richText/>
        </w:sdtPr>
        <w:sdtContent>
          <w:r w:rsidRPr="008A7253">
            <w:rPr>
              <w:b/>
            </w:rPr>
            <w:t>Felicity Buchan:</w:t>
          </w:r>
        </w:sdtContent>
      </w:sdt>
      <w:r>
        <w:t xml:space="preserve"> </w:t>
      </w:r>
      <w:r w:rsidR="00497835">
        <w:t>My</w:t>
      </w:r>
      <w:r>
        <w:t xml:space="preserve"> questions are on business rates.</w:t>
      </w:r>
      <w:r w:rsidR="00C006EE">
        <w:t xml:space="preserve"> </w:t>
      </w:r>
      <w:r>
        <w:t xml:space="preserve">Annie, let me start with you </w:t>
      </w:r>
      <w:r w:rsidR="00497835">
        <w:t>because you have written on business rates.</w:t>
      </w:r>
      <w:r w:rsidR="00C006EE">
        <w:t xml:space="preserve"> </w:t>
      </w:r>
      <w:r w:rsidR="00497835">
        <w:t>Y</w:t>
      </w:r>
      <w:r>
        <w:t xml:space="preserve">ou have called for Government to reduce the </w:t>
      </w:r>
      <w:r w:rsidR="00497835">
        <w:t>burden of business rates.</w:t>
      </w:r>
      <w:r>
        <w:t xml:space="preserve"> </w:t>
      </w:r>
      <w:r w:rsidR="00497835">
        <w:t>C</w:t>
      </w:r>
      <w:r>
        <w:t>an you elaborate on your thinking</w:t>
      </w:r>
      <w:r w:rsidR="00497835">
        <w:t>?</w:t>
      </w:r>
      <w:r w:rsidR="00C006EE">
        <w:t xml:space="preserve"> </w:t>
      </w:r>
      <w:r w:rsidR="00497835">
        <w:t>C</w:t>
      </w:r>
      <w:r>
        <w:t>learly</w:t>
      </w:r>
      <w:r w:rsidR="00AE239B">
        <w:t>,</w:t>
      </w:r>
      <w:r>
        <w:t xml:space="preserve"> Treasury has a big hole at the </w:t>
      </w:r>
      <w:r w:rsidR="00497835">
        <w:t>moment</w:t>
      </w:r>
      <w:r>
        <w:t>. What would you like to see put up in order for business rates to be reduc</w:t>
      </w:r>
      <w:r w:rsidRPr="00AE239B">
        <w:t>ed</w:t>
      </w:r>
      <w:r w:rsidRPr="00AE239B" w:rsidR="00497835">
        <w:t>?</w:t>
      </w:r>
    </w:p>
    <w:p w:rsidR="00AA60A7" w:rsidP="00A35FAE">
      <w:pPr>
        <w:pStyle w:val="Answer"/>
      </w:pPr>
      <w:sdt>
        <w:sdtPr>
          <w:alias w:val="Witness"/>
          <w:id w:val="1952965289"/>
          <w:placeholder>
            <w:docPart w:val="DefaultPlaceholder_1082065158"/>
          </w:placeholder>
          <w:richText/>
        </w:sdtPr>
        <w:sdtContent>
          <w:r w:rsidRPr="00AE239B" w:rsidR="00985AFB">
            <w:rPr>
              <w:b/>
              <w:i/>
            </w:rPr>
            <w:t>Annie Gascoyne:</w:t>
          </w:r>
          <w:r w:rsidRPr="00AE239B" w:rsidR="00A35FAE">
            <w:rPr>
              <w:b/>
            </w:rPr>
            <w:t xml:space="preserve"> </w:t>
          </w:r>
        </w:sdtContent>
      </w:sdt>
      <w:r w:rsidRPr="00AE239B" w:rsidR="00497835">
        <w:t xml:space="preserve">In terms of the rationale for </w:t>
      </w:r>
      <w:r w:rsidRPr="00AE239B" w:rsidR="00AE239B">
        <w:t>re</w:t>
      </w:r>
      <w:r w:rsidRPr="00AE239B" w:rsidR="00497835">
        <w:t>f</w:t>
      </w:r>
      <w:r w:rsidRPr="00AE239B">
        <w:t>orming</w:t>
      </w:r>
      <w:r w:rsidR="00497835">
        <w:t xml:space="preserve"> business rates, the first thing to note is that, when we talk about </w:t>
      </w:r>
      <w:r w:rsidR="00AE239B">
        <w:t>a</w:t>
      </w:r>
      <w:r w:rsidR="00497835">
        <w:t xml:space="preserve"> sustainable tax base, business rates is evidently not one.</w:t>
      </w:r>
      <w:r w:rsidR="00C006EE">
        <w:t xml:space="preserve"> </w:t>
      </w:r>
      <w:r w:rsidR="00497835">
        <w:t>It is now at a tax rate of around 50% because Government</w:t>
      </w:r>
      <w:r>
        <w:t>s</w:t>
      </w:r>
      <w:r w:rsidR="00497835">
        <w:t xml:space="preserve"> of various </w:t>
      </w:r>
      <w:r w:rsidR="00C45A28">
        <w:t>iterations</w:t>
      </w:r>
      <w:r w:rsidR="00497835">
        <w:t xml:space="preserve"> have been trying to </w:t>
      </w:r>
      <w:r w:rsidR="00A35FAE">
        <w:t>maintain that rev</w:t>
      </w:r>
      <w:r w:rsidR="00497835">
        <w:t>e</w:t>
      </w:r>
      <w:r w:rsidR="00A35FAE">
        <w:t>nue with a declining tax base</w:t>
      </w:r>
      <w:r w:rsidR="00497835">
        <w:t>.</w:t>
      </w:r>
      <w:r w:rsidR="00C006EE">
        <w:t xml:space="preserve"> </w:t>
      </w:r>
      <w:r w:rsidR="00497835">
        <w:t xml:space="preserve">It </w:t>
      </w:r>
      <w:r>
        <w:t xml:space="preserve">is at </w:t>
      </w:r>
      <w:r w:rsidR="00A35FAE">
        <w:t xml:space="preserve">a point now where it is </w:t>
      </w:r>
      <w:r w:rsidR="00C45A28">
        <w:t>unsustainable</w:t>
      </w:r>
      <w:r w:rsidR="00497835">
        <w:t>.</w:t>
      </w:r>
      <w:r w:rsidR="00C006EE">
        <w:t xml:space="preserve"> </w:t>
      </w:r>
      <w:r w:rsidR="00AE239B">
        <w:t xml:space="preserve">We are </w:t>
      </w:r>
      <w:r w:rsidR="00497835">
        <w:t>see</w:t>
      </w:r>
      <w:r w:rsidR="00AE239B">
        <w:t>ing</w:t>
      </w:r>
      <w:r w:rsidR="00497835">
        <w:t xml:space="preserve"> it deter investment and growth</w:t>
      </w:r>
      <w:r w:rsidR="00A35FAE">
        <w:t xml:space="preserve"> in companies across a range of sectors</w:t>
      </w:r>
      <w:r w:rsidR="00497835">
        <w:t>,</w:t>
      </w:r>
      <w:r w:rsidR="00A35FAE">
        <w:t xml:space="preserve"> </w:t>
      </w:r>
      <w:r w:rsidR="00497835">
        <w:t>whether</w:t>
      </w:r>
      <w:r w:rsidR="00A35FAE">
        <w:t xml:space="preserve"> it is retail, manufacturing or </w:t>
      </w:r>
      <w:r w:rsidR="00AE239B">
        <w:t xml:space="preserve">the </w:t>
      </w:r>
      <w:r w:rsidR="00A35FAE">
        <w:t>service sector</w:t>
      </w:r>
      <w:r w:rsidR="00497835">
        <w:t>,</w:t>
      </w:r>
      <w:r w:rsidR="00A35FAE">
        <w:t xml:space="preserve"> to invest in commercial property and premises</w:t>
      </w:r>
      <w:r w:rsidR="00497835">
        <w:t>.</w:t>
      </w:r>
      <w:r w:rsidR="00C006EE">
        <w:t xml:space="preserve"> </w:t>
      </w:r>
    </w:p>
    <w:p w:rsidR="00497835" w:rsidP="00A35FAE">
      <w:pPr>
        <w:pStyle w:val="Answer"/>
      </w:pPr>
      <w:r>
        <w:t>As part of the overall business investment picture, in the UK we have one of the h</w:t>
      </w:r>
      <w:r w:rsidR="00AA60A7">
        <w:t>i</w:t>
      </w:r>
      <w:r>
        <w:t xml:space="preserve">ghest rates of property taxation </w:t>
      </w:r>
      <w:r w:rsidR="00A35FAE">
        <w:t>in the G7</w:t>
      </w:r>
      <w:r>
        <w:t>.</w:t>
      </w:r>
      <w:r w:rsidR="00C006EE">
        <w:t xml:space="preserve"> </w:t>
      </w:r>
      <w:r>
        <w:t>I</w:t>
      </w:r>
      <w:r w:rsidR="00A35FAE">
        <w:t xml:space="preserve">t is around </w:t>
      </w:r>
      <w:r>
        <w:t>4% of GDP compared to 1% in Germany.</w:t>
      </w:r>
      <w:r w:rsidR="00A35FAE">
        <w:t xml:space="preserve"> </w:t>
      </w:r>
      <w:r>
        <w:t>T</w:t>
      </w:r>
      <w:r w:rsidR="00A35FAE">
        <w:t>here is a real competitiveness question about business rates</w:t>
      </w:r>
      <w:r>
        <w:t>.</w:t>
      </w:r>
      <w:r w:rsidR="00C006EE">
        <w:t xml:space="preserve"> </w:t>
      </w:r>
      <w:r w:rsidR="00A35FAE">
        <w:t xml:space="preserve">I hear examples of </w:t>
      </w:r>
      <w:r>
        <w:t>manufacturers saying,</w:t>
      </w:r>
      <w:r w:rsidR="00A35FAE">
        <w:t xml:space="preserve"> when they look at where to invest </w:t>
      </w:r>
      <w:r>
        <w:t>in efficiency,</w:t>
      </w:r>
      <w:r w:rsidR="00A35FAE">
        <w:t xml:space="preserve"> cost reduction </w:t>
      </w:r>
      <w:r>
        <w:t>and productivity,</w:t>
      </w:r>
      <w:r w:rsidR="00A35FAE">
        <w:t xml:space="preserve"> </w:t>
      </w:r>
      <w:r w:rsidR="00AE239B">
        <w:t xml:space="preserve">that </w:t>
      </w:r>
      <w:r w:rsidR="00A35FAE">
        <w:t>the business case for doing</w:t>
      </w:r>
      <w:r w:rsidR="00AA60A7">
        <w:t xml:space="preserve"> that</w:t>
      </w:r>
      <w:r w:rsidR="00A35FAE">
        <w:t xml:space="preserve"> </w:t>
      </w:r>
      <w:r>
        <w:t>in properties and sites in the UK</w:t>
      </w:r>
      <w:r w:rsidR="00A35FAE">
        <w:t xml:space="preserve"> is really </w:t>
      </w:r>
      <w:r w:rsidR="00A35FAE">
        <w:t>poor compared to other European countries</w:t>
      </w:r>
      <w:r w:rsidR="00AE239B">
        <w:t>,</w:t>
      </w:r>
      <w:r w:rsidR="00A35FAE">
        <w:t xml:space="preserve"> because of the incremental cost</w:t>
      </w:r>
      <w:r w:rsidR="00AA60A7">
        <w:t>s</w:t>
      </w:r>
      <w:r w:rsidR="00A35FAE">
        <w:t xml:space="preserve"> </w:t>
      </w:r>
      <w:r>
        <w:t xml:space="preserve">that it would incur in terms of </w:t>
      </w:r>
      <w:r w:rsidR="00A35FAE">
        <w:t xml:space="preserve">business rates. </w:t>
      </w:r>
    </w:p>
    <w:p w:rsidR="00497835" w:rsidP="00A35FAE">
      <w:pPr>
        <w:pStyle w:val="Answer"/>
      </w:pPr>
      <w:r>
        <w:t xml:space="preserve">You also see that </w:t>
      </w:r>
      <w:r>
        <w:t>in energy efficiency improvements.</w:t>
      </w:r>
      <w:r>
        <w:t xml:space="preserve"> </w:t>
      </w:r>
      <w:r w:rsidR="00AE239B">
        <w:t xml:space="preserve">A simple </w:t>
      </w:r>
      <w:r>
        <w:t>thing like installing energy</w:t>
      </w:r>
      <w:r>
        <w:t>-</w:t>
      </w:r>
      <w:r>
        <w:t xml:space="preserve">efficient lighting </w:t>
      </w:r>
      <w:r>
        <w:t xml:space="preserve">increases the operating costs of </w:t>
      </w:r>
      <w:r w:rsidR="00AA60A7">
        <w:t>businesses</w:t>
      </w:r>
      <w:r>
        <w:t>.</w:t>
      </w:r>
      <w:r w:rsidR="00C006EE">
        <w:t xml:space="preserve"> </w:t>
      </w:r>
      <w:r w:rsidR="00AE239B">
        <w:t xml:space="preserve">In </w:t>
      </w:r>
      <w:r>
        <w:t xml:space="preserve">a world of </w:t>
      </w:r>
      <w:r>
        <w:t>constrained</w:t>
      </w:r>
      <w:r>
        <w:t xml:space="preserve"> public finances</w:t>
      </w:r>
      <w:r w:rsidR="00AE239B">
        <w:t>,</w:t>
      </w:r>
      <w:r>
        <w:t xml:space="preserve"> </w:t>
      </w:r>
      <w:r w:rsidR="00AE239B">
        <w:t>if we are looking for the</w:t>
      </w:r>
      <w:r>
        <w:t xml:space="preserve"> best bang for </w:t>
      </w:r>
      <w:r w:rsidR="00AE239B">
        <w:t xml:space="preserve">our </w:t>
      </w:r>
      <w:r>
        <w:t xml:space="preserve">buck in lowering </w:t>
      </w:r>
      <w:r w:rsidR="00AE239B">
        <w:t xml:space="preserve">the </w:t>
      </w:r>
      <w:r>
        <w:t>burden on businesses</w:t>
      </w:r>
      <w:r w:rsidR="00AE239B">
        <w:t>,</w:t>
      </w:r>
      <w:r>
        <w:t xml:space="preserve"> to stimulate </w:t>
      </w:r>
      <w:r>
        <w:t xml:space="preserve">investment in physical assets that are going to be there </w:t>
      </w:r>
      <w:r>
        <w:t>over the long term</w:t>
      </w:r>
      <w:r>
        <w:t xml:space="preserve">, </w:t>
      </w:r>
      <w:r>
        <w:t xml:space="preserve">business rates </w:t>
      </w:r>
      <w:r w:rsidR="00AA60A7">
        <w:t>has</w:t>
      </w:r>
      <w:r>
        <w:t xml:space="preserve"> to be top of the list. </w:t>
      </w:r>
    </w:p>
    <w:p w:rsidR="00E40926" w:rsidP="00A35FAE">
      <w:pPr>
        <w:pStyle w:val="Answer"/>
      </w:pPr>
      <w:r>
        <w:t>In terms of your question about how you balance that, you are absolutely right</w:t>
      </w:r>
      <w:r>
        <w:t xml:space="preserve">: the </w:t>
      </w:r>
      <w:r w:rsidR="00AA60A7">
        <w:t>challenges</w:t>
      </w:r>
      <w:r>
        <w:t xml:space="preserve"> of public finances</w:t>
      </w:r>
      <w:r>
        <w:t xml:space="preserve"> </w:t>
      </w:r>
      <w:r w:rsidR="00AE239B">
        <w:t xml:space="preserve">are </w:t>
      </w:r>
      <w:r>
        <w:t xml:space="preserve">clear as day for everybody to </w:t>
      </w:r>
      <w:r>
        <w:t>see</w:t>
      </w:r>
      <w:r>
        <w:t xml:space="preserve">. </w:t>
      </w:r>
      <w:r w:rsidR="00AE239B">
        <w:t xml:space="preserve">The </w:t>
      </w:r>
      <w:r>
        <w:t>tax bas</w:t>
      </w:r>
      <w:r>
        <w:t>e</w:t>
      </w:r>
      <w:r>
        <w:t xml:space="preserve"> is large and there </w:t>
      </w:r>
      <w:r w:rsidR="00AE239B">
        <w:t xml:space="preserve">are </w:t>
      </w:r>
      <w:r>
        <w:t>a few different levers that the Government could pull</w:t>
      </w:r>
      <w:r>
        <w:t>. I</w:t>
      </w:r>
      <w:r>
        <w:t xml:space="preserve">t needs to be part of </w:t>
      </w:r>
      <w:r>
        <w:t>a b</w:t>
      </w:r>
      <w:r w:rsidR="00AA60A7">
        <w:t>r</w:t>
      </w:r>
      <w:r>
        <w:t>oader fiscal policy strategy.</w:t>
      </w:r>
      <w:r w:rsidR="00C006EE">
        <w:t xml:space="preserve"> </w:t>
      </w:r>
      <w:r>
        <w:t xml:space="preserve">We need to have some clear fiscal rules about what we are trying to achieve in terms of deficit and </w:t>
      </w:r>
      <w:r>
        <w:t xml:space="preserve">debt reduction, not just in a single year but over a </w:t>
      </w:r>
      <w:r>
        <w:t>lifetime</w:t>
      </w:r>
      <w:r>
        <w:t xml:space="preserve">. The </w:t>
      </w:r>
      <w:r>
        <w:t>I</w:t>
      </w:r>
      <w:r>
        <w:t xml:space="preserve">nstitute </w:t>
      </w:r>
      <w:r w:rsidR="00AE239B">
        <w:t>for</w:t>
      </w:r>
      <w:r>
        <w:t xml:space="preserve"> </w:t>
      </w:r>
      <w:r>
        <w:t>F</w:t>
      </w:r>
      <w:r>
        <w:t xml:space="preserve">iscal </w:t>
      </w:r>
      <w:r>
        <w:t>S</w:t>
      </w:r>
      <w:r>
        <w:t xml:space="preserve">tudies </w:t>
      </w:r>
      <w:r w:rsidR="00AE239B">
        <w:t>has</w:t>
      </w:r>
      <w:r>
        <w:t xml:space="preserve"> also said that bringing the public finances back into balance is not something that can be achieved in a couple of years.</w:t>
      </w:r>
      <w:r w:rsidR="00C006EE">
        <w:t xml:space="preserve"> </w:t>
      </w:r>
      <w:r>
        <w:t>This is probably now, given where the UK is in terms of level of debt, a mult</w:t>
      </w:r>
      <w:r w:rsidR="00AA60A7">
        <w:t>i</w:t>
      </w:r>
      <w:r w:rsidR="007957F4">
        <w:t>-</w:t>
      </w:r>
      <w:r>
        <w:t>decade problem.</w:t>
      </w:r>
      <w:r w:rsidR="00C006EE">
        <w:t xml:space="preserve"> </w:t>
      </w:r>
    </w:p>
    <w:p w:rsidR="008A7253" w:rsidP="00A35FAE">
      <w:pPr>
        <w:pStyle w:val="Answer"/>
      </w:pPr>
      <w:r>
        <w:t>There are areas that clearly are in need of reform.</w:t>
      </w:r>
      <w:r w:rsidR="00C006EE">
        <w:t xml:space="preserve"> </w:t>
      </w:r>
      <w:r>
        <w:t>Business rates is one</w:t>
      </w:r>
      <w:r w:rsidR="00AE239B">
        <w:t>,</w:t>
      </w:r>
      <w:r>
        <w:t xml:space="preserve"> </w:t>
      </w:r>
      <w:r w:rsidR="00AE239B">
        <w:t>who</w:t>
      </w:r>
      <w:r>
        <w:t xml:space="preserve"> probably leads to a reduction in revenues</w:t>
      </w:r>
      <w:r w:rsidR="00AE239B">
        <w:t>,</w:t>
      </w:r>
      <w:r>
        <w:t xml:space="preserve"> but fuel duty </w:t>
      </w:r>
      <w:r w:rsidR="00A35FAE">
        <w:t>is another area where th</w:t>
      </w:r>
      <w:r w:rsidR="00AA60A7">
        <w:t>e</w:t>
      </w:r>
      <w:r w:rsidR="00A35FAE">
        <w:t xml:space="preserve">re is a question of </w:t>
      </w:r>
      <w:r>
        <w:t>sustainability</w:t>
      </w:r>
      <w:r w:rsidR="00A35FAE">
        <w:t xml:space="preserve"> </w:t>
      </w:r>
      <w:r>
        <w:t>of the</w:t>
      </w:r>
      <w:r w:rsidR="00A35FAE">
        <w:t xml:space="preserve"> tax base</w:t>
      </w:r>
      <w:r>
        <w:t>.</w:t>
      </w:r>
      <w:r w:rsidR="00C006EE">
        <w:t xml:space="preserve"> </w:t>
      </w:r>
      <w:r>
        <w:t xml:space="preserve">We have also had this conversation </w:t>
      </w:r>
      <w:r w:rsidR="00AE239B">
        <w:t xml:space="preserve">about </w:t>
      </w:r>
      <w:r>
        <w:t>corporate tax and</w:t>
      </w:r>
      <w:r w:rsidR="00A35FAE">
        <w:t xml:space="preserve"> corporate tax reforms. There are</w:t>
      </w:r>
      <w:r w:rsidR="00AA60A7">
        <w:t xml:space="preserve"> some</w:t>
      </w:r>
      <w:r w:rsidR="00A35FAE">
        <w:t xml:space="preserve"> areas </w:t>
      </w:r>
      <w:r w:rsidR="00AE239B">
        <w:t xml:space="preserve">of reform </w:t>
      </w:r>
      <w:r w:rsidR="00A35FAE">
        <w:t>that the Government could</w:t>
      </w:r>
      <w:r>
        <w:t xml:space="preserve"> </w:t>
      </w:r>
      <w:r w:rsidR="00A35FAE">
        <w:t xml:space="preserve">look at </w:t>
      </w:r>
      <w:r>
        <w:t>and we have als</w:t>
      </w:r>
      <w:r w:rsidR="00AA60A7">
        <w:t>o</w:t>
      </w:r>
      <w:r>
        <w:t xml:space="preserve"> mentioned </w:t>
      </w:r>
      <w:r w:rsidR="00A35FAE">
        <w:t>employment taxes previously. It is not just business taxes</w:t>
      </w:r>
      <w:r>
        <w:t xml:space="preserve">, of course, but I only speak to </w:t>
      </w:r>
      <w:r w:rsidR="00AA60A7">
        <w:t xml:space="preserve">the </w:t>
      </w:r>
      <w:r>
        <w:t>business taxes.</w:t>
      </w:r>
      <w:r w:rsidR="00C006EE">
        <w:t xml:space="preserve"> </w:t>
      </w:r>
      <w:r w:rsidR="00A35FAE">
        <w:t xml:space="preserve">My argument would be that, if you are going to spend on investment </w:t>
      </w:r>
      <w:r>
        <w:t>incentives</w:t>
      </w:r>
      <w:r w:rsidR="00AA60A7">
        <w:t xml:space="preserve">, </w:t>
      </w:r>
      <w:r>
        <w:t xml:space="preserve">business rates are a </w:t>
      </w:r>
      <w:r w:rsidR="00A35FAE">
        <w:t>really good place to do it at this point.</w:t>
      </w:r>
    </w:p>
    <w:p w:rsidR="00A35FAE" w:rsidP="00A35FAE">
      <w:pPr>
        <w:pStyle w:val="Question"/>
      </w:pPr>
      <w:sdt>
        <w:sdtPr>
          <w:alias w:val="Member"/>
          <w:tag w:val="&lt;Member mnisId='4821' dodsId=''&gt;"/>
          <w:id w:val="557216678"/>
          <w:placeholder>
            <w:docPart w:val="DefaultPlaceholder_1082065158"/>
          </w:placeholder>
          <w:richText/>
        </w:sdtPr>
        <w:sdtContent>
          <w:r w:rsidRPr="00A35FAE">
            <w:rPr>
              <w:b/>
            </w:rPr>
            <w:t>Felicity Buchan:</w:t>
          </w:r>
        </w:sdtContent>
      </w:sdt>
      <w:r>
        <w:t xml:space="preserve"> </w:t>
      </w:r>
      <w:r w:rsidR="00E40926">
        <w:t>Let me move to Tom.</w:t>
      </w:r>
      <w:r w:rsidR="00C006EE">
        <w:t xml:space="preserve"> </w:t>
      </w:r>
      <w:r>
        <w:t xml:space="preserve">Our Treasury has clearly had a </w:t>
      </w:r>
      <w:r w:rsidR="00E40926">
        <w:t>consultation</w:t>
      </w:r>
      <w:r>
        <w:t xml:space="preserve"> on business rates. What would you like to see Treasury come out with in spring 2021?</w:t>
      </w:r>
    </w:p>
    <w:p w:rsidR="00E40926" w:rsidP="00A35FAE">
      <w:pPr>
        <w:pStyle w:val="Answer"/>
      </w:pPr>
      <w:sdt>
        <w:sdtPr>
          <w:alias w:val="Witness"/>
          <w:id w:val="399484609"/>
          <w:placeholder>
            <w:docPart w:val="DefaultPlaceholder_1082065158"/>
          </w:placeholder>
          <w:richText/>
        </w:sdtPr>
        <w:sdtContent>
          <w:r w:rsidRPr="00985AFB" w:rsidR="00985AFB">
            <w:rPr>
              <w:b/>
              <w:i/>
            </w:rPr>
            <w:t>Tom Clougherty:</w:t>
          </w:r>
          <w:r w:rsidRPr="00A35FAE" w:rsidR="00A35FAE">
            <w:rPr>
              <w:b/>
            </w:rPr>
            <w:t xml:space="preserve"> </w:t>
          </w:r>
        </w:sdtContent>
      </w:sdt>
      <w:r w:rsidR="00A35FAE">
        <w:t xml:space="preserve">Annie is absolutely right about the fact that the </w:t>
      </w:r>
      <w:r>
        <w:t>UK taxes commercial property much more heavily</w:t>
      </w:r>
      <w:r w:rsidR="00A35FAE">
        <w:t xml:space="preserve"> than pr</w:t>
      </w:r>
      <w:r w:rsidR="00AA60A7">
        <w:t>e</w:t>
      </w:r>
      <w:r w:rsidR="00A35FAE">
        <w:t>tty much any other country. That suggest</w:t>
      </w:r>
      <w:r w:rsidR="006E35BB">
        <w:t>s</w:t>
      </w:r>
      <w:r w:rsidR="00A35FAE">
        <w:t xml:space="preserve"> </w:t>
      </w:r>
      <w:r>
        <w:t>that cutting the burden of business rates would be a sensible move.</w:t>
      </w:r>
      <w:r w:rsidR="00A35FAE">
        <w:t xml:space="preserve"> </w:t>
      </w:r>
      <w:r>
        <w:t>H</w:t>
      </w:r>
      <w:r w:rsidR="00A35FAE">
        <w:t>owever, it would be a</w:t>
      </w:r>
      <w:r w:rsidR="00AA60A7">
        <w:t xml:space="preserve"> </w:t>
      </w:r>
      <w:r w:rsidR="00A35FAE">
        <w:t>mistake</w:t>
      </w:r>
      <w:r w:rsidR="006E35BB">
        <w:t>,</w:t>
      </w:r>
      <w:r w:rsidR="00A35FAE">
        <w:t xml:space="preserve"> or at least a </w:t>
      </w:r>
      <w:r>
        <w:t xml:space="preserve">big </w:t>
      </w:r>
      <w:r w:rsidR="00A35FAE">
        <w:t>missed opportunity</w:t>
      </w:r>
      <w:r w:rsidR="006E35BB">
        <w:t>,</w:t>
      </w:r>
      <w:r w:rsidR="00A35FAE">
        <w:t xml:space="preserve"> </w:t>
      </w:r>
      <w:r>
        <w:t>to simply cut business rates</w:t>
      </w:r>
      <w:r w:rsidR="00A35FAE">
        <w:t xml:space="preserve"> without reforming </w:t>
      </w:r>
      <w:r>
        <w:t xml:space="preserve">the way </w:t>
      </w:r>
      <w:r w:rsidR="00A35FAE">
        <w:t xml:space="preserve">tax </w:t>
      </w:r>
      <w:r>
        <w:t>works in an underlying fashio</w:t>
      </w:r>
      <w:r w:rsidR="00AA60A7">
        <w:t>n. T</w:t>
      </w:r>
      <w:r w:rsidR="00A35FAE">
        <w:t>o me, the biggest problem with business rates is that</w:t>
      </w:r>
      <w:r w:rsidR="006E35BB">
        <w:t>,</w:t>
      </w:r>
      <w:r w:rsidR="00A35FAE">
        <w:t xml:space="preserve"> if companies invest in their premises</w:t>
      </w:r>
      <w:r w:rsidR="007957F4">
        <w:t>—</w:t>
      </w:r>
      <w:r>
        <w:t xml:space="preserve">in </w:t>
      </w:r>
      <w:r w:rsidR="00AA60A7">
        <w:t>many</w:t>
      </w:r>
      <w:r>
        <w:t xml:space="preserve"> cases to </w:t>
      </w:r>
      <w:r w:rsidR="006E35BB">
        <w:t>try to</w:t>
      </w:r>
      <w:r>
        <w:t xml:space="preserve"> make themselves more productive or more competitive</w:t>
      </w:r>
      <w:r w:rsidR="007957F4">
        <w:t>—</w:t>
      </w:r>
      <w:r w:rsidR="00A35FAE">
        <w:t>they can end up being clobbered with a bigger tax bill as a result</w:t>
      </w:r>
      <w:r>
        <w:t>.</w:t>
      </w:r>
      <w:r w:rsidR="00C006EE">
        <w:t xml:space="preserve"> </w:t>
      </w:r>
      <w:r>
        <w:t>That is entirely the wrong incentive to send. There is the famous cas</w:t>
      </w:r>
      <w:r w:rsidR="00AA60A7">
        <w:t>e</w:t>
      </w:r>
      <w:r>
        <w:t xml:space="preserve"> of</w:t>
      </w:r>
      <w:r w:rsidR="00A35FAE">
        <w:t xml:space="preserve"> Port Talbot investing </w:t>
      </w:r>
      <w:r>
        <w:t>hundreds of thousands of pounds in a new blast furnace and then losing an enormous amount of</w:t>
      </w:r>
      <w:r w:rsidR="00A35FAE">
        <w:t xml:space="preserve"> money </w:t>
      </w:r>
      <w:r>
        <w:t>through</w:t>
      </w:r>
      <w:r w:rsidR="00A35FAE">
        <w:t xml:space="preserve"> a higher business rates bill</w:t>
      </w:r>
      <w:r>
        <w:t>.</w:t>
      </w:r>
      <w:r w:rsidR="00C006EE">
        <w:t xml:space="preserve"> </w:t>
      </w:r>
      <w:r>
        <w:t>We need to avoid those kinds of things happening in future.</w:t>
      </w:r>
      <w:r w:rsidR="00C006EE">
        <w:t xml:space="preserve"> </w:t>
      </w:r>
    </w:p>
    <w:p w:rsidR="00E40926" w:rsidP="00A35FAE">
      <w:pPr>
        <w:pStyle w:val="Answer"/>
      </w:pPr>
      <w:r>
        <w:rPr>
          <w:bCs/>
          <w:iCs/>
        </w:rPr>
        <w:t>For me, the ideal reform</w:t>
      </w:r>
      <w:r w:rsidR="00A35FAE">
        <w:t xml:space="preserve"> would be to reduce the </w:t>
      </w:r>
      <w:r>
        <w:t>burden of business rates</w:t>
      </w:r>
      <w:r w:rsidR="006E35BB">
        <w:t>,</w:t>
      </w:r>
      <w:r>
        <w:t xml:space="preserve"> not just by cutting the rate</w:t>
      </w:r>
      <w:r w:rsidR="00A35FAE">
        <w:t xml:space="preserve"> but by stripping out a lot of the business rates </w:t>
      </w:r>
      <w:r w:rsidR="00A35FAE">
        <w:t xml:space="preserve">tax </w:t>
      </w:r>
      <w:r>
        <w:t>base</w:t>
      </w:r>
      <w:r w:rsidR="006E35BB">
        <w:t>,</w:t>
      </w:r>
      <w:r>
        <w:t xml:space="preserve"> so that it does not apply to improvements that the businesses make to their</w:t>
      </w:r>
      <w:r w:rsidR="00A35FAE">
        <w:t xml:space="preserve"> property</w:t>
      </w:r>
      <w:r w:rsidR="006E35BB">
        <w:t>, but</w:t>
      </w:r>
      <w:r w:rsidR="00A35FAE">
        <w:t xml:space="preserve"> to the value of the underlying site.</w:t>
      </w:r>
      <w:r w:rsidR="00C006EE">
        <w:t xml:space="preserve"> </w:t>
      </w:r>
      <w:r w:rsidR="006E35BB">
        <w:t xml:space="preserve">Not </w:t>
      </w:r>
      <w:r>
        <w:t>quite a land</w:t>
      </w:r>
      <w:r w:rsidR="006E35BB">
        <w:t xml:space="preserve"> </w:t>
      </w:r>
      <w:r>
        <w:t>value tax, which I am sure is something you often hear in tax inquiries, but s</w:t>
      </w:r>
      <w:r w:rsidR="00A35FAE">
        <w:t xml:space="preserve">omething edging more in that direction would be a fairer and more efficient </w:t>
      </w:r>
      <w:r>
        <w:t xml:space="preserve">way to tax business property. </w:t>
      </w:r>
      <w:r w:rsidR="006E35BB">
        <w:t xml:space="preserve">It </w:t>
      </w:r>
      <w:r>
        <w:t>would be very good both for manufacturing firms and f</w:t>
      </w:r>
      <w:r w:rsidR="00A35FAE">
        <w:t>or high streets</w:t>
      </w:r>
      <w:r w:rsidR="006E35BB">
        <w:t>,</w:t>
      </w:r>
      <w:r w:rsidR="00A35FAE">
        <w:t xml:space="preserve"> particularly in areas </w:t>
      </w:r>
      <w:r w:rsidR="006E35BB">
        <w:t>that</w:t>
      </w:r>
      <w:r w:rsidR="00A35FAE">
        <w:t xml:space="preserve"> are st</w:t>
      </w:r>
      <w:r>
        <w:t>r</w:t>
      </w:r>
      <w:r w:rsidR="00A35FAE">
        <w:t xml:space="preserve">uggling </w:t>
      </w:r>
      <w:r>
        <w:t>economically.</w:t>
      </w:r>
      <w:r w:rsidR="00C006EE">
        <w:t xml:space="preserve"> </w:t>
      </w:r>
      <w:r>
        <w:t xml:space="preserve">I will </w:t>
      </w:r>
      <w:r w:rsidR="00AA60A7">
        <w:t>admit</w:t>
      </w:r>
      <w:r w:rsidR="006E35BB">
        <w:t xml:space="preserve"> that</w:t>
      </w:r>
      <w:r>
        <w:t xml:space="preserve"> this </w:t>
      </w:r>
      <w:r w:rsidR="006E35BB">
        <w:t xml:space="preserve">probably </w:t>
      </w:r>
      <w:r w:rsidR="00A35FAE">
        <w:t xml:space="preserve">would </w:t>
      </w:r>
      <w:r w:rsidR="006E35BB">
        <w:t>not</w:t>
      </w:r>
      <w:r>
        <w:t xml:space="preserve"> </w:t>
      </w:r>
      <w:r w:rsidR="00A35FAE">
        <w:t xml:space="preserve">do wonders for central London but, looking at the country as a </w:t>
      </w:r>
      <w:r>
        <w:t>whole, it</w:t>
      </w:r>
      <w:r w:rsidR="00A35FAE">
        <w:t xml:space="preserve"> has significant benefits. </w:t>
      </w:r>
    </w:p>
    <w:p w:rsidR="00A35FAE" w:rsidP="00A35FAE">
      <w:pPr>
        <w:pStyle w:val="Answer"/>
      </w:pPr>
      <w:r>
        <w:t xml:space="preserve">Simply </w:t>
      </w:r>
      <w:r w:rsidR="00E40926">
        <w:t>cutting businesses rates can be very w</w:t>
      </w:r>
      <w:r>
        <w:t xml:space="preserve">ell intentioned and helpful to businesses in the </w:t>
      </w:r>
      <w:r w:rsidR="00AA60A7">
        <w:t>short</w:t>
      </w:r>
      <w:r>
        <w:t xml:space="preserve"> term but</w:t>
      </w:r>
      <w:r w:rsidR="00E40926">
        <w:t>,</w:t>
      </w:r>
      <w:r>
        <w:t xml:space="preserve"> if you only cut </w:t>
      </w:r>
      <w:r w:rsidR="00E40926">
        <w:t>the rates, there is a good chance that the real beneficiaries in about five years’ time will be</w:t>
      </w:r>
      <w:r>
        <w:t xml:space="preserve"> commercial landlords</w:t>
      </w:r>
      <w:r>
        <w:t>,</w:t>
      </w:r>
      <w:r>
        <w:t xml:space="preserve"> who feel able to charge higher rents</w:t>
      </w:r>
      <w:r>
        <w:t>,</w:t>
      </w:r>
      <w:r>
        <w:t xml:space="preserve"> </w:t>
      </w:r>
      <w:r w:rsidR="00E40926">
        <w:t>and the businesses end up where</w:t>
      </w:r>
      <w:r>
        <w:t xml:space="preserve"> they started </w:t>
      </w:r>
      <w:r w:rsidR="00E40926">
        <w:t>in fairly short order.</w:t>
      </w:r>
      <w:r w:rsidR="00C006EE">
        <w:t xml:space="preserve"> </w:t>
      </w:r>
      <w:r w:rsidR="00E40926">
        <w:t>R</w:t>
      </w:r>
      <w:r>
        <w:t xml:space="preserve">eform is necessary </w:t>
      </w:r>
      <w:r w:rsidR="00E40926">
        <w:t xml:space="preserve">as </w:t>
      </w:r>
      <w:r w:rsidR="0089643E">
        <w:t>w</w:t>
      </w:r>
      <w:r w:rsidR="00E40926">
        <w:t>ell as simply a reduction in the</w:t>
      </w:r>
      <w:r>
        <w:t xml:space="preserve"> tax rate.</w:t>
      </w:r>
      <w:r w:rsidRPr="00E40926" w:rsidR="00E40926">
        <w:t xml:space="preserve"> </w:t>
      </w:r>
    </w:p>
    <w:p w:rsidR="00A35FAE" w:rsidP="00A35FAE">
      <w:pPr>
        <w:pStyle w:val="Question"/>
      </w:pPr>
      <w:sdt>
        <w:sdtPr>
          <w:alias w:val="Member"/>
          <w:tag w:val="&lt;Member mnisId='4821' dodsId=''&gt;"/>
          <w:id w:val="1026284658"/>
          <w:placeholder>
            <w:docPart w:val="DefaultPlaceholder_1082065158"/>
          </w:placeholder>
          <w:richText/>
        </w:sdtPr>
        <w:sdtContent>
          <w:r w:rsidRPr="00A35FAE">
            <w:rPr>
              <w:b/>
            </w:rPr>
            <w:t>Felicity Buchan:</w:t>
          </w:r>
        </w:sdtContent>
      </w:sdt>
      <w:r w:rsidR="00C006EE">
        <w:t xml:space="preserve"> </w:t>
      </w:r>
      <w:r w:rsidR="0089643E">
        <w:t>Let me follow up on your proposal</w:t>
      </w:r>
      <w:r w:rsidR="006E35BB">
        <w:t>,</w:t>
      </w:r>
      <w:r w:rsidR="0089643E">
        <w:t xml:space="preserve"> because it sounds as though it is quite complicated to me.</w:t>
      </w:r>
      <w:r w:rsidR="00C006EE">
        <w:t xml:space="preserve"> </w:t>
      </w:r>
      <w:r>
        <w:t>There could be quite a lot of disagreement as to what the value of the site</w:t>
      </w:r>
      <w:r w:rsidR="0089643E">
        <w:t xml:space="preserve"> is</w:t>
      </w:r>
      <w:r>
        <w:t xml:space="preserve"> as opposed to the premises on the site</w:t>
      </w:r>
      <w:r w:rsidR="0089643E">
        <w:t>.</w:t>
      </w:r>
      <w:r w:rsidR="00C006EE">
        <w:t xml:space="preserve"> </w:t>
      </w:r>
      <w:r w:rsidR="0089643E">
        <w:t xml:space="preserve">How do you navigate through that and ensure that you </w:t>
      </w:r>
      <w:r>
        <w:t>do not have years and years of court cases</w:t>
      </w:r>
      <w:r w:rsidR="0089643E">
        <w:t>?</w:t>
      </w:r>
    </w:p>
    <w:p w:rsidR="00A35FAE" w:rsidP="00A35FAE">
      <w:pPr>
        <w:pStyle w:val="Answer"/>
      </w:pPr>
      <w:sdt>
        <w:sdtPr>
          <w:alias w:val="Witness"/>
          <w:id w:val="2111320998"/>
          <w:placeholder>
            <w:docPart w:val="DefaultPlaceholder_1082065158"/>
          </w:placeholder>
          <w:richText/>
        </w:sdtPr>
        <w:sdtContent>
          <w:r w:rsidRPr="00985AFB" w:rsidR="00985AFB">
            <w:rPr>
              <w:b/>
              <w:i/>
            </w:rPr>
            <w:t>Tom Clougherty:</w:t>
          </w:r>
          <w:r w:rsidRPr="00A35FAE">
            <w:rPr>
              <w:b/>
            </w:rPr>
            <w:t xml:space="preserve"> </w:t>
          </w:r>
        </w:sdtContent>
      </w:sdt>
      <w:r>
        <w:t>Admittedly, it is a big administrative challenge</w:t>
      </w:r>
      <w:r w:rsidR="00FD47CB">
        <w:t>.</w:t>
      </w:r>
      <w:r>
        <w:t xml:space="preserve"> </w:t>
      </w:r>
      <w:r w:rsidR="00FD47CB">
        <w:t xml:space="preserve">All </w:t>
      </w:r>
      <w:r>
        <w:t xml:space="preserve">I can say </w:t>
      </w:r>
      <w:r w:rsidR="0089643E">
        <w:t xml:space="preserve">in response is that there are many other countries and subnational </w:t>
      </w:r>
      <w:r w:rsidR="00AA60A7">
        <w:t>jurisdictions</w:t>
      </w:r>
      <w:r w:rsidR="0089643E">
        <w:t xml:space="preserve"> in countries</w:t>
      </w:r>
      <w:r>
        <w:t xml:space="preserve"> that operate their local property tax systems on this </w:t>
      </w:r>
      <w:r w:rsidR="0089643E">
        <w:t>site</w:t>
      </w:r>
      <w:r w:rsidR="00FD47CB">
        <w:t xml:space="preserve"> </w:t>
      </w:r>
      <w:r w:rsidR="0089643E">
        <w:t>value basis.</w:t>
      </w:r>
      <w:r w:rsidR="00C006EE">
        <w:t xml:space="preserve"> </w:t>
      </w:r>
      <w:r w:rsidR="0089643E">
        <w:t>It clearly is possible. I</w:t>
      </w:r>
      <w:r>
        <w:t>t is challenging because it is different from how we have traditionally done things in the UK</w:t>
      </w:r>
      <w:r w:rsidR="0089643E">
        <w:t>.</w:t>
      </w:r>
      <w:r w:rsidR="00C006EE">
        <w:t xml:space="preserve"> </w:t>
      </w:r>
      <w:r w:rsidR="0089643E">
        <w:t>I do not mean this at all to sound like a cop-out</w:t>
      </w:r>
      <w:r w:rsidR="00FD47CB">
        <w:t>,</w:t>
      </w:r>
      <w:r w:rsidR="0089643E">
        <w:t xml:space="preserve"> but</w:t>
      </w:r>
      <w:r>
        <w:t xml:space="preserve"> I think that technolog</w:t>
      </w:r>
      <w:r w:rsidR="0089643E">
        <w:t>y</w:t>
      </w:r>
      <w:r w:rsidR="00FD47CB">
        <w:t>,</w:t>
      </w:r>
      <w:r w:rsidR="0089643E">
        <w:t xml:space="preserve"> </w:t>
      </w:r>
      <w:r w:rsidR="008F3EFE">
        <w:t xml:space="preserve">with </w:t>
      </w:r>
      <w:r w:rsidR="00AA60A7">
        <w:t>advances</w:t>
      </w:r>
      <w:r>
        <w:t xml:space="preserve"> </w:t>
      </w:r>
      <w:r w:rsidR="0089643E">
        <w:t>in artificial intelligence and our ability to analyse and use dat</w:t>
      </w:r>
      <w:r w:rsidR="00AA60A7">
        <w:t>a</w:t>
      </w:r>
      <w:r w:rsidR="008F3EFE">
        <w:t>,</w:t>
      </w:r>
      <w:r w:rsidR="0089643E">
        <w:t xml:space="preserve"> makes this a much</w:t>
      </w:r>
      <w:r>
        <w:t xml:space="preserve"> easier and more automatable process</w:t>
      </w:r>
      <w:r w:rsidR="0089643E">
        <w:t xml:space="preserve"> that it would have been if we were talking about the same reform 10 years ago.</w:t>
      </w:r>
      <w:r w:rsidR="00C006EE">
        <w:t xml:space="preserve"> </w:t>
      </w:r>
      <w:r w:rsidR="0089643E">
        <w:t>Some hope comes</w:t>
      </w:r>
      <w:r>
        <w:t xml:space="preserve"> from that.</w:t>
      </w:r>
    </w:p>
    <w:p w:rsidR="00A35FAE" w:rsidP="00A35FAE">
      <w:pPr>
        <w:pStyle w:val="Question"/>
      </w:pPr>
      <w:sdt>
        <w:sdtPr>
          <w:alias w:val="Member"/>
          <w:tag w:val="&lt;Member mnisId='4821' dodsId=''&gt;"/>
          <w:id w:val="-1182045376"/>
          <w:placeholder>
            <w:docPart w:val="DefaultPlaceholder_1082065158"/>
          </w:placeholder>
          <w:richText/>
        </w:sdtPr>
        <w:sdtContent>
          <w:r w:rsidRPr="00A35FAE">
            <w:rPr>
              <w:b/>
            </w:rPr>
            <w:t>Felicity Buchan:</w:t>
          </w:r>
        </w:sdtContent>
      </w:sdt>
      <w:r>
        <w:t xml:space="preserve"> </w:t>
      </w:r>
      <w:r w:rsidR="00BD3B57">
        <w:t xml:space="preserve">Is it only business premises? </w:t>
      </w:r>
      <w:r>
        <w:t>Would you</w:t>
      </w:r>
      <w:r w:rsidR="0089643E">
        <w:t xml:space="preserve"> also</w:t>
      </w:r>
      <w:r>
        <w:t xml:space="preserve"> want to include residential </w:t>
      </w:r>
      <w:r w:rsidR="00AA60A7">
        <w:t>buildings</w:t>
      </w:r>
      <w:r>
        <w:t xml:space="preserve"> as part of this</w:t>
      </w:r>
      <w:r w:rsidR="0089643E">
        <w:t xml:space="preserve"> tax</w:t>
      </w:r>
      <w:r w:rsidR="00BD3B57">
        <w:t>?</w:t>
      </w:r>
    </w:p>
    <w:p w:rsidR="00BD3B57" w:rsidP="00A35FAE">
      <w:pPr>
        <w:pStyle w:val="Answer"/>
      </w:pPr>
      <w:sdt>
        <w:sdtPr>
          <w:alias w:val="Witness"/>
          <w:id w:val="-991636313"/>
          <w:placeholder>
            <w:docPart w:val="DefaultPlaceholder_1082065158"/>
          </w:placeholder>
          <w:richText/>
        </w:sdtPr>
        <w:sdtContent>
          <w:r w:rsidRPr="00985AFB" w:rsidR="00985AFB">
            <w:rPr>
              <w:b/>
              <w:i/>
            </w:rPr>
            <w:t>Tom Clougherty:</w:t>
          </w:r>
          <w:r w:rsidRPr="00A35FAE" w:rsidR="00A35FAE">
            <w:rPr>
              <w:b/>
            </w:rPr>
            <w:t xml:space="preserve"> </w:t>
          </w:r>
        </w:sdtContent>
      </w:sdt>
      <w:r w:rsidR="00A35FAE">
        <w:t>Not now.</w:t>
      </w:r>
      <w:r w:rsidR="00C006EE">
        <w:t xml:space="preserve"> </w:t>
      </w:r>
      <w:r w:rsidR="007957F4">
        <w:t>I</w:t>
      </w:r>
      <w:r w:rsidR="0089643E">
        <w:t xml:space="preserve">n the </w:t>
      </w:r>
      <w:r w:rsidR="00AA60A7">
        <w:t>short</w:t>
      </w:r>
      <w:r w:rsidR="0089643E">
        <w:t xml:space="preserve"> term</w:t>
      </w:r>
      <w:r w:rsidR="00EF3BE8">
        <w:t>,</w:t>
      </w:r>
      <w:r w:rsidR="0089643E">
        <w:t xml:space="preserve"> looking at council tax and business rates as separate things makes sense.</w:t>
      </w:r>
      <w:r w:rsidR="00C006EE">
        <w:t xml:space="preserve"> </w:t>
      </w:r>
      <w:r w:rsidR="0089643E">
        <w:t>Longer term, if we are looking at the property tax system, there may be a</w:t>
      </w:r>
      <w:r w:rsidR="00A35FAE">
        <w:t xml:space="preserve"> more comprehensive and coherent view</w:t>
      </w:r>
      <w:r w:rsidR="0089643E">
        <w:t>.</w:t>
      </w:r>
      <w:r w:rsidR="00C006EE">
        <w:t xml:space="preserve"> </w:t>
      </w:r>
      <w:r w:rsidR="0089643E">
        <w:t>It becomes more realistic.</w:t>
      </w:r>
      <w:r w:rsidR="00C006EE">
        <w:t xml:space="preserve"> </w:t>
      </w:r>
      <w:r w:rsidR="0089643E">
        <w:t xml:space="preserve">In the short term, there is </w:t>
      </w:r>
      <w:r w:rsidR="00AA60A7">
        <w:t>a</w:t>
      </w:r>
      <w:r w:rsidR="0089643E">
        <w:t xml:space="preserve"> little bit of a problem with the distinction between business rates and council tax</w:t>
      </w:r>
      <w:r w:rsidR="00AA60A7">
        <w:t>. W</w:t>
      </w:r>
      <w:r w:rsidR="0089643E">
        <w:t xml:space="preserve">e are </w:t>
      </w:r>
      <w:r w:rsidR="00AA60A7">
        <w:t>rightly</w:t>
      </w:r>
      <w:r w:rsidR="0089643E">
        <w:t xml:space="preserve"> </w:t>
      </w:r>
      <w:r w:rsidR="00AA60A7">
        <w:t>encouraging</w:t>
      </w:r>
      <w:r w:rsidR="0089643E">
        <w:t xml:space="preserve"> a lot of commercial properties to be converted into residential ones but, when you go from paying very high business rates to relatively low council tax, that could be a big tax windfall for the owners of those properties.</w:t>
      </w:r>
      <w:r w:rsidR="00C006EE">
        <w:t xml:space="preserve"> </w:t>
      </w:r>
    </w:p>
    <w:p w:rsidR="00A35FAE" w:rsidP="00A35FAE">
      <w:pPr>
        <w:pStyle w:val="Answer"/>
      </w:pPr>
      <w:r>
        <w:t xml:space="preserve">Effectively, you end up with a situation where the Government might be more or less paying landlords to switch out of commercial and into residential, which may be good for meeting the housing crisis needs but may also be problematic because we are going to continue to need </w:t>
      </w:r>
      <w:r>
        <w:t xml:space="preserve">commercial space in our </w:t>
      </w:r>
      <w:r w:rsidR="00AA60A7">
        <w:t>towns</w:t>
      </w:r>
      <w:r>
        <w:t xml:space="preserve"> and cities.</w:t>
      </w:r>
      <w:r w:rsidR="00C006EE">
        <w:t xml:space="preserve"> </w:t>
      </w:r>
      <w:r>
        <w:t xml:space="preserve">There </w:t>
      </w:r>
      <w:r w:rsidR="00BD3B57">
        <w:t xml:space="preserve">may </w:t>
      </w:r>
      <w:r>
        <w:t>be an issue there about the margin between those two taxes that we ought to look at in short order.</w:t>
      </w:r>
      <w:r w:rsidR="00C006EE">
        <w:t xml:space="preserve"> </w:t>
      </w:r>
    </w:p>
    <w:p w:rsidR="00E86F7E" w:rsidP="00E86F7E">
      <w:pPr>
        <w:pStyle w:val="Question"/>
      </w:pPr>
      <w:sdt>
        <w:sdtPr>
          <w:alias w:val="Member"/>
          <w:tag w:val="&lt;Member mnisId='4821' dodsId=''&gt;"/>
          <w:id w:val="-792826933"/>
          <w:placeholder>
            <w:docPart w:val="DefaultPlaceholder_1082065158"/>
          </w:placeholder>
          <w:richText/>
        </w:sdtPr>
        <w:sdtContent>
          <w:r w:rsidRPr="00E86F7E">
            <w:rPr>
              <w:b/>
            </w:rPr>
            <w:t>Felicity Buchan:</w:t>
          </w:r>
        </w:sdtContent>
      </w:sdt>
      <w:r>
        <w:t xml:space="preserve"> </w:t>
      </w:r>
      <w:r w:rsidR="0089643E">
        <w:t xml:space="preserve">Let me move to Chris. </w:t>
      </w:r>
      <w:r>
        <w:t xml:space="preserve">Are you concerned about the absolute level of business rates </w:t>
      </w:r>
      <w:r w:rsidR="0089643E">
        <w:t xml:space="preserve">or are you more concerned about some of the technicalities like </w:t>
      </w:r>
      <w:r>
        <w:t>the</w:t>
      </w:r>
      <w:r w:rsidR="0089643E">
        <w:t xml:space="preserve"> frequency of the revaluations and the</w:t>
      </w:r>
      <w:r>
        <w:t xml:space="preserve"> downward transitional phasing?</w:t>
      </w:r>
    </w:p>
    <w:p w:rsidR="0089643E" w:rsidP="00E86F7E">
      <w:pPr>
        <w:pStyle w:val="Answer"/>
      </w:pPr>
      <w:sdt>
        <w:sdtPr>
          <w:alias w:val="Witness"/>
          <w:id w:val="240369941"/>
          <w:placeholder>
            <w:docPart w:val="DefaultPlaceholder_1082065158"/>
          </w:placeholder>
          <w:richText/>
        </w:sdtPr>
        <w:sdtContent>
          <w:r w:rsidRPr="00985AFB" w:rsidR="00985AFB">
            <w:rPr>
              <w:b/>
              <w:i/>
            </w:rPr>
            <w:t>Chris Sanger:</w:t>
          </w:r>
          <w:r w:rsidRPr="00E86F7E" w:rsidR="00E86F7E">
            <w:rPr>
              <w:b/>
            </w:rPr>
            <w:t xml:space="preserve"> </w:t>
          </w:r>
        </w:sdtContent>
      </w:sdt>
      <w:r>
        <w:t xml:space="preserve"> Ther</w:t>
      </w:r>
      <w:r w:rsidR="00E86F7E">
        <w:t>e</w:t>
      </w:r>
      <w:r>
        <w:t xml:space="preserve"> </w:t>
      </w:r>
      <w:r w:rsidR="00E86F7E">
        <w:t>is a mixture of the two</w:t>
      </w:r>
      <w:r w:rsidR="00BD3B57">
        <w:t>.</w:t>
      </w:r>
      <w:r>
        <w:t xml:space="preserve"> </w:t>
      </w:r>
      <w:r w:rsidR="00BD3B57">
        <w:t xml:space="preserve">One </w:t>
      </w:r>
      <w:r w:rsidR="00E86F7E">
        <w:t>of the reasons why</w:t>
      </w:r>
      <w:r>
        <w:t xml:space="preserve">, as Annie said, </w:t>
      </w:r>
      <w:r w:rsidR="00E86F7E">
        <w:t xml:space="preserve">we have such a high rate of tax is </w:t>
      </w:r>
      <w:r w:rsidR="00BD3B57">
        <w:t xml:space="preserve">that </w:t>
      </w:r>
      <w:r w:rsidR="00E86F7E">
        <w:t>the property did not increase in value in line with the amount t</w:t>
      </w:r>
      <w:r>
        <w:t>hat t</w:t>
      </w:r>
      <w:r w:rsidR="00E86F7E">
        <w:t>he rate was indexed between valuations</w:t>
      </w:r>
      <w:r>
        <w:t>.</w:t>
      </w:r>
      <w:r w:rsidR="00C006EE">
        <w:t xml:space="preserve"> </w:t>
      </w:r>
      <w:r>
        <w:t>T</w:t>
      </w:r>
      <w:r w:rsidR="00E86F7E">
        <w:t xml:space="preserve">hat meant that, when you reset at </w:t>
      </w:r>
      <w:r>
        <w:t xml:space="preserve">the same level of revenue, instead of going back to what has been the </w:t>
      </w:r>
      <w:r w:rsidR="00E86F7E">
        <w:t xml:space="preserve">average over the last three or four </w:t>
      </w:r>
      <w:r>
        <w:t xml:space="preserve">revaluations of about 41%, we ended up going back to about 47.9% or 48%, </w:t>
      </w:r>
      <w:r w:rsidR="00BD3B57">
        <w:t xml:space="preserve">so </w:t>
      </w:r>
      <w:r w:rsidR="00E86F7E">
        <w:t xml:space="preserve">a real sudden uplift in the rates. </w:t>
      </w:r>
      <w:r w:rsidR="00BD3B57">
        <w:t xml:space="preserve">The </w:t>
      </w:r>
      <w:r w:rsidR="00E86F7E">
        <w:t xml:space="preserve">rate has </w:t>
      </w:r>
      <w:r>
        <w:t xml:space="preserve">now </w:t>
      </w:r>
      <w:r w:rsidR="00E86F7E">
        <w:t>been indexed on top of tha</w:t>
      </w:r>
      <w:r>
        <w:t>t</w:t>
      </w:r>
      <w:r w:rsidR="00BD3B57">
        <w:t>,</w:t>
      </w:r>
      <w:r>
        <w:t xml:space="preserve"> so we are at the 50</w:t>
      </w:r>
      <w:r w:rsidR="00BD3B57">
        <w:t>-</w:t>
      </w:r>
      <w:r>
        <w:t xml:space="preserve">plus </w:t>
      </w:r>
      <w:r w:rsidR="00BD3B57">
        <w:t xml:space="preserve">per cent </w:t>
      </w:r>
      <w:r>
        <w:t>that Annie was talking about.</w:t>
      </w:r>
    </w:p>
    <w:p w:rsidR="00D42375" w:rsidP="00E86F7E">
      <w:pPr>
        <w:pStyle w:val="Answer"/>
      </w:pPr>
      <w:r>
        <w:t>We need to look at business rates in the whole</w:t>
      </w:r>
      <w:r w:rsidR="0089643E">
        <w:t>.</w:t>
      </w:r>
      <w:r w:rsidR="00C006EE">
        <w:t xml:space="preserve"> </w:t>
      </w:r>
      <w:r w:rsidR="0089643E">
        <w:t>Tom mentioned this as well.</w:t>
      </w:r>
      <w:r w:rsidR="00C006EE">
        <w:t xml:space="preserve"> </w:t>
      </w:r>
      <w:r>
        <w:t xml:space="preserve">We have to think about what this is for. We often think of this </w:t>
      </w:r>
      <w:r w:rsidR="0089643E">
        <w:t>as a property tax but, when it was designed back in the same consultation that brought in the poll tax, we looked at this as a tax on business collected by mea</w:t>
      </w:r>
      <w:r>
        <w:t>ns of property</w:t>
      </w:r>
      <w:r w:rsidR="0089643E">
        <w:t>.</w:t>
      </w:r>
      <w:r w:rsidR="00C006EE">
        <w:t xml:space="preserve"> </w:t>
      </w:r>
      <w:r w:rsidR="0089643E">
        <w:t>I</w:t>
      </w:r>
      <w:r>
        <w:t xml:space="preserve">f you believe that is the case </w:t>
      </w:r>
      <w:r w:rsidR="0089643E">
        <w:t>rather than just being a tax based on the level of your property,</w:t>
      </w:r>
      <w:r>
        <w:t xml:space="preserve"> you have to look at the different sectors and </w:t>
      </w:r>
      <w:r>
        <w:t xml:space="preserve">try to </w:t>
      </w:r>
      <w:r>
        <w:t>think about which sectors are paying it.</w:t>
      </w:r>
      <w:r w:rsidR="00C006EE">
        <w:t xml:space="preserve"> </w:t>
      </w:r>
    </w:p>
    <w:p w:rsidR="00E86F7E" w:rsidP="00E86F7E">
      <w:pPr>
        <w:pStyle w:val="Answer"/>
      </w:pPr>
      <w:r>
        <w:t>If we look across the economy as a whole, for example</w:t>
      </w:r>
      <w:r w:rsidR="00BD3B57">
        <w:t>,</w:t>
      </w:r>
      <w:r>
        <w:t xml:space="preserve"> r</w:t>
      </w:r>
      <w:r>
        <w:t xml:space="preserve">etail is about </w:t>
      </w:r>
      <w:r w:rsidR="000910EC">
        <w:t>5</w:t>
      </w:r>
      <w:r>
        <w:t xml:space="preserve">% of </w:t>
      </w:r>
      <w:r>
        <w:t>the economy as a whole but pays about 24% of the overall business rates</w:t>
      </w:r>
      <w:r w:rsidR="000910EC">
        <w:t xml:space="preserve">, </w:t>
      </w:r>
      <w:r w:rsidR="00BD3B57">
        <w:t>which</w:t>
      </w:r>
      <w:r w:rsidR="000910EC">
        <w:t xml:space="preserve"> is massively out of kilter compared to its share of the economy. M</w:t>
      </w:r>
      <w:r>
        <w:t xml:space="preserve">anufacturing </w:t>
      </w:r>
      <w:r w:rsidR="000910EC">
        <w:t>is</w:t>
      </w:r>
      <w:r>
        <w:t xml:space="preserve"> 10% of the economy</w:t>
      </w:r>
      <w:r w:rsidR="00BD3B57">
        <w:t xml:space="preserve"> and </w:t>
      </w:r>
      <w:r>
        <w:t>is paying 15%</w:t>
      </w:r>
      <w:r w:rsidR="00D42375">
        <w:t xml:space="preserve"> or </w:t>
      </w:r>
      <w:r>
        <w:t>almost 16%</w:t>
      </w:r>
      <w:r w:rsidR="00D42375">
        <w:t xml:space="preserve"> </w:t>
      </w:r>
      <w:r>
        <w:t>of business rate</w:t>
      </w:r>
      <w:r w:rsidR="000910EC">
        <w:t>s.</w:t>
      </w:r>
      <w:r w:rsidR="00C006EE">
        <w:t xml:space="preserve"> </w:t>
      </w:r>
      <w:r w:rsidR="000910EC">
        <w:t>If you are going to look at it, there is</w:t>
      </w:r>
      <w:r>
        <w:t xml:space="preserve"> a matter of seeing </w:t>
      </w:r>
      <w:r w:rsidR="000910EC">
        <w:t>whether there is an ability to reduce the burden on tho</w:t>
      </w:r>
      <w:r>
        <w:t>se particular sectors</w:t>
      </w:r>
      <w:r w:rsidR="00BD3B57">
        <w:t>,</w:t>
      </w:r>
      <w:r>
        <w:t xml:space="preserve"> which seem to be paying </w:t>
      </w:r>
      <w:r w:rsidR="000910EC">
        <w:t>far more than their fair share if you believe it is meant to be a business tax.</w:t>
      </w:r>
      <w:r w:rsidR="00C006EE">
        <w:t xml:space="preserve"> </w:t>
      </w:r>
      <w:r w:rsidR="000910EC">
        <w:t>T</w:t>
      </w:r>
      <w:r>
        <w:t xml:space="preserve">hat is on top of the fact that </w:t>
      </w:r>
      <w:r w:rsidR="000910EC">
        <w:t>this is what I would call a colour</w:t>
      </w:r>
      <w:r w:rsidR="00D42375">
        <w:t>-</w:t>
      </w:r>
      <w:r w:rsidR="000910EC">
        <w:t>blind tax.</w:t>
      </w:r>
      <w:r w:rsidR="00C006EE">
        <w:t xml:space="preserve"> </w:t>
      </w:r>
      <w:r w:rsidR="00BD3B57">
        <w:t xml:space="preserve">You </w:t>
      </w:r>
      <w:r>
        <w:t xml:space="preserve">are paying </w:t>
      </w:r>
      <w:r w:rsidR="00BD3B57">
        <w:t xml:space="preserve">it </w:t>
      </w:r>
      <w:r>
        <w:t xml:space="preserve">whether you are in the red </w:t>
      </w:r>
      <w:r w:rsidR="000910EC">
        <w:t>or</w:t>
      </w:r>
      <w:r>
        <w:t xml:space="preserve"> the black. </w:t>
      </w:r>
      <w:r w:rsidR="000910EC">
        <w:t>It does not vary with profits.</w:t>
      </w:r>
      <w:r w:rsidR="00C006EE">
        <w:t xml:space="preserve"> </w:t>
      </w:r>
      <w:r>
        <w:t xml:space="preserve">There are some real things to think about </w:t>
      </w:r>
      <w:r w:rsidR="000910EC">
        <w:t>at the</w:t>
      </w:r>
      <w:r>
        <w:t xml:space="preserve"> fundamental</w:t>
      </w:r>
      <w:r w:rsidR="00BD3B57">
        <w:t>s</w:t>
      </w:r>
      <w:r>
        <w:t xml:space="preserve"> </w:t>
      </w:r>
      <w:r w:rsidR="000910EC">
        <w:t>of</w:t>
      </w:r>
      <w:r>
        <w:t xml:space="preserve"> business rates.</w:t>
      </w:r>
    </w:p>
    <w:p w:rsidR="000910EC" w:rsidP="00D42375">
      <w:pPr>
        <w:pStyle w:val="Question"/>
      </w:pPr>
      <w:sdt>
        <w:sdtPr>
          <w:alias w:val="Member"/>
          <w:tag w:val="&lt;Member mnisId='4821' dodsId=''&gt;"/>
          <w:id w:val="-413703533"/>
          <w:placeholder>
            <w:docPart w:val="E6977017EF9A41C2A153462A7179DED5"/>
          </w:placeholder>
          <w:richText/>
        </w:sdtPr>
        <w:sdtContent>
          <w:r w:rsidRPr="00E86F7E">
            <w:rPr>
              <w:b/>
            </w:rPr>
            <w:t>Felicity Buchan:</w:t>
          </w:r>
        </w:sdtContent>
      </w:sdt>
      <w:r>
        <w:t xml:space="preserve"> </w:t>
      </w:r>
      <w:r w:rsidR="00BD3B57">
        <w:t xml:space="preserve">Can </w:t>
      </w:r>
      <w:r>
        <w:t>I just bring in Alex?</w:t>
      </w:r>
      <w:r w:rsidR="00C006EE">
        <w:t xml:space="preserve"> </w:t>
      </w:r>
      <w:r>
        <w:t>Have you any thoughts on business rates?</w:t>
      </w:r>
      <w:r w:rsidR="00C006EE">
        <w:t xml:space="preserve"> </w:t>
      </w:r>
      <w:r>
        <w:t>It is a catch-all question.</w:t>
      </w:r>
      <w:r w:rsidR="00C006EE">
        <w:t xml:space="preserve"> </w:t>
      </w:r>
    </w:p>
    <w:p w:rsidR="00E86F7E" w:rsidP="00E86F7E">
      <w:pPr>
        <w:pStyle w:val="Answer"/>
      </w:pPr>
      <w:sdt>
        <w:sdtPr>
          <w:alias w:val="Witness"/>
          <w:id w:val="-473598766"/>
          <w:placeholder>
            <w:docPart w:val="DefaultPlaceholder_1082065158"/>
          </w:placeholder>
          <w:richText/>
        </w:sdtPr>
        <w:sdtContent>
          <w:r w:rsidRPr="00985AFB" w:rsidR="00985AFB">
            <w:rPr>
              <w:b/>
              <w:i/>
            </w:rPr>
            <w:t>Alex Cobham:</w:t>
          </w:r>
          <w:r w:rsidRPr="00E86F7E">
            <w:rPr>
              <w:b/>
            </w:rPr>
            <w:t xml:space="preserve"> </w:t>
          </w:r>
        </w:sdtContent>
      </w:sdt>
      <w:r w:rsidR="00BD3B57">
        <w:t xml:space="preserve">In </w:t>
      </w:r>
      <w:r>
        <w:t xml:space="preserve">general, moving towards something that reflects the value of land </w:t>
      </w:r>
      <w:r w:rsidR="000910EC">
        <w:t>makes a lot of sense but the real question on the business side is about the relative treatment of smaller domestic and larger international businesses. F</w:t>
      </w:r>
      <w:r>
        <w:t>ixing business rates can be a part of that at one end</w:t>
      </w:r>
      <w:r w:rsidR="00BD3B57">
        <w:t>,</w:t>
      </w:r>
      <w:r>
        <w:t xml:space="preserve"> but we cannot think that </w:t>
      </w:r>
      <w:r w:rsidR="000910EC">
        <w:t>will deal with the problem of multinationals profit shifting at the other end.</w:t>
      </w:r>
      <w:r w:rsidR="00C006EE">
        <w:t xml:space="preserve"> </w:t>
      </w:r>
      <w:r w:rsidR="000910EC">
        <w:t>Maybe it is part of the package</w:t>
      </w:r>
      <w:r w:rsidR="007957F4">
        <w:t>,</w:t>
      </w:r>
      <w:r w:rsidR="000910EC">
        <w:t xml:space="preserve"> but</w:t>
      </w:r>
      <w:r>
        <w:t xml:space="preserve"> it cannot be all we do.</w:t>
      </w:r>
    </w:p>
    <w:p w:rsidR="00E86F7E" w:rsidP="007957F4">
      <w:pPr>
        <w:pStyle w:val="Question"/>
      </w:pPr>
      <w:sdt>
        <w:sdtPr>
          <w:alias w:val="Member"/>
          <w:tag w:val="&lt;Member mnisId='4801' dodsId=''&gt;"/>
          <w:id w:val="-1291972895"/>
          <w:placeholder>
            <w:docPart w:val="DefaultPlaceholder_1082065158"/>
          </w:placeholder>
          <w:richText/>
        </w:sdtPr>
        <w:sdtContent>
          <w:r w:rsidRPr="00E86F7E">
            <w:rPr>
              <w:b/>
            </w:rPr>
            <w:t>Anthony Browne:</w:t>
          </w:r>
        </w:sdtContent>
      </w:sdt>
      <w:r>
        <w:t xml:space="preserve"> My questions will be about ta</w:t>
      </w:r>
      <w:r w:rsidR="000910EC">
        <w:t>x</w:t>
      </w:r>
      <w:r>
        <w:t xml:space="preserve"> strategy and certainty,</w:t>
      </w:r>
      <w:r w:rsidR="00BD3B57">
        <w:t xml:space="preserve"> </w:t>
      </w:r>
      <w:r w:rsidR="00BD3B57">
        <w:t>and in</w:t>
      </w:r>
      <w:r>
        <w:t xml:space="preserve"> particular</w:t>
      </w:r>
      <w:r w:rsidR="000910EC">
        <w:t xml:space="preserve"> the corporation tax roadmap</w:t>
      </w:r>
      <w:r w:rsidR="00BD3B57">
        <w:t>,</w:t>
      </w:r>
      <w:r w:rsidR="000910EC">
        <w:t xml:space="preserve"> which went down very well in 20</w:t>
      </w:r>
      <w:r w:rsidR="007957F4">
        <w:t>10</w:t>
      </w:r>
      <w:r w:rsidR="00BD3B57">
        <w:t>,</w:t>
      </w:r>
      <w:r w:rsidR="000910EC">
        <w:t xml:space="preserve"> and whether we should bring that back.</w:t>
      </w:r>
      <w:r>
        <w:t xml:space="preserve"> </w:t>
      </w:r>
      <w:r w:rsidR="000910EC">
        <w:t>Y</w:t>
      </w:r>
      <w:r>
        <w:t xml:space="preserve">ou touched earlier </w:t>
      </w:r>
      <w:r w:rsidR="00BD3B57">
        <w:t xml:space="preserve">on </w:t>
      </w:r>
      <w:r>
        <w:t>tax certainty being very im</w:t>
      </w:r>
      <w:r w:rsidR="000910EC">
        <w:t>portant</w:t>
      </w:r>
      <w:r>
        <w:t xml:space="preserve"> for </w:t>
      </w:r>
      <w:r w:rsidR="000910EC">
        <w:t>international</w:t>
      </w:r>
      <w:r>
        <w:t xml:space="preserve"> </w:t>
      </w:r>
      <w:r w:rsidR="000910EC">
        <w:t>competitiveness</w:t>
      </w:r>
      <w:r>
        <w:t>.</w:t>
      </w:r>
      <w:r w:rsidR="00C006EE">
        <w:t xml:space="preserve"> </w:t>
      </w:r>
      <w:r>
        <w:t xml:space="preserve">Are there other reasons </w:t>
      </w:r>
      <w:r w:rsidR="000910EC">
        <w:t>to bring in a corporation tax roadmap and set out a long-term strategy</w:t>
      </w:r>
      <w:r w:rsidR="007957F4">
        <w:t>,</w:t>
      </w:r>
      <w:r w:rsidR="000910EC">
        <w:t xml:space="preserve"> </w:t>
      </w:r>
      <w:r>
        <w:t>rather than tax policies being seen to be rather ad hoc</w:t>
      </w:r>
      <w:r w:rsidR="000910EC">
        <w:t>?</w:t>
      </w:r>
      <w:r w:rsidR="00C006EE">
        <w:t xml:space="preserve"> </w:t>
      </w:r>
      <w:r>
        <w:t>Annie, you talked about the importance of certainty.</w:t>
      </w:r>
      <w:r w:rsidR="00C006EE">
        <w:t xml:space="preserve"> </w:t>
      </w:r>
      <w:r>
        <w:t xml:space="preserve">What are the arguments </w:t>
      </w:r>
      <w:r w:rsidR="000910EC">
        <w:t xml:space="preserve">for a tax strategy or tax </w:t>
      </w:r>
      <w:r w:rsidR="00D42375">
        <w:t>roadmap</w:t>
      </w:r>
      <w:r w:rsidR="000910EC">
        <w:t xml:space="preserve"> </w:t>
      </w:r>
      <w:r>
        <w:t>other than certainty</w:t>
      </w:r>
      <w:r w:rsidR="000910EC">
        <w:t>?</w:t>
      </w:r>
    </w:p>
    <w:p w:rsidR="000910EC" w:rsidP="00E86F7E">
      <w:pPr>
        <w:pStyle w:val="Answer"/>
      </w:pPr>
      <w:sdt>
        <w:sdtPr>
          <w:alias w:val="Witness"/>
          <w:id w:val="2035994951"/>
          <w:placeholder>
            <w:docPart w:val="DefaultPlaceholder_1082065158"/>
          </w:placeholder>
          <w:richText/>
        </w:sdtPr>
        <w:sdtContent>
          <w:r w:rsidRPr="00985AFB" w:rsidR="00985AFB">
            <w:rPr>
              <w:b/>
              <w:i/>
            </w:rPr>
            <w:t>Annie Gascoyne:</w:t>
          </w:r>
          <w:r w:rsidRPr="00E86F7E" w:rsidR="00E86F7E">
            <w:rPr>
              <w:b/>
            </w:rPr>
            <w:t xml:space="preserve"> </w:t>
          </w:r>
        </w:sdtContent>
      </w:sdt>
      <w:r>
        <w:t>As I said, certainty</w:t>
      </w:r>
      <w:r w:rsidR="00E86F7E">
        <w:t xml:space="preserve"> is a really important part of </w:t>
      </w:r>
      <w:r>
        <w:t>a compe</w:t>
      </w:r>
      <w:r w:rsidR="00D42375">
        <w:t>ti</w:t>
      </w:r>
      <w:r>
        <w:t xml:space="preserve">tive </w:t>
      </w:r>
      <w:r w:rsidR="00E86F7E">
        <w:t>tax syste</w:t>
      </w:r>
      <w:r>
        <w:t>m,</w:t>
      </w:r>
      <w:r w:rsidR="00E86F7E">
        <w:t xml:space="preserve"> not only for attracting international investment but </w:t>
      </w:r>
      <w:r w:rsidR="00BD3B57">
        <w:t>for</w:t>
      </w:r>
      <w:r w:rsidR="00E86F7E">
        <w:t xml:space="preserve"> business planning and thinking about </w:t>
      </w:r>
      <w:r>
        <w:t>investment decisions.</w:t>
      </w:r>
      <w:r w:rsidR="00C006EE">
        <w:t xml:space="preserve"> </w:t>
      </w:r>
      <w:r>
        <w:t>You have to think about</w:t>
      </w:r>
      <w:r w:rsidR="00E86F7E">
        <w:t xml:space="preserve"> the way companies operate</w:t>
      </w:r>
      <w:r w:rsidR="00BD3B57">
        <w:t xml:space="preserve">. </w:t>
      </w:r>
      <w:r w:rsidR="00B7267D">
        <w:t>For</w:t>
      </w:r>
      <w:r w:rsidR="00BD3B57">
        <w:t xml:space="preserve"> </w:t>
      </w:r>
      <w:r w:rsidR="00E86F7E">
        <w:t>the</w:t>
      </w:r>
      <w:r>
        <w:t>ir five-year strategy</w:t>
      </w:r>
      <w:r w:rsidR="00BD3B57">
        <w:t xml:space="preserve"> and</w:t>
      </w:r>
      <w:r>
        <w:t xml:space="preserve"> their investment </w:t>
      </w:r>
      <w:r w:rsidR="00D42375">
        <w:t>decisions</w:t>
      </w:r>
      <w:r>
        <w:t xml:space="preserve"> going forward</w:t>
      </w:r>
      <w:r w:rsidR="00BD3B57">
        <w:t xml:space="preserve">, they </w:t>
      </w:r>
      <w:r>
        <w:t>think about what the central scenario is.</w:t>
      </w:r>
      <w:r w:rsidR="00C006EE">
        <w:t xml:space="preserve"> </w:t>
      </w:r>
      <w:r w:rsidR="00E86F7E">
        <w:t>When we have a tax roadmap</w:t>
      </w:r>
      <w:r>
        <w:t>, it is really useful.</w:t>
      </w:r>
      <w:r w:rsidR="00C006EE">
        <w:t xml:space="preserve"> </w:t>
      </w:r>
      <w:r w:rsidR="00B7267D">
        <w:t xml:space="preserve">It </w:t>
      </w:r>
      <w:r>
        <w:t>needs to be</w:t>
      </w:r>
      <w:r w:rsidR="00E86F7E">
        <w:t xml:space="preserve"> both specific </w:t>
      </w:r>
      <w:r w:rsidR="00B7267D">
        <w:t xml:space="preserve">and </w:t>
      </w:r>
      <w:r w:rsidR="00E86F7E">
        <w:t>realistic for firms to be able to buy into it and</w:t>
      </w:r>
      <w:r>
        <w:t xml:space="preserve"> </w:t>
      </w:r>
      <w:r w:rsidR="00D42375">
        <w:t>p</w:t>
      </w:r>
      <w:r w:rsidR="00E86F7E">
        <w:t xml:space="preserve">lan that into their investment decisions. </w:t>
      </w:r>
    </w:p>
    <w:p w:rsidR="000910EC" w:rsidP="00E86F7E">
      <w:pPr>
        <w:pStyle w:val="Answer"/>
      </w:pPr>
      <w:r>
        <w:t xml:space="preserve">The other area </w:t>
      </w:r>
      <w:r w:rsidR="00B7267D">
        <w:t xml:space="preserve">is </w:t>
      </w:r>
      <w:r>
        <w:t>a broader tax roadmap</w:t>
      </w:r>
      <w:r w:rsidR="00B7267D">
        <w:t>.</w:t>
      </w:r>
      <w:r>
        <w:t xml:space="preserve"> </w:t>
      </w:r>
      <w:r w:rsidR="00B7267D">
        <w:t xml:space="preserve">We </w:t>
      </w:r>
      <w:r>
        <w:t xml:space="preserve">have </w:t>
      </w:r>
      <w:r w:rsidR="00D42375">
        <w:t>had</w:t>
      </w:r>
      <w:r>
        <w:t xml:space="preserve"> </w:t>
      </w:r>
      <w:r>
        <w:t>a very specific corporation tax roadmap</w:t>
      </w:r>
      <w:r w:rsidR="00D42375">
        <w:t xml:space="preserve">. </w:t>
      </w:r>
      <w:r w:rsidR="00B7267D">
        <w:t xml:space="preserve">That </w:t>
      </w:r>
      <w:r>
        <w:t xml:space="preserve">is </w:t>
      </w:r>
      <w:r>
        <w:t>useful</w:t>
      </w:r>
      <w:r>
        <w:t xml:space="preserve"> </w:t>
      </w:r>
      <w:r>
        <w:t>but i</w:t>
      </w:r>
      <w:r>
        <w:t xml:space="preserve">t might also be useful </w:t>
      </w:r>
      <w:r>
        <w:t xml:space="preserve">to have a broader tax </w:t>
      </w:r>
      <w:r w:rsidR="00D42375">
        <w:t>roadmap</w:t>
      </w:r>
      <w:r>
        <w:t xml:space="preserve"> that starts to indicate </w:t>
      </w:r>
      <w:r>
        <w:t xml:space="preserve">where the Government </w:t>
      </w:r>
      <w:r w:rsidR="00B7267D">
        <w:t>are</w:t>
      </w:r>
      <w:r>
        <w:t xml:space="preserve"> likely to look at future tax reform</w:t>
      </w:r>
      <w:r>
        <w:t>.</w:t>
      </w:r>
      <w:r w:rsidR="00C006EE">
        <w:t xml:space="preserve"> </w:t>
      </w:r>
      <w:r>
        <w:t xml:space="preserve">One area of that is thinking about </w:t>
      </w:r>
      <w:r>
        <w:t xml:space="preserve">how the tax system </w:t>
      </w:r>
      <w:r>
        <w:t>support</w:t>
      </w:r>
      <w:r w:rsidR="00D42375">
        <w:t>s</w:t>
      </w:r>
      <w:r>
        <w:t xml:space="preserve"> and delivers net zero</w:t>
      </w:r>
      <w:r w:rsidR="00B7267D">
        <w:t>,</w:t>
      </w:r>
      <w:r>
        <w:t xml:space="preserve"> </w:t>
      </w:r>
      <w:r>
        <w:t>and what things within the tax system need to be looked at to achieve that. T</w:t>
      </w:r>
      <w:r>
        <w:t xml:space="preserve">he tax roadmap </w:t>
      </w:r>
      <w:r>
        <w:t xml:space="preserve">also </w:t>
      </w:r>
      <w:r>
        <w:t>needs to have regard to the broader fiscal stra</w:t>
      </w:r>
      <w:r>
        <w:t>teg</w:t>
      </w:r>
      <w:r>
        <w:t>y</w:t>
      </w:r>
      <w:r w:rsidR="00B7267D">
        <w:t>,</w:t>
      </w:r>
      <w:r>
        <w:t xml:space="preserve"> which, at the moment, is somewhat uncertain because of the</w:t>
      </w:r>
      <w:r>
        <w:t xml:space="preserve"> impact of the pandemic</w:t>
      </w:r>
      <w:r>
        <w:t>.</w:t>
      </w:r>
    </w:p>
    <w:p w:rsidR="00E86F7E" w:rsidP="00E86F7E">
      <w:pPr>
        <w:pStyle w:val="Answer"/>
      </w:pPr>
      <w:r>
        <w:t xml:space="preserve">A tax roadmap that perhaps </w:t>
      </w:r>
      <w:r>
        <w:t>lear</w:t>
      </w:r>
      <w:r>
        <w:t>n</w:t>
      </w:r>
      <w:r>
        <w:t>s the valuable lessons from the one we had</w:t>
      </w:r>
      <w:r w:rsidR="00C6532A">
        <w:t>,</w:t>
      </w:r>
      <w:r>
        <w:t xml:space="preserve"> </w:t>
      </w:r>
      <w:r>
        <w:t xml:space="preserve">but perhaps </w:t>
      </w:r>
      <w:r w:rsidR="00B7267D">
        <w:t>goes</w:t>
      </w:r>
      <w:r>
        <w:t xml:space="preserve"> even broader</w:t>
      </w:r>
      <w:r w:rsidR="00C6532A">
        <w:t>,</w:t>
      </w:r>
      <w:r>
        <w:t xml:space="preserve"> starts to give</w:t>
      </w:r>
      <w:r>
        <w:t xml:space="preserve"> an indication</w:t>
      </w:r>
      <w:r w:rsidR="00D052A9">
        <w:t>,</w:t>
      </w:r>
      <w:r>
        <w:t xml:space="preserve"> also to wider society</w:t>
      </w:r>
      <w:r w:rsidR="00D052A9">
        <w:t>,</w:t>
      </w:r>
      <w:r>
        <w:t xml:space="preserve"> about the sorts of areas that we beli</w:t>
      </w:r>
      <w:r>
        <w:t>e</w:t>
      </w:r>
      <w:r>
        <w:t>ve are the right places</w:t>
      </w:r>
      <w:r w:rsidR="00422284">
        <w:t xml:space="preserve"> to tax and raise revenue in order to fund vital</w:t>
      </w:r>
      <w:r>
        <w:t xml:space="preserve"> public services</w:t>
      </w:r>
      <w:r w:rsidR="00422284">
        <w:t xml:space="preserve">. </w:t>
      </w:r>
      <w:r w:rsidR="00C6532A">
        <w:t xml:space="preserve">It </w:t>
      </w:r>
      <w:r>
        <w:t xml:space="preserve">also </w:t>
      </w:r>
      <w:r w:rsidR="00422284">
        <w:t>helps Government</w:t>
      </w:r>
      <w:r w:rsidR="00D42375">
        <w:t xml:space="preserve"> to</w:t>
      </w:r>
      <w:r w:rsidR="00422284">
        <w:t xml:space="preserve"> plan</w:t>
      </w:r>
      <w:r>
        <w:t xml:space="preserve"> that little bit better</w:t>
      </w:r>
      <w:r w:rsidR="00422284">
        <w:t xml:space="preserve"> in terms of</w:t>
      </w:r>
      <w:r>
        <w:t xml:space="preserve"> thinking about </w:t>
      </w:r>
      <w:r w:rsidR="00422284">
        <w:t>where those revenues are going to</w:t>
      </w:r>
      <w:r>
        <w:t xml:space="preserve"> come from in the future.</w:t>
      </w:r>
    </w:p>
    <w:p w:rsidR="00E86F7E" w:rsidP="00E86F7E">
      <w:pPr>
        <w:pStyle w:val="Question"/>
      </w:pPr>
      <w:sdt>
        <w:sdtPr>
          <w:alias w:val="Member"/>
          <w:tag w:val="&lt;Member mnisId='4801' dodsId=''&gt;"/>
          <w:id w:val="-380252728"/>
          <w:placeholder>
            <w:docPart w:val="DefaultPlaceholder_1082065158"/>
          </w:placeholder>
          <w:richText/>
        </w:sdtPr>
        <w:sdtContent>
          <w:r w:rsidRPr="00E86F7E">
            <w:rPr>
              <w:b/>
            </w:rPr>
            <w:t>Anthony Browne:</w:t>
          </w:r>
        </w:sdtContent>
      </w:sdt>
      <w:r>
        <w:t xml:space="preserve"> </w:t>
      </w:r>
      <w:r w:rsidR="00422284">
        <w:t>You said it needs to be specific but realistic.</w:t>
      </w:r>
      <w:r w:rsidR="00C006EE">
        <w:t xml:space="preserve"> </w:t>
      </w:r>
      <w:r>
        <w:t>How specific does it need to be? You could not expect</w:t>
      </w:r>
      <w:r w:rsidR="00422284">
        <w:t xml:space="preserve"> </w:t>
      </w:r>
      <w:r>
        <w:t xml:space="preserve">the Chancellor to set out </w:t>
      </w:r>
      <w:r w:rsidR="00422284">
        <w:t xml:space="preserve">exactly what tax changes there are going to be in future </w:t>
      </w:r>
      <w:r w:rsidR="009A70E1">
        <w:t>Budgets</w:t>
      </w:r>
      <w:r w:rsidR="00422284">
        <w:t>.</w:t>
      </w:r>
      <w:r w:rsidR="00C006EE">
        <w:t xml:space="preserve"> </w:t>
      </w:r>
      <w:r w:rsidR="00422284">
        <w:t>Presumably it has to be at</w:t>
      </w:r>
      <w:r>
        <w:t xml:space="preserve"> a certain high level.</w:t>
      </w:r>
    </w:p>
    <w:p w:rsidR="00E86F7E" w:rsidP="00E86F7E">
      <w:pPr>
        <w:pStyle w:val="Answer"/>
      </w:pPr>
      <w:sdt>
        <w:sdtPr>
          <w:alias w:val="Witness"/>
          <w:id w:val="-1797441055"/>
          <w:placeholder>
            <w:docPart w:val="DefaultPlaceholder_1082065158"/>
          </w:placeholder>
          <w:richText/>
        </w:sdtPr>
        <w:sdtContent>
          <w:r w:rsidRPr="00985AFB" w:rsidR="00985AFB">
            <w:rPr>
              <w:b/>
              <w:i/>
            </w:rPr>
            <w:t>Annie Gascoyne:</w:t>
          </w:r>
          <w:r w:rsidRPr="00E86F7E">
            <w:rPr>
              <w:b/>
            </w:rPr>
            <w:t xml:space="preserve"> </w:t>
          </w:r>
        </w:sdtContent>
      </w:sdt>
      <w:r w:rsidR="00422284">
        <w:t>Yes</w:t>
      </w:r>
      <w:r w:rsidR="009A70E1">
        <w:t>,</w:t>
      </w:r>
      <w:r w:rsidR="00C006EE">
        <w:t xml:space="preserve"> </w:t>
      </w:r>
      <w:r w:rsidR="009A70E1">
        <w:t xml:space="preserve">there </w:t>
      </w:r>
      <w:r>
        <w:t xml:space="preserve">are principles. </w:t>
      </w:r>
      <w:r w:rsidR="00422284">
        <w:t>Take</w:t>
      </w:r>
      <w:r>
        <w:t xml:space="preserve"> corporation tax</w:t>
      </w:r>
      <w:r w:rsidR="00422284">
        <w:t xml:space="preserve"> as the clear and obvious examples of where we have had a roadmap before.</w:t>
      </w:r>
      <w:r w:rsidR="00C006EE">
        <w:t xml:space="preserve"> </w:t>
      </w:r>
      <w:r w:rsidR="00422284">
        <w:t>W</w:t>
      </w:r>
      <w:r>
        <w:t>hat are the principles of what we want that tax system to achieve</w:t>
      </w:r>
      <w:r w:rsidR="00422284">
        <w:t>?</w:t>
      </w:r>
      <w:r w:rsidR="00C006EE">
        <w:t xml:space="preserve"> </w:t>
      </w:r>
      <w:r w:rsidR="00422284">
        <w:t>That</w:t>
      </w:r>
      <w:r>
        <w:t xml:space="preserve"> is useful</w:t>
      </w:r>
      <w:r w:rsidR="00422284">
        <w:t>.</w:t>
      </w:r>
      <w:r w:rsidR="00C006EE">
        <w:t xml:space="preserve"> </w:t>
      </w:r>
      <w:r w:rsidR="00422284">
        <w:t>It is useful where the Government can provide clarity over the future progress o</w:t>
      </w:r>
      <w:r w:rsidR="00D42375">
        <w:t>f</w:t>
      </w:r>
      <w:r w:rsidR="00422284">
        <w:t xml:space="preserve"> rates or, indeed,</w:t>
      </w:r>
      <w:r>
        <w:t xml:space="preserve"> where decisions on rates are going</w:t>
      </w:r>
      <w:r w:rsidR="00422284">
        <w:t xml:space="preserve"> </w:t>
      </w:r>
      <w:r>
        <w:t>to be mad</w:t>
      </w:r>
      <w:r w:rsidR="00422284">
        <w:t>e.</w:t>
      </w:r>
      <w:r w:rsidR="00C006EE">
        <w:t xml:space="preserve"> </w:t>
      </w:r>
      <w:r w:rsidR="00422284">
        <w:t>If you look across other elements of the tax system, for example,</w:t>
      </w:r>
      <w:r>
        <w:t xml:space="preserve"> there are instances </w:t>
      </w:r>
      <w:r w:rsidR="00422284">
        <w:t>where</w:t>
      </w:r>
      <w:r>
        <w:t xml:space="preserve"> Government </w:t>
      </w:r>
      <w:r w:rsidR="009A70E1">
        <w:t>have</w:t>
      </w:r>
      <w:r>
        <w:t xml:space="preserve"> provided</w:t>
      </w:r>
      <w:r w:rsidR="00422284">
        <w:t xml:space="preserve"> a</w:t>
      </w:r>
      <w:r w:rsidR="009A70E1">
        <w:t>n</w:t>
      </w:r>
      <w:r>
        <w:t xml:space="preserve"> </w:t>
      </w:r>
      <w:r w:rsidR="009A70E1">
        <w:t xml:space="preserve">indication </w:t>
      </w:r>
      <w:r>
        <w:t>two</w:t>
      </w:r>
      <w:r w:rsidR="009A70E1">
        <w:t xml:space="preserve"> </w:t>
      </w:r>
      <w:r>
        <w:t>years</w:t>
      </w:r>
      <w:r w:rsidR="009A70E1">
        <w:t xml:space="preserve"> </w:t>
      </w:r>
      <w:r>
        <w:t>in</w:t>
      </w:r>
      <w:r w:rsidR="009A70E1">
        <w:t xml:space="preserve"> </w:t>
      </w:r>
      <w:r>
        <w:t>advance of where tax rates are going</w:t>
      </w:r>
      <w:r w:rsidR="00422284">
        <w:t xml:space="preserve"> </w:t>
      </w:r>
      <w:r>
        <w:t>to be</w:t>
      </w:r>
      <w:r w:rsidR="00422284">
        <w:t>.</w:t>
      </w:r>
      <w:r w:rsidR="00C006EE">
        <w:t xml:space="preserve"> </w:t>
      </w:r>
      <w:r w:rsidR="00422284">
        <w:t xml:space="preserve">For example, the carbon price law is one where </w:t>
      </w:r>
      <w:r w:rsidR="00D42375">
        <w:t xml:space="preserve">Government </w:t>
      </w:r>
      <w:r w:rsidR="00422284">
        <w:t xml:space="preserve">give indicative rates two years in advance and </w:t>
      </w:r>
      <w:r>
        <w:t>then set t</w:t>
      </w:r>
      <w:r w:rsidR="00D42375">
        <w:t>h</w:t>
      </w:r>
      <w:r>
        <w:t>em</w:t>
      </w:r>
      <w:r w:rsidR="009A70E1">
        <w:t>.</w:t>
      </w:r>
      <w:r w:rsidR="00D42375">
        <w:t xml:space="preserve"> </w:t>
      </w:r>
      <w:r w:rsidR="009A70E1">
        <w:t xml:space="preserve">That </w:t>
      </w:r>
      <w:r w:rsidR="00D42375">
        <w:t>is really useful</w:t>
      </w:r>
      <w:r>
        <w:t>.</w:t>
      </w:r>
    </w:p>
    <w:p w:rsidR="00E86F7E" w:rsidP="00E86F7E">
      <w:pPr>
        <w:pStyle w:val="Question"/>
      </w:pPr>
      <w:sdt>
        <w:sdtPr>
          <w:alias w:val="Member"/>
          <w:tag w:val="&lt;Member mnisId='4801' dodsId=''&gt;"/>
          <w:id w:val="-1404524311"/>
          <w:placeholder>
            <w:docPart w:val="DefaultPlaceholder_1082065158"/>
          </w:placeholder>
          <w:richText/>
        </w:sdtPr>
        <w:sdtContent>
          <w:r w:rsidRPr="00E86F7E">
            <w:rPr>
              <w:b/>
            </w:rPr>
            <w:t>Anthony Browne:</w:t>
          </w:r>
        </w:sdtContent>
      </w:sdt>
      <w:r>
        <w:t xml:space="preserve"> You would prefer to see </w:t>
      </w:r>
      <w:r w:rsidR="00422284">
        <w:t>f</w:t>
      </w:r>
      <w:r>
        <w:t>ive years</w:t>
      </w:r>
      <w:r w:rsidR="00422284">
        <w:t xml:space="preserve"> generally, from what you are saying.</w:t>
      </w:r>
      <w:r w:rsidR="00C006EE">
        <w:t xml:space="preserve"> </w:t>
      </w:r>
    </w:p>
    <w:p w:rsidR="00E86F7E" w:rsidP="00E86F7E">
      <w:pPr>
        <w:pStyle w:val="Answer"/>
      </w:pPr>
      <w:sdt>
        <w:sdtPr>
          <w:alias w:val="Witness"/>
          <w:id w:val="701289525"/>
          <w:placeholder>
            <w:docPart w:val="DefaultPlaceholder_1082065158"/>
          </w:placeholder>
          <w:richText/>
        </w:sdtPr>
        <w:sdtContent>
          <w:r w:rsidRPr="00985AFB" w:rsidR="00985AFB">
            <w:rPr>
              <w:b/>
              <w:i/>
            </w:rPr>
            <w:t>Annie G</w:t>
          </w:r>
          <w:r w:rsidRPr="009A70E1" w:rsidR="00985AFB">
            <w:rPr>
              <w:b/>
              <w:i/>
            </w:rPr>
            <w:t>ascoyne:</w:t>
          </w:r>
          <w:r w:rsidRPr="009A70E1">
            <w:rPr>
              <w:b/>
            </w:rPr>
            <w:t xml:space="preserve"> </w:t>
          </w:r>
        </w:sdtContent>
      </w:sdt>
      <w:r w:rsidRPr="009A70E1" w:rsidR="00422284">
        <w:t>Yes.</w:t>
      </w:r>
      <w:r w:rsidRPr="009A70E1" w:rsidR="00C006EE">
        <w:t xml:space="preserve"> </w:t>
      </w:r>
      <w:r w:rsidRPr="009A70E1" w:rsidR="00422284">
        <w:t>Rates is a useful area</w:t>
      </w:r>
      <w:r w:rsidR="00EC432D">
        <w:t>,</w:t>
      </w:r>
      <w:r w:rsidRPr="009A70E1" w:rsidR="00422284">
        <w:t xml:space="preserve"> as well as those broad </w:t>
      </w:r>
      <w:r w:rsidRPr="009A70E1" w:rsidR="00D42375">
        <w:t>p</w:t>
      </w:r>
      <w:r w:rsidRPr="009A70E1" w:rsidR="00422284">
        <w:t>rincip</w:t>
      </w:r>
      <w:r w:rsidRPr="009A70E1" w:rsidR="00D42375">
        <w:t>le</w:t>
      </w:r>
      <w:r w:rsidRPr="009A70E1" w:rsidR="009A70E1">
        <w:t>s</w:t>
      </w:r>
      <w:r w:rsidR="00422284">
        <w:t>.</w:t>
      </w:r>
    </w:p>
    <w:p w:rsidR="00E86F7E" w:rsidP="00E86F7E">
      <w:pPr>
        <w:pStyle w:val="Question"/>
      </w:pPr>
      <w:sdt>
        <w:sdtPr>
          <w:alias w:val="Member"/>
          <w:tag w:val="&lt;Member mnisId='4801' dodsId=''&gt;"/>
          <w:id w:val="1269586994"/>
          <w:placeholder>
            <w:docPart w:val="DefaultPlaceholder_1082065158"/>
          </w:placeholder>
          <w:richText/>
        </w:sdtPr>
        <w:sdtContent>
          <w:r w:rsidRPr="00E86F7E">
            <w:rPr>
              <w:b/>
            </w:rPr>
            <w:t>Anthony Browne:</w:t>
          </w:r>
        </w:sdtContent>
      </w:sdt>
      <w:r w:rsidR="00C006EE">
        <w:t xml:space="preserve"> </w:t>
      </w:r>
      <w:r>
        <w:t>Chris, would you</w:t>
      </w:r>
      <w:r w:rsidR="00422284">
        <w:t xml:space="preserve"> like to see another corporation tax roadmap?</w:t>
      </w:r>
      <w:r w:rsidR="00C006EE">
        <w:t xml:space="preserve"> </w:t>
      </w:r>
      <w:r w:rsidR="00422284">
        <w:t>What would you like to see in it that would actually make</w:t>
      </w:r>
      <w:r>
        <w:t xml:space="preserve"> a real difference to business</w:t>
      </w:r>
      <w:r w:rsidR="00422284">
        <w:t>?</w:t>
      </w:r>
    </w:p>
    <w:p w:rsidR="00422284" w:rsidP="00E86F7E">
      <w:pPr>
        <w:pStyle w:val="Answer"/>
      </w:pPr>
      <w:sdt>
        <w:sdtPr>
          <w:alias w:val="Witness"/>
          <w:id w:val="-226683537"/>
          <w:placeholder>
            <w:docPart w:val="DefaultPlaceholder_1082065158"/>
          </w:placeholder>
          <w:richText/>
        </w:sdtPr>
        <w:sdtContent>
          <w:r w:rsidRPr="00985AFB" w:rsidR="00985AFB">
            <w:rPr>
              <w:b/>
              <w:i/>
            </w:rPr>
            <w:t>Chris Sanger:</w:t>
          </w:r>
          <w:r w:rsidRPr="00E86F7E" w:rsidR="00E86F7E">
            <w:rPr>
              <w:b/>
            </w:rPr>
            <w:t xml:space="preserve"> </w:t>
          </w:r>
        </w:sdtContent>
      </w:sdt>
      <w:r w:rsidR="00E86F7E">
        <w:t xml:space="preserve">I </w:t>
      </w:r>
      <w:r>
        <w:t xml:space="preserve">really </w:t>
      </w:r>
      <w:r w:rsidR="00E86F7E">
        <w:t xml:space="preserve">would like to </w:t>
      </w:r>
      <w:r>
        <w:t>see a corporate tax roadmap.</w:t>
      </w:r>
      <w:r w:rsidR="00C006EE">
        <w:t xml:space="preserve"> </w:t>
      </w:r>
      <w:r>
        <w:t xml:space="preserve">That was very successful </w:t>
      </w:r>
      <w:r w:rsidR="00D42375">
        <w:t>in</w:t>
      </w:r>
      <w:r>
        <w:t xml:space="preserve"> the 2010 era because we were</w:t>
      </w:r>
      <w:r w:rsidR="00E86F7E">
        <w:t xml:space="preserve"> partway through a longer</w:t>
      </w:r>
      <w:r>
        <w:t>-</w:t>
      </w:r>
      <w:r w:rsidR="00E86F7E">
        <w:t xml:space="preserve">term transition to being a truly territorial regime and one that had a competitive tax rate. </w:t>
      </w:r>
      <w:r w:rsidR="009A70E1">
        <w:t xml:space="preserve">Those </w:t>
      </w:r>
      <w:r w:rsidR="00E86F7E">
        <w:t xml:space="preserve">types of things lend themselves to being </w:t>
      </w:r>
      <w:r>
        <w:t>included in this type of roadmap</w:t>
      </w:r>
      <w:r w:rsidR="002E6984">
        <w:t xml:space="preserve">, </w:t>
      </w:r>
      <w:r w:rsidR="009A70E1">
        <w:t>such as saying</w:t>
      </w:r>
      <w:r>
        <w:t xml:space="preserve">, “We believe that businesses should get a </w:t>
      </w:r>
      <w:r w:rsidR="00E86F7E">
        <w:t>tax deduction for every legitimate amount of expense</w:t>
      </w:r>
      <w:r>
        <w:t xml:space="preserve"> and that we should get rid of areas where there is no tax </w:t>
      </w:r>
      <w:r w:rsidR="00D42375">
        <w:t>relief</w:t>
      </w:r>
      <w:r>
        <w:t>.</w:t>
      </w:r>
      <w:r w:rsidR="00C006EE">
        <w:t xml:space="preserve"> </w:t>
      </w:r>
      <w:r>
        <w:t>W</w:t>
      </w:r>
      <w:r w:rsidR="00E86F7E">
        <w:t xml:space="preserve">e believe that we should have a tax </w:t>
      </w:r>
      <w:r>
        <w:t>regime</w:t>
      </w:r>
      <w:r w:rsidR="00E86F7E">
        <w:t xml:space="preserve"> that is competitive</w:t>
      </w:r>
      <w:r>
        <w:t xml:space="preserve"> and</w:t>
      </w:r>
      <w:r w:rsidR="00E86F7E">
        <w:t xml:space="preserve"> that should have a rate </w:t>
      </w:r>
      <w:r>
        <w:t>competitive within the G20</w:t>
      </w:r>
      <w:r w:rsidR="009A70E1">
        <w:t>”.</w:t>
      </w:r>
      <w:r>
        <w:t xml:space="preserve"> </w:t>
      </w:r>
      <w:r w:rsidR="009A70E1">
        <w:t xml:space="preserve">Those are the </w:t>
      </w:r>
      <w:r w:rsidR="00E86F7E">
        <w:t xml:space="preserve">ones I have mentioned. </w:t>
      </w:r>
    </w:p>
    <w:p w:rsidR="009A70E1" w:rsidP="00E86F7E">
      <w:pPr>
        <w:pStyle w:val="Answer"/>
      </w:pPr>
      <w:r>
        <w:t xml:space="preserve">I would </w:t>
      </w:r>
      <w:r w:rsidR="00422284">
        <w:t>contrast the corporate tax roadmap with the one that</w:t>
      </w:r>
      <w:r>
        <w:t xml:space="preserve"> </w:t>
      </w:r>
      <w:r w:rsidR="00422284">
        <w:t>came after it</w:t>
      </w:r>
      <w:r>
        <w:t>,</w:t>
      </w:r>
      <w:r w:rsidR="00422284">
        <w:t xml:space="preserve"> which was </w:t>
      </w:r>
      <w:r>
        <w:t xml:space="preserve">a business tax </w:t>
      </w:r>
      <w:r>
        <w:t>roadmap.</w:t>
      </w:r>
      <w:r>
        <w:t xml:space="preserve"> </w:t>
      </w:r>
      <w:r>
        <w:t>That</w:t>
      </w:r>
      <w:r>
        <w:t xml:space="preserve"> sough</w:t>
      </w:r>
      <w:r w:rsidR="002E6984">
        <w:t>t</w:t>
      </w:r>
      <w:r>
        <w:t xml:space="preserve"> </w:t>
      </w:r>
      <w:r w:rsidR="00422284">
        <w:t>to get close to what Annie is mentioning there.</w:t>
      </w:r>
      <w:r w:rsidR="00C006EE">
        <w:t xml:space="preserve"> </w:t>
      </w:r>
      <w:r w:rsidR="00422284">
        <w:t>T</w:t>
      </w:r>
      <w:r>
        <w:t>o my mind</w:t>
      </w:r>
      <w:r w:rsidR="00422284">
        <w:t xml:space="preserve">, that was much more of a travel journal, if you like, about what had happened in the past </w:t>
      </w:r>
      <w:r>
        <w:t xml:space="preserve">rather than </w:t>
      </w:r>
      <w:r w:rsidR="00422284">
        <w:t>a</w:t>
      </w:r>
      <w:r>
        <w:t xml:space="preserve"> roadmap </w:t>
      </w:r>
      <w:r w:rsidR="00422284">
        <w:t>for</w:t>
      </w:r>
      <w:r>
        <w:t xml:space="preserve"> the future</w:t>
      </w:r>
      <w:r w:rsidR="00422284">
        <w:t>.</w:t>
      </w:r>
      <w:r w:rsidR="00C006EE">
        <w:t xml:space="preserve"> </w:t>
      </w:r>
      <w:r w:rsidR="00422284">
        <w:t>I</w:t>
      </w:r>
      <w:r>
        <w:t xml:space="preserve">t </w:t>
      </w:r>
      <w:r w:rsidR="00422284">
        <w:t>is</w:t>
      </w:r>
      <w:r w:rsidR="002E6984">
        <w:t xml:space="preserve"> </w:t>
      </w:r>
      <w:r>
        <w:t xml:space="preserve">really trying to make sure </w:t>
      </w:r>
      <w:r w:rsidR="00422284">
        <w:t xml:space="preserve">that the future roadmap that Government produce </w:t>
      </w:r>
      <w:r>
        <w:t xml:space="preserve">would set out those clear criteria </w:t>
      </w:r>
      <w:r w:rsidR="00422284">
        <w:t xml:space="preserve">about how </w:t>
      </w:r>
      <w:r>
        <w:t>they</w:t>
      </w:r>
      <w:r w:rsidR="00422284">
        <w:t xml:space="preserve"> </w:t>
      </w:r>
      <w:r>
        <w:t>are</w:t>
      </w:r>
      <w:r w:rsidR="00422284">
        <w:t xml:space="preserve"> going to make those </w:t>
      </w:r>
      <w:r w:rsidR="002E6984">
        <w:t>judgments</w:t>
      </w:r>
      <w:r>
        <w:t xml:space="preserve">. </w:t>
      </w:r>
    </w:p>
    <w:p w:rsidR="00E86F7E" w:rsidP="00E86F7E">
      <w:pPr>
        <w:pStyle w:val="Answer"/>
      </w:pPr>
      <w:r>
        <w:t>You are absolutely right</w:t>
      </w:r>
      <w:r w:rsidR="009A70E1">
        <w:t>:</w:t>
      </w:r>
      <w:r>
        <w:t xml:space="preserve"> </w:t>
      </w:r>
      <w:r w:rsidR="009A70E1">
        <w:t xml:space="preserve">it </w:t>
      </w:r>
      <w:r>
        <w:t xml:space="preserve">is not right to </w:t>
      </w:r>
      <w:r w:rsidR="00422284">
        <w:t>ask the Chancellor to set something in stone</w:t>
      </w:r>
      <w:r w:rsidR="009A70E1">
        <w:t>,</w:t>
      </w:r>
      <w:r w:rsidR="00422284">
        <w:t xml:space="preserve"> but set</w:t>
      </w:r>
      <w:r>
        <w:t xml:space="preserve"> a sense of direction</w:t>
      </w:r>
      <w:r w:rsidR="00422284">
        <w:t>.</w:t>
      </w:r>
      <w:r w:rsidR="00C006EE">
        <w:t xml:space="preserve"> </w:t>
      </w:r>
      <w:r w:rsidR="00422284">
        <w:t xml:space="preserve">A stability of direction is what is needed by </w:t>
      </w:r>
      <w:r>
        <w:t xml:space="preserve">companies when they are looking to invest and that is something that can be included in a roadmap. </w:t>
      </w:r>
      <w:r w:rsidR="00422284">
        <w:t>Indeed, o</w:t>
      </w:r>
      <w:r>
        <w:t>ne that</w:t>
      </w:r>
      <w:r w:rsidR="00422284">
        <w:t xml:space="preserve"> applies to the end of the Parliament is good but one that</w:t>
      </w:r>
      <w:r>
        <w:t xml:space="preserve"> also sets the aspirations </w:t>
      </w:r>
      <w:r w:rsidR="00422284">
        <w:t xml:space="preserve">ready to be included </w:t>
      </w:r>
      <w:r w:rsidR="009A70E1">
        <w:t xml:space="preserve">in manifestos </w:t>
      </w:r>
      <w:r w:rsidR="00422284">
        <w:t xml:space="preserve">post one Parliament is also very </w:t>
      </w:r>
      <w:r w:rsidR="002E6984">
        <w:t>helpful</w:t>
      </w:r>
      <w:r w:rsidR="00422284">
        <w:t>.</w:t>
      </w:r>
      <w:r w:rsidR="00C006EE">
        <w:t xml:space="preserve"> </w:t>
      </w:r>
    </w:p>
    <w:p w:rsidR="00E86F7E" w:rsidP="00E86F7E">
      <w:pPr>
        <w:pStyle w:val="Question"/>
      </w:pPr>
      <w:sdt>
        <w:sdtPr>
          <w:alias w:val="Member"/>
          <w:tag w:val="&lt;Member mnisId='4801' dodsId=''&gt;"/>
          <w:id w:val="1666130203"/>
          <w:placeholder>
            <w:docPart w:val="DefaultPlaceholder_1082065158"/>
          </w:placeholder>
          <w:richText/>
        </w:sdtPr>
        <w:sdtContent>
          <w:r w:rsidRPr="00E86F7E">
            <w:rPr>
              <w:b/>
            </w:rPr>
            <w:t>Anthony Browne:</w:t>
          </w:r>
        </w:sdtContent>
      </w:sdt>
      <w:r>
        <w:t xml:space="preserve"> </w:t>
      </w:r>
      <w:r w:rsidR="009A70E1">
        <w:t xml:space="preserve">It </w:t>
      </w:r>
      <w:r w:rsidR="00422284">
        <w:t xml:space="preserve">is </w:t>
      </w:r>
      <w:r w:rsidR="009A70E1">
        <w:t xml:space="preserve">obviously </w:t>
      </w:r>
      <w:r w:rsidR="00422284">
        <w:t>very difficult for one Parliament to try to</w:t>
      </w:r>
      <w:r>
        <w:t xml:space="preserve"> tie the hands of future </w:t>
      </w:r>
      <w:r w:rsidR="00422284">
        <w:t>P</w:t>
      </w:r>
      <w:r>
        <w:t>arliaments</w:t>
      </w:r>
      <w:r w:rsidR="009A70E1">
        <w:t>,</w:t>
      </w:r>
      <w:r>
        <w:t xml:space="preserve"> </w:t>
      </w:r>
      <w:r w:rsidR="00422284">
        <w:t>because there are elections in between, but</w:t>
      </w:r>
      <w:r>
        <w:t xml:space="preserve"> I get the long</w:t>
      </w:r>
      <w:r w:rsidR="00C86691">
        <w:t>-</w:t>
      </w:r>
      <w:r>
        <w:t xml:space="preserve">term </w:t>
      </w:r>
      <w:r w:rsidR="00C86691">
        <w:t>ambition.</w:t>
      </w:r>
      <w:r w:rsidR="00C006EE">
        <w:t xml:space="preserve"> </w:t>
      </w:r>
      <w:r w:rsidR="00C86691">
        <w:t xml:space="preserve">Tom, would you like to see a </w:t>
      </w:r>
      <w:r w:rsidR="002E6984">
        <w:t>corporation</w:t>
      </w:r>
      <w:r w:rsidR="00C86691">
        <w:t xml:space="preserve"> tax roadmap?</w:t>
      </w:r>
      <w:r w:rsidR="00C006EE">
        <w:t xml:space="preserve"> </w:t>
      </w:r>
      <w:r w:rsidR="00C86691">
        <w:t>Again, what do you think should be in it that would make a real difference to businesses and to growth?</w:t>
      </w:r>
      <w:r w:rsidR="00C006EE">
        <w:t xml:space="preserve"> </w:t>
      </w:r>
    </w:p>
    <w:p w:rsidR="00C86691" w:rsidP="00E86F7E">
      <w:pPr>
        <w:pStyle w:val="Answer"/>
      </w:pPr>
      <w:sdt>
        <w:sdtPr>
          <w:alias w:val="Witness"/>
          <w:id w:val="-1830055878"/>
          <w:placeholder>
            <w:docPart w:val="DefaultPlaceholder_1082065158"/>
          </w:placeholder>
          <w:richText/>
        </w:sdtPr>
        <w:sdtContent>
          <w:r w:rsidRPr="00985AFB" w:rsidR="00985AFB">
            <w:rPr>
              <w:b/>
              <w:i/>
            </w:rPr>
            <w:t>Tom Clougherty:</w:t>
          </w:r>
          <w:r w:rsidRPr="00E86F7E" w:rsidR="00E86F7E">
            <w:rPr>
              <w:b/>
            </w:rPr>
            <w:t xml:space="preserve"> </w:t>
          </w:r>
        </w:sdtContent>
      </w:sdt>
      <w:r w:rsidR="00E86F7E">
        <w:t xml:space="preserve">I would </w:t>
      </w:r>
      <w:r>
        <w:t xml:space="preserve">certainly </w:t>
      </w:r>
      <w:r w:rsidR="00E86F7E">
        <w:t xml:space="preserve">like to see a </w:t>
      </w:r>
      <w:r w:rsidR="002E6984">
        <w:t>corporation</w:t>
      </w:r>
      <w:r w:rsidR="00E86F7E">
        <w:t xml:space="preserve"> tax roadmap. I would like to </w:t>
      </w:r>
      <w:r>
        <w:t>see it focus again on growth and competitiveness</w:t>
      </w:r>
      <w:r w:rsidR="009A70E1">
        <w:t>,</w:t>
      </w:r>
      <w:r>
        <w:t xml:space="preserve"> but this time</w:t>
      </w:r>
      <w:r w:rsidR="00E86F7E">
        <w:t xml:space="preserve"> pay more attention to things like </w:t>
      </w:r>
      <w:r>
        <w:t xml:space="preserve">capital allowances, annual investment allowance and so on, </w:t>
      </w:r>
      <w:r w:rsidR="00E86F7E">
        <w:t xml:space="preserve">moves that </w:t>
      </w:r>
      <w:r>
        <w:t>could</w:t>
      </w:r>
      <w:r w:rsidR="00E86F7E">
        <w:t xml:space="preserve"> really boost business investment.</w:t>
      </w:r>
      <w:r>
        <w:t xml:space="preserve"> That </w:t>
      </w:r>
      <w:r w:rsidR="00E86F7E">
        <w:t xml:space="preserve">is </w:t>
      </w:r>
      <w:r>
        <w:t>the best way to promote growth through business tax reform.</w:t>
      </w:r>
      <w:r w:rsidR="00C006EE">
        <w:t xml:space="preserve"> </w:t>
      </w:r>
      <w:r>
        <w:t>I</w:t>
      </w:r>
      <w:r w:rsidR="00E86F7E">
        <w:t>deally</w:t>
      </w:r>
      <w:r>
        <w:t>,</w:t>
      </w:r>
      <w:r w:rsidR="00E86F7E">
        <w:t xml:space="preserve"> lay out a path to full expensing</w:t>
      </w:r>
      <w:r w:rsidR="009A70E1">
        <w:t>,</w:t>
      </w:r>
      <w:r w:rsidR="00E86F7E">
        <w:t xml:space="preserve"> basically </w:t>
      </w:r>
      <w:r>
        <w:t xml:space="preserve">treating capital investment like other forms of business </w:t>
      </w:r>
      <w:r w:rsidR="002E6984">
        <w:t>expenditure</w:t>
      </w:r>
      <w:r>
        <w:t xml:space="preserve"> </w:t>
      </w:r>
      <w:r w:rsidR="00E86F7E">
        <w:t>rather than depreciating them over long periods</w:t>
      </w:r>
      <w:r>
        <w:t>, during the course of which they lose a lot of their value to the businesses.</w:t>
      </w:r>
      <w:r w:rsidR="00C006EE">
        <w:t xml:space="preserve"> </w:t>
      </w:r>
    </w:p>
    <w:p w:rsidR="000A0CC6" w:rsidP="00E86F7E">
      <w:pPr>
        <w:pStyle w:val="Answer"/>
      </w:pPr>
      <w:r>
        <w:t xml:space="preserve">Annie’s point about a </w:t>
      </w:r>
      <w:r w:rsidR="00C86691">
        <w:t>broader</w:t>
      </w:r>
      <w:r>
        <w:t xml:space="preserve"> tax roadmap would be great as well.</w:t>
      </w:r>
      <w:r w:rsidR="00C006EE">
        <w:t xml:space="preserve"> </w:t>
      </w:r>
      <w:r>
        <w:t xml:space="preserve">It is a </w:t>
      </w:r>
      <w:r w:rsidR="00C86691">
        <w:t>curiosity</w:t>
      </w:r>
      <w:r>
        <w:t xml:space="preserve"> of the way we do </w:t>
      </w:r>
      <w:r w:rsidR="00C86691">
        <w:t xml:space="preserve">economic policy in Britain that we have these </w:t>
      </w:r>
      <w:r w:rsidR="00C86691">
        <w:t xml:space="preserve">big events of political theatre </w:t>
      </w:r>
      <w:r>
        <w:t>once or twice a year</w:t>
      </w:r>
      <w:r w:rsidR="009A70E1">
        <w:t>,</w:t>
      </w:r>
      <w:r>
        <w:t xml:space="preserve"> where the </w:t>
      </w:r>
      <w:r w:rsidR="00C86691">
        <w:t>C</w:t>
      </w:r>
      <w:r>
        <w:t xml:space="preserve">hancellor feels compelled to pull a rabbit out of the hat </w:t>
      </w:r>
      <w:r w:rsidR="00C86691">
        <w:t xml:space="preserve">and generate some </w:t>
      </w:r>
      <w:r w:rsidR="002E6984">
        <w:t>headlines</w:t>
      </w:r>
      <w:r w:rsidR="00C86691">
        <w:t>.</w:t>
      </w:r>
      <w:r w:rsidR="00C006EE">
        <w:t xml:space="preserve"> </w:t>
      </w:r>
      <w:r w:rsidR="00C86691">
        <w:t xml:space="preserve">It is great for people who love Westminster but </w:t>
      </w:r>
      <w:r>
        <w:t>not so good for the quality of long</w:t>
      </w:r>
      <w:r w:rsidR="00C86691">
        <w:t>-</w:t>
      </w:r>
      <w:r>
        <w:t>term tax</w:t>
      </w:r>
      <w:r w:rsidR="009A70E1">
        <w:t>-</w:t>
      </w:r>
      <w:r>
        <w:t>making</w:t>
      </w:r>
      <w:r w:rsidR="00C86691">
        <w:t>.</w:t>
      </w:r>
      <w:r w:rsidR="00C006EE">
        <w:t xml:space="preserve"> </w:t>
      </w:r>
      <w:r w:rsidR="00C86691">
        <w:t>S</w:t>
      </w:r>
      <w:r>
        <w:t xml:space="preserve">etting out the principles you want to drive tax reform and the ambitions you want to head towards </w:t>
      </w:r>
      <w:r w:rsidR="00C86691">
        <w:t xml:space="preserve">but may not be able to do right </w:t>
      </w:r>
      <w:r w:rsidR="009A70E1">
        <w:t>a</w:t>
      </w:r>
      <w:r w:rsidR="00C86691">
        <w:t>way, whether for revenue or other reasons, would be enormously welcome.</w:t>
      </w:r>
      <w:r w:rsidR="00C006EE">
        <w:t xml:space="preserve"> </w:t>
      </w:r>
    </w:p>
    <w:p w:rsidR="00E86F7E" w:rsidP="00E86F7E">
      <w:pPr>
        <w:pStyle w:val="Answer"/>
      </w:pPr>
      <w:r>
        <w:t>T</w:t>
      </w:r>
      <w:r>
        <w:t xml:space="preserve">he broad </w:t>
      </w:r>
      <w:r w:rsidR="002E6984">
        <w:t>principles</w:t>
      </w:r>
      <w:r>
        <w:t xml:space="preserve"> for m</w:t>
      </w:r>
      <w:r>
        <w:t xml:space="preserve">e, </w:t>
      </w:r>
      <w:r w:rsidR="009A70E1">
        <w:t>al</w:t>
      </w:r>
      <w:r>
        <w:t xml:space="preserve">though other people will have different </w:t>
      </w:r>
      <w:r w:rsidR="002E6984">
        <w:t>priorities</w:t>
      </w:r>
      <w:r>
        <w:t>, would be to</w:t>
      </w:r>
      <w:r>
        <w:t xml:space="preserve"> make our tax system much </w:t>
      </w:r>
      <w:r>
        <w:t>more supportive of economic growth</w:t>
      </w:r>
      <w:r w:rsidR="009A70E1">
        <w:t>,</w:t>
      </w:r>
      <w:r>
        <w:t xml:space="preserve"> and to try to shift the burden </w:t>
      </w:r>
      <w:r>
        <w:t>towards consumption and</w:t>
      </w:r>
      <w:r w:rsidR="009A70E1">
        <w:t>,</w:t>
      </w:r>
      <w:r>
        <w:t xml:space="preserve"> indeed</w:t>
      </w:r>
      <w:r w:rsidR="009A70E1">
        <w:t>,</w:t>
      </w:r>
      <w:r>
        <w:t xml:space="preserve"> to</w:t>
      </w:r>
      <w:r>
        <w:t>w</w:t>
      </w:r>
      <w:r>
        <w:t>ards pollution</w:t>
      </w:r>
      <w:r w:rsidR="009A70E1">
        <w:t>,</w:t>
      </w:r>
      <w:r>
        <w:t xml:space="preserve"> and away from those good things we want to see more of</w:t>
      </w:r>
      <w:r w:rsidR="009A70E1">
        <w:t>,</w:t>
      </w:r>
      <w:r>
        <w:t xml:space="preserve"> like</w:t>
      </w:r>
      <w:r>
        <w:t xml:space="preserve"> investment</w:t>
      </w:r>
      <w:r>
        <w:t xml:space="preserve">, </w:t>
      </w:r>
      <w:r>
        <w:t>profit and earnings. That would be my way to approach a tax roadmap.</w:t>
      </w:r>
    </w:p>
    <w:p w:rsidR="00E86F7E" w:rsidP="00E86F7E">
      <w:pPr>
        <w:pStyle w:val="Question"/>
      </w:pPr>
      <w:sdt>
        <w:sdtPr>
          <w:alias w:val="Member"/>
          <w:tag w:val="&lt;Member mnisId='4801' dodsId=''&gt;"/>
          <w:id w:val="1581331814"/>
          <w:placeholder>
            <w:docPart w:val="DefaultPlaceholder_1082065158"/>
          </w:placeholder>
          <w:richText/>
        </w:sdtPr>
        <w:sdtContent>
          <w:r w:rsidRPr="00E86F7E">
            <w:rPr>
              <w:b/>
            </w:rPr>
            <w:t>Anthony Browne:</w:t>
          </w:r>
        </w:sdtContent>
      </w:sdt>
      <w:r>
        <w:t xml:space="preserve"> </w:t>
      </w:r>
      <w:r w:rsidR="00C86691">
        <w:t>Can I just pick up one point</w:t>
      </w:r>
      <w:r w:rsidR="009A70E1">
        <w:t xml:space="preserve"> you</w:t>
      </w:r>
      <w:r w:rsidR="00C86691">
        <w:t xml:space="preserve"> mentioned </w:t>
      </w:r>
      <w:r w:rsidR="000A0CC6">
        <w:t xml:space="preserve">earlier </w:t>
      </w:r>
      <w:r w:rsidR="009A70E1">
        <w:t xml:space="preserve">on </w:t>
      </w:r>
      <w:r w:rsidR="00C86691">
        <w:t>about full expensing of investments?</w:t>
      </w:r>
      <w:r w:rsidR="00C006EE">
        <w:t xml:space="preserve"> </w:t>
      </w:r>
      <w:r w:rsidR="009A70E1">
        <w:t xml:space="preserve">You </w:t>
      </w:r>
      <w:r w:rsidR="00C86691">
        <w:t xml:space="preserve">said it was </w:t>
      </w:r>
      <w:r w:rsidR="00A568FC">
        <w:t>t</w:t>
      </w:r>
      <w:r w:rsidR="00C86691">
        <w:t>h</w:t>
      </w:r>
      <w:r w:rsidR="00A568FC">
        <w:t xml:space="preserve">e biggest </w:t>
      </w:r>
      <w:r w:rsidR="00C86691">
        <w:t>change that would promote growth in businesses.</w:t>
      </w:r>
      <w:r w:rsidR="00A568FC">
        <w:t xml:space="preserve"> </w:t>
      </w:r>
      <w:r w:rsidR="00C86691">
        <w:t>W</w:t>
      </w:r>
      <w:r w:rsidR="00A568FC">
        <w:t>hat are th</w:t>
      </w:r>
      <w:r w:rsidR="00C86691">
        <w:t>e</w:t>
      </w:r>
      <w:r w:rsidR="00A568FC">
        <w:t xml:space="preserve"> arguments against it</w:t>
      </w:r>
      <w:r w:rsidR="00C86691">
        <w:t>?</w:t>
      </w:r>
      <w:r w:rsidR="00A568FC">
        <w:t xml:space="preserve"> Would it be revenue negative for the Treasury?</w:t>
      </w:r>
    </w:p>
    <w:p w:rsidR="000A0CC6" w:rsidP="00A568FC">
      <w:pPr>
        <w:pStyle w:val="Answer"/>
      </w:pPr>
      <w:sdt>
        <w:sdtPr>
          <w:alias w:val="Witness"/>
          <w:id w:val="-9609413"/>
          <w:placeholder>
            <w:docPart w:val="DefaultPlaceholder_1082065158"/>
          </w:placeholder>
          <w:richText/>
        </w:sdtPr>
        <w:sdtContent>
          <w:r w:rsidRPr="00985AFB" w:rsidR="00985AFB">
            <w:rPr>
              <w:b/>
              <w:i/>
            </w:rPr>
            <w:t>Tom Clougherty:</w:t>
          </w:r>
          <w:r w:rsidRPr="00A568FC" w:rsidR="00A568FC">
            <w:rPr>
              <w:b/>
            </w:rPr>
            <w:t xml:space="preserve"> </w:t>
          </w:r>
        </w:sdtContent>
      </w:sdt>
      <w:r w:rsidR="00A568FC">
        <w:t xml:space="preserve">The </w:t>
      </w:r>
      <w:r>
        <w:t>biggest argument</w:t>
      </w:r>
      <w:r w:rsidR="00A568FC">
        <w:t xml:space="preserve"> against is that</w:t>
      </w:r>
      <w:r w:rsidR="009A70E1">
        <w:t>,</w:t>
      </w:r>
      <w:r w:rsidR="00A568FC">
        <w:t xml:space="preserve"> in the short term</w:t>
      </w:r>
      <w:r w:rsidR="009A70E1">
        <w:t>,</w:t>
      </w:r>
      <w:r w:rsidR="00A568FC">
        <w:t xml:space="preserve"> </w:t>
      </w:r>
      <w:r w:rsidR="00C86691">
        <w:t>it could cost an awful lot of money depending on how exactly you implement it.</w:t>
      </w:r>
      <w:r w:rsidR="00C006EE">
        <w:t xml:space="preserve"> </w:t>
      </w:r>
      <w:r w:rsidR="009A70E1">
        <w:t xml:space="preserve">Those </w:t>
      </w:r>
      <w:r w:rsidR="00C86691">
        <w:t xml:space="preserve">costs </w:t>
      </w:r>
      <w:r w:rsidR="00A568FC">
        <w:t xml:space="preserve">fall fairly rapidly over time </w:t>
      </w:r>
      <w:r w:rsidR="00C86691">
        <w:t>and</w:t>
      </w:r>
      <w:r w:rsidR="00A568FC">
        <w:t xml:space="preserve"> you would expect it to </w:t>
      </w:r>
      <w:r w:rsidR="00C86691">
        <w:t>generate growth benefits.</w:t>
      </w:r>
      <w:r w:rsidR="00C006EE">
        <w:t xml:space="preserve"> </w:t>
      </w:r>
      <w:r w:rsidR="00C86691">
        <w:t>On the five to 10</w:t>
      </w:r>
      <w:r>
        <w:t>-</w:t>
      </w:r>
      <w:r w:rsidR="00C86691">
        <w:t xml:space="preserve">year time horizon, it is </w:t>
      </w:r>
      <w:r w:rsidR="00A568FC">
        <w:t>not nearly as costly as it looks up front</w:t>
      </w:r>
      <w:r w:rsidR="009A70E1">
        <w:t>,</w:t>
      </w:r>
      <w:r w:rsidR="00A568FC">
        <w:t xml:space="preserve"> but there is</w:t>
      </w:r>
      <w:r w:rsidR="00C86691">
        <w:t xml:space="preserve"> potentially enormous sticker shock there.</w:t>
      </w:r>
      <w:r w:rsidR="00C006EE">
        <w:t xml:space="preserve"> </w:t>
      </w:r>
    </w:p>
    <w:p w:rsidR="00E03725" w:rsidP="00A568FC">
      <w:pPr>
        <w:pStyle w:val="Answer"/>
      </w:pPr>
      <w:r>
        <w:t xml:space="preserve">I have suggested in previous work </w:t>
      </w:r>
      <w:r w:rsidR="00C86691">
        <w:t>that we build on what we have at the moment.</w:t>
      </w:r>
      <w:r w:rsidR="00C006EE">
        <w:t xml:space="preserve"> </w:t>
      </w:r>
      <w:r w:rsidR="00C86691">
        <w:t xml:space="preserve">We </w:t>
      </w:r>
      <w:r>
        <w:t xml:space="preserve">maybe make that </w:t>
      </w:r>
      <w:r w:rsidR="00C86691">
        <w:t>£1</w:t>
      </w:r>
      <w:r>
        <w:t xml:space="preserve"> million </w:t>
      </w:r>
      <w:r w:rsidR="00C86691">
        <w:t xml:space="preserve">annual investment </w:t>
      </w:r>
      <w:r w:rsidR="000A0CC6">
        <w:t>allowance</w:t>
      </w:r>
      <w:r w:rsidR="009A70E1">
        <w:t>,</w:t>
      </w:r>
      <w:r w:rsidR="00C86691">
        <w:t xml:space="preserve"> which has just been extended</w:t>
      </w:r>
      <w:r w:rsidR="009A70E1">
        <w:t>,</w:t>
      </w:r>
      <w:r w:rsidR="00C86691">
        <w:t xml:space="preserve"> </w:t>
      </w:r>
      <w:r w:rsidR="000A0CC6">
        <w:t>permanent</w:t>
      </w:r>
      <w:r w:rsidR="00C86691">
        <w:t>. M</w:t>
      </w:r>
      <w:r>
        <w:t>aybe we make it a little bigger so that more stuff can be written off right away</w:t>
      </w:r>
      <w:r w:rsidR="009A70E1">
        <w:t>,</w:t>
      </w:r>
      <w:r>
        <w:t xml:space="preserve"> </w:t>
      </w:r>
      <w:r w:rsidR="00C86691">
        <w:t>instead o</w:t>
      </w:r>
      <w:r>
        <w:t>f</w:t>
      </w:r>
      <w:r w:rsidR="00C86691">
        <w:t xml:space="preserve"> going through this comp</w:t>
      </w:r>
      <w:r w:rsidR="000A0CC6">
        <w:t>l</w:t>
      </w:r>
      <w:r w:rsidR="00C86691">
        <w:t>ex system of capital allowances.</w:t>
      </w:r>
      <w:r w:rsidR="00C006EE">
        <w:t xml:space="preserve"> </w:t>
      </w:r>
      <w:r w:rsidR="00C86691">
        <w:t xml:space="preserve">Maybe then we can </w:t>
      </w:r>
      <w:r>
        <w:t xml:space="preserve">also adjust </w:t>
      </w:r>
      <w:r w:rsidR="009A70E1">
        <w:t xml:space="preserve">by inflation </w:t>
      </w:r>
      <w:r w:rsidR="00C86691">
        <w:t>the</w:t>
      </w:r>
      <w:r>
        <w:t xml:space="preserve"> amount of the</w:t>
      </w:r>
      <w:r w:rsidR="00C86691">
        <w:t xml:space="preserve"> outstanding </w:t>
      </w:r>
      <w:r>
        <w:t>inves</w:t>
      </w:r>
      <w:r>
        <w:t>t</w:t>
      </w:r>
      <w:r>
        <w:t xml:space="preserve">ments </w:t>
      </w:r>
      <w:r w:rsidR="00C86691">
        <w:t>that have not been written off yet</w:t>
      </w:r>
      <w:r w:rsidR="009A70E1">
        <w:t>,</w:t>
      </w:r>
      <w:r w:rsidR="00C86691">
        <w:t xml:space="preserve"> which are rolled forward</w:t>
      </w:r>
      <w:r w:rsidR="009A70E1">
        <w:t xml:space="preserve"> to future years</w:t>
      </w:r>
      <w:r w:rsidR="00DA674E">
        <w:t xml:space="preserve">. You </w:t>
      </w:r>
      <w:r w:rsidR="00C86691">
        <w:t xml:space="preserve">have what people have called neutral cost recovery so that </w:t>
      </w:r>
      <w:r>
        <w:t xml:space="preserve">those investment </w:t>
      </w:r>
      <w:r>
        <w:t>deductions</w:t>
      </w:r>
      <w:r>
        <w:t xml:space="preserve"> maintain their value over time</w:t>
      </w:r>
      <w:r w:rsidR="00C86691">
        <w:t>.</w:t>
      </w:r>
      <w:r w:rsidR="00C006EE">
        <w:t xml:space="preserve"> </w:t>
      </w:r>
      <w:r w:rsidR="00C86691">
        <w:t>They are not eaten away at by inflation and other issues.</w:t>
      </w:r>
      <w:r w:rsidR="00C006EE">
        <w:t xml:space="preserve"> </w:t>
      </w:r>
      <w:r w:rsidR="009A70E1">
        <w:t xml:space="preserve"> </w:t>
      </w:r>
    </w:p>
    <w:p w:rsidR="00A568FC" w:rsidP="00A568FC">
      <w:pPr>
        <w:pStyle w:val="Answer"/>
      </w:pPr>
      <w:r>
        <w:t>There are ways</w:t>
      </w:r>
      <w:r>
        <w:t xml:space="preserve"> to make the cost less in the short term but, in general, this is </w:t>
      </w:r>
      <w:r>
        <w:t xml:space="preserve">probably </w:t>
      </w:r>
      <w:r>
        <w:t xml:space="preserve">one of the biggest areas </w:t>
      </w:r>
      <w:r w:rsidR="00DA674E">
        <w:t>in which</w:t>
      </w:r>
      <w:r>
        <w:t xml:space="preserve"> we could make </w:t>
      </w:r>
      <w:r w:rsidR="00E03725">
        <w:t>progress on</w:t>
      </w:r>
      <w:r>
        <w:t xml:space="preserve"> the tax system.</w:t>
      </w:r>
      <w:r w:rsidR="00C006EE">
        <w:t xml:space="preserve"> </w:t>
      </w:r>
      <w:r>
        <w:t>The US has done it.</w:t>
      </w:r>
      <w:r w:rsidR="00C006EE">
        <w:t xml:space="preserve"> </w:t>
      </w:r>
      <w:r>
        <w:t xml:space="preserve">Places </w:t>
      </w:r>
      <w:r>
        <w:t xml:space="preserve">like Estonia and Latvia </w:t>
      </w:r>
      <w:r>
        <w:t>in</w:t>
      </w:r>
      <w:r>
        <w:t xml:space="preserve"> other ways have done it</w:t>
      </w:r>
      <w:r>
        <w:t>.</w:t>
      </w:r>
      <w:r w:rsidR="00C006EE">
        <w:t xml:space="preserve"> </w:t>
      </w:r>
      <w:r>
        <w:t xml:space="preserve">This seems to me to be where the action is going to be in corporation tax </w:t>
      </w:r>
      <w:r>
        <w:t>going forward.</w:t>
      </w:r>
    </w:p>
    <w:p w:rsidR="00A568FC" w:rsidP="00A568FC">
      <w:pPr>
        <w:pStyle w:val="Question"/>
      </w:pPr>
      <w:sdt>
        <w:sdtPr>
          <w:alias w:val="Member"/>
          <w:tag w:val="&lt;Member mnisId='4801' dodsId=''&gt;"/>
          <w:id w:val="-1219052708"/>
          <w:placeholder>
            <w:docPart w:val="DefaultPlaceholder_1082065158"/>
          </w:placeholder>
          <w:richText/>
        </w:sdtPr>
        <w:sdtContent>
          <w:r w:rsidRPr="00A568FC">
            <w:rPr>
              <w:b/>
            </w:rPr>
            <w:t>Anthony Browne:</w:t>
          </w:r>
        </w:sdtContent>
      </w:sdt>
      <w:r>
        <w:t xml:space="preserve"> </w:t>
      </w:r>
      <w:r w:rsidR="00C86691">
        <w:t>Alex</w:t>
      </w:r>
      <w:r w:rsidR="00DA674E">
        <w:t xml:space="preserve">, would </w:t>
      </w:r>
      <w:r w:rsidR="00C86691">
        <w:t xml:space="preserve">you like to see a </w:t>
      </w:r>
      <w:r w:rsidR="00E03725">
        <w:t>corporation</w:t>
      </w:r>
      <w:r w:rsidR="00C86691">
        <w:t xml:space="preserve"> tax roadmap? </w:t>
      </w:r>
      <w:r>
        <w:t xml:space="preserve">What would you like in </w:t>
      </w:r>
      <w:r w:rsidR="00C86691">
        <w:t>it</w:t>
      </w:r>
      <w:r>
        <w:t>?</w:t>
      </w:r>
    </w:p>
    <w:p w:rsidR="00E03725" w:rsidP="00A568FC">
      <w:pPr>
        <w:pStyle w:val="Answer"/>
      </w:pPr>
      <w:sdt>
        <w:sdtPr>
          <w:alias w:val="Witness"/>
          <w:id w:val="935248582"/>
          <w:placeholder>
            <w:docPart w:val="DefaultPlaceholder_1082065158"/>
          </w:placeholder>
          <w:richText/>
        </w:sdtPr>
        <w:sdtContent>
          <w:r w:rsidRPr="00985AFB" w:rsidR="00985AFB">
            <w:rPr>
              <w:b/>
              <w:i/>
            </w:rPr>
            <w:t>Alex Cobham:</w:t>
          </w:r>
          <w:r w:rsidRPr="00A568FC" w:rsidR="00A568FC">
            <w:rPr>
              <w:b/>
            </w:rPr>
            <w:t xml:space="preserve"> </w:t>
          </w:r>
        </w:sdtContent>
      </w:sdt>
      <w:r w:rsidR="00A568FC">
        <w:t>If we are going to have one</w:t>
      </w:r>
      <w:r w:rsidR="00C86691">
        <w:t>, we need to be clear about the accountability</w:t>
      </w:r>
      <w:r w:rsidR="00A568FC">
        <w:t xml:space="preserve">. This is not Government accountable to </w:t>
      </w:r>
      <w:r>
        <w:t>corporates</w:t>
      </w:r>
      <w:r w:rsidR="00A568FC">
        <w:t xml:space="preserve">. It is Government accountable to us, </w:t>
      </w:r>
      <w:r w:rsidR="00C86691">
        <w:t xml:space="preserve">the </w:t>
      </w:r>
      <w:r w:rsidR="00A568FC">
        <w:t>citizens.</w:t>
      </w:r>
      <w:r w:rsidR="00C006EE">
        <w:t xml:space="preserve"> </w:t>
      </w:r>
      <w:r w:rsidR="00C86691">
        <w:t xml:space="preserve">In that case, you would </w:t>
      </w:r>
      <w:r w:rsidR="00DA674E">
        <w:t xml:space="preserve">be </w:t>
      </w:r>
      <w:r w:rsidR="00C86691">
        <w:t>thinking about a different kind of content.</w:t>
      </w:r>
      <w:r w:rsidR="00C006EE">
        <w:t xml:space="preserve"> </w:t>
      </w:r>
      <w:r w:rsidR="00DA674E">
        <w:t xml:space="preserve">You </w:t>
      </w:r>
      <w:r w:rsidR="00C86691">
        <w:t xml:space="preserve">would want to see </w:t>
      </w:r>
      <w:r w:rsidR="00C86691">
        <w:t>Government making a</w:t>
      </w:r>
      <w:r w:rsidR="00A568FC">
        <w:t xml:space="preserve"> commitment to the </w:t>
      </w:r>
      <w:r w:rsidR="00C86691">
        <w:t xml:space="preserve">share of GDP </w:t>
      </w:r>
      <w:r w:rsidR="00DA674E">
        <w:t>they</w:t>
      </w:r>
      <w:r w:rsidR="00C86691">
        <w:t xml:space="preserve"> </w:t>
      </w:r>
      <w:r w:rsidR="00DA674E">
        <w:t>are</w:t>
      </w:r>
      <w:r w:rsidR="00C86691">
        <w:t xml:space="preserve"> going to take </w:t>
      </w:r>
      <w:r>
        <w:t>in</w:t>
      </w:r>
      <w:r w:rsidR="00C86691">
        <w:t xml:space="preserve"> corporate taxation</w:t>
      </w:r>
      <w:r w:rsidR="00DA674E">
        <w:t>,</w:t>
      </w:r>
      <w:r w:rsidR="00C86691">
        <w:t xml:space="preserve"> </w:t>
      </w:r>
      <w:r w:rsidR="00DA674E">
        <w:t>in order</w:t>
      </w:r>
      <w:r w:rsidR="00C86691">
        <w:t xml:space="preserve"> to hold </w:t>
      </w:r>
      <w:r w:rsidR="00DA674E">
        <w:t xml:space="preserve">them </w:t>
      </w:r>
      <w:r w:rsidR="00C86691">
        <w:t>to</w:t>
      </w:r>
      <w:r w:rsidR="00DA674E">
        <w:t xml:space="preserve"> that;</w:t>
      </w:r>
      <w:r w:rsidR="00C86691">
        <w:t xml:space="preserve"> a commitment to the </w:t>
      </w:r>
      <w:r w:rsidR="00A568FC">
        <w:t xml:space="preserve">way that </w:t>
      </w:r>
      <w:r w:rsidR="00DA674E">
        <w:t>they are</w:t>
      </w:r>
      <w:r w:rsidR="00A568FC">
        <w:t xml:space="preserve"> going to reduce revenue </w:t>
      </w:r>
      <w:r w:rsidR="002A47C2">
        <w:t>losses to profit shifting</w:t>
      </w:r>
      <w:r w:rsidR="00DA674E">
        <w:t>;</w:t>
      </w:r>
      <w:r w:rsidR="002A47C2">
        <w:t xml:space="preserve"> and how </w:t>
      </w:r>
      <w:r w:rsidR="00DA674E">
        <w:t>they are</w:t>
      </w:r>
      <w:r w:rsidR="002A47C2">
        <w:t xml:space="preserve"> going </w:t>
      </w:r>
      <w:r w:rsidR="00DA674E">
        <w:t xml:space="preserve">to </w:t>
      </w:r>
      <w:r w:rsidR="002A47C2">
        <w:t>make that public and</w:t>
      </w:r>
      <w:r w:rsidR="00A568FC">
        <w:t xml:space="preserve"> </w:t>
      </w:r>
      <w:r w:rsidR="00EC432D">
        <w:t xml:space="preserve">make </w:t>
      </w:r>
      <w:r w:rsidR="00DA674E">
        <w:t>themselves</w:t>
      </w:r>
      <w:r w:rsidR="00A568FC">
        <w:t xml:space="preserve"> accountable by having companies publish their </w:t>
      </w:r>
      <w:r w:rsidR="002A47C2">
        <w:t>country-by-country</w:t>
      </w:r>
      <w:r w:rsidR="00A568FC">
        <w:t xml:space="preserve"> reporting</w:t>
      </w:r>
      <w:r w:rsidR="002A47C2">
        <w:t xml:space="preserve">, something the Government </w:t>
      </w:r>
      <w:r w:rsidR="00DA674E">
        <w:t>have</w:t>
      </w:r>
      <w:r w:rsidR="002A47C2">
        <w:t xml:space="preserve"> had on the books since 2016 but</w:t>
      </w:r>
      <w:r w:rsidR="00A568FC">
        <w:t xml:space="preserve"> </w:t>
      </w:r>
      <w:r w:rsidR="00DA674E">
        <w:t>have</w:t>
      </w:r>
      <w:r w:rsidR="00A568FC">
        <w:t xml:space="preserve"> ye</w:t>
      </w:r>
      <w:r w:rsidR="002A47C2">
        <w:t>t</w:t>
      </w:r>
      <w:r w:rsidR="00A568FC">
        <w:t xml:space="preserve"> to use</w:t>
      </w:r>
      <w:r w:rsidR="002A47C2">
        <w:t>. T</w:t>
      </w:r>
      <w:r w:rsidR="00A568FC">
        <w:t xml:space="preserve">here is a </w:t>
      </w:r>
      <w:r w:rsidR="002A47C2">
        <w:t xml:space="preserve">question </w:t>
      </w:r>
      <w:r w:rsidR="00A568FC">
        <w:t>there</w:t>
      </w:r>
      <w:r w:rsidR="002A47C2">
        <w:t xml:space="preserve"> </w:t>
      </w:r>
      <w:r w:rsidR="00A568FC">
        <w:t xml:space="preserve">about transparency and </w:t>
      </w:r>
      <w:r w:rsidR="002A47C2">
        <w:t>accountability to the public.</w:t>
      </w:r>
      <w:r w:rsidR="00C006EE">
        <w:t xml:space="preserve"> </w:t>
      </w:r>
    </w:p>
    <w:p w:rsidR="00A568FC" w:rsidP="00A568FC">
      <w:pPr>
        <w:pStyle w:val="Answer"/>
      </w:pPr>
      <w:r>
        <w:t>Importantly</w:t>
      </w:r>
      <w:r w:rsidR="002A47C2">
        <w:t xml:space="preserve">, going back to the </w:t>
      </w:r>
      <w:r>
        <w:t>points Annie has raised</w:t>
      </w:r>
      <w:r w:rsidR="002A47C2">
        <w:t xml:space="preserve">, </w:t>
      </w:r>
      <w:r>
        <w:t>think about a</w:t>
      </w:r>
      <w:r w:rsidR="002A47C2">
        <w:t xml:space="preserve"> </w:t>
      </w:r>
      <w:r>
        <w:t xml:space="preserve">commitment </w:t>
      </w:r>
      <w:r w:rsidR="002A47C2">
        <w:t>that says we are going to reduce</w:t>
      </w:r>
      <w:r w:rsidR="00DA674E">
        <w:t>,</w:t>
      </w:r>
      <w:r w:rsidR="002A47C2">
        <w:t xml:space="preserve"> to zero or below</w:t>
      </w:r>
      <w:r w:rsidR="00DA674E">
        <w:t>,</w:t>
      </w:r>
      <w:r w:rsidR="002A47C2">
        <w:t xml:space="preserve"> the extent to which there is</w:t>
      </w:r>
      <w:r>
        <w:t xml:space="preserve"> an effective tax subsidy for </w:t>
      </w:r>
      <w:r w:rsidR="002A47C2">
        <w:t>multinational companies</w:t>
      </w:r>
      <w:r>
        <w:t xml:space="preserve"> against the smaller </w:t>
      </w:r>
      <w:r w:rsidR="002A47C2">
        <w:t>domestic businesses that are so much more important for our economic growth</w:t>
      </w:r>
      <w:r>
        <w:t xml:space="preserve">, </w:t>
      </w:r>
      <w:r w:rsidR="002A47C2">
        <w:t>employment and so on.</w:t>
      </w:r>
      <w:r w:rsidR="00C006EE">
        <w:t xml:space="preserve"> </w:t>
      </w:r>
      <w:r w:rsidR="002A47C2">
        <w:t xml:space="preserve">That is </w:t>
      </w:r>
      <w:r>
        <w:t xml:space="preserve">the type of accountability that could be useful in a </w:t>
      </w:r>
      <w:r w:rsidR="009A70E1">
        <w:t>roadmap</w:t>
      </w:r>
      <w:r>
        <w:t>.</w:t>
      </w:r>
    </w:p>
    <w:p w:rsidR="00A568FC" w:rsidP="00DA674E">
      <w:pPr>
        <w:pStyle w:val="Question"/>
        <w:numPr>
          <w:ilvl w:val="0"/>
          <w:numId w:val="0"/>
        </w:numPr>
        <w:ind w:left="794"/>
      </w:pPr>
      <w:sdt>
        <w:sdtPr>
          <w:alias w:val="Member"/>
          <w:tag w:val="&lt;Member mnisId='4801' dodsId=''&gt;"/>
          <w:id w:val="-1888031215"/>
          <w:placeholder>
            <w:docPart w:val="DefaultPlaceholder_1082065158"/>
          </w:placeholder>
          <w:richText/>
        </w:sdtPr>
        <w:sdtContent>
          <w:r w:rsidRPr="00A568FC">
            <w:rPr>
              <w:b/>
            </w:rPr>
            <w:t>Anthony Browne:</w:t>
          </w:r>
        </w:sdtContent>
      </w:sdt>
      <w:r>
        <w:t xml:space="preserve"> </w:t>
      </w:r>
      <w:r w:rsidR="002A47C2">
        <w:t>Most of what you mentioned there is not incompatible with what some of the others are saying</w:t>
      </w:r>
      <w:r w:rsidR="00DA674E">
        <w:t>,</w:t>
      </w:r>
      <w:r w:rsidR="002A47C2">
        <w:t xml:space="preserve"> so p</w:t>
      </w:r>
      <w:r>
        <w:t>resumably you could have a roadmap that covers both sides.</w:t>
      </w:r>
      <w:r w:rsidR="00C006EE">
        <w:t xml:space="preserve"> </w:t>
      </w:r>
    </w:p>
    <w:p w:rsidR="00A568FC" w:rsidP="00FB2945">
      <w:pPr>
        <w:pStyle w:val="Question"/>
      </w:pPr>
      <w:sdt>
        <w:sdtPr>
          <w:alias w:val="Member"/>
          <w:tag w:val="&lt;Member mnisId='4430' dodsId='121936'&gt;"/>
          <w:id w:val="-801610874"/>
          <w:placeholder>
            <w:docPart w:val="DefaultPlaceholder_1082065158"/>
          </w:placeholder>
          <w:richText/>
        </w:sdtPr>
        <w:sdtContent>
          <w:r w:rsidRPr="00FB2945" w:rsidR="00FB2945">
            <w:rPr>
              <w:b/>
            </w:rPr>
            <w:t>Alison Thewliss:</w:t>
          </w:r>
        </w:sdtContent>
      </w:sdt>
      <w:r w:rsidR="00C006EE">
        <w:t xml:space="preserve"> </w:t>
      </w:r>
      <w:r w:rsidR="00FB2945">
        <w:t xml:space="preserve">I would </w:t>
      </w:r>
      <w:r w:rsidR="002A47C2">
        <w:t>l</w:t>
      </w:r>
      <w:r w:rsidR="00FB2945">
        <w:t>ike to ask some questions</w:t>
      </w:r>
      <w:r w:rsidR="002A47C2">
        <w:t xml:space="preserve"> </w:t>
      </w:r>
      <w:r w:rsidR="00DA674E">
        <w:t>about</w:t>
      </w:r>
      <w:r w:rsidR="002A47C2">
        <w:t xml:space="preserve"> greening the business tax system and what opportunities there may be </w:t>
      </w:r>
      <w:r w:rsidR="00EC432D">
        <w:t xml:space="preserve">on this, </w:t>
      </w:r>
      <w:r w:rsidR="00EF20A1">
        <w:t>coming out of the pandemic</w:t>
      </w:r>
      <w:r w:rsidR="00FB2945">
        <w:t>.</w:t>
      </w:r>
      <w:r w:rsidR="00C006EE">
        <w:t xml:space="preserve"> </w:t>
      </w:r>
      <w:r w:rsidR="00EF20A1">
        <w:t>Annie Gascoyne, d</w:t>
      </w:r>
      <w:r w:rsidR="00FB2945">
        <w:t xml:space="preserve">o you think that additional carbon taxes would be a way of </w:t>
      </w:r>
      <w:r w:rsidR="00EF20A1">
        <w:t xml:space="preserve">generating revenue while also incentivising </w:t>
      </w:r>
      <w:r w:rsidR="00E03725">
        <w:t xml:space="preserve">the </w:t>
      </w:r>
      <w:r w:rsidR="00EF20A1">
        <w:t>change to a</w:t>
      </w:r>
      <w:r w:rsidR="00FB2945">
        <w:t xml:space="preserve"> low</w:t>
      </w:r>
      <w:r w:rsidR="00EF20A1">
        <w:t>-c</w:t>
      </w:r>
      <w:r w:rsidR="00FB2945">
        <w:t>arbon economy?</w:t>
      </w:r>
    </w:p>
    <w:p w:rsidR="00EF20A1" w:rsidP="00FB2945">
      <w:pPr>
        <w:pStyle w:val="Answer"/>
      </w:pPr>
      <w:sdt>
        <w:sdtPr>
          <w:alias w:val="Witness"/>
          <w:id w:val="1737440446"/>
          <w:placeholder>
            <w:docPart w:val="DefaultPlaceholder_1082065158"/>
          </w:placeholder>
          <w:richText/>
        </w:sdtPr>
        <w:sdtContent>
          <w:r w:rsidRPr="00985AFB" w:rsidR="00985AFB">
            <w:rPr>
              <w:b/>
              <w:i/>
            </w:rPr>
            <w:t>Annie Gascoyne:</w:t>
          </w:r>
          <w:r w:rsidRPr="00FB2945" w:rsidR="00FB2945">
            <w:rPr>
              <w:b/>
            </w:rPr>
            <w:t xml:space="preserve"> </w:t>
          </w:r>
        </w:sdtContent>
      </w:sdt>
      <w:r w:rsidR="00FB2945">
        <w:t>Yes.</w:t>
      </w:r>
      <w:r w:rsidR="00C006EE">
        <w:t xml:space="preserve"> </w:t>
      </w:r>
      <w:r w:rsidR="00FB2945">
        <w:t>Carbon tax is an interesting one because in a post</w:t>
      </w:r>
      <w:r w:rsidR="00DA674E">
        <w:noBreakHyphen/>
      </w:r>
      <w:r>
        <w:t>Brexit</w:t>
      </w:r>
      <w:r w:rsidR="00FB2945">
        <w:t xml:space="preserve"> world </w:t>
      </w:r>
      <w:r>
        <w:t>what exactly our carbon tax system looks like</w:t>
      </w:r>
      <w:r w:rsidR="00FB2945">
        <w:t xml:space="preserve"> is a bit </w:t>
      </w:r>
      <w:r w:rsidR="00E03725">
        <w:t>confusing</w:t>
      </w:r>
      <w:r w:rsidR="00DA674E">
        <w:t>.</w:t>
      </w:r>
      <w:r>
        <w:t xml:space="preserve"> </w:t>
      </w:r>
      <w:r w:rsidR="00DA674E">
        <w:t xml:space="preserve">We </w:t>
      </w:r>
      <w:r>
        <w:t>have the legacy of the EU emissions trading system, whether we carry that forward</w:t>
      </w:r>
      <w:r w:rsidR="00DA674E">
        <w:t>,</w:t>
      </w:r>
      <w:r>
        <w:t xml:space="preserve"> the carbon price law and, on the statute, the ability to bring in a new carbon tax.</w:t>
      </w:r>
      <w:r w:rsidR="00C006EE">
        <w:t xml:space="preserve"> </w:t>
      </w:r>
      <w:r>
        <w:t xml:space="preserve">One thing that probably needs to be done first on carbon taxes is </w:t>
      </w:r>
      <w:r w:rsidR="00DA674E">
        <w:t xml:space="preserve">to </w:t>
      </w:r>
      <w:r>
        <w:t>decide exactly what kind of tax we want and where we are going to tax it because, at the moment, there is a risk of lots of taxes trying to price carbon in differe</w:t>
      </w:r>
      <w:r w:rsidR="00FB2945">
        <w:t>nt ways</w:t>
      </w:r>
      <w:r>
        <w:t xml:space="preserve">. There is a simplification thing that we </w:t>
      </w:r>
      <w:r w:rsidR="00FB2945">
        <w:t>can do there.</w:t>
      </w:r>
      <w:r w:rsidR="00C006EE">
        <w:t xml:space="preserve"> </w:t>
      </w:r>
    </w:p>
    <w:p w:rsidR="00EF20A1" w:rsidP="00FB2945">
      <w:pPr>
        <w:pStyle w:val="Answer"/>
      </w:pPr>
      <w:r>
        <w:t xml:space="preserve">There </w:t>
      </w:r>
      <w:r w:rsidR="00FB2945">
        <w:t xml:space="preserve">is definitely a case for reforming that and thinking about what </w:t>
      </w:r>
      <w:r>
        <w:t xml:space="preserve">a reasonable </w:t>
      </w:r>
      <w:r w:rsidR="00FB2945">
        <w:t xml:space="preserve">price of carbon is and who should bear that cost. </w:t>
      </w:r>
      <w:r>
        <w:t xml:space="preserve">At the moment, it </w:t>
      </w:r>
      <w:r w:rsidR="00FB2945">
        <w:t>is on the production side. In the past</w:t>
      </w:r>
      <w:r>
        <w:t xml:space="preserve">, there have been </w:t>
      </w:r>
      <w:r w:rsidR="00E03725">
        <w:t>discussions</w:t>
      </w:r>
      <w:r>
        <w:t xml:space="preserve"> about whether consumers should </w:t>
      </w:r>
      <w:r w:rsidR="00FB2945">
        <w:t>take more account of that</w:t>
      </w:r>
      <w:r w:rsidR="00EF72BF">
        <w:t xml:space="preserve">, </w:t>
      </w:r>
      <w:r w:rsidR="00FB2945">
        <w:t xml:space="preserve">whether that </w:t>
      </w:r>
      <w:r>
        <w:t>impact</w:t>
      </w:r>
      <w:r w:rsidR="00E03725">
        <w:t>s</w:t>
      </w:r>
      <w:r>
        <w:t xml:space="preserve"> on pricing if it is</w:t>
      </w:r>
      <w:r w:rsidR="00FB2945">
        <w:t xml:space="preserve"> visible</w:t>
      </w:r>
      <w:r w:rsidR="00EF72BF">
        <w:t>,</w:t>
      </w:r>
      <w:r w:rsidR="00C006EE">
        <w:t xml:space="preserve"> </w:t>
      </w:r>
      <w:r w:rsidR="00FB2945">
        <w:t>the carbon cost of what they are consuming</w:t>
      </w:r>
      <w:r w:rsidR="00E03725">
        <w:t xml:space="preserve"> and</w:t>
      </w:r>
      <w:r>
        <w:t xml:space="preserve"> whether that has a </w:t>
      </w:r>
      <w:r w:rsidR="00FB2945">
        <w:t xml:space="preserve">more significant </w:t>
      </w:r>
      <w:r w:rsidR="00E03725">
        <w:t>behavioural</w:t>
      </w:r>
      <w:r w:rsidR="00FB2945">
        <w:t xml:space="preserve"> change </w:t>
      </w:r>
      <w:r>
        <w:t xml:space="preserve">than imposing a carbon cost </w:t>
      </w:r>
      <w:r w:rsidR="00FB2945">
        <w:t>higher up the supply chain</w:t>
      </w:r>
      <w:r w:rsidR="00E03725">
        <w:t>.</w:t>
      </w:r>
      <w:r w:rsidR="00C006EE">
        <w:t xml:space="preserve"> </w:t>
      </w:r>
      <w:r w:rsidR="00E03725">
        <w:t>That essentially</w:t>
      </w:r>
      <w:r w:rsidR="00FB2945">
        <w:t xml:space="preserve"> </w:t>
      </w:r>
      <w:r w:rsidR="00E03725">
        <w:t>incentivises</w:t>
      </w:r>
      <w:r>
        <w:t xml:space="preserve"> businesses to operate in a different way but </w:t>
      </w:r>
      <w:r w:rsidR="00FB2945">
        <w:t xml:space="preserve">does not necessarily incentivise consumers </w:t>
      </w:r>
      <w:r>
        <w:t>to operate in a different way because they are not directly exposed to the cost.</w:t>
      </w:r>
      <w:r w:rsidR="00FB2945">
        <w:t xml:space="preserve"> </w:t>
      </w:r>
      <w:r>
        <w:t>T</w:t>
      </w:r>
      <w:r w:rsidR="00FB2945">
        <w:t>here is something there.</w:t>
      </w:r>
      <w:r w:rsidR="00C006EE">
        <w:t xml:space="preserve"> </w:t>
      </w:r>
    </w:p>
    <w:p w:rsidR="00E03725" w:rsidP="00FB2945">
      <w:pPr>
        <w:pStyle w:val="Answer"/>
      </w:pPr>
      <w:r>
        <w:t xml:space="preserve">The other thing </w:t>
      </w:r>
      <w:r>
        <w:t xml:space="preserve">is </w:t>
      </w:r>
      <w:r>
        <w:t>broader incentivisation</w:t>
      </w:r>
      <w:r>
        <w:t>.</w:t>
      </w:r>
      <w:r w:rsidR="00C006EE">
        <w:t xml:space="preserve"> </w:t>
      </w:r>
      <w:r>
        <w:t>T</w:t>
      </w:r>
      <w:r>
        <w:t xml:space="preserve">here are multiple areas </w:t>
      </w:r>
      <w:r w:rsidR="00EF20A1">
        <w:t>where t</w:t>
      </w:r>
      <w:r>
        <w:t xml:space="preserve">here needs to be behavioural change </w:t>
      </w:r>
      <w:r w:rsidR="00EF20A1">
        <w:t>in order to achieve net zero.</w:t>
      </w:r>
      <w:r w:rsidR="00C006EE">
        <w:t xml:space="preserve"> </w:t>
      </w:r>
      <w:r w:rsidR="00EF20A1">
        <w:t xml:space="preserve">One is on consumer </w:t>
      </w:r>
      <w:r>
        <w:t>behaviours</w:t>
      </w:r>
      <w:r w:rsidR="00EF72BF">
        <w:t>.</w:t>
      </w:r>
      <w:r w:rsidR="00EF20A1">
        <w:t xml:space="preserve"> </w:t>
      </w:r>
      <w:r w:rsidR="00EF72BF">
        <w:t xml:space="preserve">The </w:t>
      </w:r>
      <w:r w:rsidR="00EF20A1">
        <w:t xml:space="preserve">Committee on Climate Change has recently published </w:t>
      </w:r>
      <w:r w:rsidR="00EF72BF">
        <w:t>its</w:t>
      </w:r>
      <w:r w:rsidR="00EF20A1">
        <w:t xml:space="preserve"> analysis on this</w:t>
      </w:r>
      <w:r w:rsidR="00EF72BF">
        <w:t>,</w:t>
      </w:r>
      <w:r>
        <w:t xml:space="preserve"> showing where the changes need to happen </w:t>
      </w:r>
      <w:r>
        <w:t>in order to mee</w:t>
      </w:r>
      <w:r w:rsidR="00EF20A1">
        <w:t>t</w:t>
      </w:r>
      <w:r>
        <w:t xml:space="preserve"> net zero</w:t>
      </w:r>
      <w:r w:rsidR="00EF20A1">
        <w:t>.</w:t>
      </w:r>
      <w:r w:rsidR="00C006EE">
        <w:t xml:space="preserve"> </w:t>
      </w:r>
      <w:r w:rsidR="00EF72BF">
        <w:t>Consumer behaviour</w:t>
      </w:r>
      <w:r w:rsidR="00EF20A1">
        <w:t xml:space="preserve"> is a big one</w:t>
      </w:r>
      <w:r w:rsidR="00EF72BF">
        <w:t>,</w:t>
      </w:r>
      <w:r w:rsidR="00EF20A1">
        <w:t xml:space="preserve"> so</w:t>
      </w:r>
      <w:r>
        <w:t xml:space="preserve"> that is a question for </w:t>
      </w:r>
      <w:r w:rsidR="00EF20A1">
        <w:t>carbon taxation</w:t>
      </w:r>
      <w:r w:rsidR="00EF72BF">
        <w:t>,</w:t>
      </w:r>
      <w:r w:rsidR="00EF20A1">
        <w:t xml:space="preserve"> but</w:t>
      </w:r>
      <w:r>
        <w:t xml:space="preserve"> </w:t>
      </w:r>
      <w:r w:rsidR="00EF72BF">
        <w:t>so is</w:t>
      </w:r>
      <w:r>
        <w:t xml:space="preserve"> industrial energy efficiency and investment</w:t>
      </w:r>
      <w:r w:rsidR="00EF20A1">
        <w:t>.</w:t>
      </w:r>
      <w:r w:rsidR="00C006EE">
        <w:t xml:space="preserve"> </w:t>
      </w:r>
      <w:r w:rsidR="00EF20A1">
        <w:t>This comes back to what we have already talked about</w:t>
      </w:r>
      <w:r>
        <w:t xml:space="preserve">. </w:t>
      </w:r>
    </w:p>
    <w:p w:rsidR="00EF20A1" w:rsidP="00FB2945">
      <w:pPr>
        <w:pStyle w:val="Answer"/>
      </w:pPr>
      <w:r>
        <w:t>C</w:t>
      </w:r>
      <w:r w:rsidR="00FB2945">
        <w:t xml:space="preserve">arbon taxation is one but </w:t>
      </w:r>
      <w:r w:rsidR="00EF72BF">
        <w:t>there</w:t>
      </w:r>
      <w:r w:rsidR="00FB2945">
        <w:t xml:space="preserve"> is a broader thing that we need to look at.</w:t>
      </w:r>
      <w:r w:rsidR="00C006EE">
        <w:t xml:space="preserve"> </w:t>
      </w:r>
      <w:r>
        <w:t>For example, we talked about business rates.</w:t>
      </w:r>
      <w:r w:rsidR="00C006EE">
        <w:t xml:space="preserve"> </w:t>
      </w:r>
      <w:r w:rsidR="00FB2945">
        <w:t xml:space="preserve">That is </w:t>
      </w:r>
      <w:r>
        <w:t>a key area where there is an opportunity to use that system to incentiv</w:t>
      </w:r>
      <w:r>
        <w:t>i</w:t>
      </w:r>
      <w:r>
        <w:t xml:space="preserve">se </w:t>
      </w:r>
      <w:r w:rsidR="00FB2945">
        <w:t>particular types of energy</w:t>
      </w:r>
      <w:r w:rsidR="00EF72BF">
        <w:t xml:space="preserve"> </w:t>
      </w:r>
      <w:r w:rsidR="00FB2945">
        <w:t>efficiency investment</w:t>
      </w:r>
      <w:r>
        <w:t>.</w:t>
      </w:r>
      <w:r w:rsidR="00C006EE">
        <w:t xml:space="preserve"> </w:t>
      </w:r>
      <w:r>
        <w:t>Y</w:t>
      </w:r>
      <w:r w:rsidR="00FB2945">
        <w:t xml:space="preserve">ou can </w:t>
      </w:r>
      <w:r w:rsidRPr="00EF72BF">
        <w:t xml:space="preserve">also </w:t>
      </w:r>
      <w:r w:rsidRPr="00EF72BF" w:rsidR="00FB2945">
        <w:t xml:space="preserve">look at fuel duty </w:t>
      </w:r>
      <w:r w:rsidRPr="00EF72BF">
        <w:t xml:space="preserve">reform and vehicle excise duty </w:t>
      </w:r>
      <w:r w:rsidRPr="00EF72BF" w:rsidR="00EF72BF">
        <w:t xml:space="preserve">to </w:t>
      </w:r>
      <w:r w:rsidRPr="00EF72BF">
        <w:t>affect consumer and</w:t>
      </w:r>
      <w:r w:rsidRPr="00EF72BF" w:rsidR="00FB2945">
        <w:t xml:space="preserve"> business investment behaviour</w:t>
      </w:r>
      <w:r w:rsidRPr="00EF72BF" w:rsidR="00EF72BF">
        <w:t>,</w:t>
      </w:r>
      <w:r w:rsidRPr="00EF72BF" w:rsidR="00FB2945">
        <w:t xml:space="preserve"> both in the production of vehicles </w:t>
      </w:r>
      <w:r w:rsidRPr="00EF72BF" w:rsidR="00EF72BF">
        <w:t xml:space="preserve">and in </w:t>
      </w:r>
      <w:r w:rsidRPr="00EF72BF" w:rsidR="00FB2945">
        <w:t xml:space="preserve">the </w:t>
      </w:r>
      <w:r w:rsidRPr="00EF72BF">
        <w:t>consumption</w:t>
      </w:r>
      <w:r w:rsidRPr="00EF72BF" w:rsidR="00FB2945">
        <w:t xml:space="preserve"> of </w:t>
      </w:r>
      <w:r w:rsidRPr="00EF72BF">
        <w:t>accompanying</w:t>
      </w:r>
      <w:r w:rsidRPr="00EF72BF" w:rsidR="00FB2945">
        <w:t xml:space="preserve"> cars as well.</w:t>
      </w:r>
      <w:r w:rsidRPr="00EF72BF" w:rsidR="00C006EE">
        <w:t xml:space="preserve"> </w:t>
      </w:r>
      <w:r w:rsidRPr="00EF72BF" w:rsidR="00FB2945">
        <w:t>There are a number of changes</w:t>
      </w:r>
      <w:r w:rsidR="00FB2945">
        <w:t xml:space="preserve"> you can go for there. </w:t>
      </w:r>
    </w:p>
    <w:p w:rsidR="00FB2945" w:rsidP="00FB2945">
      <w:pPr>
        <w:pStyle w:val="Answer"/>
      </w:pPr>
      <w:r>
        <w:t>We have talked a bit about capital allowances and that sort of thing.</w:t>
      </w:r>
      <w:r w:rsidR="00C006EE">
        <w:t xml:space="preserve"> </w:t>
      </w:r>
      <w:r>
        <w:t>We got rid of enhanced capital allowances because they were not very effec</w:t>
      </w:r>
      <w:r w:rsidR="00E03725">
        <w:t>t</w:t>
      </w:r>
      <w:r>
        <w:t>ive</w:t>
      </w:r>
      <w:r>
        <w:t>.</w:t>
      </w:r>
      <w:r w:rsidR="00C006EE">
        <w:t xml:space="preserve"> </w:t>
      </w:r>
      <w:r>
        <w:t xml:space="preserve">They </w:t>
      </w:r>
      <w:r w:rsidR="00E03725">
        <w:t>w</w:t>
      </w:r>
      <w:r>
        <w:t>ere very technology</w:t>
      </w:r>
      <w:r w:rsidR="00EC432D">
        <w:t>-</w:t>
      </w:r>
      <w:r>
        <w:t>specific, dic</w:t>
      </w:r>
      <w:r w:rsidR="00E03725">
        <w:t>t</w:t>
      </w:r>
      <w:r>
        <w:t xml:space="preserve">ated by Government </w:t>
      </w:r>
      <w:r w:rsidR="00EF72BF">
        <w:t xml:space="preserve">as to </w:t>
      </w:r>
      <w:r>
        <w:t>what technology was good.</w:t>
      </w:r>
      <w:r w:rsidR="00C006EE">
        <w:t xml:space="preserve"> </w:t>
      </w:r>
      <w:r w:rsidR="00EF72BF">
        <w:t xml:space="preserve">We </w:t>
      </w:r>
      <w:r>
        <w:t xml:space="preserve">are more interested in outcomes. </w:t>
      </w:r>
      <w:r w:rsidR="00EF72BF">
        <w:t xml:space="preserve">We </w:t>
      </w:r>
      <w:r>
        <w:t xml:space="preserve">need the tax system </w:t>
      </w:r>
      <w:r>
        <w:t xml:space="preserve">to </w:t>
      </w:r>
      <w:r w:rsidR="00EF72BF">
        <w:t xml:space="preserve">both </w:t>
      </w:r>
      <w:r>
        <w:t xml:space="preserve">penalise bad outcomes </w:t>
      </w:r>
      <w:r w:rsidR="00EF72BF">
        <w:t xml:space="preserve">and </w:t>
      </w:r>
      <w:r>
        <w:t xml:space="preserve">reward good outcomes. </w:t>
      </w:r>
      <w:r>
        <w:t>If c</w:t>
      </w:r>
      <w:r>
        <w:t xml:space="preserve">ompanies and </w:t>
      </w:r>
      <w:r w:rsidR="00E03725">
        <w:t>individuals</w:t>
      </w:r>
      <w:r>
        <w:t xml:space="preserve"> are choosing products that are more </w:t>
      </w:r>
      <w:r>
        <w:t>energy efficient and low</w:t>
      </w:r>
      <w:r w:rsidR="00EF72BF">
        <w:t>er</w:t>
      </w:r>
      <w:r>
        <w:t xml:space="preserve"> carbon, that should be rewarded.</w:t>
      </w:r>
      <w:r w:rsidR="00C006EE">
        <w:t xml:space="preserve"> </w:t>
      </w:r>
      <w:r>
        <w:t>Where</w:t>
      </w:r>
      <w:r>
        <w:t xml:space="preserve"> they are not</w:t>
      </w:r>
      <w:r>
        <w:t>,</w:t>
      </w:r>
      <w:r>
        <w:t xml:space="preserve"> that needs to be penalised. </w:t>
      </w:r>
      <w:r>
        <w:t xml:space="preserve">In </w:t>
      </w:r>
      <w:r>
        <w:t xml:space="preserve">answer to your </w:t>
      </w:r>
      <w:r>
        <w:t xml:space="preserve">direct </w:t>
      </w:r>
      <w:r>
        <w:t>question</w:t>
      </w:r>
      <w:r>
        <w:t>, yes, carbon taxation definitely need</w:t>
      </w:r>
      <w:r w:rsidR="00E03725">
        <w:t>ed</w:t>
      </w:r>
      <w:r>
        <w:t xml:space="preserve"> reform but </w:t>
      </w:r>
      <w:r>
        <w:t xml:space="preserve">there is a </w:t>
      </w:r>
      <w:r>
        <w:t>wide</w:t>
      </w:r>
      <w:r w:rsidR="00EF72BF">
        <w:t>r</w:t>
      </w:r>
      <w:r>
        <w:t xml:space="preserve"> tax reform question.</w:t>
      </w:r>
    </w:p>
    <w:p w:rsidR="00FB2945" w:rsidP="00FB2945">
      <w:pPr>
        <w:pStyle w:val="Question"/>
      </w:pPr>
      <w:sdt>
        <w:sdtPr>
          <w:alias w:val="Member"/>
          <w:tag w:val="&lt;Member mnisId='4430' dodsId='121936'&gt;"/>
          <w:id w:val="331650656"/>
          <w:placeholder>
            <w:docPart w:val="DefaultPlaceholder_1082065158"/>
          </w:placeholder>
          <w:richText/>
        </w:sdtPr>
        <w:sdtContent>
          <w:r w:rsidRPr="00FB2945">
            <w:rPr>
              <w:b/>
            </w:rPr>
            <w:t>Alison Thewliss:</w:t>
          </w:r>
        </w:sdtContent>
      </w:sdt>
      <w:r w:rsidR="00C006EE">
        <w:t xml:space="preserve"> </w:t>
      </w:r>
      <w:r>
        <w:t xml:space="preserve">If behavioural change happens as a result </w:t>
      </w:r>
      <w:r w:rsidR="00EF20A1">
        <w:t>of these tax incentives or otherwise,</w:t>
      </w:r>
      <w:r>
        <w:t xml:space="preserve"> what happens down the line?</w:t>
      </w:r>
    </w:p>
    <w:p w:rsidR="00FB2945" w:rsidP="00FB2945">
      <w:pPr>
        <w:pStyle w:val="Answer"/>
      </w:pPr>
      <w:sdt>
        <w:sdtPr>
          <w:alias w:val="Witness"/>
          <w:id w:val="-1548134741"/>
          <w:placeholder>
            <w:docPart w:val="DefaultPlaceholder_1082065158"/>
          </w:placeholder>
          <w:richText/>
        </w:sdtPr>
        <w:sdtContent>
          <w:r w:rsidRPr="00985AFB" w:rsidR="00985AFB">
            <w:rPr>
              <w:b/>
              <w:i/>
            </w:rPr>
            <w:t>Annie Gascoyne:</w:t>
          </w:r>
          <w:r w:rsidRPr="00FB2945">
            <w:rPr>
              <w:b/>
            </w:rPr>
            <w:t xml:space="preserve"> </w:t>
          </w:r>
        </w:sdtContent>
      </w:sdt>
      <w:r>
        <w:t>It is a very good point. Ultimately, tax</w:t>
      </w:r>
      <w:r w:rsidR="00EB04B4">
        <w:t>-</w:t>
      </w:r>
      <w:r>
        <w:t xml:space="preserve">negative externalities are not </w:t>
      </w:r>
      <w:r w:rsidR="007A07B6">
        <w:t>hugely sustainable in the long term.</w:t>
      </w:r>
      <w:r w:rsidR="00C006EE">
        <w:t xml:space="preserve"> </w:t>
      </w:r>
      <w:r w:rsidR="007A07B6">
        <w:t>That said, one of the interesting things about providing exe</w:t>
      </w:r>
      <w:r>
        <w:t xml:space="preserve">mptions within tax systems </w:t>
      </w:r>
      <w:r w:rsidR="007A07B6">
        <w:t xml:space="preserve">to incentivise </w:t>
      </w:r>
      <w:r w:rsidR="00EB04B4">
        <w:t>investment</w:t>
      </w:r>
      <w:r w:rsidR="00EF72BF">
        <w:t>,</w:t>
      </w:r>
      <w:r w:rsidR="007A07B6">
        <w:t xml:space="preserve"> say</w:t>
      </w:r>
      <w:r>
        <w:t xml:space="preserve"> the business rate</w:t>
      </w:r>
      <w:r w:rsidR="007A07B6">
        <w:t>s</w:t>
      </w:r>
      <w:r>
        <w:t xml:space="preserve"> regime</w:t>
      </w:r>
      <w:r w:rsidR="00EF72BF">
        <w:t xml:space="preserve">, </w:t>
      </w:r>
      <w:r w:rsidR="00EB04B4">
        <w:t xml:space="preserve">is </w:t>
      </w:r>
      <w:r>
        <w:t>that</w:t>
      </w:r>
      <w:r w:rsidR="00EF72BF">
        <w:t xml:space="preserve"> it</w:t>
      </w:r>
      <w:r>
        <w:t xml:space="preserve"> does not need to last forever</w:t>
      </w:r>
      <w:r w:rsidR="007A07B6">
        <w:t>.</w:t>
      </w:r>
      <w:r w:rsidR="00C006EE">
        <w:t xml:space="preserve"> </w:t>
      </w:r>
      <w:r w:rsidR="007A07B6">
        <w:t>It could be a time</w:t>
      </w:r>
      <w:r w:rsidR="00EB04B4">
        <w:t>-</w:t>
      </w:r>
      <w:r w:rsidR="007A07B6">
        <w:t>limited relief</w:t>
      </w:r>
      <w:r w:rsidR="00EF72BF">
        <w:t>.</w:t>
      </w:r>
      <w:r w:rsidR="007A07B6">
        <w:t xml:space="preserve"> </w:t>
      </w:r>
      <w:r w:rsidR="00EF72BF">
        <w:t>With the</w:t>
      </w:r>
      <w:r w:rsidR="007A07B6">
        <w:t xml:space="preserve"> investment you </w:t>
      </w:r>
      <w:r>
        <w:t xml:space="preserve">get off the back of that and the </w:t>
      </w:r>
      <w:r w:rsidR="007A07B6">
        <w:t>g</w:t>
      </w:r>
      <w:r>
        <w:t xml:space="preserve">rowth you get in the new areas </w:t>
      </w:r>
      <w:r w:rsidR="007A07B6">
        <w:t>of economic activity</w:t>
      </w:r>
      <w:r w:rsidR="00EF72BF">
        <w:t>,</w:t>
      </w:r>
      <w:r w:rsidR="00C006EE">
        <w:t xml:space="preserve"> </w:t>
      </w:r>
      <w:r w:rsidR="00EF72BF">
        <w:t xml:space="preserve">you </w:t>
      </w:r>
      <w:r>
        <w:t>can look at how that tax base has grown</w:t>
      </w:r>
      <w:r w:rsidR="00EB04B4">
        <w:t xml:space="preserve"> and </w:t>
      </w:r>
      <w:r w:rsidR="007A07B6">
        <w:t>reintroduce that at a later stage.</w:t>
      </w:r>
      <w:r w:rsidR="00C006EE">
        <w:t xml:space="preserve"> </w:t>
      </w:r>
      <w:r w:rsidR="007A07B6">
        <w:t>Yes, you need to think about whether there are gaps</w:t>
      </w:r>
      <w:r w:rsidR="00EF72BF">
        <w:t>, whether</w:t>
      </w:r>
      <w:r w:rsidR="007A07B6">
        <w:t xml:space="preserve"> the activity being lost is being created elsewhere and whether the tax system is a</w:t>
      </w:r>
      <w:r>
        <w:t xml:space="preserve">ppropriately capturing the </w:t>
      </w:r>
      <w:r w:rsidR="007A07B6">
        <w:t>benefits</w:t>
      </w:r>
      <w:r>
        <w:t xml:space="preserve"> </w:t>
      </w:r>
      <w:r w:rsidR="007A07B6">
        <w:t>to the public of that new economic activity.</w:t>
      </w:r>
      <w:r w:rsidR="00C006EE">
        <w:t xml:space="preserve"> </w:t>
      </w:r>
    </w:p>
    <w:p w:rsidR="00FB2945" w:rsidP="00876EAF">
      <w:pPr>
        <w:pStyle w:val="Question"/>
      </w:pPr>
      <w:sdt>
        <w:sdtPr>
          <w:alias w:val="Member"/>
          <w:tag w:val="&lt;Member mnisId='4430' dodsId='121936'&gt;"/>
          <w:id w:val="-1233541276"/>
          <w:placeholder>
            <w:docPart w:val="DefaultPlaceholder_1082065158"/>
          </w:placeholder>
          <w:richText/>
        </w:sdtPr>
        <w:sdtContent>
          <w:r w:rsidRPr="00876EAF" w:rsidR="00876EAF">
            <w:rPr>
              <w:b/>
            </w:rPr>
            <w:t>Alison Thewliss:</w:t>
          </w:r>
        </w:sdtContent>
      </w:sdt>
      <w:r w:rsidR="00876EAF">
        <w:t xml:space="preserve"> </w:t>
      </w:r>
      <w:r w:rsidR="007A07B6">
        <w:t>Tom</w:t>
      </w:r>
      <w:r w:rsidR="00876EAF">
        <w:t xml:space="preserve">, do you feel </w:t>
      </w:r>
      <w:r w:rsidR="007A07B6">
        <w:t xml:space="preserve">that green taxes and making changes </w:t>
      </w:r>
      <w:r w:rsidR="00EB04B4">
        <w:t>to</w:t>
      </w:r>
      <w:r w:rsidR="007A07B6">
        <w:t xml:space="preserve"> </w:t>
      </w:r>
      <w:r w:rsidR="00EB04B4">
        <w:t>those</w:t>
      </w:r>
      <w:r w:rsidR="00876EAF">
        <w:t xml:space="preserve"> </w:t>
      </w:r>
      <w:r w:rsidR="00EF72BF">
        <w:t xml:space="preserve">just now </w:t>
      </w:r>
      <w:r w:rsidR="00876EAF">
        <w:t>would damage business or drive forward that growth or innovation?</w:t>
      </w:r>
      <w:r w:rsidR="00EF72BF">
        <w:t xml:space="preserve"> </w:t>
      </w:r>
    </w:p>
    <w:p w:rsidR="007A07B6" w:rsidP="00876EAF">
      <w:pPr>
        <w:pStyle w:val="Answer"/>
      </w:pPr>
      <w:sdt>
        <w:sdtPr>
          <w:alias w:val="Witness"/>
          <w:id w:val="-1469585499"/>
          <w:placeholder>
            <w:docPart w:val="DefaultPlaceholder_1082065158"/>
          </w:placeholder>
          <w:richText/>
        </w:sdtPr>
        <w:sdtContent>
          <w:r w:rsidRPr="00985AFB" w:rsidR="00985AFB">
            <w:rPr>
              <w:b/>
              <w:i/>
            </w:rPr>
            <w:t>Tom Clougherty:</w:t>
          </w:r>
          <w:r w:rsidRPr="00876EAF" w:rsidR="00876EAF">
            <w:rPr>
              <w:b/>
            </w:rPr>
            <w:t xml:space="preserve"> </w:t>
          </w:r>
        </w:sdtContent>
      </w:sdt>
      <w:r>
        <w:t xml:space="preserve">There </w:t>
      </w:r>
      <w:r w:rsidR="00876EAF">
        <w:t xml:space="preserve">is a mixture of both issues at </w:t>
      </w:r>
      <w:r>
        <w:t>play</w:t>
      </w:r>
      <w:r w:rsidR="00876EAF">
        <w:t xml:space="preserve">. I certainly favour </w:t>
      </w:r>
      <w:r>
        <w:t>a green shift in taxation and the kinds of things that Annie has just talked about.</w:t>
      </w:r>
      <w:r w:rsidR="00C006EE">
        <w:t xml:space="preserve"> </w:t>
      </w:r>
      <w:r w:rsidR="00EF72BF">
        <w:t xml:space="preserve">There </w:t>
      </w:r>
      <w:r w:rsidR="00876EAF">
        <w:t>is scope for huge simplification because we have lots of different tax</w:t>
      </w:r>
      <w:r>
        <w:t xml:space="preserve">es on </w:t>
      </w:r>
      <w:r w:rsidR="00EB04B4">
        <w:t>environmental</w:t>
      </w:r>
      <w:r>
        <w:t xml:space="preserve"> ills at the moment.</w:t>
      </w:r>
      <w:r w:rsidR="00C006EE">
        <w:t xml:space="preserve"> </w:t>
      </w:r>
      <w:r>
        <w:t xml:space="preserve">Replacing them with a </w:t>
      </w:r>
      <w:r w:rsidR="00EB04B4">
        <w:t>comprehensive</w:t>
      </w:r>
      <w:r>
        <w:t xml:space="preserve"> carbon tax would be a </w:t>
      </w:r>
      <w:r w:rsidR="00876EAF">
        <w:t>great move. Road pricing</w:t>
      </w:r>
      <w:r w:rsidR="00EF72BF">
        <w:t>,</w:t>
      </w:r>
      <w:r w:rsidR="00876EAF">
        <w:t xml:space="preserve"> </w:t>
      </w:r>
      <w:r w:rsidR="00EF72BF">
        <w:t>a</w:t>
      </w:r>
      <w:r w:rsidR="00876EAF">
        <w:t xml:space="preserve">s a way of dealing with </w:t>
      </w:r>
      <w:r w:rsidR="00EB04B4">
        <w:t>the</w:t>
      </w:r>
      <w:r w:rsidR="00876EAF">
        <w:t xml:space="preserve"> diminishing return</w:t>
      </w:r>
      <w:r w:rsidR="00EB04B4">
        <w:t>s</w:t>
      </w:r>
      <w:r w:rsidR="00876EAF">
        <w:t xml:space="preserve"> from fuel duty </w:t>
      </w:r>
      <w:r>
        <w:t>and addressing congestion issues</w:t>
      </w:r>
      <w:r w:rsidR="00EF72BF">
        <w:t xml:space="preserve">, </w:t>
      </w:r>
      <w:r>
        <w:t xml:space="preserve">is a great idea. </w:t>
      </w:r>
    </w:p>
    <w:p w:rsidR="00EB04B4" w:rsidP="00876EAF">
      <w:pPr>
        <w:pStyle w:val="Answer"/>
      </w:pPr>
      <w:r>
        <w:t xml:space="preserve">Now, </w:t>
      </w:r>
      <w:r w:rsidR="00876EAF">
        <w:t>there</w:t>
      </w:r>
      <w:r>
        <w:t xml:space="preserve"> </w:t>
      </w:r>
      <w:r w:rsidR="00876EAF">
        <w:t>is the revenue issue because</w:t>
      </w:r>
      <w:r>
        <w:t xml:space="preserve">, </w:t>
      </w:r>
      <w:r w:rsidR="00876EAF">
        <w:t>if you change behaviour</w:t>
      </w:r>
      <w:r>
        <w:t>, you get less revenue in the long run. That is a downside. You</w:t>
      </w:r>
      <w:r w:rsidR="00876EAF">
        <w:t xml:space="preserve"> have to be realistic about how much you can expect from these things</w:t>
      </w:r>
      <w:r>
        <w:t>.</w:t>
      </w:r>
      <w:r w:rsidR="00C006EE">
        <w:t xml:space="preserve"> </w:t>
      </w:r>
      <w:r>
        <w:t>There is also the danger</w:t>
      </w:r>
      <w:r w:rsidR="00EC432D">
        <w:t>—</w:t>
      </w:r>
      <w:r>
        <w:t>and it is worth thinking about</w:t>
      </w:r>
      <w:r w:rsidR="00EF72BF">
        <w:t>,</w:t>
      </w:r>
      <w:r>
        <w:t xml:space="preserve"> although not being defeatist about</w:t>
      </w:r>
      <w:r w:rsidR="00EC432D">
        <w:t>—</w:t>
      </w:r>
      <w:r w:rsidR="00876EAF">
        <w:t xml:space="preserve">that you simply outsource your carbon emissions to another country that </w:t>
      </w:r>
      <w:r>
        <w:t xml:space="preserve">maybe </w:t>
      </w:r>
      <w:r w:rsidR="00876EAF">
        <w:t xml:space="preserve">is not as interested in these issues. </w:t>
      </w:r>
      <w:r>
        <w:t>You then reimport goods and services and, g</w:t>
      </w:r>
      <w:r w:rsidR="00876EAF">
        <w:t xml:space="preserve">lobally, you are not achieving any real </w:t>
      </w:r>
      <w:r>
        <w:t xml:space="preserve">reduction in </w:t>
      </w:r>
      <w:r>
        <w:t>greenhouse</w:t>
      </w:r>
      <w:r>
        <w:t xml:space="preserve"> gas emissions but you are hobbling domestic businesses. </w:t>
      </w:r>
    </w:p>
    <w:p w:rsidR="00876EAF" w:rsidP="00876EAF">
      <w:pPr>
        <w:pStyle w:val="Answer"/>
      </w:pPr>
      <w:r>
        <w:t>T</w:t>
      </w:r>
      <w:r>
        <w:t xml:space="preserve">he big challenge is how we deal with that. </w:t>
      </w:r>
      <w:r>
        <w:t xml:space="preserve">There is a lot of good ongoing work in this area, stuff around border adjusting carbon taxes for example, which to my mind is still </w:t>
      </w:r>
      <w:r w:rsidR="00EB04B4">
        <w:t>fearsomely</w:t>
      </w:r>
      <w:r>
        <w:t xml:space="preserve"> complex but is a </w:t>
      </w:r>
      <w:r w:rsidR="00EB04B4">
        <w:t>direction</w:t>
      </w:r>
      <w:r>
        <w:t xml:space="preserve"> that people are going to head down.</w:t>
      </w:r>
      <w:r w:rsidR="00C006EE">
        <w:t xml:space="preserve"> </w:t>
      </w:r>
      <w:r>
        <w:t>The challenge will always be, yes, that we would want our carbon taxes to reflect imported emissions and to deal with those</w:t>
      </w:r>
      <w:r w:rsidR="0033611B">
        <w:t>,</w:t>
      </w:r>
      <w:r>
        <w:t xml:space="preserve"> not </w:t>
      </w:r>
      <w:r w:rsidR="00EB04B4">
        <w:t>to disadvantage</w:t>
      </w:r>
      <w:r>
        <w:t xml:space="preserve"> domestic businesses unnecessarily.</w:t>
      </w:r>
      <w:r w:rsidR="00C006EE">
        <w:t xml:space="preserve"> </w:t>
      </w:r>
      <w:r>
        <w:t xml:space="preserve">At the same time, we have to be very careful about erecting any </w:t>
      </w:r>
      <w:r w:rsidR="00EB04B4">
        <w:t xml:space="preserve">massive </w:t>
      </w:r>
      <w:r>
        <w:t>structure of anti</w:t>
      </w:r>
      <w:r w:rsidR="00EC432D">
        <w:t>-</w:t>
      </w:r>
      <w:r>
        <w:t>trade tariffs.</w:t>
      </w:r>
      <w:r w:rsidR="00C006EE">
        <w:t xml:space="preserve"> </w:t>
      </w:r>
      <w:r>
        <w:t>Without trying to dodge the question, it is very complicated and you have to balance these competing objectives.</w:t>
      </w:r>
      <w:r w:rsidR="00C006EE">
        <w:t xml:space="preserve"> </w:t>
      </w:r>
      <w:r>
        <w:t>Broadly speaking, this green shift in the tax system is something that we should push forward.</w:t>
      </w:r>
      <w:r w:rsidR="00C006EE">
        <w:t xml:space="preserve"> </w:t>
      </w:r>
    </w:p>
    <w:p w:rsidR="00876EAF" w:rsidP="00876EAF">
      <w:pPr>
        <w:pStyle w:val="Question"/>
      </w:pPr>
      <w:sdt>
        <w:sdtPr>
          <w:alias w:val="Member"/>
          <w:tag w:val="&lt;Member mnisId='4430' dodsId='121936'&gt;"/>
          <w:id w:val="1571223618"/>
          <w:placeholder>
            <w:docPart w:val="DefaultPlaceholder_1082065158"/>
          </w:placeholder>
          <w:richText/>
        </w:sdtPr>
        <w:sdtContent>
          <w:r w:rsidRPr="00876EAF">
            <w:rPr>
              <w:b/>
            </w:rPr>
            <w:t>Alison Thewliss:</w:t>
          </w:r>
        </w:sdtContent>
      </w:sdt>
      <w:r>
        <w:t xml:space="preserve"> </w:t>
      </w:r>
      <w:r w:rsidR="007A07B6">
        <w:t xml:space="preserve">Chris, you talked earlier about the need for </w:t>
      </w:r>
      <w:r w:rsidR="00EB04B4">
        <w:t>certainty</w:t>
      </w:r>
      <w:r w:rsidR="007A07B6">
        <w:t xml:space="preserve"> in looking ahead.</w:t>
      </w:r>
      <w:r w:rsidR="00C006EE">
        <w:t xml:space="preserve"> </w:t>
      </w:r>
      <w:r>
        <w:t>What kind</w:t>
      </w:r>
      <w:r w:rsidR="00EC432D">
        <w:t>s</w:t>
      </w:r>
      <w:r>
        <w:t xml:space="preserve"> of things on this agenda would you be looking for </w:t>
      </w:r>
      <w:r w:rsidR="007A07B6">
        <w:t>in green taxation to give that certainty for businesses</w:t>
      </w:r>
      <w:r>
        <w:t xml:space="preserve"> planning ahead?</w:t>
      </w:r>
    </w:p>
    <w:p w:rsidR="00512F0C" w:rsidP="00876EAF">
      <w:pPr>
        <w:pStyle w:val="Answer"/>
      </w:pPr>
      <w:sdt>
        <w:sdtPr>
          <w:alias w:val="Witness"/>
          <w:id w:val="1310899670"/>
          <w:placeholder>
            <w:docPart w:val="DefaultPlaceholder_1082065158"/>
          </w:placeholder>
          <w:richText/>
        </w:sdtPr>
        <w:sdtContent>
          <w:r w:rsidRPr="00985AFB" w:rsidR="00985AFB">
            <w:rPr>
              <w:b/>
              <w:i/>
            </w:rPr>
            <w:t>Chris Sanger:</w:t>
          </w:r>
          <w:r w:rsidRPr="00876EAF" w:rsidR="00876EAF">
            <w:rPr>
              <w:b/>
            </w:rPr>
            <w:t xml:space="preserve"> </w:t>
          </w:r>
        </w:sdtContent>
      </w:sdt>
      <w:r w:rsidR="00876EAF">
        <w:t xml:space="preserve">One of the key things here is to make sure that we are absolutely </w:t>
      </w:r>
      <w:r w:rsidR="00EB04B4">
        <w:t>clear</w:t>
      </w:r>
      <w:r w:rsidR="007A07B6">
        <w:t xml:space="preserve"> about the incentives we are trying to encourage.</w:t>
      </w:r>
      <w:r w:rsidR="00C006EE">
        <w:t xml:space="preserve"> </w:t>
      </w:r>
      <w:r w:rsidR="007A07B6">
        <w:t xml:space="preserve">If I look at one of the taxes that is being consulted on now, and </w:t>
      </w:r>
      <w:r w:rsidR="00EB04B4">
        <w:t>consultation</w:t>
      </w:r>
      <w:r w:rsidR="007A07B6">
        <w:t xml:space="preserve"> is a great way of </w:t>
      </w:r>
      <w:r w:rsidR="00876EAF">
        <w:t>sorting out the challenges in this</w:t>
      </w:r>
      <w:r w:rsidR="007A07B6">
        <w:t>,</w:t>
      </w:r>
      <w:r w:rsidR="00876EAF">
        <w:t xml:space="preserve"> the plastic packaging tax</w:t>
      </w:r>
      <w:r w:rsidR="007A07B6">
        <w:t xml:space="preserve"> is in</w:t>
      </w:r>
      <w:r w:rsidR="00EB04B4">
        <w:t>t</w:t>
      </w:r>
      <w:r w:rsidR="007A07B6">
        <w:t>en</w:t>
      </w:r>
      <w:r w:rsidR="00EB04B4">
        <w:t>d</w:t>
      </w:r>
      <w:r w:rsidR="007A07B6">
        <w:t>ed to reduce plastic packaging waste</w:t>
      </w:r>
      <w:r>
        <w:t xml:space="preserve"> by</w:t>
      </w:r>
      <w:r w:rsidR="00876EAF">
        <w:t xml:space="preserve"> impos</w:t>
      </w:r>
      <w:r>
        <w:t>ing</w:t>
      </w:r>
      <w:r w:rsidR="00876EAF">
        <w:t xml:space="preserve"> a tax if you have less than 30% of recycled plastic</w:t>
      </w:r>
      <w:r w:rsidR="007A07B6">
        <w:t>.</w:t>
      </w:r>
      <w:r w:rsidR="00C006EE">
        <w:t xml:space="preserve"> </w:t>
      </w:r>
      <w:r w:rsidR="007A07B6">
        <w:t>A</w:t>
      </w:r>
      <w:r w:rsidR="00876EAF">
        <w:t>t</w:t>
      </w:r>
      <w:r w:rsidR="007A07B6">
        <w:t xml:space="preserve"> first </w:t>
      </w:r>
      <w:r>
        <w:t>blush</w:t>
      </w:r>
      <w:r w:rsidR="007A07B6">
        <w:t>, this looks like a really good incentive.</w:t>
      </w:r>
      <w:r w:rsidR="00C006EE">
        <w:t xml:space="preserve"> </w:t>
      </w:r>
    </w:p>
    <w:p w:rsidR="00EB04B4" w:rsidRPr="00512F0C" w:rsidP="00876EAF">
      <w:pPr>
        <w:pStyle w:val="Answer"/>
      </w:pPr>
      <w:r>
        <w:t>However, at</w:t>
      </w:r>
      <w:r w:rsidR="00876EAF">
        <w:t xml:space="preserve"> the </w:t>
      </w:r>
      <w:r>
        <w:t>moment</w:t>
      </w:r>
      <w:r w:rsidR="00876EAF">
        <w:t xml:space="preserve">, there are elements of food packaging </w:t>
      </w:r>
      <w:r w:rsidR="00512F0C">
        <w:t>that</w:t>
      </w:r>
      <w:r w:rsidR="00876EAF">
        <w:t xml:space="preserve"> </w:t>
      </w:r>
      <w:r>
        <w:t>are</w:t>
      </w:r>
      <w:r w:rsidR="00876EAF">
        <w:t xml:space="preserve"> 100% new plastic</w:t>
      </w:r>
      <w:r w:rsidR="00512F0C">
        <w:t>,</w:t>
      </w:r>
      <w:r w:rsidR="00876EAF">
        <w:t xml:space="preserve"> which can then be completely and utterly </w:t>
      </w:r>
      <w:r>
        <w:t>recycled.</w:t>
      </w:r>
      <w:r w:rsidR="00C006EE">
        <w:t xml:space="preserve"> </w:t>
      </w:r>
      <w:r>
        <w:t>If you were to change those to make those able to have recycled plastic, first of all</w:t>
      </w:r>
      <w:r w:rsidR="00512F0C">
        <w:t>,</w:t>
      </w:r>
      <w:r>
        <w:t xml:space="preserve"> there </w:t>
      </w:r>
      <w:r w:rsidR="00876EAF">
        <w:t xml:space="preserve">are regulation problems </w:t>
      </w:r>
      <w:r w:rsidR="00512F0C">
        <w:t>that</w:t>
      </w:r>
      <w:r w:rsidR="00876EAF">
        <w:t xml:space="preserve"> might make it more difficult</w:t>
      </w:r>
      <w:r>
        <w:t>.</w:t>
      </w:r>
      <w:r>
        <w:t xml:space="preserve"> </w:t>
      </w:r>
      <w:r>
        <w:t>E</w:t>
      </w:r>
      <w:r>
        <w:t>ven if you manage to overcome those,</w:t>
      </w:r>
      <w:r w:rsidR="00876EAF">
        <w:t xml:space="preserve"> your </w:t>
      </w:r>
      <w:r w:rsidR="00512F0C">
        <w:t>newly packaged</w:t>
      </w:r>
      <w:r w:rsidR="00876EAF">
        <w:t xml:space="preserve"> item is much harder to </w:t>
      </w:r>
      <w:r>
        <w:t>recycle</w:t>
      </w:r>
      <w:r>
        <w:t>.</w:t>
      </w:r>
      <w:r w:rsidR="00C006EE">
        <w:t xml:space="preserve"> </w:t>
      </w:r>
      <w:r>
        <w:t>In that example</w:t>
      </w:r>
      <w:r w:rsidRPr="00512F0C">
        <w:t xml:space="preserve">, </w:t>
      </w:r>
      <w:r w:rsidRPr="00512F0C" w:rsidR="00876EAF">
        <w:t>you have gone from a</w:t>
      </w:r>
      <w:r w:rsidRPr="00512F0C" w:rsidR="007F1889">
        <w:t xml:space="preserve">n item </w:t>
      </w:r>
      <w:r w:rsidRPr="00512F0C" w:rsidR="00512F0C">
        <w:t>that</w:t>
      </w:r>
      <w:r w:rsidRPr="00512F0C" w:rsidR="007F1889">
        <w:t xml:space="preserve"> effectively creates no plastic waste because it is </w:t>
      </w:r>
      <w:r w:rsidRPr="00512F0C" w:rsidR="00876EAF">
        <w:t>fully recycled</w:t>
      </w:r>
      <w:r w:rsidR="00EC432D">
        <w:t>,</w:t>
      </w:r>
      <w:r w:rsidRPr="00512F0C" w:rsidR="00876EAF">
        <w:t xml:space="preserve"> </w:t>
      </w:r>
      <w:r w:rsidR="00EC432D">
        <w:t xml:space="preserve">to </w:t>
      </w:r>
      <w:r w:rsidRPr="00512F0C" w:rsidR="00876EAF">
        <w:t xml:space="preserve">an item that goes </w:t>
      </w:r>
      <w:r w:rsidRPr="00512F0C" w:rsidR="00EC432D">
        <w:t xml:space="preserve">almost </w:t>
      </w:r>
      <w:r w:rsidRPr="00512F0C" w:rsidR="00876EAF">
        <w:t>100% to plastic waste and uses up more recyclate</w:t>
      </w:r>
      <w:r w:rsidRPr="00512F0C" w:rsidR="007F1889">
        <w:t>.</w:t>
      </w:r>
      <w:r w:rsidRPr="00512F0C" w:rsidR="00C006EE">
        <w:t xml:space="preserve"> </w:t>
      </w:r>
    </w:p>
    <w:p w:rsidR="00876EAF" w:rsidP="00876EAF">
      <w:pPr>
        <w:pStyle w:val="Answer"/>
      </w:pPr>
      <w:r w:rsidRPr="00512F0C">
        <w:t xml:space="preserve">There is a key element in here </w:t>
      </w:r>
      <w:r w:rsidR="00512F0C">
        <w:t>of</w:t>
      </w:r>
      <w:r w:rsidRPr="00512F0C">
        <w:t xml:space="preserve"> making </w:t>
      </w:r>
      <w:r w:rsidRPr="00512F0C" w:rsidR="00EB04B4">
        <w:t>sure</w:t>
      </w:r>
      <w:r w:rsidRPr="00512F0C">
        <w:t xml:space="preserve"> that we understand and engage with industry</w:t>
      </w:r>
      <w:r w:rsidRPr="00512F0C">
        <w:t xml:space="preserve"> to look at the behavioural response </w:t>
      </w:r>
      <w:r w:rsidRPr="00512F0C">
        <w:t>to this</w:t>
      </w:r>
      <w:r w:rsidR="00512F0C">
        <w:t>,</w:t>
      </w:r>
      <w:r w:rsidRPr="00512F0C">
        <w:t xml:space="preserve"> and that businesses and the</w:t>
      </w:r>
      <w:r>
        <w:t xml:space="preserve"> consumer </w:t>
      </w:r>
      <w:r w:rsidR="00EB04B4">
        <w:t>particularly</w:t>
      </w:r>
      <w:r>
        <w:t xml:space="preserve"> h</w:t>
      </w:r>
      <w:r>
        <w:t>ave th</w:t>
      </w:r>
      <w:r>
        <w:t xml:space="preserve">e </w:t>
      </w:r>
      <w:r w:rsidR="00EB04B4">
        <w:t>ability</w:t>
      </w:r>
      <w:r>
        <w:t xml:space="preserve"> to </w:t>
      </w:r>
      <w:r w:rsidR="00EB04B4">
        <w:t>respond</w:t>
      </w:r>
      <w:r>
        <w:t xml:space="preserve">. I am conscious of the </w:t>
      </w:r>
      <w:r w:rsidR="00EB04B4">
        <w:t>ultra-</w:t>
      </w:r>
      <w:r>
        <w:t>low</w:t>
      </w:r>
      <w:r w:rsidR="00EB04B4">
        <w:t>-</w:t>
      </w:r>
      <w:r>
        <w:t xml:space="preserve">sulphur </w:t>
      </w:r>
      <w:r>
        <w:t xml:space="preserve">petrol </w:t>
      </w:r>
      <w:r>
        <w:t>shift</w:t>
      </w:r>
      <w:r w:rsidR="00512F0C">
        <w:t>,</w:t>
      </w:r>
      <w:r>
        <w:t xml:space="preserve"> where the Government introduced a lower rate on ultra-low</w:t>
      </w:r>
      <w:r w:rsidR="00EB04B4">
        <w:t>-</w:t>
      </w:r>
      <w:r>
        <w:t>sulphur p</w:t>
      </w:r>
      <w:r>
        <w:t>etrol</w:t>
      </w:r>
      <w:r>
        <w:t>.</w:t>
      </w:r>
      <w:r w:rsidR="00C006EE">
        <w:t xml:space="preserve"> </w:t>
      </w:r>
      <w:r>
        <w:t xml:space="preserve">When it was </w:t>
      </w:r>
      <w:r w:rsidR="00EB04B4">
        <w:t>introduced</w:t>
      </w:r>
      <w:r>
        <w:t>, overnight the petrol</w:t>
      </w:r>
      <w:r>
        <w:t xml:space="preserve"> stations </w:t>
      </w:r>
      <w:r>
        <w:t>changed over to this new form of petrol.</w:t>
      </w:r>
      <w:r w:rsidR="00C006EE">
        <w:t xml:space="preserve"> </w:t>
      </w:r>
      <w:r>
        <w:t xml:space="preserve">Many consumers </w:t>
      </w:r>
      <w:r>
        <w:t>did</w:t>
      </w:r>
      <w:r>
        <w:t xml:space="preserve"> </w:t>
      </w:r>
      <w:r>
        <w:t>n</w:t>
      </w:r>
      <w:r>
        <w:t>o</w:t>
      </w:r>
      <w:r>
        <w:t>t even notice that it was happening</w:t>
      </w:r>
      <w:r w:rsidR="00EC432D">
        <w:t>,</w:t>
      </w:r>
      <w:r>
        <w:t xml:space="preserve"> but it created a massive benefit for </w:t>
      </w:r>
      <w:r>
        <w:t>the</w:t>
      </w:r>
      <w:r>
        <w:t xml:space="preserve"> environment. It </w:t>
      </w:r>
      <w:r w:rsidR="00EB04B4">
        <w:t>is</w:t>
      </w:r>
      <w:r>
        <w:t xml:space="preserve"> those </w:t>
      </w:r>
      <w:r w:rsidR="00EB04B4">
        <w:t>kinds</w:t>
      </w:r>
      <w:r>
        <w:t xml:space="preserve"> of low-hanging fruit we should be going for first and looking at making sure that these things are </w:t>
      </w:r>
      <w:r>
        <w:t>implementable.</w:t>
      </w:r>
    </w:p>
    <w:p w:rsidR="009F7184" w:rsidP="00876EAF">
      <w:pPr>
        <w:pStyle w:val="Answer"/>
      </w:pPr>
      <w:sdt>
        <w:sdtPr>
          <w:alias w:val="Witness"/>
          <w:id w:val="-1826817102"/>
          <w:placeholder>
            <w:docPart w:val="DefaultPlaceholder_1082065158"/>
          </w:placeholder>
          <w:richText/>
        </w:sdtPr>
        <w:sdtContent>
          <w:r w:rsidRPr="00985AFB" w:rsidR="00985AFB">
            <w:rPr>
              <w:b/>
              <w:i/>
            </w:rPr>
            <w:t>Alex Cobham:</w:t>
          </w:r>
          <w:r w:rsidRPr="00876EAF" w:rsidR="00876EAF">
            <w:rPr>
              <w:b/>
            </w:rPr>
            <w:t xml:space="preserve"> </w:t>
          </w:r>
        </w:sdtContent>
      </w:sdt>
      <w:r w:rsidR="007F1889">
        <w:t>T</w:t>
      </w:r>
      <w:r w:rsidR="00C84FB3">
        <w:t xml:space="preserve">he element that is missing from this discussion is the </w:t>
      </w:r>
      <w:r w:rsidR="007F1889">
        <w:t>impact on</w:t>
      </w:r>
      <w:r w:rsidR="00C84FB3">
        <w:t xml:space="preserve"> inequality </w:t>
      </w:r>
      <w:r w:rsidR="007F1889">
        <w:t>in how this plays out.</w:t>
      </w:r>
      <w:r w:rsidR="00C006EE">
        <w:t xml:space="preserve"> </w:t>
      </w:r>
      <w:r w:rsidR="007F1889">
        <w:t xml:space="preserve">A lot of these taxes on consumption or emission </w:t>
      </w:r>
      <w:r w:rsidR="00C84FB3">
        <w:t xml:space="preserve">end up being passed through in pretty regressive ways. That not only </w:t>
      </w:r>
      <w:r w:rsidR="007F1889">
        <w:t>worsens the inequalities in our societies</w:t>
      </w:r>
      <w:r w:rsidR="00EC432D">
        <w:t>,</w:t>
      </w:r>
      <w:r w:rsidR="007F1889">
        <w:t xml:space="preserve"> but it imperils the political support, as we see with things like the</w:t>
      </w:r>
      <w:r w:rsidR="00C84FB3">
        <w:t xml:space="preserve"> </w:t>
      </w:r>
      <w:r w:rsidR="00EB04B4">
        <w:t>gilets</w:t>
      </w:r>
      <w:r w:rsidR="00C84FB3">
        <w:t xml:space="preserve"> </w:t>
      </w:r>
      <w:r w:rsidR="00EB04B4">
        <w:t>j</w:t>
      </w:r>
      <w:r w:rsidR="007F1889">
        <w:t>a</w:t>
      </w:r>
      <w:r w:rsidR="00C84FB3">
        <w:t>une</w:t>
      </w:r>
      <w:r w:rsidR="00EB04B4">
        <w:t>s</w:t>
      </w:r>
      <w:r w:rsidR="00C84FB3">
        <w:t xml:space="preserve"> movement </w:t>
      </w:r>
      <w:r w:rsidR="007F1889">
        <w:t>in France.</w:t>
      </w:r>
      <w:r w:rsidR="00C006EE">
        <w:t xml:space="preserve"> </w:t>
      </w:r>
      <w:r w:rsidR="007F1889">
        <w:t>The conference we had on this last week was a big international event and</w:t>
      </w:r>
      <w:r w:rsidR="00C84FB3">
        <w:t xml:space="preserve"> this was one of the key issues</w:t>
      </w:r>
      <w:r w:rsidR="007F1889">
        <w:t>:</w:t>
      </w:r>
      <w:r w:rsidR="00C84FB3">
        <w:t xml:space="preserve"> how you combine climate </w:t>
      </w:r>
      <w:r w:rsidR="007F1889">
        <w:t xml:space="preserve">transition with addressing </w:t>
      </w:r>
      <w:r>
        <w:t>inequality</w:t>
      </w:r>
      <w:r w:rsidR="007F1889">
        <w:t>.</w:t>
      </w:r>
      <w:r w:rsidR="00C006EE">
        <w:t xml:space="preserve"> </w:t>
      </w:r>
    </w:p>
    <w:p w:rsidR="00E65556" w:rsidP="00876EAF">
      <w:pPr>
        <w:pStyle w:val="Answer"/>
      </w:pPr>
      <w:r>
        <w:t>One idea that is</w:t>
      </w:r>
      <w:r w:rsidR="00C84FB3">
        <w:t xml:space="preserve"> worth looking at is the carbon dividend</w:t>
      </w:r>
      <w:r>
        <w:t>,</w:t>
      </w:r>
      <w:r w:rsidR="00C84FB3">
        <w:t xml:space="preserve"> where you </w:t>
      </w:r>
      <w:r>
        <w:t>would say, “We will capture the revenue that come</w:t>
      </w:r>
      <w:r>
        <w:t>s</w:t>
      </w:r>
      <w:r>
        <w:t xml:space="preserve"> in from taxes on carbon and</w:t>
      </w:r>
      <w:r w:rsidR="00C84FB3">
        <w:t xml:space="preserve"> pass that back out to people</w:t>
      </w:r>
      <w:r>
        <w:t>”</w:t>
      </w:r>
      <w:r w:rsidR="009F7184">
        <w:t>. E</w:t>
      </w:r>
      <w:r w:rsidR="00C84FB3">
        <w:t xml:space="preserve">ven if you are </w:t>
      </w:r>
      <w:r>
        <w:t>paying a bit more for your petrol, say, because</w:t>
      </w:r>
      <w:r w:rsidR="00C84FB3">
        <w:t xml:space="preserve"> you as a poor household do not have a choice about using the </w:t>
      </w:r>
      <w:r>
        <w:t>car, you will get more than that back in the dividend.</w:t>
      </w:r>
      <w:r w:rsidR="00C006EE">
        <w:t xml:space="preserve"> </w:t>
      </w:r>
      <w:r>
        <w:t>Your personal incentives are still better</w:t>
      </w:r>
      <w:r w:rsidR="00EC432D">
        <w:t>,</w:t>
      </w:r>
      <w:r>
        <w:t xml:space="preserve"> but you are not made worse off.</w:t>
      </w:r>
      <w:r w:rsidR="00C006EE">
        <w:t xml:space="preserve"> </w:t>
      </w:r>
      <w:r>
        <w:t xml:space="preserve">Indeed, </w:t>
      </w:r>
      <w:r w:rsidR="00C84FB3">
        <w:t>you may be better off if you are a low</w:t>
      </w:r>
      <w:r>
        <w:t>-</w:t>
      </w:r>
      <w:r w:rsidR="00C84FB3">
        <w:t>income household</w:t>
      </w:r>
      <w:r>
        <w:t>,</w:t>
      </w:r>
      <w:r>
        <w:t xml:space="preserve"> while the costs are borne at the top end.</w:t>
      </w:r>
      <w:r w:rsidR="00C006EE">
        <w:t xml:space="preserve"> </w:t>
      </w:r>
      <w:r>
        <w:t xml:space="preserve">You get both elements of </w:t>
      </w:r>
      <w:r w:rsidR="00C84FB3">
        <w:t xml:space="preserve">addressing inequality and </w:t>
      </w:r>
      <w:r>
        <w:t>reducing</w:t>
      </w:r>
      <w:r w:rsidR="00C84FB3">
        <w:t xml:space="preserve"> carbon emissions. </w:t>
      </w:r>
    </w:p>
    <w:p w:rsidR="00876EAF" w:rsidP="00876EAF">
      <w:pPr>
        <w:pStyle w:val="Answer"/>
      </w:pPr>
      <w:r>
        <w:t xml:space="preserve">That </w:t>
      </w:r>
      <w:r w:rsidR="00E65556">
        <w:t xml:space="preserve">is the </w:t>
      </w:r>
      <w:r>
        <w:t xml:space="preserve">kind of scheme </w:t>
      </w:r>
      <w:r w:rsidR="007F1889">
        <w:t>we need t</w:t>
      </w:r>
      <w:r w:rsidR="009F7184">
        <w:t>o</w:t>
      </w:r>
      <w:r w:rsidR="007F1889">
        <w:t xml:space="preserve"> be more creative </w:t>
      </w:r>
      <w:r w:rsidR="00E65556">
        <w:t xml:space="preserve">in </w:t>
      </w:r>
      <w:r w:rsidR="007F1889">
        <w:t xml:space="preserve">thinking </w:t>
      </w:r>
      <w:r w:rsidR="00E65556">
        <w:t xml:space="preserve">about, </w:t>
      </w:r>
      <w:r w:rsidR="007F1889">
        <w:t>to make sure that we have the</w:t>
      </w:r>
      <w:r>
        <w:t xml:space="preserve"> long</w:t>
      </w:r>
      <w:r w:rsidR="007F1889">
        <w:t>-</w:t>
      </w:r>
      <w:r>
        <w:t xml:space="preserve">term </w:t>
      </w:r>
      <w:r w:rsidR="007F1889">
        <w:t>political</w:t>
      </w:r>
      <w:r>
        <w:t xml:space="preserve"> support but also that we </w:t>
      </w:r>
      <w:r w:rsidR="007F1889">
        <w:t xml:space="preserve">are getting the social outcomes we want, not </w:t>
      </w:r>
      <w:r w:rsidR="009F7184">
        <w:t>just</w:t>
      </w:r>
      <w:r>
        <w:t xml:space="preserve"> a bit of a green effect.</w:t>
      </w:r>
    </w:p>
    <w:p w:rsidR="00C84FB3" w:rsidP="00C84FB3">
      <w:pPr>
        <w:pStyle w:val="Question"/>
      </w:pPr>
      <w:sdt>
        <w:sdtPr>
          <w:alias w:val="Member"/>
          <w:tag w:val="&lt;Member mnisId='4430' dodsId='121936'&gt;"/>
          <w:id w:val="181951962"/>
          <w:placeholder>
            <w:docPart w:val="DefaultPlaceholder_1082065158"/>
          </w:placeholder>
          <w:richText/>
        </w:sdtPr>
        <w:sdtContent>
          <w:r w:rsidRPr="00C84FB3">
            <w:rPr>
              <w:b/>
            </w:rPr>
            <w:t>Alison Thewliss:</w:t>
          </w:r>
        </w:sdtContent>
      </w:sdt>
      <w:r>
        <w:t xml:space="preserve"> </w:t>
      </w:r>
      <w:r w:rsidR="007F1889">
        <w:t>That is useful.</w:t>
      </w:r>
      <w:r w:rsidR="00C006EE">
        <w:t xml:space="preserve"> </w:t>
      </w:r>
      <w:r>
        <w:t>If done right</w:t>
      </w:r>
      <w:r w:rsidR="007F1889">
        <w:t>, presumably there will be more jobs within the green sectors</w:t>
      </w:r>
      <w:r>
        <w:t xml:space="preserve"> as well.</w:t>
      </w:r>
    </w:p>
    <w:p w:rsidR="00C84FB3" w:rsidP="00C84FB3">
      <w:pPr>
        <w:pStyle w:val="Answer"/>
      </w:pPr>
      <w:sdt>
        <w:sdtPr>
          <w:alias w:val="Witness"/>
          <w:id w:val="2140982640"/>
          <w:placeholder>
            <w:docPart w:val="DefaultPlaceholder_1082065158"/>
          </w:placeholder>
          <w:richText/>
        </w:sdtPr>
        <w:sdtContent>
          <w:r w:rsidRPr="00985AFB" w:rsidR="00985AFB">
            <w:rPr>
              <w:b/>
              <w:i/>
            </w:rPr>
            <w:t>Alex Cobham:</w:t>
          </w:r>
          <w:r w:rsidRPr="00C84FB3">
            <w:rPr>
              <w:b/>
            </w:rPr>
            <w:t xml:space="preserve"> </w:t>
          </w:r>
        </w:sdtContent>
      </w:sdt>
      <w:r>
        <w:t>Yes</w:t>
      </w:r>
      <w:r w:rsidR="007F1889">
        <w:t>, absolutely.</w:t>
      </w:r>
      <w:r w:rsidR="00C006EE">
        <w:t xml:space="preserve"> </w:t>
      </w:r>
      <w:r>
        <w:t xml:space="preserve">We can think of all </w:t>
      </w:r>
      <w:r w:rsidR="00E65556">
        <w:t>sorts</w:t>
      </w:r>
      <w:r>
        <w:t xml:space="preserve"> of ways </w:t>
      </w:r>
      <w:r w:rsidR="007F1889">
        <w:t xml:space="preserve">in which </w:t>
      </w:r>
      <w:r w:rsidR="00E65556">
        <w:t>some</w:t>
      </w:r>
      <w:r w:rsidR="007F1889">
        <w:t>thing</w:t>
      </w:r>
      <w:r w:rsidR="00E65556">
        <w:t xml:space="preserve"> like this</w:t>
      </w:r>
      <w:r w:rsidR="007F1889">
        <w:t xml:space="preserve"> can be put in place that generates a lot of high-skilled employment</w:t>
      </w:r>
      <w:r>
        <w:t xml:space="preserve"> or that does not</w:t>
      </w:r>
      <w:r w:rsidR="007F1889">
        <w:t>.</w:t>
      </w:r>
      <w:r w:rsidR="00C006EE">
        <w:t xml:space="preserve"> </w:t>
      </w:r>
      <w:r w:rsidR="007F1889">
        <w:t>W</w:t>
      </w:r>
      <w:r>
        <w:t>e need to be clear about those broader social impacts and not just</w:t>
      </w:r>
      <w:r w:rsidR="007F1889">
        <w:t xml:space="preserve"> thinking</w:t>
      </w:r>
      <w:r>
        <w:t xml:space="preserve"> w</w:t>
      </w:r>
      <w:r w:rsidR="007F1889">
        <w:t>h</w:t>
      </w:r>
      <w:r>
        <w:t xml:space="preserve">at a single efficient </w:t>
      </w:r>
      <w:r w:rsidR="007F1889">
        <w:t xml:space="preserve">tax </w:t>
      </w:r>
      <w:r>
        <w:t>move</w:t>
      </w:r>
      <w:r w:rsidR="009F7184">
        <w:t xml:space="preserve"> is</w:t>
      </w:r>
      <w:r>
        <w:t>.</w:t>
      </w:r>
    </w:p>
    <w:p w:rsidR="00C84FB3" w:rsidP="00C84FB3">
      <w:pPr>
        <w:pStyle w:val="Question"/>
      </w:pPr>
      <w:sdt>
        <w:sdtPr>
          <w:alias w:val="Member"/>
          <w:tag w:val="&lt;Member mnisId='4138' dodsId='58561'&gt;"/>
          <w:id w:val="148726359"/>
          <w:placeholder>
            <w:docPart w:val="DefaultPlaceholder_1082065158"/>
          </w:placeholder>
          <w:richText/>
        </w:sdtPr>
        <w:sdtContent>
          <w:r w:rsidRPr="00C84FB3">
            <w:rPr>
              <w:b/>
            </w:rPr>
            <w:t>Rushanara Ali:</w:t>
          </w:r>
        </w:sdtContent>
      </w:sdt>
      <w:r>
        <w:t xml:space="preserve"> </w:t>
      </w:r>
      <w:r w:rsidR="007F1889">
        <w:t>Good afternoon. The</w:t>
      </w:r>
      <w:r>
        <w:t xml:space="preserve"> title of my </w:t>
      </w:r>
      <w:r w:rsidR="007F1889">
        <w:t>section is</w:t>
      </w:r>
      <w:r w:rsidR="009F7184">
        <w:t>,</w:t>
      </w:r>
      <w:r w:rsidR="007F1889">
        <w:t xml:space="preserve"> </w:t>
      </w:r>
      <w:r w:rsidR="009F7184">
        <w:t>“Corporate tax avoidance, what more to be done</w:t>
      </w:r>
      <w:r w:rsidR="00EC432D">
        <w:t xml:space="preserve"> (</w:t>
      </w:r>
      <w:r w:rsidR="009F7184">
        <w:t>if anything</w:t>
      </w:r>
      <w:r w:rsidR="00EC432D">
        <w:t>)</w:t>
      </w:r>
      <w:r w:rsidR="009F7184">
        <w:t>”.</w:t>
      </w:r>
      <w:r>
        <w:t xml:space="preserve"> </w:t>
      </w:r>
      <w:r w:rsidR="007F1889">
        <w:t>Y</w:t>
      </w:r>
      <w:r>
        <w:t>ou have probably cove</w:t>
      </w:r>
      <w:r w:rsidR="007F1889">
        <w:t>re</w:t>
      </w:r>
      <w:r>
        <w:t xml:space="preserve">d most of the </w:t>
      </w:r>
      <w:r w:rsidR="007F1889">
        <w:t>ground but this is your opportunity to think through what else we could do.</w:t>
      </w:r>
      <w:r w:rsidR="00C006EE">
        <w:t xml:space="preserve"> </w:t>
      </w:r>
      <w:r w:rsidR="007F1889">
        <w:t>I am going to start off with Alex.</w:t>
      </w:r>
      <w:r w:rsidR="00C006EE">
        <w:t xml:space="preserve"> </w:t>
      </w:r>
      <w:r w:rsidR="007F1889">
        <w:t>Do you agree with HMRC’s definition of tax avoidance as “</w:t>
      </w:r>
      <w:r w:rsidR="00E65556">
        <w:t xml:space="preserve">bending </w:t>
      </w:r>
      <w:r w:rsidR="007F1889">
        <w:t xml:space="preserve">the rules of the tax system to gain a tax </w:t>
      </w:r>
      <w:r w:rsidR="009F7184">
        <w:t>advantage</w:t>
      </w:r>
      <w:r w:rsidR="007F1889">
        <w:t xml:space="preserve"> that Parliament</w:t>
      </w:r>
      <w:r>
        <w:t xml:space="preserve"> never intended</w:t>
      </w:r>
      <w:r w:rsidR="007F1889">
        <w:t>”?</w:t>
      </w:r>
    </w:p>
    <w:p w:rsidR="00C84FB3" w:rsidP="007F1889">
      <w:pPr>
        <w:pStyle w:val="Answer"/>
      </w:pPr>
      <w:sdt>
        <w:sdtPr>
          <w:alias w:val="Witness"/>
          <w:id w:val="-889572118"/>
          <w:placeholder>
            <w:docPart w:val="DefaultPlaceholder_1082065158"/>
          </w:placeholder>
          <w:richText/>
        </w:sdtPr>
        <w:sdtContent>
          <w:r w:rsidRPr="00985AFB" w:rsidR="00985AFB">
            <w:rPr>
              <w:b/>
              <w:i/>
            </w:rPr>
            <w:t>Alex Cobham:</w:t>
          </w:r>
          <w:r w:rsidRPr="00C84FB3">
            <w:rPr>
              <w:b/>
            </w:rPr>
            <w:t xml:space="preserve"> </w:t>
          </w:r>
        </w:sdtContent>
      </w:sdt>
      <w:r w:rsidR="007F1889">
        <w:t xml:space="preserve">That </w:t>
      </w:r>
      <w:r>
        <w:t>is fine, but it is not measurable. We have probably moved beyond that in the international discussions</w:t>
      </w:r>
      <w:r w:rsidR="007F1889">
        <w:t>.</w:t>
      </w:r>
      <w:r w:rsidR="00C006EE">
        <w:t xml:space="preserve"> </w:t>
      </w:r>
      <w:r w:rsidR="007F1889">
        <w:t xml:space="preserve">Since 2013, we have had this goal to reduce the misalignment between </w:t>
      </w:r>
      <w:r>
        <w:t xml:space="preserve">where profits are declared and where the real economic </w:t>
      </w:r>
      <w:r w:rsidR="007F1889">
        <w:t>activity takes place.</w:t>
      </w:r>
      <w:r w:rsidR="00C006EE">
        <w:t xml:space="preserve"> </w:t>
      </w:r>
      <w:r w:rsidR="007F1889">
        <w:t xml:space="preserve">If we say that that misalignment is the problem, </w:t>
      </w:r>
      <w:r w:rsidR="009F7184">
        <w:t>whether</w:t>
      </w:r>
      <w:r w:rsidR="007F1889">
        <w:t xml:space="preserve"> we call</w:t>
      </w:r>
      <w:r>
        <w:t xml:space="preserve"> </w:t>
      </w:r>
      <w:r w:rsidR="00E65556">
        <w:t xml:space="preserve">it </w:t>
      </w:r>
      <w:r>
        <w:t xml:space="preserve">avoidance </w:t>
      </w:r>
      <w:r w:rsidR="007F1889">
        <w:t xml:space="preserve">or, in some cases, edging into evasion </w:t>
      </w:r>
      <w:r w:rsidR="00BC1543">
        <w:t>is less important than that our aim is to eliminate i</w:t>
      </w:r>
      <w:r w:rsidR="009F7184">
        <w:t>t</w:t>
      </w:r>
      <w:r w:rsidR="00BC1543">
        <w:t>.</w:t>
      </w:r>
      <w:r w:rsidR="00C006EE">
        <w:t xml:space="preserve"> </w:t>
      </w:r>
      <w:r w:rsidR="00BC1543">
        <w:t>Th</w:t>
      </w:r>
      <w:r>
        <w:t>at is the agenda now</w:t>
      </w:r>
      <w:r w:rsidR="009F7184">
        <w:t>: h</w:t>
      </w:r>
      <w:r>
        <w:t xml:space="preserve">ow </w:t>
      </w:r>
      <w:r w:rsidR="00BC1543">
        <w:t xml:space="preserve">do we </w:t>
      </w:r>
      <w:r w:rsidR="009F7184">
        <w:t>eliminate</w:t>
      </w:r>
      <w:r w:rsidR="00BC1543">
        <w:t xml:space="preserve"> that </w:t>
      </w:r>
      <w:r w:rsidR="009F7184">
        <w:t>misalignment</w:t>
      </w:r>
      <w:r w:rsidR="00BC1543">
        <w:t xml:space="preserve"> and, at the same time, perhaps deal with the</w:t>
      </w:r>
      <w:r>
        <w:t xml:space="preserve"> professional </w:t>
      </w:r>
      <w:r w:rsidR="00BC1543">
        <w:t>advis</w:t>
      </w:r>
      <w:r w:rsidR="00E65556">
        <w:t>e</w:t>
      </w:r>
      <w:r w:rsidR="00BC1543">
        <w:t xml:space="preserve">r companies whose businesses are built on selling </w:t>
      </w:r>
      <w:r w:rsidR="009F7184">
        <w:t>schemes</w:t>
      </w:r>
      <w:r w:rsidR="00BC1543">
        <w:t xml:space="preserve"> to</w:t>
      </w:r>
      <w:r>
        <w:t xml:space="preserve"> widen that </w:t>
      </w:r>
      <w:r w:rsidR="009F7184">
        <w:t>misalignment?</w:t>
      </w:r>
    </w:p>
    <w:p w:rsidR="00C84FB3" w:rsidP="00C84FB3">
      <w:pPr>
        <w:pStyle w:val="Question"/>
      </w:pPr>
      <w:sdt>
        <w:sdtPr>
          <w:alias w:val="Member"/>
          <w:tag w:val="&lt;Member mnisId='4138' dodsId='58561'&gt;"/>
          <w:id w:val="811524957"/>
          <w:placeholder>
            <w:docPart w:val="DefaultPlaceholder_1082065158"/>
          </w:placeholder>
          <w:richText/>
        </w:sdtPr>
        <w:sdtContent>
          <w:r w:rsidRPr="00C84FB3">
            <w:rPr>
              <w:b/>
            </w:rPr>
            <w:t>Rushanara Ali:</w:t>
          </w:r>
        </w:sdtContent>
      </w:sdt>
      <w:r>
        <w:t xml:space="preserve"> You mentioned earlier that the UK alone loses about </w:t>
      </w:r>
      <w:r w:rsidR="00E65556">
        <w:t>£</w:t>
      </w:r>
      <w:r>
        <w:t>25 billion a year</w:t>
      </w:r>
      <w:r w:rsidR="009F7184">
        <w:t>.</w:t>
      </w:r>
      <w:r w:rsidR="00C006EE">
        <w:t xml:space="preserve"> </w:t>
      </w:r>
      <w:r w:rsidR="009F7184">
        <w:t xml:space="preserve">In </w:t>
      </w:r>
      <w:r>
        <w:t>the research that your organisation produced</w:t>
      </w:r>
      <w:r w:rsidR="00E65556">
        <w:t>,</w:t>
      </w:r>
      <w:r>
        <w:t xml:space="preserve"> which wa</w:t>
      </w:r>
      <w:r w:rsidR="00BC1543">
        <w:t>s</w:t>
      </w:r>
      <w:r>
        <w:t xml:space="preserve"> </w:t>
      </w:r>
      <w:r>
        <w:t>the subject of an article in November</w:t>
      </w:r>
      <w:r w:rsidR="009F7184">
        <w:t>, y</w:t>
      </w:r>
      <w:r>
        <w:t xml:space="preserve">ou referred to </w:t>
      </w:r>
      <w:r w:rsidR="00E65556">
        <w:t>£</w:t>
      </w:r>
      <w:r>
        <w:t xml:space="preserve">427 billion </w:t>
      </w:r>
      <w:r w:rsidR="00BC1543">
        <w:t>a</w:t>
      </w:r>
      <w:r>
        <w:t xml:space="preserve"> year of lost incomes because of avoidance by companies and rich individuals. </w:t>
      </w:r>
      <w:r w:rsidR="00BC1543">
        <w:t>You have</w:t>
      </w:r>
      <w:r>
        <w:t xml:space="preserve"> talked about </w:t>
      </w:r>
      <w:r w:rsidR="00BC1543">
        <w:t>country-by-country reporting and the challenges i</w:t>
      </w:r>
      <w:r w:rsidR="009F7184">
        <w:t>n</w:t>
      </w:r>
      <w:r>
        <w:t xml:space="preserve"> trying to close that gap. Could you say more about what else could be done, building o</w:t>
      </w:r>
      <w:r w:rsidR="00BC1543">
        <w:t xml:space="preserve">n </w:t>
      </w:r>
      <w:r>
        <w:t>what you</w:t>
      </w:r>
      <w:r w:rsidR="00BC1543">
        <w:t xml:space="preserve"> ha</w:t>
      </w:r>
      <w:r>
        <w:t>ve talked about before, to tackle this problem</w:t>
      </w:r>
      <w:r w:rsidR="00BC1543">
        <w:t>?</w:t>
      </w:r>
      <w:r w:rsidR="000C5C4B">
        <w:t xml:space="preserve"> </w:t>
      </w:r>
    </w:p>
    <w:p w:rsidR="009F7184" w:rsidP="009F7184">
      <w:pPr>
        <w:pStyle w:val="Answer"/>
      </w:pPr>
      <w:sdt>
        <w:sdtPr>
          <w:alias w:val="Witness"/>
          <w:id w:val="800117762"/>
          <w:placeholder>
            <w:docPart w:val="DefaultPlaceholder_1082065158"/>
          </w:placeholder>
          <w:richText/>
        </w:sdtPr>
        <w:sdtContent>
          <w:r w:rsidRPr="00985AFB" w:rsidR="00985AFB">
            <w:rPr>
              <w:b/>
              <w:i/>
            </w:rPr>
            <w:t>Alex Cobham:</w:t>
          </w:r>
          <w:r w:rsidRPr="00C84FB3" w:rsidR="00C84FB3">
            <w:rPr>
              <w:b/>
            </w:rPr>
            <w:t xml:space="preserve"> </w:t>
          </w:r>
        </w:sdtContent>
      </w:sdt>
      <w:r w:rsidR="00C84FB3">
        <w:t xml:space="preserve">In the </w:t>
      </w:r>
      <w:r w:rsidR="00EC432D">
        <w:t>“</w:t>
      </w:r>
      <w:r w:rsidRPr="00EC432D">
        <w:t>S</w:t>
      </w:r>
      <w:r w:rsidRPr="00EC432D" w:rsidR="00BC1543">
        <w:t>tate of Tax Justice</w:t>
      </w:r>
      <w:r w:rsidR="00EC432D">
        <w:t>”</w:t>
      </w:r>
      <w:r w:rsidR="00BC1543">
        <w:t xml:space="preserve"> report 2020, we find that the UK</w:t>
      </w:r>
      <w:r w:rsidR="00C84FB3">
        <w:t xml:space="preserve"> and its dependent territories </w:t>
      </w:r>
      <w:r w:rsidR="00BC1543">
        <w:t xml:space="preserve">between them are responsible for about $160 billion of </w:t>
      </w:r>
      <w:r w:rsidR="00C84FB3">
        <w:t>revenue losses worldwide. That is more than a third of the total.</w:t>
      </w:r>
      <w:r>
        <w:t xml:space="preserve"> </w:t>
      </w:r>
      <w:r w:rsidR="00BC1543">
        <w:t xml:space="preserve">That is losses to </w:t>
      </w:r>
      <w:r w:rsidR="000C5C4B">
        <w:t xml:space="preserve">both </w:t>
      </w:r>
      <w:r w:rsidR="00BC1543">
        <w:t>multinational companies</w:t>
      </w:r>
      <w:r>
        <w:t>’</w:t>
      </w:r>
      <w:r w:rsidR="00BC1543">
        <w:t xml:space="preserve"> profit shifting and individuals’ offshore tax evasion.</w:t>
      </w:r>
      <w:r w:rsidR="00C84FB3">
        <w:t xml:space="preserve"> In both areas, the UK has this entirely disproportionate </w:t>
      </w:r>
      <w:r w:rsidR="00BC1543">
        <w:t>legacy</w:t>
      </w:r>
      <w:r w:rsidR="000C5C4B">
        <w:t>,</w:t>
      </w:r>
      <w:r w:rsidR="00BC1543">
        <w:t xml:space="preserve"> but the UK is also suffering revenue losses itself because, of course, other people play this game too.</w:t>
      </w:r>
      <w:r w:rsidR="00C006EE">
        <w:t xml:space="preserve"> </w:t>
      </w:r>
      <w:r w:rsidR="00BC1543">
        <w:t>T</w:t>
      </w:r>
      <w:r w:rsidR="00C84FB3">
        <w:t>here is a potential for the UK to impose better conditions and standards across its own territories and here</w:t>
      </w:r>
      <w:r w:rsidR="007C4006">
        <w:t>,</w:t>
      </w:r>
      <w:r w:rsidR="00C84FB3">
        <w:t xml:space="preserve"> </w:t>
      </w:r>
      <w:r w:rsidR="007C4006">
        <w:t>while</w:t>
      </w:r>
      <w:r w:rsidR="00BC1543">
        <w:t>, at the same time, benefit</w:t>
      </w:r>
      <w:r w:rsidR="007C4006">
        <w:t>ing</w:t>
      </w:r>
      <w:r w:rsidR="00BC1543">
        <w:t xml:space="preserve"> by seeing lower losses. </w:t>
      </w:r>
    </w:p>
    <w:p w:rsidR="009F7184" w:rsidP="009F7184">
      <w:pPr>
        <w:pStyle w:val="Answer"/>
      </w:pPr>
      <w:r>
        <w:t>That would start with transparency measures.</w:t>
      </w:r>
      <w:r w:rsidR="00C006EE">
        <w:t xml:space="preserve"> </w:t>
      </w:r>
      <w:r>
        <w:t>W</w:t>
      </w:r>
      <w:r w:rsidR="00C84FB3">
        <w:t xml:space="preserve">e have seen progress in the automatic exchange of information </w:t>
      </w:r>
      <w:r>
        <w:t>about financial accounts but we</w:t>
      </w:r>
      <w:r w:rsidR="00C84FB3">
        <w:t xml:space="preserve"> need more information in the public domain</w:t>
      </w:r>
      <w:r>
        <w:t>.</w:t>
      </w:r>
      <w:r w:rsidR="00C006EE">
        <w:t xml:space="preserve"> </w:t>
      </w:r>
      <w:r>
        <w:t>We need lower-income countries included. We have seen country-by-</w:t>
      </w:r>
      <w:r>
        <w:t>country</w:t>
      </w:r>
      <w:r>
        <w:t xml:space="preserve"> reporting</w:t>
      </w:r>
      <w:r>
        <w:t>—o</w:t>
      </w:r>
      <w:r w:rsidR="00C84FB3">
        <w:t>ne of our own proposals</w:t>
      </w:r>
      <w:r>
        <w:t>—</w:t>
      </w:r>
      <w:r>
        <w:t>introduced but the data is held privately.</w:t>
      </w:r>
      <w:r w:rsidR="00C84FB3">
        <w:t xml:space="preserve"> </w:t>
      </w:r>
      <w:r>
        <w:t>W</w:t>
      </w:r>
      <w:r w:rsidR="00C84FB3">
        <w:t>e need that to be public. We have seen</w:t>
      </w:r>
      <w:r w:rsidR="007C4006">
        <w:t>,</w:t>
      </w:r>
      <w:r w:rsidR="00C84FB3">
        <w:t xml:space="preserve"> where some of that</w:t>
      </w:r>
      <w:r>
        <w:t xml:space="preserve"> data</w:t>
      </w:r>
      <w:r w:rsidR="00C84FB3">
        <w:t xml:space="preserve"> </w:t>
      </w:r>
      <w:r>
        <w:t>is made public</w:t>
      </w:r>
      <w:r w:rsidR="00EC432D">
        <w:t>—</w:t>
      </w:r>
      <w:r>
        <w:t xml:space="preserve">for example for European banks and </w:t>
      </w:r>
      <w:r w:rsidR="00C84FB3">
        <w:t>financial institutions</w:t>
      </w:r>
      <w:r w:rsidR="00EC432D">
        <w:t>—</w:t>
      </w:r>
      <w:r w:rsidR="00C84FB3">
        <w:t xml:space="preserve">an increase of about 10% annually </w:t>
      </w:r>
      <w:r>
        <w:t>in the amount of tax paid, so</w:t>
      </w:r>
      <w:r w:rsidR="00C84FB3">
        <w:t xml:space="preserve"> significant amounts of money </w:t>
      </w:r>
      <w:r>
        <w:t xml:space="preserve">simply </w:t>
      </w:r>
      <w:r>
        <w:t>f</w:t>
      </w:r>
      <w:r>
        <w:t>rom a transparency measure.</w:t>
      </w:r>
      <w:r w:rsidR="00C006EE">
        <w:t xml:space="preserve"> </w:t>
      </w:r>
      <w:r>
        <w:t>T</w:t>
      </w:r>
      <w:r w:rsidR="00C84FB3">
        <w:t>hat is on the UK’s legislation already but the Treasury chooses not to enact it</w:t>
      </w:r>
      <w:r w:rsidR="00EC432D">
        <w:t>—</w:t>
      </w:r>
      <w:r>
        <w:t>a</w:t>
      </w:r>
      <w:r w:rsidR="00C84FB3">
        <w:t xml:space="preserve">n </w:t>
      </w:r>
      <w:r>
        <w:t>obvious</w:t>
      </w:r>
      <w:r w:rsidR="00C84FB3">
        <w:t xml:space="preserve"> step. </w:t>
      </w:r>
    </w:p>
    <w:p w:rsidR="00C84FB3" w:rsidP="009F7184">
      <w:pPr>
        <w:pStyle w:val="Answer"/>
      </w:pPr>
      <w:r>
        <w:t>W</w:t>
      </w:r>
      <w:r w:rsidR="009F7184">
        <w:t>e</w:t>
      </w:r>
      <w:r>
        <w:t xml:space="preserve"> are then looking into thinking about how you change the tax system and what we have talked about before.</w:t>
      </w:r>
      <w:r w:rsidR="00C006EE">
        <w:t xml:space="preserve"> </w:t>
      </w:r>
      <w:r>
        <w:t xml:space="preserve">What are the unilateral measures that </w:t>
      </w:r>
      <w:r>
        <w:t>y</w:t>
      </w:r>
      <w:r>
        <w:t xml:space="preserve">ou could </w:t>
      </w:r>
      <w:r w:rsidRPr="00BC1543">
        <w:t>put in plac</w:t>
      </w:r>
      <w:r>
        <w:t xml:space="preserve">e to make sure that the profits that </w:t>
      </w:r>
      <w:r>
        <w:t>multinational companies</w:t>
      </w:r>
      <w:r>
        <w:t xml:space="preserve"> declared </w:t>
      </w:r>
      <w:r>
        <w:t>for tax purposes in the UK align with the proportion of their economic activity that is here?</w:t>
      </w:r>
      <w:r w:rsidR="00C006EE">
        <w:t xml:space="preserve"> </w:t>
      </w:r>
      <w:r>
        <w:t>The current international rules</w:t>
      </w:r>
      <w:r>
        <w:t xml:space="preserve"> do not come close to that and HMRC’s measure does not capture that difference at</w:t>
      </w:r>
      <w:r>
        <w:t xml:space="preserve"> all.</w:t>
      </w:r>
      <w:r w:rsidR="00C006EE">
        <w:t xml:space="preserve"> </w:t>
      </w:r>
      <w:r>
        <w:t>They al</w:t>
      </w:r>
      <w:r w:rsidR="009F7184">
        <w:t>w</w:t>
      </w:r>
      <w:r>
        <w:t>ays seem to present these very small numbers when</w:t>
      </w:r>
      <w:r w:rsidR="009F7184">
        <w:t xml:space="preserve"> </w:t>
      </w:r>
      <w:r>
        <w:t>the scale appears to be</w:t>
      </w:r>
      <w:r>
        <w:t xml:space="preserve"> much bigger.</w:t>
      </w:r>
    </w:p>
    <w:p w:rsidR="00C84FB3" w:rsidP="00C84FB3">
      <w:pPr>
        <w:pStyle w:val="Question"/>
      </w:pPr>
      <w:sdt>
        <w:sdtPr>
          <w:alias w:val="Member"/>
          <w:tag w:val="&lt;Member mnisId='4138' dodsId='58561'&gt;"/>
          <w:id w:val="-224832124"/>
          <w:placeholder>
            <w:docPart w:val="DefaultPlaceholder_1082065158"/>
          </w:placeholder>
          <w:richText/>
        </w:sdtPr>
        <w:sdtContent>
          <w:r w:rsidRPr="00C84FB3">
            <w:rPr>
              <w:b/>
            </w:rPr>
            <w:t>Rushanara Ali:</w:t>
          </w:r>
        </w:sdtContent>
      </w:sdt>
      <w:r>
        <w:t xml:space="preserve"> </w:t>
      </w:r>
      <w:r w:rsidR="00BC1543">
        <w:t>Chr</w:t>
      </w:r>
      <w:r w:rsidR="009F7184">
        <w:t>i</w:t>
      </w:r>
      <w:r w:rsidR="00BC1543">
        <w:t xml:space="preserve">s Sanger, </w:t>
      </w:r>
      <w:r w:rsidR="009F7184">
        <w:t>p</w:t>
      </w:r>
      <w:r>
        <w:t>icking up on any of those points</w:t>
      </w:r>
      <w:r w:rsidR="00BC1543">
        <w:t>, whether about definition or transparency,</w:t>
      </w:r>
      <w:r>
        <w:t xml:space="preserve"> how would you assess the success of the Government’s overall approach to tax avoidance in light of these figures that we have just talked about?</w:t>
      </w:r>
    </w:p>
    <w:p w:rsidR="00BC1543" w:rsidP="00C84FB3">
      <w:pPr>
        <w:pStyle w:val="Answer"/>
      </w:pPr>
      <w:sdt>
        <w:sdtPr>
          <w:alias w:val="Witness"/>
          <w:id w:val="-267770333"/>
          <w:placeholder>
            <w:docPart w:val="DefaultPlaceholder_1082065158"/>
          </w:placeholder>
          <w:richText/>
        </w:sdtPr>
        <w:sdtContent>
          <w:r w:rsidRPr="00985AFB" w:rsidR="00985AFB">
            <w:rPr>
              <w:b/>
              <w:i/>
            </w:rPr>
            <w:t>Chris Sanger:</w:t>
          </w:r>
          <w:r w:rsidRPr="00C84FB3" w:rsidR="00C84FB3">
            <w:rPr>
              <w:b/>
            </w:rPr>
            <w:t xml:space="preserve"> </w:t>
          </w:r>
        </w:sdtContent>
      </w:sdt>
      <w:r w:rsidR="00C84FB3">
        <w:t xml:space="preserve">We have to be </w:t>
      </w:r>
      <w:r>
        <w:t>careful on the definition of tax avoidance</w:t>
      </w:r>
      <w:r w:rsidR="00651EF9">
        <w:t>.</w:t>
      </w:r>
      <w:r>
        <w:t xml:space="preserve"> </w:t>
      </w:r>
      <w:r w:rsidR="00651EF9">
        <w:t xml:space="preserve">What </w:t>
      </w:r>
      <w:r>
        <w:t>Alex is</w:t>
      </w:r>
      <w:r w:rsidR="009F7184">
        <w:t xml:space="preserve"> talking</w:t>
      </w:r>
      <w:r>
        <w:t xml:space="preserve"> about is effectively</w:t>
      </w:r>
      <w:r w:rsidR="00C84FB3">
        <w:t xml:space="preserve"> a gap in the system we have where profits are </w:t>
      </w:r>
      <w:r w:rsidR="00651EF9">
        <w:t xml:space="preserve">correctly </w:t>
      </w:r>
      <w:r w:rsidR="00C84FB3">
        <w:t>attributable</w:t>
      </w:r>
      <w:r w:rsidR="00651EF9">
        <w:t>,</w:t>
      </w:r>
      <w:r w:rsidR="00C84FB3">
        <w:t xml:space="preserve"> </w:t>
      </w:r>
      <w:r>
        <w:t>under the systems that exist today</w:t>
      </w:r>
      <w:r w:rsidR="00651EF9">
        <w:t>,</w:t>
      </w:r>
      <w:r>
        <w:t xml:space="preserve"> to countries outside the UK</w:t>
      </w:r>
      <w:r w:rsidR="00C84FB3">
        <w:t xml:space="preserve"> where he would argue they would </w:t>
      </w:r>
      <w:r>
        <w:t>be assessable in the UK. T</w:t>
      </w:r>
      <w:r w:rsidR="00C84FB3">
        <w:t>hat is a result of the system as it is today rather than the behaviour of companies themselves</w:t>
      </w:r>
      <w:r>
        <w:t>.</w:t>
      </w:r>
      <w:r w:rsidR="00C006EE">
        <w:t xml:space="preserve"> </w:t>
      </w:r>
    </w:p>
    <w:p w:rsidR="00651EF9" w:rsidP="00D06BF2">
      <w:pPr>
        <w:pStyle w:val="Answer"/>
      </w:pPr>
      <w:r>
        <w:t>W</w:t>
      </w:r>
      <w:r w:rsidR="00C84FB3">
        <w:t xml:space="preserve">hen we look at </w:t>
      </w:r>
      <w:r>
        <w:t xml:space="preserve">tax avoidance as defined by HMRC in </w:t>
      </w:r>
      <w:r>
        <w:t>its</w:t>
      </w:r>
      <w:r>
        <w:t xml:space="preserve"> tax gap, as you quite rightly quoted,</w:t>
      </w:r>
      <w:r w:rsidR="00C84FB3">
        <w:t xml:space="preserve"> that is much more about changes </w:t>
      </w:r>
      <w:r w:rsidR="00D06BF2">
        <w:t xml:space="preserve">that are </w:t>
      </w:r>
      <w:r w:rsidR="00C84FB3">
        <w:t xml:space="preserve">contrary to the intent of </w:t>
      </w:r>
      <w:r w:rsidR="00D06BF2">
        <w:t>P</w:t>
      </w:r>
      <w:r w:rsidR="00C84FB3">
        <w:t>arliament</w:t>
      </w:r>
      <w:r w:rsidR="00D06BF2">
        <w:t xml:space="preserve"> in that space.</w:t>
      </w:r>
      <w:r w:rsidR="00C006EE">
        <w:t xml:space="preserve"> </w:t>
      </w:r>
      <w:r w:rsidR="00D06BF2">
        <w:t>We have seen significant reductions</w:t>
      </w:r>
      <w:r w:rsidR="00C84FB3">
        <w:t xml:space="preserve"> in corporate tax avoidanc</w:t>
      </w:r>
      <w:r w:rsidR="00D06BF2">
        <w:t>e.</w:t>
      </w:r>
      <w:r w:rsidR="00C006EE">
        <w:t xml:space="preserve"> </w:t>
      </w:r>
      <w:r w:rsidR="00D06BF2">
        <w:t>I</w:t>
      </w:r>
      <w:r w:rsidR="00C84FB3">
        <w:t>ndeed</w:t>
      </w:r>
      <w:r w:rsidR="00D06BF2">
        <w:t>,</w:t>
      </w:r>
      <w:r w:rsidR="00C84FB3">
        <w:t xml:space="preserve"> of the overall avoidance part </w:t>
      </w:r>
      <w:r w:rsidR="00D06BF2">
        <w:t>in HMRC’s tax gap,</w:t>
      </w:r>
      <w:r w:rsidR="00C84FB3">
        <w:t xml:space="preserve"> corporate tax is pretty small in that space.</w:t>
      </w:r>
      <w:r w:rsidR="00D06BF2">
        <w:t xml:space="preserve"> </w:t>
      </w:r>
      <w:r w:rsidR="00F238A6">
        <w:t>B</w:t>
      </w:r>
      <w:r w:rsidR="00D06BF2">
        <w:t xml:space="preserve">ack </w:t>
      </w:r>
      <w:r w:rsidR="00C84FB3">
        <w:t>in 2005</w:t>
      </w:r>
      <w:r w:rsidR="00F238A6">
        <w:t>, we saw</w:t>
      </w:r>
      <w:r w:rsidR="00C84FB3">
        <w:t xml:space="preserve"> the introduction of </w:t>
      </w:r>
      <w:r w:rsidR="00D06BF2">
        <w:t>the</w:t>
      </w:r>
      <w:r w:rsidR="00C84FB3">
        <w:t xml:space="preserve"> disclosure regime. We have seen </w:t>
      </w:r>
      <w:r w:rsidR="00D06BF2">
        <w:t>that changed over time.</w:t>
      </w:r>
      <w:r w:rsidR="00C006EE">
        <w:t xml:space="preserve"> </w:t>
      </w:r>
      <w:r w:rsidR="00D06BF2">
        <w:t>We have seen the</w:t>
      </w:r>
      <w:r w:rsidR="00C84FB3">
        <w:t xml:space="preserve"> introduction of the general anti</w:t>
      </w:r>
      <w:r w:rsidR="00D06BF2">
        <w:t>-</w:t>
      </w:r>
      <w:r w:rsidR="00C84FB3">
        <w:t xml:space="preserve">abuse rule that was brought into corporate tax. Alex mentioned the automatic exchange of information that is </w:t>
      </w:r>
      <w:r w:rsidR="009F7184">
        <w:t>available</w:t>
      </w:r>
      <w:r w:rsidR="00C84FB3">
        <w:t xml:space="preserve"> now under our double</w:t>
      </w:r>
      <w:r w:rsidR="00F238A6">
        <w:t>-</w:t>
      </w:r>
      <w:r w:rsidR="00C84FB3">
        <w:t xml:space="preserve">tax </w:t>
      </w:r>
      <w:r w:rsidR="00D06BF2">
        <w:t>treaties.</w:t>
      </w:r>
      <w:r w:rsidR="00C006EE">
        <w:t xml:space="preserve"> </w:t>
      </w:r>
      <w:r w:rsidR="00D06BF2">
        <w:t xml:space="preserve">We have seen quite a lot of </w:t>
      </w:r>
      <w:r w:rsidR="009F7184">
        <w:t>activity</w:t>
      </w:r>
      <w:r w:rsidR="00D06BF2">
        <w:t xml:space="preserve"> in this space.</w:t>
      </w:r>
      <w:r w:rsidR="00C006EE">
        <w:t xml:space="preserve"> </w:t>
      </w:r>
    </w:p>
    <w:p w:rsidR="00C84FB3" w:rsidP="00D06BF2">
      <w:pPr>
        <w:pStyle w:val="Answer"/>
      </w:pPr>
      <w:r>
        <w:t>I</w:t>
      </w:r>
      <w:r>
        <w:t>f you</w:t>
      </w:r>
      <w:r>
        <w:t xml:space="preserve"> </w:t>
      </w:r>
      <w:r>
        <w:t>were to look back through th</w:t>
      </w:r>
      <w:r>
        <w:t>e</w:t>
      </w:r>
      <w:r>
        <w:t xml:space="preserve"> </w:t>
      </w:r>
      <w:r w:rsidR="00651EF9">
        <w:t>Red Book</w:t>
      </w:r>
      <w:r>
        <w:t xml:space="preserve"> over the last few </w:t>
      </w:r>
      <w:r w:rsidR="00651EF9">
        <w:t>Budgets</w:t>
      </w:r>
      <w:r>
        <w:t xml:space="preserve">, you would see that we are getting </w:t>
      </w:r>
      <w:r>
        <w:t>lower amounts being ascribed to tack</w:t>
      </w:r>
      <w:r>
        <w:t>ling avoidance</w:t>
      </w:r>
      <w:r>
        <w:t>. T</w:t>
      </w:r>
      <w:r>
        <w:t xml:space="preserve">hat is </w:t>
      </w:r>
      <w:r>
        <w:t>because the system is becoming f</w:t>
      </w:r>
      <w:r>
        <w:t>ar more robust.</w:t>
      </w:r>
    </w:p>
    <w:p w:rsidR="00C84FB3" w:rsidP="00C84FB3">
      <w:pPr>
        <w:pStyle w:val="Question"/>
      </w:pPr>
      <w:sdt>
        <w:sdtPr>
          <w:alias w:val="Member"/>
          <w:tag w:val="&lt;Member mnisId='4138' dodsId='58561'&gt;"/>
          <w:id w:val="1170138392"/>
          <w:placeholder>
            <w:docPart w:val="DefaultPlaceholder_1082065158"/>
          </w:placeholder>
          <w:richText/>
        </w:sdtPr>
        <w:sdtContent>
          <w:r w:rsidRPr="00C84FB3">
            <w:rPr>
              <w:b/>
            </w:rPr>
            <w:t>Rushanara Ali:</w:t>
          </w:r>
        </w:sdtContent>
      </w:sdt>
      <w:r>
        <w:t xml:space="preserve"> </w:t>
      </w:r>
      <w:r w:rsidR="00D06BF2">
        <w:t xml:space="preserve">Overall, as </w:t>
      </w:r>
      <w:r>
        <w:t>you right</w:t>
      </w:r>
      <w:r w:rsidR="009F7184">
        <w:t>l</w:t>
      </w:r>
      <w:r>
        <w:t>y</w:t>
      </w:r>
      <w:r w:rsidR="009F7184">
        <w:t xml:space="preserve"> </w:t>
      </w:r>
      <w:r>
        <w:t>say</w:t>
      </w:r>
      <w:r w:rsidR="00D06BF2">
        <w:t xml:space="preserve">, compared to the numbers we are talking about </w:t>
      </w:r>
      <w:r>
        <w:t>in Alex’s report</w:t>
      </w:r>
      <w:r w:rsidR="00D06BF2">
        <w:t>,</w:t>
      </w:r>
      <w:r>
        <w:t xml:space="preserve"> it is about </w:t>
      </w:r>
      <w:r w:rsidR="00651EF9">
        <w:t>£</w:t>
      </w:r>
      <w:r>
        <w:t>4.4 billion</w:t>
      </w:r>
      <w:r w:rsidR="00651EF9">
        <w:t xml:space="preserve">, </w:t>
      </w:r>
      <w:r w:rsidR="00EC432D">
        <w:t xml:space="preserve">which is </w:t>
      </w:r>
      <w:r w:rsidR="00D06BF2">
        <w:t>still a lot of billions</w:t>
      </w:r>
      <w:r w:rsidR="00651EF9">
        <w:t>: £</w:t>
      </w:r>
      <w:r>
        <w:t>2.6 billion in small business and then</w:t>
      </w:r>
      <w:r w:rsidR="00D06BF2">
        <w:t xml:space="preserve"> </w:t>
      </w:r>
      <w:r>
        <w:t>just under a billion for large and medium</w:t>
      </w:r>
      <w:r w:rsidR="00EC432D">
        <w:t>-</w:t>
      </w:r>
      <w:r>
        <w:t>size</w:t>
      </w:r>
      <w:r w:rsidR="00EC432D">
        <w:t>d ones</w:t>
      </w:r>
      <w:r>
        <w:t xml:space="preserve">. </w:t>
      </w:r>
      <w:r w:rsidR="00D06BF2">
        <w:t>Would you say that, w</w:t>
      </w:r>
      <w:r>
        <w:t>hile HMRC has done a lot of work on this, th</w:t>
      </w:r>
      <w:r w:rsidR="00D06BF2">
        <w:t>e</w:t>
      </w:r>
      <w:r>
        <w:t xml:space="preserve"> focus</w:t>
      </w:r>
      <w:r w:rsidR="00EC432D">
        <w:t>,</w:t>
      </w:r>
      <w:r>
        <w:t xml:space="preserve"> alongside continuing to bear down on the gap</w:t>
      </w:r>
      <w:r w:rsidR="00EC432D">
        <w:t>,</w:t>
      </w:r>
      <w:r>
        <w:t xml:space="preserve"> n</w:t>
      </w:r>
      <w:r w:rsidR="00651EF9">
        <w:t>e</w:t>
      </w:r>
      <w:r>
        <w:t>eds to be on these big numbers and the international angle</w:t>
      </w:r>
      <w:r w:rsidR="00D06BF2">
        <w:t>?</w:t>
      </w:r>
      <w:r>
        <w:t xml:space="preserve"> Do you </w:t>
      </w:r>
      <w:r w:rsidR="00D06BF2">
        <w:t>agree that the Treasury needs to respond to the point Alex has made about publishing, not leaving</w:t>
      </w:r>
      <w:r>
        <w:t xml:space="preserve"> it private and so on?</w:t>
      </w:r>
    </w:p>
    <w:p w:rsidR="00F238A6" w:rsidP="00C84FB3">
      <w:pPr>
        <w:pStyle w:val="Answer"/>
      </w:pPr>
      <w:sdt>
        <w:sdtPr>
          <w:alias w:val="Witness"/>
          <w:id w:val="1698042856"/>
          <w:placeholder>
            <w:docPart w:val="DefaultPlaceholder_1082065158"/>
          </w:placeholder>
          <w:richText/>
        </w:sdtPr>
        <w:sdtContent>
          <w:r w:rsidRPr="00985AFB" w:rsidR="00985AFB">
            <w:rPr>
              <w:b/>
              <w:i/>
            </w:rPr>
            <w:t>Chris Sanger:</w:t>
          </w:r>
          <w:r w:rsidRPr="00C84FB3" w:rsidR="00C84FB3">
            <w:rPr>
              <w:b/>
            </w:rPr>
            <w:t xml:space="preserve"> </w:t>
          </w:r>
        </w:sdtContent>
      </w:sdt>
      <w:r w:rsidR="00D06BF2">
        <w:t>On t</w:t>
      </w:r>
      <w:r w:rsidR="00C84FB3">
        <w:t>he question about country</w:t>
      </w:r>
      <w:r w:rsidR="00D06BF2">
        <w:t>-</w:t>
      </w:r>
      <w:r w:rsidR="00C84FB3">
        <w:t>by</w:t>
      </w:r>
      <w:r w:rsidR="00D06BF2">
        <w:t>-</w:t>
      </w:r>
      <w:r w:rsidR="00C84FB3">
        <w:t>country reporting</w:t>
      </w:r>
      <w:r w:rsidR="00D06BF2">
        <w:t>, to be clear</w:t>
      </w:r>
      <w:r w:rsidR="008D1BB8">
        <w:t>,</w:t>
      </w:r>
      <w:r w:rsidR="00D06BF2">
        <w:t xml:space="preserve"> that information is going </w:t>
      </w:r>
      <w:r>
        <w:t>back</w:t>
      </w:r>
      <w:r w:rsidR="00D06BF2">
        <w:t xml:space="preserve"> into the hands of</w:t>
      </w:r>
      <w:r w:rsidR="008D1BB8">
        <w:t xml:space="preserve"> the</w:t>
      </w:r>
      <w:r w:rsidR="00D06BF2">
        <w:t xml:space="preserve"> tax </w:t>
      </w:r>
      <w:r w:rsidR="008D1BB8">
        <w:t>authorities</w:t>
      </w:r>
      <w:r w:rsidR="00D06BF2">
        <w:t>.</w:t>
      </w:r>
      <w:r w:rsidR="00C006EE">
        <w:t xml:space="preserve"> </w:t>
      </w:r>
      <w:r w:rsidR="00C84FB3">
        <w:t xml:space="preserve">HMRC already has all the information it needs to </w:t>
      </w:r>
      <w:r w:rsidR="00D06BF2">
        <w:t>identify</w:t>
      </w:r>
      <w:r w:rsidR="00C84FB3">
        <w:t xml:space="preserve"> where it wants to inquire. The country</w:t>
      </w:r>
      <w:r w:rsidR="00D06BF2">
        <w:t>-</w:t>
      </w:r>
      <w:r w:rsidR="00C84FB3">
        <w:t>by</w:t>
      </w:r>
      <w:r w:rsidR="00D06BF2">
        <w:t>-</w:t>
      </w:r>
      <w:r w:rsidR="00C84FB3">
        <w:t xml:space="preserve">country reports that were included </w:t>
      </w:r>
      <w:r w:rsidR="00D06BF2">
        <w:t>as</w:t>
      </w:r>
      <w:r w:rsidR="00C84FB3">
        <w:t xml:space="preserve"> action 13 </w:t>
      </w:r>
      <w:r w:rsidR="00D06BF2">
        <w:t>of the BEP</w:t>
      </w:r>
      <w:r>
        <w:t>S</w:t>
      </w:r>
      <w:r w:rsidR="00D06BF2">
        <w:t xml:space="preserve"> project we talked about before are</w:t>
      </w:r>
      <w:r w:rsidR="00C84FB3">
        <w:t xml:space="preserve"> designed to be given </w:t>
      </w:r>
      <w:r w:rsidR="00D06BF2">
        <w:t xml:space="preserve">to tax </w:t>
      </w:r>
      <w:r>
        <w:t>authorities</w:t>
      </w:r>
      <w:r w:rsidR="00D06BF2">
        <w:t xml:space="preserve"> that already have a lot of other information.</w:t>
      </w:r>
      <w:r w:rsidR="00C006EE">
        <w:t xml:space="preserve"> </w:t>
      </w:r>
      <w:r w:rsidR="00D06BF2">
        <w:t>T</w:t>
      </w:r>
      <w:r w:rsidR="00C84FB3">
        <w:t>hey are an aggregation of the activities that are undertaken on a</w:t>
      </w:r>
      <w:r w:rsidR="00D06BF2">
        <w:t xml:space="preserve"> country basis.</w:t>
      </w:r>
      <w:r w:rsidR="00C006EE">
        <w:t xml:space="preserve"> </w:t>
      </w:r>
      <w:r>
        <w:t>Therefore, i</w:t>
      </w:r>
      <w:r w:rsidR="00D06BF2">
        <w:t>f you were to put those broadly</w:t>
      </w:r>
      <w:r w:rsidR="00C84FB3">
        <w:t xml:space="preserve"> into public</w:t>
      </w:r>
      <w:r w:rsidR="00D06BF2">
        <w:t xml:space="preserve">, </w:t>
      </w:r>
      <w:r w:rsidR="00C84FB3">
        <w:t xml:space="preserve">they would be pretty misleading. </w:t>
      </w:r>
    </w:p>
    <w:p w:rsidR="00C84FB3" w:rsidP="00C84FB3">
      <w:pPr>
        <w:pStyle w:val="Answer"/>
      </w:pPr>
      <w:r>
        <w:t>If we see what companies have been doing themselves</w:t>
      </w:r>
      <w:r w:rsidR="00D06BF2">
        <w:t xml:space="preserve">, a number of them have volunteered to publish their own </w:t>
      </w:r>
      <w:r w:rsidR="00F238A6">
        <w:t>country</w:t>
      </w:r>
      <w:r w:rsidR="00D06BF2">
        <w:t>-by-country reports, giving</w:t>
      </w:r>
      <w:r>
        <w:t xml:space="preserve"> more information to allow them to be properly understood. There is the initiative </w:t>
      </w:r>
      <w:r w:rsidR="00D06BF2">
        <w:t>next year of the GRI</w:t>
      </w:r>
      <w:r>
        <w:t xml:space="preserve"> companies</w:t>
      </w:r>
      <w:r w:rsidR="008D1BB8">
        <w:t>:</w:t>
      </w:r>
      <w:r w:rsidR="00D06BF2">
        <w:t xml:space="preserve"> the Global Reporting Initiative.</w:t>
      </w:r>
      <w:r w:rsidR="00C006EE">
        <w:t xml:space="preserve"> </w:t>
      </w:r>
      <w:r w:rsidR="00D06BF2">
        <w:t>From 2021, companies</w:t>
      </w:r>
      <w:r>
        <w:t xml:space="preserve"> for which tax</w:t>
      </w:r>
      <w:r w:rsidR="00F238A6">
        <w:t xml:space="preserve"> i</w:t>
      </w:r>
      <w:r>
        <w:t xml:space="preserve">s </w:t>
      </w:r>
      <w:r w:rsidR="00D06BF2">
        <w:t xml:space="preserve">material will be </w:t>
      </w:r>
      <w:r w:rsidR="008D1BB8">
        <w:t xml:space="preserve">reporting </w:t>
      </w:r>
      <w:r w:rsidR="00D06BF2">
        <w:t>country</w:t>
      </w:r>
      <w:r w:rsidR="008D1BB8">
        <w:t xml:space="preserve"> </w:t>
      </w:r>
      <w:r w:rsidR="00D06BF2">
        <w:t>by</w:t>
      </w:r>
      <w:r w:rsidR="008D1BB8">
        <w:t xml:space="preserve"> </w:t>
      </w:r>
      <w:r w:rsidR="00F238A6">
        <w:t>country</w:t>
      </w:r>
      <w:r w:rsidR="00D06BF2">
        <w:t>.</w:t>
      </w:r>
      <w:r w:rsidR="00C006EE">
        <w:t xml:space="preserve"> </w:t>
      </w:r>
      <w:r w:rsidR="00D06BF2">
        <w:t>T</w:t>
      </w:r>
      <w:r>
        <w:t>hat information will become available in the future. There is definitely a trend in companies taking the actions themselves</w:t>
      </w:r>
      <w:r w:rsidR="00EC432D">
        <w:t>,</w:t>
      </w:r>
      <w:r>
        <w:t xml:space="preserve"> </w:t>
      </w:r>
      <w:r w:rsidR="00D06BF2">
        <w:t xml:space="preserve">but tax authorities already have that information </w:t>
      </w:r>
      <w:r>
        <w:t>with which to respond.</w:t>
      </w:r>
    </w:p>
    <w:p w:rsidR="00F14D57" w:rsidP="00F14D57">
      <w:pPr>
        <w:pStyle w:val="Answer"/>
      </w:pPr>
      <w:sdt>
        <w:sdtPr>
          <w:alias w:val="Witness"/>
          <w:id w:val="-1802378277"/>
          <w:placeholder>
            <w:docPart w:val="DefaultPlaceholder_1082065158"/>
          </w:placeholder>
          <w:richText/>
        </w:sdtPr>
        <w:sdtContent>
          <w:r w:rsidRPr="00985AFB" w:rsidR="00985AFB">
            <w:rPr>
              <w:b/>
              <w:i/>
            </w:rPr>
            <w:t>Tom Clougherty:</w:t>
          </w:r>
          <w:r w:rsidRPr="00F14D57">
            <w:rPr>
              <w:b/>
            </w:rPr>
            <w:t xml:space="preserve"> </w:t>
          </w:r>
        </w:sdtContent>
      </w:sdt>
      <w:r w:rsidR="008D1BB8">
        <w:t xml:space="preserve">In </w:t>
      </w:r>
      <w:r>
        <w:t>terms of stuff we could look at to reduce corporate tax avoidance</w:t>
      </w:r>
      <w:r w:rsidR="008D1BB8">
        <w:t>,</w:t>
      </w:r>
      <w:r>
        <w:t xml:space="preserve"> </w:t>
      </w:r>
      <w:r w:rsidR="00D06BF2">
        <w:t xml:space="preserve">one thing is the </w:t>
      </w:r>
      <w:r w:rsidR="00F238A6">
        <w:t>deductibility</w:t>
      </w:r>
      <w:r w:rsidR="00D06BF2">
        <w:t xml:space="preserve"> of debt interest expenses.</w:t>
      </w:r>
      <w:r w:rsidR="00C006EE">
        <w:t xml:space="preserve"> </w:t>
      </w:r>
      <w:r>
        <w:t>I have spoken a lot</w:t>
      </w:r>
      <w:r w:rsidR="00EC432D">
        <w:t>—</w:t>
      </w:r>
      <w:r>
        <w:t>perhaps</w:t>
      </w:r>
      <w:r w:rsidR="00D06BF2">
        <w:t xml:space="preserve"> t</w:t>
      </w:r>
      <w:r>
        <w:t>o</w:t>
      </w:r>
      <w:r w:rsidR="00D06BF2">
        <w:t>o</w:t>
      </w:r>
      <w:r>
        <w:t xml:space="preserve"> much</w:t>
      </w:r>
      <w:r w:rsidR="00EC432D">
        <w:t>—</w:t>
      </w:r>
      <w:r>
        <w:t xml:space="preserve">about my desire to see a more generous approach </w:t>
      </w:r>
      <w:r w:rsidR="00D06BF2">
        <w:t>to business investment in the UK tax system.</w:t>
      </w:r>
      <w:r w:rsidR="00C006EE">
        <w:t xml:space="preserve"> </w:t>
      </w:r>
      <w:r w:rsidR="00D06BF2">
        <w:t>P</w:t>
      </w:r>
      <w:r>
        <w:t xml:space="preserve">art of letting businesses write off </w:t>
      </w:r>
      <w:r w:rsidR="00D06BF2">
        <w:t xml:space="preserve">investment costs </w:t>
      </w:r>
      <w:r w:rsidR="008D1BB8">
        <w:t>more quickly</w:t>
      </w:r>
      <w:r w:rsidR="00D06BF2">
        <w:t xml:space="preserve"> and fully is that you would want to get rid </w:t>
      </w:r>
      <w:r w:rsidR="008D1BB8">
        <w:t xml:space="preserve">of </w:t>
      </w:r>
      <w:r w:rsidR="00D06BF2">
        <w:t>or at least</w:t>
      </w:r>
      <w:r>
        <w:t xml:space="preserve"> significantly dial down the </w:t>
      </w:r>
      <w:r w:rsidR="00D06BF2">
        <w:t>deductibility</w:t>
      </w:r>
      <w:r>
        <w:t xml:space="preserve"> of debt interest. One of the key ways that companies are able to </w:t>
      </w:r>
      <w:r w:rsidR="00D06BF2">
        <w:t>shift profits around the world is by making</w:t>
      </w:r>
      <w:r>
        <w:t xml:space="preserve"> loans from one part of a </w:t>
      </w:r>
      <w:r w:rsidR="00D06BF2">
        <w:t xml:space="preserve">company </w:t>
      </w:r>
      <w:r w:rsidR="008D1BB8">
        <w:t xml:space="preserve">to another, </w:t>
      </w:r>
      <w:r w:rsidR="00D06BF2">
        <w:t xml:space="preserve">then paying off the loan and claiming </w:t>
      </w:r>
      <w:r w:rsidR="008D1BB8">
        <w:t>back</w:t>
      </w:r>
      <w:r w:rsidR="00D06BF2">
        <w:t xml:space="preserve"> the</w:t>
      </w:r>
      <w:r>
        <w:t xml:space="preserve"> interest expense to reduce </w:t>
      </w:r>
      <w:r w:rsidR="00D06BF2">
        <w:t>the</w:t>
      </w:r>
      <w:r w:rsidR="008D1BB8">
        <w:t>ir</w:t>
      </w:r>
      <w:r w:rsidR="00D06BF2">
        <w:t xml:space="preserve"> tax liability</w:t>
      </w:r>
      <w:r>
        <w:t>.</w:t>
      </w:r>
      <w:r w:rsidR="00C006EE">
        <w:t xml:space="preserve"> </w:t>
      </w:r>
      <w:r w:rsidR="00D06BF2">
        <w:t xml:space="preserve">There is a potential win-win there from both </w:t>
      </w:r>
      <w:r w:rsidR="008D1BB8">
        <w:t>a</w:t>
      </w:r>
      <w:r w:rsidR="00D06BF2">
        <w:t xml:space="preserve"> tax avoidance and a growth standpoint.</w:t>
      </w:r>
      <w:r w:rsidR="00C006EE">
        <w:t xml:space="preserve"> </w:t>
      </w:r>
    </w:p>
    <w:p w:rsidR="00D06BF2" w:rsidRPr="00D06BF2" w:rsidP="00F14D57">
      <w:pPr>
        <w:pStyle w:val="Answer"/>
        <w:rPr>
          <w:bCs/>
          <w:iCs/>
        </w:rPr>
      </w:pPr>
      <w:r>
        <w:rPr>
          <w:bCs/>
          <w:iCs/>
        </w:rPr>
        <w:t>Another thing, and this is a bit more pie in the sky, is</w:t>
      </w:r>
      <w:r w:rsidR="008D1BB8">
        <w:rPr>
          <w:bCs/>
          <w:iCs/>
        </w:rPr>
        <w:t xml:space="preserve"> that</w:t>
      </w:r>
      <w:r>
        <w:rPr>
          <w:bCs/>
          <w:iCs/>
        </w:rPr>
        <w:t xml:space="preserve"> the US in 2017 came very close to shifting to a destination basis for its </w:t>
      </w:r>
      <w:r w:rsidR="00F238A6">
        <w:rPr>
          <w:bCs/>
          <w:iCs/>
        </w:rPr>
        <w:t>corporation</w:t>
      </w:r>
      <w:r>
        <w:rPr>
          <w:bCs/>
          <w:iCs/>
        </w:rPr>
        <w:t xml:space="preserve"> tax, effectively taxing where the consumption happens rather than where the production happens.</w:t>
      </w:r>
      <w:r w:rsidR="00C006EE">
        <w:rPr>
          <w:bCs/>
          <w:iCs/>
        </w:rPr>
        <w:t xml:space="preserve"> </w:t>
      </w:r>
      <w:r>
        <w:rPr>
          <w:bCs/>
          <w:iCs/>
        </w:rPr>
        <w:t>Taxing where production happened made a lot of sense in an industrial economy, going back decades.</w:t>
      </w:r>
      <w:r w:rsidR="00C006EE">
        <w:rPr>
          <w:bCs/>
          <w:iCs/>
        </w:rPr>
        <w:t xml:space="preserve"> </w:t>
      </w:r>
      <w:r>
        <w:rPr>
          <w:bCs/>
          <w:iCs/>
        </w:rPr>
        <w:t xml:space="preserve">Whether it makes sense going forward when things are increasingly digital and </w:t>
      </w:r>
      <w:r w:rsidR="00F238A6">
        <w:rPr>
          <w:bCs/>
          <w:iCs/>
        </w:rPr>
        <w:t>intangible</w:t>
      </w:r>
      <w:r>
        <w:rPr>
          <w:bCs/>
          <w:iCs/>
        </w:rPr>
        <w:t xml:space="preserve"> is open for question.</w:t>
      </w:r>
      <w:r w:rsidR="00C006EE">
        <w:rPr>
          <w:bCs/>
          <w:iCs/>
        </w:rPr>
        <w:t xml:space="preserve"> </w:t>
      </w:r>
      <w:r>
        <w:rPr>
          <w:bCs/>
          <w:iCs/>
        </w:rPr>
        <w:t xml:space="preserve">Although it would be a very radical move, whether we want to think about really </w:t>
      </w:r>
      <w:r w:rsidR="00F238A6">
        <w:rPr>
          <w:bCs/>
          <w:iCs/>
        </w:rPr>
        <w:t>redefining</w:t>
      </w:r>
      <w:r>
        <w:rPr>
          <w:bCs/>
          <w:iCs/>
        </w:rPr>
        <w:t xml:space="preserve"> the corporate tax base in that way is an interesting prospect.</w:t>
      </w:r>
      <w:r w:rsidR="00C006EE">
        <w:rPr>
          <w:bCs/>
          <w:iCs/>
        </w:rPr>
        <w:t xml:space="preserve"> </w:t>
      </w:r>
    </w:p>
    <w:p w:rsidR="00F14D57" w:rsidP="00F14D57">
      <w:pPr>
        <w:pStyle w:val="Answer"/>
      </w:pPr>
      <w:sdt>
        <w:sdtPr>
          <w:alias w:val="Witness"/>
          <w:id w:val="404654526"/>
          <w:placeholder>
            <w:docPart w:val="DefaultPlaceholder_1082065158"/>
          </w:placeholder>
          <w:richText/>
        </w:sdtPr>
        <w:sdtContent>
          <w:r w:rsidRPr="00985AFB" w:rsidR="00985AFB">
            <w:rPr>
              <w:b/>
              <w:i/>
            </w:rPr>
            <w:t>Annie Gascoyne:</w:t>
          </w:r>
          <w:r w:rsidRPr="00F14D57">
            <w:rPr>
              <w:b/>
            </w:rPr>
            <w:t xml:space="preserve"> </w:t>
          </w:r>
        </w:sdtContent>
      </w:sdt>
      <w:r>
        <w:t xml:space="preserve">On the transparency </w:t>
      </w:r>
      <w:r w:rsidR="00D06BF2">
        <w:t>point</w:t>
      </w:r>
      <w:r>
        <w:t xml:space="preserve"> and the </w:t>
      </w:r>
      <w:r w:rsidR="00D06BF2">
        <w:t>publication of country-by-country reports, I would</w:t>
      </w:r>
      <w:r>
        <w:t xml:space="preserve"> agree with what </w:t>
      </w:r>
      <w:r w:rsidR="00D06BF2">
        <w:t>Chris</w:t>
      </w:r>
      <w:r>
        <w:t xml:space="preserve"> said. How useful is that information when the tax authority already has that information and it is very technical in nature</w:t>
      </w:r>
      <w:r w:rsidR="00772F2F">
        <w:t>?</w:t>
      </w:r>
      <w:r>
        <w:t xml:space="preserve"> In the UK, we have tax </w:t>
      </w:r>
      <w:r w:rsidR="00772F2F">
        <w:t>strategies</w:t>
      </w:r>
      <w:r>
        <w:t xml:space="preserve"> that companies have to publish</w:t>
      </w:r>
      <w:r w:rsidR="00772F2F">
        <w:t>.</w:t>
      </w:r>
      <w:r w:rsidR="00C006EE">
        <w:t xml:space="preserve"> </w:t>
      </w:r>
      <w:r w:rsidR="00772F2F">
        <w:t xml:space="preserve">If we feel that they are insufficient in giving the </w:t>
      </w:r>
      <w:r>
        <w:t>publi</w:t>
      </w:r>
      <w:r w:rsidR="00772F2F">
        <w:t>c</w:t>
      </w:r>
      <w:r>
        <w:t xml:space="preserve"> the information they need about corporate tax behaviours</w:t>
      </w:r>
      <w:r w:rsidR="004145FE">
        <w:t>,</w:t>
      </w:r>
      <w:r>
        <w:t xml:space="preserve"> that is the better place to look</w:t>
      </w:r>
      <w:r w:rsidR="00772F2F">
        <w:t>, rather than yet another thing that</w:t>
      </w:r>
      <w:r>
        <w:t xml:space="preserve"> needs t</w:t>
      </w:r>
      <w:r w:rsidR="00772F2F">
        <w:t xml:space="preserve">o </w:t>
      </w:r>
      <w:r>
        <w:t>be published</w:t>
      </w:r>
      <w:r w:rsidR="00F238A6">
        <w:t>.</w:t>
      </w:r>
      <w:r w:rsidR="00C006EE">
        <w:t xml:space="preserve"> </w:t>
      </w:r>
      <w:r w:rsidR="00F238A6">
        <w:t xml:space="preserve">I am </w:t>
      </w:r>
      <w:r>
        <w:t xml:space="preserve">thinking about the admin cost </w:t>
      </w:r>
      <w:r w:rsidR="00772F2F">
        <w:t>of</w:t>
      </w:r>
      <w:r>
        <w:t xml:space="preserve"> that but </w:t>
      </w:r>
      <w:r w:rsidR="00772F2F">
        <w:t xml:space="preserve">also </w:t>
      </w:r>
      <w:r>
        <w:t>the fact that i</w:t>
      </w:r>
      <w:r w:rsidR="00772F2F">
        <w:t xml:space="preserve">t </w:t>
      </w:r>
      <w:r>
        <w:t xml:space="preserve">could </w:t>
      </w:r>
      <w:r w:rsidR="00772F2F">
        <w:t xml:space="preserve">well </w:t>
      </w:r>
      <w:r>
        <w:t xml:space="preserve">be misleading information if it is </w:t>
      </w:r>
      <w:r w:rsidR="00772F2F">
        <w:t xml:space="preserve">only </w:t>
      </w:r>
      <w:r>
        <w:t xml:space="preserve">about </w:t>
      </w:r>
      <w:r w:rsidR="00772F2F">
        <w:t>UK affairs when it is a global company.</w:t>
      </w:r>
      <w:r w:rsidR="00C006EE">
        <w:t xml:space="preserve"> </w:t>
      </w:r>
      <w:r w:rsidR="00772F2F">
        <w:t>Thinking about e</w:t>
      </w:r>
      <w:r>
        <w:t>xplaining behaviours</w:t>
      </w:r>
      <w:r w:rsidR="00772F2F">
        <w:t xml:space="preserve">, </w:t>
      </w:r>
      <w:r>
        <w:t xml:space="preserve">why </w:t>
      </w:r>
      <w:r w:rsidR="00772F2F">
        <w:t>things</w:t>
      </w:r>
      <w:r>
        <w:t xml:space="preserve"> are the way they are and </w:t>
      </w:r>
      <w:r w:rsidR="00772F2F">
        <w:t>transparency through the tax strategies is</w:t>
      </w:r>
      <w:r>
        <w:t xml:space="preserve"> more useful than technical data</w:t>
      </w:r>
      <w:r w:rsidR="004145FE">
        <w:t>,</w:t>
      </w:r>
      <w:r>
        <w:t xml:space="preserve"> which is often misrepresented.</w:t>
      </w:r>
    </w:p>
    <w:p w:rsidR="00F14D57" w:rsidP="00F14D57">
      <w:pPr>
        <w:pStyle w:val="Question"/>
      </w:pPr>
      <w:sdt>
        <w:sdtPr>
          <w:alias w:val="Member"/>
          <w:tag w:val="&lt;Member mnisId='4138' dodsId='58561'&gt;"/>
          <w:id w:val="1532994623"/>
          <w:placeholder>
            <w:docPart w:val="DefaultPlaceholder_1082065158"/>
          </w:placeholder>
          <w:richText/>
        </w:sdtPr>
        <w:sdtContent>
          <w:r w:rsidRPr="00F14D57">
            <w:rPr>
              <w:b/>
            </w:rPr>
            <w:t>Rushanara Ali:</w:t>
          </w:r>
        </w:sdtContent>
      </w:sdt>
      <w:r>
        <w:t xml:space="preserve"> </w:t>
      </w:r>
      <w:r w:rsidR="00772F2F">
        <w:t xml:space="preserve">While I have you got you, it is slightly off topic but </w:t>
      </w:r>
      <w:r>
        <w:t xml:space="preserve">I just wondered if you have views on the </w:t>
      </w:r>
      <w:r w:rsidR="00F238A6">
        <w:t>FinCEN</w:t>
      </w:r>
      <w:r>
        <w:t xml:space="preserve"> papers and the Panama papers</w:t>
      </w:r>
      <w:r w:rsidR="00772F2F">
        <w:t>.</w:t>
      </w:r>
      <w:r w:rsidR="00C006EE">
        <w:t xml:space="preserve"> </w:t>
      </w:r>
      <w:r w:rsidR="002243BF">
        <w:t xml:space="preserve">There </w:t>
      </w:r>
      <w:r w:rsidR="00772F2F">
        <w:t>was a reference to Panama earlier.</w:t>
      </w:r>
      <w:r w:rsidR="00C006EE">
        <w:t xml:space="preserve"> </w:t>
      </w:r>
      <w:r w:rsidR="00772F2F">
        <w:t xml:space="preserve">I know it is not directly linked to this but there is a wider issue </w:t>
      </w:r>
      <w:r w:rsidR="002243BF">
        <w:t>about</w:t>
      </w:r>
      <w:r>
        <w:t xml:space="preserve"> how we address this</w:t>
      </w:r>
      <w:r w:rsidR="002243BF">
        <w:t>,</w:t>
      </w:r>
      <w:r>
        <w:t xml:space="preserve"> in relation to the </w:t>
      </w:r>
      <w:r w:rsidR="00772F2F">
        <w:t>wider</w:t>
      </w:r>
      <w:r>
        <w:t xml:space="preserve"> </w:t>
      </w:r>
      <w:r w:rsidR="00772F2F">
        <w:t>agenda</w:t>
      </w:r>
      <w:r>
        <w:t xml:space="preserve"> around avoidance and evasion.</w:t>
      </w:r>
    </w:p>
    <w:p w:rsidR="00772F2F" w:rsidP="00F14D57">
      <w:pPr>
        <w:pStyle w:val="Answer"/>
      </w:pPr>
      <w:sdt>
        <w:sdtPr>
          <w:alias w:val="Witness"/>
          <w:id w:val="-985460584"/>
          <w:placeholder>
            <w:docPart w:val="DefaultPlaceholder_1082065158"/>
          </w:placeholder>
          <w:richText/>
        </w:sdtPr>
        <w:sdtContent>
          <w:r w:rsidRPr="00985AFB" w:rsidR="00985AFB">
            <w:rPr>
              <w:b/>
              <w:i/>
            </w:rPr>
            <w:t>Alex Cobham:</w:t>
          </w:r>
          <w:r w:rsidRPr="00F14D57" w:rsidR="00F14D57">
            <w:rPr>
              <w:b/>
            </w:rPr>
            <w:t xml:space="preserve"> </w:t>
          </w:r>
        </w:sdtContent>
      </w:sdt>
      <w:r w:rsidR="00F14D57">
        <w:t>These things are related</w:t>
      </w:r>
      <w:r>
        <w:t>.</w:t>
      </w:r>
      <w:r w:rsidR="00C006EE">
        <w:t xml:space="preserve"> </w:t>
      </w:r>
      <w:r>
        <w:t xml:space="preserve">The </w:t>
      </w:r>
      <w:r w:rsidR="00F238A6">
        <w:t>FinCEN</w:t>
      </w:r>
      <w:r>
        <w:t xml:space="preserve"> papers provide a good example of one issue</w:t>
      </w:r>
      <w:r w:rsidR="00F14D57">
        <w:t xml:space="preserve"> where you have data but </w:t>
      </w:r>
      <w:r>
        <w:t>you have perhaps deliberately</w:t>
      </w:r>
      <w:r w:rsidR="00F14D57">
        <w:t xml:space="preserve"> underfunded the regulator so that</w:t>
      </w:r>
      <w:r>
        <w:t>, in fact,</w:t>
      </w:r>
      <w:r w:rsidR="00F14D57">
        <w:t xml:space="preserve"> it cannot deal with that </w:t>
      </w:r>
      <w:r>
        <w:t>data</w:t>
      </w:r>
      <w:r w:rsidR="00F238A6">
        <w:t>.</w:t>
      </w:r>
      <w:r w:rsidR="00C006EE">
        <w:t xml:space="preserve"> </w:t>
      </w:r>
      <w:r w:rsidR="00F238A6">
        <w:t>I</w:t>
      </w:r>
      <w:r>
        <w:t>t is only when you get a group like</w:t>
      </w:r>
      <w:r w:rsidR="00F14D57">
        <w:t xml:space="preserve"> the ICIJ</w:t>
      </w:r>
      <w:r>
        <w:t xml:space="preserve"> putting in some capacity that you find out</w:t>
      </w:r>
      <w:r w:rsidR="00F14D57">
        <w:t xml:space="preserve"> there was a lot in there.</w:t>
      </w:r>
      <w:r w:rsidR="00C006EE">
        <w:t xml:space="preserve"> </w:t>
      </w:r>
      <w:r w:rsidR="002243BF">
        <w:t>Similarly,</w:t>
      </w:r>
      <w:r w:rsidR="00F14D57">
        <w:t xml:space="preserve"> with country</w:t>
      </w:r>
      <w:r>
        <w:t>-</w:t>
      </w:r>
      <w:r w:rsidR="00F14D57">
        <w:t>by</w:t>
      </w:r>
      <w:r>
        <w:t>-</w:t>
      </w:r>
      <w:r w:rsidR="00F14D57">
        <w:t>country reporting</w:t>
      </w:r>
      <w:r>
        <w:t>, we know that a tax authority can use it in an individual audit but,</w:t>
      </w:r>
      <w:r w:rsidR="00F14D57">
        <w:t xml:space="preserve"> when that data is in the public domain</w:t>
      </w:r>
      <w:r w:rsidR="002243BF">
        <w:t>,</w:t>
      </w:r>
      <w:r w:rsidR="00F14D57">
        <w:t xml:space="preserve"> as it is </w:t>
      </w:r>
      <w:r w:rsidR="00F238A6">
        <w:t>for</w:t>
      </w:r>
      <w:r w:rsidR="00F14D57">
        <w:t xml:space="preserve"> European banks</w:t>
      </w:r>
      <w:r>
        <w:t>, you get many eyes on it.</w:t>
      </w:r>
      <w:r w:rsidR="00C006EE">
        <w:t xml:space="preserve"> </w:t>
      </w:r>
      <w:r>
        <w:t xml:space="preserve">You get a public </w:t>
      </w:r>
      <w:r w:rsidR="00F238A6">
        <w:t>accountability</w:t>
      </w:r>
      <w:r>
        <w:t>.</w:t>
      </w:r>
      <w:r w:rsidR="00C006EE">
        <w:t xml:space="preserve"> </w:t>
      </w:r>
      <w:r>
        <w:t xml:space="preserve">You also get an accountability of the tax authority </w:t>
      </w:r>
      <w:r w:rsidR="00F238A6">
        <w:t>to</w:t>
      </w:r>
      <w:r>
        <w:t xml:space="preserve"> the public</w:t>
      </w:r>
      <w:r w:rsidR="00F14D57">
        <w:t xml:space="preserve"> because the public can see whether they are addressing profit shifting. Ther</w:t>
      </w:r>
      <w:r>
        <w:t>e</w:t>
      </w:r>
      <w:r w:rsidR="00F14D57">
        <w:t xml:space="preserve"> is a lot of value </w:t>
      </w:r>
      <w:r>
        <w:t xml:space="preserve">to that data being in the public domain and not just held by tax authorities. </w:t>
      </w:r>
    </w:p>
    <w:p w:rsidR="00772F2F" w:rsidP="00F14D57">
      <w:pPr>
        <w:pStyle w:val="Answer"/>
      </w:pPr>
      <w:r>
        <w:t>Chris mentioned t</w:t>
      </w:r>
      <w:r w:rsidR="00F14D57">
        <w:t>he GRI standard</w:t>
      </w:r>
      <w:r>
        <w:t>.</w:t>
      </w:r>
      <w:r w:rsidR="00C006EE">
        <w:t xml:space="preserve"> </w:t>
      </w:r>
      <w:r w:rsidR="00F14D57">
        <w:t xml:space="preserve">I worked very closely </w:t>
      </w:r>
      <w:r>
        <w:t>in the technical g</w:t>
      </w:r>
      <w:r w:rsidR="00F238A6">
        <w:t>r</w:t>
      </w:r>
      <w:r>
        <w:t>oup in developing that</w:t>
      </w:r>
      <w:r w:rsidR="002243BF">
        <w:t>,</w:t>
      </w:r>
      <w:r>
        <w:t xml:space="preserve"> which I would say immodestly is </w:t>
      </w:r>
      <w:r w:rsidR="00F14D57">
        <w:t xml:space="preserve">part of the reason why </w:t>
      </w:r>
      <w:r w:rsidR="00F238A6">
        <w:t>it</w:t>
      </w:r>
      <w:r w:rsidR="00F14D57">
        <w:t xml:space="preserve"> is a much more technically robust </w:t>
      </w:r>
      <w:r>
        <w:t>standard</w:t>
      </w:r>
      <w:r w:rsidR="00F14D57">
        <w:t xml:space="preserve"> than the OECD one</w:t>
      </w:r>
      <w:r>
        <w:t>.</w:t>
      </w:r>
      <w:r w:rsidR="00C006EE">
        <w:t xml:space="preserve"> </w:t>
      </w:r>
      <w:r>
        <w:t>I would certainly like to see that made the basis for public reporting</w:t>
      </w:r>
      <w:r w:rsidR="002243BF">
        <w:t>,</w:t>
      </w:r>
      <w:r>
        <w:t xml:space="preserve"> </w:t>
      </w:r>
      <w:r>
        <w:t>but at the minute the OECD standard is what we have.</w:t>
      </w:r>
      <w:r w:rsidR="00C006EE">
        <w:t xml:space="preserve"> </w:t>
      </w:r>
      <w:r>
        <w:t>W</w:t>
      </w:r>
      <w:r w:rsidR="00F14D57">
        <w:t>e really need that in the public domain. There would be zero complian</w:t>
      </w:r>
      <w:r>
        <w:t xml:space="preserve">ce cost to doing </w:t>
      </w:r>
      <w:r w:rsidR="00F238A6">
        <w:t>it</w:t>
      </w:r>
      <w:r>
        <w:t>.</w:t>
      </w:r>
    </w:p>
    <w:p w:rsidR="00F14D57" w:rsidP="00F14D57">
      <w:pPr>
        <w:pStyle w:val="Answer"/>
      </w:pPr>
      <w:r>
        <w:t>If I could ask Chris a question, it would be</w:t>
      </w:r>
      <w:r w:rsidR="00EC432D">
        <w:t>: w</w:t>
      </w:r>
      <w:r>
        <w:t xml:space="preserve">hat share of EY’s revenues </w:t>
      </w:r>
      <w:r w:rsidR="00F238A6">
        <w:t xml:space="preserve">come </w:t>
      </w:r>
      <w:r>
        <w:t xml:space="preserve">from providing tax </w:t>
      </w:r>
      <w:r>
        <w:t>advice and what kind of changes to the international tax rules</w:t>
      </w:r>
      <w:r>
        <w:t xml:space="preserve"> would</w:t>
      </w:r>
      <w:r w:rsidR="00F238A6">
        <w:t xml:space="preserve"> we</w:t>
      </w:r>
      <w:r>
        <w:t xml:space="preserve"> need to see happen before that advice stopped being a big part of their business model</w:t>
      </w:r>
      <w:r>
        <w:t>?</w:t>
      </w:r>
    </w:p>
    <w:p w:rsidR="00F14D57" w:rsidP="00F14D57">
      <w:pPr>
        <w:pStyle w:val="Question"/>
      </w:pPr>
      <w:sdt>
        <w:sdtPr>
          <w:alias w:val="Member"/>
          <w:tag w:val="&lt;Member mnisId='4138' dodsId='58561'&gt;"/>
          <w:id w:val="-1853250836"/>
          <w:placeholder>
            <w:docPart w:val="DefaultPlaceholder_1082065158"/>
          </w:placeholder>
          <w:richText/>
        </w:sdtPr>
        <w:sdtContent>
          <w:r w:rsidRPr="00F14D57">
            <w:rPr>
              <w:b/>
            </w:rPr>
            <w:t>Rushanara Ali:</w:t>
          </w:r>
        </w:sdtContent>
      </w:sdt>
      <w:r>
        <w:t xml:space="preserve"> </w:t>
      </w:r>
      <w:r w:rsidR="00772F2F">
        <w:t>Chris, maybe you could address my point as well as Alex’s question.</w:t>
      </w:r>
      <w:r w:rsidR="00C006EE">
        <w:t xml:space="preserve"> </w:t>
      </w:r>
    </w:p>
    <w:p w:rsidR="00772F2F" w:rsidP="00F14D57">
      <w:pPr>
        <w:pStyle w:val="Answer"/>
      </w:pPr>
      <w:sdt>
        <w:sdtPr>
          <w:alias w:val="Witness"/>
          <w:id w:val="-1673027914"/>
          <w:placeholder>
            <w:docPart w:val="DefaultPlaceholder_1082065158"/>
          </w:placeholder>
          <w:richText/>
        </w:sdtPr>
        <w:sdtContent>
          <w:r w:rsidRPr="00985AFB" w:rsidR="00985AFB">
            <w:rPr>
              <w:b/>
              <w:i/>
            </w:rPr>
            <w:t>Chris Sanger:</w:t>
          </w:r>
          <w:r w:rsidRPr="00F14D57" w:rsidR="00F14D57">
            <w:rPr>
              <w:b/>
            </w:rPr>
            <w:t xml:space="preserve"> </w:t>
          </w:r>
        </w:sdtContent>
      </w:sdt>
      <w:r w:rsidR="00F14D57">
        <w:t>If we look</w:t>
      </w:r>
      <w:r>
        <w:t xml:space="preserve"> </w:t>
      </w:r>
      <w:r w:rsidR="00F14D57">
        <w:t xml:space="preserve">at what is happening </w:t>
      </w:r>
      <w:r>
        <w:t>with</w:t>
      </w:r>
      <w:r w:rsidR="00F14D57">
        <w:t xml:space="preserve"> the country</w:t>
      </w:r>
      <w:r>
        <w:t>-</w:t>
      </w:r>
      <w:r w:rsidR="00F14D57">
        <w:t>by</w:t>
      </w:r>
      <w:r>
        <w:t>-</w:t>
      </w:r>
      <w:r w:rsidR="00F14D57">
        <w:t>country reporting, as Alex was saying</w:t>
      </w:r>
      <w:r>
        <w:t xml:space="preserve">, there is a real need to make sure that information that is </w:t>
      </w:r>
      <w:r w:rsidR="00F238A6">
        <w:t>being</w:t>
      </w:r>
      <w:r>
        <w:t xml:space="preserve"> put out in the public domain is actually valuable.</w:t>
      </w:r>
      <w:r w:rsidR="00C006EE">
        <w:t xml:space="preserve"> </w:t>
      </w:r>
      <w:r w:rsidR="00F14D57">
        <w:t xml:space="preserve">Alex says it </w:t>
      </w:r>
      <w:r w:rsidR="00FE5BDA">
        <w:t>draws</w:t>
      </w:r>
      <w:r>
        <w:t xml:space="preserve"> </w:t>
      </w:r>
      <w:r w:rsidR="00F14D57">
        <w:t>more eyes</w:t>
      </w:r>
      <w:r>
        <w:t>, the point being that</w:t>
      </w:r>
      <w:r w:rsidR="00F14D57">
        <w:t xml:space="preserve"> information provided to one tax authority is then available to all tax authorities</w:t>
      </w:r>
      <w:r w:rsidR="00FE5BDA">
        <w:t>,</w:t>
      </w:r>
      <w:r w:rsidR="00F14D57">
        <w:t xml:space="preserve"> so there</w:t>
      </w:r>
      <w:r>
        <w:t xml:space="preserve"> </w:t>
      </w:r>
      <w:r w:rsidR="00F14D57">
        <w:t>is a huge</w:t>
      </w:r>
      <w:r>
        <w:t xml:space="preserve"> amount of</w:t>
      </w:r>
      <w:r w:rsidR="00F14D57">
        <w:t xml:space="preserve"> capacity</w:t>
      </w:r>
      <w:r>
        <w:t xml:space="preserve"> for tax authorities to look at the information. It is </w:t>
      </w:r>
      <w:r w:rsidR="00F14D57">
        <w:t xml:space="preserve">not just one tax </w:t>
      </w:r>
      <w:r w:rsidR="00C301B9">
        <w:t>authority</w:t>
      </w:r>
      <w:r w:rsidR="00F14D57">
        <w:t xml:space="preserve"> </w:t>
      </w:r>
      <w:r>
        <w:t>that, if it chooses not to look at it, then</w:t>
      </w:r>
      <w:r w:rsidR="00F14D57">
        <w:t xml:space="preserve"> wi</w:t>
      </w:r>
      <w:r>
        <w:t>l</w:t>
      </w:r>
      <w:r w:rsidR="00F14D57">
        <w:t xml:space="preserve">l not see other </w:t>
      </w:r>
      <w:r w:rsidR="00C301B9">
        <w:t>things</w:t>
      </w:r>
      <w:r w:rsidR="00F14D57">
        <w:t xml:space="preserve">. </w:t>
      </w:r>
    </w:p>
    <w:p w:rsidR="00F14D57" w:rsidP="00F14D57">
      <w:pPr>
        <w:pStyle w:val="Answer"/>
      </w:pPr>
      <w:r>
        <w:t xml:space="preserve">The </w:t>
      </w:r>
      <w:r>
        <w:t>role of EY is to help our client</w:t>
      </w:r>
      <w:r w:rsidR="00772F2F">
        <w:t>s</w:t>
      </w:r>
      <w:r>
        <w:t xml:space="preserve"> comply with the tax regime</w:t>
      </w:r>
      <w:r w:rsidR="00772F2F">
        <w:t>.</w:t>
      </w:r>
      <w:r w:rsidR="00C006EE">
        <w:t xml:space="preserve"> </w:t>
      </w:r>
      <w:r w:rsidR="00772F2F">
        <w:t xml:space="preserve">Indeed, </w:t>
      </w:r>
      <w:r>
        <w:t>that is the</w:t>
      </w:r>
      <w:r w:rsidR="00772F2F">
        <w:t xml:space="preserve"> whole</w:t>
      </w:r>
      <w:r>
        <w:t xml:space="preserve"> nature of the work we do</w:t>
      </w:r>
      <w:r w:rsidR="00772F2F">
        <w:t>.</w:t>
      </w:r>
      <w:r w:rsidR="00C006EE">
        <w:t xml:space="preserve"> </w:t>
      </w:r>
      <w:r>
        <w:t>While</w:t>
      </w:r>
      <w:r w:rsidR="00772F2F">
        <w:t xml:space="preserve"> it is a</w:t>
      </w:r>
      <w:r>
        <w:t xml:space="preserve"> complex </w:t>
      </w:r>
      <w:r w:rsidR="00772F2F">
        <w:t xml:space="preserve">tax regime, that will require complex </w:t>
      </w:r>
      <w:r>
        <w:t xml:space="preserve">responses and advice. Our aim is to make sure </w:t>
      </w:r>
      <w:r>
        <w:t xml:space="preserve">that </w:t>
      </w:r>
      <w:r>
        <w:t>we help our clients comply with their obligations.</w:t>
      </w:r>
    </w:p>
    <w:p w:rsidR="00F14D57" w:rsidP="00F14D57">
      <w:pPr>
        <w:pStyle w:val="Question"/>
      </w:pPr>
      <w:sdt>
        <w:sdtPr>
          <w:alias w:val="Member"/>
          <w:tag w:val="&lt;Member mnisId='4138' dodsId='58561'&gt;"/>
          <w:id w:val="-918177052"/>
          <w:placeholder>
            <w:docPart w:val="DefaultPlaceholder_1082065158"/>
          </w:placeholder>
          <w:richText/>
        </w:sdtPr>
        <w:sdtContent>
          <w:r w:rsidRPr="00F14D57">
            <w:rPr>
              <w:b/>
            </w:rPr>
            <w:t>Rushanara Ali:</w:t>
          </w:r>
        </w:sdtContent>
      </w:sdt>
      <w:r>
        <w:t xml:space="preserve"> </w:t>
      </w:r>
      <w:r w:rsidR="00772F2F">
        <w:t xml:space="preserve">Are there </w:t>
      </w:r>
      <w:r>
        <w:t xml:space="preserve">any </w:t>
      </w:r>
      <w:r w:rsidR="002243BF">
        <w:t xml:space="preserve">other </w:t>
      </w:r>
      <w:r w:rsidR="00772F2F">
        <w:t xml:space="preserve">reflections on the last question </w:t>
      </w:r>
      <w:r w:rsidR="00FE5BDA">
        <w:t>about</w:t>
      </w:r>
      <w:r w:rsidR="00772F2F">
        <w:t xml:space="preserve"> </w:t>
      </w:r>
      <w:r w:rsidR="00C301B9">
        <w:t>the FinCEN</w:t>
      </w:r>
      <w:r w:rsidR="00772F2F">
        <w:t xml:space="preserve"> papers and </w:t>
      </w:r>
      <w:r w:rsidR="00C301B9">
        <w:t xml:space="preserve">the </w:t>
      </w:r>
      <w:r w:rsidR="00772F2F">
        <w:t>Panama papers?</w:t>
      </w:r>
    </w:p>
    <w:p w:rsidR="00F14D57" w:rsidP="00F14D57">
      <w:pPr>
        <w:pStyle w:val="Answer"/>
      </w:pPr>
      <w:sdt>
        <w:sdtPr>
          <w:alias w:val="Witness"/>
          <w:id w:val="-810323130"/>
          <w:placeholder>
            <w:docPart w:val="DefaultPlaceholder_1082065158"/>
          </w:placeholder>
          <w:richText/>
        </w:sdtPr>
        <w:sdtContent>
          <w:r w:rsidRPr="00985AFB" w:rsidR="00985AFB">
            <w:rPr>
              <w:b/>
              <w:i/>
            </w:rPr>
            <w:t>Tom Clougherty:</w:t>
          </w:r>
          <w:r w:rsidRPr="00F14D57">
            <w:rPr>
              <w:b/>
            </w:rPr>
            <w:t xml:space="preserve"> </w:t>
          </w:r>
        </w:sdtContent>
      </w:sdt>
      <w:r>
        <w:t>I am happy to leave that one to Chris and Alex.</w:t>
      </w:r>
      <w:r w:rsidR="00C006EE">
        <w:t xml:space="preserve"> </w:t>
      </w:r>
      <w:r w:rsidR="00772F2F">
        <w:t>They covered my points between them.</w:t>
      </w:r>
      <w:r w:rsidR="00C006EE">
        <w:t xml:space="preserve"> </w:t>
      </w:r>
    </w:p>
    <w:p w:rsidR="00F14D57" w:rsidP="00F14D57">
      <w:pPr>
        <w:pStyle w:val="Answer"/>
      </w:pPr>
      <w:sdt>
        <w:sdtPr>
          <w:alias w:val="Witness"/>
          <w:id w:val="1245831844"/>
          <w:placeholder>
            <w:docPart w:val="DefaultPlaceholder_1082065158"/>
          </w:placeholder>
          <w:richText/>
        </w:sdtPr>
        <w:sdtContent>
          <w:r w:rsidRPr="00985AFB" w:rsidR="00985AFB">
            <w:rPr>
              <w:b/>
              <w:i/>
            </w:rPr>
            <w:t>Annie Gascoyne:</w:t>
          </w:r>
          <w:r w:rsidRPr="00F14D57">
            <w:rPr>
              <w:b/>
            </w:rPr>
            <w:t xml:space="preserve"> </w:t>
          </w:r>
        </w:sdtContent>
      </w:sdt>
      <w:r>
        <w:t xml:space="preserve">I agree with Chris that it is </w:t>
      </w:r>
      <w:r w:rsidR="00772F2F">
        <w:t>more</w:t>
      </w:r>
      <w:r>
        <w:t xml:space="preserve"> useful that information is in the hands of tax authorities </w:t>
      </w:r>
      <w:r w:rsidR="009A6A51">
        <w:t>that</w:t>
      </w:r>
      <w:r>
        <w:t xml:space="preserve"> can actually act</w:t>
      </w:r>
      <w:r w:rsidR="00772F2F">
        <w:t xml:space="preserve"> and investigate off the back of it</w:t>
      </w:r>
      <w:r>
        <w:t>. Within things like the Panama papers</w:t>
      </w:r>
      <w:r w:rsidR="00772F2F">
        <w:t>, there was a lot around personal tax arrangements</w:t>
      </w:r>
      <w:r w:rsidR="009A6A51">
        <w:t>,</w:t>
      </w:r>
      <w:r w:rsidR="00772F2F">
        <w:t xml:space="preserve"> which I do not comment on.</w:t>
      </w:r>
      <w:r w:rsidR="00C006EE">
        <w:t xml:space="preserve"> </w:t>
      </w:r>
      <w:r w:rsidR="00772F2F">
        <w:t xml:space="preserve">It is </w:t>
      </w:r>
      <w:r>
        <w:t>not always about business</w:t>
      </w:r>
      <w:r w:rsidR="00772F2F">
        <w:t>. T</w:t>
      </w:r>
      <w:r>
        <w:t xml:space="preserve">here is </w:t>
      </w:r>
      <w:r w:rsidR="00772F2F">
        <w:t xml:space="preserve">clearly </w:t>
      </w:r>
      <w:r>
        <w:t>a bro</w:t>
      </w:r>
      <w:r w:rsidR="00772F2F">
        <w:t>a</w:t>
      </w:r>
      <w:r>
        <w:t>der thing there about the treatment of personal taxation</w:t>
      </w:r>
      <w:r w:rsidR="00772F2F">
        <w:t xml:space="preserve">, which </w:t>
      </w:r>
      <w:r w:rsidR="00B34714">
        <w:t xml:space="preserve">those sorts of evidence </w:t>
      </w:r>
      <w:r w:rsidR="00EC432D">
        <w:t>are tribute to</w:t>
      </w:r>
      <w:r>
        <w:t>.</w:t>
      </w:r>
    </w:p>
    <w:p w:rsidR="00C301B9" w:rsidP="007F7472">
      <w:pPr>
        <w:pStyle w:val="Question"/>
        <w:numPr>
          <w:ilvl w:val="0"/>
          <w:numId w:val="0"/>
        </w:numPr>
        <w:ind w:left="794"/>
      </w:pPr>
      <w:sdt>
        <w:sdtPr>
          <w:alias w:val="Member"/>
          <w:tag w:val="&lt;Member mnisId='3935' dodsId='62786'&gt;"/>
          <w:id w:val="-1811001844"/>
          <w:placeholder>
            <w:docPart w:val="DefaultPlaceholder_1082065158"/>
          </w:placeholder>
          <w:richText/>
        </w:sdtPr>
        <w:sdtContent>
          <w:r w:rsidRPr="002614FF" w:rsidR="002614FF">
            <w:rPr>
              <w:b/>
            </w:rPr>
            <w:t>Chair:</w:t>
          </w:r>
        </w:sdtContent>
      </w:sdt>
      <w:r w:rsidR="002614FF">
        <w:t xml:space="preserve"> That brings us to the end of </w:t>
      </w:r>
      <w:r w:rsidR="00B34714">
        <w:t>this</w:t>
      </w:r>
      <w:r w:rsidR="002614FF">
        <w:t xml:space="preserve"> session. </w:t>
      </w:r>
      <w:r w:rsidR="00B34714">
        <w:t>Can I thank our witnesses very much indeed for appearing before us today?</w:t>
      </w:r>
      <w:r w:rsidR="00C006EE">
        <w:t xml:space="preserve"> </w:t>
      </w:r>
      <w:r w:rsidR="002614FF">
        <w:t>I wanted to reflect on two things</w:t>
      </w:r>
      <w:r w:rsidR="007F7472">
        <w:t>, on which</w:t>
      </w:r>
      <w:r w:rsidR="00C006EE">
        <w:t xml:space="preserve"> </w:t>
      </w:r>
      <w:r w:rsidR="007F7472">
        <w:t xml:space="preserve">you </w:t>
      </w:r>
      <w:r w:rsidR="002614FF">
        <w:t xml:space="preserve">have </w:t>
      </w:r>
      <w:r w:rsidR="00B34714">
        <w:t xml:space="preserve">already </w:t>
      </w:r>
      <w:r w:rsidR="002614FF">
        <w:t xml:space="preserve">given some submissions to the </w:t>
      </w:r>
      <w:r w:rsidR="00B34714">
        <w:t>Committee</w:t>
      </w:r>
      <w:r w:rsidR="007F7472">
        <w:t>,</w:t>
      </w:r>
      <w:r w:rsidR="002614FF">
        <w:t xml:space="preserve"> </w:t>
      </w:r>
      <w:r w:rsidR="00B34714">
        <w:t>I am</w:t>
      </w:r>
      <w:r w:rsidR="002614FF">
        <w:t xml:space="preserve"> sure</w:t>
      </w:r>
      <w:r w:rsidR="007F7472">
        <w:t>,</w:t>
      </w:r>
      <w:r w:rsidR="00B34714">
        <w:t xml:space="preserve"> but </w:t>
      </w:r>
      <w:r w:rsidR="00EC432D">
        <w:t xml:space="preserve">which </w:t>
      </w:r>
      <w:r w:rsidR="00B34714">
        <w:t>you might want to go away and reflect on</w:t>
      </w:r>
      <w:r w:rsidR="007F7472">
        <w:t>.</w:t>
      </w:r>
      <w:r w:rsidR="00B34714">
        <w:t xml:space="preserve"> </w:t>
      </w:r>
      <w:r w:rsidR="007F7472">
        <w:t xml:space="preserve">We </w:t>
      </w:r>
      <w:r w:rsidR="00B34714">
        <w:t>welcome your views.</w:t>
      </w:r>
      <w:r w:rsidR="002614FF">
        <w:t xml:space="preserve"> </w:t>
      </w:r>
    </w:p>
    <w:p w:rsidR="00C301B9" w:rsidP="00C301B9">
      <w:pPr>
        <w:pStyle w:val="Question"/>
        <w:numPr>
          <w:ilvl w:val="0"/>
          <w:numId w:val="0"/>
        </w:numPr>
        <w:ind w:left="794"/>
      </w:pPr>
      <w:r>
        <w:t>The first is around tax avoidance. The discussion we have had this afternoon</w:t>
      </w:r>
      <w:r w:rsidR="00B34714">
        <w:t xml:space="preserve"> has been fairly clear</w:t>
      </w:r>
      <w:r w:rsidR="00EC432D">
        <w:t>,</w:t>
      </w:r>
      <w:r w:rsidR="00B34714">
        <w:t xml:space="preserve"> in and around this issue</w:t>
      </w:r>
      <w:r w:rsidR="00EC432D">
        <w:t>,</w:t>
      </w:r>
      <w:r w:rsidR="00B34714">
        <w:t xml:space="preserve"> as to whether our international tax regime is fit for the 21st century and how we most effectively tax value creation in the United Kingdom.</w:t>
      </w:r>
      <w:r w:rsidR="00C006EE">
        <w:t xml:space="preserve"> </w:t>
      </w:r>
      <w:r w:rsidR="00B34714">
        <w:t>That was a fairly clear part of the discussion.</w:t>
      </w:r>
      <w:r w:rsidR="00C006EE">
        <w:t xml:space="preserve"> </w:t>
      </w:r>
      <w:r>
        <w:t>O</w:t>
      </w:r>
      <w:r w:rsidR="00B34714">
        <w:t>n the avoidance in terms of shifting profits, for example, or the suggestion by Tom about moving money around and shifting interest</w:t>
      </w:r>
      <w:r>
        <w:t>s</w:t>
      </w:r>
      <w:r w:rsidR="00B34714">
        <w:t xml:space="preserve">, </w:t>
      </w:r>
      <w:r>
        <w:t xml:space="preserve">I was less clear </w:t>
      </w:r>
      <w:r w:rsidR="00B34714">
        <w:t>why the actions the UK Government have taken through time are not addressing those points.</w:t>
      </w:r>
      <w:r w:rsidR="00C006EE">
        <w:t xml:space="preserve"> </w:t>
      </w:r>
      <w:r w:rsidR="00B34714">
        <w:t xml:space="preserve">For example, why is </w:t>
      </w:r>
      <w:r w:rsidR="00B34714">
        <w:t xml:space="preserve">the </w:t>
      </w:r>
      <w:r>
        <w:t>diverted</w:t>
      </w:r>
      <w:r w:rsidR="00B34714">
        <w:t xml:space="preserve"> profits tax not mopping up profit</w:t>
      </w:r>
      <w:r>
        <w:t xml:space="preserve"> shifting</w:t>
      </w:r>
      <w:r w:rsidR="00B34714">
        <w:t xml:space="preserve"> the way it should do?</w:t>
      </w:r>
      <w:r w:rsidR="00C006EE">
        <w:t xml:space="preserve"> </w:t>
      </w:r>
      <w:r w:rsidR="00B34714">
        <w:t xml:space="preserve">Secondly, </w:t>
      </w:r>
      <w:r>
        <w:t>turning</w:t>
      </w:r>
      <w:r w:rsidR="00B34714">
        <w:t xml:space="preserve"> to Tom’s point, why is the </w:t>
      </w:r>
      <w:r>
        <w:t>corporation</w:t>
      </w:r>
      <w:r w:rsidR="00B34714">
        <w:t xml:space="preserve"> interest restriction not being as effective as it might be</w:t>
      </w:r>
      <w:r>
        <w:t>?</w:t>
      </w:r>
      <w:r w:rsidR="00C006EE">
        <w:t xml:space="preserve"> </w:t>
      </w:r>
      <w:r w:rsidR="00B34714">
        <w:t>The Committee would be very interested in that.</w:t>
      </w:r>
      <w:r w:rsidR="00C006EE">
        <w:t xml:space="preserve"> </w:t>
      </w:r>
    </w:p>
    <w:p w:rsidR="00C301B9" w:rsidP="00C301B9">
      <w:pPr>
        <w:pStyle w:val="Question"/>
        <w:numPr>
          <w:ilvl w:val="0"/>
          <w:numId w:val="0"/>
        </w:numPr>
        <w:ind w:left="794"/>
      </w:pPr>
      <w:r>
        <w:t xml:space="preserve">Secondly, </w:t>
      </w:r>
      <w:r w:rsidR="00B34714">
        <w:t>lots of our discussion</w:t>
      </w:r>
      <w:r>
        <w:t>s</w:t>
      </w:r>
      <w:r w:rsidR="00B34714">
        <w:t xml:space="preserve"> were about how we could provide more money from the Treasury to increase investments and growth, et cetera.</w:t>
      </w:r>
      <w:r w:rsidR="00C006EE">
        <w:t xml:space="preserve"> </w:t>
      </w:r>
      <w:r>
        <w:t xml:space="preserve">Three </w:t>
      </w:r>
      <w:r w:rsidR="00B34714">
        <w:t xml:space="preserve">of the four panellists at least would like to see </w:t>
      </w:r>
      <w:r>
        <w:t>corporation</w:t>
      </w:r>
      <w:r w:rsidR="00B34714">
        <w:t xml:space="preserve"> tax where it is or even lower.</w:t>
      </w:r>
      <w:r w:rsidR="00C006EE">
        <w:t xml:space="preserve"> </w:t>
      </w:r>
      <w:r w:rsidR="00B34714">
        <w:t>The Chancel</w:t>
      </w:r>
      <w:r>
        <w:t>l</w:t>
      </w:r>
      <w:r w:rsidR="00B34714">
        <w:t>or is likely to have to take some very tough decisions in which he may well look to the business and corporate sector for more tax rather than less.</w:t>
      </w:r>
      <w:r w:rsidR="00C006EE">
        <w:t xml:space="preserve"> </w:t>
      </w:r>
      <w:r w:rsidR="00B34714">
        <w:t>The Committee would be very interested in hearing from you about which area</w:t>
      </w:r>
      <w:r>
        <w:t>s</w:t>
      </w:r>
      <w:r w:rsidR="00B34714">
        <w:t xml:space="preserve"> would be least damaging in that context.</w:t>
      </w:r>
      <w:r w:rsidR="00C006EE">
        <w:t xml:space="preserve"> </w:t>
      </w:r>
      <w:r w:rsidR="00B34714">
        <w:t>If the Treasury is going to raise some billions per year</w:t>
      </w:r>
      <w:r>
        <w:t xml:space="preserve">, </w:t>
      </w:r>
      <w:r w:rsidR="00B34714">
        <w:t>not immediately but at some point in the future</w:t>
      </w:r>
      <w:r>
        <w:t xml:space="preserve">, </w:t>
      </w:r>
      <w:r w:rsidR="00B34714">
        <w:t xml:space="preserve">what is the least damaging way from businesses’ point of view </w:t>
      </w:r>
      <w:r>
        <w:t>for</w:t>
      </w:r>
      <w:r w:rsidR="00B34714">
        <w:t xml:space="preserve"> it to do that</w:t>
      </w:r>
      <w:r>
        <w:t>?</w:t>
      </w:r>
      <w:r w:rsidR="00C006EE">
        <w:t xml:space="preserve"> </w:t>
      </w:r>
      <w:r w:rsidR="00B34714">
        <w:t>We would be very interested in that as well.</w:t>
      </w:r>
      <w:r w:rsidR="00C006EE">
        <w:t xml:space="preserve"> </w:t>
      </w:r>
    </w:p>
    <w:p w:rsidR="00F14D57" w:rsidRPr="00F14D57" w:rsidP="00C301B9">
      <w:pPr>
        <w:pStyle w:val="Question"/>
        <w:numPr>
          <w:ilvl w:val="0"/>
          <w:numId w:val="0"/>
        </w:numPr>
        <w:ind w:left="794"/>
      </w:pPr>
      <w:r>
        <w:t>Thanks again for all that you have contributed today.</w:t>
      </w:r>
      <w:r w:rsidR="00C006EE">
        <w:t xml:space="preserve"> </w:t>
      </w:r>
      <w:r>
        <w:t>That has been a very wide-ranging, interesting and helpful discussion.</w:t>
      </w:r>
      <w:r w:rsidR="00C006EE">
        <w:t xml:space="preserve"> </w:t>
      </w:r>
      <w:r>
        <w:t>That concludes this session.</w:t>
      </w:r>
      <w:r w:rsidR="00C006EE">
        <w:t xml:space="preserve">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57F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57F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57F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57F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96EB18AAC344CB9B560A35E62481972"/>
      </w:placeholder>
      <w:richText/>
    </w:sdtPr>
    <w:sdtContent>
      <w:p w:rsidR="002045FF" w:rsidP="009277D8">
        <w:pPr>
          <w:pStyle w:val="Para"/>
          <w:rPr>
            <w:color w:val="808080"/>
          </w:rPr>
        </w:pPr>
        <w:r w:rsidRPr="00133CF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41A48048085414289AD50E85B21199F"/>
      </w:placeholder>
      <w:richText/>
    </w:sdtPr>
    <w:sdtContent>
      <w:p w:rsidR="002045FF"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57F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F341A86"/>
    <w:lvl w:ilvl="0">
      <w:start w:val="35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5E0F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29450\Documents\Hansard\1281324\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96EB18AAC344CB9B560A35E62481972"/>
        <w:category>
          <w:name w:val="General"/>
          <w:gallery w:val="placeholder"/>
        </w:category>
        <w:types>
          <w:type w:val="bbPlcHdr"/>
        </w:types>
        <w:behaviors>
          <w:behavior w:val="content"/>
        </w:behaviors>
        <w:guid w:val="{B49A4ABB-2242-47E3-B74F-CAA5119BC7E4}"/>
      </w:docPartPr>
      <w:docPartBody>
        <w:p w:rsidR="0096501D" w:rsidP="0096501D">
          <w:pPr>
            <w:pStyle w:val="496EB18AAC344CB9B560A35E62481972"/>
          </w:pPr>
          <w:r w:rsidRPr="000753FC">
            <w:rPr>
              <w:rStyle w:val="PlaceholderText"/>
            </w:rPr>
            <w:t>Click here to enter text.</w:t>
          </w:r>
        </w:p>
      </w:docPartBody>
    </w:docPart>
    <w:docPart>
      <w:docPartPr>
        <w:name w:val="41B5816C1C80408F81E231724475FF48"/>
        <w:category>
          <w:name w:val="General"/>
          <w:gallery w:val="placeholder"/>
        </w:category>
        <w:types>
          <w:type w:val="bbPlcHdr"/>
        </w:types>
        <w:behaviors>
          <w:behavior w:val="content"/>
        </w:behaviors>
        <w:guid w:val="{660ED35B-E33C-48D9-AAE4-D31511058DB8}"/>
      </w:docPartPr>
      <w:docPartBody>
        <w:p w:rsidR="0096501D" w:rsidP="0096501D">
          <w:pPr>
            <w:pStyle w:val="41B5816C1C80408F81E231724475FF48"/>
          </w:pPr>
          <w:r w:rsidRPr="002B3926">
            <w:rPr>
              <w:rStyle w:val="PlaceholderText"/>
            </w:rPr>
            <w:t>Click here to enter text.</w:t>
          </w:r>
        </w:p>
      </w:docPartBody>
    </w:docPart>
    <w:docPart>
      <w:docPartPr>
        <w:name w:val="041A48048085414289AD50E85B21199F"/>
        <w:category>
          <w:name w:val="General"/>
          <w:gallery w:val="placeholder"/>
        </w:category>
        <w:types>
          <w:type w:val="bbPlcHdr"/>
        </w:types>
        <w:behaviors>
          <w:behavior w:val="content"/>
        </w:behaviors>
        <w:guid w:val="{499780AF-E0E8-431E-93B1-0D869ADDAB69}"/>
      </w:docPartPr>
      <w:docPartBody>
        <w:p w:rsidR="0096501D" w:rsidP="0096501D">
          <w:pPr>
            <w:pStyle w:val="041A48048085414289AD50E85B21199F"/>
          </w:pPr>
          <w:r w:rsidRPr="00D20745">
            <w:rPr>
              <w:rStyle w:val="PlaceholderText"/>
            </w:rPr>
            <w:t>Click here to enter text.</w:t>
          </w:r>
        </w:p>
      </w:docPartBody>
    </w:docPart>
    <w:docPart>
      <w:docPartPr>
        <w:name w:val="E0F95C729FC248479573514ED3EDE442"/>
        <w:category>
          <w:name w:val="General"/>
          <w:gallery w:val="placeholder"/>
        </w:category>
        <w:types>
          <w:type w:val="bbPlcHdr"/>
        </w:types>
        <w:behaviors>
          <w:behavior w:val="content"/>
        </w:behaviors>
        <w:guid w:val="{8FB0E41D-5301-4C96-B4CF-874874C55F78}"/>
      </w:docPartPr>
      <w:docPartBody>
        <w:p w:rsidR="0096501D" w:rsidP="0096501D">
          <w:pPr>
            <w:pStyle w:val="E0F95C729FC248479573514ED3EDE442"/>
          </w:pPr>
          <w:r w:rsidRPr="000753FC">
            <w:rPr>
              <w:rStyle w:val="PlaceholderText"/>
            </w:rPr>
            <w:t>Click here to enter text.</w:t>
          </w:r>
        </w:p>
      </w:docPartBody>
    </w:docPart>
    <w:docPart>
      <w:docPartPr>
        <w:name w:val="7335C59B2C444349B6A97785C2C44718"/>
        <w:category>
          <w:name w:val="General"/>
          <w:gallery w:val="placeholder"/>
        </w:category>
        <w:types>
          <w:type w:val="bbPlcHdr"/>
        </w:types>
        <w:behaviors>
          <w:behavior w:val="content"/>
        </w:behaviors>
        <w:guid w:val="{7D6F11CE-2E3D-442C-8952-BA7A14572391}"/>
      </w:docPartPr>
      <w:docPartBody>
        <w:p w:rsidR="0096501D" w:rsidP="0096501D">
          <w:pPr>
            <w:pStyle w:val="7335C59B2C444349B6A97785C2C44718"/>
          </w:pPr>
          <w:r w:rsidRPr="000753FC">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B256E27E-4073-487B-8DA5-678417681349}"/>
      </w:docPartPr>
      <w:docPartBody>
        <w:p w:rsidR="0096501D">
          <w:r w:rsidRPr="003831BD">
            <w:rPr>
              <w:rStyle w:val="PlaceholderText"/>
            </w:rPr>
            <w:t>Click here to enter text.</w:t>
          </w:r>
        </w:p>
      </w:docPartBody>
    </w:docPart>
    <w:docPart>
      <w:docPartPr>
        <w:name w:val="A6BF94008330411891F917F4D1830513"/>
        <w:category>
          <w:name w:val="General"/>
          <w:gallery w:val="placeholder"/>
        </w:category>
        <w:types>
          <w:type w:val="bbPlcHdr"/>
        </w:types>
        <w:behaviors>
          <w:behavior w:val="content"/>
        </w:behaviors>
        <w:guid w:val="{88C25818-8731-4550-A276-E72F4E2417EC}"/>
      </w:docPartPr>
      <w:docPartBody>
        <w:p w:rsidR="009D4C79" w:rsidP="009D4C79">
          <w:pPr>
            <w:pStyle w:val="A6BF94008330411891F917F4D1830513"/>
          </w:pPr>
          <w:r w:rsidRPr="003831BD">
            <w:rPr>
              <w:rStyle w:val="PlaceholderText"/>
            </w:rPr>
            <w:t>Click here to enter text.</w:t>
          </w:r>
        </w:p>
      </w:docPartBody>
    </w:docPart>
    <w:docPart>
      <w:docPartPr>
        <w:name w:val="0EAC748E8E8A42DF8AEDBBC7CFB86794"/>
        <w:category>
          <w:name w:val="General"/>
          <w:gallery w:val="placeholder"/>
        </w:category>
        <w:types>
          <w:type w:val="bbPlcHdr"/>
        </w:types>
        <w:behaviors>
          <w:behavior w:val="content"/>
        </w:behaviors>
        <w:guid w:val="{2280CF39-ED7A-4022-A417-53FC8D81D8BB}"/>
      </w:docPartPr>
      <w:docPartBody>
        <w:p w:rsidR="009D4C79" w:rsidP="009D4C79">
          <w:pPr>
            <w:pStyle w:val="0EAC748E8E8A42DF8AEDBBC7CFB86794"/>
          </w:pPr>
          <w:r w:rsidRPr="003831BD">
            <w:rPr>
              <w:rStyle w:val="PlaceholderText"/>
            </w:rPr>
            <w:t>Click here to enter text.</w:t>
          </w:r>
        </w:p>
      </w:docPartBody>
    </w:docPart>
    <w:docPart>
      <w:docPartPr>
        <w:name w:val="144EAEF73C7B4098808C0E8BEB3E7D6B"/>
        <w:category>
          <w:name w:val="General"/>
          <w:gallery w:val="placeholder"/>
        </w:category>
        <w:types>
          <w:type w:val="bbPlcHdr"/>
        </w:types>
        <w:behaviors>
          <w:behavior w:val="content"/>
        </w:behaviors>
        <w:guid w:val="{2CB24A5B-E21A-45FF-9A4F-DBAF62F68949}"/>
      </w:docPartPr>
      <w:docPartBody>
        <w:p w:rsidR="009D4C79" w:rsidP="009D4C79">
          <w:pPr>
            <w:pStyle w:val="144EAEF73C7B4098808C0E8BEB3E7D6B"/>
          </w:pPr>
          <w:r w:rsidRPr="003831BD">
            <w:rPr>
              <w:rStyle w:val="PlaceholderText"/>
            </w:rPr>
            <w:t>Click here to enter text.</w:t>
          </w:r>
        </w:p>
      </w:docPartBody>
    </w:docPart>
    <w:docPart>
      <w:docPartPr>
        <w:name w:val="80064DFD885D4A6C90312EDF261B1CE4"/>
        <w:category>
          <w:name w:val="General"/>
          <w:gallery w:val="placeholder"/>
        </w:category>
        <w:types>
          <w:type w:val="bbPlcHdr"/>
        </w:types>
        <w:behaviors>
          <w:behavior w:val="content"/>
        </w:behaviors>
        <w:guid w:val="{1519F6FA-7DF1-4B85-802E-A1FE8939DB53}"/>
      </w:docPartPr>
      <w:docPartBody>
        <w:p w:rsidR="009D4C79" w:rsidP="009D4C79">
          <w:pPr>
            <w:pStyle w:val="80064DFD885D4A6C90312EDF261B1CE4"/>
          </w:pPr>
          <w:r w:rsidRPr="003831BD">
            <w:rPr>
              <w:rStyle w:val="PlaceholderText"/>
            </w:rPr>
            <w:t>Click here to enter text.</w:t>
          </w:r>
        </w:p>
      </w:docPartBody>
    </w:docPart>
    <w:docPart>
      <w:docPartPr>
        <w:name w:val="79BE665E147F438B933CD4AED0CF6962"/>
        <w:category>
          <w:name w:val="General"/>
          <w:gallery w:val="placeholder"/>
        </w:category>
        <w:types>
          <w:type w:val="bbPlcHdr"/>
        </w:types>
        <w:behaviors>
          <w:behavior w:val="content"/>
        </w:behaviors>
        <w:guid w:val="{A69496A1-023D-44C9-A1CA-945B02E9FA69}"/>
      </w:docPartPr>
      <w:docPartBody>
        <w:p w:rsidR="003B797C" w:rsidP="003B797C">
          <w:pPr>
            <w:pStyle w:val="79BE665E147F438B933CD4AED0CF6962"/>
          </w:pPr>
          <w:r w:rsidRPr="003831BD">
            <w:rPr>
              <w:rStyle w:val="PlaceholderText"/>
            </w:rPr>
            <w:t>Click here to enter text.</w:t>
          </w:r>
        </w:p>
      </w:docPartBody>
    </w:docPart>
    <w:docPart>
      <w:docPartPr>
        <w:name w:val="C43F887FED2441EF8231A4968822C2CA"/>
        <w:category>
          <w:name w:val="General"/>
          <w:gallery w:val="placeholder"/>
        </w:category>
        <w:types>
          <w:type w:val="bbPlcHdr"/>
        </w:types>
        <w:behaviors>
          <w:behavior w:val="content"/>
        </w:behaviors>
        <w:guid w:val="{F28E9D4E-512F-4B65-89E3-D28FAF20EE80}"/>
      </w:docPartPr>
      <w:docPartBody>
        <w:p w:rsidR="003B797C" w:rsidP="003B797C">
          <w:pPr>
            <w:pStyle w:val="C43F887FED2441EF8231A4968822C2CA"/>
          </w:pPr>
          <w:r w:rsidRPr="003831BD">
            <w:rPr>
              <w:rStyle w:val="PlaceholderText"/>
            </w:rPr>
            <w:t>Click here to enter text.</w:t>
          </w:r>
        </w:p>
      </w:docPartBody>
    </w:docPart>
    <w:docPart>
      <w:docPartPr>
        <w:name w:val="BF5AC343D9C540CB904DD4C767763E06"/>
        <w:category>
          <w:name w:val="General"/>
          <w:gallery w:val="placeholder"/>
        </w:category>
        <w:types>
          <w:type w:val="bbPlcHdr"/>
        </w:types>
        <w:behaviors>
          <w:behavior w:val="content"/>
        </w:behaviors>
        <w:guid w:val="{4FF7D9FA-D993-4A3E-9AD3-1083DC663CFC}"/>
      </w:docPartPr>
      <w:docPartBody>
        <w:p w:rsidR="003B797C" w:rsidP="003B797C">
          <w:pPr>
            <w:pStyle w:val="BF5AC343D9C540CB904DD4C767763E06"/>
          </w:pPr>
          <w:r w:rsidRPr="003831BD">
            <w:rPr>
              <w:rStyle w:val="PlaceholderText"/>
            </w:rPr>
            <w:t>Click here to enter text.</w:t>
          </w:r>
        </w:p>
      </w:docPartBody>
    </w:docPart>
    <w:docPart>
      <w:docPartPr>
        <w:name w:val="E84AFE473066464DA298ADEFA16B7988"/>
        <w:category>
          <w:name w:val="General"/>
          <w:gallery w:val="placeholder"/>
        </w:category>
        <w:types>
          <w:type w:val="bbPlcHdr"/>
        </w:types>
        <w:behaviors>
          <w:behavior w:val="content"/>
        </w:behaviors>
        <w:guid w:val="{5B9FCC6D-C473-4627-8191-932DCE681227}"/>
      </w:docPartPr>
      <w:docPartBody>
        <w:p w:rsidR="003B797C" w:rsidP="003B797C">
          <w:pPr>
            <w:pStyle w:val="E84AFE473066464DA298ADEFA16B7988"/>
          </w:pPr>
          <w:r w:rsidRPr="003831BD">
            <w:rPr>
              <w:rStyle w:val="PlaceholderText"/>
            </w:rPr>
            <w:t>Click here to enter text.</w:t>
          </w:r>
        </w:p>
      </w:docPartBody>
    </w:docPart>
    <w:docPart>
      <w:docPartPr>
        <w:name w:val="6A52D04AE6EB4BAD9AD54CB6CF23BD61"/>
        <w:category>
          <w:name w:val="General"/>
          <w:gallery w:val="placeholder"/>
        </w:category>
        <w:types>
          <w:type w:val="bbPlcHdr"/>
        </w:types>
        <w:behaviors>
          <w:behavior w:val="content"/>
        </w:behaviors>
        <w:guid w:val="{A7E1DD8A-58A5-4473-A851-DE61584F936F}"/>
      </w:docPartPr>
      <w:docPartBody>
        <w:p w:rsidR="003B797C" w:rsidP="003B797C">
          <w:pPr>
            <w:pStyle w:val="6A52D04AE6EB4BAD9AD54CB6CF23BD61"/>
          </w:pPr>
          <w:r w:rsidRPr="003831BD">
            <w:rPr>
              <w:rStyle w:val="PlaceholderText"/>
            </w:rPr>
            <w:t>Click here to enter text.</w:t>
          </w:r>
        </w:p>
      </w:docPartBody>
    </w:docPart>
    <w:docPart>
      <w:docPartPr>
        <w:name w:val="EDD5C35F82074E6CAB23FEEF061E1682"/>
        <w:category>
          <w:name w:val="General"/>
          <w:gallery w:val="placeholder"/>
        </w:category>
        <w:types>
          <w:type w:val="bbPlcHdr"/>
        </w:types>
        <w:behaviors>
          <w:behavior w:val="content"/>
        </w:behaviors>
        <w:guid w:val="{D587B7E3-2003-4665-87F6-D573774FB7F2}"/>
      </w:docPartPr>
      <w:docPartBody>
        <w:p w:rsidR="003B797C" w:rsidP="003B797C">
          <w:pPr>
            <w:pStyle w:val="EDD5C35F82074E6CAB23FEEF061E1682"/>
          </w:pPr>
          <w:r w:rsidRPr="003831BD">
            <w:rPr>
              <w:rStyle w:val="PlaceholderText"/>
            </w:rPr>
            <w:t>Click here to enter text.</w:t>
          </w:r>
        </w:p>
      </w:docPartBody>
    </w:docPart>
    <w:docPart>
      <w:docPartPr>
        <w:name w:val="159238376D174C9AAEE6A0B231A47054"/>
        <w:category>
          <w:name w:val="General"/>
          <w:gallery w:val="placeholder"/>
        </w:category>
        <w:types>
          <w:type w:val="bbPlcHdr"/>
        </w:types>
        <w:behaviors>
          <w:behavior w:val="content"/>
        </w:behaviors>
        <w:guid w:val="{F1EFB06E-4E6C-4526-BDD4-24328DEE3F64}"/>
      </w:docPartPr>
      <w:docPartBody>
        <w:p w:rsidR="003B797C" w:rsidP="003B797C">
          <w:pPr>
            <w:pStyle w:val="159238376D174C9AAEE6A0B231A47054"/>
          </w:pPr>
          <w:r w:rsidRPr="003831BD">
            <w:rPr>
              <w:rStyle w:val="PlaceholderText"/>
            </w:rPr>
            <w:t>Click here to enter text.</w:t>
          </w:r>
        </w:p>
      </w:docPartBody>
    </w:docPart>
    <w:docPart>
      <w:docPartPr>
        <w:name w:val="19FB5DA7D8774A25B2097CA689458668"/>
        <w:category>
          <w:name w:val="General"/>
          <w:gallery w:val="placeholder"/>
        </w:category>
        <w:types>
          <w:type w:val="bbPlcHdr"/>
        </w:types>
        <w:behaviors>
          <w:behavior w:val="content"/>
        </w:behaviors>
        <w:guid w:val="{180E8617-6013-4FA2-A901-53DCC3187AEB}"/>
      </w:docPartPr>
      <w:docPartBody>
        <w:p w:rsidR="003B797C" w:rsidP="003B797C">
          <w:pPr>
            <w:pStyle w:val="19FB5DA7D8774A25B2097CA689458668"/>
          </w:pPr>
          <w:r w:rsidRPr="003831BD">
            <w:rPr>
              <w:rStyle w:val="PlaceholderText"/>
            </w:rPr>
            <w:t>Click here to enter text.</w:t>
          </w:r>
        </w:p>
      </w:docPartBody>
    </w:docPart>
    <w:docPart>
      <w:docPartPr>
        <w:name w:val="E6977017EF9A41C2A153462A7179DED5"/>
        <w:category>
          <w:name w:val="General"/>
          <w:gallery w:val="placeholder"/>
        </w:category>
        <w:types>
          <w:type w:val="bbPlcHdr"/>
        </w:types>
        <w:behaviors>
          <w:behavior w:val="content"/>
        </w:behaviors>
        <w:guid w:val="{88A6C8BD-310D-403D-A0C9-D9C0809C5AE5}"/>
      </w:docPartPr>
      <w:docPartBody>
        <w:p w:rsidR="003B797C" w:rsidP="003B797C">
          <w:pPr>
            <w:pStyle w:val="E6977017EF9A41C2A153462A7179DED5"/>
          </w:pPr>
          <w:r w:rsidRPr="003831BD">
            <w:rPr>
              <w:rStyle w:val="PlaceholderText"/>
            </w:rPr>
            <w:t>Click here to enter text.</w:t>
          </w:r>
        </w:p>
      </w:docPartBody>
    </w:docPart>
    <w:docPart>
      <w:docPartPr>
        <w:name w:val="E2D2FE2DEAE14E19BD390B4E61FC6CC2"/>
        <w:category>
          <w:name w:val="General"/>
          <w:gallery w:val="placeholder"/>
        </w:category>
        <w:types>
          <w:type w:val="bbPlcHdr"/>
        </w:types>
        <w:behaviors>
          <w:behavior w:val="content"/>
        </w:behaviors>
        <w:guid w:val="{912B5C97-7713-485C-BED2-D8C9626A9378}"/>
      </w:docPartPr>
      <w:docPartBody>
        <w:p w:rsidR="00AB2381" w:rsidP="00AB2381">
          <w:pPr>
            <w:pStyle w:val="E2D2FE2DEAE14E19BD390B4E61FC6CC2"/>
          </w:pPr>
          <w:r w:rsidRPr="003831BD">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2381"/>
    <w:rPr>
      <w:color w:val="808080"/>
    </w:rPr>
  </w:style>
  <w:style w:type="paragraph" w:customStyle="1" w:styleId="496EB18AAC344CB9B560A35E62481972">
    <w:name w:val="496EB18AAC344CB9B560A35E62481972"/>
    <w:rsid w:val="0096501D"/>
  </w:style>
  <w:style w:type="paragraph" w:customStyle="1" w:styleId="41B5816C1C80408F81E231724475FF48">
    <w:name w:val="41B5816C1C80408F81E231724475FF48"/>
    <w:rsid w:val="0096501D"/>
  </w:style>
  <w:style w:type="paragraph" w:customStyle="1" w:styleId="041A48048085414289AD50E85B21199F">
    <w:name w:val="041A48048085414289AD50E85B21199F"/>
    <w:rsid w:val="0096501D"/>
  </w:style>
  <w:style w:type="paragraph" w:customStyle="1" w:styleId="E0F95C729FC248479573514ED3EDE442">
    <w:name w:val="E0F95C729FC248479573514ED3EDE442"/>
    <w:rsid w:val="0096501D"/>
  </w:style>
  <w:style w:type="paragraph" w:customStyle="1" w:styleId="7335C59B2C444349B6A97785C2C44718">
    <w:name w:val="7335C59B2C444349B6A97785C2C44718"/>
    <w:rsid w:val="0096501D"/>
  </w:style>
  <w:style w:type="paragraph" w:customStyle="1" w:styleId="A6BF94008330411891F917F4D1830513">
    <w:name w:val="A6BF94008330411891F917F4D1830513"/>
    <w:rsid w:val="009D4C79"/>
    <w:pPr>
      <w:spacing w:after="160" w:line="259" w:lineRule="auto"/>
    </w:pPr>
  </w:style>
  <w:style w:type="paragraph" w:customStyle="1" w:styleId="0EAC748E8E8A42DF8AEDBBC7CFB86794">
    <w:name w:val="0EAC748E8E8A42DF8AEDBBC7CFB86794"/>
    <w:rsid w:val="009D4C79"/>
    <w:pPr>
      <w:spacing w:after="160" w:line="259" w:lineRule="auto"/>
    </w:pPr>
  </w:style>
  <w:style w:type="paragraph" w:customStyle="1" w:styleId="144EAEF73C7B4098808C0E8BEB3E7D6B">
    <w:name w:val="144EAEF73C7B4098808C0E8BEB3E7D6B"/>
    <w:rsid w:val="009D4C79"/>
    <w:pPr>
      <w:spacing w:after="160" w:line="259" w:lineRule="auto"/>
    </w:pPr>
  </w:style>
  <w:style w:type="paragraph" w:customStyle="1" w:styleId="80064DFD885D4A6C90312EDF261B1CE4">
    <w:name w:val="80064DFD885D4A6C90312EDF261B1CE4"/>
    <w:rsid w:val="009D4C79"/>
    <w:pPr>
      <w:spacing w:after="160" w:line="259" w:lineRule="auto"/>
    </w:pPr>
  </w:style>
  <w:style w:type="paragraph" w:customStyle="1" w:styleId="324BA2DE288244F38D57DA215B336F0B">
    <w:name w:val="324BA2DE288244F38D57DA215B336F0B"/>
    <w:rsid w:val="009D4C79"/>
    <w:pPr>
      <w:spacing w:after="160" w:line="259" w:lineRule="auto"/>
    </w:pPr>
  </w:style>
  <w:style w:type="paragraph" w:customStyle="1" w:styleId="79BE665E147F438B933CD4AED0CF6962">
    <w:name w:val="79BE665E147F438B933CD4AED0CF6962"/>
    <w:rsid w:val="003B797C"/>
    <w:pPr>
      <w:spacing w:after="160" w:line="259" w:lineRule="auto"/>
    </w:pPr>
  </w:style>
  <w:style w:type="paragraph" w:customStyle="1" w:styleId="C43F887FED2441EF8231A4968822C2CA">
    <w:name w:val="C43F887FED2441EF8231A4968822C2CA"/>
    <w:rsid w:val="003B797C"/>
    <w:pPr>
      <w:spacing w:after="160" w:line="259" w:lineRule="auto"/>
    </w:pPr>
  </w:style>
  <w:style w:type="paragraph" w:customStyle="1" w:styleId="BF5AC343D9C540CB904DD4C767763E06">
    <w:name w:val="BF5AC343D9C540CB904DD4C767763E06"/>
    <w:rsid w:val="003B797C"/>
    <w:pPr>
      <w:spacing w:after="160" w:line="259" w:lineRule="auto"/>
    </w:pPr>
  </w:style>
  <w:style w:type="paragraph" w:customStyle="1" w:styleId="E84AFE473066464DA298ADEFA16B7988">
    <w:name w:val="E84AFE473066464DA298ADEFA16B7988"/>
    <w:rsid w:val="003B797C"/>
    <w:pPr>
      <w:spacing w:after="160" w:line="259" w:lineRule="auto"/>
    </w:pPr>
  </w:style>
  <w:style w:type="paragraph" w:customStyle="1" w:styleId="6A52D04AE6EB4BAD9AD54CB6CF23BD61">
    <w:name w:val="6A52D04AE6EB4BAD9AD54CB6CF23BD61"/>
    <w:rsid w:val="003B797C"/>
    <w:pPr>
      <w:spacing w:after="160" w:line="259" w:lineRule="auto"/>
    </w:pPr>
  </w:style>
  <w:style w:type="paragraph" w:customStyle="1" w:styleId="EDD5C35F82074E6CAB23FEEF061E1682">
    <w:name w:val="EDD5C35F82074E6CAB23FEEF061E1682"/>
    <w:rsid w:val="003B797C"/>
    <w:pPr>
      <w:spacing w:after="160" w:line="259" w:lineRule="auto"/>
    </w:pPr>
  </w:style>
  <w:style w:type="paragraph" w:customStyle="1" w:styleId="159238376D174C9AAEE6A0B231A47054">
    <w:name w:val="159238376D174C9AAEE6A0B231A47054"/>
    <w:rsid w:val="003B797C"/>
    <w:pPr>
      <w:spacing w:after="160" w:line="259" w:lineRule="auto"/>
    </w:pPr>
  </w:style>
  <w:style w:type="paragraph" w:customStyle="1" w:styleId="19FB5DA7D8774A25B2097CA689458668">
    <w:name w:val="19FB5DA7D8774A25B2097CA689458668"/>
    <w:rsid w:val="003B797C"/>
    <w:pPr>
      <w:spacing w:after="160" w:line="259" w:lineRule="auto"/>
    </w:pPr>
  </w:style>
  <w:style w:type="paragraph" w:customStyle="1" w:styleId="E6977017EF9A41C2A153462A7179DED5">
    <w:name w:val="E6977017EF9A41C2A153462A7179DED5"/>
    <w:rsid w:val="003B797C"/>
    <w:pPr>
      <w:spacing w:after="160" w:line="259" w:lineRule="auto"/>
    </w:pPr>
  </w:style>
  <w:style w:type="paragraph" w:customStyle="1" w:styleId="E2D2FE2DEAE14E19BD390B4E61FC6CC2">
    <w:name w:val="E2D2FE2DEAE14E19BD390B4E61FC6CC2"/>
    <w:rsid w:val="00AB238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E20CD-CD8E-4160-A047-0B1896E6F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