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35BDA" w:rsidP="00CF0BBA">
      <w:pPr>
        <w:pStyle w:val="TitleCommittee0"/>
      </w:pPr>
      <w:sdt>
        <w:sdtPr>
          <w:alias w:val="CommitteeName"/>
          <w:tag w:val="CommitteeName"/>
          <w:id w:val="1869951332"/>
          <w:placeholder>
            <w:docPart w:val="1AE1E9930F3D4812A68D1E9A1EFE77DC"/>
          </w:placeholder>
          <w:richText/>
        </w:sdtPr>
        <w:sdtContent>
          <w:r>
            <w:t>Home Affairs Committee</w:t>
          </w:r>
        </w:sdtContent>
      </w:sdt>
    </w:p>
    <w:p w:rsidR="00835BDA" w:rsidP="00156A60">
      <w:pPr>
        <w:pStyle w:val="TitleInquiry0"/>
      </w:pPr>
      <w:r>
        <w:t xml:space="preserve">Oral evidence: </w:t>
      </w:r>
      <w:sdt>
        <w:sdtPr>
          <w:alias w:val="InquiryName"/>
          <w:tag w:val="InquiryName"/>
          <w:id w:val="377371847"/>
          <w:placeholder>
            <w:docPart w:val="1AE1E9930F3D4812A68D1E9A1EFE77DC"/>
          </w:placeholder>
          <w:richText/>
        </w:sdtPr>
        <w:sdtContent>
          <w:r>
            <w:t>One-off session with the former Inspector of Borders and Immigration</w:t>
          </w:r>
        </w:sdtContent>
      </w:sdt>
      <w:r>
        <w:t xml:space="preserve">, HC </w:t>
      </w:r>
      <w:sdt>
        <w:sdtPr>
          <w:alias w:val="InquiryRefNo"/>
          <w:tag w:val="InquiryRefNo"/>
          <w:id w:val="-281725174"/>
          <w:placeholder>
            <w:docPart w:val="1AE1E9930F3D4812A68D1E9A1EFE77DC"/>
          </w:placeholder>
          <w:richText/>
        </w:sdtPr>
        <w:sdtContent>
          <w:r>
            <w:t>596</w:t>
          </w:r>
        </w:sdtContent>
      </w:sdt>
    </w:p>
    <w:sdt>
      <w:sdtPr>
        <w:alias w:val="SittingDate"/>
        <w:tag w:val="SittingDate"/>
        <w:id w:val="-1160222926"/>
        <w:placeholder>
          <w:docPart w:val="1AE1E9930F3D4812A68D1E9A1EFE77DC"/>
        </w:placeholder>
        <w:richText/>
      </w:sdtPr>
      <w:sdtContent>
        <w:p w:rsidR="00835BDA" w:rsidP="00156A60">
          <w:pPr>
            <w:pStyle w:val="Para"/>
          </w:pPr>
          <w:r>
            <w:t>Tuesday 27 February 2024</w:t>
          </w:r>
        </w:p>
      </w:sdtContent>
    </w:sdt>
    <w:p w:rsidR="00835BDA" w:rsidP="00156A60">
      <w:pPr>
        <w:pStyle w:val="Para"/>
      </w:pPr>
      <w:r>
        <w:t xml:space="preserve">Ordered by the House of </w:t>
      </w:r>
      <w:sdt>
        <w:sdtPr>
          <w:alias w:val="House"/>
          <w:tag w:val="House"/>
          <w:id w:val="809213435"/>
          <w:placeholder>
            <w:docPart w:val="1AE1E9930F3D4812A68D1E9A1EFE77DC"/>
          </w:placeholder>
          <w:richText/>
        </w:sdtPr>
        <w:sdtContent>
          <w:r w:rsidRPr="00615759">
            <w:t>Commons</w:t>
          </w:r>
        </w:sdtContent>
      </w:sdt>
      <w:r w:rsidRPr="00615759">
        <w:t xml:space="preserve"> to be published on </w:t>
      </w:r>
      <w:sdt>
        <w:sdtPr>
          <w:alias w:val="PublishDate"/>
          <w:tag w:val="PublishDate"/>
          <w:id w:val="217021599"/>
          <w:placeholder>
            <w:docPart w:val="1AE1E9930F3D4812A68D1E9A1EFE77DC"/>
          </w:placeholder>
          <w:richText/>
        </w:sdtPr>
        <w:sdtContent>
          <w:r>
            <w:t>27 February 2024</w:t>
          </w:r>
        </w:sdtContent>
      </w:sdt>
      <w:r w:rsidRPr="00615759">
        <w:t>.</w:t>
      </w:r>
    </w:p>
    <w:p w:rsidR="00835BDA" w:rsidP="00421864">
      <w:pPr>
        <w:pStyle w:val="Para"/>
      </w:pPr>
      <w:r>
        <w:fldChar w:fldCharType="begin"/>
      </w:r>
      <w:r>
        <w:instrText xml:space="preserve"> HYPERLINK "https://parliamentlive.tv/event/index/3c143c0e-a717-46a0-a8fd-bb29711f38a9" </w:instrText>
      </w:r>
      <w:r>
        <w:fldChar w:fldCharType="separate"/>
      </w:r>
      <w:sdt>
        <w:sdtPr>
          <w:rPr>
            <w:rStyle w:val="Hyperlink"/>
          </w:rPr>
          <w:alias w:val="VideoHyperlink"/>
          <w:tag w:val="VideoHyperlink"/>
          <w:id w:val="703995351"/>
          <w:placeholder>
            <w:docPart w:val="1AE1E9930F3D4812A68D1E9A1EFE77DC"/>
          </w:placeholder>
          <w:richText/>
        </w:sdtPr>
        <w:sdtContent>
          <w:r w:rsidRPr="009F1496">
            <w:rPr>
              <w:rStyle w:val="Hyperlink"/>
            </w:rPr>
            <w:t>Watch the me</w:t>
          </w:r>
          <w:r w:rsidRPr="009F1496">
            <w:rPr>
              <w:rStyle w:val="Hyperlink"/>
            </w:rPr>
            <w:t>e</w:t>
          </w:r>
          <w:r w:rsidRPr="009F1496">
            <w:rPr>
              <w:rStyle w:val="Hyperlink"/>
            </w:rPr>
            <w:t>ting</w:t>
          </w:r>
        </w:sdtContent>
      </w:sdt>
      <w:r>
        <w:fldChar w:fldCharType="end"/>
      </w:r>
    </w:p>
    <w:p w:rsidR="00835BDA" w:rsidP="00156A60">
      <w:r>
        <w:t xml:space="preserve">Members present: </w:t>
      </w:r>
      <w:sdt>
        <w:sdtPr>
          <w:alias w:val="MembersPresent"/>
          <w:tag w:val="MembersPresent"/>
          <w:id w:val="366340316"/>
          <w:placeholder>
            <w:docPart w:val="1AE1E9930F3D4812A68D1E9A1EFE77DC"/>
          </w:placeholder>
          <w:richText/>
        </w:sdtPr>
        <w:sdtContent>
          <w:r w:rsidR="00072FD7">
            <w:t>Dame Diana Johnson</w:t>
          </w:r>
          <w:r>
            <w:t xml:space="preserve"> (Chair); </w:t>
          </w:r>
          <w:r w:rsidR="00072FD7">
            <w:t>Diane Abbott</w:t>
          </w:r>
          <w:r>
            <w:t xml:space="preserve">; </w:t>
          </w:r>
          <w:r w:rsidR="00072FD7">
            <w:t>Lee Anderson; James Daly; Kim Johnson; Marco Longhi; Tim Loughton; Alison Thewliss.</w:t>
          </w:r>
        </w:sdtContent>
      </w:sdt>
    </w:p>
    <w:p w:rsidR="00835BDA" w:rsidP="00427893">
      <w:pPr>
        <w:pStyle w:val="ParaCentre"/>
      </w:pPr>
      <w:r w:rsidRPr="00156A60">
        <w:t xml:space="preserve">Questions </w:t>
      </w:r>
      <w:sdt>
        <w:sdtPr>
          <w:alias w:val="QuestionNumbers"/>
          <w:tag w:val="QuestionNumbers"/>
          <w:id w:val="-1223666168"/>
          <w:placeholder>
            <w:docPart w:val="1AE1E9930F3D4812A68D1E9A1EFE77DC"/>
          </w:placeholder>
          <w:richText/>
        </w:sdtPr>
        <w:sdtContent>
          <w:r>
            <w:t xml:space="preserve">1 - </w:t>
          </w:r>
          <w:r w:rsidR="00C91484">
            <w:t>92</w:t>
          </w:r>
        </w:sdtContent>
      </w:sdt>
    </w:p>
    <w:p w:rsidR="00835BDA" w:rsidP="00427893">
      <w:pPr>
        <w:pStyle w:val="TitleWitnesses0"/>
      </w:pPr>
      <w:r>
        <w:t>Witness</w:t>
      </w:r>
    </w:p>
    <w:p w:rsidR="00835BDA" w:rsidRPr="00BD6D45" w:rsidP="006B01EC">
      <w:pPr>
        <w:pStyle w:val="Para"/>
      </w:pPr>
      <w:r>
        <w:fldChar w:fldCharType="begin"/>
      </w:r>
      <w:r>
        <w:instrText>HYPERLINK \l "Panel1"</w:instrText>
      </w:r>
      <w:r>
        <w:fldChar w:fldCharType="separate"/>
      </w:r>
      <w:r w:rsidRPr="00835BDA">
        <w:rPr>
          <w:rStyle w:val="Hyperlink"/>
        </w:rPr>
        <w:t>I</w:t>
      </w:r>
      <w:r>
        <w:rPr>
          <w:rStyle w:val="Hyperlink"/>
        </w:rPr>
        <w:fldChar w:fldCharType="end"/>
      </w:r>
      <w:r>
        <w:t>: David Neal</w:t>
      </w:r>
      <w:r w:rsidR="00530A22">
        <w:t>, former Independent Chief Inspector of Borders and Immigration.</w:t>
      </w:r>
    </w:p>
    <w:p w:rsidR="00835BDA" w:rsidP="006B01EC">
      <w:pPr>
        <w:pStyle w:val="Para"/>
      </w:pPr>
      <w:r>
        <w:t>Written evidence from witnesses:</w:t>
      </w:r>
    </w:p>
    <w:p w:rsidR="00835BDA" w:rsidP="00776882">
      <w:pPr>
        <w:rPr>
          <w:rFonts w:eastAsia="Times New Roman"/>
          <w:szCs w:val="20"/>
        </w:rPr>
      </w:pPr>
      <w:r>
        <w:br w:type="page"/>
      </w:r>
    </w:p>
    <w:p w:rsidR="00835BDA" w:rsidP="00316298">
      <w:pPr>
        <w:pStyle w:val="TitlePanel0"/>
      </w:pPr>
      <w:bookmarkStart w:id="0" w:name="Panel1"/>
      <w:r>
        <w:t>Examination of witness</w:t>
      </w:r>
    </w:p>
    <w:p w:rsidR="00D50087" w:rsidP="00D50087">
      <w:pPr>
        <w:pStyle w:val="Para"/>
      </w:pPr>
      <w:r>
        <w:t xml:space="preserve">Witness: </w:t>
      </w:r>
      <w:r w:rsidR="00835BDA">
        <w:t>David Neal</w:t>
      </w:r>
      <w:r>
        <w:t>.</w:t>
      </w:r>
      <w:bookmarkEnd w:id="0"/>
    </w:p>
    <w:p w:rsidR="00300C03" w:rsidP="00D50087">
      <w:pPr>
        <w:pStyle w:val="Question"/>
      </w:pPr>
      <w:sdt>
        <w:sdtPr>
          <w:alias w:val="Member"/>
          <w:tag w:val="&lt;Member mnisId='1533' dodsId='35928'&gt;"/>
          <w:id w:val="-1080599694"/>
          <w:placeholder>
            <w:docPart w:val="DefaultPlaceholder_-1854013440"/>
          </w:placeholder>
          <w:richText/>
        </w:sdtPr>
        <w:sdtContent>
          <w:r w:rsidRPr="00DD3884" w:rsidR="00D50087">
            <w:rPr>
              <w:b/>
            </w:rPr>
            <w:t>Chair:</w:t>
          </w:r>
        </w:sdtContent>
      </w:sdt>
      <w:r w:rsidR="00D50087">
        <w:t xml:space="preserve">  Good afternoon</w:t>
      </w:r>
      <w:r w:rsidR="00DD3884">
        <w:t>. W</w:t>
      </w:r>
      <w:r w:rsidR="00D50087">
        <w:t>elcome</w:t>
      </w:r>
      <w:r w:rsidR="00DD3884">
        <w:t xml:space="preserve"> to the Home Affairs Select Committee. I welcome </w:t>
      </w:r>
      <w:r w:rsidRPr="00DD3884" w:rsidR="00DD3884">
        <w:rPr>
          <w:vanish/>
        </w:rPr>
        <w:t>oHHo</w:t>
      </w:r>
      <w:r w:rsidR="00DD3884">
        <w:t>D</w:t>
      </w:r>
      <w:r w:rsidR="00D50087">
        <w:t>avid Neal</w:t>
      </w:r>
      <w:r w:rsidR="00DD3884">
        <w:t>, the former chief inspector of borders and immigration, to the Committee this afternoon. We are very grateful for you</w:t>
      </w:r>
      <w:r w:rsidR="00E27DC8">
        <w:t>r</w:t>
      </w:r>
      <w:r w:rsidR="00DD3884">
        <w:t xml:space="preserve"> attendance at quite short notice. I think you were last before us in November, and we are slightly surprised that we are seeing you quite so </w:t>
      </w:r>
      <w:r w:rsidR="00E27DC8">
        <w:t>quickly</w:t>
      </w:r>
      <w:r w:rsidR="00DD3884">
        <w:t>, but we are very pleased that you are here with us this afternoon.</w:t>
      </w:r>
    </w:p>
    <w:p w:rsidR="00DD3884" w:rsidP="00300C03">
      <w:pPr>
        <w:pStyle w:val="Question"/>
        <w:numPr>
          <w:ilvl w:val="0"/>
          <w:numId w:val="0"/>
        </w:numPr>
        <w:ind w:left="794"/>
      </w:pPr>
      <w:r>
        <w:t>The purpose of th</w:t>
      </w:r>
      <w:r w:rsidR="00B61B15">
        <w:t>e</w:t>
      </w:r>
      <w:r>
        <w:t xml:space="preserve"> session is to u</w:t>
      </w:r>
      <w:r w:rsidR="00D50087">
        <w:t>nderstand what has happened in the last few weeks</w:t>
      </w:r>
      <w:r>
        <w:t xml:space="preserve"> and to hear your reflections on your time as the chief inspector. We have always been grateful for your c</w:t>
      </w:r>
      <w:r w:rsidR="00D50087">
        <w:t xml:space="preserve">andour with the Committee and </w:t>
      </w:r>
      <w:r>
        <w:t xml:space="preserve">your </w:t>
      </w:r>
      <w:r w:rsidR="00D50087">
        <w:t xml:space="preserve">willingness to spend time </w:t>
      </w:r>
      <w:r>
        <w:t>explaining what is happening in your inspections. I thought it might be helpful, although you may feel l</w:t>
      </w:r>
      <w:r w:rsidR="00D50087">
        <w:t>imited in what you can say</w:t>
      </w:r>
      <w:r>
        <w:t xml:space="preserve">, if you would start by setting out your reflections on what has happened in the last couple of weeks. </w:t>
      </w:r>
    </w:p>
    <w:p w:rsidR="00D50087" w:rsidP="00DD3884">
      <w:pPr>
        <w:pStyle w:val="Answer"/>
      </w:pPr>
      <w:sdt>
        <w:sdtPr>
          <w:alias w:val="Witness"/>
          <w:id w:val="-2065939490"/>
          <w:placeholder>
            <w:docPart w:val="DefaultPlaceholder_-1854013440"/>
          </w:placeholder>
          <w:richText/>
        </w:sdtPr>
        <w:sdtContent>
          <w:r w:rsidRPr="00DD3884" w:rsidR="00DD3884">
            <w:rPr>
              <w:b/>
              <w:i/>
            </w:rPr>
            <w:t>David Neal:</w:t>
          </w:r>
        </w:sdtContent>
      </w:sdt>
      <w:r w:rsidR="00DD3884">
        <w:t xml:space="preserve"> </w:t>
      </w:r>
      <w:r>
        <w:t>Thank you very much for asking me to</w:t>
      </w:r>
      <w:r w:rsidR="00DD3884">
        <w:t xml:space="preserve"> appear in front of you. As far as the big picture</w:t>
      </w:r>
      <w:r w:rsidR="00056F40">
        <w:t xml:space="preserve"> is concerned</w:t>
      </w:r>
      <w:r w:rsidR="00DD3884">
        <w:t>, I have been s</w:t>
      </w:r>
      <w:r>
        <w:t>acked for doing my job</w:t>
      </w:r>
      <w:r w:rsidR="00DD3884">
        <w:t xml:space="preserve">. I think I have been sacked for doing what the law </w:t>
      </w:r>
      <w:r>
        <w:t>ask</w:t>
      </w:r>
      <w:r w:rsidR="004B56F1">
        <w:t>s</w:t>
      </w:r>
      <w:r>
        <w:t xml:space="preserve"> of me</w:t>
      </w:r>
      <w:r w:rsidR="00DD3884">
        <w:t xml:space="preserve">, and </w:t>
      </w:r>
      <w:r>
        <w:t>I have fallen down over a clause in my employment contract</w:t>
      </w:r>
      <w:r w:rsidR="00DD3884">
        <w:t>. I think that is a crying shame, because I think I have done my job extremely well. I have been c</w:t>
      </w:r>
      <w:r>
        <w:t>andid with this Committee</w:t>
      </w:r>
      <w:r w:rsidR="00DD3884">
        <w:t xml:space="preserve"> and</w:t>
      </w:r>
      <w:r w:rsidR="004B56F1">
        <w:t xml:space="preserve"> have</w:t>
      </w:r>
      <w:r w:rsidR="00DD3884">
        <w:t xml:space="preserve"> p</w:t>
      </w:r>
      <w:r>
        <w:t>roduced multiple reports that have exposed</w:t>
      </w:r>
      <w:r w:rsidR="00FB0845">
        <w:t xml:space="preserve">, sometimes, a lack of effectiveness or efficiency in the system that the </w:t>
      </w:r>
      <w:r w:rsidR="00EF52AE">
        <w:t>B</w:t>
      </w:r>
      <w:r w:rsidR="00FB0845">
        <w:t>orders Act sets me up to inspect.</w:t>
      </w:r>
    </w:p>
    <w:p w:rsidR="00D50087" w:rsidP="00925E31">
      <w:pPr>
        <w:pStyle w:val="Answer"/>
      </w:pPr>
      <w:r>
        <w:t>I have w</w:t>
      </w:r>
      <w:r>
        <w:t>orked very hard with the Home Office</w:t>
      </w:r>
      <w:r w:rsidR="00712450">
        <w:t>,</w:t>
      </w:r>
      <w:r>
        <w:t xml:space="preserve"> to try </w:t>
      </w:r>
      <w:r>
        <w:t>to</w:t>
      </w:r>
      <w:r>
        <w:t xml:space="preserve"> work with them to achieve what </w:t>
      </w:r>
      <w:r>
        <w:t>needs to be done and what the legislation ask</w:t>
      </w:r>
      <w:r w:rsidR="00712450">
        <w:t>s</w:t>
      </w:r>
      <w:r>
        <w:t xml:space="preserve"> of me. There are three main epochs</w:t>
      </w:r>
      <w:r>
        <w:t>, I suppose, if that d</w:t>
      </w:r>
      <w:r>
        <w:t>o</w:t>
      </w:r>
      <w:r>
        <w:t>esn’t sound too grand</w:t>
      </w:r>
      <w:r>
        <w:t xml:space="preserve">—three main areas where I have seen a change. First, under </w:t>
      </w:r>
      <w:r>
        <w:t>Priti Patel</w:t>
      </w:r>
      <w:r w:rsidR="00712450">
        <w:t xml:space="preserve">, </w:t>
      </w:r>
      <w:r>
        <w:t>w</w:t>
      </w:r>
      <w:r w:rsidR="00712450">
        <w:t>ith</w:t>
      </w:r>
      <w:r>
        <w:t xml:space="preserve"> the s</w:t>
      </w:r>
      <w:r>
        <w:t>mall boats crisis</w:t>
      </w:r>
      <w:r>
        <w:t>, the report on our inspection of Western Jet Foil and Tug Haven was actively suppressed for approximately six months. When it was finally published it was ac</w:t>
      </w:r>
      <w:r>
        <w:t>cepted by the Home Office</w:t>
      </w:r>
      <w:r>
        <w:t xml:space="preserve"> and it was found that it exposed some of the s</w:t>
      </w:r>
      <w:r>
        <w:t>ecurity risks at the border</w:t>
      </w:r>
      <w:r>
        <w:t xml:space="preserve">. That was a really good thing. </w:t>
      </w:r>
    </w:p>
    <w:p w:rsidR="00530807" w:rsidP="00925E31">
      <w:pPr>
        <w:pStyle w:val="Answer"/>
      </w:pPr>
      <w:r>
        <w:t xml:space="preserve">Secondly, </w:t>
      </w:r>
      <w:r w:rsidR="00712450">
        <w:t>in front of</w:t>
      </w:r>
      <w:r>
        <w:t xml:space="preserve"> this Committee in </w:t>
      </w:r>
      <w:r w:rsidR="00D50087">
        <w:t>October 2022</w:t>
      </w:r>
      <w:r>
        <w:t>,</w:t>
      </w:r>
      <w:r w:rsidR="00D50087">
        <w:t xml:space="preserve"> having been to see Manston</w:t>
      </w:r>
      <w:r>
        <w:t>, I talked about the w</w:t>
      </w:r>
      <w:r w:rsidR="00D50087">
        <w:t>retched conditions that were experienced</w:t>
      </w:r>
      <w:r>
        <w:t xml:space="preserve"> there. That was under </w:t>
      </w:r>
      <w:r w:rsidR="00D50087">
        <w:t>Suella Braverman</w:t>
      </w:r>
      <w:r>
        <w:t xml:space="preserve"> and it prompted change and im</w:t>
      </w:r>
      <w:r w:rsidR="00D50087">
        <w:t>mediate action</w:t>
      </w:r>
      <w:r>
        <w:t xml:space="preserve"> that improved </w:t>
      </w:r>
      <w:r w:rsidR="007169A0">
        <w:t xml:space="preserve">the </w:t>
      </w:r>
      <w:r>
        <w:t xml:space="preserve">conditions for people there. </w:t>
      </w:r>
    </w:p>
    <w:p w:rsidR="00925E31" w:rsidP="00925E31">
      <w:pPr>
        <w:pStyle w:val="Answer"/>
      </w:pPr>
      <w:r>
        <w:t xml:space="preserve">Finally, </w:t>
      </w:r>
      <w:r w:rsidR="00D50087">
        <w:t>more recently</w:t>
      </w:r>
      <w:r>
        <w:t>, there was the i</w:t>
      </w:r>
      <w:r w:rsidR="00D50087">
        <w:t xml:space="preserve">nspection </w:t>
      </w:r>
      <w:r>
        <w:t>of</w:t>
      </w:r>
      <w:r w:rsidR="00D50087">
        <w:t xml:space="preserve"> </w:t>
      </w:r>
      <w:r>
        <w:t xml:space="preserve">London </w:t>
      </w:r>
      <w:r w:rsidR="00D50087">
        <w:t xml:space="preserve">City </w:t>
      </w:r>
      <w:r w:rsidR="007B546D">
        <w:t>a</w:t>
      </w:r>
      <w:r w:rsidR="00D50087">
        <w:t>irport</w:t>
      </w:r>
      <w:r>
        <w:t xml:space="preserve">, </w:t>
      </w:r>
      <w:r w:rsidR="00D50087">
        <w:t xml:space="preserve">where again I exposed things that </w:t>
      </w:r>
      <w:r>
        <w:t>a</w:t>
      </w:r>
      <w:r w:rsidR="00D50087">
        <w:t xml:space="preserve">re </w:t>
      </w:r>
      <w:r w:rsidR="0061570C">
        <w:t>going</w:t>
      </w:r>
      <w:r w:rsidR="00D50087">
        <w:t xml:space="preserve"> wrong</w:t>
      </w:r>
      <w:r>
        <w:t xml:space="preserve">, which affect national security. I sought </w:t>
      </w:r>
      <w:r w:rsidR="00E612B4">
        <w:t xml:space="preserve">to </w:t>
      </w:r>
      <w:r>
        <w:t xml:space="preserve">communicate those problems to </w:t>
      </w:r>
      <w:r w:rsidR="00D50087">
        <w:t>Min</w:t>
      </w:r>
      <w:r w:rsidR="00AC348D">
        <w:t>i</w:t>
      </w:r>
      <w:r w:rsidR="00D50087">
        <w:t>ster Pursglove</w:t>
      </w:r>
      <w:r>
        <w:t>. I a</w:t>
      </w:r>
      <w:r w:rsidR="00D50087">
        <w:t>ctively sought an urgent meeting with him</w:t>
      </w:r>
      <w:r>
        <w:t>. Th</w:t>
      </w:r>
      <w:r w:rsidR="000018F7">
        <w:t>e</w:t>
      </w:r>
      <w:r>
        <w:t xml:space="preserve"> meeting was scheduled for a week—t</w:t>
      </w:r>
      <w:r w:rsidR="00D50087">
        <w:t>imelines in the Home Office</w:t>
      </w:r>
      <w:r>
        <w:t xml:space="preserve"> are slightly different </w:t>
      </w:r>
      <w:r w:rsidR="00530807">
        <w:t>from</w:t>
      </w:r>
      <w:r>
        <w:t xml:space="preserve"> my timelines. Nevertheless</w:t>
      </w:r>
      <w:r w:rsidR="000018F7">
        <w:t>,</w:t>
      </w:r>
      <w:r>
        <w:t xml:space="preserve"> it was a week before the meeting was arranged, and on the morning when it should have taken place it was cancelled, so I did not have the opportunity to communicate what I deemed significant </w:t>
      </w:r>
      <w:r>
        <w:t>failures in the effectiveness and efficiency of the border. I was u</w:t>
      </w:r>
      <w:r w:rsidR="00D50087">
        <w:t>nable to do that</w:t>
      </w:r>
      <w:r w:rsidR="000B7EF7">
        <w:t>,</w:t>
      </w:r>
      <w:r w:rsidR="00D50087">
        <w:t xml:space="preserve"> and the rest is history</w:t>
      </w:r>
      <w:r>
        <w:t>.</w:t>
      </w:r>
    </w:p>
    <w:p w:rsidR="00925E31" w:rsidP="00D50087">
      <w:pPr>
        <w:pStyle w:val="Question"/>
      </w:pPr>
      <w:sdt>
        <w:sdtPr>
          <w:alias w:val="Member"/>
          <w:tag w:val="&lt;Member mnisId='1533' dodsId='35928'&gt;"/>
          <w:id w:val="1027611252"/>
          <w:placeholder>
            <w:docPart w:val="DefaultPlaceholder_-1854013440"/>
          </w:placeholder>
          <w:richText/>
        </w:sdtPr>
        <w:sdtContent>
          <w:r w:rsidRPr="00925E31">
            <w:rPr>
              <w:b/>
            </w:rPr>
            <w:t>Chair:</w:t>
          </w:r>
        </w:sdtContent>
      </w:sdt>
      <w:r>
        <w:t xml:space="preserve"> </w:t>
      </w:r>
      <w:r w:rsidR="00D50087">
        <w:t>There is a pattern</w:t>
      </w:r>
      <w:r>
        <w:t>,</w:t>
      </w:r>
      <w:r w:rsidR="00D50087">
        <w:t xml:space="preserve"> isn’t there</w:t>
      </w:r>
      <w:r>
        <w:t>,</w:t>
      </w:r>
      <w:r w:rsidR="00D50087">
        <w:t xml:space="preserve"> of you not being able to get access</w:t>
      </w:r>
      <w:r>
        <w:t xml:space="preserve"> to Ministers? I remember very early on </w:t>
      </w:r>
      <w:r w:rsidR="001B0A5E">
        <w:t xml:space="preserve">that </w:t>
      </w:r>
      <w:r>
        <w:t xml:space="preserve">you were not able to meet the then </w:t>
      </w:r>
      <w:r w:rsidR="00D50087">
        <w:t>Home Secretary</w:t>
      </w:r>
      <w:r>
        <w:t xml:space="preserve">. I think that the Committee was quite surprised when we asked you whether you had </w:t>
      </w:r>
      <w:r w:rsidR="0003570C">
        <w:t xml:space="preserve">had </w:t>
      </w:r>
      <w:r>
        <w:t xml:space="preserve">an opportunity to meet her and you told us you had not. That was when Priti Patel was Home Secretary. I think you did then meet </w:t>
      </w:r>
      <w:r w:rsidR="00D50087">
        <w:t>Suella Braverman</w:t>
      </w:r>
      <w:r>
        <w:t>. Is that correct?</w:t>
      </w:r>
    </w:p>
    <w:p w:rsidR="00566EAF" w:rsidP="00566EAF">
      <w:pPr>
        <w:pStyle w:val="Answer"/>
      </w:pPr>
      <w:sdt>
        <w:sdtPr>
          <w:alias w:val="Witness"/>
          <w:id w:val="-2004197073"/>
          <w:placeholder>
            <w:docPart w:val="DefaultPlaceholder_-1854013440"/>
          </w:placeholder>
          <w:richText/>
        </w:sdtPr>
        <w:sdtContent>
          <w:r w:rsidRPr="00925E31" w:rsidR="00925E31">
            <w:rPr>
              <w:b/>
              <w:i/>
            </w:rPr>
            <w:t>David Neal:</w:t>
          </w:r>
        </w:sdtContent>
      </w:sdt>
      <w:r w:rsidR="00925E31">
        <w:t xml:space="preserve"> Correct. I </w:t>
      </w:r>
      <w:r w:rsidR="00D50087">
        <w:t>met her on two occasions</w:t>
      </w:r>
      <w:r w:rsidR="00925E31">
        <w:t xml:space="preserve"> and I have always</w:t>
      </w:r>
      <w:r>
        <w:t>, or generally,</w:t>
      </w:r>
      <w:r w:rsidR="00925E31">
        <w:t xml:space="preserve"> been able to meet Ministers</w:t>
      </w:r>
      <w:r>
        <w:t xml:space="preserve"> whenever I have needed to. I have communic</w:t>
      </w:r>
      <w:r w:rsidR="00D50087">
        <w:t>ated with all the Ministers</w:t>
      </w:r>
      <w:r w:rsidR="00FD19C8">
        <w:t xml:space="preserve">. </w:t>
      </w:r>
      <w:r>
        <w:t xml:space="preserve">I have tried to communicate </w:t>
      </w:r>
      <w:r w:rsidR="00FD19C8">
        <w:t>to</w:t>
      </w:r>
      <w:r>
        <w:t xml:space="preserve"> the f</w:t>
      </w:r>
      <w:r w:rsidR="00D50087">
        <w:t>ive Home Secretaries and six Ministers</w:t>
      </w:r>
      <w:r>
        <w:t xml:space="preserve"> who have been in place since I was appointed</w:t>
      </w:r>
      <w:r w:rsidR="009A131E">
        <w:t xml:space="preserve"> </w:t>
      </w:r>
      <w:r>
        <w:t>t</w:t>
      </w:r>
      <w:r w:rsidR="008D7CA5">
        <w:t xml:space="preserve">hat </w:t>
      </w:r>
      <w:r>
        <w:t>it is really important to get the s</w:t>
      </w:r>
      <w:r w:rsidR="00D50087">
        <w:t>ubjective</w:t>
      </w:r>
      <w:r>
        <w:t xml:space="preserve"> assessment of the chief inspector. I do</w:t>
      </w:r>
      <w:r w:rsidR="002043FF">
        <w:t>n’t</w:t>
      </w:r>
      <w:r>
        <w:t xml:space="preserve"> think it is good to g</w:t>
      </w:r>
      <w:r w:rsidR="00D50087">
        <w:t>o through the prism of senior civil servants</w:t>
      </w:r>
      <w:r>
        <w:t>, because it is in their interest to protect and to play things down. It is really important that the i</w:t>
      </w:r>
      <w:r w:rsidR="00D50087">
        <w:t xml:space="preserve">ndependent person </w:t>
      </w:r>
      <w:r>
        <w:t>can communicate directly with Ministers and tell them what is going on. If you cannot do that, I think we are i</w:t>
      </w:r>
      <w:r w:rsidR="00D50087">
        <w:t>n trouble</w:t>
      </w:r>
      <w:r>
        <w:t>.</w:t>
      </w:r>
    </w:p>
    <w:p w:rsidR="00566EAF" w:rsidP="00D50087">
      <w:pPr>
        <w:pStyle w:val="Question"/>
      </w:pPr>
      <w:sdt>
        <w:sdtPr>
          <w:alias w:val="Member"/>
          <w:tag w:val="&lt;Member mnisId='1533' dodsId='35928'&gt;"/>
          <w:id w:val="2147002003"/>
          <w:placeholder>
            <w:docPart w:val="DefaultPlaceholder_-1854013440"/>
          </w:placeholder>
          <w:richText/>
        </w:sdtPr>
        <w:sdtContent>
          <w:r w:rsidRPr="00566EAF">
            <w:rPr>
              <w:b/>
            </w:rPr>
            <w:t>Chair:</w:t>
          </w:r>
        </w:sdtContent>
      </w:sdt>
      <w:r>
        <w:t xml:space="preserve"> </w:t>
      </w:r>
      <w:r w:rsidR="00D50087">
        <w:t xml:space="preserve">You also met with </w:t>
      </w:r>
      <w:r>
        <w:t>J</w:t>
      </w:r>
      <w:r w:rsidR="00D50087">
        <w:t>ames Cleverly</w:t>
      </w:r>
      <w:r>
        <w:t>, the latest Home Secretary.</w:t>
      </w:r>
    </w:p>
    <w:p w:rsidR="00566EAF" w:rsidP="00566EAF">
      <w:pPr>
        <w:pStyle w:val="Answer"/>
      </w:pPr>
      <w:sdt>
        <w:sdtPr>
          <w:alias w:val="Witness"/>
          <w:id w:val="1431858428"/>
          <w:placeholder>
            <w:docPart w:val="DefaultPlaceholder_-1854013440"/>
          </w:placeholder>
          <w:richText/>
        </w:sdtPr>
        <w:sdtContent>
          <w:r w:rsidRPr="00566EAF">
            <w:rPr>
              <w:b/>
              <w:i/>
            </w:rPr>
            <w:t>David Neal:</w:t>
          </w:r>
        </w:sdtContent>
      </w:sdt>
      <w:r>
        <w:t xml:space="preserve"> I have. I met James Cleverly just after Christmas. I have to say I </w:t>
      </w:r>
      <w:r w:rsidR="003644CC">
        <w:t>was</w:t>
      </w:r>
      <w:r>
        <w:t xml:space="preserve"> really impressed. I think he was p</w:t>
      </w:r>
      <w:r w:rsidR="00D50087">
        <w:t>ositive</w:t>
      </w:r>
      <w:r>
        <w:t>. I think there is a c</w:t>
      </w:r>
      <w:r w:rsidR="00D50087">
        <w:t xml:space="preserve">hange of tone </w:t>
      </w:r>
      <w:r>
        <w:t xml:space="preserve">in the Department. The discussions with him were good and there were lots of positives. </w:t>
      </w:r>
      <w:r w:rsidR="00D50087">
        <w:t xml:space="preserve">Minister Pursglove </w:t>
      </w:r>
      <w:r w:rsidR="0066017F">
        <w:t>came</w:t>
      </w:r>
      <w:r>
        <w:t xml:space="preserve"> back to the Department, </w:t>
      </w:r>
      <w:r w:rsidR="00260A19">
        <w:t xml:space="preserve">and we are </w:t>
      </w:r>
      <w:r>
        <w:t>picking up that relationship as well.</w:t>
      </w:r>
    </w:p>
    <w:p w:rsidR="00566EAF" w:rsidP="00D50087">
      <w:pPr>
        <w:pStyle w:val="Question"/>
      </w:pPr>
      <w:sdt>
        <w:sdtPr>
          <w:alias w:val="Member"/>
          <w:tag w:val="&lt;Member mnisId='1533' dodsId='35928'&gt;"/>
          <w:id w:val="-1450777194"/>
          <w:placeholder>
            <w:docPart w:val="DefaultPlaceholder_-1854013440"/>
          </w:placeholder>
          <w:richText/>
        </w:sdtPr>
        <w:sdtContent>
          <w:r w:rsidRPr="00566EAF">
            <w:rPr>
              <w:b/>
            </w:rPr>
            <w:t>Chair:</w:t>
          </w:r>
        </w:sdtContent>
      </w:sdt>
      <w:r>
        <w:t xml:space="preserve"> </w:t>
      </w:r>
      <w:r w:rsidR="00D50087">
        <w:t>One of the key issues in this is about the reports that you write</w:t>
      </w:r>
      <w:r>
        <w:t xml:space="preserve"> going in</w:t>
      </w:r>
      <w:r w:rsidR="0066017F">
        <w:t xml:space="preserve"> </w:t>
      </w:r>
      <w:r>
        <w:t>to the Home Office and seemingly d</w:t>
      </w:r>
      <w:r w:rsidR="00D50087">
        <w:t>isappea</w:t>
      </w:r>
      <w:r>
        <w:t>r</w:t>
      </w:r>
      <w:r w:rsidR="00D50087">
        <w:t>ing for long periods of time</w:t>
      </w:r>
      <w:r>
        <w:t>, and either n</w:t>
      </w:r>
      <w:r w:rsidR="00D50087">
        <w:t>ot being published</w:t>
      </w:r>
      <w:r>
        <w:t xml:space="preserve"> or being published after months and months. Could you explain, so that we all understand, what happens to your reports when you send them in</w:t>
      </w:r>
      <w:r w:rsidR="0066017F">
        <w:t xml:space="preserve"> </w:t>
      </w:r>
      <w:r>
        <w:t>to the Home Office</w:t>
      </w:r>
      <w:r w:rsidR="00A03B64">
        <w:t xml:space="preserve">? </w:t>
      </w:r>
      <w:r>
        <w:t xml:space="preserve">In particular, </w:t>
      </w:r>
      <w:r w:rsidR="00D50087">
        <w:t>could you say something about</w:t>
      </w:r>
      <w:r>
        <w:t xml:space="preserve"> what the Home Secretary said recently about fa</w:t>
      </w:r>
      <w:r w:rsidR="00D50087">
        <w:t xml:space="preserve">ctual inaccuracies in your last report about City </w:t>
      </w:r>
      <w:r w:rsidR="007B546D">
        <w:t>a</w:t>
      </w:r>
      <w:r w:rsidR="00D50087">
        <w:t>irport</w:t>
      </w:r>
      <w:r>
        <w:t>, and about its having to be checked by the Home Office before it could be published, and about the i</w:t>
      </w:r>
      <w:r w:rsidR="00D50087">
        <w:t>ssue of redactions</w:t>
      </w:r>
      <w:r>
        <w:t xml:space="preserve">—just so </w:t>
      </w:r>
      <w:r w:rsidR="0066017F">
        <w:t xml:space="preserve">that </w:t>
      </w:r>
      <w:r>
        <w:t xml:space="preserve">we are </w:t>
      </w:r>
      <w:r w:rsidR="00061015">
        <w:t xml:space="preserve">all </w:t>
      </w:r>
      <w:r>
        <w:t>clear about what happens to your reports and what the e</w:t>
      </w:r>
      <w:r w:rsidR="00D50087">
        <w:t>xpectation</w:t>
      </w:r>
      <w:r>
        <w:t xml:space="preserve"> is?</w:t>
      </w:r>
    </w:p>
    <w:p w:rsidR="008C294A" w:rsidP="008C294A">
      <w:pPr>
        <w:pStyle w:val="Answer"/>
      </w:pPr>
      <w:sdt>
        <w:sdtPr>
          <w:alias w:val="Witness"/>
          <w:id w:val="-1395278083"/>
          <w:placeholder>
            <w:docPart w:val="DefaultPlaceholder_-1854013440"/>
          </w:placeholder>
          <w:richText/>
        </w:sdtPr>
        <w:sdtContent>
          <w:r w:rsidRPr="00566EAF" w:rsidR="00566EAF">
            <w:rPr>
              <w:b/>
              <w:i/>
            </w:rPr>
            <w:t>David Neal:</w:t>
          </w:r>
        </w:sdtContent>
      </w:sdt>
      <w:r w:rsidR="00566EAF">
        <w:t xml:space="preserve"> </w:t>
      </w:r>
      <w:r w:rsidR="00D50087">
        <w:t>As part of the process that we have</w:t>
      </w:r>
      <w:r w:rsidR="00566EAF">
        <w:t xml:space="preserve"> with the Home Office, we conduct fieldwork and research, and produce a d</w:t>
      </w:r>
      <w:r w:rsidR="00D50087">
        <w:t>raft report</w:t>
      </w:r>
      <w:r w:rsidR="00566EAF">
        <w:t>. We have a f</w:t>
      </w:r>
      <w:r w:rsidR="00D50087">
        <w:t>ormal process whereby</w:t>
      </w:r>
      <w:r w:rsidR="00566EAF">
        <w:t xml:space="preserve"> we submit that for</w:t>
      </w:r>
      <w:r w:rsidR="00D50087">
        <w:t xml:space="preserve"> factual accuracy</w:t>
      </w:r>
      <w:r w:rsidR="00566EAF">
        <w:t xml:space="preserve"> to the Home Office. The Home Office will then p</w:t>
      </w:r>
      <w:r w:rsidR="00D50087">
        <w:t>ick up the facts</w:t>
      </w:r>
      <w:r w:rsidR="00566EAF">
        <w:t>—it will p</w:t>
      </w:r>
      <w:r w:rsidR="00D50087">
        <w:t>ick up errors</w:t>
      </w:r>
      <w:r w:rsidR="00566EAF">
        <w:t>,</w:t>
      </w:r>
      <w:r w:rsidR="00D50087">
        <w:t xml:space="preserve"> perhaps</w:t>
      </w:r>
      <w:r w:rsidR="00566EAF">
        <w:t xml:space="preserve">, that we have made—and we respond formally </w:t>
      </w:r>
      <w:r w:rsidR="00F74832">
        <w:t xml:space="preserve">to the Home Office </w:t>
      </w:r>
      <w:r w:rsidR="00566EAF">
        <w:t>about those factual accurac</w:t>
      </w:r>
      <w:r w:rsidR="00F74832">
        <w:t>ies</w:t>
      </w:r>
      <w:r w:rsidR="00566EAF">
        <w:t xml:space="preserve"> in an i</w:t>
      </w:r>
      <w:r w:rsidR="00D50087">
        <w:t>ssue</w:t>
      </w:r>
      <w:r w:rsidR="00566EAF">
        <w:t>-</w:t>
      </w:r>
      <w:r w:rsidR="00D50087">
        <w:t>by</w:t>
      </w:r>
      <w:r w:rsidR="00566EAF">
        <w:t>-</w:t>
      </w:r>
      <w:r w:rsidR="00D50087">
        <w:t>issue submission</w:t>
      </w:r>
      <w:r w:rsidR="00566EAF">
        <w:t>. Then we s</w:t>
      </w:r>
      <w:r w:rsidR="00D50087">
        <w:t>end the report to the Home Secretary</w:t>
      </w:r>
      <w:r w:rsidR="00566EAF">
        <w:t xml:space="preserve"> to be published. </w:t>
      </w:r>
      <w:r w:rsidR="00F74832">
        <w:t>W</w:t>
      </w:r>
      <w:r w:rsidR="00566EAF">
        <w:t>e go through an e</w:t>
      </w:r>
      <w:r w:rsidR="00D50087">
        <w:t>xtensive factual accuracy process</w:t>
      </w:r>
      <w:r w:rsidR="00566EAF">
        <w:t xml:space="preserve"> on each and every report. That is codified and laid down in our procedures with the Department. It is n</w:t>
      </w:r>
      <w:r w:rsidR="00D50087">
        <w:t>ot unusual for there to be disagreements in terms of the data</w:t>
      </w:r>
      <w:r w:rsidR="00566EAF">
        <w:t xml:space="preserve">. It is not unusual for there to be disagreement on facts. </w:t>
      </w:r>
      <w:r w:rsidR="00D50087">
        <w:t xml:space="preserve">Sometimes the Department pushes </w:t>
      </w:r>
      <w:r w:rsidR="00D50087">
        <w:t>back considerably</w:t>
      </w:r>
      <w:r w:rsidR="00566EAF">
        <w:t xml:space="preserve"> </w:t>
      </w:r>
      <w:r w:rsidR="00F960FD">
        <w:t>o</w:t>
      </w:r>
      <w:r w:rsidR="00566EAF">
        <w:t xml:space="preserve">n the work that we do. </w:t>
      </w:r>
      <w:r w:rsidR="00D50087">
        <w:t>Equally</w:t>
      </w:r>
      <w:r w:rsidR="00566EAF">
        <w:t>,</w:t>
      </w:r>
      <w:r w:rsidR="00D50087">
        <w:t xml:space="preserve"> when the reports are finally published</w:t>
      </w:r>
      <w:r w:rsidR="00566EAF">
        <w:t xml:space="preserve"> </w:t>
      </w:r>
      <w:r w:rsidR="00F74832">
        <w:t>they</w:t>
      </w:r>
      <w:r w:rsidR="00566EAF">
        <w:t xml:space="preserve"> often find that </w:t>
      </w:r>
      <w:r w:rsidR="00F74832">
        <w:t>they</w:t>
      </w:r>
      <w:r w:rsidR="00566EAF">
        <w:t xml:space="preserve"> agree with </w:t>
      </w:r>
      <w:r w:rsidR="004C699C">
        <w:t>w</w:t>
      </w:r>
      <w:r w:rsidR="00566EAF">
        <w:t xml:space="preserve">hat we have said </w:t>
      </w:r>
      <w:r>
        <w:t xml:space="preserve">and </w:t>
      </w:r>
      <w:r w:rsidR="00F74832">
        <w:t xml:space="preserve">they </w:t>
      </w:r>
      <w:r>
        <w:t>ro</w:t>
      </w:r>
      <w:r w:rsidR="00DC1089">
        <w:t>w</w:t>
      </w:r>
      <w:r w:rsidR="00F74832">
        <w:t xml:space="preserve"> </w:t>
      </w:r>
      <w:r>
        <w:t xml:space="preserve">back on some of the things that have gone through factual accuracy. </w:t>
      </w:r>
      <w:r w:rsidR="00F74832">
        <w:t>Y</w:t>
      </w:r>
      <w:r w:rsidR="00D50087">
        <w:t>es</w:t>
      </w:r>
      <w:r>
        <w:t>,</w:t>
      </w:r>
      <w:r w:rsidR="00D50087">
        <w:t xml:space="preserve"> we take on board any facts that we may have made a mistake with</w:t>
      </w:r>
      <w:r>
        <w:t>, but m</w:t>
      </w:r>
      <w:r w:rsidR="00D50087">
        <w:t xml:space="preserve">ost of </w:t>
      </w:r>
      <w:r w:rsidR="00DC1089">
        <w:t>our</w:t>
      </w:r>
      <w:r w:rsidR="00D50087">
        <w:t xml:space="preserve"> reports are pretty accurate</w:t>
      </w:r>
      <w:r>
        <w:t xml:space="preserve"> and most are borne out by the test of time.</w:t>
      </w:r>
    </w:p>
    <w:p w:rsidR="008C294A" w:rsidP="00D50087">
      <w:pPr>
        <w:pStyle w:val="Question"/>
      </w:pPr>
      <w:sdt>
        <w:sdtPr>
          <w:alias w:val="Member"/>
          <w:tag w:val="&lt;Member mnisId='1533' dodsId='35928'&gt;"/>
          <w:id w:val="280702044"/>
          <w:placeholder>
            <w:docPart w:val="DefaultPlaceholder_-1854013440"/>
          </w:placeholder>
          <w:richText/>
        </w:sdtPr>
        <w:sdtContent>
          <w:r w:rsidRPr="008C294A">
            <w:rPr>
              <w:b/>
            </w:rPr>
            <w:t>Chair:</w:t>
          </w:r>
        </w:sdtContent>
      </w:sdt>
      <w:r>
        <w:t xml:space="preserve"> </w:t>
      </w:r>
      <w:r w:rsidR="00F74832">
        <w:t>Y</w:t>
      </w:r>
      <w:r>
        <w:t xml:space="preserve">ou stand by </w:t>
      </w:r>
      <w:r w:rsidR="00D50087">
        <w:t>th</w:t>
      </w:r>
      <w:r w:rsidR="00E934F2">
        <w:t>e</w:t>
      </w:r>
      <w:r w:rsidR="00D50087">
        <w:t xml:space="preserve"> final report that you put in</w:t>
      </w:r>
      <w:r w:rsidR="00F74832">
        <w:t xml:space="preserve"> </w:t>
      </w:r>
      <w:r w:rsidR="00D50087">
        <w:t>to the Home Office on 14 February</w:t>
      </w:r>
      <w:r>
        <w:t xml:space="preserve"> as factually accurate.</w:t>
      </w:r>
    </w:p>
    <w:p w:rsidR="008C294A" w:rsidP="008C294A">
      <w:pPr>
        <w:pStyle w:val="Answer"/>
      </w:pPr>
      <w:sdt>
        <w:sdtPr>
          <w:alias w:val="Witness"/>
          <w:id w:val="40797381"/>
          <w:placeholder>
            <w:docPart w:val="DefaultPlaceholder_-1854013440"/>
          </w:placeholder>
          <w:richText/>
        </w:sdtPr>
        <w:sdtContent>
          <w:r w:rsidRPr="00F74832">
            <w:rPr>
              <w:b/>
              <w:i/>
            </w:rPr>
            <w:t>David Neal:</w:t>
          </w:r>
        </w:sdtContent>
      </w:sdt>
      <w:r w:rsidRPr="00F74832">
        <w:t xml:space="preserve"> </w:t>
      </w:r>
      <w:r w:rsidRPr="00F74832" w:rsidR="00D50087">
        <w:t xml:space="preserve">I would not have submitted the report </w:t>
      </w:r>
      <w:r w:rsidRPr="00F74832">
        <w:t>and behaved in the way I have done if I thought there was any d</w:t>
      </w:r>
      <w:r w:rsidRPr="00F74832" w:rsidR="00D50087">
        <w:t>oubt</w:t>
      </w:r>
      <w:r w:rsidRPr="00F74832" w:rsidR="00C45460">
        <w:t xml:space="preserve"> </w:t>
      </w:r>
      <w:r w:rsidRPr="00F74832" w:rsidR="00B028E3">
        <w:t>that</w:t>
      </w:r>
      <w:r w:rsidRPr="00F74832" w:rsidR="00D50087">
        <w:t xml:space="preserve"> what we </w:t>
      </w:r>
      <w:r w:rsidRPr="00F74832" w:rsidR="00B028E3">
        <w:t>had</w:t>
      </w:r>
      <w:r w:rsidRPr="00F74832" w:rsidR="00D50087">
        <w:t xml:space="preserve"> put</w:t>
      </w:r>
      <w:r w:rsidRPr="00F74832">
        <w:t xml:space="preserve"> into the public domain was</w:t>
      </w:r>
      <w:r w:rsidRPr="00F74832" w:rsidR="00B028E3">
        <w:t>n’t</w:t>
      </w:r>
      <w:r w:rsidRPr="00F74832">
        <w:t xml:space="preserve"> accurate.</w:t>
      </w:r>
    </w:p>
    <w:p w:rsidR="00FC20DF" w:rsidP="00D50087">
      <w:pPr>
        <w:pStyle w:val="Question"/>
      </w:pPr>
      <w:sdt>
        <w:sdtPr>
          <w:alias w:val="Member"/>
          <w:tag w:val="&lt;Member mnisId='1533' dodsId='35928'&gt;"/>
          <w:id w:val="-547222428"/>
          <w:placeholder>
            <w:docPart w:val="DefaultPlaceholder_-1854013440"/>
          </w:placeholder>
          <w:richText/>
        </w:sdtPr>
        <w:sdtContent>
          <w:r w:rsidRPr="008C294A" w:rsidR="008C294A">
            <w:rPr>
              <w:b/>
            </w:rPr>
            <w:t>Chair:</w:t>
          </w:r>
        </w:sdtContent>
      </w:sdt>
      <w:r w:rsidR="008C294A">
        <w:t xml:space="preserve"> You have </w:t>
      </w:r>
      <w:r w:rsidR="00D50087">
        <w:t xml:space="preserve">also provided </w:t>
      </w:r>
      <w:r w:rsidR="00F74832">
        <w:t>for</w:t>
      </w:r>
      <w:r w:rsidR="00D50087">
        <w:t xml:space="preserve"> the Committee</w:t>
      </w:r>
      <w:r w:rsidR="008C294A">
        <w:t xml:space="preserve"> a document, which we are going to publish, </w:t>
      </w:r>
      <w:r w:rsidR="00F74832">
        <w:t>with</w:t>
      </w:r>
      <w:r w:rsidR="008C294A">
        <w:t xml:space="preserve"> </w:t>
      </w:r>
      <w:r w:rsidR="00D50087">
        <w:t>10 challenges</w:t>
      </w:r>
      <w:r w:rsidR="008C294A">
        <w:t xml:space="preserve"> to make the</w:t>
      </w:r>
      <w:r w:rsidR="00D50087">
        <w:t xml:space="preserve"> ICIB</w:t>
      </w:r>
      <w:r w:rsidR="008C294A">
        <w:t>I more effective. Would you quickly like to go</w:t>
      </w:r>
      <w:r w:rsidR="00D50087">
        <w:t xml:space="preserve"> through that</w:t>
      </w:r>
      <w:r w:rsidR="008C294A">
        <w:t>? Then we will have some questions from Members. It sets out, I think, a</w:t>
      </w:r>
      <w:r w:rsidR="00D50087">
        <w:t xml:space="preserve"> number of the concerns you have</w:t>
      </w:r>
      <w:r w:rsidR="008C294A">
        <w:t xml:space="preserve"> about what has happened over the last three years.</w:t>
      </w:r>
    </w:p>
    <w:p w:rsidR="00D50087" w:rsidP="00FC20DF">
      <w:pPr>
        <w:pStyle w:val="Answer"/>
      </w:pPr>
      <w:sdt>
        <w:sdtPr>
          <w:alias w:val="Witness"/>
          <w:id w:val="247388176"/>
          <w:placeholder>
            <w:docPart w:val="DefaultPlaceholder_-1854013440"/>
          </w:placeholder>
          <w:richText/>
        </w:sdtPr>
        <w:sdtContent>
          <w:r w:rsidRPr="00FC20DF" w:rsidR="00FC20DF">
            <w:rPr>
              <w:b/>
              <w:i/>
            </w:rPr>
            <w:t>David Neal:</w:t>
          </w:r>
        </w:sdtContent>
      </w:sdt>
      <w:r w:rsidR="00FC20DF">
        <w:t xml:space="preserve"> It does. Thank you for that. It comes on the back of </w:t>
      </w:r>
      <w:r>
        <w:t>Wendy Williams’s work</w:t>
      </w:r>
      <w:r w:rsidR="00FC20DF">
        <w:t xml:space="preserve"> on </w:t>
      </w:r>
      <w:r>
        <w:t>Windrush</w:t>
      </w:r>
      <w:r w:rsidR="00FC20DF">
        <w:t xml:space="preserve">, in the </w:t>
      </w:r>
      <w:r w:rsidR="00031299">
        <w:t>“</w:t>
      </w:r>
      <w:r w:rsidR="00FC20DF">
        <w:t xml:space="preserve">Windrush Lessons Learned </w:t>
      </w:r>
      <w:r w:rsidR="00031299">
        <w:t>R</w:t>
      </w:r>
      <w:r w:rsidR="00FC20DF">
        <w:t>eview</w:t>
      </w:r>
      <w:r w:rsidR="00224832">
        <w:t>”</w:t>
      </w:r>
      <w:r w:rsidR="003A46EB">
        <w:t>.</w:t>
      </w:r>
      <w:r w:rsidR="00FC20DF">
        <w:t xml:space="preserve"> You will recall </w:t>
      </w:r>
      <w:r w:rsidR="008C5392">
        <w:t xml:space="preserve">when </w:t>
      </w:r>
      <w:r w:rsidR="00FC20DF">
        <w:t xml:space="preserve">I appeared in this Committee before </w:t>
      </w:r>
      <w:r w:rsidR="00384ECE">
        <w:t xml:space="preserve">that </w:t>
      </w:r>
      <w:r w:rsidR="00FC20DF">
        <w:t>we talked specifically about r</w:t>
      </w:r>
      <w:r>
        <w:t>ecommendation 10</w:t>
      </w:r>
      <w:r w:rsidR="00FC20DF">
        <w:t xml:space="preserve">, which is a commitment from the </w:t>
      </w:r>
      <w:r>
        <w:t>Home Secretary</w:t>
      </w:r>
      <w:r w:rsidR="00FC20DF">
        <w:t xml:space="preserve"> to </w:t>
      </w:r>
      <w:r>
        <w:t>review</w:t>
      </w:r>
      <w:r w:rsidR="00FC20DF">
        <w:t xml:space="preserve"> the role and remit of the ICIBI. I came into this job three </w:t>
      </w:r>
      <w:r>
        <w:t>years ago expecting that to take place</w:t>
      </w:r>
      <w:r w:rsidR="00FC20DF">
        <w:t>. While it was a</w:t>
      </w:r>
      <w:r>
        <w:t>greed to by the Home Secretary</w:t>
      </w:r>
      <w:r w:rsidR="00123050">
        <w:t>,</w:t>
      </w:r>
      <w:r w:rsidR="00FC20DF">
        <w:t xml:space="preserve"> it was turned off about a year ago—I think it was last January—so there has been n</w:t>
      </w:r>
      <w:r>
        <w:t xml:space="preserve">o progress in how the </w:t>
      </w:r>
      <w:r w:rsidR="00FC20DF">
        <w:t xml:space="preserve">ICIBI has developed. </w:t>
      </w:r>
    </w:p>
    <w:p w:rsidR="00772692" w:rsidP="00772692">
      <w:pPr>
        <w:pStyle w:val="Answer"/>
      </w:pPr>
      <w:r>
        <w:t>I do not want th</w:t>
      </w:r>
      <w:r w:rsidR="00765B68">
        <w:t>at</w:t>
      </w:r>
      <w:r>
        <w:t xml:space="preserve"> “</w:t>
      </w:r>
      <w:r w:rsidR="00765B68">
        <w:t>T</w:t>
      </w:r>
      <w:r>
        <w:t>op</w:t>
      </w:r>
      <w:r w:rsidR="00D50087">
        <w:t xml:space="preserve"> 10</w:t>
      </w:r>
      <w:r>
        <w:t>” to make it seem as though I sh</w:t>
      </w:r>
      <w:r w:rsidR="00561431">
        <w:t>ou</w:t>
      </w:r>
      <w:r>
        <w:t>l</w:t>
      </w:r>
      <w:r w:rsidR="00561431">
        <w:t>d</w:t>
      </w:r>
      <w:r>
        <w:t xml:space="preserve"> be looking into my former organisation to say that it is performing badly. Actually, t</w:t>
      </w:r>
      <w:r w:rsidR="00D50087">
        <w:t xml:space="preserve">he 10 areas are a good example of </w:t>
      </w:r>
      <w:r>
        <w:t xml:space="preserve">how </w:t>
      </w:r>
      <w:r w:rsidR="00D50087">
        <w:t>any organisation</w:t>
      </w:r>
      <w:r>
        <w:t xml:space="preserve"> should look to improve itself. Equally, most of this lies i</w:t>
      </w:r>
      <w:r w:rsidR="00D50087">
        <w:t>n the control of the Home Office</w:t>
      </w:r>
      <w:r>
        <w:t xml:space="preserve">, </w:t>
      </w:r>
      <w:r w:rsidR="00D50087">
        <w:t>not the ICIBI</w:t>
      </w:r>
      <w:r>
        <w:t>. Nevertheless, No. 1 of the changes is independence</w:t>
      </w:r>
      <w:r w:rsidR="00D50087">
        <w:t xml:space="preserve"> and the ability to self-publish</w:t>
      </w:r>
      <w:r>
        <w:t xml:space="preserve"> our reports in the same way as His Majesty’s</w:t>
      </w:r>
      <w:r w:rsidR="00AA5052">
        <w:t xml:space="preserve"> chief</w:t>
      </w:r>
      <w:r>
        <w:t xml:space="preserve"> inspector of prisons or His Majesty’s </w:t>
      </w:r>
      <w:r w:rsidR="00AA5052">
        <w:t xml:space="preserve">chief </w:t>
      </w:r>
      <w:r>
        <w:t>inspector of constabula</w:t>
      </w:r>
      <w:r>
        <w:t xml:space="preserve">ry and </w:t>
      </w:r>
      <w:r>
        <w:t xml:space="preserve">fire </w:t>
      </w:r>
      <w:r w:rsidR="0063792A">
        <w:t>and</w:t>
      </w:r>
      <w:r>
        <w:t xml:space="preserve"> rescue</w:t>
      </w:r>
      <w:r>
        <w:t xml:space="preserve"> services. That is a fundamental. I saw that J</w:t>
      </w:r>
      <w:r w:rsidR="00D50087">
        <w:t>ill Rutter</w:t>
      </w:r>
      <w:r>
        <w:t xml:space="preserve"> had written something last week about </w:t>
      </w:r>
      <w:r w:rsidR="0063792A">
        <w:t>its being</w:t>
      </w:r>
      <w:r>
        <w:t xml:space="preserve"> an a</w:t>
      </w:r>
      <w:r w:rsidR="00D50087">
        <w:t>bsolute basic requirement</w:t>
      </w:r>
      <w:r>
        <w:t xml:space="preserve"> for the independence of the post</w:t>
      </w:r>
      <w:r w:rsidR="0063792A">
        <w:t xml:space="preserve"> to be able </w:t>
      </w:r>
      <w:r w:rsidR="003968DF">
        <w:t>to put material into the public domain</w:t>
      </w:r>
      <w:r>
        <w:t xml:space="preserve">. </w:t>
      </w:r>
    </w:p>
    <w:p w:rsidR="00772692" w:rsidP="00772692">
      <w:pPr>
        <w:pStyle w:val="Answer"/>
      </w:pPr>
      <w:r>
        <w:t>Secondly</w:t>
      </w:r>
      <w:r>
        <w:t>,</w:t>
      </w:r>
      <w:r>
        <w:t xml:space="preserve"> in terms of recommendations</w:t>
      </w:r>
      <w:r>
        <w:t>, Wendy Williams explicitly said that Ministers have a d</w:t>
      </w:r>
      <w:r>
        <w:t>uty to publish clearly their articulation</w:t>
      </w:r>
      <w:r>
        <w:t xml:space="preserve"> of</w:t>
      </w:r>
      <w:r>
        <w:t xml:space="preserve"> justified reasons</w:t>
      </w:r>
      <w:r>
        <w:t xml:space="preserve"> why they do not agree to implement some of the ICIBI recommendations. </w:t>
      </w:r>
      <w:r>
        <w:t xml:space="preserve">Some of </w:t>
      </w:r>
      <w:r w:rsidR="00B511B7">
        <w:t>the</w:t>
      </w:r>
      <w:r>
        <w:t xml:space="preserve"> recommendations</w:t>
      </w:r>
      <w:r w:rsidR="00B511B7">
        <w:t xml:space="preserve"> we made</w:t>
      </w:r>
      <w:r>
        <w:t xml:space="preserve"> are accepted by the Department but n</w:t>
      </w:r>
      <w:r>
        <w:t>ot delivered</w:t>
      </w:r>
      <w:r>
        <w:t>. Some are partly accepted, and ob</w:t>
      </w:r>
      <w:r>
        <w:t>fuscated</w:t>
      </w:r>
      <w:r>
        <w:t>. Some are downright not accepted at all. There is a bi</w:t>
      </w:r>
      <w:r w:rsidR="00782AAF">
        <w:t>g</w:t>
      </w:r>
      <w:r>
        <w:t xml:space="preserve"> issue on recommendations. </w:t>
      </w:r>
    </w:p>
    <w:p w:rsidR="00772692" w:rsidP="00772692">
      <w:pPr>
        <w:pStyle w:val="Answer"/>
      </w:pPr>
      <w:r>
        <w:t>There is a huge issue as to the re</w:t>
      </w:r>
      <w:r w:rsidR="00D50087">
        <w:t>silience</w:t>
      </w:r>
      <w:r w:rsidR="00225D98">
        <w:t xml:space="preserve"> of the chief inspector</w:t>
      </w:r>
      <w:r w:rsidR="00EF0AC5">
        <w:t>, and</w:t>
      </w:r>
      <w:r>
        <w:t xml:space="preserve"> </w:t>
      </w:r>
      <w:r w:rsidR="00D50087">
        <w:t>this was written before</w:t>
      </w:r>
      <w:r>
        <w:t xml:space="preserve"> what has gone on in the last wee</w:t>
      </w:r>
      <w:r w:rsidR="00225D98">
        <w:t>k</w:t>
      </w:r>
      <w:r>
        <w:t xml:space="preserve">. </w:t>
      </w:r>
      <w:r w:rsidR="00D50087">
        <w:t xml:space="preserve">Any gap </w:t>
      </w:r>
      <w:r>
        <w:t>between</w:t>
      </w:r>
      <w:r w:rsidR="00D50087">
        <w:t xml:space="preserve"> </w:t>
      </w:r>
      <w:r w:rsidR="00D50087">
        <w:t>chief inspector</w:t>
      </w:r>
      <w:r>
        <w:t>s</w:t>
      </w:r>
      <w:r w:rsidR="00D50087">
        <w:t xml:space="preserve"> means that work stops</w:t>
      </w:r>
      <w:r>
        <w:t>. The way we are founded means that the chief inspector is so i</w:t>
      </w:r>
      <w:r w:rsidR="00D50087">
        <w:t>ntimately involved in all the inspections</w:t>
      </w:r>
      <w:r>
        <w:t xml:space="preserve"> that w</w:t>
      </w:r>
      <w:r w:rsidR="00D50087">
        <w:t xml:space="preserve">ork </w:t>
      </w:r>
      <w:r>
        <w:t xml:space="preserve">now </w:t>
      </w:r>
      <w:r w:rsidR="00D50087">
        <w:t xml:space="preserve">just stops until </w:t>
      </w:r>
      <w:r>
        <w:t xml:space="preserve">a </w:t>
      </w:r>
      <w:r w:rsidR="00D50087">
        <w:t>new chief inspector is appointed</w:t>
      </w:r>
      <w:r>
        <w:t xml:space="preserve">. That is really unsatisfactory for </w:t>
      </w:r>
      <w:r w:rsidR="002F21E1">
        <w:t xml:space="preserve">our, or </w:t>
      </w:r>
      <w:r>
        <w:t>Parliament’s</w:t>
      </w:r>
      <w:r w:rsidR="002F21E1">
        <w:t>,</w:t>
      </w:r>
      <w:r>
        <w:t xml:space="preserve"> ability to hold the Home Office to account.</w:t>
      </w:r>
    </w:p>
    <w:p w:rsidR="00772692" w:rsidP="00D50087">
      <w:pPr>
        <w:pStyle w:val="Question"/>
      </w:pPr>
      <w:sdt>
        <w:sdtPr>
          <w:alias w:val="Member"/>
          <w:tag w:val="&lt;Member mnisId='1533' dodsId='35928'&gt;"/>
          <w:id w:val="1802566313"/>
          <w:placeholder>
            <w:docPart w:val="DefaultPlaceholder_-1854013440"/>
          </w:placeholder>
          <w:richText/>
        </w:sdtPr>
        <w:sdtContent>
          <w:r w:rsidRPr="00772692">
            <w:rPr>
              <w:b/>
            </w:rPr>
            <w:t>Chair:</w:t>
          </w:r>
        </w:sdtContent>
      </w:sdt>
      <w:r>
        <w:t xml:space="preserve"> </w:t>
      </w:r>
      <w:r w:rsidR="00D50087">
        <w:t xml:space="preserve">Before you go on to the next </w:t>
      </w:r>
      <w:r>
        <w:t>thing, can you remind us how long your appointment took—from when yo</w:t>
      </w:r>
      <w:r w:rsidR="00D50087">
        <w:t xml:space="preserve">u applied </w:t>
      </w:r>
      <w:r>
        <w:t xml:space="preserve">to when you started </w:t>
      </w:r>
      <w:r w:rsidR="000D6538">
        <w:t>in</w:t>
      </w:r>
      <w:r w:rsidR="002D2BBB">
        <w:t xml:space="preserve"> the</w:t>
      </w:r>
      <w:r>
        <w:t xml:space="preserve"> role</w:t>
      </w:r>
      <w:r w:rsidR="0020788B">
        <w:t>?</w:t>
      </w:r>
      <w:r>
        <w:t xml:space="preserve"> How many months did it take?</w:t>
      </w:r>
    </w:p>
    <w:p w:rsidR="00772692" w:rsidP="00772692">
      <w:pPr>
        <w:pStyle w:val="Answer"/>
      </w:pPr>
      <w:sdt>
        <w:sdtPr>
          <w:alias w:val="Witness"/>
          <w:id w:val="-864741047"/>
          <w:placeholder>
            <w:docPart w:val="DefaultPlaceholder_-1854013440"/>
          </w:placeholder>
          <w:richText/>
        </w:sdtPr>
        <w:sdtContent>
          <w:r w:rsidRPr="00772692">
            <w:rPr>
              <w:b/>
              <w:i/>
            </w:rPr>
            <w:t>David Neal:</w:t>
          </w:r>
        </w:sdtContent>
      </w:sdt>
      <w:r>
        <w:t xml:space="preserve"> </w:t>
      </w:r>
      <w:r w:rsidR="002D2BBB">
        <w:t>N</w:t>
      </w:r>
      <w:r>
        <w:t>early a year, I think</w:t>
      </w:r>
      <w:r w:rsidR="002D2BBB">
        <w:t>—something like that.</w:t>
      </w:r>
    </w:p>
    <w:p w:rsidR="00772692" w:rsidP="00D50087">
      <w:pPr>
        <w:pStyle w:val="Question"/>
      </w:pPr>
      <w:sdt>
        <w:sdtPr>
          <w:alias w:val="Member"/>
          <w:tag w:val="&lt;Member mnisId='1533' dodsId='35928'&gt;"/>
          <w:id w:val="-961187906"/>
          <w:placeholder>
            <w:docPart w:val="DefaultPlaceholder_-1854013440"/>
          </w:placeholder>
          <w:richText/>
        </w:sdtPr>
        <w:sdtContent>
          <w:r w:rsidRPr="00772692">
            <w:rPr>
              <w:b/>
            </w:rPr>
            <w:t>Chair:</w:t>
          </w:r>
        </w:sdtContent>
      </w:sdt>
      <w:r>
        <w:t xml:space="preserve"> </w:t>
      </w:r>
      <w:r w:rsidR="002D2BBB">
        <w:t>Nearly a year</w:t>
      </w:r>
      <w:r w:rsidR="00F410BF">
        <w:t xml:space="preserve">. </w:t>
      </w:r>
      <w:r w:rsidR="00F410BF">
        <w:t>S</w:t>
      </w:r>
      <w:r w:rsidR="00D50087">
        <w:t>o</w:t>
      </w:r>
      <w:r w:rsidR="00D50087">
        <w:t xml:space="preserve"> we are looking at</w:t>
      </w:r>
      <w:r>
        <w:t xml:space="preserve"> up to a year, possibly, to get a new chief inspector.</w:t>
      </w:r>
    </w:p>
    <w:p w:rsidR="00772692" w:rsidP="00772692">
      <w:pPr>
        <w:pStyle w:val="Answer"/>
      </w:pPr>
      <w:sdt>
        <w:sdtPr>
          <w:alias w:val="Witness"/>
          <w:id w:val="-1640019268"/>
          <w:placeholder>
            <w:docPart w:val="DefaultPlaceholder_-1854013440"/>
          </w:placeholder>
          <w:richText/>
        </w:sdtPr>
        <w:sdtContent>
          <w:r w:rsidRPr="00772692">
            <w:rPr>
              <w:b/>
              <w:i/>
            </w:rPr>
            <w:t>David Neal:</w:t>
          </w:r>
        </w:sdtContent>
      </w:sdt>
      <w:r>
        <w:t xml:space="preserve"> </w:t>
      </w:r>
      <w:r w:rsidR="00D50087">
        <w:t>Certainly six to nine months</w:t>
      </w:r>
      <w:r>
        <w:t>,</w:t>
      </w:r>
      <w:r w:rsidR="00D50087">
        <w:t xml:space="preserve"> as I understand it</w:t>
      </w:r>
      <w:r>
        <w:t xml:space="preserve">. I can go on to detail the five areas that I think will be impacted by my not being reappointed. I think </w:t>
      </w:r>
      <w:r w:rsidR="002D2BBB">
        <w:t>that</w:t>
      </w:r>
      <w:r>
        <w:t xml:space="preserve"> is quite important. </w:t>
      </w:r>
    </w:p>
    <w:p w:rsidR="00D50087" w:rsidP="00772692">
      <w:pPr>
        <w:pStyle w:val="Answer"/>
      </w:pPr>
      <w:r>
        <w:t>Following</w:t>
      </w:r>
      <w:r w:rsidR="00897A66">
        <w:t xml:space="preserve"> resilience </w:t>
      </w:r>
      <w:r>
        <w:t>are</w:t>
      </w:r>
      <w:r w:rsidR="00897A66">
        <w:t xml:space="preserve"> c</w:t>
      </w:r>
      <w:r>
        <w:t>ross-Whitehall inspection powers</w:t>
      </w:r>
      <w:r w:rsidR="00772692">
        <w:t>. It is extremely important for the inspector to be able to c</w:t>
      </w:r>
      <w:r>
        <w:t>ross over departmental boundaries</w:t>
      </w:r>
      <w:r w:rsidR="00772692">
        <w:t xml:space="preserve">. For example, if you are looking at Afghan resettlement, there are issues that sit within the FCDO and the Ministry of Defence. My powers extend only as far as inspecting the Home Office. </w:t>
      </w:r>
    </w:p>
    <w:p w:rsidR="00B6034C" w:rsidP="00B6034C">
      <w:pPr>
        <w:pStyle w:val="Answer"/>
      </w:pPr>
      <w:r>
        <w:t>You will recall, and I have mentioned before in front of the Committee, an e</w:t>
      </w:r>
      <w:r w:rsidR="00D50087">
        <w:t>xcellent report in 2015</w:t>
      </w:r>
      <w:r>
        <w:t xml:space="preserve"> by the NAO that compared k</w:t>
      </w:r>
      <w:r w:rsidR="00D50087">
        <w:t>indred inspectorates</w:t>
      </w:r>
      <w:r>
        <w:t xml:space="preserve">: </w:t>
      </w:r>
      <w:r w:rsidR="00D50087">
        <w:t>HMI</w:t>
      </w:r>
      <w:r>
        <w:t xml:space="preserve">C as was, </w:t>
      </w:r>
      <w:r w:rsidR="00494FCD">
        <w:t>and HM</w:t>
      </w:r>
      <w:r w:rsidR="00575AFC">
        <w:t>Is</w:t>
      </w:r>
      <w:r>
        <w:t xml:space="preserve"> of prisons, probation and the CPS. It compared the ICIBI with those inspectorates and sought a s</w:t>
      </w:r>
      <w:r w:rsidR="00D50087">
        <w:t>haring of experience</w:t>
      </w:r>
      <w:r>
        <w:t>, and sharing of</w:t>
      </w:r>
      <w:r w:rsidR="00D50087">
        <w:t xml:space="preserve"> staff</w:t>
      </w:r>
      <w:r w:rsidR="00EA4CC7">
        <w:t>—</w:t>
      </w:r>
      <w:r>
        <w:t>commonalities</w:t>
      </w:r>
      <w:r w:rsidR="00EA4CC7">
        <w:t>, ultimately,</w:t>
      </w:r>
      <w:r>
        <w:t xml:space="preserve"> to be able to save money. </w:t>
      </w:r>
      <w:r w:rsidR="00D50087">
        <w:t>That report is valid</w:t>
      </w:r>
      <w:r w:rsidR="00575AFC">
        <w:t>; it</w:t>
      </w:r>
      <w:r w:rsidR="00D50087">
        <w:t xml:space="preserve"> remains valid</w:t>
      </w:r>
      <w:r>
        <w:t>. It is ironic that it talked about the r</w:t>
      </w:r>
      <w:r w:rsidR="00D50087">
        <w:t>elationship with the senior sponsor in the Department</w:t>
      </w:r>
      <w:r>
        <w:t>—the individual who is there to promote the ICIBI. Well, it was the senior sponsor who T</w:t>
      </w:r>
      <w:r w:rsidR="00D50087">
        <w:t>eams</w:t>
      </w:r>
      <w:r>
        <w:t>-c</w:t>
      </w:r>
      <w:r w:rsidR="00D50087">
        <w:t>alled me to tell me I was dismissed</w:t>
      </w:r>
      <w:r>
        <w:t xml:space="preserve"> from the Department. There is an irony somewhere, in those procedures. </w:t>
      </w:r>
      <w:r w:rsidR="00575AFC">
        <w:t>T</w:t>
      </w:r>
      <w:r>
        <w:t>he 2015 report is an excellent piece of work and a really good starting point for anyone.</w:t>
      </w:r>
    </w:p>
    <w:p w:rsidR="00B6034C" w:rsidP="00D50087">
      <w:pPr>
        <w:pStyle w:val="Question"/>
      </w:pPr>
      <w:sdt>
        <w:sdtPr>
          <w:alias w:val="Member"/>
          <w:tag w:val="&lt;Member mnisId='1533' dodsId='35928'&gt;"/>
          <w:id w:val="-1101948856"/>
          <w:placeholder>
            <w:docPart w:val="DefaultPlaceholder_-1854013440"/>
          </w:placeholder>
          <w:richText/>
        </w:sdtPr>
        <w:sdtContent>
          <w:r w:rsidRPr="00B6034C">
            <w:rPr>
              <w:b/>
            </w:rPr>
            <w:t>Chair:</w:t>
          </w:r>
        </w:sdtContent>
      </w:sdt>
      <w:r>
        <w:t xml:space="preserve"> Sorry</w:t>
      </w:r>
      <w:r w:rsidR="008B2323">
        <w:t>. S</w:t>
      </w:r>
      <w:r w:rsidR="00D50087">
        <w:t>ay that again</w:t>
      </w:r>
      <w:r>
        <w:t xml:space="preserve">: did you </w:t>
      </w:r>
      <w:r w:rsidR="008B2323">
        <w:t xml:space="preserve">just </w:t>
      </w:r>
      <w:r>
        <w:t xml:space="preserve">say you were dismissed </w:t>
      </w:r>
      <w:r w:rsidR="00F410BF">
        <w:t xml:space="preserve">over </w:t>
      </w:r>
      <w:r>
        <w:t>Teams?</w:t>
      </w:r>
    </w:p>
    <w:p w:rsidR="00B6034C" w:rsidP="00B6034C">
      <w:pPr>
        <w:pStyle w:val="Answer"/>
      </w:pPr>
      <w:sdt>
        <w:sdtPr>
          <w:alias w:val="Witness"/>
          <w:id w:val="573701192"/>
          <w:placeholder>
            <w:docPart w:val="DefaultPlaceholder_-1854013440"/>
          </w:placeholder>
          <w:richText/>
        </w:sdtPr>
        <w:sdtContent>
          <w:r w:rsidRPr="00B6034C">
            <w:rPr>
              <w:b/>
              <w:i/>
            </w:rPr>
            <w:t>David Neal:</w:t>
          </w:r>
        </w:sdtContent>
      </w:sdt>
      <w:r>
        <w:t xml:space="preserve"> Y</w:t>
      </w:r>
      <w:r w:rsidR="00D50087">
        <w:t>es</w:t>
      </w:r>
      <w:r>
        <w:t>,</w:t>
      </w:r>
      <w:r w:rsidR="00D50087">
        <w:t xml:space="preserve"> I was</w:t>
      </w:r>
      <w:r>
        <w:t>. Worse than that, for my h</w:t>
      </w:r>
      <w:r w:rsidR="00D50087">
        <w:t>igh-performing team of</w:t>
      </w:r>
      <w:r w:rsidR="00AA4D0B">
        <w:t xml:space="preserve"> </w:t>
      </w:r>
      <w:r w:rsidR="00D50087">
        <w:t>30 civil servants</w:t>
      </w:r>
      <w:r>
        <w:t xml:space="preserve">, </w:t>
      </w:r>
      <w:r w:rsidR="00F85530">
        <w:t xml:space="preserve">was the fact that </w:t>
      </w:r>
      <w:r>
        <w:t>the notification that I was sacked was in the media before I had had</w:t>
      </w:r>
      <w:r w:rsidR="00D111E8">
        <w:t xml:space="preserve"> the chance</w:t>
      </w:r>
      <w:r>
        <w:t xml:space="preserve"> to speak to them. That is s</w:t>
      </w:r>
      <w:r w:rsidR="00D50087">
        <w:t>hocking leadership</w:t>
      </w:r>
      <w:r>
        <w:t>. I have spoken to the</w:t>
      </w:r>
      <w:r w:rsidR="00D50087">
        <w:t xml:space="preserve"> Committee before</w:t>
      </w:r>
      <w:r>
        <w:t xml:space="preserve"> about the quality of my staff</w:t>
      </w:r>
      <w:r w:rsidR="008B2323">
        <w:t xml:space="preserve">, with </w:t>
      </w:r>
      <w:r>
        <w:t xml:space="preserve">an approval rating somewhere between </w:t>
      </w:r>
      <w:r w:rsidR="00D50087">
        <w:t>79</w:t>
      </w:r>
      <w:r>
        <w:t>%</w:t>
      </w:r>
      <w:r w:rsidR="00D50087">
        <w:t xml:space="preserve"> </w:t>
      </w:r>
      <w:r w:rsidR="004B4AC0">
        <w:t>and</w:t>
      </w:r>
      <w:r w:rsidR="00D50087">
        <w:t xml:space="preserve"> 94</w:t>
      </w:r>
      <w:r>
        <w:t xml:space="preserve">%. It is a really strong team—best in class within the Home Office. For them, it </w:t>
      </w:r>
      <w:r w:rsidR="00D33BAB">
        <w:t>i</w:t>
      </w:r>
      <w:r>
        <w:t xml:space="preserve">s a real kick to find out that while listening to the </w:t>
      </w:r>
      <w:r w:rsidR="003676C9">
        <w:t>“N</w:t>
      </w:r>
      <w:r>
        <w:t>ews at 6</w:t>
      </w:r>
      <w:r w:rsidR="003676C9">
        <w:t>”</w:t>
      </w:r>
      <w:r w:rsidR="003611E3">
        <w:t>.</w:t>
      </w:r>
    </w:p>
    <w:p w:rsidR="00D50087" w:rsidP="00B6034C">
      <w:pPr>
        <w:pStyle w:val="Answer"/>
      </w:pPr>
      <w:r>
        <w:t>T</w:t>
      </w:r>
      <w:r w:rsidR="00B6034C">
        <w:t>he i</w:t>
      </w:r>
      <w:r>
        <w:t>mportance of asylum</w:t>
      </w:r>
      <w:r w:rsidR="00B6034C">
        <w:t xml:space="preserve"> and</w:t>
      </w:r>
      <w:r>
        <w:t xml:space="preserve"> migration and the huge change that there has been</w:t>
      </w:r>
      <w:r w:rsidR="00B6034C">
        <w:t xml:space="preserve"> in the ICIBI as an institution mean</w:t>
      </w:r>
      <w:r>
        <w:t>s</w:t>
      </w:r>
      <w:r w:rsidR="00B6034C">
        <w:t xml:space="preserve"> that it should be granted </w:t>
      </w:r>
      <w:r>
        <w:t>HMI status</w:t>
      </w:r>
      <w:r w:rsidR="00B6034C">
        <w:t xml:space="preserve"> so that it can be complementary and be b</w:t>
      </w:r>
      <w:r>
        <w:t>enchmarked against others</w:t>
      </w:r>
      <w:r w:rsidR="00B6034C">
        <w:t xml:space="preserve">, and so that we can improve. </w:t>
      </w:r>
    </w:p>
    <w:p w:rsidR="00B6034C" w:rsidP="00B6034C">
      <w:pPr>
        <w:pStyle w:val="Answer"/>
      </w:pPr>
      <w:r>
        <w:t>You have already mentioned redactions. There is provision in the legislation for redactions in relation to n</w:t>
      </w:r>
      <w:r w:rsidR="00D50087">
        <w:t>ational security or personal risk</w:t>
      </w:r>
      <w:r>
        <w:t xml:space="preserve"> to individuals. I have said before that I think redactions have been misused. </w:t>
      </w:r>
      <w:r w:rsidR="008D15B6">
        <w:t>T</w:t>
      </w:r>
      <w:r>
        <w:t>he threshold for redactions is too low. If there is a requirement to redact on the basis that something m</w:t>
      </w:r>
      <w:r w:rsidR="00D50087">
        <w:t>ight embarrass the Department</w:t>
      </w:r>
      <w:r>
        <w:t>, or on the basis that it might be of assistance to c</w:t>
      </w:r>
      <w:r w:rsidR="00D50087">
        <w:t>riminality</w:t>
      </w:r>
      <w:r>
        <w:t>, fair enough; but the legislation needs to say that. The p</w:t>
      </w:r>
      <w:r w:rsidR="00D50087">
        <w:t xml:space="preserve">otential misuse of </w:t>
      </w:r>
      <w:r>
        <w:t>the r</w:t>
      </w:r>
      <w:r w:rsidR="00D50087">
        <w:t>edaction powers</w:t>
      </w:r>
      <w:r>
        <w:t xml:space="preserve"> is dangerous.</w:t>
      </w:r>
    </w:p>
    <w:p w:rsidR="00BC22F7" w:rsidP="008741B5">
      <w:pPr>
        <w:pStyle w:val="Answer"/>
      </w:pPr>
      <w:r>
        <w:t>There is a r</w:t>
      </w:r>
      <w:r w:rsidR="00D50087">
        <w:t xml:space="preserve">esources </w:t>
      </w:r>
      <w:r>
        <w:t xml:space="preserve">review going on at the moment, which sees a </w:t>
      </w:r>
      <w:r w:rsidR="00D50087">
        <w:t>5% cut year on year from our budget</w:t>
      </w:r>
      <w:r>
        <w:t>. The independent anti-slavery commissioner gave evidence a</w:t>
      </w:r>
      <w:r w:rsidR="00D50087">
        <w:t xml:space="preserve"> few weeks ago</w:t>
      </w:r>
      <w:r>
        <w:t xml:space="preserve"> on the same thing. Th</w:t>
      </w:r>
      <w:r w:rsidR="00BD0487">
        <w:t>e</w:t>
      </w:r>
      <w:r w:rsidR="00E306E0">
        <w:t xml:space="preserve"> backdrop to that is the size of </w:t>
      </w:r>
      <w:r w:rsidR="00D50087">
        <w:t>the Home Office</w:t>
      </w:r>
      <w:r w:rsidR="008741B5">
        <w:t xml:space="preserve">, </w:t>
      </w:r>
      <w:r w:rsidR="00E306E0">
        <w:t>and</w:t>
      </w:r>
      <w:r w:rsidR="008741B5">
        <w:t xml:space="preserve"> the area that we investigat</w:t>
      </w:r>
      <w:r w:rsidR="00E306E0">
        <w:t>e</w:t>
      </w:r>
      <w:r w:rsidR="008741B5">
        <w:t xml:space="preserve"> growing </w:t>
      </w:r>
      <w:r w:rsidR="00D50087">
        <w:t xml:space="preserve">by 88% </w:t>
      </w:r>
      <w:r w:rsidR="008741B5">
        <w:t xml:space="preserve">since we were formed. It is huge and burgeoning, and the natural consequence is that we cannot examine </w:t>
      </w:r>
      <w:r w:rsidR="00E306E0">
        <w:t xml:space="preserve">things in </w:t>
      </w:r>
      <w:r w:rsidR="008741B5">
        <w:t xml:space="preserve">anywhere near </w:t>
      </w:r>
      <w:r w:rsidR="00E306E0">
        <w:t>the</w:t>
      </w:r>
      <w:r w:rsidR="008741B5">
        <w:t xml:space="preserve"> depth or breadth we need to.</w:t>
      </w:r>
    </w:p>
    <w:p w:rsidR="008741B5" w:rsidP="008741B5">
      <w:pPr>
        <w:pStyle w:val="Answer"/>
      </w:pPr>
      <w:r>
        <w:t xml:space="preserve">Penultimately, </w:t>
      </w:r>
      <w:r w:rsidR="0046017C">
        <w:t xml:space="preserve">on access to commercial contracts, </w:t>
      </w:r>
      <w:r>
        <w:t>there have been struggles in the past when we have not been able</w:t>
      </w:r>
      <w:r w:rsidR="003010C4">
        <w:t xml:space="preserve"> to</w:t>
      </w:r>
      <w:r>
        <w:t xml:space="preserve"> </w:t>
      </w:r>
      <w:r w:rsidR="00D50087">
        <w:t>access</w:t>
      </w:r>
      <w:r w:rsidR="0046017C">
        <w:t xml:space="preserve"> in</w:t>
      </w:r>
      <w:r>
        <w:t xml:space="preserve"> depth</w:t>
      </w:r>
      <w:r w:rsidR="00D50087">
        <w:t xml:space="preserve"> commercial contracts</w:t>
      </w:r>
      <w:r>
        <w:t xml:space="preserve">. I think that that limits our independence and what we can unearth. </w:t>
      </w:r>
    </w:p>
    <w:p w:rsidR="00D50087" w:rsidP="008741B5">
      <w:pPr>
        <w:pStyle w:val="Answer"/>
      </w:pPr>
      <w:r>
        <w:t>Fi</w:t>
      </w:r>
      <w:r>
        <w:t>nally</w:t>
      </w:r>
      <w:r>
        <w:t>—</w:t>
      </w:r>
      <w:r>
        <w:t>one of Wendy</w:t>
      </w:r>
      <w:r>
        <w:t>’</w:t>
      </w:r>
      <w:r>
        <w:t>s recommendati</w:t>
      </w:r>
      <w:r>
        <w:t>ons is on this—there is no m</w:t>
      </w:r>
      <w:r>
        <w:t>igrants commissioner</w:t>
      </w:r>
      <w:r>
        <w:t>, so there is no one to represent the views of asylum</w:t>
      </w:r>
      <w:r w:rsidR="002A23F6">
        <w:t xml:space="preserve"> </w:t>
      </w:r>
      <w:r>
        <w:t>seekers and migrants who are</w:t>
      </w:r>
      <w:r>
        <w:t xml:space="preserve"> in the system</w:t>
      </w:r>
      <w:r>
        <w:t>. I have w</w:t>
      </w:r>
      <w:r>
        <w:t xml:space="preserve">orked really hard with stakeholder groups </w:t>
      </w:r>
      <w:r>
        <w:t>to understand their views as best I can, because they are an important stakeholder, but there is</w:t>
      </w:r>
      <w:r w:rsidR="002A23F6">
        <w:t>n’t</w:t>
      </w:r>
      <w:r>
        <w:t xml:space="preserve"> a migrants commissioner and I think that is a shame.</w:t>
      </w:r>
    </w:p>
    <w:p w:rsidR="00A64F59" w:rsidP="00A64F59">
      <w:pPr>
        <w:pStyle w:val="Answer"/>
      </w:pPr>
      <w:r>
        <w:t>Those are the 10</w:t>
      </w:r>
      <w:r w:rsidR="003C4719">
        <w:t>.</w:t>
      </w:r>
      <w:r>
        <w:t xml:space="preserve"> I think th</w:t>
      </w:r>
      <w:r w:rsidR="00511753">
        <w:t>ey are</w:t>
      </w:r>
      <w:r>
        <w:t xml:space="preserve"> important, but I stress that </w:t>
      </w:r>
      <w:r w:rsidR="00AE6DAD">
        <w:t>this is not an</w:t>
      </w:r>
      <w:r>
        <w:t xml:space="preserve"> organisation that is not </w:t>
      </w:r>
      <w:r w:rsidR="00D50087">
        <w:t>doing well of its own accord</w:t>
      </w:r>
      <w:r>
        <w:t xml:space="preserve">. </w:t>
      </w:r>
      <w:r w:rsidR="00511753">
        <w:t>W</w:t>
      </w:r>
      <w:r>
        <w:t xml:space="preserve">e </w:t>
      </w:r>
      <w:r w:rsidR="00B26762">
        <w:t xml:space="preserve">have </w:t>
      </w:r>
      <w:r>
        <w:t>reconfigured ourselves so that</w:t>
      </w:r>
      <w:r w:rsidR="00B26762">
        <w:t xml:space="preserve"> we have</w:t>
      </w:r>
      <w:r>
        <w:t xml:space="preserve"> inspectors inspecting</w:t>
      </w:r>
      <w:r w:rsidR="00B26762">
        <w:t xml:space="preserve"> and producing</w:t>
      </w:r>
      <w:r>
        <w:t xml:space="preserve"> quality </w:t>
      </w:r>
      <w:r w:rsidR="00D50087">
        <w:t>reports that are very rarely</w:t>
      </w:r>
      <w:r>
        <w:t xml:space="preserve"> questioned, and we play a central role in the debate.</w:t>
      </w:r>
    </w:p>
    <w:p w:rsidR="00A64F59" w:rsidP="00A64F59">
      <w:pPr>
        <w:pStyle w:val="Remark"/>
      </w:pPr>
      <w:sdt>
        <w:sdtPr>
          <w:alias w:val="Member"/>
          <w:tag w:val="&lt;Member mnisId='1533' dodsId='35928'&gt;"/>
          <w:id w:val="1670450451"/>
          <w:placeholder>
            <w:docPart w:val="DefaultPlaceholder_-1854013440"/>
          </w:placeholder>
          <w:richText/>
        </w:sdtPr>
        <w:sdtContent>
          <w:r w:rsidRPr="00A64F59">
            <w:rPr>
              <w:b/>
            </w:rPr>
            <w:t>Chair:</w:t>
          </w:r>
        </w:sdtContent>
      </w:sdt>
      <w:r>
        <w:t xml:space="preserve"> It is very helpful having that all set out for us.</w:t>
      </w:r>
    </w:p>
    <w:p w:rsidR="00A64F59" w:rsidP="00D50087">
      <w:pPr>
        <w:pStyle w:val="Question"/>
      </w:pPr>
      <w:sdt>
        <w:sdtPr>
          <w:alias w:val="Member"/>
          <w:tag w:val="&lt;Member mnisId='114' dodsId='25471'&gt;"/>
          <w:id w:val="1979417097"/>
          <w:placeholder>
            <w:docPart w:val="DefaultPlaceholder_-1854013440"/>
          </w:placeholder>
          <w:richText/>
        </w:sdtPr>
        <w:sdtContent>
          <w:r w:rsidRPr="00A64F59">
            <w:rPr>
              <w:b/>
            </w:rPr>
            <w:t>Tim Loughton:</w:t>
          </w:r>
        </w:sdtContent>
      </w:sdt>
      <w:r>
        <w:t xml:space="preserve"> </w:t>
      </w:r>
      <w:r w:rsidR="00D50087">
        <w:t>Mr Neal</w:t>
      </w:r>
      <w:r>
        <w:t>,</w:t>
      </w:r>
      <w:r w:rsidR="00D50087">
        <w:t xml:space="preserve"> some of us</w:t>
      </w:r>
      <w:r>
        <w:t>—</w:t>
      </w:r>
      <w:r w:rsidR="00D50087">
        <w:t>I think all of us</w:t>
      </w:r>
      <w:r>
        <w:t>—</w:t>
      </w:r>
      <w:r w:rsidR="00D50087">
        <w:t>were rat</w:t>
      </w:r>
      <w:r>
        <w:t>he</w:t>
      </w:r>
      <w:r w:rsidR="00D50087">
        <w:t xml:space="preserve">r disappointed </w:t>
      </w:r>
      <w:r>
        <w:t xml:space="preserve">at </w:t>
      </w:r>
      <w:r w:rsidR="00D50087">
        <w:t>your dismissal</w:t>
      </w:r>
      <w:r>
        <w:t>. We have always had a very good relationship with you on this Committee, although it did not necessarily start on that basis, through nobody’s fault.</w:t>
      </w:r>
    </w:p>
    <w:p w:rsidR="00A64F59" w:rsidP="00A64F59">
      <w:pPr>
        <w:pStyle w:val="Answer"/>
      </w:pPr>
      <w:sdt>
        <w:sdtPr>
          <w:alias w:val="Witness"/>
          <w:id w:val="1518275039"/>
          <w:placeholder>
            <w:docPart w:val="DefaultPlaceholder_-1854013440"/>
          </w:placeholder>
          <w:richText/>
        </w:sdtPr>
        <w:sdtContent>
          <w:r w:rsidRPr="00A64F59">
            <w:rPr>
              <w:b/>
              <w:i/>
            </w:rPr>
            <w:t>David Neal:</w:t>
          </w:r>
        </w:sdtContent>
      </w:sdt>
      <w:r>
        <w:t xml:space="preserve"> </w:t>
      </w:r>
      <w:r w:rsidR="00D50087">
        <w:t>I remember well</w:t>
      </w:r>
      <w:r>
        <w:t xml:space="preserve">. </w:t>
      </w:r>
    </w:p>
    <w:p w:rsidR="00D50087" w:rsidP="00D50087">
      <w:pPr>
        <w:pStyle w:val="Question"/>
      </w:pPr>
      <w:sdt>
        <w:sdtPr>
          <w:alias w:val="Member"/>
          <w:tag w:val="&lt;Member mnisId='114' dodsId='25471'&gt;"/>
          <w:id w:val="-945309075"/>
          <w:placeholder>
            <w:docPart w:val="DefaultPlaceholder_-1854013440"/>
          </w:placeholder>
          <w:richText/>
        </w:sdtPr>
        <w:sdtContent>
          <w:r w:rsidRPr="00A64F59" w:rsidR="00A64F59">
            <w:rPr>
              <w:b/>
            </w:rPr>
            <w:t>Tim Loughton:</w:t>
          </w:r>
        </w:sdtContent>
      </w:sdt>
      <w:r w:rsidR="00A64F59">
        <w:t xml:space="preserve"> </w:t>
      </w:r>
      <w:r>
        <w:t>You have always been exceedingly proactive</w:t>
      </w:r>
      <w:r w:rsidR="00A64F59">
        <w:t xml:space="preserve"> in wanting to engage with us more</w:t>
      </w:r>
      <w:r w:rsidR="0045429D">
        <w:t xml:space="preserve">, </w:t>
      </w:r>
      <w:r w:rsidR="00A64F59">
        <w:t>not least when you invited us to go on a j</w:t>
      </w:r>
      <w:r>
        <w:t xml:space="preserve">oint inspection so </w:t>
      </w:r>
      <w:r w:rsidR="00B73B9A">
        <w:t xml:space="preserve">that </w:t>
      </w:r>
      <w:r>
        <w:t>we could see the work that you do at first hand</w:t>
      </w:r>
      <w:r w:rsidR="00A64F59">
        <w:t>, the better to enable us to scrutinise it and make recommendations to the Home Office. That was—still in</w:t>
      </w:r>
      <w:r>
        <w:t>explicably</w:t>
      </w:r>
      <w:r w:rsidR="00A64F59">
        <w:t>—</w:t>
      </w:r>
      <w:r>
        <w:t>refused</w:t>
      </w:r>
      <w:r w:rsidR="00A64F59">
        <w:t xml:space="preserve"> by the Home Office after Ministers</w:t>
      </w:r>
      <w:r w:rsidR="0045429D">
        <w:t xml:space="preserve"> had</w:t>
      </w:r>
      <w:r w:rsidR="00A64F59">
        <w:t xml:space="preserve"> initially said there w</w:t>
      </w:r>
      <w:r w:rsidR="00885BEA">
        <w:t>ere</w:t>
      </w:r>
      <w:r w:rsidR="00A64F59">
        <w:t xml:space="preserve"> no objection</w:t>
      </w:r>
      <w:r w:rsidR="00885BEA">
        <w:t>s</w:t>
      </w:r>
      <w:r w:rsidR="00A64F59">
        <w:t xml:space="preserve"> to it.</w:t>
      </w:r>
    </w:p>
    <w:p w:rsidR="00A64F59" w:rsidP="00A64F59">
      <w:pPr>
        <w:pStyle w:val="QuestionCont"/>
      </w:pPr>
      <w:r>
        <w:t>I recall that in N</w:t>
      </w:r>
      <w:r w:rsidR="00D50087">
        <w:t>ovember</w:t>
      </w:r>
      <w:r>
        <w:t>,</w:t>
      </w:r>
      <w:r w:rsidR="00D50087">
        <w:t xml:space="preserve"> soon after it was announced</w:t>
      </w:r>
      <w:r>
        <w:t xml:space="preserve"> that</w:t>
      </w:r>
      <w:r w:rsidR="00D50087">
        <w:t xml:space="preserve"> your contract was not going to be renewed</w:t>
      </w:r>
      <w:r>
        <w:t xml:space="preserve">, I asked you why and you said that, largely, </w:t>
      </w:r>
      <w:r>
        <w:t>you did</w:t>
      </w:r>
      <w:r w:rsidR="00885BEA">
        <w:t>n’t</w:t>
      </w:r>
      <w:r>
        <w:t xml:space="preserve"> really know at that stage. Would you like to r</w:t>
      </w:r>
      <w:r w:rsidR="00D50087">
        <w:t>evisit that answer</w:t>
      </w:r>
      <w:r>
        <w:t xml:space="preserve"> in the light of the events of the last few weeks?</w:t>
      </w:r>
    </w:p>
    <w:p w:rsidR="00CD30B6" w:rsidP="00DB6533">
      <w:pPr>
        <w:pStyle w:val="Answer"/>
      </w:pPr>
      <w:sdt>
        <w:sdtPr>
          <w:alias w:val="Witness"/>
          <w:id w:val="1899085046"/>
          <w:placeholder>
            <w:docPart w:val="DefaultPlaceholder_-1854013440"/>
          </w:placeholder>
          <w:richText/>
        </w:sdtPr>
        <w:sdtContent>
          <w:r w:rsidRPr="00A64F59" w:rsidR="00A64F59">
            <w:rPr>
              <w:b/>
              <w:i/>
            </w:rPr>
            <w:t>David Neal:</w:t>
          </w:r>
        </w:sdtContent>
      </w:sdt>
      <w:r w:rsidR="00A64F59">
        <w:t xml:space="preserve"> </w:t>
      </w:r>
      <w:r w:rsidR="00D50087">
        <w:t>I now know that the Home Office</w:t>
      </w:r>
      <w:r w:rsidR="00A64F59">
        <w:t xml:space="preserve"> </w:t>
      </w:r>
      <w:r w:rsidR="00D50087">
        <w:t>Ministers supported my reappointment</w:t>
      </w:r>
      <w:r w:rsidR="00A64F59">
        <w:t>—not my extension, my reappointment; and the Home Secretary supported my reappointment. That reappointment process was sent to the Cabine</w:t>
      </w:r>
      <w:r w:rsidR="00D50087">
        <w:t>t Office and</w:t>
      </w:r>
      <w:r w:rsidR="00A64F59">
        <w:t xml:space="preserve"> on to</w:t>
      </w:r>
      <w:r w:rsidR="00D50087">
        <w:t xml:space="preserve"> No. 10</w:t>
      </w:r>
      <w:r w:rsidR="00A64F59">
        <w:t xml:space="preserve"> and </w:t>
      </w:r>
      <w:r w:rsidR="00AF2997">
        <w:t xml:space="preserve">it </w:t>
      </w:r>
      <w:r w:rsidR="00A64F59">
        <w:t>was t</w:t>
      </w:r>
      <w:r w:rsidR="00D50087">
        <w:t>urned down by No. 10</w:t>
      </w:r>
      <w:r w:rsidR="00A64F59">
        <w:t xml:space="preserve">. I have no idea why it was turned down by No. 10. The </w:t>
      </w:r>
      <w:r w:rsidR="008E4BB4">
        <w:t>reason</w:t>
      </w:r>
      <w:r w:rsidR="00D50087">
        <w:t xml:space="preserve"> I know</w:t>
      </w:r>
      <w:r w:rsidR="00A64F59">
        <w:t xml:space="preserve"> it was </w:t>
      </w:r>
      <w:r w:rsidR="00461FED">
        <w:t xml:space="preserve">approved or </w:t>
      </w:r>
      <w:r w:rsidR="00A64F59">
        <w:t>supported by the Home Office is</w:t>
      </w:r>
      <w:r w:rsidR="00DB6533">
        <w:t xml:space="preserve"> through d</w:t>
      </w:r>
      <w:r w:rsidR="00D50087">
        <w:t xml:space="preserve">isclosure material </w:t>
      </w:r>
      <w:r w:rsidR="00DB6533">
        <w:t xml:space="preserve">in relation </w:t>
      </w:r>
      <w:bookmarkStart w:id="1" w:name="_Hlk159957942"/>
      <w:r w:rsidR="00DB6533">
        <w:t xml:space="preserve">to </w:t>
      </w:r>
      <w:r w:rsidRPr="00AF2997" w:rsidR="00DB6533">
        <w:t xml:space="preserve">a judicial review that is </w:t>
      </w:r>
      <w:r w:rsidR="005F77CD">
        <w:t>sitting</w:t>
      </w:r>
      <w:r w:rsidRPr="00AF2997" w:rsidR="00DB6533">
        <w:t xml:space="preserve"> at the end of March</w:t>
      </w:r>
      <w:bookmarkEnd w:id="1"/>
      <w:r w:rsidRPr="00AF2997" w:rsidR="00DB6533">
        <w:t>.</w:t>
      </w:r>
      <w:r w:rsidR="00DB6533">
        <w:t xml:space="preserve"> I cannot tell you why I have not been reappointed, but I can tell you that</w:t>
      </w:r>
      <w:r w:rsidR="005D5ADC">
        <w:t>,</w:t>
      </w:r>
      <w:r w:rsidR="00DB6533">
        <w:t xml:space="preserve"> as far as I understand </w:t>
      </w:r>
      <w:r>
        <w:t xml:space="preserve">it </w:t>
      </w:r>
      <w:r w:rsidR="00DB6533">
        <w:t xml:space="preserve">from the material disclosed to us, the Home Office approved my reappointment. </w:t>
      </w:r>
    </w:p>
    <w:p w:rsidR="00BB5499" w:rsidP="00BB5499">
      <w:pPr>
        <w:pStyle w:val="Question"/>
      </w:pPr>
      <w:sdt>
        <w:sdtPr>
          <w:alias w:val="Member"/>
          <w:tag w:val="&lt;Member mnisId='114' dodsId='25471'&gt;"/>
          <w:id w:val="2036455991"/>
          <w:placeholder>
            <w:docPart w:val="DefaultPlaceholder_-1854013440"/>
          </w:placeholder>
          <w:richText/>
        </w:sdtPr>
        <w:sdtContent>
          <w:r w:rsidRPr="00CD30B6" w:rsidR="00CD30B6">
            <w:rPr>
              <w:b/>
            </w:rPr>
            <w:t>Tim Loughton:</w:t>
          </w:r>
        </w:sdtContent>
      </w:sdt>
      <w:r w:rsidR="00CD30B6">
        <w:t xml:space="preserve"> There is a judicial review pending</w:t>
      </w:r>
      <w:r>
        <w:t xml:space="preserve"> that is relevant to this.</w:t>
      </w:r>
    </w:p>
    <w:p w:rsidR="00BB5499" w:rsidP="00BB5499">
      <w:pPr>
        <w:pStyle w:val="Answer"/>
      </w:pPr>
      <w:sdt>
        <w:sdtPr>
          <w:alias w:val="Witness"/>
          <w:id w:val="-1280487702"/>
          <w:placeholder>
            <w:docPart w:val="69FB2AC86F534C3F8E0B3BD820CB3867"/>
          </w:placeholder>
          <w:richText/>
        </w:sdtPr>
        <w:sdtContent>
          <w:r w:rsidRPr="00DB6533">
            <w:rPr>
              <w:b/>
              <w:i/>
            </w:rPr>
            <w:t>David Neal:</w:t>
          </w:r>
        </w:sdtContent>
      </w:sdt>
      <w:r>
        <w:t xml:space="preserve"> There is a judicial review on 21 and 22 March in relation to Manston, in which the ICIBI as an organisation is an interested party. Clearly, I am not now going to be involved in that judicial review, although I will be interested to see how it plays out.</w:t>
      </w:r>
    </w:p>
    <w:p w:rsidR="00BB5499" w:rsidP="00BB5499">
      <w:pPr>
        <w:pStyle w:val="Question"/>
      </w:pPr>
      <w:sdt>
        <w:sdtPr>
          <w:alias w:val="Member"/>
          <w:tag w:val="&lt;Member mnisId='114' dodsId='25471'&gt;"/>
          <w:id w:val="-1495715934"/>
          <w:placeholder>
            <w:docPart w:val="69FB2AC86F534C3F8E0B3BD820CB3867"/>
          </w:placeholder>
          <w:richText/>
        </w:sdtPr>
        <w:sdtContent>
          <w:r w:rsidRPr="00DB6533">
            <w:rPr>
              <w:b/>
            </w:rPr>
            <w:t>Tim Loughton:</w:t>
          </w:r>
        </w:sdtContent>
      </w:sdt>
      <w:r>
        <w:t xml:space="preserve"> What do you think is the relevance of that to No. 10 and your position?</w:t>
      </w:r>
    </w:p>
    <w:p w:rsidR="00BB5499" w:rsidP="00BB5499">
      <w:pPr>
        <w:pStyle w:val="Answer"/>
      </w:pPr>
      <w:sdt>
        <w:sdtPr>
          <w:alias w:val="Witness"/>
          <w:id w:val="923451968"/>
          <w:placeholder>
            <w:docPart w:val="69FB2AC86F534C3F8E0B3BD820CB3867"/>
          </w:placeholder>
          <w:richText/>
        </w:sdtPr>
        <w:sdtContent>
          <w:r w:rsidRPr="00DB6533">
            <w:rPr>
              <w:b/>
              <w:i/>
            </w:rPr>
            <w:t>David Neal:</w:t>
          </w:r>
        </w:sdtContent>
      </w:sdt>
      <w:r>
        <w:t xml:space="preserve"> I cannot say whether there is any relevance </w:t>
      </w:r>
      <w:r w:rsidR="006E2E49">
        <w:t>of</w:t>
      </w:r>
      <w:r>
        <w:t xml:space="preserve"> that at all, but I can say that material that was disclosed in the judicial review, which I have seen, indicates that my reappointment was supported by Ministers within the Home Office. Whether subsequently in the judicial review material will be disclosed to show why No. 10 turned the appointment down, I do not know.</w:t>
      </w:r>
    </w:p>
    <w:p w:rsidR="00BB5499" w:rsidP="00BB5499">
      <w:pPr>
        <w:pStyle w:val="Question"/>
      </w:pPr>
      <w:sdt>
        <w:sdtPr>
          <w:alias w:val="Member"/>
          <w:tag w:val="&lt;Member mnisId='114' dodsId='25471'&gt;"/>
          <w:id w:val="-694537105"/>
          <w:placeholder>
            <w:docPart w:val="69FB2AC86F534C3F8E0B3BD820CB3867"/>
          </w:placeholder>
          <w:richText/>
        </w:sdtPr>
        <w:sdtContent>
          <w:r w:rsidRPr="00FE6782">
            <w:rPr>
              <w:b/>
            </w:rPr>
            <w:t>Tim Loughton:</w:t>
          </w:r>
        </w:sdtContent>
      </w:sdt>
      <w:r>
        <w:t xml:space="preserve"> Can you flesh out what happens now? There will be a long recruitment process. Had the recruitment process started after you were formally told you were not going to be renewed? How is that recruitment process happening? Given that you have no deputy, which is one of the weaknesses in the structure that you highlighted, how potentially damaging could that be, if there is going to be a gap of six o</w:t>
      </w:r>
      <w:r w:rsidR="005A2B19">
        <w:t>r</w:t>
      </w:r>
      <w:r>
        <w:t xml:space="preserve"> nine-plus months, effectively?</w:t>
      </w:r>
    </w:p>
    <w:p w:rsidR="00BB5499" w:rsidP="00BB5499">
      <w:pPr>
        <w:pStyle w:val="Answer"/>
      </w:pPr>
      <w:sdt>
        <w:sdtPr>
          <w:alias w:val="Witness"/>
          <w:id w:val="-58247658"/>
          <w:placeholder>
            <w:docPart w:val="69FB2AC86F534C3F8E0B3BD820CB3867"/>
          </w:placeholder>
          <w:richText/>
        </w:sdtPr>
        <w:sdtContent>
          <w:r w:rsidRPr="00FE6782">
            <w:rPr>
              <w:b/>
              <w:i/>
            </w:rPr>
            <w:t>David Neal:</w:t>
          </w:r>
        </w:sdtContent>
      </w:sdt>
      <w:r>
        <w:t xml:space="preserve"> Specifically</w:t>
      </w:r>
      <w:r w:rsidR="005A2B19">
        <w:t>,</w:t>
      </w:r>
      <w:r>
        <w:t xml:space="preserve"> I do not know when the post was readvertised, but I can detail the areas that will be impacted by the lack of</w:t>
      </w:r>
      <w:r w:rsidR="00411900">
        <w:t xml:space="preserve"> </w:t>
      </w:r>
      <w:r>
        <w:t xml:space="preserve">reappointment. Most of them are areas that would be impacted irrespective of the dismissal. They are longer-term issues in relation to the reappointment. </w:t>
      </w:r>
    </w:p>
    <w:p w:rsidR="00BB5499" w:rsidP="00BB5499">
      <w:pPr>
        <w:pStyle w:val="Answer"/>
      </w:pPr>
      <w:r>
        <w:t xml:space="preserve">It means that no one will be hurrying the 15 outstanding reports into the system. It means that all the ongoing inspections that are under way at the moment—the contingency asylum accommodation inspection, the barges, the big sites; the Immigration Enforcement Competent Authority; the Rwanda country information report commissioned in 2022; and my annual report for next year, bearing in mind that last year’s annual report has not been published yet—cannot be reported to the Home Secretary. </w:t>
      </w:r>
      <w:r>
        <w:t>Effectively</w:t>
      </w:r>
      <w:r w:rsidR="00847875">
        <w:t>,</w:t>
      </w:r>
      <w:r>
        <w:t xml:space="preserve"> they cannot be signed off. They are just held in limbo, as I understand it.</w:t>
      </w:r>
    </w:p>
    <w:p w:rsidR="00BB5499" w:rsidP="00BB5499">
      <w:pPr>
        <w:pStyle w:val="Question"/>
      </w:pPr>
      <w:sdt>
        <w:sdtPr>
          <w:alias w:val="Member"/>
          <w:tag w:val="&lt;Member mnisId='114' dodsId='25471'&gt;"/>
          <w:id w:val="-1826043054"/>
          <w:placeholder>
            <w:docPart w:val="69FB2AC86F534C3F8E0B3BD820CB3867"/>
          </w:placeholder>
          <w:richText/>
        </w:sdtPr>
        <w:sdtContent>
          <w:r w:rsidRPr="009D6925">
            <w:rPr>
              <w:b/>
            </w:rPr>
            <w:t>Tim Loughton:</w:t>
          </w:r>
        </w:sdtContent>
      </w:sdt>
      <w:r>
        <w:t xml:space="preserve"> There has to be a chief inspector to be able to submit, let alone get the Home Office to publish, a report. Nobody else in your department of 30 can authorise those sign-offs.</w:t>
      </w:r>
    </w:p>
    <w:p w:rsidR="00BB5499" w:rsidP="00BB5499">
      <w:pPr>
        <w:pStyle w:val="Answer"/>
      </w:pPr>
      <w:sdt>
        <w:sdtPr>
          <w:alias w:val="Witness"/>
          <w:id w:val="984734299"/>
          <w:placeholder>
            <w:docPart w:val="69FB2AC86F534C3F8E0B3BD820CB3867"/>
          </w:placeholder>
          <w:richText/>
        </w:sdtPr>
        <w:sdtContent>
          <w:r w:rsidRPr="009D6925">
            <w:rPr>
              <w:b/>
              <w:i/>
            </w:rPr>
            <w:t>David Neal:</w:t>
          </w:r>
        </w:sdtContent>
      </w:sdt>
      <w:r>
        <w:t xml:space="preserve"> As far as I understand it. Even if it were the case that one of the civil servants could sign it off technically and send it in, there is no independen</w:t>
      </w:r>
      <w:r w:rsidR="00847875">
        <w:t>ce</w:t>
      </w:r>
      <w:r>
        <w:t xml:space="preserve">. I was intimately involved with all the inspections that were undertaken. </w:t>
      </w:r>
      <w:r>
        <w:t>Therefore</w:t>
      </w:r>
      <w:r>
        <w:t xml:space="preserve"> there is no foreword written by the chief inspector</w:t>
      </w:r>
      <w:r w:rsidR="00493BF7">
        <w:t>,</w:t>
      </w:r>
      <w:r>
        <w:t xml:space="preserve"> </w:t>
      </w:r>
      <w:r w:rsidR="00F410BF">
        <w:t xml:space="preserve">and </w:t>
      </w:r>
      <w:r>
        <w:t xml:space="preserve">no positioning in terms of the broader connectivity between issues </w:t>
      </w:r>
      <w:r w:rsidR="00E0299F">
        <w:t>where it</w:t>
      </w:r>
      <w:r>
        <w:t xml:space="preserve"> would be necessary </w:t>
      </w:r>
      <w:r w:rsidR="004A1E41">
        <w:t>for</w:t>
      </w:r>
      <w:r>
        <w:t xml:space="preserve"> the Home Secretary </w:t>
      </w:r>
      <w:r w:rsidR="004A1E41">
        <w:t>to</w:t>
      </w:r>
      <w:r>
        <w:t xml:space="preserve"> understand the chief inspector’s views, as laid down in legislation. The legislation is quite clear in terms of the chief inspector reporting</w:t>
      </w:r>
      <w:r w:rsidR="004F54B7">
        <w:t xml:space="preserve">, and </w:t>
      </w:r>
      <w:r>
        <w:t xml:space="preserve">considering and making reports to the Home Secretary. </w:t>
      </w:r>
    </w:p>
    <w:p w:rsidR="00F50C6A" w:rsidP="00BB5499">
      <w:pPr>
        <w:pStyle w:val="Answer"/>
      </w:pPr>
      <w:r>
        <w:t>Those are the ongoing reports. There are another three areas that impact, as well.</w:t>
      </w:r>
      <w:r w:rsidR="004F54B7">
        <w:t xml:space="preserve"> First,</w:t>
      </w:r>
      <w:r>
        <w:t xml:space="preserve"> there is no independent chief inspector of borders and immigration for the judicial review that takes place in March, which is significant, in terms of that appointment being an interested party in the judicial review. There is no one to sign off or do the scoping work for the remaining inspections of last year’s programme.</w:t>
      </w:r>
    </w:p>
    <w:p w:rsidR="00BB5499" w:rsidP="00BB5499">
      <w:pPr>
        <w:pStyle w:val="Answer"/>
      </w:pPr>
      <w:r>
        <w:t>You will be interested to know what the remaining inspections are. One is “Adults at risk” 4, which is particularly sensitive. You will recall that that commission was rescinded last year, but we proposed that we would continue to do it again. Another is “Small boats” 3</w:t>
      </w:r>
      <w:r w:rsidR="00D53AC4">
        <w:t>,</w:t>
      </w:r>
      <w:r>
        <w:t xml:space="preserve"> the third of the series of small boats inspections, which is particularly important. The others are on high-performance visa routes, Rwanda country information—there is new information for Rwanda decisions and that needs to be inspected; that will not now take place—the country information report on Georgia, and age assessment inspections. That is the remainder of this year’s programme, which we cannot now pursue, all of which we would have been able to do otherwise. </w:t>
      </w:r>
    </w:p>
    <w:p w:rsidR="00BB5499" w:rsidP="00BB5499">
      <w:pPr>
        <w:pStyle w:val="Answer"/>
      </w:pPr>
      <w:r>
        <w:t>Finally, looking forward to the draft of next year’s programme</w:t>
      </w:r>
      <w:r w:rsidR="007E19B9">
        <w:t xml:space="preserve">, </w:t>
      </w:r>
      <w:r>
        <w:t>because I expected at least to be doing the work for next year’s programme</w:t>
      </w:r>
      <w:r w:rsidR="007E19B9">
        <w:t xml:space="preserve">, </w:t>
      </w:r>
      <w:r>
        <w:t xml:space="preserve">where will joint inspection activity with HMICFRS looking into organised immigration crime go? We were intending next year to inspect the level of communication between the Home Office and Parliament, including this Committee, because I think it has been wanting in some areas. Another area we were looking to deal with was deprivation of citizenship for non-conducive grounds. You will recall that this year’s report has not been published, and it did not deal with the non-conducives. The non-conducive is particularly sensitive. We recruited staff and got staff vetted to be able to do that. </w:t>
      </w:r>
    </w:p>
    <w:p w:rsidR="00BB5499" w:rsidP="00BB5499">
      <w:pPr>
        <w:pStyle w:val="Answer"/>
      </w:pPr>
      <w:r>
        <w:t xml:space="preserve">We were looking for somewhere else to do the second intelligence inspection—the first took place in Humberside—and really get under the skin of the intelligence at the border. Perhaps most important, considering </w:t>
      </w:r>
      <w:r>
        <w:t xml:space="preserve">recent events, was the comprehensive independent inspection of general aviation and </w:t>
      </w:r>
      <w:r w:rsidR="00FC0371">
        <w:t>B</w:t>
      </w:r>
      <w:r>
        <w:t xml:space="preserve">order </w:t>
      </w:r>
      <w:r w:rsidR="00FC0371">
        <w:t>F</w:t>
      </w:r>
      <w:r>
        <w:t>orce</w:t>
      </w:r>
      <w:r w:rsidR="00FC0371">
        <w:t>’</w:t>
      </w:r>
      <w:r>
        <w:t>s dealing with it. All of those things would have gone into next year’s programme, but now cannot be done.</w:t>
      </w:r>
    </w:p>
    <w:p w:rsidR="00BB5499" w:rsidP="00BB5499">
      <w:pPr>
        <w:pStyle w:val="Question"/>
      </w:pPr>
      <w:sdt>
        <w:sdtPr>
          <w:alias w:val="Member"/>
          <w:tag w:val="&lt;Member mnisId='114' dodsId='25471'&gt;"/>
          <w:id w:val="-803162396"/>
          <w:placeholder>
            <w:docPart w:val="69FB2AC86F534C3F8E0B3BD820CB3867"/>
          </w:placeholder>
          <w:richText/>
        </w:sdtPr>
        <w:sdtContent>
          <w:r w:rsidRPr="008B4996">
            <w:rPr>
              <w:b/>
            </w:rPr>
            <w:t>Tim Loughton:</w:t>
          </w:r>
        </w:sdtContent>
      </w:sdt>
      <w:r>
        <w:t xml:space="preserve"> We have only ever had you as a witness from your former inspectorate. There is nobody else among your staff of 30 who would normally be called on to be scrutinised about the work of the inspectorate and its reports. </w:t>
      </w:r>
    </w:p>
    <w:p w:rsidR="00BB5499" w:rsidP="00BB5499">
      <w:pPr>
        <w:pStyle w:val="Answer"/>
      </w:pPr>
      <w:sdt>
        <w:sdtPr>
          <w:alias w:val="Witness"/>
          <w:id w:val="-692457801"/>
          <w:placeholder>
            <w:docPart w:val="69FB2AC86F534C3F8E0B3BD820CB3867"/>
          </w:placeholder>
          <w:richText/>
        </w:sdtPr>
        <w:sdtContent>
          <w:r w:rsidRPr="008B4996">
            <w:rPr>
              <w:b/>
              <w:i/>
            </w:rPr>
            <w:t>David Neal:</w:t>
          </w:r>
        </w:sdtContent>
      </w:sdt>
      <w:r>
        <w:t xml:space="preserve"> No. It would be unfair to ask them to come. They are civil servants. That is not why they joined up. The way that the ICIBI has developed means that the chief inspector is accountable for everything that they do, and is intimately involved in all the activity. That is certainly one of the appeals of the job, and one of the great strengths of the job.</w:t>
      </w:r>
    </w:p>
    <w:p w:rsidR="00BB5499" w:rsidP="00BB5499">
      <w:pPr>
        <w:pStyle w:val="Question"/>
      </w:pPr>
      <w:sdt>
        <w:sdtPr>
          <w:alias w:val="Member"/>
          <w:tag w:val="&lt;Member mnisId='114' dodsId='25471'&gt;"/>
          <w:id w:val="2079167789"/>
          <w:placeholder>
            <w:docPart w:val="69FB2AC86F534C3F8E0B3BD820CB3867"/>
          </w:placeholder>
          <w:richText/>
        </w:sdtPr>
        <w:sdtContent>
          <w:r w:rsidRPr="008B4996">
            <w:rPr>
              <w:b/>
            </w:rPr>
            <w:t>Tim Loughton:</w:t>
          </w:r>
        </w:sdtContent>
      </w:sdt>
      <w:r>
        <w:t xml:space="preserve"> Effectively, the historical work</w:t>
      </w:r>
      <w:r w:rsidR="00941160">
        <w:t>ing</w:t>
      </w:r>
      <w:r>
        <w:t xml:space="preserve"> of your department that has yet to be published and subject to public scrutiny, its ongoing work</w:t>
      </w:r>
      <w:r w:rsidR="00941160">
        <w:t>ing</w:t>
      </w:r>
      <w:r>
        <w:t xml:space="preserve"> in many areas that are urgent and certainly of great interest to this Committee, and its planned work</w:t>
      </w:r>
      <w:r w:rsidR="00285FAE">
        <w:t>ing</w:t>
      </w:r>
      <w:r>
        <w:t xml:space="preserve">, are all effectively in limbo for the duration, and beyond, of the interregnum that is the absence of a chief inspector, which may be nine months at least. </w:t>
      </w:r>
    </w:p>
    <w:p w:rsidR="00BB5499" w:rsidP="00BB5499">
      <w:pPr>
        <w:pStyle w:val="Answer"/>
      </w:pPr>
      <w:sdt>
        <w:sdtPr>
          <w:alias w:val="Witness"/>
          <w:id w:val="960146183"/>
          <w:placeholder>
            <w:docPart w:val="69FB2AC86F534C3F8E0B3BD820CB3867"/>
          </w:placeholder>
          <w:richText/>
        </w:sdtPr>
        <w:sdtContent>
          <w:r w:rsidRPr="004C5309">
            <w:rPr>
              <w:b/>
              <w:i/>
            </w:rPr>
            <w:t>David Neal:</w:t>
          </w:r>
        </w:sdtContent>
      </w:sdt>
      <w:r>
        <w:t xml:space="preserve"> As I understand it, yes.</w:t>
      </w:r>
    </w:p>
    <w:p w:rsidR="00BB5499" w:rsidP="00BB5499">
      <w:pPr>
        <w:pStyle w:val="Question"/>
      </w:pPr>
      <w:sdt>
        <w:sdtPr>
          <w:alias w:val="Member"/>
          <w:tag w:val="&lt;Member mnisId='114' dodsId='25471'&gt;"/>
          <w:id w:val="-1012148805"/>
          <w:placeholder>
            <w:docPart w:val="69FB2AC86F534C3F8E0B3BD820CB3867"/>
          </w:placeholder>
          <w:richText/>
        </w:sdtPr>
        <w:sdtContent>
          <w:r w:rsidRPr="004C5309">
            <w:rPr>
              <w:b/>
            </w:rPr>
            <w:t>Tim Loughton:</w:t>
          </w:r>
        </w:sdtContent>
      </w:sdt>
      <w:r>
        <w:t xml:space="preserve"> </w:t>
      </w:r>
      <w:r w:rsidR="00285FAE">
        <w:t>T</w:t>
      </w:r>
      <w:r>
        <w:t>hat is a bit worrying, isn’t it</w:t>
      </w:r>
      <w:r w:rsidR="00285FAE">
        <w:t>?</w:t>
      </w:r>
    </w:p>
    <w:p w:rsidR="00BB5499" w:rsidP="00BB5499">
      <w:pPr>
        <w:pStyle w:val="Answer"/>
      </w:pPr>
      <w:sdt>
        <w:sdtPr>
          <w:alias w:val="Witness"/>
          <w:id w:val="1167211014"/>
          <w:placeholder>
            <w:docPart w:val="69FB2AC86F534C3F8E0B3BD820CB3867"/>
          </w:placeholder>
          <w:richText/>
        </w:sdtPr>
        <w:sdtContent>
          <w:r w:rsidRPr="004C5309">
            <w:rPr>
              <w:b/>
              <w:i/>
            </w:rPr>
            <w:t>David Neal:</w:t>
          </w:r>
        </w:sdtContent>
      </w:sdt>
      <w:r>
        <w:t xml:space="preserve"> It is extremely concerning. The work that we do is front and centre of life in this country, for the security of the country and its future. It seems to be on the front page of the paper almost every day of the week. It is hugely important, and </w:t>
      </w:r>
      <w:r w:rsidR="00966544">
        <w:t>the</w:t>
      </w:r>
      <w:r>
        <w:t xml:space="preserve"> lack of independent oversight</w:t>
      </w:r>
      <w:r w:rsidR="00E65286">
        <w:t>,</w:t>
      </w:r>
      <w:r>
        <w:t xml:space="preserve"> and someone who can explain to Ministers their view of what is going on at the border or in the accommodation centres</w:t>
      </w:r>
      <w:r w:rsidR="00E65286">
        <w:t xml:space="preserve">, </w:t>
      </w:r>
      <w:r>
        <w:t>is really important; it is a great loss.</w:t>
      </w:r>
    </w:p>
    <w:p w:rsidR="00BB5499" w:rsidP="00BB5499">
      <w:pPr>
        <w:pStyle w:val="Question"/>
      </w:pPr>
      <w:sdt>
        <w:sdtPr>
          <w:alias w:val="Member"/>
          <w:tag w:val="&lt;Member mnisId='114' dodsId='25471'&gt;"/>
          <w:id w:val="1599904100"/>
          <w:placeholder>
            <w:docPart w:val="69FB2AC86F534C3F8E0B3BD820CB3867"/>
          </w:placeholder>
          <w:richText/>
        </w:sdtPr>
        <w:sdtContent>
          <w:r w:rsidRPr="004C5309">
            <w:rPr>
              <w:b/>
            </w:rPr>
            <w:t>Tim Loughton:</w:t>
          </w:r>
        </w:sdtContent>
      </w:sdt>
      <w:r>
        <w:t xml:space="preserve"> Added to which, presumably the Home Office now has to go to </w:t>
      </w:r>
      <w:r w:rsidR="00B52E5C">
        <w:t>the</w:t>
      </w:r>
      <w:r>
        <w:t xml:space="preserve"> expense, having sacked you, </w:t>
      </w:r>
      <w:r w:rsidR="00B52E5C">
        <w:t>of</w:t>
      </w:r>
      <w:r>
        <w:t xml:space="preserve"> any redundancy terms, rather than allowing your contract to come to its normal end if it were not renewed.</w:t>
      </w:r>
    </w:p>
    <w:p w:rsidR="00BB5499" w:rsidP="00BB5499">
      <w:pPr>
        <w:pStyle w:val="Answer"/>
      </w:pPr>
      <w:sdt>
        <w:sdtPr>
          <w:alias w:val="Witness"/>
          <w:id w:val="-153987298"/>
          <w:placeholder>
            <w:docPart w:val="69FB2AC86F534C3F8E0B3BD820CB3867"/>
          </w:placeholder>
          <w:richText/>
        </w:sdtPr>
        <w:sdtContent>
          <w:r w:rsidRPr="004C5309">
            <w:rPr>
              <w:b/>
              <w:i/>
            </w:rPr>
            <w:t>David Neal:</w:t>
          </w:r>
        </w:sdtContent>
      </w:sdt>
      <w:r>
        <w:t xml:space="preserve"> I have not looked at that. I have sought to tidy up loose ends as best I can, and prepare myself for the Committee. We will see where it takes us after that. </w:t>
      </w:r>
    </w:p>
    <w:p w:rsidR="00BB5499" w:rsidP="00BB5499">
      <w:pPr>
        <w:pStyle w:val="Question"/>
      </w:pPr>
      <w:sdt>
        <w:sdtPr>
          <w:alias w:val="Member"/>
          <w:tag w:val="&lt;Member mnisId='114' dodsId='25471'&gt;"/>
          <w:id w:val="812605669"/>
          <w:placeholder>
            <w:docPart w:val="69FB2AC86F534C3F8E0B3BD820CB3867"/>
          </w:placeholder>
          <w:richText/>
        </w:sdtPr>
        <w:sdtContent>
          <w:r w:rsidRPr="009502A3">
            <w:rPr>
              <w:b/>
            </w:rPr>
            <w:t>Tim Loughton:</w:t>
          </w:r>
        </w:sdtContent>
      </w:sdt>
      <w:r>
        <w:t xml:space="preserve"> If you had been allowed to continue just to the end of your contract, which was, I think, the end of March, in any case, some more of this work could have been done and some preparations put in place. It is a cliff edge, effectively, where nothing can now happen.</w:t>
      </w:r>
    </w:p>
    <w:p w:rsidR="00BB5499" w:rsidP="00BB5499">
      <w:pPr>
        <w:pStyle w:val="Answer"/>
      </w:pPr>
      <w:sdt>
        <w:sdtPr>
          <w:alias w:val="Witness"/>
          <w:id w:val="1348681386"/>
          <w:placeholder>
            <w:docPart w:val="69FB2AC86F534C3F8E0B3BD820CB3867"/>
          </w:placeholder>
          <w:richText/>
        </w:sdtPr>
        <w:sdtContent>
          <w:r w:rsidRPr="0020494C">
            <w:rPr>
              <w:b/>
              <w:i/>
            </w:rPr>
            <w:t>David Neal:</w:t>
          </w:r>
        </w:sdtContent>
      </w:sdt>
      <w:r>
        <w:t xml:space="preserve"> Correct. We would have been able to set in place two of those five areas. Certainly, we would have been able to set the staff off on the basis of the rest of the inspection programme and we would have been able to bring the terms of reference. We would have been able to submit the contingency report, and submit and come to a view on the Rwanda piece. We would have been able to put that in, so we would have been </w:t>
      </w:r>
      <w:r>
        <w:t>much better prepared than as it is, with a cliff edge, which leaves them hanging in the wind.</w:t>
      </w:r>
    </w:p>
    <w:p w:rsidR="00BB5499" w:rsidP="00BB5499">
      <w:pPr>
        <w:pStyle w:val="Question"/>
      </w:pPr>
      <w:sdt>
        <w:sdtPr>
          <w:alias w:val="Member"/>
          <w:tag w:val="&lt;Member mnisId='114' dodsId='25471'&gt;"/>
          <w:id w:val="1707299952"/>
          <w:placeholder>
            <w:docPart w:val="69FB2AC86F534C3F8E0B3BD820CB3867"/>
          </w:placeholder>
          <w:richText/>
        </w:sdtPr>
        <w:sdtContent>
          <w:r w:rsidRPr="005A7B6A">
            <w:rPr>
              <w:b/>
            </w:rPr>
            <w:t>Tim Loughton:</w:t>
          </w:r>
        </w:sdtContent>
      </w:sdt>
      <w:r>
        <w:t xml:space="preserve"> </w:t>
      </w:r>
      <w:r w:rsidR="00860659">
        <w:t>Y</w:t>
      </w:r>
      <w:r>
        <w:t>ou have this slightly hybrid status, as a chief inspector, rather than His Majesty’s inspector, which means that you do not have certain powers, and there is a</w:t>
      </w:r>
      <w:r w:rsidR="00AF6606">
        <w:t xml:space="preserve"> whole</w:t>
      </w:r>
      <w:r>
        <w:t xml:space="preserve"> issue around being able to publish regardless of the Home Office’s reluctance, </w:t>
      </w:r>
      <w:r>
        <w:t>incompetence</w:t>
      </w:r>
      <w:r>
        <w:t xml:space="preserve"> or delay? </w:t>
      </w:r>
      <w:r w:rsidR="00860659">
        <w:t xml:space="preserve">Is there any justification for that? </w:t>
      </w:r>
      <w:r>
        <w:t>Why was it set up differently?</w:t>
      </w:r>
    </w:p>
    <w:p w:rsidR="00BB5499" w:rsidP="00BB5499">
      <w:pPr>
        <w:pStyle w:val="Answer"/>
      </w:pPr>
      <w:sdt>
        <w:sdtPr>
          <w:alias w:val="Witness"/>
          <w:id w:val="1151871410"/>
          <w:placeholder>
            <w:docPart w:val="69FB2AC86F534C3F8E0B3BD820CB3867"/>
          </w:placeholder>
          <w:richText/>
        </w:sdtPr>
        <w:sdtContent>
          <w:r w:rsidRPr="005A7B6A">
            <w:rPr>
              <w:b/>
              <w:i/>
            </w:rPr>
            <w:t>David Neal:</w:t>
          </w:r>
        </w:sdtContent>
      </w:sdt>
      <w:r>
        <w:t xml:space="preserve"> Personally, three years in, I do</w:t>
      </w:r>
      <w:r w:rsidR="00FF028F">
        <w:t>n’t</w:t>
      </w:r>
      <w:r>
        <w:t xml:space="preserve"> think there is any justification for it. I think that the sterilising effect of openness on the areas that we inspect is really helpful. Many of these matters are, as I said, critical to the way that the country functions, and they should be aired. There is a public interest in getting these things out into the public space. I do not think there is any reason why we should be any different </w:t>
      </w:r>
      <w:r w:rsidR="005260DF">
        <w:t>from</w:t>
      </w:r>
      <w:r>
        <w:t xml:space="preserve"> HMIC or HMIP, for example. Just because the reports might be inconvenient should not mean that they are suppressed.</w:t>
      </w:r>
    </w:p>
    <w:p w:rsidR="00BB5499" w:rsidP="00BB5499">
      <w:pPr>
        <w:pStyle w:val="Question"/>
      </w:pPr>
      <w:sdt>
        <w:sdtPr>
          <w:alias w:val="Member"/>
          <w:tag w:val="&lt;Member mnisId='114' dodsId='25471'&gt;"/>
          <w:id w:val="1718542107"/>
          <w:placeholder>
            <w:docPart w:val="69FB2AC86F534C3F8E0B3BD820CB3867"/>
          </w:placeholder>
          <w:richText/>
        </w:sdtPr>
        <w:sdtContent>
          <w:r w:rsidRPr="0028576E">
            <w:rPr>
              <w:b/>
            </w:rPr>
            <w:t>Tim Loughton:</w:t>
          </w:r>
        </w:sdtContent>
      </w:sdt>
      <w:r>
        <w:t xml:space="preserve">  I am sure </w:t>
      </w:r>
      <w:r w:rsidR="005260DF">
        <w:t xml:space="preserve">that </w:t>
      </w:r>
      <w:r>
        <w:t>previous inspectors of constabularies and fire services, not too many feet from you now, would not have described themselves as not being a nuisance.</w:t>
      </w:r>
    </w:p>
    <w:p w:rsidR="00BB5499" w:rsidP="00BB5499">
      <w:pPr>
        <w:pStyle w:val="Answer"/>
      </w:pPr>
      <w:sdt>
        <w:sdtPr>
          <w:alias w:val="Witness"/>
          <w:id w:val="891847279"/>
          <w:placeholder>
            <w:docPart w:val="69FB2AC86F534C3F8E0B3BD820CB3867"/>
          </w:placeholder>
          <w:richText/>
        </w:sdtPr>
        <w:sdtContent>
          <w:r w:rsidRPr="0028576E">
            <w:rPr>
              <w:b/>
              <w:i/>
            </w:rPr>
            <w:t>David Neal:</w:t>
          </w:r>
        </w:sdtContent>
      </w:sdt>
      <w:r>
        <w:t xml:space="preserve"> Mr Loughton, surely it is part of the job</w:t>
      </w:r>
      <w:r w:rsidR="009A4C26">
        <w:t>. For me</w:t>
      </w:r>
      <w:r>
        <w:t xml:space="preserve"> to be effective and to make an assessment of the effectiveness and efficiency of what is going on in the Home Office, to a certain degree you are going to have to make a nuisance of yourself. The tragedy is that officials—professionals—don’t mind criticism. They actually can improve the way that they do business. There are a number of senior officials in the Department who welcome reports, even though they can be quite challenging. Equally, I am afraid</w:t>
      </w:r>
      <w:r w:rsidR="00721875">
        <w:t xml:space="preserve"> that</w:t>
      </w:r>
      <w:r>
        <w:t xml:space="preserve"> if it impedes the burea</w:t>
      </w:r>
      <w:r w:rsidR="00721875">
        <w:t>u</w:t>
      </w:r>
      <w:r>
        <w:t>crats’ climb up the slippery pole they do not want that—</w:t>
      </w:r>
    </w:p>
    <w:p w:rsidR="00BB5499" w:rsidP="00BB5499">
      <w:pPr>
        <w:pStyle w:val="Question"/>
      </w:pPr>
      <w:sdt>
        <w:sdtPr>
          <w:alias w:val="Member"/>
          <w:tag w:val="&lt;Member mnisId='114' dodsId='25471'&gt;"/>
          <w:id w:val="560992239"/>
          <w:placeholder>
            <w:docPart w:val="69FB2AC86F534C3F8E0B3BD820CB3867"/>
          </w:placeholder>
          <w:richText/>
        </w:sdtPr>
        <w:sdtContent>
          <w:r w:rsidRPr="0028576E">
            <w:rPr>
              <w:b/>
            </w:rPr>
            <w:t>Tim Loughton:</w:t>
          </w:r>
        </w:sdtContent>
      </w:sdt>
      <w:r>
        <w:t xml:space="preserve"> My point was that the distinction between being His Majesty’s inspector and a chief inspector is not based on a nuisance quotient. They are there to do the same job, effectively. You and your predecessors have not been provided with the same powers to do that job as you see fit. Ultimately, do you think you have been set up to fail?</w:t>
      </w:r>
    </w:p>
    <w:p w:rsidR="00BB5499" w:rsidP="00BB5499">
      <w:pPr>
        <w:pStyle w:val="Answer"/>
      </w:pPr>
      <w:sdt>
        <w:sdtPr>
          <w:alias w:val="Witness"/>
          <w:id w:val="-1748100083"/>
          <w:placeholder>
            <w:docPart w:val="69FB2AC86F534C3F8E0B3BD820CB3867"/>
          </w:placeholder>
          <w:richText/>
        </w:sdtPr>
        <w:sdtContent>
          <w:r w:rsidRPr="0028576E">
            <w:rPr>
              <w:b/>
              <w:i/>
            </w:rPr>
            <w:t>David Neal:</w:t>
          </w:r>
        </w:sdtContent>
      </w:sdt>
      <w:r>
        <w:t xml:space="preserve"> I think I have had to play a canny game over the three years. You will recall </w:t>
      </w:r>
      <w:r w:rsidR="00C36193">
        <w:t>that</w:t>
      </w:r>
      <w:r w:rsidR="007E127A">
        <w:t>,</w:t>
      </w:r>
      <w:r>
        <w:t xml:space="preserve"> before in this Committee, I have been pressed on whether </w:t>
      </w:r>
      <w:r>
        <w:rPr>
          <w:iCs/>
        </w:rPr>
        <w:t>I should be auto-publishing my reports, and I mentioned that I ha</w:t>
      </w:r>
      <w:r w:rsidR="0010324A">
        <w:rPr>
          <w:iCs/>
        </w:rPr>
        <w:t>d</w:t>
      </w:r>
      <w:r>
        <w:rPr>
          <w:iCs/>
        </w:rPr>
        <w:t xml:space="preserve"> t</w:t>
      </w:r>
      <w:r>
        <w:t xml:space="preserve">aken legal advice. My legal advice is different </w:t>
      </w:r>
      <w:r w:rsidR="00A035F4">
        <w:t>from</w:t>
      </w:r>
      <w:r>
        <w:t xml:space="preserve"> the Home Office’s legal advice, as has been borne out by events. Had I chosen to press the nuclear button</w:t>
      </w:r>
      <w:r w:rsidR="00A035F4">
        <w:t>, which</w:t>
      </w:r>
      <w:r>
        <w:t xml:space="preserve"> was a previous question</w:t>
      </w:r>
      <w:r w:rsidR="00A035F4">
        <w:t xml:space="preserve">, </w:t>
      </w:r>
      <w:r>
        <w:t xml:space="preserve">the country would have missed out on 18 months of assessment and reports, because I am pretty sure I would have been dismissed 18 months ago, and then we would have had significantly less oversight, independence and confidence in the work that we do than we have now. I think it was the right decision not to go nuclear, as has been borne out subsequently by events. </w:t>
      </w:r>
    </w:p>
    <w:p w:rsidR="00777DF2" w:rsidP="00BB5499">
      <w:pPr>
        <w:pStyle w:val="Remark"/>
      </w:pPr>
      <w:sdt>
        <w:sdtPr>
          <w:alias w:val="Member"/>
          <w:tag w:val="&lt;Member mnisId='114' dodsId='25471'&gt;"/>
          <w:id w:val="837804413"/>
          <w:placeholder>
            <w:docPart w:val="69FB2AC86F534C3F8E0B3BD820CB3867"/>
          </w:placeholder>
          <w:richText/>
        </w:sdtPr>
        <w:sdtContent>
          <w:r w:rsidRPr="0028576E" w:rsidR="00BB5499">
            <w:rPr>
              <w:b/>
            </w:rPr>
            <w:t>Tim Loughton:</w:t>
          </w:r>
        </w:sdtContent>
      </w:sdt>
      <w:r w:rsidR="00BB5499">
        <w:t xml:space="preserve"> Thank you.</w:t>
      </w:r>
    </w:p>
    <w:p w:rsidR="00286036" w:rsidP="00286036">
      <w:pPr>
        <w:pStyle w:val="Question"/>
      </w:pPr>
      <w:sdt>
        <w:sdtPr>
          <w:alias w:val="Member"/>
          <w:tag w:val="&lt;Member mnisId='172' dodsId='25790'&gt;"/>
          <w:id w:val="1870176360"/>
          <w:placeholder>
            <w:docPart w:val="DefaultPlaceholder_-1854013440"/>
          </w:placeholder>
          <w:richText/>
        </w:sdtPr>
        <w:sdtContent>
          <w:r w:rsidRPr="00777DF2" w:rsidR="00777DF2">
            <w:rPr>
              <w:b/>
            </w:rPr>
            <w:t>Ms Abbott:</w:t>
          </w:r>
        </w:sdtContent>
      </w:sdt>
      <w:r w:rsidR="00777DF2">
        <w:t xml:space="preserve"> You said you were sacked by Teams</w:t>
      </w:r>
      <w:r>
        <w:t>. That is relatively unusual for someone of your seniority.</w:t>
      </w:r>
    </w:p>
    <w:p w:rsidR="00286036" w:rsidP="00286036">
      <w:pPr>
        <w:pStyle w:val="Answer"/>
      </w:pPr>
      <w:sdt>
        <w:sdtPr>
          <w:alias w:val="Witness"/>
          <w:id w:val="-743022082"/>
          <w:placeholder>
            <w:docPart w:val="759C4363CBE548D0A91482AFF3DC11B3"/>
          </w:placeholder>
          <w:richText/>
        </w:sdtPr>
        <w:sdtContent>
          <w:r w:rsidRPr="00FC04F1">
            <w:rPr>
              <w:b/>
              <w:i/>
            </w:rPr>
            <w:t>David Neal:</w:t>
          </w:r>
        </w:sdtContent>
      </w:sdt>
      <w:r>
        <w:t xml:space="preserve"> It would have been nicer to have an interview, I suspect. It is not the best way to go home on the </w:t>
      </w:r>
      <w:r w:rsidR="00AC3691">
        <w:t xml:space="preserve">half-past </w:t>
      </w:r>
      <w:r w:rsidR="00952BA6">
        <w:t>5</w:t>
      </w:r>
      <w:r>
        <w:t xml:space="preserve"> train.</w:t>
      </w:r>
    </w:p>
    <w:p w:rsidR="00286036" w:rsidP="00286036">
      <w:pPr>
        <w:pStyle w:val="Question"/>
      </w:pPr>
      <w:sdt>
        <w:sdtPr>
          <w:alias w:val="Member"/>
          <w:tag w:val="&lt;Member mnisId='172' dodsId='25790'&gt;"/>
          <w:id w:val="844833780"/>
          <w:placeholder>
            <w:docPart w:val="759C4363CBE548D0A91482AFF3DC11B3"/>
          </w:placeholder>
          <w:richText/>
        </w:sdtPr>
        <w:sdtContent>
          <w:r w:rsidRPr="00FC04F1">
            <w:rPr>
              <w:b/>
            </w:rPr>
            <w:t>Ms Abbott:</w:t>
          </w:r>
        </w:sdtContent>
      </w:sdt>
      <w:r>
        <w:t xml:space="preserve"> Were you given any prior warning by the Home Secretary </w:t>
      </w:r>
      <w:r w:rsidR="00AC3691">
        <w:t>or</w:t>
      </w:r>
      <w:r>
        <w:t xml:space="preserve"> his private office that you were going to be sacked?</w:t>
      </w:r>
    </w:p>
    <w:p w:rsidR="00286036" w:rsidP="00286036">
      <w:pPr>
        <w:pStyle w:val="Answer"/>
      </w:pPr>
      <w:sdt>
        <w:sdtPr>
          <w:alias w:val="Witness"/>
          <w:id w:val="2058355715"/>
          <w:placeholder>
            <w:docPart w:val="759C4363CBE548D0A91482AFF3DC11B3"/>
          </w:placeholder>
          <w:richText/>
        </w:sdtPr>
        <w:sdtContent>
          <w:r w:rsidRPr="00FC04F1">
            <w:rPr>
              <w:b/>
              <w:i/>
            </w:rPr>
            <w:t>David Neal:</w:t>
          </w:r>
        </w:sdtContent>
      </w:sdt>
      <w:r>
        <w:t xml:space="preserve"> No.</w:t>
      </w:r>
    </w:p>
    <w:p w:rsidR="00286036" w:rsidP="00286036">
      <w:pPr>
        <w:pStyle w:val="Question"/>
      </w:pPr>
      <w:sdt>
        <w:sdtPr>
          <w:alias w:val="Member"/>
          <w:tag w:val="&lt;Member mnisId='172' dodsId='25790'&gt;"/>
          <w:id w:val="233441627"/>
          <w:placeholder>
            <w:docPart w:val="759C4363CBE548D0A91482AFF3DC11B3"/>
          </w:placeholder>
          <w:richText/>
        </w:sdtPr>
        <w:sdtContent>
          <w:r w:rsidRPr="00FC04F1">
            <w:rPr>
              <w:b/>
            </w:rPr>
            <w:t>Ms Abbott:</w:t>
          </w:r>
        </w:sdtContent>
      </w:sdt>
      <w:r>
        <w:t xml:space="preserve"> You mentioned in your introductory remarks that sacking you in the way that it happened is in breach of one of the terms of your contract. Did I hear that correctly?</w:t>
      </w:r>
    </w:p>
    <w:p w:rsidR="00286036" w:rsidP="00286036">
      <w:pPr>
        <w:pStyle w:val="Answer"/>
      </w:pPr>
      <w:sdt>
        <w:sdtPr>
          <w:alias w:val="Witness"/>
          <w:id w:val="1143850190"/>
          <w:placeholder>
            <w:docPart w:val="759C4363CBE548D0A91482AFF3DC11B3"/>
          </w:placeholder>
          <w:richText/>
        </w:sdtPr>
        <w:sdtContent>
          <w:r w:rsidRPr="00FC04F1">
            <w:rPr>
              <w:b/>
              <w:i/>
            </w:rPr>
            <w:t>David Neal:</w:t>
          </w:r>
        </w:sdtContent>
      </w:sdt>
      <w:r>
        <w:t xml:space="preserve"> The letter says that I was breaching the terms of my contract. The point I was trying to make was I think I have acted in line with legislation within the </w:t>
      </w:r>
      <w:r w:rsidR="00DC3274">
        <w:t>B</w:t>
      </w:r>
      <w:r>
        <w:t xml:space="preserve">orders Act and </w:t>
      </w:r>
      <w:r w:rsidR="00F410BF">
        <w:t xml:space="preserve">been </w:t>
      </w:r>
      <w:r>
        <w:t xml:space="preserve">dismissed </w:t>
      </w:r>
      <w:r>
        <w:t>on the basis of</w:t>
      </w:r>
      <w:r>
        <w:t xml:space="preserve"> the terms and conditions of a contract.</w:t>
      </w:r>
    </w:p>
    <w:p w:rsidR="00286036" w:rsidP="00286036">
      <w:pPr>
        <w:pStyle w:val="Question"/>
      </w:pPr>
      <w:sdt>
        <w:sdtPr>
          <w:alias w:val="Member"/>
          <w:tag w:val="&lt;Member mnisId='172' dodsId='25790'&gt;"/>
          <w:id w:val="1253624726"/>
          <w:placeholder>
            <w:docPart w:val="759C4363CBE548D0A91482AFF3DC11B3"/>
          </w:placeholder>
          <w:richText/>
        </w:sdtPr>
        <w:sdtContent>
          <w:r w:rsidRPr="00FC04F1">
            <w:rPr>
              <w:b/>
            </w:rPr>
            <w:t>Ms Abbott:</w:t>
          </w:r>
        </w:sdtContent>
      </w:sdt>
      <w:r>
        <w:t xml:space="preserve"> </w:t>
      </w:r>
      <w:r w:rsidR="00952BA6">
        <w:t>Do you think that t</w:t>
      </w:r>
      <w:r>
        <w:t>he reasons for your sacking might have been inconvenient truths that you were raising with Ministers?</w:t>
      </w:r>
    </w:p>
    <w:p w:rsidR="00286036" w:rsidP="00286036">
      <w:pPr>
        <w:pStyle w:val="Answer"/>
      </w:pPr>
      <w:sdt>
        <w:sdtPr>
          <w:alias w:val="Witness"/>
          <w:id w:val="699197779"/>
          <w:placeholder>
            <w:docPart w:val="759C4363CBE548D0A91482AFF3DC11B3"/>
          </w:placeholder>
          <w:richText/>
        </w:sdtPr>
        <w:sdtContent>
          <w:r w:rsidRPr="00FC04F1">
            <w:rPr>
              <w:b/>
              <w:i/>
            </w:rPr>
            <w:t>David Neal:</w:t>
          </w:r>
        </w:sdtContent>
      </w:sdt>
      <w:r>
        <w:t xml:space="preserve"> In my experience, moral courage</w:t>
      </w:r>
      <w:r w:rsidR="00F410BF">
        <w:t>—</w:t>
      </w:r>
      <w:r>
        <w:t>doing the right thing on a bad day when no one is looking</w:t>
      </w:r>
      <w:r w:rsidR="00F410BF">
        <w:t>—</w:t>
      </w:r>
      <w:r>
        <w:t>is a rare quality. I think that is why I was recruited. Look back three years, Ms Abbott, when you were questioning me on this Committee when I was coming in</w:t>
      </w:r>
      <w:r w:rsidR="00F13C35">
        <w:t>.</w:t>
      </w:r>
      <w:r>
        <w:t xml:space="preserve"> I suspect </w:t>
      </w:r>
      <w:r w:rsidR="00F13C35">
        <w:t xml:space="preserve">that </w:t>
      </w:r>
      <w:r>
        <w:t xml:space="preserve">you </w:t>
      </w:r>
      <w:r w:rsidR="00E228F1">
        <w:t xml:space="preserve">didn’t </w:t>
      </w:r>
      <w:r>
        <w:t>expect that I would display the moral courage that I have needed to display in this job. It is every day. I will stop there.</w:t>
      </w:r>
    </w:p>
    <w:p w:rsidR="00286036" w:rsidP="00286036">
      <w:pPr>
        <w:pStyle w:val="Question"/>
      </w:pPr>
      <w:sdt>
        <w:sdtPr>
          <w:alias w:val="Member"/>
          <w:tag w:val="&lt;Member mnisId='172' dodsId='25790'&gt;"/>
          <w:id w:val="869573815"/>
          <w:placeholder>
            <w:docPart w:val="759C4363CBE548D0A91482AFF3DC11B3"/>
          </w:placeholder>
          <w:richText/>
        </w:sdtPr>
        <w:sdtContent>
          <w:r w:rsidRPr="00FC04F1">
            <w:rPr>
              <w:b/>
            </w:rPr>
            <w:t>Ms Abbott:</w:t>
          </w:r>
        </w:sdtContent>
      </w:sdt>
      <w:r>
        <w:t xml:space="preserve"> On City </w:t>
      </w:r>
      <w:r w:rsidR="007B546D">
        <w:t>a</w:t>
      </w:r>
      <w:r>
        <w:t>irport, obviously I do not want you to go into it in any detail, but were the failures that you talked about</w:t>
      </w:r>
      <w:r w:rsidRPr="0018341F">
        <w:t>—</w:t>
      </w:r>
      <w:r>
        <w:t>checking private jets</w:t>
      </w:r>
      <w:r w:rsidRPr="0018341F">
        <w:t>—</w:t>
      </w:r>
      <w:r>
        <w:t>failures to do immigration checks or Customs checks or both?</w:t>
      </w:r>
    </w:p>
    <w:p w:rsidR="00286036" w:rsidP="00286036">
      <w:pPr>
        <w:pStyle w:val="Answer"/>
      </w:pPr>
      <w:sdt>
        <w:sdtPr>
          <w:alias w:val="Witness"/>
          <w:id w:val="-845779672"/>
          <w:placeholder>
            <w:docPart w:val="759C4363CBE548D0A91482AFF3DC11B3"/>
          </w:placeholder>
          <w:richText/>
        </w:sdtPr>
        <w:sdtContent>
          <w:r w:rsidRPr="00C010B5">
            <w:rPr>
              <w:b/>
              <w:i/>
            </w:rPr>
            <w:t>David Neal:</w:t>
          </w:r>
        </w:sdtContent>
      </w:sdt>
      <w:r>
        <w:t xml:space="preserve"> I have been spoken to by the Cabinet Office and received a</w:t>
      </w:r>
      <w:r w:rsidR="00A06222">
        <w:t xml:space="preserve"> letter</w:t>
      </w:r>
      <w:r>
        <w:t xml:space="preserve"> from the Cabinet Office </w:t>
      </w:r>
      <w:r w:rsidR="00A06222">
        <w:t>effectively</w:t>
      </w:r>
      <w:r>
        <w:t xml:space="preserve"> restricting what I say about ongoing inspection reports</w:t>
      </w:r>
      <w:r w:rsidR="00A3307E">
        <w:t>, so</w:t>
      </w:r>
      <w:r>
        <w:t xml:space="preserve"> I will be careful. </w:t>
      </w:r>
      <w:r w:rsidR="00A3307E">
        <w:t>T</w:t>
      </w:r>
      <w:r>
        <w:t>he report will be published, I am sure</w:t>
      </w:r>
      <w:r w:rsidR="00891A07">
        <w:t>,</w:t>
      </w:r>
      <w:r>
        <w:t xml:space="preserve"> and then it will become clear. I hope</w:t>
      </w:r>
      <w:r w:rsidR="00A3307E">
        <w:t xml:space="preserve"> that</w:t>
      </w:r>
      <w:r>
        <w:t xml:space="preserve"> the Home Office are taking steps now, immediately</w:t>
      </w:r>
      <w:r w:rsidR="00A3307E">
        <w:t>,</w:t>
      </w:r>
      <w:r>
        <w:t xml:space="preserve"> as a result</w:t>
      </w:r>
      <w:r w:rsidR="00A3307E">
        <w:t>,</w:t>
      </w:r>
      <w:r>
        <w:t xml:space="preserve"> as soon as they receive</w:t>
      </w:r>
      <w:r w:rsidR="00A3307E">
        <w:t>d</w:t>
      </w:r>
      <w:r>
        <w:t xml:space="preserve"> the report, to be able to close down those areas. At the moment, it w</w:t>
      </w:r>
      <w:r w:rsidR="00A00BDB">
        <w:t>ould</w:t>
      </w:r>
      <w:r>
        <w:t xml:space="preserve"> be putting me in jeopardy to go further than I have just gone.</w:t>
      </w:r>
    </w:p>
    <w:p w:rsidR="00286036" w:rsidP="00286036">
      <w:pPr>
        <w:pStyle w:val="Question"/>
      </w:pPr>
      <w:sdt>
        <w:sdtPr>
          <w:alias w:val="Member"/>
          <w:tag w:val="&lt;Member mnisId='172' dodsId='25790'&gt;"/>
          <w:id w:val="-1657296979"/>
          <w:placeholder>
            <w:docPart w:val="759C4363CBE548D0A91482AFF3DC11B3"/>
          </w:placeholder>
          <w:richText/>
        </w:sdtPr>
        <w:sdtContent>
          <w:r w:rsidRPr="00C010B5">
            <w:rPr>
              <w:b/>
            </w:rPr>
            <w:t>Ms Abbott:</w:t>
          </w:r>
        </w:sdtContent>
      </w:sdt>
      <w:r>
        <w:t xml:space="preserve"> Will it put you in jeopardy to say whether there was any suggestion from the Department that very high net worth individuals should be treated with minimal interference?</w:t>
      </w:r>
    </w:p>
    <w:p w:rsidR="00286036" w:rsidP="00286036">
      <w:pPr>
        <w:pStyle w:val="Answer"/>
      </w:pPr>
      <w:sdt>
        <w:sdtPr>
          <w:alias w:val="Witness"/>
          <w:id w:val="-34582405"/>
          <w:placeholder>
            <w:docPart w:val="759C4363CBE548D0A91482AFF3DC11B3"/>
          </w:placeholder>
          <w:richText/>
        </w:sdtPr>
        <w:sdtContent>
          <w:r w:rsidRPr="00C010B5">
            <w:rPr>
              <w:b/>
              <w:i/>
            </w:rPr>
            <w:t>David Neal:</w:t>
          </w:r>
        </w:sdtContent>
      </w:sdt>
      <w:r>
        <w:t xml:space="preserve"> I have certainly not encountered that.</w:t>
      </w:r>
    </w:p>
    <w:p w:rsidR="00286036" w:rsidP="00286036">
      <w:pPr>
        <w:pStyle w:val="Question"/>
      </w:pPr>
      <w:sdt>
        <w:sdtPr>
          <w:alias w:val="Member"/>
          <w:tag w:val="&lt;Member mnisId='172' dodsId='25790'&gt;"/>
          <w:id w:val="-1981137306"/>
          <w:placeholder>
            <w:docPart w:val="759C4363CBE548D0A91482AFF3DC11B3"/>
          </w:placeholder>
          <w:richText/>
        </w:sdtPr>
        <w:sdtContent>
          <w:r w:rsidRPr="00C010B5">
            <w:rPr>
              <w:b/>
            </w:rPr>
            <w:t>Ms Abbott:</w:t>
          </w:r>
        </w:sdtContent>
      </w:sdt>
      <w:r>
        <w:t xml:space="preserve"> I was very struck, when the Minister came before the House to talk about your sacking, </w:t>
      </w:r>
      <w:r w:rsidR="004B6AEA">
        <w:t xml:space="preserve">that </w:t>
      </w:r>
      <w:r>
        <w:t xml:space="preserve">he said </w:t>
      </w:r>
      <w:r w:rsidR="00A00BDB">
        <w:t xml:space="preserve">that </w:t>
      </w:r>
      <w:r>
        <w:t xml:space="preserve">one of the problems they had with you was that you were putting out information that had no basis in fact. That was quite an extraordinarily blunt thing to say on the </w:t>
      </w:r>
      <w:r w:rsidR="00A00BDB">
        <w:t>F</w:t>
      </w:r>
      <w:r>
        <w:t xml:space="preserve">loor of the House. </w:t>
      </w:r>
      <w:r w:rsidR="006E7D40">
        <w:t>Do you think you w</w:t>
      </w:r>
      <w:r>
        <w:t>ere putting out information that had no basis in fact?</w:t>
      </w:r>
    </w:p>
    <w:p w:rsidR="00286036" w:rsidP="00286036">
      <w:pPr>
        <w:pStyle w:val="Answer"/>
      </w:pPr>
      <w:sdt>
        <w:sdtPr>
          <w:alias w:val="Witness"/>
          <w:id w:val="153194127"/>
          <w:placeholder>
            <w:docPart w:val="759C4363CBE548D0A91482AFF3DC11B3"/>
          </w:placeholder>
          <w:richText/>
        </w:sdtPr>
        <w:sdtContent>
          <w:r w:rsidRPr="00400B7B">
            <w:rPr>
              <w:b/>
              <w:i/>
            </w:rPr>
            <w:t>David Neal:</w:t>
          </w:r>
        </w:sdtContent>
      </w:sdt>
      <w:r>
        <w:t xml:space="preserve"> I would not have put my reputation and my job on the line if I thought that I was putting out information that was not based on fact. </w:t>
      </w:r>
    </w:p>
    <w:p w:rsidR="00286036" w:rsidP="00286036">
      <w:pPr>
        <w:pStyle w:val="Question"/>
      </w:pPr>
      <w:sdt>
        <w:sdtPr>
          <w:alias w:val="Member"/>
          <w:tag w:val="&lt;Member mnisId='172' dodsId='25790'&gt;"/>
          <w:id w:val="1349372865"/>
          <w:placeholder>
            <w:docPart w:val="759C4363CBE548D0A91482AFF3DC11B3"/>
          </w:placeholder>
          <w:richText/>
        </w:sdtPr>
        <w:sdtContent>
          <w:r w:rsidRPr="00400B7B">
            <w:rPr>
              <w:b/>
            </w:rPr>
            <w:t>Ms Abbott:</w:t>
          </w:r>
        </w:sdtContent>
      </w:sdt>
      <w:r>
        <w:t xml:space="preserve"> Why did the Minister say that?</w:t>
      </w:r>
    </w:p>
    <w:p w:rsidR="00286036" w:rsidP="00286036">
      <w:pPr>
        <w:pStyle w:val="Answer"/>
      </w:pPr>
      <w:sdt>
        <w:sdtPr>
          <w:alias w:val="Witness"/>
          <w:id w:val="269907472"/>
          <w:placeholder>
            <w:docPart w:val="759C4363CBE548D0A91482AFF3DC11B3"/>
          </w:placeholder>
          <w:richText/>
        </w:sdtPr>
        <w:sdtContent>
          <w:r w:rsidRPr="00400B7B">
            <w:rPr>
              <w:b/>
              <w:i/>
            </w:rPr>
            <w:t>David Neal:</w:t>
          </w:r>
        </w:sdtContent>
      </w:sdt>
      <w:r>
        <w:t xml:space="preserve"> I cannot tell you why the Minister said that. I do not know who briefed him or why he would have said that. I do</w:t>
      </w:r>
      <w:r w:rsidR="006E7D40">
        <w:t>n’t</w:t>
      </w:r>
      <w:r>
        <w:t xml:space="preserve"> know. The report ultimately will be published and then it will come out, I am sure.</w:t>
      </w:r>
    </w:p>
    <w:p w:rsidR="00286036" w:rsidP="00286036">
      <w:pPr>
        <w:pStyle w:val="Question"/>
      </w:pPr>
      <w:sdt>
        <w:sdtPr>
          <w:alias w:val="Member"/>
          <w:tag w:val="&lt;Member mnisId='172' dodsId='25790'&gt;"/>
          <w:id w:val="1084574544"/>
          <w:placeholder>
            <w:docPart w:val="759C4363CBE548D0A91482AFF3DC11B3"/>
          </w:placeholder>
          <w:richText/>
        </w:sdtPr>
        <w:sdtContent>
          <w:r w:rsidRPr="00DB74F8">
            <w:rPr>
              <w:b/>
            </w:rPr>
            <w:t>Ms Abbott:</w:t>
          </w:r>
        </w:sdtContent>
      </w:sdt>
      <w:r>
        <w:t xml:space="preserve"> Was it </w:t>
      </w:r>
      <w:r w:rsidR="0093614C">
        <w:t>14</w:t>
      </w:r>
      <w:r>
        <w:t xml:space="preserve"> or </w:t>
      </w:r>
      <w:r w:rsidR="0093614C">
        <w:t>15</w:t>
      </w:r>
      <w:r>
        <w:t xml:space="preserve"> outstanding reports that have not been published?</w:t>
      </w:r>
    </w:p>
    <w:p w:rsidR="00286036" w:rsidP="00286036">
      <w:pPr>
        <w:pStyle w:val="Answer"/>
      </w:pPr>
      <w:sdt>
        <w:sdtPr>
          <w:alias w:val="Witness"/>
          <w:id w:val="1750767287"/>
          <w:placeholder>
            <w:docPart w:val="759C4363CBE548D0A91482AFF3DC11B3"/>
          </w:placeholder>
          <w:richText/>
        </w:sdtPr>
        <w:sdtContent>
          <w:r w:rsidRPr="00DB74F8">
            <w:rPr>
              <w:b/>
              <w:i/>
            </w:rPr>
            <w:t>David Neal:</w:t>
          </w:r>
        </w:sdtContent>
      </w:sdt>
      <w:r>
        <w:t xml:space="preserve"> Fift</w:t>
      </w:r>
      <w:r w:rsidR="0093614C">
        <w:t>een</w:t>
      </w:r>
      <w:r>
        <w:t>, including the annual report.</w:t>
      </w:r>
    </w:p>
    <w:p w:rsidR="00286036" w:rsidP="00286036">
      <w:pPr>
        <w:pStyle w:val="Question"/>
      </w:pPr>
      <w:sdt>
        <w:sdtPr>
          <w:alias w:val="Member"/>
          <w:tag w:val="&lt;Member mnisId='172' dodsId='25790'&gt;"/>
          <w:id w:val="1181092364"/>
          <w:placeholder>
            <w:docPart w:val="759C4363CBE548D0A91482AFF3DC11B3"/>
          </w:placeholder>
          <w:richText/>
        </w:sdtPr>
        <w:sdtContent>
          <w:r w:rsidRPr="00DB74F8">
            <w:rPr>
              <w:b/>
            </w:rPr>
            <w:t>Ms Abbott:</w:t>
          </w:r>
        </w:sdtContent>
      </w:sdt>
      <w:r>
        <w:t xml:space="preserve"> Obviously, all the reports are very important, but which </w:t>
      </w:r>
      <w:r w:rsidR="0079527F">
        <w:t xml:space="preserve">two or three </w:t>
      </w:r>
      <w:r>
        <w:t xml:space="preserve">of those reports were the most important and </w:t>
      </w:r>
      <w:r w:rsidR="0079527F">
        <w:t xml:space="preserve">that </w:t>
      </w:r>
      <w:r>
        <w:t>you were most disappointed were not published?</w:t>
      </w:r>
    </w:p>
    <w:p w:rsidR="00286036" w:rsidP="00286036">
      <w:pPr>
        <w:pStyle w:val="Answer"/>
      </w:pPr>
      <w:sdt>
        <w:sdtPr>
          <w:alias w:val="Witness"/>
          <w:id w:val="1868562849"/>
          <w:placeholder>
            <w:docPart w:val="759C4363CBE548D0A91482AFF3DC11B3"/>
          </w:placeholder>
          <w:richText/>
        </w:sdtPr>
        <w:sdtContent>
          <w:r w:rsidRPr="00DB74F8">
            <w:rPr>
              <w:b/>
              <w:i/>
            </w:rPr>
            <w:t>David Neal:</w:t>
          </w:r>
        </w:sdtContent>
      </w:sdt>
      <w:r>
        <w:t xml:space="preserve"> They are all important. As an independent and impartial inspector, it is equally important to have independent inspection that finds in an area </w:t>
      </w:r>
      <w:r w:rsidR="00B036AE">
        <w:t xml:space="preserve">that </w:t>
      </w:r>
      <w:r>
        <w:t xml:space="preserve">there is nothing wrong. In fact, it is equally important to find out areas that are performing well. </w:t>
      </w:r>
      <w:r w:rsidR="00990F84">
        <w:t>I</w:t>
      </w:r>
      <w:r>
        <w:t>t is quite difficult to pin on something in particular.</w:t>
      </w:r>
    </w:p>
    <w:p w:rsidR="00286036" w:rsidP="00286036">
      <w:pPr>
        <w:pStyle w:val="Answer"/>
      </w:pPr>
      <w:r>
        <w:t>On</w:t>
      </w:r>
      <w:r>
        <w:t xml:space="preserve"> risk to life and </w:t>
      </w:r>
      <w:r w:rsidR="004606B9">
        <w:t xml:space="preserve">risk </w:t>
      </w:r>
      <w:r>
        <w:t>of damage, revisiting the inspection of children in hotels is particularly important. You will recall a previously published report where we found significant errors. That is</w:t>
      </w:r>
      <w:r w:rsidR="004606B9">
        <w:t xml:space="preserve"> particularly</w:t>
      </w:r>
      <w:r>
        <w:t xml:space="preserve"> important because it involves children. The asylum casework was clearly of huge interest to the country. That is a particularly dense report and </w:t>
      </w:r>
      <w:r w:rsidR="00111135">
        <w:t>i</w:t>
      </w:r>
      <w:r>
        <w:t>t will be particularly interesting</w:t>
      </w:r>
      <w:r w:rsidR="00984C80">
        <w:t>. S</w:t>
      </w:r>
      <w:r>
        <w:t>ocial care visas, again because of the huge mistakes that have been made</w:t>
      </w:r>
      <w:r w:rsidR="00256CB1">
        <w:t>; t</w:t>
      </w:r>
      <w:r>
        <w:t xml:space="preserve">hey are all important in their own way. Quite a few of those are inspections </w:t>
      </w:r>
      <w:r w:rsidR="00D57313">
        <w:t>of</w:t>
      </w:r>
      <w:r>
        <w:t xml:space="preserve"> Border Force</w:t>
      </w:r>
      <w:r w:rsidR="00996144">
        <w:t xml:space="preserve"> as well</w:t>
      </w:r>
      <w:r w:rsidR="00175EBE">
        <w:t>,</w:t>
      </w:r>
      <w:r>
        <w:t xml:space="preserve"> which, taken together, can produce a pattern of performance.</w:t>
      </w:r>
    </w:p>
    <w:p w:rsidR="00286036" w:rsidP="00286036">
      <w:pPr>
        <w:pStyle w:val="Question"/>
      </w:pPr>
      <w:sdt>
        <w:sdtPr>
          <w:alias w:val="Member"/>
          <w:tag w:val="&lt;Member mnisId='172' dodsId='25790'&gt;"/>
          <w:id w:val="-714962462"/>
          <w:placeholder>
            <w:docPart w:val="759C4363CBE548D0A91482AFF3DC11B3"/>
          </w:placeholder>
          <w:richText/>
        </w:sdtPr>
        <w:sdtContent>
          <w:r w:rsidRPr="00DB74F8">
            <w:rPr>
              <w:b/>
            </w:rPr>
            <w:t>Ms Abbott:</w:t>
          </w:r>
        </w:sdtContent>
      </w:sdt>
      <w:r>
        <w:t xml:space="preserve"> When you came before us in November, you talked about the areas that we are dealing with. You went on to talk about “the unfairness that we are encountering and</w:t>
      </w:r>
      <w:r w:rsidR="000D2242">
        <w:t>…</w:t>
      </w:r>
      <w:r>
        <w:t>sometimes the ineptitude or the poor things that should not be found in public life.” What sort of ineptitude are you talking about?</w:t>
      </w:r>
    </w:p>
    <w:p w:rsidR="00286036" w:rsidP="00286036">
      <w:pPr>
        <w:pStyle w:val="Answer"/>
      </w:pPr>
      <w:sdt>
        <w:sdtPr>
          <w:alias w:val="Witness"/>
          <w:id w:val="-1241554988"/>
          <w:placeholder>
            <w:docPart w:val="759C4363CBE548D0A91482AFF3DC11B3"/>
          </w:placeholder>
          <w:richText/>
        </w:sdtPr>
        <w:sdtContent>
          <w:r w:rsidRPr="00DB74F8">
            <w:rPr>
              <w:b/>
              <w:i/>
            </w:rPr>
            <w:t>David Neal:</w:t>
          </w:r>
        </w:sdtContent>
      </w:sdt>
      <w:r>
        <w:t xml:space="preserve"> Sorry, could you clarify that point?</w:t>
      </w:r>
    </w:p>
    <w:p w:rsidR="00286036" w:rsidP="00286036">
      <w:pPr>
        <w:pStyle w:val="Question"/>
      </w:pPr>
      <w:sdt>
        <w:sdtPr>
          <w:alias w:val="Member"/>
          <w:tag w:val="&lt;Member mnisId='172' dodsId='25790'&gt;"/>
          <w:id w:val="207229771"/>
          <w:placeholder>
            <w:docPart w:val="759C4363CBE548D0A91482AFF3DC11B3"/>
          </w:placeholder>
          <w:richText/>
        </w:sdtPr>
        <w:sdtContent>
          <w:r w:rsidRPr="00DB74F8">
            <w:rPr>
              <w:b/>
            </w:rPr>
            <w:t>Ms Abbott:</w:t>
          </w:r>
        </w:sdtContent>
      </w:sdt>
      <w:r>
        <w:t xml:space="preserve"> It is what you said. We asked you if you wanted to be reappointed and you said yes. You said</w:t>
      </w:r>
      <w:r w:rsidR="002D7474">
        <w:t>: “A</w:t>
      </w:r>
      <w:r>
        <w:t>s you increase in confidence</w:t>
      </w:r>
      <w:r w:rsidRPr="0018341F">
        <w:t>—</w:t>
      </w:r>
      <w:r>
        <w:t>I am sure you could check back and there would be someone who would be able to see that</w:t>
      </w:r>
      <w:r w:rsidR="0027141B">
        <w:t>,</w:t>
      </w:r>
      <w:r>
        <w:t xml:space="preserve"> once I really began to understand the areas that we are dealing with, the unfairness that we are encountering and, frankly, sometimes the ineptitude or the poor things that should not be found in public life.” Did you find ineptitude</w:t>
      </w:r>
      <w:r w:rsidR="00F84B1D">
        <w:t>? T</w:t>
      </w:r>
      <w:r>
        <w:t>hat is in our note; that is in our note of the meeting?</w:t>
      </w:r>
    </w:p>
    <w:p w:rsidR="00286036" w:rsidP="00286036">
      <w:pPr>
        <w:pStyle w:val="Answer"/>
      </w:pPr>
      <w:sdt>
        <w:sdtPr>
          <w:alias w:val="Witness"/>
          <w:id w:val="-748416015"/>
          <w:placeholder>
            <w:docPart w:val="759C4363CBE548D0A91482AFF3DC11B3"/>
          </w:placeholder>
          <w:richText/>
        </w:sdtPr>
        <w:sdtContent>
          <w:r w:rsidRPr="00AE45DD">
            <w:rPr>
              <w:b/>
              <w:i/>
            </w:rPr>
            <w:t>David Neal:</w:t>
          </w:r>
        </w:sdtContent>
      </w:sdt>
      <w:r>
        <w:t xml:space="preserve"> I am sure I did. I cannot bring to mind exactly what I was referring to about the ineptitude. We see regularly in inspection work</w:t>
      </w:r>
      <w:r w:rsidRPr="0018341F">
        <w:t>—</w:t>
      </w:r>
      <w:r>
        <w:t xml:space="preserve">not </w:t>
      </w:r>
      <w:r>
        <w:t>referring to the unpublished work necessarily but in general</w:t>
      </w:r>
      <w:r w:rsidRPr="0018341F">
        <w:t>—</w:t>
      </w:r>
      <w:r>
        <w:t>poor performance</w:t>
      </w:r>
      <w:r w:rsidR="003F3E89">
        <w:t xml:space="preserve"> and</w:t>
      </w:r>
      <w:r>
        <w:t xml:space="preserve"> missed opportunities. I have sought to highlight that when I have reported. Specifically, I do not recall the ineptitude comment or precisely why I used that particular remark, but I have seen missed opportunities for things like asylum accommodation. </w:t>
      </w:r>
    </w:p>
    <w:p w:rsidR="00286036" w:rsidP="00286036">
      <w:pPr>
        <w:pStyle w:val="Answer"/>
      </w:pPr>
      <w:r>
        <w:t xml:space="preserve">I have mentioned </w:t>
      </w:r>
      <w:r w:rsidR="0042334C">
        <w:t xml:space="preserve">before </w:t>
      </w:r>
      <w:r>
        <w:t xml:space="preserve">at this Committee earlier elements of asylum accommodation where lessons have not been identified, where lessons have not been learned, where money has been wasted, where time has been wasted and where people have lived in significantly worse conditions because of inexperience and, frankly, I suppose the aggregation being ineptitude. Things are not being gripped, things are being let run and we are not learning from the mistakes that we should be learning from and at </w:t>
      </w:r>
      <w:r w:rsidR="00574D7E">
        <w:t>the</w:t>
      </w:r>
      <w:r>
        <w:t xml:space="preserve"> speed we should be learning. </w:t>
      </w:r>
    </w:p>
    <w:p w:rsidR="00286036" w:rsidP="00286036">
      <w:pPr>
        <w:pStyle w:val="Answer"/>
      </w:pPr>
      <w:r>
        <w:t xml:space="preserve">This is a huge </w:t>
      </w:r>
      <w:r w:rsidR="00574D7E">
        <w:t>d</w:t>
      </w:r>
      <w:r>
        <w:t xml:space="preserve">epartment in the Home Office. Really, there should be much more bite at this stage of the game. That is not to say that there is widescale ineptitude; there are some extremely good, solid people in the Home Office doing some really good work. But it seems to be that they are at the next turn of the handle. </w:t>
      </w:r>
      <w:r w:rsidR="00D2303A">
        <w:t>W</w:t>
      </w:r>
      <w:r>
        <w:t xml:space="preserve">hen operations fail, they bring a new team in and that is when it begins to bite and begins to impact. That should be at </w:t>
      </w:r>
      <w:r w:rsidR="00D2303A">
        <w:t>d</w:t>
      </w:r>
      <w:r>
        <w:t>ay 1; it should not be at the first turn of the handle when things have gone wrong, in my view.</w:t>
      </w:r>
    </w:p>
    <w:p w:rsidR="00286036" w:rsidP="00286036">
      <w:pPr>
        <w:pStyle w:val="Question"/>
      </w:pPr>
      <w:sdt>
        <w:sdtPr>
          <w:alias w:val="Member"/>
          <w:tag w:val="&lt;Member mnisId='172' dodsId='25790'&gt;"/>
          <w:id w:val="1828941452"/>
          <w:placeholder>
            <w:docPart w:val="759C4363CBE548D0A91482AFF3DC11B3"/>
          </w:placeholder>
          <w:richText/>
        </w:sdtPr>
        <w:sdtContent>
          <w:r w:rsidRPr="00AE45DD">
            <w:rPr>
              <w:b/>
            </w:rPr>
            <w:t>Ms Abbott:</w:t>
          </w:r>
        </w:sdtContent>
      </w:sdt>
      <w:r>
        <w:t xml:space="preserve"> </w:t>
      </w:r>
      <w:r w:rsidR="00024455">
        <w:t>J</w:t>
      </w:r>
      <w:r>
        <w:t>ust now you said that lessons have not been learned in relation to asylum accommodation. That is something of great interest. What do you mean by that?</w:t>
      </w:r>
    </w:p>
    <w:p w:rsidR="00286036" w:rsidP="00286036">
      <w:pPr>
        <w:pStyle w:val="Answer"/>
      </w:pPr>
      <w:sdt>
        <w:sdtPr>
          <w:alias w:val="Witness"/>
          <w:id w:val="-1692609789"/>
          <w:placeholder>
            <w:docPart w:val="759C4363CBE548D0A91482AFF3DC11B3"/>
          </w:placeholder>
          <w:richText/>
        </w:sdtPr>
        <w:sdtContent>
          <w:r w:rsidRPr="00AE45DD">
            <w:rPr>
              <w:b/>
              <w:i/>
            </w:rPr>
            <w:t>David Neal:</w:t>
          </w:r>
        </w:sdtContent>
      </w:sdt>
      <w:r>
        <w:t xml:space="preserve"> Not straying into the ongoing asylum accommodation inspection, which is clearly an enormous piece of work, I have said before in front of this Committee that the experience</w:t>
      </w:r>
      <w:r w:rsidR="00850573">
        <w:t xml:space="preserve"> at</w:t>
      </w:r>
      <w:r>
        <w:t xml:space="preserve"> Napier Barracks three years ago</w:t>
      </w:r>
      <w:r w:rsidRPr="0018341F">
        <w:t>—</w:t>
      </w:r>
      <w:r>
        <w:t>Napier Barracks and Penally Barracks</w:t>
      </w:r>
      <w:r w:rsidRPr="0018341F">
        <w:t>—</w:t>
      </w:r>
      <w:r>
        <w:t xml:space="preserve">was really poor. A year later, when we inspected, the Home Office had got its act together and the conditions were better. </w:t>
      </w:r>
      <w:r w:rsidR="00B4418F">
        <w:t>W</w:t>
      </w:r>
      <w:r>
        <w:t xml:space="preserve">e did not see the transfer of that experience to Manston, for example. Then we saw </w:t>
      </w:r>
      <w:r w:rsidR="00AF0430">
        <w:t xml:space="preserve">that </w:t>
      </w:r>
      <w:r>
        <w:t>Manston was pretty poor</w:t>
      </w:r>
      <w:r w:rsidR="00086329">
        <w:t>,</w:t>
      </w:r>
      <w:r>
        <w:t xml:space="preserve"> when I gave evidence last October</w:t>
      </w:r>
      <w:r w:rsidR="00086329">
        <w:t>, and w</w:t>
      </w:r>
      <w:r>
        <w:t xml:space="preserve">e have not necessarily seen the transfer of that experience to other sites. </w:t>
      </w:r>
    </w:p>
    <w:p w:rsidR="00286036" w:rsidP="00286036">
      <w:pPr>
        <w:pStyle w:val="Answer"/>
      </w:pPr>
      <w:r>
        <w:t xml:space="preserve">You will have lots more to say when these reports are published, but there are lost opportunities. I was not recruited because I am a former librarian. I was recruited because I was a former </w:t>
      </w:r>
      <w:r w:rsidR="00086329">
        <w:t>h</w:t>
      </w:r>
      <w:r>
        <w:t xml:space="preserve">ead of the </w:t>
      </w:r>
      <w:r w:rsidR="00F6299D">
        <w:t>m</w:t>
      </w:r>
      <w:r>
        <w:t xml:space="preserve">ilitary </w:t>
      </w:r>
      <w:r w:rsidR="00F6299D">
        <w:t>p</w:t>
      </w:r>
      <w:r>
        <w:t>olice. It is really important that we talk about hard-edged delivery matters</w:t>
      </w:r>
      <w:r w:rsidR="00F6299D">
        <w:t>:</w:t>
      </w:r>
      <w:r>
        <w:t xml:space="preserve"> value for money</w:t>
      </w:r>
      <w:r w:rsidR="00F6299D">
        <w:t xml:space="preserve"> and</w:t>
      </w:r>
      <w:r>
        <w:t xml:space="preserve"> dealing with people respectfully</w:t>
      </w:r>
      <w:r w:rsidR="00F6299D">
        <w:t>. It is</w:t>
      </w:r>
      <w:r>
        <w:t xml:space="preserve"> just the reality, frankly, of dealing with large groups of people. It can be done better</w:t>
      </w:r>
      <w:r w:rsidR="004A3544">
        <w:t>,</w:t>
      </w:r>
      <w:r>
        <w:t xml:space="preserve"> and that has been my experience.</w:t>
      </w:r>
    </w:p>
    <w:p w:rsidR="00286036" w:rsidP="00286036">
      <w:pPr>
        <w:pStyle w:val="Remark"/>
      </w:pPr>
      <w:sdt>
        <w:sdtPr>
          <w:alias w:val="Member"/>
          <w:tag w:val="&lt;Member mnisId='172' dodsId='25790'&gt;"/>
          <w:id w:val="-1554778620"/>
          <w:placeholder>
            <w:docPart w:val="759C4363CBE548D0A91482AFF3DC11B3"/>
          </w:placeholder>
          <w:richText/>
        </w:sdtPr>
        <w:sdtContent>
          <w:r w:rsidRPr="00F93884">
            <w:rPr>
              <w:b/>
            </w:rPr>
            <w:t>Ms Abbott:</w:t>
          </w:r>
        </w:sdtContent>
      </w:sdt>
      <w:r>
        <w:t xml:space="preserve"> Thank you very much.</w:t>
      </w:r>
    </w:p>
    <w:p w:rsidR="00286036" w:rsidP="00286036">
      <w:pPr>
        <w:pStyle w:val="Question"/>
      </w:pPr>
      <w:sdt>
        <w:sdtPr>
          <w:alias w:val="Member"/>
          <w:tag w:val="&lt;Member mnisId='1533' dodsId='35928'&gt;"/>
          <w:id w:val="-1272315528"/>
          <w:placeholder>
            <w:docPart w:val="759C4363CBE548D0A91482AFF3DC11B3"/>
          </w:placeholder>
          <w:richText/>
        </w:sdtPr>
        <w:sdtContent>
          <w:r w:rsidRPr="00F74B78">
            <w:rPr>
              <w:b/>
            </w:rPr>
            <w:t>Chair:</w:t>
          </w:r>
        </w:sdtContent>
      </w:sdt>
      <w:r>
        <w:t xml:space="preserve"> On that point </w:t>
      </w:r>
      <w:r w:rsidR="004A3544">
        <w:t>about</w:t>
      </w:r>
      <w:r>
        <w:t xml:space="preserve"> dealing with people respectfully, you mentioned</w:t>
      </w:r>
      <w:r w:rsidR="004C24E7">
        <w:t xml:space="preserve"> that</w:t>
      </w:r>
      <w:r>
        <w:t xml:space="preserve"> the Cabinet Office had written to you. Was </w:t>
      </w:r>
      <w:r w:rsidR="004A3544">
        <w:t>i</w:t>
      </w:r>
      <w:r>
        <w:t xml:space="preserve">t a threatening letter </w:t>
      </w:r>
      <w:r w:rsidR="004A3544">
        <w:t xml:space="preserve">that </w:t>
      </w:r>
      <w:r>
        <w:t>they wrote to you?</w:t>
      </w:r>
    </w:p>
    <w:p w:rsidR="00286036" w:rsidP="00286036">
      <w:pPr>
        <w:pStyle w:val="Answer"/>
      </w:pPr>
      <w:sdt>
        <w:sdtPr>
          <w:alias w:val="Witness"/>
          <w:id w:val="1353300013"/>
          <w:placeholder>
            <w:docPart w:val="759C4363CBE548D0A91482AFF3DC11B3"/>
          </w:placeholder>
          <w:richText/>
        </w:sdtPr>
        <w:sdtContent>
          <w:r w:rsidRPr="00F74B78">
            <w:rPr>
              <w:b/>
              <w:i/>
            </w:rPr>
            <w:t>David Neal:</w:t>
          </w:r>
        </w:sdtContent>
      </w:sdt>
      <w:r>
        <w:t xml:space="preserve"> It was</w:t>
      </w:r>
      <w:r w:rsidR="004A3544">
        <w:t>n’t</w:t>
      </w:r>
      <w:r>
        <w:t xml:space="preserve"> a threatening letter; it was a formal letter that deterred </w:t>
      </w:r>
      <w:r w:rsidR="004A3544">
        <w:t>me</w:t>
      </w:r>
      <w:r w:rsidR="00D65269">
        <w:t>. H</w:t>
      </w:r>
      <w:r>
        <w:t xml:space="preserve">ad I not got that letter, I might be a little bit more open as regards where I was before. But it has been brought to my attention that conditions as part of my contract mean </w:t>
      </w:r>
      <w:r w:rsidR="00D65269">
        <w:t xml:space="preserve">that </w:t>
      </w:r>
      <w:r>
        <w:t xml:space="preserve">these matters will be treated confidentially. I know, in the future, </w:t>
      </w:r>
      <w:r w:rsidR="00405D3C">
        <w:t xml:space="preserve">that </w:t>
      </w:r>
      <w:r>
        <w:t>I will be able to speak with much more passion and detail in response to your questions. I can take a warning, the same as anyone.</w:t>
      </w:r>
    </w:p>
    <w:p w:rsidR="00286036" w:rsidP="00286036">
      <w:pPr>
        <w:pStyle w:val="Question"/>
      </w:pPr>
      <w:sdt>
        <w:sdtPr>
          <w:alias w:val="Member"/>
          <w:tag w:val="&lt;Member mnisId='1533' dodsId='35928'&gt;"/>
          <w:id w:val="199906225"/>
          <w:placeholder>
            <w:docPart w:val="759C4363CBE548D0A91482AFF3DC11B3"/>
          </w:placeholder>
          <w:richText/>
        </w:sdtPr>
        <w:sdtContent>
          <w:r w:rsidRPr="00F74B78">
            <w:rPr>
              <w:b/>
            </w:rPr>
            <w:t>Chair:</w:t>
          </w:r>
        </w:sdtContent>
      </w:sdt>
      <w:r>
        <w:t xml:space="preserve"> A warning.</w:t>
      </w:r>
    </w:p>
    <w:p w:rsidR="00286036" w:rsidP="00286036">
      <w:pPr>
        <w:pStyle w:val="Answer"/>
      </w:pPr>
      <w:sdt>
        <w:sdtPr>
          <w:alias w:val="Witness"/>
          <w:id w:val="-455107924"/>
          <w:placeholder>
            <w:docPart w:val="759C4363CBE548D0A91482AFF3DC11B3"/>
          </w:placeholder>
          <w:richText/>
        </w:sdtPr>
        <w:sdtContent>
          <w:r w:rsidRPr="00F74B78">
            <w:rPr>
              <w:b/>
              <w:i/>
            </w:rPr>
            <w:t>David Neal:</w:t>
          </w:r>
        </w:sdtContent>
      </w:sdt>
      <w:r>
        <w:t xml:space="preserve"> Or a re-statement of the terms of my contract.</w:t>
      </w:r>
    </w:p>
    <w:p w:rsidR="00286036" w:rsidP="00286036">
      <w:pPr>
        <w:pStyle w:val="Question"/>
      </w:pPr>
      <w:sdt>
        <w:sdtPr>
          <w:alias w:val="Member"/>
          <w:tag w:val="&lt;Member mnisId='1533' dodsId='35928'&gt;"/>
          <w:id w:val="-283970977"/>
          <w:placeholder>
            <w:docPart w:val="759C4363CBE548D0A91482AFF3DC11B3"/>
          </w:placeholder>
          <w:richText/>
        </w:sdtPr>
        <w:sdtContent>
          <w:r w:rsidRPr="00F74B78">
            <w:rPr>
              <w:b/>
            </w:rPr>
            <w:t>Chair:</w:t>
          </w:r>
        </w:sdtContent>
      </w:sdt>
      <w:r>
        <w:t xml:space="preserve"> Of course anything that is said in front of this Committee is covered by </w:t>
      </w:r>
      <w:r w:rsidR="00405D3C">
        <w:t>p</w:t>
      </w:r>
      <w:r>
        <w:t>arliamentary privilege and no action, as I understand it, can be taken from anything that is said to this Committee.</w:t>
      </w:r>
    </w:p>
    <w:p w:rsidR="00286036" w:rsidP="00286036">
      <w:pPr>
        <w:pStyle w:val="Answer"/>
      </w:pPr>
      <w:sdt>
        <w:sdtPr>
          <w:alias w:val="Witness"/>
          <w:id w:val="-365060390"/>
          <w:placeholder>
            <w:docPart w:val="759C4363CBE548D0A91482AFF3DC11B3"/>
          </w:placeholder>
          <w:richText/>
        </w:sdtPr>
        <w:sdtContent>
          <w:r w:rsidRPr="00F74B78">
            <w:rPr>
              <w:b/>
              <w:i/>
            </w:rPr>
            <w:t>David Neal:</w:t>
          </w:r>
        </w:sdtContent>
      </w:sdt>
      <w:r>
        <w:t xml:space="preserve"> I understand that, but having been given a direct steer, it would be wrong of me to go beyond </w:t>
      </w:r>
      <w:r w:rsidR="004174F6">
        <w:t xml:space="preserve">it </w:t>
      </w:r>
      <w:r>
        <w:t>and completely countermand that letter.</w:t>
      </w:r>
    </w:p>
    <w:p w:rsidR="00286036" w:rsidP="00286036">
      <w:pPr>
        <w:pStyle w:val="Remark"/>
      </w:pPr>
      <w:sdt>
        <w:sdtPr>
          <w:alias w:val="Member"/>
          <w:tag w:val="&lt;Member mnisId='1533' dodsId='35928'&gt;"/>
          <w:id w:val="97538491"/>
          <w:placeholder>
            <w:docPart w:val="759C4363CBE548D0A91482AFF3DC11B3"/>
          </w:placeholder>
          <w:richText/>
        </w:sdtPr>
        <w:sdtContent>
          <w:r w:rsidRPr="00F93884">
            <w:rPr>
              <w:b/>
            </w:rPr>
            <w:t>Chair:</w:t>
          </w:r>
        </w:sdtContent>
      </w:sdt>
      <w:r>
        <w:t xml:space="preserve"> Thank you.</w:t>
      </w:r>
    </w:p>
    <w:p w:rsidR="00286036" w:rsidP="00286036">
      <w:pPr>
        <w:pStyle w:val="Question"/>
      </w:pPr>
      <w:sdt>
        <w:sdtPr>
          <w:alias w:val="Member"/>
          <w:tag w:val="&lt;Member mnisId='4824' dodsId='157049'&gt;"/>
          <w:id w:val="1110016669"/>
          <w:placeholder>
            <w:docPart w:val="759C4363CBE548D0A91482AFF3DC11B3"/>
          </w:placeholder>
          <w:richText/>
        </w:sdtPr>
        <w:sdtContent>
          <w:r w:rsidRPr="00F74B78">
            <w:rPr>
              <w:b/>
            </w:rPr>
            <w:t>Kim Johnson:</w:t>
          </w:r>
        </w:sdtContent>
      </w:sdt>
      <w:r>
        <w:t xml:space="preserve"> Thank you for being here this afternoon, David. I want to pick up on a couple of points raised just then about asylum accommodation. Two of your </w:t>
      </w:r>
      <w:r w:rsidR="004174F6">
        <w:t>15</w:t>
      </w:r>
      <w:r>
        <w:t xml:space="preserve"> reports are linked to accommodation. I know you have been critical of the lack of a Government strategy on asylum accommodation. From your point of view, around what needs to happen now</w:t>
      </w:r>
      <w:r w:rsidR="00B67F8D">
        <w:t xml:space="preserve">, </w:t>
      </w:r>
      <w:r>
        <w:t xml:space="preserve">there have been some issues </w:t>
      </w:r>
      <w:r w:rsidR="00D2398A">
        <w:t>about the</w:t>
      </w:r>
      <w:r>
        <w:t xml:space="preserve"> cost and value for money. I have raised, in front of M</w:t>
      </w:r>
      <w:r w:rsidR="003F0F3B">
        <w:t xml:space="preserve">atthew </w:t>
      </w:r>
      <w:r>
        <w:t>Rycroft, the fact that some of the people responsible for providing accommodation are making massive profits. I want to know whether you have been able to see any of those accommodation contracts o</w:t>
      </w:r>
      <w:r w:rsidR="00634D58">
        <w:t>r</w:t>
      </w:r>
      <w:r>
        <w:t xml:space="preserve"> whether you have been obstructed from those contracts</w:t>
      </w:r>
      <w:r w:rsidR="00634D58">
        <w:t>.</w:t>
      </w:r>
    </w:p>
    <w:p w:rsidR="00286036" w:rsidP="00286036">
      <w:pPr>
        <w:pStyle w:val="Answer"/>
      </w:pPr>
      <w:sdt>
        <w:sdtPr>
          <w:alias w:val="Witness"/>
          <w:id w:val="1004406108"/>
          <w:placeholder>
            <w:docPart w:val="759C4363CBE548D0A91482AFF3DC11B3"/>
          </w:placeholder>
          <w:richText/>
        </w:sdtPr>
        <w:sdtContent>
          <w:r w:rsidRPr="00C500DA">
            <w:rPr>
              <w:b/>
              <w:i/>
            </w:rPr>
            <w:t>David Neal:</w:t>
          </w:r>
        </w:sdtContent>
      </w:sdt>
      <w:r>
        <w:t xml:space="preserve"> I have not, as part of this inspection, been obstructed from seeing any of those contracts. It is a specialist business. We are a team of generalists. Therefore, we made the conscious decision, in the scoping of that inspection and previous inspections, not to look in any great detail into the contracts. You will recognise that the NAO is a much better and more expert organisation to look into that. </w:t>
      </w:r>
      <w:r w:rsidR="00CE14E5">
        <w:t>W</w:t>
      </w:r>
      <w:r>
        <w:t xml:space="preserve">e have regular meetings with the NAO to deconflict our programme with their programme in order that they can get </w:t>
      </w:r>
      <w:r w:rsidR="009C613B">
        <w:t>under</w:t>
      </w:r>
      <w:r>
        <w:t xml:space="preserve"> the skin of the contracts.</w:t>
      </w:r>
      <w:r w:rsidR="009C613B">
        <w:t xml:space="preserve"> </w:t>
      </w:r>
      <w:r>
        <w:t xml:space="preserve">I am not suggesting </w:t>
      </w:r>
      <w:r w:rsidR="009C613B">
        <w:t xml:space="preserve">that </w:t>
      </w:r>
      <w:r>
        <w:t xml:space="preserve">we take the path of least resistance, which is why one of those </w:t>
      </w:r>
      <w:r w:rsidR="009C613B">
        <w:t>10</w:t>
      </w:r>
      <w:r>
        <w:t xml:space="preserve"> matters needs to be ironed out; there need to be clear powers given in order that we </w:t>
      </w:r>
      <w:r w:rsidR="00AA0F84">
        <w:t>do not have</w:t>
      </w:r>
      <w:r>
        <w:t xml:space="preserve"> to fight with the Home Office to get information, if that is what we cho</w:t>
      </w:r>
      <w:r w:rsidR="003C5096">
        <w:t>o</w:t>
      </w:r>
      <w:r>
        <w:t xml:space="preserve">se to do. </w:t>
      </w:r>
    </w:p>
    <w:p w:rsidR="00286036" w:rsidP="00286036">
      <w:pPr>
        <w:pStyle w:val="Answer"/>
      </w:pPr>
      <w:r>
        <w:t>I think</w:t>
      </w:r>
      <w:r>
        <w:t xml:space="preserve"> I have been able to do my job perfectly effectively without access to those contracts, </w:t>
      </w:r>
      <w:r w:rsidR="006A7D7D">
        <w:t xml:space="preserve">but </w:t>
      </w:r>
      <w:r>
        <w:t>there will come a time when it is absolutely critical. The numbers,</w:t>
      </w:r>
      <w:r w:rsidR="0023340E">
        <w:t xml:space="preserve"> the more people who are there, and</w:t>
      </w:r>
      <w:r>
        <w:t xml:space="preserve"> certainly the numbers in contingency asylum accommodation at certain sites, the cheaper the cost</w:t>
      </w:r>
      <w:r w:rsidR="0023340E">
        <w:t xml:space="preserve"> </w:t>
      </w:r>
      <w:r>
        <w:t>per</w:t>
      </w:r>
      <w:r w:rsidR="0023340E">
        <w:t xml:space="preserve"> </w:t>
      </w:r>
      <w:r>
        <w:t xml:space="preserve">day and the cheaper the headline figure. It is not something we </w:t>
      </w:r>
      <w:r>
        <w:t xml:space="preserve">have inspected, but clearly the more people on a site, the greater the capacity, the harder the site is being worked and, therefore, the conditions can be less good. </w:t>
      </w:r>
      <w:r w:rsidR="00865B76">
        <w:t>T</w:t>
      </w:r>
      <w:r>
        <w:t>he happiness of the individuals who are in it can decline as well.</w:t>
      </w:r>
    </w:p>
    <w:p w:rsidR="00286036" w:rsidP="00286036">
      <w:pPr>
        <w:pStyle w:val="Answer"/>
      </w:pPr>
      <w:r>
        <w:t xml:space="preserve">No, </w:t>
      </w:r>
      <w:r w:rsidR="00EF6D0C">
        <w:t xml:space="preserve">we have </w:t>
      </w:r>
      <w:r>
        <w:t xml:space="preserve">not </w:t>
      </w:r>
      <w:r w:rsidR="00EF6D0C">
        <w:t xml:space="preserve">specifically </w:t>
      </w:r>
      <w:r>
        <w:t>been obstructed</w:t>
      </w:r>
      <w:r w:rsidR="00EF6D0C">
        <w:t>. N</w:t>
      </w:r>
      <w:r>
        <w:t xml:space="preserve">o. If we had been obstructed, I would </w:t>
      </w:r>
      <w:r w:rsidR="005B28A2">
        <w:t xml:space="preserve">clearly </w:t>
      </w:r>
      <w:r>
        <w:t>have made a fuss about that.</w:t>
      </w:r>
    </w:p>
    <w:p w:rsidR="005B28A2" w:rsidP="005B28A2">
      <w:pPr>
        <w:pStyle w:val="Question"/>
      </w:pPr>
      <w:sdt>
        <w:sdtPr>
          <w:alias w:val="Member"/>
          <w:tag w:val="&lt;Member mnisId='4824' dodsId='157049'&gt;"/>
          <w:id w:val="635144349"/>
          <w:placeholder>
            <w:docPart w:val="759C4363CBE548D0A91482AFF3DC11B3"/>
          </w:placeholder>
          <w:richText/>
        </w:sdtPr>
        <w:sdtContent>
          <w:r w:rsidRPr="00C500DA" w:rsidR="00286036">
            <w:rPr>
              <w:b/>
            </w:rPr>
            <w:t>Kim Johnson:</w:t>
          </w:r>
        </w:sdtContent>
      </w:sdt>
      <w:r w:rsidR="00286036">
        <w:t xml:space="preserve"> That is good to know. I want to know your opinion on the likes of Serco who make millions of pounds in profit from the public purse. Should those profits be handed back to the Home Office so that </w:t>
      </w:r>
      <w:r>
        <w:t xml:space="preserve">the </w:t>
      </w:r>
      <w:r w:rsidR="00286036">
        <w:t>money could better be used elsewhere?</w:t>
      </w:r>
    </w:p>
    <w:p w:rsidR="00401340" w:rsidP="00401340">
      <w:pPr>
        <w:pStyle w:val="Answer"/>
      </w:pPr>
      <w:sdt>
        <w:sdtPr>
          <w:alias w:val="Witness"/>
          <w:id w:val="2084948731"/>
          <w:placeholder>
            <w:docPart w:val="DefaultPlaceholder_-1854013440"/>
          </w:placeholder>
          <w:richText/>
        </w:sdtPr>
        <w:sdtContent>
          <w:r w:rsidRPr="005B28A2" w:rsidR="005B28A2">
            <w:rPr>
              <w:b/>
              <w:i/>
            </w:rPr>
            <w:t>David Neal:</w:t>
          </w:r>
        </w:sdtContent>
      </w:sdt>
      <w:r w:rsidR="005B28A2">
        <w:t xml:space="preserve">  It’s not something we have looked at and it’s not something </w:t>
      </w:r>
      <w:r w:rsidR="00A12562">
        <w:t xml:space="preserve"> I am going to commit to; it is something that Ministers</w:t>
      </w:r>
      <w:r>
        <w:t xml:space="preserve"> often ask and I will give the same response as I have </w:t>
      </w:r>
      <w:r w:rsidR="00F46E08">
        <w:t>given</w:t>
      </w:r>
      <w:r>
        <w:t xml:space="preserve"> to Ministers. It is not something that we have looked at. </w:t>
      </w:r>
      <w:r w:rsidR="003E31A7">
        <w:t>P</w:t>
      </w:r>
      <w:r>
        <w:t>revious Ministers have been very interested in the performance of the firms</w:t>
      </w:r>
      <w:r w:rsidR="003E31A7">
        <w:t>—</w:t>
      </w:r>
      <w:r>
        <w:t>all of them. There are positives and there are negatives, but I do not have a view on whether the money should be handed back.</w:t>
      </w:r>
    </w:p>
    <w:p w:rsidR="00401340" w:rsidP="00401340">
      <w:pPr>
        <w:pStyle w:val="Question"/>
      </w:pPr>
      <w:sdt>
        <w:sdtPr>
          <w:alias w:val="Member"/>
          <w:tag w:val="&lt;Member mnisId='4824' dodsId='157049'&gt;"/>
          <w:id w:val="-1208569381"/>
          <w:placeholder>
            <w:docPart w:val="E86CBDD4664A4E5C95675E8F1DA41D5B"/>
          </w:placeholder>
          <w:richText/>
        </w:sdtPr>
        <w:sdtContent>
          <w:r w:rsidRPr="00056C12">
            <w:rPr>
              <w:b/>
            </w:rPr>
            <w:t>Kim Johnson:</w:t>
          </w:r>
        </w:sdtContent>
      </w:sdt>
      <w:r>
        <w:t xml:space="preserve"> One of the negatives was what was alluded to earlier about poor</w:t>
      </w:r>
      <w:r w:rsidR="007469B7">
        <w:t>-</w:t>
      </w:r>
      <w:r>
        <w:t>quality accommodation and some abuse taking place of people living in those accommodations. I do</w:t>
      </w:r>
      <w:r w:rsidR="009B60C1">
        <w:t>n’t</w:t>
      </w:r>
      <w:r>
        <w:t xml:space="preserve"> know whether that has been covered in any of the reports that you have highlighted. I welcome your optimism in that you believe </w:t>
      </w:r>
      <w:r w:rsidR="00C51453">
        <w:t xml:space="preserve">that </w:t>
      </w:r>
      <w:r>
        <w:t>those reports will be published any time soon</w:t>
      </w:r>
      <w:r w:rsidR="005F580D">
        <w:t xml:space="preserve"> and that w</w:t>
      </w:r>
      <w:r>
        <w:t xml:space="preserve">hat you believe needs to happen to ensure that </w:t>
      </w:r>
      <w:r w:rsidR="005F580D">
        <w:t xml:space="preserve">the </w:t>
      </w:r>
      <w:r>
        <w:t>level of abuse that is being undertaken in some of those establishments is stopped.</w:t>
      </w:r>
    </w:p>
    <w:p w:rsidR="00401340" w:rsidP="00401340">
      <w:pPr>
        <w:pStyle w:val="Answer"/>
      </w:pPr>
      <w:sdt>
        <w:sdtPr>
          <w:alias w:val="Witness"/>
          <w:id w:val="-1006906076"/>
          <w:placeholder>
            <w:docPart w:val="E86CBDD4664A4E5C95675E8F1DA41D5B"/>
          </w:placeholder>
          <w:richText/>
        </w:sdtPr>
        <w:sdtContent>
          <w:r w:rsidRPr="00056C12">
            <w:rPr>
              <w:b/>
              <w:i/>
            </w:rPr>
            <w:t>David Neal:</w:t>
          </w:r>
        </w:sdtContent>
      </w:sdt>
      <w:r>
        <w:t xml:space="preserve"> Certainly</w:t>
      </w:r>
      <w:r w:rsidR="005F580D">
        <w:t>,</w:t>
      </w:r>
      <w:r>
        <w:t xml:space="preserve"> independent oversight is not a bad thing. When we speak to stakeholders, they point us in the direction of sites in constituencies, if they </w:t>
      </w:r>
      <w:r w:rsidR="001F3D72">
        <w:t>a</w:t>
      </w:r>
      <w:r>
        <w:t>re political stakeholders. We will include them</w:t>
      </w:r>
      <w:r w:rsidR="001F3D72">
        <w:t>,</w:t>
      </w:r>
      <w:r>
        <w:t xml:space="preserve"> or can include them</w:t>
      </w:r>
      <w:r w:rsidR="001F3D72">
        <w:t xml:space="preserve">, </w:t>
      </w:r>
      <w:r>
        <w:t>in our inspection. We have done a specific inspection at hotels in Northern Ireland, dealing with families in hotels in Northern Ireland, particularly in response to one of those requests.</w:t>
      </w:r>
    </w:p>
    <w:p w:rsidR="00401340" w:rsidP="00401340">
      <w:pPr>
        <w:pStyle w:val="Answer"/>
      </w:pPr>
      <w:r>
        <w:t>The fact that the intelligence we receive, the confidential intelligence and the intelligence we receive from stakeholders</w:t>
      </w:r>
      <w:r w:rsidR="00817256">
        <w:t>,</w:t>
      </w:r>
      <w:r>
        <w:t xml:space="preserve"> allows us to go when and where</w:t>
      </w:r>
      <w:r w:rsidR="00817256">
        <w:t>, h</w:t>
      </w:r>
      <w:r>
        <w:t>opefully, gives some level of assurance even if those reports are not immediately published.</w:t>
      </w:r>
    </w:p>
    <w:p w:rsidR="00401340" w:rsidP="00891A85">
      <w:pPr>
        <w:pStyle w:val="Remark"/>
      </w:pPr>
      <w:sdt>
        <w:sdtPr>
          <w:alias w:val="Member"/>
          <w:tag w:val="&lt;Member mnisId='4824' dodsId='157049'&gt;"/>
          <w:id w:val="1061602339"/>
          <w:placeholder>
            <w:docPart w:val="E86CBDD4664A4E5C95675E8F1DA41D5B"/>
          </w:placeholder>
          <w:richText/>
        </w:sdtPr>
        <w:sdtContent>
          <w:r w:rsidRPr="00F75E25">
            <w:rPr>
              <w:b/>
            </w:rPr>
            <w:t>Kim Johnson:</w:t>
          </w:r>
        </w:sdtContent>
      </w:sdt>
      <w:r>
        <w:t xml:space="preserve"> Thank you, David.</w:t>
      </w:r>
    </w:p>
    <w:p w:rsidR="00401340" w:rsidP="00401340">
      <w:pPr>
        <w:pStyle w:val="Question"/>
      </w:pPr>
      <w:sdt>
        <w:sdtPr>
          <w:alias w:val="Member"/>
          <w:tag w:val="&lt;Member mnisId='4854' dodsId='126924'&gt;"/>
          <w:id w:val="825708139"/>
          <w:placeholder>
            <w:docPart w:val="E86CBDD4664A4E5C95675E8F1DA41D5B"/>
          </w:placeholder>
          <w:richText/>
        </w:sdtPr>
        <w:sdtContent>
          <w:r w:rsidRPr="00056C12">
            <w:rPr>
              <w:b/>
            </w:rPr>
            <w:t>James Daly:</w:t>
          </w:r>
        </w:sdtContent>
      </w:sdt>
      <w:r>
        <w:t xml:space="preserve"> </w:t>
      </w:r>
      <w:r w:rsidR="00891A85">
        <w:t xml:space="preserve">Mr Neal, </w:t>
      </w:r>
      <w:r>
        <w:t xml:space="preserve">I apologise for coming in late. I was unavoidably detained. </w:t>
      </w:r>
      <w:r w:rsidR="00750A58">
        <w:t>Y</w:t>
      </w:r>
      <w:r>
        <w:t>ou mention your contract a lot in respect of these discussions.</w:t>
      </w:r>
      <w:r w:rsidR="001F5DAA">
        <w:t xml:space="preserve"> I just want to understand if </w:t>
      </w:r>
      <w:r w:rsidR="0038056C">
        <w:t>it</w:t>
      </w:r>
      <w:r w:rsidR="001F5DAA">
        <w:t xml:space="preserve"> is correct</w:t>
      </w:r>
      <w:r w:rsidR="0038056C">
        <w:t xml:space="preserve"> </w:t>
      </w:r>
      <w:r>
        <w:t>that in line with the notice provision in your contract, rightly or wrongly, you were given notice that your three-year tenure was not coming to an end</w:t>
      </w:r>
      <w:r w:rsidR="0038056C">
        <w:t>. I</w:t>
      </w:r>
      <w:r>
        <w:t>s that correct?</w:t>
      </w:r>
    </w:p>
    <w:p w:rsidR="00401340" w:rsidP="00401340">
      <w:pPr>
        <w:pStyle w:val="Answer"/>
      </w:pPr>
      <w:sdt>
        <w:sdtPr>
          <w:alias w:val="Witness"/>
          <w:id w:val="-216818798"/>
          <w:placeholder>
            <w:docPart w:val="E86CBDD4664A4E5C95675E8F1DA41D5B"/>
          </w:placeholder>
          <w:richText/>
        </w:sdtPr>
        <w:sdtContent>
          <w:r w:rsidRPr="00056C12">
            <w:rPr>
              <w:b/>
              <w:i/>
            </w:rPr>
            <w:t>David Neal:</w:t>
          </w:r>
        </w:sdtContent>
      </w:sdt>
      <w:r>
        <w:t xml:space="preserve"> </w:t>
      </w:r>
      <w:r w:rsidR="0007622B">
        <w:t>Right</w:t>
      </w:r>
      <w:r>
        <w:t>.</w:t>
      </w:r>
    </w:p>
    <w:p w:rsidR="00401340" w:rsidP="0007622B">
      <w:pPr>
        <w:pStyle w:val="Question"/>
      </w:pPr>
      <w:sdt>
        <w:sdtPr>
          <w:alias w:val="Member"/>
          <w:tag w:val="&lt;Member mnisId='4854' dodsId='126924'&gt;"/>
          <w:id w:val="1983035030"/>
          <w:placeholder>
            <w:docPart w:val="E86CBDD4664A4E5C95675E8F1DA41D5B"/>
          </w:placeholder>
          <w:richText/>
        </w:sdtPr>
        <w:sdtContent>
          <w:r w:rsidRPr="00056C12">
            <w:rPr>
              <w:b/>
            </w:rPr>
            <w:t>James Daly:</w:t>
          </w:r>
        </w:sdtContent>
      </w:sdt>
      <w:r>
        <w:t xml:space="preserve"> Whether that was the right decision or not, that was in line </w:t>
      </w:r>
      <w:r>
        <w:t>with the contractual provisions of your contract</w:t>
      </w:r>
      <w:r w:rsidR="0007622B">
        <w:t xml:space="preserve">. </w:t>
      </w:r>
      <w:r>
        <w:t xml:space="preserve">I understand that, when we talk about your employment being terminated rather than you being given notice, there appears to </w:t>
      </w:r>
      <w:r w:rsidR="007164C5">
        <w:t>have been</w:t>
      </w:r>
      <w:r>
        <w:t xml:space="preserve"> the leaking of information to the </w:t>
      </w:r>
      <w:r w:rsidRPr="0007622B">
        <w:rPr>
          <w:i/>
          <w:iCs/>
        </w:rPr>
        <w:t>Daily Mail</w:t>
      </w:r>
      <w:r w:rsidR="007164C5">
        <w:t>. I</w:t>
      </w:r>
      <w:r>
        <w:t>s that correct?</w:t>
      </w:r>
    </w:p>
    <w:p w:rsidR="00401340" w:rsidP="00401340">
      <w:pPr>
        <w:pStyle w:val="Answer"/>
      </w:pPr>
      <w:sdt>
        <w:sdtPr>
          <w:alias w:val="Witness"/>
          <w:id w:val="-1782334524"/>
          <w:placeholder>
            <w:docPart w:val="E86CBDD4664A4E5C95675E8F1DA41D5B"/>
          </w:placeholder>
          <w:richText/>
        </w:sdtPr>
        <w:sdtContent>
          <w:r w:rsidRPr="00BB727A">
            <w:rPr>
              <w:b/>
              <w:i/>
            </w:rPr>
            <w:t>David Neal:</w:t>
          </w:r>
        </w:sdtContent>
      </w:sdt>
      <w:r>
        <w:t xml:space="preserve"> That is what has been said, yes.</w:t>
      </w:r>
    </w:p>
    <w:p w:rsidR="00401340" w:rsidP="00401340">
      <w:pPr>
        <w:pStyle w:val="Question"/>
      </w:pPr>
      <w:sdt>
        <w:sdtPr>
          <w:alias w:val="Member"/>
          <w:tag w:val="&lt;Member mnisId='4854' dodsId='126924'&gt;"/>
          <w:id w:val="1266341866"/>
          <w:placeholder>
            <w:docPart w:val="E86CBDD4664A4E5C95675E8F1DA41D5B"/>
          </w:placeholder>
          <w:richText/>
        </w:sdtPr>
        <w:sdtContent>
          <w:r w:rsidRPr="00BB727A">
            <w:rPr>
              <w:b/>
            </w:rPr>
            <w:t>James Daly:</w:t>
          </w:r>
        </w:sdtContent>
      </w:sdt>
      <w:r>
        <w:t xml:space="preserve"> You deny that?</w:t>
      </w:r>
    </w:p>
    <w:p w:rsidR="00401340" w:rsidP="00401340">
      <w:pPr>
        <w:pStyle w:val="Answer"/>
      </w:pPr>
      <w:sdt>
        <w:sdtPr>
          <w:alias w:val="Witness"/>
          <w:id w:val="2108610926"/>
          <w:placeholder>
            <w:docPart w:val="E86CBDD4664A4E5C95675E8F1DA41D5B"/>
          </w:placeholder>
          <w:richText/>
        </w:sdtPr>
        <w:sdtContent>
          <w:r w:rsidRPr="00BB727A">
            <w:rPr>
              <w:b/>
              <w:i/>
            </w:rPr>
            <w:t>David Neal:</w:t>
          </w:r>
        </w:sdtContent>
      </w:sdt>
      <w:r>
        <w:t xml:space="preserve"> </w:t>
      </w:r>
      <w:r w:rsidR="005C1D01">
        <w:t>A</w:t>
      </w:r>
      <w:r>
        <w:t xml:space="preserve">s I said right at the beginning, </w:t>
      </w:r>
      <w:r w:rsidR="005E785F">
        <w:t xml:space="preserve">in </w:t>
      </w:r>
      <w:r>
        <w:t>what I am in the business of doing I had encountered a series of events</w:t>
      </w:r>
      <w:r w:rsidR="005C1D01">
        <w:t xml:space="preserve"> that</w:t>
      </w:r>
      <w:r>
        <w:t xml:space="preserve"> I thought were a risk to the country. There </w:t>
      </w:r>
      <w:r w:rsidR="00AE2DCC">
        <w:t>a</w:t>
      </w:r>
      <w:r>
        <w:t xml:space="preserve">re 15 reports held up at the moment. I sought a meeting with the appropriate Minister to discuss that and others. That meeting was turned off. </w:t>
      </w:r>
    </w:p>
    <w:p w:rsidR="00401340" w:rsidP="00401340">
      <w:pPr>
        <w:pStyle w:val="Question"/>
      </w:pPr>
      <w:sdt>
        <w:sdtPr>
          <w:alias w:val="Member"/>
          <w:tag w:val="&lt;Member mnisId='4854' dodsId='126924'&gt;"/>
          <w:id w:val="429936941"/>
          <w:placeholder>
            <w:docPart w:val="E86CBDD4664A4E5C95675E8F1DA41D5B"/>
          </w:placeholder>
          <w:richText/>
        </w:sdtPr>
        <w:sdtContent>
          <w:r w:rsidRPr="00826293">
            <w:rPr>
              <w:b/>
            </w:rPr>
            <w:t>James Daly:</w:t>
          </w:r>
        </w:sdtContent>
      </w:sdt>
      <w:r>
        <w:t xml:space="preserve"> I understand all that and I appreciate that, but you leaked the information to the </w:t>
      </w:r>
      <w:r w:rsidRPr="005C1D01">
        <w:rPr>
          <w:i/>
          <w:iCs/>
        </w:rPr>
        <w:t>Daily Mail</w:t>
      </w:r>
      <w:r>
        <w:t>, did</w:t>
      </w:r>
      <w:r w:rsidR="005C1D01">
        <w:t>n’t</w:t>
      </w:r>
      <w:r>
        <w:t xml:space="preserve"> you?</w:t>
      </w:r>
    </w:p>
    <w:p w:rsidR="00401340" w:rsidP="00401340">
      <w:pPr>
        <w:pStyle w:val="Answer"/>
      </w:pPr>
      <w:sdt>
        <w:sdtPr>
          <w:alias w:val="Witness"/>
          <w:id w:val="54216245"/>
          <w:placeholder>
            <w:docPart w:val="E86CBDD4664A4E5C95675E8F1DA41D5B"/>
          </w:placeholder>
          <w:richText/>
        </w:sdtPr>
        <w:sdtContent>
          <w:r w:rsidRPr="00826293">
            <w:rPr>
              <w:b/>
              <w:i/>
            </w:rPr>
            <w:t>David Neal:</w:t>
          </w:r>
        </w:sdtContent>
      </w:sdt>
      <w:r>
        <w:t xml:space="preserve"> I</w:t>
      </w:r>
      <w:r w:rsidR="005C1D01">
        <w:t>’</w:t>
      </w:r>
      <w:r>
        <w:t>m not</w:t>
      </w:r>
      <w:r w:rsidRPr="0018341F">
        <w:t>—</w:t>
      </w:r>
      <w:r>
        <w:t>I did</w:t>
      </w:r>
      <w:r w:rsidR="005C1D01">
        <w:t>n’t</w:t>
      </w:r>
      <w:r>
        <w:t xml:space="preserve"> leak</w:t>
      </w:r>
      <w:r w:rsidRPr="0018341F">
        <w:t>—</w:t>
      </w:r>
    </w:p>
    <w:p w:rsidR="00401340" w:rsidP="00401340">
      <w:pPr>
        <w:pStyle w:val="Question"/>
      </w:pPr>
      <w:sdt>
        <w:sdtPr>
          <w:alias w:val="Member"/>
          <w:tag w:val="&lt;Member mnisId='4854' dodsId='126924'&gt;"/>
          <w:id w:val="990293892"/>
          <w:placeholder>
            <w:docPart w:val="E86CBDD4664A4E5C95675E8F1DA41D5B"/>
          </w:placeholder>
          <w:richText/>
        </w:sdtPr>
        <w:sdtContent>
          <w:r w:rsidRPr="00826293">
            <w:rPr>
              <w:b/>
            </w:rPr>
            <w:t>James Daly:</w:t>
          </w:r>
        </w:sdtContent>
      </w:sdt>
      <w:r>
        <w:t xml:space="preserve"> Is that the answer, Mr Neal? Is that just the straightforward</w:t>
      </w:r>
      <w:r w:rsidR="005C1D01">
        <w:t xml:space="preserve"> answer</w:t>
      </w:r>
      <w:r>
        <w:t>?</w:t>
      </w:r>
    </w:p>
    <w:p w:rsidR="00401340" w:rsidP="00401340">
      <w:pPr>
        <w:pStyle w:val="Answer"/>
      </w:pPr>
      <w:sdt>
        <w:sdtPr>
          <w:alias w:val="Witness"/>
          <w:id w:val="1527756198"/>
          <w:placeholder>
            <w:docPart w:val="E86CBDD4664A4E5C95675E8F1DA41D5B"/>
          </w:placeholder>
          <w:richText/>
        </w:sdtPr>
        <w:sdtContent>
          <w:r w:rsidRPr="00826293">
            <w:rPr>
              <w:b/>
              <w:i/>
            </w:rPr>
            <w:t>David Neal:</w:t>
          </w:r>
        </w:sdtContent>
      </w:sdt>
      <w:r>
        <w:t xml:space="preserve"> No, I did</w:t>
      </w:r>
      <w:r w:rsidR="005C1D01">
        <w:t>n’t</w:t>
      </w:r>
      <w:r>
        <w:t xml:space="preserve"> leak information. What I have done is</w:t>
      </w:r>
      <w:r w:rsidR="00DA252D">
        <w:t>,</w:t>
      </w:r>
      <w:r>
        <w:t xml:space="preserve"> I think</w:t>
      </w:r>
      <w:r w:rsidR="00DA252D">
        <w:t>,</w:t>
      </w:r>
      <w:r>
        <w:t xml:space="preserve"> what I needed to do in terms of how the legislation expects the independent </w:t>
      </w:r>
      <w:r w:rsidR="00DA252D">
        <w:t>c</w:t>
      </w:r>
      <w:r>
        <w:t xml:space="preserve">hief </w:t>
      </w:r>
      <w:r w:rsidR="00DA252D">
        <w:t>i</w:t>
      </w:r>
      <w:r>
        <w:t>nspector to behave, which is to monitor and report on the effectiveness of the conditions in</w:t>
      </w:r>
      <w:r w:rsidRPr="0018341F">
        <w:t>—</w:t>
      </w:r>
      <w:r>
        <w:t xml:space="preserve"> </w:t>
      </w:r>
    </w:p>
    <w:p w:rsidR="00401340" w:rsidP="00401340">
      <w:pPr>
        <w:pStyle w:val="Question"/>
      </w:pPr>
      <w:sdt>
        <w:sdtPr>
          <w:alias w:val="Member"/>
          <w:tag w:val="&lt;Member mnisId='4854' dodsId='126924'&gt;"/>
          <w:id w:val="685253368"/>
          <w:placeholder>
            <w:docPart w:val="E86CBDD4664A4E5C95675E8F1DA41D5B"/>
          </w:placeholder>
          <w:richText/>
        </w:sdtPr>
        <w:sdtContent>
          <w:r w:rsidRPr="00826293">
            <w:rPr>
              <w:b/>
            </w:rPr>
            <w:t>James Daly:</w:t>
          </w:r>
        </w:sdtContent>
      </w:sdt>
      <w:r>
        <w:t xml:space="preserve"> Your comments to the </w:t>
      </w:r>
      <w:r w:rsidRPr="00384D16">
        <w:rPr>
          <w:i/>
          <w:iCs/>
        </w:rPr>
        <w:t>Daily Mail</w:t>
      </w:r>
      <w:r>
        <w:t>? Is that what the legislation requires you to do?</w:t>
      </w:r>
    </w:p>
    <w:p w:rsidR="00401340" w:rsidP="00401340">
      <w:pPr>
        <w:pStyle w:val="Answer"/>
      </w:pPr>
      <w:sdt>
        <w:sdtPr>
          <w:alias w:val="Witness"/>
          <w:id w:val="1006093556"/>
          <w:placeholder>
            <w:docPart w:val="E86CBDD4664A4E5C95675E8F1DA41D5B"/>
          </w:placeholder>
          <w:richText/>
        </w:sdtPr>
        <w:sdtContent>
          <w:r w:rsidRPr="00826293">
            <w:rPr>
              <w:b/>
              <w:i/>
            </w:rPr>
            <w:t>David Neal:</w:t>
          </w:r>
        </w:sdtContent>
      </w:sdt>
      <w:r>
        <w:t xml:space="preserve"> Clearly, the legislation does not require us to comment to the </w:t>
      </w:r>
      <w:r w:rsidRPr="00384D16">
        <w:rPr>
          <w:i/>
          <w:iCs/>
        </w:rPr>
        <w:t>Daily Mail</w:t>
      </w:r>
      <w:r>
        <w:t xml:space="preserve"> but it does</w:t>
      </w:r>
      <w:r w:rsidRPr="0018341F">
        <w:t>—</w:t>
      </w:r>
      <w:r>
        <w:t xml:space="preserve"> </w:t>
      </w:r>
    </w:p>
    <w:p w:rsidR="00401340" w:rsidP="00401340">
      <w:pPr>
        <w:pStyle w:val="Question"/>
      </w:pPr>
      <w:sdt>
        <w:sdtPr>
          <w:alias w:val="Member"/>
          <w:tag w:val="&lt;Member mnisId='4854' dodsId='126924'&gt;"/>
          <w:id w:val="-424654569"/>
          <w:placeholder>
            <w:docPart w:val="E86CBDD4664A4E5C95675E8F1DA41D5B"/>
          </w:placeholder>
          <w:richText/>
        </w:sdtPr>
        <w:sdtContent>
          <w:r w:rsidRPr="00826293">
            <w:rPr>
              <w:b/>
            </w:rPr>
            <w:t>James Daly:</w:t>
          </w:r>
        </w:sdtContent>
      </w:sdt>
      <w:r>
        <w:t xml:space="preserve"> </w:t>
      </w:r>
      <w:r w:rsidR="00384D16">
        <w:t>Y</w:t>
      </w:r>
      <w:r>
        <w:t>ou did though, did</w:t>
      </w:r>
      <w:r w:rsidR="00384D16">
        <w:t>n</w:t>
      </w:r>
      <w:r w:rsidR="006A1AE3">
        <w:t>’t</w:t>
      </w:r>
      <w:r>
        <w:t xml:space="preserve"> you?</w:t>
      </w:r>
    </w:p>
    <w:p w:rsidR="00401340" w:rsidP="00401340">
      <w:pPr>
        <w:pStyle w:val="Answer"/>
      </w:pPr>
      <w:sdt>
        <w:sdtPr>
          <w:alias w:val="Witness"/>
          <w:id w:val="-249432052"/>
          <w:placeholder>
            <w:docPart w:val="E86CBDD4664A4E5C95675E8F1DA41D5B"/>
          </w:placeholder>
          <w:richText/>
        </w:sdtPr>
        <w:sdtContent>
          <w:r w:rsidRPr="00826293">
            <w:rPr>
              <w:b/>
              <w:i/>
            </w:rPr>
            <w:t>David Neal:</w:t>
          </w:r>
        </w:sdtContent>
      </w:sdt>
      <w:r>
        <w:t xml:space="preserve"> It does require us to expose</w:t>
      </w:r>
      <w:r w:rsidR="006A1AE3">
        <w:t xml:space="preserve">. </w:t>
      </w:r>
      <w:r>
        <w:t>I think there is a higher calling that require</w:t>
      </w:r>
      <w:r w:rsidR="006A1AE3">
        <w:t>s</w:t>
      </w:r>
      <w:r>
        <w:t xml:space="preserve"> us to expose what is going on. If there is something going on that</w:t>
      </w:r>
      <w:r w:rsidR="00435BF1">
        <w:t xml:space="preserve"> I think</w:t>
      </w:r>
      <w:r>
        <w:t xml:space="preserve"> is a risk to the country, there is a duty to expose it.</w:t>
      </w:r>
    </w:p>
    <w:p w:rsidR="00401340" w:rsidP="00401340">
      <w:pPr>
        <w:pStyle w:val="Question"/>
      </w:pPr>
      <w:sdt>
        <w:sdtPr>
          <w:alias w:val="Member"/>
          <w:tag w:val="&lt;Member mnisId='4854' dodsId='126924'&gt;"/>
          <w:id w:val="460614719"/>
          <w:placeholder>
            <w:docPart w:val="E86CBDD4664A4E5C95675E8F1DA41D5B"/>
          </w:placeholder>
          <w:richText/>
        </w:sdtPr>
        <w:sdtContent>
          <w:r w:rsidRPr="00826293">
            <w:rPr>
              <w:b/>
            </w:rPr>
            <w:t>James Daly:</w:t>
          </w:r>
        </w:sdtContent>
      </w:sdt>
      <w:r>
        <w:t xml:space="preserve"> Going back to the absolute basics of your role, </w:t>
      </w:r>
      <w:r w:rsidR="00435BF1">
        <w:t>in terms of</w:t>
      </w:r>
      <w:r>
        <w:t xml:space="preserve"> what your contract told you about your role, what is your job? I know what the title of your job is, but what is it </w:t>
      </w:r>
      <w:r w:rsidR="00FD7A2C">
        <w:t xml:space="preserve">to </w:t>
      </w:r>
      <w:r>
        <w:t>do?</w:t>
      </w:r>
    </w:p>
    <w:p w:rsidR="00401340" w:rsidP="00401340">
      <w:pPr>
        <w:pStyle w:val="Answer"/>
      </w:pPr>
      <w:sdt>
        <w:sdtPr>
          <w:alias w:val="Witness"/>
          <w:id w:val="2140909094"/>
          <w:placeholder>
            <w:docPart w:val="E86CBDD4664A4E5C95675E8F1DA41D5B"/>
          </w:placeholder>
          <w:richText/>
        </w:sdtPr>
        <w:sdtContent>
          <w:r w:rsidRPr="00826293">
            <w:rPr>
              <w:b/>
              <w:i/>
            </w:rPr>
            <w:t>David Neal:</w:t>
          </w:r>
        </w:sdtContent>
      </w:sdt>
      <w:r>
        <w:t xml:space="preserve"> It is to monitor and report on the effectiveness and the efficiency of a series of services that are provided.</w:t>
      </w:r>
    </w:p>
    <w:p w:rsidR="00401340" w:rsidP="00401340">
      <w:pPr>
        <w:pStyle w:val="Question"/>
      </w:pPr>
      <w:sdt>
        <w:sdtPr>
          <w:alias w:val="Member"/>
          <w:tag w:val="&lt;Member mnisId='4854' dodsId='126924'&gt;"/>
          <w:id w:val="1005869040"/>
          <w:placeholder>
            <w:docPart w:val="E86CBDD4664A4E5C95675E8F1DA41D5B"/>
          </w:placeholder>
          <w:richText/>
        </w:sdtPr>
        <w:sdtContent>
          <w:r w:rsidRPr="00826293">
            <w:rPr>
              <w:b/>
            </w:rPr>
            <w:t>James Daly:</w:t>
          </w:r>
        </w:sdtContent>
      </w:sdt>
      <w:r>
        <w:t xml:space="preserve"> You are responsive to when the Home Office require</w:t>
      </w:r>
      <w:r w:rsidR="00002BB3">
        <w:t>s</w:t>
      </w:r>
      <w:r>
        <w:t xml:space="preserve"> you to do that</w:t>
      </w:r>
      <w:r w:rsidR="00002BB3">
        <w:t>,</w:t>
      </w:r>
      <w:r>
        <w:t xml:space="preserve"> or is there a legislative requirement that you have to do so many report</w:t>
      </w:r>
      <w:r w:rsidR="00002BB3">
        <w:t>s</w:t>
      </w:r>
      <w:r>
        <w:t xml:space="preserve"> a year or within a certain timeframe?</w:t>
      </w:r>
    </w:p>
    <w:p w:rsidR="00401340" w:rsidP="00401340">
      <w:pPr>
        <w:pStyle w:val="Answer"/>
      </w:pPr>
      <w:sdt>
        <w:sdtPr>
          <w:alias w:val="Witness"/>
          <w:id w:val="1347598895"/>
          <w:placeholder>
            <w:docPart w:val="E86CBDD4664A4E5C95675E8F1DA41D5B"/>
          </w:placeholder>
          <w:richText/>
        </w:sdtPr>
        <w:sdtContent>
          <w:r w:rsidRPr="00826293">
            <w:rPr>
              <w:b/>
              <w:i/>
            </w:rPr>
            <w:t>David Neal:</w:t>
          </w:r>
        </w:sdtContent>
      </w:sdt>
      <w:r>
        <w:t xml:space="preserve"> We can, frankly, do as much or as little as I want. I consult the Home Office</w:t>
      </w:r>
      <w:r w:rsidR="00002BB3">
        <w:t xml:space="preserve">, </w:t>
      </w:r>
      <w:r>
        <w:t>and have done each year</w:t>
      </w:r>
      <w:r w:rsidR="00002BB3">
        <w:t>,</w:t>
      </w:r>
      <w:r>
        <w:t xml:space="preserve"> as to what we might inspect. In fact, the general aviation inspection, for example, came at the request of the Home Office.</w:t>
      </w:r>
    </w:p>
    <w:p w:rsidR="00401340" w:rsidP="00401340">
      <w:pPr>
        <w:pStyle w:val="Question"/>
      </w:pPr>
      <w:sdt>
        <w:sdtPr>
          <w:alias w:val="Member"/>
          <w:tag w:val="&lt;Member mnisId='4854' dodsId='126924'&gt;"/>
          <w:id w:val="-2085669346"/>
          <w:placeholder>
            <w:docPart w:val="E86CBDD4664A4E5C95675E8F1DA41D5B"/>
          </w:placeholder>
          <w:richText/>
        </w:sdtPr>
        <w:sdtContent>
          <w:r w:rsidRPr="00826293">
            <w:rPr>
              <w:b/>
            </w:rPr>
            <w:t>James Daly:</w:t>
          </w:r>
        </w:sdtContent>
      </w:sdt>
      <w:r>
        <w:t xml:space="preserve"> Forgive me, I phrased that wrongly. Essentially, you had the power</w:t>
      </w:r>
      <w:r w:rsidR="00002BB3">
        <w:t>, if I can put it that way</w:t>
      </w:r>
      <w:r w:rsidR="007440CC">
        <w:t>—it is</w:t>
      </w:r>
      <w:r>
        <w:t xml:space="preserve"> a bit of an ove</w:t>
      </w:r>
      <w:r w:rsidR="007440CC">
        <w:t>r-</w:t>
      </w:r>
      <w:r>
        <w:t>dramatic statement</w:t>
      </w:r>
      <w:r w:rsidRPr="0018341F">
        <w:t>—</w:t>
      </w:r>
      <w:r w:rsidR="004E1EA0">
        <w:t xml:space="preserve">or </w:t>
      </w:r>
      <w:r>
        <w:t xml:space="preserve">you had the authority to inspect whatever you felt was appropriate within the Home Office and what was going on within the Home Office </w:t>
      </w:r>
      <w:r w:rsidR="007E69C0">
        <w:t>in</w:t>
      </w:r>
      <w:r>
        <w:t xml:space="preserve"> your sphere</w:t>
      </w:r>
      <w:r w:rsidR="007E69C0">
        <w:t>. I</w:t>
      </w:r>
      <w:r>
        <w:t>s that right?</w:t>
      </w:r>
    </w:p>
    <w:p w:rsidR="00401340" w:rsidP="00401340">
      <w:pPr>
        <w:pStyle w:val="Answer"/>
      </w:pPr>
      <w:sdt>
        <w:sdtPr>
          <w:alias w:val="Witness"/>
          <w:id w:val="1521807304"/>
          <w:placeholder>
            <w:docPart w:val="E86CBDD4664A4E5C95675E8F1DA41D5B"/>
          </w:placeholder>
          <w:richText/>
        </w:sdtPr>
        <w:sdtContent>
          <w:r w:rsidRPr="007B3D04">
            <w:rPr>
              <w:b/>
              <w:i/>
            </w:rPr>
            <w:t>David Neal:</w:t>
          </w:r>
        </w:sdtContent>
      </w:sdt>
      <w:r>
        <w:t xml:space="preserve"> Yes.</w:t>
      </w:r>
    </w:p>
    <w:p w:rsidR="00401340" w:rsidP="00401340">
      <w:pPr>
        <w:pStyle w:val="Question"/>
      </w:pPr>
      <w:sdt>
        <w:sdtPr>
          <w:alias w:val="Member"/>
          <w:tag w:val="&lt;Member mnisId='4854' dodsId='126924'&gt;"/>
          <w:id w:val="-45842541"/>
          <w:placeholder>
            <w:docPart w:val="E86CBDD4664A4E5C95675E8F1DA41D5B"/>
          </w:placeholder>
          <w:richText/>
        </w:sdtPr>
        <w:sdtContent>
          <w:r w:rsidRPr="007B3D04">
            <w:rPr>
              <w:b/>
            </w:rPr>
            <w:t>James Daly:</w:t>
          </w:r>
        </w:sdtContent>
      </w:sdt>
      <w:r>
        <w:t xml:space="preserve"> </w:t>
      </w:r>
      <w:r w:rsidR="007E69C0">
        <w:t>Again, just</w:t>
      </w:r>
      <w:r>
        <w:t xml:space="preserve"> so</w:t>
      </w:r>
      <w:r w:rsidR="007E69C0">
        <w:t xml:space="preserve"> that</w:t>
      </w:r>
      <w:r>
        <w:t xml:space="preserve"> I understand it, statutorily or </w:t>
      </w:r>
      <w:r w:rsidR="007E69C0">
        <w:t xml:space="preserve">in </w:t>
      </w:r>
      <w:r>
        <w:t xml:space="preserve">the requirement to the Government to publish any of these reports, so </w:t>
      </w:r>
      <w:r w:rsidR="00043DF2">
        <w:t xml:space="preserve">that </w:t>
      </w:r>
      <w:r>
        <w:t xml:space="preserve">we can understand what </w:t>
      </w:r>
      <w:r w:rsidR="00043DF2">
        <w:t xml:space="preserve">the </w:t>
      </w:r>
      <w:r>
        <w:t>relationship looks like, you produced a report</w:t>
      </w:r>
      <w:r w:rsidR="00043DF2">
        <w:t>. C</w:t>
      </w:r>
      <w:r>
        <w:t>learly</w:t>
      </w:r>
      <w:r w:rsidR="00043DF2">
        <w:t>,</w:t>
      </w:r>
      <w:r>
        <w:t xml:space="preserve"> there is a contract in place and you </w:t>
      </w:r>
      <w:r w:rsidR="00043DF2">
        <w:t>did</w:t>
      </w:r>
      <w:r>
        <w:t xml:space="preserve"> that with your team of civil servants. Is there a requirement on the Government to publish these reports within a set period of time</w:t>
      </w:r>
      <w:r w:rsidR="00043DF2">
        <w:t>, or</w:t>
      </w:r>
      <w:r>
        <w:t xml:space="preserve"> to publish them at all?</w:t>
      </w:r>
    </w:p>
    <w:p w:rsidR="00401340" w:rsidP="00401340">
      <w:pPr>
        <w:pStyle w:val="Answer"/>
      </w:pPr>
      <w:sdt>
        <w:sdtPr>
          <w:alias w:val="Witness"/>
          <w:id w:val="-197312251"/>
          <w:placeholder>
            <w:docPart w:val="E86CBDD4664A4E5C95675E8F1DA41D5B"/>
          </w:placeholder>
          <w:richText/>
        </w:sdtPr>
        <w:sdtContent>
          <w:r w:rsidRPr="007B3D04">
            <w:rPr>
              <w:b/>
              <w:i/>
            </w:rPr>
            <w:t>David Neal:</w:t>
          </w:r>
        </w:sdtContent>
      </w:sdt>
      <w:r>
        <w:t xml:space="preserve"> No, not that I can see in the legislation</w:t>
      </w:r>
      <w:r w:rsidR="00043DF2">
        <w:t>. N</w:t>
      </w:r>
      <w:r>
        <w:t>o.</w:t>
      </w:r>
    </w:p>
    <w:p w:rsidR="00401340" w:rsidP="00401340">
      <w:pPr>
        <w:pStyle w:val="Question"/>
      </w:pPr>
      <w:sdt>
        <w:sdtPr>
          <w:alias w:val="Member"/>
          <w:tag w:val="&lt;Member mnisId='1533' dodsId='35928'&gt;"/>
          <w:id w:val="-973367705"/>
          <w:placeholder>
            <w:docPart w:val="E86CBDD4664A4E5C95675E8F1DA41D5B"/>
          </w:placeholder>
          <w:richText/>
        </w:sdtPr>
        <w:sdtContent>
          <w:r w:rsidRPr="001D5258">
            <w:rPr>
              <w:b/>
            </w:rPr>
            <w:t>Chair:</w:t>
          </w:r>
        </w:sdtContent>
      </w:sdt>
      <w:r>
        <w:t xml:space="preserve"> Sorry</w:t>
      </w:r>
      <w:r w:rsidR="00043DF2">
        <w:t>. O</w:t>
      </w:r>
      <w:r>
        <w:t>n that point</w:t>
      </w:r>
      <w:r w:rsidR="00043DF2">
        <w:t xml:space="preserve">, </w:t>
      </w:r>
      <w:r>
        <w:t xml:space="preserve">is </w:t>
      </w:r>
      <w:r w:rsidR="00EB1A9D">
        <w:t xml:space="preserve">there </w:t>
      </w:r>
      <w:r>
        <w:t>an expectation that they are published within a certain amount of time</w:t>
      </w:r>
      <w:r w:rsidR="004E1EA0">
        <w:t>—</w:t>
      </w:r>
      <w:r>
        <w:t>within eight weeks?</w:t>
      </w:r>
    </w:p>
    <w:p w:rsidR="00401340" w:rsidP="00401340">
      <w:pPr>
        <w:pStyle w:val="Answer"/>
      </w:pPr>
      <w:sdt>
        <w:sdtPr>
          <w:alias w:val="Witness"/>
          <w:id w:val="-16773881"/>
          <w:placeholder>
            <w:docPart w:val="E86CBDD4664A4E5C95675E8F1DA41D5B"/>
          </w:placeholder>
          <w:richText/>
        </w:sdtPr>
        <w:sdtContent>
          <w:r w:rsidRPr="001D5258">
            <w:rPr>
              <w:b/>
              <w:i/>
            </w:rPr>
            <w:t>David Neal:</w:t>
          </w:r>
        </w:sdtContent>
      </w:sdt>
      <w:r>
        <w:t xml:space="preserve"> There is an arrangement. I</w:t>
      </w:r>
      <w:r w:rsidR="00EB1A9D">
        <w:t>’</w:t>
      </w:r>
      <w:r>
        <w:t>m sorry</w:t>
      </w:r>
      <w:r w:rsidR="00EB1A9D">
        <w:t>;</w:t>
      </w:r>
      <w:r>
        <w:t xml:space="preserve"> I thought we were talking about the law. It is not in </w:t>
      </w:r>
      <w:r w:rsidR="00EB1A9D">
        <w:t xml:space="preserve">the </w:t>
      </w:r>
      <w:r>
        <w:t>law. There is an agreement that they will be published within eight weeks. That has only happened on one occasion out of the 45 reports that I hav</w:t>
      </w:r>
      <w:r w:rsidR="00E23F6B">
        <w:t>e—</w:t>
      </w:r>
    </w:p>
    <w:p w:rsidR="00401340" w:rsidP="00401340">
      <w:pPr>
        <w:pStyle w:val="Question"/>
      </w:pPr>
      <w:sdt>
        <w:sdtPr>
          <w:alias w:val="Member"/>
          <w:tag w:val="&lt;Member mnisId='4854' dodsId='126924'&gt;"/>
          <w:id w:val="-219281596"/>
          <w:placeholder>
            <w:docPart w:val="E86CBDD4664A4E5C95675E8F1DA41D5B"/>
          </w:placeholder>
          <w:richText/>
        </w:sdtPr>
        <w:sdtContent>
          <w:r w:rsidRPr="001D5258">
            <w:rPr>
              <w:b/>
            </w:rPr>
            <w:t>James Daly:</w:t>
          </w:r>
        </w:sdtContent>
      </w:sdt>
      <w:r>
        <w:t xml:space="preserve"> To understand that, that agreement is what? An agreement between who?</w:t>
      </w:r>
    </w:p>
    <w:p w:rsidR="00401340" w:rsidP="00401340">
      <w:pPr>
        <w:pStyle w:val="Answer"/>
      </w:pPr>
      <w:sdt>
        <w:sdtPr>
          <w:alias w:val="Witness"/>
          <w:id w:val="-1652354493"/>
          <w:placeholder>
            <w:docPart w:val="E86CBDD4664A4E5C95675E8F1DA41D5B"/>
          </w:placeholder>
          <w:richText/>
        </w:sdtPr>
        <w:sdtContent>
          <w:r w:rsidRPr="001D5258">
            <w:rPr>
              <w:b/>
              <w:i/>
            </w:rPr>
            <w:t>David Neal:</w:t>
          </w:r>
        </w:sdtContent>
      </w:sdt>
      <w:r>
        <w:t xml:space="preserve"> That was an agreement between a former Home Secretary and a former ICIBI.</w:t>
      </w:r>
    </w:p>
    <w:p w:rsidR="00401340" w:rsidP="00401340">
      <w:pPr>
        <w:pStyle w:val="Remark"/>
      </w:pPr>
      <w:sdt>
        <w:sdtPr>
          <w:alias w:val="Member"/>
          <w:tag w:val="&lt;Member mnisId='4854' dodsId='126924'&gt;"/>
          <w:id w:val="-1236626092"/>
          <w:placeholder>
            <w:docPart w:val="E86CBDD4664A4E5C95675E8F1DA41D5B"/>
          </w:placeholder>
          <w:richText/>
        </w:sdtPr>
        <w:sdtContent>
          <w:r w:rsidRPr="00F75E25">
            <w:rPr>
              <w:b/>
            </w:rPr>
            <w:t>James Daly:</w:t>
          </w:r>
        </w:sdtContent>
      </w:sdt>
      <w:r>
        <w:t xml:space="preserve"> Okay.</w:t>
      </w:r>
    </w:p>
    <w:p w:rsidR="00401340" w:rsidP="00401340">
      <w:pPr>
        <w:pStyle w:val="Answer"/>
      </w:pPr>
      <w:sdt>
        <w:sdtPr>
          <w:alias w:val="Witness"/>
          <w:id w:val="1554116081"/>
          <w:placeholder>
            <w:docPart w:val="E86CBDD4664A4E5C95675E8F1DA41D5B"/>
          </w:placeholder>
          <w:richText/>
        </w:sdtPr>
        <w:sdtContent>
          <w:r w:rsidRPr="004013D0">
            <w:rPr>
              <w:b/>
              <w:i/>
            </w:rPr>
            <w:t>David Neal:</w:t>
          </w:r>
        </w:sdtContent>
      </w:sdt>
      <w:r>
        <w:t xml:space="preserve"> It is effectively a local arrangement.</w:t>
      </w:r>
    </w:p>
    <w:p w:rsidR="00401340" w:rsidP="00401340">
      <w:pPr>
        <w:pStyle w:val="Question"/>
      </w:pPr>
      <w:sdt>
        <w:sdtPr>
          <w:alias w:val="Member"/>
          <w:tag w:val="&lt;Member mnisId='4854' dodsId='126924'&gt;"/>
          <w:id w:val="-253981376"/>
          <w:placeholder>
            <w:docPart w:val="E86CBDD4664A4E5C95675E8F1DA41D5B"/>
          </w:placeholder>
          <w:richText/>
        </w:sdtPr>
        <w:sdtContent>
          <w:r w:rsidRPr="004013D0">
            <w:rPr>
              <w:b/>
            </w:rPr>
            <w:t>James Daly:</w:t>
          </w:r>
        </w:sdtContent>
      </w:sdt>
      <w:r>
        <w:t xml:space="preserve"> If the taxpayer is spending a lot of money</w:t>
      </w:r>
      <w:r w:rsidR="00E23F6B">
        <w:t>,</w:t>
      </w:r>
      <w:r>
        <w:t xml:space="preserve"> in terms of 30 civil servants and an inspector to produce reports, it would seem common sense </w:t>
      </w:r>
      <w:r w:rsidR="00E23F6B">
        <w:t xml:space="preserve">that </w:t>
      </w:r>
      <w:r>
        <w:t>there has to be more than just a handshake</w:t>
      </w:r>
      <w:r w:rsidRPr="0018341F">
        <w:t>—</w:t>
      </w:r>
      <w:r>
        <w:t>I was going to say a gentleman’s agreement</w:t>
      </w:r>
      <w:r w:rsidR="004E1EA0">
        <w:t xml:space="preserve">—or </w:t>
      </w:r>
      <w:r>
        <w:t>a gentleperson’s agreement</w:t>
      </w:r>
      <w:r w:rsidR="004E1EA0">
        <w:t xml:space="preserve">, </w:t>
      </w:r>
      <w:r>
        <w:t>if that is the right way of putting it, for these reports to be published. You would agree with that</w:t>
      </w:r>
      <w:r w:rsidR="00247D20">
        <w:t>.</w:t>
      </w:r>
      <w:r>
        <w:t xml:space="preserve"> There has to be some other mechanism, not </w:t>
      </w:r>
      <w:r w:rsidR="00C75EDD">
        <w:t>simply</w:t>
      </w:r>
      <w:r>
        <w:t xml:space="preserve"> </w:t>
      </w:r>
      <w:r w:rsidR="00B5626A">
        <w:t>an</w:t>
      </w:r>
      <w:r>
        <w:t xml:space="preserve"> agreement between two people in the past</w:t>
      </w:r>
      <w:r w:rsidR="00247D20">
        <w:t>.</w:t>
      </w:r>
    </w:p>
    <w:p w:rsidR="00401340" w:rsidP="00401340">
      <w:pPr>
        <w:pStyle w:val="Answer"/>
      </w:pPr>
      <w:sdt>
        <w:sdtPr>
          <w:alias w:val="Witness"/>
          <w:id w:val="719248071"/>
          <w:placeholder>
            <w:docPart w:val="E86CBDD4664A4E5C95675E8F1DA41D5B"/>
          </w:placeholder>
          <w:richText/>
        </w:sdtPr>
        <w:sdtContent>
          <w:r w:rsidRPr="004013D0">
            <w:rPr>
              <w:b/>
              <w:i/>
            </w:rPr>
            <w:t>David Neal:</w:t>
          </w:r>
        </w:sdtContent>
      </w:sdt>
      <w:r>
        <w:t xml:space="preserve"> There is a codified way of producing each one of our inspections that is agreed with the Home Office. That set of rules has not been ratified by the Home Office, even though it was produced three years ago.</w:t>
      </w:r>
    </w:p>
    <w:p w:rsidR="00401340" w:rsidP="00401340">
      <w:pPr>
        <w:pStyle w:val="Remark"/>
      </w:pPr>
      <w:sdt>
        <w:sdtPr>
          <w:alias w:val="Member"/>
          <w:tag w:val="&lt;Member mnisId='4854' dodsId='126924'&gt;"/>
          <w:id w:val="-750590092"/>
          <w:placeholder>
            <w:docPart w:val="E86CBDD4664A4E5C95675E8F1DA41D5B"/>
          </w:placeholder>
          <w:richText/>
        </w:sdtPr>
        <w:sdtContent>
          <w:r w:rsidRPr="00F75E25">
            <w:rPr>
              <w:b/>
            </w:rPr>
            <w:t>James Daly:</w:t>
          </w:r>
        </w:sdtContent>
      </w:sdt>
      <w:r>
        <w:t xml:space="preserve"> Absolutely.</w:t>
      </w:r>
    </w:p>
    <w:p w:rsidR="00401340" w:rsidP="00401340">
      <w:pPr>
        <w:pStyle w:val="Answer"/>
      </w:pPr>
      <w:sdt>
        <w:sdtPr>
          <w:alias w:val="Witness"/>
          <w:id w:val="160830027"/>
          <w:placeholder>
            <w:docPart w:val="E86CBDD4664A4E5C95675E8F1DA41D5B"/>
          </w:placeholder>
          <w:richText/>
        </w:sdtPr>
        <w:sdtContent>
          <w:r w:rsidRPr="004013D0">
            <w:rPr>
              <w:b/>
              <w:i/>
            </w:rPr>
            <w:t>David Neal:</w:t>
          </w:r>
        </w:sdtContent>
      </w:sdt>
      <w:r>
        <w:t xml:space="preserve"> It is all a little bit up in the air.</w:t>
      </w:r>
    </w:p>
    <w:p w:rsidR="00401340" w:rsidP="00401340">
      <w:pPr>
        <w:pStyle w:val="Question"/>
      </w:pPr>
      <w:sdt>
        <w:sdtPr>
          <w:alias w:val="Member"/>
          <w:tag w:val="&lt;Member mnisId='4854' dodsId='126924'&gt;"/>
          <w:id w:val="1635528395"/>
          <w:placeholder>
            <w:docPart w:val="E86CBDD4664A4E5C95675E8F1DA41D5B"/>
          </w:placeholder>
          <w:richText/>
        </w:sdtPr>
        <w:sdtContent>
          <w:r w:rsidRPr="004013D0">
            <w:rPr>
              <w:b/>
            </w:rPr>
            <w:t>James Daly:</w:t>
          </w:r>
        </w:sdtContent>
      </w:sdt>
      <w:r>
        <w:t xml:space="preserve"> The only reason I am asking these questions is</w:t>
      </w:r>
      <w:r w:rsidR="00E86910">
        <w:t xml:space="preserve"> that</w:t>
      </w:r>
      <w:r>
        <w:t>, clearly, if we are to have somebody in your position</w:t>
      </w:r>
      <w:r w:rsidRPr="0018341F">
        <w:t>—</w:t>
      </w:r>
      <w:r w:rsidR="00A449B7">
        <w:t xml:space="preserve">and </w:t>
      </w:r>
      <w:r>
        <w:t xml:space="preserve">we should have </w:t>
      </w:r>
      <w:r>
        <w:t>somebody who carries the responsibilities and the title that you do</w:t>
      </w:r>
      <w:r w:rsidRPr="0018341F">
        <w:t>—</w:t>
      </w:r>
      <w:r>
        <w:t xml:space="preserve">there surely should be some responsibility in statute, in law or in some form that requires your reports to be produced, rather than </w:t>
      </w:r>
      <w:r w:rsidR="004E1EA0">
        <w:t xml:space="preserve">it </w:t>
      </w:r>
      <w:r>
        <w:t xml:space="preserve">simply being at the whim of </w:t>
      </w:r>
      <w:r w:rsidR="00A449B7">
        <w:t>the</w:t>
      </w:r>
      <w:r>
        <w:t xml:space="preserve"> Government, </w:t>
      </w:r>
      <w:r w:rsidR="00A449B7">
        <w:t>as</w:t>
      </w:r>
      <w:r>
        <w:t xml:space="preserve"> I think you are saying, as to whether they publish them because there is no recourse in law. It is on the basis of something that happened in a discussion between two people a long time ago. </w:t>
      </w:r>
      <w:r w:rsidR="00A449B7">
        <w:t>W</w:t>
      </w:r>
      <w:r>
        <w:t>e need to put that in writing, do</w:t>
      </w:r>
      <w:r w:rsidR="00D82DFD">
        <w:t>n’t</w:t>
      </w:r>
      <w:r>
        <w:t xml:space="preserve"> we, or there needs to be some legal requirement?</w:t>
      </w:r>
    </w:p>
    <w:p w:rsidR="00401340" w:rsidP="00401340">
      <w:pPr>
        <w:pStyle w:val="Answer"/>
      </w:pPr>
      <w:sdt>
        <w:sdtPr>
          <w:alias w:val="Witness"/>
          <w:id w:val="-1033878701"/>
          <w:placeholder>
            <w:docPart w:val="E86CBDD4664A4E5C95675E8F1DA41D5B"/>
          </w:placeholder>
          <w:richText/>
        </w:sdtPr>
        <w:sdtContent>
          <w:r w:rsidRPr="004013D0">
            <w:rPr>
              <w:b/>
              <w:i/>
            </w:rPr>
            <w:t>David Neal:</w:t>
          </w:r>
        </w:sdtContent>
      </w:sdt>
      <w:r>
        <w:t xml:space="preserve"> Absolutely</w:t>
      </w:r>
      <w:r w:rsidR="00891351">
        <w:t>,</w:t>
      </w:r>
      <w:r>
        <w:t xml:space="preserve"> and the 10 points that I have written in</w:t>
      </w:r>
      <w:r w:rsidR="004E1EA0">
        <w:t>—</w:t>
      </w:r>
      <w:r>
        <w:t>the points that would have been covered by a role and remit review</w:t>
      </w:r>
      <w:r w:rsidR="004E1EA0">
        <w:t>—</w:t>
      </w:r>
      <w:r>
        <w:t xml:space="preserve">would have </w:t>
      </w:r>
      <w:r w:rsidR="00E50662">
        <w:t xml:space="preserve">done </w:t>
      </w:r>
      <w:r>
        <w:t>exactly that. There is a gaping hole in the legislation to do exactly as you have just described</w:t>
      </w:r>
      <w:r w:rsidR="00100D76">
        <w:t>—</w:t>
      </w:r>
      <w:r>
        <w:t>to codify when these things need to be published.</w:t>
      </w:r>
    </w:p>
    <w:p w:rsidR="00401340" w:rsidP="00401340">
      <w:pPr>
        <w:pStyle w:val="Question"/>
      </w:pPr>
      <w:sdt>
        <w:sdtPr>
          <w:alias w:val="Member"/>
          <w:tag w:val="&lt;Member mnisId='4854' dodsId='126924'&gt;"/>
          <w:id w:val="-245496253"/>
          <w:placeholder>
            <w:docPart w:val="E86CBDD4664A4E5C95675E8F1DA41D5B"/>
          </w:placeholder>
          <w:richText/>
        </w:sdtPr>
        <w:sdtContent>
          <w:r w:rsidRPr="004013D0">
            <w:rPr>
              <w:b/>
            </w:rPr>
            <w:t>James Daly:</w:t>
          </w:r>
        </w:sdtContent>
      </w:sdt>
      <w:r>
        <w:t xml:space="preserve"> Yes, absolutely. My last two questions are related to Ms Abbott’s point. I</w:t>
      </w:r>
      <w:r w:rsidR="007A0CC6">
        <w:t>’</w:t>
      </w:r>
      <w:r>
        <w:t>m sorry I cannot remember the exact phrase used, but I will use the word “incompetent”</w:t>
      </w:r>
      <w:r w:rsidR="007924AD">
        <w:t>.</w:t>
      </w:r>
      <w:r>
        <w:t xml:space="preserve"> What was the word that was used?</w:t>
      </w:r>
    </w:p>
    <w:p w:rsidR="00401340" w:rsidP="00401340">
      <w:pPr>
        <w:pStyle w:val="Remark"/>
      </w:pPr>
      <w:sdt>
        <w:sdtPr>
          <w:alias w:val="Member"/>
          <w:tag w:val="&lt;Member mnisId='172' dodsId='25790'&gt;"/>
          <w:id w:val="-238638087"/>
          <w:placeholder>
            <w:docPart w:val="E86CBDD4664A4E5C95675E8F1DA41D5B"/>
          </w:placeholder>
          <w:richText/>
        </w:sdtPr>
        <w:sdtContent>
          <w:r w:rsidRPr="005024EC">
            <w:rPr>
              <w:b/>
            </w:rPr>
            <w:t>Ms Abbott:</w:t>
          </w:r>
        </w:sdtContent>
      </w:sdt>
      <w:r>
        <w:t xml:space="preserve"> Ineptitude.</w:t>
      </w:r>
    </w:p>
    <w:p w:rsidR="00401340" w:rsidP="00401340">
      <w:pPr>
        <w:pStyle w:val="Question"/>
      </w:pPr>
      <w:sdt>
        <w:sdtPr>
          <w:alias w:val="Member"/>
          <w:tag w:val="&lt;Member mnisId='4854' dodsId='126924'&gt;"/>
          <w:id w:val="1018901230"/>
          <w:placeholder>
            <w:docPart w:val="E86CBDD4664A4E5C95675E8F1DA41D5B"/>
          </w:placeholder>
          <w:richText/>
        </w:sdtPr>
        <w:sdtContent>
          <w:r w:rsidRPr="004013D0">
            <w:rPr>
              <w:b/>
            </w:rPr>
            <w:t>James Daly:</w:t>
          </w:r>
        </w:sdtContent>
      </w:sdt>
      <w:r>
        <w:t xml:space="preserve"> Ineptitude. Very few people in front of this Committee use the word “ineptitude”</w:t>
      </w:r>
      <w:r w:rsidR="007924AD">
        <w:t>.</w:t>
      </w:r>
      <w:r>
        <w:t xml:space="preserve"> When you were talking about ineptitude, I know you could not remember the specific mark, but I assum</w:t>
      </w:r>
      <w:r w:rsidR="009D134F">
        <w:t>e</w:t>
      </w:r>
      <w:r>
        <w:t xml:space="preserve"> you are talking about individual ineptitude or are you talking about corporate ineptitude?</w:t>
      </w:r>
    </w:p>
    <w:p w:rsidR="00401340" w:rsidP="00401340">
      <w:pPr>
        <w:pStyle w:val="Answer"/>
      </w:pPr>
      <w:sdt>
        <w:sdtPr>
          <w:alias w:val="Witness"/>
          <w:id w:val="-507364429"/>
          <w:placeholder>
            <w:docPart w:val="E86CBDD4664A4E5C95675E8F1DA41D5B"/>
          </w:placeholder>
          <w:richText/>
        </w:sdtPr>
        <w:sdtContent>
          <w:r w:rsidRPr="004013D0">
            <w:rPr>
              <w:b/>
              <w:i/>
            </w:rPr>
            <w:t>David Neal:</w:t>
          </w:r>
        </w:sdtContent>
      </w:sdt>
      <w:r>
        <w:t xml:space="preserve"> </w:t>
      </w:r>
      <w:r w:rsidR="00DD292C">
        <w:t>I think we would be</w:t>
      </w:r>
      <w:r>
        <w:t xml:space="preserve"> talking about the Home Office as a whole. We have seen, through a number of inspections, when there have been opportunities that </w:t>
      </w:r>
      <w:r w:rsidR="009B1678">
        <w:t>were</w:t>
      </w:r>
      <w:r>
        <w:t xml:space="preserve"> missed, when there </w:t>
      </w:r>
      <w:r w:rsidR="009B1678">
        <w:t>were</w:t>
      </w:r>
      <w:r>
        <w:t xml:space="preserve"> mistakes that have been made.</w:t>
      </w:r>
    </w:p>
    <w:p w:rsidR="00401340" w:rsidP="00401340">
      <w:pPr>
        <w:pStyle w:val="Question"/>
      </w:pPr>
      <w:sdt>
        <w:sdtPr>
          <w:alias w:val="Member"/>
          <w:tag w:val="&lt;Member mnisId='4854' dodsId='126924'&gt;"/>
          <w:id w:val="-1173481662"/>
          <w:placeholder>
            <w:docPart w:val="E86CBDD4664A4E5C95675E8F1DA41D5B"/>
          </w:placeholder>
          <w:richText/>
        </w:sdtPr>
        <w:sdtContent>
          <w:r w:rsidRPr="004013D0">
            <w:rPr>
              <w:b/>
            </w:rPr>
            <w:t>James Daly:</w:t>
          </w:r>
        </w:sdtContent>
      </w:sdt>
      <w:r>
        <w:t xml:space="preserve"> I am assuming </w:t>
      </w:r>
      <w:r w:rsidR="003F0B14">
        <w:t xml:space="preserve">that </w:t>
      </w:r>
      <w:r>
        <w:t>the Minister at the top makes a decision in any of th</w:t>
      </w:r>
      <w:r w:rsidR="009D134F">
        <w:t>o</w:t>
      </w:r>
      <w:r>
        <w:t xml:space="preserve">se situations, </w:t>
      </w:r>
      <w:r w:rsidR="009D134F">
        <w:t xml:space="preserve">and </w:t>
      </w:r>
      <w:r>
        <w:t>it goes down through the management structure around who has responsibility for that. I am assuming</w:t>
      </w:r>
      <w:r w:rsidR="003F0B14">
        <w:t xml:space="preserve"> that</w:t>
      </w:r>
      <w:r>
        <w:t xml:space="preserve"> when you examin</w:t>
      </w:r>
      <w:r w:rsidR="003F0B14">
        <w:t>e</w:t>
      </w:r>
      <w:r>
        <w:t xml:space="preserve"> how any of these things work, you look at that decision-making structure. Is it your evidence to this Committee that you have been too robust, </w:t>
      </w:r>
      <w:r w:rsidR="004E1EA0">
        <w:t xml:space="preserve">or </w:t>
      </w:r>
      <w:r>
        <w:t>perhaps</w:t>
      </w:r>
      <w:r w:rsidR="00465F56">
        <w:t xml:space="preserve"> </w:t>
      </w:r>
      <w:r>
        <w:t>completely honest and straightforward</w:t>
      </w:r>
      <w:r w:rsidR="004E1EA0">
        <w:t>—</w:t>
      </w:r>
      <w:r>
        <w:t>whatever the correct phrase is</w:t>
      </w:r>
      <w:r w:rsidR="00357879">
        <w:t>? Y</w:t>
      </w:r>
      <w:r>
        <w:t>ou have called a spade a spade</w:t>
      </w:r>
      <w:r w:rsidR="002C0C6F">
        <w:t xml:space="preserve"> and</w:t>
      </w:r>
      <w:r>
        <w:t xml:space="preserve"> called out incompetence when you have seen it in officials. One of the reasons you suspect that these reports are not coming out is </w:t>
      </w:r>
      <w:r w:rsidR="000A708B">
        <w:t>that</w:t>
      </w:r>
      <w:r>
        <w:t xml:space="preserve"> officials do not want to be exposed by your very straightforward language regarding their competence.</w:t>
      </w:r>
    </w:p>
    <w:p w:rsidR="00401340" w:rsidP="00401340">
      <w:pPr>
        <w:pStyle w:val="Answer"/>
      </w:pPr>
      <w:sdt>
        <w:sdtPr>
          <w:alias w:val="Witness"/>
          <w:id w:val="-1036124450"/>
          <w:placeholder>
            <w:docPart w:val="E86CBDD4664A4E5C95675E8F1DA41D5B"/>
          </w:placeholder>
          <w:richText/>
        </w:sdtPr>
        <w:sdtContent>
          <w:r w:rsidRPr="00B30C37">
            <w:rPr>
              <w:b/>
              <w:i/>
            </w:rPr>
            <w:t>David Neal:</w:t>
          </w:r>
        </w:sdtContent>
      </w:sdt>
      <w:r>
        <w:t xml:space="preserve"> That is probably a fair assessment.</w:t>
      </w:r>
    </w:p>
    <w:p w:rsidR="00401340" w:rsidP="000A708B">
      <w:pPr>
        <w:pStyle w:val="Remark"/>
      </w:pPr>
      <w:sdt>
        <w:sdtPr>
          <w:alias w:val="Member"/>
          <w:tag w:val="&lt;Member mnisId='4854' dodsId='126924'&gt;"/>
          <w:id w:val="1740907996"/>
          <w:placeholder>
            <w:docPart w:val="E86CBDD4664A4E5C95675E8F1DA41D5B"/>
          </w:placeholder>
          <w:richText/>
        </w:sdtPr>
        <w:sdtContent>
          <w:r w:rsidRPr="005024EC">
            <w:rPr>
              <w:b/>
            </w:rPr>
            <w:t>James Daly:</w:t>
          </w:r>
        </w:sdtContent>
      </w:sdt>
      <w:r>
        <w:t xml:space="preserve"> Thank you very much, Chair.</w:t>
      </w:r>
    </w:p>
    <w:p w:rsidR="00401340" w:rsidP="00401340">
      <w:pPr>
        <w:pStyle w:val="Question"/>
      </w:pPr>
      <w:sdt>
        <w:sdtPr>
          <w:alias w:val="Member"/>
          <w:tag w:val="&lt;Member mnisId='4430' dodsId='121936'&gt;"/>
          <w:id w:val="766498891"/>
          <w:placeholder>
            <w:docPart w:val="E86CBDD4664A4E5C95675E8F1DA41D5B"/>
          </w:placeholder>
          <w:richText/>
        </w:sdtPr>
        <w:sdtContent>
          <w:r w:rsidRPr="00B30C37">
            <w:rPr>
              <w:b/>
            </w:rPr>
            <w:t>Alison Thewliss:</w:t>
          </w:r>
        </w:sdtContent>
      </w:sdt>
      <w:r>
        <w:t xml:space="preserve"> To follow on from th</w:t>
      </w:r>
      <w:r w:rsidR="000A708B">
        <w:t>e</w:t>
      </w:r>
      <w:r>
        <w:t xml:space="preserve"> point </w:t>
      </w:r>
      <w:r w:rsidR="000A708B">
        <w:t xml:space="preserve">that </w:t>
      </w:r>
      <w:r>
        <w:t>my colleague was making, did you have a sense, when you met with Ministers, that they had read the reports you produced</w:t>
      </w:r>
      <w:r w:rsidR="000A708B">
        <w:t>, o</w:t>
      </w:r>
      <w:r>
        <w:t>r were they just sitting on their desk in a holding pattern? Had they been read</w:t>
      </w:r>
      <w:r w:rsidR="004E1EA0">
        <w:t xml:space="preserve"> and </w:t>
      </w:r>
      <w:r>
        <w:t>had the information within the reports been understood by the Ministers that you met?</w:t>
      </w:r>
    </w:p>
    <w:p w:rsidR="00401340" w:rsidP="00401340">
      <w:pPr>
        <w:pStyle w:val="Answer"/>
      </w:pPr>
      <w:sdt>
        <w:sdtPr>
          <w:alias w:val="Witness"/>
          <w:id w:val="-1008518502"/>
          <w:placeholder>
            <w:docPart w:val="E86CBDD4664A4E5C95675E8F1DA41D5B"/>
          </w:placeholder>
          <w:richText/>
        </w:sdtPr>
        <w:sdtContent>
          <w:r w:rsidRPr="00B30C37">
            <w:rPr>
              <w:b/>
              <w:i/>
            </w:rPr>
            <w:t>David Neal:</w:t>
          </w:r>
        </w:sdtContent>
      </w:sdt>
      <w:r>
        <w:t xml:space="preserve"> Not the more recent reports. The</w:t>
      </w:r>
      <w:r w:rsidR="00752C3D">
        <w:t>re</w:t>
      </w:r>
      <w:r>
        <w:t xml:space="preserve"> were initial interviews, initial chats with Ministers, so I would not necessarily have expected them to have gone into depth. Previous Ministers have absolutely read the reports.</w:t>
      </w:r>
    </w:p>
    <w:p w:rsidR="00401340" w:rsidP="00401340">
      <w:pPr>
        <w:pStyle w:val="Question"/>
      </w:pPr>
      <w:sdt>
        <w:sdtPr>
          <w:alias w:val="Member"/>
          <w:tag w:val="&lt;Member mnisId='4430' dodsId='121936'&gt;"/>
          <w:id w:val="-755828890"/>
          <w:placeholder>
            <w:docPart w:val="E86CBDD4664A4E5C95675E8F1DA41D5B"/>
          </w:placeholder>
          <w:richText/>
        </w:sdtPr>
        <w:sdtContent>
          <w:r w:rsidRPr="00470AAD">
            <w:rPr>
              <w:b/>
            </w:rPr>
            <w:t>Alison Thewliss:</w:t>
          </w:r>
        </w:sdtContent>
      </w:sdt>
      <w:r>
        <w:t xml:space="preserve"> I was asking because obviously some of the</w:t>
      </w:r>
      <w:r w:rsidR="00752C3D">
        <w:t>m</w:t>
      </w:r>
      <w:r>
        <w:t xml:space="preserve"> </w:t>
      </w:r>
      <w:r w:rsidR="00752C3D">
        <w:t>go</w:t>
      </w:r>
      <w:r>
        <w:t xml:space="preserve"> back to April </w:t>
      </w:r>
      <w:r w:rsidR="00466C56">
        <w:t>and</w:t>
      </w:r>
      <w:r>
        <w:t xml:space="preserve"> June last year. In the period of time since the reports were submitted for publication, </w:t>
      </w:r>
      <w:r w:rsidR="00466C56">
        <w:t>did</w:t>
      </w:r>
      <w:r>
        <w:t xml:space="preserve"> you have a sense that the Government ha</w:t>
      </w:r>
      <w:r w:rsidR="00473B16">
        <w:t>ve</w:t>
      </w:r>
      <w:r>
        <w:t xml:space="preserve"> gone, “Yes, we see these things. We</w:t>
      </w:r>
      <w:r w:rsidR="00450E12">
        <w:t>’l</w:t>
      </w:r>
      <w:r>
        <w:t>l try to change these things before we publish the report</w:t>
      </w:r>
      <w:r w:rsidR="0074630C">
        <w:t>”? W</w:t>
      </w:r>
      <w:r>
        <w:t xml:space="preserve">hen the report comes out, </w:t>
      </w:r>
      <w:r w:rsidR="00450E12">
        <w:t>it</w:t>
      </w:r>
      <w:r>
        <w:t xml:space="preserve"> will be critical of, for example, ePassport gates, but by the time it is published </w:t>
      </w:r>
      <w:r w:rsidR="00FF4FE2">
        <w:t>they</w:t>
      </w:r>
      <w:r>
        <w:t xml:space="preserve"> </w:t>
      </w:r>
      <w:r w:rsidR="00F91DC5">
        <w:t xml:space="preserve">will </w:t>
      </w:r>
      <w:r>
        <w:t>have fixed it and it is fine</w:t>
      </w:r>
      <w:r w:rsidR="0074630C">
        <w:t>.</w:t>
      </w:r>
    </w:p>
    <w:p w:rsidR="00401340" w:rsidP="00401340">
      <w:pPr>
        <w:pStyle w:val="Answer"/>
      </w:pPr>
      <w:sdt>
        <w:sdtPr>
          <w:alias w:val="Witness"/>
          <w:id w:val="-1030572705"/>
          <w:placeholder>
            <w:docPart w:val="E86CBDD4664A4E5C95675E8F1DA41D5B"/>
          </w:placeholder>
          <w:richText/>
        </w:sdtPr>
        <w:sdtContent>
          <w:r w:rsidRPr="00470AAD">
            <w:rPr>
              <w:b/>
              <w:i/>
            </w:rPr>
            <w:t>David Neal:</w:t>
          </w:r>
        </w:sdtContent>
      </w:sdt>
      <w:r>
        <w:t xml:space="preserve"> That would be one of the reasons why you would delay the publishing of the reports</w:t>
      </w:r>
      <w:r w:rsidR="005E7B8C">
        <w:t>. O</w:t>
      </w:r>
      <w:r>
        <w:t>ften, using the previous example of small boats and Western Jet Foil and Tug Haven, by the time they had sat on it for six months, the situation had completely changed</w:t>
      </w:r>
      <w:r w:rsidR="00D4408F">
        <w:t xml:space="preserve">, </w:t>
      </w:r>
      <w:r w:rsidR="00E26D3C">
        <w:t>and t</w:t>
      </w:r>
      <w:r>
        <w:t xml:space="preserve">he response from the Home Office </w:t>
      </w:r>
      <w:r w:rsidR="00E26D3C">
        <w:t>could be</w:t>
      </w:r>
      <w:r>
        <w:t>, “There</w:t>
      </w:r>
      <w:r w:rsidR="00D4408F">
        <w:t>’</w:t>
      </w:r>
      <w:r>
        <w:t>s nothing to see here. Everything</w:t>
      </w:r>
      <w:r w:rsidR="00D4408F">
        <w:t>’</w:t>
      </w:r>
      <w:r>
        <w:t>s been dealt with and we can move on.” That would be the disadvantage, looking at it objectively, as to why you would want reports released straightaway. Then those reports would be much more impactful.</w:t>
      </w:r>
    </w:p>
    <w:p w:rsidR="00401340" w:rsidP="00401340">
      <w:pPr>
        <w:pStyle w:val="Question"/>
      </w:pPr>
      <w:sdt>
        <w:sdtPr>
          <w:alias w:val="Member"/>
          <w:tag w:val="&lt;Member mnisId='4430' dodsId='121936'&gt;"/>
          <w:id w:val="195816654"/>
          <w:placeholder>
            <w:docPart w:val="E86CBDD4664A4E5C95675E8F1DA41D5B"/>
          </w:placeholder>
          <w:richText/>
        </w:sdtPr>
        <w:sdtContent>
          <w:r w:rsidRPr="00470AAD">
            <w:rPr>
              <w:b/>
            </w:rPr>
            <w:t>Alison Thewliss:</w:t>
          </w:r>
        </w:sdtContent>
      </w:sdt>
      <w:r>
        <w:t xml:space="preserve"> Absolutely. Is </w:t>
      </w:r>
      <w:r w:rsidR="00D077B2">
        <w:t>i</w:t>
      </w:r>
      <w:r>
        <w:t>t possibly the case with all of these reports that they are waiting for other Home Office actions to correct whatever your report has told them?</w:t>
      </w:r>
    </w:p>
    <w:p w:rsidR="00401340" w:rsidP="00401340">
      <w:pPr>
        <w:pStyle w:val="Answer"/>
      </w:pPr>
      <w:sdt>
        <w:sdtPr>
          <w:alias w:val="Witness"/>
          <w:id w:val="-1032108123"/>
          <w:placeholder>
            <w:docPart w:val="E86CBDD4664A4E5C95675E8F1DA41D5B"/>
          </w:placeholder>
          <w:richText/>
        </w:sdtPr>
        <w:sdtContent>
          <w:r w:rsidRPr="00470AAD">
            <w:rPr>
              <w:b/>
              <w:i/>
            </w:rPr>
            <w:t>David Neal:</w:t>
          </w:r>
        </w:sdtContent>
      </w:sdt>
      <w:r>
        <w:t xml:space="preserve"> If that is the case, they have had a heck of a long time to sit on all of these reports. Similarly, the current regime has had several months to read the reports and clear the</w:t>
      </w:r>
      <w:r w:rsidR="00D077B2">
        <w:t>m</w:t>
      </w:r>
      <w:r>
        <w:t xml:space="preserve"> as well. There is</w:t>
      </w:r>
      <w:r w:rsidR="00A65FF3">
        <w:t xml:space="preserve"> just</w:t>
      </w:r>
      <w:r>
        <w:t xml:space="preserve"> reluctance on the part of the Home Office to get the reports out. It does not happen to HMIC in the Home Office</w:t>
      </w:r>
      <w:r w:rsidR="00A65FF3">
        <w:t>. I</w:t>
      </w:r>
      <w:r>
        <w:t xml:space="preserve">t does not happen </w:t>
      </w:r>
      <w:r w:rsidR="00A65FF3">
        <w:t>in J</w:t>
      </w:r>
      <w:r>
        <w:t>ustice to HMIP.</w:t>
      </w:r>
    </w:p>
    <w:p w:rsidR="00401340" w:rsidP="00401340">
      <w:pPr>
        <w:pStyle w:val="Question"/>
      </w:pPr>
      <w:sdt>
        <w:sdtPr>
          <w:alias w:val="Member"/>
          <w:tag w:val="&lt;Member mnisId='4430' dodsId='121936'&gt;"/>
          <w:id w:val="-912468286"/>
          <w:placeholder>
            <w:docPart w:val="E86CBDD4664A4E5C95675E8F1DA41D5B"/>
          </w:placeholder>
          <w:richText/>
        </w:sdtPr>
        <w:sdtContent>
          <w:r w:rsidRPr="00470AAD">
            <w:rPr>
              <w:b/>
            </w:rPr>
            <w:t>Alison Thewliss:</w:t>
          </w:r>
        </w:sdtContent>
      </w:sdt>
      <w:r>
        <w:t xml:space="preserve"> What happens for your staff now? You talked about the great team you have. The letter that has been sent by the various organisations working in the sector has been very complimentary about the way you have approached things and the way your staff have approached things. In the absence of </w:t>
      </w:r>
      <w:r w:rsidR="00B7189C">
        <w:t>being able to take</w:t>
      </w:r>
      <w:r>
        <w:t xml:space="preserve"> any action on their own, what happens to them now? Are they in sta</w:t>
      </w:r>
      <w:r w:rsidR="00C14365">
        <w:t>s</w:t>
      </w:r>
      <w:r>
        <w:t xml:space="preserve">is until a new </w:t>
      </w:r>
      <w:r w:rsidR="00C14365">
        <w:t>c</w:t>
      </w:r>
      <w:r>
        <w:t xml:space="preserve">hief </w:t>
      </w:r>
      <w:r w:rsidR="00C14365">
        <w:t>i</w:t>
      </w:r>
      <w:r>
        <w:t>nspector comes along?</w:t>
      </w:r>
    </w:p>
    <w:p w:rsidR="00401340" w:rsidP="00212ACE">
      <w:pPr>
        <w:pStyle w:val="Answer"/>
      </w:pPr>
      <w:sdt>
        <w:sdtPr>
          <w:alias w:val="Witness"/>
          <w:id w:val="-466590546"/>
          <w:placeholder>
            <w:docPart w:val="E86CBDD4664A4E5C95675E8F1DA41D5B"/>
          </w:placeholder>
          <w:richText/>
        </w:sdtPr>
        <w:sdtContent>
          <w:r w:rsidRPr="00470AAD">
            <w:rPr>
              <w:b/>
              <w:i/>
            </w:rPr>
            <w:t>David Neal:</w:t>
          </w:r>
        </w:sdtContent>
      </w:sdt>
      <w:r>
        <w:t xml:space="preserve"> I do</w:t>
      </w:r>
      <w:r w:rsidR="00C14365">
        <w:t>n’t</w:t>
      </w:r>
      <w:r>
        <w:t xml:space="preserve"> know. A decision</w:t>
      </w:r>
      <w:r w:rsidR="00C14365">
        <w:t xml:space="preserve"> has to</w:t>
      </w:r>
      <w:r>
        <w:t xml:space="preserve"> be made</w:t>
      </w:r>
      <w:r w:rsidR="00C14365">
        <w:t>. I</w:t>
      </w:r>
      <w:r>
        <w:t>t is a crying shame because we have excellent staff doing a really good job. The contribution has been overwhelming. The support for the staff has been incredible. I do</w:t>
      </w:r>
      <w:r w:rsidR="00C14365">
        <w:t>n’t</w:t>
      </w:r>
      <w:r>
        <w:t xml:space="preserve"> know. I do</w:t>
      </w:r>
      <w:r w:rsidR="00C14365">
        <w:t>n’t</w:t>
      </w:r>
      <w:r>
        <w:t xml:space="preserve"> know what is going to happen to th</w:t>
      </w:r>
      <w:r w:rsidR="00212ACE">
        <w:t>em. It’s a worry.</w:t>
      </w:r>
    </w:p>
    <w:p w:rsidR="00401340" w:rsidP="00401340">
      <w:pPr>
        <w:pStyle w:val="Question"/>
      </w:pPr>
      <w:sdt>
        <w:sdtPr>
          <w:alias w:val="Member"/>
          <w:tag w:val="&lt;Member mnisId='4430' dodsId='121936'&gt;"/>
          <w:id w:val="859639423"/>
          <w:placeholder>
            <w:docPart w:val="E86CBDD4664A4E5C95675E8F1DA41D5B"/>
          </w:placeholder>
          <w:richText/>
        </w:sdtPr>
        <w:sdtContent>
          <w:r w:rsidRPr="00470AAD">
            <w:rPr>
              <w:b/>
            </w:rPr>
            <w:t>Alison Thewliss:</w:t>
          </w:r>
        </w:sdtContent>
      </w:sdt>
      <w:r>
        <w:t xml:space="preserve"> It is a worry, yes. </w:t>
      </w:r>
      <w:r w:rsidR="00212ACE">
        <w:t>It is c</w:t>
      </w:r>
      <w:r>
        <w:t xml:space="preserve">ertainly something we can take up with Ministers on that front because, having had your work plan, there are a lot of weighty things that obviously need to be inspected. I am sure, from my own experience, I could add some things as well. </w:t>
      </w:r>
      <w:r w:rsidR="00A2489A">
        <w:t>S</w:t>
      </w:r>
      <w:r>
        <w:t xml:space="preserve">tuff around small boats continues to be an issue and </w:t>
      </w:r>
      <w:r w:rsidR="00A2489A">
        <w:t xml:space="preserve">is </w:t>
      </w:r>
      <w:r>
        <w:t xml:space="preserve">obviously something you should be exploring. </w:t>
      </w:r>
      <w:r w:rsidR="00A2489A">
        <w:t>It is really important that t</w:t>
      </w:r>
      <w:r>
        <w:t xml:space="preserve">he </w:t>
      </w:r>
      <w:r w:rsidR="00A2489A">
        <w:t>a</w:t>
      </w:r>
      <w:r>
        <w:t xml:space="preserve">dults at </w:t>
      </w:r>
      <w:r w:rsidR="00A2489A">
        <w:t>r</w:t>
      </w:r>
      <w:r>
        <w:t>isk policy is understood in the context of everything else that is happening</w:t>
      </w:r>
      <w:r w:rsidR="007A4AA4">
        <w:t>—</w:t>
      </w:r>
      <w:r>
        <w:t xml:space="preserve"> </w:t>
      </w:r>
      <w:r>
        <w:t>immigration detention, for example.</w:t>
      </w:r>
    </w:p>
    <w:p w:rsidR="00401340" w:rsidP="00401340">
      <w:pPr>
        <w:pStyle w:val="Answer"/>
      </w:pPr>
      <w:sdt>
        <w:sdtPr>
          <w:alias w:val="Witness"/>
          <w:id w:val="833964759"/>
          <w:placeholder>
            <w:docPart w:val="E86CBDD4664A4E5C95675E8F1DA41D5B"/>
          </w:placeholder>
          <w:richText/>
        </w:sdtPr>
        <w:sdtContent>
          <w:r w:rsidRPr="00470AAD">
            <w:rPr>
              <w:b/>
              <w:i/>
            </w:rPr>
            <w:t>David Neal:</w:t>
          </w:r>
        </w:sdtContent>
      </w:sdt>
      <w:r>
        <w:t xml:space="preserve"> I have mentioned previously to the Committee that it takes some time to get up to speed for any </w:t>
      </w:r>
      <w:r w:rsidR="003C0671">
        <w:t>c</w:t>
      </w:r>
      <w:r>
        <w:t xml:space="preserve">hief </w:t>
      </w:r>
      <w:r w:rsidR="003C0671">
        <w:t>i</w:t>
      </w:r>
      <w:r>
        <w:t xml:space="preserve">nspector, irrespective of their background. They are coming into a new inspection programme </w:t>
      </w:r>
      <w:r w:rsidR="003C0671">
        <w:t>and it</w:t>
      </w:r>
      <w:r>
        <w:t xml:space="preserve"> is going to be quite challenging to </w:t>
      </w:r>
      <w:r w:rsidR="003C0671">
        <w:t xml:space="preserve">come </w:t>
      </w:r>
      <w:r>
        <w:t xml:space="preserve">to particular views about what they are inspecting. You are more aware than I am </w:t>
      </w:r>
      <w:r w:rsidR="003C0671">
        <w:t xml:space="preserve">of </w:t>
      </w:r>
      <w:r>
        <w:t>how complex the legislation surrounding it</w:t>
      </w:r>
      <w:r w:rsidR="00C46482">
        <w:t xml:space="preserve"> is</w:t>
      </w:r>
      <w:r>
        <w:t xml:space="preserve">, </w:t>
      </w:r>
      <w:r w:rsidR="008D26DA">
        <w:t xml:space="preserve">for example, </w:t>
      </w:r>
      <w:r>
        <w:t xml:space="preserve">so it is really important. </w:t>
      </w:r>
    </w:p>
    <w:p w:rsidR="00401340" w:rsidP="00401340">
      <w:pPr>
        <w:pStyle w:val="Answer"/>
      </w:pPr>
      <w:r>
        <w:t>On that list of 10 things, perhaps there is an 11</w:t>
      </w:r>
      <w:r w:rsidR="00AF238B">
        <w:t>th</w:t>
      </w:r>
      <w:r>
        <w:t xml:space="preserve">, which is set terms of contract, so </w:t>
      </w:r>
      <w:r w:rsidR="00D96CC3">
        <w:t xml:space="preserve">that </w:t>
      </w:r>
      <w:r>
        <w:t>an individual c</w:t>
      </w:r>
      <w:r w:rsidR="005B095B">
        <w:t>ame</w:t>
      </w:r>
      <w:r>
        <w:t xml:space="preserve"> in</w:t>
      </w:r>
      <w:r w:rsidR="00D96CC3">
        <w:t xml:space="preserve"> for</w:t>
      </w:r>
      <w:r>
        <w:t xml:space="preserve"> perhaps five years, </w:t>
      </w:r>
      <w:r w:rsidR="00D96CC3">
        <w:t>so that we did</w:t>
      </w:r>
      <w:r>
        <w:t xml:space="preserve"> not end up in this position. That would certainly raise productivity and would certainly give better longevity for the individual who is in the post. I think that would be a sensible move. That is point 11.</w:t>
      </w:r>
    </w:p>
    <w:p w:rsidR="00401340" w:rsidP="00401340">
      <w:pPr>
        <w:pStyle w:val="Question"/>
      </w:pPr>
      <w:sdt>
        <w:sdtPr>
          <w:alias w:val="Member"/>
          <w:tag w:val="&lt;Member mnisId='4430' dodsId='121936'&gt;"/>
          <w:id w:val="-325592751"/>
          <w:placeholder>
            <w:docPart w:val="E86CBDD4664A4E5C95675E8F1DA41D5B"/>
          </w:placeholder>
          <w:richText/>
        </w:sdtPr>
        <w:sdtContent>
          <w:r w:rsidRPr="00263E2B">
            <w:rPr>
              <w:b/>
            </w:rPr>
            <w:t>Alison Thewliss:</w:t>
          </w:r>
        </w:sdtContent>
      </w:sdt>
      <w:r>
        <w:t xml:space="preserve"> That makes sense. You mentioned in</w:t>
      </w:r>
      <w:r w:rsidR="005866FB">
        <w:t xml:space="preserve"> the</w:t>
      </w:r>
      <w:r>
        <w:t xml:space="preserve"> 10 points that you made the resources of your organisation being cut</w:t>
      </w:r>
      <w:r w:rsidR="00520896">
        <w:t>. D</w:t>
      </w:r>
      <w:r>
        <w:t xml:space="preserve">o you feel that </w:t>
      </w:r>
      <w:r w:rsidR="005312A5">
        <w:t xml:space="preserve">is </w:t>
      </w:r>
      <w:r w:rsidR="004B17E4">
        <w:t xml:space="preserve">just </w:t>
      </w:r>
      <w:r>
        <w:t xml:space="preserve">a </w:t>
      </w:r>
      <w:r w:rsidR="00833CC8">
        <w:t>spreadsheet</w:t>
      </w:r>
      <w:r>
        <w:t xml:space="preserve">-type decision that has been made, </w:t>
      </w:r>
      <w:r w:rsidR="00DB6E6C">
        <w:t>where</w:t>
      </w:r>
      <w:r>
        <w:t xml:space="preserve"> everybody has to lose 5%</w:t>
      </w:r>
      <w:r w:rsidR="004B17E4">
        <w:t xml:space="preserve">, or </w:t>
      </w:r>
      <w:r>
        <w:t xml:space="preserve">is </w:t>
      </w:r>
      <w:r w:rsidR="004B17E4">
        <w:t>i</w:t>
      </w:r>
      <w:r>
        <w:t xml:space="preserve">t to hamper some </w:t>
      </w:r>
      <w:r w:rsidR="005312A5">
        <w:t xml:space="preserve">of </w:t>
      </w:r>
      <w:r>
        <w:t xml:space="preserve">the scrutiny that </w:t>
      </w:r>
      <w:r w:rsidR="00B76E5C">
        <w:t>is being</w:t>
      </w:r>
      <w:r>
        <w:t xml:space="preserve"> done</w:t>
      </w:r>
      <w:r w:rsidR="00B76E5C">
        <w:t xml:space="preserve"> </w:t>
      </w:r>
      <w:r>
        <w:t xml:space="preserve">by the </w:t>
      </w:r>
      <w:r w:rsidR="00B76E5C">
        <w:t>c</w:t>
      </w:r>
      <w:r>
        <w:t xml:space="preserve">hief </w:t>
      </w:r>
      <w:r w:rsidR="00B76E5C">
        <w:t>i</w:t>
      </w:r>
      <w:r>
        <w:t>nspector?</w:t>
      </w:r>
    </w:p>
    <w:p w:rsidR="00401340" w:rsidP="003403A6">
      <w:pPr>
        <w:pStyle w:val="Answer"/>
      </w:pPr>
      <w:sdt>
        <w:sdtPr>
          <w:alias w:val="Witness"/>
          <w:id w:val="318007813"/>
          <w:placeholder>
            <w:docPart w:val="E86CBDD4664A4E5C95675E8F1DA41D5B"/>
          </w:placeholder>
          <w:richText/>
        </w:sdtPr>
        <w:sdtContent>
          <w:r w:rsidRPr="00263E2B">
            <w:rPr>
              <w:b/>
              <w:i/>
            </w:rPr>
            <w:t>David Neal:</w:t>
          </w:r>
        </w:sdtContent>
      </w:sdt>
      <w:r>
        <w:t xml:space="preserve"> No, I do</w:t>
      </w:r>
      <w:r w:rsidR="00B76E5C">
        <w:t>n’t</w:t>
      </w:r>
      <w:r>
        <w:t xml:space="preserve"> think it has been done particularly to hamper us. I am sure it is across the board</w:t>
      </w:r>
      <w:r w:rsidR="00831286">
        <w:t>, b</w:t>
      </w:r>
      <w:r>
        <w:t xml:space="preserve">ut it has a disproportionate effect because of the growth in the area and </w:t>
      </w:r>
      <w:r w:rsidR="00831286">
        <w:t xml:space="preserve">the </w:t>
      </w:r>
      <w:r>
        <w:t xml:space="preserve">requirement for us to do our job. I took a decision at a very early stage that we </w:t>
      </w:r>
      <w:r w:rsidR="00831286">
        <w:t>should have</w:t>
      </w:r>
      <w:r>
        <w:t xml:space="preserve"> inspectors inspecting</w:t>
      </w:r>
      <w:r w:rsidR="0085358E">
        <w:t>, so we</w:t>
      </w:r>
      <w:r>
        <w:t xml:space="preserve"> stripped out the corporate services staff and we just have teams of inspectors, largely, who can then focus on what the legislation requires of us, which is conducting inspections. To write the paper to justify a claw-back of 5%, for example, detracts us from what Parliament expects of us.</w:t>
      </w:r>
      <w:r w:rsidR="003403A6">
        <w:t xml:space="preserve"> </w:t>
      </w:r>
      <w:r>
        <w:t>We do</w:t>
      </w:r>
      <w:r w:rsidR="003403A6">
        <w:t>n’t</w:t>
      </w:r>
      <w:r>
        <w:t xml:space="preserve"> have a great staff to combat the vagaries of Home Office whims. We have a great staff focused on inspecting and getting reports to the Home Secretary and to Parliament.</w:t>
      </w:r>
    </w:p>
    <w:p w:rsidR="00401340" w:rsidP="00401340">
      <w:pPr>
        <w:pStyle w:val="Question"/>
      </w:pPr>
      <w:sdt>
        <w:sdtPr>
          <w:alias w:val="Member"/>
          <w:tag w:val="&lt;Member mnisId='4430' dodsId='121936'&gt;"/>
          <w:id w:val="1883835234"/>
          <w:placeholder>
            <w:docPart w:val="E86CBDD4664A4E5C95675E8F1DA41D5B"/>
          </w:placeholder>
          <w:richText/>
        </w:sdtPr>
        <w:sdtContent>
          <w:r w:rsidRPr="00ED33CF">
            <w:rPr>
              <w:b/>
            </w:rPr>
            <w:t>Alison Thewliss:</w:t>
          </w:r>
        </w:sdtContent>
      </w:sdt>
      <w:r>
        <w:t xml:space="preserve"> </w:t>
      </w:r>
      <w:r w:rsidR="003403A6">
        <w:t>Y</w:t>
      </w:r>
      <w:r>
        <w:t>ou mentioned the importance of getting access to commercial contracts. Is there any work</w:t>
      </w:r>
      <w:r w:rsidR="003403A6">
        <w:t>-</w:t>
      </w:r>
      <w:r>
        <w:t xml:space="preserve">around for that? </w:t>
      </w:r>
      <w:r w:rsidR="009B6641">
        <w:t>I</w:t>
      </w:r>
      <w:r>
        <w:t xml:space="preserve">n your point about the ICIBI, </w:t>
      </w:r>
      <w:r w:rsidR="009B6641">
        <w:t xml:space="preserve">you talked about </w:t>
      </w:r>
      <w:r>
        <w:t>working closely with the National Audit Office to deconflict programmes</w:t>
      </w:r>
      <w:r w:rsidR="004E1EA0">
        <w:t xml:space="preserve"> and</w:t>
      </w:r>
      <w:r>
        <w:t xml:space="preserve"> to get around the commercial sensitivities.</w:t>
      </w:r>
    </w:p>
    <w:p w:rsidR="00401340" w:rsidP="00401340">
      <w:pPr>
        <w:pStyle w:val="Answer"/>
      </w:pPr>
      <w:sdt>
        <w:sdtPr>
          <w:alias w:val="Witness"/>
          <w:id w:val="-784348216"/>
          <w:placeholder>
            <w:docPart w:val="E86CBDD4664A4E5C95675E8F1DA41D5B"/>
          </w:placeholder>
          <w:richText/>
        </w:sdtPr>
        <w:sdtContent>
          <w:r w:rsidRPr="00ED33CF">
            <w:rPr>
              <w:b/>
              <w:i/>
            </w:rPr>
            <w:t>David Neal:</w:t>
          </w:r>
        </w:sdtContent>
      </w:sdt>
      <w:r>
        <w:t xml:space="preserve"> If I found, with commercial contracts, </w:t>
      </w:r>
      <w:r w:rsidR="00227E1F">
        <w:t xml:space="preserve">that </w:t>
      </w:r>
      <w:r>
        <w:t>there was a particular problem with contracts in an area that was in my inspection arena, I would speak to the NAO and see what powers they had and whether or not the NAO were going to do anything. I would work with others to try to get after it. A team effort is probably more important</w:t>
      </w:r>
      <w:r w:rsidR="00FF13FE">
        <w:t>,</w:t>
      </w:r>
      <w:r>
        <w:t xml:space="preserve"> but, clearly, it should not have to be a team effort because that slows </w:t>
      </w:r>
      <w:r w:rsidR="001F12D9">
        <w:t xml:space="preserve">it </w:t>
      </w:r>
      <w:r>
        <w:t>down</w:t>
      </w:r>
      <w:r w:rsidR="001F12D9">
        <w:t>. It means that you are</w:t>
      </w:r>
      <w:r>
        <w:t xml:space="preserve"> dependent on others</w:t>
      </w:r>
      <w:r w:rsidR="001F12D9">
        <w:t>. T</w:t>
      </w:r>
      <w:r>
        <w:t>o have th</w:t>
      </w:r>
      <w:r w:rsidR="001F12D9">
        <w:t>e</w:t>
      </w:r>
      <w:r>
        <w:t xml:space="preserve"> legislative power to </w:t>
      </w:r>
      <w:r w:rsidR="003E3225">
        <w:t xml:space="preserve">be able to </w:t>
      </w:r>
      <w:r>
        <w:t>do it would be a really sensible thing, particularly because often contracts</w:t>
      </w:r>
      <w:r w:rsidR="00465E9C">
        <w:t>,</w:t>
      </w:r>
      <w:r>
        <w:t xml:space="preserve"> and the money that is being made</w:t>
      </w:r>
      <w:r w:rsidR="00465E9C">
        <w:t>,</w:t>
      </w:r>
      <w:r>
        <w:t xml:space="preserve"> </w:t>
      </w:r>
      <w:r w:rsidR="00C64113">
        <w:t>are</w:t>
      </w:r>
      <w:r>
        <w:t xml:space="preserve"> a concern. But to be able to do that and do it well, we would need to recruit a different type of inspector who had commercial experience</w:t>
      </w:r>
      <w:r w:rsidR="00496269">
        <w:t>,</w:t>
      </w:r>
      <w:r>
        <w:t xml:space="preserve"> and that would potentially slow us down as well.</w:t>
      </w:r>
    </w:p>
    <w:p w:rsidR="00006FFC" w:rsidP="00006FFC">
      <w:pPr>
        <w:pStyle w:val="Question"/>
      </w:pPr>
      <w:sdt>
        <w:sdtPr>
          <w:alias w:val="Member"/>
          <w:tag w:val="&lt;Member mnisId='4430' dodsId='121936'&gt;"/>
          <w:id w:val="1958206727"/>
          <w:placeholder>
            <w:docPart w:val="E86CBDD4664A4E5C95675E8F1DA41D5B"/>
          </w:placeholder>
          <w:richText/>
        </w:sdtPr>
        <w:sdtContent>
          <w:r w:rsidRPr="00F75E25" w:rsidR="00401340">
            <w:rPr>
              <w:b/>
            </w:rPr>
            <w:t>Alison Thewliss:</w:t>
          </w:r>
        </w:sdtContent>
      </w:sdt>
      <w:r w:rsidR="00401340">
        <w:t xml:space="preserve"> You would need a contract law specialist to come </w:t>
      </w:r>
      <w:r w:rsidR="00496269">
        <w:t xml:space="preserve">in </w:t>
      </w:r>
      <w:r w:rsidR="00401340">
        <w:t>and look at th</w:t>
      </w:r>
      <w:r w:rsidR="00496269">
        <w:t>o</w:t>
      </w:r>
      <w:r w:rsidR="00401340">
        <w:t>se things to see the benefits.</w:t>
      </w:r>
      <w:r w:rsidR="00496269">
        <w:t xml:space="preserve"> Finally, on the point about</w:t>
      </w:r>
      <w:r w:rsidR="004A1BE3">
        <w:t xml:space="preserve"> the migrants commissioner</w:t>
      </w:r>
      <w:r>
        <w:t>—it is a</w:t>
      </w:r>
      <w:r w:rsidRPr="004B414A">
        <w:t xml:space="preserve"> disappointment that that has not happened</w:t>
      </w:r>
      <w:r>
        <w:t xml:space="preserve">—it feels from the </w:t>
      </w:r>
      <w:r w:rsidRPr="004B414A">
        <w:t xml:space="preserve">responses from organisations in the sector that they felt you were quite approachable </w:t>
      </w:r>
      <w:r>
        <w:t>i</w:t>
      </w:r>
      <w:r w:rsidRPr="004B414A">
        <w:t xml:space="preserve">n that role in standing up for people within the system, </w:t>
      </w:r>
      <w:r w:rsidR="009B6641">
        <w:t>where</w:t>
      </w:r>
      <w:r w:rsidRPr="004B414A">
        <w:t xml:space="preserve"> there</w:t>
      </w:r>
      <w:r>
        <w:t xml:space="preserve"> is</w:t>
      </w:r>
      <w:r w:rsidR="009B6641">
        <w:t>n’t</w:t>
      </w:r>
      <w:r w:rsidRPr="004B414A">
        <w:t xml:space="preserve"> really anybody to have that voice. Do you think that should be part of the chief inspector</w:t>
      </w:r>
      <w:r>
        <w:t>’</w:t>
      </w:r>
      <w:r w:rsidRPr="004B414A">
        <w:t xml:space="preserve">s role, or should </w:t>
      </w:r>
      <w:r>
        <w:t xml:space="preserve">it </w:t>
      </w:r>
      <w:r w:rsidRPr="004B414A">
        <w:t xml:space="preserve">be that of </w:t>
      </w:r>
      <w:r>
        <w:t>a</w:t>
      </w:r>
      <w:r w:rsidRPr="004B414A">
        <w:t xml:space="preserve"> separate migrants commissioner, or can both r</w:t>
      </w:r>
      <w:r>
        <w:t>o</w:t>
      </w:r>
      <w:r w:rsidRPr="004B414A">
        <w:t>les reflect the needs of the people who are within the system?</w:t>
      </w:r>
    </w:p>
    <w:p w:rsidR="006213C4" w:rsidP="00006FFC">
      <w:pPr>
        <w:pStyle w:val="Answer"/>
      </w:pPr>
      <w:sdt>
        <w:sdtPr>
          <w:alias w:val="Witness"/>
          <w:id w:val="-1539956959"/>
          <w:placeholder>
            <w:docPart w:val="A24F406792FC4ABB90E982EA90C07586"/>
          </w:placeholder>
          <w:richText/>
        </w:sdtPr>
        <w:sdtContent>
          <w:r w:rsidRPr="004B414A" w:rsidR="00006FFC">
            <w:rPr>
              <w:b/>
              <w:i/>
            </w:rPr>
            <w:t>David Neal:</w:t>
          </w:r>
        </w:sdtContent>
      </w:sdt>
      <w:r w:rsidR="00006FFC">
        <w:t xml:space="preserve"> We</w:t>
      </w:r>
      <w:r w:rsidRPr="00AC2C8A" w:rsidR="00006FFC">
        <w:t>ndy</w:t>
      </w:r>
      <w:r w:rsidR="00006FFC">
        <w:t xml:space="preserve"> recommended</w:t>
      </w:r>
      <w:r w:rsidRPr="00AC2C8A" w:rsidR="00006FFC">
        <w:t xml:space="preserve"> the migrants commissioner</w:t>
      </w:r>
      <w:r w:rsidR="00006FFC">
        <w:t xml:space="preserve"> </w:t>
      </w:r>
      <w:r w:rsidRPr="00AC2C8A" w:rsidR="00006FFC">
        <w:t>for very good reason</w:t>
      </w:r>
      <w:r w:rsidR="00006FFC">
        <w:t>s,</w:t>
      </w:r>
      <w:r w:rsidRPr="00AC2C8A" w:rsidR="00006FFC">
        <w:t xml:space="preserve"> because post</w:t>
      </w:r>
      <w:r w:rsidR="00B24088">
        <w:t xml:space="preserve"> </w:t>
      </w:r>
      <w:r w:rsidRPr="00AC2C8A" w:rsidR="00006FFC">
        <w:t>Windrush there was an absolute need for people</w:t>
      </w:r>
      <w:r w:rsidR="00B24088">
        <w:t>’</w:t>
      </w:r>
      <w:r w:rsidRPr="00AC2C8A" w:rsidR="00006FFC">
        <w:t xml:space="preserve">s views to be properly represented. She saw </w:t>
      </w:r>
      <w:r w:rsidR="00006FFC">
        <w:t>th</w:t>
      </w:r>
      <w:r w:rsidRPr="00AC2C8A" w:rsidR="00006FFC">
        <w:t xml:space="preserve">at individual </w:t>
      </w:r>
      <w:r w:rsidR="00B24088">
        <w:t xml:space="preserve">as </w:t>
      </w:r>
      <w:r w:rsidRPr="00AC2C8A" w:rsidR="00006FFC">
        <w:t>working closely with the ICI</w:t>
      </w:r>
      <w:r w:rsidR="00006FFC">
        <w:t>BI to</w:t>
      </w:r>
      <w:r w:rsidRPr="00AC2C8A" w:rsidR="00006FFC">
        <w:t xml:space="preserve"> inform the forward programme, to deconflict activity</w:t>
      </w:r>
      <w:r w:rsidR="00006FFC">
        <w:t xml:space="preserve"> and</w:t>
      </w:r>
      <w:r w:rsidRPr="00AC2C8A" w:rsidR="00006FFC">
        <w:t xml:space="preserve"> look at systemic issues, which was one of the points.</w:t>
      </w:r>
      <w:r w:rsidR="00006FFC">
        <w:t xml:space="preserve"> I</w:t>
      </w:r>
      <w:r w:rsidRPr="00AC2C8A" w:rsidR="00006FFC">
        <w:t>n the absence of a migrants co</w:t>
      </w:r>
      <w:r w:rsidR="00006FFC">
        <w:t>mmission</w:t>
      </w:r>
      <w:r w:rsidRPr="00AC2C8A" w:rsidR="00006FFC">
        <w:t xml:space="preserve">er, </w:t>
      </w:r>
      <w:r w:rsidR="00006FFC">
        <w:t>I</w:t>
      </w:r>
      <w:r w:rsidRPr="00AC2C8A" w:rsidR="00006FFC">
        <w:t xml:space="preserve"> have tried to do the best </w:t>
      </w:r>
      <w:r w:rsidR="00006FFC">
        <w:t>I</w:t>
      </w:r>
      <w:r w:rsidRPr="00AC2C8A" w:rsidR="00006FFC">
        <w:t xml:space="preserve"> can by speaking to groups and representing people. Th</w:t>
      </w:r>
      <w:r w:rsidR="00791315">
        <w:t>at</w:t>
      </w:r>
      <w:r w:rsidRPr="00AC2C8A" w:rsidR="00006FFC">
        <w:t xml:space="preserve"> will be no replacement for </w:t>
      </w:r>
      <w:r w:rsidR="00006FFC">
        <w:t>a migrants commissioner,</w:t>
      </w:r>
      <w:r w:rsidRPr="00AC2C8A" w:rsidR="00006FFC">
        <w:t xml:space="preserve"> in the same way </w:t>
      </w:r>
      <w:r w:rsidR="00791315">
        <w:t xml:space="preserve">as </w:t>
      </w:r>
      <w:r w:rsidR="005A4F52">
        <w:t>it would</w:t>
      </w:r>
      <w:r w:rsidRPr="00AC2C8A" w:rsidR="00006FFC">
        <w:t xml:space="preserve"> be no replacement for the anti</w:t>
      </w:r>
      <w:r w:rsidR="00006FFC">
        <w:t>-</w:t>
      </w:r>
      <w:r w:rsidRPr="00AC2C8A" w:rsidR="00006FFC">
        <w:t>slavery commissioner.</w:t>
      </w:r>
    </w:p>
    <w:p w:rsidR="00006FFC" w:rsidP="00006FFC">
      <w:pPr>
        <w:pStyle w:val="Answer"/>
      </w:pPr>
      <w:r w:rsidRPr="00AC2C8A">
        <w:t>If there is a requirement</w:t>
      </w:r>
      <w:r w:rsidR="00B44088">
        <w:t xml:space="preserve"> that</w:t>
      </w:r>
      <w:r w:rsidRPr="00AC2C8A">
        <w:t xml:space="preserve"> it should be a separate individual, </w:t>
      </w:r>
      <w:r w:rsidR="00294EE4">
        <w:t>I hope that it will build on</w:t>
      </w:r>
      <w:r w:rsidRPr="00AC2C8A">
        <w:t xml:space="preserve"> what I have experienced with stakeholders</w:t>
      </w:r>
      <w:r w:rsidR="00294EE4">
        <w:t>. F</w:t>
      </w:r>
      <w:r>
        <w:t>rankly</w:t>
      </w:r>
      <w:r w:rsidR="00294EE4">
        <w:t xml:space="preserve">, </w:t>
      </w:r>
      <w:r>
        <w:t xml:space="preserve">part of the fun of the job </w:t>
      </w:r>
      <w:r w:rsidR="00294EE4">
        <w:t xml:space="preserve">is </w:t>
      </w:r>
      <w:r>
        <w:t xml:space="preserve">going round to speak to </w:t>
      </w:r>
      <w:r w:rsidRPr="00AC2C8A">
        <w:t>good people</w:t>
      </w:r>
      <w:r>
        <w:t>,</w:t>
      </w:r>
      <w:r w:rsidRPr="00AC2C8A">
        <w:t xml:space="preserve"> new people</w:t>
      </w:r>
      <w:r w:rsidR="00CD3945">
        <w:t>,</w:t>
      </w:r>
      <w:r w:rsidRPr="00AC2C8A">
        <w:t xml:space="preserve"> and learning new things</w:t>
      </w:r>
      <w:r>
        <w:t>. That is</w:t>
      </w:r>
      <w:r w:rsidRPr="00AC2C8A">
        <w:t xml:space="preserve"> really important and it informs</w:t>
      </w:r>
      <w:r w:rsidR="00EF7E11">
        <w:t>, hopefully,</w:t>
      </w:r>
      <w:r w:rsidRPr="00AC2C8A">
        <w:t xml:space="preserve"> the evidence </w:t>
      </w:r>
      <w:r>
        <w:t>to</w:t>
      </w:r>
      <w:r w:rsidRPr="00AC2C8A">
        <w:t xml:space="preserve"> this </w:t>
      </w:r>
      <w:r>
        <w:t>C</w:t>
      </w:r>
      <w:r w:rsidRPr="00AC2C8A">
        <w:t>ommittee</w:t>
      </w:r>
      <w:r>
        <w:t>,</w:t>
      </w:r>
      <w:r w:rsidRPr="00AC2C8A">
        <w:t xml:space="preserve"> and certainly in</w:t>
      </w:r>
      <w:r>
        <w:t xml:space="preserve">forms how </w:t>
      </w:r>
      <w:r w:rsidRPr="00AC2C8A">
        <w:t>we write our reports. It is critical</w:t>
      </w:r>
      <w:r>
        <w:t>. I</w:t>
      </w:r>
      <w:r w:rsidRPr="00AC2C8A">
        <w:t xml:space="preserve"> would not want the migrants commissioner to replace </w:t>
      </w:r>
      <w:r w:rsidRPr="00190042">
        <w:t>all those connections.</w:t>
      </w:r>
    </w:p>
    <w:p w:rsidR="00006FFC" w:rsidP="00006FFC">
      <w:pPr>
        <w:pStyle w:val="Question"/>
      </w:pPr>
      <w:sdt>
        <w:sdtPr>
          <w:alias w:val="Member"/>
          <w:tag w:val="&lt;Member mnisId='4430' dodsId='121936'&gt;"/>
          <w:id w:val="1813598794"/>
          <w:placeholder>
            <w:docPart w:val="A24F406792FC4ABB90E982EA90C07586"/>
          </w:placeholder>
          <w:richText/>
        </w:sdtPr>
        <w:sdtContent>
          <w:r w:rsidRPr="00190042">
            <w:rPr>
              <w:b/>
            </w:rPr>
            <w:t>Alison Thewliss:</w:t>
          </w:r>
        </w:sdtContent>
      </w:sdt>
      <w:r>
        <w:t xml:space="preserve"> What</w:t>
      </w:r>
      <w:r w:rsidRPr="00190042">
        <w:t xml:space="preserve"> particular advice </w:t>
      </w:r>
      <w:r>
        <w:t>would you give</w:t>
      </w:r>
      <w:r w:rsidRPr="00190042">
        <w:t xml:space="preserve"> the person who fills the role after you</w:t>
      </w:r>
      <w:r>
        <w:t>?</w:t>
      </w:r>
    </w:p>
    <w:p w:rsidR="00006FFC" w:rsidP="00006FFC">
      <w:pPr>
        <w:pStyle w:val="Answer"/>
      </w:pPr>
      <w:sdt>
        <w:sdtPr>
          <w:alias w:val="Witness"/>
          <w:id w:val="1661270823"/>
          <w:placeholder>
            <w:docPart w:val="A24F406792FC4ABB90E982EA90C07586"/>
          </w:placeholder>
          <w:richText/>
        </w:sdtPr>
        <w:sdtContent>
          <w:r w:rsidRPr="00190042">
            <w:rPr>
              <w:b/>
              <w:i/>
            </w:rPr>
            <w:t>David Neal:</w:t>
          </w:r>
        </w:sdtContent>
      </w:sdt>
      <w:r>
        <w:t xml:space="preserve"> </w:t>
      </w:r>
      <w:r w:rsidRPr="00190042">
        <w:t>That is a really good question</w:t>
      </w:r>
      <w:r>
        <w:t xml:space="preserve">. </w:t>
      </w:r>
      <w:r w:rsidR="004D2B47">
        <w:t>Don’t</w:t>
      </w:r>
      <w:r w:rsidRPr="00190042">
        <w:t xml:space="preserve"> press the nuclear</w:t>
      </w:r>
      <w:r>
        <w:t xml:space="preserve"> button</w:t>
      </w:r>
      <w:r w:rsidRPr="00190042">
        <w:t xml:space="preserve"> too early</w:t>
      </w:r>
      <w:r>
        <w:t xml:space="preserve">. The </w:t>
      </w:r>
      <w:r w:rsidRPr="00190042">
        <w:t xml:space="preserve">advice would be </w:t>
      </w:r>
      <w:r>
        <w:t>to be</w:t>
      </w:r>
      <w:r w:rsidRPr="00190042">
        <w:t xml:space="preserve"> true to yourself</w:t>
      </w:r>
      <w:r>
        <w:t>.</w:t>
      </w:r>
      <w:r w:rsidRPr="00190042">
        <w:t xml:space="preserve"> You have to have the moral courage to do what is right; </w:t>
      </w:r>
      <w:r>
        <w:t>y</w:t>
      </w:r>
      <w:r w:rsidRPr="00190042">
        <w:t xml:space="preserve">ou have to keep in focus that there are real people out there; </w:t>
      </w:r>
      <w:r>
        <w:t>y</w:t>
      </w:r>
      <w:r w:rsidRPr="00190042">
        <w:t>ou have to keep in focus that politics is really toxic in this area</w:t>
      </w:r>
      <w:r>
        <w:t xml:space="preserve">, and you have to </w:t>
      </w:r>
      <w:r w:rsidRPr="00190042">
        <w:t xml:space="preserve">stand by your principles. Those are the most important things. </w:t>
      </w:r>
      <w:r>
        <w:t xml:space="preserve">If </w:t>
      </w:r>
      <w:r w:rsidRPr="00190042">
        <w:t>this blows over</w:t>
      </w:r>
      <w:r w:rsidR="008607E8">
        <w:t>,</w:t>
      </w:r>
      <w:r w:rsidRPr="00190042">
        <w:t xml:space="preserve"> all you have left is your princip</w:t>
      </w:r>
      <w:r>
        <w:t>les</w:t>
      </w:r>
      <w:r w:rsidR="008607E8">
        <w:t xml:space="preserve">. </w:t>
      </w:r>
      <w:r w:rsidR="008D3E7D">
        <w:t>“</w:t>
      </w:r>
      <w:r w:rsidR="008607E8">
        <w:t>D</w:t>
      </w:r>
      <w:r w:rsidRPr="00190042">
        <w:t>o you sleep well at night</w:t>
      </w:r>
      <w:r w:rsidR="008D3E7D">
        <w:t>?”</w:t>
      </w:r>
      <w:r w:rsidR="008607E8">
        <w:t xml:space="preserve"> </w:t>
      </w:r>
      <w:r>
        <w:t>was</w:t>
      </w:r>
      <w:r w:rsidRPr="00190042">
        <w:t xml:space="preserve"> </w:t>
      </w:r>
      <w:r w:rsidR="004D2B47">
        <w:t>a</w:t>
      </w:r>
      <w:r w:rsidRPr="00190042">
        <w:t xml:space="preserve"> previous question. Yes, I do, but that is because </w:t>
      </w:r>
      <w:r>
        <w:t>I have a</w:t>
      </w:r>
      <w:r w:rsidRPr="00190042">
        <w:t xml:space="preserve"> clear conscience that I have done the right thing and will continue to do the right thing. </w:t>
      </w:r>
      <w:r>
        <w:t>For sure,</w:t>
      </w:r>
      <w:r w:rsidRPr="00190042">
        <w:t xml:space="preserve"> there is a role in public life for people who speak truth to power. </w:t>
      </w:r>
      <w:r w:rsidR="002F162E">
        <w:t>In</w:t>
      </w:r>
      <w:r>
        <w:t xml:space="preserve"> e</w:t>
      </w:r>
      <w:r w:rsidRPr="00190042">
        <w:t xml:space="preserve">very </w:t>
      </w:r>
      <w:r w:rsidR="008607E8">
        <w:t xml:space="preserve">senior </w:t>
      </w:r>
      <w:r w:rsidRPr="00190042">
        <w:t xml:space="preserve">job you look at these days </w:t>
      </w:r>
      <w:r w:rsidR="002F162E">
        <w:t xml:space="preserve">people </w:t>
      </w:r>
      <w:r>
        <w:t xml:space="preserve">say, “Do </w:t>
      </w:r>
      <w:r w:rsidRPr="00190042">
        <w:t>you speak truth to power?</w:t>
      </w:r>
      <w:r>
        <w:t>”</w:t>
      </w:r>
      <w:r w:rsidRPr="00190042">
        <w:t xml:space="preserve"> How many people can say they have</w:t>
      </w:r>
      <w:r>
        <w:t xml:space="preserve"> actually</w:t>
      </w:r>
      <w:r w:rsidRPr="00190042">
        <w:t xml:space="preserve"> done that?</w:t>
      </w:r>
    </w:p>
    <w:p w:rsidR="00006FFC" w:rsidP="00006FFC">
      <w:pPr>
        <w:pStyle w:val="Question"/>
      </w:pPr>
      <w:sdt>
        <w:sdtPr>
          <w:alias w:val="Member"/>
          <w:tag w:val="&lt;Member mnisId='4854' dodsId='126924'&gt;"/>
          <w:id w:val="1072780077"/>
          <w:placeholder>
            <w:docPart w:val="A24F406792FC4ABB90E982EA90C07586"/>
          </w:placeholder>
          <w:richText/>
        </w:sdtPr>
        <w:sdtContent>
          <w:r w:rsidRPr="00190042">
            <w:rPr>
              <w:b/>
            </w:rPr>
            <w:t>James Daly:</w:t>
          </w:r>
        </w:sdtContent>
      </w:sdt>
      <w:r>
        <w:t xml:space="preserve"> W</w:t>
      </w:r>
      <w:r w:rsidRPr="00190042">
        <w:t xml:space="preserve">hat you have just said is probably </w:t>
      </w:r>
      <w:r>
        <w:t xml:space="preserve">a </w:t>
      </w:r>
      <w:r w:rsidRPr="00190042">
        <w:t xml:space="preserve">statement of the obvious, but it is absolutely astounding. Your evidence to this </w:t>
      </w:r>
      <w:r>
        <w:t>C</w:t>
      </w:r>
      <w:r w:rsidRPr="00190042">
        <w:t>ommittee is that</w:t>
      </w:r>
      <w:r>
        <w:t>,</w:t>
      </w:r>
      <w:r w:rsidRPr="00190042">
        <w:t xml:space="preserve"> if you want a job like yours</w:t>
      </w:r>
      <w:r>
        <w:t>,</w:t>
      </w:r>
      <w:r w:rsidRPr="00190042">
        <w:t xml:space="preserve"> you have to make sure you</w:t>
      </w:r>
      <w:r>
        <w:t xml:space="preserve"> put out</w:t>
      </w:r>
      <w:r w:rsidRPr="00190042">
        <w:t xml:space="preserve"> a sanitised version of an event</w:t>
      </w:r>
      <w:r>
        <w:t xml:space="preserve"> that</w:t>
      </w:r>
      <w:r w:rsidRPr="00190042">
        <w:t xml:space="preserve"> does not offend anybody in the </w:t>
      </w:r>
      <w:r w:rsidR="00A61C5A">
        <w:t>D</w:t>
      </w:r>
      <w:r w:rsidRPr="00190042">
        <w:t>epartment and then you might have a long and f</w:t>
      </w:r>
      <w:r>
        <w:t>ruitful</w:t>
      </w:r>
      <w:r w:rsidRPr="00190042">
        <w:t xml:space="preserve"> career</w:t>
      </w:r>
      <w:r>
        <w:t>,</w:t>
      </w:r>
      <w:r w:rsidRPr="00190042">
        <w:t xml:space="preserve"> but if you put forward things in a straightforward manner and, </w:t>
      </w:r>
      <w:r>
        <w:t>o</w:t>
      </w:r>
      <w:r w:rsidRPr="00190042">
        <w:t xml:space="preserve">h my God, </w:t>
      </w:r>
      <w:r>
        <w:t xml:space="preserve">call </w:t>
      </w:r>
      <w:r w:rsidRPr="00190042">
        <w:t xml:space="preserve">people incompetent, that is the ultimate </w:t>
      </w:r>
      <w:r w:rsidR="00A61C5A">
        <w:t xml:space="preserve">sin </w:t>
      </w:r>
      <w:r w:rsidRPr="00190042">
        <w:t xml:space="preserve">and you are out. Is that basically the </w:t>
      </w:r>
      <w:r w:rsidRPr="00190042">
        <w:t xml:space="preserve">lesson this </w:t>
      </w:r>
      <w:r>
        <w:t>C</w:t>
      </w:r>
      <w:r w:rsidRPr="00190042">
        <w:t>ommittee is learning from what you are telling us?</w:t>
      </w:r>
    </w:p>
    <w:p w:rsidR="00006FFC" w:rsidP="00006FFC">
      <w:pPr>
        <w:pStyle w:val="Answer"/>
      </w:pPr>
      <w:sdt>
        <w:sdtPr>
          <w:alias w:val="Witness"/>
          <w:id w:val="-151608329"/>
          <w:placeholder>
            <w:docPart w:val="A24F406792FC4ABB90E982EA90C07586"/>
          </w:placeholder>
          <w:richText/>
        </w:sdtPr>
        <w:sdtContent>
          <w:r w:rsidRPr="00190042">
            <w:rPr>
              <w:b/>
              <w:i/>
            </w:rPr>
            <w:t>David Neal:</w:t>
          </w:r>
        </w:sdtContent>
      </w:sdt>
      <w:r>
        <w:t xml:space="preserve"> </w:t>
      </w:r>
      <w:r w:rsidRPr="00190042">
        <w:t>That is your interpretation</w:t>
      </w:r>
      <w:r>
        <w:t>.</w:t>
      </w:r>
      <w:r w:rsidRPr="00190042">
        <w:t xml:space="preserve"> I would not go as far </w:t>
      </w:r>
      <w:r>
        <w:t>as to say “</w:t>
      </w:r>
      <w:r w:rsidRPr="00190042">
        <w:t>and then you</w:t>
      </w:r>
      <w:r>
        <w:t xml:space="preserve"> are </w:t>
      </w:r>
      <w:r w:rsidRPr="00190042">
        <w:t>out</w:t>
      </w:r>
      <w:r>
        <w:t>”</w:t>
      </w:r>
      <w:r w:rsidR="00153439">
        <w:t>.</w:t>
      </w:r>
    </w:p>
    <w:p w:rsidR="00006FFC" w:rsidP="00006FFC">
      <w:pPr>
        <w:pStyle w:val="Question"/>
      </w:pPr>
      <w:sdt>
        <w:sdtPr>
          <w:alias w:val="Member"/>
          <w:tag w:val="&lt;Member mnisId='4854' dodsId='126924'&gt;"/>
          <w:id w:val="-1776934247"/>
          <w:placeholder>
            <w:docPart w:val="A24F406792FC4ABB90E982EA90C07586"/>
          </w:placeholder>
          <w:richText/>
        </w:sdtPr>
        <w:sdtContent>
          <w:r w:rsidRPr="00190042">
            <w:rPr>
              <w:b/>
            </w:rPr>
            <w:t>James Daly:</w:t>
          </w:r>
        </w:sdtContent>
      </w:sdt>
      <w:r>
        <w:t xml:space="preserve"> </w:t>
      </w:r>
      <w:r w:rsidRPr="00190042">
        <w:t>It happened to you</w:t>
      </w:r>
      <w:r>
        <w:t>,</w:t>
      </w:r>
      <w:r w:rsidRPr="00190042">
        <w:t xml:space="preserve"> so are you the example of my theory</w:t>
      </w:r>
      <w:r w:rsidR="00A61C5A">
        <w:t>?</w:t>
      </w:r>
    </w:p>
    <w:p w:rsidR="00006FFC" w:rsidP="00006FFC">
      <w:pPr>
        <w:pStyle w:val="Answer"/>
      </w:pPr>
      <w:sdt>
        <w:sdtPr>
          <w:alias w:val="Witness"/>
          <w:id w:val="1390998416"/>
          <w:placeholder>
            <w:docPart w:val="A24F406792FC4ABB90E982EA90C07586"/>
          </w:placeholder>
          <w:richText/>
        </w:sdtPr>
        <w:sdtContent>
          <w:r w:rsidRPr="00190042">
            <w:rPr>
              <w:b/>
              <w:i/>
            </w:rPr>
            <w:t>David Neal:</w:t>
          </w:r>
        </w:sdtContent>
      </w:sdt>
      <w:r>
        <w:t xml:space="preserve"> I am </w:t>
      </w:r>
      <w:r w:rsidRPr="00190042">
        <w:t>absolutely not the example</w:t>
      </w:r>
      <w:r>
        <w:t>;</w:t>
      </w:r>
      <w:r w:rsidRPr="00190042">
        <w:t xml:space="preserve"> perhaps </w:t>
      </w:r>
      <w:r>
        <w:t xml:space="preserve">I </w:t>
      </w:r>
      <w:r w:rsidRPr="00190042">
        <w:t>am the l</w:t>
      </w:r>
      <w:r>
        <w:t>ea</w:t>
      </w:r>
      <w:r w:rsidRPr="00190042">
        <w:t>st example</w:t>
      </w:r>
      <w:r>
        <w:t>,</w:t>
      </w:r>
      <w:r w:rsidRPr="00190042">
        <w:t xml:space="preserve"> but, yes, </w:t>
      </w:r>
      <w:r>
        <w:t>I</w:t>
      </w:r>
      <w:r w:rsidRPr="00190042">
        <w:t xml:space="preserve"> think it would be fair</w:t>
      </w:r>
      <w:r>
        <w:t xml:space="preserve"> enough. Some </w:t>
      </w:r>
      <w:r w:rsidRPr="00190042">
        <w:t>could say that I ha</w:t>
      </w:r>
      <w:r>
        <w:t>ve</w:t>
      </w:r>
      <w:r w:rsidRPr="00190042">
        <w:t xml:space="preserve"> been clumsy in the delivery of that</w:t>
      </w:r>
      <w:r>
        <w:t>,</w:t>
      </w:r>
      <w:r w:rsidRPr="00190042">
        <w:t xml:space="preserve"> but I worked very hard to try not to be clumsy.</w:t>
      </w:r>
    </w:p>
    <w:p w:rsidR="00006FFC" w:rsidP="00006FFC">
      <w:pPr>
        <w:pStyle w:val="Question"/>
      </w:pPr>
      <w:sdt>
        <w:sdtPr>
          <w:alias w:val="Member"/>
          <w:tag w:val="&lt;Member mnisId='4854' dodsId='126924'&gt;"/>
          <w:id w:val="663979836"/>
          <w:placeholder>
            <w:docPart w:val="A24F406792FC4ABB90E982EA90C07586"/>
          </w:placeholder>
          <w:richText/>
        </w:sdtPr>
        <w:sdtContent>
          <w:r w:rsidRPr="00190042">
            <w:rPr>
              <w:b/>
            </w:rPr>
            <w:t>James Daly:</w:t>
          </w:r>
        </w:sdtContent>
      </w:sdt>
      <w:r>
        <w:t xml:space="preserve"> </w:t>
      </w:r>
      <w:r w:rsidRPr="00190042">
        <w:t>What do you mean by clumsy?</w:t>
      </w:r>
      <w:r>
        <w:t xml:space="preserve"> What does that mean?</w:t>
      </w:r>
    </w:p>
    <w:p w:rsidR="00006FFC" w:rsidP="00006FFC">
      <w:pPr>
        <w:pStyle w:val="Answer"/>
      </w:pPr>
      <w:sdt>
        <w:sdtPr>
          <w:alias w:val="Witness"/>
          <w:id w:val="1838334907"/>
          <w:placeholder>
            <w:docPart w:val="A24F406792FC4ABB90E982EA90C07586"/>
          </w:placeholder>
          <w:richText/>
        </w:sdtPr>
        <w:sdtContent>
          <w:r w:rsidRPr="00190042">
            <w:rPr>
              <w:b/>
              <w:i/>
            </w:rPr>
            <w:t>David Neal:</w:t>
          </w:r>
        </w:sdtContent>
      </w:sdt>
      <w:r>
        <w:t xml:space="preserve"> </w:t>
      </w:r>
      <w:r w:rsidRPr="00190042">
        <w:t>The</w:t>
      </w:r>
      <w:r>
        <w:t xml:space="preserve"> civil</w:t>
      </w:r>
      <w:r w:rsidRPr="00190042">
        <w:t xml:space="preserve"> service would like it if everything was nice</w:t>
      </w:r>
      <w:r>
        <w:t>,</w:t>
      </w:r>
      <w:r w:rsidRPr="00190042">
        <w:t xml:space="preserve"> sweet and fruitful and </w:t>
      </w:r>
      <w:r>
        <w:t xml:space="preserve">things ran </w:t>
      </w:r>
      <w:r w:rsidRPr="00190042">
        <w:t>in straight lin</w:t>
      </w:r>
      <w:r>
        <w:t>es. Life</w:t>
      </w:r>
      <w:r w:rsidRPr="00190042">
        <w:t xml:space="preserve"> is</w:t>
      </w:r>
      <w:r w:rsidR="00885D2C">
        <w:t>n’t</w:t>
      </w:r>
      <w:r w:rsidRPr="00190042">
        <w:t xml:space="preserve"> like that. You have to speak up</w:t>
      </w:r>
      <w:r>
        <w:t xml:space="preserve">; you have to </w:t>
      </w:r>
      <w:r w:rsidRPr="00190042">
        <w:t xml:space="preserve">give and take and </w:t>
      </w:r>
      <w:r w:rsidR="00885D2C">
        <w:t xml:space="preserve">you have to </w:t>
      </w:r>
      <w:r w:rsidRPr="00190042">
        <w:t>speak as you find.</w:t>
      </w:r>
    </w:p>
    <w:p w:rsidR="00006FFC" w:rsidP="00006FFC">
      <w:pPr>
        <w:pStyle w:val="Question"/>
      </w:pPr>
      <w:sdt>
        <w:sdtPr>
          <w:alias w:val="Member"/>
          <w:tag w:val="&lt;Member mnisId='4854' dodsId='126924'&gt;"/>
          <w:id w:val="797954433"/>
          <w:placeholder>
            <w:docPart w:val="A24F406792FC4ABB90E982EA90C07586"/>
          </w:placeholder>
          <w:richText/>
        </w:sdtPr>
        <w:sdtContent>
          <w:r w:rsidRPr="00190042">
            <w:rPr>
              <w:b/>
            </w:rPr>
            <w:t>James Daly:</w:t>
          </w:r>
        </w:sdtContent>
      </w:sdt>
      <w:r>
        <w:t xml:space="preserve"> </w:t>
      </w:r>
      <w:r w:rsidR="00885D2C">
        <w:t>Y</w:t>
      </w:r>
      <w:r w:rsidRPr="00190042">
        <w:t xml:space="preserve">our evidence to this </w:t>
      </w:r>
      <w:r>
        <w:t>C</w:t>
      </w:r>
      <w:r w:rsidRPr="00190042">
        <w:t>ommittee</w:t>
      </w:r>
      <w:r>
        <w:t xml:space="preserve"> </w:t>
      </w:r>
      <w:r w:rsidRPr="00190042">
        <w:t>is that</w:t>
      </w:r>
      <w:r w:rsidR="001D74FB">
        <w:t>,</w:t>
      </w:r>
      <w:r w:rsidRPr="00190042">
        <w:t xml:space="preserve"> if somebody</w:t>
      </w:r>
      <w:r>
        <w:t xml:space="preserve"> takes over this role from you and has the </w:t>
      </w:r>
      <w:r w:rsidRPr="00190042">
        <w:t>temerity to criticise the civil service</w:t>
      </w:r>
      <w:r>
        <w:t>,</w:t>
      </w:r>
      <w:r w:rsidRPr="00190042">
        <w:t xml:space="preserve"> that will be a major problem</w:t>
      </w:r>
      <w:r>
        <w:t xml:space="preserve"> for them</w:t>
      </w:r>
      <w:r w:rsidRPr="00190042">
        <w:t xml:space="preserve"> going forward in carrying out their duties.</w:t>
      </w:r>
    </w:p>
    <w:p w:rsidR="00006FFC" w:rsidP="00006FFC">
      <w:pPr>
        <w:pStyle w:val="Answer"/>
      </w:pPr>
      <w:sdt>
        <w:sdtPr>
          <w:alias w:val="Witness"/>
          <w:id w:val="2142610141"/>
          <w:placeholder>
            <w:docPart w:val="A24F406792FC4ABB90E982EA90C07586"/>
          </w:placeholder>
          <w:richText/>
        </w:sdtPr>
        <w:sdtContent>
          <w:r w:rsidRPr="00190042">
            <w:rPr>
              <w:b/>
              <w:i/>
            </w:rPr>
            <w:t>David Neal:</w:t>
          </w:r>
        </w:sdtContent>
      </w:sdt>
      <w:r w:rsidRPr="00190042">
        <w:t xml:space="preserve"> I </w:t>
      </w:r>
      <w:r>
        <w:t xml:space="preserve">am sure I </w:t>
      </w:r>
      <w:r w:rsidRPr="00190042">
        <w:t>would be very happy to give</w:t>
      </w:r>
      <w:r>
        <w:t xml:space="preserve"> </w:t>
      </w:r>
      <w:r w:rsidR="00593610">
        <w:t>the person who</w:t>
      </w:r>
      <w:r>
        <w:t xml:space="preserve"> comes into this role </w:t>
      </w:r>
      <w:r w:rsidRPr="00190042">
        <w:t>advice</w:t>
      </w:r>
      <w:r>
        <w:t xml:space="preserve"> a</w:t>
      </w:r>
      <w:r w:rsidRPr="00190042">
        <w:t xml:space="preserve">bout </w:t>
      </w:r>
      <w:r>
        <w:t xml:space="preserve">some of </w:t>
      </w:r>
      <w:r w:rsidRPr="00190042">
        <w:t>the pitfalls</w:t>
      </w:r>
      <w:r>
        <w:t>.</w:t>
      </w:r>
    </w:p>
    <w:p w:rsidR="00006FFC" w:rsidRPr="00190042" w:rsidP="00006FFC">
      <w:pPr>
        <w:pStyle w:val="Question"/>
        <w:rPr>
          <w:lang w:val="en-US"/>
        </w:rPr>
      </w:pPr>
      <w:sdt>
        <w:sdtPr>
          <w:alias w:val="Member"/>
          <w:tag w:val="&lt;Member mnisId='4789' dodsId='37883'&gt;"/>
          <w:id w:val="-1965413360"/>
          <w:placeholder>
            <w:docPart w:val="A24F406792FC4ABB90E982EA90C07586"/>
          </w:placeholder>
          <w:richText/>
        </w:sdtPr>
        <w:sdtContent>
          <w:r w:rsidRPr="00050CD9">
            <w:rPr>
              <w:b/>
            </w:rPr>
            <w:t>Marco Longhi:</w:t>
          </w:r>
        </w:sdtContent>
      </w:sdt>
      <w:r>
        <w:t xml:space="preserve"> W</w:t>
      </w:r>
      <w:r w:rsidRPr="00190042">
        <w:t>ithout wanting in any way to diminish what is obviously an unpleasant set of circumstances for you, rather than</w:t>
      </w:r>
      <w:r>
        <w:t xml:space="preserve"> focusing on</w:t>
      </w:r>
      <w:r w:rsidRPr="00190042">
        <w:t xml:space="preserve"> the vagaries of the Home Office</w:t>
      </w:r>
      <w:r>
        <w:t>,</w:t>
      </w:r>
      <w:r w:rsidRPr="00190042">
        <w:t xml:space="preserve"> or who said what and when</w:t>
      </w:r>
      <w:r>
        <w:t>—w</w:t>
      </w:r>
      <w:r w:rsidRPr="00190042">
        <w:t xml:space="preserve">hether it was </w:t>
      </w:r>
      <w:r>
        <w:t xml:space="preserve">Teams or Zoom—I </w:t>
      </w:r>
      <w:r w:rsidRPr="00190042">
        <w:t xml:space="preserve">would like to know whether you believe </w:t>
      </w:r>
      <w:r w:rsidR="008F493E">
        <w:t xml:space="preserve">that </w:t>
      </w:r>
      <w:r w:rsidRPr="00190042">
        <w:t>the UK borde</w:t>
      </w:r>
      <w:r>
        <w:t>rs</w:t>
      </w:r>
      <w:r w:rsidRPr="00190042">
        <w:t xml:space="preserve"> are safe and secure. That is what my constituents want to know</w:t>
      </w:r>
      <w:r>
        <w:t>.</w:t>
      </w:r>
    </w:p>
    <w:p w:rsidR="00006FFC" w:rsidP="00006FFC">
      <w:pPr>
        <w:pStyle w:val="Answer"/>
      </w:pPr>
      <w:sdt>
        <w:sdtPr>
          <w:alias w:val="Witness"/>
          <w:id w:val="-243957392"/>
          <w:placeholder>
            <w:docPart w:val="A24F406792FC4ABB90E982EA90C07586"/>
          </w:placeholder>
          <w:richText/>
        </w:sdtPr>
        <w:sdtContent>
          <w:r w:rsidRPr="00190042">
            <w:rPr>
              <w:b/>
              <w:i/>
            </w:rPr>
            <w:t>David Neal:</w:t>
          </w:r>
        </w:sdtContent>
      </w:sdt>
      <w:r>
        <w:t xml:space="preserve"> W</w:t>
      </w:r>
      <w:r w:rsidRPr="007047D7">
        <w:t>hen I have conducted an inspection activity and unearthed anything that would point towards an insecure border</w:t>
      </w:r>
      <w:r w:rsidR="007D46EC">
        <w:t>,</w:t>
      </w:r>
      <w:r w:rsidRPr="007047D7">
        <w:t xml:space="preserve"> I have tried to represent that as best I can.</w:t>
      </w:r>
    </w:p>
    <w:p w:rsidR="00006FFC" w:rsidRPr="007047D7" w:rsidP="00006FFC">
      <w:pPr>
        <w:pStyle w:val="Question"/>
        <w:rPr>
          <w:lang w:val="en-US"/>
        </w:rPr>
      </w:pPr>
      <w:sdt>
        <w:sdtPr>
          <w:alias w:val="Member"/>
          <w:tag w:val="&lt;Member mnisId='4789' dodsId='37883'&gt;"/>
          <w:id w:val="-925577201"/>
          <w:placeholder>
            <w:docPart w:val="A24F406792FC4ABB90E982EA90C07586"/>
          </w:placeholder>
          <w:richText/>
        </w:sdtPr>
        <w:sdtContent>
          <w:r w:rsidRPr="007047D7">
            <w:rPr>
              <w:b/>
            </w:rPr>
            <w:t>Marco Longhi:</w:t>
          </w:r>
        </w:sdtContent>
      </w:sdt>
      <w:r>
        <w:t xml:space="preserve"> That is not </w:t>
      </w:r>
      <w:r w:rsidRPr="007047D7">
        <w:t xml:space="preserve">really </w:t>
      </w:r>
      <w:r>
        <w:t xml:space="preserve">an </w:t>
      </w:r>
      <w:r w:rsidRPr="007047D7">
        <w:t>answer to my question.</w:t>
      </w:r>
    </w:p>
    <w:p w:rsidR="00006FFC" w:rsidP="00006FFC">
      <w:pPr>
        <w:pStyle w:val="Answer"/>
      </w:pPr>
      <w:sdt>
        <w:sdtPr>
          <w:alias w:val="Witness"/>
          <w:id w:val="1721091261"/>
          <w:placeholder>
            <w:docPart w:val="A24F406792FC4ABB90E982EA90C07586"/>
          </w:placeholder>
          <w:richText/>
        </w:sdtPr>
        <w:sdtContent>
          <w:r w:rsidRPr="007047D7">
            <w:rPr>
              <w:b/>
              <w:i/>
            </w:rPr>
            <w:t>David Neal:</w:t>
          </w:r>
        </w:sdtContent>
      </w:sdt>
      <w:r>
        <w:t xml:space="preserve"> </w:t>
      </w:r>
      <w:r w:rsidRPr="007047D7">
        <w:t>It is</w:t>
      </w:r>
      <w:r w:rsidR="007D46EC">
        <w:t>n’t</w:t>
      </w:r>
      <w:r w:rsidRPr="007047D7">
        <w:t>, but I have not inspected all of the border</w:t>
      </w:r>
      <w:r>
        <w:t>.</w:t>
      </w:r>
      <w:r w:rsidRPr="007047D7">
        <w:t xml:space="preserve"> I have inspected certain things on the border</w:t>
      </w:r>
      <w:r>
        <w:t>. W</w:t>
      </w:r>
      <w:r w:rsidRPr="007047D7">
        <w:t>hen I have inspected certain things</w:t>
      </w:r>
      <w:r w:rsidR="007D46EC">
        <w:t>,</w:t>
      </w:r>
      <w:r w:rsidRPr="007047D7">
        <w:t xml:space="preserve"> I hope </w:t>
      </w:r>
      <w:r w:rsidR="007D46EC">
        <w:t xml:space="preserve">that </w:t>
      </w:r>
      <w:r w:rsidRPr="007047D7">
        <w:t>I have been able to bring out whether or not the</w:t>
      </w:r>
      <w:r>
        <w:t xml:space="preserve"> border is secure.</w:t>
      </w:r>
    </w:p>
    <w:p w:rsidR="00006FFC" w:rsidRPr="007047D7" w:rsidP="00006FFC">
      <w:pPr>
        <w:pStyle w:val="Question"/>
        <w:rPr>
          <w:lang w:val="en-US"/>
        </w:rPr>
      </w:pPr>
      <w:sdt>
        <w:sdtPr>
          <w:alias w:val="Member"/>
          <w:tag w:val="&lt;Member mnisId='4789' dodsId='37883'&gt;"/>
          <w:id w:val="-360429480"/>
          <w:placeholder>
            <w:docPart w:val="A24F406792FC4ABB90E982EA90C07586"/>
          </w:placeholder>
          <w:richText/>
        </w:sdtPr>
        <w:sdtContent>
          <w:r w:rsidRPr="007047D7">
            <w:rPr>
              <w:b/>
            </w:rPr>
            <w:t>Marco Longhi:</w:t>
          </w:r>
        </w:sdtContent>
      </w:sdt>
      <w:r w:rsidRPr="007047D7">
        <w:t xml:space="preserve"> </w:t>
      </w:r>
      <w:r>
        <w:t>I</w:t>
      </w:r>
      <w:r w:rsidR="007D46EC">
        <w:t>n your best judgment, i</w:t>
      </w:r>
      <w:r w:rsidRPr="007047D7">
        <w:t xml:space="preserve">f I had to press you </w:t>
      </w:r>
      <w:r>
        <w:t>to give a view on this,</w:t>
      </w:r>
      <w:r w:rsidRPr="007047D7">
        <w:t xml:space="preserve"> based on your time in s</w:t>
      </w:r>
      <w:r>
        <w:t>ervice and</w:t>
      </w:r>
      <w:r w:rsidRPr="007047D7">
        <w:t xml:space="preserve"> any change</w:t>
      </w:r>
      <w:r>
        <w:t>s</w:t>
      </w:r>
      <w:r w:rsidRPr="007047D7">
        <w:t xml:space="preserve"> you might have seen com</w:t>
      </w:r>
      <w:r w:rsidR="00EA729C">
        <w:t>e</w:t>
      </w:r>
      <w:r w:rsidRPr="007047D7">
        <w:t xml:space="preserve"> about,</w:t>
      </w:r>
      <w:r>
        <w:t xml:space="preserve"> would you say the borders are secure, or not</w:t>
      </w:r>
      <w:r w:rsidRPr="007047D7">
        <w:t>?</w:t>
      </w:r>
    </w:p>
    <w:p w:rsidR="00006FFC" w:rsidP="00006FFC">
      <w:pPr>
        <w:pStyle w:val="Answer"/>
      </w:pPr>
      <w:sdt>
        <w:sdtPr>
          <w:alias w:val="Witness"/>
          <w:id w:val="1328249637"/>
          <w:placeholder>
            <w:docPart w:val="A24F406792FC4ABB90E982EA90C07586"/>
          </w:placeholder>
          <w:richText/>
        </w:sdtPr>
        <w:sdtContent>
          <w:r w:rsidRPr="007047D7">
            <w:rPr>
              <w:b/>
              <w:i/>
            </w:rPr>
            <w:t>David Neal:</w:t>
          </w:r>
        </w:sdtContent>
      </w:sdt>
      <w:r>
        <w:t xml:space="preserve"> </w:t>
      </w:r>
      <w:r w:rsidRPr="007047D7">
        <w:t xml:space="preserve">In my best judgment, I would suggest </w:t>
      </w:r>
      <w:r w:rsidR="00EA729C">
        <w:t xml:space="preserve">that </w:t>
      </w:r>
      <w:r w:rsidRPr="007047D7">
        <w:t>there is some way to go for</w:t>
      </w:r>
      <w:r>
        <w:t xml:space="preserve"> B</w:t>
      </w:r>
      <w:r w:rsidRPr="007047D7">
        <w:t xml:space="preserve">order </w:t>
      </w:r>
      <w:r>
        <w:t>F</w:t>
      </w:r>
      <w:r w:rsidRPr="007047D7">
        <w:t>orce</w:t>
      </w:r>
      <w:r>
        <w:t>—b</w:t>
      </w:r>
      <w:r w:rsidRPr="007047D7">
        <w:t>ecause that is one of the areas we inspect</w:t>
      </w:r>
      <w:r>
        <w:t xml:space="preserve">—to </w:t>
      </w:r>
      <w:r w:rsidRPr="007047D7">
        <w:t>work to its optimum level.</w:t>
      </w:r>
      <w:r>
        <w:t xml:space="preserve"> </w:t>
      </w:r>
      <w:r w:rsidRPr="007047D7">
        <w:t xml:space="preserve">I would not be going against the grain </w:t>
      </w:r>
      <w:r w:rsidR="00EA729C">
        <w:t>of</w:t>
      </w:r>
      <w:r w:rsidRPr="007047D7">
        <w:t xml:space="preserve"> what Alexander Down</w:t>
      </w:r>
      <w:r>
        <w:t>er</w:t>
      </w:r>
      <w:r w:rsidRPr="007047D7">
        <w:t xml:space="preserve"> said in his 2022 report into </w:t>
      </w:r>
      <w:r>
        <w:t>B</w:t>
      </w:r>
      <w:r w:rsidRPr="007047D7">
        <w:t xml:space="preserve">order </w:t>
      </w:r>
      <w:r>
        <w:t>F</w:t>
      </w:r>
      <w:r w:rsidRPr="007047D7">
        <w:t xml:space="preserve">orce and </w:t>
      </w:r>
      <w:r>
        <w:t>the Prime Minister’s 10 a</w:t>
      </w:r>
      <w:r w:rsidRPr="007047D7">
        <w:t xml:space="preserve">sylum issues, one of which was fundamental reform of the </w:t>
      </w:r>
      <w:r>
        <w:t>B</w:t>
      </w:r>
      <w:r w:rsidRPr="007047D7">
        <w:t xml:space="preserve">order </w:t>
      </w:r>
      <w:r>
        <w:t>F</w:t>
      </w:r>
      <w:r w:rsidRPr="007047D7">
        <w:t xml:space="preserve">orce and </w:t>
      </w:r>
      <w:r w:rsidR="00F71772">
        <w:t xml:space="preserve">the </w:t>
      </w:r>
      <w:r w:rsidRPr="007047D7">
        <w:t>Home Office.</w:t>
      </w:r>
      <w:r>
        <w:t xml:space="preserve"> T</w:t>
      </w:r>
      <w:r w:rsidRPr="007047D7">
        <w:t>here is a long way to go with the</w:t>
      </w:r>
      <w:r w:rsidR="00F71772">
        <w:t xml:space="preserve"> functioning of</w:t>
      </w:r>
      <w:r w:rsidRPr="007047D7">
        <w:t xml:space="preserve"> security of the bo</w:t>
      </w:r>
      <w:r>
        <w:t>rder</w:t>
      </w:r>
      <w:r w:rsidRPr="007047D7">
        <w:t xml:space="preserve"> and the role </w:t>
      </w:r>
      <w:r>
        <w:t>that B</w:t>
      </w:r>
      <w:r w:rsidRPr="007047D7">
        <w:t xml:space="preserve">order </w:t>
      </w:r>
      <w:r>
        <w:t>F</w:t>
      </w:r>
      <w:r w:rsidRPr="007047D7">
        <w:t>orce play</w:t>
      </w:r>
      <w:r>
        <w:t>s</w:t>
      </w:r>
      <w:r w:rsidRPr="007047D7">
        <w:t xml:space="preserve"> </w:t>
      </w:r>
      <w:r w:rsidRPr="007047D7">
        <w:t>in it</w:t>
      </w:r>
      <w:r>
        <w:t>. T</w:t>
      </w:r>
      <w:r w:rsidRPr="007047D7">
        <w:t>hat is what I</w:t>
      </w:r>
      <w:r>
        <w:t xml:space="preserve"> have</w:t>
      </w:r>
      <w:r w:rsidRPr="007047D7">
        <w:t xml:space="preserve"> tried to bring out in my reports</w:t>
      </w:r>
      <w:r>
        <w:t>,</w:t>
      </w:r>
      <w:r w:rsidRPr="007047D7">
        <w:t xml:space="preserve"> and some of the reports</w:t>
      </w:r>
      <w:r>
        <w:t xml:space="preserve"> held</w:t>
      </w:r>
      <w:r w:rsidRPr="007047D7">
        <w:t xml:space="preserve"> up in the 15 will bring that out.</w:t>
      </w:r>
    </w:p>
    <w:p w:rsidR="00006FFC" w:rsidP="00006FFC">
      <w:pPr>
        <w:pStyle w:val="Remark"/>
      </w:pPr>
      <w:sdt>
        <w:sdtPr>
          <w:alias w:val="Member"/>
          <w:tag w:val="&lt;Member mnisId='1533' dodsId='35928'&gt;"/>
          <w:id w:val="-1743240776"/>
          <w:placeholder>
            <w:docPart w:val="A24F406792FC4ABB90E982EA90C07586"/>
          </w:placeholder>
          <w:richText/>
        </w:sdtPr>
        <w:sdtContent>
          <w:r w:rsidRPr="007047D7">
            <w:rPr>
              <w:b/>
            </w:rPr>
            <w:t>Chair:</w:t>
          </w:r>
        </w:sdtContent>
      </w:sdt>
      <w:r>
        <w:t xml:space="preserve"> </w:t>
      </w:r>
      <w:r w:rsidRPr="007047D7">
        <w:t>I have just been told that the eight</w:t>
      </w:r>
      <w:r>
        <w:t>-</w:t>
      </w:r>
      <w:r w:rsidRPr="007047D7">
        <w:t>week commitment was between</w:t>
      </w:r>
      <w:r>
        <w:t xml:space="preserve"> Teresa May</w:t>
      </w:r>
      <w:r w:rsidRPr="007047D7">
        <w:t xml:space="preserve"> when she was </w:t>
      </w:r>
      <w:r>
        <w:t>H</w:t>
      </w:r>
      <w:r w:rsidRPr="007047D7">
        <w:t xml:space="preserve">ome </w:t>
      </w:r>
      <w:r>
        <w:t>S</w:t>
      </w:r>
      <w:r w:rsidRPr="007047D7">
        <w:t xml:space="preserve">ecretary and James </w:t>
      </w:r>
      <w:r>
        <w:t>B</w:t>
      </w:r>
      <w:r w:rsidRPr="007047D7">
        <w:t>rokenshire when he was</w:t>
      </w:r>
      <w:r>
        <w:t xml:space="preserve"> Minister of State.</w:t>
      </w:r>
      <w:r w:rsidR="00722883">
        <w:t xml:space="preserve"> So that we are clear on that, it relates back to 2015</w:t>
      </w:r>
      <w:r w:rsidRPr="007047D7">
        <w:t>.</w:t>
      </w:r>
    </w:p>
    <w:p w:rsidR="00006FFC" w:rsidRPr="00FF7F4C" w:rsidP="008C1665">
      <w:pPr>
        <w:pStyle w:val="Question"/>
      </w:pPr>
      <w:sdt>
        <w:sdtPr>
          <w:alias w:val="Member"/>
          <w:tag w:val="&lt;Member mnisId='172' dodsId='25790'&gt;"/>
          <w:id w:val="-1707710687"/>
          <w:placeholder>
            <w:docPart w:val="A24F406792FC4ABB90E982EA90C07586"/>
          </w:placeholder>
          <w:richText/>
        </w:sdtPr>
        <w:sdtContent>
          <w:r w:rsidRPr="007047D7">
            <w:rPr>
              <w:b/>
            </w:rPr>
            <w:t>Ms Abbott:</w:t>
          </w:r>
        </w:sdtContent>
      </w:sdt>
      <w:r>
        <w:t xml:space="preserve"> Lo</w:t>
      </w:r>
      <w:r w:rsidRPr="007047D7">
        <w:t>oking at your employment history,</w:t>
      </w:r>
      <w:r w:rsidR="002A6399">
        <w:t xml:space="preserve"> Mr Neal,</w:t>
      </w:r>
      <w:r w:rsidRPr="007047D7">
        <w:t xml:space="preserve"> in recent years it has largely been with the </w:t>
      </w:r>
      <w:r>
        <w:t>Royal M</w:t>
      </w:r>
      <w:r w:rsidRPr="007047D7">
        <w:t xml:space="preserve">ilitary </w:t>
      </w:r>
      <w:r>
        <w:t>P</w:t>
      </w:r>
      <w:r w:rsidRPr="007047D7">
        <w:t xml:space="preserve">olice. </w:t>
      </w:r>
      <w:r>
        <w:t>B</w:t>
      </w:r>
      <w:r w:rsidRPr="007047D7">
        <w:t>ecause you have not had this kind of rol</w:t>
      </w:r>
      <w:r>
        <w:t>e</w:t>
      </w:r>
      <w:r w:rsidRPr="007047D7">
        <w:t xml:space="preserve"> before</w:t>
      </w:r>
      <w:r>
        <w:t>,</w:t>
      </w:r>
      <w:r w:rsidRPr="007047D7">
        <w:t xml:space="preserve"> what most surprised you about moving from the Royal Military Police to working for the Home Office?</w:t>
      </w:r>
    </w:p>
    <w:p w:rsidR="00006FFC" w:rsidP="00006FFC">
      <w:pPr>
        <w:pStyle w:val="Answer"/>
      </w:pPr>
      <w:sdt>
        <w:sdtPr>
          <w:alias w:val="Witness"/>
          <w:id w:val="-1798827404"/>
          <w:placeholder>
            <w:docPart w:val="A24F406792FC4ABB90E982EA90C07586"/>
          </w:placeholder>
          <w:richText/>
        </w:sdtPr>
        <w:sdtContent>
          <w:r w:rsidRPr="007047D7">
            <w:rPr>
              <w:b/>
              <w:i/>
            </w:rPr>
            <w:t>David Neal:</w:t>
          </w:r>
        </w:sdtContent>
      </w:sdt>
      <w:r>
        <w:t xml:space="preserve"> T</w:t>
      </w:r>
      <w:r w:rsidRPr="00BD7BA6">
        <w:t xml:space="preserve">he lack of leadership and </w:t>
      </w:r>
      <w:r w:rsidR="00717D22">
        <w:t xml:space="preserve">the </w:t>
      </w:r>
      <w:r>
        <w:t>turn</w:t>
      </w:r>
      <w:r w:rsidRPr="00BD7BA6">
        <w:t>over of staff.</w:t>
      </w:r>
      <w:r>
        <w:t xml:space="preserve"> For example,</w:t>
      </w:r>
      <w:r w:rsidR="00AA728F">
        <w:t xml:space="preserve"> </w:t>
      </w:r>
      <w:r w:rsidRPr="00BD7BA6">
        <w:t xml:space="preserve">in the </w:t>
      </w:r>
      <w:r>
        <w:t>H</w:t>
      </w:r>
      <w:r w:rsidRPr="00BD7BA6">
        <w:t xml:space="preserve">ome </w:t>
      </w:r>
      <w:r>
        <w:t>O</w:t>
      </w:r>
      <w:r w:rsidRPr="00BD7BA6">
        <w:t>ffice there have been</w:t>
      </w:r>
      <w:r>
        <w:t xml:space="preserve"> three</w:t>
      </w:r>
      <w:r w:rsidRPr="00BD7BA6">
        <w:t xml:space="preserve"> second permanent secretaries while </w:t>
      </w:r>
      <w:r>
        <w:t>I</w:t>
      </w:r>
      <w:r w:rsidRPr="00BD7BA6">
        <w:t xml:space="preserve"> have been there; </w:t>
      </w:r>
      <w:r>
        <w:t>all t</w:t>
      </w:r>
      <w:r w:rsidRPr="00BD7BA6">
        <w:t xml:space="preserve">he directors general have changed over during my time; </w:t>
      </w:r>
      <w:r w:rsidR="00C92987">
        <w:t xml:space="preserve">and </w:t>
      </w:r>
      <w:r>
        <w:t>a</w:t>
      </w:r>
      <w:r w:rsidRPr="00BD7BA6">
        <w:t xml:space="preserve">sylum accommodation over the past 18 months has been passed over </w:t>
      </w:r>
      <w:r w:rsidR="00AA728F">
        <w:t>to</w:t>
      </w:r>
      <w:r>
        <w:t xml:space="preserve"> four different </w:t>
      </w:r>
      <w:r w:rsidRPr="00BD7BA6">
        <w:t>senior leaders in that area. That makes it difficult in terms of responsibility, accountability and authori</w:t>
      </w:r>
      <w:r>
        <w:t>ty. It</w:t>
      </w:r>
      <w:r w:rsidRPr="00BD7BA6">
        <w:t xml:space="preserve"> becomes a trope </w:t>
      </w:r>
      <w:r w:rsidR="0095553D">
        <w:t>that</w:t>
      </w:r>
      <w:r w:rsidRPr="00BD7BA6">
        <w:t xml:space="preserve"> the military have wiring </w:t>
      </w:r>
      <w:r>
        <w:t xml:space="preserve">diagrams </w:t>
      </w:r>
      <w:r w:rsidRPr="00BD7BA6">
        <w:t>everywhere to make responsibility</w:t>
      </w:r>
      <w:r>
        <w:t>,</w:t>
      </w:r>
      <w:r w:rsidRPr="00BD7BA6">
        <w:t xml:space="preserve"> accountability and authority very clear. That is never </w:t>
      </w:r>
      <w:r>
        <w:t xml:space="preserve">clear </w:t>
      </w:r>
      <w:r w:rsidRPr="00BD7BA6">
        <w:t xml:space="preserve">in the </w:t>
      </w:r>
      <w:r>
        <w:t>H</w:t>
      </w:r>
      <w:r w:rsidRPr="00BD7BA6">
        <w:t>ome</w:t>
      </w:r>
      <w:r>
        <w:t xml:space="preserve"> Office. The </w:t>
      </w:r>
      <w:r w:rsidRPr="00BD7BA6">
        <w:t>lack of accountability and leadership is probably the biggest difference</w:t>
      </w:r>
      <w:r>
        <w:t>,</w:t>
      </w:r>
      <w:r w:rsidRPr="00BD7BA6">
        <w:t xml:space="preserve"> and</w:t>
      </w:r>
      <w:r>
        <w:t xml:space="preserve"> also</w:t>
      </w:r>
      <w:r w:rsidRPr="00BD7BA6">
        <w:t xml:space="preserve"> the biggest</w:t>
      </w:r>
      <w:r>
        <w:t xml:space="preserve"> disappointment.</w:t>
      </w:r>
    </w:p>
    <w:p w:rsidR="00006FFC" w:rsidRPr="00BD7BA6" w:rsidP="00006FFC">
      <w:pPr>
        <w:pStyle w:val="Remark"/>
        <w:rPr>
          <w:lang w:val="en-US"/>
        </w:rPr>
      </w:pPr>
      <w:sdt>
        <w:sdtPr>
          <w:alias w:val="Member"/>
          <w:tag w:val="&lt;Member mnisId='1533' dodsId='35928'&gt;"/>
          <w:id w:val="123363155"/>
          <w:placeholder>
            <w:docPart w:val="A24F406792FC4ABB90E982EA90C07586"/>
          </w:placeholder>
          <w:richText/>
        </w:sdtPr>
        <w:sdtContent>
          <w:r w:rsidRPr="00C1662A">
            <w:rPr>
              <w:b/>
            </w:rPr>
            <w:t>Chair:</w:t>
          </w:r>
        </w:sdtContent>
      </w:sdt>
      <w:r>
        <w:t xml:space="preserve"> T</w:t>
      </w:r>
      <w:r w:rsidRPr="00BD7BA6">
        <w:t xml:space="preserve">o be clear, James </w:t>
      </w:r>
      <w:r>
        <w:t>B</w:t>
      </w:r>
      <w:r w:rsidRPr="00BD7BA6">
        <w:t>rokenshir</w:t>
      </w:r>
      <w:r>
        <w:t>e, who was</w:t>
      </w:r>
      <w:r w:rsidRPr="00BD7BA6">
        <w:t xml:space="preserve"> </w:t>
      </w:r>
      <w:r>
        <w:t>M</w:t>
      </w:r>
      <w:r w:rsidRPr="00BD7BA6">
        <w:t xml:space="preserve">inister of </w:t>
      </w:r>
      <w:r>
        <w:t>S</w:t>
      </w:r>
      <w:r w:rsidRPr="00BD7BA6">
        <w:t xml:space="preserve">tate at the Home Office </w:t>
      </w:r>
      <w:r>
        <w:t>for security and immigration, as it then was, said: “The Home Office tends to lay reports by the I</w:t>
      </w:r>
      <w:r w:rsidRPr="00BD7BA6">
        <w:t xml:space="preserve">ndependent Chief Inspector </w:t>
      </w:r>
      <w:r>
        <w:t>of B</w:t>
      </w:r>
      <w:r w:rsidRPr="00BD7BA6">
        <w:t xml:space="preserve">orders and </w:t>
      </w:r>
      <w:r>
        <w:t>I</w:t>
      </w:r>
      <w:r w:rsidRPr="00BD7BA6">
        <w:t>mmigration within eight weeks of receipt, taking account of parliamentary recess</w:t>
      </w:r>
      <w:r>
        <w:t>es. B</w:t>
      </w:r>
      <w:r w:rsidRPr="00BD7BA6">
        <w:t xml:space="preserve">oth </w:t>
      </w:r>
      <w:r>
        <w:t>H</w:t>
      </w:r>
      <w:r w:rsidRPr="00BD7BA6">
        <w:t xml:space="preserve">ouses must </w:t>
      </w:r>
      <w:r>
        <w:t xml:space="preserve">be </w:t>
      </w:r>
      <w:r w:rsidRPr="00BD7BA6">
        <w:t>sitting for reports to be laid.</w:t>
      </w:r>
      <w:r>
        <w:t>”</w:t>
      </w:r>
    </w:p>
    <w:p w:rsidR="00006FFC" w:rsidRPr="00BD7BA6" w:rsidP="00006FFC">
      <w:pPr>
        <w:pStyle w:val="Question"/>
        <w:rPr>
          <w:lang w:val="en-US"/>
        </w:rPr>
      </w:pPr>
      <w:sdt>
        <w:sdtPr>
          <w:alias w:val="Member"/>
          <w:tag w:val="&lt;Member mnisId='114' dodsId='25471'&gt;"/>
          <w:id w:val="-1839993953"/>
          <w:placeholder>
            <w:docPart w:val="A24F406792FC4ABB90E982EA90C07586"/>
          </w:placeholder>
          <w:richText/>
        </w:sdtPr>
        <w:sdtContent>
          <w:r w:rsidRPr="00BD7BA6">
            <w:rPr>
              <w:b/>
            </w:rPr>
            <w:t>Tim Loughton:</w:t>
          </w:r>
        </w:sdtContent>
      </w:sdt>
      <w:r>
        <w:t xml:space="preserve"> Mr Neal,</w:t>
      </w:r>
      <w:r w:rsidRPr="00BD7BA6">
        <w:t xml:space="preserve"> to confirm on the record </w:t>
      </w:r>
      <w:r w:rsidR="00D957A1">
        <w:t>your</w:t>
      </w:r>
      <w:r w:rsidRPr="00BD7BA6">
        <w:t xml:space="preserve"> last point, one of the biggest differences you have seen between your military career and structure and the Home Office has been the turnover in staff</w:t>
      </w:r>
      <w:r>
        <w:t xml:space="preserve">. I am sure you are right, but it </w:t>
      </w:r>
      <w:r w:rsidRPr="00BD7BA6">
        <w:t>contrasts greatly with the statement by the current permanent secretary, as far as we know</w:t>
      </w:r>
      <w:r w:rsidR="00D957A1">
        <w:t xml:space="preserve"> today</w:t>
      </w:r>
      <w:r>
        <w:t>,</w:t>
      </w:r>
      <w:r w:rsidRPr="00BD7BA6">
        <w:t xml:space="preserve"> that one of the great strengths of the Home Office</w:t>
      </w:r>
      <w:r>
        <w:t xml:space="preserve"> </w:t>
      </w:r>
      <w:r w:rsidR="00710612">
        <w:t>was</w:t>
      </w:r>
      <w:r>
        <w:t xml:space="preserve"> its</w:t>
      </w:r>
      <w:r w:rsidRPr="00BD7BA6">
        <w:t xml:space="preserve"> stability and continuity of staff</w:t>
      </w:r>
      <w:r w:rsidR="00B91EBA">
        <w:t>;</w:t>
      </w:r>
      <w:r w:rsidRPr="00BD7BA6">
        <w:t xml:space="preserve"> yet you have quite rightly pointed out that every DG has changed in your under</w:t>
      </w:r>
      <w:r w:rsidR="00B91EBA">
        <w:t>-</w:t>
      </w:r>
      <w:r w:rsidRPr="00BD7BA6">
        <w:t>three-year tenure</w:t>
      </w:r>
      <w:r>
        <w:t xml:space="preserve">. We have had three </w:t>
      </w:r>
      <w:r w:rsidR="00710612">
        <w:t>permanent</w:t>
      </w:r>
      <w:r>
        <w:t xml:space="preserve"> secretaries</w:t>
      </w:r>
      <w:r w:rsidR="00B91EBA">
        <w:t>,</w:t>
      </w:r>
      <w:r>
        <w:t xml:space="preserve"> </w:t>
      </w:r>
      <w:r w:rsidRPr="00BD7BA6">
        <w:t>and many other senior civil servants in the Home Office relevant to your area have moved on</w:t>
      </w:r>
      <w:r>
        <w:t>.</w:t>
      </w:r>
      <w:r w:rsidRPr="00BD7BA6">
        <w:t xml:space="preserve"> I just put that on record</w:t>
      </w:r>
      <w:r>
        <w:t>.</w:t>
      </w:r>
    </w:p>
    <w:p w:rsidR="00006FFC" w:rsidP="00006FFC">
      <w:pPr>
        <w:pStyle w:val="Answer"/>
      </w:pPr>
      <w:sdt>
        <w:sdtPr>
          <w:alias w:val="Witness"/>
          <w:id w:val="-397826923"/>
          <w:placeholder>
            <w:docPart w:val="A24F406792FC4ABB90E982EA90C07586"/>
          </w:placeholder>
          <w:richText/>
        </w:sdtPr>
        <w:sdtContent>
          <w:r w:rsidRPr="00BD7BA6">
            <w:rPr>
              <w:b/>
              <w:i/>
            </w:rPr>
            <w:t>David Neal:</w:t>
          </w:r>
        </w:sdtContent>
      </w:sdt>
      <w:r>
        <w:t xml:space="preserve"> T</w:t>
      </w:r>
      <w:r w:rsidRPr="00BD7BA6">
        <w:t>hat impacts on stakeholder engagement</w:t>
      </w:r>
      <w:r>
        <w:t xml:space="preserve"> and</w:t>
      </w:r>
      <w:r w:rsidRPr="00BD7BA6">
        <w:t xml:space="preserve"> building trust</w:t>
      </w:r>
      <w:r>
        <w:t xml:space="preserve">, which is </w:t>
      </w:r>
      <w:r w:rsidRPr="00BD7BA6">
        <w:t>really important, particularly in an area where views are so diametrically opposed</w:t>
      </w:r>
      <w:r>
        <w:t>. O</w:t>
      </w:r>
      <w:r w:rsidRPr="00BD7BA6">
        <w:t>ften</w:t>
      </w:r>
      <w:r>
        <w:t>,</w:t>
      </w:r>
      <w:r w:rsidRPr="00BD7BA6">
        <w:t xml:space="preserve"> it needs people who are co</w:t>
      </w:r>
      <w:r>
        <w:t>mpetent,</w:t>
      </w:r>
      <w:r w:rsidRPr="00BD7BA6">
        <w:t xml:space="preserve"> </w:t>
      </w:r>
      <w:r w:rsidR="00710612">
        <w:t xml:space="preserve">who </w:t>
      </w:r>
      <w:r w:rsidRPr="00BD7BA6">
        <w:t>can build personal relationships</w:t>
      </w:r>
      <w:r>
        <w:t xml:space="preserve"> and trust</w:t>
      </w:r>
      <w:r w:rsidR="006C49DB">
        <w:t>,</w:t>
      </w:r>
      <w:r w:rsidRPr="00BD7BA6">
        <w:t xml:space="preserve"> and take risks with people to deliver what they need to deliver. Surely</w:t>
      </w:r>
      <w:r>
        <w:t>,</w:t>
      </w:r>
      <w:r w:rsidRPr="00BD7BA6">
        <w:t xml:space="preserve"> those are things that we have to do in life. In the </w:t>
      </w:r>
      <w:r>
        <w:t>A</w:t>
      </w:r>
      <w:r w:rsidRPr="00BD7BA6">
        <w:t>rmy</w:t>
      </w:r>
      <w:r>
        <w:t>,</w:t>
      </w:r>
      <w:r w:rsidRPr="00BD7BA6">
        <w:t xml:space="preserve"> on multiple occasions on operations you would be sitting down with people who could be described as the enemy</w:t>
      </w:r>
      <w:r>
        <w:t>,</w:t>
      </w:r>
      <w:r w:rsidRPr="00BD7BA6">
        <w:t xml:space="preserve"> but you still ha</w:t>
      </w:r>
      <w:r w:rsidR="00F76658">
        <w:t>d</w:t>
      </w:r>
      <w:r w:rsidRPr="00BD7BA6">
        <w:t xml:space="preserve"> to negotiate with them and</w:t>
      </w:r>
      <w:r w:rsidR="00826EBA">
        <w:t xml:space="preserve"> you would</w:t>
      </w:r>
      <w:r w:rsidRPr="00BD7BA6">
        <w:t xml:space="preserve"> ultimately h</w:t>
      </w:r>
      <w:r>
        <w:t xml:space="preserve">ave to </w:t>
      </w:r>
      <w:r w:rsidRPr="00BD7BA6">
        <w:t xml:space="preserve">deliver to get to the mission. </w:t>
      </w:r>
      <w:r>
        <w:t>A</w:t>
      </w:r>
      <w:r w:rsidRPr="00BD7BA6">
        <w:t xml:space="preserve"> little bit more</w:t>
      </w:r>
      <w:r>
        <w:t xml:space="preserve"> of that in</w:t>
      </w:r>
      <w:r w:rsidRPr="00BD7BA6">
        <w:t xml:space="preserve"> the Home Office would not go amiss, </w:t>
      </w:r>
      <w:r w:rsidRPr="00BD7BA6">
        <w:t>because</w:t>
      </w:r>
      <w:r>
        <w:t xml:space="preserve"> those</w:t>
      </w:r>
      <w:r w:rsidRPr="00BD7BA6">
        <w:t xml:space="preserve"> people </w:t>
      </w:r>
      <w:r>
        <w:t xml:space="preserve">are </w:t>
      </w:r>
      <w:r w:rsidRPr="00BD7BA6">
        <w:t xml:space="preserve">not the enemy; </w:t>
      </w:r>
      <w:r>
        <w:t>t</w:t>
      </w:r>
      <w:r w:rsidRPr="00BD7BA6">
        <w:t>hey are people</w:t>
      </w:r>
      <w:r>
        <w:t xml:space="preserve"> for whom</w:t>
      </w:r>
      <w:r w:rsidRPr="00BD7BA6">
        <w:t xml:space="preserve"> ultimately the state is responsible.</w:t>
      </w:r>
    </w:p>
    <w:p w:rsidR="00006FFC" w:rsidP="00006FFC">
      <w:pPr>
        <w:pStyle w:val="Question"/>
      </w:pPr>
      <w:sdt>
        <w:sdtPr>
          <w:alias w:val="Member"/>
          <w:tag w:val="&lt;Member mnisId='4854' dodsId='126924'&gt;"/>
          <w:id w:val="1512727479"/>
          <w:placeholder>
            <w:docPart w:val="A24F406792FC4ABB90E982EA90C07586"/>
          </w:placeholder>
          <w:richText/>
        </w:sdtPr>
        <w:sdtContent>
          <w:r w:rsidRPr="00BD7BA6">
            <w:rPr>
              <w:b/>
            </w:rPr>
            <w:t>James Daly:</w:t>
          </w:r>
        </w:sdtContent>
      </w:sdt>
      <w:r>
        <w:t xml:space="preserve"> Y</w:t>
      </w:r>
      <w:r w:rsidRPr="00BD7BA6">
        <w:t xml:space="preserve">ou </w:t>
      </w:r>
      <w:r>
        <w:t xml:space="preserve">talk about </w:t>
      </w:r>
      <w:r w:rsidRPr="00BD7BA6">
        <w:t>diametrically opposed views</w:t>
      </w:r>
      <w:r>
        <w:t>. I am</w:t>
      </w:r>
      <w:r w:rsidRPr="00BD7BA6">
        <w:t xml:space="preserve"> assuming that</w:t>
      </w:r>
      <w:r>
        <w:t xml:space="preserve"> is</w:t>
      </w:r>
      <w:r w:rsidRPr="00BD7BA6">
        <w:t xml:space="preserve"> in terms of civil servants. As far as </w:t>
      </w:r>
      <w:r>
        <w:t>I am</w:t>
      </w:r>
      <w:r w:rsidRPr="00BD7BA6">
        <w:t xml:space="preserve"> aware, civil servants follow instructions from </w:t>
      </w:r>
      <w:r>
        <w:t>M</w:t>
      </w:r>
      <w:r w:rsidRPr="00BD7BA6">
        <w:t>inisters</w:t>
      </w:r>
      <w:r>
        <w:t>. It does</w:t>
      </w:r>
      <w:r w:rsidR="00DA5FEB">
        <w:t>n’t</w:t>
      </w:r>
      <w:r>
        <w:t xml:space="preserve"> matter w</w:t>
      </w:r>
      <w:r w:rsidRPr="00BD7BA6">
        <w:t xml:space="preserve">hether </w:t>
      </w:r>
      <w:r>
        <w:t>or not</w:t>
      </w:r>
      <w:r w:rsidRPr="00BD7BA6">
        <w:t xml:space="preserve"> </w:t>
      </w:r>
      <w:r>
        <w:t xml:space="preserve">they </w:t>
      </w:r>
      <w:r w:rsidRPr="00BD7BA6">
        <w:t xml:space="preserve">have diametrically opposed views because </w:t>
      </w:r>
      <w:r>
        <w:t xml:space="preserve">they </w:t>
      </w:r>
      <w:r w:rsidRPr="00BD7BA6">
        <w:t xml:space="preserve">are carrying out the task at hand. Are you saying that civil servants have diametrically opposed views to those of </w:t>
      </w:r>
      <w:r>
        <w:t>M</w:t>
      </w:r>
      <w:r w:rsidRPr="00BD7BA6">
        <w:t>inisters?</w:t>
      </w:r>
    </w:p>
    <w:p w:rsidR="00006FFC" w:rsidP="00006FFC">
      <w:pPr>
        <w:pStyle w:val="Answer"/>
      </w:pPr>
      <w:sdt>
        <w:sdtPr>
          <w:alias w:val="Witness"/>
          <w:id w:val="413604357"/>
          <w:placeholder>
            <w:docPart w:val="A24F406792FC4ABB90E982EA90C07586"/>
          </w:placeholder>
          <w:richText/>
        </w:sdtPr>
        <w:sdtContent>
          <w:r w:rsidRPr="00BD7BA6">
            <w:rPr>
              <w:b/>
              <w:i/>
            </w:rPr>
            <w:t>David Neal:</w:t>
          </w:r>
        </w:sdtContent>
      </w:sdt>
      <w:r>
        <w:t xml:space="preserve"> </w:t>
      </w:r>
      <w:r w:rsidR="0007007B">
        <w:t xml:space="preserve">No. </w:t>
      </w:r>
      <w:r w:rsidRPr="00BD7BA6">
        <w:t xml:space="preserve">I </w:t>
      </w:r>
      <w:r>
        <w:t xml:space="preserve">am </w:t>
      </w:r>
      <w:r w:rsidRPr="00BD7BA6">
        <w:t>definitely not saying that</w:t>
      </w:r>
      <w:r>
        <w:t>.</w:t>
      </w:r>
      <w:r w:rsidRPr="00BD7BA6">
        <w:t xml:space="preserve"> I am talking about perhaps a polarisation of the issues in society at large</w:t>
      </w:r>
      <w:r>
        <w:t>. N</w:t>
      </w:r>
      <w:r w:rsidRPr="00BD7BA6">
        <w:t>aturally</w:t>
      </w:r>
      <w:r>
        <w:t>, the</w:t>
      </w:r>
      <w:r w:rsidRPr="00BD7BA6">
        <w:t xml:space="preserve"> civil service</w:t>
      </w:r>
      <w:r>
        <w:t>, the same as everyw</w:t>
      </w:r>
      <w:r w:rsidRPr="00BD7BA6">
        <w:t>here else</w:t>
      </w:r>
      <w:r>
        <w:t>,</w:t>
      </w:r>
      <w:r w:rsidRPr="00BD7BA6">
        <w:t xml:space="preserve"> reflects th</w:t>
      </w:r>
      <w:r>
        <w:t>e society it</w:t>
      </w:r>
      <w:r w:rsidRPr="00BD7BA6">
        <w:t xml:space="preserve"> comes from, but </w:t>
      </w:r>
      <w:r>
        <w:t xml:space="preserve">I </w:t>
      </w:r>
      <w:r w:rsidRPr="00BD7BA6">
        <w:t xml:space="preserve">have not detected </w:t>
      </w:r>
      <w:r w:rsidR="00581D95">
        <w:t xml:space="preserve">bias </w:t>
      </w:r>
      <w:r w:rsidRPr="00BD7BA6">
        <w:t>in the civil service at all.</w:t>
      </w:r>
      <w:r w:rsidR="00581D95">
        <w:t xml:space="preserve"> In fact—</w:t>
      </w:r>
    </w:p>
    <w:p w:rsidR="00006FFC" w:rsidP="00006FFC">
      <w:pPr>
        <w:pStyle w:val="Question"/>
      </w:pPr>
      <w:sdt>
        <w:sdtPr>
          <w:alias w:val="Member"/>
          <w:tag w:val="&lt;Member mnisId='4854' dodsId='126924'&gt;"/>
          <w:id w:val="-2121976492"/>
          <w:placeholder>
            <w:docPart w:val="A24F406792FC4ABB90E982EA90C07586"/>
          </w:placeholder>
          <w:richText/>
        </w:sdtPr>
        <w:sdtContent>
          <w:r w:rsidRPr="00BD7BA6">
            <w:rPr>
              <w:b/>
            </w:rPr>
            <w:t>James Daly:</w:t>
          </w:r>
        </w:sdtContent>
      </w:sdt>
      <w:r>
        <w:t xml:space="preserve"> </w:t>
      </w:r>
      <w:r w:rsidRPr="00BD7BA6">
        <w:t>You do</w:t>
      </w:r>
      <w:r w:rsidR="00581D95">
        <w:t>n’t</w:t>
      </w:r>
      <w:r w:rsidRPr="00BD7BA6">
        <w:t xml:space="preserve"> think </w:t>
      </w:r>
      <w:r w:rsidR="00581D95">
        <w:t xml:space="preserve">that </w:t>
      </w:r>
      <w:r>
        <w:t>some</w:t>
      </w:r>
      <w:r w:rsidRPr="00BD7BA6">
        <w:t xml:space="preserve"> civil serv</w:t>
      </w:r>
      <w:r>
        <w:t xml:space="preserve">ants are trying to </w:t>
      </w:r>
      <w:r w:rsidRPr="00BD7BA6">
        <w:t xml:space="preserve">hamper </w:t>
      </w:r>
      <w:r w:rsidR="00581D95">
        <w:t>G</w:t>
      </w:r>
      <w:r w:rsidRPr="00BD7BA6">
        <w:t>overnment policy</w:t>
      </w:r>
      <w:r>
        <w:t>.</w:t>
      </w:r>
    </w:p>
    <w:p w:rsidR="00006FFC" w:rsidP="00006FFC">
      <w:pPr>
        <w:pStyle w:val="Answer"/>
      </w:pPr>
      <w:sdt>
        <w:sdtPr>
          <w:alias w:val="Witness"/>
          <w:id w:val="1610628268"/>
          <w:placeholder>
            <w:docPart w:val="A24F406792FC4ABB90E982EA90C07586"/>
          </w:placeholder>
          <w:richText/>
        </w:sdtPr>
        <w:sdtContent>
          <w:r w:rsidRPr="00BD7BA6">
            <w:rPr>
              <w:b/>
              <w:i/>
            </w:rPr>
            <w:t>David Neal:</w:t>
          </w:r>
        </w:sdtContent>
      </w:sdt>
      <w:r>
        <w:t xml:space="preserve"> </w:t>
      </w:r>
      <w:r w:rsidRPr="00BD7BA6">
        <w:t>I have not encountered that</w:t>
      </w:r>
      <w:r>
        <w:t>. In the wake of W</w:t>
      </w:r>
      <w:r w:rsidRPr="00BD7BA6">
        <w:t>indrush and the face behind the case push in the Home Office</w:t>
      </w:r>
      <w:r>
        <w:t>,</w:t>
      </w:r>
      <w:r w:rsidRPr="00BD7BA6">
        <w:t xml:space="preserve"> you regularly</w:t>
      </w:r>
      <w:r>
        <w:t xml:space="preserve"> encounter </w:t>
      </w:r>
      <w:r w:rsidRPr="00BD7BA6">
        <w:t>civil servants at relatively junior levels wh</w:t>
      </w:r>
      <w:r>
        <w:t>o</w:t>
      </w:r>
      <w:r w:rsidRPr="00BD7BA6">
        <w:t xml:space="preserve"> </w:t>
      </w:r>
      <w:r>
        <w:t xml:space="preserve">are </w:t>
      </w:r>
      <w:r w:rsidRPr="00BD7BA6">
        <w:t xml:space="preserve">making important decisions and </w:t>
      </w:r>
      <w:r>
        <w:t xml:space="preserve">are </w:t>
      </w:r>
      <w:r w:rsidR="00581D95">
        <w:t xml:space="preserve">really </w:t>
      </w:r>
      <w:r w:rsidRPr="00BD7BA6">
        <w:t>thinking about the</w:t>
      </w:r>
      <w:r>
        <w:t>ir</w:t>
      </w:r>
      <w:r w:rsidRPr="00BD7BA6">
        <w:t xml:space="preserve"> decisions. </w:t>
      </w:r>
      <w:r>
        <w:t>T</w:t>
      </w:r>
      <w:r w:rsidRPr="00BD7BA6">
        <w:t>hat can only be a good thing</w:t>
      </w:r>
      <w:r>
        <w:t xml:space="preserve">. That is no different from </w:t>
      </w:r>
      <w:r w:rsidRPr="00BD7BA6">
        <w:t>ho</w:t>
      </w:r>
      <w:r>
        <w:t>w</w:t>
      </w:r>
      <w:r w:rsidRPr="00BD7BA6">
        <w:t xml:space="preserve"> we were in the </w:t>
      </w:r>
      <w:r>
        <w:t>A</w:t>
      </w:r>
      <w:r w:rsidRPr="00BD7BA6">
        <w:t>rmy and</w:t>
      </w:r>
      <w:r>
        <w:t xml:space="preserve"> </w:t>
      </w:r>
      <w:r w:rsidR="00581D95">
        <w:t xml:space="preserve">the </w:t>
      </w:r>
      <w:r>
        <w:t xml:space="preserve">military; it is just dealing humanely and sensitively </w:t>
      </w:r>
      <w:r w:rsidRPr="00BD7BA6">
        <w:t xml:space="preserve">with </w:t>
      </w:r>
      <w:r>
        <w:t xml:space="preserve">people, </w:t>
      </w:r>
      <w:r w:rsidRPr="00BD7BA6">
        <w:t>and then you get a better result at the end of the day.</w:t>
      </w:r>
    </w:p>
    <w:p w:rsidR="00006FFC" w:rsidP="006F4983">
      <w:pPr>
        <w:pStyle w:val="Question"/>
      </w:pPr>
      <w:sdt>
        <w:sdtPr>
          <w:alias w:val="Member"/>
          <w:tag w:val="&lt;Member mnisId='1533' dodsId='35928'&gt;"/>
          <w:id w:val="-2015445203"/>
          <w:placeholder>
            <w:docPart w:val="A24F406792FC4ABB90E982EA90C07586"/>
          </w:placeholder>
          <w:richText/>
        </w:sdtPr>
        <w:sdtContent>
          <w:r w:rsidRPr="00BD7BA6">
            <w:rPr>
              <w:b/>
            </w:rPr>
            <w:t>Chair:</w:t>
          </w:r>
        </w:sdtContent>
      </w:sdt>
      <w:r>
        <w:t xml:space="preserve"> </w:t>
      </w:r>
      <w:r w:rsidRPr="00BD7BA6">
        <w:t xml:space="preserve">The </w:t>
      </w:r>
      <w:r>
        <w:t>H</w:t>
      </w:r>
      <w:r w:rsidRPr="00BD7BA6">
        <w:t xml:space="preserve">ome </w:t>
      </w:r>
      <w:r>
        <w:t>S</w:t>
      </w:r>
      <w:r w:rsidRPr="00BD7BA6">
        <w:t>ecretary has</w:t>
      </w:r>
      <w:r>
        <w:t xml:space="preserve"> said</w:t>
      </w:r>
      <w:r w:rsidRPr="00BD7BA6">
        <w:t xml:space="preserve"> recently that the</w:t>
      </w:r>
      <w:r w:rsidR="006F4983">
        <w:t>y were</w:t>
      </w:r>
      <w:r w:rsidRPr="00BD7BA6">
        <w:t xml:space="preserve"> on the verge of publishing the 15 repor</w:t>
      </w:r>
      <w:r>
        <w:t>ts. A</w:t>
      </w:r>
      <w:r w:rsidRPr="00BD7BA6">
        <w:t>re you saying that those reports can still be published</w:t>
      </w:r>
      <w:r>
        <w:t>,</w:t>
      </w:r>
      <w:r w:rsidRPr="00BD7BA6">
        <w:t xml:space="preserve"> even though there is no </w:t>
      </w:r>
      <w:r>
        <w:t>c</w:t>
      </w:r>
      <w:r w:rsidRPr="00BD7BA6">
        <w:t xml:space="preserve">hief </w:t>
      </w:r>
      <w:r>
        <w:t>i</w:t>
      </w:r>
      <w:r w:rsidRPr="00BD7BA6">
        <w:t xml:space="preserve">nspector in </w:t>
      </w:r>
      <w:r>
        <w:t>role</w:t>
      </w:r>
      <w:r w:rsidRPr="00BD7BA6">
        <w:t xml:space="preserve">? </w:t>
      </w:r>
    </w:p>
    <w:p w:rsidR="00006FFC" w:rsidP="00006FFC">
      <w:pPr>
        <w:pStyle w:val="Answer"/>
      </w:pPr>
      <w:sdt>
        <w:sdtPr>
          <w:alias w:val="Witness"/>
          <w:id w:val="1480183917"/>
          <w:placeholder>
            <w:docPart w:val="A24F406792FC4ABB90E982EA90C07586"/>
          </w:placeholder>
          <w:richText/>
        </w:sdtPr>
        <w:sdtContent>
          <w:r w:rsidRPr="00BD7BA6">
            <w:rPr>
              <w:b/>
              <w:i/>
            </w:rPr>
            <w:t>David Neal:</w:t>
          </w:r>
        </w:sdtContent>
      </w:sdt>
      <w:r>
        <w:t xml:space="preserve"> </w:t>
      </w:r>
      <w:r w:rsidRPr="00BD7BA6">
        <w:t>They can certainly be published</w:t>
      </w:r>
      <w:r>
        <w:t>. T</w:t>
      </w:r>
      <w:r w:rsidRPr="00BD7BA6">
        <w:t xml:space="preserve">here will be no </w:t>
      </w:r>
      <w:r>
        <w:t>c</w:t>
      </w:r>
      <w:r w:rsidRPr="00BD7BA6">
        <w:t xml:space="preserve">hief </w:t>
      </w:r>
      <w:r>
        <w:t>i</w:t>
      </w:r>
      <w:r w:rsidRPr="00BD7BA6">
        <w:t xml:space="preserve">nspector </w:t>
      </w:r>
      <w:r>
        <w:t xml:space="preserve">in place </w:t>
      </w:r>
      <w:r w:rsidRPr="00BD7BA6">
        <w:t>to write the press release or comment on them</w:t>
      </w:r>
      <w:r>
        <w:t>.</w:t>
      </w:r>
    </w:p>
    <w:p w:rsidR="00006FFC" w:rsidP="00006FFC">
      <w:pPr>
        <w:pStyle w:val="Question"/>
      </w:pPr>
      <w:sdt>
        <w:sdtPr>
          <w:alias w:val="Member"/>
          <w:tag w:val="&lt;Member mnisId='1533' dodsId='35928'&gt;"/>
          <w:id w:val="1300890799"/>
          <w:placeholder>
            <w:docPart w:val="A24F406792FC4ABB90E982EA90C07586"/>
          </w:placeholder>
          <w:richText/>
        </w:sdtPr>
        <w:sdtContent>
          <w:r w:rsidRPr="00BD7BA6">
            <w:rPr>
              <w:b/>
            </w:rPr>
            <w:t>Chair:</w:t>
          </w:r>
        </w:sdtContent>
      </w:sdt>
      <w:r>
        <w:t xml:space="preserve"> Before you left, did you h</w:t>
      </w:r>
      <w:r w:rsidRPr="00BD7BA6">
        <w:t xml:space="preserve">ave any indication when </w:t>
      </w:r>
      <w:r>
        <w:t>“</w:t>
      </w:r>
      <w:r w:rsidRPr="00BD7BA6">
        <w:t>shortly</w:t>
      </w:r>
      <w:r>
        <w:t xml:space="preserve">” </w:t>
      </w:r>
      <w:r w:rsidRPr="00BD7BA6">
        <w:t>was going to be</w:t>
      </w:r>
      <w:r>
        <w:t>?</w:t>
      </w:r>
    </w:p>
    <w:p w:rsidR="00006FFC" w:rsidP="00006FFC">
      <w:pPr>
        <w:pStyle w:val="Answer"/>
      </w:pPr>
      <w:sdt>
        <w:sdtPr>
          <w:alias w:val="Witness"/>
          <w:id w:val="-595781339"/>
          <w:placeholder>
            <w:docPart w:val="A24F406792FC4ABB90E982EA90C07586"/>
          </w:placeholder>
          <w:richText/>
        </w:sdtPr>
        <w:sdtContent>
          <w:r w:rsidRPr="00BD7BA6">
            <w:rPr>
              <w:b/>
              <w:i/>
            </w:rPr>
            <w:t>David Neal:</w:t>
          </w:r>
        </w:sdtContent>
      </w:sdt>
      <w:r>
        <w:t xml:space="preserve"> We would s</w:t>
      </w:r>
      <w:r w:rsidRPr="00BD7BA6">
        <w:t>peak every week to the Home Office to find out</w:t>
      </w:r>
      <w:r>
        <w:t xml:space="preserve"> whether they would be </w:t>
      </w:r>
      <w:r w:rsidRPr="00BD7BA6">
        <w:t>release</w:t>
      </w:r>
      <w:r>
        <w:t>d</w:t>
      </w:r>
      <w:r w:rsidRPr="00BD7BA6">
        <w:t xml:space="preserve"> </w:t>
      </w:r>
      <w:r w:rsidR="006F4983">
        <w:t>that</w:t>
      </w:r>
      <w:r w:rsidRPr="00BD7BA6">
        <w:t xml:space="preserve"> week</w:t>
      </w:r>
      <w:r>
        <w:t xml:space="preserve">. </w:t>
      </w:r>
      <w:r w:rsidRPr="00BD7BA6">
        <w:t>I have</w:t>
      </w:r>
      <w:r>
        <w:t xml:space="preserve"> </w:t>
      </w:r>
      <w:r w:rsidRPr="00BD7BA6">
        <w:t xml:space="preserve">no indication </w:t>
      </w:r>
      <w:r>
        <w:t>at all</w:t>
      </w:r>
      <w:r w:rsidRPr="00BD7BA6">
        <w:t>.</w:t>
      </w:r>
    </w:p>
    <w:p w:rsidR="00006FFC" w:rsidP="00006FFC">
      <w:pPr>
        <w:pStyle w:val="Question"/>
      </w:pPr>
      <w:sdt>
        <w:sdtPr>
          <w:alias w:val="Member"/>
          <w:tag w:val="&lt;Member mnisId='1533' dodsId='35928'&gt;"/>
          <w:id w:val="790937445"/>
          <w:placeholder>
            <w:docPart w:val="A24F406792FC4ABB90E982EA90C07586"/>
          </w:placeholder>
          <w:richText/>
        </w:sdtPr>
        <w:sdtContent>
          <w:r w:rsidRPr="00BD7BA6">
            <w:rPr>
              <w:b/>
            </w:rPr>
            <w:t>Chair:</w:t>
          </w:r>
        </w:sdtContent>
      </w:sdt>
      <w:r>
        <w:t xml:space="preserve"> </w:t>
      </w:r>
      <w:r w:rsidRPr="00BD7BA6">
        <w:t>W</w:t>
      </w:r>
      <w:r>
        <w:t>as</w:t>
      </w:r>
      <w:r w:rsidRPr="00BD7BA6">
        <w:t xml:space="preserve"> the expectation that they would come out one after another</w:t>
      </w:r>
      <w:r>
        <w:t>,</w:t>
      </w:r>
      <w:r w:rsidRPr="00BD7BA6">
        <w:t xml:space="preserve"> or </w:t>
      </w:r>
      <w:r>
        <w:t xml:space="preserve">would it be </w:t>
      </w:r>
      <w:r w:rsidRPr="00BD7BA6">
        <w:t>15 reports coming out together in one week?</w:t>
      </w:r>
    </w:p>
    <w:p w:rsidR="00006FFC" w:rsidP="00006FFC">
      <w:pPr>
        <w:pStyle w:val="Answer"/>
      </w:pPr>
      <w:sdt>
        <w:sdtPr>
          <w:alias w:val="Witness"/>
          <w:id w:val="98766232"/>
          <w:placeholder>
            <w:docPart w:val="A24F406792FC4ABB90E982EA90C07586"/>
          </w:placeholder>
          <w:richText/>
        </w:sdtPr>
        <w:sdtContent>
          <w:r w:rsidRPr="00BD7BA6">
            <w:rPr>
              <w:b/>
              <w:i/>
            </w:rPr>
            <w:t>David Neal:</w:t>
          </w:r>
        </w:sdtContent>
      </w:sdt>
      <w:r>
        <w:t xml:space="preserve"> </w:t>
      </w:r>
      <w:r w:rsidRPr="00BD7BA6">
        <w:t>In the past</w:t>
      </w:r>
      <w:r w:rsidR="0053006C">
        <w:t>,</w:t>
      </w:r>
      <w:r w:rsidRPr="00BD7BA6">
        <w:t xml:space="preserve"> there has been a great report d</w:t>
      </w:r>
      <w:r w:rsidR="0053006C">
        <w:t>ump</w:t>
      </w:r>
      <w:r>
        <w:t>. S</w:t>
      </w:r>
      <w:r w:rsidRPr="00BD7BA6">
        <w:t>ome of the stakeholders would say that hides bad news in the reports</w:t>
      </w:r>
      <w:r>
        <w:t>,</w:t>
      </w:r>
      <w:r w:rsidRPr="00BD7BA6">
        <w:t xml:space="preserve"> particularly the denser reports, but </w:t>
      </w:r>
      <w:r>
        <w:t>I</w:t>
      </w:r>
      <w:r w:rsidRPr="00BD7BA6">
        <w:t xml:space="preserve"> cannot say that </w:t>
      </w:r>
      <w:r>
        <w:t>I</w:t>
      </w:r>
      <w:r w:rsidRPr="00BD7BA6">
        <w:t xml:space="preserve"> have experienced that</w:t>
      </w:r>
      <w:r>
        <w:t>. Y</w:t>
      </w:r>
      <w:r w:rsidRPr="00BD7BA6">
        <w:t xml:space="preserve">ou would hope that to get </w:t>
      </w:r>
      <w:r w:rsidR="00A22702">
        <w:t xml:space="preserve">the </w:t>
      </w:r>
      <w:r w:rsidRPr="00BD7BA6">
        <w:t>reports out would be a start</w:t>
      </w:r>
      <w:r>
        <w:t>,</w:t>
      </w:r>
      <w:r w:rsidRPr="00BD7BA6">
        <w:t xml:space="preserve"> and it would be silly to get them out</w:t>
      </w:r>
      <w:r>
        <w:t xml:space="preserve"> over</w:t>
      </w:r>
      <w:r w:rsidRPr="00BD7BA6">
        <w:t xml:space="preserve"> weeks and weeks</w:t>
      </w:r>
      <w:r>
        <w:t>. S</w:t>
      </w:r>
      <w:r w:rsidRPr="00BD7BA6">
        <w:t>ome of the reports are quite short</w:t>
      </w:r>
      <w:r>
        <w:t>.</w:t>
      </w:r>
      <w:r w:rsidRPr="00BD7BA6">
        <w:t xml:space="preserve"> The </w:t>
      </w:r>
      <w:r>
        <w:t>P</w:t>
      </w:r>
      <w:r w:rsidRPr="00BD7BA6">
        <w:t>ortsmouth report</w:t>
      </w:r>
      <w:r>
        <w:t>, which</w:t>
      </w:r>
      <w:r w:rsidRPr="00BD7BA6">
        <w:t xml:space="preserve"> was a spot inspection</w:t>
      </w:r>
      <w:r w:rsidR="0093796F">
        <w:t xml:space="preserve"> risk report</w:t>
      </w:r>
      <w:r>
        <w:t>,</w:t>
      </w:r>
      <w:r w:rsidRPr="00BD7BA6">
        <w:t xml:space="preserve"> </w:t>
      </w:r>
      <w:r>
        <w:t>is</w:t>
      </w:r>
      <w:r w:rsidRPr="00BD7BA6">
        <w:t xml:space="preserve"> probably no more than a dozen pages.</w:t>
      </w:r>
    </w:p>
    <w:p w:rsidR="00006FFC" w:rsidP="00006FFC">
      <w:pPr>
        <w:pStyle w:val="Question"/>
      </w:pPr>
      <w:sdt>
        <w:sdtPr>
          <w:alias w:val="Member"/>
          <w:tag w:val="&lt;Member mnisId='1533' dodsId='35928'&gt;"/>
          <w:id w:val="409744408"/>
          <w:placeholder>
            <w:docPart w:val="A24F406792FC4ABB90E982EA90C07586"/>
          </w:placeholder>
          <w:richText/>
        </w:sdtPr>
        <w:sdtContent>
          <w:r w:rsidRPr="00BD7BA6">
            <w:rPr>
              <w:b/>
            </w:rPr>
            <w:t>Chair:</w:t>
          </w:r>
        </w:sdtContent>
      </w:sdt>
      <w:r>
        <w:t xml:space="preserve"> </w:t>
      </w:r>
      <w:r w:rsidRPr="00BD7BA6">
        <w:t>We visited the</w:t>
      </w:r>
      <w:r>
        <w:t xml:space="preserve"> Bibby Stockholm</w:t>
      </w:r>
      <w:r w:rsidRPr="00BD7BA6">
        <w:t xml:space="preserve"> earl</w:t>
      </w:r>
      <w:r>
        <w:t>ier</w:t>
      </w:r>
      <w:r w:rsidRPr="00BD7BA6">
        <w:t xml:space="preserve"> this year</w:t>
      </w:r>
      <w:r>
        <w:t xml:space="preserve">. We </w:t>
      </w:r>
      <w:r w:rsidRPr="00BD7BA6">
        <w:t>obviously have s</w:t>
      </w:r>
      <w:r>
        <w:t>ome</w:t>
      </w:r>
      <w:r w:rsidRPr="00BD7BA6">
        <w:t xml:space="preserve"> concerns about the </w:t>
      </w:r>
      <w:r>
        <w:t>Bibby Stockholm</w:t>
      </w:r>
      <w:r w:rsidRPr="00BD7BA6">
        <w:t xml:space="preserve">. We were told about the very sad death of an asylum seeker who was living on the barge. Am </w:t>
      </w:r>
      <w:r>
        <w:t>I</w:t>
      </w:r>
      <w:r w:rsidRPr="00BD7BA6">
        <w:t xml:space="preserve"> right in </w:t>
      </w:r>
      <w:r w:rsidRPr="00BD7BA6">
        <w:t>thinking that you t</w:t>
      </w:r>
      <w:r>
        <w:t>o</w:t>
      </w:r>
      <w:r w:rsidRPr="00BD7BA6">
        <w:t xml:space="preserve">o were concerned about that and had asked to see a </w:t>
      </w:r>
      <w:r>
        <w:t>M</w:t>
      </w:r>
      <w:r w:rsidRPr="00BD7BA6">
        <w:t>inister to discuss what was going on?</w:t>
      </w:r>
    </w:p>
    <w:p w:rsidR="00006FFC" w:rsidP="00006FFC">
      <w:pPr>
        <w:pStyle w:val="Answer"/>
      </w:pPr>
      <w:sdt>
        <w:sdtPr>
          <w:alias w:val="Witness"/>
          <w:id w:val="-109047777"/>
          <w:placeholder>
            <w:docPart w:val="A24F406792FC4ABB90E982EA90C07586"/>
          </w:placeholder>
          <w:richText/>
        </w:sdtPr>
        <w:sdtContent>
          <w:r w:rsidRPr="00BD7BA6">
            <w:rPr>
              <w:b/>
              <w:i/>
            </w:rPr>
            <w:t>David Neal:</w:t>
          </w:r>
        </w:sdtContent>
      </w:sdt>
      <w:r>
        <w:t xml:space="preserve"> I was </w:t>
      </w:r>
      <w:r w:rsidRPr="00BD7BA6">
        <w:t>concerned about conditions on the</w:t>
      </w:r>
      <w:r>
        <w:t xml:space="preserve"> Bibby Stockholm. After that</w:t>
      </w:r>
      <w:r w:rsidRPr="00BD7BA6">
        <w:t xml:space="preserve"> tragic death</w:t>
      </w:r>
      <w:r>
        <w:t xml:space="preserve">, </w:t>
      </w:r>
      <w:r w:rsidRPr="00BD7BA6">
        <w:t>as part of the inspection programme</w:t>
      </w:r>
      <w:r w:rsidR="004E1EA0">
        <w:t>,</w:t>
      </w:r>
      <w:r w:rsidRPr="00BD7BA6">
        <w:t xml:space="preserve"> </w:t>
      </w:r>
      <w:r>
        <w:t xml:space="preserve">I visited the Bibby Stockholm again </w:t>
      </w:r>
      <w:r w:rsidR="00DB54FC">
        <w:t>for the</w:t>
      </w:r>
      <w:r>
        <w:t xml:space="preserve"> third o</w:t>
      </w:r>
      <w:r w:rsidRPr="00BD7BA6">
        <w:t>ccasion. Th</w:t>
      </w:r>
      <w:r>
        <w:t>e</w:t>
      </w:r>
      <w:r w:rsidRPr="00BD7BA6">
        <w:t xml:space="preserve"> specific concern related to Wethersfield </w:t>
      </w:r>
      <w:r>
        <w:t xml:space="preserve">where there had been </w:t>
      </w:r>
      <w:r w:rsidRPr="00BD7BA6">
        <w:t>a number of suicide attempts</w:t>
      </w:r>
      <w:r>
        <w:t xml:space="preserve">. The specific concern, which is in the </w:t>
      </w:r>
      <w:r w:rsidRPr="00BD7BA6">
        <w:t>public domain because it is subject to</w:t>
      </w:r>
      <w:r>
        <w:t xml:space="preserve"> a freedom of i</w:t>
      </w:r>
      <w:r w:rsidRPr="00BD7BA6">
        <w:t>nformation request</w:t>
      </w:r>
      <w:r>
        <w:t>,</w:t>
      </w:r>
      <w:r w:rsidRPr="00BD7BA6">
        <w:t xml:space="preserve"> related to Wethersfield</w:t>
      </w:r>
      <w:r w:rsidR="00D84C5C">
        <w:t xml:space="preserve"> and a </w:t>
      </w:r>
      <w:r>
        <w:t>letter</w:t>
      </w:r>
      <w:r w:rsidRPr="00BD7BA6">
        <w:t xml:space="preserve"> </w:t>
      </w:r>
      <w:r w:rsidR="00D84C5C">
        <w:t xml:space="preserve">that I wrote </w:t>
      </w:r>
      <w:r w:rsidRPr="00BD7BA6">
        <w:t xml:space="preserve">to the </w:t>
      </w:r>
      <w:r>
        <w:t>H</w:t>
      </w:r>
      <w:r w:rsidRPr="00BD7BA6">
        <w:t xml:space="preserve">ome </w:t>
      </w:r>
      <w:r>
        <w:t>S</w:t>
      </w:r>
      <w:r w:rsidRPr="00BD7BA6">
        <w:t>ecretary before Christmas</w:t>
      </w:r>
      <w:r>
        <w:t xml:space="preserve"> about my</w:t>
      </w:r>
      <w:r w:rsidRPr="00BD7BA6">
        <w:t xml:space="preserve"> concerns about Wethersfield.</w:t>
      </w:r>
    </w:p>
    <w:p w:rsidR="00006FFC" w:rsidP="00006FFC">
      <w:pPr>
        <w:pStyle w:val="Question"/>
      </w:pPr>
      <w:sdt>
        <w:sdtPr>
          <w:alias w:val="Member"/>
          <w:tag w:val="&lt;Member mnisId='1533' dodsId='35928'&gt;"/>
          <w:id w:val="1080409381"/>
          <w:placeholder>
            <w:docPart w:val="A24F406792FC4ABB90E982EA90C07586"/>
          </w:placeholder>
          <w:richText/>
        </w:sdtPr>
        <w:sdtContent>
          <w:r w:rsidRPr="00BD7BA6">
            <w:rPr>
              <w:b/>
            </w:rPr>
            <w:t>Chair:</w:t>
          </w:r>
        </w:sdtContent>
      </w:sdt>
      <w:r>
        <w:t xml:space="preserve"> </w:t>
      </w:r>
      <w:r w:rsidRPr="00BD7BA6">
        <w:t xml:space="preserve">Did you have an opportunity to meet with </w:t>
      </w:r>
      <w:r>
        <w:t>M</w:t>
      </w:r>
      <w:r w:rsidRPr="00BD7BA6">
        <w:t>inisters to discuss those concerns?</w:t>
      </w:r>
    </w:p>
    <w:p w:rsidR="00006FFC" w:rsidP="00006FFC">
      <w:pPr>
        <w:pStyle w:val="Answer"/>
      </w:pPr>
      <w:sdt>
        <w:sdtPr>
          <w:alias w:val="Witness"/>
          <w:id w:val="-675422969"/>
          <w:placeholder>
            <w:docPart w:val="A24F406792FC4ABB90E982EA90C07586"/>
          </w:placeholder>
          <w:richText/>
        </w:sdtPr>
        <w:sdtContent>
          <w:r w:rsidRPr="00BD7BA6">
            <w:rPr>
              <w:b/>
              <w:i/>
            </w:rPr>
            <w:t>David Neal:</w:t>
          </w:r>
        </w:sdtContent>
      </w:sdt>
      <w:r>
        <w:t xml:space="preserve"> I did </w:t>
      </w:r>
      <w:r w:rsidRPr="00BD7BA6">
        <w:t>from the initial letter</w:t>
      </w:r>
      <w:r>
        <w:t>,</w:t>
      </w:r>
      <w:r w:rsidRPr="00BD7BA6">
        <w:t xml:space="preserve"> and there was a second letter when I went back to Wethersfield</w:t>
      </w:r>
      <w:r>
        <w:t>. A</w:t>
      </w:r>
      <w:r w:rsidRPr="00BD7BA6">
        <w:t xml:space="preserve">gain, </w:t>
      </w:r>
      <w:r>
        <w:t xml:space="preserve">because </w:t>
      </w:r>
      <w:r w:rsidRPr="00BD7BA6">
        <w:t>this is in the</w:t>
      </w:r>
      <w:r>
        <w:t xml:space="preserve"> public domain a</w:t>
      </w:r>
      <w:r w:rsidR="00D84C5C">
        <w:t xml:space="preserve">fter </w:t>
      </w:r>
      <w:r>
        <w:t>a freedom of information request</w:t>
      </w:r>
      <w:r w:rsidR="009D366E">
        <w:t>,</w:t>
      </w:r>
      <w:r>
        <w:t xml:space="preserve"> I feel that I can talk about it.</w:t>
      </w:r>
      <w:r w:rsidRPr="00BD7BA6">
        <w:t xml:space="preserve"> On the</w:t>
      </w:r>
      <w:r>
        <w:t xml:space="preserve"> second</w:t>
      </w:r>
      <w:r w:rsidRPr="00BD7BA6">
        <w:t xml:space="preserve"> occasion</w:t>
      </w:r>
      <w:r w:rsidR="00A9244A">
        <w:t>,</w:t>
      </w:r>
      <w:r w:rsidRPr="00BD7BA6">
        <w:t xml:space="preserve"> I intended to follow up a month later</w:t>
      </w:r>
      <w:r>
        <w:t>, but</w:t>
      </w:r>
      <w:r w:rsidRPr="00BD7BA6">
        <w:t xml:space="preserve"> we chose not to do </w:t>
      </w:r>
      <w:r w:rsidR="00277256">
        <w:t>s</w:t>
      </w:r>
      <w:r w:rsidR="00A9244A">
        <w:t>o b</w:t>
      </w:r>
      <w:r w:rsidRPr="00BD7BA6">
        <w:t xml:space="preserve">ecause </w:t>
      </w:r>
      <w:r>
        <w:t>there had been</w:t>
      </w:r>
      <w:r w:rsidRPr="00BD7BA6">
        <w:t xml:space="preserve"> a suicide attempt</w:t>
      </w:r>
      <w:r>
        <w:t xml:space="preserve"> </w:t>
      </w:r>
      <w:r w:rsidR="00A9244A">
        <w:t xml:space="preserve">and </w:t>
      </w:r>
      <w:r>
        <w:t xml:space="preserve">we felt it would be wrong and disruptive </w:t>
      </w:r>
      <w:r w:rsidR="00A9244A">
        <w:t>to come in</w:t>
      </w:r>
      <w:r>
        <w:t xml:space="preserve"> from the outside</w:t>
      </w:r>
      <w:r w:rsidR="00A9244A">
        <w:t>, so</w:t>
      </w:r>
      <w:r>
        <w:t xml:space="preserve"> we left it for another </w:t>
      </w:r>
      <w:r w:rsidRPr="00BD7BA6">
        <w:t>two weeks.</w:t>
      </w:r>
      <w:r>
        <w:t xml:space="preserve"> We went</w:t>
      </w:r>
      <w:r w:rsidRPr="00BD7BA6">
        <w:t xml:space="preserve"> six weeks later</w:t>
      </w:r>
      <w:r>
        <w:t xml:space="preserve">. Because of concern that </w:t>
      </w:r>
      <w:r w:rsidRPr="00BD7BA6">
        <w:t xml:space="preserve">insufficient progress had been made </w:t>
      </w:r>
      <w:r>
        <w:t xml:space="preserve">in </w:t>
      </w:r>
      <w:r w:rsidRPr="00BD7BA6">
        <w:t xml:space="preserve">those six weeks I wrote again to the </w:t>
      </w:r>
      <w:r>
        <w:t>M</w:t>
      </w:r>
      <w:r w:rsidRPr="00BD7BA6">
        <w:t>inister</w:t>
      </w:r>
      <w:r>
        <w:t xml:space="preserve">. </w:t>
      </w:r>
      <w:r w:rsidR="004C536A">
        <w:t>P</w:t>
      </w:r>
      <w:r w:rsidRPr="00BD7BA6">
        <w:t>art of the purpose of the urgent meeting</w:t>
      </w:r>
      <w:r>
        <w:t xml:space="preserve"> </w:t>
      </w:r>
      <w:r w:rsidRPr="00BD7BA6">
        <w:t xml:space="preserve">I requested with </w:t>
      </w:r>
      <w:r>
        <w:t>M</w:t>
      </w:r>
      <w:r w:rsidRPr="00BD7BA6">
        <w:t xml:space="preserve">inister </w:t>
      </w:r>
      <w:r>
        <w:t>P</w:t>
      </w:r>
      <w:r w:rsidRPr="00BD7BA6">
        <w:t xml:space="preserve">ursglove </w:t>
      </w:r>
      <w:r w:rsidR="004C536A">
        <w:t xml:space="preserve">was </w:t>
      </w:r>
      <w:r w:rsidRPr="00BD7BA6">
        <w:t>to discuss those concerns</w:t>
      </w:r>
      <w:r>
        <w:t>.</w:t>
      </w:r>
      <w:r w:rsidRPr="00BD7BA6">
        <w:t xml:space="preserve"> The concerns related to violence</w:t>
      </w:r>
      <w:r>
        <w:t>, purposeful</w:t>
      </w:r>
      <w:r w:rsidRPr="00BD7BA6">
        <w:t xml:space="preserve"> activity on the site and whether or not the Home Office had the correct expertise to handle 555 men who were on an island</w:t>
      </w:r>
      <w:r w:rsidR="003A7BC3">
        <w:t>,</w:t>
      </w:r>
      <w:r w:rsidRPr="00BD7BA6">
        <w:t xml:space="preserve"> marooned in the middle of nowhere. In my experience, which in this area is </w:t>
      </w:r>
      <w:r>
        <w:t xml:space="preserve">quite </w:t>
      </w:r>
      <w:r w:rsidRPr="00BD7BA6">
        <w:t xml:space="preserve">considerable, a significant risk </w:t>
      </w:r>
      <w:r>
        <w:t xml:space="preserve">was </w:t>
      </w:r>
      <w:r w:rsidRPr="00BD7BA6">
        <w:t xml:space="preserve">being run and I made that clear to the </w:t>
      </w:r>
      <w:r>
        <w:t>H</w:t>
      </w:r>
      <w:r w:rsidRPr="00BD7BA6">
        <w:t xml:space="preserve">ome </w:t>
      </w:r>
      <w:r>
        <w:t>S</w:t>
      </w:r>
      <w:r w:rsidRPr="00BD7BA6">
        <w:t xml:space="preserve">ecretary </w:t>
      </w:r>
      <w:r>
        <w:t>and M</w:t>
      </w:r>
      <w:r w:rsidRPr="00BD7BA6">
        <w:t>inisters by letter.</w:t>
      </w:r>
    </w:p>
    <w:p w:rsidR="00006FFC" w:rsidP="00006FFC">
      <w:pPr>
        <w:pStyle w:val="Question"/>
      </w:pPr>
      <w:sdt>
        <w:sdtPr>
          <w:alias w:val="Member"/>
          <w:tag w:val="&lt;Member mnisId='1533' dodsId='35928'&gt;"/>
          <w:id w:val="-1120149822"/>
          <w:placeholder>
            <w:docPart w:val="A24F406792FC4ABB90E982EA90C07586"/>
          </w:placeholder>
          <w:richText/>
        </w:sdtPr>
        <w:sdtContent>
          <w:r w:rsidRPr="00BD7BA6">
            <w:rPr>
              <w:b/>
            </w:rPr>
            <w:t>Chair:</w:t>
          </w:r>
        </w:sdtContent>
      </w:sdt>
      <w:r>
        <w:t xml:space="preserve"> </w:t>
      </w:r>
      <w:r w:rsidR="003A7BC3">
        <w:t>B</w:t>
      </w:r>
      <w:r w:rsidRPr="00BD7BA6">
        <w:t>y letter</w:t>
      </w:r>
      <w:r w:rsidR="003A7BC3">
        <w:t>, but you didn’t have the opportunity—</w:t>
      </w:r>
    </w:p>
    <w:p w:rsidR="00D26552" w:rsidP="00006FFC">
      <w:pPr>
        <w:pStyle w:val="Answer"/>
      </w:pPr>
      <w:sdt>
        <w:sdtPr>
          <w:alias w:val="Witness"/>
          <w:id w:val="-1159690341"/>
          <w:placeholder>
            <w:docPart w:val="A24F406792FC4ABB90E982EA90C07586"/>
          </w:placeholder>
          <w:richText/>
        </w:sdtPr>
        <w:sdtContent>
          <w:r w:rsidRPr="00BD7BA6" w:rsidR="00006FFC">
            <w:rPr>
              <w:b/>
              <w:i/>
            </w:rPr>
            <w:t>David Neal:</w:t>
          </w:r>
        </w:sdtContent>
      </w:sdt>
      <w:r w:rsidR="00006FFC">
        <w:t xml:space="preserve"> T</w:t>
      </w:r>
      <w:r w:rsidRPr="00BD7BA6" w:rsidR="00006FFC">
        <w:t>here was one letter and then meetings with</w:t>
      </w:r>
      <w:r w:rsidR="00006FFC">
        <w:t xml:space="preserve"> both of</w:t>
      </w:r>
      <w:r w:rsidRPr="00BD7BA6" w:rsidR="00006FFC">
        <w:t xml:space="preserve"> them</w:t>
      </w:r>
      <w:r w:rsidR="00006FFC">
        <w:t>,</w:t>
      </w:r>
      <w:r w:rsidRPr="00BD7BA6" w:rsidR="00006FFC">
        <w:t xml:space="preserve"> and</w:t>
      </w:r>
      <w:r w:rsidR="00006FFC">
        <w:t xml:space="preserve"> </w:t>
      </w:r>
      <w:r w:rsidRPr="00BD7BA6" w:rsidR="00006FFC">
        <w:t>I followed it up</w:t>
      </w:r>
      <w:r w:rsidR="00006FFC">
        <w:t xml:space="preserve"> again with a letter</w:t>
      </w:r>
      <w:r w:rsidRPr="00BD7BA6" w:rsidR="00006FFC">
        <w:t>.</w:t>
      </w:r>
    </w:p>
    <w:p w:rsidR="00D26552" w:rsidP="00D26552">
      <w:pPr>
        <w:pStyle w:val="Question"/>
      </w:pPr>
      <w:sdt>
        <w:sdtPr>
          <w:alias w:val="Member"/>
          <w:tag w:val="&lt;Member mnisId='1533' dodsId='35928'&gt;"/>
          <w:id w:val="635680660"/>
          <w:placeholder>
            <w:docPart w:val="DefaultPlaceholder_-1854013440"/>
          </w:placeholder>
          <w:richText/>
        </w:sdtPr>
        <w:sdtContent>
          <w:r w:rsidRPr="00D26552">
            <w:rPr>
              <w:b/>
            </w:rPr>
            <w:t>Chair:</w:t>
          </w:r>
        </w:sdtContent>
      </w:sdt>
      <w:r>
        <w:t xml:space="preserve"> Another letter. </w:t>
      </w:r>
    </w:p>
    <w:p w:rsidR="00006FFC" w:rsidP="00D26552">
      <w:pPr>
        <w:pStyle w:val="Answer"/>
      </w:pPr>
      <w:sdt>
        <w:sdtPr>
          <w:alias w:val="Witness"/>
          <w:id w:val="-301012391"/>
          <w:placeholder>
            <w:docPart w:val="DefaultPlaceholder_-1854013440"/>
          </w:placeholder>
          <w:richText/>
        </w:sdtPr>
        <w:sdtContent>
          <w:r w:rsidRPr="00D26552" w:rsidR="00D26552">
            <w:rPr>
              <w:b/>
              <w:i/>
            </w:rPr>
            <w:t>David Neal:</w:t>
          </w:r>
        </w:sdtContent>
      </w:sdt>
      <w:r w:rsidR="00D26552">
        <w:t xml:space="preserve"> </w:t>
      </w:r>
      <w:r w:rsidRPr="00BD7BA6">
        <w:t xml:space="preserve"> Had the meeting not been cancelled we would have discussed it again to reinforce the point I was seeking to make</w:t>
      </w:r>
      <w:r>
        <w:t>. It</w:t>
      </w:r>
      <w:r w:rsidRPr="00BD7BA6">
        <w:t xml:space="preserve"> is a concern</w:t>
      </w:r>
      <w:r w:rsidR="00D26552">
        <w:t>,</w:t>
      </w:r>
      <w:r>
        <w:t xml:space="preserve"> given t</w:t>
      </w:r>
      <w:r w:rsidRPr="00BD7BA6">
        <w:t>he mental health issues</w:t>
      </w:r>
      <w:r>
        <w:t>.</w:t>
      </w:r>
      <w:r w:rsidRPr="00BD7BA6">
        <w:t xml:space="preserve"> </w:t>
      </w:r>
      <w:r>
        <w:t>W</w:t>
      </w:r>
      <w:r w:rsidRPr="00BD7BA6">
        <w:t>hen we were chatting</w:t>
      </w:r>
      <w:r>
        <w:t xml:space="preserve"> in a focus group with a number of asylum seekers—again, this was in the letter and I </w:t>
      </w:r>
      <w:r w:rsidR="00836304">
        <w:t xml:space="preserve">feel </w:t>
      </w:r>
      <w:r w:rsidR="00813D5F">
        <w:t xml:space="preserve">I </w:t>
      </w:r>
      <w:r>
        <w:t>can discuss it—an Egyptian nearly had a fight with an Eritrean in front of us.</w:t>
      </w:r>
      <w:r w:rsidRPr="00BD7BA6">
        <w:t xml:space="preserve"> That is not normal behaviour in any community</w:t>
      </w:r>
      <w:r>
        <w:t xml:space="preserve">, </w:t>
      </w:r>
      <w:r w:rsidR="00836304">
        <w:t xml:space="preserve">in </w:t>
      </w:r>
      <w:r w:rsidRPr="00BD7BA6">
        <w:t>any society</w:t>
      </w:r>
      <w:r w:rsidR="00836304">
        <w:t>,</w:t>
      </w:r>
      <w:r w:rsidRPr="00BD7BA6">
        <w:t xml:space="preserve"> </w:t>
      </w:r>
      <w:r w:rsidR="00836304">
        <w:t xml:space="preserve">in </w:t>
      </w:r>
      <w:r w:rsidRPr="00BD7BA6">
        <w:t>any camp. That should not be taking place.</w:t>
      </w:r>
    </w:p>
    <w:p w:rsidR="00006FFC" w:rsidP="00006FFC">
      <w:pPr>
        <w:pStyle w:val="Question"/>
      </w:pPr>
      <w:sdt>
        <w:sdtPr>
          <w:alias w:val="Member"/>
          <w:tag w:val="&lt;Member mnisId='1533' dodsId='35928'&gt;"/>
          <w:id w:val="-2127309349"/>
          <w:placeholder>
            <w:docPart w:val="A24F406792FC4ABB90E982EA90C07586"/>
          </w:placeholder>
          <w:richText/>
        </w:sdtPr>
        <w:sdtContent>
          <w:r w:rsidRPr="00BD7BA6">
            <w:rPr>
              <w:b/>
            </w:rPr>
            <w:t>Chair:</w:t>
          </w:r>
        </w:sdtContent>
      </w:sdt>
      <w:r>
        <w:t xml:space="preserve"> W</w:t>
      </w:r>
      <w:r w:rsidRPr="00357088">
        <w:t xml:space="preserve">hen you came before us in November I think you said </w:t>
      </w:r>
      <w:r>
        <w:t xml:space="preserve">that </w:t>
      </w:r>
      <w:r w:rsidRPr="00357088">
        <w:t>previously you ha</w:t>
      </w:r>
      <w:r>
        <w:t>d</w:t>
      </w:r>
      <w:r w:rsidRPr="00357088">
        <w:t xml:space="preserve"> been invited</w:t>
      </w:r>
      <w:r>
        <w:t xml:space="preserve"> to apply</w:t>
      </w:r>
      <w:r w:rsidR="00CA1A14">
        <w:t xml:space="preserve"> for the role again</w:t>
      </w:r>
      <w:r>
        <w:t>,</w:t>
      </w:r>
      <w:r w:rsidRPr="00357088">
        <w:t xml:space="preserve"> or it </w:t>
      </w:r>
      <w:r>
        <w:t>has</w:t>
      </w:r>
      <w:r w:rsidRPr="00357088">
        <w:t xml:space="preserve"> </w:t>
      </w:r>
      <w:r>
        <w:t xml:space="preserve">been </w:t>
      </w:r>
      <w:r w:rsidRPr="00357088">
        <w:t>said that you ha</w:t>
      </w:r>
      <w:r>
        <w:t>d</w:t>
      </w:r>
      <w:r w:rsidRPr="00357088">
        <w:t xml:space="preserve"> </w:t>
      </w:r>
      <w:r>
        <w:t xml:space="preserve">been </w:t>
      </w:r>
      <w:r w:rsidRPr="00357088">
        <w:t>invited to apply in open competition</w:t>
      </w:r>
      <w:r>
        <w:t xml:space="preserve"> and</w:t>
      </w:r>
      <w:r w:rsidRPr="00357088">
        <w:t xml:space="preserve"> you chose not to.</w:t>
      </w:r>
      <w:r w:rsidR="00573FBF">
        <w:t xml:space="preserve"> Is that correct?</w:t>
      </w:r>
    </w:p>
    <w:p w:rsidR="00006FFC" w:rsidP="00006FFC">
      <w:pPr>
        <w:pStyle w:val="Answer"/>
      </w:pPr>
      <w:sdt>
        <w:sdtPr>
          <w:alias w:val="Witness"/>
          <w:id w:val="1156957530"/>
          <w:placeholder>
            <w:docPart w:val="A24F406792FC4ABB90E982EA90C07586"/>
          </w:placeholder>
          <w:richText/>
        </w:sdtPr>
        <w:sdtContent>
          <w:r w:rsidRPr="00357088">
            <w:rPr>
              <w:b/>
              <w:i/>
            </w:rPr>
            <w:t>David Neal:</w:t>
          </w:r>
        </w:sdtContent>
      </w:sdt>
      <w:r>
        <w:t xml:space="preserve"> </w:t>
      </w:r>
      <w:r w:rsidRPr="00357088">
        <w:t>I</w:t>
      </w:r>
      <w:r>
        <w:t xml:space="preserve"> am</w:t>
      </w:r>
      <w:r w:rsidRPr="00357088">
        <w:t xml:space="preserve"> not sure where that has come from</w:t>
      </w:r>
      <w:r>
        <w:t>.</w:t>
      </w:r>
      <w:r w:rsidRPr="00357088">
        <w:t xml:space="preserve"> I have not been asked to reapply. I think </w:t>
      </w:r>
      <w:r>
        <w:t>I</w:t>
      </w:r>
      <w:r w:rsidRPr="00357088">
        <w:t xml:space="preserve"> would have remembered</w:t>
      </w:r>
      <w:r>
        <w:t xml:space="preserve"> that. It</w:t>
      </w:r>
      <w:r w:rsidRPr="00357088">
        <w:t xml:space="preserve"> is not </w:t>
      </w:r>
      <w:r w:rsidRPr="00357088">
        <w:t xml:space="preserve">something </w:t>
      </w:r>
      <w:r>
        <w:t>I</w:t>
      </w:r>
      <w:r w:rsidRPr="00357088">
        <w:t xml:space="preserve"> have been asked to do. If </w:t>
      </w:r>
      <w:r>
        <w:t>I</w:t>
      </w:r>
      <w:r w:rsidRPr="00357088">
        <w:t xml:space="preserve"> </w:t>
      </w:r>
      <w:r w:rsidR="00573FBF">
        <w:t>was</w:t>
      </w:r>
      <w:r w:rsidRPr="00357088">
        <w:t xml:space="preserve"> asked </w:t>
      </w:r>
      <w:r>
        <w:t xml:space="preserve">to reapply I </w:t>
      </w:r>
      <w:r w:rsidRPr="00357088">
        <w:t>would love</w:t>
      </w:r>
      <w:r w:rsidR="00EC6605">
        <w:t xml:space="preserve"> </w:t>
      </w:r>
      <w:r w:rsidRPr="00357088">
        <w:t>to reapply</w:t>
      </w:r>
      <w:r>
        <w:t xml:space="preserve">. It </w:t>
      </w:r>
      <w:r w:rsidRPr="00357088">
        <w:t>is a great job, but I have not been asked to</w:t>
      </w:r>
      <w:r>
        <w:t xml:space="preserve"> r</w:t>
      </w:r>
      <w:r w:rsidRPr="00357088">
        <w:t>eapply</w:t>
      </w:r>
      <w:r>
        <w:t>.</w:t>
      </w:r>
    </w:p>
    <w:p w:rsidR="00006FFC" w:rsidP="00006FFC">
      <w:pPr>
        <w:pStyle w:val="Question"/>
      </w:pPr>
      <w:sdt>
        <w:sdtPr>
          <w:alias w:val="Member"/>
          <w:tag w:val="&lt;Member mnisId='1533' dodsId='35928'&gt;"/>
          <w:id w:val="1191950067"/>
          <w:placeholder>
            <w:docPart w:val="A24F406792FC4ABB90E982EA90C07586"/>
          </w:placeholder>
          <w:richText/>
        </w:sdtPr>
        <w:sdtContent>
          <w:r w:rsidRPr="00357088">
            <w:rPr>
              <w:b/>
            </w:rPr>
            <w:t>Chair:</w:t>
          </w:r>
        </w:sdtContent>
      </w:sdt>
      <w:r>
        <w:t xml:space="preserve"> I </w:t>
      </w:r>
      <w:r w:rsidRPr="00357088">
        <w:t>have a feeling that that was in the public domain somewhere. I do not know whether</w:t>
      </w:r>
      <w:r>
        <w:t xml:space="preserve"> it was a Minister</w:t>
      </w:r>
      <w:r w:rsidRPr="00357088">
        <w:t xml:space="preserve">. I think it was the </w:t>
      </w:r>
      <w:r>
        <w:t>H</w:t>
      </w:r>
      <w:r w:rsidRPr="00357088">
        <w:t xml:space="preserve">ome </w:t>
      </w:r>
      <w:r>
        <w:t>S</w:t>
      </w:r>
      <w:r w:rsidRPr="00357088">
        <w:t>ecretary who said on 23 February</w:t>
      </w:r>
      <w:r>
        <w:t>, “D</w:t>
      </w:r>
      <w:r w:rsidRPr="00357088">
        <w:t xml:space="preserve">avid was invited to apply </w:t>
      </w:r>
      <w:r>
        <w:t>to</w:t>
      </w:r>
      <w:r w:rsidRPr="00357088">
        <w:t xml:space="preserve"> that open process</w:t>
      </w:r>
      <w:r w:rsidR="00FC1617">
        <w:t>…W</w:t>
      </w:r>
      <w:r w:rsidR="004F7EBC">
        <w:t>e had</w:t>
      </w:r>
      <w:r w:rsidRPr="00357088">
        <w:t xml:space="preserve"> already started a recruitment process</w:t>
      </w:r>
      <w:r>
        <w:t>.”</w:t>
      </w:r>
    </w:p>
    <w:p w:rsidR="00006FFC" w:rsidP="00006FFC">
      <w:pPr>
        <w:pStyle w:val="Answer"/>
      </w:pPr>
      <w:sdt>
        <w:sdtPr>
          <w:alias w:val="Witness"/>
          <w:id w:val="-1190219919"/>
          <w:placeholder>
            <w:docPart w:val="A24F406792FC4ABB90E982EA90C07586"/>
          </w:placeholder>
          <w:richText/>
        </w:sdtPr>
        <w:sdtContent>
          <w:r w:rsidRPr="00357088">
            <w:rPr>
              <w:b/>
              <w:i/>
            </w:rPr>
            <w:t>David Neal:</w:t>
          </w:r>
        </w:sdtContent>
      </w:sdt>
      <w:r>
        <w:t xml:space="preserve"> T</w:t>
      </w:r>
      <w:r w:rsidRPr="00357088">
        <w:t>hat is not the case</w:t>
      </w:r>
      <w:r>
        <w:t>.</w:t>
      </w:r>
      <w:r w:rsidRPr="00357088">
        <w:t xml:space="preserve"> </w:t>
      </w:r>
      <w:r>
        <w:t xml:space="preserve">If I had an offer to </w:t>
      </w:r>
      <w:r w:rsidRPr="00357088">
        <w:t>reapply</w:t>
      </w:r>
      <w:r w:rsidR="008E0C3C">
        <w:t>,</w:t>
      </w:r>
      <w:r w:rsidRPr="00357088">
        <w:t xml:space="preserve"> I would be delighted</w:t>
      </w:r>
      <w:r>
        <w:t>.</w:t>
      </w:r>
    </w:p>
    <w:p w:rsidR="00006FFC" w:rsidP="00006FFC">
      <w:pPr>
        <w:pStyle w:val="Question"/>
      </w:pPr>
      <w:sdt>
        <w:sdtPr>
          <w:alias w:val="Member"/>
          <w:tag w:val="&lt;Member mnisId='1533' dodsId='35928'&gt;"/>
          <w:id w:val="-1557232449"/>
          <w:placeholder>
            <w:docPart w:val="A24F406792FC4ABB90E982EA90C07586"/>
          </w:placeholder>
          <w:richText/>
        </w:sdtPr>
        <w:sdtContent>
          <w:r w:rsidRPr="00357088">
            <w:rPr>
              <w:b/>
            </w:rPr>
            <w:t>Chair:</w:t>
          </w:r>
        </w:sdtContent>
      </w:sdt>
      <w:r>
        <w:t xml:space="preserve"> T</w:t>
      </w:r>
      <w:r w:rsidRPr="00357088">
        <w:t>he post was advertised last November and the deadline for applications was December. I think we were told that interviews would be in January.</w:t>
      </w:r>
    </w:p>
    <w:p w:rsidR="00006FFC" w:rsidP="00006FFC">
      <w:pPr>
        <w:pStyle w:val="Answer"/>
      </w:pPr>
      <w:sdt>
        <w:sdtPr>
          <w:alias w:val="Witness"/>
          <w:id w:val="1034315171"/>
          <w:placeholder>
            <w:docPart w:val="A24F406792FC4ABB90E982EA90C07586"/>
          </w:placeholder>
          <w:richText/>
        </w:sdtPr>
        <w:sdtContent>
          <w:r w:rsidRPr="00357088">
            <w:rPr>
              <w:b/>
              <w:i/>
            </w:rPr>
            <w:t>David Neal:</w:t>
          </w:r>
        </w:sdtContent>
      </w:sdt>
      <w:r>
        <w:t xml:space="preserve"> </w:t>
      </w:r>
      <w:r w:rsidRPr="00357088">
        <w:t xml:space="preserve">I understand that </w:t>
      </w:r>
      <w:r>
        <w:t xml:space="preserve">an </w:t>
      </w:r>
      <w:r w:rsidRPr="00357088">
        <w:t xml:space="preserve">insufficient </w:t>
      </w:r>
      <w:r>
        <w:t xml:space="preserve">number of </w:t>
      </w:r>
      <w:r w:rsidRPr="00357088">
        <w:t>people had applied</w:t>
      </w:r>
      <w:r>
        <w:t>. T</w:t>
      </w:r>
      <w:r w:rsidRPr="00357088">
        <w:t>his time</w:t>
      </w:r>
      <w:r w:rsidR="008E0C3C">
        <w:t>,</w:t>
      </w:r>
      <w:r w:rsidRPr="00357088">
        <w:t xml:space="preserve"> I think it is being run through a headhunter to get a broader field of people.</w:t>
      </w:r>
    </w:p>
    <w:p w:rsidR="00400AFB" w:rsidP="00400AFB">
      <w:pPr>
        <w:pStyle w:val="Question"/>
      </w:pPr>
      <w:sdt>
        <w:sdtPr>
          <w:alias w:val="Member"/>
          <w:tag w:val="&lt;Member mnisId='1533' dodsId='35928'&gt;"/>
          <w:id w:val="-275486246"/>
          <w:placeholder>
            <w:docPart w:val="A24F406792FC4ABB90E982EA90C07586"/>
          </w:placeholder>
          <w:richText/>
        </w:sdtPr>
        <w:sdtContent>
          <w:r w:rsidRPr="00357088" w:rsidR="00006FFC">
            <w:rPr>
              <w:b/>
            </w:rPr>
            <w:t>Chair:</w:t>
          </w:r>
        </w:sdtContent>
      </w:sdt>
      <w:r w:rsidR="00006FFC">
        <w:t xml:space="preserve"> </w:t>
      </w:r>
      <w:r w:rsidRPr="00357088" w:rsidR="00006FFC">
        <w:t xml:space="preserve">I think the salary </w:t>
      </w:r>
      <w:r w:rsidR="00006FFC">
        <w:t>has been</w:t>
      </w:r>
      <w:r w:rsidRPr="00357088" w:rsidR="00006FFC">
        <w:t xml:space="preserve"> increase</w:t>
      </w:r>
      <w:r w:rsidR="00006FFC">
        <w:t>d</w:t>
      </w:r>
      <w:r w:rsidRPr="00357088" w:rsidR="00006FFC">
        <w:t xml:space="preserve"> by </w:t>
      </w:r>
      <w:r w:rsidR="00006FFC">
        <w:t>£</w:t>
      </w:r>
      <w:r w:rsidRPr="00357088" w:rsidR="00006FFC">
        <w:t>10,000</w:t>
      </w:r>
      <w:r w:rsidR="00006FFC">
        <w:t>.</w:t>
      </w:r>
    </w:p>
    <w:p w:rsidR="00006FFC" w:rsidP="00400AFB">
      <w:pPr>
        <w:pStyle w:val="Answer"/>
      </w:pPr>
      <w:sdt>
        <w:sdtPr>
          <w:alias w:val="Witness"/>
          <w:id w:val="735668901"/>
          <w:placeholder>
            <w:docPart w:val="DefaultPlaceholder_-1854013440"/>
          </w:placeholder>
          <w:richText/>
        </w:sdtPr>
        <w:sdtContent>
          <w:r w:rsidRPr="00400AFB" w:rsidR="00400AFB">
            <w:rPr>
              <w:b/>
              <w:i/>
            </w:rPr>
            <w:t>David Neal:</w:t>
          </w:r>
        </w:sdtContent>
      </w:sdt>
      <w:r w:rsidR="00400AFB">
        <w:t xml:space="preserve"> Ironically.</w:t>
      </w:r>
    </w:p>
    <w:p w:rsidR="00006FFC" w:rsidP="00006FFC">
      <w:pPr>
        <w:pStyle w:val="Remark"/>
      </w:pPr>
      <w:sdt>
        <w:sdtPr>
          <w:alias w:val="Member"/>
          <w:tag w:val="&lt;Member mnisId='4854' dodsId='126924'&gt;"/>
          <w:id w:val="-1745482683"/>
          <w:placeholder>
            <w:docPart w:val="A24F406792FC4ABB90E982EA90C07586"/>
          </w:placeholder>
          <w:richText/>
        </w:sdtPr>
        <w:sdtContent>
          <w:r w:rsidRPr="003C495B">
            <w:rPr>
              <w:b/>
            </w:rPr>
            <w:t>James Daly:</w:t>
          </w:r>
        </w:sdtContent>
      </w:sdt>
      <w:r>
        <w:t xml:space="preserve"> </w:t>
      </w:r>
      <w:r w:rsidR="00400AFB">
        <w:t>If you promise</w:t>
      </w:r>
      <w:r>
        <w:t xml:space="preserve"> not </w:t>
      </w:r>
      <w:r w:rsidR="00400AFB">
        <w:t xml:space="preserve">to </w:t>
      </w:r>
      <w:r>
        <w:t>criticise anybody you get the extra money.</w:t>
      </w:r>
    </w:p>
    <w:p w:rsidR="00006FFC" w:rsidP="00006FFC">
      <w:pPr>
        <w:pStyle w:val="Question"/>
      </w:pPr>
      <w:sdt>
        <w:sdtPr>
          <w:alias w:val="Member"/>
          <w:tag w:val="&lt;Member mnisId='1533' dodsId='35928'&gt;"/>
          <w:id w:val="-1510204671"/>
          <w:placeholder>
            <w:docPart w:val="A24F406792FC4ABB90E982EA90C07586"/>
          </w:placeholder>
          <w:richText/>
        </w:sdtPr>
        <w:sdtContent>
          <w:r w:rsidRPr="00357088">
            <w:rPr>
              <w:b/>
            </w:rPr>
            <w:t>Chair:</w:t>
          </w:r>
        </w:sdtContent>
      </w:sdt>
      <w:r>
        <w:t xml:space="preserve"> I</w:t>
      </w:r>
      <w:r w:rsidRPr="00357088">
        <w:t xml:space="preserve">s there anything you would like to say to the </w:t>
      </w:r>
      <w:r>
        <w:t>C</w:t>
      </w:r>
      <w:r w:rsidRPr="00357088">
        <w:t>ommittee that you have not felt able to say in this public session</w:t>
      </w:r>
      <w:r>
        <w:t>? W</w:t>
      </w:r>
      <w:r w:rsidRPr="00357088">
        <w:t>e are very happy to move into private se</w:t>
      </w:r>
      <w:r w:rsidR="006501D2">
        <w:t>ss</w:t>
      </w:r>
      <w:r w:rsidRPr="00357088">
        <w:t>ion if there</w:t>
      </w:r>
      <w:r>
        <w:t xml:space="preserve"> is</w:t>
      </w:r>
      <w:r w:rsidRPr="00357088">
        <w:t xml:space="preserve"> anything you</w:t>
      </w:r>
      <w:r>
        <w:t xml:space="preserve"> would</w:t>
      </w:r>
      <w:r w:rsidRPr="00357088">
        <w:t xml:space="preserve"> like to say to us in that regard.</w:t>
      </w:r>
    </w:p>
    <w:p w:rsidR="00006FFC" w:rsidP="00006FFC">
      <w:pPr>
        <w:pStyle w:val="Answer"/>
      </w:pPr>
      <w:sdt>
        <w:sdtPr>
          <w:alias w:val="Witness"/>
          <w:id w:val="-1351479490"/>
          <w:placeholder>
            <w:docPart w:val="A24F406792FC4ABB90E982EA90C07586"/>
          </w:placeholder>
          <w:richText/>
        </w:sdtPr>
        <w:sdtContent>
          <w:r w:rsidRPr="00357088">
            <w:rPr>
              <w:b/>
              <w:i/>
            </w:rPr>
            <w:t>David Neal:</w:t>
          </w:r>
        </w:sdtContent>
      </w:sdt>
      <w:r>
        <w:t xml:space="preserve"> </w:t>
      </w:r>
      <w:r w:rsidRPr="00357088">
        <w:t>I</w:t>
      </w:r>
      <w:r>
        <w:t>t</w:t>
      </w:r>
      <w:r w:rsidRPr="00357088">
        <w:t xml:space="preserve"> </w:t>
      </w:r>
      <w:r>
        <w:t xml:space="preserve">might </w:t>
      </w:r>
      <w:r w:rsidRPr="00357088">
        <w:t xml:space="preserve">be useful, </w:t>
      </w:r>
      <w:r>
        <w:t>C</w:t>
      </w:r>
      <w:r w:rsidRPr="00357088">
        <w:t>hair, if we move</w:t>
      </w:r>
      <w:r>
        <w:t>d into</w:t>
      </w:r>
      <w:r w:rsidRPr="00357088">
        <w:t xml:space="preserve"> private session </w:t>
      </w:r>
      <w:r>
        <w:t xml:space="preserve">because </w:t>
      </w:r>
      <w:r w:rsidRPr="00357088">
        <w:t>then I can perhaps close the book on a number of things.</w:t>
      </w:r>
    </w:p>
    <w:p w:rsidR="001902F6" w:rsidP="00DB5F3A">
      <w:pPr>
        <w:pStyle w:val="Remark"/>
      </w:pPr>
      <w:sdt>
        <w:sdtPr>
          <w:alias w:val="Member"/>
          <w:tag w:val="&lt;Member mnisId='1533' dodsId='35928'&gt;"/>
          <w:id w:val="1629354330"/>
          <w:placeholder>
            <w:docPart w:val="A24F406792FC4ABB90E982EA90C07586"/>
          </w:placeholder>
          <w:richText/>
        </w:sdtPr>
        <w:sdtContent>
          <w:r w:rsidRPr="00357088" w:rsidR="00006FFC">
            <w:rPr>
              <w:b/>
            </w:rPr>
            <w:t>Chair:</w:t>
          </w:r>
        </w:sdtContent>
      </w:sdt>
      <w:r w:rsidR="00006FFC">
        <w:t xml:space="preserve"> </w:t>
      </w:r>
      <w:r w:rsidRPr="00357088" w:rsidR="00006FFC">
        <w:t xml:space="preserve">That would be good. Before we do that, while it has been a rather unceremonious end to your tenure as independent </w:t>
      </w:r>
      <w:r w:rsidR="00006FFC">
        <w:t>c</w:t>
      </w:r>
      <w:r w:rsidRPr="00357088" w:rsidR="00006FFC">
        <w:t xml:space="preserve">hief </w:t>
      </w:r>
      <w:r w:rsidR="00006FFC">
        <w:t>i</w:t>
      </w:r>
      <w:r w:rsidRPr="00357088" w:rsidR="00006FFC">
        <w:t>nspector of borders and immigration</w:t>
      </w:r>
      <w:r w:rsidR="00006FFC">
        <w:t>,</w:t>
      </w:r>
      <w:r w:rsidRPr="00357088" w:rsidR="00006FFC">
        <w:t xml:space="preserve"> on behalf of the </w:t>
      </w:r>
      <w:r w:rsidR="00006FFC">
        <w:t>C</w:t>
      </w:r>
      <w:r w:rsidRPr="00357088" w:rsidR="00006FFC">
        <w:t xml:space="preserve">ommittee </w:t>
      </w:r>
      <w:r w:rsidR="00006FFC">
        <w:t xml:space="preserve">I </w:t>
      </w:r>
      <w:r w:rsidRPr="00357088" w:rsidR="00006FFC">
        <w:t>want to</w:t>
      </w:r>
      <w:r w:rsidR="00006FFC">
        <w:t xml:space="preserve"> place on record our thanks to</w:t>
      </w:r>
      <w:r w:rsidRPr="00357088" w:rsidR="00006FFC">
        <w:t xml:space="preserve"> you for your clear commitment to the role, the excellent investigations you have conducted and your readiness to share your investigations and insights with th</w:t>
      </w:r>
      <w:r w:rsidR="00006FFC">
        <w:t>e</w:t>
      </w:r>
      <w:r w:rsidRPr="00357088" w:rsidR="00006FFC">
        <w:t xml:space="preserve"> </w:t>
      </w:r>
      <w:r w:rsidR="00006FFC">
        <w:t>C</w:t>
      </w:r>
      <w:r w:rsidRPr="00357088" w:rsidR="00006FFC">
        <w:t xml:space="preserve">ommittee. </w:t>
      </w:r>
      <w:r w:rsidR="00006FFC">
        <w:t>Y</w:t>
      </w:r>
      <w:r w:rsidRPr="00357088" w:rsidR="00006FFC">
        <w:t xml:space="preserve">our findings and recommendations have proved hugely valuable to </w:t>
      </w:r>
      <w:r w:rsidR="00D11C46">
        <w:t>M</w:t>
      </w:r>
      <w:r w:rsidRPr="00357088" w:rsidR="00006FFC">
        <w:t>embers here</w:t>
      </w:r>
      <w:r w:rsidR="00006FFC">
        <w:t xml:space="preserve">. All of us </w:t>
      </w:r>
      <w:r w:rsidRPr="00357088" w:rsidR="00006FFC">
        <w:t>would like to wish you the very best for your future. Thank you very much for attending today.</w:t>
      </w:r>
      <w:r w:rsidR="00006FFC">
        <w:t xml:space="preserve"> We will</w:t>
      </w:r>
      <w:r w:rsidRPr="00357088" w:rsidR="00006FFC">
        <w:t xml:space="preserve"> </w:t>
      </w:r>
      <w:r w:rsidR="00D11C46">
        <w:t>now move into private session</w:t>
      </w:r>
      <w:r w:rsidR="00DB5F3A">
        <w:t>.</w:t>
      </w:r>
    </w:p>
    <w:sectPr w:rsidSect="00B3330B">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40FD87825F74737B74C9B42DF819079"/>
      </w:placeholder>
      <w:richText/>
    </w:sdtPr>
    <w:sdtContent>
      <w:p w:rsidR="008143FA" w:rsidP="009277D8">
        <w:pPr>
          <w:pStyle w:val="Para"/>
          <w:rPr>
            <w:color w:val="808080"/>
          </w:rPr>
        </w:pPr>
        <w:r w:rsidRPr="00835BD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35B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AE1E9930F3D4812A68D1E9A1EFE77DC"/>
        <w:category>
          <w:name w:val="General"/>
          <w:gallery w:val="placeholder"/>
        </w:category>
        <w:types>
          <w:type w:val="bbPlcHdr"/>
        </w:types>
        <w:behaviors>
          <w:behavior w:val="content"/>
        </w:behaviors>
        <w:guid w:val="{60B6DF53-2568-47C5-99F4-964833962B9C}"/>
      </w:docPartPr>
      <w:docPartBody>
        <w:p w:rsidR="001E7AD5" w:rsidP="008502DB">
          <w:pPr>
            <w:pStyle w:val="1AE1E9930F3D4812A68D1E9A1EFE77DC"/>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BDEF7F0-2CF3-4E9E-B014-29D97218FCBF}"/>
      </w:docPartPr>
      <w:docPartBody>
        <w:p w:rsidR="001149CE">
          <w:r w:rsidRPr="00DF300D">
            <w:rPr>
              <w:rStyle w:val="PlaceholderText"/>
            </w:rPr>
            <w:t>Click or tap here to enter text.</w:t>
          </w:r>
        </w:p>
      </w:docPartBody>
    </w:docPart>
    <w:docPart>
      <w:docPartPr>
        <w:name w:val="69FB2AC86F534C3F8E0B3BD820CB3867"/>
        <w:category>
          <w:name w:val="General"/>
          <w:gallery w:val="placeholder"/>
        </w:category>
        <w:types>
          <w:type w:val="bbPlcHdr"/>
        </w:types>
        <w:behaviors>
          <w:behavior w:val="content"/>
        </w:behaviors>
        <w:guid w:val="{A6F56EA3-CB09-46F1-9497-E5F700CB1738}"/>
      </w:docPartPr>
      <w:docPartBody>
        <w:p w:rsidR="00181BCE" w:rsidP="009C1A94">
          <w:pPr>
            <w:pStyle w:val="69FB2AC86F534C3F8E0B3BD820CB3867"/>
          </w:pPr>
          <w:r w:rsidRPr="00DF300D">
            <w:rPr>
              <w:rStyle w:val="PlaceholderText"/>
            </w:rPr>
            <w:t>Click or tap here to enter text.</w:t>
          </w:r>
        </w:p>
      </w:docPartBody>
    </w:docPart>
    <w:docPart>
      <w:docPartPr>
        <w:name w:val="759C4363CBE548D0A91482AFF3DC11B3"/>
        <w:category>
          <w:name w:val="General"/>
          <w:gallery w:val="placeholder"/>
        </w:category>
        <w:types>
          <w:type w:val="bbPlcHdr"/>
        </w:types>
        <w:behaviors>
          <w:behavior w:val="content"/>
        </w:behaviors>
        <w:guid w:val="{1EDA3101-8B53-42D0-9B19-E4148B467A7D}"/>
      </w:docPartPr>
      <w:docPartBody>
        <w:p w:rsidR="00181BCE" w:rsidP="009C1A94">
          <w:pPr>
            <w:pStyle w:val="759C4363CBE548D0A91482AFF3DC11B3"/>
          </w:pPr>
          <w:r w:rsidRPr="00573CF0">
            <w:rPr>
              <w:rStyle w:val="PlaceholderText"/>
            </w:rPr>
            <w:t>Click or tap here to enter text.</w:t>
          </w:r>
        </w:p>
      </w:docPartBody>
    </w:docPart>
    <w:docPart>
      <w:docPartPr>
        <w:name w:val="F40FD87825F74737B74C9B42DF819079"/>
        <w:category>
          <w:name w:val="General"/>
          <w:gallery w:val="placeholder"/>
        </w:category>
        <w:types>
          <w:type w:val="bbPlcHdr"/>
        </w:types>
        <w:behaviors>
          <w:behavior w:val="content"/>
        </w:behaviors>
        <w:guid w:val="{CE5AE364-A267-4438-84BF-84B04FBD255C}"/>
      </w:docPartPr>
      <w:docPartBody>
        <w:p w:rsidR="00181BCE" w:rsidP="009C1A94">
          <w:pPr>
            <w:pStyle w:val="F40FD87825F74737B74C9B42DF819079"/>
          </w:pPr>
          <w:r w:rsidRPr="00DF300D">
            <w:rPr>
              <w:rStyle w:val="PlaceholderText"/>
            </w:rPr>
            <w:t>Click or tap here to enter text.</w:t>
          </w:r>
        </w:p>
      </w:docPartBody>
    </w:docPart>
    <w:docPart>
      <w:docPartPr>
        <w:name w:val="E86CBDD4664A4E5C95675E8F1DA41D5B"/>
        <w:category>
          <w:name w:val="General"/>
          <w:gallery w:val="placeholder"/>
        </w:category>
        <w:types>
          <w:type w:val="bbPlcHdr"/>
        </w:types>
        <w:behaviors>
          <w:behavior w:val="content"/>
        </w:behaviors>
        <w:guid w:val="{B0BFD9F8-608F-48A7-A802-7FD20D350061}"/>
      </w:docPartPr>
      <w:docPartBody>
        <w:p w:rsidR="00181BCE" w:rsidP="009C1A94">
          <w:pPr>
            <w:pStyle w:val="E86CBDD4664A4E5C95675E8F1DA41D5B"/>
          </w:pPr>
          <w:r w:rsidRPr="00573CF0">
            <w:rPr>
              <w:rStyle w:val="PlaceholderText"/>
            </w:rPr>
            <w:t>Click or tap here to enter text.</w:t>
          </w:r>
        </w:p>
      </w:docPartBody>
    </w:docPart>
    <w:docPart>
      <w:docPartPr>
        <w:name w:val="A24F406792FC4ABB90E982EA90C07586"/>
        <w:category>
          <w:name w:val="General"/>
          <w:gallery w:val="placeholder"/>
        </w:category>
        <w:types>
          <w:type w:val="bbPlcHdr"/>
        </w:types>
        <w:behaviors>
          <w:behavior w:val="content"/>
        </w:behaviors>
        <w:guid w:val="{D3F6D42C-AC21-4079-8319-FC269FF241DC}"/>
      </w:docPartPr>
      <w:docPartBody>
        <w:p w:rsidR="00181BCE" w:rsidP="009C1A94">
          <w:pPr>
            <w:pStyle w:val="A24F406792FC4ABB90E982EA90C07586"/>
          </w:pPr>
          <w:r w:rsidRPr="003E009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1A94"/>
    <w:rPr>
      <w:color w:val="808080"/>
    </w:rPr>
  </w:style>
  <w:style w:type="paragraph" w:customStyle="1" w:styleId="1AE1E9930F3D4812A68D1E9A1EFE77DC">
    <w:name w:val="1AE1E9930F3D4812A68D1E9A1EFE77DC"/>
    <w:rsid w:val="008502DB"/>
  </w:style>
  <w:style w:type="paragraph" w:customStyle="1" w:styleId="69FB2AC86F534C3F8E0B3BD820CB3867">
    <w:name w:val="69FB2AC86F534C3F8E0B3BD820CB3867"/>
    <w:rsid w:val="009C1A94"/>
  </w:style>
  <w:style w:type="paragraph" w:customStyle="1" w:styleId="759C4363CBE548D0A91482AFF3DC11B3">
    <w:name w:val="759C4363CBE548D0A91482AFF3DC11B3"/>
    <w:rsid w:val="009C1A94"/>
  </w:style>
  <w:style w:type="paragraph" w:customStyle="1" w:styleId="F40FD87825F74737B74C9B42DF819079">
    <w:name w:val="F40FD87825F74737B74C9B42DF819079"/>
    <w:rsid w:val="009C1A94"/>
  </w:style>
  <w:style w:type="paragraph" w:customStyle="1" w:styleId="E86CBDD4664A4E5C95675E8F1DA41D5B">
    <w:name w:val="E86CBDD4664A4E5C95675E8F1DA41D5B"/>
    <w:rsid w:val="009C1A94"/>
  </w:style>
  <w:style w:type="paragraph" w:customStyle="1" w:styleId="A24F406792FC4ABB90E982EA90C07586">
    <w:name w:val="A24F406792FC4ABB90E982EA90C07586"/>
    <w:rsid w:val="009C1A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