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4090B" w:rsidP="00C4090B">
      <w:pPr>
        <w:pStyle w:val="TitleCommittee0"/>
      </w:pPr>
      <w:r>
        <w:t>Preterm Birth Committee</w:t>
      </w:r>
    </w:p>
    <w:p w:rsidR="00C4090B" w:rsidP="00C4090B">
      <w:pPr>
        <w:pStyle w:val="TitleInquiry0"/>
      </w:pPr>
      <w:r>
        <w:t>C</w:t>
      </w:r>
      <w:r>
        <w:t>orrected oral evidence: Preterm birth</w:t>
      </w:r>
    </w:p>
    <w:p w:rsidR="00C4090B" w:rsidP="00C4090B">
      <w:pPr>
        <w:pStyle w:val="Para"/>
      </w:pPr>
      <w:r>
        <w:t>Monday 19 February 2024</w:t>
      </w:r>
    </w:p>
    <w:p w:rsidR="00C4090B" w:rsidP="00C4090B">
      <w:pPr>
        <w:pStyle w:val="Para"/>
      </w:pPr>
      <w:r>
        <w:t>3.15 pm</w:t>
      </w:r>
    </w:p>
    <w:p w:rsidR="00C4090B" w:rsidP="00C4090B">
      <w:pPr>
        <w:pStyle w:val="Para"/>
      </w:pPr>
    </w:p>
    <w:p w:rsidR="00C4090B" w:rsidP="00C4090B">
      <w:r>
        <w:fldChar w:fldCharType="begin"/>
      </w:r>
      <w:r>
        <w:instrText xml:space="preserve"> HYPERLINK "https://parliamentlive.tv/Event/Index/f4b617ac-7549-4cd7-b4e7-52dca0fd0c22" </w:instrText>
      </w:r>
      <w:r>
        <w:fldChar w:fldCharType="separate"/>
      </w:r>
      <w:r w:rsidRPr="009A6CC3">
        <w:rPr>
          <w:rStyle w:val="Hyperlink"/>
        </w:rPr>
        <w:t>Watch the meeting</w:t>
      </w:r>
      <w:r>
        <w:fldChar w:fldCharType="end"/>
      </w:r>
    </w:p>
    <w:p w:rsidR="00C4090B" w:rsidRPr="00D40AFA" w:rsidP="00C4090B">
      <w:r>
        <w:t xml:space="preserve">Members present: Lord Patel (The Chair); Viscount </w:t>
      </w:r>
      <w:r w:rsidRPr="00D40AFA">
        <w:t xml:space="preserve">Colville of Culross; Baroness Cumberlege; Lord Hampton; Baroness Hughes of Stretford; Baroness Owen of Alderley Edge; Baroness Seccombe; Baroness Thornhill; Lord Winston; </w:t>
      </w:r>
      <w:bookmarkStart w:id="0" w:name="_Hlk159327667"/>
      <w:r w:rsidRPr="00D40AFA">
        <w:t xml:space="preserve">Baroness </w:t>
      </w:r>
      <w:bookmarkEnd w:id="0"/>
      <w:r w:rsidRPr="00D40AFA">
        <w:t>Wyld.</w:t>
      </w:r>
    </w:p>
    <w:p w:rsidR="00C4090B" w:rsidP="00C4090B">
      <w:pPr>
        <w:pStyle w:val="Para"/>
        <w:tabs>
          <w:tab w:val="center" w:pos="4536"/>
          <w:tab w:val="right" w:pos="8931"/>
        </w:tabs>
      </w:pPr>
      <w:r w:rsidRPr="00D40AFA">
        <w:t>Evidence Session No. 3</w:t>
      </w:r>
      <w:r w:rsidRPr="00D40AFA">
        <w:tab/>
        <w:t>Heard in Public</w:t>
      </w:r>
      <w:r w:rsidRPr="00D40AFA">
        <w:tab/>
        <w:t xml:space="preserve">Questions 30 - </w:t>
      </w:r>
      <w:r w:rsidR="00F0339E">
        <w:t>49</w:t>
      </w:r>
    </w:p>
    <w:p w:rsidR="00C4090B" w:rsidP="00C4090B">
      <w:pPr>
        <w:pStyle w:val="TitleWitnesses0"/>
      </w:pPr>
    </w:p>
    <w:p w:rsidR="00C4090B" w:rsidP="00C4090B">
      <w:pPr>
        <w:pStyle w:val="TitleWitnesses0"/>
      </w:pPr>
      <w:r>
        <w:t>Witnesses</w:t>
      </w:r>
    </w:p>
    <w:p w:rsidR="00C4090B" w:rsidP="00C4090B">
      <w:pPr>
        <w:pStyle w:val="Para"/>
      </w:pPr>
      <w:r>
        <w:fldChar w:fldCharType="begin"/>
      </w:r>
      <w:r>
        <w:instrText xml:space="preserve"> HYPERLINK \l "Panel1" </w:instrText>
      </w:r>
      <w:r>
        <w:fldChar w:fldCharType="separate"/>
      </w:r>
      <w:r w:rsidRPr="001D3D38">
        <w:rPr>
          <w:rStyle w:val="Hyperlink"/>
        </w:rPr>
        <w:t>I</w:t>
      </w:r>
      <w:r>
        <w:fldChar w:fldCharType="end"/>
      </w:r>
      <w:r>
        <w:t>: Dr Catherine Aiken, Associate Professor and Honorary Consultant in Fetal and Maternal Medicine, Cambridge University Hospitals; Professor Asma Khalil, Professor of Obstetrics and Maternal Fetal Medicine, St George’s Hospital, University of London.</w:t>
      </w:r>
    </w:p>
    <w:p w:rsidR="00C4090B" w:rsidRPr="001D3D38" w:rsidP="00C4090B">
      <w:pPr>
        <w:pStyle w:val="TitlePanel0"/>
        <w:rPr>
          <w:szCs w:val="28"/>
        </w:rPr>
      </w:pPr>
      <w:bookmarkStart w:id="1" w:name="Panel1"/>
      <w:r w:rsidRPr="001D3D38">
        <w:rPr>
          <w:szCs w:val="28"/>
        </w:rPr>
        <w:t>Examination of witnesses</w:t>
      </w:r>
    </w:p>
    <w:p w:rsidR="00C4090B" w:rsidP="00C4090B">
      <w:pPr>
        <w:pStyle w:val="TitlePanel0"/>
        <w:jc w:val="both"/>
      </w:pPr>
      <w:r>
        <w:rPr>
          <w:sz w:val="22"/>
        </w:rPr>
        <w:t>Dr Catherine Aiken and Professor Asma Khalil.</w:t>
      </w:r>
    </w:p>
    <w:p w:rsidR="00C4090B" w:rsidRPr="00C22164" w:rsidP="00C4090B">
      <w:pPr>
        <w:pStyle w:val="Question"/>
      </w:pPr>
      <w:bookmarkEnd w:id="1"/>
      <w:r w:rsidRPr="00C675D3">
        <w:rPr>
          <w:b/>
        </w:rPr>
        <w:t xml:space="preserve">The </w:t>
      </w:r>
      <w:r>
        <w:rPr>
          <w:b/>
        </w:rPr>
        <w:t>Chair:</w:t>
      </w:r>
      <w:r>
        <w:t xml:space="preserve"> Thank you, both of you, for taking time out of your busy schedules to help us with our inquiry. </w:t>
      </w:r>
      <w:r w:rsidR="00190EBE">
        <w:t>We</w:t>
      </w:r>
      <w:r w:rsidRPr="00C22164">
        <w:t xml:space="preserve"> are now broadcasting on the parliamentary channel</w:t>
      </w:r>
      <w:r w:rsidR="00190EBE">
        <w:t xml:space="preserve"> and t</w:t>
      </w:r>
      <w:r w:rsidRPr="00C22164">
        <w:t xml:space="preserve">he whole session will be on </w:t>
      </w:r>
      <w:r>
        <w:t xml:space="preserve">the </w:t>
      </w:r>
      <w:r w:rsidRPr="00C22164">
        <w:t xml:space="preserve">record, </w:t>
      </w:r>
      <w:r>
        <w:t xml:space="preserve">so </w:t>
      </w:r>
      <w:r w:rsidRPr="00C22164">
        <w:t xml:space="preserve">it would be helpful if </w:t>
      </w:r>
      <w:r w:rsidR="00190EBE">
        <w:t xml:space="preserve">you could </w:t>
      </w:r>
      <w:r w:rsidRPr="00C22164">
        <w:t>introduce yourse</w:t>
      </w:r>
      <w:r w:rsidR="00190EBE">
        <w:t>lves and give</w:t>
      </w:r>
      <w:r w:rsidRPr="00C22164">
        <w:t xml:space="preserve"> your designation</w:t>
      </w:r>
      <w:r>
        <w:t>.</w:t>
      </w:r>
    </w:p>
    <w:p w:rsidR="00C4090B" w:rsidRPr="00C22164" w:rsidP="00C4090B">
      <w:pPr>
        <w:pStyle w:val="Answer"/>
      </w:pPr>
      <w:r w:rsidRPr="001C150E">
        <w:rPr>
          <w:b/>
          <w:i/>
        </w:rPr>
        <w:t>Dr Catherine Aiken:</w:t>
      </w:r>
      <w:r>
        <w:t xml:space="preserve"> </w:t>
      </w:r>
      <w:r w:rsidRPr="00C22164">
        <w:t xml:space="preserve">I am an </w:t>
      </w:r>
      <w:r>
        <w:t>a</w:t>
      </w:r>
      <w:r w:rsidRPr="00C22164">
        <w:t xml:space="preserve">ssociate </w:t>
      </w:r>
      <w:r>
        <w:t>p</w:t>
      </w:r>
      <w:r w:rsidRPr="00C22164">
        <w:t xml:space="preserve">rofessor and </w:t>
      </w:r>
      <w:r>
        <w:t>h</w:t>
      </w:r>
      <w:r w:rsidRPr="00C22164">
        <w:t xml:space="preserve">onorary </w:t>
      </w:r>
      <w:r>
        <w:t>c</w:t>
      </w:r>
      <w:r w:rsidRPr="00C22164">
        <w:t xml:space="preserve">onsultant in </w:t>
      </w:r>
      <w:r>
        <w:t>m</w:t>
      </w:r>
      <w:r w:rsidRPr="00C22164">
        <w:t xml:space="preserve">aternal and </w:t>
      </w:r>
      <w:r>
        <w:t>f</w:t>
      </w:r>
      <w:r w:rsidRPr="00C22164">
        <w:t xml:space="preserve">etal </w:t>
      </w:r>
      <w:r>
        <w:t>m</w:t>
      </w:r>
      <w:r w:rsidRPr="00C22164">
        <w:t>edicine at the University of Cambridge.</w:t>
      </w:r>
    </w:p>
    <w:p w:rsidR="00C4090B" w:rsidRPr="00C22164" w:rsidP="00C4090B">
      <w:pPr>
        <w:pStyle w:val="Answer"/>
      </w:pPr>
      <w:r w:rsidRPr="001C150E">
        <w:rPr>
          <w:b/>
          <w:i/>
        </w:rPr>
        <w:t>Professor Asma Khalil:</w:t>
      </w:r>
      <w:r>
        <w:t xml:space="preserve"> </w:t>
      </w:r>
      <w:r w:rsidRPr="00C22164">
        <w:t xml:space="preserve">I am a </w:t>
      </w:r>
      <w:r>
        <w:t>p</w:t>
      </w:r>
      <w:r w:rsidRPr="00C22164">
        <w:t xml:space="preserve">rofessor of </w:t>
      </w:r>
      <w:r>
        <w:t>o</w:t>
      </w:r>
      <w:r w:rsidRPr="00C22164">
        <w:t xml:space="preserve">bstetrics and </w:t>
      </w:r>
      <w:r>
        <w:t>m</w:t>
      </w:r>
      <w:r w:rsidRPr="00C22164">
        <w:t xml:space="preserve">aternal </w:t>
      </w:r>
      <w:r>
        <w:t>f</w:t>
      </w:r>
      <w:r w:rsidRPr="00C22164">
        <w:t xml:space="preserve">etal </w:t>
      </w:r>
      <w:r>
        <w:t>m</w:t>
      </w:r>
      <w:r w:rsidRPr="00C22164">
        <w:t>edicine. I work at St George’s Hospital in London</w:t>
      </w:r>
      <w:r>
        <w:t xml:space="preserve"> and</w:t>
      </w:r>
      <w:r w:rsidRPr="00C22164">
        <w:t xml:space="preserve"> </w:t>
      </w:r>
      <w:r>
        <w:t xml:space="preserve">at Liverpool Women’s </w:t>
      </w:r>
      <w:r w:rsidRPr="00C22164">
        <w:t>Hospital</w:t>
      </w:r>
      <w:r w:rsidR="00190EBE">
        <w:t xml:space="preserve">, and </w:t>
      </w:r>
      <w:r w:rsidRPr="00C22164">
        <w:t xml:space="preserve">I have different hats. I am a </w:t>
      </w:r>
      <w:r w:rsidR="00190EBE">
        <w:t>vice-president</w:t>
      </w:r>
      <w:r w:rsidRPr="00C22164">
        <w:t xml:space="preserve"> of the Royal College of Obstetric</w:t>
      </w:r>
      <w:r>
        <w:t>ian</w:t>
      </w:r>
      <w:r w:rsidRPr="00C22164">
        <w:t>s and Gynaecologists.</w:t>
      </w:r>
    </w:p>
    <w:p w:rsidR="00C4090B" w:rsidP="00B26B09">
      <w:pPr>
        <w:pStyle w:val="Question"/>
      </w:pPr>
      <w:r w:rsidRPr="00AC506A">
        <w:rPr>
          <w:b/>
        </w:rPr>
        <w:t xml:space="preserve">The </w:t>
      </w:r>
      <w:r>
        <w:rPr>
          <w:b/>
        </w:rPr>
        <w:t>Chair:</w:t>
      </w:r>
      <w:r>
        <w:t xml:space="preserve"> </w:t>
      </w:r>
      <w:r w:rsidRPr="00C22164">
        <w:t>Thank you. You are both softly spoken. Unfortunately, quite a few of us, including me, have ossified ears</w:t>
      </w:r>
      <w:r>
        <w:t>, s</w:t>
      </w:r>
      <w:r w:rsidRPr="00C22164">
        <w:t>o please shout as loudly as you can into the loudspeaker</w:t>
      </w:r>
      <w:r>
        <w:t>—we will not mind—s</w:t>
      </w:r>
      <w:r w:rsidRPr="00C22164">
        <w:t>o</w:t>
      </w:r>
      <w:r>
        <w:t xml:space="preserve"> that </w:t>
      </w:r>
      <w:r w:rsidRPr="00C22164">
        <w:t>we can all hear you</w:t>
      </w:r>
      <w:r>
        <w:t xml:space="preserve"> and,</w:t>
      </w:r>
      <w:r w:rsidRPr="00C22164">
        <w:t xml:space="preserve"> most importantly, get you on record.</w:t>
      </w:r>
    </w:p>
    <w:p w:rsidR="00C4090B" w:rsidP="00C4090B">
      <w:pPr>
        <w:pStyle w:val="Question"/>
        <w:numPr>
          <w:ilvl w:val="0"/>
          <w:numId w:val="0"/>
        </w:numPr>
        <w:ind w:left="794"/>
      </w:pPr>
      <w:r>
        <w:t>L</w:t>
      </w:r>
      <w:r w:rsidRPr="00C22164">
        <w:t>et me start with the first question</w:t>
      </w:r>
      <w:r>
        <w:t>,</w:t>
      </w:r>
      <w:r w:rsidRPr="00C22164">
        <w:t xml:space="preserve"> </w:t>
      </w:r>
      <w:r>
        <w:t xml:space="preserve">which </w:t>
      </w:r>
      <w:r w:rsidRPr="00C22164">
        <w:t>is</w:t>
      </w:r>
      <w:r>
        <w:t xml:space="preserve"> </w:t>
      </w:r>
      <w:r w:rsidRPr="00C22164">
        <w:t xml:space="preserve">quite clinical. </w:t>
      </w:r>
      <w:r>
        <w:t>H</w:t>
      </w:r>
      <w:r w:rsidRPr="00C22164">
        <w:t xml:space="preserve">ow does one </w:t>
      </w:r>
      <w:r w:rsidRPr="00C22164">
        <w:t>identify women at risk of preterm labour and</w:t>
      </w:r>
      <w:r>
        <w:t>,</w:t>
      </w:r>
      <w:r w:rsidRPr="00C22164">
        <w:t xml:space="preserve"> therefore</w:t>
      </w:r>
      <w:r>
        <w:t>,</w:t>
      </w:r>
      <w:r w:rsidRPr="00C22164">
        <w:t xml:space="preserve"> preterm birth? What are the criteria? </w:t>
      </w:r>
      <w:r>
        <w:t>T</w:t>
      </w:r>
      <w:r w:rsidRPr="00C22164">
        <w:t>hat is not about primary prevention</w:t>
      </w:r>
      <w:r>
        <w:t>,</w:t>
      </w:r>
      <w:r w:rsidRPr="00C22164">
        <w:t xml:space="preserve"> </w:t>
      </w:r>
      <w:r>
        <w:t xml:space="preserve">but about </w:t>
      </w:r>
      <w:r w:rsidRPr="00C22164">
        <w:t>secondary prevention.</w:t>
      </w:r>
      <w:r>
        <w:t xml:space="preserve"> </w:t>
      </w:r>
      <w:r w:rsidRPr="00C22164">
        <w:t>What treatments are available? How evidence-based are those treatments</w:t>
      </w:r>
      <w:r>
        <w:t xml:space="preserve"> and</w:t>
      </w:r>
      <w:r w:rsidRPr="00C22164">
        <w:t xml:space="preserve"> </w:t>
      </w:r>
      <w:r>
        <w:t>w</w:t>
      </w:r>
      <w:r w:rsidRPr="00C22164">
        <w:t xml:space="preserve">here is there a lack of evidence? </w:t>
      </w:r>
      <w:r>
        <w:t xml:space="preserve">Is </w:t>
      </w:r>
      <w:r w:rsidRPr="00C22164">
        <w:t>that evidence used in national guidelines</w:t>
      </w:r>
      <w:r>
        <w:t>,</w:t>
      </w:r>
      <w:r w:rsidRPr="00C22164">
        <w:t xml:space="preserve"> </w:t>
      </w:r>
      <w:r>
        <w:t xml:space="preserve">and is it followed? That </w:t>
      </w:r>
      <w:r w:rsidRPr="00C22164">
        <w:t>is a long question, but break it down into bits.</w:t>
      </w:r>
    </w:p>
    <w:p w:rsidR="00C4090B" w:rsidP="00C4090B">
      <w:pPr>
        <w:pStyle w:val="Answer"/>
      </w:pPr>
      <w:r w:rsidRPr="001C150E">
        <w:rPr>
          <w:b/>
          <w:i/>
        </w:rPr>
        <w:t>Dr Catherine Aiken:</w:t>
      </w:r>
      <w:r w:rsidRPr="00C22164">
        <w:t xml:space="preserve"> </w:t>
      </w:r>
      <w:r>
        <w:t>T</w:t>
      </w:r>
      <w:r w:rsidRPr="00C22164">
        <w:t xml:space="preserve">he first thing you touched on was </w:t>
      </w:r>
      <w:r>
        <w:t>how</w:t>
      </w:r>
      <w:r w:rsidRPr="00C22164">
        <w:t xml:space="preserve"> secondary screening for preterm birth </w:t>
      </w:r>
      <w:r>
        <w:t xml:space="preserve">is </w:t>
      </w:r>
      <w:r w:rsidRPr="00C22164">
        <w:t xml:space="preserve">currently conducted </w:t>
      </w:r>
      <w:r w:rsidR="00194B6C">
        <w:t>in</w:t>
      </w:r>
      <w:r w:rsidRPr="00C22164">
        <w:t xml:space="preserve"> the NHS. </w:t>
      </w:r>
      <w:r w:rsidR="00194B6C">
        <w:t>I</w:t>
      </w:r>
      <w:r w:rsidRPr="00C22164">
        <w:t>t is done by universal risk factor-based screening</w:t>
      </w:r>
      <w:r>
        <w:t>,</w:t>
      </w:r>
      <w:r w:rsidRPr="00C22164">
        <w:t xml:space="preserve"> </w:t>
      </w:r>
      <w:r>
        <w:t>which</w:t>
      </w:r>
      <w:r w:rsidRPr="00C22164">
        <w:t xml:space="preserve"> every woman gets when she books a pregnancy. </w:t>
      </w:r>
      <w:r>
        <w:t>T</w:t>
      </w:r>
      <w:r w:rsidRPr="00C22164">
        <w:t xml:space="preserve">hat is undertaken by a community midwife. There is a long list of preterm birth-related risk factors that every woman should go through. </w:t>
      </w:r>
      <w:r>
        <w:t>A</w:t>
      </w:r>
      <w:r w:rsidRPr="00C22164">
        <w:t>ny woman who screens a</w:t>
      </w:r>
      <w:r>
        <w:t>s</w:t>
      </w:r>
      <w:r w:rsidRPr="00C22164">
        <w:t xml:space="preserve"> </w:t>
      </w:r>
      <w:r>
        <w:t xml:space="preserve">being at </w:t>
      </w:r>
      <w:r w:rsidRPr="00C22164">
        <w:t>intermediate or high risk from those lists of questions should be referred to a specialist preterm birth clinic.</w:t>
      </w:r>
    </w:p>
    <w:p w:rsidR="00C4090B" w:rsidRPr="00C22164" w:rsidP="00C4090B">
      <w:pPr>
        <w:pStyle w:val="Answer"/>
      </w:pPr>
      <w:r>
        <w:t xml:space="preserve">Among </w:t>
      </w:r>
      <w:r w:rsidRPr="00C22164">
        <w:t xml:space="preserve">the 110 maternity units that deliver more than one preterm birth a month in the UK, there </w:t>
      </w:r>
      <w:r>
        <w:t xml:space="preserve">are probably </w:t>
      </w:r>
      <w:r w:rsidRPr="00C22164">
        <w:t>80</w:t>
      </w:r>
      <w:r>
        <w:t xml:space="preserve"> to</w:t>
      </w:r>
      <w:r w:rsidRPr="00C22164">
        <w:t xml:space="preserve"> 85 preterm birth specialist clinics, which has been a rapid and welcome increase over the last few years. </w:t>
      </w:r>
      <w:r>
        <w:t>T</w:t>
      </w:r>
      <w:r w:rsidRPr="00C22164">
        <w:t xml:space="preserve">hose preterm birth clinics have the remit to take that risk factor-based screening </w:t>
      </w:r>
      <w:r>
        <w:t xml:space="preserve">and </w:t>
      </w:r>
      <w:r w:rsidRPr="00C22164">
        <w:t>to perform specialist screenings</w:t>
      </w:r>
      <w:r w:rsidR="00194B6C">
        <w:t>—</w:t>
      </w:r>
      <w:r w:rsidRPr="00C22164">
        <w:t>cervical length scanning and sometimes other tests</w:t>
      </w:r>
      <w:r w:rsidR="00194B6C">
        <w:t xml:space="preserve"> </w:t>
      </w:r>
      <w:r w:rsidRPr="00C22164">
        <w:t xml:space="preserve">such as quantitative fetal </w:t>
      </w:r>
      <w:r>
        <w:t>fibronectin</w:t>
      </w:r>
      <w:r w:rsidR="00194B6C">
        <w:t>—</w:t>
      </w:r>
      <w:r w:rsidRPr="00C22164">
        <w:t>to sub-stratify those women further with regard to their risk, to treat modifiable risk factors</w:t>
      </w:r>
      <w:r>
        <w:t>,</w:t>
      </w:r>
      <w:r w:rsidRPr="00C22164">
        <w:t xml:space="preserve"> and to apply treatments for preterm birth where applicable.</w:t>
      </w:r>
    </w:p>
    <w:p w:rsidR="00C4090B" w:rsidP="00DE1B1F">
      <w:pPr>
        <w:pStyle w:val="Question"/>
      </w:pPr>
      <w:r w:rsidRPr="00AC506A">
        <w:rPr>
          <w:b/>
        </w:rPr>
        <w:t xml:space="preserve">The </w:t>
      </w:r>
      <w:r>
        <w:rPr>
          <w:b/>
        </w:rPr>
        <w:t>Chair:</w:t>
      </w:r>
      <w:r>
        <w:t xml:space="preserve"> The i</w:t>
      </w:r>
      <w:r w:rsidRPr="00C22164">
        <w:t>dentification of women at risk is quite important. I presume that is done through proper history</w:t>
      </w:r>
      <w:r>
        <w:t xml:space="preserve"> taking</w:t>
      </w:r>
      <w:r w:rsidRPr="00C22164">
        <w:t xml:space="preserve">. </w:t>
      </w:r>
      <w:r>
        <w:t>H</w:t>
      </w:r>
      <w:r w:rsidRPr="00C22164">
        <w:t>istory</w:t>
      </w:r>
      <w:r>
        <w:t xml:space="preserve"> taking</w:t>
      </w:r>
      <w:r w:rsidRPr="00C22164">
        <w:t xml:space="preserve"> is done by a variety of people of different grades </w:t>
      </w:r>
      <w:r>
        <w:t xml:space="preserve">and </w:t>
      </w:r>
      <w:r w:rsidRPr="00C22164">
        <w:t xml:space="preserve">professions. </w:t>
      </w:r>
      <w:r>
        <w:t>A</w:t>
      </w:r>
      <w:r w:rsidRPr="00C22164">
        <w:t xml:space="preserve">re the guidelines related to </w:t>
      </w:r>
      <w:r>
        <w:t>history taking</w:t>
      </w:r>
      <w:r w:rsidRPr="00C22164">
        <w:t xml:space="preserve"> </w:t>
      </w:r>
      <w:r>
        <w:t xml:space="preserve">well applied </w:t>
      </w:r>
      <w:r w:rsidRPr="00C22164">
        <w:t>across the country</w:t>
      </w:r>
      <w:r>
        <w:t>?</w:t>
      </w:r>
    </w:p>
    <w:p w:rsidR="00C4090B" w:rsidP="00C4090B">
      <w:pPr>
        <w:pStyle w:val="Answer"/>
      </w:pPr>
      <w:r w:rsidRPr="001C150E">
        <w:rPr>
          <w:b/>
          <w:i/>
        </w:rPr>
        <w:t>Dr Catherine Aiken:</w:t>
      </w:r>
      <w:r>
        <w:t xml:space="preserve"> </w:t>
      </w:r>
      <w:r w:rsidRPr="00C22164">
        <w:t>The essential first step, which is the risk factor-based screening, needs to be taken at grassroots level for every woman who comes for pregnancy booking. It is done</w:t>
      </w:r>
      <w:r>
        <w:t>,</w:t>
      </w:r>
      <w:r w:rsidRPr="00C22164">
        <w:t xml:space="preserve"> essentially</w:t>
      </w:r>
      <w:r>
        <w:t>,</w:t>
      </w:r>
      <w:r w:rsidRPr="00C22164">
        <w:t xml:space="preserve"> by the community midwife. </w:t>
      </w:r>
      <w:r w:rsidR="00DE1B1F">
        <w:t>A</w:t>
      </w:r>
      <w:r w:rsidRPr="00C22164">
        <w:t xml:space="preserve"> long list of risk factors are asked about in a national standardised screening tool. </w:t>
      </w:r>
      <w:r>
        <w:t>T</w:t>
      </w:r>
      <w:r w:rsidRPr="00C22164">
        <w:t xml:space="preserve">he detailed </w:t>
      </w:r>
      <w:r>
        <w:t>history taking</w:t>
      </w:r>
      <w:r w:rsidRPr="00C22164">
        <w:t xml:space="preserve"> should be done within the remit of a specialist preterm birth clinic, </w:t>
      </w:r>
      <w:r>
        <w:t xml:space="preserve">which </w:t>
      </w:r>
      <w:r w:rsidRPr="00C22164">
        <w:t>is when you really get into the weeds of exactly what has happened</w:t>
      </w:r>
      <w:r>
        <w:t xml:space="preserve"> to</w:t>
      </w:r>
      <w:r w:rsidRPr="00C22164">
        <w:t xml:space="preserve"> that woman in previous pregnancies</w:t>
      </w:r>
      <w:r>
        <w:t xml:space="preserve"> and</w:t>
      </w:r>
      <w:r w:rsidRPr="00C22164">
        <w:t xml:space="preserve"> exactly what the cervix looks like</w:t>
      </w:r>
      <w:r>
        <w:t>.</w:t>
      </w:r>
      <w:r w:rsidRPr="00C22164">
        <w:t xml:space="preserve"> </w:t>
      </w:r>
      <w:r w:rsidR="00DE1B1F">
        <w:t>Teasing</w:t>
      </w:r>
      <w:r w:rsidRPr="00C22164">
        <w:t xml:space="preserve"> out the history and </w:t>
      </w:r>
      <w:r w:rsidR="00DE1B1F">
        <w:t>figuring</w:t>
      </w:r>
      <w:r w:rsidRPr="00C22164">
        <w:t xml:space="preserve"> out the appropriate treatment on that second round of screening</w:t>
      </w:r>
      <w:r w:rsidR="00DE1B1F">
        <w:t xml:space="preserve"> is </w:t>
      </w:r>
      <w:r w:rsidRPr="00C22164" w:rsidR="00DE1B1F">
        <w:t>a very specialist skill indeed</w:t>
      </w:r>
      <w:r w:rsidRPr="00C22164">
        <w:t>.</w:t>
      </w:r>
    </w:p>
    <w:p w:rsidR="00C4090B" w:rsidP="00C4090B">
      <w:pPr>
        <w:pStyle w:val="Answer"/>
      </w:pPr>
      <w:r w:rsidRPr="001C150E">
        <w:rPr>
          <w:b/>
          <w:i/>
        </w:rPr>
        <w:t>Professor Asma Khalil:</w:t>
      </w:r>
      <w:r>
        <w:t xml:space="preserve"> T</w:t>
      </w:r>
      <w:r w:rsidRPr="00C22164">
        <w:t xml:space="preserve">he challenge with this approach is the fact that the majority of women who have preterm births do not necessarily have these risk factors. </w:t>
      </w:r>
      <w:r>
        <w:t>H</w:t>
      </w:r>
      <w:r w:rsidRPr="00C22164">
        <w:t xml:space="preserve">aving </w:t>
      </w:r>
      <w:r>
        <w:t xml:space="preserve">what is </w:t>
      </w:r>
      <w:r w:rsidRPr="00C22164">
        <w:t xml:space="preserve">almost </w:t>
      </w:r>
      <w:r>
        <w:t xml:space="preserve">a </w:t>
      </w:r>
      <w:r w:rsidRPr="00C22164">
        <w:t xml:space="preserve">checklist approach is not sophisticated enough to provide an individualised risk assessment. </w:t>
      </w:r>
      <w:r w:rsidR="008E3845">
        <w:t>If</w:t>
      </w:r>
      <w:r w:rsidRPr="00C22164">
        <w:t xml:space="preserve"> a woman had a previous preterm birth, </w:t>
      </w:r>
      <w:r w:rsidR="008E3845">
        <w:t xml:space="preserve">for example, </w:t>
      </w:r>
      <w:r w:rsidRPr="00C22164">
        <w:t xml:space="preserve">that is one of the strongest risk factors. If you have </w:t>
      </w:r>
      <w:r>
        <w:t xml:space="preserve">had </w:t>
      </w:r>
      <w:r w:rsidRPr="00C22164">
        <w:t>one previous preterm birth, your chance of having another is 15% to 30%.</w:t>
      </w:r>
      <w:r>
        <w:t xml:space="preserve"> </w:t>
      </w:r>
      <w:r w:rsidRPr="00C22164">
        <w:t xml:space="preserve">If you </w:t>
      </w:r>
      <w:r>
        <w:t xml:space="preserve">have </w:t>
      </w:r>
      <w:r w:rsidRPr="00C22164">
        <w:t xml:space="preserve">had two previous preterm births, your chance of having another is up to 60%. If you have </w:t>
      </w:r>
      <w:r>
        <w:t xml:space="preserve">had </w:t>
      </w:r>
      <w:r w:rsidRPr="00C22164">
        <w:t>one previous</w:t>
      </w:r>
      <w:r>
        <w:t xml:space="preserve"> </w:t>
      </w:r>
      <w:r w:rsidRPr="00C22164">
        <w:t>term pregnancy, your risk is less.</w:t>
      </w:r>
    </w:p>
    <w:p w:rsidR="00C4090B" w:rsidRPr="00C22164" w:rsidP="00C4090B">
      <w:pPr>
        <w:pStyle w:val="Answer"/>
      </w:pPr>
      <w:r>
        <w:t>So</w:t>
      </w:r>
      <w:r w:rsidRPr="00C22164">
        <w:t xml:space="preserve"> if I am the midwife</w:t>
      </w:r>
      <w:r>
        <w:t>, I just have a checklist</w:t>
      </w:r>
      <w:r>
        <w:t>,</w:t>
      </w:r>
      <w:r w:rsidRPr="00C22164">
        <w:t xml:space="preserve"> </w:t>
      </w:r>
      <w:r>
        <w:t xml:space="preserve">and </w:t>
      </w:r>
      <w:r w:rsidRPr="00C22164">
        <w:t xml:space="preserve">I am </w:t>
      </w:r>
      <w:r>
        <w:t>taking</w:t>
      </w:r>
      <w:r w:rsidRPr="00C22164">
        <w:t xml:space="preserve"> the history from the patient, </w:t>
      </w:r>
      <w:r>
        <w:t xml:space="preserve">I might </w:t>
      </w:r>
      <w:r w:rsidRPr="00C22164">
        <w:t xml:space="preserve">say, </w:t>
      </w:r>
      <w:r>
        <w:t>“S</w:t>
      </w:r>
      <w:r w:rsidRPr="00C22164">
        <w:t>he</w:t>
      </w:r>
      <w:r>
        <w:t xml:space="preserve">’s </w:t>
      </w:r>
      <w:r w:rsidRPr="00C22164">
        <w:t>had one previous preterm birth, so she</w:t>
      </w:r>
      <w:r>
        <w:t>’</w:t>
      </w:r>
      <w:r w:rsidRPr="00C22164">
        <w:t xml:space="preserve">s </w:t>
      </w:r>
      <w:r>
        <w:t>high risk”,</w:t>
      </w:r>
      <w:r w:rsidRPr="00C22164">
        <w:t xml:space="preserve"> </w:t>
      </w:r>
      <w:r>
        <w:t>b</w:t>
      </w:r>
      <w:r w:rsidRPr="00C22164">
        <w:t xml:space="preserve">ut I </w:t>
      </w:r>
      <w:r>
        <w:t xml:space="preserve">would not be taking </w:t>
      </w:r>
      <w:r w:rsidRPr="00C22164">
        <w:t xml:space="preserve">into account </w:t>
      </w:r>
      <w:r>
        <w:t xml:space="preserve">the fact </w:t>
      </w:r>
      <w:r w:rsidRPr="00C22164">
        <w:t xml:space="preserve">that she </w:t>
      </w:r>
      <w:r>
        <w:t xml:space="preserve">has </w:t>
      </w:r>
      <w:r w:rsidRPr="00C22164">
        <w:t>had four previous</w:t>
      </w:r>
      <w:r>
        <w:t xml:space="preserve"> </w:t>
      </w:r>
      <w:r w:rsidRPr="00C22164">
        <w:t>term deliveries.</w:t>
      </w:r>
      <w:r>
        <w:t xml:space="preserve"> W</w:t>
      </w:r>
      <w:r w:rsidRPr="00C22164">
        <w:t>hat would be ideal is a prediction model that takes into account the presence as well as the absence of the risk factors.</w:t>
      </w:r>
      <w:r>
        <w:t xml:space="preserve"> </w:t>
      </w:r>
      <w:r w:rsidRPr="00C22164">
        <w:t xml:space="preserve">These risk factors </w:t>
      </w:r>
      <w:r>
        <w:t xml:space="preserve">do not all </w:t>
      </w:r>
      <w:r w:rsidRPr="00C22164">
        <w:t>have the same strength of association with the outcome</w:t>
      </w:r>
      <w:r>
        <w:t xml:space="preserve"> of</w:t>
      </w:r>
      <w:r w:rsidRPr="00C22164">
        <w:t xml:space="preserve"> </w:t>
      </w:r>
      <w:r>
        <w:t xml:space="preserve">a </w:t>
      </w:r>
      <w:r w:rsidRPr="00C22164">
        <w:t>preterm birth. Some may</w:t>
      </w:r>
      <w:r>
        <w:t xml:space="preserve"> </w:t>
      </w:r>
      <w:r w:rsidRPr="00C22164">
        <w:t xml:space="preserve">be stronger than others. </w:t>
      </w:r>
      <w:r>
        <w:t>D</w:t>
      </w:r>
      <w:r w:rsidRPr="00C22164">
        <w:t xml:space="preserve">espite the fact that that is the current practice and is easy to implement, it is </w:t>
      </w:r>
      <w:r>
        <w:t xml:space="preserve">not </w:t>
      </w:r>
      <w:r w:rsidRPr="00C22164">
        <w:t>the best approach to identify</w:t>
      </w:r>
      <w:r>
        <w:t>ing</w:t>
      </w:r>
      <w:r w:rsidRPr="00C22164">
        <w:t xml:space="preserve"> women who have </w:t>
      </w:r>
      <w:r>
        <w:t xml:space="preserve">a </w:t>
      </w:r>
      <w:r w:rsidRPr="00C22164">
        <w:t>high chance of preterm birth.</w:t>
      </w:r>
    </w:p>
    <w:p w:rsidR="00C4090B" w:rsidRPr="00C22164" w:rsidP="008E5915">
      <w:pPr>
        <w:pStyle w:val="Question"/>
      </w:pPr>
      <w:r w:rsidRPr="002C3A37">
        <w:rPr>
          <w:b/>
        </w:rPr>
        <w:t xml:space="preserve">The </w:t>
      </w:r>
      <w:r>
        <w:rPr>
          <w:b/>
        </w:rPr>
        <w:t>Chair:</w:t>
      </w:r>
      <w:r>
        <w:t xml:space="preserve"> What is the treatment for </w:t>
      </w:r>
      <w:r w:rsidRPr="00C22164">
        <w:t xml:space="preserve">those </w:t>
      </w:r>
      <w:r>
        <w:t xml:space="preserve">who </w:t>
      </w:r>
      <w:r w:rsidRPr="00C22164">
        <w:t>are identified as possibl</w:t>
      </w:r>
      <w:r>
        <w:t>y at</w:t>
      </w:r>
      <w:r w:rsidRPr="00C22164">
        <w:t xml:space="preserve"> risk?</w:t>
      </w:r>
    </w:p>
    <w:p w:rsidR="00C4090B" w:rsidP="00C4090B">
      <w:pPr>
        <w:pStyle w:val="Answer"/>
      </w:pPr>
      <w:r w:rsidRPr="001C150E">
        <w:rPr>
          <w:b/>
          <w:i/>
        </w:rPr>
        <w:t>Professor Asma Khalil:</w:t>
      </w:r>
      <w:r>
        <w:t xml:space="preserve"> </w:t>
      </w:r>
      <w:r w:rsidR="0015380B">
        <w:t>A</w:t>
      </w:r>
      <w:r w:rsidRPr="00C22164">
        <w:t xml:space="preserve"> number of interventions have been studied. </w:t>
      </w:r>
      <w:r w:rsidR="0015380B">
        <w:t>Some</w:t>
      </w:r>
      <w:r>
        <w:t xml:space="preserve"> </w:t>
      </w:r>
      <w:r w:rsidRPr="00C22164">
        <w:t xml:space="preserve">studies </w:t>
      </w:r>
      <w:r>
        <w:t xml:space="preserve">have </w:t>
      </w:r>
      <w:r w:rsidRPr="00C22164">
        <w:t>show</w:t>
      </w:r>
      <w:r>
        <w:t>n</w:t>
      </w:r>
      <w:r w:rsidRPr="00C22164">
        <w:t xml:space="preserve"> that </w:t>
      </w:r>
      <w:r>
        <w:t xml:space="preserve">they </w:t>
      </w:r>
      <w:r w:rsidRPr="00C22164">
        <w:t>are effective</w:t>
      </w:r>
      <w:r w:rsidR="0015380B">
        <w:t xml:space="preserve">. Other </w:t>
      </w:r>
      <w:r>
        <w:t xml:space="preserve">studies have shown that they </w:t>
      </w:r>
      <w:r w:rsidRPr="00C22164">
        <w:t xml:space="preserve">are not. </w:t>
      </w:r>
      <w:r>
        <w:t xml:space="preserve">The NICE </w:t>
      </w:r>
      <w:r w:rsidRPr="00C22164">
        <w:t>guideline on preterm births</w:t>
      </w:r>
      <w:r w:rsidR="0015380B">
        <w:t xml:space="preserve"> that was </w:t>
      </w:r>
      <w:r w:rsidRPr="00C22164">
        <w:t>published in 2015</w:t>
      </w:r>
      <w:r>
        <w:t xml:space="preserve"> and</w:t>
      </w:r>
      <w:r w:rsidRPr="00C22164">
        <w:t xml:space="preserve"> updated in 2022 </w:t>
      </w:r>
      <w:r>
        <w:t xml:space="preserve">made </w:t>
      </w:r>
      <w:r w:rsidRPr="00C22164">
        <w:t>some recommendations regarding some of these interventions.</w:t>
      </w:r>
      <w:r w:rsidR="0015380B">
        <w:t xml:space="preserve"> If, for example,</w:t>
      </w:r>
      <w:r w:rsidRPr="00C22164">
        <w:t xml:space="preserve"> a woman </w:t>
      </w:r>
      <w:r>
        <w:t xml:space="preserve">has </w:t>
      </w:r>
      <w:r w:rsidRPr="00C22164">
        <w:t xml:space="preserve">had a previous preterm birth and </w:t>
      </w:r>
      <w:r>
        <w:t xml:space="preserve">has </w:t>
      </w:r>
      <w:r w:rsidRPr="00C22164">
        <w:t>a short cervix</w:t>
      </w:r>
      <w:r>
        <w:t>,</w:t>
      </w:r>
      <w:r w:rsidRPr="00C22164">
        <w:t xml:space="preserve"> measured between 16 and 24 weeks</w:t>
      </w:r>
      <w:r>
        <w:t xml:space="preserve"> and</w:t>
      </w:r>
      <w:r w:rsidRPr="00C22164">
        <w:t xml:space="preserve"> </w:t>
      </w:r>
      <w:r>
        <w:t xml:space="preserve">with a </w:t>
      </w:r>
      <w:r w:rsidRPr="00C22164">
        <w:t>cut</w:t>
      </w:r>
      <w:r w:rsidR="0015380B">
        <w:t>-</w:t>
      </w:r>
      <w:r w:rsidRPr="00C22164">
        <w:t xml:space="preserve">off </w:t>
      </w:r>
      <w:r>
        <w:t xml:space="preserve">at </w:t>
      </w:r>
      <w:r w:rsidRPr="00C22164">
        <w:t xml:space="preserve">25 millimetres, they recommended </w:t>
      </w:r>
      <w:r>
        <w:t xml:space="preserve">offering </w:t>
      </w:r>
      <w:r w:rsidRPr="00C22164">
        <w:t xml:space="preserve">vaginal progesterone </w:t>
      </w:r>
      <w:r>
        <w:t xml:space="preserve">as a pessary </w:t>
      </w:r>
      <w:r w:rsidRPr="00C22164">
        <w:t xml:space="preserve">or </w:t>
      </w:r>
      <w:r>
        <w:t xml:space="preserve">a </w:t>
      </w:r>
      <w:r w:rsidRPr="00C22164">
        <w:t xml:space="preserve">cerclage, </w:t>
      </w:r>
      <w:r>
        <w:t xml:space="preserve">which involves </w:t>
      </w:r>
      <w:r w:rsidRPr="00C22164">
        <w:t xml:space="preserve">putting a stitch around the cervix. If a woman </w:t>
      </w:r>
      <w:r>
        <w:t xml:space="preserve">has </w:t>
      </w:r>
      <w:r w:rsidRPr="00C22164">
        <w:t xml:space="preserve">a short cervix, we know that </w:t>
      </w:r>
      <w:r>
        <w:t xml:space="preserve">that </w:t>
      </w:r>
      <w:r w:rsidRPr="00C22164">
        <w:t xml:space="preserve">is a strong risk factor for preterm birth </w:t>
      </w:r>
      <w:r>
        <w:t xml:space="preserve">and </w:t>
      </w:r>
      <w:r w:rsidRPr="00C22164">
        <w:t xml:space="preserve">we can offer vaginal progesterone. If the woman </w:t>
      </w:r>
      <w:r>
        <w:t xml:space="preserve">has </w:t>
      </w:r>
      <w:r w:rsidRPr="00C22164">
        <w:t>a short cervix and a history of trauma to the cervix</w:t>
      </w:r>
      <w:r w:rsidR="0015380B">
        <w:t>—f</w:t>
      </w:r>
      <w:r w:rsidRPr="00C22164">
        <w:t>or</w:t>
      </w:r>
      <w:r>
        <w:t xml:space="preserve"> </w:t>
      </w:r>
      <w:r w:rsidRPr="00C22164">
        <w:t>example</w:t>
      </w:r>
      <w:r w:rsidR="0015380B">
        <w:t>,</w:t>
      </w:r>
      <w:r w:rsidRPr="00C22164">
        <w:t xml:space="preserve"> a cone biopsy or surgery on the cervix</w:t>
      </w:r>
      <w:r w:rsidR="0015380B">
        <w:t>—</w:t>
      </w:r>
      <w:r w:rsidRPr="00C22164">
        <w:t>we</w:t>
      </w:r>
      <w:r>
        <w:t xml:space="preserve"> </w:t>
      </w:r>
      <w:r w:rsidRPr="00C22164">
        <w:t>can offer cervical cerclage.</w:t>
      </w:r>
    </w:p>
    <w:p w:rsidR="00C4090B" w:rsidRPr="00C22164" w:rsidP="00C4090B">
      <w:pPr>
        <w:pStyle w:val="Answer"/>
      </w:pPr>
      <w:r>
        <w:t>So t</w:t>
      </w:r>
      <w:r w:rsidRPr="00C22164">
        <w:t>here are a number of interventions</w:t>
      </w:r>
      <w:r>
        <w:t>, and s</w:t>
      </w:r>
      <w:r w:rsidRPr="00C22164">
        <w:t>tudies have looked at th</w:t>
      </w:r>
      <w:r>
        <w:t>ose.</w:t>
      </w:r>
      <w:r w:rsidRPr="00C22164">
        <w:t xml:space="preserve"> </w:t>
      </w:r>
      <w:r>
        <w:t xml:space="preserve">Those </w:t>
      </w:r>
      <w:r w:rsidRPr="00C22164">
        <w:t xml:space="preserve">supported by evidence have been reviewed as part of the </w:t>
      </w:r>
      <w:r>
        <w:t>NICE guidelines</w:t>
      </w:r>
      <w:r>
        <w:t>,</w:t>
      </w:r>
      <w:r>
        <w:t xml:space="preserve"> and </w:t>
      </w:r>
      <w:r w:rsidRPr="00C22164">
        <w:t>recommendations</w:t>
      </w:r>
      <w:r>
        <w:t xml:space="preserve"> have been </w:t>
      </w:r>
      <w:r w:rsidRPr="00C22164">
        <w:t>made.</w:t>
      </w:r>
    </w:p>
    <w:p w:rsidR="00C4090B" w:rsidRPr="00C22164" w:rsidP="00C4090B">
      <w:pPr>
        <w:pStyle w:val="Remark"/>
      </w:pPr>
      <w:r w:rsidRPr="002C3A37">
        <w:rPr>
          <w:b/>
        </w:rPr>
        <w:t xml:space="preserve">The </w:t>
      </w:r>
      <w:r>
        <w:rPr>
          <w:b/>
        </w:rPr>
        <w:t>Chair:</w:t>
      </w:r>
      <w:r>
        <w:t xml:space="preserve"> </w:t>
      </w:r>
      <w:r w:rsidRPr="00C22164">
        <w:t>How effective are these treatments? Can you give numbers?</w:t>
      </w:r>
    </w:p>
    <w:p w:rsidR="00C4090B" w:rsidRPr="00C22164" w:rsidP="00C4090B">
      <w:pPr>
        <w:pStyle w:val="Answer"/>
      </w:pPr>
      <w:r w:rsidRPr="001C150E">
        <w:rPr>
          <w:b/>
          <w:i/>
        </w:rPr>
        <w:t>Professor Asma Khalil:</w:t>
      </w:r>
      <w:r>
        <w:t xml:space="preserve"> A number of randomised controlled trials and meta-analyses or systematic reviews have shown that v</w:t>
      </w:r>
      <w:r w:rsidRPr="00C22164">
        <w:t xml:space="preserve">aginal progesterone could reduce </w:t>
      </w:r>
      <w:r w:rsidR="00FC2298">
        <w:t xml:space="preserve">by up to 40% </w:t>
      </w:r>
      <w:r w:rsidRPr="00C22164">
        <w:t>preterm births that occur prior to 34 weeks</w:t>
      </w:r>
      <w:r>
        <w:t xml:space="preserve"> in women with a short cervix </w:t>
      </w:r>
    </w:p>
    <w:p w:rsidR="00C4090B" w:rsidP="00C4090B">
      <w:pPr>
        <w:pStyle w:val="Answer"/>
      </w:pPr>
      <w:r w:rsidRPr="001C150E">
        <w:rPr>
          <w:b/>
          <w:i/>
        </w:rPr>
        <w:t>Dr Catherine Aiken:</w:t>
      </w:r>
      <w:r w:rsidRPr="00C22164">
        <w:t xml:space="preserve"> </w:t>
      </w:r>
      <w:r>
        <w:t>T</w:t>
      </w:r>
      <w:r w:rsidRPr="00C22164">
        <w:t xml:space="preserve">he key difficulty here is that we have a range of interventions, all of which have some evidence that they are at least partially effective in the right group of women. </w:t>
      </w:r>
      <w:r>
        <w:t>T</w:t>
      </w:r>
      <w:r w:rsidRPr="00C22164">
        <w:t>he difficulty is disentangling the evidence to figure out exactly which woman should get which intervention</w:t>
      </w:r>
      <w:r>
        <w:t>.</w:t>
      </w:r>
      <w:r w:rsidRPr="00C22164">
        <w:t xml:space="preserve"> </w:t>
      </w:r>
      <w:r>
        <w:t>T</w:t>
      </w:r>
      <w:r w:rsidRPr="00C22164">
        <w:t xml:space="preserve">his is really nicely summarised in the NHS England’s </w:t>
      </w:r>
      <w:r w:rsidRPr="00355302">
        <w:rPr>
          <w:i/>
          <w:iCs/>
        </w:rPr>
        <w:t>Saving Babies’ Lives</w:t>
      </w:r>
      <w:r w:rsidRPr="00C22164">
        <w:t xml:space="preserve"> document</w:t>
      </w:r>
      <w:r>
        <w:t>, which says</w:t>
      </w:r>
      <w:r w:rsidR="00F948B5">
        <w:t>:</w:t>
      </w:r>
      <w:r>
        <w:t xml:space="preserve"> “The evidence base cannot determine precisely in which women, and in what circumstances, each intervention will be most effective”.</w:t>
      </w:r>
      <w:r w:rsidRPr="00C22164">
        <w:t xml:space="preserve"> </w:t>
      </w:r>
      <w:r>
        <w:t>T</w:t>
      </w:r>
      <w:r w:rsidRPr="00C22164">
        <w:t>hat is NHS England’s stance on it.</w:t>
      </w:r>
    </w:p>
    <w:p w:rsidR="00C4090B" w:rsidRPr="00C22164" w:rsidP="00C4090B">
      <w:pPr>
        <w:pStyle w:val="Answer"/>
      </w:pPr>
      <w:r>
        <w:t>W</w:t>
      </w:r>
      <w:r w:rsidRPr="00C22164">
        <w:t xml:space="preserve">hen you get through the weeds of the evidence, that </w:t>
      </w:r>
      <w:r w:rsidR="00F948B5">
        <w:t xml:space="preserve">is </w:t>
      </w:r>
      <w:r w:rsidRPr="00C22164">
        <w:t>probably where we are in this field</w:t>
      </w:r>
      <w:r>
        <w:t>.</w:t>
      </w:r>
      <w:r w:rsidRPr="00C22164">
        <w:t xml:space="preserve"> </w:t>
      </w:r>
      <w:r>
        <w:t>W</w:t>
      </w:r>
      <w:r w:rsidRPr="00C22164">
        <w:t xml:space="preserve">e have some evidence that the things we offer are at least partially effective and will be effective for some women, but we do </w:t>
      </w:r>
      <w:r w:rsidRPr="00C22164">
        <w:t>not have really good</w:t>
      </w:r>
      <w:r>
        <w:t>,</w:t>
      </w:r>
      <w:r w:rsidRPr="00C22164">
        <w:t xml:space="preserve"> systematic evidence to say</w:t>
      </w:r>
      <w:r>
        <w:t>,</w:t>
      </w:r>
      <w:r w:rsidRPr="00C22164">
        <w:t xml:space="preserve"> </w:t>
      </w:r>
      <w:r>
        <w:t>“If I give t</w:t>
      </w:r>
      <w:r w:rsidRPr="00C22164">
        <w:t>his woman here in front of me this treatment, she will do well</w:t>
      </w:r>
      <w:r>
        <w:t>”</w:t>
      </w:r>
      <w:r w:rsidRPr="00C22164">
        <w:t>.</w:t>
      </w:r>
    </w:p>
    <w:p w:rsidR="00C4090B" w:rsidP="00F948B5">
      <w:pPr>
        <w:pStyle w:val="Question"/>
      </w:pPr>
      <w:r w:rsidRPr="007B2D45">
        <w:rPr>
          <w:b/>
        </w:rPr>
        <w:t xml:space="preserve">The </w:t>
      </w:r>
      <w:r>
        <w:rPr>
          <w:b/>
        </w:rPr>
        <w:t>Chair:</w:t>
      </w:r>
      <w:r>
        <w:t xml:space="preserve"> </w:t>
      </w:r>
      <w:r w:rsidR="00F948B5">
        <w:t>Moving</w:t>
      </w:r>
      <w:r w:rsidRPr="00C22164">
        <w:t xml:space="preserve"> </w:t>
      </w:r>
      <w:r>
        <w:t xml:space="preserve">now to the </w:t>
      </w:r>
      <w:r w:rsidRPr="00C22164">
        <w:t>identification of women at risk</w:t>
      </w:r>
      <w:r>
        <w:t xml:space="preserve"> and</w:t>
      </w:r>
      <w:r w:rsidRPr="00C22164">
        <w:t xml:space="preserve"> what could be done, if mothers </w:t>
      </w:r>
      <w:r>
        <w:t xml:space="preserve">come in </w:t>
      </w:r>
      <w:r w:rsidRPr="00C22164">
        <w:t xml:space="preserve">in </w:t>
      </w:r>
      <w:r>
        <w:t>preterm</w:t>
      </w:r>
      <w:r w:rsidRPr="00C22164">
        <w:t xml:space="preserve"> labour, what </w:t>
      </w:r>
      <w:r>
        <w:t xml:space="preserve">evidence-based </w:t>
      </w:r>
      <w:r w:rsidRPr="00C22164">
        <w:t xml:space="preserve">treatments </w:t>
      </w:r>
      <w:r>
        <w:t xml:space="preserve">are there </w:t>
      </w:r>
      <w:r w:rsidRPr="00C22164">
        <w:t xml:space="preserve">to stop the </w:t>
      </w:r>
      <w:r>
        <w:t>preterm</w:t>
      </w:r>
      <w:r w:rsidRPr="00C22164">
        <w:t xml:space="preserve"> labour or prolong the pregnancy?</w:t>
      </w:r>
    </w:p>
    <w:p w:rsidR="00C4090B" w:rsidP="00C4090B">
      <w:pPr>
        <w:pStyle w:val="Answer"/>
      </w:pPr>
      <w:r w:rsidRPr="001C150E">
        <w:rPr>
          <w:b/>
          <w:i/>
        </w:rPr>
        <w:t>Dr Catherine Aiken:</w:t>
      </w:r>
      <w:r>
        <w:t xml:space="preserve"> </w:t>
      </w:r>
      <w:r w:rsidRPr="00C22164">
        <w:t>If someone</w:t>
      </w:r>
      <w:r>
        <w:t xml:space="preserve"> i</w:t>
      </w:r>
      <w:r w:rsidRPr="00C22164">
        <w:t>s</w:t>
      </w:r>
      <w:r>
        <w:t xml:space="preserve"> </w:t>
      </w:r>
      <w:r w:rsidRPr="00C22164">
        <w:t xml:space="preserve">in </w:t>
      </w:r>
      <w:r>
        <w:t>preterm</w:t>
      </w:r>
      <w:r w:rsidRPr="00C22164">
        <w:t xml:space="preserve"> labour, we focus mainly on optimisation to mitigate the risk of </w:t>
      </w:r>
      <w:r>
        <w:t>preterm</w:t>
      </w:r>
      <w:r w:rsidRPr="00C22164">
        <w:t xml:space="preserve"> birth. </w:t>
      </w:r>
      <w:r>
        <w:t>C</w:t>
      </w:r>
      <w:r w:rsidRPr="00C22164">
        <w:t xml:space="preserve">ritical things </w:t>
      </w:r>
      <w:r>
        <w:t xml:space="preserve">include </w:t>
      </w:r>
      <w:r w:rsidRPr="00C22164">
        <w:t>prepar</w:t>
      </w:r>
      <w:r>
        <w:t>ing</w:t>
      </w:r>
      <w:r w:rsidRPr="00C22164">
        <w:t xml:space="preserve"> the baby for a </w:t>
      </w:r>
      <w:r>
        <w:t>preterm</w:t>
      </w:r>
      <w:r w:rsidRPr="00C22164">
        <w:t xml:space="preserve"> delivery. That will involve giving steroid injections to the mother</w:t>
      </w:r>
      <w:r w:rsidR="00F948B5">
        <w:t xml:space="preserve"> which </w:t>
      </w:r>
      <w:r w:rsidRPr="00C22164">
        <w:t>mature the baby’s lungs</w:t>
      </w:r>
      <w:r>
        <w:t xml:space="preserve"> and</w:t>
      </w:r>
      <w:r w:rsidRPr="00C22164">
        <w:t xml:space="preserve"> </w:t>
      </w:r>
      <w:r w:rsidR="00BC5FB5">
        <w:t>help to</w:t>
      </w:r>
      <w:r w:rsidRPr="00C22164">
        <w:t xml:space="preserve"> prevent gut complications for the baby. We also give the mother an infusion of magnesium, </w:t>
      </w:r>
      <w:r>
        <w:t xml:space="preserve">which </w:t>
      </w:r>
      <w:r w:rsidRPr="00C22164">
        <w:t xml:space="preserve">is very important to protect the baby’s brain from the consequences of the </w:t>
      </w:r>
      <w:r>
        <w:t>preterm</w:t>
      </w:r>
      <w:r w:rsidRPr="00C22164">
        <w:t xml:space="preserve"> birth. </w:t>
      </w:r>
      <w:r>
        <w:t>T</w:t>
      </w:r>
      <w:r w:rsidRPr="00C22164">
        <w:t xml:space="preserve">here are other important things </w:t>
      </w:r>
      <w:r>
        <w:t>such as</w:t>
      </w:r>
      <w:r w:rsidRPr="00C22164">
        <w:t xml:space="preserve"> giving antibiotic therapy promptly, because infection is a major source of morbidity for tiny </w:t>
      </w:r>
      <w:r>
        <w:t>preterm</w:t>
      </w:r>
      <w:r w:rsidRPr="00C22164">
        <w:t xml:space="preserve"> babies </w:t>
      </w:r>
      <w:r>
        <w:t xml:space="preserve">who </w:t>
      </w:r>
      <w:r w:rsidRPr="00C22164">
        <w:t>are born.</w:t>
      </w:r>
    </w:p>
    <w:p w:rsidR="00C4090B" w:rsidP="00C4090B">
      <w:pPr>
        <w:pStyle w:val="Answer"/>
      </w:pPr>
      <w:r>
        <w:t xml:space="preserve">Making sure </w:t>
      </w:r>
      <w:r w:rsidRPr="00C22164">
        <w:t>that the woman is in the right place for birth is an absolutely critical intervention. We know that</w:t>
      </w:r>
      <w:r>
        <w:t>, for</w:t>
      </w:r>
      <w:r w:rsidRPr="00C22164">
        <w:t xml:space="preserve"> babies who are born before 27 weeks, their survival is reduced by at least 25% if they are born outside of a suitable level 3 tertiary neonatal unit, for example.</w:t>
      </w:r>
    </w:p>
    <w:p w:rsidR="00C4090B" w:rsidRPr="00C22164" w:rsidP="00C4090B">
      <w:pPr>
        <w:pStyle w:val="Answer"/>
      </w:pPr>
      <w:r>
        <w:t xml:space="preserve">If the </w:t>
      </w:r>
      <w:r w:rsidRPr="00C22164">
        <w:t xml:space="preserve">woman is in active </w:t>
      </w:r>
      <w:r>
        <w:t>preterm</w:t>
      </w:r>
      <w:r w:rsidRPr="00C22164">
        <w:t xml:space="preserve"> labour</w:t>
      </w:r>
      <w:r>
        <w:t>, all of</w:t>
      </w:r>
      <w:r w:rsidRPr="00C22164">
        <w:t xml:space="preserve"> </w:t>
      </w:r>
      <w:r>
        <w:t>t</w:t>
      </w:r>
      <w:r w:rsidRPr="00C22164">
        <w:t xml:space="preserve">hose </w:t>
      </w:r>
      <w:r>
        <w:t xml:space="preserve">things </w:t>
      </w:r>
      <w:r w:rsidRPr="00C22164">
        <w:t xml:space="preserve">need to be considered, </w:t>
      </w:r>
      <w:r>
        <w:t xml:space="preserve">as well as </w:t>
      </w:r>
      <w:r w:rsidRPr="00C22164">
        <w:t>whether it is safe to transfer</w:t>
      </w:r>
      <w:r>
        <w:t xml:space="preserve"> and</w:t>
      </w:r>
      <w:r w:rsidRPr="00C22164">
        <w:t xml:space="preserve"> whether we can prolong the pregnancy. Sometimes drugs to prevent uterine contractions are also used. Nifedipine is a key example of that. Those are, again, partially effective, but they may buy crucial time for the interventions that will improve the baby’s outcome to be applied.</w:t>
      </w:r>
    </w:p>
    <w:p w:rsidR="00C4090B" w:rsidRPr="00C22164" w:rsidP="00D07D6B">
      <w:pPr>
        <w:pStyle w:val="Question"/>
      </w:pPr>
      <w:r w:rsidRPr="007B2D45">
        <w:rPr>
          <w:b/>
        </w:rPr>
        <w:t xml:space="preserve">The </w:t>
      </w:r>
      <w:r>
        <w:rPr>
          <w:b/>
        </w:rPr>
        <w:t>Chair:</w:t>
      </w:r>
      <w:r>
        <w:t xml:space="preserve"> W</w:t>
      </w:r>
      <w:r w:rsidRPr="00C22164">
        <w:t>hat treatment</w:t>
      </w:r>
      <w:r>
        <w:t xml:space="preserve">s are available </w:t>
      </w:r>
      <w:r w:rsidRPr="00C22164">
        <w:t>during the obstetric period that would improve the outcome for the baby?</w:t>
      </w:r>
    </w:p>
    <w:p w:rsidR="00C4090B" w:rsidRPr="00C22164" w:rsidP="00C4090B">
      <w:pPr>
        <w:pStyle w:val="Answer"/>
      </w:pPr>
      <w:r w:rsidRPr="001C150E">
        <w:rPr>
          <w:b/>
          <w:i/>
        </w:rPr>
        <w:t>Dr Catherine Aiken:</w:t>
      </w:r>
      <w:r>
        <w:t xml:space="preserve"> </w:t>
      </w:r>
      <w:r w:rsidRPr="00C22164">
        <w:t>The primary thing that improves the outcome for the baby is usually prolonging gestation, particularly at the very early stages.</w:t>
      </w:r>
    </w:p>
    <w:p w:rsidR="00C4090B" w:rsidRPr="00C22164" w:rsidP="00C4090B">
      <w:pPr>
        <w:pStyle w:val="Remark"/>
      </w:pPr>
      <w:r w:rsidRPr="007B2D45">
        <w:rPr>
          <w:b/>
        </w:rPr>
        <w:t xml:space="preserve">The </w:t>
      </w:r>
      <w:r>
        <w:rPr>
          <w:b/>
        </w:rPr>
        <w:t>Chair:</w:t>
      </w:r>
      <w:r>
        <w:t xml:space="preserve"> H</w:t>
      </w:r>
      <w:r w:rsidRPr="00C22164">
        <w:t>ow successful are we at doing that?</w:t>
      </w:r>
    </w:p>
    <w:p w:rsidR="00C4090B" w:rsidP="00C4090B">
      <w:pPr>
        <w:pStyle w:val="Answer"/>
      </w:pPr>
      <w:r w:rsidRPr="001C150E">
        <w:rPr>
          <w:b/>
          <w:i/>
        </w:rPr>
        <w:t>Dr Catherine Aiken:</w:t>
      </w:r>
      <w:r>
        <w:t xml:space="preserve"> </w:t>
      </w:r>
      <w:r w:rsidRPr="00C22164">
        <w:t xml:space="preserve">We are moderately successful. </w:t>
      </w:r>
      <w:r>
        <w:t xml:space="preserve">One </w:t>
      </w:r>
      <w:r w:rsidRPr="00C22164">
        <w:t xml:space="preserve">intervention that Professor </w:t>
      </w:r>
      <w:r>
        <w:t xml:space="preserve">Khalil </w:t>
      </w:r>
      <w:r w:rsidRPr="00C22164">
        <w:t xml:space="preserve">mentioned </w:t>
      </w:r>
      <w:r>
        <w:t xml:space="preserve">is </w:t>
      </w:r>
      <w:r w:rsidRPr="00C22164">
        <w:t>giving progesterone, which is the key hormone that is very high in women in late pregnancy</w:t>
      </w:r>
      <w:r>
        <w:t>.</w:t>
      </w:r>
      <w:r w:rsidRPr="00C22164">
        <w:t xml:space="preserve"> </w:t>
      </w:r>
      <w:r>
        <w:t xml:space="preserve">There is evidence that </w:t>
      </w:r>
      <w:r w:rsidRPr="00C22164">
        <w:t>giving more of that vaginally prolong</w:t>
      </w:r>
      <w:r>
        <w:t>s</w:t>
      </w:r>
      <w:r w:rsidRPr="00C22164">
        <w:t xml:space="preserve"> pregnancies by a matter of weeks. The median duration in various trials</w:t>
      </w:r>
      <w:r>
        <w:t>—</w:t>
      </w:r>
      <w:r w:rsidRPr="00C22164">
        <w:t>exactly how effective it is</w:t>
      </w:r>
      <w:r>
        <w:t>—</w:t>
      </w:r>
      <w:r w:rsidRPr="00C22164">
        <w:t>differ</w:t>
      </w:r>
      <w:r>
        <w:t>s</w:t>
      </w:r>
      <w:r w:rsidRPr="000A3F78">
        <w:t xml:space="preserve"> </w:t>
      </w:r>
      <w:r w:rsidRPr="00C22164">
        <w:t>depend</w:t>
      </w:r>
      <w:r>
        <w:t>ing</w:t>
      </w:r>
      <w:r w:rsidRPr="00C22164">
        <w:t xml:space="preserve"> on when it is first applied.</w:t>
      </w:r>
    </w:p>
    <w:p w:rsidR="00C4090B" w:rsidP="00C4090B">
      <w:pPr>
        <w:pStyle w:val="Answer"/>
      </w:pPr>
      <w:r>
        <w:t>The mechanism of action of t</w:t>
      </w:r>
      <w:r w:rsidRPr="00C22164">
        <w:t>he stitch that is put around the cervix</w:t>
      </w:r>
      <w:r>
        <w:t xml:space="preserve">—the cerclage—is, honestly, not quite known, </w:t>
      </w:r>
      <w:r w:rsidRPr="00C22164">
        <w:t>but</w:t>
      </w:r>
      <w:r>
        <w:t xml:space="preserve"> </w:t>
      </w:r>
      <w:r w:rsidRPr="00C22164">
        <w:t>it is generally considered to be a mechanically strengthening factor for the cervix, which has a tendency to open.</w:t>
      </w:r>
    </w:p>
    <w:p w:rsidR="00C4090B" w:rsidRPr="00C22164" w:rsidP="00C4090B">
      <w:pPr>
        <w:pStyle w:val="Answer"/>
      </w:pPr>
      <w:r>
        <w:t>T</w:t>
      </w:r>
      <w:r w:rsidRPr="00C22164">
        <w:t xml:space="preserve">here is also pessary treatment, which is offered in many preterm birth clinics </w:t>
      </w:r>
      <w:r>
        <w:t xml:space="preserve">and, again, </w:t>
      </w:r>
      <w:r w:rsidRPr="00C22164">
        <w:t xml:space="preserve">attempts to support the neck of the womb and protect </w:t>
      </w:r>
      <w:r>
        <w:t xml:space="preserve">against </w:t>
      </w:r>
      <w:r w:rsidRPr="00C22164">
        <w:t>preterm birth that way.</w:t>
      </w:r>
    </w:p>
    <w:p w:rsidR="00C4090B" w:rsidP="000A2059">
      <w:pPr>
        <w:pStyle w:val="Question"/>
      </w:pPr>
      <w:r w:rsidRPr="00E6712E">
        <w:rPr>
          <w:b/>
        </w:rPr>
        <w:t xml:space="preserve">The </w:t>
      </w:r>
      <w:r>
        <w:rPr>
          <w:b/>
        </w:rPr>
        <w:t>Chair:</w:t>
      </w:r>
      <w:r>
        <w:t xml:space="preserve"> </w:t>
      </w:r>
      <w:r w:rsidRPr="00C22164">
        <w:t xml:space="preserve">Are the guidelines that you mentioned up to date and followed </w:t>
      </w:r>
      <w:r w:rsidRPr="00C22164">
        <w:t>universally, or do</w:t>
      </w:r>
      <w:r w:rsidR="000A2059">
        <w:t xml:space="preserve"> they </w:t>
      </w:r>
      <w:r w:rsidRPr="00C22164">
        <w:t>lead to variation in care?</w:t>
      </w:r>
    </w:p>
    <w:p w:rsidR="00C4090B" w:rsidP="00C4090B">
      <w:pPr>
        <w:pStyle w:val="Answer"/>
      </w:pPr>
      <w:r w:rsidRPr="001C150E">
        <w:rPr>
          <w:b/>
          <w:i/>
        </w:rPr>
        <w:t>Professor Asma Khalil:</w:t>
      </w:r>
      <w:r>
        <w:t xml:space="preserve"> T</w:t>
      </w:r>
      <w:r w:rsidRPr="00C22164">
        <w:t xml:space="preserve">he problem with the guidelines is that they often lag behind </w:t>
      </w:r>
      <w:r>
        <w:t xml:space="preserve">the </w:t>
      </w:r>
      <w:r w:rsidRPr="00C22164">
        <w:t>evidence</w:t>
      </w:r>
      <w:r w:rsidR="002917B4">
        <w:t xml:space="preserve">, such as from a </w:t>
      </w:r>
      <w:r w:rsidRPr="00C22164" w:rsidR="002917B4">
        <w:t>randomised controlled trial</w:t>
      </w:r>
      <w:r w:rsidR="002917B4">
        <w:t>. G</w:t>
      </w:r>
      <w:r w:rsidRPr="00C22164">
        <w:t>uidelines</w:t>
      </w:r>
      <w:r>
        <w:t xml:space="preserve"> that</w:t>
      </w:r>
      <w:r w:rsidRPr="00C22164">
        <w:t xml:space="preserve"> are published are </w:t>
      </w:r>
      <w:r w:rsidR="002917B4">
        <w:t xml:space="preserve">due to be </w:t>
      </w:r>
      <w:r w:rsidRPr="00C22164">
        <w:t xml:space="preserve">updated, let us say, every </w:t>
      </w:r>
      <w:r>
        <w:t>three to five</w:t>
      </w:r>
      <w:r w:rsidRPr="00C22164">
        <w:t xml:space="preserve"> years</w:t>
      </w:r>
      <w:r>
        <w:t>. T</w:t>
      </w:r>
      <w:r w:rsidRPr="00C22164">
        <w:t xml:space="preserve">herefore, if the guideline is published this year and a randomised controlled trial or study </w:t>
      </w:r>
      <w:r w:rsidR="002917B4">
        <w:t xml:space="preserve">is </w:t>
      </w:r>
      <w:r w:rsidRPr="00C22164">
        <w:t xml:space="preserve">published next year, the guideline </w:t>
      </w:r>
      <w:r>
        <w:t xml:space="preserve">will </w:t>
      </w:r>
      <w:r w:rsidRPr="00C22164">
        <w:t>not be updated until it is due to be</w:t>
      </w:r>
      <w:r>
        <w:t>.</w:t>
      </w:r>
    </w:p>
    <w:p w:rsidR="00C4090B" w:rsidP="00C4090B">
      <w:pPr>
        <w:pStyle w:val="Answer"/>
      </w:pPr>
      <w:r>
        <w:t>T</w:t>
      </w:r>
      <w:r w:rsidRPr="00C22164">
        <w:t xml:space="preserve">here may </w:t>
      </w:r>
      <w:r>
        <w:t xml:space="preserve">occasionally </w:t>
      </w:r>
      <w:r w:rsidRPr="00C22164">
        <w:t>be a case for updating a particular question or area in the guideline</w:t>
      </w:r>
      <w:r w:rsidR="002917B4">
        <w:t>—for example, if</w:t>
      </w:r>
      <w:r w:rsidRPr="00C22164">
        <w:t xml:space="preserve"> evidence become</w:t>
      </w:r>
      <w:r>
        <w:t>s</w:t>
      </w:r>
      <w:r w:rsidRPr="00C22164">
        <w:t xml:space="preserve"> available that we should update the recommendation</w:t>
      </w:r>
      <w:r w:rsidR="002917B4">
        <w:t>—</w:t>
      </w:r>
      <w:r>
        <w:t>but t</w:t>
      </w:r>
      <w:r w:rsidRPr="00C22164">
        <w:t xml:space="preserve">he truth is that guidelines tend to lag behind the evidence. </w:t>
      </w:r>
      <w:r>
        <w:t>T</w:t>
      </w:r>
      <w:r w:rsidRPr="00C22164">
        <w:t>herefore</w:t>
      </w:r>
      <w:r>
        <w:t xml:space="preserve">, </w:t>
      </w:r>
      <w:r w:rsidRPr="00C22164">
        <w:t xml:space="preserve">we </w:t>
      </w:r>
      <w:r>
        <w:t xml:space="preserve">might </w:t>
      </w:r>
      <w:r w:rsidRPr="00C22164">
        <w:t>look at whether</w:t>
      </w:r>
      <w:r>
        <w:t xml:space="preserve"> to increase</w:t>
      </w:r>
      <w:r w:rsidRPr="00C22164">
        <w:t xml:space="preserve"> the frequency of reviewing guidelines </w:t>
      </w:r>
      <w:r>
        <w:t xml:space="preserve">that need </w:t>
      </w:r>
      <w:r w:rsidRPr="00C22164">
        <w:t>to be updated</w:t>
      </w:r>
      <w:r>
        <w:t>,</w:t>
      </w:r>
      <w:r w:rsidRPr="00C22164">
        <w:t xml:space="preserve"> or</w:t>
      </w:r>
      <w:r>
        <w:t xml:space="preserve"> whether </w:t>
      </w:r>
      <w:r w:rsidRPr="00C22164">
        <w:t xml:space="preserve">there is a mechanism by which a body is responsible </w:t>
      </w:r>
      <w:r>
        <w:t>for saying, “T</w:t>
      </w:r>
      <w:r w:rsidRPr="00C22164">
        <w:t>here</w:t>
      </w:r>
      <w:r w:rsidR="00D03F31">
        <w:t>’</w:t>
      </w:r>
      <w:r w:rsidRPr="00C22164">
        <w:t>s emerging evidence that address</w:t>
      </w:r>
      <w:r>
        <w:t>es</w:t>
      </w:r>
      <w:r w:rsidRPr="00C22164">
        <w:t xml:space="preserve"> some of the research questions in these guidelines or</w:t>
      </w:r>
      <w:r>
        <w:t xml:space="preserve"> </w:t>
      </w:r>
      <w:r w:rsidRPr="00C22164">
        <w:t xml:space="preserve">could impact or change some of the recommendations in </w:t>
      </w:r>
      <w:r>
        <w:t>them”,</w:t>
      </w:r>
      <w:r w:rsidRPr="00C22164">
        <w:t xml:space="preserve"> </w:t>
      </w:r>
      <w:r>
        <w:t xml:space="preserve">which </w:t>
      </w:r>
      <w:r w:rsidRPr="00C22164">
        <w:t xml:space="preserve">should trigger </w:t>
      </w:r>
      <w:r>
        <w:t xml:space="preserve">a review of </w:t>
      </w:r>
      <w:r w:rsidRPr="00C22164">
        <w:t>the guidelines.</w:t>
      </w:r>
    </w:p>
    <w:p w:rsidR="00C4090B" w:rsidRPr="00C22164" w:rsidP="00C4090B">
      <w:pPr>
        <w:pStyle w:val="Answer"/>
      </w:pPr>
      <w:r>
        <w:t>The</w:t>
      </w:r>
      <w:r w:rsidRPr="00C22164">
        <w:t xml:space="preserve"> NICE guideline on twin and </w:t>
      </w:r>
      <w:r>
        <w:t xml:space="preserve">multiple </w:t>
      </w:r>
      <w:r w:rsidRPr="00C22164">
        <w:t>pregnancy</w:t>
      </w:r>
      <w:r>
        <w:t>, for example,</w:t>
      </w:r>
      <w:r w:rsidRPr="00C22164">
        <w:t xml:space="preserve"> was updated and published in September 2019</w:t>
      </w:r>
      <w:r>
        <w:t>.</w:t>
      </w:r>
      <w:r w:rsidRPr="00C22164">
        <w:t xml:space="preserve"> I was a </w:t>
      </w:r>
      <w:r>
        <w:t>reviewer</w:t>
      </w:r>
      <w:r w:rsidRPr="00C22164">
        <w:t xml:space="preserve"> of this guideline, and we looked at the screening and prevention of preterm births in twin and </w:t>
      </w:r>
      <w:r>
        <w:t xml:space="preserve">multiple </w:t>
      </w:r>
      <w:r w:rsidRPr="00C22164">
        <w:t xml:space="preserve">pregnancy. </w:t>
      </w:r>
      <w:r>
        <w:t>A</w:t>
      </w:r>
      <w:r w:rsidRPr="00C22164">
        <w:t>t that time</w:t>
      </w:r>
      <w:r>
        <w:t>,</w:t>
      </w:r>
      <w:r w:rsidRPr="00C22164">
        <w:t xml:space="preserve"> we did not make a recommendation about screening or prevention.</w:t>
      </w:r>
      <w:r>
        <w:t xml:space="preserve"> </w:t>
      </w:r>
      <w:r w:rsidRPr="00C22164">
        <w:t xml:space="preserve">However, because some evidence </w:t>
      </w:r>
      <w:r>
        <w:t xml:space="preserve">has recently </w:t>
      </w:r>
      <w:r w:rsidRPr="00C22164">
        <w:t xml:space="preserve">been published </w:t>
      </w:r>
      <w:r>
        <w:t xml:space="preserve">looking at </w:t>
      </w:r>
      <w:r w:rsidRPr="00C22164">
        <w:t xml:space="preserve">this particular area, there is a draft consultation </w:t>
      </w:r>
      <w:r>
        <w:t xml:space="preserve">on </w:t>
      </w:r>
      <w:r w:rsidRPr="00C22164">
        <w:t xml:space="preserve">the NICE guideline </w:t>
      </w:r>
      <w:r>
        <w:t xml:space="preserve">that is </w:t>
      </w:r>
      <w:r w:rsidRPr="00C22164">
        <w:t xml:space="preserve">particularly pertinent to </w:t>
      </w:r>
      <w:r>
        <w:t xml:space="preserve">the </w:t>
      </w:r>
      <w:r w:rsidRPr="00C22164">
        <w:t xml:space="preserve">screening and prevention of preterm births in twin and </w:t>
      </w:r>
      <w:r>
        <w:t xml:space="preserve">multiple </w:t>
      </w:r>
      <w:r w:rsidRPr="00C22164">
        <w:t>pregnancy.</w:t>
      </w:r>
      <w:r>
        <w:t xml:space="preserve"> I</w:t>
      </w:r>
      <w:r w:rsidRPr="00C22164">
        <w:t xml:space="preserve">n fact, there </w:t>
      </w:r>
      <w:r>
        <w:t xml:space="preserve">are </w:t>
      </w:r>
      <w:r w:rsidRPr="00C22164">
        <w:t xml:space="preserve">significant changes in the recommendation. </w:t>
      </w:r>
      <w:r>
        <w:t>T</w:t>
      </w:r>
      <w:r w:rsidRPr="00C22164">
        <w:t xml:space="preserve">his update </w:t>
      </w:r>
      <w:r>
        <w:t xml:space="preserve">to the NICE guideline </w:t>
      </w:r>
      <w:r w:rsidRPr="00C22164">
        <w:t>recommends screening cervical len</w:t>
      </w:r>
      <w:r>
        <w:t>gth</w:t>
      </w:r>
      <w:r w:rsidRPr="00C22164">
        <w:t xml:space="preserve"> assessment in twin and </w:t>
      </w:r>
      <w:r>
        <w:t xml:space="preserve">multiple </w:t>
      </w:r>
      <w:r w:rsidRPr="00C22164">
        <w:t>pregnancy and</w:t>
      </w:r>
      <w:r>
        <w:t>,</w:t>
      </w:r>
      <w:r w:rsidRPr="00C22164">
        <w:t xml:space="preserve"> if the cervical </w:t>
      </w:r>
      <w:r>
        <w:t xml:space="preserve">length </w:t>
      </w:r>
      <w:r w:rsidRPr="00C22164">
        <w:t>is short</w:t>
      </w:r>
      <w:r>
        <w:t>,</w:t>
      </w:r>
      <w:r w:rsidRPr="00C22164">
        <w:t xml:space="preserve"> </w:t>
      </w:r>
      <w:r>
        <w:t xml:space="preserve">offering </w:t>
      </w:r>
      <w:r w:rsidRPr="00C22164">
        <w:t>vaginal progesterone.</w:t>
      </w:r>
    </w:p>
    <w:p w:rsidR="00C4090B" w:rsidP="00C4090B">
      <w:pPr>
        <w:pStyle w:val="Remark"/>
      </w:pPr>
      <w:r w:rsidRPr="00BF0FF5">
        <w:rPr>
          <w:b/>
        </w:rPr>
        <w:t xml:space="preserve">The </w:t>
      </w:r>
      <w:r>
        <w:rPr>
          <w:b/>
        </w:rPr>
        <w:t>Chair:</w:t>
      </w:r>
      <w:r>
        <w:t xml:space="preserve"> G</w:t>
      </w:r>
      <w:r w:rsidRPr="00C22164">
        <w:t xml:space="preserve">uidelines </w:t>
      </w:r>
      <w:r>
        <w:t xml:space="preserve">are </w:t>
      </w:r>
      <w:r w:rsidRPr="00C22164">
        <w:t>falling behind advances</w:t>
      </w:r>
      <w:r>
        <w:t>,</w:t>
      </w:r>
      <w:r w:rsidRPr="00C22164">
        <w:t xml:space="preserve"> </w:t>
      </w:r>
      <w:r>
        <w:t>f</w:t>
      </w:r>
      <w:r w:rsidRPr="00C22164">
        <w:t>or whatever reason</w:t>
      </w:r>
      <w:r w:rsidR="007F5639">
        <w:t>, and y</w:t>
      </w:r>
      <w:r w:rsidRPr="00C22164">
        <w:t xml:space="preserve">ou are saying </w:t>
      </w:r>
      <w:r>
        <w:t xml:space="preserve">that that </w:t>
      </w:r>
      <w:r w:rsidRPr="00C22164">
        <w:t>results in variation in care.</w:t>
      </w:r>
      <w:r>
        <w:t xml:space="preserve"> Dr Aiken, do you have anything to add?</w:t>
      </w:r>
    </w:p>
    <w:p w:rsidR="00C4090B" w:rsidP="00C4090B">
      <w:pPr>
        <w:pStyle w:val="Answer"/>
      </w:pPr>
      <w:r w:rsidRPr="001C150E">
        <w:rPr>
          <w:b/>
          <w:i/>
        </w:rPr>
        <w:t>Dr Catherine Aiken:</w:t>
      </w:r>
      <w:r>
        <w:t xml:space="preserve"> It </w:t>
      </w:r>
      <w:r w:rsidRPr="00C22164">
        <w:t>is entirely reasonable to say that the guidelines need to be updated more frequently. Certainly</w:t>
      </w:r>
      <w:r>
        <w:t>,</w:t>
      </w:r>
      <w:r w:rsidRPr="00C22164">
        <w:t xml:space="preserve"> the guideline in this particular area</w:t>
      </w:r>
      <w:r>
        <w:t xml:space="preserve"> is</w:t>
      </w:r>
      <w:r w:rsidRPr="00C22164">
        <w:t xml:space="preserve"> NICE guideline 25, which was last updated in June 2022. There is also NHS England’s </w:t>
      </w:r>
      <w:r w:rsidRPr="00EF5BFB">
        <w:rPr>
          <w:i/>
          <w:iCs/>
        </w:rPr>
        <w:t>Saving Babies’ Lives</w:t>
      </w:r>
      <w:r w:rsidRPr="00C22164">
        <w:t xml:space="preserve"> guidance, which was last updated in July 2023. The Royal College of Obstetricians and Gynaecologists also has a specific guideline regarding exactly how you do cervical </w:t>
      </w:r>
      <w:r>
        <w:t>cerclage</w:t>
      </w:r>
      <w:r w:rsidRPr="00C22164">
        <w:t xml:space="preserve">. </w:t>
      </w:r>
      <w:r>
        <w:t>T</w:t>
      </w:r>
      <w:r w:rsidRPr="00C22164">
        <w:t xml:space="preserve">he British Association of Perinatal Medicine guidelines also </w:t>
      </w:r>
      <w:r>
        <w:t xml:space="preserve">have </w:t>
      </w:r>
      <w:r w:rsidRPr="00C22164">
        <w:t xml:space="preserve">a toolkit on the questions </w:t>
      </w:r>
      <w:r>
        <w:t xml:space="preserve">that </w:t>
      </w:r>
      <w:r w:rsidRPr="00C22164">
        <w:t xml:space="preserve">you </w:t>
      </w:r>
      <w:r>
        <w:t xml:space="preserve">are </w:t>
      </w:r>
      <w:r w:rsidRPr="00C22164">
        <w:t>asking about optimisation of the preterm birth.</w:t>
      </w:r>
    </w:p>
    <w:p w:rsidR="00C4090B" w:rsidRPr="00C22164" w:rsidP="00C4090B">
      <w:pPr>
        <w:pStyle w:val="Answer"/>
      </w:pPr>
      <w:r>
        <w:t>B</w:t>
      </w:r>
      <w:r w:rsidRPr="00C22164">
        <w:t>etween those overlapping sets of guidelines, there is broad concordance on what should be done. There are also areas of difference. They have all been updated at different times, which possibly accounts for some of that difference.</w:t>
      </w:r>
    </w:p>
    <w:p w:rsidR="00C4090B" w:rsidRPr="00C22164" w:rsidP="00C4090B">
      <w:pPr>
        <w:pStyle w:val="Remark"/>
      </w:pPr>
      <w:r w:rsidRPr="00BF0FF5">
        <w:rPr>
          <w:b/>
        </w:rPr>
        <w:t xml:space="preserve">The </w:t>
      </w:r>
      <w:r>
        <w:rPr>
          <w:b/>
        </w:rPr>
        <w:t>Chair:</w:t>
      </w:r>
      <w:r>
        <w:t xml:space="preserve"> W</w:t>
      </w:r>
      <w:r w:rsidRPr="00C22164">
        <w:t xml:space="preserve">ould </w:t>
      </w:r>
      <w:r>
        <w:t xml:space="preserve">it </w:t>
      </w:r>
      <w:r w:rsidRPr="00C22164">
        <w:t xml:space="preserve">be better if we had one guideline that is followed </w:t>
      </w:r>
      <w:r w:rsidRPr="00C22164">
        <w:t xml:space="preserve">rather than multiple </w:t>
      </w:r>
      <w:r>
        <w:t>ones?</w:t>
      </w:r>
    </w:p>
    <w:p w:rsidR="00C4090B" w:rsidRPr="00C22164" w:rsidP="00C4090B">
      <w:pPr>
        <w:pStyle w:val="Answer"/>
      </w:pPr>
      <w:r w:rsidRPr="001C150E">
        <w:rPr>
          <w:b/>
          <w:i/>
        </w:rPr>
        <w:t>Dr Catherine Aiken:</w:t>
      </w:r>
      <w:r>
        <w:t xml:space="preserve"> That </w:t>
      </w:r>
      <w:r w:rsidRPr="00C22164">
        <w:t>would be a step towards reducing variation.</w:t>
      </w:r>
    </w:p>
    <w:p w:rsidR="00C4090B" w:rsidRPr="00C22164" w:rsidP="00C4090B">
      <w:pPr>
        <w:pStyle w:val="Question"/>
      </w:pPr>
      <w:r w:rsidRPr="00BF0FF5">
        <w:rPr>
          <w:b/>
        </w:rPr>
        <w:t>Viscount Colville of Culross:</w:t>
      </w:r>
      <w:r>
        <w:t xml:space="preserve"> </w:t>
      </w:r>
      <w:r w:rsidRPr="00C22164">
        <w:t>I want to pick up on what you said, Professor Khalil</w:t>
      </w:r>
      <w:r w:rsidR="000D4ADE">
        <w:t xml:space="preserve">, about us needing to look at </w:t>
      </w:r>
      <w:r w:rsidRPr="00C22164">
        <w:t xml:space="preserve">the absence of risk as well. Does that mean that we should be looking at a population-wide screening for things </w:t>
      </w:r>
      <w:r>
        <w:t>such as</w:t>
      </w:r>
      <w:r w:rsidRPr="00C22164">
        <w:t xml:space="preserve"> length of cervix or fibronectin? The screening reviews have said not </w:t>
      </w:r>
      <w:r>
        <w:t xml:space="preserve">to </w:t>
      </w:r>
      <w:r w:rsidRPr="00C22164">
        <w:t xml:space="preserve">do </w:t>
      </w:r>
      <w:r>
        <w:t xml:space="preserve">it </w:t>
      </w:r>
      <w:r w:rsidRPr="00C22164">
        <w:t>population-wide</w:t>
      </w:r>
      <w:r>
        <w:t>,</w:t>
      </w:r>
      <w:r w:rsidRPr="00C22164">
        <w:t xml:space="preserve"> </w:t>
      </w:r>
      <w:r>
        <w:t>b</w:t>
      </w:r>
      <w:r w:rsidRPr="00C22164">
        <w:t>ut</w:t>
      </w:r>
      <w:r>
        <w:t xml:space="preserve"> </w:t>
      </w:r>
      <w:r w:rsidRPr="00C22164">
        <w:t xml:space="preserve">if the absence of risk is so important, does that not </w:t>
      </w:r>
      <w:r w:rsidR="007A29FE">
        <w:t>lean</w:t>
      </w:r>
      <w:r w:rsidRPr="00C22164">
        <w:t xml:space="preserve"> towards doing population-wide screening?</w:t>
      </w:r>
    </w:p>
    <w:p w:rsidR="00C4090B" w:rsidP="00C4090B">
      <w:pPr>
        <w:pStyle w:val="Answer"/>
      </w:pPr>
      <w:r w:rsidRPr="001C150E">
        <w:rPr>
          <w:b/>
          <w:i/>
        </w:rPr>
        <w:t>Professor Asma Khalil:</w:t>
      </w:r>
      <w:r>
        <w:t xml:space="preserve"> In the </w:t>
      </w:r>
      <w:r w:rsidRPr="00C22164">
        <w:t>UK, we have a national screening committee that look</w:t>
      </w:r>
      <w:r>
        <w:t>s</w:t>
      </w:r>
      <w:r w:rsidRPr="00C22164">
        <w:t xml:space="preserve"> at</w:t>
      </w:r>
      <w:r>
        <w:t xml:space="preserve"> whether—</w:t>
      </w:r>
    </w:p>
    <w:p w:rsidR="00C4090B" w:rsidRPr="00C22164" w:rsidP="00C4090B">
      <w:pPr>
        <w:pStyle w:val="Remark"/>
      </w:pPr>
      <w:r w:rsidRPr="00BF0FF5">
        <w:rPr>
          <w:b/>
        </w:rPr>
        <w:t xml:space="preserve">The </w:t>
      </w:r>
      <w:r>
        <w:rPr>
          <w:b/>
        </w:rPr>
        <w:t>Chair:</w:t>
      </w:r>
      <w:r>
        <w:t xml:space="preserve"> W</w:t>
      </w:r>
      <w:r w:rsidRPr="00C22164">
        <w:t xml:space="preserve">e are talking </w:t>
      </w:r>
      <w:r>
        <w:t xml:space="preserve">now </w:t>
      </w:r>
      <w:r w:rsidRPr="00C22164">
        <w:t>about primary prevention, not secondary prevention.</w:t>
      </w:r>
    </w:p>
    <w:p w:rsidR="00C4090B" w:rsidP="00C4090B">
      <w:pPr>
        <w:pStyle w:val="Answer"/>
      </w:pPr>
      <w:r w:rsidRPr="001C150E">
        <w:rPr>
          <w:b/>
          <w:i/>
        </w:rPr>
        <w:t>Professor Asma Khalil:</w:t>
      </w:r>
      <w:r>
        <w:t xml:space="preserve"> Was </w:t>
      </w:r>
      <w:r w:rsidRPr="00C22164">
        <w:t xml:space="preserve">your question about primary or secondary? </w:t>
      </w:r>
      <w:r>
        <w:t>I</w:t>
      </w:r>
      <w:r w:rsidRPr="00C22164">
        <w:t xml:space="preserve">f you are doing </w:t>
      </w:r>
      <w:r>
        <w:t xml:space="preserve">it </w:t>
      </w:r>
      <w:r w:rsidRPr="00C22164">
        <w:t>routine</w:t>
      </w:r>
      <w:r>
        <w:t>ly in the</w:t>
      </w:r>
      <w:r w:rsidRPr="00C22164">
        <w:t xml:space="preserve"> population</w:t>
      </w:r>
      <w:r>
        <w:t>, that is primary.</w:t>
      </w:r>
    </w:p>
    <w:p w:rsidR="00C4090B" w:rsidP="00C4090B">
      <w:pPr>
        <w:pStyle w:val="Remark"/>
      </w:pPr>
      <w:r w:rsidRPr="00BF0FF5">
        <w:rPr>
          <w:b/>
        </w:rPr>
        <w:t xml:space="preserve">The </w:t>
      </w:r>
      <w:r>
        <w:rPr>
          <w:b/>
        </w:rPr>
        <w:t>Chair:</w:t>
      </w:r>
      <w:r>
        <w:t xml:space="preserve"> The question is about screening.</w:t>
      </w:r>
    </w:p>
    <w:p w:rsidR="00C4090B" w:rsidP="00C4090B">
      <w:pPr>
        <w:pStyle w:val="Answer"/>
      </w:pPr>
      <w:r w:rsidRPr="001C150E">
        <w:rPr>
          <w:b/>
          <w:i/>
        </w:rPr>
        <w:t>Professor Asma Khalil:</w:t>
      </w:r>
      <w:r w:rsidRPr="00C22164">
        <w:t xml:space="preserve"> </w:t>
      </w:r>
      <w:r>
        <w:t>I</w:t>
      </w:r>
      <w:r w:rsidRPr="00C22164">
        <w:t xml:space="preserve">f what you envisage is that we should screen all pregnant women for preterm birth and </w:t>
      </w:r>
      <w:r>
        <w:t xml:space="preserve">offer </w:t>
      </w:r>
      <w:r w:rsidRPr="00C22164">
        <w:t xml:space="preserve">those identified as </w:t>
      </w:r>
      <w:r>
        <w:t>high risk</w:t>
      </w:r>
      <w:r w:rsidRPr="00C22164">
        <w:t xml:space="preserve"> an intervention, that would usually </w:t>
      </w:r>
      <w:r>
        <w:t xml:space="preserve">be </w:t>
      </w:r>
      <w:r w:rsidRPr="00C22164">
        <w:t xml:space="preserve">the remit of the </w:t>
      </w:r>
      <w:r w:rsidR="00A82AFD">
        <w:t>N</w:t>
      </w:r>
      <w:r w:rsidRPr="00C22164">
        <w:t xml:space="preserve">ational </w:t>
      </w:r>
      <w:r w:rsidR="00A82AFD">
        <w:t>S</w:t>
      </w:r>
      <w:r w:rsidRPr="00C22164">
        <w:t xml:space="preserve">creening </w:t>
      </w:r>
      <w:r w:rsidR="00A82AFD">
        <w:t>C</w:t>
      </w:r>
      <w:r w:rsidRPr="00C22164">
        <w:t xml:space="preserve">ommittee. </w:t>
      </w:r>
      <w:r>
        <w:t>The</w:t>
      </w:r>
      <w:r w:rsidRPr="00C22164">
        <w:t xml:space="preserve"> </w:t>
      </w:r>
      <w:r w:rsidR="00C614DC">
        <w:t>N</w:t>
      </w:r>
      <w:r w:rsidRPr="00C22164">
        <w:t xml:space="preserve">ational </w:t>
      </w:r>
      <w:r w:rsidR="00C614DC">
        <w:t>S</w:t>
      </w:r>
      <w:r w:rsidRPr="00C22164">
        <w:t xml:space="preserve">creening </w:t>
      </w:r>
      <w:r w:rsidR="00C614DC">
        <w:t>C</w:t>
      </w:r>
      <w:r w:rsidRPr="00C22164">
        <w:t>ommittee looked at whether we should routinely screen for preterm birth</w:t>
      </w:r>
      <w:r w:rsidR="00B83815">
        <w:t>—</w:t>
      </w:r>
      <w:r w:rsidRPr="00C22164">
        <w:t>for</w:t>
      </w:r>
      <w:r>
        <w:t xml:space="preserve"> </w:t>
      </w:r>
      <w:r w:rsidRPr="00C22164">
        <w:t>example</w:t>
      </w:r>
      <w:r w:rsidR="00B83815">
        <w:t>,</w:t>
      </w:r>
      <w:r w:rsidRPr="00C22164">
        <w:t xml:space="preserve"> using cervical len</w:t>
      </w:r>
      <w:r>
        <w:t>gth</w:t>
      </w:r>
      <w:r w:rsidR="00B83815">
        <w:t>—</w:t>
      </w:r>
      <w:r w:rsidRPr="00C22164">
        <w:t xml:space="preserve">and </w:t>
      </w:r>
      <w:r>
        <w:t>its</w:t>
      </w:r>
      <w:r w:rsidRPr="00C22164">
        <w:t xml:space="preserve"> conclusion was </w:t>
      </w:r>
      <w:r>
        <w:t xml:space="preserve">that </w:t>
      </w:r>
      <w:r w:rsidRPr="00C22164">
        <w:t>it is not recommended.</w:t>
      </w:r>
    </w:p>
    <w:p w:rsidR="00C4090B" w:rsidRPr="00C22164" w:rsidP="00C4090B">
      <w:pPr>
        <w:pStyle w:val="Answer"/>
      </w:pPr>
      <w:r w:rsidRPr="00C22164">
        <w:t xml:space="preserve">When </w:t>
      </w:r>
      <w:r>
        <w:t>it</w:t>
      </w:r>
      <w:r w:rsidRPr="00C22164">
        <w:t xml:space="preserve"> look</w:t>
      </w:r>
      <w:r>
        <w:t>s</w:t>
      </w:r>
      <w:r w:rsidRPr="00C22164">
        <w:t xml:space="preserve"> at the evidence, </w:t>
      </w:r>
      <w:r>
        <w:t>it</w:t>
      </w:r>
      <w:r w:rsidRPr="00C22164">
        <w:t xml:space="preserve"> do</w:t>
      </w:r>
      <w:r>
        <w:t>es</w:t>
      </w:r>
      <w:r w:rsidRPr="00C22164">
        <w:t xml:space="preserve"> not look at just whether this marker or this parameter is a good screening test</w:t>
      </w:r>
      <w:r>
        <w:t>.</w:t>
      </w:r>
      <w:r w:rsidRPr="00C22164">
        <w:t xml:space="preserve"> </w:t>
      </w:r>
      <w:r>
        <w:t>It</w:t>
      </w:r>
      <w:r w:rsidRPr="00C22164">
        <w:t xml:space="preserve"> look</w:t>
      </w:r>
      <w:r>
        <w:t>s</w:t>
      </w:r>
      <w:r w:rsidRPr="00C22164">
        <w:t xml:space="preserve"> </w:t>
      </w:r>
      <w:r>
        <w:t xml:space="preserve">also </w:t>
      </w:r>
      <w:r w:rsidRPr="00C22164">
        <w:t>at whether you have an intervention, how effective it is</w:t>
      </w:r>
      <w:r w:rsidR="00B83815">
        <w:t>,</w:t>
      </w:r>
      <w:r>
        <w:t xml:space="preserve"> and</w:t>
      </w:r>
      <w:r w:rsidRPr="00C22164">
        <w:t xml:space="preserve"> </w:t>
      </w:r>
      <w:r>
        <w:t xml:space="preserve">the </w:t>
      </w:r>
      <w:r w:rsidRPr="00C22164">
        <w:t xml:space="preserve">health economics, for example. </w:t>
      </w:r>
      <w:r>
        <w:t>T</w:t>
      </w:r>
      <w:r w:rsidRPr="00C22164">
        <w:t xml:space="preserve">here are various aspects that </w:t>
      </w:r>
      <w:r>
        <w:t>it</w:t>
      </w:r>
      <w:r w:rsidRPr="00C22164">
        <w:t xml:space="preserve"> would consider before </w:t>
      </w:r>
      <w:r w:rsidR="00B83815">
        <w:t>recommending offering</w:t>
      </w:r>
      <w:r w:rsidRPr="00C22164">
        <w:t xml:space="preserve"> population screening</w:t>
      </w:r>
      <w:r>
        <w:t>.</w:t>
      </w:r>
      <w:r w:rsidRPr="00C22164">
        <w:t xml:space="preserve"> </w:t>
      </w:r>
      <w:r>
        <w:t>A</w:t>
      </w:r>
      <w:r w:rsidRPr="00C22164">
        <w:t>t the moment, it is not recommended.</w:t>
      </w:r>
    </w:p>
    <w:p w:rsidR="00C4090B" w:rsidP="00C4090B">
      <w:pPr>
        <w:pStyle w:val="Question"/>
      </w:pPr>
      <w:r w:rsidRPr="00BF0FF5">
        <w:rPr>
          <w:b/>
        </w:rPr>
        <w:t>Baroness Hughes of Stretford:</w:t>
      </w:r>
      <w:r>
        <w:t xml:space="preserve"> </w:t>
      </w:r>
      <w:r w:rsidRPr="00C22164">
        <w:t xml:space="preserve">I would like </w:t>
      </w:r>
      <w:r w:rsidR="00B83815">
        <w:t>you to</w:t>
      </w:r>
      <w:r w:rsidRPr="00C22164">
        <w:t xml:space="preserve"> clarify something you said at the </w:t>
      </w:r>
      <w:r>
        <w:t>outset, Dr Aiken.</w:t>
      </w:r>
      <w:r w:rsidRPr="00C22164">
        <w:t xml:space="preserve"> I am interested in the point you made about risk</w:t>
      </w:r>
      <w:r>
        <w:t xml:space="preserve"> </w:t>
      </w:r>
      <w:r w:rsidRPr="00C22164">
        <w:t>factor-based screening</w:t>
      </w:r>
      <w:r>
        <w:t>, which,</w:t>
      </w:r>
      <w:r w:rsidRPr="00C22164">
        <w:t xml:space="preserve"> </w:t>
      </w:r>
      <w:r>
        <w:t>f</w:t>
      </w:r>
      <w:r w:rsidRPr="00C22164">
        <w:t xml:space="preserve">or </w:t>
      </w:r>
      <w:r>
        <w:t xml:space="preserve">the </w:t>
      </w:r>
      <w:r w:rsidRPr="00C22164">
        <w:t xml:space="preserve">most </w:t>
      </w:r>
      <w:r>
        <w:t>part</w:t>
      </w:r>
      <w:r w:rsidRPr="00C22164">
        <w:t xml:space="preserve">, </w:t>
      </w:r>
      <w:r>
        <w:t xml:space="preserve">is </w:t>
      </w:r>
      <w:r w:rsidRPr="00C22164">
        <w:t>the first opportunity a community midwife will have to try to identify women and babies who may be at risk.</w:t>
      </w:r>
    </w:p>
    <w:p w:rsidR="00C4090B" w:rsidRPr="00C22164" w:rsidP="00C4090B">
      <w:pPr>
        <w:pStyle w:val="Question"/>
        <w:numPr>
          <w:ilvl w:val="0"/>
          <w:numId w:val="0"/>
        </w:numPr>
        <w:ind w:left="794"/>
      </w:pPr>
      <w:r>
        <w:t>H</w:t>
      </w:r>
      <w:r w:rsidRPr="00C22164">
        <w:t>ow confident are you that in all parts of the country that particular process is done so that women at risk will almost certainly be identified?</w:t>
      </w:r>
      <w:r>
        <w:t xml:space="preserve"> Y</w:t>
      </w:r>
      <w:r w:rsidRPr="00C22164">
        <w:t xml:space="preserve">ou said </w:t>
      </w:r>
      <w:r>
        <w:t xml:space="preserve">that </w:t>
      </w:r>
      <w:r w:rsidRPr="00C22164">
        <w:t>they would go into a higher</w:t>
      </w:r>
      <w:r>
        <w:t>-</w:t>
      </w:r>
      <w:r w:rsidRPr="00C22164">
        <w:t>level</w:t>
      </w:r>
      <w:r>
        <w:t xml:space="preserve"> and</w:t>
      </w:r>
      <w:r w:rsidRPr="00C22164">
        <w:t xml:space="preserve"> more sensitive screening</w:t>
      </w:r>
      <w:r>
        <w:t xml:space="preserve"> </w:t>
      </w:r>
      <w:r w:rsidRPr="00C22164">
        <w:t xml:space="preserve">process. </w:t>
      </w:r>
      <w:r>
        <w:t>A</w:t>
      </w:r>
      <w:r w:rsidRPr="00C22164">
        <w:t xml:space="preserve">re you confident that all the people who should go on into some more sensitive screening process get into it? </w:t>
      </w:r>
      <w:r>
        <w:t>I</w:t>
      </w:r>
      <w:r w:rsidRPr="00C22164">
        <w:t xml:space="preserve">t is important that </w:t>
      </w:r>
      <w:r>
        <w:t xml:space="preserve">the </w:t>
      </w:r>
      <w:r w:rsidRPr="00C22164">
        <w:t>first gate a woman gets to is working equally effectively in all parts of the country. Do you have a view on whether that is the case?</w:t>
      </w:r>
    </w:p>
    <w:p w:rsidR="00C4090B" w:rsidP="00C4090B">
      <w:pPr>
        <w:pStyle w:val="Answer"/>
      </w:pPr>
      <w:r w:rsidRPr="001C150E">
        <w:rPr>
          <w:b/>
          <w:i/>
        </w:rPr>
        <w:t>Dr Catherine Aiken:</w:t>
      </w:r>
      <w:r>
        <w:t xml:space="preserve"> I</w:t>
      </w:r>
      <w:r w:rsidRPr="00C22164">
        <w:t>t is almost certainly not done equally in all parts of the country, and it cannot be reasonable to assume that it would be</w:t>
      </w:r>
      <w:r>
        <w:t>,</w:t>
      </w:r>
      <w:r w:rsidRPr="00C22164">
        <w:t xml:space="preserve"> because it is done by an enormous range of people. Community midwives are hard-pressed</w:t>
      </w:r>
      <w:r>
        <w:t xml:space="preserve"> and</w:t>
      </w:r>
      <w:r w:rsidRPr="00C22164">
        <w:t xml:space="preserve"> hard-pushed</w:t>
      </w:r>
      <w:r>
        <w:t>;</w:t>
      </w:r>
      <w:r w:rsidRPr="00C22164">
        <w:t xml:space="preserve"> </w:t>
      </w:r>
      <w:r>
        <w:t xml:space="preserve">they </w:t>
      </w:r>
      <w:r w:rsidRPr="00C22164">
        <w:t xml:space="preserve">have enormous remits in their </w:t>
      </w:r>
      <w:r w:rsidRPr="00C22164">
        <w:t>roles. It cannot be that every community midwife is applying this tool equally to the same standard and is hearing the risk factors in the same way. Even the same person applying the same tool</w:t>
      </w:r>
      <w:r>
        <w:t xml:space="preserve"> </w:t>
      </w:r>
      <w:r w:rsidRPr="00C22164">
        <w:t>cannot always come up with the same result.</w:t>
      </w:r>
    </w:p>
    <w:p w:rsidR="00C4090B" w:rsidP="00C4090B">
      <w:pPr>
        <w:pStyle w:val="Answer"/>
      </w:pPr>
      <w:r w:rsidRPr="00C22164">
        <w:t xml:space="preserve">That is why the tool has to be as simple </w:t>
      </w:r>
      <w:r>
        <w:t xml:space="preserve">and as </w:t>
      </w:r>
      <w:r w:rsidRPr="00C22164">
        <w:t>broad</w:t>
      </w:r>
      <w:r>
        <w:t xml:space="preserve"> </w:t>
      </w:r>
      <w:r w:rsidRPr="00C22164">
        <w:t xml:space="preserve">brush as possible. </w:t>
      </w:r>
      <w:r>
        <w:t>A</w:t>
      </w:r>
      <w:r w:rsidRPr="00C22164">
        <w:t xml:space="preserve">s Professor Khalil says, it is a blunt instrument. It </w:t>
      </w:r>
      <w:r>
        <w:t xml:space="preserve">aims to </w:t>
      </w:r>
      <w:r w:rsidRPr="00C22164">
        <w:t>cast the net as wide</w:t>
      </w:r>
      <w:r>
        <w:t>ly</w:t>
      </w:r>
      <w:r w:rsidRPr="00C22164">
        <w:t xml:space="preserve"> as possible.</w:t>
      </w:r>
      <w:r>
        <w:t xml:space="preserve"> </w:t>
      </w:r>
      <w:r w:rsidRPr="00C22164">
        <w:t xml:space="preserve">It is channelling women in for the consideration of high-level care. Certainly not all women who get referred to specialist </w:t>
      </w:r>
      <w:r>
        <w:t>preterm</w:t>
      </w:r>
      <w:r w:rsidRPr="00C22164">
        <w:t xml:space="preserve"> birth clinics carry on down a specialist </w:t>
      </w:r>
      <w:r>
        <w:t>preterm</w:t>
      </w:r>
      <w:r w:rsidRPr="00C22164">
        <w:t xml:space="preserve"> birth pathway.</w:t>
      </w:r>
    </w:p>
    <w:p w:rsidR="00C4090B" w:rsidRPr="00C22164" w:rsidP="00522EF3">
      <w:pPr>
        <w:pStyle w:val="Question"/>
      </w:pPr>
      <w:r w:rsidRPr="00522EF3">
        <w:rPr>
          <w:b/>
        </w:rPr>
        <w:t>Baroness Thornhill:</w:t>
      </w:r>
      <w:r>
        <w:t xml:space="preserve"> </w:t>
      </w:r>
      <w:r w:rsidRPr="00C22164">
        <w:t>Thanks to your persistent questioning, Chair</w:t>
      </w:r>
      <w:r>
        <w:t>,</w:t>
      </w:r>
      <w:r w:rsidRPr="00C22164">
        <w:t xml:space="preserve"> </w:t>
      </w:r>
      <w:r>
        <w:t>w</w:t>
      </w:r>
      <w:r w:rsidRPr="00C22164">
        <w:t xml:space="preserve">e have segued very nicely into my question. I </w:t>
      </w:r>
      <w:r w:rsidR="000F7B72">
        <w:t>want</w:t>
      </w:r>
      <w:r w:rsidR="00A10549">
        <w:t>ed</w:t>
      </w:r>
      <w:r w:rsidR="000F7B72">
        <w:t xml:space="preserve"> to</w:t>
      </w:r>
      <w:r w:rsidRPr="00C22164">
        <w:t xml:space="preserve"> ask</w:t>
      </w:r>
      <w:r>
        <w:t>,</w:t>
      </w:r>
      <w:r w:rsidRPr="00C22164">
        <w:t xml:space="preserve"> quite neutrally</w:t>
      </w:r>
      <w:r>
        <w:t>,</w:t>
      </w:r>
      <w:r w:rsidRPr="00C22164">
        <w:t xml:space="preserve"> whether </w:t>
      </w:r>
      <w:r w:rsidR="000F7B72">
        <w:t>the witnesses think</w:t>
      </w:r>
      <w:r w:rsidRPr="00C22164">
        <w:t xml:space="preserve"> there </w:t>
      </w:r>
      <w:r w:rsidR="000F7B72">
        <w:t>i</w:t>
      </w:r>
      <w:r w:rsidRPr="00C22164">
        <w:t xml:space="preserve">s inconsistency in practice, but you have been very clear that there absolutely is. </w:t>
      </w:r>
      <w:r>
        <w:t>P</w:t>
      </w:r>
      <w:r w:rsidRPr="00C22164">
        <w:t>ut very simply, what are the main barriers to gaining that consistency? How do we</w:t>
      </w:r>
      <w:r>
        <w:t xml:space="preserve"> </w:t>
      </w:r>
      <w:r w:rsidRPr="00C22164">
        <w:t>achieve it?</w:t>
      </w:r>
    </w:p>
    <w:p w:rsidR="00C4090B" w:rsidP="00C4090B">
      <w:pPr>
        <w:pStyle w:val="Answer"/>
      </w:pPr>
      <w:r w:rsidRPr="001C150E">
        <w:rPr>
          <w:b/>
          <w:i/>
        </w:rPr>
        <w:t>Dr Catherine Aiken:</w:t>
      </w:r>
      <w:r>
        <w:t xml:space="preserve"> W</w:t>
      </w:r>
      <w:r w:rsidRPr="00C22164">
        <w:t>e certainly need better evidence on what the best thing to do is.</w:t>
      </w:r>
      <w:r>
        <w:t xml:space="preserve"> I</w:t>
      </w:r>
      <w:r w:rsidRPr="00C22164">
        <w:t xml:space="preserve">f we take the example of </w:t>
      </w:r>
      <w:r>
        <w:t>preterm</w:t>
      </w:r>
      <w:r w:rsidRPr="00C22164">
        <w:t xml:space="preserve"> birth clinics offering a first-line therapy for women with short cervical length, </w:t>
      </w:r>
      <w:r>
        <w:t xml:space="preserve">at the moment </w:t>
      </w:r>
      <w:r w:rsidRPr="00C22164">
        <w:t xml:space="preserve">20% are offering progesterone as the first line, 60% </w:t>
      </w:r>
      <w:r>
        <w:t xml:space="preserve">cerclage, </w:t>
      </w:r>
      <w:r w:rsidRPr="00C22164">
        <w:t xml:space="preserve">and 20% combined therapy. </w:t>
      </w:r>
      <w:r>
        <w:t>T</w:t>
      </w:r>
      <w:r w:rsidRPr="00C22164">
        <w:t>hat exemplifies the variation in practice across the country.</w:t>
      </w:r>
    </w:p>
    <w:p w:rsidR="00C4090B" w:rsidRPr="00C22164" w:rsidP="00C4090B">
      <w:pPr>
        <w:pStyle w:val="Answer"/>
      </w:pPr>
      <w:r>
        <w:t>T</w:t>
      </w:r>
      <w:r w:rsidRPr="00C22164">
        <w:t>here are opportunities to reduce variation through a more networked approach.</w:t>
      </w:r>
      <w:r>
        <w:t xml:space="preserve"> T</w:t>
      </w:r>
      <w:r w:rsidRPr="00C22164">
        <w:t xml:space="preserve">he neonatal teams are way ahead of us in </w:t>
      </w:r>
      <w:r>
        <w:t xml:space="preserve">those </w:t>
      </w:r>
      <w:r w:rsidRPr="00C22164">
        <w:t>terms. They have been maturing neonatal network practice across the country for over 20 years.</w:t>
      </w:r>
      <w:r>
        <w:t xml:space="preserve"> There are now 17 m</w:t>
      </w:r>
      <w:r w:rsidRPr="00C22164">
        <w:t>aternal medicine networks to cover all areas of the UK</w:t>
      </w:r>
      <w:r>
        <w:t>,</w:t>
      </w:r>
      <w:r w:rsidRPr="00C22164">
        <w:t xml:space="preserve"> </w:t>
      </w:r>
      <w:r>
        <w:t>b</w:t>
      </w:r>
      <w:r w:rsidRPr="00C22164">
        <w:t xml:space="preserve">ut they have been in place for </w:t>
      </w:r>
      <w:r w:rsidR="000F7B72">
        <w:t>only</w:t>
      </w:r>
      <w:r w:rsidRPr="00C22164" w:rsidR="000F7B72">
        <w:t xml:space="preserve"> </w:t>
      </w:r>
      <w:r w:rsidRPr="00C22164">
        <w:t>the last few years</w:t>
      </w:r>
      <w:r>
        <w:t xml:space="preserve">. They </w:t>
      </w:r>
      <w:r w:rsidRPr="00C22164">
        <w:t xml:space="preserve">need more investment </w:t>
      </w:r>
      <w:r>
        <w:t xml:space="preserve">and </w:t>
      </w:r>
      <w:r w:rsidRPr="00C22164">
        <w:t xml:space="preserve">more funding, </w:t>
      </w:r>
      <w:r>
        <w:t xml:space="preserve">and </w:t>
      </w:r>
      <w:r w:rsidRPr="00C22164">
        <w:t xml:space="preserve">they need strengthening in order to make sure that women are diverted to the right services more consistently </w:t>
      </w:r>
      <w:r>
        <w:t xml:space="preserve">and </w:t>
      </w:r>
      <w:r w:rsidRPr="00C22164">
        <w:t>with less variation regionally in the UK.</w:t>
      </w:r>
    </w:p>
    <w:p w:rsidR="00C4090B" w:rsidRPr="00C22164" w:rsidP="006320B1">
      <w:pPr>
        <w:pStyle w:val="Question"/>
      </w:pPr>
      <w:r w:rsidRPr="00A17873">
        <w:rPr>
          <w:b/>
        </w:rPr>
        <w:t xml:space="preserve">The </w:t>
      </w:r>
      <w:r>
        <w:rPr>
          <w:b/>
        </w:rPr>
        <w:t>Chair:</w:t>
      </w:r>
      <w:r>
        <w:t xml:space="preserve"> </w:t>
      </w:r>
      <w:r w:rsidRPr="00C22164">
        <w:t xml:space="preserve">You </w:t>
      </w:r>
      <w:r>
        <w:t xml:space="preserve">did not </w:t>
      </w:r>
      <w:r w:rsidRPr="00C22164">
        <w:t xml:space="preserve">mention treatment </w:t>
      </w:r>
      <w:r>
        <w:t xml:space="preserve">using </w:t>
      </w:r>
      <w:r w:rsidRPr="00C22164">
        <w:t xml:space="preserve">antenatal steroids. Is there variation in giving </w:t>
      </w:r>
      <w:r>
        <w:t>those</w:t>
      </w:r>
      <w:r w:rsidRPr="00C22164">
        <w:t>?</w:t>
      </w:r>
    </w:p>
    <w:p w:rsidR="00C4090B" w:rsidP="00C4090B">
      <w:pPr>
        <w:pStyle w:val="Answer"/>
      </w:pPr>
      <w:r w:rsidRPr="001C150E">
        <w:rPr>
          <w:b/>
          <w:i/>
        </w:rPr>
        <w:t>Dr Catherine Aiken:</w:t>
      </w:r>
      <w:r>
        <w:t xml:space="preserve"> </w:t>
      </w:r>
      <w:r w:rsidRPr="00C22164">
        <w:t>The best data that we have on that suggests that over 90% of women in whom antenatal steroids were indicated receive</w:t>
      </w:r>
      <w:r>
        <w:t>d</w:t>
      </w:r>
      <w:r w:rsidRPr="00C22164">
        <w:t xml:space="preserve"> them. That data is from 2022. What is difficult about that is that there is a narrow window of optimal time to give antenatal steroids, which is between </w:t>
      </w:r>
      <w:r>
        <w:t>two</w:t>
      </w:r>
      <w:r w:rsidRPr="00C22164">
        <w:t xml:space="preserve"> and </w:t>
      </w:r>
      <w:r>
        <w:t>seven</w:t>
      </w:r>
      <w:r w:rsidRPr="00C22164">
        <w:t xml:space="preserve"> days prior to the preterm birth occurring. We know that antenatal steroids are not a benign intervention, and </w:t>
      </w:r>
      <w:r>
        <w:t xml:space="preserve">that their </w:t>
      </w:r>
      <w:r w:rsidRPr="00C22164">
        <w:t>overuse puts children who do not deliver preterm at a slightly increased risk of neurodevelopmental difficulties.</w:t>
      </w:r>
    </w:p>
    <w:p w:rsidR="00C4090B" w:rsidRPr="00C22164" w:rsidP="00C4090B">
      <w:pPr>
        <w:pStyle w:val="Answer"/>
      </w:pPr>
      <w:r>
        <w:t>W</w:t>
      </w:r>
      <w:r w:rsidRPr="00C22164">
        <w:t xml:space="preserve">e know that there </w:t>
      </w:r>
      <w:r>
        <w:t xml:space="preserve">are </w:t>
      </w:r>
      <w:r w:rsidRPr="00C22164">
        <w:t xml:space="preserve">a large number of people who got antenatal steroids when they probably did not need them </w:t>
      </w:r>
      <w:r>
        <w:t xml:space="preserve">or got them outside </w:t>
      </w:r>
      <w:r w:rsidRPr="00C22164">
        <w:t xml:space="preserve">the optimal </w:t>
      </w:r>
      <w:r>
        <w:t>two to seven-</w:t>
      </w:r>
      <w:r w:rsidRPr="00C22164">
        <w:t xml:space="preserve">day window prior to preterm birth. </w:t>
      </w:r>
      <w:r>
        <w:t>T</w:t>
      </w:r>
      <w:r w:rsidRPr="00C22164">
        <w:t xml:space="preserve">he overall statistic that over 90% of women who should have </w:t>
      </w:r>
      <w:r>
        <w:t xml:space="preserve">got </w:t>
      </w:r>
      <w:r w:rsidRPr="00C22164">
        <w:t>them did get them hides a lot of variation in practice</w:t>
      </w:r>
      <w:r>
        <w:t>,</w:t>
      </w:r>
      <w:r w:rsidRPr="00C22164">
        <w:t xml:space="preserve"> where the steroid use was not optimal or was unnecessary in a large group of other women.</w:t>
      </w:r>
    </w:p>
    <w:p w:rsidR="00D71812" w:rsidP="00C4090B">
      <w:pPr>
        <w:pStyle w:val="Answer"/>
      </w:pPr>
      <w:r w:rsidRPr="001C150E">
        <w:rPr>
          <w:b/>
          <w:i/>
        </w:rPr>
        <w:t>Professor Asma Khalil:</w:t>
      </w:r>
      <w:r>
        <w:t xml:space="preserve"> Of course</w:t>
      </w:r>
      <w:r>
        <w:t xml:space="preserve"> </w:t>
      </w:r>
      <w:r>
        <w:t xml:space="preserve">we should ensure that there is </w:t>
      </w:r>
      <w:r w:rsidRPr="00C22164">
        <w:t>training</w:t>
      </w:r>
      <w:r>
        <w:t xml:space="preserve">, that </w:t>
      </w:r>
      <w:r w:rsidRPr="00C22164">
        <w:t xml:space="preserve">protocols </w:t>
      </w:r>
      <w:r>
        <w:t xml:space="preserve">are </w:t>
      </w:r>
      <w:r w:rsidRPr="00C22164">
        <w:t>consistent</w:t>
      </w:r>
      <w:r>
        <w:t xml:space="preserve"> and</w:t>
      </w:r>
      <w:r w:rsidRPr="00C22164">
        <w:t xml:space="preserve"> that guidelines</w:t>
      </w:r>
      <w:r>
        <w:t xml:space="preserve"> are followed</w:t>
      </w:r>
      <w:r w:rsidRPr="00C22164">
        <w:t>, but it is a bit more complex than that</w:t>
      </w:r>
      <w:r>
        <w:t xml:space="preserve">. </w:t>
      </w:r>
      <w:r>
        <w:t>The</w:t>
      </w:r>
      <w:r>
        <w:t xml:space="preserve"> incidence of preterm births </w:t>
      </w:r>
      <w:r w:rsidRPr="00C22164">
        <w:t xml:space="preserve">varies across the country, </w:t>
      </w:r>
      <w:r>
        <w:t xml:space="preserve">for example, </w:t>
      </w:r>
      <w:r w:rsidRPr="00C22164">
        <w:t xml:space="preserve">for a number of reasons. Is it because we </w:t>
      </w:r>
      <w:r>
        <w:t xml:space="preserve">may not be </w:t>
      </w:r>
      <w:r w:rsidRPr="00C22164">
        <w:t xml:space="preserve">applying screening and prevention, or is it also because of the population and </w:t>
      </w:r>
      <w:r>
        <w:t xml:space="preserve">its </w:t>
      </w:r>
      <w:r w:rsidRPr="00C22164">
        <w:t>demographics?</w:t>
      </w:r>
      <w:r>
        <w:t xml:space="preserve"> In</w:t>
      </w:r>
      <w:r>
        <w:t xml:space="preserve"> the </w:t>
      </w:r>
      <w:r w:rsidRPr="00C22164">
        <w:t>north of England</w:t>
      </w:r>
      <w:r>
        <w:t>,</w:t>
      </w:r>
      <w:r w:rsidRPr="00C22164">
        <w:t xml:space="preserve"> where </w:t>
      </w:r>
      <w:r>
        <w:t xml:space="preserve">the </w:t>
      </w:r>
      <w:r w:rsidRPr="00C22164">
        <w:t xml:space="preserve">population </w:t>
      </w:r>
      <w:r>
        <w:t xml:space="preserve">is </w:t>
      </w:r>
      <w:r w:rsidRPr="00C22164">
        <w:t>more socioeconomically deprived compared to the south</w:t>
      </w:r>
      <w:r>
        <w:t>—</w:t>
      </w:r>
      <w:r w:rsidRPr="00C22164">
        <w:t>we know that socioeconomic deprivation is a risk factor for preterm births</w:t>
      </w:r>
      <w:r>
        <w:t>—</w:t>
      </w:r>
      <w:r>
        <w:t>there is</w:t>
      </w:r>
      <w:r>
        <w:t xml:space="preserve"> </w:t>
      </w:r>
      <w:r w:rsidRPr="00C22164">
        <w:t xml:space="preserve">a higher incidence of preterm births. </w:t>
      </w:r>
    </w:p>
    <w:p w:rsidR="00C4090B" w:rsidP="00C4090B">
      <w:pPr>
        <w:pStyle w:val="Answer"/>
      </w:pPr>
      <w:r>
        <w:t>A</w:t>
      </w:r>
      <w:r w:rsidRPr="00C22164">
        <w:t>lso</w:t>
      </w:r>
      <w:r>
        <w:t>,</w:t>
      </w:r>
      <w:r w:rsidRPr="00C22164">
        <w:t xml:space="preserve"> across hospitals or maternity units in the country, </w:t>
      </w:r>
      <w:r w:rsidR="004939F5">
        <w:t>there is</w:t>
      </w:r>
      <w:r w:rsidRPr="00C22164">
        <w:t xml:space="preserve"> variation in the incidence of preterm births, </w:t>
      </w:r>
      <w:r>
        <w:t xml:space="preserve">which </w:t>
      </w:r>
      <w:r w:rsidRPr="00C22164">
        <w:t>could be partially explained by the nature of the services that each maternity unit provides.</w:t>
      </w:r>
      <w:r w:rsidR="00D71812">
        <w:t xml:space="preserve"> </w:t>
      </w:r>
      <w:r>
        <w:t>I</w:t>
      </w:r>
      <w:r w:rsidRPr="00C22164">
        <w:t xml:space="preserve">f I work in a tertiary-level hospital where we have tertiary-level </w:t>
      </w:r>
      <w:r>
        <w:t xml:space="preserve">neonatal </w:t>
      </w:r>
      <w:r w:rsidRPr="00C22164">
        <w:t>facilities, I will</w:t>
      </w:r>
      <w:r>
        <w:t xml:space="preserve"> by definition</w:t>
      </w:r>
      <w:r w:rsidRPr="00C22164">
        <w:t xml:space="preserve"> have a higher incidence of preterm births compared to smaller hospitals</w:t>
      </w:r>
      <w:r>
        <w:t>,</w:t>
      </w:r>
      <w:r w:rsidRPr="00C22164">
        <w:t xml:space="preserve"> because women who go on </w:t>
      </w:r>
      <w:r>
        <w:t xml:space="preserve">to have </w:t>
      </w:r>
      <w:r w:rsidRPr="00C22164">
        <w:t xml:space="preserve">spontaneous preterm births will be transferred </w:t>
      </w:r>
      <w:r>
        <w:t xml:space="preserve">and </w:t>
      </w:r>
      <w:r w:rsidRPr="00C22164">
        <w:t xml:space="preserve">deliver in this hospital, </w:t>
      </w:r>
      <w:r>
        <w:t xml:space="preserve">as well as those </w:t>
      </w:r>
      <w:r w:rsidRPr="00C22164">
        <w:t>who need an iatrogenic or medically</w:t>
      </w:r>
      <w:r>
        <w:t xml:space="preserve"> </w:t>
      </w:r>
      <w:r w:rsidRPr="00C22164">
        <w:t>indicated preterm birth</w:t>
      </w:r>
      <w:r>
        <w:t xml:space="preserve">. Someone with </w:t>
      </w:r>
      <w:r w:rsidRPr="00C22164">
        <w:t>pre</w:t>
      </w:r>
      <w:r w:rsidR="004939F5">
        <w:t>-</w:t>
      </w:r>
      <w:r w:rsidRPr="00C22164">
        <w:t xml:space="preserve">eclampsia or fetal </w:t>
      </w:r>
      <w:r>
        <w:t>growth restriction</w:t>
      </w:r>
      <w:r w:rsidRPr="00C22164">
        <w:t xml:space="preserve"> will be transferred to deliver in this unit.</w:t>
      </w:r>
      <w:r>
        <w:t xml:space="preserve"> T</w:t>
      </w:r>
      <w:r w:rsidRPr="00C22164">
        <w:t>hat partially contributes to the variation in the incidence of preterm births</w:t>
      </w:r>
      <w:r>
        <w:t>.</w:t>
      </w:r>
      <w:r w:rsidRPr="00C22164">
        <w:t xml:space="preserve"> </w:t>
      </w:r>
    </w:p>
    <w:p w:rsidR="00C4090B" w:rsidRPr="00C22164" w:rsidP="00C4090B">
      <w:pPr>
        <w:pStyle w:val="Answer"/>
      </w:pPr>
      <w:r w:rsidRPr="00C22164">
        <w:t xml:space="preserve">Probably the best figures that you get on the outcomes of these premature babies </w:t>
      </w:r>
      <w:r>
        <w:t xml:space="preserve">are </w:t>
      </w:r>
      <w:r w:rsidRPr="00C22164">
        <w:t xml:space="preserve">from the </w:t>
      </w:r>
      <w:r w:rsidR="003F3D3E">
        <w:t>N</w:t>
      </w:r>
      <w:r w:rsidRPr="00C22164">
        <w:t xml:space="preserve">ational </w:t>
      </w:r>
      <w:r w:rsidR="003F3D3E">
        <w:t>N</w:t>
      </w:r>
      <w:r w:rsidRPr="00C22164">
        <w:t xml:space="preserve">eonatal </w:t>
      </w:r>
      <w:r w:rsidR="003F3D3E">
        <w:t>A</w:t>
      </w:r>
      <w:r w:rsidRPr="00C22164">
        <w:t xml:space="preserve">udit </w:t>
      </w:r>
      <w:r w:rsidR="003F3D3E">
        <w:t>P</w:t>
      </w:r>
      <w:r w:rsidRPr="00C22164">
        <w:t>rogram</w:t>
      </w:r>
      <w:r>
        <w:t>me</w:t>
      </w:r>
      <w:r w:rsidRPr="00C22164">
        <w:t>.</w:t>
      </w:r>
      <w:r>
        <w:t xml:space="preserve"> T</w:t>
      </w:r>
      <w:r w:rsidRPr="00C22164">
        <w:t xml:space="preserve">he </w:t>
      </w:r>
      <w:r>
        <w:t xml:space="preserve">latest </w:t>
      </w:r>
      <w:r w:rsidRPr="00C22164">
        <w:t xml:space="preserve">data </w:t>
      </w:r>
      <w:r>
        <w:t xml:space="preserve">is </w:t>
      </w:r>
      <w:r w:rsidRPr="00C22164">
        <w:t>from 2022</w:t>
      </w:r>
      <w:r w:rsidR="0073165F">
        <w:t xml:space="preserve">. It </w:t>
      </w:r>
      <w:r w:rsidRPr="00C22164">
        <w:t>look</w:t>
      </w:r>
      <w:r>
        <w:t xml:space="preserve">ed </w:t>
      </w:r>
      <w:r w:rsidRPr="00C22164">
        <w:t xml:space="preserve">at various outcomes, including the mortality rate. </w:t>
      </w:r>
      <w:r>
        <w:t>T</w:t>
      </w:r>
      <w:r w:rsidRPr="00C22164">
        <w:t>he mortality rate of babies born very premature</w:t>
      </w:r>
      <w:r>
        <w:t>ly—</w:t>
      </w:r>
      <w:r w:rsidRPr="00C22164">
        <w:t>befor</w:t>
      </w:r>
      <w:r>
        <w:t>e</w:t>
      </w:r>
      <w:r w:rsidRPr="00C22164">
        <w:t xml:space="preserve"> 28 weeks</w:t>
      </w:r>
      <w:r>
        <w:t>—</w:t>
      </w:r>
      <w:r w:rsidRPr="00C22164">
        <w:t>was</w:t>
      </w:r>
      <w:r>
        <w:t xml:space="preserve"> </w:t>
      </w:r>
      <w:r w:rsidRPr="00C22164">
        <w:t xml:space="preserve">about 6%, but there is variation across the </w:t>
      </w:r>
      <w:r w:rsidR="00704944">
        <w:t>country; it is</w:t>
      </w:r>
      <w:r w:rsidRPr="00C22164">
        <w:t xml:space="preserve"> </w:t>
      </w:r>
      <w:r>
        <w:t>between</w:t>
      </w:r>
      <w:r w:rsidRPr="00C22164">
        <w:t xml:space="preserve"> as low as 4% and as high as 8%. </w:t>
      </w:r>
      <w:r>
        <w:t>T</w:t>
      </w:r>
      <w:r w:rsidRPr="00C22164">
        <w:t>hat is where</w:t>
      </w:r>
      <w:r>
        <w:t xml:space="preserve"> </w:t>
      </w:r>
      <w:r w:rsidRPr="00C22164">
        <w:t>we need to focus. It is not easy to change your demographics. We cannot change the nature of the services as maternity units. This is how the system is structured.</w:t>
      </w:r>
      <w:r>
        <w:t xml:space="preserve"> </w:t>
      </w:r>
      <w:r w:rsidR="00704944">
        <w:t>W</w:t>
      </w:r>
      <w:r w:rsidRPr="00C22164">
        <w:t xml:space="preserve">e really should aspire </w:t>
      </w:r>
      <w:r>
        <w:t xml:space="preserve">to </w:t>
      </w:r>
      <w:r w:rsidRPr="00C22164">
        <w:t xml:space="preserve">the outcomes </w:t>
      </w:r>
      <w:r>
        <w:t xml:space="preserve">for </w:t>
      </w:r>
      <w:r w:rsidRPr="00C22164">
        <w:t xml:space="preserve">these babies </w:t>
      </w:r>
      <w:r w:rsidR="00704944">
        <w:t>being</w:t>
      </w:r>
      <w:r w:rsidRPr="00C22164">
        <w:t xml:space="preserve"> the same wherever the women give birth.</w:t>
      </w:r>
    </w:p>
    <w:p w:rsidR="00C4090B" w:rsidRPr="00C22164" w:rsidP="00C4090B">
      <w:pPr>
        <w:pStyle w:val="Remark"/>
      </w:pPr>
      <w:r w:rsidRPr="00621A2C">
        <w:rPr>
          <w:b/>
        </w:rPr>
        <w:t>Baroness Thornhill:</w:t>
      </w:r>
      <w:r>
        <w:t xml:space="preserve"> T</w:t>
      </w:r>
      <w:r w:rsidRPr="00C22164">
        <w:t xml:space="preserve">hinking about it as a process, it is interesting </w:t>
      </w:r>
      <w:r>
        <w:t xml:space="preserve">that </w:t>
      </w:r>
      <w:r w:rsidRPr="00C22164">
        <w:t>you said that the guidelines lag behind the evidence</w:t>
      </w:r>
      <w:r>
        <w:t>.</w:t>
      </w:r>
      <w:r w:rsidRPr="00C22164">
        <w:t xml:space="preserve"> </w:t>
      </w:r>
      <w:r>
        <w:t>T</w:t>
      </w:r>
      <w:r w:rsidRPr="00C22164">
        <w:t>he following of the guidelines</w:t>
      </w:r>
      <w:r>
        <w:t xml:space="preserve"> and</w:t>
      </w:r>
      <w:r w:rsidRPr="00C22164">
        <w:t xml:space="preserve"> </w:t>
      </w:r>
      <w:r>
        <w:t xml:space="preserve">them being </w:t>
      </w:r>
      <w:r w:rsidRPr="00C22164">
        <w:t xml:space="preserve">translated into practice provides these massive variations. </w:t>
      </w:r>
      <w:r>
        <w:t>W</w:t>
      </w:r>
      <w:r w:rsidRPr="00C22164">
        <w:t xml:space="preserve">hat is the real barrier? Who is really holding the ring for all this? You have mentioned a lot of names and acronyms for different things, </w:t>
      </w:r>
      <w:r>
        <w:t xml:space="preserve">but </w:t>
      </w:r>
      <w:r w:rsidRPr="00C22164">
        <w:t xml:space="preserve">who is </w:t>
      </w:r>
      <w:r w:rsidR="00BF0D44">
        <w:t>t</w:t>
      </w:r>
      <w:r w:rsidRPr="00C22164" w:rsidR="00BF0D44">
        <w:t xml:space="preserve">op </w:t>
      </w:r>
      <w:r w:rsidR="00BF0D44">
        <w:t>t</w:t>
      </w:r>
      <w:r w:rsidRPr="00C22164" w:rsidR="00BF0D44">
        <w:t>rumps</w:t>
      </w:r>
      <w:r>
        <w:t>?</w:t>
      </w:r>
      <w:r w:rsidRPr="00C22164">
        <w:t xml:space="preserve"> How do we get that level of consistency?</w:t>
      </w:r>
    </w:p>
    <w:p w:rsidR="00C4090B" w:rsidRPr="00C22164" w:rsidP="00C4090B">
      <w:pPr>
        <w:pStyle w:val="Answer"/>
      </w:pPr>
      <w:r w:rsidRPr="001C150E">
        <w:rPr>
          <w:b/>
          <w:i/>
        </w:rPr>
        <w:t>Professor Asma Khalil:</w:t>
      </w:r>
      <w:r>
        <w:t xml:space="preserve"> If I were brave enough, </w:t>
      </w:r>
      <w:r w:rsidRPr="00C22164">
        <w:t xml:space="preserve">I would say </w:t>
      </w:r>
      <w:r w:rsidR="009B126D">
        <w:t xml:space="preserve">that </w:t>
      </w:r>
      <w:r>
        <w:t xml:space="preserve">the Government have </w:t>
      </w:r>
      <w:r w:rsidRPr="00C22164">
        <w:t xml:space="preserve">a duty to deliver consistent care and consistent outcomes across the country. </w:t>
      </w:r>
      <w:r>
        <w:t>I</w:t>
      </w:r>
      <w:r w:rsidRPr="00C22164">
        <w:t>f that means that we need to invest resources in ensuring the implementation of these guidelines</w:t>
      </w:r>
      <w:r>
        <w:t>,</w:t>
      </w:r>
      <w:r w:rsidRPr="00C22164">
        <w:t xml:space="preserve"> </w:t>
      </w:r>
      <w:r>
        <w:t xml:space="preserve">with </w:t>
      </w:r>
      <w:r w:rsidRPr="00C22164">
        <w:t xml:space="preserve">enough resources and training </w:t>
      </w:r>
      <w:r>
        <w:t>for</w:t>
      </w:r>
      <w:r w:rsidRPr="00C22164">
        <w:t xml:space="preserve"> all healthcare professionals, </w:t>
      </w:r>
      <w:r>
        <w:t xml:space="preserve">and a sufficient </w:t>
      </w:r>
      <w:r w:rsidRPr="00C22164">
        <w:t>workforce,</w:t>
      </w:r>
      <w:r>
        <w:t xml:space="preserve"> </w:t>
      </w:r>
      <w:r w:rsidRPr="00C22164">
        <w:t>that is what we should do.</w:t>
      </w:r>
    </w:p>
    <w:p w:rsidR="00C4090B" w:rsidRPr="00C22164" w:rsidP="00C4090B">
      <w:pPr>
        <w:pStyle w:val="Answer"/>
      </w:pPr>
      <w:r w:rsidRPr="001C150E">
        <w:rPr>
          <w:b/>
          <w:i/>
        </w:rPr>
        <w:t>Dr Catherine Aiken:</w:t>
      </w:r>
      <w:r>
        <w:t xml:space="preserve"> O</w:t>
      </w:r>
      <w:r w:rsidRPr="00C22164">
        <w:t xml:space="preserve">ne of the problems we have is that there are so many pressures on maternity services from different sides, and maternity services are under a great deal of pressure already at baseline. </w:t>
      </w:r>
      <w:r>
        <w:t>T</w:t>
      </w:r>
      <w:r w:rsidRPr="00C22164">
        <w:t>he number of agencies with different mandates and approaches to the same problem is</w:t>
      </w:r>
      <w:r>
        <w:t xml:space="preserve"> </w:t>
      </w:r>
      <w:r w:rsidRPr="00C22164">
        <w:t>generating part of the problem.</w:t>
      </w:r>
    </w:p>
    <w:p w:rsidR="00C4090B" w:rsidRPr="00C22164" w:rsidP="00C4090B">
      <w:pPr>
        <w:pStyle w:val="Question"/>
      </w:pPr>
      <w:r w:rsidRPr="00EA29A2">
        <w:rPr>
          <w:b/>
        </w:rPr>
        <w:t>Baroness Cumberlege:</w:t>
      </w:r>
      <w:r>
        <w:t xml:space="preserve"> </w:t>
      </w:r>
      <w:r w:rsidR="009B126D">
        <w:t>When</w:t>
      </w:r>
      <w:r w:rsidRPr="00C22164">
        <w:t xml:space="preserve"> we were doing the national maternity review, </w:t>
      </w:r>
      <w:r>
        <w:t xml:space="preserve">which was </w:t>
      </w:r>
      <w:r w:rsidRPr="00C22164">
        <w:t xml:space="preserve">called </w:t>
      </w:r>
      <w:r w:rsidRPr="00697C46">
        <w:rPr>
          <w:i/>
          <w:iCs/>
        </w:rPr>
        <w:t>Better Births</w:t>
      </w:r>
      <w:r w:rsidRPr="00C22164">
        <w:t>, we include</w:t>
      </w:r>
      <w:r>
        <w:t>d</w:t>
      </w:r>
      <w:r w:rsidRPr="00C22164">
        <w:t xml:space="preserve"> the vision to implement a continuity of care model. </w:t>
      </w:r>
      <w:r>
        <w:t>F</w:t>
      </w:r>
      <w:r w:rsidRPr="00C22164">
        <w:t xml:space="preserve">or the </w:t>
      </w:r>
      <w:r>
        <w:t>c</w:t>
      </w:r>
      <w:r w:rsidRPr="00C22164">
        <w:t xml:space="preserve">ommittee, </w:t>
      </w:r>
      <w:r>
        <w:t xml:space="preserve">it </w:t>
      </w:r>
      <w:r w:rsidRPr="00C22164">
        <w:t>is the same person, usually the midwife, who will be with the mother through the pregnancy</w:t>
      </w:r>
      <w:r>
        <w:t>,</w:t>
      </w:r>
      <w:r w:rsidRPr="00C22164">
        <w:t xml:space="preserve"> through the birth, and postnatally.</w:t>
      </w:r>
      <w:r>
        <w:t xml:space="preserve"> W</w:t>
      </w:r>
      <w:r w:rsidRPr="00C22164">
        <w:t xml:space="preserve">hat really convinced us was </w:t>
      </w:r>
      <w:r>
        <w:t xml:space="preserve">that, </w:t>
      </w:r>
      <w:r w:rsidRPr="00C22164">
        <w:t xml:space="preserve">when we looked at the research, it demonstrated that women who received midwife-led continuity of care were </w:t>
      </w:r>
      <w:r>
        <w:t xml:space="preserve">24% </w:t>
      </w:r>
      <w:r w:rsidRPr="00C22164">
        <w:t xml:space="preserve">less likely to experience preterm birth. </w:t>
      </w:r>
      <w:r>
        <w:t>W</w:t>
      </w:r>
      <w:r w:rsidRPr="00C22164">
        <w:t xml:space="preserve">e felt that </w:t>
      </w:r>
      <w:r>
        <w:t xml:space="preserve">that </w:t>
      </w:r>
      <w:r w:rsidRPr="00C22164">
        <w:t>was a goal that was worth working towards.</w:t>
      </w:r>
      <w:r>
        <w:t xml:space="preserve"> Do you agree that it </w:t>
      </w:r>
      <w:r w:rsidRPr="00C22164">
        <w:t xml:space="preserve">is, or is </w:t>
      </w:r>
      <w:r>
        <w:t xml:space="preserve">this </w:t>
      </w:r>
      <w:r w:rsidRPr="00C22164">
        <w:t xml:space="preserve">so difficult </w:t>
      </w:r>
      <w:r>
        <w:t xml:space="preserve">that </w:t>
      </w:r>
      <w:r w:rsidRPr="00C22164">
        <w:t>we should not even pursue it</w:t>
      </w:r>
      <w:r>
        <w:t>?</w:t>
      </w:r>
    </w:p>
    <w:p w:rsidR="00C4090B" w:rsidRPr="00C22164" w:rsidP="00C4090B">
      <w:pPr>
        <w:pStyle w:val="Answer"/>
      </w:pPr>
      <w:r w:rsidRPr="001C150E">
        <w:rPr>
          <w:b/>
          <w:i/>
        </w:rPr>
        <w:t>Professor Asma Khalil:</w:t>
      </w:r>
      <w:r>
        <w:t xml:space="preserve"> </w:t>
      </w:r>
      <w:r w:rsidRPr="00C22164">
        <w:t xml:space="preserve">I would support it, and I am aware of this evidence. I am aware also of the recommendation </w:t>
      </w:r>
      <w:r>
        <w:t xml:space="preserve">on </w:t>
      </w:r>
      <w:r w:rsidRPr="00C22164">
        <w:t xml:space="preserve">continuity of care in the </w:t>
      </w:r>
      <w:r w:rsidRPr="006C18E4">
        <w:rPr>
          <w:i/>
          <w:iCs/>
        </w:rPr>
        <w:t>Better Births</w:t>
      </w:r>
      <w:r w:rsidRPr="00C22164">
        <w:t xml:space="preserve"> document, which you led on.</w:t>
      </w:r>
      <w:r>
        <w:t xml:space="preserve"> T</w:t>
      </w:r>
      <w:r w:rsidRPr="00C22164">
        <w:t xml:space="preserve">he challenge is how to deliver continuity of care safely when </w:t>
      </w:r>
      <w:r>
        <w:t>we</w:t>
      </w:r>
      <w:r w:rsidRPr="00C22164">
        <w:t xml:space="preserve"> have a shortage of </w:t>
      </w:r>
      <w:r>
        <w:t>staff</w:t>
      </w:r>
      <w:r w:rsidRPr="00C22164">
        <w:t xml:space="preserve"> </w:t>
      </w:r>
      <w:r>
        <w:t xml:space="preserve">and </w:t>
      </w:r>
      <w:r w:rsidRPr="00C22164">
        <w:t xml:space="preserve">midwives able to provide safe care to our pregnant women even without continuity of care. </w:t>
      </w:r>
      <w:r>
        <w:t>Y</w:t>
      </w:r>
      <w:r w:rsidRPr="00C22164">
        <w:t xml:space="preserve">ou need more midwives to be able to provide continuity of care. </w:t>
      </w:r>
      <w:r>
        <w:t xml:space="preserve">It </w:t>
      </w:r>
      <w:r w:rsidRPr="00C22164">
        <w:t>is better for the patient, and the evidence supports continuity of care.</w:t>
      </w:r>
      <w:r>
        <w:t xml:space="preserve"> T</w:t>
      </w:r>
      <w:r w:rsidRPr="00C22164">
        <w:t xml:space="preserve">he challenge is how to deliver it when you do not have </w:t>
      </w:r>
      <w:r>
        <w:t>a sufficient</w:t>
      </w:r>
      <w:r w:rsidRPr="00C22164">
        <w:t xml:space="preserve"> workforce to </w:t>
      </w:r>
      <w:r>
        <w:t>do so</w:t>
      </w:r>
      <w:r w:rsidRPr="00C22164">
        <w:t>.</w:t>
      </w:r>
    </w:p>
    <w:p w:rsidR="00C4090B" w:rsidP="00C4090B">
      <w:pPr>
        <w:pStyle w:val="Remark"/>
      </w:pPr>
      <w:r w:rsidRPr="00621A2C">
        <w:rPr>
          <w:b/>
        </w:rPr>
        <w:t xml:space="preserve">The </w:t>
      </w:r>
      <w:r>
        <w:rPr>
          <w:b/>
        </w:rPr>
        <w:t>Chair:</w:t>
      </w:r>
      <w:r>
        <w:t xml:space="preserve"> I</w:t>
      </w:r>
      <w:r w:rsidRPr="00C22164">
        <w:t xml:space="preserve">s </w:t>
      </w:r>
      <w:r>
        <w:t xml:space="preserve">there any </w:t>
      </w:r>
      <w:r w:rsidRPr="00C22164">
        <w:t xml:space="preserve">evidence that continuity of care delivered by </w:t>
      </w:r>
      <w:r>
        <w:t xml:space="preserve">a </w:t>
      </w:r>
      <w:r w:rsidRPr="00C22164">
        <w:t>midwife</w:t>
      </w:r>
      <w:r>
        <w:t>—</w:t>
      </w:r>
      <w:r w:rsidRPr="00C22164">
        <w:t>of course</w:t>
      </w:r>
      <w:r w:rsidR="00103214">
        <w:t>,</w:t>
      </w:r>
      <w:r w:rsidRPr="00C22164">
        <w:t xml:space="preserve"> the point you make about </w:t>
      </w:r>
      <w:r>
        <w:t xml:space="preserve">a </w:t>
      </w:r>
      <w:r w:rsidRPr="00C22164">
        <w:t>shortage of staff is very important</w:t>
      </w:r>
      <w:r>
        <w:t>—</w:t>
      </w:r>
      <w:r w:rsidRPr="00C22164">
        <w:t>will</w:t>
      </w:r>
      <w:r>
        <w:t xml:space="preserve"> </w:t>
      </w:r>
      <w:r w:rsidRPr="00C22164">
        <w:t xml:space="preserve">deliver </w:t>
      </w:r>
      <w:r>
        <w:t xml:space="preserve">a </w:t>
      </w:r>
      <w:r w:rsidRPr="00C22164">
        <w:t>reduction in preterm births?</w:t>
      </w:r>
      <w:r>
        <w:t xml:space="preserve"> You either have the evidence or you do not.</w:t>
      </w:r>
    </w:p>
    <w:p w:rsidR="00C4090B" w:rsidRPr="00C22164" w:rsidP="00C4090B">
      <w:pPr>
        <w:pStyle w:val="Answer"/>
      </w:pPr>
      <w:r w:rsidRPr="001C150E">
        <w:rPr>
          <w:b/>
          <w:i/>
        </w:rPr>
        <w:t>Professor Asma Khalil:</w:t>
      </w:r>
      <w:r>
        <w:t xml:space="preserve"> T</w:t>
      </w:r>
      <w:r w:rsidRPr="00C22164">
        <w:t>here is observational evidence associated with a reduction in preterm births. When NICE review</w:t>
      </w:r>
      <w:r>
        <w:t>s</w:t>
      </w:r>
      <w:r w:rsidRPr="00C22164">
        <w:t xml:space="preserve"> the evidence, </w:t>
      </w:r>
      <w:r>
        <w:t xml:space="preserve">it </w:t>
      </w:r>
      <w:r w:rsidRPr="00C22164">
        <w:t>require</w:t>
      </w:r>
      <w:r>
        <w:t>s</w:t>
      </w:r>
      <w:r w:rsidRPr="00C22164">
        <w:t xml:space="preserve"> higher</w:t>
      </w:r>
      <w:r>
        <w:t>-</w:t>
      </w:r>
      <w:r w:rsidRPr="00C22164">
        <w:t>quality</w:t>
      </w:r>
      <w:r>
        <w:t>, level 1</w:t>
      </w:r>
      <w:r w:rsidRPr="00C22164">
        <w:t xml:space="preserve"> evidence </w:t>
      </w:r>
      <w:r>
        <w:t>from a randomised controlled trial</w:t>
      </w:r>
      <w:r w:rsidRPr="00C22164">
        <w:t xml:space="preserve"> to make a recommendation. </w:t>
      </w:r>
      <w:r>
        <w:t>A</w:t>
      </w:r>
      <w:r w:rsidRPr="00C22164">
        <w:t xml:space="preserve">s I mentioned, when </w:t>
      </w:r>
      <w:r>
        <w:t xml:space="preserve">NICE </w:t>
      </w:r>
      <w:r w:rsidRPr="00C22164">
        <w:t>look</w:t>
      </w:r>
      <w:r>
        <w:t>s</w:t>
      </w:r>
      <w:r w:rsidRPr="00C22164">
        <w:t xml:space="preserve"> at the evidence, it is not just </w:t>
      </w:r>
      <w:r w:rsidRPr="00C22164" w:rsidR="00082C06">
        <w:t xml:space="preserve">about </w:t>
      </w:r>
      <w:r w:rsidRPr="00C22164">
        <w:t xml:space="preserve">the evidence to support </w:t>
      </w:r>
      <w:r>
        <w:t xml:space="preserve">the </w:t>
      </w:r>
      <w:r w:rsidRPr="00C22164">
        <w:t xml:space="preserve">intervention, but </w:t>
      </w:r>
      <w:r w:rsidRPr="00C22164" w:rsidR="00082C06">
        <w:t xml:space="preserve">about </w:t>
      </w:r>
      <w:r w:rsidRPr="00C22164">
        <w:t xml:space="preserve">other aspects of the implementation </w:t>
      </w:r>
      <w:r>
        <w:t xml:space="preserve">such as its </w:t>
      </w:r>
      <w:r w:rsidRPr="00C22164">
        <w:t xml:space="preserve">cost effectiveness. </w:t>
      </w:r>
      <w:r>
        <w:t>T</w:t>
      </w:r>
      <w:r w:rsidRPr="00C22164">
        <w:t>here are other aspects before you make a recommendation for intervention.</w:t>
      </w:r>
      <w:r>
        <w:t xml:space="preserve"> </w:t>
      </w:r>
    </w:p>
    <w:p w:rsidR="00C4090B" w:rsidRPr="00C22164" w:rsidP="00C4090B">
      <w:pPr>
        <w:pStyle w:val="Answer"/>
      </w:pPr>
      <w:r w:rsidRPr="001C150E">
        <w:rPr>
          <w:b/>
          <w:i/>
        </w:rPr>
        <w:t>Dr Catherine Aiken:</w:t>
      </w:r>
      <w:r>
        <w:t xml:space="preserve"> </w:t>
      </w:r>
      <w:r w:rsidRPr="00C22164">
        <w:t>I agree with Professor Khalil’s stance on this.</w:t>
      </w:r>
      <w:r>
        <w:t xml:space="preserve"> C</w:t>
      </w:r>
      <w:r w:rsidRPr="00C22164">
        <w:t>ontinuity of care is a wonderful aspirational model. The practicalities of it in current maternity services are an entirely different matter.</w:t>
      </w:r>
    </w:p>
    <w:p w:rsidR="00C4090B" w:rsidRPr="00C22164" w:rsidP="00C4090B">
      <w:pPr>
        <w:pStyle w:val="Question"/>
      </w:pPr>
      <w:r w:rsidRPr="00621A2C">
        <w:rPr>
          <w:b/>
        </w:rPr>
        <w:t>Viscount Colville of Culross:</w:t>
      </w:r>
      <w:r>
        <w:t xml:space="preserve"> </w:t>
      </w:r>
      <w:r w:rsidR="00DD77FA">
        <w:t>How</w:t>
      </w:r>
      <w:r w:rsidRPr="00C22164">
        <w:t xml:space="preserve"> effective </w:t>
      </w:r>
      <w:r w:rsidR="00DD77FA">
        <w:t xml:space="preserve">are </w:t>
      </w:r>
      <w:r w:rsidRPr="00C22164">
        <w:t xml:space="preserve">we at identifying women at risk of giving birth </w:t>
      </w:r>
      <w:r>
        <w:t>preterm</w:t>
      </w:r>
      <w:r w:rsidR="00DD77FA">
        <w:t>?</w:t>
      </w:r>
      <w:r w:rsidRPr="00C22164">
        <w:t xml:space="preserve"> We have already talked about screening and the problems </w:t>
      </w:r>
      <w:r>
        <w:t xml:space="preserve">with </w:t>
      </w:r>
      <w:r w:rsidRPr="00C22164">
        <w:t xml:space="preserve">secondary and primary screening </w:t>
      </w:r>
      <w:r w:rsidR="008B1A21">
        <w:t>in</w:t>
      </w:r>
      <w:r w:rsidRPr="00C22164">
        <w:t xml:space="preserve"> trying to identify this. However, we have also been told to look at health records</w:t>
      </w:r>
      <w:r>
        <w:t>,</w:t>
      </w:r>
      <w:r w:rsidRPr="00C22164">
        <w:t xml:space="preserve"> which are not sufficiently co-ordinated or </w:t>
      </w:r>
      <w:r>
        <w:t xml:space="preserve">whose impact </w:t>
      </w:r>
      <w:r w:rsidRPr="00C22164">
        <w:t>midwives are not trained enough to be able to understand. The example we have been given is that, for instance, if a woman had previously had surgery on her cervix, the midwife might not have knowledge of that impact.</w:t>
      </w:r>
      <w:r>
        <w:t xml:space="preserve"> </w:t>
      </w:r>
      <w:r w:rsidRPr="00C22164">
        <w:t>Is that a concern for you?</w:t>
      </w:r>
    </w:p>
    <w:p w:rsidR="00C4090B" w:rsidRPr="00C22164" w:rsidP="00C4090B">
      <w:pPr>
        <w:pStyle w:val="Answer"/>
      </w:pPr>
      <w:r w:rsidRPr="001C150E">
        <w:rPr>
          <w:b/>
          <w:i/>
        </w:rPr>
        <w:t>Dr Catherine Aiken:</w:t>
      </w:r>
      <w:r>
        <w:t xml:space="preserve"> It </w:t>
      </w:r>
      <w:r w:rsidRPr="00C22164">
        <w:t xml:space="preserve">comes back to the screening tool </w:t>
      </w:r>
      <w:r>
        <w:t xml:space="preserve">being </w:t>
      </w:r>
      <w:r w:rsidRPr="00C22164">
        <w:t xml:space="preserve">only as good as the person who is implementing it and the information that they have available to them. </w:t>
      </w:r>
      <w:r>
        <w:t>I</w:t>
      </w:r>
      <w:r w:rsidRPr="00C22164">
        <w:t xml:space="preserve">t is crucial that everyone who screens </w:t>
      </w:r>
      <w:r>
        <w:t xml:space="preserve">is </w:t>
      </w:r>
      <w:r w:rsidRPr="00C22164">
        <w:t>trained to the standard that the screening tool requires.</w:t>
      </w:r>
      <w:r>
        <w:t xml:space="preserve"> W</w:t>
      </w:r>
      <w:r w:rsidRPr="00C22164">
        <w:t>here health records really come into this is the availability of health records nationally.</w:t>
      </w:r>
      <w:r>
        <w:t xml:space="preserve"> </w:t>
      </w:r>
      <w:r w:rsidRPr="00C22164">
        <w:t xml:space="preserve">The </w:t>
      </w:r>
      <w:r>
        <w:t>fact</w:t>
      </w:r>
      <w:r w:rsidRPr="00C22164">
        <w:t xml:space="preserve"> </w:t>
      </w:r>
      <w:r w:rsidRPr="00C22164">
        <w:t xml:space="preserve">that </w:t>
      </w:r>
      <w:r>
        <w:t>preterm</w:t>
      </w:r>
      <w:r w:rsidRPr="00C22164">
        <w:t xml:space="preserve"> birth may have happened in a different hospital and the precise details of what happened during that time might be crucial</w:t>
      </w:r>
      <w:r>
        <w:t>.</w:t>
      </w:r>
      <w:r w:rsidRPr="00C22164">
        <w:t xml:space="preserve"> </w:t>
      </w:r>
      <w:r>
        <w:t>C</w:t>
      </w:r>
      <w:r w:rsidRPr="00C22164">
        <w:t xml:space="preserve">ervical surgery may have been carried out somewhere else, and a </w:t>
      </w:r>
      <w:r>
        <w:t>preterm</w:t>
      </w:r>
      <w:r w:rsidRPr="00C22164">
        <w:t xml:space="preserve"> birth specialist really needs to know what length of cervix was removed</w:t>
      </w:r>
      <w:r>
        <w:t xml:space="preserve"> and</w:t>
      </w:r>
      <w:r w:rsidRPr="00C22164">
        <w:t xml:space="preserve"> </w:t>
      </w:r>
      <w:r w:rsidR="008255E7">
        <w:t xml:space="preserve">the </w:t>
      </w:r>
      <w:r w:rsidRPr="00C22164">
        <w:t>exact procedure done</w:t>
      </w:r>
      <w:r>
        <w:t>.</w:t>
      </w:r>
      <w:r w:rsidRPr="00C22164">
        <w:t xml:space="preserve"> </w:t>
      </w:r>
      <w:r>
        <w:t>W</w:t>
      </w:r>
      <w:r w:rsidRPr="00C22164">
        <w:t>e do not have a co-ordinated enough system for those records always to be available at the right time</w:t>
      </w:r>
      <w:r>
        <w:t>, and in a</w:t>
      </w:r>
      <w:r w:rsidRPr="00C22164">
        <w:t xml:space="preserve"> sometimes very short timescale</w:t>
      </w:r>
      <w:r>
        <w:t>,</w:t>
      </w:r>
      <w:r w:rsidRPr="00C22164">
        <w:t xml:space="preserve"> for that information to be used in the treatment of the person in front of you at that time.</w:t>
      </w:r>
    </w:p>
    <w:p w:rsidR="00C4090B" w:rsidP="00C4090B">
      <w:pPr>
        <w:pStyle w:val="Answer"/>
      </w:pPr>
      <w:r w:rsidRPr="001C150E">
        <w:rPr>
          <w:b/>
          <w:i/>
        </w:rPr>
        <w:t>Professor Asma Khalil:</w:t>
      </w:r>
      <w:r>
        <w:t xml:space="preserve"> </w:t>
      </w:r>
      <w:r w:rsidR="008255E7">
        <w:t>Ideally, you want</w:t>
      </w:r>
      <w:r w:rsidRPr="00C22164">
        <w:t xml:space="preserve"> almost a two-step screening. </w:t>
      </w:r>
      <w:r>
        <w:t>T</w:t>
      </w:r>
      <w:r w:rsidRPr="00C22164">
        <w:t>he pregnant woman will meet the midwife at the booking visit</w:t>
      </w:r>
      <w:r w:rsidR="008255E7">
        <w:t>, t</w:t>
      </w:r>
      <w:r w:rsidRPr="00C22164">
        <w:t xml:space="preserve">hey will have almost a standard questionnaire or checklist, </w:t>
      </w:r>
      <w:r w:rsidR="008255E7">
        <w:t xml:space="preserve">which is </w:t>
      </w:r>
      <w:r w:rsidRPr="00C22164">
        <w:t>nowadays often done electronically, and one of the questions</w:t>
      </w:r>
      <w:r>
        <w:t xml:space="preserve"> might be</w:t>
      </w:r>
      <w:r w:rsidRPr="00C22164">
        <w:t xml:space="preserve">, </w:t>
      </w:r>
      <w:r>
        <w:t>“H</w:t>
      </w:r>
      <w:r w:rsidRPr="00C22164">
        <w:t>ave you had surgery on the cervix</w:t>
      </w:r>
      <w:r>
        <w:t>,</w:t>
      </w:r>
      <w:r w:rsidRPr="00C22164">
        <w:t xml:space="preserve"> or the neck of the womb?</w:t>
      </w:r>
      <w:r>
        <w:t>” I</w:t>
      </w:r>
      <w:r w:rsidRPr="00C22164">
        <w:t xml:space="preserve">f you tick the </w:t>
      </w:r>
      <w:r>
        <w:t>“</w:t>
      </w:r>
      <w:r w:rsidRPr="00C22164">
        <w:t>yes</w:t>
      </w:r>
      <w:r>
        <w:t>” box</w:t>
      </w:r>
      <w:r w:rsidRPr="00C22164">
        <w:t xml:space="preserve">, that should automatically trigger a referral to a </w:t>
      </w:r>
      <w:r>
        <w:t>preterm</w:t>
      </w:r>
      <w:r w:rsidRPr="00C22164">
        <w:t xml:space="preserve"> birth clinic, where this patient would see a specialist </w:t>
      </w:r>
      <w:r>
        <w:t xml:space="preserve">who </w:t>
      </w:r>
      <w:r w:rsidR="008255E7">
        <w:t>had</w:t>
      </w:r>
      <w:r w:rsidRPr="00C22164">
        <w:t xml:space="preserve"> </w:t>
      </w:r>
      <w:r>
        <w:t xml:space="preserve">a </w:t>
      </w:r>
      <w:r w:rsidRPr="00C22164">
        <w:t>detailed discussion about the type of the surgery</w:t>
      </w:r>
      <w:r>
        <w:t xml:space="preserve"> and</w:t>
      </w:r>
      <w:r w:rsidRPr="00C22164">
        <w:t xml:space="preserve">, if </w:t>
      </w:r>
      <w:r>
        <w:t xml:space="preserve">it </w:t>
      </w:r>
      <w:r w:rsidRPr="00C22164">
        <w:t xml:space="preserve">involved removing part of the neck </w:t>
      </w:r>
      <w:r>
        <w:t xml:space="preserve">of the womb, </w:t>
      </w:r>
      <w:r w:rsidRPr="00C22164">
        <w:t>or the cervix, how much</w:t>
      </w:r>
      <w:r>
        <w:t>.</w:t>
      </w:r>
      <w:r w:rsidRPr="00C22164">
        <w:t xml:space="preserve"> </w:t>
      </w:r>
      <w:r>
        <w:t>I</w:t>
      </w:r>
      <w:r w:rsidRPr="00C22164">
        <w:t xml:space="preserve">f </w:t>
      </w:r>
      <w:r>
        <w:t xml:space="preserve">it </w:t>
      </w:r>
      <w:r w:rsidRPr="00C22164">
        <w:t xml:space="preserve">was done in a different hospital, </w:t>
      </w:r>
      <w:r>
        <w:t xml:space="preserve">they would </w:t>
      </w:r>
      <w:r w:rsidRPr="00C22164">
        <w:t xml:space="preserve">contact </w:t>
      </w:r>
      <w:r>
        <w:t xml:space="preserve">the other hospital </w:t>
      </w:r>
      <w:r w:rsidRPr="00C22164">
        <w:t xml:space="preserve">and get </w:t>
      </w:r>
      <w:r>
        <w:t xml:space="preserve">the </w:t>
      </w:r>
      <w:r w:rsidRPr="00C22164">
        <w:t>records.</w:t>
      </w:r>
    </w:p>
    <w:p w:rsidR="00C4090B" w:rsidRPr="00C22164" w:rsidP="00C4090B">
      <w:pPr>
        <w:pStyle w:val="Answer"/>
      </w:pPr>
      <w:r>
        <w:t xml:space="preserve">You want </w:t>
      </w:r>
      <w:r w:rsidRPr="00C22164">
        <w:t xml:space="preserve">to ascertain </w:t>
      </w:r>
      <w:r>
        <w:t xml:space="preserve">whether </w:t>
      </w:r>
      <w:r w:rsidRPr="00C22164">
        <w:t xml:space="preserve">this woman </w:t>
      </w:r>
      <w:r>
        <w:t xml:space="preserve">is </w:t>
      </w:r>
      <w:r w:rsidRPr="00C22164">
        <w:t xml:space="preserve">at a particularly high risk of </w:t>
      </w:r>
      <w:r>
        <w:t>preterm</w:t>
      </w:r>
      <w:r w:rsidRPr="00C22164">
        <w:t xml:space="preserve"> birth and </w:t>
      </w:r>
      <w:r>
        <w:t xml:space="preserve">whether that </w:t>
      </w:r>
      <w:r w:rsidRPr="00C22164">
        <w:t>level of risk might require intervention.</w:t>
      </w:r>
      <w:r>
        <w:t xml:space="preserve"> </w:t>
      </w:r>
      <w:r w:rsidR="007C67E8">
        <w:t>The</w:t>
      </w:r>
      <w:r>
        <w:t xml:space="preserve"> </w:t>
      </w:r>
      <w:r w:rsidRPr="00C22164">
        <w:t>NICE guideline recommend</w:t>
      </w:r>
      <w:r>
        <w:t>s</w:t>
      </w:r>
      <w:r w:rsidR="007C67E8">
        <w:t>, for example,</w:t>
      </w:r>
      <w:r w:rsidRPr="00C22164">
        <w:t xml:space="preserve"> </w:t>
      </w:r>
      <w:r>
        <w:t xml:space="preserve">that </w:t>
      </w:r>
      <w:r w:rsidRPr="00C22164">
        <w:t xml:space="preserve">if a woman </w:t>
      </w:r>
      <w:r>
        <w:t xml:space="preserve">has </w:t>
      </w:r>
      <w:r w:rsidRPr="00C22164">
        <w:t>had a previous cervical trauma</w:t>
      </w:r>
      <w:r>
        <w:t xml:space="preserve">, </w:t>
      </w:r>
      <w:r w:rsidR="007C67E8">
        <w:t>such as</w:t>
      </w:r>
      <w:r w:rsidRPr="00C22164">
        <w:t xml:space="preserve"> excision of part of the cervix, </w:t>
      </w:r>
      <w:r>
        <w:t xml:space="preserve">cone </w:t>
      </w:r>
      <w:r w:rsidRPr="00C22164">
        <w:t xml:space="preserve">biopsy or </w:t>
      </w:r>
      <w:r>
        <w:t xml:space="preserve">LLETZ, and has </w:t>
      </w:r>
      <w:r w:rsidRPr="00C22164">
        <w:t xml:space="preserve">a short cervix, </w:t>
      </w:r>
      <w:r>
        <w:t xml:space="preserve">she should be offered a cervical cerclage </w:t>
      </w:r>
      <w:r w:rsidRPr="00C22164">
        <w:t xml:space="preserve">or stitch. </w:t>
      </w:r>
      <w:r>
        <w:t>T</w:t>
      </w:r>
      <w:r w:rsidRPr="00C22164">
        <w:t>hat level of detailed management</w:t>
      </w:r>
      <w:r>
        <w:t xml:space="preserve"> </w:t>
      </w:r>
      <w:r w:rsidRPr="00C22164">
        <w:t xml:space="preserve">is difficult to expect a midwife to do. </w:t>
      </w:r>
      <w:r>
        <w:t xml:space="preserve">They may not have the </w:t>
      </w:r>
      <w:r w:rsidRPr="00C22164">
        <w:t>relevant experience</w:t>
      </w:r>
      <w:r>
        <w:t xml:space="preserve"> or</w:t>
      </w:r>
      <w:r w:rsidRPr="00C22164">
        <w:t xml:space="preserve"> knowledge</w:t>
      </w:r>
      <w:r>
        <w:t>,</w:t>
      </w:r>
      <w:r w:rsidRPr="00C22164">
        <w:t xml:space="preserve"> or the time</w:t>
      </w:r>
      <w:r>
        <w:t>,</w:t>
      </w:r>
      <w:r w:rsidRPr="00C22164">
        <w:t xml:space="preserve"> to do that. </w:t>
      </w:r>
      <w:r>
        <w:t>T</w:t>
      </w:r>
      <w:r w:rsidRPr="00C22164">
        <w:t xml:space="preserve">hat is when </w:t>
      </w:r>
      <w:r>
        <w:t xml:space="preserve">it would be extremely beneficial for </w:t>
      </w:r>
      <w:r w:rsidRPr="00C22164">
        <w:t xml:space="preserve">the </w:t>
      </w:r>
      <w:r>
        <w:t>preterm</w:t>
      </w:r>
      <w:r w:rsidRPr="00C22164">
        <w:t xml:space="preserve"> birth clinics to go through that level of detail</w:t>
      </w:r>
      <w:r>
        <w:t>,</w:t>
      </w:r>
      <w:r w:rsidRPr="00C22164">
        <w:t xml:space="preserve"> make </w:t>
      </w:r>
      <w:r>
        <w:t xml:space="preserve">a </w:t>
      </w:r>
      <w:r w:rsidRPr="00C22164">
        <w:t xml:space="preserve">management plan and follow up </w:t>
      </w:r>
      <w:r>
        <w:t xml:space="preserve">on </w:t>
      </w:r>
      <w:r w:rsidRPr="00C22164">
        <w:t>th</w:t>
      </w:r>
      <w:r>
        <w:t>ese</w:t>
      </w:r>
      <w:r w:rsidRPr="00C22164">
        <w:t xml:space="preserve"> wom</w:t>
      </w:r>
      <w:r>
        <w:t>e</w:t>
      </w:r>
      <w:r w:rsidRPr="00C22164">
        <w:t>n.</w:t>
      </w:r>
    </w:p>
    <w:p w:rsidR="00C4090B" w:rsidRPr="00C22164" w:rsidP="00740A29">
      <w:pPr>
        <w:pStyle w:val="Remark"/>
      </w:pPr>
      <w:r w:rsidRPr="009F27E6">
        <w:rPr>
          <w:b/>
        </w:rPr>
        <w:t>Viscount Colville of Culross:</w:t>
      </w:r>
      <w:r>
        <w:t xml:space="preserve"> </w:t>
      </w:r>
      <w:r w:rsidRPr="00C22164">
        <w:t xml:space="preserve">Dr </w:t>
      </w:r>
      <w:r>
        <w:t>Aiken</w:t>
      </w:r>
      <w:r w:rsidRPr="00C22164">
        <w:t xml:space="preserve">, you talked about the lack of co-ordination </w:t>
      </w:r>
      <w:r>
        <w:t xml:space="preserve">sometimes </w:t>
      </w:r>
      <w:r w:rsidRPr="00C22164">
        <w:t xml:space="preserve">between different hospitals and throughout the health service when it came to health records. Why is that? I thought </w:t>
      </w:r>
      <w:r>
        <w:t xml:space="preserve">that </w:t>
      </w:r>
      <w:r w:rsidRPr="00C22164">
        <w:t>the health service had one of the greatest databases in the country.</w:t>
      </w:r>
    </w:p>
    <w:p w:rsidR="00C4090B" w:rsidP="00C4090B">
      <w:pPr>
        <w:pStyle w:val="Answer"/>
      </w:pPr>
      <w:r w:rsidRPr="001C150E">
        <w:rPr>
          <w:b/>
          <w:i/>
        </w:rPr>
        <w:t>Dr Catherine Aiken:</w:t>
      </w:r>
      <w:r>
        <w:t xml:space="preserve"> </w:t>
      </w:r>
      <w:r w:rsidRPr="00C22164">
        <w:t xml:space="preserve">The health service </w:t>
      </w:r>
      <w:r w:rsidR="00740A29">
        <w:t>has</w:t>
      </w:r>
      <w:r w:rsidRPr="00C22164">
        <w:t xml:space="preserve"> an awful lot of health records and so on</w:t>
      </w:r>
      <w:r>
        <w:t>,</w:t>
      </w:r>
      <w:r w:rsidRPr="00C22164">
        <w:t xml:space="preserve"> </w:t>
      </w:r>
      <w:r>
        <w:t>b</w:t>
      </w:r>
      <w:r w:rsidRPr="00C22164">
        <w:t>ut as an individual clinician requesting information from another service, that is done piecemeal</w:t>
      </w:r>
      <w:r>
        <w:t>.</w:t>
      </w:r>
      <w:r w:rsidRPr="00C22164">
        <w:t xml:space="preserve"> </w:t>
      </w:r>
      <w:r>
        <w:t>T</w:t>
      </w:r>
      <w:r w:rsidRPr="00C22164">
        <w:t xml:space="preserve">hat is a request where there are not necessarily established pathways. I may email Professor Khalil and get an email back tomorrow with the relevant information. </w:t>
      </w:r>
      <w:r>
        <w:t>E</w:t>
      </w:r>
      <w:r w:rsidRPr="00C22164">
        <w:t>qually, in other cases I will ask for information and not</w:t>
      </w:r>
      <w:r>
        <w:t xml:space="preserve"> get it</w:t>
      </w:r>
      <w:r w:rsidRPr="00C22164">
        <w:t>. It is not a consistent system</w:t>
      </w:r>
      <w:r>
        <w:t>,</w:t>
      </w:r>
      <w:r w:rsidRPr="00C22164">
        <w:t xml:space="preserve"> and there are not ways of data sharing as easily and simply as there should be for maximally effective care.</w:t>
      </w:r>
    </w:p>
    <w:p w:rsidR="00C4090B" w:rsidP="00740A29">
      <w:pPr>
        <w:pStyle w:val="Question"/>
      </w:pPr>
      <w:r w:rsidRPr="00094722">
        <w:rPr>
          <w:b/>
        </w:rPr>
        <w:t>Viscount Colville of Culross:</w:t>
      </w:r>
      <w:r>
        <w:t xml:space="preserve"> That is very important. </w:t>
      </w:r>
      <w:r w:rsidRPr="00C22164">
        <w:t xml:space="preserve">We have also heard about </w:t>
      </w:r>
      <w:r>
        <w:t xml:space="preserve">the </w:t>
      </w:r>
      <w:r w:rsidRPr="00C22164">
        <w:t>Tommy’s digital tool</w:t>
      </w:r>
      <w:r>
        <w:t>, QUiPP, a</w:t>
      </w:r>
      <w:r w:rsidRPr="00C22164">
        <w:t xml:space="preserve">nd how supportive it is for reducing still and </w:t>
      </w:r>
      <w:r>
        <w:t>preterm</w:t>
      </w:r>
      <w:r w:rsidRPr="00C22164">
        <w:t xml:space="preserve"> births. However, there </w:t>
      </w:r>
      <w:r>
        <w:t>ha</w:t>
      </w:r>
      <w:r w:rsidRPr="00C22164">
        <w:t xml:space="preserve">s been a study </w:t>
      </w:r>
      <w:r>
        <w:t xml:space="preserve">that </w:t>
      </w:r>
      <w:r w:rsidRPr="00C22164">
        <w:t xml:space="preserve">shows that 90% of women </w:t>
      </w:r>
      <w:r>
        <w:t xml:space="preserve">receive </w:t>
      </w:r>
      <w:r w:rsidRPr="00C22164">
        <w:t>appropriate treatment</w:t>
      </w:r>
      <w:r>
        <w:t xml:space="preserve">, </w:t>
      </w:r>
      <w:r w:rsidRPr="00C22164">
        <w:t xml:space="preserve">whether they use this tool or not. How useful </w:t>
      </w:r>
      <w:r>
        <w:t xml:space="preserve">is the QUiPP </w:t>
      </w:r>
      <w:r w:rsidRPr="00C22164">
        <w:t>app and should it be rolled out nationwide?</w:t>
      </w:r>
    </w:p>
    <w:p w:rsidR="00C4090B" w:rsidRPr="00C22164" w:rsidP="00C4090B">
      <w:pPr>
        <w:pStyle w:val="Answer"/>
      </w:pPr>
      <w:r w:rsidRPr="001C150E">
        <w:rPr>
          <w:b/>
          <w:i/>
        </w:rPr>
        <w:t>Dr Catherine Aiken:</w:t>
      </w:r>
      <w:r>
        <w:t xml:space="preserve"> T</w:t>
      </w:r>
      <w:r w:rsidRPr="00C22164">
        <w:t>here is evidence</w:t>
      </w:r>
      <w:r>
        <w:t xml:space="preserve"> </w:t>
      </w:r>
      <w:r w:rsidRPr="00C22164">
        <w:t xml:space="preserve">from the studies they have done that it is an effective tool that can support </w:t>
      </w:r>
      <w:r>
        <w:t>preterm</w:t>
      </w:r>
      <w:r w:rsidRPr="00C22164">
        <w:t xml:space="preserve"> birth decision-m</w:t>
      </w:r>
      <w:r>
        <w:t>aking</w:t>
      </w:r>
      <w:r w:rsidRPr="00C22164">
        <w:t>.</w:t>
      </w:r>
    </w:p>
    <w:p w:rsidR="00C4090B" w:rsidRPr="00C22164" w:rsidP="00C4090B">
      <w:pPr>
        <w:pStyle w:val="Remark"/>
      </w:pPr>
      <w:r w:rsidRPr="00094722">
        <w:rPr>
          <w:b/>
        </w:rPr>
        <w:t>Viscount Colville of Culross:</w:t>
      </w:r>
      <w:r>
        <w:t xml:space="preserve"> </w:t>
      </w:r>
      <w:r w:rsidRPr="00C22164">
        <w:t xml:space="preserve">Does that mean </w:t>
      </w:r>
      <w:r>
        <w:t xml:space="preserve">that </w:t>
      </w:r>
      <w:r w:rsidRPr="00C22164">
        <w:t>it should be rolled out nationwide?</w:t>
      </w:r>
    </w:p>
    <w:p w:rsidR="00C4090B" w:rsidRPr="00C22164" w:rsidP="00C4090B">
      <w:pPr>
        <w:pStyle w:val="Answer"/>
      </w:pPr>
      <w:r w:rsidRPr="001C150E">
        <w:rPr>
          <w:b/>
          <w:i/>
        </w:rPr>
        <w:t>Dr Catherine Aiken:</w:t>
      </w:r>
      <w:r>
        <w:t xml:space="preserve"> </w:t>
      </w:r>
      <w:r w:rsidR="002A191B">
        <w:t>That</w:t>
      </w:r>
      <w:r>
        <w:t xml:space="preserve"> </w:t>
      </w:r>
      <w:r w:rsidRPr="00C22164">
        <w:t>is a step further</w:t>
      </w:r>
      <w:r w:rsidR="002A191B">
        <w:t>, and it</w:t>
      </w:r>
      <w:r w:rsidRPr="00C22164">
        <w:t xml:space="preserve"> requires health economic analysis and things that I do not have to hand. I know only of the evidence they have produced on the efficacy of their tool.</w:t>
      </w:r>
    </w:p>
    <w:p w:rsidR="00C4090B" w:rsidRPr="00C22164" w:rsidP="00C4090B">
      <w:pPr>
        <w:pStyle w:val="Remark"/>
      </w:pPr>
      <w:r w:rsidRPr="00094722">
        <w:rPr>
          <w:b/>
        </w:rPr>
        <w:t xml:space="preserve">The </w:t>
      </w:r>
      <w:r>
        <w:rPr>
          <w:b/>
        </w:rPr>
        <w:t>Chair:</w:t>
      </w:r>
      <w:r>
        <w:t xml:space="preserve"> </w:t>
      </w:r>
      <w:r w:rsidRPr="00C22164">
        <w:t xml:space="preserve">On the basis of evidence-based guidance, has it been tested properly to </w:t>
      </w:r>
      <w:r w:rsidR="002A191B">
        <w:t>recommend</w:t>
      </w:r>
      <w:r w:rsidRPr="00C22164">
        <w:t xml:space="preserve"> that it should be adopted nationally?</w:t>
      </w:r>
    </w:p>
    <w:p w:rsidR="00C4090B" w:rsidP="00C4090B">
      <w:pPr>
        <w:pStyle w:val="Answer"/>
      </w:pPr>
      <w:r w:rsidRPr="001C150E">
        <w:rPr>
          <w:b/>
          <w:i/>
        </w:rPr>
        <w:t>Dr Catherine Aiken:</w:t>
      </w:r>
      <w:r>
        <w:t xml:space="preserve"> </w:t>
      </w:r>
      <w:r w:rsidRPr="00C22164">
        <w:t>I do not know of an economic analysis that would support that. Perhaps Professor Khalil does.</w:t>
      </w:r>
    </w:p>
    <w:p w:rsidR="00C4090B" w:rsidP="00C4090B">
      <w:pPr>
        <w:pStyle w:val="Answer"/>
      </w:pPr>
      <w:r w:rsidRPr="001C150E">
        <w:rPr>
          <w:b/>
          <w:i/>
        </w:rPr>
        <w:t>Professor Asma Khalil:</w:t>
      </w:r>
      <w:r>
        <w:t xml:space="preserve"> T</w:t>
      </w:r>
      <w:r w:rsidRPr="00C22164">
        <w:t xml:space="preserve">he value of the </w:t>
      </w:r>
      <w:r>
        <w:t xml:space="preserve">QUiPP </w:t>
      </w:r>
      <w:r w:rsidRPr="00C22164">
        <w:t xml:space="preserve">app is mainly in women who are presenting with threatened </w:t>
      </w:r>
      <w:r>
        <w:t>preterm</w:t>
      </w:r>
      <w:r w:rsidRPr="00C22164">
        <w:t xml:space="preserve"> births</w:t>
      </w:r>
      <w:r w:rsidR="00802B18">
        <w:t>—</w:t>
      </w:r>
      <w:r>
        <w:t>for example</w:t>
      </w:r>
      <w:r w:rsidR="00802B18">
        <w:t>,</w:t>
      </w:r>
      <w:r>
        <w:t xml:space="preserve"> c</w:t>
      </w:r>
      <w:r w:rsidRPr="00C22164">
        <w:t xml:space="preserve">oming with abdominal pain or some tightening. The truth is that the majority of these women do not go </w:t>
      </w:r>
      <w:r>
        <w:t>on to</w:t>
      </w:r>
      <w:r w:rsidRPr="00C22164">
        <w:t xml:space="preserve"> </w:t>
      </w:r>
      <w:r>
        <w:t>preterm</w:t>
      </w:r>
      <w:r w:rsidRPr="00C22164">
        <w:t xml:space="preserve"> birth. Therefore, the value is probably in triaging these women</w:t>
      </w:r>
      <w:r>
        <w:t xml:space="preserve">—“Which of them </w:t>
      </w:r>
      <w:r w:rsidRPr="00C22164">
        <w:t xml:space="preserve">will </w:t>
      </w:r>
      <w:r>
        <w:t xml:space="preserve">actually </w:t>
      </w:r>
      <w:r w:rsidRPr="00C22164">
        <w:t xml:space="preserve">go </w:t>
      </w:r>
      <w:r>
        <w:t xml:space="preserve">on </w:t>
      </w:r>
      <w:r w:rsidRPr="00C22164">
        <w:t xml:space="preserve">to </w:t>
      </w:r>
      <w:r>
        <w:t>preterm</w:t>
      </w:r>
      <w:r w:rsidRPr="00C22164">
        <w:t xml:space="preserve"> birth</w:t>
      </w:r>
      <w:r>
        <w:t xml:space="preserve">?”—and then </w:t>
      </w:r>
      <w:r w:rsidRPr="00C22164">
        <w:t>consider</w:t>
      </w:r>
      <w:r>
        <w:t>ing</w:t>
      </w:r>
      <w:r w:rsidRPr="00C22164">
        <w:t xml:space="preserve"> all the aspects or components</w:t>
      </w:r>
      <w:r>
        <w:t xml:space="preserve"> of how</w:t>
      </w:r>
      <w:r w:rsidRPr="00C22164">
        <w:t xml:space="preserve"> to optimise the care of </w:t>
      </w:r>
      <w:r>
        <w:t xml:space="preserve">these </w:t>
      </w:r>
      <w:r w:rsidRPr="00C22164">
        <w:t>premature bab</w:t>
      </w:r>
      <w:r>
        <w:t>ies</w:t>
      </w:r>
      <w:r w:rsidRPr="00C22164">
        <w:t xml:space="preserve">. That </w:t>
      </w:r>
      <w:r>
        <w:t xml:space="preserve">may </w:t>
      </w:r>
      <w:r w:rsidRPr="00C22164">
        <w:t xml:space="preserve">involve transferring the woman to a hospital </w:t>
      </w:r>
      <w:r w:rsidR="00802B18">
        <w:t>with</w:t>
      </w:r>
      <w:r w:rsidRPr="00C22164">
        <w:t xml:space="preserve"> neonatal units with adequate facilities, </w:t>
      </w:r>
      <w:r>
        <w:t xml:space="preserve">or </w:t>
      </w:r>
      <w:r w:rsidRPr="00C22164">
        <w:t>giving ant</w:t>
      </w:r>
      <w:r>
        <w:t>e</w:t>
      </w:r>
      <w:r w:rsidRPr="00C22164">
        <w:t>natal steroids</w:t>
      </w:r>
      <w:r>
        <w:t xml:space="preserve">, </w:t>
      </w:r>
      <w:r w:rsidRPr="00C22164">
        <w:t>magnesium sulphate</w:t>
      </w:r>
      <w:r>
        <w:t xml:space="preserve"> or</w:t>
      </w:r>
      <w:r w:rsidRPr="00C22164">
        <w:t xml:space="preserve"> antibiotics.</w:t>
      </w:r>
      <w:r>
        <w:t xml:space="preserve"> For </w:t>
      </w:r>
      <w:r w:rsidRPr="00C22164">
        <w:t xml:space="preserve">the majority </w:t>
      </w:r>
      <w:r>
        <w:t xml:space="preserve">who </w:t>
      </w:r>
      <w:r w:rsidRPr="00C22164">
        <w:t>will not</w:t>
      </w:r>
      <w:r>
        <w:t xml:space="preserve">, </w:t>
      </w:r>
      <w:r w:rsidRPr="00C22164">
        <w:t>you do not need all these interventions</w:t>
      </w:r>
      <w:r>
        <w:t>,</w:t>
      </w:r>
      <w:r w:rsidRPr="00C22164">
        <w:t xml:space="preserve"> some </w:t>
      </w:r>
      <w:r>
        <w:t xml:space="preserve">of which </w:t>
      </w:r>
      <w:r w:rsidRPr="00C22164">
        <w:t xml:space="preserve">could be harmful. </w:t>
      </w:r>
    </w:p>
    <w:p w:rsidR="00C4090B" w:rsidP="00C4090B">
      <w:pPr>
        <w:pStyle w:val="Answer"/>
      </w:pPr>
      <w:r w:rsidRPr="00C22164">
        <w:t xml:space="preserve">Fibronectin, which is a component of the app, is a good negative test. If </w:t>
      </w:r>
      <w:r w:rsidR="00802B18">
        <w:t>there</w:t>
      </w:r>
      <w:r w:rsidRPr="00C22164">
        <w:t xml:space="preserve"> is a negative, it means </w:t>
      </w:r>
      <w:r>
        <w:t xml:space="preserve">that </w:t>
      </w:r>
      <w:r w:rsidRPr="00C22164">
        <w:t xml:space="preserve">it is unlikely </w:t>
      </w:r>
      <w:r>
        <w:t xml:space="preserve">that </w:t>
      </w:r>
      <w:r w:rsidRPr="00C22164">
        <w:t xml:space="preserve">this woman will go </w:t>
      </w:r>
      <w:r>
        <w:t xml:space="preserve">on </w:t>
      </w:r>
      <w:r w:rsidRPr="00C22164">
        <w:t xml:space="preserve">to </w:t>
      </w:r>
      <w:r>
        <w:t>preterm</w:t>
      </w:r>
      <w:r w:rsidRPr="00C22164">
        <w:t xml:space="preserve"> birth</w:t>
      </w:r>
      <w:r>
        <w:t>,</w:t>
      </w:r>
      <w:r w:rsidRPr="00C22164">
        <w:t xml:space="preserve"> </w:t>
      </w:r>
      <w:r>
        <w:t>b</w:t>
      </w:r>
      <w:r w:rsidRPr="00C22164">
        <w:t>ut it is not necessarily a very good positive test</w:t>
      </w:r>
      <w:r>
        <w:t>,</w:t>
      </w:r>
      <w:r w:rsidRPr="00C22164">
        <w:t xml:space="preserve"> </w:t>
      </w:r>
      <w:r>
        <w:t>b</w:t>
      </w:r>
      <w:r w:rsidRPr="00C22164">
        <w:t xml:space="preserve">ecause the majority of women </w:t>
      </w:r>
      <w:r>
        <w:t xml:space="preserve">who </w:t>
      </w:r>
      <w:r w:rsidRPr="00C22164">
        <w:t>have a positive fibronectin do not</w:t>
      </w:r>
      <w:r>
        <w:t xml:space="preserve"> </w:t>
      </w:r>
      <w:r w:rsidRPr="00C22164">
        <w:t xml:space="preserve">go </w:t>
      </w:r>
      <w:r>
        <w:t xml:space="preserve">on </w:t>
      </w:r>
      <w:r w:rsidRPr="00C22164">
        <w:t xml:space="preserve">to </w:t>
      </w:r>
      <w:r>
        <w:t>preterm</w:t>
      </w:r>
      <w:r w:rsidRPr="00C22164">
        <w:t xml:space="preserve"> birth.</w:t>
      </w:r>
    </w:p>
    <w:p w:rsidR="00C4090B" w:rsidP="00C4090B">
      <w:pPr>
        <w:pStyle w:val="Answer"/>
      </w:pPr>
      <w:r>
        <w:t xml:space="preserve">To your </w:t>
      </w:r>
      <w:r w:rsidRPr="00C22164">
        <w:t>question</w:t>
      </w:r>
      <w:r>
        <w:t xml:space="preserve">, whether </w:t>
      </w:r>
      <w:r w:rsidRPr="00C22164">
        <w:t xml:space="preserve">we have enough evidence to </w:t>
      </w:r>
      <w:r>
        <w:t>re</w:t>
      </w:r>
      <w:r w:rsidRPr="00C22164">
        <w:t>commend its routine implementation</w:t>
      </w:r>
      <w:r>
        <w:t xml:space="preserve"> </w:t>
      </w:r>
      <w:r w:rsidRPr="00C22164">
        <w:t xml:space="preserve">depends </w:t>
      </w:r>
      <w:r>
        <w:t xml:space="preserve">on </w:t>
      </w:r>
      <w:r w:rsidRPr="00C22164">
        <w:t xml:space="preserve">how beneficial </w:t>
      </w:r>
      <w:r w:rsidRPr="00C22164" w:rsidR="00E32240">
        <w:t xml:space="preserve">you find it </w:t>
      </w:r>
      <w:r w:rsidRPr="00C22164">
        <w:t xml:space="preserve">in your clinical pathway </w:t>
      </w:r>
      <w:r>
        <w:t xml:space="preserve">or </w:t>
      </w:r>
      <w:r w:rsidRPr="00C22164">
        <w:t>your management algorithm.</w:t>
      </w:r>
      <w:r>
        <w:t xml:space="preserve"> </w:t>
      </w:r>
      <w:r w:rsidR="00A61BCC">
        <w:t>It may be beneficial i</w:t>
      </w:r>
      <w:r w:rsidR="00E32240">
        <w:t>f</w:t>
      </w:r>
      <w:r w:rsidRPr="00C22164">
        <w:t xml:space="preserve"> I work in a small </w:t>
      </w:r>
      <w:r>
        <w:t xml:space="preserve">DGH </w:t>
      </w:r>
      <w:r w:rsidRPr="00C22164">
        <w:t>where</w:t>
      </w:r>
      <w:r>
        <w:t xml:space="preserve"> I think a </w:t>
      </w:r>
      <w:r w:rsidRPr="00C22164">
        <w:t xml:space="preserve">woman might be </w:t>
      </w:r>
      <w:r>
        <w:t>at risk of pre</w:t>
      </w:r>
      <w:r w:rsidRPr="00C22164">
        <w:t>term labour</w:t>
      </w:r>
      <w:r>
        <w:t xml:space="preserve"> and</w:t>
      </w:r>
      <w:r w:rsidRPr="00C22164">
        <w:t xml:space="preserve"> I have to transfer</w:t>
      </w:r>
      <w:r>
        <w:t xml:space="preserve"> her</w:t>
      </w:r>
      <w:r w:rsidRPr="00C22164">
        <w:t xml:space="preserve"> because I do not have the facilities. If I work in a hospital with a tertiary</w:t>
      </w:r>
      <w:r w:rsidR="00A61BCC">
        <w:t>-</w:t>
      </w:r>
      <w:r w:rsidRPr="00C22164">
        <w:t>level neonatal unit, I do not necessarily have the benefit of having to transfer this patient</w:t>
      </w:r>
      <w:r>
        <w:t>,</w:t>
      </w:r>
      <w:r w:rsidRPr="00C22164">
        <w:t xml:space="preserve"> because I am the unit that </w:t>
      </w:r>
      <w:r>
        <w:t xml:space="preserve">she </w:t>
      </w:r>
      <w:r w:rsidRPr="00C22164">
        <w:t>will be transferred to.</w:t>
      </w:r>
    </w:p>
    <w:p w:rsidR="00C4090B" w:rsidRPr="00C22164" w:rsidP="00C4090B">
      <w:pPr>
        <w:pStyle w:val="Answer"/>
      </w:pPr>
      <w:r>
        <w:t>An</w:t>
      </w:r>
      <w:r w:rsidRPr="00C22164">
        <w:t>other aspect is how much clinicians trust the result</w:t>
      </w:r>
      <w:r>
        <w:t xml:space="preserve">. In </w:t>
      </w:r>
      <w:r w:rsidRPr="00C22164">
        <w:t>women present</w:t>
      </w:r>
      <w:r>
        <w:t>ing</w:t>
      </w:r>
      <w:r w:rsidRPr="00C22164">
        <w:t xml:space="preserve"> with threatened </w:t>
      </w:r>
      <w:r>
        <w:t>preterm</w:t>
      </w:r>
      <w:r w:rsidRPr="00C22164">
        <w:t xml:space="preserve"> birth</w:t>
      </w:r>
      <w:r>
        <w:t xml:space="preserve"> and whose </w:t>
      </w:r>
      <w:r w:rsidRPr="00C22164">
        <w:t xml:space="preserve">pregnancy is less than 30 weeks, </w:t>
      </w:r>
      <w:r w:rsidR="00A61BCC">
        <w:t xml:space="preserve">for example, </w:t>
      </w:r>
      <w:r>
        <w:t xml:space="preserve">the </w:t>
      </w:r>
      <w:r w:rsidR="00A61BCC">
        <w:t xml:space="preserve">NICE </w:t>
      </w:r>
      <w:r>
        <w:t xml:space="preserve">guideline is to admit </w:t>
      </w:r>
      <w:r w:rsidRPr="00C22164">
        <w:t xml:space="preserve">and </w:t>
      </w:r>
      <w:r w:rsidR="00A61BCC">
        <w:t xml:space="preserve">to </w:t>
      </w:r>
      <w:r w:rsidRPr="00C22164">
        <w:t>do this optimisation because of the early gestation and the implication</w:t>
      </w:r>
      <w:r>
        <w:t>s</w:t>
      </w:r>
      <w:r w:rsidRPr="00C22164">
        <w:t xml:space="preserve"> </w:t>
      </w:r>
      <w:r>
        <w:t xml:space="preserve">for a baby </w:t>
      </w:r>
      <w:r w:rsidRPr="00C22164">
        <w:t xml:space="preserve">born at this premature or </w:t>
      </w:r>
      <w:r>
        <w:t>preterm</w:t>
      </w:r>
      <w:r w:rsidRPr="00C22164">
        <w:t xml:space="preserve"> gestation.</w:t>
      </w:r>
      <w:r>
        <w:t xml:space="preserve"> </w:t>
      </w:r>
      <w:r w:rsidR="002C7A74">
        <w:t>Saying</w:t>
      </w:r>
      <w:r w:rsidRPr="00C22164">
        <w:t xml:space="preserve"> yes or no is a very simple answer.</w:t>
      </w:r>
      <w:r>
        <w:t xml:space="preserve"> I</w:t>
      </w:r>
      <w:r w:rsidRPr="00C22164">
        <w:t>t is a bit more complicated than that.</w:t>
      </w:r>
    </w:p>
    <w:p w:rsidR="00C4090B" w:rsidP="00C4090B">
      <w:pPr>
        <w:pStyle w:val="Remark"/>
      </w:pPr>
      <w:r w:rsidRPr="00475944">
        <w:rPr>
          <w:b/>
        </w:rPr>
        <w:t>Viscount Colville of Culross:</w:t>
      </w:r>
      <w:r>
        <w:t xml:space="preserve"> </w:t>
      </w:r>
      <w:r w:rsidRPr="00C22164">
        <w:t>Professor Khali</w:t>
      </w:r>
      <w:r>
        <w:t>l</w:t>
      </w:r>
      <w:r w:rsidRPr="00C22164">
        <w:t xml:space="preserve">, you are a very experienced professional. Do you use the </w:t>
      </w:r>
      <w:r>
        <w:t>QUiPP app?</w:t>
      </w:r>
    </w:p>
    <w:p w:rsidR="00C4090B" w:rsidP="00C4090B">
      <w:pPr>
        <w:pStyle w:val="Answer"/>
      </w:pPr>
      <w:r w:rsidRPr="001C150E">
        <w:rPr>
          <w:b/>
          <w:i/>
        </w:rPr>
        <w:t>Professor Asma Khalil:</w:t>
      </w:r>
      <w:r>
        <w:t xml:space="preserve"> I do n</w:t>
      </w:r>
      <w:r w:rsidRPr="00C22164">
        <w:t xml:space="preserve">ot </w:t>
      </w:r>
      <w:r>
        <w:t>use it in my hospital.</w:t>
      </w:r>
    </w:p>
    <w:p w:rsidR="00C4090B" w:rsidP="00C4090B">
      <w:pPr>
        <w:pStyle w:val="Remark"/>
      </w:pPr>
      <w:r w:rsidRPr="00475944">
        <w:rPr>
          <w:b/>
        </w:rPr>
        <w:t>Viscount Colville of Culross:</w:t>
      </w:r>
      <w:r>
        <w:t xml:space="preserve"> Why not?</w:t>
      </w:r>
    </w:p>
    <w:p w:rsidR="00C4090B" w:rsidRPr="00C22164" w:rsidP="00C4090B">
      <w:pPr>
        <w:pStyle w:val="Answer"/>
      </w:pPr>
      <w:r w:rsidRPr="001C150E">
        <w:rPr>
          <w:b/>
          <w:i/>
        </w:rPr>
        <w:t>Professor Asma Khalil:</w:t>
      </w:r>
      <w:r>
        <w:t xml:space="preserve"> I</w:t>
      </w:r>
      <w:r w:rsidRPr="00C22164">
        <w:t xml:space="preserve">t is more that </w:t>
      </w:r>
      <w:r>
        <w:t xml:space="preserve">we </w:t>
      </w:r>
      <w:r w:rsidRPr="00C22164">
        <w:t xml:space="preserve">did not feel </w:t>
      </w:r>
      <w:r>
        <w:t xml:space="preserve">there </w:t>
      </w:r>
      <w:r w:rsidRPr="00C22164">
        <w:t>was a need</w:t>
      </w:r>
      <w:r>
        <w:t>,</w:t>
      </w:r>
      <w:r w:rsidRPr="00C22164">
        <w:t xml:space="preserve"> or maybe </w:t>
      </w:r>
      <w:r>
        <w:t xml:space="preserve">because of </w:t>
      </w:r>
      <w:r w:rsidRPr="00C22164">
        <w:t xml:space="preserve">resources. </w:t>
      </w:r>
      <w:r>
        <w:t>A</w:t>
      </w:r>
      <w:r w:rsidRPr="00C22164">
        <w:t>t St George’s Hospital, we do not use it at the moment.</w:t>
      </w:r>
    </w:p>
    <w:p w:rsidR="00C4090B" w:rsidRPr="00C22164" w:rsidP="00C4090B">
      <w:pPr>
        <w:pStyle w:val="Question"/>
      </w:pPr>
      <w:r w:rsidRPr="00475944">
        <w:rPr>
          <w:b/>
        </w:rPr>
        <w:t>Baroness Owen of Alderley Edge:</w:t>
      </w:r>
      <w:r>
        <w:t xml:space="preserve"> </w:t>
      </w:r>
      <w:r w:rsidRPr="00C22164">
        <w:t xml:space="preserve">You spoke earlier about the need </w:t>
      </w:r>
      <w:r>
        <w:t>for</w:t>
      </w:r>
      <w:r w:rsidRPr="00C22164">
        <w:t xml:space="preserve"> predictive modelling. I was</w:t>
      </w:r>
      <w:r>
        <w:t xml:space="preserve"> </w:t>
      </w:r>
      <w:r w:rsidRPr="00C22164">
        <w:t xml:space="preserve">going to touch on the need for the </w:t>
      </w:r>
      <w:r>
        <w:t xml:space="preserve">QUiPP app </w:t>
      </w:r>
      <w:r w:rsidRPr="00C22164">
        <w:t xml:space="preserve">as well. If the </w:t>
      </w:r>
      <w:r>
        <w:t xml:space="preserve">QUiPP app </w:t>
      </w:r>
      <w:r w:rsidRPr="00C22164">
        <w:t>is not appropriate, is it that a data model has not yet been created that is picking this up? What</w:t>
      </w:r>
      <w:r>
        <w:t xml:space="preserve"> kind of </w:t>
      </w:r>
      <w:r w:rsidRPr="00C22164">
        <w:t>predictive model do you envisage being needed?</w:t>
      </w:r>
    </w:p>
    <w:p w:rsidR="00C4090B" w:rsidP="00C4090B">
      <w:pPr>
        <w:pStyle w:val="Answer"/>
      </w:pPr>
      <w:r w:rsidRPr="001C150E">
        <w:rPr>
          <w:b/>
          <w:i/>
        </w:rPr>
        <w:t>Professor Asma Khalil:</w:t>
      </w:r>
      <w:r>
        <w:t xml:space="preserve"> </w:t>
      </w:r>
      <w:r w:rsidRPr="00C22164">
        <w:t xml:space="preserve">There have been studies </w:t>
      </w:r>
      <w:r>
        <w:t xml:space="preserve">that </w:t>
      </w:r>
      <w:r w:rsidRPr="00C22164">
        <w:t>attempted to combine various risk factors. They use statistical modelling</w:t>
      </w:r>
      <w:r w:rsidR="00123A8F">
        <w:t xml:space="preserve">, </w:t>
      </w:r>
      <w:r w:rsidRPr="00C22164">
        <w:t>called multivariate logistic regression</w:t>
      </w:r>
      <w:r w:rsidR="00123A8F">
        <w:t xml:space="preserve">, </w:t>
      </w:r>
      <w:r w:rsidRPr="00C22164">
        <w:t>where</w:t>
      </w:r>
      <w:r>
        <w:t xml:space="preserve"> </w:t>
      </w:r>
      <w:r w:rsidRPr="00C22164">
        <w:t>they combine the presence as well as the absence of some of those risk factors and develop an individualised risk for each woman. Some of them combine the cervical length assessment</w:t>
      </w:r>
      <w:r>
        <w:t>,</w:t>
      </w:r>
      <w:r w:rsidRPr="00C22164">
        <w:t xml:space="preserve"> </w:t>
      </w:r>
      <w:r>
        <w:t xml:space="preserve">as well as maybe </w:t>
      </w:r>
      <w:r w:rsidRPr="00C22164">
        <w:t>biochemical markers</w:t>
      </w:r>
      <w:r>
        <w:t>,</w:t>
      </w:r>
      <w:r w:rsidRPr="00C22164">
        <w:t xml:space="preserve"> to try to improve the predictive accuracy.</w:t>
      </w:r>
      <w:r>
        <w:t xml:space="preserve"> </w:t>
      </w:r>
      <w:r w:rsidRPr="00C22164">
        <w:t>These prediction models are not perfect</w:t>
      </w:r>
      <w:r w:rsidR="00E618A4">
        <w:t>—t</w:t>
      </w:r>
      <w:r w:rsidRPr="00C22164">
        <w:t xml:space="preserve">hey do not give you 95% accuracy, </w:t>
      </w:r>
      <w:r>
        <w:t>for example</w:t>
      </w:r>
      <w:r w:rsidR="00E618A4">
        <w:t>—</w:t>
      </w:r>
      <w:r w:rsidRPr="00C22164">
        <w:t>but</w:t>
      </w:r>
      <w:r>
        <w:t xml:space="preserve"> </w:t>
      </w:r>
      <w:r w:rsidRPr="00C22164">
        <w:t>they are better than what we are currently offering, which is just a checklist approach.</w:t>
      </w:r>
    </w:p>
    <w:p w:rsidR="00C4090B" w:rsidRPr="00C22164" w:rsidP="00C4090B">
      <w:pPr>
        <w:pStyle w:val="Answer"/>
      </w:pPr>
      <w:r>
        <w:t>T</w:t>
      </w:r>
      <w:r w:rsidRPr="00C22164">
        <w:t xml:space="preserve">he other question for the </w:t>
      </w:r>
      <w:r>
        <w:t>n</w:t>
      </w:r>
      <w:r w:rsidRPr="00C22164">
        <w:t xml:space="preserve">ational </w:t>
      </w:r>
      <w:r>
        <w:t>s</w:t>
      </w:r>
      <w:r w:rsidRPr="00C22164">
        <w:t xml:space="preserve">creening </w:t>
      </w:r>
      <w:r>
        <w:t>c</w:t>
      </w:r>
      <w:r w:rsidRPr="00C22164">
        <w:t xml:space="preserve">ommittee is </w:t>
      </w:r>
      <w:r>
        <w:t xml:space="preserve">whether there is an effective </w:t>
      </w:r>
      <w:r w:rsidRPr="00C22164">
        <w:t xml:space="preserve">intervention for women who are identified as </w:t>
      </w:r>
      <w:r>
        <w:t>high risk.</w:t>
      </w:r>
      <w:r w:rsidRPr="00C22164">
        <w:t xml:space="preserve"> That is often a struggle when it comes to looking at any screening marker.</w:t>
      </w:r>
    </w:p>
    <w:p w:rsidR="00C4090B" w:rsidRPr="00C22164" w:rsidP="00C4090B">
      <w:pPr>
        <w:pStyle w:val="Remark"/>
      </w:pPr>
      <w:r w:rsidRPr="00475944">
        <w:rPr>
          <w:b/>
        </w:rPr>
        <w:t>Baroness Owen of Alderley Edge:</w:t>
      </w:r>
      <w:r>
        <w:t xml:space="preserve"> </w:t>
      </w:r>
      <w:r w:rsidRPr="00C22164">
        <w:t xml:space="preserve">We spoke about the </w:t>
      </w:r>
      <w:r>
        <w:t xml:space="preserve">scenario in which Dr Aiken </w:t>
      </w:r>
      <w:r w:rsidRPr="00C22164">
        <w:t>would write to Professor Khalil. Why is it not all attached to your NHS number? I carry an NHS app around with me and I have my NHS number. Why is everything that I have ever been treated with not all on that list</w:t>
      </w:r>
      <w:r>
        <w:t xml:space="preserve"> so</w:t>
      </w:r>
      <w:r w:rsidRPr="00C22164">
        <w:t xml:space="preserve"> that I can show </w:t>
      </w:r>
      <w:r>
        <w:t xml:space="preserve">it </w:t>
      </w:r>
      <w:r w:rsidRPr="00C22164">
        <w:t>to my doctor</w:t>
      </w:r>
      <w:r>
        <w:t>,</w:t>
      </w:r>
      <w:r w:rsidRPr="00C22164">
        <w:t xml:space="preserve"> who can </w:t>
      </w:r>
      <w:r w:rsidR="00EE7B68">
        <w:t xml:space="preserve">then </w:t>
      </w:r>
      <w:r w:rsidRPr="00C22164">
        <w:t xml:space="preserve">scan a QR code and it </w:t>
      </w:r>
      <w:r>
        <w:t xml:space="preserve">would </w:t>
      </w:r>
      <w:r w:rsidRPr="00C22164">
        <w:t xml:space="preserve">be on </w:t>
      </w:r>
      <w:r>
        <w:t xml:space="preserve">their </w:t>
      </w:r>
      <w:r w:rsidRPr="00C22164">
        <w:t>computer?</w:t>
      </w:r>
    </w:p>
    <w:p w:rsidR="00C4090B" w:rsidP="00C4090B">
      <w:pPr>
        <w:pStyle w:val="Answer"/>
      </w:pPr>
      <w:r w:rsidRPr="001C150E">
        <w:rPr>
          <w:b/>
          <w:i/>
        </w:rPr>
        <w:t>Dr Catherine Aiken:</w:t>
      </w:r>
      <w:r>
        <w:t xml:space="preserve"> </w:t>
      </w:r>
      <w:r w:rsidRPr="00C22164">
        <w:t>That would be great.</w:t>
      </w:r>
    </w:p>
    <w:p w:rsidR="00C4090B" w:rsidP="00C4090B">
      <w:pPr>
        <w:pStyle w:val="Answer"/>
      </w:pPr>
      <w:r w:rsidRPr="001C150E">
        <w:rPr>
          <w:b/>
          <w:i/>
        </w:rPr>
        <w:t>Professor Asma Khalil:</w:t>
      </w:r>
      <w:r>
        <w:t xml:space="preserve"> I</w:t>
      </w:r>
      <w:r w:rsidRPr="00C22164">
        <w:t>t is something that you could</w:t>
      </w:r>
      <w:r>
        <w:t xml:space="preserve"> </w:t>
      </w:r>
      <w:r w:rsidRPr="00C22164">
        <w:t xml:space="preserve">recommend or encourage the system to implement. We did </w:t>
      </w:r>
      <w:r>
        <w:t xml:space="preserve">it </w:t>
      </w:r>
      <w:r w:rsidRPr="00C22164">
        <w:t xml:space="preserve">in </w:t>
      </w:r>
      <w:r>
        <w:t>Covid.</w:t>
      </w:r>
      <w:r w:rsidRPr="00C22164">
        <w:t xml:space="preserve"> </w:t>
      </w:r>
      <w:r>
        <w:t>I</w:t>
      </w:r>
      <w:r w:rsidRPr="00C22164">
        <w:t xml:space="preserve">t is really challenging </w:t>
      </w:r>
      <w:r>
        <w:t xml:space="preserve">to </w:t>
      </w:r>
      <w:r w:rsidRPr="00C22164">
        <w:t>shar</w:t>
      </w:r>
      <w:r>
        <w:t>e</w:t>
      </w:r>
      <w:r w:rsidRPr="00C22164">
        <w:t xml:space="preserve"> digital records.</w:t>
      </w:r>
      <w:r>
        <w:t xml:space="preserve"> </w:t>
      </w:r>
      <w:r w:rsidR="00EE7B68">
        <w:t>The</w:t>
      </w:r>
      <w:r w:rsidRPr="00C22164">
        <w:t xml:space="preserve"> </w:t>
      </w:r>
      <w:r>
        <w:t>G</w:t>
      </w:r>
      <w:r w:rsidRPr="00C22164">
        <w:t xml:space="preserve">overnment aspire to </w:t>
      </w:r>
      <w:r w:rsidR="00EE7B68">
        <w:t>having</w:t>
      </w:r>
      <w:r w:rsidRPr="00C22164">
        <w:t xml:space="preserve"> an app or a QR code</w:t>
      </w:r>
      <w:r>
        <w:t>,</w:t>
      </w:r>
      <w:r w:rsidRPr="00C22164">
        <w:t xml:space="preserve"> </w:t>
      </w:r>
      <w:r>
        <w:t xml:space="preserve">so that if a </w:t>
      </w:r>
      <w:r w:rsidRPr="00C22164">
        <w:t xml:space="preserve">patient </w:t>
      </w:r>
      <w:r>
        <w:t xml:space="preserve">has </w:t>
      </w:r>
      <w:r w:rsidRPr="00C22164">
        <w:t xml:space="preserve">booked in Cambridge but happens to be in London and comes to my hospital, </w:t>
      </w:r>
      <w:r>
        <w:t>I</w:t>
      </w:r>
      <w:r w:rsidRPr="00C22164">
        <w:t xml:space="preserve"> will be able to have access to all the</w:t>
      </w:r>
      <w:r>
        <w:t>ir</w:t>
      </w:r>
      <w:r w:rsidRPr="00C22164">
        <w:t xml:space="preserve"> records. Unfortunately, that is not happening at the moment.</w:t>
      </w:r>
      <w:r>
        <w:t xml:space="preserve"> W</w:t>
      </w:r>
      <w:r w:rsidRPr="00C22164">
        <w:t xml:space="preserve">e would like to achieve that. It seems </w:t>
      </w:r>
      <w:r w:rsidR="00EE7B68">
        <w:t xml:space="preserve">to be </w:t>
      </w:r>
      <w:r w:rsidRPr="00C22164">
        <w:t>challenging</w:t>
      </w:r>
      <w:r w:rsidR="00EE7B68">
        <w:t>,</w:t>
      </w:r>
      <w:r w:rsidRPr="00C22164">
        <w:t xml:space="preserve"> so far.</w:t>
      </w:r>
    </w:p>
    <w:p w:rsidR="00C4090B" w:rsidRPr="00C22164" w:rsidP="00C4090B">
      <w:pPr>
        <w:pStyle w:val="Remark"/>
      </w:pPr>
      <w:r w:rsidRPr="009B1C60">
        <w:rPr>
          <w:b/>
        </w:rPr>
        <w:t xml:space="preserve">The </w:t>
      </w:r>
      <w:r>
        <w:rPr>
          <w:b/>
        </w:rPr>
        <w:t>Chair:</w:t>
      </w:r>
      <w:r>
        <w:t xml:space="preserve"> Dr Aiken</w:t>
      </w:r>
      <w:r w:rsidRPr="00C22164">
        <w:t>, you nodded. Are you in agreement?</w:t>
      </w:r>
    </w:p>
    <w:p w:rsidR="00C4090B" w:rsidRPr="00C22164" w:rsidP="00C4090B">
      <w:pPr>
        <w:pStyle w:val="Answer"/>
      </w:pPr>
      <w:r w:rsidRPr="001C150E">
        <w:rPr>
          <w:b/>
          <w:i/>
        </w:rPr>
        <w:t>Dr Catherine Aiken:</w:t>
      </w:r>
      <w:r>
        <w:t xml:space="preserve"> </w:t>
      </w:r>
      <w:r w:rsidRPr="00C22164">
        <w:t>Yes</w:t>
      </w:r>
      <w:r>
        <w:t>.</w:t>
      </w:r>
      <w:r w:rsidRPr="00C22164">
        <w:t xml:space="preserve"> </w:t>
      </w:r>
      <w:r>
        <w:t>Our</w:t>
      </w:r>
      <w:r w:rsidRPr="00C22164">
        <w:t xml:space="preserve"> hospitals use all types of systems</w:t>
      </w:r>
      <w:r>
        <w:t xml:space="preserve">. </w:t>
      </w:r>
      <w:r w:rsidRPr="00C22164">
        <w:t>Sometimes</w:t>
      </w:r>
      <w:r>
        <w:t xml:space="preserve"> they have </w:t>
      </w:r>
      <w:r w:rsidRPr="00C22164">
        <w:t xml:space="preserve">different </w:t>
      </w:r>
      <w:r>
        <w:t xml:space="preserve">systems </w:t>
      </w:r>
      <w:r w:rsidRPr="00C22164">
        <w:t xml:space="preserve">for their maternity records </w:t>
      </w:r>
      <w:r>
        <w:t>and for</w:t>
      </w:r>
      <w:r w:rsidRPr="00C22164">
        <w:t xml:space="preserve"> their regular records</w:t>
      </w:r>
      <w:r w:rsidR="0010548F">
        <w:t xml:space="preserve">, and </w:t>
      </w:r>
      <w:r>
        <w:t xml:space="preserve">sometimes those </w:t>
      </w:r>
      <w:r w:rsidRPr="00C22164">
        <w:t>do not even speak to each other</w:t>
      </w:r>
      <w:r>
        <w:t>. T</w:t>
      </w:r>
      <w:r w:rsidRPr="00C22164">
        <w:t xml:space="preserve">heir primary care records will be somewhere else entirely, the data controller for </w:t>
      </w:r>
      <w:r>
        <w:t>which</w:t>
      </w:r>
      <w:r w:rsidRPr="00C22164">
        <w:t xml:space="preserve"> is the general practitioner. That needs to be addressed at national level.</w:t>
      </w:r>
    </w:p>
    <w:p w:rsidR="000D6DA5" w:rsidP="000D6DA5">
      <w:pPr>
        <w:pStyle w:val="Question"/>
      </w:pPr>
      <w:r w:rsidRPr="009B1C60">
        <w:rPr>
          <w:b/>
        </w:rPr>
        <w:t xml:space="preserve">The </w:t>
      </w:r>
      <w:r>
        <w:rPr>
          <w:b/>
        </w:rPr>
        <w:t>Chair:</w:t>
      </w:r>
      <w:r>
        <w:t xml:space="preserve"> </w:t>
      </w:r>
      <w:r w:rsidRPr="00C22164">
        <w:t xml:space="preserve">I agree. </w:t>
      </w:r>
      <w:r>
        <w:t xml:space="preserve">It </w:t>
      </w:r>
      <w:r w:rsidRPr="00C22164">
        <w:t xml:space="preserve">has come up before in other inquiries that England needs to establish a national number like Scotland, which has its CHI number. </w:t>
      </w:r>
    </w:p>
    <w:p w:rsidR="00C4090B" w:rsidRPr="00C22164" w:rsidP="000D6DA5">
      <w:pPr>
        <w:pStyle w:val="Question"/>
        <w:numPr>
          <w:ilvl w:val="0"/>
          <w:numId w:val="0"/>
        </w:numPr>
        <w:ind w:left="794"/>
      </w:pPr>
      <w:r>
        <w:t>I</w:t>
      </w:r>
      <w:r w:rsidRPr="00C22164">
        <w:t xml:space="preserve">n </w:t>
      </w:r>
      <w:r w:rsidR="000D6DA5">
        <w:t xml:space="preserve">your </w:t>
      </w:r>
      <w:r w:rsidRPr="00C22164">
        <w:t xml:space="preserve">answers to </w:t>
      </w:r>
      <w:r>
        <w:t xml:space="preserve">Viscount </w:t>
      </w:r>
      <w:r w:rsidRPr="00C22164">
        <w:t xml:space="preserve">Colville and Baroness Hughes about different people seeing women at risk or women who are going to have babies, </w:t>
      </w:r>
      <w:r>
        <w:t xml:space="preserve">you said </w:t>
      </w:r>
      <w:r w:rsidRPr="00C22164">
        <w:t xml:space="preserve">that there is </w:t>
      </w:r>
      <w:r>
        <w:t xml:space="preserve">a </w:t>
      </w:r>
      <w:r w:rsidRPr="00C22164">
        <w:t xml:space="preserve">lack of co-ordination. </w:t>
      </w:r>
      <w:r>
        <w:t xml:space="preserve">Should </w:t>
      </w:r>
      <w:r w:rsidRPr="00C22164">
        <w:t xml:space="preserve">the networks that exist not be made responsible </w:t>
      </w:r>
      <w:r>
        <w:t xml:space="preserve">for making sure </w:t>
      </w:r>
      <w:r w:rsidRPr="00C22164">
        <w:t xml:space="preserve">that all the professionals who engage with women at risk of </w:t>
      </w:r>
      <w:r>
        <w:t>preterm</w:t>
      </w:r>
      <w:r w:rsidRPr="00C22164">
        <w:t xml:space="preserve"> labour work in a co-ordinated way, including </w:t>
      </w:r>
      <w:r>
        <w:t>history taking</w:t>
      </w:r>
      <w:r w:rsidRPr="00C22164">
        <w:t>?</w:t>
      </w:r>
    </w:p>
    <w:p w:rsidR="00C4090B" w:rsidRPr="00C22164" w:rsidP="00C4090B">
      <w:pPr>
        <w:pStyle w:val="Answer"/>
      </w:pPr>
      <w:r w:rsidRPr="001C150E">
        <w:rPr>
          <w:b/>
          <w:i/>
        </w:rPr>
        <w:t>Dr Catherine Aiken:</w:t>
      </w:r>
      <w:r>
        <w:t xml:space="preserve"> </w:t>
      </w:r>
      <w:r w:rsidRPr="00C22164">
        <w:t xml:space="preserve">Yes, absolutely. There is always a role </w:t>
      </w:r>
      <w:r>
        <w:t xml:space="preserve">for the </w:t>
      </w:r>
      <w:r w:rsidRPr="00C22164">
        <w:t>networks in education</w:t>
      </w:r>
      <w:r>
        <w:t>.</w:t>
      </w:r>
      <w:r w:rsidRPr="00C22164">
        <w:t xml:space="preserve"> </w:t>
      </w:r>
      <w:r>
        <w:t>T</w:t>
      </w:r>
      <w:r w:rsidRPr="00C22164">
        <w:t xml:space="preserve">he new maternal medicine networks that have been set up are very active in running educational components </w:t>
      </w:r>
      <w:r>
        <w:t xml:space="preserve">of </w:t>
      </w:r>
      <w:r w:rsidRPr="00C22164">
        <w:t>what they do. Ultimately, some issues need a very experienced specialist to work through the history and to appreciate the detailed differences between one woman’s experience and another</w:t>
      </w:r>
      <w:r>
        <w:t>’s</w:t>
      </w:r>
      <w:r w:rsidRPr="00C22164">
        <w:t xml:space="preserve">. </w:t>
      </w:r>
      <w:r>
        <w:t>We need as much training as possible on risk factor-based screening.</w:t>
      </w:r>
    </w:p>
    <w:p w:rsidR="00C4090B" w:rsidP="00C4090B">
      <w:pPr>
        <w:pStyle w:val="Remark"/>
      </w:pPr>
      <w:r w:rsidRPr="009B1C60">
        <w:rPr>
          <w:b/>
        </w:rPr>
        <w:t xml:space="preserve">The </w:t>
      </w:r>
      <w:r>
        <w:rPr>
          <w:b/>
        </w:rPr>
        <w:t>Chair:</w:t>
      </w:r>
      <w:r>
        <w:t xml:space="preserve"> </w:t>
      </w:r>
      <w:r w:rsidRPr="00C22164">
        <w:t xml:space="preserve">Is there a way of </w:t>
      </w:r>
      <w:r>
        <w:t xml:space="preserve">making </w:t>
      </w:r>
      <w:r w:rsidRPr="00C22164">
        <w:t xml:space="preserve">sure that all the networks work in a co-ordinated way and </w:t>
      </w:r>
      <w:r w:rsidR="00201DE7">
        <w:t>do not each</w:t>
      </w:r>
      <w:r w:rsidRPr="00C22164">
        <w:t xml:space="preserve"> </w:t>
      </w:r>
      <w:r>
        <w:t xml:space="preserve">have </w:t>
      </w:r>
      <w:r w:rsidRPr="00C22164">
        <w:t>a different way of working?</w:t>
      </w:r>
    </w:p>
    <w:p w:rsidR="00C4090B" w:rsidRPr="00C22164" w:rsidP="00C4090B">
      <w:pPr>
        <w:pStyle w:val="Answer"/>
      </w:pPr>
      <w:r w:rsidRPr="001C150E">
        <w:rPr>
          <w:b/>
          <w:i/>
        </w:rPr>
        <w:t>Dr Catherine Aiken:</w:t>
      </w:r>
      <w:r>
        <w:t xml:space="preserve"> </w:t>
      </w:r>
      <w:r w:rsidRPr="00C22164">
        <w:t xml:space="preserve">There is a national specification for networks </w:t>
      </w:r>
      <w:r>
        <w:t xml:space="preserve">and </w:t>
      </w:r>
      <w:r w:rsidRPr="00C22164">
        <w:t>a broad set of criteria that they need to meet. There is a dichotomy between nationally standardising everything and m</w:t>
      </w:r>
      <w:r>
        <w:t>akin</w:t>
      </w:r>
      <w:r w:rsidRPr="00C22164">
        <w:t xml:space="preserve">g it work </w:t>
      </w:r>
      <w:r>
        <w:t xml:space="preserve">in </w:t>
      </w:r>
      <w:r w:rsidRPr="00C22164">
        <w:t>local pathways as they are. There are some extremely good local implementation toolkits</w:t>
      </w:r>
      <w:r>
        <w:t xml:space="preserve">. </w:t>
      </w:r>
      <w:r w:rsidR="0015787D">
        <w:t>The</w:t>
      </w:r>
      <w:r w:rsidRPr="00C22164">
        <w:t xml:space="preserve"> PERIP</w:t>
      </w:r>
      <w:r>
        <w:t>rem</w:t>
      </w:r>
      <w:r w:rsidRPr="00C22164">
        <w:t xml:space="preserve"> toolkit in the south-west and the west</w:t>
      </w:r>
      <w:r w:rsidR="0015787D">
        <w:t>, for example,</w:t>
      </w:r>
      <w:r w:rsidRPr="00C22164">
        <w:t xml:space="preserve"> is a good bridge between what exists nationally as top-level guidance and implementation of services into what is present in a local network.</w:t>
      </w:r>
      <w:r>
        <w:t xml:space="preserve"> T</w:t>
      </w:r>
      <w:r w:rsidRPr="00C22164">
        <w:t xml:space="preserve">here is a gap </w:t>
      </w:r>
      <w:r>
        <w:t xml:space="preserve">between the </w:t>
      </w:r>
      <w:r w:rsidRPr="00C22164">
        <w:t>national ambition and the care that can be delivered on the ground in different places</w:t>
      </w:r>
      <w:r>
        <w:t>,</w:t>
      </w:r>
      <w:r w:rsidRPr="00C22164">
        <w:t xml:space="preserve"> depending on how things intersect with existing services.</w:t>
      </w:r>
    </w:p>
    <w:p w:rsidR="00C4090B" w:rsidRPr="00C22164" w:rsidP="00C4090B">
      <w:pPr>
        <w:pStyle w:val="Question"/>
      </w:pPr>
      <w:r w:rsidRPr="009B1C60">
        <w:rPr>
          <w:b/>
        </w:rPr>
        <w:t>Lord Winston:</w:t>
      </w:r>
      <w:r>
        <w:t xml:space="preserve"> </w:t>
      </w:r>
      <w:r w:rsidRPr="00C22164">
        <w:t>You mentioned national ambition. Just 30 years ago plus a month, Peter Radet</w:t>
      </w:r>
      <w:r>
        <w:t>s</w:t>
      </w:r>
      <w:r w:rsidRPr="00C22164">
        <w:t>ky from California or Texas</w:t>
      </w:r>
      <w:r>
        <w:t>—</w:t>
      </w:r>
      <w:r w:rsidRPr="00C22164">
        <w:t>I</w:t>
      </w:r>
      <w:r>
        <w:t xml:space="preserve"> </w:t>
      </w:r>
      <w:r w:rsidRPr="00C22164">
        <w:t>forget which</w:t>
      </w:r>
      <w:r>
        <w:t>—</w:t>
      </w:r>
      <w:r w:rsidRPr="00C22164">
        <w:t>published</w:t>
      </w:r>
      <w:r>
        <w:t xml:space="preserve"> </w:t>
      </w:r>
      <w:r w:rsidRPr="00C22164">
        <w:t xml:space="preserve">an article in </w:t>
      </w:r>
      <w:r w:rsidRPr="009B1C60">
        <w:rPr>
          <w:i/>
          <w:iCs/>
        </w:rPr>
        <w:t>Science</w:t>
      </w:r>
      <w:r w:rsidRPr="00C22164">
        <w:t>, the world’s leading scientific journal</w:t>
      </w:r>
      <w:r>
        <w:t>,</w:t>
      </w:r>
      <w:r w:rsidRPr="00C22164">
        <w:t xml:space="preserve"> on preterm birth and </w:t>
      </w:r>
      <w:r>
        <w:t xml:space="preserve">its </w:t>
      </w:r>
      <w:r w:rsidRPr="00C22164">
        <w:t>mechanisms. He looked at</w:t>
      </w:r>
      <w:r w:rsidR="00B0194E">
        <w:t xml:space="preserve"> </w:t>
      </w:r>
      <w:r>
        <w:t xml:space="preserve">fibronectin, </w:t>
      </w:r>
      <w:r w:rsidRPr="00C22164">
        <w:t>gap junctions in the muscle</w:t>
      </w:r>
      <w:r>
        <w:t>,</w:t>
      </w:r>
      <w:r w:rsidRPr="00C22164">
        <w:t xml:space="preserve"> and a whole range of other mechanisms </w:t>
      </w:r>
      <w:r>
        <w:t xml:space="preserve">that </w:t>
      </w:r>
      <w:r w:rsidRPr="00C22164">
        <w:t xml:space="preserve">are still puzzling us. </w:t>
      </w:r>
      <w:r w:rsidR="00B0194E">
        <w:t>He</w:t>
      </w:r>
      <w:r w:rsidRPr="00C22164">
        <w:t xml:space="preserve"> said in that article that preterm birth was a national disgrace at the time and </w:t>
      </w:r>
      <w:r>
        <w:t xml:space="preserve">that </w:t>
      </w:r>
      <w:r w:rsidRPr="00C22164">
        <w:t xml:space="preserve">things needed to improve. How far </w:t>
      </w:r>
      <w:r>
        <w:t xml:space="preserve">have we </w:t>
      </w:r>
      <w:r w:rsidRPr="00C22164">
        <w:t>improved in understanding preterm birth?</w:t>
      </w:r>
    </w:p>
    <w:p w:rsidR="00C4090B" w:rsidP="00C4090B">
      <w:pPr>
        <w:pStyle w:val="Answer"/>
      </w:pPr>
      <w:r w:rsidRPr="001C150E">
        <w:rPr>
          <w:b/>
          <w:i/>
        </w:rPr>
        <w:t>Dr Catherine Aiken:</w:t>
      </w:r>
      <w:r>
        <w:t xml:space="preserve"> T</w:t>
      </w:r>
      <w:r w:rsidRPr="00C22164">
        <w:t>he elephant in the room here is that we know very little about the mechanisms even of normal birth</w:t>
      </w:r>
      <w:r>
        <w:t xml:space="preserve"> </w:t>
      </w:r>
      <w:r w:rsidRPr="00C22164">
        <w:t>that occurs at the appropriate gestation</w:t>
      </w:r>
      <w:r>
        <w:t>,</w:t>
      </w:r>
      <w:r w:rsidRPr="00C22164">
        <w:t xml:space="preserve"> at term</w:t>
      </w:r>
      <w:r>
        <w:t>.</w:t>
      </w:r>
      <w:r w:rsidRPr="00C22164">
        <w:t xml:space="preserve"> </w:t>
      </w:r>
      <w:r>
        <w:t>T</w:t>
      </w:r>
      <w:r w:rsidRPr="00C22164">
        <w:t>he science lags far behind where it sits in many other fields. The fact that we do not know in detail the molecular pathway that leads to the onset of normal labour and delivery is way below the standard that you would expect in most fields of medicine.</w:t>
      </w:r>
    </w:p>
    <w:p w:rsidR="00C4090B" w:rsidRPr="00C22164" w:rsidP="00C4090B">
      <w:pPr>
        <w:pStyle w:val="Answer"/>
      </w:pPr>
      <w:r>
        <w:t>T</w:t>
      </w:r>
      <w:r w:rsidRPr="00C22164">
        <w:t>he real problem when we play around the edges of fibronectin levels and so on</w:t>
      </w:r>
      <w:r>
        <w:t xml:space="preserve"> is that</w:t>
      </w:r>
      <w:r w:rsidRPr="00C22164">
        <w:t xml:space="preserve"> </w:t>
      </w:r>
      <w:r>
        <w:t>w</w:t>
      </w:r>
      <w:r w:rsidRPr="00C22164">
        <w:t>e</w:t>
      </w:r>
      <w:r>
        <w:t xml:space="preserve"> </w:t>
      </w:r>
      <w:r w:rsidRPr="00C22164">
        <w:t>do not know the basic molecular pathways</w:t>
      </w:r>
      <w:r>
        <w:t>,</w:t>
      </w:r>
      <w:r w:rsidRPr="00C22164">
        <w:t xml:space="preserve"> </w:t>
      </w:r>
      <w:r>
        <w:t xml:space="preserve">which </w:t>
      </w:r>
      <w:r w:rsidRPr="00C22164">
        <w:t>gives us very few targets to intervene</w:t>
      </w:r>
      <w:r w:rsidR="00A21DC8">
        <w:t xml:space="preserve"> on</w:t>
      </w:r>
      <w:r w:rsidRPr="00C22164">
        <w:t>.</w:t>
      </w:r>
      <w:r>
        <w:t xml:space="preserve"> </w:t>
      </w:r>
      <w:r w:rsidRPr="00C22164">
        <w:t xml:space="preserve">You can identify </w:t>
      </w:r>
      <w:r>
        <w:t xml:space="preserve">the </w:t>
      </w:r>
      <w:r w:rsidRPr="00C22164">
        <w:t xml:space="preserve">key targets where you will be most effective </w:t>
      </w:r>
      <w:r>
        <w:t xml:space="preserve">only </w:t>
      </w:r>
      <w:r w:rsidRPr="00C22164">
        <w:t>if you know what is</w:t>
      </w:r>
      <w:r>
        <w:t xml:space="preserve"> </w:t>
      </w:r>
      <w:r w:rsidRPr="00C22164">
        <w:t>going on in the system as a whole.</w:t>
      </w:r>
      <w:r>
        <w:t xml:space="preserve"> T</w:t>
      </w:r>
      <w:r w:rsidRPr="00C22164">
        <w:t>hat is one of the key things here.</w:t>
      </w:r>
      <w:r>
        <w:t xml:space="preserve"> </w:t>
      </w:r>
      <w:r w:rsidRPr="00C22164">
        <w:t xml:space="preserve">It is exemplified by the fact that </w:t>
      </w:r>
      <w:r>
        <w:t xml:space="preserve">only </w:t>
      </w:r>
      <w:r w:rsidRPr="00C22164">
        <w:t xml:space="preserve">two new drugs </w:t>
      </w:r>
      <w:r>
        <w:t xml:space="preserve">have been </w:t>
      </w:r>
      <w:r w:rsidRPr="00C22164">
        <w:t>approved globally</w:t>
      </w:r>
      <w:r>
        <w:t xml:space="preserve"> and</w:t>
      </w:r>
      <w:r w:rsidRPr="00C22164">
        <w:t xml:space="preserve"> licensed anywhere for pregnancy-specific conditions in the last 30 years since the article in </w:t>
      </w:r>
      <w:r w:rsidRPr="006A24D9">
        <w:rPr>
          <w:i/>
          <w:iCs/>
        </w:rPr>
        <w:t>Science</w:t>
      </w:r>
      <w:r w:rsidRPr="00C22164">
        <w:t xml:space="preserve"> </w:t>
      </w:r>
      <w:r w:rsidRPr="00C22164" w:rsidR="00A21DC8">
        <w:t xml:space="preserve">that you refer to </w:t>
      </w:r>
      <w:r w:rsidRPr="00C22164">
        <w:t>was written.</w:t>
      </w:r>
    </w:p>
    <w:p w:rsidR="00C4090B" w:rsidP="00C4090B">
      <w:pPr>
        <w:pStyle w:val="Remark"/>
      </w:pPr>
      <w:r w:rsidRPr="006A24D9">
        <w:rPr>
          <w:b/>
        </w:rPr>
        <w:t>Lord Winston:</w:t>
      </w:r>
      <w:r>
        <w:t xml:space="preserve"> </w:t>
      </w:r>
      <w:r w:rsidRPr="00C22164">
        <w:t xml:space="preserve">One is </w:t>
      </w:r>
      <w:r>
        <w:t>Makena</w:t>
      </w:r>
      <w:r w:rsidRPr="00C22164">
        <w:t>, which has just been removed</w:t>
      </w:r>
      <w:r>
        <w:t>.</w:t>
      </w:r>
    </w:p>
    <w:p w:rsidR="00C4090B" w:rsidRPr="00C22164" w:rsidP="00C4090B">
      <w:pPr>
        <w:pStyle w:val="Answer"/>
      </w:pPr>
      <w:r w:rsidRPr="001C150E">
        <w:rPr>
          <w:b/>
          <w:i/>
        </w:rPr>
        <w:t>Dr Catherine Aiken:</w:t>
      </w:r>
      <w:r>
        <w:t xml:space="preserve"> Makena has been removed </w:t>
      </w:r>
      <w:r w:rsidRPr="00C22164">
        <w:t>from the market</w:t>
      </w:r>
      <w:r>
        <w:t>, so we are left with a</w:t>
      </w:r>
      <w:r w:rsidRPr="00C22164">
        <w:t>to</w:t>
      </w:r>
      <w:r>
        <w:t>s</w:t>
      </w:r>
      <w:r w:rsidRPr="00C22164">
        <w:t>iban</w:t>
      </w:r>
      <w:r>
        <w:t>, which does not work.</w:t>
      </w:r>
    </w:p>
    <w:p w:rsidR="00C4090B" w:rsidRPr="00C22164" w:rsidP="00C4090B">
      <w:pPr>
        <w:pStyle w:val="Remark"/>
      </w:pPr>
      <w:r w:rsidRPr="006A24D9">
        <w:rPr>
          <w:b/>
        </w:rPr>
        <w:t>Lord Winston:</w:t>
      </w:r>
      <w:r>
        <w:t xml:space="preserve"> Is </w:t>
      </w:r>
      <w:r w:rsidRPr="00C22164">
        <w:t xml:space="preserve">it </w:t>
      </w:r>
      <w:r>
        <w:t xml:space="preserve">not </w:t>
      </w:r>
      <w:r w:rsidRPr="00C22164">
        <w:t xml:space="preserve">axiomatic in medical research that you do not </w:t>
      </w:r>
      <w:r>
        <w:t xml:space="preserve">give </w:t>
      </w:r>
      <w:r w:rsidRPr="00C22164">
        <w:t xml:space="preserve">a treatment before you have made a diagnosis? That is essentially the problem. We are dealing with a mechanism </w:t>
      </w:r>
      <w:r>
        <w:t xml:space="preserve">that </w:t>
      </w:r>
      <w:r w:rsidRPr="00C22164">
        <w:t>we do not understand. Would you agree with that?</w:t>
      </w:r>
    </w:p>
    <w:p w:rsidR="00C4090B" w:rsidRPr="00C22164" w:rsidP="00C4090B">
      <w:pPr>
        <w:pStyle w:val="Answer"/>
      </w:pPr>
      <w:r w:rsidRPr="001C150E">
        <w:rPr>
          <w:b/>
          <w:i/>
        </w:rPr>
        <w:t>Dr Catherine Aiken:</w:t>
      </w:r>
      <w:r>
        <w:t xml:space="preserve"> T</w:t>
      </w:r>
      <w:r w:rsidRPr="00C22164">
        <w:t xml:space="preserve">hat is a fundamental part of what is going on here. We have some things that we know are partially effective. We do not know exactly how they work. A </w:t>
      </w:r>
      <w:r>
        <w:t>cerclage</w:t>
      </w:r>
      <w:r w:rsidR="00453D13">
        <w:t xml:space="preserve"> works</w:t>
      </w:r>
      <w:r w:rsidRPr="00C22164">
        <w:t xml:space="preserve">, we believe, by </w:t>
      </w:r>
      <w:r>
        <w:t xml:space="preserve">somehow </w:t>
      </w:r>
      <w:r w:rsidRPr="00C22164">
        <w:t>strengthening the neck of the womb. We apply those treatments because there is some evidence of efficacy</w:t>
      </w:r>
      <w:r>
        <w:t>,</w:t>
      </w:r>
      <w:r w:rsidRPr="00C22164">
        <w:t xml:space="preserve"> </w:t>
      </w:r>
      <w:r>
        <w:t>b</w:t>
      </w:r>
      <w:r w:rsidRPr="00C22164">
        <w:t>ut you are right</w:t>
      </w:r>
      <w:r>
        <w:t xml:space="preserve"> that</w:t>
      </w:r>
      <w:r w:rsidRPr="00C22164">
        <w:t>, without laying the pathway bare and understanding what is going on, it is very hard to know where best to intervene or where we go from here.</w:t>
      </w:r>
    </w:p>
    <w:p w:rsidR="00C4090B" w:rsidP="00453D13">
      <w:pPr>
        <w:pStyle w:val="Question"/>
      </w:pPr>
      <w:r w:rsidRPr="006A24D9">
        <w:rPr>
          <w:b/>
        </w:rPr>
        <w:t>Lord Winston:</w:t>
      </w:r>
      <w:r>
        <w:t xml:space="preserve"> I </w:t>
      </w:r>
      <w:r w:rsidRPr="00C22164">
        <w:t>would be very grateful</w:t>
      </w:r>
      <w:r w:rsidR="00453D13">
        <w:t xml:space="preserve">, then, if both of </w:t>
      </w:r>
      <w:r w:rsidRPr="00C22164">
        <w:t xml:space="preserve">you could explain to the </w:t>
      </w:r>
      <w:r>
        <w:t>c</w:t>
      </w:r>
      <w:r w:rsidRPr="00C22164">
        <w:t xml:space="preserve">ommittee generally why we still regard the randomised controlled trial, preferably blinded, as the gold standard for clinical research. </w:t>
      </w:r>
      <w:r>
        <w:t>W</w:t>
      </w:r>
      <w:r w:rsidRPr="00C22164">
        <w:t xml:space="preserve">hat is the difficulty of doing it in this situation with preterm birth? </w:t>
      </w:r>
      <w:r>
        <w:t xml:space="preserve">It </w:t>
      </w:r>
      <w:r w:rsidRPr="00C22164">
        <w:t>is not an aggressive question.</w:t>
      </w:r>
    </w:p>
    <w:p w:rsidR="00C4090B" w:rsidP="00C4090B">
      <w:pPr>
        <w:pStyle w:val="Remark"/>
      </w:pPr>
      <w:r w:rsidRPr="006A24D9">
        <w:rPr>
          <w:b/>
        </w:rPr>
        <w:t xml:space="preserve">The </w:t>
      </w:r>
      <w:r>
        <w:rPr>
          <w:b/>
        </w:rPr>
        <w:t>Chair:</w:t>
      </w:r>
      <w:r>
        <w:t xml:space="preserve"> </w:t>
      </w:r>
      <w:r w:rsidRPr="00C22164">
        <w:t>Feel free to give your own view.</w:t>
      </w:r>
    </w:p>
    <w:p w:rsidR="00C4090B" w:rsidP="00C4090B">
      <w:pPr>
        <w:pStyle w:val="Answer"/>
      </w:pPr>
      <w:r w:rsidRPr="001C150E">
        <w:rPr>
          <w:b/>
          <w:i/>
        </w:rPr>
        <w:t>Dr Catherine Aiken:</w:t>
      </w:r>
      <w:r>
        <w:t xml:space="preserve"> </w:t>
      </w:r>
      <w:r w:rsidRPr="00C22164">
        <w:t>It is a very good question.</w:t>
      </w:r>
    </w:p>
    <w:p w:rsidR="00C4090B" w:rsidP="00C4090B">
      <w:pPr>
        <w:pStyle w:val="Remark"/>
      </w:pPr>
      <w:r w:rsidRPr="006A24D9">
        <w:rPr>
          <w:b/>
        </w:rPr>
        <w:t>Lord Winston:</w:t>
      </w:r>
      <w:r>
        <w:t xml:space="preserve"> It is an important philosophical point.</w:t>
      </w:r>
    </w:p>
    <w:p w:rsidR="00C4090B" w:rsidRPr="00C22164" w:rsidP="00C4090B">
      <w:pPr>
        <w:pStyle w:val="Answer"/>
      </w:pPr>
      <w:r w:rsidRPr="001C150E">
        <w:rPr>
          <w:b/>
          <w:i/>
        </w:rPr>
        <w:t>Professor Asma Khalil:</w:t>
      </w:r>
      <w:r>
        <w:t xml:space="preserve"> </w:t>
      </w:r>
      <w:r w:rsidRPr="00C22164">
        <w:t>I agree with you that we still do not fully understand all the mechanisms of preterm birth</w:t>
      </w:r>
      <w:r>
        <w:t>, but</w:t>
      </w:r>
      <w:r w:rsidRPr="00C22164">
        <w:t xml:space="preserve"> I am</w:t>
      </w:r>
      <w:r>
        <w:t xml:space="preserve"> </w:t>
      </w:r>
      <w:r w:rsidRPr="00C22164">
        <w:t>a bit more positive.</w:t>
      </w:r>
      <w:r>
        <w:t xml:space="preserve"> We </w:t>
      </w:r>
      <w:r w:rsidRPr="00C22164">
        <w:t>have made some progress over the last 30 years.</w:t>
      </w:r>
    </w:p>
    <w:p w:rsidR="00C4090B" w:rsidRPr="00C22164" w:rsidP="00C4090B">
      <w:pPr>
        <w:pStyle w:val="Remark"/>
      </w:pPr>
      <w:r w:rsidRPr="006A24D9">
        <w:rPr>
          <w:b/>
        </w:rPr>
        <w:t>Lord Winston:</w:t>
      </w:r>
      <w:r>
        <w:t xml:space="preserve"> </w:t>
      </w:r>
      <w:r w:rsidRPr="00C22164">
        <w:t>You have published lots of cohort studies, which are very useful</w:t>
      </w:r>
      <w:r>
        <w:t>.</w:t>
      </w:r>
      <w:r w:rsidRPr="00C22164">
        <w:t xml:space="preserve"> I have looked at them and am grateful for them</w:t>
      </w:r>
      <w:r>
        <w:t>,</w:t>
      </w:r>
      <w:r w:rsidRPr="00C22164">
        <w:t xml:space="preserve"> </w:t>
      </w:r>
      <w:r>
        <w:t>b</w:t>
      </w:r>
      <w:r w:rsidRPr="00C22164">
        <w:t>ut it does not get down to mechanisms.</w:t>
      </w:r>
    </w:p>
    <w:p w:rsidR="00C4090B" w:rsidP="00C4090B">
      <w:pPr>
        <w:pStyle w:val="Answer"/>
      </w:pPr>
      <w:r w:rsidRPr="001C150E">
        <w:rPr>
          <w:b/>
          <w:i/>
        </w:rPr>
        <w:t>Professor Asma Khalil:</w:t>
      </w:r>
      <w:r>
        <w:t xml:space="preserve"> Y</w:t>
      </w:r>
      <w:r w:rsidRPr="00C22164">
        <w:t>ou are absolutely right</w:t>
      </w:r>
      <w:r>
        <w:t>,</w:t>
      </w:r>
      <w:r w:rsidRPr="00C22164">
        <w:t xml:space="preserve"> </w:t>
      </w:r>
      <w:r>
        <w:t>b</w:t>
      </w:r>
      <w:r w:rsidRPr="00C22164">
        <w:t>ut</w:t>
      </w:r>
      <w:r>
        <w:t>,</w:t>
      </w:r>
      <w:r w:rsidRPr="00C22164">
        <w:t xml:space="preserve"> back to your supplementary question </w:t>
      </w:r>
      <w:r>
        <w:t xml:space="preserve">on whether </w:t>
      </w:r>
      <w:r w:rsidRPr="00C22164">
        <w:t>we need level</w:t>
      </w:r>
      <w:r w:rsidR="00CE1FFC">
        <w:t xml:space="preserve"> </w:t>
      </w:r>
      <w:r w:rsidRPr="00C22164">
        <w:t>1 double-blinded randomised controlled trial</w:t>
      </w:r>
      <w:r>
        <w:t>s</w:t>
      </w:r>
      <w:r w:rsidRPr="00C22164">
        <w:t xml:space="preserve"> for everything</w:t>
      </w:r>
      <w:r>
        <w:t>,</w:t>
      </w:r>
      <w:r w:rsidRPr="00C22164">
        <w:t xml:space="preserve"> I do not think so. I do not think </w:t>
      </w:r>
      <w:r>
        <w:t xml:space="preserve">that </w:t>
      </w:r>
      <w:r w:rsidRPr="00C22164">
        <w:t xml:space="preserve">is necessary. </w:t>
      </w:r>
      <w:r>
        <w:t>T</w:t>
      </w:r>
      <w:r w:rsidRPr="00C22164">
        <w:t>hat can</w:t>
      </w:r>
      <w:r>
        <w:t xml:space="preserve"> sometimes hinder</w:t>
      </w:r>
      <w:r w:rsidRPr="00C22164">
        <w:t xml:space="preserve"> our progress in managing some diseases</w:t>
      </w:r>
      <w:r>
        <w:t>.</w:t>
      </w:r>
      <w:r w:rsidRPr="00C22164">
        <w:t xml:space="preserve"> </w:t>
      </w:r>
      <w:r>
        <w:t>T</w:t>
      </w:r>
      <w:r w:rsidRPr="00C22164">
        <w:t>here are many conditions where designing high-quality double-blinded randomised controlled trial</w:t>
      </w:r>
      <w:r>
        <w:t>s</w:t>
      </w:r>
      <w:r w:rsidRPr="00C22164">
        <w:t xml:space="preserve"> is extremely difficult, if not impossible.</w:t>
      </w:r>
    </w:p>
    <w:p w:rsidR="00C4090B" w:rsidP="00C4090B">
      <w:pPr>
        <w:pStyle w:val="Answer"/>
      </w:pPr>
      <w:r>
        <w:t>P</w:t>
      </w:r>
      <w:r w:rsidRPr="00C22164">
        <w:t>articularly in my field, which is fetal medicine,</w:t>
      </w:r>
      <w:r>
        <w:t xml:space="preserve"> </w:t>
      </w:r>
      <w:r w:rsidRPr="00C22164">
        <w:t xml:space="preserve">randomising women for placebo or no intervention is not acceptable </w:t>
      </w:r>
      <w:r>
        <w:t xml:space="preserve">for </w:t>
      </w:r>
      <w:r w:rsidRPr="00C22164">
        <w:t>patients.</w:t>
      </w:r>
      <w:r>
        <w:t xml:space="preserve"> T</w:t>
      </w:r>
      <w:r w:rsidRPr="00C22164">
        <w:t>herefore</w:t>
      </w:r>
      <w:r>
        <w:t>,</w:t>
      </w:r>
      <w:r w:rsidRPr="00C22164">
        <w:t xml:space="preserve"> for conditions where it is difficult </w:t>
      </w:r>
      <w:r>
        <w:t xml:space="preserve">or </w:t>
      </w:r>
      <w:r w:rsidRPr="00C22164">
        <w:t>maybe not feasible to do randomised controlled trial</w:t>
      </w:r>
      <w:r>
        <w:t>s</w:t>
      </w:r>
      <w:r w:rsidRPr="00C22164">
        <w:t xml:space="preserve">, </w:t>
      </w:r>
      <w:r>
        <w:t xml:space="preserve">the NIHR asks for </w:t>
      </w:r>
      <w:r w:rsidRPr="00C22164">
        <w:t>feasibility stud</w:t>
      </w:r>
      <w:r>
        <w:t>ies</w:t>
      </w:r>
      <w:r w:rsidRPr="00C22164">
        <w:t xml:space="preserve"> first</w:t>
      </w:r>
      <w:r>
        <w:t xml:space="preserve">. It asks </w:t>
      </w:r>
      <w:r w:rsidRPr="00C22164">
        <w:t>researchers to do some of the work, including qualitative work</w:t>
      </w:r>
      <w:r>
        <w:t>,</w:t>
      </w:r>
      <w:r w:rsidRPr="00C22164">
        <w:t xml:space="preserve"> with the patients and the clinicians</w:t>
      </w:r>
      <w:r>
        <w:t xml:space="preserve">: is it feasible or </w:t>
      </w:r>
      <w:r w:rsidRPr="00C22164">
        <w:t xml:space="preserve">acceptable </w:t>
      </w:r>
      <w:r>
        <w:t xml:space="preserve">for the </w:t>
      </w:r>
      <w:r w:rsidRPr="00C22164">
        <w:t>patient to be randomise</w:t>
      </w:r>
      <w:r>
        <w:t>d?</w:t>
      </w:r>
    </w:p>
    <w:p w:rsidR="00C4090B" w:rsidRPr="00C22164" w:rsidP="00C4090B">
      <w:pPr>
        <w:pStyle w:val="Answer"/>
      </w:pPr>
      <w:r>
        <w:t xml:space="preserve">One arm is no intervention. </w:t>
      </w:r>
      <w:r w:rsidRPr="00C22164">
        <w:t xml:space="preserve">If I was a patient </w:t>
      </w:r>
      <w:r>
        <w:t xml:space="preserve">with an increased </w:t>
      </w:r>
      <w:r w:rsidRPr="00C22164">
        <w:t>chance of preterm birth</w:t>
      </w:r>
      <w:r>
        <w:t xml:space="preserve"> and you tried</w:t>
      </w:r>
      <w:r w:rsidRPr="00C22164">
        <w:t xml:space="preserve"> to tell </w:t>
      </w:r>
      <w:r>
        <w:t>me, “Y</w:t>
      </w:r>
      <w:r w:rsidRPr="00C22164">
        <w:t>ou might be randomised for no intervention</w:t>
      </w:r>
      <w:r>
        <w:t>”,</w:t>
      </w:r>
      <w:r w:rsidRPr="00C22164">
        <w:t xml:space="preserve"> </w:t>
      </w:r>
      <w:r>
        <w:t xml:space="preserve">when </w:t>
      </w:r>
      <w:r w:rsidRPr="00C22164">
        <w:t>the other arm is</w:t>
      </w:r>
      <w:r>
        <w:t xml:space="preserve"> </w:t>
      </w:r>
      <w:r w:rsidRPr="00C22164">
        <w:t>a c</w:t>
      </w:r>
      <w:r>
        <w:t>er</w:t>
      </w:r>
      <w:r w:rsidRPr="00C22164">
        <w:t>clage</w:t>
      </w:r>
      <w:r>
        <w:t>,</w:t>
      </w:r>
      <w:r w:rsidRPr="00C22164">
        <w:t xml:space="preserve"> </w:t>
      </w:r>
      <w:r>
        <w:t xml:space="preserve">for </w:t>
      </w:r>
      <w:r w:rsidRPr="00C22164">
        <w:t xml:space="preserve">which there is </w:t>
      </w:r>
      <w:r>
        <w:t xml:space="preserve">at least </w:t>
      </w:r>
      <w:r w:rsidRPr="00C22164">
        <w:t>some</w:t>
      </w:r>
      <w:r w:rsidR="00CE1FFC">
        <w:t xml:space="preserve"> </w:t>
      </w:r>
      <w:r w:rsidRPr="00C22164">
        <w:t>evidence</w:t>
      </w:r>
      <w:r w:rsidR="00CE1FFC">
        <w:t>, even if not high-quality,</w:t>
      </w:r>
      <w:r w:rsidRPr="00C22164" w:rsidR="00CE1FFC">
        <w:t xml:space="preserve"> </w:t>
      </w:r>
      <w:r>
        <w:t>in support</w:t>
      </w:r>
      <w:r w:rsidRPr="00C22164">
        <w:t xml:space="preserve">, I might not accept the risk of being randomised </w:t>
      </w:r>
      <w:r>
        <w:t xml:space="preserve">to </w:t>
      </w:r>
      <w:r w:rsidRPr="00C22164">
        <w:t>nothing.</w:t>
      </w:r>
      <w:r>
        <w:t xml:space="preserve"> </w:t>
      </w:r>
      <w:r w:rsidRPr="00C22164">
        <w:t>I would want the intervention</w:t>
      </w:r>
      <w:r>
        <w:t>,</w:t>
      </w:r>
      <w:r w:rsidRPr="00C22164">
        <w:t xml:space="preserve"> even if it is not supported by level 1 evidence. </w:t>
      </w:r>
      <w:r>
        <w:t>T</w:t>
      </w:r>
      <w:r w:rsidRPr="00C22164">
        <w:t xml:space="preserve">hat </w:t>
      </w:r>
      <w:r>
        <w:t xml:space="preserve">makes </w:t>
      </w:r>
      <w:r w:rsidRPr="00C22164">
        <w:t>doing randomised controlled trials in this area very challenging.</w:t>
      </w:r>
    </w:p>
    <w:p w:rsidR="00C4090B" w:rsidRPr="00C22164" w:rsidP="00C4090B">
      <w:pPr>
        <w:pStyle w:val="Remark"/>
      </w:pPr>
      <w:r w:rsidRPr="003E3008">
        <w:rPr>
          <w:b/>
        </w:rPr>
        <w:t>Lord Winston:</w:t>
      </w:r>
      <w:r>
        <w:t xml:space="preserve"> </w:t>
      </w:r>
      <w:r w:rsidRPr="00C22164">
        <w:t xml:space="preserve">Is that </w:t>
      </w:r>
      <w:r>
        <w:t xml:space="preserve">not </w:t>
      </w:r>
      <w:r w:rsidRPr="00C22164">
        <w:t xml:space="preserve">why clinical trials of a sophisticated type are needed? </w:t>
      </w:r>
      <w:r>
        <w:t>W</w:t>
      </w:r>
      <w:r w:rsidRPr="00C22164">
        <w:t>omen who are in premature labour with a baby are desperate, frightened</w:t>
      </w:r>
      <w:r>
        <w:t xml:space="preserve"> and </w:t>
      </w:r>
      <w:r w:rsidRPr="00C22164">
        <w:t xml:space="preserve">anxious. </w:t>
      </w:r>
      <w:r>
        <w:t>W</w:t>
      </w:r>
      <w:r w:rsidRPr="00C22164">
        <w:t>e know</w:t>
      </w:r>
      <w:r>
        <w:t xml:space="preserve"> that</w:t>
      </w:r>
      <w:r w:rsidR="00CE1FFC">
        <w:t xml:space="preserve"> </w:t>
      </w:r>
      <w:r>
        <w:t xml:space="preserve">there are claims that </w:t>
      </w:r>
      <w:r w:rsidRPr="00C22164">
        <w:t xml:space="preserve">the ring pessary around the cervix improves things, but they are unsubstantiated. Of course, the psychological effect of knowing </w:t>
      </w:r>
      <w:r>
        <w:t xml:space="preserve">that </w:t>
      </w:r>
      <w:r w:rsidRPr="00C22164">
        <w:t>they have had this treatment may be</w:t>
      </w:r>
      <w:r>
        <w:t xml:space="preserve"> </w:t>
      </w:r>
      <w:r w:rsidRPr="00C22164">
        <w:t>quite relevant</w:t>
      </w:r>
      <w:r>
        <w:t>,</w:t>
      </w:r>
      <w:r w:rsidRPr="00C22164">
        <w:t xml:space="preserve"> </w:t>
      </w:r>
      <w:r>
        <w:t xml:space="preserve">but </w:t>
      </w:r>
      <w:r w:rsidRPr="00C22164">
        <w:t>when you look at more controlled trials, it does not show any advantage at all.</w:t>
      </w:r>
    </w:p>
    <w:p w:rsidR="00C4090B" w:rsidRPr="00C22164" w:rsidP="00C4090B">
      <w:pPr>
        <w:pStyle w:val="Answer"/>
      </w:pPr>
      <w:r w:rsidRPr="001C150E">
        <w:rPr>
          <w:b/>
          <w:i/>
        </w:rPr>
        <w:t>Professor Asma Khalil:</w:t>
      </w:r>
      <w:r>
        <w:t xml:space="preserve"> </w:t>
      </w:r>
      <w:r w:rsidRPr="00C22164">
        <w:t xml:space="preserve">You are absolutely right. Particularly </w:t>
      </w:r>
      <w:r>
        <w:t xml:space="preserve">for </w:t>
      </w:r>
      <w:r w:rsidRPr="00C22164">
        <w:t xml:space="preserve">the pessary, the evidence is very controversial, including from randomised controlled trials. </w:t>
      </w:r>
      <w:r>
        <w:t>T</w:t>
      </w:r>
      <w:r w:rsidRPr="00C22164">
        <w:t>here are some that show</w:t>
      </w:r>
      <w:r>
        <w:t>ed</w:t>
      </w:r>
      <w:r w:rsidRPr="00C22164">
        <w:t xml:space="preserve"> that it is beneficial, and </w:t>
      </w:r>
      <w:r>
        <w:t xml:space="preserve">others, including </w:t>
      </w:r>
      <w:r w:rsidRPr="00C22164">
        <w:t xml:space="preserve">those </w:t>
      </w:r>
      <w:r>
        <w:t xml:space="preserve">that </w:t>
      </w:r>
      <w:r w:rsidRPr="00C22164">
        <w:t xml:space="preserve">are conducted in the UK, </w:t>
      </w:r>
      <w:r>
        <w:t>that</w:t>
      </w:r>
      <w:r w:rsidRPr="00C22164">
        <w:t xml:space="preserve"> showed no effect. </w:t>
      </w:r>
      <w:r>
        <w:t>T</w:t>
      </w:r>
      <w:r w:rsidRPr="00C22164">
        <w:t xml:space="preserve">herefore, most of the guidelines that looked at </w:t>
      </w:r>
      <w:r>
        <w:t xml:space="preserve">the </w:t>
      </w:r>
      <w:r w:rsidRPr="00C22164">
        <w:t xml:space="preserve">evidence did not recommend </w:t>
      </w:r>
      <w:r>
        <w:t xml:space="preserve">the </w:t>
      </w:r>
      <w:r w:rsidRPr="00C22164">
        <w:t xml:space="preserve">routine implementation of </w:t>
      </w:r>
      <w:r>
        <w:t xml:space="preserve">a </w:t>
      </w:r>
      <w:r w:rsidRPr="00C22164">
        <w:t xml:space="preserve">pessary in women with increased risk of preterm birth. </w:t>
      </w:r>
      <w:r>
        <w:t>W</w:t>
      </w:r>
      <w:r w:rsidRPr="00C22164">
        <w:t xml:space="preserve">e still need to aspire </w:t>
      </w:r>
      <w:r>
        <w:t xml:space="preserve">to </w:t>
      </w:r>
      <w:r w:rsidRPr="00C22164">
        <w:t xml:space="preserve">and demand having the </w:t>
      </w:r>
      <w:r>
        <w:t>l</w:t>
      </w:r>
      <w:r w:rsidRPr="00C22164">
        <w:t>evel 1 evidence to back up our recommendations, but that can be difficult and challenging.</w:t>
      </w:r>
    </w:p>
    <w:p w:rsidR="00C4090B" w:rsidRPr="00C22164" w:rsidP="004D4BBE">
      <w:pPr>
        <w:pStyle w:val="Question"/>
      </w:pPr>
      <w:r w:rsidRPr="003E3008">
        <w:rPr>
          <w:b/>
        </w:rPr>
        <w:t>Lord Winston:</w:t>
      </w:r>
      <w:r>
        <w:t xml:space="preserve"> W</w:t>
      </w:r>
      <w:r w:rsidRPr="00C22164">
        <w:t xml:space="preserve">hat would </w:t>
      </w:r>
      <w:r>
        <w:t xml:space="preserve">you </w:t>
      </w:r>
      <w:r w:rsidRPr="00C22164">
        <w:t xml:space="preserve">recommend this </w:t>
      </w:r>
      <w:r>
        <w:t>c</w:t>
      </w:r>
      <w:r w:rsidRPr="00C22164">
        <w:t xml:space="preserve">ommittee to do about claims for research? What should </w:t>
      </w:r>
      <w:r>
        <w:t xml:space="preserve">we </w:t>
      </w:r>
      <w:r w:rsidRPr="00C22164">
        <w:t xml:space="preserve">be advising </w:t>
      </w:r>
      <w:r>
        <w:t>G</w:t>
      </w:r>
      <w:r w:rsidRPr="00C22164">
        <w:t>overnment with regard to trying to improve academic activity in this area?</w:t>
      </w:r>
    </w:p>
    <w:p w:rsidR="00C4090B" w:rsidP="00C4090B">
      <w:pPr>
        <w:pStyle w:val="Answer"/>
      </w:pPr>
      <w:r w:rsidRPr="001C150E">
        <w:rPr>
          <w:b/>
          <w:i/>
        </w:rPr>
        <w:t>Dr Catherine Aiken:</w:t>
      </w:r>
      <w:r>
        <w:t xml:space="preserve"> </w:t>
      </w:r>
      <w:r w:rsidRPr="00C22164">
        <w:t>I would be looking at funding more basic science research in this area</w:t>
      </w:r>
      <w:r w:rsidR="00604ECE">
        <w:t xml:space="preserve"> and</w:t>
      </w:r>
      <w:r w:rsidRPr="00C22164">
        <w:t xml:space="preserve"> asking, </w:t>
      </w:r>
      <w:r>
        <w:t>“W</w:t>
      </w:r>
      <w:r w:rsidRPr="00C22164">
        <w:t>hat are the pathways?</w:t>
      </w:r>
      <w:r>
        <w:t>”</w:t>
      </w:r>
      <w:r w:rsidRPr="00C22164">
        <w:t xml:space="preserve"> </w:t>
      </w:r>
      <w:r>
        <w:t>P</w:t>
      </w:r>
      <w:r w:rsidRPr="00C22164">
        <w:t>reterm birth is undoubtedly the final common pathway of a number of pathologies. We know that there is a strong component of placental dysfunction that feeds into preterm birth, for example. Those are targetable areas that we can look at, but the idea of starting at the bottom of the pathway</w:t>
      </w:r>
      <w:r>
        <w:t>,</w:t>
      </w:r>
      <w:r w:rsidRPr="00C22164">
        <w:t xml:space="preserve"> when the preterm birth is imminent or occurring</w:t>
      </w:r>
      <w:r>
        <w:t>,</w:t>
      </w:r>
      <w:r w:rsidRPr="00C22164">
        <w:t xml:space="preserve"> is very challenging. It is a tiny portion of the entire paradigm of preterm birth, which begins pre</w:t>
      </w:r>
      <w:r>
        <w:t>-</w:t>
      </w:r>
      <w:r w:rsidRPr="00C22164">
        <w:t>conception and ends with the long-term health of the child.</w:t>
      </w:r>
      <w:r>
        <w:t xml:space="preserve"> We should not f</w:t>
      </w:r>
      <w:r w:rsidRPr="00C22164">
        <w:t>ocus all the intervention in that small gap.</w:t>
      </w:r>
      <w:r>
        <w:t xml:space="preserve"> T</w:t>
      </w:r>
      <w:r w:rsidRPr="00C22164">
        <w:t xml:space="preserve">here should be a mandate from this </w:t>
      </w:r>
      <w:r>
        <w:t>c</w:t>
      </w:r>
      <w:r w:rsidRPr="00C22164">
        <w:t>ommittee to fund preterm birth research that is much more wide-ranging and longitudinal in its scope.</w:t>
      </w:r>
    </w:p>
    <w:p w:rsidR="00C4090B" w:rsidP="00C4090B">
      <w:pPr>
        <w:pStyle w:val="Answer"/>
      </w:pPr>
      <w:r w:rsidRPr="001C150E">
        <w:rPr>
          <w:b/>
          <w:i/>
        </w:rPr>
        <w:t>Professor Asma Khalil:</w:t>
      </w:r>
      <w:r>
        <w:t xml:space="preserve"> </w:t>
      </w:r>
      <w:r w:rsidRPr="00C22164">
        <w:t xml:space="preserve">I would take this opportunity </w:t>
      </w:r>
      <w:r>
        <w:t xml:space="preserve">to </w:t>
      </w:r>
      <w:r w:rsidRPr="00C22164">
        <w:t>highlight a group I am particularly interested in, which is twin and multiple pregnancy</w:t>
      </w:r>
      <w:r>
        <w:t>.</w:t>
      </w:r>
      <w:r w:rsidRPr="00C22164">
        <w:t xml:space="preserve"> </w:t>
      </w:r>
      <w:r>
        <w:t xml:space="preserve">This </w:t>
      </w:r>
      <w:r w:rsidRPr="00C22164">
        <w:t xml:space="preserve">group is particularly at </w:t>
      </w:r>
      <w:r>
        <w:t xml:space="preserve">an </w:t>
      </w:r>
      <w:r w:rsidRPr="00C22164">
        <w:t>increased risk of preterm birth</w:t>
      </w:r>
      <w:r>
        <w:t xml:space="preserve">. Some </w:t>
      </w:r>
      <w:r w:rsidRPr="00C22164">
        <w:t>20% of babies born premature</w:t>
      </w:r>
      <w:r>
        <w:t xml:space="preserve"> </w:t>
      </w:r>
      <w:r w:rsidRPr="00C22164">
        <w:t>come from twin or multiple pregnancy</w:t>
      </w:r>
      <w:r>
        <w:t>.</w:t>
      </w:r>
      <w:r w:rsidRPr="00C22164">
        <w:t xml:space="preserve"> </w:t>
      </w:r>
      <w:r>
        <w:t>T</w:t>
      </w:r>
      <w:r w:rsidRPr="00C22164">
        <w:t xml:space="preserve">he chance of cerebral palsy is about </w:t>
      </w:r>
      <w:r>
        <w:t>six to seven</w:t>
      </w:r>
      <w:r w:rsidRPr="00C22164">
        <w:t xml:space="preserve"> times higher in twins compared to singletons.</w:t>
      </w:r>
      <w:r>
        <w:t xml:space="preserve"> T</w:t>
      </w:r>
      <w:r w:rsidRPr="00C22164">
        <w:t>he problem is that</w:t>
      </w:r>
      <w:r>
        <w:t>,</w:t>
      </w:r>
      <w:r w:rsidRPr="00C22164">
        <w:t xml:space="preserve"> if you look at the randomised control trials </w:t>
      </w:r>
      <w:r>
        <w:t xml:space="preserve">that </w:t>
      </w:r>
      <w:r w:rsidRPr="00C22164">
        <w:t>focus</w:t>
      </w:r>
      <w:r>
        <w:t>ed</w:t>
      </w:r>
      <w:r w:rsidRPr="00C22164">
        <w:t xml:space="preserve"> on preterm birth, a fraction of them</w:t>
      </w:r>
      <w:r>
        <w:t xml:space="preserve"> </w:t>
      </w:r>
      <w:r w:rsidRPr="00C22164">
        <w:t>focus on twin and multiple pregnancy</w:t>
      </w:r>
      <w:r>
        <w:t>.</w:t>
      </w:r>
    </w:p>
    <w:p w:rsidR="00C4090B" w:rsidRPr="00C22164" w:rsidP="00C4090B">
      <w:pPr>
        <w:pStyle w:val="Answer"/>
      </w:pPr>
      <w:r>
        <w:t xml:space="preserve">What </w:t>
      </w:r>
      <w:r w:rsidRPr="00C22164">
        <w:t xml:space="preserve">is not unique to preterm birth </w:t>
      </w:r>
      <w:r>
        <w:t xml:space="preserve">but </w:t>
      </w:r>
      <w:r w:rsidRPr="00C22164">
        <w:t xml:space="preserve">applies to all conditions is that most trials exclude twin and multiple pregnancies </w:t>
      </w:r>
      <w:r>
        <w:t xml:space="preserve">up front. Where they </w:t>
      </w:r>
      <w:r w:rsidRPr="00C22164">
        <w:t xml:space="preserve">include them, the numbers are so small </w:t>
      </w:r>
      <w:r>
        <w:t xml:space="preserve">that </w:t>
      </w:r>
      <w:r w:rsidRPr="00C22164">
        <w:t>it is difficult to extrapolate the evidence in this particularly high-risk group.</w:t>
      </w:r>
      <w:r>
        <w:t xml:space="preserve"> I would use this </w:t>
      </w:r>
      <w:r w:rsidRPr="00C22164">
        <w:t>opportunity to say</w:t>
      </w:r>
      <w:r>
        <w:t xml:space="preserve"> that this </w:t>
      </w:r>
      <w:r w:rsidRPr="00C22164">
        <w:t>is a high-risk group, particularly for preterm birth, and</w:t>
      </w:r>
      <w:r>
        <w:t xml:space="preserve"> that </w:t>
      </w:r>
      <w:r w:rsidRPr="00C22164">
        <w:t>we need better quality evidence of interventions in twin and multiple pregnancies to reduce the risk of preterm birth.</w:t>
      </w:r>
    </w:p>
    <w:p w:rsidR="00C4090B" w:rsidRPr="00C22164" w:rsidP="00C4090B">
      <w:pPr>
        <w:pStyle w:val="Question"/>
      </w:pPr>
      <w:r w:rsidRPr="003E3008">
        <w:rPr>
          <w:b/>
        </w:rPr>
        <w:t xml:space="preserve">The </w:t>
      </w:r>
      <w:r>
        <w:rPr>
          <w:b/>
        </w:rPr>
        <w:t>Chair:</w:t>
      </w:r>
      <w:r>
        <w:t xml:space="preserve"> </w:t>
      </w:r>
      <w:r w:rsidRPr="00C22164">
        <w:t>You mentioned twins</w:t>
      </w:r>
      <w:r>
        <w:t>. Professor Khalil, you have a special interest in them.</w:t>
      </w:r>
      <w:r w:rsidRPr="00C22164">
        <w:t xml:space="preserve"> </w:t>
      </w:r>
      <w:r>
        <w:t>Y</w:t>
      </w:r>
      <w:r w:rsidRPr="00C22164">
        <w:t>ou just mentioned the figures that multiple pregnancies are high</w:t>
      </w:r>
      <w:r>
        <w:t xml:space="preserve">er </w:t>
      </w:r>
      <w:r w:rsidRPr="00C22164">
        <w:t xml:space="preserve">risk for preterm labour. </w:t>
      </w:r>
      <w:r>
        <w:t>I</w:t>
      </w:r>
      <w:r w:rsidRPr="00C22164">
        <w:t xml:space="preserve">s it the same for monozygotic as dizygotic? I know the difficulty </w:t>
      </w:r>
      <w:r>
        <w:t xml:space="preserve">of </w:t>
      </w:r>
      <w:r w:rsidRPr="00C22164">
        <w:t xml:space="preserve">identifying antenatally whether they are dizygotic or monozygotic, but </w:t>
      </w:r>
      <w:r>
        <w:t xml:space="preserve">does </w:t>
      </w:r>
      <w:r w:rsidRPr="00C22164">
        <w:t>IVF contribute to this</w:t>
      </w:r>
      <w:r>
        <w:t>,</w:t>
      </w:r>
      <w:r w:rsidRPr="00C22164">
        <w:t xml:space="preserve"> and </w:t>
      </w:r>
      <w:r>
        <w:t xml:space="preserve">by </w:t>
      </w:r>
      <w:r w:rsidRPr="00C22164">
        <w:t>how much?</w:t>
      </w:r>
    </w:p>
    <w:p w:rsidR="00C4090B" w:rsidP="00C4090B">
      <w:pPr>
        <w:pStyle w:val="Answer"/>
      </w:pPr>
      <w:r w:rsidRPr="001C150E">
        <w:rPr>
          <w:b/>
          <w:i/>
        </w:rPr>
        <w:t>Professor Asma Khalil:</w:t>
      </w:r>
      <w:r>
        <w:t xml:space="preserve"> </w:t>
      </w:r>
      <w:r w:rsidRPr="00C22164">
        <w:t>IVF does contribute to the</w:t>
      </w:r>
      <w:r>
        <w:t xml:space="preserve"> </w:t>
      </w:r>
      <w:r w:rsidRPr="00C22164">
        <w:t>increase in number of twin and multiple pregnancies</w:t>
      </w:r>
      <w:r>
        <w:t>.</w:t>
      </w:r>
      <w:r w:rsidRPr="00C22164">
        <w:t xml:space="preserve"> </w:t>
      </w:r>
      <w:r>
        <w:t>T</w:t>
      </w:r>
      <w:r w:rsidRPr="00C22164">
        <w:t xml:space="preserve">here is a difference in the risk or the chance of preterm birth. During the pregnancy, we do not always know </w:t>
      </w:r>
      <w:r>
        <w:t xml:space="preserve">whether they are </w:t>
      </w:r>
      <w:r w:rsidRPr="00C22164">
        <w:t>monozygotic or dizygotic. We manage them based on ultrasound scans</w:t>
      </w:r>
      <w:r>
        <w:t>,</w:t>
      </w:r>
      <w:r w:rsidRPr="00C22164">
        <w:t xml:space="preserve"> which tell us whether they are monochorionic</w:t>
      </w:r>
      <w:r w:rsidRPr="00D40AFA">
        <w:t xml:space="preserve"> </w:t>
      </w:r>
      <w:r w:rsidRPr="00C22164">
        <w:t>or dichorionic</w:t>
      </w:r>
      <w:r>
        <w:t xml:space="preserve">, so </w:t>
      </w:r>
      <w:r w:rsidRPr="00C22164">
        <w:t>whether</w:t>
      </w:r>
      <w:r>
        <w:t xml:space="preserve"> </w:t>
      </w:r>
      <w:r w:rsidRPr="00C22164">
        <w:t>they share one placenta or have two separate placenta</w:t>
      </w:r>
      <w:r>
        <w:t>s</w:t>
      </w:r>
      <w:r w:rsidRPr="00C22164">
        <w:t xml:space="preserve">. </w:t>
      </w:r>
      <w:r>
        <w:t>T</w:t>
      </w:r>
      <w:r w:rsidRPr="00C22164">
        <w:t xml:space="preserve">hat is how we manage them. We do not </w:t>
      </w:r>
      <w:r>
        <w:t xml:space="preserve">even </w:t>
      </w:r>
      <w:r w:rsidRPr="00C22164">
        <w:t>routinely test them at birth to see whether they are identical.</w:t>
      </w:r>
    </w:p>
    <w:p w:rsidR="00C4090B" w:rsidRPr="00C22164" w:rsidP="00C4090B">
      <w:pPr>
        <w:pStyle w:val="Answer"/>
      </w:pPr>
      <w:r>
        <w:t>W</w:t>
      </w:r>
      <w:r w:rsidRPr="00C22164">
        <w:t>e know that preterm birth is twice as high in monochorionic compared to dichorionic twin</w:t>
      </w:r>
      <w:r>
        <w:t>s</w:t>
      </w:r>
      <w:r w:rsidRPr="00C22164">
        <w:t>. There are a number of reasons why. To some extent at least</w:t>
      </w:r>
      <w:r>
        <w:t>,</w:t>
      </w:r>
      <w:r w:rsidRPr="00C22164">
        <w:t xml:space="preserve"> we know some of the mechanisms </w:t>
      </w:r>
      <w:r>
        <w:t xml:space="preserve">for </w:t>
      </w:r>
      <w:r w:rsidRPr="00C22164">
        <w:t xml:space="preserve">why </w:t>
      </w:r>
      <w:r>
        <w:t xml:space="preserve">there is an </w:t>
      </w:r>
      <w:r w:rsidRPr="00C22164">
        <w:t>increased risk of preterm birth in monochorionic compared to dichorionic twins. They tend to have similar risk factors</w:t>
      </w:r>
      <w:r>
        <w:t xml:space="preserve">, such as </w:t>
      </w:r>
      <w:r w:rsidRPr="00C22164">
        <w:t>smoking, socioeconomic deprivation</w:t>
      </w:r>
      <w:r>
        <w:t xml:space="preserve"> and</w:t>
      </w:r>
      <w:r w:rsidRPr="00C22164">
        <w:t xml:space="preserve"> short cervix</w:t>
      </w:r>
      <w:r>
        <w:t>,</w:t>
      </w:r>
      <w:r w:rsidRPr="00C22164">
        <w:t xml:space="preserve"> </w:t>
      </w:r>
      <w:r>
        <w:t xml:space="preserve">to </w:t>
      </w:r>
      <w:r w:rsidRPr="00C22164">
        <w:t>preterm birth. It is just the fact that</w:t>
      </w:r>
      <w:r>
        <w:t>,</w:t>
      </w:r>
      <w:r w:rsidRPr="00C22164">
        <w:t xml:space="preserve"> over the years, people have tend</w:t>
      </w:r>
      <w:r>
        <w:t>ed</w:t>
      </w:r>
      <w:r w:rsidRPr="00C22164">
        <w:t xml:space="preserve"> to extrapolate the evidence from </w:t>
      </w:r>
      <w:r>
        <w:t>s</w:t>
      </w:r>
      <w:r w:rsidRPr="00C22164">
        <w:t>ingleton</w:t>
      </w:r>
      <w:r>
        <w:t>s</w:t>
      </w:r>
      <w:r w:rsidRPr="00C22164">
        <w:t xml:space="preserve"> </w:t>
      </w:r>
      <w:r>
        <w:t xml:space="preserve">to </w:t>
      </w:r>
      <w:r w:rsidRPr="00C22164">
        <w:t>twins</w:t>
      </w:r>
      <w:r>
        <w:t>,</w:t>
      </w:r>
      <w:r w:rsidRPr="00C22164">
        <w:t xml:space="preserve"> </w:t>
      </w:r>
      <w:r>
        <w:t xml:space="preserve">which </w:t>
      </w:r>
      <w:r w:rsidRPr="00C22164">
        <w:t xml:space="preserve">has proven to be wrong on several occasions. Interventions that work in </w:t>
      </w:r>
      <w:r>
        <w:t>s</w:t>
      </w:r>
      <w:r w:rsidRPr="00C22164">
        <w:t>ingleton</w:t>
      </w:r>
      <w:r>
        <w:t xml:space="preserve">s </w:t>
      </w:r>
      <w:r w:rsidRPr="00C22164">
        <w:t>do not necessarily work in twins.</w:t>
      </w:r>
      <w:r>
        <w:t xml:space="preserve"> T</w:t>
      </w:r>
      <w:r w:rsidRPr="00C22164">
        <w:t xml:space="preserve">herefore, I would use </w:t>
      </w:r>
      <w:r>
        <w:t xml:space="preserve">this </w:t>
      </w:r>
      <w:r w:rsidRPr="00C22164">
        <w:t>opportunity to call for twin-specific evidence for any intervention.</w:t>
      </w:r>
    </w:p>
    <w:p w:rsidR="009F0168" w:rsidRPr="00B634F3" w:rsidP="00C4090B">
      <w:pPr>
        <w:pStyle w:val="Remark"/>
      </w:pPr>
      <w:r w:rsidRPr="002F0609">
        <w:rPr>
          <w:b/>
        </w:rPr>
        <w:t xml:space="preserve">The </w:t>
      </w:r>
      <w:r>
        <w:rPr>
          <w:b/>
        </w:rPr>
        <w:t>Chair:</w:t>
      </w:r>
      <w:r>
        <w:t xml:space="preserve"> </w:t>
      </w:r>
      <w:r w:rsidRPr="00C22164">
        <w:t>Thank you very much.</w:t>
      </w:r>
      <w:r>
        <w:t xml:space="preserve"> </w:t>
      </w:r>
      <w:r w:rsidRPr="00C22164">
        <w:t xml:space="preserve">I know that we </w:t>
      </w:r>
      <w:r>
        <w:t xml:space="preserve">have </w:t>
      </w:r>
      <w:r w:rsidRPr="00C22164">
        <w:t xml:space="preserve">not exhausted questioning you and learning about this, but I am afraid </w:t>
      </w:r>
      <w:r>
        <w:t xml:space="preserve">that the </w:t>
      </w:r>
      <w:r w:rsidRPr="00C22164">
        <w:t>time</w:t>
      </w:r>
      <w:r>
        <w:t xml:space="preserve"> is</w:t>
      </w:r>
      <w:r w:rsidRPr="00C22164">
        <w:t xml:space="preserve"> up. Thank you for coming today. We appreciate it very much. Thank you for all your help today in answering the questions. Of course, you can stay for the next session</w:t>
      </w:r>
      <w:r>
        <w:t>,</w:t>
      </w:r>
      <w:r w:rsidRPr="00C22164">
        <w:t xml:space="preserve"> if you wish, but you might have better things to do in life than listen to us. Thank you.</w:t>
      </w:r>
    </w:p>
    <w:sectPr w:rsidSect="001C416D">
      <w:headerReference w:type="even" r:id="rId8"/>
      <w:headerReference w:type="default" r:id="rId9"/>
      <w:footerReference w:type="even" r:id="rId10"/>
      <w:footerReference w:type="default" r:id="rId11"/>
      <w:headerReference w:type="first" r:id="rId12"/>
      <w:footerReference w:type="first" r:id="rId13"/>
      <w:pgSz w:w="11906" w:h="16838"/>
      <w:pgMar w:top="1805" w:right="1440" w:bottom="1440" w:left="1440" w:header="709"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308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308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308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308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00189307"/>
      <w:docPartObj>
        <w:docPartGallery w:val="Page Numbers (Top of Page)"/>
        <w:docPartUnique/>
      </w:docPartObj>
    </w:sdtPr>
    <w:sdtEndPr>
      <w:rPr>
        <w:noProof/>
      </w:rPr>
    </w:sdtEndPr>
    <w:sdtContent>
      <w:p w:rsidR="00D2163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D21637" w:rsidRPr="00836195" w:rsidP="0083619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3081">
    <w:pPr>
      <w:pStyle w:val="Header"/>
    </w:pPr>
    <w:r>
      <w:rPr>
        <w:noProof/>
      </w:rPr>
      <w:drawing>
        <wp:inline distT="0" distB="0" distL="0" distR="0">
          <wp:extent cx="3238500" cy="447675"/>
          <wp:effectExtent l="0" t="0" r="0" b="9525"/>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final logo red (RGB)"/>
                  <pic:cNvPicPr>
                    <a:picLocks noChangeAspect="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6600B38"/>
    <w:lvl w:ilvl="0">
      <w:start w:val="30"/>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4090B"/>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1C3803"/>
    <w:rPr>
      <w:color w:val="605E5C"/>
      <w:shd w:val="clear" w:color="auto" w:fill="E1DFDD"/>
    </w:rPr>
  </w:style>
  <w:style w:type="paragraph" w:styleId="BalloonText">
    <w:name w:val="Balloon Text"/>
    <w:basedOn w:val="Normal"/>
    <w:link w:val="BalloonTextChar"/>
    <w:uiPriority w:val="99"/>
    <w:semiHidden/>
    <w:unhideWhenUsed/>
    <w:rsid w:val="00DC45E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45E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_rels/header3.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file>

<file path=customXml/item2.xml><?xml version="1.0" encoding="utf-8"?>
<ct:contentTypeSchema xmlns:ct="http://schemas.microsoft.com/office/2006/metadata/contentType" xmlns:ma="http://schemas.microsoft.com/office/2006/metadata/properties/metaAttributes" ct:_="" ma:_="" ma:contentTypeName="Document" ma:contentTypeID="0x010100E7054F3988F5FE4DB714F55E12560BEA" ma:contentTypeVersion="148" ma:contentTypeDescription="Create a new document." ma:contentTypeScope="" ma:versionID="0f9a4a40ce2db1c0e9d557e726a3207b">
  <xsd:schema xmlns:xsd="http://www.w3.org/2001/XMLSchema" xmlns:xs="http://www.w3.org/2001/XMLSchema" xmlns:p="http://schemas.microsoft.com/office/2006/metadata/properties" xmlns:ns2="2ed40129-d5b2-47c0-8e76-dc4189ba1d33" xmlns:ns3="ab27303f-2cbb-4ec3-9924-ab4edf5c4a71" targetNamespace="http://schemas.microsoft.com/office/2006/metadata/properties" ma:root="true" ma:fieldsID="daa09eb9d8223b66e1739d71ec35d722" ns2:_="" ns3:_="">
    <xsd:import namespace="2ed40129-d5b2-47c0-8e76-dc4189ba1d33"/>
    <xsd:import namespace="ab27303f-2cbb-4ec3-9924-ab4edf5c4a71"/>
    <xsd:element name="properties">
      <xsd:complexType>
        <xsd:sequence>
          <xsd:element name="documentManagement">
            <xsd:complexType>
              <xsd:all>
                <xsd:element ref="ns2:Document_x0020_Status1"/>
                <xsd:element ref="ns2:Meeting_x0020_Date" minOccurs="0"/>
                <xsd:element ref="ns2:RecordNumber" minOccurs="0"/>
                <xsd:element ref="ns2:RetentionTriggerDate" minOccurs="0"/>
                <xsd:element ref="ns2:TransfertoArchives" minOccurs="0"/>
                <xsd:element ref="ns2:TaxCatchAll" minOccurs="0"/>
                <xsd:element ref="ns2:edc898bf3bb343549b83ac391d519ef2" minOccurs="0"/>
                <xsd:element ref="ns2:d6324bf9831643bd94cf6c883cfcc408" minOccurs="0"/>
                <xsd:element ref="ns2:e6f926d7f5b14a74bee86c3452d91372" minOccurs="0"/>
                <xsd:element ref="ns2:c4838c65c76546ae93d5703426802f7f" minOccurs="0"/>
                <xsd:element ref="ns2:j6c5b17cd04246da82e5604daf08bc68" minOccurs="0"/>
                <xsd:element ref="ns2:g3ef09377e3444258679b6035a1ff93a" minOccurs="0"/>
                <xsd:element ref="ns2:cd0fc526a5c840319a97fd94028e9904" minOccurs="0"/>
                <xsd:element ref="ns2:k5b153ee974a4a57a7568e533217f2cb" minOccurs="0"/>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d40129-d5b2-47c0-8e76-dc4189ba1d33"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TaxCatchAll" ma:index="16" nillable="true" ma:displayName="Taxonomy Catch All Column" ma:hidden="true" ma:list="{3a12aa38-2d33-48bf-9766-77f9a65751a5}" ma:internalName="TaxCatchAll" ma:showField="CatchAllData" ma:web="2ed40129-d5b2-47c0-8e76-dc4189ba1d33">
      <xsd:complexType>
        <xsd:complexContent>
          <xsd:extension base="dms:MultiChoiceLookup">
            <xsd:sequence>
              <xsd:element name="Value" type="dms:Lookup" maxOccurs="unbounded" minOccurs="0" nillable="true"/>
            </xsd:sequence>
          </xsd:extension>
        </xsd:complexContent>
      </xsd:complexType>
    </xsd:element>
    <xsd:element name="edc898bf3bb343549b83ac391d519ef2" ma:index="22" ma:taxonomy="true" ma:internalName="edc898bf3bb343549b83ac391d519ef2" ma:taxonomyFieldName="Inquiry" ma:displayName="Inquiry" ma:readOnly="false" ma:default="16;#Preterm birth|34c3b0e4-a176-4e49-b28e-5d674be40434" ma:fieldId="{edc898bf-3bb3-4354-9b83-ac391d519ef2}" ma:sspId="eb37f91c-4bb8-4ab3-bc5a-cd8753815459" ma:termSetId="a674e8b6-da86-4d54-8cb9-8ad84b458feb" ma:anchorId="43e318ed-524b-4726-b75c-6302c92357c5" ma:open="false" ma:isKeyword="false">
      <xsd:complexType>
        <xsd:sequence>
          <xsd:element ref="pc:Terms" minOccurs="0" maxOccurs="1"/>
        </xsd:sequence>
      </xsd:complexType>
    </xsd:element>
    <xsd:element name="d6324bf9831643bd94cf6c883cfcc408" ma:index="23" ma:taxonomy="true" ma:internalName="d6324bf9831643bd94cf6c883cfcc408" ma:taxonomyFieldName="Document_x0020_Type1" ma:displayName="Document Type" ma:readOnly="false" ma:default="-1;#Not set|946977a2-afe1-4f89-ac89-357bacc37f01" ma:fieldId="{d6324bf9-8316-43bd-94cf-6c883cfcc408}"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6f926d7f5b14a74bee86c3452d91372" ma:index="24" nillable="true" ma:taxonomy="true" ma:internalName="e6f926d7f5b14a74bee86c3452d91372" ma:taxonomyFieldName="Sessions" ma:displayName="Session" ma:readOnly="false"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5"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6" nillable="true" ma:taxonomy="true" ma:internalName="j6c5b17cd04246da82e5604daf08bc68" ma:taxonomyFieldName="RMKeyword2" ma:displayName="RM Keyword 2" ma:readOnly="false" ma:default="-1;#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7"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9"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b27303f-2cbb-4ec3-9924-ab4edf5c4a71" elementFormDefault="qualified">
    <xsd:import namespace="http://schemas.microsoft.com/office/2006/documentManagement/types"/>
    <xsd:import namespace="http://schemas.microsoft.com/office/infopath/2007/PartnerControls"/>
    <xsd:element name="MediaServiceMetadata" ma:index="32" nillable="true" ma:displayName="MediaServiceMetadata" ma:hidden="true" ma:internalName="MediaServiceMetadata" ma:readOnly="true">
      <xsd:simpleType>
        <xsd:restriction base="dms:Note"/>
      </xsd:simpleType>
    </xsd:element>
    <xsd:element name="MediaServiceFastMetadata" ma:index="33" nillable="true" ma:displayName="MediaServiceFastMetadata" ma:hidden="true" ma:internalName="MediaServiceFastMetadata" ma:readOnly="true">
      <xsd:simpleType>
        <xsd:restriction base="dms:Note"/>
      </xsd:simpleType>
    </xsd:element>
    <xsd:element name="MediaServiceObjectDetectorVersions" ma:index="34" nillable="true" ma:displayName="MediaServiceObjectDetectorVersions" ma:hidden="true" ma:indexed="true" ma:internalName="MediaServiceObjectDetectorVersions"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LengthInSeconds" ma:index="3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dc898bf3bb343549b83ac391d519ef2 xmlns="2ed40129-d5b2-47c0-8e76-dc4189ba1d33">
      <Terms xmlns="http://schemas.microsoft.com/office/infopath/2007/PartnerControls">
        <TermInfo xmlns="http://schemas.microsoft.com/office/infopath/2007/PartnerControls">
          <TermName xmlns="http://schemas.microsoft.com/office/infopath/2007/PartnerControls">Preterm birth</TermName>
          <TermId xmlns="http://schemas.microsoft.com/office/infopath/2007/PartnerControls">34c3b0e4-a176-4e49-b28e-5d674be40434</TermId>
        </TermInfo>
      </Terms>
    </edc898bf3bb343549b83ac391d519ef2>
    <d6324bf9831643bd94cf6c883cfcc408 xmlns="2ed40129-d5b2-47c0-8e76-dc4189ba1d33">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d6324bf9831643bd94cf6c883cfcc408>
    <c4838c65c76546ae93d5703426802f7f xmlns="2ed40129-d5b2-47c0-8e76-dc4189ba1d33">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ocument_x0020_Status1 xmlns="2ed40129-d5b2-47c0-8e76-dc4189ba1d33">Final</Document_x0020_Status1>
    <g3ef09377e3444258679b6035a1ff93a xmlns="2ed40129-d5b2-47c0-8e76-dc4189ba1d33">
      <Terms xmlns="http://schemas.microsoft.com/office/infopath/2007/PartnerControls"/>
    </g3ef09377e3444258679b6035a1ff93a>
    <SharedWithUsers xmlns="2ed40129-d5b2-47c0-8e76-dc4189ba1d33">
      <UserInfo>
        <DisplayName>CLEMENTS, Eleanor</DisplayName>
        <AccountId>26</AccountId>
        <AccountType/>
      </UserInfo>
      <UserInfo>
        <DisplayName>SHARPLES, Babak</DisplayName>
        <AccountId>25</AccountId>
        <AccountType/>
      </UserInfo>
      <UserInfo>
        <DisplayName>GLADWELL, Mark</DisplayName>
        <AccountId>33</AccountId>
        <AccountType/>
      </UserInfo>
    </SharedWithUsers>
    <TaxCatchAll xmlns="2ed40129-d5b2-47c0-8e76-dc4189ba1d33">
      <Value>16</Value>
      <Value>11</Value>
      <Value>42</Value>
      <Value>15</Value>
      <Value>1</Value>
    </TaxCatchAll>
    <j6c5b17cd04246da82e5604daf08bc68 xmlns="2ed40129-d5b2-47c0-8e76-dc4189ba1d33">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k5b153ee974a4a57a7568e533217f2cb xmlns="2ed40129-d5b2-47c0-8e76-dc4189ba1d33">
      <Terms xmlns="http://schemas.microsoft.com/office/infopath/2007/PartnerControls"/>
    </k5b153ee974a4a57a7568e533217f2cb>
    <e6f926d7f5b14a74bee86c3452d91372 xmlns="2ed40129-d5b2-47c0-8e76-dc4189ba1d33">
      <Terms xmlns="http://schemas.microsoft.com/office/infopath/2007/PartnerControls">
        <TermInfo xmlns="http://schemas.microsoft.com/office/infopath/2007/PartnerControls">
          <TermName xmlns="http://schemas.microsoft.com/office/infopath/2007/PartnerControls">2023-24</TermName>
          <TermId xmlns="http://schemas.microsoft.com/office/infopath/2007/PartnerControls">e74ccd6f-23a6-4587-9742-447c8a2c8818</TermId>
        </TermInfo>
      </Terms>
    </e6f926d7f5b14a74bee86c3452d91372>
    <cd0fc526a5c840319a97fd94028e9904 xmlns="2ed40129-d5b2-47c0-8e76-dc4189ba1d33">
      <Terms xmlns="http://schemas.microsoft.com/office/infopath/2007/PartnerControls"/>
    </cd0fc526a5c840319a97fd94028e9904>
    <TransfertoArchives xmlns="2ed40129-d5b2-47c0-8e76-dc4189ba1d33">false</TransfertoArchives>
    <Meeting_x0020_Date xmlns="2ed40129-d5b2-47c0-8e76-dc4189ba1d33">2024-02-19T00:00:00+00:00</Meeting_x0020_Date>
    <RecordNumber xmlns="2ed40129-d5b2-47c0-8e76-dc4189ba1d33" xsi:nil="true"/>
    <RetentionTriggerDate xmlns="2ed40129-d5b2-47c0-8e76-dc4189ba1d3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6BE60D-A14B-477B-B062-49639B125E98}">
  <ds:schemaRefs>
    <ds:schemaRef ds:uri="http://schemas.microsoft.com/sharepoint/v3/contenttype/forms"/>
  </ds:schemaRefs>
</ds:datastoreItem>
</file>

<file path=customXml/itemProps2.xml><?xml version="1.0" encoding="utf-8"?>
<ds:datastoreItem xmlns:ds="http://schemas.openxmlformats.org/officeDocument/2006/customXml" ds:itemID="{C84E425F-0776-4A79-ADC2-B2F365F707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d40129-d5b2-47c0-8e76-dc4189ba1d33"/>
    <ds:schemaRef ds:uri="ab27303f-2cbb-4ec3-9924-ab4edf5c4a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37B75AF-DEDB-4D70-A271-9C03D9E2D502}">
  <ds:schemaRefs>
    <ds:schemaRef ds:uri="http://schemas.microsoft.com/office/2006/metadata/properties"/>
    <ds:schemaRef ds:uri="http://schemas.microsoft.com/office/infopath/2007/PartnerControls"/>
    <ds:schemaRef ds:uri="2ed40129-d5b2-47c0-8e76-dc4189ba1d33"/>
  </ds:schemaRefs>
</ds:datastoreItem>
</file>

<file path=customXml/itemProps4.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