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6D76" w:rsidRPr="009E4360" w:rsidP="00E04F6D">
      <w:pPr>
        <w:pStyle w:val="TitleCommittee0"/>
      </w:pPr>
      <w:sdt>
        <w:sdtPr>
          <w:alias w:val="CommitteeName"/>
          <w:tag w:val="CommitteeName"/>
          <w:id w:val="1869951332"/>
          <w:placeholder>
            <w:docPart w:val="5E76D1C3E3AE4D498906BB2C78E94228"/>
          </w:placeholder>
          <w:richText/>
        </w:sdtPr>
        <w:sdtContent>
          <w:r w:rsidRPr="009E4360">
            <w:t>Energy Security and Net Zero Committee</w:t>
          </w:r>
        </w:sdtContent>
      </w:sdt>
    </w:p>
    <w:p w:rsidR="00F86D76" w:rsidRPr="009E4360" w:rsidP="00E04F6D">
      <w:pPr>
        <w:pStyle w:val="TitleInquiry0"/>
      </w:pPr>
      <w:r w:rsidRPr="009E4360">
        <w:t xml:space="preserve">Oral evidence: </w:t>
      </w:r>
      <w:sdt>
        <w:sdtPr>
          <w:alias w:val="InquiryName"/>
          <w:tag w:val="InquiryName"/>
          <w:id w:val="377371847"/>
          <w:placeholder>
            <w:docPart w:val="5E76D1C3E3AE4D498906BB2C78E94228"/>
          </w:placeholder>
          <w:richText/>
        </w:sdtPr>
        <w:sdtContent>
          <w:r>
            <w:fldChar w:fldCharType="begin"/>
          </w:r>
          <w:r>
            <w:instrText xml:space="preserve"> HYPERLINK "https://committees.parliament.uk/work/7831/a-flexible-grid-for-the-future/" </w:instrText>
          </w:r>
          <w:r>
            <w:fldChar w:fldCharType="separate"/>
          </w:r>
          <w:r w:rsidRPr="00BE4884">
            <w:rPr>
              <w:rStyle w:val="Hyperlink"/>
            </w:rPr>
            <w:t>A flexible grid for the future</w:t>
          </w:r>
          <w:r>
            <w:fldChar w:fldCharType="end"/>
          </w:r>
        </w:sdtContent>
      </w:sdt>
      <w:r w:rsidRPr="009E4360">
        <w:t xml:space="preserve">, HC </w:t>
      </w:r>
      <w:sdt>
        <w:sdtPr>
          <w:alias w:val="InquiryRefNo"/>
          <w:tag w:val="InquiryRefNo"/>
          <w:id w:val="-281725174"/>
          <w:placeholder>
            <w:docPart w:val="5E76D1C3E3AE4D498906BB2C78E94228"/>
          </w:placeholder>
          <w:richText/>
        </w:sdtPr>
        <w:sdtContent>
          <w:r w:rsidRPr="009E4360">
            <w:t>113</w:t>
          </w:r>
        </w:sdtContent>
      </w:sdt>
    </w:p>
    <w:sdt>
      <w:sdtPr>
        <w:alias w:val="SittingDate"/>
        <w:tag w:val="SittingDate"/>
        <w:id w:val="-1160222926"/>
        <w:placeholder>
          <w:docPart w:val="5E76D1C3E3AE4D498906BB2C78E94228"/>
        </w:placeholder>
        <w:richText/>
      </w:sdtPr>
      <w:sdtContent>
        <w:p w:rsidR="00F86D76" w:rsidRPr="009E4360" w:rsidP="00E04F6D">
          <w:pPr>
            <w:pStyle w:val="Para"/>
          </w:pPr>
          <w:r w:rsidRPr="009E4360">
            <w:t>Wednesday 7 February 2024</w:t>
          </w:r>
        </w:p>
      </w:sdtContent>
    </w:sdt>
    <w:p w:rsidR="00F86D76" w:rsidRPr="009E4360" w:rsidP="00E04F6D">
      <w:pPr>
        <w:pStyle w:val="Para"/>
      </w:pPr>
      <w:r w:rsidRPr="009E4360">
        <w:t xml:space="preserve">Ordered by the House of </w:t>
      </w:r>
      <w:sdt>
        <w:sdtPr>
          <w:alias w:val="House"/>
          <w:tag w:val="House"/>
          <w:id w:val="809213435"/>
          <w:placeholder>
            <w:docPart w:val="5E76D1C3E3AE4D498906BB2C78E94228"/>
          </w:placeholder>
          <w:richText/>
        </w:sdtPr>
        <w:sdtContent>
          <w:r w:rsidRPr="009E4360">
            <w:t>Commons</w:t>
          </w:r>
        </w:sdtContent>
      </w:sdt>
      <w:r w:rsidRPr="009E4360">
        <w:t xml:space="preserve"> to be published on </w:t>
      </w:r>
      <w:sdt>
        <w:sdtPr>
          <w:alias w:val="PublishDate"/>
          <w:tag w:val="PublishDate"/>
          <w:id w:val="217021599"/>
          <w:placeholder>
            <w:docPart w:val="5E76D1C3E3AE4D498906BB2C78E94228"/>
          </w:placeholder>
          <w:richText/>
        </w:sdtPr>
        <w:sdtContent>
          <w:r w:rsidRPr="009E4360">
            <w:t>7 February 2024</w:t>
          </w:r>
        </w:sdtContent>
      </w:sdt>
      <w:r w:rsidRPr="009E4360">
        <w:t>.</w:t>
      </w:r>
    </w:p>
    <w:p w:rsidR="00F86D76" w:rsidRPr="009E4360" w:rsidP="00E04F6D">
      <w:sdt>
        <w:sdtPr>
          <w:alias w:val="VideoHyperlink"/>
          <w:tag w:val="VideoHyperlink"/>
          <w:id w:val="703995351"/>
          <w:placeholder>
            <w:docPart w:val="5E76D1C3E3AE4D498906BB2C78E94228"/>
          </w:placeholder>
          <w:richText/>
        </w:sdtPr>
        <w:sdtContent>
          <w:r>
            <w:fldChar w:fldCharType="begin"/>
          </w:r>
          <w:r>
            <w:instrText xml:space="preserve"> HYPERLINK "https://parliamentlive.tv/Event/Index/a92597fa-6f18-46d8-9865-024563996096" </w:instrText>
          </w:r>
          <w:r>
            <w:fldChar w:fldCharType="separate"/>
          </w:r>
          <w:r w:rsidRPr="004C0066">
            <w:rPr>
              <w:rStyle w:val="Hyperlink"/>
            </w:rPr>
            <w:t>Watch the meeting</w:t>
          </w:r>
          <w:r>
            <w:fldChar w:fldCharType="end"/>
          </w:r>
        </w:sdtContent>
      </w:sdt>
    </w:p>
    <w:p w:rsidR="008417D7" w:rsidRPr="009E4360" w:rsidP="008417D7">
      <w:r w:rsidRPr="009E4360">
        <w:t xml:space="preserve">Members present: </w:t>
      </w:r>
      <w:sdt>
        <w:sdtPr>
          <w:alias w:val="MembersPresent"/>
          <w:tag w:val="MembersPresent"/>
          <w:id w:val="366340316"/>
          <w:placeholder>
            <w:docPart w:val="7FD2FCBF399344748AE392B753363DBA"/>
          </w:placeholder>
          <w:richText/>
        </w:sdtPr>
        <w:sdtContent>
          <w:r w:rsidRPr="009E4360">
            <w:t>Angus Brendan MacNeil (Chair); Vicky Ford; Barry Gardiner; Mark Garnier; Sir Mark Hendrick; Mark Pawsey; Dr Dan Poulter; Lloyd Russell-Moyle; Alexander Stafford; Derek Thomas.</w:t>
          </w:r>
        </w:sdtContent>
      </w:sdt>
    </w:p>
    <w:p w:rsidR="00F86D76" w:rsidRPr="009E4360" w:rsidP="00E04F6D">
      <w:pPr>
        <w:pStyle w:val="ParaCentre"/>
      </w:pPr>
      <w:r w:rsidRPr="009E4360">
        <w:t xml:space="preserve">Questions </w:t>
      </w:r>
      <w:sdt>
        <w:sdtPr>
          <w:alias w:val="QuestionNumbers"/>
          <w:tag w:val="QuestionNumbers"/>
          <w:id w:val="-1223666168"/>
          <w:placeholder>
            <w:docPart w:val="5E76D1C3E3AE4D498906BB2C78E94228"/>
          </w:placeholder>
          <w:richText/>
        </w:sdtPr>
        <w:sdtContent>
          <w:r w:rsidRPr="009E4360">
            <w:t>3</w:t>
          </w:r>
          <w:r w:rsidR="00375945">
            <w:t>1</w:t>
          </w:r>
          <w:r w:rsidRPr="009E4360">
            <w:t>5 -</w:t>
          </w:r>
          <w:r w:rsidRPr="009E4360" w:rsidR="001A62C5">
            <w:t xml:space="preserve"> </w:t>
          </w:r>
          <w:r w:rsidR="00574CEB">
            <w:t>399</w:t>
          </w:r>
        </w:sdtContent>
      </w:sdt>
    </w:p>
    <w:p w:rsidR="00F86D76" w:rsidRPr="009E4360" w:rsidP="00E04F6D">
      <w:pPr>
        <w:pStyle w:val="TitleWitnesses0"/>
      </w:pPr>
      <w:r w:rsidRPr="009E4360">
        <w:t>Witnesses</w:t>
      </w:r>
    </w:p>
    <w:sdt>
      <w:sdtPr>
        <w:alias w:val="WitnessSet"/>
        <w:tag w:val="WitnessSet"/>
        <w:id w:val="-368373484"/>
        <w:placeholder>
          <w:docPart w:val="DE7F63528F774407A080F8297A864D8C"/>
        </w:placeholder>
        <w:richText/>
      </w:sdtPr>
      <w:sdtContent>
        <w:p w:rsidR="00F86D76" w:rsidRPr="009E4360" w:rsidP="00E04F6D">
          <w:pPr>
            <w:pStyle w:val="Para"/>
          </w:pPr>
          <w:r>
            <w:fldChar w:fldCharType="begin"/>
          </w:r>
          <w:r>
            <w:instrText xml:space="preserve"> HYPERLINK \l "Panel1" </w:instrText>
          </w:r>
          <w:r>
            <w:fldChar w:fldCharType="separate"/>
          </w:r>
          <w:r w:rsidRPr="004C0066" w:rsidR="00452C7B">
            <w:rPr>
              <w:rStyle w:val="Hyperlink"/>
            </w:rPr>
            <w:t>I</w:t>
          </w:r>
          <w:r>
            <w:fldChar w:fldCharType="end"/>
          </w:r>
          <w:r w:rsidRPr="009E4360" w:rsidR="00452C7B">
            <w:t>: Rachel Fletcher, Director of Regulation and Economics, Octopus Energy; Johnny Gowdy</w:t>
          </w:r>
          <w:r w:rsidRPr="009E4360" w:rsidR="00CE24DA">
            <w:t>,</w:t>
          </w:r>
          <w:r w:rsidRPr="009E4360" w:rsidR="00452C7B">
            <w:t xml:space="preserve"> Director, Regen; Jason Mann, Senior Managing Director, FTI Consulting; Andy Manning, Principal Economic Regulation Specialist, Citizens Advice.</w:t>
          </w:r>
        </w:p>
      </w:sdtContent>
    </w:sdt>
    <w:sdt>
      <w:sdtPr>
        <w:alias w:val="WitnessSet"/>
        <w:tag w:val="WitnessSet"/>
        <w:id w:val="334657418"/>
        <w:placeholder>
          <w:docPart w:val="D4EA825650514C64A73AC85CDBFAF1C3"/>
        </w:placeholder>
        <w:richText/>
      </w:sdtPr>
      <w:sdtContent>
        <w:p w:rsidR="00F86D76" w:rsidRPr="009E4360" w:rsidP="00F86D76">
          <w:pPr>
            <w:pStyle w:val="Para"/>
          </w:pPr>
          <w:r>
            <w:fldChar w:fldCharType="begin"/>
          </w:r>
          <w:r>
            <w:instrText xml:space="preserve"> HYPERLINK \l "Panel2" </w:instrText>
          </w:r>
          <w:r>
            <w:fldChar w:fldCharType="separate"/>
          </w:r>
          <w:r w:rsidRPr="004C0066" w:rsidR="00452C7B">
            <w:rPr>
              <w:rStyle w:val="Hyperlink"/>
            </w:rPr>
            <w:t>II</w:t>
          </w:r>
          <w:r>
            <w:fldChar w:fldCharType="end"/>
          </w:r>
          <w:r w:rsidRPr="009E4360" w:rsidR="00452C7B">
            <w:t>: Nick Geddes, Business Leader, Whole Systems and Networks, Energy Systems Catapult; Nick Winser</w:t>
          </w:r>
          <w:r w:rsidRPr="009E4360" w:rsidR="003B48DC">
            <w:t xml:space="preserve"> CBE</w:t>
          </w:r>
          <w:r w:rsidRPr="009E4360" w:rsidR="00452C7B">
            <w:t>, Electricity Networks Commissioner.</w:t>
          </w:r>
        </w:p>
      </w:sdtContent>
    </w:sdt>
    <w:p w:rsidR="00F86D76" w:rsidRPr="009E4360" w:rsidP="00E04F6D">
      <w:pPr>
        <w:pStyle w:val="Para"/>
      </w:pPr>
    </w:p>
    <w:p w:rsidR="00F86D76" w:rsidP="00E04F6D">
      <w:pPr>
        <w:pStyle w:val="Para"/>
      </w:pPr>
      <w:r w:rsidRPr="009E4360">
        <w:t>Written evidence from witnesses:</w:t>
      </w:r>
    </w:p>
    <w:p w:rsidR="00BE4884" w:rsidP="00BE4884">
      <w:pPr>
        <w:ind w:firstLine="720"/>
      </w:pPr>
      <w:r w:rsidRPr="009E4360">
        <w:t>–</w:t>
      </w:r>
      <w:r>
        <w:t xml:space="preserve"> </w:t>
      </w:r>
      <w:r>
        <w:fldChar w:fldCharType="begin"/>
      </w:r>
      <w:r>
        <w:instrText xml:space="preserve"> HYPERLINK "https://committees.parliament.uk/writtenevidence/123562/pdf/" </w:instrText>
      </w:r>
      <w:r>
        <w:fldChar w:fldCharType="separate"/>
      </w:r>
      <w:r w:rsidRPr="00BE4884">
        <w:rPr>
          <w:rStyle w:val="Hyperlink"/>
        </w:rPr>
        <w:t>Octopus Energy</w:t>
      </w:r>
      <w:r>
        <w:fldChar w:fldCharType="end"/>
      </w:r>
    </w:p>
    <w:p w:rsidR="005D1038" w:rsidP="00BE4884">
      <w:pPr>
        <w:ind w:firstLine="720"/>
      </w:pPr>
      <w:r w:rsidRPr="009E4360">
        <w:t>–</w:t>
      </w:r>
      <w:r>
        <w:t xml:space="preserve"> </w:t>
      </w:r>
      <w:r>
        <w:fldChar w:fldCharType="begin"/>
      </w:r>
      <w:r>
        <w:instrText xml:space="preserve"> HYPERLINK "https://committees.parliament.uk/writtenevidence/123422/pdf/" </w:instrText>
      </w:r>
      <w:r>
        <w:fldChar w:fldCharType="separate"/>
      </w:r>
      <w:r w:rsidRPr="005D1038">
        <w:rPr>
          <w:rStyle w:val="Hyperlink"/>
        </w:rPr>
        <w:t>Regen</w:t>
      </w:r>
      <w:r>
        <w:fldChar w:fldCharType="end"/>
      </w:r>
    </w:p>
    <w:p w:rsidR="00BE4884" w:rsidRPr="009E4360" w:rsidP="00E04F6D">
      <w:pPr>
        <w:pStyle w:val="Para"/>
      </w:pPr>
      <w:r>
        <w:tab/>
      </w:r>
      <w:r w:rsidRPr="009E4360">
        <w:t>–</w:t>
      </w:r>
      <w:r>
        <w:t xml:space="preserve"> </w:t>
      </w:r>
      <w:r>
        <w:fldChar w:fldCharType="begin"/>
      </w:r>
      <w:r>
        <w:instrText xml:space="preserve"> HYPERLINK "https://committees.parliament.uk/writtenevidence/125120/pdf/" </w:instrText>
      </w:r>
      <w:r>
        <w:fldChar w:fldCharType="separate"/>
      </w:r>
      <w:r w:rsidRPr="00BE4884">
        <w:rPr>
          <w:rStyle w:val="Hyperlink"/>
        </w:rPr>
        <w:t>Jason Mann</w:t>
      </w:r>
      <w:r>
        <w:fldChar w:fldCharType="end"/>
      </w:r>
    </w:p>
    <w:p w:rsidR="00F86D76" w:rsidRPr="009E4360" w:rsidP="00E04F6D">
      <w:pPr>
        <w:pStyle w:val="Witnesssubmission"/>
      </w:pPr>
      <w:r w:rsidRPr="009E4360">
        <w:t xml:space="preserve">– </w:t>
      </w:r>
      <w:r>
        <w:fldChar w:fldCharType="begin"/>
      </w:r>
      <w:r>
        <w:instrText xml:space="preserve"> HYPERLINK "https://committees.parliament.uk/writtenevidence/123512/pdf/" </w:instrText>
      </w:r>
      <w:r>
        <w:fldChar w:fldCharType="separate"/>
      </w:r>
      <w:r w:rsidRPr="00BE4884" w:rsidR="00BE4884">
        <w:rPr>
          <w:rStyle w:val="Hyperlink"/>
        </w:rPr>
        <w:t>Citizens Advice</w:t>
      </w:r>
      <w:r>
        <w:fldChar w:fldCharType="end"/>
      </w:r>
      <w:r w:rsidR="00BE4884">
        <w:t xml:space="preserve"> and </w:t>
      </w:r>
      <w:r>
        <w:fldChar w:fldCharType="begin"/>
      </w:r>
      <w:r>
        <w:instrText xml:space="preserve"> HYPERLINK "https://committees.parliament.uk/writtenevidence/127370/pdf/" </w:instrText>
      </w:r>
      <w:r>
        <w:fldChar w:fldCharType="separate"/>
      </w:r>
      <w:r w:rsidRPr="00BE4884" w:rsidR="00BE4884">
        <w:rPr>
          <w:rStyle w:val="Hyperlink"/>
        </w:rPr>
        <w:t>supplementary</w:t>
      </w:r>
      <w:r>
        <w:fldChar w:fldCharType="end"/>
      </w:r>
    </w:p>
    <w:p w:rsidR="00F86D76" w:rsidRPr="009E4360" w:rsidP="00BE4884">
      <w:pPr>
        <w:ind w:firstLine="720"/>
        <w:rPr>
          <w:rFonts w:eastAsia="Times New Roman"/>
          <w:szCs w:val="20"/>
        </w:rPr>
      </w:pPr>
      <w:r w:rsidRPr="009E4360">
        <w:t>–</w:t>
      </w:r>
      <w:r>
        <w:t xml:space="preserve"> </w:t>
      </w:r>
      <w:r>
        <w:fldChar w:fldCharType="begin"/>
      </w:r>
      <w:r>
        <w:instrText xml:space="preserve"> HYPERLINK "https://committees.parliament.uk/writtenevidence/124870/pdf/" </w:instrText>
      </w:r>
      <w:r>
        <w:fldChar w:fldCharType="separate"/>
      </w:r>
      <w:r w:rsidRPr="00BE4884">
        <w:rPr>
          <w:rStyle w:val="Hyperlink"/>
        </w:rPr>
        <w:t>Energy Systems Catapult</w:t>
      </w:r>
      <w:r>
        <w:fldChar w:fldCharType="end"/>
      </w:r>
      <w:r w:rsidRPr="009E4360">
        <w:br w:type="page"/>
      </w:r>
    </w:p>
    <w:sdt>
      <w:sdtPr>
        <w:rPr>
          <w:szCs w:val="28"/>
        </w:rPr>
        <w:alias w:val="WitnessExamination"/>
        <w:tag w:val="WitnessExamination"/>
        <w:id w:val="2003463402"/>
        <w:placeholder>
          <w:docPart w:val="DE7F63528F774407A080F8297A864D8C"/>
        </w:placeholder>
        <w:richText/>
      </w:sdtPr>
      <w:sdtEndPr>
        <w:rPr>
          <w:szCs w:val="22"/>
        </w:rPr>
      </w:sdtEndPr>
      <w:sdtContent>
        <w:p w:rsidR="00F86D76" w:rsidRPr="009E4360" w:rsidP="00452C7B">
          <w:pPr>
            <w:pStyle w:val="TitlePanel0"/>
            <w:rPr>
              <w:szCs w:val="28"/>
            </w:rPr>
          </w:pPr>
          <w:bookmarkStart w:id="0" w:name="Panel1"/>
          <w:r w:rsidRPr="009E4360">
            <w:rPr>
              <w:szCs w:val="28"/>
            </w:rPr>
            <w:t>Examination of witnesses</w:t>
          </w:r>
        </w:p>
        <w:p w:rsidR="00452C7B" w:rsidRPr="009E4360" w:rsidP="00452C7B">
          <w:pPr>
            <w:pStyle w:val="TitlePanel0"/>
            <w:jc w:val="both"/>
          </w:pPr>
          <w:r>
            <w:rPr>
              <w:sz w:val="22"/>
            </w:rPr>
            <w:t xml:space="preserve">Witnesses: </w:t>
          </w:r>
          <w:r w:rsidRPr="009E4360">
            <w:rPr>
              <w:sz w:val="22"/>
            </w:rPr>
            <w:t xml:space="preserve">Rachel Fletcher, Johnny Gowdy, Jason </w:t>
          </w:r>
          <w:r w:rsidRPr="009E4360">
            <w:rPr>
              <w:sz w:val="22"/>
            </w:rPr>
            <w:t>Mann</w:t>
          </w:r>
          <w:r w:rsidRPr="009E4360">
            <w:rPr>
              <w:sz w:val="22"/>
            </w:rPr>
            <w:t xml:space="preserve"> and Andy Manning.</w:t>
          </w:r>
        </w:p>
      </w:sdtContent>
    </w:sdt>
    <w:p w:rsidR="008417D7" w:rsidRPr="009E4360" w:rsidP="00375945">
      <w:pPr>
        <w:pStyle w:val="Question"/>
      </w:pPr>
      <w:bookmarkEnd w:id="0"/>
      <w:sdt>
        <w:sdtPr>
          <w:alias w:val="Member"/>
          <w:tag w:val="&lt;Member mnisId='1546' dodsId='38376'&gt;"/>
          <w:id w:val="-913086467"/>
          <w:placeholder>
            <w:docPart w:val="DefaultPlaceholder_-1854013440"/>
          </w:placeholder>
          <w:richText/>
        </w:sdtPr>
        <w:sdtContent>
          <w:r w:rsidRPr="009E4360" w:rsidR="00452C7B">
            <w:rPr>
              <w:b/>
            </w:rPr>
            <w:t>Chair:</w:t>
          </w:r>
        </w:sdtContent>
      </w:sdt>
      <w:r w:rsidRPr="009E4360" w:rsidR="00452C7B">
        <w:t xml:space="preserve"> </w:t>
      </w:r>
      <w:r w:rsidRPr="009E4360">
        <w:t>Good afternoon and welcome to the Energy Security and Net Zero Committee.</w:t>
      </w:r>
      <w:r w:rsidRPr="009E4360" w:rsidR="00423AB0">
        <w:t xml:space="preserve"> </w:t>
      </w:r>
      <w:r w:rsidRPr="009E4360">
        <w:t>This is our fourth session o</w:t>
      </w:r>
      <w:r w:rsidRPr="009E4360" w:rsidR="005857D0">
        <w:t>f</w:t>
      </w:r>
      <w:r w:rsidRPr="009E4360">
        <w:t xml:space="preserve"> </w:t>
      </w:r>
      <w:r w:rsidRPr="009E4360" w:rsidR="00423AB0">
        <w:t xml:space="preserve">our inquiry into </w:t>
      </w:r>
      <w:r w:rsidRPr="009E4360">
        <w:t>a flexible grid for the future</w:t>
      </w:r>
      <w:r w:rsidRPr="009E4360" w:rsidR="00423AB0">
        <w:t xml:space="preserve">, </w:t>
      </w:r>
      <w:r w:rsidRPr="009E4360">
        <w:t>and today’s session is on locational pricing and strategic network planning. The first panel that we have today is a panel of four</w:t>
      </w:r>
      <w:r w:rsidRPr="009E4360" w:rsidR="00423AB0">
        <w:t>.</w:t>
      </w:r>
      <w:r w:rsidRPr="009E4360">
        <w:t xml:space="preserve"> I will ask the panel to introduce themselves, starting from my left</w:t>
      </w:r>
      <w:r w:rsidRPr="009E4360" w:rsidR="00423AB0">
        <w:t>,</w:t>
      </w:r>
      <w:r w:rsidRPr="009E4360">
        <w:t xml:space="preserve"> as ever, </w:t>
      </w:r>
      <w:r w:rsidRPr="009E4360" w:rsidR="00423AB0">
        <w:t xml:space="preserve">with </w:t>
      </w:r>
      <w:r w:rsidRPr="009E4360">
        <w:t xml:space="preserve">name, </w:t>
      </w:r>
      <w:r w:rsidRPr="009E4360">
        <w:t>rank</w:t>
      </w:r>
      <w:r w:rsidRPr="009E4360">
        <w:t xml:space="preserve"> and serial number</w:t>
      </w:r>
      <w:r w:rsidRPr="009E4360" w:rsidR="00423AB0">
        <w:t>—</w:t>
      </w:r>
      <w:r w:rsidRPr="009E4360">
        <w:t>in</w:t>
      </w:r>
      <w:r w:rsidRPr="009E4360" w:rsidR="00423AB0">
        <w:t xml:space="preserve"> </w:t>
      </w:r>
      <w:r w:rsidRPr="009E4360">
        <w:t>other words</w:t>
      </w:r>
      <w:r w:rsidRPr="009E4360" w:rsidR="00423AB0">
        <w:t>,</w:t>
      </w:r>
      <w:r w:rsidRPr="009E4360">
        <w:t xml:space="preserve"> however you want to introduce yourself.</w:t>
      </w:r>
    </w:p>
    <w:p w:rsidR="008417D7" w:rsidRPr="009E4360" w:rsidP="00423AB0">
      <w:pPr>
        <w:pStyle w:val="Answer"/>
      </w:pPr>
      <w:sdt>
        <w:sdtPr>
          <w:alias w:val="Witness"/>
          <w:id w:val="1444652277"/>
          <w:placeholder>
            <w:docPart w:val="DefaultPlaceholder_-1854013440"/>
          </w:placeholder>
          <w:richText/>
        </w:sdtPr>
        <w:sdtContent>
          <w:r w:rsidRPr="009E4360" w:rsidR="00B05F84">
            <w:rPr>
              <w:b/>
              <w:i/>
            </w:rPr>
            <w:t>Rachel Fletcher:</w:t>
          </w:r>
        </w:sdtContent>
      </w:sdt>
      <w:r w:rsidRPr="009E4360" w:rsidR="00423AB0">
        <w:t xml:space="preserve"> I am Rachel Fletcher</w:t>
      </w:r>
      <w:r w:rsidRPr="009E4360">
        <w:t xml:space="preserve">, </w:t>
      </w:r>
      <w:r w:rsidRPr="009E4360" w:rsidR="00423AB0">
        <w:t>r</w:t>
      </w:r>
      <w:r w:rsidRPr="009E4360">
        <w:t xml:space="preserve">egulation </w:t>
      </w:r>
      <w:r w:rsidRPr="009E4360" w:rsidR="00423AB0">
        <w:t>d</w:t>
      </w:r>
      <w:r w:rsidRPr="009E4360">
        <w:t>irector for Octopus Energy.</w:t>
      </w:r>
    </w:p>
    <w:p w:rsidR="008417D7" w:rsidRPr="009E4360" w:rsidP="00423AB0">
      <w:pPr>
        <w:pStyle w:val="Answer"/>
      </w:pPr>
      <w:sdt>
        <w:sdtPr>
          <w:alias w:val="Witness"/>
          <w:id w:val="357234372"/>
          <w:placeholder>
            <w:docPart w:val="DefaultPlaceholder_-1854013440"/>
          </w:placeholder>
          <w:richText/>
        </w:sdtPr>
        <w:sdtContent>
          <w:r w:rsidRPr="009E4360" w:rsidR="00B05F84">
            <w:rPr>
              <w:b/>
              <w:i/>
            </w:rPr>
            <w:t>Johnny Gowdy:</w:t>
          </w:r>
        </w:sdtContent>
      </w:sdt>
      <w:r w:rsidRPr="009E4360" w:rsidR="00423AB0">
        <w:t xml:space="preserve"> I am </w:t>
      </w:r>
      <w:r w:rsidRPr="009E4360">
        <w:t xml:space="preserve">Johnny Gowdy, </w:t>
      </w:r>
      <w:r w:rsidRPr="009E4360" w:rsidR="00423AB0">
        <w:t>d</w:t>
      </w:r>
      <w:r w:rsidRPr="009E4360">
        <w:t>irector at Re</w:t>
      </w:r>
      <w:r w:rsidRPr="009E4360" w:rsidR="00423AB0">
        <w:t>gen</w:t>
      </w:r>
      <w:r w:rsidRPr="009E4360">
        <w:t>.</w:t>
      </w:r>
    </w:p>
    <w:p w:rsidR="008417D7" w:rsidRPr="009E4360" w:rsidP="00423AB0">
      <w:pPr>
        <w:pStyle w:val="Answer"/>
      </w:pPr>
      <w:sdt>
        <w:sdtPr>
          <w:alias w:val="Witness"/>
          <w:id w:val="272601278"/>
          <w:placeholder>
            <w:docPart w:val="DefaultPlaceholder_-1854013440"/>
          </w:placeholder>
          <w:richText/>
        </w:sdtPr>
        <w:sdtContent>
          <w:r w:rsidRPr="009E4360" w:rsidR="00B05F84">
            <w:rPr>
              <w:b/>
              <w:i/>
            </w:rPr>
            <w:t>Jason Mann:</w:t>
          </w:r>
        </w:sdtContent>
      </w:sdt>
      <w:r w:rsidRPr="009E4360" w:rsidR="00423AB0">
        <w:t xml:space="preserve"> I am </w:t>
      </w:r>
      <w:r w:rsidRPr="009E4360">
        <w:t xml:space="preserve">Jason Mann, </w:t>
      </w:r>
      <w:r w:rsidRPr="009E4360" w:rsidR="00423AB0">
        <w:t>s</w:t>
      </w:r>
      <w:r w:rsidRPr="009E4360">
        <w:t xml:space="preserve">enior </w:t>
      </w:r>
      <w:r w:rsidRPr="009E4360" w:rsidR="00423AB0">
        <w:t>m</w:t>
      </w:r>
      <w:r w:rsidRPr="009E4360">
        <w:t xml:space="preserve">anaging </w:t>
      </w:r>
      <w:r w:rsidRPr="009E4360" w:rsidR="00423AB0">
        <w:t>d</w:t>
      </w:r>
      <w:r w:rsidRPr="009E4360">
        <w:t>irector</w:t>
      </w:r>
      <w:r w:rsidRPr="009E4360" w:rsidR="00423AB0">
        <w:t xml:space="preserve"> at</w:t>
      </w:r>
      <w:r w:rsidRPr="009E4360">
        <w:t xml:space="preserve"> FTI Consulting.</w:t>
      </w:r>
    </w:p>
    <w:p w:rsidR="008417D7" w:rsidRPr="009E4360" w:rsidP="00936B7A">
      <w:pPr>
        <w:pStyle w:val="Remark"/>
      </w:pPr>
      <w:sdt>
        <w:sdtPr>
          <w:alias w:val="Member"/>
          <w:tag w:val="&lt;Member mnisId='1546' dodsId='38376'&gt;"/>
          <w:id w:val="-1692683760"/>
          <w:placeholder>
            <w:docPart w:val="DefaultPlaceholder_-1854013440"/>
          </w:placeholder>
          <w:richText/>
        </w:sdtPr>
        <w:sdtContent>
          <w:r w:rsidRPr="009E4360" w:rsidR="00423AB0">
            <w:rPr>
              <w:b/>
            </w:rPr>
            <w:t>Chair:</w:t>
          </w:r>
        </w:sdtContent>
      </w:sdt>
      <w:r w:rsidRPr="009E4360" w:rsidR="00423AB0">
        <w:t xml:space="preserve"> It is good to see you again.</w:t>
      </w:r>
    </w:p>
    <w:p w:rsidR="008417D7" w:rsidRPr="009E4360" w:rsidP="00423AB0">
      <w:pPr>
        <w:pStyle w:val="Answer"/>
      </w:pPr>
      <w:sdt>
        <w:sdtPr>
          <w:alias w:val="Witness"/>
          <w:id w:val="1877340527"/>
          <w:placeholder>
            <w:docPart w:val="DefaultPlaceholder_-1854013440"/>
          </w:placeholder>
          <w:richText/>
        </w:sdtPr>
        <w:sdtContent>
          <w:r w:rsidRPr="009E4360" w:rsidR="00B05F84">
            <w:rPr>
              <w:b/>
              <w:i/>
            </w:rPr>
            <w:t>Andy Manning:</w:t>
          </w:r>
        </w:sdtContent>
      </w:sdt>
      <w:r w:rsidRPr="009E4360" w:rsidR="00423AB0">
        <w:t xml:space="preserve"> I am</w:t>
      </w:r>
      <w:r w:rsidRPr="009E4360">
        <w:t xml:space="preserve"> Andy Manning</w:t>
      </w:r>
      <w:r w:rsidRPr="009E4360" w:rsidR="00423AB0">
        <w:t>.</w:t>
      </w:r>
      <w:r w:rsidRPr="009E4360">
        <w:t xml:space="preserve"> I lead the </w:t>
      </w:r>
      <w:r w:rsidRPr="009E4360" w:rsidR="00423AB0">
        <w:t>e</w:t>
      </w:r>
      <w:r w:rsidRPr="009E4360">
        <w:t xml:space="preserve">nergy </w:t>
      </w:r>
      <w:r w:rsidRPr="009E4360" w:rsidR="00423AB0">
        <w:t>n</w:t>
      </w:r>
      <w:r w:rsidRPr="009E4360">
        <w:t xml:space="preserve">etworks and </w:t>
      </w:r>
      <w:r w:rsidRPr="009E4360" w:rsidR="00423AB0">
        <w:t>s</w:t>
      </w:r>
      <w:r w:rsidRPr="009E4360">
        <w:t>ystems team at Citizens Advice.</w:t>
      </w:r>
    </w:p>
    <w:p w:rsidR="008417D7" w:rsidRPr="009E4360" w:rsidP="003F591C">
      <w:pPr>
        <w:pStyle w:val="Question"/>
      </w:pPr>
      <w:sdt>
        <w:sdtPr>
          <w:alias w:val="Member"/>
          <w:tag w:val="&lt;Member mnisId='1546' dodsId='38376'&gt;"/>
          <w:id w:val="2013408542"/>
          <w:placeholder>
            <w:docPart w:val="DefaultPlaceholder_-1854013440"/>
          </w:placeholder>
          <w:richText/>
        </w:sdtPr>
        <w:sdtContent>
          <w:r w:rsidRPr="009E4360" w:rsidR="00423AB0">
            <w:rPr>
              <w:b/>
            </w:rPr>
            <w:t>Chair:</w:t>
          </w:r>
        </w:sdtContent>
      </w:sdt>
      <w:r w:rsidRPr="009E4360" w:rsidR="00423AB0">
        <w:t xml:space="preserve"> T</w:t>
      </w:r>
      <w:r w:rsidRPr="009E4360">
        <w:t>hank you</w:t>
      </w:r>
      <w:r w:rsidRPr="009E4360" w:rsidR="00423AB0">
        <w:t>,</w:t>
      </w:r>
      <w:r w:rsidRPr="009E4360">
        <w:t xml:space="preserve"> all four</w:t>
      </w:r>
      <w:r w:rsidRPr="009E4360" w:rsidR="00423AB0">
        <w:t>,</w:t>
      </w:r>
      <w:r w:rsidRPr="009E4360">
        <w:t xml:space="preserve"> for being here this afternoon. </w:t>
      </w:r>
      <w:r w:rsidR="00E13274">
        <w:t>I</w:t>
      </w:r>
      <w:r w:rsidRPr="009E4360">
        <w:t>n this panel we are looking at the pros and cons of introducing locational pricing to the wholesale electricity market</w:t>
      </w:r>
      <w:r w:rsidRPr="009E4360" w:rsidR="00423AB0">
        <w:t>.</w:t>
      </w:r>
      <w:r w:rsidRPr="009E4360">
        <w:t xml:space="preserve"> I know </w:t>
      </w:r>
      <w:r w:rsidRPr="009E4360" w:rsidR="00423AB0">
        <w:t xml:space="preserve">that </w:t>
      </w:r>
      <w:r w:rsidRPr="009E4360">
        <w:t xml:space="preserve">some people will emphasise the pros and some the cons, which is what we are looking for. </w:t>
      </w:r>
      <w:r w:rsidRPr="009E4360" w:rsidR="00423AB0">
        <w:t>F</w:t>
      </w:r>
      <w:r w:rsidRPr="009E4360">
        <w:t>irst</w:t>
      </w:r>
      <w:r w:rsidRPr="009E4360" w:rsidR="00423AB0">
        <w:t>,</w:t>
      </w:r>
      <w:r w:rsidRPr="009E4360">
        <w:t xml:space="preserve"> we are looking for your views on nodal and zonal pricing. </w:t>
      </w:r>
      <w:r w:rsidRPr="009E4360" w:rsidR="00423AB0">
        <w:t>Does a</w:t>
      </w:r>
      <w:r w:rsidRPr="009E4360">
        <w:t>nybody want to kick off?</w:t>
      </w:r>
    </w:p>
    <w:p w:rsidR="008417D7" w:rsidRPr="009E4360" w:rsidP="00423AB0">
      <w:pPr>
        <w:pStyle w:val="Answer"/>
      </w:pPr>
      <w:sdt>
        <w:sdtPr>
          <w:alias w:val="Witness"/>
          <w:id w:val="-886336236"/>
          <w:placeholder>
            <w:docPart w:val="DefaultPlaceholder_-1854013440"/>
          </w:placeholder>
          <w:richText/>
        </w:sdtPr>
        <w:sdtContent>
          <w:r w:rsidRPr="009E4360" w:rsidR="00B05F84">
            <w:rPr>
              <w:b/>
              <w:i/>
            </w:rPr>
            <w:t>Jason Mann:</w:t>
          </w:r>
        </w:sdtContent>
      </w:sdt>
      <w:r w:rsidRPr="009E4360" w:rsidR="00423AB0">
        <w:t xml:space="preserve"> N</w:t>
      </w:r>
      <w:r w:rsidRPr="009E4360">
        <w:t>odal and zonal pricing has been implemented in many jurisdictions around the world</w:t>
      </w:r>
      <w:r w:rsidRPr="009E4360" w:rsidR="00423AB0">
        <w:t>.</w:t>
      </w:r>
      <w:r w:rsidRPr="009E4360">
        <w:t xml:space="preserve"> FTI </w:t>
      </w:r>
      <w:r w:rsidRPr="009E4360" w:rsidR="00423AB0">
        <w:t xml:space="preserve">was </w:t>
      </w:r>
      <w:r w:rsidRPr="009E4360">
        <w:t>commissioned by Ofgem to consider the pros and cons of introducing locational pricing in Great Britain. That is as opposed to the current system of a national pricing regime that we have had running since the 1990s.</w:t>
      </w:r>
    </w:p>
    <w:p w:rsidR="008417D7" w:rsidRPr="009E4360" w:rsidP="00DE5695">
      <w:pPr>
        <w:pStyle w:val="Remark"/>
      </w:pPr>
      <w:sdt>
        <w:sdtPr>
          <w:alias w:val="Member"/>
          <w:tag w:val="&lt;Member mnisId='1546' dodsId='38376'&gt;"/>
          <w:id w:val="54905096"/>
          <w:placeholder>
            <w:docPart w:val="DefaultPlaceholder_-1854013440"/>
          </w:placeholder>
          <w:richText/>
        </w:sdtPr>
        <w:sdtContent>
          <w:r w:rsidRPr="009E4360" w:rsidR="00423AB0">
            <w:rPr>
              <w:b/>
            </w:rPr>
            <w:t>Chair:</w:t>
          </w:r>
        </w:sdtContent>
      </w:sdt>
      <w:r w:rsidRPr="009E4360" w:rsidR="00423AB0">
        <w:t xml:space="preserve"> T</w:t>
      </w:r>
      <w:r w:rsidRPr="009E4360">
        <w:t xml:space="preserve">o be clear on this one, </w:t>
      </w:r>
      <w:r w:rsidRPr="009E4360" w:rsidR="00423AB0">
        <w:t xml:space="preserve">when </w:t>
      </w:r>
      <w:r w:rsidRPr="009E4360">
        <w:t xml:space="preserve">we are talking about Great Britain, we are talking about Scotland, </w:t>
      </w:r>
      <w:r w:rsidRPr="009E4360">
        <w:t>Wales</w:t>
      </w:r>
      <w:r w:rsidRPr="009E4360">
        <w:t xml:space="preserve"> and England.</w:t>
      </w:r>
    </w:p>
    <w:p w:rsidR="005D551B" w:rsidP="00423AB0">
      <w:pPr>
        <w:pStyle w:val="Answer"/>
      </w:pPr>
      <w:sdt>
        <w:sdtPr>
          <w:alias w:val="Witness"/>
          <w:id w:val="1193352775"/>
          <w:placeholder>
            <w:docPart w:val="DefaultPlaceholder_-1854013440"/>
          </w:placeholder>
          <w:richText/>
        </w:sdtPr>
        <w:sdtContent>
          <w:r w:rsidRPr="009E4360" w:rsidR="00B05F84">
            <w:rPr>
              <w:b/>
              <w:i/>
            </w:rPr>
            <w:t>Jason Mann:</w:t>
          </w:r>
        </w:sdtContent>
      </w:sdt>
      <w:r w:rsidRPr="009E4360" w:rsidR="00423AB0">
        <w:t xml:space="preserve"> </w:t>
      </w:r>
      <w:r w:rsidRPr="009E4360" w:rsidR="00B05F84">
        <w:t xml:space="preserve">We are talking about </w:t>
      </w:r>
      <w:r w:rsidRPr="009E4360" w:rsidR="008417D7">
        <w:t xml:space="preserve">Great Britain, not the United Kingdom. Northern Ireland has a different approach. </w:t>
      </w:r>
    </w:p>
    <w:p w:rsidR="00423AB0" w:rsidRPr="009E4360" w:rsidP="00423AB0">
      <w:pPr>
        <w:pStyle w:val="Answer"/>
      </w:pPr>
      <w:r w:rsidRPr="009E4360">
        <w:t>W</w:t>
      </w:r>
      <w:r w:rsidRPr="009E4360" w:rsidR="008417D7">
        <w:t>e conducted this study</w:t>
      </w:r>
      <w:r w:rsidRPr="009E4360">
        <w:t>,</w:t>
      </w:r>
      <w:r w:rsidRPr="009E4360" w:rsidR="008417D7">
        <w:t xml:space="preserve"> </w:t>
      </w:r>
      <w:r w:rsidRPr="009E4360" w:rsidR="005857D0">
        <w:t>of which</w:t>
      </w:r>
      <w:r w:rsidRPr="009E4360" w:rsidR="008417D7">
        <w:t xml:space="preserve"> </w:t>
      </w:r>
      <w:r w:rsidRPr="009E4360" w:rsidR="005857D0">
        <w:t>I will note the</w:t>
      </w:r>
      <w:r w:rsidRPr="009E4360" w:rsidR="008417D7">
        <w:t xml:space="preserve"> main three or four headlines</w:t>
      </w:r>
      <w:r w:rsidRPr="009E4360" w:rsidR="005857D0">
        <w:t>.</w:t>
      </w:r>
      <w:r w:rsidRPr="009E4360" w:rsidR="008417D7">
        <w:t xml:space="preserve"> </w:t>
      </w:r>
      <w:r w:rsidRPr="009E4360" w:rsidR="005857D0">
        <w:t xml:space="preserve">We </w:t>
      </w:r>
      <w:r w:rsidRPr="009E4360" w:rsidR="008417D7">
        <w:t>found that</w:t>
      </w:r>
      <w:r w:rsidRPr="009E4360">
        <w:t>,</w:t>
      </w:r>
      <w:r w:rsidRPr="009E4360" w:rsidR="008417D7">
        <w:t xml:space="preserve"> if we introduced locational pricing</w:t>
      </w:r>
      <w:r w:rsidRPr="009E4360">
        <w:t>,</w:t>
      </w:r>
      <w:r w:rsidRPr="009E4360" w:rsidR="008417D7">
        <w:t xml:space="preserve"> there would be very significant consumer benefits over the forecast period of 2025 to 2040. The numbers </w:t>
      </w:r>
      <w:r w:rsidRPr="009E4360">
        <w:t xml:space="preserve">that </w:t>
      </w:r>
      <w:r w:rsidRPr="009E4360" w:rsidR="008417D7">
        <w:t>we calculated range</w:t>
      </w:r>
      <w:r w:rsidRPr="009E4360">
        <w:t>d</w:t>
      </w:r>
      <w:r w:rsidRPr="009E4360" w:rsidR="008417D7">
        <w:t xml:space="preserve"> between </w:t>
      </w:r>
      <w:r w:rsidRPr="009E4360">
        <w:t>£</w:t>
      </w:r>
      <w:r w:rsidRPr="009E4360" w:rsidR="008417D7">
        <w:t xml:space="preserve">28 billion and </w:t>
      </w:r>
      <w:r w:rsidRPr="009E4360">
        <w:t>£</w:t>
      </w:r>
      <w:r w:rsidRPr="009E4360" w:rsidR="008417D7">
        <w:t>51 billion of consumer benefit</w:t>
      </w:r>
      <w:r w:rsidRPr="009E4360">
        <w:t>,</w:t>
      </w:r>
      <w:r w:rsidRPr="009E4360" w:rsidR="008417D7">
        <w:t xml:space="preserve"> depending on which scenario to net zero we follow.</w:t>
      </w:r>
    </w:p>
    <w:p w:rsidR="00423AB0" w:rsidRPr="009E4360" w:rsidP="00423AB0">
      <w:pPr>
        <w:pStyle w:val="Answer"/>
      </w:pPr>
      <w:r w:rsidRPr="009E4360">
        <w:t>One of our main secondary findings was that a lot of flexible assets on the grid</w:t>
      </w:r>
      <w:r w:rsidRPr="009E4360">
        <w:t>,</w:t>
      </w:r>
      <w:r w:rsidRPr="009E4360">
        <w:t xml:space="preserve"> such as interconnectors and batteries</w:t>
      </w:r>
      <w:r w:rsidRPr="009E4360">
        <w:t>,</w:t>
      </w:r>
      <w:r w:rsidRPr="009E4360">
        <w:t xml:space="preserve"> under the current market </w:t>
      </w:r>
      <w:r w:rsidRPr="009E4360">
        <w:t>regime</w:t>
      </w:r>
      <w:r w:rsidRPr="009E4360">
        <w:t>,</w:t>
      </w:r>
      <w:r w:rsidRPr="009E4360">
        <w:t xml:space="preserve"> </w:t>
      </w:r>
      <w:r w:rsidRPr="009E4360">
        <w:t xml:space="preserve">would </w:t>
      </w:r>
      <w:r w:rsidRPr="009E4360">
        <w:t>receive the wrong signal in the wholesale market</w:t>
      </w:r>
      <w:r w:rsidRPr="009E4360">
        <w:t>,</w:t>
      </w:r>
      <w:r w:rsidRPr="009E4360">
        <w:t xml:space="preserve"> </w:t>
      </w:r>
      <w:r w:rsidRPr="009E4360">
        <w:t xml:space="preserve">which </w:t>
      </w:r>
      <w:r w:rsidRPr="009E4360">
        <w:t>would occur somewhere between 20% and 30% of the time</w:t>
      </w:r>
      <w:r w:rsidRPr="009E4360">
        <w:t xml:space="preserve">, </w:t>
      </w:r>
      <w:r w:rsidRPr="009E4360">
        <w:t>depending on the asset. Interconnectors</w:t>
      </w:r>
      <w:r w:rsidRPr="009E4360">
        <w:t>,</w:t>
      </w:r>
      <w:r w:rsidRPr="009E4360">
        <w:t xml:space="preserve"> sometimes even 50% of the time</w:t>
      </w:r>
      <w:r w:rsidRPr="009E4360">
        <w:t>,</w:t>
      </w:r>
      <w:r w:rsidRPr="009E4360">
        <w:t xml:space="preserve"> will be flowing the wrong way. </w:t>
      </w:r>
      <w:r w:rsidRPr="009E4360">
        <w:t>T</w:t>
      </w:r>
      <w:r w:rsidRPr="009E4360">
        <w:t>hat is the second finding.</w:t>
      </w:r>
    </w:p>
    <w:p w:rsidR="008417D7" w:rsidRPr="009E4360" w:rsidP="00423AB0">
      <w:pPr>
        <w:pStyle w:val="Answer"/>
      </w:pPr>
      <w:r w:rsidRPr="009E4360">
        <w:t>T</w:t>
      </w:r>
      <w:r w:rsidRPr="009E4360">
        <w:t>he third major finding is that consumers benefit in all regions of the country if we transition to locational pricing</w:t>
      </w:r>
      <w:r w:rsidRPr="009E4360">
        <w:t>—</w:t>
      </w:r>
      <w:r w:rsidRPr="009E4360">
        <w:t>in</w:t>
      </w:r>
      <w:r w:rsidRPr="009E4360">
        <w:t xml:space="preserve"> </w:t>
      </w:r>
      <w:r w:rsidRPr="009E4360">
        <w:t>particular</w:t>
      </w:r>
      <w:r w:rsidRPr="009E4360">
        <w:t>,</w:t>
      </w:r>
      <w:r w:rsidRPr="009E4360">
        <w:t xml:space="preserve"> nodal pricing.</w:t>
      </w:r>
    </w:p>
    <w:p w:rsidR="008417D7" w:rsidRPr="009E4360" w:rsidP="003E2028">
      <w:pPr>
        <w:pStyle w:val="Question"/>
      </w:pPr>
      <w:sdt>
        <w:sdtPr>
          <w:alias w:val="Member"/>
          <w:tag w:val="&lt;Member mnisId='1546' dodsId='38376'&gt;"/>
          <w:id w:val="-1518695770"/>
          <w:placeholder>
            <w:docPart w:val="DefaultPlaceholder_-1854013440"/>
          </w:placeholder>
          <w:richText/>
        </w:sdtPr>
        <w:sdtContent>
          <w:r w:rsidRPr="009E4360" w:rsidR="00423AB0">
            <w:rPr>
              <w:b/>
            </w:rPr>
            <w:t>Chair:</w:t>
          </w:r>
        </w:sdtContent>
      </w:sdt>
      <w:r w:rsidRPr="009E4360" w:rsidR="00423AB0">
        <w:t xml:space="preserve"> </w:t>
      </w:r>
      <w:r w:rsidRPr="009E4360">
        <w:t>If consumers everywhere are benefiting</w:t>
      </w:r>
      <w:r w:rsidRPr="009E4360" w:rsidR="00423AB0">
        <w:t>,</w:t>
      </w:r>
      <w:r w:rsidRPr="009E4360">
        <w:t xml:space="preserve"> are they benefiting by the same extent</w:t>
      </w:r>
      <w:r w:rsidRPr="009E4360" w:rsidR="00423AB0">
        <w:t>,</w:t>
      </w:r>
      <w:r w:rsidRPr="009E4360">
        <w:t xml:space="preserve"> and </w:t>
      </w:r>
      <w:r w:rsidRPr="009E4360" w:rsidR="00423AB0">
        <w:t xml:space="preserve">who is </w:t>
      </w:r>
      <w:r w:rsidRPr="009E4360">
        <w:t>losing?</w:t>
      </w:r>
    </w:p>
    <w:p w:rsidR="00423AB0" w:rsidRPr="009E4360" w:rsidP="00423AB0">
      <w:pPr>
        <w:pStyle w:val="Answer"/>
      </w:pPr>
      <w:sdt>
        <w:sdtPr>
          <w:alias w:val="Witness"/>
          <w:id w:val="-485084481"/>
          <w:placeholder>
            <w:docPart w:val="DefaultPlaceholder_-1854013440"/>
          </w:placeholder>
          <w:richText/>
        </w:sdtPr>
        <w:sdtContent>
          <w:r w:rsidRPr="009E4360" w:rsidR="00B05F84">
            <w:rPr>
              <w:b/>
              <w:i/>
            </w:rPr>
            <w:t>Jason Mann:</w:t>
          </w:r>
        </w:sdtContent>
      </w:sdt>
      <w:r w:rsidRPr="009E4360">
        <w:t xml:space="preserve"> I</w:t>
      </w:r>
      <w:r w:rsidRPr="009E4360" w:rsidR="008417D7">
        <w:t xml:space="preserve">f you were to input a pure version of locational pricing, </w:t>
      </w:r>
      <w:r w:rsidRPr="009E4360">
        <w:t xml:space="preserve">consumers in the north of England </w:t>
      </w:r>
      <w:r w:rsidRPr="009E4360" w:rsidR="008417D7">
        <w:t>would benefit the most</w:t>
      </w:r>
      <w:r w:rsidRPr="009E4360">
        <w:t>,</w:t>
      </w:r>
      <w:r w:rsidRPr="009E4360" w:rsidR="008417D7">
        <w:t xml:space="preserve"> because their wholesale prices would fall the most. The losers in this </w:t>
      </w:r>
      <w:r w:rsidRPr="009E4360" w:rsidR="008417D7">
        <w:t>particular change</w:t>
      </w:r>
      <w:r w:rsidRPr="009E4360" w:rsidR="008417D7">
        <w:t xml:space="preserve"> would be some generators</w:t>
      </w:r>
      <w:r w:rsidRPr="009E4360">
        <w:t>—</w:t>
      </w:r>
      <w:r w:rsidRPr="009E4360" w:rsidR="008417D7">
        <w:t>in</w:t>
      </w:r>
      <w:r w:rsidRPr="009E4360">
        <w:t xml:space="preserve"> </w:t>
      </w:r>
      <w:r w:rsidRPr="009E4360" w:rsidR="008417D7">
        <w:t>particular</w:t>
      </w:r>
      <w:r w:rsidRPr="009E4360">
        <w:t>,</w:t>
      </w:r>
      <w:r w:rsidRPr="009E4360" w:rsidR="008417D7">
        <w:t xml:space="preserve"> some northern-based generators that currently benefit from access to the grid in terms of constraint payments</w:t>
      </w:r>
      <w:r w:rsidRPr="009E4360">
        <w:t>.</w:t>
      </w:r>
      <w:r w:rsidRPr="009E4360" w:rsidR="008417D7">
        <w:t xml:space="preserve"> </w:t>
      </w:r>
      <w:r w:rsidRPr="009E4360">
        <w:t>I</w:t>
      </w:r>
      <w:r w:rsidRPr="009E4360" w:rsidR="008417D7">
        <w:t>f there is no access to the grid, they are compensated. Under a locational pricing regime</w:t>
      </w:r>
      <w:r w:rsidRPr="009E4360">
        <w:t>,</w:t>
      </w:r>
      <w:r w:rsidRPr="009E4360" w:rsidR="008417D7">
        <w:t xml:space="preserve"> that would not occur</w:t>
      </w:r>
      <w:r w:rsidRPr="009E4360">
        <w:t>,</w:t>
      </w:r>
      <w:r w:rsidRPr="009E4360" w:rsidR="008417D7">
        <w:t xml:space="preserve"> so they would potentially receive less revenue.</w:t>
      </w:r>
    </w:p>
    <w:p w:rsidR="008417D7" w:rsidRPr="009E4360" w:rsidP="00423AB0">
      <w:pPr>
        <w:pStyle w:val="Answer"/>
      </w:pPr>
      <w:r w:rsidRPr="009E4360">
        <w:t xml:space="preserve">The other benefit is a pure efficiency </w:t>
      </w:r>
      <w:r w:rsidRPr="009E4360" w:rsidR="00B05F84">
        <w:t>one</w:t>
      </w:r>
      <w:r w:rsidRPr="009E4360" w:rsidR="00423AB0">
        <w:t>.</w:t>
      </w:r>
      <w:r w:rsidRPr="009E4360">
        <w:t xml:space="preserve"> </w:t>
      </w:r>
      <w:r w:rsidRPr="009E4360" w:rsidR="00423AB0">
        <w:t>B</w:t>
      </w:r>
      <w:r w:rsidRPr="009E4360">
        <w:t>ecause we use our flexible assets better</w:t>
      </w:r>
      <w:r w:rsidRPr="009E4360" w:rsidR="00423AB0">
        <w:t>,</w:t>
      </w:r>
      <w:r w:rsidRPr="009E4360">
        <w:t xml:space="preserve"> we can serve the country’s energy needs more efficiently.</w:t>
      </w:r>
    </w:p>
    <w:p w:rsidR="008417D7" w:rsidRPr="009E4360" w:rsidP="00571BC6">
      <w:pPr>
        <w:pStyle w:val="Question"/>
      </w:pPr>
      <w:sdt>
        <w:sdtPr>
          <w:alias w:val="Member"/>
          <w:tag w:val="&lt;Member mnisId='1546' dodsId='38376'&gt;"/>
          <w:id w:val="698751167"/>
          <w:placeholder>
            <w:docPart w:val="DefaultPlaceholder_-1854013440"/>
          </w:placeholder>
          <w:richText/>
        </w:sdtPr>
        <w:sdtContent>
          <w:r w:rsidRPr="009E4360" w:rsidR="00423AB0">
            <w:rPr>
              <w:b/>
            </w:rPr>
            <w:t>Chair:</w:t>
          </w:r>
        </w:sdtContent>
      </w:sdt>
      <w:r w:rsidRPr="009E4360" w:rsidR="00423AB0">
        <w:t xml:space="preserve"> </w:t>
      </w:r>
      <w:r w:rsidRPr="009E4360">
        <w:t xml:space="preserve">I will come to </w:t>
      </w:r>
      <w:r w:rsidRPr="009E4360" w:rsidR="00423AB0">
        <w:t>all of</w:t>
      </w:r>
      <w:r w:rsidRPr="009E4360" w:rsidR="00423AB0">
        <w:t xml:space="preserve"> </w:t>
      </w:r>
      <w:r w:rsidRPr="009E4360">
        <w:t>the panel</w:t>
      </w:r>
      <w:r w:rsidRPr="009E4360" w:rsidR="00423AB0">
        <w:t>,</w:t>
      </w:r>
      <w:r w:rsidRPr="009E4360">
        <w:t xml:space="preserve"> but, Johnny Gowdy</w:t>
      </w:r>
      <w:r w:rsidRPr="009E4360" w:rsidR="005857D0">
        <w:t>, from what I understand</w:t>
      </w:r>
      <w:r w:rsidRPr="009E4360">
        <w:t>, you would probably be the other hand.</w:t>
      </w:r>
    </w:p>
    <w:p w:rsidR="00423AB0" w:rsidRPr="009E4360" w:rsidP="00423AB0">
      <w:pPr>
        <w:pStyle w:val="Answer"/>
      </w:pPr>
      <w:sdt>
        <w:sdtPr>
          <w:alias w:val="Witness"/>
          <w:id w:val="429327640"/>
          <w:placeholder>
            <w:docPart w:val="DefaultPlaceholder_-1854013440"/>
          </w:placeholder>
          <w:richText/>
        </w:sdtPr>
        <w:sdtContent>
          <w:r w:rsidRPr="009E4360" w:rsidR="00B05F84">
            <w:rPr>
              <w:b/>
              <w:i/>
            </w:rPr>
            <w:t>Johnny Gowdy:</w:t>
          </w:r>
        </w:sdtContent>
      </w:sdt>
      <w:r w:rsidRPr="009E4360">
        <w:t xml:space="preserve"> W</w:t>
      </w:r>
      <w:r w:rsidRPr="009E4360" w:rsidR="008417D7">
        <w:t xml:space="preserve">e have opposed a move towards nodal </w:t>
      </w:r>
      <w:r w:rsidRPr="009E4360" w:rsidR="00B05F84">
        <w:t xml:space="preserve">or </w:t>
      </w:r>
      <w:r w:rsidRPr="009E4360" w:rsidR="008417D7">
        <w:t xml:space="preserve">locational marginal pricing. There </w:t>
      </w:r>
      <w:r w:rsidRPr="009E4360">
        <w:t xml:space="preserve">are </w:t>
      </w:r>
      <w:r w:rsidRPr="009E4360" w:rsidR="008417D7">
        <w:t>four main reasons for that</w:t>
      </w:r>
      <w:r w:rsidRPr="009E4360">
        <w:t>.</w:t>
      </w:r>
      <w:r w:rsidRPr="009E4360" w:rsidR="008417D7">
        <w:t xml:space="preserve"> I will go through them briefly and we can dive into some of them in more detail.</w:t>
      </w:r>
    </w:p>
    <w:p w:rsidR="00F15383" w:rsidRPr="009E4360" w:rsidP="00423AB0">
      <w:pPr>
        <w:pStyle w:val="Answer"/>
      </w:pPr>
      <w:r w:rsidRPr="009E4360">
        <w:t>The first thing to say is that a change of this nature</w:t>
      </w:r>
      <w:r w:rsidRPr="009E4360" w:rsidR="00423AB0">
        <w:t>,</w:t>
      </w:r>
      <w:r w:rsidRPr="009E4360">
        <w:t xml:space="preserve"> coming in the middle of our net zero transition</w:t>
      </w:r>
      <w:r w:rsidRPr="009E4360" w:rsidR="00423AB0">
        <w:t>,</w:t>
      </w:r>
      <w:r w:rsidRPr="009E4360">
        <w:t xml:space="preserve"> when our main priority </w:t>
      </w:r>
      <w:r w:rsidRPr="009E4360">
        <w:t>at the moment</w:t>
      </w:r>
      <w:r w:rsidRPr="009E4360">
        <w:t xml:space="preserve"> is to raise investment and to push ahead towards a net zero power system by 2035</w:t>
      </w:r>
      <w:r w:rsidRPr="009E4360" w:rsidR="00423AB0">
        <w:t>,</w:t>
      </w:r>
      <w:r w:rsidRPr="009E4360">
        <w:t xml:space="preserve"> would be very unwelcome. We believe that locational marginal pricing will significantly increase both investment risk and ongoing operational risks.</w:t>
      </w:r>
      <w:r w:rsidRPr="009E4360" w:rsidR="00423AB0">
        <w:t xml:space="preserve"> T</w:t>
      </w:r>
      <w:r w:rsidRPr="009E4360">
        <w:t>hose risks include price risk, volume risk, dispatch risks, and an ongoing risk in terms of the difficulty and complexity of operating in an LMP</w:t>
      </w:r>
      <w:r w:rsidRPr="009E4360">
        <w:t>-</w:t>
      </w:r>
      <w:r w:rsidRPr="009E4360">
        <w:t>type environment</w:t>
      </w:r>
      <w:r w:rsidRPr="009E4360">
        <w:t>,</w:t>
      </w:r>
      <w:r w:rsidRPr="009E4360">
        <w:t xml:space="preserve"> which may favour some energy supply companies</w:t>
      </w:r>
      <w:r w:rsidRPr="009E4360">
        <w:t xml:space="preserve"> but probably not most</w:t>
      </w:r>
      <w:r w:rsidR="004735A3">
        <w:t>.</w:t>
      </w:r>
      <w:r w:rsidRPr="009E4360" w:rsidR="005857D0">
        <w:t xml:space="preserve"> </w:t>
      </w:r>
      <w:r w:rsidR="004735A3">
        <w:t>S</w:t>
      </w:r>
      <w:r w:rsidRPr="009E4360" w:rsidR="005857D0">
        <w:t>o</w:t>
      </w:r>
      <w:r w:rsidRPr="009E4360">
        <w:t xml:space="preserve"> </w:t>
      </w:r>
      <w:r w:rsidRPr="009E4360" w:rsidR="005857D0">
        <w:t xml:space="preserve">the </w:t>
      </w:r>
      <w:r w:rsidRPr="009E4360">
        <w:t>first thing is the risk.</w:t>
      </w:r>
    </w:p>
    <w:p w:rsidR="00F15383" w:rsidRPr="009E4360" w:rsidP="00423AB0">
      <w:pPr>
        <w:pStyle w:val="Answer"/>
      </w:pPr>
      <w:r w:rsidRPr="009E4360">
        <w:t>The second thing</w:t>
      </w:r>
      <w:r w:rsidRPr="009E4360">
        <w:t xml:space="preserve"> is that</w:t>
      </w:r>
      <w:r w:rsidRPr="009E4360">
        <w:t xml:space="preserve"> the benefits that Jason has presented are very much overstated. As Jason has said, it is very much dependent on what scenarios you choose. It is not just us saying that. </w:t>
      </w:r>
      <w:r w:rsidRPr="009E4360">
        <w:t>S</w:t>
      </w:r>
      <w:r w:rsidRPr="009E4360">
        <w:t xml:space="preserve">everal independent consultants </w:t>
      </w:r>
      <w:r w:rsidRPr="009E4360">
        <w:t xml:space="preserve">and </w:t>
      </w:r>
      <w:r w:rsidRPr="009E4360">
        <w:t>academic referees have reviewed those scenarios as well.</w:t>
      </w:r>
      <w:r w:rsidRPr="009E4360">
        <w:t xml:space="preserve"> </w:t>
      </w:r>
      <w:r w:rsidRPr="009E4360">
        <w:t>I</w:t>
      </w:r>
      <w:r w:rsidRPr="009E4360">
        <w:t>n particular, what</w:t>
      </w:r>
      <w:r w:rsidRPr="009E4360">
        <w:t xml:space="preserve"> drives the benefits is the misalignment between network investment and build</w:t>
      </w:r>
      <w:r w:rsidRPr="009E4360">
        <w:t>,</w:t>
      </w:r>
      <w:r w:rsidRPr="009E4360">
        <w:t xml:space="preserve"> and the deployment of renewable energy. </w:t>
      </w:r>
      <w:r w:rsidRPr="009E4360">
        <w:t>I</w:t>
      </w:r>
      <w:r w:rsidRPr="009E4360">
        <w:t>n a modelled world, you can create all sorts of benefit pools by</w:t>
      </w:r>
      <w:r w:rsidRPr="009E4360">
        <w:t>,</w:t>
      </w:r>
      <w:r w:rsidRPr="009E4360">
        <w:t xml:space="preserve"> basically</w:t>
      </w:r>
      <w:r w:rsidRPr="009E4360">
        <w:t>,</w:t>
      </w:r>
      <w:r w:rsidRPr="009E4360">
        <w:t xml:space="preserve"> </w:t>
      </w:r>
      <w:r w:rsidRPr="009E4360">
        <w:t>assuming that</w:t>
      </w:r>
      <w:r w:rsidRPr="009E4360">
        <w:t xml:space="preserve"> level of misalignment. The key message for us there is </w:t>
      </w:r>
      <w:r w:rsidRPr="009E4360">
        <w:t xml:space="preserve">that </w:t>
      </w:r>
      <w:r w:rsidRPr="009E4360">
        <w:t>we need to get our strategic investment in networks aligned with a net zero delivery plan</w:t>
      </w:r>
      <w:r w:rsidRPr="009E4360">
        <w:t xml:space="preserve"> and</w:t>
      </w:r>
      <w:r w:rsidRPr="009E4360">
        <w:t xml:space="preserve"> a spatial plan for energy. </w:t>
      </w:r>
      <w:r w:rsidRPr="009E4360">
        <w:t>T</w:t>
      </w:r>
      <w:r w:rsidRPr="009E4360">
        <w:t>he good news is that a lot of that is happening</w:t>
      </w:r>
      <w:r w:rsidRPr="009E4360">
        <w:t>,</w:t>
      </w:r>
      <w:r w:rsidRPr="009E4360">
        <w:t xml:space="preserve"> if we look at the central strategic network plan, for example.</w:t>
      </w:r>
    </w:p>
    <w:p w:rsidR="00F15383" w:rsidRPr="009E4360" w:rsidP="00423AB0">
      <w:pPr>
        <w:pStyle w:val="Answer"/>
      </w:pPr>
      <w:r w:rsidRPr="009E4360">
        <w:t xml:space="preserve">The third thing </w:t>
      </w:r>
      <w:r w:rsidRPr="009E4360">
        <w:t xml:space="preserve">that </w:t>
      </w:r>
      <w:r w:rsidRPr="009E4360">
        <w:t>we would say is that a lot of those benefits can be achieved by other means and much more quickly.</w:t>
      </w:r>
      <w:r w:rsidRPr="009E4360">
        <w:t xml:space="preserve"> </w:t>
      </w:r>
      <w:r w:rsidRPr="009E4360">
        <w:t>Implementing L</w:t>
      </w:r>
      <w:r w:rsidRPr="009E4360">
        <w:t>M</w:t>
      </w:r>
      <w:r w:rsidRPr="009E4360">
        <w:t xml:space="preserve">P is probably at least a seven-year programme, </w:t>
      </w:r>
      <w:r w:rsidRPr="009E4360">
        <w:t xml:space="preserve">with </w:t>
      </w:r>
      <w:r w:rsidRPr="009E4360">
        <w:t xml:space="preserve">very large changes to the systems </w:t>
      </w:r>
      <w:r w:rsidRPr="009E4360">
        <w:t xml:space="preserve">and </w:t>
      </w:r>
      <w:r w:rsidRPr="009E4360">
        <w:t xml:space="preserve">processes that we use. </w:t>
      </w:r>
      <w:r w:rsidRPr="009E4360">
        <w:t>C</w:t>
      </w:r>
      <w:r w:rsidRPr="009E4360">
        <w:t xml:space="preserve">ontrary to what Jason said, our system </w:t>
      </w:r>
      <w:r w:rsidRPr="009E4360">
        <w:t>at the moment</w:t>
      </w:r>
      <w:r w:rsidRPr="009E4360">
        <w:t xml:space="preserve"> is not from the 1990s</w:t>
      </w:r>
      <w:r w:rsidRPr="009E4360">
        <w:t>.</w:t>
      </w:r>
      <w:r w:rsidRPr="009E4360">
        <w:t xml:space="preserve"> </w:t>
      </w:r>
      <w:r w:rsidRPr="009E4360">
        <w:t>I</w:t>
      </w:r>
      <w:r w:rsidRPr="009E4360">
        <w:t xml:space="preserve">t changed </w:t>
      </w:r>
      <w:r w:rsidRPr="009E4360">
        <w:t xml:space="preserve">between </w:t>
      </w:r>
      <w:r w:rsidRPr="009E4360">
        <w:t>2001</w:t>
      </w:r>
      <w:r w:rsidRPr="009E4360">
        <w:t xml:space="preserve"> and</w:t>
      </w:r>
      <w:r w:rsidRPr="009E4360">
        <w:t xml:space="preserve"> 2004, whe</w:t>
      </w:r>
      <w:r w:rsidR="00E909AE">
        <w:t>n</w:t>
      </w:r>
      <w:r w:rsidRPr="009E4360">
        <w:t xml:space="preserve"> we moved from central dispatch and a single price towards what we have </w:t>
      </w:r>
      <w:r w:rsidRPr="009E4360">
        <w:t>at the moment</w:t>
      </w:r>
      <w:r w:rsidRPr="009E4360">
        <w:t xml:space="preserve">, which </w:t>
      </w:r>
      <w:r w:rsidRPr="009E4360" w:rsidR="00B05F84">
        <w:t xml:space="preserve">are </w:t>
      </w:r>
      <w:r w:rsidRPr="009E4360">
        <w:t xml:space="preserve">bilateral trading arrangements. </w:t>
      </w:r>
      <w:r w:rsidRPr="009E4360">
        <w:t>W</w:t>
      </w:r>
      <w:r w:rsidRPr="009E4360">
        <w:t xml:space="preserve">e have developed a very rich and complex trading infrastructure with lots of ways in which we can trade energy. </w:t>
      </w:r>
      <w:r w:rsidRPr="009E4360">
        <w:t>W</w:t>
      </w:r>
      <w:r w:rsidRPr="009E4360">
        <w:t>ithin that, there are means by which we can send locational signals without moving to locational marginal pricing.</w:t>
      </w:r>
    </w:p>
    <w:p w:rsidR="008417D7" w:rsidRPr="009E4360" w:rsidP="00423AB0">
      <w:pPr>
        <w:pStyle w:val="Answer"/>
      </w:pPr>
      <w:r w:rsidRPr="009E4360">
        <w:t xml:space="preserve">The fourth thing </w:t>
      </w:r>
      <w:r w:rsidRPr="009E4360" w:rsidR="00B05F84">
        <w:t xml:space="preserve">that </w:t>
      </w:r>
      <w:r w:rsidRPr="009E4360">
        <w:t>we would say</w:t>
      </w:r>
      <w:r w:rsidRPr="009E4360" w:rsidR="00F15383">
        <w:t>—and I am sorry that this is a bit of a spoiler—</w:t>
      </w:r>
      <w:r w:rsidRPr="009E4360">
        <w:t>is</w:t>
      </w:r>
      <w:r w:rsidRPr="009E4360" w:rsidR="00F15383">
        <w:t xml:space="preserve"> </w:t>
      </w:r>
      <w:r w:rsidRPr="009E4360">
        <w:t>that it is not going to happen.</w:t>
      </w:r>
      <w:r w:rsidRPr="009E4360" w:rsidR="00F15383">
        <w:t xml:space="preserve"> </w:t>
      </w:r>
      <w:r w:rsidRPr="009E4360">
        <w:t xml:space="preserve">We have been talking about locational marginal pricing for almost two years now. There is no consensus across the industry that this is the right thing to do. The benefits have been heavily contested. There is no agreement, really, in terms of what the design would look like. </w:t>
      </w:r>
      <w:r w:rsidRPr="009E4360" w:rsidR="00F15383">
        <w:t>F</w:t>
      </w:r>
      <w:r w:rsidRPr="009E4360">
        <w:t xml:space="preserve">rom our point of view, </w:t>
      </w:r>
      <w:r w:rsidRPr="009E4360" w:rsidR="00F15383">
        <w:t xml:space="preserve">it is </w:t>
      </w:r>
      <w:r w:rsidRPr="009E4360">
        <w:t>time to move on from this endless discussion about changing the market towards what we can do within the existing market arrangements.</w:t>
      </w:r>
    </w:p>
    <w:p w:rsidR="008417D7" w:rsidRPr="009E4360" w:rsidP="001E7D50">
      <w:pPr>
        <w:pStyle w:val="Question"/>
      </w:pPr>
      <w:sdt>
        <w:sdtPr>
          <w:alias w:val="Member"/>
          <w:tag w:val="&lt;Member mnisId='1546' dodsId='38376'&gt;"/>
          <w:id w:val="-348336307"/>
          <w:placeholder>
            <w:docPart w:val="DefaultPlaceholder_-1854013440"/>
          </w:placeholder>
          <w:richText/>
        </w:sdtPr>
        <w:sdtContent>
          <w:r w:rsidRPr="009E4360" w:rsidR="00F15383">
            <w:rPr>
              <w:b/>
            </w:rPr>
            <w:t>Chair:</w:t>
          </w:r>
        </w:sdtContent>
      </w:sdt>
      <w:r w:rsidRPr="009E4360" w:rsidR="00F15383">
        <w:t xml:space="preserve"> That was a counter to that and </w:t>
      </w:r>
      <w:r w:rsidRPr="009E4360">
        <w:t>a voice for not changing things</w:t>
      </w:r>
      <w:r w:rsidRPr="009E4360" w:rsidR="00F15383">
        <w:t>.</w:t>
      </w:r>
      <w:r w:rsidRPr="009E4360">
        <w:t xml:space="preserve"> </w:t>
      </w:r>
      <w:r w:rsidRPr="009E4360" w:rsidR="00F15383">
        <w:t>C</w:t>
      </w:r>
      <w:r w:rsidRPr="009E4360">
        <w:t xml:space="preserve">an I just be clear for people who are </w:t>
      </w:r>
      <w:r w:rsidRPr="009E4360">
        <w:t>watching</w:t>
      </w:r>
      <w:r w:rsidR="00C6055F">
        <w:t>,</w:t>
      </w:r>
      <w:r w:rsidRPr="009E4360">
        <w:t xml:space="preserve"> </w:t>
      </w:r>
      <w:r w:rsidR="00C6055F">
        <w:t>b</w:t>
      </w:r>
      <w:r w:rsidRPr="009E4360">
        <w:t>ecause</w:t>
      </w:r>
      <w:r w:rsidRPr="009E4360">
        <w:t xml:space="preserve"> you have popped up against FTI</w:t>
      </w:r>
      <w:r w:rsidR="00C6055F">
        <w:t>?</w:t>
      </w:r>
      <w:r w:rsidRPr="009E4360">
        <w:t xml:space="preserve"> </w:t>
      </w:r>
      <w:r w:rsidRPr="009E4360" w:rsidR="00F15383">
        <w:t xml:space="preserve">how does </w:t>
      </w:r>
      <w:r w:rsidRPr="009E4360">
        <w:t xml:space="preserve">Regen interplay with generators? How have you become a voice for </w:t>
      </w:r>
      <w:r w:rsidRPr="009E4360" w:rsidR="00F15383">
        <w:t>them</w:t>
      </w:r>
      <w:r w:rsidRPr="009E4360">
        <w:t xml:space="preserve">? How involved are you with </w:t>
      </w:r>
      <w:r w:rsidRPr="009E4360" w:rsidR="00F15383">
        <w:t>them</w:t>
      </w:r>
      <w:r w:rsidRPr="009E4360">
        <w:t>?</w:t>
      </w:r>
    </w:p>
    <w:p w:rsidR="008417D7" w:rsidRPr="009E4360" w:rsidP="00F15383">
      <w:pPr>
        <w:pStyle w:val="Answer"/>
      </w:pPr>
      <w:sdt>
        <w:sdtPr>
          <w:alias w:val="Witness"/>
          <w:id w:val="2005160023"/>
          <w:placeholder>
            <w:docPart w:val="DefaultPlaceholder_-1854013440"/>
          </w:placeholder>
          <w:richText/>
        </w:sdtPr>
        <w:sdtContent>
          <w:r w:rsidRPr="009E4360" w:rsidR="00B05F84">
            <w:rPr>
              <w:b/>
              <w:i/>
            </w:rPr>
            <w:t>Johnny Gowdy:</w:t>
          </w:r>
        </w:sdtContent>
      </w:sdt>
      <w:r w:rsidRPr="009E4360" w:rsidR="00F15383">
        <w:t xml:space="preserve"> We are </w:t>
      </w:r>
      <w:r w:rsidRPr="009E4360" w:rsidR="00F15383">
        <w:t>a</w:t>
      </w:r>
      <w:r w:rsidRPr="009E4360">
        <w:t>bsolutely not</w:t>
      </w:r>
      <w:r w:rsidRPr="009E4360">
        <w:t xml:space="preserve"> a voice for generators. Regen is an independent centre of expertise. We work across the whole industry. We work with renewable generators, </w:t>
      </w:r>
      <w:r w:rsidRPr="009E4360" w:rsidR="00F15383">
        <w:t xml:space="preserve">and </w:t>
      </w:r>
      <w:r w:rsidRPr="009E4360">
        <w:t xml:space="preserve">particularly </w:t>
      </w:r>
      <w:r w:rsidRPr="009E4360" w:rsidR="00F15383">
        <w:t xml:space="preserve">those that are </w:t>
      </w:r>
      <w:r w:rsidRPr="009E4360">
        <w:t xml:space="preserve">community-based. We are also heavily involved in the just transition agenda. If you want a declaration of interest, most of our revenues </w:t>
      </w:r>
      <w:r w:rsidRPr="009E4360" w:rsidR="00F15383">
        <w:t xml:space="preserve">come </w:t>
      </w:r>
      <w:r w:rsidRPr="009E4360">
        <w:t>from working with networks.</w:t>
      </w:r>
    </w:p>
    <w:p w:rsidR="008417D7" w:rsidRPr="009E4360" w:rsidP="00F23BA7">
      <w:pPr>
        <w:pStyle w:val="Question"/>
      </w:pPr>
      <w:sdt>
        <w:sdtPr>
          <w:alias w:val="Member"/>
          <w:tag w:val="&lt;Member mnisId='1546' dodsId='38376'&gt;"/>
          <w:id w:val="-906303675"/>
          <w:placeholder>
            <w:docPart w:val="DefaultPlaceholder_-1854013440"/>
          </w:placeholder>
          <w:richText/>
        </w:sdtPr>
        <w:sdtContent>
          <w:r w:rsidRPr="009E4360" w:rsidR="00F15383">
            <w:rPr>
              <w:b/>
            </w:rPr>
            <w:t>Chair:</w:t>
          </w:r>
        </w:sdtContent>
      </w:sdt>
      <w:r w:rsidRPr="009E4360" w:rsidR="00F15383">
        <w:t xml:space="preserve"> I just wanted that clarified. </w:t>
      </w:r>
      <w:r w:rsidRPr="009E4360">
        <w:t>Thank you for that. Rachel Flet</w:t>
      </w:r>
      <w:r w:rsidRPr="009E4360" w:rsidR="00F15383">
        <w:t xml:space="preserve">cher, </w:t>
      </w:r>
      <w:r w:rsidRPr="009E4360">
        <w:t xml:space="preserve">Octopus </w:t>
      </w:r>
      <w:r w:rsidRPr="009E4360" w:rsidR="00F15383">
        <w:t xml:space="preserve">is </w:t>
      </w:r>
      <w:r w:rsidRPr="009E4360">
        <w:t xml:space="preserve">supportive of </w:t>
      </w:r>
      <w:r w:rsidR="008E104E">
        <w:t xml:space="preserve">what </w:t>
      </w:r>
      <w:r w:rsidRPr="009E4360">
        <w:t xml:space="preserve">FTI produced for </w:t>
      </w:r>
      <w:r w:rsidRPr="009E4360" w:rsidR="00F15383">
        <w:t>Ofgem</w:t>
      </w:r>
      <w:r w:rsidRPr="009E4360">
        <w:t>. Tell me why.</w:t>
      </w:r>
    </w:p>
    <w:p w:rsidR="00F15383" w:rsidRPr="009E4360" w:rsidP="00F15383">
      <w:pPr>
        <w:pStyle w:val="Answer"/>
      </w:pPr>
      <w:sdt>
        <w:sdtPr>
          <w:alias w:val="Witness"/>
          <w:id w:val="-843088744"/>
          <w:placeholder>
            <w:docPart w:val="DefaultPlaceholder_-1854013440"/>
          </w:placeholder>
          <w:richText/>
        </w:sdtPr>
        <w:sdtContent>
          <w:r w:rsidRPr="009E4360" w:rsidR="00B05F84">
            <w:rPr>
              <w:b/>
              <w:i/>
            </w:rPr>
            <w:t>Rachel Fletcher:</w:t>
          </w:r>
        </w:sdtContent>
      </w:sdt>
      <w:r w:rsidRPr="009E4360">
        <w:t xml:space="preserve"> W</w:t>
      </w:r>
      <w:r w:rsidRPr="009E4360" w:rsidR="008417D7">
        <w:t>e agree with the points that Jason has made in terms of the opportunity for all customers everywhere to get lower-priced electricity, which is something that is very hard for us to ignore as a retailer responsible for putting out bills and collecting money from customers</w:t>
      </w:r>
      <w:r w:rsidRPr="009E4360">
        <w:t>,</w:t>
      </w:r>
      <w:r w:rsidRPr="009E4360" w:rsidR="008417D7">
        <w:t xml:space="preserve"> </w:t>
      </w:r>
      <w:r w:rsidRPr="009E4360">
        <w:t xml:space="preserve">many of whom </w:t>
      </w:r>
      <w:r w:rsidRPr="009E4360" w:rsidR="008417D7">
        <w:t>are struggling to pay</w:t>
      </w:r>
      <w:r w:rsidRPr="009E4360">
        <w:t xml:space="preserve"> right now</w:t>
      </w:r>
      <w:r w:rsidRPr="009E4360" w:rsidR="008417D7">
        <w:t>.</w:t>
      </w:r>
    </w:p>
    <w:p w:rsidR="008417D7" w:rsidRPr="009E4360" w:rsidP="00F15383">
      <w:pPr>
        <w:pStyle w:val="Answer"/>
      </w:pPr>
      <w:r w:rsidRPr="009E4360">
        <w:t>T</w:t>
      </w:r>
      <w:r w:rsidRPr="009E4360">
        <w:t>he analysis that was done on behalf of Ofgem is an understatement of the benefits. It is missing two really important factors. The first is that</w:t>
      </w:r>
      <w:r w:rsidRPr="009E4360">
        <w:t>,</w:t>
      </w:r>
      <w:r w:rsidRPr="009E4360">
        <w:t xml:space="preserve"> under locational pricing, Scotland and the north of England would have some of the cheapest electricity across Europe.</w:t>
      </w:r>
      <w:r w:rsidRPr="009E4360">
        <w:t xml:space="preserve"> </w:t>
      </w:r>
      <w:r w:rsidRPr="009E4360">
        <w:t xml:space="preserve">It is almost impossible to imagine that that would not attract additional investment into parts of our country </w:t>
      </w:r>
      <w:r w:rsidRPr="009E4360" w:rsidR="00D27DC1">
        <w:t xml:space="preserve">that </w:t>
      </w:r>
      <w:r w:rsidRPr="009E4360">
        <w:t>we know are desperately in need of investment and jobs.</w:t>
      </w:r>
    </w:p>
    <w:p w:rsidR="008417D7" w:rsidRPr="009E4360" w:rsidP="004C6F71">
      <w:pPr>
        <w:pStyle w:val="Question"/>
      </w:pPr>
      <w:sdt>
        <w:sdtPr>
          <w:alias w:val="Member"/>
          <w:tag w:val="&lt;Member mnisId='1546' dodsId='38376'&gt;"/>
          <w:id w:val="-567107670"/>
          <w:placeholder>
            <w:docPart w:val="DefaultPlaceholder_-1854013440"/>
          </w:placeholder>
          <w:richText/>
        </w:sdtPr>
        <w:sdtContent>
          <w:r w:rsidRPr="009E4360" w:rsidR="00F15383">
            <w:rPr>
              <w:b/>
            </w:rPr>
            <w:t>Chair:</w:t>
          </w:r>
        </w:sdtContent>
      </w:sdt>
      <w:r w:rsidRPr="009E4360" w:rsidR="00F15383">
        <w:t xml:space="preserve"> </w:t>
      </w:r>
      <w:r w:rsidRPr="009E4360">
        <w:t>A levelling up</w:t>
      </w:r>
      <w:r w:rsidRPr="009E4360" w:rsidR="00735252">
        <w:t>, do you mean?</w:t>
      </w:r>
    </w:p>
    <w:p w:rsidR="008417D7" w:rsidRPr="009E4360" w:rsidP="00F15383">
      <w:pPr>
        <w:pStyle w:val="Answer"/>
      </w:pPr>
      <w:sdt>
        <w:sdtPr>
          <w:alias w:val="Witness"/>
          <w:id w:val="1901091854"/>
          <w:placeholder>
            <w:docPart w:val="DefaultPlaceholder_-1854013440"/>
          </w:placeholder>
          <w:richText/>
        </w:sdtPr>
        <w:sdtContent>
          <w:r w:rsidRPr="009E4360" w:rsidR="00B05F84">
            <w:rPr>
              <w:b/>
              <w:i/>
            </w:rPr>
            <w:t>Rachel Fletcher:</w:t>
          </w:r>
        </w:sdtContent>
      </w:sdt>
      <w:r w:rsidRPr="009E4360" w:rsidR="00F15383">
        <w:t xml:space="preserve"> </w:t>
      </w:r>
      <w:r w:rsidRPr="009E4360" w:rsidR="00735252">
        <w:t>Yes, a</w:t>
      </w:r>
      <w:r w:rsidRPr="009E4360">
        <w:t xml:space="preserve"> levelling</w:t>
      </w:r>
      <w:r w:rsidR="00311A80">
        <w:t>-</w:t>
      </w:r>
      <w:r w:rsidRPr="009E4360">
        <w:t xml:space="preserve">up agenda, not necessarily taking investment from the south to the </w:t>
      </w:r>
      <w:r w:rsidRPr="009E4360">
        <w:t>north, but</w:t>
      </w:r>
      <w:r w:rsidRPr="009E4360">
        <w:t xml:space="preserve"> bringing in investment that might have located elsewhere in Europe. </w:t>
      </w:r>
      <w:r w:rsidRPr="009E4360" w:rsidR="00F15383">
        <w:t xml:space="preserve">I am </w:t>
      </w:r>
      <w:r w:rsidRPr="009E4360">
        <w:t>happy to talk a little bit more about analysis that we have done on that front.</w:t>
      </w:r>
    </w:p>
    <w:p w:rsidR="001B2FC4" w:rsidRPr="009E4360" w:rsidP="001B2FC4">
      <w:pPr>
        <w:pStyle w:val="Answer"/>
      </w:pPr>
      <w:r w:rsidRPr="009E4360">
        <w:t xml:space="preserve">The </w:t>
      </w:r>
      <w:r w:rsidRPr="009E4360" w:rsidR="008417D7">
        <w:t xml:space="preserve">second reason </w:t>
      </w:r>
      <w:r w:rsidRPr="009E4360" w:rsidR="00D27DC1">
        <w:t xml:space="preserve">why </w:t>
      </w:r>
      <w:r w:rsidRPr="009E4360" w:rsidR="008417D7">
        <w:t xml:space="preserve">we think </w:t>
      </w:r>
      <w:r w:rsidRPr="009E4360">
        <w:t xml:space="preserve">that </w:t>
      </w:r>
      <w:r w:rsidRPr="009E4360" w:rsidR="008417D7">
        <w:t xml:space="preserve">it is an underestimate is </w:t>
      </w:r>
      <w:r w:rsidRPr="009E4360">
        <w:t xml:space="preserve">that </w:t>
      </w:r>
      <w:r w:rsidRPr="009E4360" w:rsidR="008417D7">
        <w:t xml:space="preserve">none of the analysis done for Ofgem </w:t>
      </w:r>
      <w:r w:rsidRPr="009E4360" w:rsidR="008417D7">
        <w:t>takes into account</w:t>
      </w:r>
      <w:r w:rsidRPr="009E4360" w:rsidR="008417D7">
        <w:t xml:space="preserve"> the opportunity to avoid or to reduce the amount of transmission investment that we need to get to net zero. The thing that exercises me the most is the analysis that shows that our interconnectors are flowing in the wrong direction</w:t>
      </w:r>
      <w:r w:rsidRPr="009E4360">
        <w:t>.</w:t>
      </w:r>
      <w:r w:rsidRPr="009E4360" w:rsidR="008417D7">
        <w:t xml:space="preserve"> </w:t>
      </w:r>
      <w:r w:rsidRPr="009E4360">
        <w:t>A</w:t>
      </w:r>
      <w:r w:rsidRPr="009E4360" w:rsidR="008417D7">
        <w:t xml:space="preserve"> lot of the network investment, which I suspect will be discussed in the second panel, is being driven by the fact that our interconnectors are doing the wrong thing for us.</w:t>
      </w:r>
    </w:p>
    <w:p w:rsidR="001B2FC4" w:rsidRPr="009E4360" w:rsidP="001B2FC4">
      <w:pPr>
        <w:pStyle w:val="Answer"/>
      </w:pPr>
      <w:r w:rsidRPr="009E4360">
        <w:t>We are also heavily dependent in a business</w:t>
      </w:r>
      <w:r w:rsidR="0050670C">
        <w:t>-</w:t>
      </w:r>
      <w:r w:rsidRPr="009E4360">
        <w:t>as</w:t>
      </w:r>
      <w:r w:rsidR="0050670C">
        <w:t>-</w:t>
      </w:r>
      <w:r w:rsidRPr="009E4360">
        <w:t>usual world on that transmission investment turning up on time, which</w:t>
      </w:r>
      <w:r w:rsidRPr="009E4360">
        <w:t>,</w:t>
      </w:r>
      <w:r w:rsidRPr="009E4360">
        <w:t xml:space="preserve"> historically</w:t>
      </w:r>
      <w:r w:rsidRPr="009E4360">
        <w:t>,</w:t>
      </w:r>
      <w:r w:rsidRPr="009E4360">
        <w:t xml:space="preserve"> it has never done. </w:t>
      </w:r>
      <w:r w:rsidRPr="009E4360">
        <w:t>It is, e</w:t>
      </w:r>
      <w:r w:rsidRPr="009E4360">
        <w:t>ssentially</w:t>
      </w:r>
      <w:r w:rsidRPr="009E4360">
        <w:t>,</w:t>
      </w:r>
      <w:r w:rsidRPr="009E4360">
        <w:t xml:space="preserve"> a status quo</w:t>
      </w:r>
      <w:r w:rsidRPr="009E4360">
        <w:t>.</w:t>
      </w:r>
      <w:r w:rsidRPr="009E4360">
        <w:t xml:space="preserve"> </w:t>
      </w:r>
      <w:r w:rsidRPr="009E4360">
        <w:t>W</w:t>
      </w:r>
      <w:r w:rsidRPr="009E4360">
        <w:t>e are putting all our eggs in a basket that</w:t>
      </w:r>
      <w:r w:rsidRPr="009E4360">
        <w:t>,</w:t>
      </w:r>
      <w:r w:rsidRPr="009E4360">
        <w:t xml:space="preserve"> historically</w:t>
      </w:r>
      <w:r w:rsidRPr="009E4360">
        <w:t xml:space="preserve">, </w:t>
      </w:r>
      <w:r w:rsidRPr="009E4360">
        <w:t xml:space="preserve">has failed us time and time again. We urgently need to </w:t>
      </w:r>
      <w:r w:rsidRPr="009E4360">
        <w:t>make a decision</w:t>
      </w:r>
      <w:r w:rsidRPr="009E4360">
        <w:t xml:space="preserve"> on this. We urgently need to start engaging with investors on how we continue to make renewables an attractive investment</w:t>
      </w:r>
      <w:r w:rsidRPr="009E4360">
        <w:t>.</w:t>
      </w:r>
      <w:r w:rsidRPr="009E4360">
        <w:t xml:space="preserve"> </w:t>
      </w:r>
      <w:r w:rsidRPr="009E4360">
        <w:t>T</w:t>
      </w:r>
      <w:r w:rsidRPr="009E4360">
        <w:t>hat is not a particularly difficult thing to do, but it is a very important thing to do.</w:t>
      </w:r>
    </w:p>
    <w:p w:rsidR="001B2FC4" w:rsidRPr="009E4360" w:rsidP="001B2FC4">
      <w:pPr>
        <w:pStyle w:val="Answer"/>
      </w:pPr>
      <w:r w:rsidRPr="009E4360">
        <w:t xml:space="preserve">I would like to quote something from a </w:t>
      </w:r>
      <w:r w:rsidRPr="009E4360">
        <w:rPr>
          <w:i/>
          <w:iCs/>
        </w:rPr>
        <w:t>Guardian</w:t>
      </w:r>
      <w:r w:rsidRPr="009E4360">
        <w:t xml:space="preserve"> article, </w:t>
      </w:r>
      <w:r w:rsidRPr="009E4360">
        <w:t>if I may.</w:t>
      </w:r>
    </w:p>
    <w:p w:rsidR="001B2FC4" w:rsidRPr="009E4360" w:rsidP="00A91F39">
      <w:pPr>
        <w:pStyle w:val="Remark"/>
      </w:pPr>
      <w:sdt>
        <w:sdtPr>
          <w:alias w:val="Member"/>
          <w:tag w:val="&lt;Member mnisId='1546' dodsId='38376'&gt;"/>
          <w:id w:val="1463237685"/>
          <w:placeholder>
            <w:docPart w:val="DefaultPlaceholder_-1854013440"/>
          </w:placeholder>
          <w:richText/>
        </w:sdtPr>
        <w:sdtContent>
          <w:r w:rsidRPr="009E4360">
            <w:rPr>
              <w:b/>
            </w:rPr>
            <w:t>Chair:</w:t>
          </w:r>
        </w:sdtContent>
      </w:sdt>
      <w:r w:rsidRPr="009E4360">
        <w:t xml:space="preserve"> If you can do it in 10 seconds, you can, because I </w:t>
      </w:r>
      <w:r w:rsidRPr="009E4360">
        <w:t>have to</w:t>
      </w:r>
      <w:r w:rsidRPr="009E4360">
        <w:t xml:space="preserve"> hand over to Mark Garnier.</w:t>
      </w:r>
    </w:p>
    <w:p w:rsidR="008417D7" w:rsidRPr="009E4360" w:rsidP="001B2FC4">
      <w:pPr>
        <w:pStyle w:val="Answer"/>
      </w:pPr>
      <w:sdt>
        <w:sdtPr>
          <w:alias w:val="Witness"/>
          <w:id w:val="-1170098222"/>
          <w:placeholder>
            <w:docPart w:val="DefaultPlaceholder_-1854013440"/>
          </w:placeholder>
          <w:richText/>
        </w:sdtPr>
        <w:sdtContent>
          <w:r w:rsidRPr="009E4360" w:rsidR="00B05F84">
            <w:rPr>
              <w:b/>
              <w:i/>
            </w:rPr>
            <w:t>Rachel Fletcher:</w:t>
          </w:r>
        </w:sdtContent>
      </w:sdt>
      <w:r w:rsidRPr="009E4360" w:rsidR="001B2FC4">
        <w:t xml:space="preserve"> It says </w:t>
      </w:r>
      <w:r w:rsidRPr="009E4360">
        <w:t>that</w:t>
      </w:r>
      <w:r w:rsidRPr="009E4360" w:rsidR="00735252">
        <w:t>, according to</w:t>
      </w:r>
      <w:r w:rsidRPr="009E4360">
        <w:t xml:space="preserve"> renewable investors</w:t>
      </w:r>
      <w:r w:rsidRPr="009E4360" w:rsidR="00735252">
        <w:t>,</w:t>
      </w:r>
      <w:r w:rsidRPr="009E4360">
        <w:t xml:space="preserve"> Government reforms to the electricity market </w:t>
      </w:r>
      <w:r w:rsidR="00C0769D">
        <w:t>“</w:t>
      </w:r>
      <w:r w:rsidRPr="009E4360">
        <w:t xml:space="preserve">are </w:t>
      </w:r>
      <w:r w:rsidR="00C0769D">
        <w:t>‘</w:t>
      </w:r>
      <w:r w:rsidRPr="009E4360">
        <w:t>unworkabl</w:t>
      </w:r>
      <w:r w:rsidRPr="009E4360" w:rsidR="00735252">
        <w:t>e</w:t>
      </w:r>
      <w:r w:rsidR="00C0769D">
        <w:t xml:space="preserve">’ and </w:t>
      </w:r>
      <w:r w:rsidRPr="009E4360">
        <w:t xml:space="preserve">will lead to </w:t>
      </w:r>
      <w:r w:rsidR="00C0769D">
        <w:t>‘</w:t>
      </w:r>
      <w:r w:rsidRPr="009E4360">
        <w:t>a train wreck</w:t>
      </w:r>
      <w:r w:rsidR="00C0769D">
        <w:t>’</w:t>
      </w:r>
      <w:r w:rsidR="009D5E3D">
        <w:t>”</w:t>
      </w:r>
      <w:r w:rsidRPr="009E4360">
        <w:t xml:space="preserve"> </w:t>
      </w:r>
      <w:r w:rsidRPr="009E4360" w:rsidR="00D27DC1">
        <w:t xml:space="preserve">and </w:t>
      </w:r>
      <w:r w:rsidR="00AF3512">
        <w:t>“</w:t>
      </w:r>
      <w:r w:rsidRPr="009E4360">
        <w:t>will deter investment and make it harder for the UK to meet its renewable goals</w:t>
      </w:r>
      <w:r w:rsidR="00AF3512">
        <w:t>”</w:t>
      </w:r>
      <w:r w:rsidRPr="009E4360">
        <w:t xml:space="preserve">. That is an article that was written in May 2012 </w:t>
      </w:r>
      <w:r w:rsidRPr="009E4360" w:rsidR="001B2FC4">
        <w:t>w</w:t>
      </w:r>
      <w:r w:rsidRPr="009E4360">
        <w:t>ith respect to the current C</w:t>
      </w:r>
      <w:r w:rsidRPr="009E4360" w:rsidR="001B2FC4">
        <w:t>f</w:t>
      </w:r>
      <w:r w:rsidRPr="009E4360">
        <w:t xml:space="preserve">D regime, which has been supremely successful in bringing in investment. My point is that investors are </w:t>
      </w:r>
      <w:r w:rsidRPr="009E4360" w:rsidR="001B2FC4">
        <w:t xml:space="preserve">an </w:t>
      </w:r>
      <w:r w:rsidRPr="009E4360">
        <w:t>incredibly flexible</w:t>
      </w:r>
      <w:r w:rsidRPr="009E4360" w:rsidR="001B2FC4">
        <w:t xml:space="preserve"> and</w:t>
      </w:r>
      <w:r w:rsidRPr="009E4360">
        <w:t xml:space="preserve"> creative</w:t>
      </w:r>
      <w:r w:rsidRPr="009E4360" w:rsidR="001B2FC4">
        <w:t xml:space="preserve"> community that will adapt.</w:t>
      </w:r>
    </w:p>
    <w:p w:rsidR="001B2FC4" w:rsidRPr="009E4360" w:rsidP="006F2A7B">
      <w:pPr>
        <w:pStyle w:val="Question"/>
      </w:pPr>
      <w:sdt>
        <w:sdtPr>
          <w:alias w:val="Member"/>
          <w:tag w:val="&lt;Member mnisId='4074' dodsId='35520'&gt;"/>
          <w:id w:val="2028130438"/>
          <w:placeholder>
            <w:docPart w:val="DefaultPlaceholder_-1854013440"/>
          </w:placeholder>
          <w:richText/>
        </w:sdtPr>
        <w:sdtContent>
          <w:r w:rsidRPr="009E4360">
            <w:rPr>
              <w:b/>
            </w:rPr>
            <w:t>Mark Garnier:</w:t>
          </w:r>
        </w:sdtContent>
      </w:sdt>
      <w:r w:rsidRPr="009E4360">
        <w:t xml:space="preserve"> </w:t>
      </w:r>
      <w:r w:rsidRPr="009E4360" w:rsidR="008417D7">
        <w:t xml:space="preserve">Rachel, let me </w:t>
      </w:r>
      <w:r w:rsidRPr="009E4360">
        <w:t>continue on</w:t>
      </w:r>
      <w:r w:rsidRPr="009E4360">
        <w:t xml:space="preserve"> </w:t>
      </w:r>
      <w:r w:rsidRPr="009E4360" w:rsidR="008417D7">
        <w:t xml:space="preserve">exactly this point. I was up in </w:t>
      </w:r>
      <w:r w:rsidRPr="009E4360">
        <w:t xml:space="preserve">the </w:t>
      </w:r>
      <w:r w:rsidRPr="009E4360" w:rsidR="008417D7">
        <w:t xml:space="preserve">Shetlands the other day. </w:t>
      </w:r>
      <w:r w:rsidRPr="009E4360">
        <w:t>Y</w:t>
      </w:r>
      <w:r w:rsidRPr="009E4360" w:rsidR="008417D7">
        <w:t>ou cannot move for wind farm</w:t>
      </w:r>
      <w:r w:rsidRPr="009E4360" w:rsidR="00E65801">
        <w:t>s</w:t>
      </w:r>
      <w:r w:rsidRPr="009E4360" w:rsidR="008417D7">
        <w:t xml:space="preserve"> up there</w:t>
      </w:r>
      <w:r w:rsidRPr="009E4360">
        <w:t>,</w:t>
      </w:r>
      <w:r w:rsidRPr="009E4360" w:rsidR="008417D7">
        <w:t xml:space="preserve"> </w:t>
      </w:r>
      <w:r w:rsidRPr="009E4360">
        <w:t>p</w:t>
      </w:r>
      <w:r w:rsidRPr="009E4360" w:rsidR="008417D7">
        <w:t xml:space="preserve">lus you have copious amounts of gas coming off the North Sea gas fields. </w:t>
      </w:r>
      <w:r w:rsidRPr="009E4360">
        <w:t>Y</w:t>
      </w:r>
      <w:r w:rsidRPr="009E4360" w:rsidR="008417D7">
        <w:t>ou would not build a blast furnace up there. You would not put any number of industr</w:t>
      </w:r>
      <w:r w:rsidRPr="009E4360" w:rsidR="00D27DC1">
        <w:t>ies</w:t>
      </w:r>
      <w:r w:rsidRPr="009E4360" w:rsidR="008417D7">
        <w:t xml:space="preserve"> up there. </w:t>
      </w:r>
      <w:r w:rsidRPr="009E4360">
        <w:t>I</w:t>
      </w:r>
      <w:r w:rsidRPr="009E4360" w:rsidR="008417D7">
        <w:t xml:space="preserve">s the problem </w:t>
      </w:r>
      <w:r w:rsidRPr="009E4360">
        <w:t xml:space="preserve">not </w:t>
      </w:r>
      <w:r w:rsidRPr="009E4360" w:rsidR="008417D7">
        <w:t xml:space="preserve">that there </w:t>
      </w:r>
      <w:r w:rsidRPr="009E4360" w:rsidR="008417D7">
        <w:t>are</w:t>
      </w:r>
      <w:r w:rsidRPr="009E4360" w:rsidR="008417D7">
        <w:t xml:space="preserve"> a whole </w:t>
      </w:r>
      <w:r w:rsidRPr="009E4360">
        <w:t xml:space="preserve">load </w:t>
      </w:r>
      <w:r w:rsidRPr="009E4360" w:rsidR="008417D7">
        <w:t xml:space="preserve">of other things? It sounds </w:t>
      </w:r>
      <w:r w:rsidRPr="009E4360" w:rsidR="008417D7">
        <w:t>absolutely brilliant</w:t>
      </w:r>
      <w:r w:rsidRPr="009E4360" w:rsidR="008417D7">
        <w:t xml:space="preserve">. Why would </w:t>
      </w:r>
      <w:r w:rsidRPr="009E4360">
        <w:t xml:space="preserve">you not </w:t>
      </w:r>
      <w:r w:rsidRPr="009E4360" w:rsidR="008417D7">
        <w:t>have regional pricing to try to drive investment</w:t>
      </w:r>
      <w:r w:rsidRPr="009E4360">
        <w:t>,</w:t>
      </w:r>
      <w:r w:rsidRPr="009E4360" w:rsidR="008417D7">
        <w:t xml:space="preserve"> for exactly the reasons </w:t>
      </w:r>
      <w:r w:rsidRPr="009E4360" w:rsidR="00D27DC1">
        <w:t xml:space="preserve">that </w:t>
      </w:r>
      <w:r w:rsidRPr="009E4360" w:rsidR="008417D7">
        <w:t>you talk</w:t>
      </w:r>
      <w:r w:rsidRPr="009E4360">
        <w:t>ed</w:t>
      </w:r>
      <w:r w:rsidRPr="009E4360" w:rsidR="008417D7">
        <w:t xml:space="preserve"> about</w:t>
      </w:r>
      <w:r w:rsidRPr="009E4360">
        <w:t>—t</w:t>
      </w:r>
      <w:r w:rsidRPr="009E4360" w:rsidR="008417D7">
        <w:t>he</w:t>
      </w:r>
      <w:r w:rsidRPr="009E4360">
        <w:t xml:space="preserve"> </w:t>
      </w:r>
      <w:r w:rsidRPr="009E4360" w:rsidR="008417D7">
        <w:t>levelling</w:t>
      </w:r>
      <w:r w:rsidR="000D7591">
        <w:t>-</w:t>
      </w:r>
      <w:r w:rsidRPr="009E4360" w:rsidR="008417D7">
        <w:t>up agenda would benefit massively from this</w:t>
      </w:r>
      <w:r w:rsidRPr="009E4360">
        <w:t>—a</w:t>
      </w:r>
      <w:r w:rsidRPr="009E4360" w:rsidR="008417D7">
        <w:t>part</w:t>
      </w:r>
      <w:r w:rsidRPr="009E4360">
        <w:t xml:space="preserve"> </w:t>
      </w:r>
      <w:r w:rsidRPr="009E4360" w:rsidR="008417D7">
        <w:t>from the fact that</w:t>
      </w:r>
      <w:r w:rsidRPr="009E4360">
        <w:t>,</w:t>
      </w:r>
      <w:r w:rsidRPr="009E4360" w:rsidR="008417D7">
        <w:t xml:space="preserve"> when you want to locate a factory somewhere, </w:t>
      </w:r>
      <w:r w:rsidR="00256899">
        <w:t>wha</w:t>
      </w:r>
      <w:r w:rsidR="005B5B0F">
        <w:t xml:space="preserve">t </w:t>
      </w:r>
      <w:r w:rsidRPr="009E4360" w:rsidR="008417D7">
        <w:t xml:space="preserve">you are looking for </w:t>
      </w:r>
      <w:r w:rsidRPr="009E4360" w:rsidR="00D27DC1">
        <w:t xml:space="preserve">are </w:t>
      </w:r>
      <w:r w:rsidRPr="009E4360">
        <w:t xml:space="preserve">motorway connections, </w:t>
      </w:r>
      <w:r w:rsidRPr="009E4360">
        <w:t>skills</w:t>
      </w:r>
      <w:r w:rsidRPr="009E4360">
        <w:t xml:space="preserve"> and </w:t>
      </w:r>
      <w:r w:rsidRPr="009E4360" w:rsidR="008417D7">
        <w:t xml:space="preserve">workers to be able to do it. </w:t>
      </w:r>
      <w:r w:rsidRPr="009E4360">
        <w:t>T</w:t>
      </w:r>
      <w:r w:rsidRPr="009E4360" w:rsidR="008417D7">
        <w:t xml:space="preserve">he </w:t>
      </w:r>
      <w:r w:rsidRPr="009E4360">
        <w:t xml:space="preserve">example of the </w:t>
      </w:r>
      <w:r w:rsidRPr="009E4360" w:rsidR="008417D7">
        <w:t xml:space="preserve">Shetland </w:t>
      </w:r>
      <w:r w:rsidRPr="009E4360">
        <w:t>I</w:t>
      </w:r>
      <w:r w:rsidRPr="009E4360" w:rsidR="008417D7">
        <w:t>sland</w:t>
      </w:r>
      <w:r w:rsidRPr="009E4360">
        <w:t>s</w:t>
      </w:r>
      <w:r w:rsidRPr="009E4360" w:rsidR="008417D7">
        <w:t xml:space="preserve"> is using hyperbole to make a point</w:t>
      </w:r>
      <w:r w:rsidRPr="009E4360">
        <w:t>,</w:t>
      </w:r>
      <w:r w:rsidRPr="009E4360" w:rsidR="008417D7">
        <w:t xml:space="preserve"> </w:t>
      </w:r>
      <w:r w:rsidRPr="009E4360">
        <w:t>b</w:t>
      </w:r>
      <w:r w:rsidRPr="009E4360" w:rsidR="008417D7">
        <w:t>ut nobody would want to build a factory there</w:t>
      </w:r>
      <w:r w:rsidRPr="009E4360">
        <w:t>,</w:t>
      </w:r>
      <w:r w:rsidRPr="009E4360" w:rsidR="008417D7">
        <w:t xml:space="preserve"> unless it was very specific.</w:t>
      </w:r>
    </w:p>
    <w:p w:rsidR="001B2FC4" w:rsidRPr="009E4360" w:rsidP="006F2A7B">
      <w:pPr>
        <w:pStyle w:val="Remark"/>
      </w:pPr>
      <w:sdt>
        <w:sdtPr>
          <w:alias w:val="Member"/>
          <w:tag w:val="&lt;Member mnisId='1546' dodsId='38376'&gt;"/>
          <w:id w:val="-730840336"/>
          <w:placeholder>
            <w:docPart w:val="DefaultPlaceholder_-1854013440"/>
          </w:placeholder>
          <w:richText/>
        </w:sdtPr>
        <w:sdtContent>
          <w:r w:rsidRPr="009E4360">
            <w:rPr>
              <w:b/>
            </w:rPr>
            <w:t>Chair:</w:t>
          </w:r>
        </w:sdtContent>
      </w:sdt>
      <w:r w:rsidRPr="009E4360">
        <w:t xml:space="preserve"> </w:t>
      </w:r>
      <w:r w:rsidRPr="009E4360" w:rsidR="008417D7">
        <w:t>Unless you are a Shetlander with the power to do so.</w:t>
      </w:r>
    </w:p>
    <w:p w:rsidR="008417D7" w:rsidRPr="009E4360" w:rsidP="006F2A7B">
      <w:pPr>
        <w:pStyle w:val="Remark"/>
      </w:pPr>
      <w:sdt>
        <w:sdtPr>
          <w:alias w:val="Member"/>
          <w:tag w:val="&lt;Member mnisId='4074' dodsId='35520'&gt;"/>
          <w:id w:val="-562947312"/>
          <w:placeholder>
            <w:docPart w:val="DefaultPlaceholder_-1854013440"/>
          </w:placeholder>
          <w:richText/>
        </w:sdtPr>
        <w:sdtContent>
          <w:r w:rsidRPr="009E4360" w:rsidR="001B2FC4">
            <w:rPr>
              <w:b/>
            </w:rPr>
            <w:t>Mark Garnier:</w:t>
          </w:r>
        </w:sdtContent>
      </w:sdt>
      <w:r w:rsidRPr="009E4360" w:rsidR="001B2FC4">
        <w:t xml:space="preserve"> B</w:t>
      </w:r>
      <w:r w:rsidRPr="009E4360">
        <w:t xml:space="preserve">ut you see what </w:t>
      </w:r>
      <w:r w:rsidRPr="009E4360" w:rsidR="001B2FC4">
        <w:t>I mean</w:t>
      </w:r>
      <w:r w:rsidRPr="009E4360">
        <w:t>. You would not manufacture stuff there</w:t>
      </w:r>
      <w:r w:rsidRPr="009E4360" w:rsidR="001B2FC4">
        <w:t>,</w:t>
      </w:r>
      <w:r w:rsidRPr="009E4360">
        <w:t xml:space="preserve"> because it is </w:t>
      </w:r>
      <w:r w:rsidRPr="009E4360">
        <w:t>really expensive</w:t>
      </w:r>
      <w:r w:rsidRPr="009E4360">
        <w:t xml:space="preserve"> to shift it around. </w:t>
      </w:r>
      <w:r w:rsidRPr="009E4360" w:rsidR="001B2FC4">
        <w:t>D</w:t>
      </w:r>
      <w:r w:rsidRPr="009E4360">
        <w:t>iscuss.</w:t>
      </w:r>
    </w:p>
    <w:p w:rsidR="001B2FC4" w:rsidRPr="009E4360" w:rsidP="001B2FC4">
      <w:pPr>
        <w:pStyle w:val="Answer"/>
      </w:pPr>
      <w:sdt>
        <w:sdtPr>
          <w:alias w:val="Witness"/>
          <w:id w:val="1980577080"/>
          <w:placeholder>
            <w:docPart w:val="DefaultPlaceholder_-1854013440"/>
          </w:placeholder>
          <w:richText/>
        </w:sdtPr>
        <w:sdtContent>
          <w:r w:rsidRPr="009E4360" w:rsidR="00B05F84">
            <w:rPr>
              <w:b/>
              <w:i/>
            </w:rPr>
            <w:t>Rachel Fletcher:</w:t>
          </w:r>
        </w:sdtContent>
      </w:sdt>
      <w:r w:rsidRPr="009E4360">
        <w:t xml:space="preserve"> I</w:t>
      </w:r>
      <w:r w:rsidRPr="009E4360" w:rsidR="008417D7">
        <w:t xml:space="preserve">t is not a panacea, of course. The siting of industrial load relies on multiple factors. </w:t>
      </w:r>
      <w:r w:rsidRPr="009E4360">
        <w:t>R</w:t>
      </w:r>
      <w:r w:rsidRPr="009E4360" w:rsidR="008417D7">
        <w:t>ight now, we have data centres in Britain that are looking to expand their operations. They cannot get a connection in the south</w:t>
      </w:r>
      <w:r w:rsidRPr="009E4360">
        <w:t>-</w:t>
      </w:r>
      <w:r w:rsidRPr="009E4360" w:rsidR="008417D7">
        <w:t xml:space="preserve">east of England. There is no commercial signal, though, for them to locate in Scotland, which would be sucking up renewable energy that </w:t>
      </w:r>
      <w:r w:rsidR="00387A3E">
        <w:t xml:space="preserve">we </w:t>
      </w:r>
      <w:r w:rsidRPr="009E4360" w:rsidR="008417D7">
        <w:t>are currently paying to switch off</w:t>
      </w:r>
      <w:r w:rsidR="00387A3E">
        <w:t xml:space="preserve">—customers are paid to </w:t>
      </w:r>
      <w:r w:rsidR="00006526">
        <w:t>switch that energy off</w:t>
      </w:r>
      <w:r w:rsidRPr="009E4360" w:rsidR="008417D7">
        <w:t>.</w:t>
      </w:r>
    </w:p>
    <w:p w:rsidR="001B2FC4" w:rsidRPr="009E4360" w:rsidP="001B2FC4">
      <w:pPr>
        <w:pStyle w:val="Question"/>
      </w:pPr>
      <w:sdt>
        <w:sdtPr>
          <w:alias w:val="Member"/>
          <w:tag w:val="&lt;Member mnisId='4074' dodsId='35520'&gt;"/>
          <w:id w:val="-1239554244"/>
          <w:placeholder>
            <w:docPart w:val="DefaultPlaceholder_-1854013440"/>
          </w:placeholder>
          <w:richText/>
        </w:sdtPr>
        <w:sdtContent>
          <w:r w:rsidRPr="009E4360">
            <w:rPr>
              <w:b/>
            </w:rPr>
            <w:t>Mark Garnier:</w:t>
          </w:r>
        </w:sdtContent>
      </w:sdt>
      <w:r w:rsidRPr="009E4360">
        <w:t xml:space="preserve"> </w:t>
      </w:r>
      <w:r w:rsidRPr="009E4360" w:rsidR="008417D7">
        <w:t xml:space="preserve">Data centres would need </w:t>
      </w:r>
      <w:r w:rsidRPr="009E4360">
        <w:t xml:space="preserve">a good </w:t>
      </w:r>
      <w:r w:rsidRPr="009E4360" w:rsidR="008417D7">
        <w:t>internet connection.</w:t>
      </w:r>
    </w:p>
    <w:p w:rsidR="001B2FC4" w:rsidRPr="009E4360" w:rsidP="001B2FC4">
      <w:pPr>
        <w:pStyle w:val="Answer"/>
      </w:pPr>
      <w:sdt>
        <w:sdtPr>
          <w:alias w:val="Witness"/>
          <w:id w:val="1615866350"/>
          <w:placeholder>
            <w:docPart w:val="DefaultPlaceholder_-1854013440"/>
          </w:placeholder>
          <w:richText/>
        </w:sdtPr>
        <w:sdtContent>
          <w:r w:rsidRPr="009E4360" w:rsidR="00B05F84">
            <w:rPr>
              <w:b/>
              <w:i/>
            </w:rPr>
            <w:t>Rachel Fletcher:</w:t>
          </w:r>
        </w:sdtContent>
      </w:sdt>
      <w:r w:rsidRPr="009E4360">
        <w:t xml:space="preserve"> </w:t>
      </w:r>
      <w:r w:rsidRPr="009E4360" w:rsidR="008417D7">
        <w:t xml:space="preserve">I would be the last person to deny the role of Government here in matching cheap energy with a sensible industrial policy and thinking about other bits of infrastructure that could go alongside cheaper electricity </w:t>
      </w:r>
      <w:r w:rsidRPr="009E4360" w:rsidR="008417D7">
        <w:t>in order to</w:t>
      </w:r>
      <w:r w:rsidRPr="009E4360" w:rsidR="008417D7">
        <w:t xml:space="preserve"> attract data centres to Cumbernauld</w:t>
      </w:r>
      <w:r w:rsidRPr="009E4360">
        <w:t>,</w:t>
      </w:r>
      <w:r w:rsidRPr="009E4360" w:rsidR="008417D7">
        <w:t xml:space="preserve"> or electrolysers to Scotland or the north</w:t>
      </w:r>
      <w:r w:rsidRPr="009E4360">
        <w:t>-</w:t>
      </w:r>
      <w:r w:rsidRPr="009E4360" w:rsidR="008417D7">
        <w:t>east of England.</w:t>
      </w:r>
    </w:p>
    <w:p w:rsidR="008417D7" w:rsidRPr="009E4360" w:rsidP="001B2FC4">
      <w:pPr>
        <w:pStyle w:val="Answer"/>
      </w:pPr>
      <w:r w:rsidRPr="009E4360">
        <w:t>T</w:t>
      </w:r>
      <w:r w:rsidRPr="009E4360">
        <w:t>he point is</w:t>
      </w:r>
      <w:r w:rsidRPr="009E4360" w:rsidR="003227E9">
        <w:t xml:space="preserve"> that</w:t>
      </w:r>
      <w:r w:rsidRPr="009E4360">
        <w:t xml:space="preserve">, </w:t>
      </w:r>
      <w:r w:rsidRPr="009E4360">
        <w:t>at the moment</w:t>
      </w:r>
      <w:r w:rsidRPr="009E4360" w:rsidR="003227E9">
        <w:t>,</w:t>
      </w:r>
      <w:r w:rsidRPr="009E4360">
        <w:t xml:space="preserve"> the sensible thing for the system is for the next big data centre in this country to be located in the north of the country</w:t>
      </w:r>
      <w:r w:rsidRPr="009E4360" w:rsidR="003227E9">
        <w:t>,</w:t>
      </w:r>
      <w:r w:rsidRPr="009E4360">
        <w:t xml:space="preserve"> </w:t>
      </w:r>
      <w:r w:rsidRPr="009E4360" w:rsidR="003227E9">
        <w:t>a</w:t>
      </w:r>
      <w:r w:rsidRPr="009E4360">
        <w:t>nd yet there is not a single automatic market mechanism to make that a logical commercial decision to make.</w:t>
      </w:r>
      <w:r w:rsidRPr="009E4360" w:rsidR="003227E9">
        <w:t xml:space="preserve"> W</w:t>
      </w:r>
      <w:r w:rsidRPr="009E4360">
        <w:t xml:space="preserve">e are having to get people into rooms to manipulate a regulated set of arrangements </w:t>
      </w:r>
      <w:r w:rsidRPr="009E4360" w:rsidR="003227E9">
        <w:t xml:space="preserve">and </w:t>
      </w:r>
      <w:r w:rsidRPr="009E4360">
        <w:t xml:space="preserve">see if there </w:t>
      </w:r>
      <w:r w:rsidRPr="009E4360" w:rsidR="003227E9">
        <w:t xml:space="preserve">are </w:t>
      </w:r>
      <w:r w:rsidRPr="009E4360">
        <w:t>some workarounds</w:t>
      </w:r>
      <w:r w:rsidRPr="009E4360" w:rsidR="003227E9">
        <w:t>,</w:t>
      </w:r>
      <w:r w:rsidRPr="009E4360">
        <w:t xml:space="preserve"> </w:t>
      </w:r>
      <w:r w:rsidRPr="009E4360" w:rsidR="003227E9">
        <w:t xml:space="preserve">which </w:t>
      </w:r>
      <w:r w:rsidRPr="009E4360">
        <w:t>seems crazy when we could be attracting very big industrial load.</w:t>
      </w:r>
    </w:p>
    <w:p w:rsidR="003227E9" w:rsidRPr="009E4360" w:rsidP="001B3FFB">
      <w:pPr>
        <w:pStyle w:val="Question"/>
      </w:pPr>
      <w:sdt>
        <w:sdtPr>
          <w:alias w:val="Member"/>
          <w:tag w:val="&lt;Member mnisId='4074' dodsId='35520'&gt;"/>
          <w:id w:val="-35045955"/>
          <w:placeholder>
            <w:docPart w:val="DefaultPlaceholder_-1854013440"/>
          </w:placeholder>
          <w:richText/>
        </w:sdtPr>
        <w:sdtContent>
          <w:r w:rsidRPr="009E4360">
            <w:rPr>
              <w:b/>
            </w:rPr>
            <w:t>Mark Garnier:</w:t>
          </w:r>
        </w:sdtContent>
      </w:sdt>
      <w:r w:rsidRPr="009E4360">
        <w:t xml:space="preserve"> </w:t>
      </w:r>
      <w:r w:rsidRPr="009E4360" w:rsidR="008417D7">
        <w:t>Jason, you want to come in on that</w:t>
      </w:r>
      <w:r w:rsidR="00250CE2">
        <w:t xml:space="preserve">. </w:t>
      </w:r>
      <w:r w:rsidR="00C44360">
        <w:t>O</w:t>
      </w:r>
      <w:r w:rsidRPr="009E4360" w:rsidR="008417D7">
        <w:t>n th</w:t>
      </w:r>
      <w:r w:rsidR="00C44360">
        <w:t>e</w:t>
      </w:r>
      <w:r w:rsidRPr="009E4360" w:rsidR="008417D7">
        <w:t xml:space="preserve"> data centre point, I completely get </w:t>
      </w:r>
      <w:r w:rsidR="00C44360">
        <w:t>it—</w:t>
      </w:r>
      <w:r w:rsidRPr="009E4360" w:rsidR="008417D7">
        <w:t>why would</w:t>
      </w:r>
      <w:r w:rsidRPr="009E4360" w:rsidR="00E65801">
        <w:t>n’t</w:t>
      </w:r>
      <w:r w:rsidRPr="009E4360" w:rsidR="008417D7">
        <w:t xml:space="preserve"> you do </w:t>
      </w:r>
      <w:r w:rsidRPr="009E4360" w:rsidR="008417D7">
        <w:t>it?</w:t>
      </w:r>
      <w:r w:rsidR="00C44360">
        <w:t>—</w:t>
      </w:r>
      <w:r w:rsidR="00C44360">
        <w:t xml:space="preserve">but </w:t>
      </w:r>
      <w:r w:rsidRPr="009E4360" w:rsidR="00E65801">
        <w:t xml:space="preserve">a </w:t>
      </w:r>
      <w:r w:rsidRPr="009E4360" w:rsidR="008417D7">
        <w:t xml:space="preserve">data centre </w:t>
      </w:r>
      <w:r w:rsidRPr="009E4360">
        <w:t xml:space="preserve">does </w:t>
      </w:r>
      <w:r w:rsidRPr="009E4360" w:rsidR="008417D7">
        <w:t xml:space="preserve">not </w:t>
      </w:r>
      <w:r w:rsidRPr="009E4360">
        <w:t xml:space="preserve">have </w:t>
      </w:r>
      <w:r w:rsidRPr="009E4360" w:rsidR="008417D7">
        <w:t>that many people working for it</w:t>
      </w:r>
      <w:r w:rsidRPr="009E4360">
        <w:t>,</w:t>
      </w:r>
      <w:r w:rsidRPr="009E4360" w:rsidR="008417D7">
        <w:t xml:space="preserve"> </w:t>
      </w:r>
      <w:r w:rsidRPr="009E4360">
        <w:t>s</w:t>
      </w:r>
      <w:r w:rsidRPr="009E4360" w:rsidR="008417D7">
        <w:t>o the levelling up is only marginal.</w:t>
      </w:r>
    </w:p>
    <w:p w:rsidR="003227E9" w:rsidRPr="009E4360" w:rsidP="003227E9">
      <w:pPr>
        <w:pStyle w:val="Answer"/>
      </w:pPr>
      <w:sdt>
        <w:sdtPr>
          <w:alias w:val="Witness"/>
          <w:id w:val="1061675898"/>
          <w:placeholder>
            <w:docPart w:val="DefaultPlaceholder_-1854013440"/>
          </w:placeholder>
          <w:richText/>
        </w:sdtPr>
        <w:sdtContent>
          <w:r w:rsidRPr="009E4360" w:rsidR="00B05F84">
            <w:rPr>
              <w:b/>
              <w:i/>
            </w:rPr>
            <w:t>Jason Mann:</w:t>
          </w:r>
        </w:sdtContent>
      </w:sdt>
      <w:r w:rsidRPr="009E4360">
        <w:t xml:space="preserve"> </w:t>
      </w:r>
      <w:r w:rsidRPr="009E4360" w:rsidR="008417D7">
        <w:t xml:space="preserve">I was just </w:t>
      </w:r>
      <w:r w:rsidRPr="009E4360">
        <w:t xml:space="preserve">about </w:t>
      </w:r>
      <w:r w:rsidRPr="009E4360" w:rsidR="008417D7">
        <w:t>to make the point</w:t>
      </w:r>
      <w:r w:rsidRPr="009E4360">
        <w:t xml:space="preserve"> that</w:t>
      </w:r>
      <w:r w:rsidRPr="009E4360" w:rsidR="008417D7">
        <w:t xml:space="preserve"> Iceland has very low</w:t>
      </w:r>
      <w:r w:rsidRPr="009E4360">
        <w:t>-</w:t>
      </w:r>
      <w:r w:rsidRPr="009E4360" w:rsidR="008417D7">
        <w:t xml:space="preserve">cost electricity </w:t>
      </w:r>
      <w:r w:rsidRPr="009E4360" w:rsidR="008417D7">
        <w:t>and also</w:t>
      </w:r>
      <w:r w:rsidRPr="009E4360" w:rsidR="008417D7">
        <w:t xml:space="preserve"> quite a lot of data centres and aluminium smelters. Sweden has a zonal pricing system</w:t>
      </w:r>
      <w:r w:rsidRPr="009E4360">
        <w:t>,</w:t>
      </w:r>
      <w:r w:rsidRPr="009E4360" w:rsidR="008417D7">
        <w:t xml:space="preserve"> </w:t>
      </w:r>
      <w:r w:rsidRPr="009E4360">
        <w:t>a</w:t>
      </w:r>
      <w:r w:rsidRPr="009E4360" w:rsidR="008417D7">
        <w:t xml:space="preserve">nd one of the cheaper northern zones of Sweden has just announced the construction of a green steelmaking facility in one of those zones. </w:t>
      </w:r>
      <w:r w:rsidRPr="009E4360">
        <w:t>T</w:t>
      </w:r>
      <w:r w:rsidRPr="009E4360" w:rsidR="008417D7">
        <w:t xml:space="preserve">hat indicates that, </w:t>
      </w:r>
      <w:r w:rsidRPr="009E4360">
        <w:t xml:space="preserve">while </w:t>
      </w:r>
      <w:r w:rsidRPr="009E4360" w:rsidR="008417D7">
        <w:t>there are going to be trade-offs</w:t>
      </w:r>
      <w:r w:rsidRPr="009E4360" w:rsidR="00C9630C">
        <w:t xml:space="preserve"> and, </w:t>
      </w:r>
      <w:r w:rsidRPr="009E4360">
        <w:t xml:space="preserve">as </w:t>
      </w:r>
      <w:r w:rsidRPr="009E4360" w:rsidR="008417D7">
        <w:t>you say, it would be ideal to be next to a motorway</w:t>
      </w:r>
      <w:r w:rsidRPr="009E4360" w:rsidR="00C9630C">
        <w:t xml:space="preserve">, </w:t>
      </w:r>
      <w:r w:rsidRPr="009E4360">
        <w:t xml:space="preserve">perhaps </w:t>
      </w:r>
      <w:r w:rsidRPr="009E4360" w:rsidR="008417D7">
        <w:t>the inconvenience of being in a more distant location</w:t>
      </w:r>
      <w:r w:rsidRPr="009E4360">
        <w:t>—</w:t>
      </w:r>
    </w:p>
    <w:p w:rsidR="003227E9" w:rsidRPr="009E4360" w:rsidP="00334393">
      <w:pPr>
        <w:pStyle w:val="Question"/>
      </w:pPr>
      <w:sdt>
        <w:sdtPr>
          <w:alias w:val="Member"/>
          <w:tag w:val="&lt;Member mnisId='4074' dodsId='35520'&gt;"/>
          <w:id w:val="796267516"/>
          <w:placeholder>
            <w:docPart w:val="DefaultPlaceholder_-1854013440"/>
          </w:placeholder>
          <w:richText/>
        </w:sdtPr>
        <w:sdtContent>
          <w:r w:rsidRPr="009E4360">
            <w:rPr>
              <w:b/>
            </w:rPr>
            <w:t>Mark Garnier:</w:t>
          </w:r>
        </w:sdtContent>
      </w:sdt>
      <w:r w:rsidRPr="009E4360">
        <w:t xml:space="preserve"> </w:t>
      </w:r>
      <w:r w:rsidRPr="009E4360" w:rsidR="00C9630C">
        <w:t xml:space="preserve">It is an economic </w:t>
      </w:r>
      <w:r w:rsidRPr="009E4360">
        <w:t>decision</w:t>
      </w:r>
      <w:r w:rsidRPr="009E4360" w:rsidR="00C9630C">
        <w:t>, if</w:t>
      </w:r>
      <w:r w:rsidRPr="009E4360" w:rsidR="00C9630C">
        <w:t xml:space="preserve"> it </w:t>
      </w:r>
      <w:r w:rsidRPr="009E4360" w:rsidR="008417D7">
        <w:t>is cheap enough.</w:t>
      </w:r>
    </w:p>
    <w:p w:rsidR="008417D7" w:rsidRPr="009E4360" w:rsidP="003227E9">
      <w:pPr>
        <w:pStyle w:val="Answer"/>
      </w:pPr>
      <w:sdt>
        <w:sdtPr>
          <w:alias w:val="Witness"/>
          <w:id w:val="-232390253"/>
          <w:placeholder>
            <w:docPart w:val="DefaultPlaceholder_-1854013440"/>
          </w:placeholder>
          <w:richText/>
        </w:sdtPr>
        <w:sdtContent>
          <w:r w:rsidRPr="009E4360" w:rsidR="00B05F84">
            <w:rPr>
              <w:b/>
              <w:i/>
            </w:rPr>
            <w:t>Jason Mann:</w:t>
          </w:r>
        </w:sdtContent>
      </w:sdt>
      <w:r w:rsidRPr="009E4360" w:rsidR="003227E9">
        <w:t xml:space="preserve"> </w:t>
      </w:r>
      <w:r w:rsidRPr="009E4360">
        <w:t>Exactly</w:t>
      </w:r>
      <w:r w:rsidRPr="009E4360" w:rsidR="00C9630C">
        <w:t xml:space="preserve">, we </w:t>
      </w:r>
      <w:r w:rsidRPr="009E4360">
        <w:t>see that happening a lot</w:t>
      </w:r>
      <w:r w:rsidRPr="009E4360" w:rsidR="003227E9">
        <w:t xml:space="preserve"> and</w:t>
      </w:r>
      <w:r w:rsidRPr="009E4360">
        <w:t xml:space="preserve"> </w:t>
      </w:r>
      <w:r w:rsidRPr="009E4360" w:rsidR="003227E9">
        <w:t>t</w:t>
      </w:r>
      <w:r w:rsidRPr="009E4360">
        <w:t xml:space="preserve">here is no reason to expect </w:t>
      </w:r>
      <w:r w:rsidRPr="009E4360" w:rsidR="003227E9">
        <w:t xml:space="preserve">that </w:t>
      </w:r>
      <w:r w:rsidRPr="009E4360">
        <w:t>it would not happen in this case too.</w:t>
      </w:r>
    </w:p>
    <w:p w:rsidR="003227E9" w:rsidRPr="009E4360" w:rsidP="003227E9">
      <w:pPr>
        <w:pStyle w:val="Answer"/>
      </w:pPr>
      <w:sdt>
        <w:sdtPr>
          <w:alias w:val="Witness"/>
          <w:id w:val="-137029710"/>
          <w:placeholder>
            <w:docPart w:val="DefaultPlaceholder_-1854013440"/>
          </w:placeholder>
          <w:richText/>
        </w:sdtPr>
        <w:sdtContent>
          <w:r w:rsidRPr="009E4360" w:rsidR="00B05F84">
            <w:rPr>
              <w:b/>
              <w:i/>
            </w:rPr>
            <w:t>Andy Manning:</w:t>
          </w:r>
        </w:sdtContent>
      </w:sdt>
      <w:r w:rsidRPr="009E4360">
        <w:t xml:space="preserve"> </w:t>
      </w:r>
      <w:r w:rsidRPr="009E4360" w:rsidR="008417D7">
        <w:t>If I could just make a few observations about why this is important for consumers</w:t>
      </w:r>
      <w:r w:rsidRPr="009E4360">
        <w:t>,</w:t>
      </w:r>
      <w:r w:rsidRPr="009E4360" w:rsidR="008417D7">
        <w:t xml:space="preserve"> there </w:t>
      </w:r>
      <w:r w:rsidRPr="009E4360">
        <w:t xml:space="preserve">are </w:t>
      </w:r>
      <w:r w:rsidRPr="009E4360" w:rsidR="008417D7">
        <w:t xml:space="preserve">a few main things. </w:t>
      </w:r>
      <w:r w:rsidRPr="009E4360">
        <w:t>O</w:t>
      </w:r>
      <w:r w:rsidRPr="009E4360" w:rsidR="008417D7">
        <w:t>ur view is that reform to bring about improved locational signal</w:t>
      </w:r>
      <w:r w:rsidRPr="009E4360">
        <w:t>s</w:t>
      </w:r>
      <w:r w:rsidRPr="009E4360" w:rsidR="008417D7">
        <w:t xml:space="preserve"> is essential for consumers</w:t>
      </w:r>
      <w:r w:rsidRPr="009E4360">
        <w:t>,</w:t>
      </w:r>
      <w:r w:rsidRPr="009E4360" w:rsidR="008417D7">
        <w:t xml:space="preserve"> </w:t>
      </w:r>
      <w:r w:rsidRPr="009E4360">
        <w:t>a</w:t>
      </w:r>
      <w:r w:rsidRPr="009E4360" w:rsidR="008417D7">
        <w:t>nd I can split that into two main reasons.</w:t>
      </w:r>
    </w:p>
    <w:p w:rsidR="003227E9" w:rsidRPr="009E4360" w:rsidP="003227E9">
      <w:pPr>
        <w:pStyle w:val="Answer"/>
      </w:pPr>
      <w:r w:rsidRPr="009E4360">
        <w:t xml:space="preserve">For </w:t>
      </w:r>
      <w:r w:rsidRPr="009E4360">
        <w:t>consumers as a whole, we</w:t>
      </w:r>
      <w:r w:rsidRPr="009E4360">
        <w:t xml:space="preserve"> need to reduce the overall system costs and improve value for money. </w:t>
      </w:r>
      <w:r w:rsidRPr="009E4360">
        <w:t>T</w:t>
      </w:r>
      <w:r w:rsidRPr="009E4360">
        <w:t xml:space="preserve">he costs </w:t>
      </w:r>
      <w:r w:rsidRPr="009E4360">
        <w:t xml:space="preserve">that </w:t>
      </w:r>
      <w:r w:rsidRPr="009E4360">
        <w:t xml:space="preserve">we are seeing </w:t>
      </w:r>
      <w:r w:rsidRPr="009E4360" w:rsidR="00D27DC1">
        <w:t xml:space="preserve">that are </w:t>
      </w:r>
      <w:r w:rsidRPr="009E4360">
        <w:t>related to constraints</w:t>
      </w:r>
      <w:r w:rsidRPr="009E4360">
        <w:t>—t</w:t>
      </w:r>
      <w:r w:rsidRPr="009E4360">
        <w:t>his</w:t>
      </w:r>
      <w:r w:rsidRPr="009E4360">
        <w:t xml:space="preserve"> </w:t>
      </w:r>
      <w:r w:rsidRPr="009E4360">
        <w:t>is where energy is being constrained</w:t>
      </w:r>
      <w:r w:rsidRPr="009E4360">
        <w:t>,</w:t>
      </w:r>
      <w:r w:rsidRPr="009E4360">
        <w:t xml:space="preserve"> </w:t>
      </w:r>
      <w:r w:rsidRPr="009E4360">
        <w:t>s</w:t>
      </w:r>
      <w:r w:rsidRPr="009E4360">
        <w:t>o it cannot pass over certain boundaries</w:t>
      </w:r>
      <w:r w:rsidRPr="009E4360">
        <w:t>—</w:t>
      </w:r>
      <w:r w:rsidRPr="009E4360">
        <w:t>have</w:t>
      </w:r>
      <w:r w:rsidRPr="009E4360">
        <w:t xml:space="preserve"> </w:t>
      </w:r>
      <w:r w:rsidRPr="009E4360">
        <w:t xml:space="preserve">already reached the </w:t>
      </w:r>
      <w:r w:rsidRPr="009E4360">
        <w:t xml:space="preserve">level of £1 billion a year and </w:t>
      </w:r>
      <w:r w:rsidRPr="009E4360">
        <w:t>are expected to increase</w:t>
      </w:r>
      <w:r w:rsidRPr="009E4360">
        <w:t>,</w:t>
      </w:r>
      <w:r w:rsidRPr="009E4360">
        <w:t xml:space="preserve"> </w:t>
      </w:r>
      <w:r w:rsidRPr="009E4360">
        <w:t>s</w:t>
      </w:r>
      <w:r w:rsidRPr="009E4360">
        <w:t>o we need reform to address that.</w:t>
      </w:r>
    </w:p>
    <w:p w:rsidR="003227E9" w:rsidRPr="009E4360" w:rsidP="003227E9">
      <w:pPr>
        <w:pStyle w:val="Answer"/>
      </w:pPr>
      <w:r w:rsidRPr="009E4360">
        <w:t>A</w:t>
      </w:r>
      <w:r w:rsidRPr="009E4360" w:rsidR="008417D7">
        <w:t xml:space="preserve">lso, </w:t>
      </w:r>
      <w:r w:rsidRPr="009E4360">
        <w:t xml:space="preserve">at </w:t>
      </w:r>
      <w:r w:rsidRPr="009E4360" w:rsidR="008417D7">
        <w:t>a more individual level, we need reform to allow consumers to play their part in the energy transition.</w:t>
      </w:r>
      <w:r w:rsidRPr="009E4360">
        <w:t xml:space="preserve"> </w:t>
      </w:r>
      <w:r w:rsidRPr="009E4360" w:rsidR="008417D7">
        <w:t xml:space="preserve">Consumers are sitting on assets that </w:t>
      </w:r>
      <w:r w:rsidRPr="009E4360">
        <w:t xml:space="preserve">could </w:t>
      </w:r>
      <w:r w:rsidRPr="009E4360" w:rsidR="008417D7">
        <w:t>be made use of</w:t>
      </w:r>
      <w:r w:rsidRPr="009E4360">
        <w:t>,</w:t>
      </w:r>
      <w:r w:rsidRPr="009E4360" w:rsidR="008417D7">
        <w:t xml:space="preserve"> </w:t>
      </w:r>
      <w:r w:rsidRPr="009E4360">
        <w:t>s</w:t>
      </w:r>
      <w:r w:rsidRPr="009E4360" w:rsidR="008417D7">
        <w:t xml:space="preserve">o we need to get the correct signals to make sure that consumers get full value for being flexible when they can, while also protecting those </w:t>
      </w:r>
      <w:r w:rsidRPr="009E4360">
        <w:t xml:space="preserve">who </w:t>
      </w:r>
      <w:r w:rsidRPr="009E4360" w:rsidR="008417D7">
        <w:t>cannot be flexible.</w:t>
      </w:r>
    </w:p>
    <w:p w:rsidR="003227E9" w:rsidRPr="009E4360" w:rsidP="003227E9">
      <w:pPr>
        <w:pStyle w:val="Answer"/>
      </w:pPr>
      <w:r w:rsidRPr="009E4360">
        <w:t xml:space="preserve">Clearly, following this debate, it </w:t>
      </w:r>
      <w:r w:rsidRPr="009E4360">
        <w:t xml:space="preserve">would be </w:t>
      </w:r>
      <w:r w:rsidRPr="009E4360">
        <w:t>preferable for reform to minimise disruption</w:t>
      </w:r>
      <w:r w:rsidRPr="009E4360">
        <w:t>,</w:t>
      </w:r>
      <w:r w:rsidRPr="009E4360">
        <w:t xml:space="preserve"> </w:t>
      </w:r>
      <w:r w:rsidRPr="009E4360">
        <w:t>b</w:t>
      </w:r>
      <w:r w:rsidRPr="009E4360">
        <w:t>ut we are very clear that</w:t>
      </w:r>
      <w:r w:rsidRPr="009E4360">
        <w:t>,</w:t>
      </w:r>
      <w:r w:rsidRPr="009E4360">
        <w:t xml:space="preserve"> until and unless a credible option appears that addresses those issues </w:t>
      </w:r>
      <w:r w:rsidRPr="009E4360">
        <w:t>that I mentioned</w:t>
      </w:r>
      <w:r w:rsidRPr="009E4360">
        <w:t xml:space="preserve">, </w:t>
      </w:r>
      <w:r w:rsidR="00C8516B">
        <w:t>LMP</w:t>
      </w:r>
      <w:r w:rsidRPr="009E4360">
        <w:t xml:space="preserve"> needs to stay on the table.</w:t>
      </w:r>
    </w:p>
    <w:p w:rsidR="003227E9" w:rsidRPr="009E4360" w:rsidP="003227E9">
      <w:pPr>
        <w:pStyle w:val="Answer"/>
      </w:pPr>
      <w:r w:rsidRPr="009E4360">
        <w:t>I</w:t>
      </w:r>
      <w:r w:rsidRPr="009E4360" w:rsidR="008417D7">
        <w:t xml:space="preserve">n terms of the analysis, I will not go into any detail, </w:t>
      </w:r>
      <w:r w:rsidRPr="009E4360" w:rsidR="00C9630C">
        <w:t xml:space="preserve">but </w:t>
      </w:r>
      <w:r w:rsidRPr="009E4360">
        <w:t xml:space="preserve">Ofgem was </w:t>
      </w:r>
      <w:r w:rsidRPr="009E4360" w:rsidR="008417D7">
        <w:t xml:space="preserve">very clear in </w:t>
      </w:r>
      <w:r w:rsidRPr="009E4360">
        <w:t xml:space="preserve">its report and said </w:t>
      </w:r>
      <w:r w:rsidRPr="009E4360" w:rsidR="008417D7">
        <w:t xml:space="preserve">specifically </w:t>
      </w:r>
      <w:r w:rsidRPr="009E4360">
        <w:t xml:space="preserve">that it had </w:t>
      </w:r>
      <w:r w:rsidRPr="009E4360" w:rsidR="008417D7">
        <w:t>not identified any realistic scenario where locational prices would not deliver for both consumers and the economy, which seems very clear to me.</w:t>
      </w:r>
    </w:p>
    <w:p w:rsidR="008417D7" w:rsidRPr="009E4360" w:rsidP="003227E9">
      <w:pPr>
        <w:pStyle w:val="Answer"/>
      </w:pPr>
      <w:r w:rsidRPr="009E4360">
        <w:t xml:space="preserve">My final point, just to broaden it out, is </w:t>
      </w:r>
      <w:r w:rsidRPr="009E4360" w:rsidR="003227E9">
        <w:t xml:space="preserve">that </w:t>
      </w:r>
      <w:r w:rsidRPr="009E4360">
        <w:t xml:space="preserve">this reform needs to be part of a coherent approach towards the energy system transformation. The retail market is going to change markedly in the next few </w:t>
      </w:r>
      <w:r w:rsidRPr="009E4360">
        <w:t>years</w:t>
      </w:r>
      <w:r w:rsidRPr="009E4360" w:rsidR="003227E9">
        <w:t xml:space="preserve"> and</w:t>
      </w:r>
      <w:r w:rsidRPr="009E4360">
        <w:t xml:space="preserve"> </w:t>
      </w:r>
      <w:r w:rsidRPr="009E4360" w:rsidR="003227E9">
        <w:t>w</w:t>
      </w:r>
      <w:r w:rsidRPr="009E4360">
        <w:t xml:space="preserve">e need to make sure </w:t>
      </w:r>
      <w:r w:rsidRPr="009E4360" w:rsidR="003227E9">
        <w:t xml:space="preserve">that </w:t>
      </w:r>
      <w:r w:rsidRPr="009E4360">
        <w:t xml:space="preserve">this process and </w:t>
      </w:r>
      <w:r w:rsidRPr="009E4360" w:rsidR="00C9630C">
        <w:t>the process</w:t>
      </w:r>
      <w:r w:rsidRPr="009E4360" w:rsidR="00D27DC1">
        <w:t xml:space="preserve"> </w:t>
      </w:r>
      <w:r w:rsidRPr="009E4360">
        <w:t xml:space="preserve">of retail reform work closely together. </w:t>
      </w:r>
      <w:r w:rsidRPr="009E4360" w:rsidR="00616B02">
        <w:t xml:space="preserve">From </w:t>
      </w:r>
      <w:r w:rsidRPr="009E4360">
        <w:t xml:space="preserve">a consumer point of view, we </w:t>
      </w:r>
      <w:r w:rsidRPr="009E4360" w:rsidR="00616B02">
        <w:t xml:space="preserve">need to </w:t>
      </w:r>
      <w:r w:rsidRPr="009E4360">
        <w:t>design protections that work in line with this process.</w:t>
      </w:r>
      <w:r w:rsidRPr="009E4360" w:rsidR="003227E9">
        <w:t xml:space="preserve"> </w:t>
      </w:r>
      <w:r w:rsidRPr="009E4360">
        <w:t xml:space="preserve">There are things </w:t>
      </w:r>
      <w:r w:rsidRPr="009E4360" w:rsidR="003227E9">
        <w:t xml:space="preserve">that </w:t>
      </w:r>
      <w:r w:rsidRPr="009E4360">
        <w:t>we can do to guarantee that everyone</w:t>
      </w:r>
      <w:r w:rsidRPr="009E4360" w:rsidR="003227E9">
        <w:t xml:space="preserve"> i</w:t>
      </w:r>
      <w:r w:rsidRPr="009E4360">
        <w:t>s better off from introducing locational signals, one of them being targeted bill support.</w:t>
      </w:r>
    </w:p>
    <w:p w:rsidR="008417D7" w:rsidRPr="009E4360" w:rsidP="00502E5C">
      <w:pPr>
        <w:pStyle w:val="Question"/>
      </w:pPr>
      <w:sdt>
        <w:sdtPr>
          <w:alias w:val="Member"/>
          <w:tag w:val="&lt;Member mnisId='4074' dodsId='35520'&gt;"/>
          <w:id w:val="759798844"/>
          <w:placeholder>
            <w:docPart w:val="DefaultPlaceholder_-1854013440"/>
          </w:placeholder>
          <w:richText/>
        </w:sdtPr>
        <w:sdtContent>
          <w:r w:rsidRPr="009E4360" w:rsidR="003227E9">
            <w:rPr>
              <w:b/>
            </w:rPr>
            <w:t>Mark Garnier:</w:t>
          </w:r>
        </w:sdtContent>
      </w:sdt>
      <w:r w:rsidRPr="009E4360" w:rsidR="003227E9">
        <w:t xml:space="preserve"> </w:t>
      </w:r>
      <w:r w:rsidR="009F2A39">
        <w:t>I will come to you, Johnny—</w:t>
      </w:r>
      <w:r w:rsidRPr="009E4360">
        <w:t xml:space="preserve">I will let you have the last word, </w:t>
      </w:r>
      <w:r w:rsidR="009F2A39">
        <w:t xml:space="preserve">in fact, </w:t>
      </w:r>
      <w:r w:rsidRPr="009E4360">
        <w:t xml:space="preserve">because you are the only one </w:t>
      </w:r>
      <w:r w:rsidRPr="009E4360" w:rsidR="003227E9">
        <w:t xml:space="preserve">who is </w:t>
      </w:r>
      <w:r w:rsidRPr="009E4360">
        <w:t>against all of this</w:t>
      </w:r>
      <w:r w:rsidR="009F2A39">
        <w:t xml:space="preserve">—but, </w:t>
      </w:r>
      <w:r w:rsidRPr="009E4360">
        <w:t>Jason, look at the flip</w:t>
      </w:r>
      <w:r w:rsidR="009F2A39">
        <w:t xml:space="preserve"> </w:t>
      </w:r>
      <w:r w:rsidRPr="009E4360">
        <w:t xml:space="preserve">side. </w:t>
      </w:r>
      <w:r w:rsidRPr="009E4360" w:rsidR="003227E9">
        <w:t>W</w:t>
      </w:r>
      <w:r w:rsidRPr="009E4360">
        <w:t xml:space="preserve">e have talked about why a business would locate </w:t>
      </w:r>
      <w:r w:rsidRPr="009E4360" w:rsidR="003227E9">
        <w:t xml:space="preserve">to </w:t>
      </w:r>
      <w:r w:rsidRPr="009E4360">
        <w:t>where you have the cheapest energy production. If I was an energy producer, I would start producing more energy where you have the highest marginal pricing. Can you talk about that and what the economic effects are of where the generation would go?</w:t>
      </w:r>
    </w:p>
    <w:p w:rsidR="003227E9" w:rsidRPr="009E4360" w:rsidP="003227E9">
      <w:pPr>
        <w:pStyle w:val="Answer"/>
      </w:pPr>
      <w:sdt>
        <w:sdtPr>
          <w:alias w:val="Witness"/>
          <w:id w:val="1180703661"/>
          <w:placeholder>
            <w:docPart w:val="DefaultPlaceholder_-1854013440"/>
          </w:placeholder>
          <w:richText/>
        </w:sdtPr>
        <w:sdtContent>
          <w:r w:rsidRPr="009E4360" w:rsidR="00B05F84">
            <w:rPr>
              <w:b/>
              <w:i/>
            </w:rPr>
            <w:t>Jason Mann:</w:t>
          </w:r>
        </w:sdtContent>
      </w:sdt>
      <w:r w:rsidRPr="009E4360">
        <w:t xml:space="preserve"> I</w:t>
      </w:r>
      <w:r w:rsidRPr="009E4360" w:rsidR="008417D7">
        <w:t xml:space="preserve">n our work for Ofgem, we considered this </w:t>
      </w:r>
      <w:r w:rsidRPr="009E4360" w:rsidR="008417D7">
        <w:t>particular issue</w:t>
      </w:r>
      <w:r w:rsidRPr="009E4360" w:rsidR="008417D7">
        <w:t xml:space="preserve"> and the extent to which it might be more economically attractive for generators to site in other parts of the country where prices were higher. We find</w:t>
      </w:r>
      <w:r w:rsidRPr="009E4360">
        <w:t xml:space="preserve"> that</w:t>
      </w:r>
      <w:r w:rsidRPr="009E4360" w:rsidR="008417D7">
        <w:t>, for example, it is potentially more attractive for wind generators to site in the Celtic Sea near Cornwall rather than in Scotland</w:t>
      </w:r>
      <w:r w:rsidRPr="009E4360">
        <w:t>,</w:t>
      </w:r>
      <w:r w:rsidRPr="009E4360" w:rsidR="008417D7">
        <w:t xml:space="preserve"> </w:t>
      </w:r>
      <w:r w:rsidRPr="009E4360" w:rsidR="008417D7">
        <w:t xml:space="preserve">despite the fact </w:t>
      </w:r>
      <w:r w:rsidRPr="009E4360">
        <w:t>that</w:t>
      </w:r>
      <w:r w:rsidRPr="009E4360">
        <w:t xml:space="preserve"> there is </w:t>
      </w:r>
      <w:r w:rsidRPr="009E4360" w:rsidR="008417D7">
        <w:t xml:space="preserve">a lower wind factor in the Celtic Sea relative to Scotland. </w:t>
      </w:r>
      <w:r w:rsidRPr="009E4360">
        <w:t xml:space="preserve">It </w:t>
      </w:r>
      <w:r w:rsidRPr="009E4360" w:rsidR="008417D7">
        <w:t xml:space="preserve">is </w:t>
      </w:r>
      <w:r w:rsidRPr="009E4360">
        <w:t xml:space="preserve">windier </w:t>
      </w:r>
      <w:r w:rsidRPr="009E4360" w:rsidR="008417D7">
        <w:t>in Scotland than it is in the Celtic Sea area.</w:t>
      </w:r>
    </w:p>
    <w:p w:rsidR="008417D7" w:rsidRPr="009E4360" w:rsidP="003227E9">
      <w:pPr>
        <w:pStyle w:val="Answer"/>
      </w:pPr>
      <w:r w:rsidRPr="009E4360">
        <w:t>T</w:t>
      </w:r>
      <w:r w:rsidRPr="009E4360">
        <w:t>he value of electricity in that part of the country is intrinsically so much higher</w:t>
      </w:r>
      <w:r w:rsidRPr="009E4360">
        <w:t xml:space="preserve"> that</w:t>
      </w:r>
      <w:r w:rsidRPr="009E4360">
        <w:t xml:space="preserve"> it is potentially better to site the assets in places where they are most likely to be used relative to more distant locations where it is harder to access the grid and </w:t>
      </w:r>
      <w:r w:rsidRPr="009E4360" w:rsidR="00D54889">
        <w:t xml:space="preserve">where </w:t>
      </w:r>
      <w:r w:rsidRPr="009E4360">
        <w:t xml:space="preserve">bottlenecks in the transmission system </w:t>
      </w:r>
      <w:r w:rsidRPr="009E4360">
        <w:t xml:space="preserve">happen quite frequently. </w:t>
      </w:r>
      <w:r w:rsidRPr="009E4360" w:rsidR="00D54889">
        <w:t>W</w:t>
      </w:r>
      <w:r w:rsidRPr="009E4360">
        <w:t>e would anticipate some movement if we went to location</w:t>
      </w:r>
      <w:r w:rsidRPr="009E4360" w:rsidR="00D54889">
        <w:t>al</w:t>
      </w:r>
      <w:r w:rsidRPr="009E4360">
        <w:t xml:space="preserve"> pricing</w:t>
      </w:r>
      <w:r w:rsidRPr="009E4360" w:rsidR="00D54889">
        <w:t>,</w:t>
      </w:r>
      <w:r w:rsidRPr="009E4360">
        <w:t xml:space="preserve"> </w:t>
      </w:r>
      <w:r w:rsidRPr="009E4360" w:rsidR="00D27DC1">
        <w:t xml:space="preserve">which is </w:t>
      </w:r>
      <w:r w:rsidRPr="009E4360">
        <w:t>what we see elsewhere in the world.</w:t>
      </w:r>
    </w:p>
    <w:p w:rsidR="008417D7" w:rsidRPr="009E4360" w:rsidP="00BB2778">
      <w:pPr>
        <w:pStyle w:val="Question"/>
      </w:pPr>
      <w:sdt>
        <w:sdtPr>
          <w:alias w:val="Member"/>
          <w:tag w:val="&lt;Member mnisId='4074' dodsId='35520'&gt;"/>
          <w:id w:val="152191896"/>
          <w:placeholder>
            <w:docPart w:val="DefaultPlaceholder_-1854013440"/>
          </w:placeholder>
          <w:richText/>
        </w:sdtPr>
        <w:sdtContent>
          <w:r w:rsidRPr="009E4360" w:rsidR="00D54889">
            <w:rPr>
              <w:b/>
            </w:rPr>
            <w:t>Mark Garnier:</w:t>
          </w:r>
        </w:sdtContent>
      </w:sdt>
      <w:r w:rsidRPr="009E4360" w:rsidR="00D54889">
        <w:t xml:space="preserve"> Are there </w:t>
      </w:r>
      <w:r w:rsidRPr="009E4360">
        <w:t>any other market reforms that could help this move along? What else can we do?</w:t>
      </w:r>
    </w:p>
    <w:p w:rsidR="008417D7" w:rsidRPr="009E4360" w:rsidP="00D54889">
      <w:pPr>
        <w:pStyle w:val="Answer"/>
      </w:pPr>
      <w:sdt>
        <w:sdtPr>
          <w:alias w:val="Witness"/>
          <w:id w:val="-950087725"/>
          <w:placeholder>
            <w:docPart w:val="DefaultPlaceholder_-1854013440"/>
          </w:placeholder>
          <w:richText/>
        </w:sdtPr>
        <w:sdtContent>
          <w:r w:rsidRPr="009E4360" w:rsidR="00B05F84">
            <w:rPr>
              <w:b/>
              <w:i/>
            </w:rPr>
            <w:t>Jason Mann:</w:t>
          </w:r>
        </w:sdtContent>
      </w:sdt>
      <w:r w:rsidRPr="009E4360" w:rsidR="00D54889">
        <w:t xml:space="preserve"> T</w:t>
      </w:r>
      <w:r w:rsidRPr="009E4360">
        <w:t xml:space="preserve">he obvious one that </w:t>
      </w:r>
      <w:r w:rsidRPr="009E4360" w:rsidR="00D54889">
        <w:t xml:space="preserve">has </w:t>
      </w:r>
      <w:r w:rsidRPr="009E4360">
        <w:t>been mentioned</w:t>
      </w:r>
      <w:r w:rsidRPr="009E4360" w:rsidR="00D54889">
        <w:t>—</w:t>
      </w:r>
      <w:r w:rsidRPr="009E4360">
        <w:t>and</w:t>
      </w:r>
      <w:r w:rsidRPr="009E4360" w:rsidR="00D54889">
        <w:t xml:space="preserve">, </w:t>
      </w:r>
      <w:r w:rsidRPr="009E4360">
        <w:t>no doubt</w:t>
      </w:r>
      <w:r w:rsidRPr="009E4360" w:rsidR="00D54889">
        <w:t>,</w:t>
      </w:r>
      <w:r w:rsidRPr="009E4360">
        <w:t xml:space="preserve"> Mr Gowdy will mention it as well</w:t>
      </w:r>
      <w:r w:rsidRPr="009E4360" w:rsidR="00D54889">
        <w:t>—</w:t>
      </w:r>
      <w:r w:rsidRPr="009E4360">
        <w:t>is</w:t>
      </w:r>
      <w:r w:rsidRPr="009E4360" w:rsidR="00D54889">
        <w:t xml:space="preserve"> </w:t>
      </w:r>
      <w:r w:rsidRPr="009E4360">
        <w:t>transmission charges</w:t>
      </w:r>
      <w:r w:rsidRPr="009E4360" w:rsidR="00D54889">
        <w:t>,</w:t>
      </w:r>
      <w:r w:rsidRPr="009E4360">
        <w:t xml:space="preserve"> </w:t>
      </w:r>
      <w:r w:rsidRPr="009E4360" w:rsidR="00D54889">
        <w:t xml:space="preserve">which have </w:t>
      </w:r>
      <w:r w:rsidRPr="009E4360">
        <w:t xml:space="preserve">been on the table for 25 years. </w:t>
      </w:r>
      <w:r w:rsidRPr="009E4360" w:rsidR="00D54889">
        <w:t>I</w:t>
      </w:r>
      <w:r w:rsidRPr="009E4360">
        <w:t xml:space="preserve">t is </w:t>
      </w:r>
      <w:r w:rsidRPr="009E4360" w:rsidR="00D54889">
        <w:t xml:space="preserve">a </w:t>
      </w:r>
      <w:r w:rsidRPr="009E4360">
        <w:t xml:space="preserve">much cheaper transmission charge if you site in the south of the country relative to </w:t>
      </w:r>
      <w:r w:rsidRPr="009E4360" w:rsidR="00D54889">
        <w:t xml:space="preserve">the </w:t>
      </w:r>
      <w:r w:rsidRPr="009E4360">
        <w:t>north</w:t>
      </w:r>
      <w:r w:rsidRPr="009E4360" w:rsidR="00D54889">
        <w:t>,</w:t>
      </w:r>
      <w:r w:rsidRPr="009E4360">
        <w:t xml:space="preserve"> </w:t>
      </w:r>
      <w:r w:rsidRPr="009E4360" w:rsidR="00D54889">
        <w:t>t</w:t>
      </w:r>
      <w:r w:rsidRPr="009E4360">
        <w:t xml:space="preserve">he intention being that </w:t>
      </w:r>
      <w:r w:rsidRPr="009E4360" w:rsidR="00D54889">
        <w:t xml:space="preserve">that </w:t>
      </w:r>
      <w:r w:rsidRPr="009E4360">
        <w:t>encourages generation to site in the south of the country relative to the north. Of course</w:t>
      </w:r>
      <w:r w:rsidRPr="009E4360" w:rsidR="00D54889">
        <w:t>,</w:t>
      </w:r>
      <w:r w:rsidRPr="009E4360">
        <w:t xml:space="preserve"> that has not seemed to be effective to date. There </w:t>
      </w:r>
      <w:r w:rsidRPr="009E4360" w:rsidR="00D54889">
        <w:t xml:space="preserve">have </w:t>
      </w:r>
      <w:r w:rsidRPr="009E4360">
        <w:t>been countless proposals over the last 25 years to reform them and</w:t>
      </w:r>
      <w:r w:rsidRPr="009E4360" w:rsidR="00D54889">
        <w:t>,</w:t>
      </w:r>
      <w:r w:rsidRPr="009E4360">
        <w:t xml:space="preserve"> </w:t>
      </w:r>
      <w:r w:rsidRPr="009E4360" w:rsidR="00D54889">
        <w:t>while there have been some</w:t>
      </w:r>
      <w:r w:rsidRPr="009E4360" w:rsidR="00616B02">
        <w:t xml:space="preserve"> reforms</w:t>
      </w:r>
      <w:r w:rsidRPr="009E4360" w:rsidR="00D54889">
        <w:t xml:space="preserve">, </w:t>
      </w:r>
      <w:r w:rsidRPr="009E4360">
        <w:t>none seem</w:t>
      </w:r>
      <w:r w:rsidRPr="009E4360" w:rsidR="00616B02">
        <w:t>s</w:t>
      </w:r>
      <w:r w:rsidRPr="009E4360">
        <w:t xml:space="preserve"> to have been overly effective in encouraging generation to site in the areas of the country where we </w:t>
      </w:r>
      <w:r w:rsidRPr="009E4360" w:rsidR="00D54889">
        <w:t xml:space="preserve">potentially </w:t>
      </w:r>
      <w:r w:rsidRPr="009E4360">
        <w:t>most need that generation.</w:t>
      </w:r>
    </w:p>
    <w:p w:rsidR="008417D7" w:rsidRPr="009E4360" w:rsidP="008F194F">
      <w:pPr>
        <w:pStyle w:val="Question"/>
      </w:pPr>
      <w:sdt>
        <w:sdtPr>
          <w:alias w:val="Member"/>
          <w:tag w:val="&lt;Member mnisId='4074' dodsId='35520'&gt;"/>
          <w:id w:val="1865084326"/>
          <w:placeholder>
            <w:docPart w:val="DefaultPlaceholder_-1854013440"/>
          </w:placeholder>
          <w:richText/>
        </w:sdtPr>
        <w:sdtContent>
          <w:r w:rsidRPr="009E4360" w:rsidR="00D54889">
            <w:rPr>
              <w:b/>
            </w:rPr>
            <w:t>Mark Garnier:</w:t>
          </w:r>
        </w:sdtContent>
      </w:sdt>
      <w:r w:rsidRPr="009E4360" w:rsidR="00D54889">
        <w:t xml:space="preserve"> Johnny, </w:t>
      </w:r>
      <w:r w:rsidRPr="009E4360">
        <w:t>as a capitalist</w:t>
      </w:r>
      <w:r w:rsidRPr="009E4360" w:rsidR="00D54889">
        <w:t>,</w:t>
      </w:r>
      <w:r w:rsidRPr="009E4360">
        <w:t xml:space="preserve"> </w:t>
      </w:r>
      <w:r w:rsidRPr="009E4360" w:rsidR="00D54889">
        <w:t xml:space="preserve">I am </w:t>
      </w:r>
      <w:r w:rsidRPr="009E4360">
        <w:t xml:space="preserve">pretty sold on this idea. Tell me why </w:t>
      </w:r>
      <w:r w:rsidRPr="009E4360" w:rsidR="00D54889">
        <w:t xml:space="preserve">I am </w:t>
      </w:r>
      <w:r w:rsidRPr="009E4360">
        <w:t>wrong.</w:t>
      </w:r>
    </w:p>
    <w:p w:rsidR="00D54889" w:rsidRPr="009E4360" w:rsidP="00D54889">
      <w:pPr>
        <w:pStyle w:val="Answer"/>
      </w:pPr>
      <w:sdt>
        <w:sdtPr>
          <w:alias w:val="Witness"/>
          <w:id w:val="256409271"/>
          <w:placeholder>
            <w:docPart w:val="DefaultPlaceholder_-1854013440"/>
          </w:placeholder>
          <w:richText/>
        </w:sdtPr>
        <w:sdtContent>
          <w:r w:rsidRPr="009E4360" w:rsidR="00B05F84">
            <w:rPr>
              <w:b/>
              <w:i/>
            </w:rPr>
            <w:t>Johnny Gowdy:</w:t>
          </w:r>
          <w:r w:rsidRPr="009E4360">
            <w:rPr>
              <w:b/>
            </w:rPr>
            <w:t xml:space="preserve"> </w:t>
          </w:r>
        </w:sdtContent>
      </w:sdt>
      <w:r w:rsidRPr="009E4360">
        <w:t xml:space="preserve">If </w:t>
      </w:r>
      <w:r w:rsidRPr="009E4360" w:rsidR="008417D7">
        <w:t>I could just comment</w:t>
      </w:r>
      <w:r w:rsidRPr="009E4360">
        <w:t xml:space="preserve"> on a few </w:t>
      </w:r>
      <w:r w:rsidRPr="009E4360" w:rsidR="00616B02">
        <w:t>comments</w:t>
      </w:r>
      <w:r w:rsidRPr="009E4360" w:rsidR="008417D7">
        <w:t xml:space="preserve"> that have been made</w:t>
      </w:r>
      <w:r w:rsidRPr="009E4360">
        <w:t>,</w:t>
      </w:r>
      <w:r w:rsidRPr="009E4360" w:rsidR="008417D7">
        <w:t xml:space="preserve"> Andrew mentioned that Ofgem concluded that</w:t>
      </w:r>
      <w:r w:rsidRPr="009E4360">
        <w:t>,</w:t>
      </w:r>
      <w:r w:rsidRPr="009E4360" w:rsidR="008417D7">
        <w:t xml:space="preserve"> in all scenarios</w:t>
      </w:r>
      <w:r w:rsidRPr="009E4360">
        <w:t>,</w:t>
      </w:r>
      <w:r w:rsidRPr="009E4360" w:rsidR="008417D7">
        <w:t xml:space="preserve"> </w:t>
      </w:r>
      <w:r w:rsidR="00C8516B">
        <w:t>LMP</w:t>
      </w:r>
      <w:r w:rsidRPr="009E4360" w:rsidR="008417D7">
        <w:t xml:space="preserve"> would produce customer benefits. The end of that sentence was </w:t>
      </w:r>
      <w:r w:rsidRPr="009E4360">
        <w:t xml:space="preserve">that, </w:t>
      </w:r>
      <w:r w:rsidRPr="009E4360" w:rsidR="008417D7">
        <w:t>in all scenarios against a do</w:t>
      </w:r>
      <w:r w:rsidRPr="009E4360" w:rsidR="00616B02">
        <w:t>-</w:t>
      </w:r>
      <w:r w:rsidRPr="009E4360" w:rsidR="008417D7">
        <w:t>nothing counterfactual</w:t>
      </w:r>
      <w:r w:rsidRPr="009E4360">
        <w:t>,</w:t>
      </w:r>
      <w:r w:rsidRPr="009E4360" w:rsidR="008417D7">
        <w:t xml:space="preserve"> </w:t>
      </w:r>
      <w:r w:rsidR="00C8516B">
        <w:t>LMP</w:t>
      </w:r>
      <w:r w:rsidRPr="009E4360" w:rsidR="008417D7">
        <w:t xml:space="preserve"> would produce benefit</w:t>
      </w:r>
      <w:r w:rsidRPr="009E4360">
        <w:t>s.</w:t>
      </w:r>
      <w:r w:rsidRPr="009E4360" w:rsidR="008417D7">
        <w:t xml:space="preserve"> </w:t>
      </w:r>
      <w:r w:rsidRPr="009E4360">
        <w:t>T</w:t>
      </w:r>
      <w:r w:rsidRPr="009E4360" w:rsidR="008417D7">
        <w:t>he do</w:t>
      </w:r>
      <w:r w:rsidRPr="009E4360" w:rsidR="00616B02">
        <w:t>-</w:t>
      </w:r>
      <w:r w:rsidRPr="009E4360" w:rsidR="008417D7">
        <w:t>nothing counterfactual is probably less than do</w:t>
      </w:r>
      <w:r w:rsidRPr="009E4360" w:rsidR="00616B02">
        <w:t>ing</w:t>
      </w:r>
      <w:r w:rsidRPr="009E4360" w:rsidR="008417D7">
        <w:t xml:space="preserve"> </w:t>
      </w:r>
      <w:r w:rsidRPr="009E4360" w:rsidR="008417D7">
        <w:t>nothing</w:t>
      </w:r>
      <w:r w:rsidRPr="009E4360">
        <w:t>,</w:t>
      </w:r>
      <w:r w:rsidRPr="009E4360" w:rsidR="008417D7">
        <w:t xml:space="preserve"> because</w:t>
      </w:r>
      <w:r w:rsidRPr="009E4360" w:rsidR="008417D7">
        <w:t xml:space="preserve"> it ignores </w:t>
      </w:r>
      <w:r w:rsidRPr="009E4360">
        <w:t xml:space="preserve">what is </w:t>
      </w:r>
      <w:r w:rsidRPr="009E4360" w:rsidR="008417D7">
        <w:t xml:space="preserve">already happening. </w:t>
      </w:r>
      <w:r w:rsidRPr="009E4360">
        <w:t>I</w:t>
      </w:r>
      <w:r w:rsidRPr="009E4360" w:rsidR="008417D7">
        <w:t>t is very important that we realise that no assessment has been made against what we could do by progressive reforms within the existing market arrangements.</w:t>
      </w:r>
    </w:p>
    <w:p w:rsidR="00D54889" w:rsidRPr="009E4360" w:rsidP="00D54889">
      <w:pPr>
        <w:pStyle w:val="Question"/>
      </w:pPr>
      <w:sdt>
        <w:sdtPr>
          <w:alias w:val="Member"/>
          <w:tag w:val="&lt;Member mnisId='4074' dodsId='35520'&gt;"/>
          <w:id w:val="-567808431"/>
          <w:placeholder>
            <w:docPart w:val="DefaultPlaceholder_-1854013440"/>
          </w:placeholder>
          <w:richText/>
        </w:sdtPr>
        <w:sdtContent>
          <w:r w:rsidRPr="009E4360">
            <w:rPr>
              <w:b/>
            </w:rPr>
            <w:t>Mark Garnier:</w:t>
          </w:r>
        </w:sdtContent>
      </w:sdt>
      <w:r w:rsidRPr="009E4360">
        <w:t xml:space="preserve"> Would you </w:t>
      </w:r>
      <w:r w:rsidRPr="009E4360" w:rsidR="008417D7">
        <w:t>recommend that?</w:t>
      </w:r>
    </w:p>
    <w:p w:rsidR="00BA6C1B" w:rsidP="00D54889">
      <w:pPr>
        <w:pStyle w:val="Answer"/>
      </w:pPr>
      <w:sdt>
        <w:sdtPr>
          <w:alias w:val="Witness"/>
          <w:id w:val="1843356631"/>
          <w:placeholder>
            <w:docPart w:val="DefaultPlaceholder_-1854013440"/>
          </w:placeholder>
          <w:richText/>
        </w:sdtPr>
        <w:sdtContent>
          <w:r w:rsidRPr="009E4360" w:rsidR="00B05F84">
            <w:rPr>
              <w:b/>
              <w:i/>
            </w:rPr>
            <w:t>Johnny Gowdy:</w:t>
          </w:r>
        </w:sdtContent>
      </w:sdt>
      <w:r w:rsidRPr="009E4360" w:rsidR="00D54889">
        <w:t xml:space="preserve"> </w:t>
      </w:r>
      <w:r w:rsidRPr="009E4360" w:rsidR="008417D7">
        <w:t>We would recommend that.</w:t>
      </w:r>
    </w:p>
    <w:p w:rsidR="00D54889" w:rsidRPr="009E4360" w:rsidP="00D54889">
      <w:pPr>
        <w:pStyle w:val="Answer"/>
      </w:pPr>
      <w:r w:rsidRPr="009E4360">
        <w:t>Jason mentioned moving wind to the Celtic Sea</w:t>
      </w:r>
      <w:r w:rsidRPr="009E4360">
        <w:t>,</w:t>
      </w:r>
      <w:r w:rsidRPr="009E4360">
        <w:t xml:space="preserve"> which is a sl</w:t>
      </w:r>
      <w:r w:rsidRPr="009E4360" w:rsidR="00616B02">
        <w:t>e</w:t>
      </w:r>
      <w:r w:rsidRPr="009E4360">
        <w:t>ight of hand</w:t>
      </w:r>
      <w:r w:rsidRPr="009E4360">
        <w:t>,</w:t>
      </w:r>
      <w:r w:rsidRPr="009E4360">
        <w:t xml:space="preserve"> I would suggest</w:t>
      </w:r>
      <w:r w:rsidRPr="009E4360">
        <w:t>,</w:t>
      </w:r>
      <w:r w:rsidRPr="009E4360">
        <w:t xml:space="preserve"> because the FE</w:t>
      </w:r>
      <w:r w:rsidRPr="009E4360">
        <w:t>S</w:t>
      </w:r>
      <w:r w:rsidRPr="009E4360">
        <w:t xml:space="preserve"> scenario that you used in 2021 did not have any wind in the Celtic Sea</w:t>
      </w:r>
      <w:r w:rsidRPr="009E4360">
        <w:t>,</w:t>
      </w:r>
      <w:r w:rsidRPr="009E4360">
        <w:t xml:space="preserve"> </w:t>
      </w:r>
      <w:r w:rsidRPr="009E4360" w:rsidR="00236EC2">
        <w:t>given that</w:t>
      </w:r>
      <w:r w:rsidRPr="009E4360">
        <w:t xml:space="preserve"> wind in the Celtic Sea was not considered in FE</w:t>
      </w:r>
      <w:r w:rsidRPr="009E4360">
        <w:t>S</w:t>
      </w:r>
      <w:r w:rsidRPr="009E4360">
        <w:t xml:space="preserve"> 2021. </w:t>
      </w:r>
      <w:r w:rsidRPr="009E4360" w:rsidR="00236EC2">
        <w:t>S</w:t>
      </w:r>
      <w:r w:rsidRPr="009E4360">
        <w:t>ince then</w:t>
      </w:r>
      <w:r w:rsidRPr="009E4360">
        <w:t>,</w:t>
      </w:r>
      <w:r w:rsidRPr="009E4360">
        <w:t xml:space="preserve"> the Crown Estate has come in with a leasing round in the Celtic Sea. That is why there is interest in development </w:t>
      </w:r>
      <w:r w:rsidRPr="009E4360" w:rsidR="00616B02">
        <w:t>in the Celtic Sea</w:t>
      </w:r>
      <w:r w:rsidRPr="009E4360">
        <w:t>. It is not to do with pricing signals as such. In fact</w:t>
      </w:r>
      <w:r w:rsidRPr="009E4360">
        <w:t xml:space="preserve">, </w:t>
      </w:r>
      <w:r w:rsidRPr="009E4360">
        <w:t xml:space="preserve">we are going to have to build a whole bunch of new generation in the Celtic Sea </w:t>
      </w:r>
      <w:r w:rsidRPr="009E4360">
        <w:t>in order to</w:t>
      </w:r>
      <w:r w:rsidRPr="009E4360">
        <w:t xml:space="preserve"> bring forward that wind.</w:t>
      </w:r>
      <w:r w:rsidRPr="009E4360">
        <w:t xml:space="preserve"> I</w:t>
      </w:r>
      <w:r w:rsidRPr="009E4360">
        <w:t xml:space="preserve">t is an example of </w:t>
      </w:r>
      <w:r w:rsidRPr="009E4360">
        <w:t xml:space="preserve">where </w:t>
      </w:r>
      <w:r w:rsidRPr="009E4360">
        <w:t>you can make things happen in modelling terms</w:t>
      </w:r>
      <w:r w:rsidRPr="009E4360">
        <w:t>,</w:t>
      </w:r>
      <w:r w:rsidRPr="009E4360">
        <w:t xml:space="preserve"> but the reality of what happens </w:t>
      </w:r>
      <w:r w:rsidRPr="009E4360">
        <w:t xml:space="preserve">on </w:t>
      </w:r>
      <w:r w:rsidRPr="009E4360">
        <w:t>the ground is often driven by other factors.</w:t>
      </w:r>
    </w:p>
    <w:p w:rsidR="008417D7" w:rsidRPr="009E4360" w:rsidP="00D54889">
      <w:pPr>
        <w:pStyle w:val="Answer"/>
      </w:pPr>
      <w:r w:rsidRPr="009E4360">
        <w:t>W</w:t>
      </w:r>
      <w:r w:rsidRPr="009E4360">
        <w:t xml:space="preserve">e are all agreeing that we need to harness the power of flexibility from the consumer. It is a question of how we do that. Do we build that into the wholesale </w:t>
      </w:r>
      <w:r w:rsidRPr="009E4360">
        <w:t>price</w:t>
      </w:r>
      <w:r w:rsidRPr="009E4360">
        <w:t xml:space="preserve"> or do we use other means of doing that?</w:t>
      </w:r>
    </w:p>
    <w:p w:rsidR="008417D7" w:rsidRPr="009E4360" w:rsidP="00D54889">
      <w:pPr>
        <w:pStyle w:val="Question"/>
      </w:pPr>
      <w:sdt>
        <w:sdtPr>
          <w:alias w:val="Member"/>
          <w:tag w:val="&lt;Member mnisId='4866' dodsId='132291'&gt;"/>
          <w:id w:val="1151560810"/>
          <w:placeholder>
            <w:docPart w:val="DefaultPlaceholder_-1854013440"/>
          </w:placeholder>
          <w:richText/>
        </w:sdtPr>
        <w:sdtContent>
          <w:r w:rsidRPr="009E4360" w:rsidR="00D54889">
            <w:rPr>
              <w:b/>
            </w:rPr>
            <w:t>Alexander Stafford:</w:t>
          </w:r>
        </w:sdtContent>
      </w:sdt>
      <w:r w:rsidRPr="009E4360" w:rsidR="00D54889">
        <w:t xml:space="preserve"> It has </w:t>
      </w:r>
      <w:r w:rsidRPr="009E4360">
        <w:t>been an interesting conversation so far</w:t>
      </w:r>
      <w:r w:rsidRPr="009E4360" w:rsidR="00D54889">
        <w:t>,</w:t>
      </w:r>
      <w:r w:rsidRPr="009E4360">
        <w:t xml:space="preserve"> talking about the benefits to consumers and </w:t>
      </w:r>
      <w:r w:rsidRPr="009E4360" w:rsidR="00D54889">
        <w:t xml:space="preserve">to </w:t>
      </w:r>
      <w:r w:rsidRPr="009E4360">
        <w:t>the economy. You highlighted the benefits to people in the north of England and the cost</w:t>
      </w:r>
      <w:r w:rsidRPr="009E4360" w:rsidR="00D54889">
        <w:t>s</w:t>
      </w:r>
      <w:r w:rsidRPr="009E4360">
        <w:t xml:space="preserve"> of it. Is that a fair assumption? What are the benefits </w:t>
      </w:r>
      <w:r w:rsidRPr="009E4360" w:rsidR="00D54889">
        <w:t xml:space="preserve">for </w:t>
      </w:r>
      <w:r w:rsidRPr="009E4360">
        <w:t xml:space="preserve">those people in the </w:t>
      </w:r>
      <w:r w:rsidRPr="009E4360">
        <w:t>north</w:t>
      </w:r>
      <w:r w:rsidRPr="009E4360" w:rsidR="00D54889">
        <w:t>,</w:t>
      </w:r>
      <w:r w:rsidRPr="009E4360">
        <w:t xml:space="preserve"> and even </w:t>
      </w:r>
      <w:r w:rsidRPr="009E4360" w:rsidR="00D54889">
        <w:t xml:space="preserve">further north in </w:t>
      </w:r>
      <w:r w:rsidRPr="009E4360">
        <w:t>Scotland</w:t>
      </w:r>
      <w:r w:rsidRPr="009E4360" w:rsidR="00D54889">
        <w:t>,</w:t>
      </w:r>
      <w:r w:rsidRPr="009E4360">
        <w:t xml:space="preserve"> </w:t>
      </w:r>
      <w:r w:rsidRPr="009E4360" w:rsidR="00D54889">
        <w:t>of locational pricing?</w:t>
      </w:r>
    </w:p>
    <w:p w:rsidR="008417D7" w:rsidRPr="009E4360" w:rsidP="00D54889">
      <w:pPr>
        <w:pStyle w:val="Answer"/>
      </w:pPr>
      <w:sdt>
        <w:sdtPr>
          <w:alias w:val="Witness"/>
          <w:id w:val="-842848509"/>
          <w:placeholder>
            <w:docPart w:val="DefaultPlaceholder_-1854013440"/>
          </w:placeholder>
          <w:richText/>
        </w:sdtPr>
        <w:sdtContent>
          <w:r w:rsidRPr="009E4360" w:rsidR="00B05F84">
            <w:rPr>
              <w:b/>
              <w:i/>
            </w:rPr>
            <w:t>Jason Mann:</w:t>
          </w:r>
        </w:sdtContent>
      </w:sdt>
      <w:r w:rsidRPr="009E4360" w:rsidR="00D54889">
        <w:t xml:space="preserve"> </w:t>
      </w:r>
      <w:r w:rsidRPr="009E4360">
        <w:t xml:space="preserve">We find that prices fall very significantly in Scotland if we move to a nodal pricing regime. We believe </w:t>
      </w:r>
      <w:r w:rsidRPr="009E4360" w:rsidR="00D54889">
        <w:t xml:space="preserve">that </w:t>
      </w:r>
      <w:r w:rsidRPr="009E4360">
        <w:t>Scottish prices would be potentially the lowest in Europe over a long period of time</w:t>
      </w:r>
      <w:r w:rsidRPr="009E4360" w:rsidR="00D54889">
        <w:t>,</w:t>
      </w:r>
      <w:r w:rsidRPr="009E4360">
        <w:t xml:space="preserve"> </w:t>
      </w:r>
      <w:r w:rsidRPr="009E4360">
        <w:t xml:space="preserve">by virtue of the fact </w:t>
      </w:r>
      <w:r w:rsidRPr="009E4360" w:rsidR="00D54889">
        <w:t>that</w:t>
      </w:r>
      <w:r w:rsidRPr="009E4360" w:rsidR="00D54889">
        <w:t xml:space="preserve">, </w:t>
      </w:r>
      <w:r w:rsidRPr="009E4360">
        <w:t>under the ESO plans and the FES scenarios that they use in planning the system</w:t>
      </w:r>
      <w:r w:rsidRPr="009E4360" w:rsidR="00D54889">
        <w:t>,</w:t>
      </w:r>
      <w:r w:rsidRPr="009E4360">
        <w:t xml:space="preserve"> </w:t>
      </w:r>
      <w:r w:rsidRPr="009E4360" w:rsidR="00D54889">
        <w:t>t</w:t>
      </w:r>
      <w:r w:rsidRPr="009E4360">
        <w:t xml:space="preserve">hey anticipate about 60 to 65 </w:t>
      </w:r>
      <w:r w:rsidR="0043492E">
        <w:t>GW</w:t>
      </w:r>
      <w:r w:rsidRPr="009E4360">
        <w:t xml:space="preserve"> of wind generation in Scotland</w:t>
      </w:r>
      <w:r w:rsidRPr="009E4360" w:rsidR="00D54889">
        <w:t>,</w:t>
      </w:r>
      <w:r w:rsidRPr="009E4360">
        <w:t xml:space="preserve"> </w:t>
      </w:r>
      <w:r w:rsidRPr="009E4360" w:rsidR="00616B02">
        <w:t>while</w:t>
      </w:r>
      <w:r w:rsidRPr="009E4360" w:rsidR="00D54889">
        <w:t xml:space="preserve"> </w:t>
      </w:r>
      <w:r w:rsidRPr="009E4360">
        <w:t>peak demand</w:t>
      </w:r>
      <w:r w:rsidRPr="009E4360" w:rsidR="00D54889">
        <w:t xml:space="preserve"> is</w:t>
      </w:r>
      <w:r w:rsidRPr="009E4360">
        <w:t xml:space="preserve"> </w:t>
      </w:r>
      <w:r w:rsidR="00AF3374">
        <w:t>9 GW</w:t>
      </w:r>
      <w:r w:rsidRPr="009E4360" w:rsidR="00D54889">
        <w:t>. T</w:t>
      </w:r>
      <w:r w:rsidRPr="009E4360">
        <w:t>herefore</w:t>
      </w:r>
      <w:r w:rsidRPr="009E4360" w:rsidR="00D54889">
        <w:t>,</w:t>
      </w:r>
      <w:r w:rsidRPr="009E4360">
        <w:t xml:space="preserve"> it follows that </w:t>
      </w:r>
      <w:r w:rsidRPr="009E4360" w:rsidR="00D54889">
        <w:t xml:space="preserve">there will </w:t>
      </w:r>
      <w:r w:rsidRPr="009E4360">
        <w:t xml:space="preserve">often </w:t>
      </w:r>
      <w:r w:rsidRPr="009E4360" w:rsidR="00D54889">
        <w:t xml:space="preserve">be </w:t>
      </w:r>
      <w:r w:rsidRPr="009E4360">
        <w:t>significant surpluses of energy</w:t>
      </w:r>
      <w:r w:rsidRPr="009E4360" w:rsidR="00D54889">
        <w:t>,</w:t>
      </w:r>
      <w:r w:rsidRPr="009E4360">
        <w:t xml:space="preserve"> and prices would be very low under a locational pricing regime. Hence, it would seem advantageous to consumers in that part of the country relative to a national pricing regime.</w:t>
      </w:r>
      <w:r w:rsidRPr="009E4360" w:rsidR="00D54889">
        <w:t xml:space="preserve"> </w:t>
      </w:r>
      <w:r w:rsidRPr="009E4360">
        <w:t>On top of that, as we have already discussed, it seems likely that industries and energy</w:t>
      </w:r>
      <w:r w:rsidRPr="009E4360" w:rsidR="00D54889">
        <w:t>-</w:t>
      </w:r>
      <w:r w:rsidRPr="009E4360">
        <w:t>intensive users would site in that part of the country, recognising the trade-offs relative to siting elsewhere.</w:t>
      </w:r>
    </w:p>
    <w:p w:rsidR="00D54889" w:rsidRPr="009E4360" w:rsidP="002D4A1A">
      <w:pPr>
        <w:pStyle w:val="Question"/>
      </w:pPr>
      <w:sdt>
        <w:sdtPr>
          <w:alias w:val="Member"/>
          <w:tag w:val="&lt;Member mnisId='4866' dodsId='132291'&gt;"/>
          <w:id w:val="-1324808053"/>
          <w:placeholder>
            <w:docPart w:val="DefaultPlaceholder_-1854013440"/>
          </w:placeholder>
          <w:richText/>
        </w:sdtPr>
        <w:sdtContent>
          <w:r w:rsidRPr="009E4360">
            <w:rPr>
              <w:b/>
            </w:rPr>
            <w:t>Alexander Stafford:</w:t>
          </w:r>
        </w:sdtContent>
      </w:sdt>
      <w:r w:rsidRPr="009E4360">
        <w:t xml:space="preserve"> </w:t>
      </w:r>
      <w:r w:rsidRPr="009E4360" w:rsidR="008417D7">
        <w:t xml:space="preserve">You </w:t>
      </w:r>
      <w:r w:rsidRPr="009E4360">
        <w:t xml:space="preserve">have all </w:t>
      </w:r>
      <w:r w:rsidRPr="009E4360" w:rsidR="008417D7">
        <w:t>mentioned Scotland</w:t>
      </w:r>
      <w:r w:rsidRPr="009E4360">
        <w:t>,</w:t>
      </w:r>
      <w:r w:rsidRPr="009E4360" w:rsidR="008417D7">
        <w:t xml:space="preserve"> but </w:t>
      </w:r>
      <w:r w:rsidRPr="009E4360">
        <w:t xml:space="preserve">it is </w:t>
      </w:r>
      <w:r w:rsidRPr="009E4360" w:rsidR="008417D7">
        <w:t>the north of England</w:t>
      </w:r>
      <w:r w:rsidRPr="009E4360">
        <w:t xml:space="preserve"> generally</w:t>
      </w:r>
      <w:r w:rsidRPr="009E4360" w:rsidR="008417D7">
        <w:t>.</w:t>
      </w:r>
    </w:p>
    <w:p w:rsidR="00D54889" w:rsidRPr="009E4360" w:rsidP="00D54889">
      <w:pPr>
        <w:pStyle w:val="Answer"/>
      </w:pPr>
      <w:sdt>
        <w:sdtPr>
          <w:alias w:val="Witness"/>
          <w:id w:val="1746839391"/>
          <w:placeholder>
            <w:docPart w:val="DefaultPlaceholder_-1854013440"/>
          </w:placeholder>
          <w:richText/>
        </w:sdtPr>
        <w:sdtContent>
          <w:r w:rsidRPr="009E4360" w:rsidR="00B05F84">
            <w:rPr>
              <w:b/>
              <w:i/>
            </w:rPr>
            <w:t>Jason Mann:</w:t>
          </w:r>
        </w:sdtContent>
      </w:sdt>
      <w:r w:rsidRPr="009E4360">
        <w:t xml:space="preserve"> </w:t>
      </w:r>
      <w:r w:rsidRPr="009E4360" w:rsidR="008417D7">
        <w:t>Northern England is similar.</w:t>
      </w:r>
    </w:p>
    <w:p w:rsidR="00D54889" w:rsidRPr="009E4360" w:rsidP="00883EAF">
      <w:pPr>
        <w:pStyle w:val="Remark"/>
      </w:pPr>
      <w:sdt>
        <w:sdtPr>
          <w:alias w:val="Member"/>
          <w:tag w:val="&lt;Member mnisId='4866' dodsId='132291'&gt;"/>
          <w:id w:val="1803114008"/>
          <w:placeholder>
            <w:docPart w:val="DefaultPlaceholder_-1854013440"/>
          </w:placeholder>
          <w:richText/>
        </w:sdtPr>
        <w:sdtContent>
          <w:r w:rsidRPr="009E4360">
            <w:rPr>
              <w:b/>
            </w:rPr>
            <w:t>Alexander Stafford:</w:t>
          </w:r>
        </w:sdtContent>
      </w:sdt>
      <w:r w:rsidRPr="009E4360">
        <w:t xml:space="preserve"> </w:t>
      </w:r>
      <w:r w:rsidRPr="009E4360" w:rsidR="008417D7">
        <w:t xml:space="preserve">We </w:t>
      </w:r>
      <w:r w:rsidRPr="009E4360">
        <w:t xml:space="preserve">would </w:t>
      </w:r>
      <w:r w:rsidRPr="009E4360" w:rsidR="008417D7">
        <w:t>have the same rate</w:t>
      </w:r>
      <w:r w:rsidRPr="009E4360">
        <w:t>.</w:t>
      </w:r>
    </w:p>
    <w:p w:rsidR="00D54889" w:rsidRPr="009E4360" w:rsidP="00D54889">
      <w:pPr>
        <w:pStyle w:val="Answer"/>
      </w:pPr>
      <w:sdt>
        <w:sdtPr>
          <w:alias w:val="Witness"/>
          <w:id w:val="337115899"/>
          <w:placeholder>
            <w:docPart w:val="DefaultPlaceholder_-1854013440"/>
          </w:placeholder>
          <w:richText/>
        </w:sdtPr>
        <w:sdtContent>
          <w:r w:rsidRPr="009E4360" w:rsidR="00B05F84">
            <w:rPr>
              <w:b/>
              <w:i/>
            </w:rPr>
            <w:t>Jason Mann:</w:t>
          </w:r>
        </w:sdtContent>
      </w:sdt>
      <w:r w:rsidRPr="009E4360">
        <w:t xml:space="preserve"> Yes.</w:t>
      </w:r>
    </w:p>
    <w:p w:rsidR="008417D7" w:rsidRPr="009E4360" w:rsidP="00D54889">
      <w:pPr>
        <w:pStyle w:val="Question"/>
      </w:pPr>
      <w:sdt>
        <w:sdtPr>
          <w:alias w:val="Member"/>
          <w:tag w:val="&lt;Member mnisId='4866' dodsId='132291'&gt;"/>
          <w:id w:val="-896280746"/>
          <w:placeholder>
            <w:docPart w:val="DefaultPlaceholder_-1854013440"/>
          </w:placeholder>
          <w:richText/>
        </w:sdtPr>
        <w:sdtContent>
          <w:r w:rsidRPr="009E4360" w:rsidR="00D54889">
            <w:rPr>
              <w:b/>
            </w:rPr>
            <w:t>Alexander Stafford:</w:t>
          </w:r>
        </w:sdtContent>
      </w:sdt>
      <w:r w:rsidRPr="009E4360" w:rsidR="00D54889">
        <w:t xml:space="preserve"> </w:t>
      </w:r>
      <w:r w:rsidRPr="009E4360" w:rsidR="001B0409">
        <w:t>Q</w:t>
      </w:r>
      <w:r w:rsidRPr="009E4360">
        <w:t>uite a lot of the north of England</w:t>
      </w:r>
      <w:r w:rsidRPr="009E4360" w:rsidR="001B0409">
        <w:t xml:space="preserve">—and I represent a northern seat—has </w:t>
      </w:r>
      <w:r w:rsidRPr="009E4360">
        <w:t xml:space="preserve">those heavy </w:t>
      </w:r>
      <w:r w:rsidRPr="009E4360" w:rsidR="001B0409">
        <w:t xml:space="preserve">and energy-intensive </w:t>
      </w:r>
      <w:r w:rsidRPr="009E4360">
        <w:t>industries already there</w:t>
      </w:r>
      <w:r w:rsidRPr="009E4360" w:rsidR="00616B02">
        <w:t>, so</w:t>
      </w:r>
      <w:r w:rsidRPr="009E4360" w:rsidR="001B0409">
        <w:t xml:space="preserve"> </w:t>
      </w:r>
      <w:r w:rsidRPr="009E4360" w:rsidR="00616B02">
        <w:t>it has</w:t>
      </w:r>
      <w:r w:rsidRPr="009E4360" w:rsidR="001B0409">
        <w:t xml:space="preserve"> a </w:t>
      </w:r>
      <w:r w:rsidRPr="009E4360">
        <w:t>natural advantage. On the flip</w:t>
      </w:r>
      <w:r w:rsidR="00D33FEE">
        <w:t xml:space="preserve"> </w:t>
      </w:r>
      <w:r w:rsidRPr="009E4360">
        <w:t>side of that, if you are based down in the south</w:t>
      </w:r>
      <w:r w:rsidRPr="009E4360" w:rsidR="001B0409">
        <w:t>,</w:t>
      </w:r>
      <w:r w:rsidRPr="009E4360">
        <w:t xml:space="preserve"> especially if you are economically vulnerable, this is going to be really bad news, </w:t>
      </w:r>
      <w:r w:rsidRPr="009E4360" w:rsidR="001B0409">
        <w:t>is it not</w:t>
      </w:r>
      <w:r w:rsidRPr="009E4360">
        <w:t>?</w:t>
      </w:r>
    </w:p>
    <w:p w:rsidR="001B0409" w:rsidRPr="009E4360" w:rsidP="001B0409">
      <w:pPr>
        <w:pStyle w:val="Answer"/>
      </w:pPr>
      <w:sdt>
        <w:sdtPr>
          <w:alias w:val="Witness"/>
          <w:id w:val="-1920856250"/>
          <w:placeholder>
            <w:docPart w:val="DefaultPlaceholder_-1854013440"/>
          </w:placeholder>
          <w:richText/>
        </w:sdtPr>
        <w:sdtContent>
          <w:r w:rsidRPr="009E4360" w:rsidR="00B05F84">
            <w:rPr>
              <w:b/>
              <w:i/>
            </w:rPr>
            <w:t>Jason Mann:</w:t>
          </w:r>
        </w:sdtContent>
      </w:sdt>
      <w:r w:rsidRPr="009E4360">
        <w:t xml:space="preserve"> W</w:t>
      </w:r>
      <w:r w:rsidRPr="009E4360" w:rsidR="008417D7">
        <w:t>hen we did this work for Ofgem, I was not sure how the numbers were going to come out</w:t>
      </w:r>
      <w:r w:rsidRPr="009E4360" w:rsidR="00550982">
        <w:t>.</w:t>
      </w:r>
      <w:r w:rsidRPr="009E4360" w:rsidR="008417D7">
        <w:t xml:space="preserve"> </w:t>
      </w:r>
      <w:r w:rsidRPr="009E4360" w:rsidR="00550982">
        <w:t xml:space="preserve">When </w:t>
      </w:r>
      <w:r w:rsidRPr="009E4360" w:rsidR="008417D7">
        <w:t xml:space="preserve">we economically analysed the outputs from our modelling, we found that prices in the south fall as well. The reason </w:t>
      </w:r>
      <w:r w:rsidRPr="009E4360">
        <w:t xml:space="preserve">that </w:t>
      </w:r>
      <w:r w:rsidRPr="009E4360" w:rsidR="008417D7">
        <w:t xml:space="preserve">they fall is </w:t>
      </w:r>
      <w:r w:rsidRPr="009E4360" w:rsidR="008417D7">
        <w:t>by virtue of the fact</w:t>
      </w:r>
      <w:r w:rsidRPr="009E4360">
        <w:t xml:space="preserve"> that</w:t>
      </w:r>
      <w:r w:rsidRPr="009E4360" w:rsidR="008417D7">
        <w:t>, as Mr Manning mentioned a minute ago, there would be no need to pay congestion or constraint payments under a nodal pricing regime</w:t>
      </w:r>
      <w:r w:rsidRPr="009E4360">
        <w:t>.</w:t>
      </w:r>
      <w:r w:rsidRPr="009E4360" w:rsidR="008417D7">
        <w:t xml:space="preserve"> </w:t>
      </w:r>
      <w:r w:rsidRPr="009E4360">
        <w:t>T</w:t>
      </w:r>
      <w:r w:rsidRPr="009E4360" w:rsidR="008417D7">
        <w:t>he impact of that reduction, which is a smear</w:t>
      </w:r>
      <w:r w:rsidRPr="009E4360">
        <w:t>ed</w:t>
      </w:r>
      <w:r w:rsidRPr="009E4360" w:rsidR="008417D7">
        <w:t xml:space="preserve"> charge across all customers, more than offsets the increase in the wholesale price in the south. </w:t>
      </w:r>
      <w:r w:rsidRPr="009E4360">
        <w:t>T</w:t>
      </w:r>
      <w:r w:rsidRPr="009E4360" w:rsidR="008417D7">
        <w:t>hat is why it is beneficial.</w:t>
      </w:r>
    </w:p>
    <w:p w:rsidR="008417D7" w:rsidRPr="009E4360" w:rsidP="001B0409">
      <w:pPr>
        <w:pStyle w:val="Answer"/>
      </w:pPr>
      <w:sdt>
        <w:sdtPr>
          <w:alias w:val="Witness"/>
          <w:id w:val="1222022331"/>
          <w:placeholder>
            <w:docPart w:val="DefaultPlaceholder_-1854013440"/>
          </w:placeholder>
          <w:richText/>
        </w:sdtPr>
        <w:sdtContent>
          <w:r w:rsidRPr="009E4360" w:rsidR="00B05F84">
            <w:rPr>
              <w:b/>
              <w:i/>
            </w:rPr>
            <w:t>Andy Manning:</w:t>
          </w:r>
        </w:sdtContent>
      </w:sdt>
      <w:r w:rsidRPr="009E4360" w:rsidR="001B0409">
        <w:t xml:space="preserve"> </w:t>
      </w:r>
      <w:r w:rsidRPr="009E4360">
        <w:t xml:space="preserve">I </w:t>
      </w:r>
      <w:r w:rsidRPr="009E4360" w:rsidR="001B0409">
        <w:t xml:space="preserve">would </w:t>
      </w:r>
      <w:r w:rsidRPr="009E4360">
        <w:t>just observe</w:t>
      </w:r>
      <w:r w:rsidRPr="009E4360" w:rsidR="001B0409">
        <w:t xml:space="preserve"> that</w:t>
      </w:r>
      <w:r w:rsidRPr="009E4360">
        <w:t xml:space="preserve"> there are options for how we implement this. </w:t>
      </w:r>
      <w:r w:rsidRPr="009E4360" w:rsidR="001B0409">
        <w:t xml:space="preserve">I am </w:t>
      </w:r>
      <w:r w:rsidRPr="009E4360">
        <w:t xml:space="preserve">not particularly advocating whether </w:t>
      </w:r>
      <w:r w:rsidRPr="009E4360" w:rsidR="00236EC2">
        <w:t xml:space="preserve">we </w:t>
      </w:r>
      <w:r w:rsidRPr="009E4360" w:rsidR="001B0409">
        <w:t xml:space="preserve">would </w:t>
      </w:r>
      <w:r w:rsidRPr="009E4360">
        <w:t>wish to</w:t>
      </w:r>
      <w:r w:rsidRPr="009E4360" w:rsidR="001B0409">
        <w:t>,</w:t>
      </w:r>
      <w:r w:rsidRPr="009E4360">
        <w:t xml:space="preserve"> but</w:t>
      </w:r>
      <w:r w:rsidRPr="009E4360" w:rsidR="001B0409">
        <w:t>,</w:t>
      </w:r>
      <w:r w:rsidRPr="009E4360">
        <w:t xml:space="preserve"> if you are concerned that a domestic consumer will not move house </w:t>
      </w:r>
      <w:r w:rsidRPr="009E4360">
        <w:t>as a result of</w:t>
      </w:r>
      <w:r w:rsidRPr="009E4360">
        <w:t xml:space="preserve"> their electricity bill, you could choose to levelise the average bill between regions</w:t>
      </w:r>
      <w:r w:rsidRPr="009E4360" w:rsidR="001B0409">
        <w:t>.</w:t>
      </w:r>
      <w:r w:rsidRPr="009E4360">
        <w:t xml:space="preserve"> </w:t>
      </w:r>
      <w:r w:rsidRPr="009E4360" w:rsidR="001B0409">
        <w:t>I</w:t>
      </w:r>
      <w:r w:rsidRPr="009E4360">
        <w:t>n doing that</w:t>
      </w:r>
      <w:r w:rsidRPr="009E4360" w:rsidR="001B0409">
        <w:t>,</w:t>
      </w:r>
      <w:r w:rsidRPr="009E4360">
        <w:t xml:space="preserve"> you would want to preserve the time of use signal. </w:t>
      </w:r>
      <w:r w:rsidRPr="009E4360" w:rsidR="001B0409">
        <w:t>I</w:t>
      </w:r>
      <w:r w:rsidRPr="009E4360">
        <w:t>f</w:t>
      </w:r>
      <w:r w:rsidRPr="009E4360" w:rsidR="001B0409">
        <w:t xml:space="preserve">, </w:t>
      </w:r>
      <w:r w:rsidRPr="009E4360">
        <w:t>in one location</w:t>
      </w:r>
      <w:r w:rsidRPr="009E4360" w:rsidR="001B0409">
        <w:t>,</w:t>
      </w:r>
      <w:r w:rsidRPr="009E4360">
        <w:t xml:space="preserve"> you want to avoid charging your EV at </w:t>
      </w:r>
      <w:r w:rsidRPr="009E4360" w:rsidR="001B0409">
        <w:t>6</w:t>
      </w:r>
      <w:r w:rsidRPr="009E4360" w:rsidR="00550982">
        <w:t xml:space="preserve"> o’clock</w:t>
      </w:r>
      <w:r w:rsidRPr="009E4360">
        <w:t>, but</w:t>
      </w:r>
      <w:r w:rsidRPr="009E4360" w:rsidR="001B0409">
        <w:t>,</w:t>
      </w:r>
      <w:r w:rsidRPr="009E4360">
        <w:t xml:space="preserve"> in another</w:t>
      </w:r>
      <w:r w:rsidRPr="009E4360" w:rsidR="001B0409">
        <w:t xml:space="preserve">, </w:t>
      </w:r>
      <w:r w:rsidRPr="009E4360">
        <w:t xml:space="preserve">you want to avoid charging it at </w:t>
      </w:r>
      <w:r w:rsidRPr="009E4360" w:rsidR="001B0409">
        <w:t>3</w:t>
      </w:r>
      <w:r w:rsidRPr="009E4360" w:rsidR="00550982">
        <w:t xml:space="preserve"> o’clock</w:t>
      </w:r>
      <w:r w:rsidRPr="009E4360">
        <w:t>, you can preserve that signal but then levelise the average bill impact</w:t>
      </w:r>
      <w:r w:rsidRPr="009E4360" w:rsidR="001B0409">
        <w:t>.</w:t>
      </w:r>
      <w:r w:rsidRPr="009E4360">
        <w:t xml:space="preserve"> </w:t>
      </w:r>
      <w:r w:rsidRPr="009E4360" w:rsidR="001B0409">
        <w:t>W</w:t>
      </w:r>
      <w:r w:rsidRPr="009E4360">
        <w:t>e do not have to take the north-south thing</w:t>
      </w:r>
      <w:r w:rsidRPr="009E4360" w:rsidR="001B0409">
        <w:t xml:space="preserve"> as a</w:t>
      </w:r>
      <w:r w:rsidRPr="009E4360">
        <w:t xml:space="preserve"> </w:t>
      </w:r>
      <w:r w:rsidRPr="009E4360" w:rsidR="001B0409">
        <w:t>given, and t</w:t>
      </w:r>
      <w:r w:rsidRPr="009E4360">
        <w:t>here are options around that, which is clearly a policy choice.</w:t>
      </w:r>
    </w:p>
    <w:p w:rsidR="008417D7" w:rsidRPr="009E4360" w:rsidP="00EB6DF6">
      <w:pPr>
        <w:pStyle w:val="Question"/>
      </w:pPr>
      <w:sdt>
        <w:sdtPr>
          <w:alias w:val="Member"/>
          <w:tag w:val="&lt;Member mnisId='4866' dodsId='132291'&gt;"/>
          <w:id w:val="956533758"/>
          <w:placeholder>
            <w:docPart w:val="DefaultPlaceholder_-1854013440"/>
          </w:placeholder>
          <w:richText/>
        </w:sdtPr>
        <w:sdtContent>
          <w:r w:rsidRPr="009E4360" w:rsidR="001B0409">
            <w:rPr>
              <w:b/>
            </w:rPr>
            <w:t>Alexander Stafford:</w:t>
          </w:r>
        </w:sdtContent>
      </w:sdt>
      <w:r w:rsidRPr="009E4360" w:rsidR="001B0409">
        <w:t xml:space="preserve"> </w:t>
      </w:r>
      <w:r w:rsidRPr="009E4360">
        <w:t xml:space="preserve">What </w:t>
      </w:r>
      <w:r w:rsidRPr="009E4360" w:rsidR="001B0409">
        <w:t xml:space="preserve">I am </w:t>
      </w:r>
      <w:r w:rsidRPr="009E4360">
        <w:t>hearing</w:t>
      </w:r>
      <w:r w:rsidRPr="009E4360" w:rsidR="001B0409">
        <w:t>,</w:t>
      </w:r>
      <w:r w:rsidRPr="009E4360">
        <w:t xml:space="preserve"> basically, </w:t>
      </w:r>
      <w:r w:rsidRPr="009E4360" w:rsidR="001B0409">
        <w:t xml:space="preserve">is that </w:t>
      </w:r>
      <w:r w:rsidRPr="009E4360">
        <w:t xml:space="preserve">both of you </w:t>
      </w:r>
      <w:r w:rsidRPr="009E4360">
        <w:t xml:space="preserve">have said </w:t>
      </w:r>
      <w:r w:rsidRPr="009E4360" w:rsidR="001B0409">
        <w:t xml:space="preserve">that </w:t>
      </w:r>
      <w:r w:rsidRPr="009E4360">
        <w:t>this is a great thing,</w:t>
      </w:r>
      <w:r w:rsidRPr="009E4360" w:rsidR="001B0409">
        <w:t xml:space="preserve"> with an</w:t>
      </w:r>
      <w:r w:rsidRPr="009E4360">
        <w:t xml:space="preserve"> economic benefit, </w:t>
      </w:r>
      <w:r w:rsidRPr="009E4360" w:rsidR="001B0409">
        <w:t xml:space="preserve">and </w:t>
      </w:r>
      <w:r w:rsidRPr="009E4360">
        <w:t>everyone</w:t>
      </w:r>
      <w:r w:rsidRPr="009E4360" w:rsidR="001B0409">
        <w:t xml:space="preserve"> is</w:t>
      </w:r>
      <w:r w:rsidRPr="009E4360">
        <w:t xml:space="preserve"> a winner, but that is not true</w:t>
      </w:r>
      <w:r w:rsidRPr="009E4360" w:rsidR="001B0409">
        <w:t>, is it?</w:t>
      </w:r>
      <w:r w:rsidRPr="009E4360">
        <w:t xml:space="preserve"> </w:t>
      </w:r>
      <w:r w:rsidRPr="009E4360" w:rsidR="001B0409">
        <w:t xml:space="preserve">There are </w:t>
      </w:r>
      <w:r w:rsidRPr="009E4360">
        <w:t>always going to be winners and losers. Who are the losers? Who do</w:t>
      </w:r>
      <w:r w:rsidRPr="009E4360" w:rsidR="00236EC2">
        <w:t>es</w:t>
      </w:r>
      <w:r w:rsidRPr="009E4360">
        <w:t xml:space="preserve"> not want to be in this situation? Where do you not want to live and what </w:t>
      </w:r>
      <w:r w:rsidRPr="009E4360" w:rsidR="001B0409">
        <w:t xml:space="preserve">sort of </w:t>
      </w:r>
      <w:r w:rsidRPr="009E4360">
        <w:t>socioeconomic background do you want to have? Who are the losers?</w:t>
      </w:r>
    </w:p>
    <w:p w:rsidR="001B0409" w:rsidRPr="009E4360" w:rsidP="001B0409">
      <w:pPr>
        <w:pStyle w:val="Answer"/>
      </w:pPr>
      <w:sdt>
        <w:sdtPr>
          <w:alias w:val="Witness"/>
          <w:id w:val="1212534986"/>
          <w:placeholder>
            <w:docPart w:val="DefaultPlaceholder_-1854013440"/>
          </w:placeholder>
          <w:richText/>
        </w:sdtPr>
        <w:sdtContent>
          <w:r w:rsidRPr="009E4360" w:rsidR="00B05F84">
            <w:rPr>
              <w:b/>
              <w:i/>
            </w:rPr>
            <w:t>Rachel Fletcher:</w:t>
          </w:r>
        </w:sdtContent>
      </w:sdt>
      <w:r w:rsidRPr="009E4360">
        <w:t xml:space="preserve"> </w:t>
      </w:r>
      <w:r w:rsidRPr="009E4360" w:rsidR="008417D7">
        <w:t xml:space="preserve">I want to make it really clear </w:t>
      </w:r>
      <w:r w:rsidRPr="009E4360">
        <w:t xml:space="preserve">that </w:t>
      </w:r>
      <w:r w:rsidRPr="009E4360" w:rsidR="008417D7">
        <w:t xml:space="preserve">this is not a </w:t>
      </w:r>
      <w:r w:rsidRPr="009E4360" w:rsidR="008417D7">
        <w:t>zero</w:t>
      </w:r>
      <w:r w:rsidRPr="009E4360">
        <w:t xml:space="preserve"> </w:t>
      </w:r>
      <w:r w:rsidRPr="009E4360" w:rsidR="008417D7">
        <w:t>sum</w:t>
      </w:r>
      <w:r w:rsidRPr="009E4360" w:rsidR="008417D7">
        <w:t xml:space="preserve"> game</w:t>
      </w:r>
      <w:r w:rsidRPr="009E4360">
        <w:t>.</w:t>
      </w:r>
      <w:r w:rsidRPr="009E4360" w:rsidR="008417D7">
        <w:t xml:space="preserve"> </w:t>
      </w:r>
      <w:r w:rsidRPr="009E4360">
        <w:t>T</w:t>
      </w:r>
      <w:r w:rsidRPr="009E4360" w:rsidR="008417D7">
        <w:t>his is not squeezing a balloon. This is shrinking the cost of our overall zero</w:t>
      </w:r>
      <w:r w:rsidRPr="009E4360">
        <w:t xml:space="preserve"> </w:t>
      </w:r>
      <w:r w:rsidRPr="009E4360" w:rsidR="008417D7">
        <w:t xml:space="preserve">carbon electricity system. This is what we are talking </w:t>
      </w:r>
      <w:r w:rsidRPr="009E4360" w:rsidR="008417D7">
        <w:t>about</w:t>
      </w:r>
      <w:r w:rsidRPr="009E4360" w:rsidR="008417D7">
        <w:t xml:space="preserve"> and this is why there is so much passion around this topic.</w:t>
      </w:r>
    </w:p>
    <w:p w:rsidR="001B0409" w:rsidRPr="009E4360" w:rsidP="001B0409">
      <w:pPr>
        <w:pStyle w:val="Answer"/>
      </w:pPr>
      <w:r w:rsidRPr="009E4360">
        <w:t xml:space="preserve">We can either go down net zero and add </w:t>
      </w:r>
      <w:r w:rsidRPr="009E4360">
        <w:t xml:space="preserve">in £10 billion to £80 billion </w:t>
      </w:r>
      <w:r w:rsidRPr="009E4360">
        <w:t xml:space="preserve">of extra cost to the country in doing so by sticking to a system and a market arrangement </w:t>
      </w:r>
      <w:r w:rsidRPr="009E4360">
        <w:t xml:space="preserve">that </w:t>
      </w:r>
      <w:r w:rsidRPr="009E4360">
        <w:t>was not meant</w:t>
      </w:r>
      <w:r w:rsidRPr="009E4360">
        <w:t>,</w:t>
      </w:r>
      <w:r w:rsidRPr="009E4360">
        <w:t xml:space="preserve"> built or designed for a renewable system with millions of assets </w:t>
      </w:r>
      <w:r w:rsidRPr="009E4360">
        <w:t xml:space="preserve">having </w:t>
      </w:r>
      <w:r w:rsidRPr="009E4360">
        <w:t>to balance a system every minute of every day</w:t>
      </w:r>
      <w:r w:rsidRPr="009E4360">
        <w:t>, or</w:t>
      </w:r>
      <w:r w:rsidRPr="009E4360">
        <w:t xml:space="preserve"> we can change it quickly and have grown-up conversations about investors with sunk renewable assets</w:t>
      </w:r>
      <w:r w:rsidRPr="009E4360">
        <w:t>,</w:t>
      </w:r>
      <w:r w:rsidRPr="009E4360">
        <w:t xml:space="preserve"> who will</w:t>
      </w:r>
      <w:r w:rsidRPr="009E4360">
        <w:t>,</w:t>
      </w:r>
      <w:r w:rsidRPr="009E4360">
        <w:t xml:space="preserve"> rightfully</w:t>
      </w:r>
      <w:r w:rsidRPr="009E4360">
        <w:t>,</w:t>
      </w:r>
      <w:r w:rsidRPr="009E4360">
        <w:t xml:space="preserve"> want to understand whether what they expected from those investments is going to continue to be returned to them.</w:t>
      </w:r>
    </w:p>
    <w:p w:rsidR="001B0409" w:rsidRPr="009E4360" w:rsidP="001B0409">
      <w:pPr>
        <w:pStyle w:val="Answer"/>
      </w:pPr>
      <w:r w:rsidRPr="009E4360">
        <w:t>That grandfathering debate is one that we have time and again in this industry when there is big change.</w:t>
      </w:r>
      <w:r w:rsidRPr="009E4360">
        <w:t xml:space="preserve"> </w:t>
      </w:r>
      <w:r w:rsidRPr="009E4360">
        <w:t>That is a debate that we really need to begin to have now</w:t>
      </w:r>
      <w:r w:rsidRPr="009E4360">
        <w:t>,</w:t>
      </w:r>
      <w:r w:rsidRPr="009E4360">
        <w:t xml:space="preserve"> instead of looking for alternatives </w:t>
      </w:r>
      <w:r w:rsidRPr="009E4360">
        <w:t xml:space="preserve">that </w:t>
      </w:r>
      <w:r w:rsidRPr="009E4360">
        <w:t>are all, as far as I can see, second best and will add cost to the system rather than taking it away.</w:t>
      </w:r>
    </w:p>
    <w:p w:rsidR="00236EC2" w:rsidRPr="009E4360" w:rsidP="001B0409">
      <w:pPr>
        <w:pStyle w:val="Answer"/>
      </w:pPr>
      <w:r w:rsidRPr="009E4360">
        <w:t xml:space="preserve">All customers will benefit. I completely agree with Andy. There is a choice for Government on whether they would like customers in the </w:t>
      </w:r>
      <w:r w:rsidRPr="009E4360" w:rsidR="001B0409">
        <w:t>s</w:t>
      </w:r>
      <w:r w:rsidRPr="009E4360">
        <w:t>outh</w:t>
      </w:r>
      <w:r w:rsidRPr="009E4360" w:rsidR="001B0409">
        <w:t>-e</w:t>
      </w:r>
      <w:r w:rsidRPr="009E4360">
        <w:t xml:space="preserve">ast to pay a little bit less and customers in the </w:t>
      </w:r>
      <w:r w:rsidRPr="009E4360" w:rsidR="001B0409">
        <w:t>n</w:t>
      </w:r>
      <w:r w:rsidRPr="009E4360">
        <w:t>orth to pay a little bit more</w:t>
      </w:r>
      <w:r w:rsidRPr="009E4360" w:rsidR="001B0409">
        <w:t>,</w:t>
      </w:r>
      <w:r w:rsidRPr="009E4360">
        <w:t xml:space="preserve"> and to have more equivalen</w:t>
      </w:r>
      <w:r w:rsidRPr="009E4360" w:rsidR="001B0409">
        <w:t>ce</w:t>
      </w:r>
      <w:r w:rsidRPr="009E4360">
        <w:t xml:space="preserve"> across the country, noting </w:t>
      </w:r>
      <w:r w:rsidRPr="009E4360" w:rsidR="001B0409">
        <w:t xml:space="preserve">that </w:t>
      </w:r>
      <w:r w:rsidRPr="009E4360">
        <w:t>we already have electricity prices that vary considerably across the country today.</w:t>
      </w:r>
    </w:p>
    <w:p w:rsidR="001B0409" w:rsidRPr="009E4360" w:rsidP="001B0409">
      <w:pPr>
        <w:pStyle w:val="Answer"/>
      </w:pPr>
      <w:r w:rsidRPr="009E4360">
        <w:t>We can also make sure that</w:t>
      </w:r>
      <w:r w:rsidRPr="009E4360">
        <w:t>,</w:t>
      </w:r>
      <w:r w:rsidRPr="009E4360">
        <w:t xml:space="preserve"> as </w:t>
      </w:r>
      <w:r w:rsidRPr="009E4360">
        <w:t xml:space="preserve">an </w:t>
      </w:r>
      <w:r w:rsidRPr="009E4360">
        <w:t xml:space="preserve">increasing number of customers with electric heating and electric vehicles are flexing their demand to keep the cost of the system down, some of those benefits are shared with customers </w:t>
      </w:r>
      <w:r w:rsidRPr="009E4360">
        <w:t xml:space="preserve">who </w:t>
      </w:r>
      <w:r w:rsidRPr="009E4360">
        <w:t>might not be so active in this flexible smart energy system. We can use a price cap for that very purpose</w:t>
      </w:r>
      <w:r w:rsidRPr="009E4360">
        <w:t>,</w:t>
      </w:r>
      <w:r w:rsidRPr="009E4360">
        <w:t xml:space="preserve"> which is why we are in favour of retaining the retail price cap</w:t>
      </w:r>
      <w:r w:rsidRPr="009E4360">
        <w:t>,</w:t>
      </w:r>
      <w:r w:rsidRPr="009E4360">
        <w:t xml:space="preserve"> </w:t>
      </w:r>
      <w:r w:rsidRPr="009E4360">
        <w:t>but I really do want to emphasise that t</w:t>
      </w:r>
      <w:r w:rsidRPr="009E4360">
        <w:t xml:space="preserve">his is not a </w:t>
      </w:r>
      <w:r w:rsidRPr="009E4360">
        <w:t>zero</w:t>
      </w:r>
      <w:r w:rsidRPr="009E4360">
        <w:t xml:space="preserve"> </w:t>
      </w:r>
      <w:r w:rsidRPr="009E4360">
        <w:t>sum</w:t>
      </w:r>
      <w:r w:rsidRPr="009E4360">
        <w:t xml:space="preserve"> game.</w:t>
      </w:r>
    </w:p>
    <w:p w:rsidR="00ED336E" w:rsidRPr="009E4360" w:rsidP="001B0409">
      <w:pPr>
        <w:pStyle w:val="Answer"/>
      </w:pPr>
      <w:sdt>
        <w:sdtPr>
          <w:alias w:val="Witness"/>
          <w:id w:val="1730880966"/>
          <w:placeholder>
            <w:docPart w:val="DefaultPlaceholder_-1854013440"/>
          </w:placeholder>
          <w:richText/>
        </w:sdtPr>
        <w:sdtContent>
          <w:r w:rsidRPr="009E4360" w:rsidR="00B05F84">
            <w:rPr>
              <w:b/>
              <w:i/>
            </w:rPr>
            <w:t>Johnny Gowdy:</w:t>
          </w:r>
        </w:sdtContent>
      </w:sdt>
      <w:r w:rsidRPr="009E4360" w:rsidR="001B0409">
        <w:t xml:space="preserve"> W</w:t>
      </w:r>
      <w:r w:rsidRPr="009E4360" w:rsidR="008417D7">
        <w:t xml:space="preserve">e all appreciate that it is not a </w:t>
      </w:r>
      <w:r w:rsidRPr="009E4360" w:rsidR="008417D7">
        <w:t>zero</w:t>
      </w:r>
      <w:r w:rsidRPr="009E4360" w:rsidR="001B0409">
        <w:t xml:space="preserve"> </w:t>
      </w:r>
      <w:r w:rsidRPr="009E4360" w:rsidR="008417D7">
        <w:t>sum</w:t>
      </w:r>
      <w:r w:rsidRPr="009E4360" w:rsidR="008417D7">
        <w:t xml:space="preserve"> game. In terms of the modelling</w:t>
      </w:r>
      <w:r w:rsidRPr="009E4360" w:rsidR="00550982">
        <w:t>,</w:t>
      </w:r>
      <w:r w:rsidRPr="009E4360" w:rsidR="001B0409">
        <w:t xml:space="preserve"> and</w:t>
      </w:r>
      <w:r w:rsidRPr="009E4360" w:rsidR="008417D7">
        <w:t xml:space="preserve"> the winners and losers among</w:t>
      </w:r>
      <w:r w:rsidRPr="009E4360" w:rsidR="001B0409">
        <w:t xml:space="preserve"> </w:t>
      </w:r>
      <w:r w:rsidRPr="009E4360" w:rsidR="008417D7">
        <w:t>consumers, the initial wholesale price impact is</w:t>
      </w:r>
      <w:r w:rsidRPr="009E4360" w:rsidR="001B0409">
        <w:t>, on average,</w:t>
      </w:r>
      <w:r w:rsidRPr="009E4360" w:rsidR="008417D7">
        <w:t xml:space="preserve"> an increase in consumer prices. </w:t>
      </w:r>
      <w:r w:rsidRPr="009E4360" w:rsidR="001B0409">
        <w:t>In your estimate, i</w:t>
      </w:r>
      <w:r w:rsidRPr="009E4360" w:rsidR="008417D7">
        <w:t xml:space="preserve">t is about £12 billion over the period that was modelled. The assumption </w:t>
      </w:r>
      <w:r w:rsidRPr="009E4360" w:rsidR="001B0409">
        <w:t xml:space="preserve">that </w:t>
      </w:r>
      <w:r w:rsidRPr="009E4360" w:rsidR="008417D7">
        <w:t>we are then making is that there is a pot of value that is created by</w:t>
      </w:r>
      <w:r w:rsidRPr="009E4360" w:rsidR="00550982">
        <w:t>,</w:t>
      </w:r>
      <w:r w:rsidRPr="009E4360" w:rsidR="008417D7">
        <w:t xml:space="preserve"> </w:t>
      </w:r>
      <w:r w:rsidRPr="009E4360" w:rsidR="00550982">
        <w:t>first,</w:t>
      </w:r>
      <w:r w:rsidRPr="009E4360">
        <w:t xml:space="preserve"> </w:t>
      </w:r>
      <w:r w:rsidRPr="009E4360" w:rsidR="008417D7">
        <w:t>savings on constraint payments to producers</w:t>
      </w:r>
      <w:r w:rsidRPr="009E4360">
        <w:t>,</w:t>
      </w:r>
      <w:r w:rsidRPr="009E4360" w:rsidR="008417D7">
        <w:t xml:space="preserve"> and</w:t>
      </w:r>
      <w:r w:rsidRPr="009E4360" w:rsidR="00550982">
        <w:t>,</w:t>
      </w:r>
      <w:r w:rsidRPr="009E4360" w:rsidR="008417D7">
        <w:t xml:space="preserve"> </w:t>
      </w:r>
      <w:r w:rsidRPr="009E4360" w:rsidR="00550982">
        <w:t>secondly,</w:t>
      </w:r>
      <w:r w:rsidRPr="009E4360">
        <w:t xml:space="preserve"> </w:t>
      </w:r>
      <w:r w:rsidRPr="009E4360" w:rsidR="008417D7">
        <w:t>squeezing out the inframarginal rents or the surplus on producers.</w:t>
      </w:r>
    </w:p>
    <w:p w:rsidR="00ED336E" w:rsidRPr="009E4360" w:rsidP="001B0409">
      <w:pPr>
        <w:pStyle w:val="Answer"/>
      </w:pPr>
      <w:r w:rsidRPr="009E4360">
        <w:t>The assumption is that that value is then distributed among consumers</w:t>
      </w:r>
      <w:r w:rsidRPr="009E4360">
        <w:t>,</w:t>
      </w:r>
      <w:r w:rsidRPr="009E4360">
        <w:t xml:space="preserve"> which is how we get to the overall net reduction in consumer bills. That is </w:t>
      </w:r>
      <w:r w:rsidRPr="009E4360">
        <w:t>a massive assumption</w:t>
      </w:r>
      <w:r w:rsidRPr="009E4360">
        <w:t>,</w:t>
      </w:r>
      <w:r w:rsidRPr="009E4360">
        <w:t xml:space="preserve"> because there will be other claims on that pot of money. Some of it will certainly go to consumers</w:t>
      </w:r>
      <w:r w:rsidRPr="009E4360">
        <w:t>,</w:t>
      </w:r>
      <w:r w:rsidRPr="009E4360">
        <w:t xml:space="preserve"> but there will be existing producers who have connection rights </w:t>
      </w:r>
      <w:r w:rsidRPr="009E4360">
        <w:t xml:space="preserve">and </w:t>
      </w:r>
      <w:r w:rsidRPr="009E4360">
        <w:t>will want to have their revenues protected or grandfathered</w:t>
      </w:r>
      <w:r w:rsidRPr="009E4360">
        <w:t>,</w:t>
      </w:r>
      <w:r w:rsidRPr="009E4360">
        <w:t xml:space="preserve"> et</w:t>
      </w:r>
      <w:r w:rsidR="00A31CAD">
        <w:t>c</w:t>
      </w:r>
      <w:r w:rsidRPr="009E4360">
        <w:t>. We are likely to have to pay more in terms of cost of capital to attract new generators.</w:t>
      </w:r>
    </w:p>
    <w:p w:rsidR="008417D7" w:rsidRPr="009E4360" w:rsidP="001B0409">
      <w:pPr>
        <w:pStyle w:val="Answer"/>
      </w:pPr>
      <w:r w:rsidRPr="009E4360">
        <w:t xml:space="preserve">When we talk about benefits for certain regions, we are </w:t>
      </w:r>
      <w:r w:rsidRPr="009E4360">
        <w:t>making an assumption</w:t>
      </w:r>
      <w:r w:rsidRPr="009E4360">
        <w:t xml:space="preserve"> that generators will still go to those regions</w:t>
      </w:r>
      <w:r w:rsidRPr="009E4360" w:rsidR="00ED336E">
        <w:t>,</w:t>
      </w:r>
      <w:r w:rsidRPr="009E4360">
        <w:t xml:space="preserve"> even though the price signal that we are sending them is not to go to those regions.</w:t>
      </w:r>
      <w:r w:rsidRPr="009E4360" w:rsidR="00ED336E">
        <w:t xml:space="preserve"> </w:t>
      </w:r>
      <w:r w:rsidRPr="009E4360">
        <w:t>That implies that we are making good their revenue in some other way.</w:t>
      </w:r>
      <w:r w:rsidRPr="009E4360" w:rsidR="00ED336E">
        <w:t xml:space="preserve"> T</w:t>
      </w:r>
      <w:r w:rsidRPr="009E4360">
        <w:t xml:space="preserve">he focus needs to be not on this £50 billion overall consumer saving. We need to get into </w:t>
      </w:r>
      <w:r w:rsidRPr="009E4360" w:rsidR="00ED336E">
        <w:t xml:space="preserve">what </w:t>
      </w:r>
      <w:r w:rsidRPr="009E4360">
        <w:t xml:space="preserve">the </w:t>
      </w:r>
      <w:r w:rsidRPr="009E4360" w:rsidR="00550982">
        <w:t>socioeconomic</w:t>
      </w:r>
      <w:r w:rsidRPr="009E4360">
        <w:t xml:space="preserve"> savings </w:t>
      </w:r>
      <w:r w:rsidRPr="009E4360" w:rsidR="00ED336E">
        <w:t xml:space="preserve">are </w:t>
      </w:r>
      <w:r w:rsidRPr="009E4360">
        <w:t>that are coming from things like operational efficiency, for example.</w:t>
      </w:r>
    </w:p>
    <w:p w:rsidR="008417D7" w:rsidRPr="009E4360" w:rsidP="00ED336E">
      <w:pPr>
        <w:pStyle w:val="Answer"/>
      </w:pPr>
      <w:sdt>
        <w:sdtPr>
          <w:alias w:val="Witness"/>
          <w:id w:val="-2088064089"/>
          <w:placeholder>
            <w:docPart w:val="DefaultPlaceholder_-1854013440"/>
          </w:placeholder>
          <w:richText/>
        </w:sdtPr>
        <w:sdtContent>
          <w:r w:rsidRPr="009E4360" w:rsidR="00B05F84">
            <w:rPr>
              <w:b/>
              <w:i/>
            </w:rPr>
            <w:t>Jason Mann:</w:t>
          </w:r>
        </w:sdtContent>
      </w:sdt>
      <w:r w:rsidRPr="009E4360" w:rsidR="00ED336E">
        <w:t xml:space="preserve"> To answer Mr Gowdy’s question exactly, t</w:t>
      </w:r>
      <w:r w:rsidRPr="009E4360">
        <w:t>he £51 billion number is the consumer saving</w:t>
      </w:r>
      <w:r w:rsidRPr="009E4360" w:rsidR="00ED336E">
        <w:t xml:space="preserve">. The </w:t>
      </w:r>
      <w:r w:rsidRPr="009E4360" w:rsidR="00550982">
        <w:t>socioeconomic</w:t>
      </w:r>
      <w:r w:rsidRPr="009E4360">
        <w:t xml:space="preserve"> welfare, as it is known, is about 50% of that. </w:t>
      </w:r>
      <w:r w:rsidRPr="009E4360" w:rsidR="00ED336E">
        <w:t>R</w:t>
      </w:r>
      <w:r w:rsidRPr="009E4360">
        <w:t>oughly 50% of the benefit accruing to consumers is a result of more efficiently operating the system and more efficiently locating plant where it is most needed.</w:t>
      </w:r>
    </w:p>
    <w:p w:rsidR="008417D7" w:rsidRPr="009E4360" w:rsidP="00ED336E">
      <w:pPr>
        <w:pStyle w:val="Answer"/>
      </w:pPr>
      <w:sdt>
        <w:sdtPr>
          <w:alias w:val="Witness"/>
          <w:id w:val="571474058"/>
          <w:placeholder>
            <w:docPart w:val="DefaultPlaceholder_-1854013440"/>
          </w:placeholder>
          <w:richText/>
        </w:sdtPr>
        <w:sdtContent>
          <w:r w:rsidRPr="009E4360" w:rsidR="00B05F84">
            <w:rPr>
              <w:b/>
              <w:i/>
            </w:rPr>
            <w:t>Johnny Gowdy:</w:t>
          </w:r>
        </w:sdtContent>
      </w:sdt>
      <w:r w:rsidRPr="009E4360" w:rsidR="00ED336E">
        <w:t xml:space="preserve"> </w:t>
      </w:r>
      <w:r w:rsidRPr="009E4360">
        <w:t xml:space="preserve">How much of that operational saving </w:t>
      </w:r>
      <w:r w:rsidRPr="009E4360" w:rsidR="00ED336E">
        <w:t xml:space="preserve">comes </w:t>
      </w:r>
      <w:r w:rsidRPr="009E4360">
        <w:t>from interconnectors?</w:t>
      </w:r>
    </w:p>
    <w:p w:rsidR="008417D7" w:rsidRPr="009E4360" w:rsidP="00ED336E">
      <w:pPr>
        <w:pStyle w:val="Answer"/>
      </w:pPr>
      <w:sdt>
        <w:sdtPr>
          <w:alias w:val="Witness"/>
          <w:id w:val="-2056611659"/>
          <w:placeholder>
            <w:docPart w:val="DefaultPlaceholder_-1854013440"/>
          </w:placeholder>
          <w:richText/>
        </w:sdtPr>
        <w:sdtContent>
          <w:r w:rsidRPr="009E4360" w:rsidR="00B05F84">
            <w:rPr>
              <w:b/>
              <w:i/>
            </w:rPr>
            <w:t>Jason Mann:</w:t>
          </w:r>
        </w:sdtContent>
      </w:sdt>
      <w:r w:rsidRPr="009E4360" w:rsidR="00ED336E">
        <w:t xml:space="preserve"> </w:t>
      </w:r>
      <w:r w:rsidRPr="009E4360">
        <w:t xml:space="preserve">I will just come to the other point </w:t>
      </w:r>
      <w:r w:rsidRPr="009E4360" w:rsidR="00ED336E">
        <w:t xml:space="preserve">first, </w:t>
      </w:r>
      <w:r w:rsidRPr="009E4360">
        <w:t>if I might, which is to do with the other savings. £25 billion is</w:t>
      </w:r>
      <w:r w:rsidRPr="009E4360" w:rsidR="00ED336E">
        <w:t>,</w:t>
      </w:r>
      <w:r w:rsidRPr="009E4360">
        <w:t xml:space="preserve"> indeed</w:t>
      </w:r>
      <w:r w:rsidRPr="009E4360" w:rsidR="00ED336E">
        <w:t>,</w:t>
      </w:r>
      <w:r w:rsidRPr="009E4360">
        <w:t xml:space="preserve"> some transfers from generators</w:t>
      </w:r>
      <w:r w:rsidRPr="009E4360" w:rsidR="00ED336E">
        <w:t>,</w:t>
      </w:r>
      <w:r w:rsidRPr="009E4360">
        <w:t xml:space="preserve"> </w:t>
      </w:r>
      <w:r w:rsidRPr="009E4360" w:rsidR="00ED336E">
        <w:t xml:space="preserve">which </w:t>
      </w:r>
      <w:r w:rsidRPr="009E4360">
        <w:t>pertains to two things. It is payments to generators for not generating. Over the 15-year period under that scenario, consumer payments to generators predominantly based in the north and in Scotland would be £11 billion, literally for nothing</w:t>
      </w:r>
      <w:r w:rsidRPr="009E4360" w:rsidR="00ED336E">
        <w:t>, and</w:t>
      </w:r>
      <w:r w:rsidRPr="009E4360">
        <w:t xml:space="preserve"> </w:t>
      </w:r>
      <w:r w:rsidRPr="009E4360" w:rsidR="00ED336E">
        <w:t>so t</w:t>
      </w:r>
      <w:r w:rsidRPr="009E4360">
        <w:t xml:space="preserve">hat payment, under our working hypothesis, would no longer go on. </w:t>
      </w:r>
      <w:r w:rsidRPr="009E4360" w:rsidR="00ED336E">
        <w:t>T</w:t>
      </w:r>
      <w:r w:rsidRPr="009E4360">
        <w:t xml:space="preserve">hen there is </w:t>
      </w:r>
      <w:r w:rsidRPr="009E4360" w:rsidR="00ED336E">
        <w:t xml:space="preserve">a </w:t>
      </w:r>
      <w:r w:rsidRPr="009E4360">
        <w:t>reduction also in the amount paid to some generators. The producer surplus, as Mr Gowdy correctly refers to it, would also go down</w:t>
      </w:r>
      <w:r w:rsidRPr="009E4360" w:rsidR="00ED336E">
        <w:t>,</w:t>
      </w:r>
      <w:r w:rsidRPr="009E4360">
        <w:t xml:space="preserve"> because they would be earning less money </w:t>
      </w:r>
      <w:r w:rsidRPr="009E4360" w:rsidR="00ED336E">
        <w:t xml:space="preserve">at some </w:t>
      </w:r>
      <w:r w:rsidRPr="009E4360">
        <w:t>time</w:t>
      </w:r>
      <w:r w:rsidRPr="009E4360" w:rsidR="00ED336E">
        <w:t>s</w:t>
      </w:r>
      <w:r w:rsidRPr="009E4360">
        <w:t xml:space="preserve"> when they are generating.</w:t>
      </w:r>
    </w:p>
    <w:p w:rsidR="008417D7" w:rsidRPr="009E4360" w:rsidP="00ED336E">
      <w:pPr>
        <w:pStyle w:val="Question"/>
      </w:pPr>
      <w:sdt>
        <w:sdtPr>
          <w:alias w:val="Member"/>
          <w:tag w:val="&lt;Member mnisId='3932' dodsId='83524'&gt;"/>
          <w:id w:val="-1618751853"/>
          <w:placeholder>
            <w:docPart w:val="DefaultPlaceholder_-1854013440"/>
          </w:placeholder>
          <w:richText/>
        </w:sdtPr>
        <w:sdtContent>
          <w:r w:rsidRPr="009E4360" w:rsidR="00ED336E">
            <w:rPr>
              <w:b/>
            </w:rPr>
            <w:t xml:space="preserve">Dr </w:t>
          </w:r>
          <w:r w:rsidRPr="009E4360" w:rsidR="00B05F84">
            <w:rPr>
              <w:b/>
            </w:rPr>
            <w:t>Poulter:</w:t>
          </w:r>
        </w:sdtContent>
      </w:sdt>
      <w:r w:rsidRPr="009E4360" w:rsidR="00ED336E">
        <w:t xml:space="preserve"> Mr </w:t>
      </w:r>
      <w:r w:rsidRPr="009E4360">
        <w:t xml:space="preserve">Gowdy made some, I would say, </w:t>
      </w:r>
      <w:r w:rsidRPr="009E4360">
        <w:t>fairly firm</w:t>
      </w:r>
      <w:r w:rsidRPr="009E4360">
        <w:t xml:space="preserve"> rebuttals</w:t>
      </w:r>
      <w:r w:rsidRPr="009E4360" w:rsidR="00ED336E">
        <w:t>.</w:t>
      </w:r>
      <w:r w:rsidRPr="009E4360">
        <w:t xml:space="preserve"> Mr Mann, there was a discussion about the £12 billion saving, and you were shaking your head. </w:t>
      </w:r>
      <w:r w:rsidRPr="009E4360" w:rsidR="00ED336E">
        <w:t xml:space="preserve">Do </w:t>
      </w:r>
      <w:r w:rsidRPr="009E4360">
        <w:t>you want to rebut that point?</w:t>
      </w:r>
    </w:p>
    <w:p w:rsidR="0049184F" w:rsidRPr="009E4360" w:rsidP="00ED336E">
      <w:pPr>
        <w:pStyle w:val="Answer"/>
      </w:pPr>
      <w:sdt>
        <w:sdtPr>
          <w:alias w:val="Witness"/>
          <w:id w:val="-350872405"/>
          <w:placeholder>
            <w:docPart w:val="DefaultPlaceholder_-1854013440"/>
          </w:placeholder>
          <w:richText/>
        </w:sdtPr>
        <w:sdtContent>
          <w:r w:rsidRPr="009E4360" w:rsidR="00B05F84">
            <w:rPr>
              <w:b/>
              <w:i/>
            </w:rPr>
            <w:t>Jason Mann:</w:t>
          </w:r>
        </w:sdtContent>
      </w:sdt>
      <w:r w:rsidRPr="009E4360" w:rsidR="00ED336E">
        <w:t xml:space="preserve"> T</w:t>
      </w:r>
      <w:r w:rsidRPr="009E4360" w:rsidR="008417D7">
        <w:t xml:space="preserve">hat is not a number </w:t>
      </w:r>
      <w:r w:rsidRPr="009E4360" w:rsidR="00ED336E">
        <w:t xml:space="preserve">that </w:t>
      </w:r>
      <w:r w:rsidRPr="009E4360" w:rsidR="008417D7">
        <w:t>I recognise</w:t>
      </w:r>
      <w:r w:rsidRPr="009E4360" w:rsidR="00ED336E">
        <w:t>,</w:t>
      </w:r>
      <w:r w:rsidRPr="009E4360" w:rsidR="008417D7">
        <w:t xml:space="preserve"> because the wholesale bill</w:t>
      </w:r>
      <w:r w:rsidRPr="009E4360" w:rsidR="00ED336E">
        <w:t xml:space="preserve"> </w:t>
      </w:r>
      <w:r w:rsidRPr="009E4360" w:rsidR="008417D7">
        <w:t xml:space="preserve">is a combination of the wholesale price and the </w:t>
      </w:r>
      <w:r w:rsidRPr="009E4360">
        <w:t>BSUoS</w:t>
      </w:r>
      <w:r w:rsidRPr="009E4360" w:rsidR="00DE264D">
        <w:t>—</w:t>
      </w:r>
      <w:r w:rsidRPr="009E4360" w:rsidR="008417D7">
        <w:t xml:space="preserve">balancing </w:t>
      </w:r>
      <w:r w:rsidR="00C81A42">
        <w:t xml:space="preserve">services </w:t>
      </w:r>
      <w:r w:rsidRPr="009E4360" w:rsidR="008417D7">
        <w:t xml:space="preserve">use of </w:t>
      </w:r>
      <w:r w:rsidR="00C81A42">
        <w:t>system</w:t>
      </w:r>
      <w:r w:rsidRPr="009E4360" w:rsidR="00DE264D">
        <w:t>—</w:t>
      </w:r>
      <w:r w:rsidRPr="009E4360" w:rsidR="008417D7">
        <w:t xml:space="preserve">charge, which incorporates the congestion </w:t>
      </w:r>
      <w:r w:rsidRPr="009E4360">
        <w:t xml:space="preserve">or </w:t>
      </w:r>
      <w:r w:rsidRPr="009E4360" w:rsidR="008417D7">
        <w:t>constraint payments made by the ESO to generators to either turn up in some parts of the country or turn down in other</w:t>
      </w:r>
      <w:r w:rsidRPr="009E4360">
        <w:t>s.</w:t>
      </w:r>
      <w:r w:rsidRPr="009E4360" w:rsidR="008417D7">
        <w:t xml:space="preserve"> </w:t>
      </w:r>
      <w:r w:rsidRPr="009E4360">
        <w:t>T</w:t>
      </w:r>
      <w:r w:rsidRPr="009E4360" w:rsidR="008417D7">
        <w:t xml:space="preserve">hat number has more recently been </w:t>
      </w:r>
      <w:r w:rsidRPr="009E4360">
        <w:t xml:space="preserve">between </w:t>
      </w:r>
      <w:r w:rsidRPr="009E4360" w:rsidR="008417D7">
        <w:t>£1</w:t>
      </w:r>
      <w:r w:rsidRPr="009E4360">
        <w:t xml:space="preserve"> billion and £2 billion or even </w:t>
      </w:r>
      <w:r w:rsidRPr="009E4360" w:rsidR="008417D7">
        <w:t xml:space="preserve">£3 billion a year. </w:t>
      </w:r>
      <w:r w:rsidRPr="009E4360">
        <w:t>T</w:t>
      </w:r>
      <w:r w:rsidRPr="009E4360" w:rsidR="008417D7">
        <w:t>hat is automatically recovered through the wholesale balancing settlement code that governs how consumers face wholesale charges.</w:t>
      </w:r>
    </w:p>
    <w:p w:rsidR="008417D7" w:rsidRPr="009E4360" w:rsidP="00ED336E">
      <w:pPr>
        <w:pStyle w:val="Answer"/>
      </w:pPr>
      <w:r w:rsidRPr="009E4360">
        <w:t xml:space="preserve">If we go to a zonal or even more extreme nodal pricing model, that </w:t>
      </w:r>
      <w:r w:rsidRPr="009E4360" w:rsidR="0049184F">
        <w:t xml:space="preserve">BSUoS </w:t>
      </w:r>
      <w:r w:rsidRPr="009E4360">
        <w:t>charge for constraint payments would fall to zero</w:t>
      </w:r>
      <w:r w:rsidRPr="009E4360" w:rsidR="0049184F">
        <w:t>, technically,</w:t>
      </w:r>
      <w:r w:rsidRPr="009E4360">
        <w:t xml:space="preserve"> because all the constraints would be sold by the wholesale market</w:t>
      </w:r>
      <w:r w:rsidRPr="009E4360" w:rsidR="0049184F">
        <w:t>,</w:t>
      </w:r>
      <w:r w:rsidRPr="009E4360">
        <w:t xml:space="preserve"> </w:t>
      </w:r>
      <w:r w:rsidRPr="009E4360" w:rsidR="0049184F">
        <w:t>a</w:t>
      </w:r>
      <w:r w:rsidRPr="009E4360">
        <w:t>nd so that element of the cost that customers incur is no longer incurred and</w:t>
      </w:r>
      <w:r w:rsidRPr="009E4360" w:rsidR="0049184F">
        <w:t>,</w:t>
      </w:r>
      <w:r w:rsidRPr="009E4360">
        <w:t xml:space="preserve"> instead</w:t>
      </w:r>
      <w:r w:rsidRPr="009E4360" w:rsidR="0049184F">
        <w:t>,</w:t>
      </w:r>
      <w:r w:rsidRPr="009E4360">
        <w:t xml:space="preserve"> is </w:t>
      </w:r>
      <w:r w:rsidRPr="009E4360">
        <w:t>incorporate</w:t>
      </w:r>
      <w:r w:rsidRPr="009E4360" w:rsidR="0049184F">
        <w:t>d</w:t>
      </w:r>
      <w:r w:rsidRPr="009E4360">
        <w:t xml:space="preserve"> into the wholesale price. </w:t>
      </w:r>
      <w:r w:rsidRPr="009E4360" w:rsidR="0049184F">
        <w:t>B</w:t>
      </w:r>
      <w:r w:rsidRPr="009E4360">
        <w:t xml:space="preserve">y virtue of the fact </w:t>
      </w:r>
      <w:r w:rsidRPr="009E4360" w:rsidR="0049184F">
        <w:t>that</w:t>
      </w:r>
      <w:r w:rsidRPr="009E4360" w:rsidR="0049184F">
        <w:t xml:space="preserve"> </w:t>
      </w:r>
      <w:r w:rsidRPr="009E4360">
        <w:t>you are no longer paying generators not to generate, it is a net saving overall, which is why the overall bill comes down from the wholesale price.</w:t>
      </w:r>
    </w:p>
    <w:p w:rsidR="008417D7" w:rsidRPr="009E4360" w:rsidP="0049184F">
      <w:pPr>
        <w:pStyle w:val="Question"/>
      </w:pPr>
      <w:sdt>
        <w:sdtPr>
          <w:alias w:val="Member"/>
          <w:tag w:val="&lt;Member mnisId='3932' dodsId='83524'&gt;"/>
          <w:id w:val="-356811024"/>
          <w:placeholder>
            <w:docPart w:val="DefaultPlaceholder_-1854013440"/>
          </w:placeholder>
          <w:richText/>
        </w:sdtPr>
        <w:sdtContent>
          <w:r w:rsidRPr="009E4360" w:rsidR="0049184F">
            <w:rPr>
              <w:b/>
            </w:rPr>
            <w:t xml:space="preserve">Dr </w:t>
          </w:r>
          <w:r w:rsidRPr="009E4360" w:rsidR="00B05F84">
            <w:rPr>
              <w:b/>
            </w:rPr>
            <w:t>Poulter:</w:t>
          </w:r>
        </w:sdtContent>
      </w:sdt>
      <w:r w:rsidRPr="009E4360" w:rsidR="0049184F">
        <w:t xml:space="preserve"> Mr Gowdy, you have had quite a good say. If you wanted to write to the Committee, I am sure that we would be very happy to</w:t>
      </w:r>
      <w:r w:rsidRPr="009E4360" w:rsidR="00DE264D">
        <w:t xml:space="preserve"> take that.</w:t>
      </w:r>
    </w:p>
    <w:p w:rsidR="008417D7" w:rsidRPr="009E4360" w:rsidP="0049184F">
      <w:pPr>
        <w:pStyle w:val="Answer"/>
      </w:pPr>
      <w:sdt>
        <w:sdtPr>
          <w:alias w:val="Witness"/>
          <w:id w:val="842054782"/>
          <w:placeholder>
            <w:docPart w:val="DefaultPlaceholder_-1854013440"/>
          </w:placeholder>
          <w:richText/>
        </w:sdtPr>
        <w:sdtContent>
          <w:r w:rsidRPr="009E4360" w:rsidR="00B05F84">
            <w:rPr>
              <w:b/>
              <w:i/>
            </w:rPr>
            <w:t>Johnny Gowdy:</w:t>
          </w:r>
        </w:sdtContent>
      </w:sdt>
      <w:r w:rsidRPr="009E4360" w:rsidR="0049184F">
        <w:t xml:space="preserve"> </w:t>
      </w:r>
      <w:r w:rsidRPr="009E4360">
        <w:t>I will point out where the number is in the report. I was referring specifically to the wholesale price element before you apply those other adjustments.</w:t>
      </w:r>
    </w:p>
    <w:p w:rsidR="008417D7" w:rsidRPr="009E4360" w:rsidP="000904DC">
      <w:pPr>
        <w:pStyle w:val="Question"/>
      </w:pPr>
      <w:sdt>
        <w:sdtPr>
          <w:alias w:val="Member"/>
          <w:tag w:val="&lt;Member mnisId='3932' dodsId='83524'&gt;"/>
          <w:id w:val="-1863503465"/>
          <w:placeholder>
            <w:docPart w:val="DefaultPlaceholder_-1854013440"/>
          </w:placeholder>
          <w:richText/>
        </w:sdtPr>
        <w:sdtContent>
          <w:r w:rsidRPr="009E4360" w:rsidR="0049184F">
            <w:rPr>
              <w:b/>
            </w:rPr>
            <w:t xml:space="preserve">Dr </w:t>
          </w:r>
          <w:r w:rsidRPr="009E4360" w:rsidR="00B05F84">
            <w:rPr>
              <w:b/>
            </w:rPr>
            <w:t>Poulter:</w:t>
          </w:r>
        </w:sdtContent>
      </w:sdt>
      <w:r w:rsidRPr="009E4360" w:rsidR="0049184F">
        <w:t xml:space="preserve"> That is helpful. Ms Fletcher, could I turn to </w:t>
      </w:r>
      <w:r w:rsidRPr="009E4360">
        <w:t>you on the nodal pricing point</w:t>
      </w:r>
      <w:r w:rsidRPr="009E4360" w:rsidR="0049184F">
        <w:t>?</w:t>
      </w:r>
      <w:r w:rsidRPr="009E4360">
        <w:t xml:space="preserve"> </w:t>
      </w:r>
      <w:r w:rsidR="00C91732">
        <w:t xml:space="preserve">Will you outline </w:t>
      </w:r>
      <w:r w:rsidRPr="009E4360">
        <w:t xml:space="preserve">how zonal pricing might improve the effectiveness of </w:t>
      </w:r>
      <w:r w:rsidR="00C91732">
        <w:t xml:space="preserve">time of use </w:t>
      </w:r>
      <w:r w:rsidRPr="009E4360">
        <w:t>tariffs</w:t>
      </w:r>
      <w:r w:rsidR="00C91732">
        <w:t>?</w:t>
      </w:r>
    </w:p>
    <w:p w:rsidR="0049184F" w:rsidRPr="009E4360" w:rsidP="0049184F">
      <w:pPr>
        <w:pStyle w:val="Answer"/>
      </w:pPr>
      <w:sdt>
        <w:sdtPr>
          <w:alias w:val="Witness"/>
          <w:id w:val="-24255860"/>
          <w:placeholder>
            <w:docPart w:val="DefaultPlaceholder_-1854013440"/>
          </w:placeholder>
          <w:richText/>
        </w:sdtPr>
        <w:sdtContent>
          <w:r w:rsidRPr="009E4360" w:rsidR="00B05F84">
            <w:rPr>
              <w:b/>
              <w:i/>
            </w:rPr>
            <w:t>Rachel Fletcher:</w:t>
          </w:r>
        </w:sdtContent>
      </w:sdt>
      <w:r w:rsidRPr="009E4360">
        <w:t xml:space="preserve"> T</w:t>
      </w:r>
      <w:r w:rsidRPr="009E4360" w:rsidR="008417D7">
        <w:t xml:space="preserve">he research </w:t>
      </w:r>
      <w:r w:rsidRPr="009E4360" w:rsidR="008417D7">
        <w:t>at the moment</w:t>
      </w:r>
      <w:r w:rsidRPr="009E4360" w:rsidR="008417D7">
        <w:t xml:space="preserve"> makes it clear that</w:t>
      </w:r>
      <w:r w:rsidRPr="009E4360" w:rsidR="00236EC2">
        <w:t>,</w:t>
      </w:r>
      <w:r w:rsidRPr="009E4360" w:rsidR="008417D7">
        <w:t xml:space="preserve"> </w:t>
      </w:r>
      <w:r w:rsidRPr="009E4360">
        <w:t xml:space="preserve">when </w:t>
      </w:r>
      <w:r w:rsidRPr="009E4360" w:rsidR="008417D7">
        <w:t>all flexible assets on the system</w:t>
      </w:r>
      <w:r w:rsidRPr="009E4360">
        <w:t>—</w:t>
      </w:r>
      <w:r w:rsidRPr="009E4360" w:rsidR="008417D7">
        <w:t>grid</w:t>
      </w:r>
      <w:r w:rsidRPr="009E4360" w:rsidR="00DE264D">
        <w:t>-</w:t>
      </w:r>
      <w:r w:rsidRPr="009E4360" w:rsidR="008417D7">
        <w:t>scale storage, interconnectors and flexible consumer loads such as that from electric vehicles and heat pumps</w:t>
      </w:r>
      <w:r w:rsidRPr="009E4360">
        <w:t xml:space="preserve">—respond </w:t>
      </w:r>
      <w:r w:rsidRPr="009E4360" w:rsidR="008417D7">
        <w:t xml:space="preserve">to a single GB price, </w:t>
      </w:r>
      <w:r w:rsidRPr="009E4360">
        <w:t xml:space="preserve">they </w:t>
      </w:r>
      <w:r w:rsidRPr="009E4360" w:rsidR="008417D7">
        <w:t>are doing the wrong thing for the system</w:t>
      </w:r>
      <w:r w:rsidRPr="009E4360">
        <w:t xml:space="preserve"> for around a quarter to a third of the time</w:t>
      </w:r>
      <w:r w:rsidRPr="009E4360" w:rsidR="008417D7">
        <w:t xml:space="preserve">. </w:t>
      </w:r>
      <w:r w:rsidRPr="009E4360">
        <w:t>S</w:t>
      </w:r>
      <w:r w:rsidRPr="009E4360" w:rsidR="008417D7">
        <w:t xml:space="preserve">torage might be releasing power into that part of the system when </w:t>
      </w:r>
      <w:r w:rsidRPr="009E4360">
        <w:t xml:space="preserve">it </w:t>
      </w:r>
      <w:r w:rsidRPr="009E4360" w:rsidR="008417D7">
        <w:t>is already flooded with renewable energy, for example.</w:t>
      </w:r>
    </w:p>
    <w:p w:rsidR="0049184F" w:rsidRPr="009E4360" w:rsidP="0049184F">
      <w:pPr>
        <w:pStyle w:val="Answer"/>
      </w:pPr>
      <w:r w:rsidRPr="009E4360">
        <w:t xml:space="preserve">Octopus </w:t>
      </w:r>
      <w:r w:rsidRPr="009E4360">
        <w:t xml:space="preserve">is one of the companies </w:t>
      </w:r>
      <w:r w:rsidRPr="009E4360">
        <w:t>that are already optimising</w:t>
      </w:r>
      <w:r w:rsidRPr="009E4360">
        <w:t>.</w:t>
      </w:r>
      <w:r w:rsidRPr="009E4360">
        <w:t xml:space="preserve"> </w:t>
      </w:r>
      <w:r w:rsidRPr="009E4360">
        <w:t>W</w:t>
      </w:r>
      <w:r w:rsidRPr="009E4360">
        <w:t>e currently directly control about 800</w:t>
      </w:r>
      <w:r w:rsidRPr="009E4360">
        <w:t xml:space="preserve"> to</w:t>
      </w:r>
      <w:r w:rsidRPr="009E4360">
        <w:t xml:space="preserve"> 850 </w:t>
      </w:r>
      <w:r w:rsidR="002F363D">
        <w:t>MW</w:t>
      </w:r>
      <w:r w:rsidRPr="009E4360">
        <w:t xml:space="preserve"> of aggregated electric vehicle load, for example.</w:t>
      </w:r>
      <w:r w:rsidRPr="009E4360">
        <w:t xml:space="preserve"> </w:t>
      </w:r>
      <w:r w:rsidRPr="009E4360">
        <w:t xml:space="preserve">Instead of plugging a single GB wholesale price into our algorithm that optimises those assets in real time, we can be putting in 12 zonal or 50 nodal prices and make sure that electric vehicles in the north are sucking up excess wind instead of paying constraint payments. </w:t>
      </w:r>
      <w:r w:rsidRPr="009E4360">
        <w:t>A</w:t>
      </w:r>
      <w:r w:rsidRPr="009E4360">
        <w:t xml:space="preserve">t the same time, electric vehicles </w:t>
      </w:r>
      <w:r w:rsidRPr="009E4360">
        <w:t xml:space="preserve">around </w:t>
      </w:r>
      <w:r w:rsidRPr="009E4360">
        <w:t>where I live might be being given a signal to stay off the system because there is not enough solar on the system</w:t>
      </w:r>
      <w:r w:rsidRPr="009E4360">
        <w:t>,</w:t>
      </w:r>
      <w:r w:rsidRPr="009E4360">
        <w:t xml:space="preserve"> and the system</w:t>
      </w:r>
      <w:r w:rsidRPr="009E4360">
        <w:t xml:space="preserve"> is</w:t>
      </w:r>
      <w:r w:rsidRPr="009E4360">
        <w:t xml:space="preserve"> under stress.</w:t>
      </w:r>
    </w:p>
    <w:p w:rsidR="0049184F" w:rsidRPr="009E4360" w:rsidP="0049184F">
      <w:pPr>
        <w:pStyle w:val="Answer"/>
      </w:pPr>
      <w:r w:rsidRPr="009E4360">
        <w:t xml:space="preserve">We </w:t>
      </w:r>
      <w:r w:rsidRPr="009E4360" w:rsidR="008417D7">
        <w:t xml:space="preserve">end up </w:t>
      </w:r>
      <w:r w:rsidRPr="009E4360">
        <w:t>in</w:t>
      </w:r>
      <w:r w:rsidRPr="009E4360" w:rsidR="008417D7">
        <w:t xml:space="preserve"> a situation where the inbuilt flexibility that customers are increasingly paying for when they invest in electric vehicles or in a heat pump, instead of being redundant or even adding cost to the system, becomes a real asset that helps us get to net zero more quickly and more cheaply.</w:t>
      </w:r>
    </w:p>
    <w:p w:rsidR="008417D7" w:rsidRPr="009E4360" w:rsidP="0049184F">
      <w:pPr>
        <w:pStyle w:val="Answer"/>
      </w:pPr>
      <w:r w:rsidRPr="009E4360">
        <w:t>O</w:t>
      </w:r>
      <w:r w:rsidRPr="009E4360">
        <w:t xml:space="preserve">ne of the reasons </w:t>
      </w:r>
      <w:r w:rsidRPr="009E4360">
        <w:t xml:space="preserve">why </w:t>
      </w:r>
      <w:r w:rsidRPr="009E4360">
        <w:t xml:space="preserve">we are so interested in this debate is that our view of the renewable energy system is one where customers are playing a </w:t>
      </w:r>
      <w:r w:rsidRPr="009E4360">
        <w:t>really valuable</w:t>
      </w:r>
      <w:r w:rsidRPr="009E4360">
        <w:t xml:space="preserve"> role.</w:t>
      </w:r>
      <w:r w:rsidRPr="009E4360">
        <w:t xml:space="preserve"> Customers who </w:t>
      </w:r>
      <w:r w:rsidRPr="009E4360">
        <w:t>play that role get some benefit from it in terms of lower prices</w:t>
      </w:r>
      <w:r w:rsidRPr="009E4360">
        <w:t>.</w:t>
      </w:r>
      <w:r w:rsidRPr="009E4360">
        <w:t xml:space="preserve"> </w:t>
      </w:r>
      <w:r w:rsidRPr="009E4360">
        <w:t>O</w:t>
      </w:r>
      <w:r w:rsidRPr="009E4360">
        <w:t xml:space="preserve">ur electric vehicle users, for example, are saving about 75% of the cost of charging their electric vehicles by providing that flexibility to the system. </w:t>
      </w:r>
      <w:r w:rsidRPr="009E4360">
        <w:t>I</w:t>
      </w:r>
      <w:r w:rsidRPr="009E4360">
        <w:t xml:space="preserve">t is also keeping the </w:t>
      </w:r>
      <w:r w:rsidRPr="009E4360">
        <w:t xml:space="preserve">cost of the </w:t>
      </w:r>
      <w:r w:rsidRPr="009E4360">
        <w:t>overall system down for everybody</w:t>
      </w:r>
      <w:r w:rsidRPr="009E4360">
        <w:t>,</w:t>
      </w:r>
      <w:r w:rsidRPr="009E4360">
        <w:t xml:space="preserve"> </w:t>
      </w:r>
      <w:r w:rsidRPr="009E4360">
        <w:t>s</w:t>
      </w:r>
      <w:r w:rsidRPr="009E4360">
        <w:t xml:space="preserve">o even people who are not participating in a flexible system can enjoy the benefits of us having invested in </w:t>
      </w:r>
      <w:r w:rsidRPr="009E4360">
        <w:t xml:space="preserve">fewer </w:t>
      </w:r>
      <w:r w:rsidRPr="009E4360">
        <w:t xml:space="preserve">assets </w:t>
      </w:r>
      <w:r w:rsidRPr="009E4360">
        <w:t xml:space="preserve">and </w:t>
      </w:r>
      <w:r w:rsidRPr="009E4360">
        <w:t>less infrastructure in terms of transmission and generation.</w:t>
      </w:r>
    </w:p>
    <w:p w:rsidR="008417D7" w:rsidRPr="009E4360" w:rsidP="0049184F">
      <w:pPr>
        <w:pStyle w:val="Answer"/>
      </w:pPr>
      <w:sdt>
        <w:sdtPr>
          <w:alias w:val="Witness"/>
          <w:id w:val="701987072"/>
          <w:placeholder>
            <w:docPart w:val="DefaultPlaceholder_-1854013440"/>
          </w:placeholder>
          <w:richText/>
        </w:sdtPr>
        <w:sdtContent>
          <w:r w:rsidRPr="009E4360" w:rsidR="00B05F84">
            <w:rPr>
              <w:b/>
              <w:i/>
            </w:rPr>
            <w:t>Andy Manning:</w:t>
          </w:r>
        </w:sdtContent>
      </w:sdt>
      <w:r w:rsidRPr="009E4360" w:rsidR="0049184F">
        <w:t xml:space="preserve"> </w:t>
      </w:r>
      <w:r w:rsidRPr="009E4360">
        <w:t xml:space="preserve">I just wanted to build on that. I </w:t>
      </w:r>
      <w:r w:rsidRPr="009E4360" w:rsidR="0049184F">
        <w:t xml:space="preserve">absolutely </w:t>
      </w:r>
      <w:r w:rsidRPr="009E4360">
        <w:t xml:space="preserve">agree that time of use is a great opportunity for consumers to get value for their flexibility. </w:t>
      </w:r>
      <w:r w:rsidRPr="009E4360" w:rsidR="0049184F">
        <w:t>T</w:t>
      </w:r>
      <w:r w:rsidRPr="009E4360">
        <w:t xml:space="preserve">here </w:t>
      </w:r>
      <w:r w:rsidRPr="009E4360" w:rsidR="0049184F">
        <w:t xml:space="preserve">are </w:t>
      </w:r>
      <w:r w:rsidRPr="009E4360">
        <w:t xml:space="preserve">two key things to add to that. We need to actively look at how we can reduce the barriers </w:t>
      </w:r>
      <w:r w:rsidR="001F213E">
        <w:t>to</w:t>
      </w:r>
      <w:r w:rsidRPr="009E4360">
        <w:t xml:space="preserve"> participation in reacting smartly</w:t>
      </w:r>
      <w:r w:rsidRPr="009E4360" w:rsidR="0049184F">
        <w:t>.</w:t>
      </w:r>
      <w:r w:rsidRPr="009E4360">
        <w:t xml:space="preserve"> </w:t>
      </w:r>
      <w:r w:rsidRPr="009E4360" w:rsidR="0049184F">
        <w:t>How do we make sure that we support c</w:t>
      </w:r>
      <w:r w:rsidRPr="009E4360">
        <w:t xml:space="preserve">ustomers </w:t>
      </w:r>
      <w:r w:rsidRPr="009E4360" w:rsidR="0049184F">
        <w:t xml:space="preserve">more </w:t>
      </w:r>
      <w:r w:rsidRPr="009E4360">
        <w:t xml:space="preserve">who </w:t>
      </w:r>
      <w:r w:rsidRPr="009E4360" w:rsidR="0049184F">
        <w:t xml:space="preserve">are </w:t>
      </w:r>
      <w:r w:rsidRPr="009E4360">
        <w:t>typically overlooked</w:t>
      </w:r>
      <w:r w:rsidRPr="009E4360" w:rsidR="0049184F">
        <w:t>?</w:t>
      </w:r>
      <w:r w:rsidRPr="009E4360">
        <w:t xml:space="preserve"> </w:t>
      </w:r>
      <w:r w:rsidRPr="009E4360" w:rsidR="0049184F">
        <w:t xml:space="preserve">In </w:t>
      </w:r>
      <w:r w:rsidRPr="009E4360">
        <w:t xml:space="preserve">general, </w:t>
      </w:r>
      <w:r w:rsidRPr="009E4360" w:rsidR="0049184F">
        <w:t xml:space="preserve">we need to make sure that </w:t>
      </w:r>
      <w:r w:rsidRPr="009E4360">
        <w:t>consumers can make informed choices</w:t>
      </w:r>
      <w:r w:rsidRPr="009E4360" w:rsidR="0049184F">
        <w:t xml:space="preserve">. It </w:t>
      </w:r>
      <w:r w:rsidRPr="009E4360">
        <w:t>will get more complicated</w:t>
      </w:r>
      <w:r w:rsidRPr="009E4360" w:rsidR="0049184F">
        <w:t>,</w:t>
      </w:r>
      <w:r w:rsidRPr="009E4360">
        <w:t xml:space="preserve"> </w:t>
      </w:r>
      <w:r w:rsidRPr="009E4360" w:rsidR="0049184F">
        <w:t>s</w:t>
      </w:r>
      <w:r w:rsidRPr="009E4360">
        <w:t xml:space="preserve">o how can consumers make informed choices </w:t>
      </w:r>
      <w:r w:rsidRPr="009E4360" w:rsidR="0049184F">
        <w:t xml:space="preserve">between </w:t>
      </w:r>
      <w:r w:rsidRPr="009E4360">
        <w:t>tariffs that are more complicated?</w:t>
      </w:r>
      <w:r w:rsidRPr="009E4360" w:rsidR="0049184F">
        <w:t xml:space="preserve"> We need to make </w:t>
      </w:r>
      <w:r w:rsidRPr="009E4360">
        <w:t xml:space="preserve">sure </w:t>
      </w:r>
      <w:r w:rsidRPr="009E4360" w:rsidR="0049184F">
        <w:t xml:space="preserve">that </w:t>
      </w:r>
      <w:r w:rsidRPr="009E4360">
        <w:t xml:space="preserve">we have the right protections as we move into a more complicated world and </w:t>
      </w:r>
      <w:r w:rsidRPr="009E4360" w:rsidR="0011060F">
        <w:t xml:space="preserve">are </w:t>
      </w:r>
      <w:r w:rsidRPr="009E4360">
        <w:t xml:space="preserve">also breaking down the barriers </w:t>
      </w:r>
      <w:r w:rsidRPr="009E4360" w:rsidR="0011060F">
        <w:t xml:space="preserve">to </w:t>
      </w:r>
      <w:r w:rsidRPr="009E4360">
        <w:t>accessing these benefits.</w:t>
      </w:r>
    </w:p>
    <w:p w:rsidR="008417D7" w:rsidRPr="009E4360" w:rsidP="008F1F3A">
      <w:pPr>
        <w:pStyle w:val="Question"/>
      </w:pPr>
      <w:sdt>
        <w:sdtPr>
          <w:alias w:val="Member"/>
          <w:tag w:val="&lt;Member mnisId='3932' dodsId='83524'&gt;"/>
          <w:id w:val="-1867594113"/>
          <w:placeholder>
            <w:docPart w:val="DefaultPlaceholder_-1854013440"/>
          </w:placeholder>
          <w:richText/>
        </w:sdtPr>
        <w:sdtContent>
          <w:r w:rsidRPr="009E4360" w:rsidR="0011060F">
            <w:rPr>
              <w:b/>
            </w:rPr>
            <w:t xml:space="preserve">Dr </w:t>
          </w:r>
          <w:r w:rsidRPr="009E4360" w:rsidR="00B05F84">
            <w:rPr>
              <w:b/>
            </w:rPr>
            <w:t>Poulter:</w:t>
          </w:r>
        </w:sdtContent>
      </w:sdt>
      <w:r w:rsidRPr="009E4360" w:rsidR="0011060F">
        <w:t xml:space="preserve"> </w:t>
      </w:r>
      <w:r w:rsidR="0016002E">
        <w:t xml:space="preserve">Given </w:t>
      </w:r>
      <w:r w:rsidRPr="009E4360">
        <w:t>the historical monopoly o</w:t>
      </w:r>
      <w:r w:rsidR="000F620F">
        <w:t>n</w:t>
      </w:r>
      <w:r w:rsidRPr="009E4360">
        <w:t xml:space="preserve"> energy pricing by the big energy companies, how would </w:t>
      </w:r>
      <w:r w:rsidR="000F620F">
        <w:t xml:space="preserve">they </w:t>
      </w:r>
      <w:r w:rsidRPr="009E4360">
        <w:t xml:space="preserve">view localised or </w:t>
      </w:r>
      <w:r w:rsidRPr="009E4360" w:rsidR="0011060F">
        <w:t>n</w:t>
      </w:r>
      <w:r w:rsidRPr="009E4360">
        <w:t>odal pricing?</w:t>
      </w:r>
    </w:p>
    <w:p w:rsidR="008417D7" w:rsidRPr="009E4360" w:rsidP="0011060F">
      <w:pPr>
        <w:pStyle w:val="Answer"/>
      </w:pPr>
      <w:sdt>
        <w:sdtPr>
          <w:alias w:val="Witness"/>
          <w:id w:val="1299265148"/>
          <w:placeholder>
            <w:docPart w:val="DefaultPlaceholder_-1854013440"/>
          </w:placeholder>
          <w:richText/>
        </w:sdtPr>
        <w:sdtContent>
          <w:r w:rsidRPr="009E4360" w:rsidR="00B05F84">
            <w:rPr>
              <w:b/>
              <w:i/>
            </w:rPr>
            <w:t>Rachel Fletcher:</w:t>
          </w:r>
        </w:sdtContent>
      </w:sdt>
      <w:r w:rsidRPr="009E4360" w:rsidR="0011060F">
        <w:t xml:space="preserve"> W</w:t>
      </w:r>
      <w:r w:rsidRPr="009E4360">
        <w:t>e are a big energy company.</w:t>
      </w:r>
    </w:p>
    <w:p w:rsidR="008417D7" w:rsidRPr="009E4360" w:rsidP="000F620F">
      <w:pPr>
        <w:pStyle w:val="Remark"/>
      </w:pPr>
      <w:sdt>
        <w:sdtPr>
          <w:alias w:val="Member"/>
          <w:tag w:val="&lt;Member mnisId='3932' dodsId='83524'&gt;"/>
          <w:id w:val="-1454553771"/>
          <w:placeholder>
            <w:docPart w:val="DefaultPlaceholder_-1854013440"/>
          </w:placeholder>
          <w:richText/>
        </w:sdtPr>
        <w:sdtContent>
          <w:r w:rsidRPr="009E4360" w:rsidR="0011060F">
            <w:rPr>
              <w:b/>
            </w:rPr>
            <w:t xml:space="preserve">Dr </w:t>
          </w:r>
          <w:r w:rsidRPr="009E4360" w:rsidR="00B05F84">
            <w:rPr>
              <w:b/>
            </w:rPr>
            <w:t>Poulter:</w:t>
          </w:r>
        </w:sdtContent>
      </w:sdt>
      <w:r w:rsidRPr="009E4360" w:rsidR="0011060F">
        <w:t xml:space="preserve"> </w:t>
      </w:r>
      <w:r w:rsidRPr="009E4360">
        <w:t>You are, but I was not referring to Octopus here</w:t>
      </w:r>
      <w:r w:rsidR="000F620F">
        <w:t xml:space="preserve">; </w:t>
      </w:r>
      <w:r w:rsidRPr="009E4360">
        <w:t>I was referring to the big six.</w:t>
      </w:r>
    </w:p>
    <w:p w:rsidR="0011060F" w:rsidRPr="009E4360" w:rsidP="0011060F">
      <w:pPr>
        <w:pStyle w:val="Answer"/>
      </w:pPr>
      <w:sdt>
        <w:sdtPr>
          <w:alias w:val="Witness"/>
          <w:id w:val="35480391"/>
          <w:placeholder>
            <w:docPart w:val="DefaultPlaceholder_-1854013440"/>
          </w:placeholder>
          <w:richText/>
        </w:sdtPr>
        <w:sdtContent>
          <w:r w:rsidRPr="009E4360" w:rsidR="00B05F84">
            <w:rPr>
              <w:b/>
              <w:i/>
            </w:rPr>
            <w:t>Rachel Fletcher:</w:t>
          </w:r>
        </w:sdtContent>
      </w:sdt>
      <w:r w:rsidRPr="009E4360">
        <w:t xml:space="preserve"> </w:t>
      </w:r>
      <w:r w:rsidRPr="009E4360" w:rsidR="008417D7">
        <w:t>Any energy company with decent technology should be able to do what we are doing today. It is a question of building trust with your customers</w:t>
      </w:r>
      <w:r w:rsidRPr="009E4360">
        <w:t>,</w:t>
      </w:r>
      <w:r w:rsidRPr="009E4360" w:rsidR="008417D7">
        <w:t xml:space="preserve"> because, as Andy hints, this is a change in consumer behaviour</w:t>
      </w:r>
      <w:r w:rsidRPr="009E4360">
        <w:t>.</w:t>
      </w:r>
      <w:r w:rsidRPr="009E4360" w:rsidR="008417D7">
        <w:t xml:space="preserve"> </w:t>
      </w:r>
      <w:r w:rsidRPr="009E4360">
        <w:t>F</w:t>
      </w:r>
      <w:r w:rsidRPr="009E4360" w:rsidR="008417D7">
        <w:t xml:space="preserve">rankly, if you are relying on your energy provider to make sure that your EV is fully charged by the time </w:t>
      </w:r>
      <w:r w:rsidRPr="009E4360">
        <w:t xml:space="preserve">that </w:t>
      </w:r>
      <w:r w:rsidRPr="009E4360" w:rsidR="008417D7">
        <w:t>you need it to go to work, you need to have a lot of trust.</w:t>
      </w:r>
    </w:p>
    <w:p w:rsidR="008417D7" w:rsidRPr="009E4360" w:rsidP="0011060F">
      <w:pPr>
        <w:pStyle w:val="Answer"/>
      </w:pPr>
      <w:r w:rsidRPr="009E4360">
        <w:t>W</w:t>
      </w:r>
      <w:r w:rsidRPr="009E4360">
        <w:t xml:space="preserve">e need trust, but we </w:t>
      </w:r>
      <w:r w:rsidRPr="009E4360">
        <w:t xml:space="preserve">also </w:t>
      </w:r>
      <w:r w:rsidRPr="009E4360">
        <w:t>need investment in technology</w:t>
      </w:r>
      <w:r w:rsidRPr="009E4360">
        <w:t>.</w:t>
      </w:r>
      <w:r w:rsidRPr="009E4360">
        <w:t xml:space="preserve"> Octopus</w:t>
      </w:r>
      <w:r w:rsidRPr="009E4360">
        <w:t xml:space="preserve"> has </w:t>
      </w:r>
      <w:r w:rsidRPr="009E4360">
        <w:t xml:space="preserve">invested in both of those in terms of building trust through delivering the basics well </w:t>
      </w:r>
      <w:r w:rsidRPr="009E4360">
        <w:t xml:space="preserve">and </w:t>
      </w:r>
      <w:r w:rsidRPr="009E4360">
        <w:t>investing heavily in technology and constant R&amp;D and innovation</w:t>
      </w:r>
      <w:r w:rsidRPr="009E4360">
        <w:t>,</w:t>
      </w:r>
      <w:r w:rsidRPr="009E4360">
        <w:t xml:space="preserve"> so that we have understood increasingly over time how customers respond to price signals and how to interact with big assets like electric vehicles and heat pumps.</w:t>
      </w:r>
    </w:p>
    <w:p w:rsidR="0011060F" w:rsidRPr="009E4360" w:rsidP="0011060F">
      <w:pPr>
        <w:pStyle w:val="Question"/>
      </w:pPr>
      <w:sdt>
        <w:sdtPr>
          <w:alias w:val="Member"/>
          <w:tag w:val="&lt;Member mnisId='3932' dodsId='83524'&gt;"/>
          <w:id w:val="-817023052"/>
          <w:placeholder>
            <w:docPart w:val="DefaultPlaceholder_-1854013440"/>
          </w:placeholder>
          <w:richText/>
        </w:sdtPr>
        <w:sdtContent>
          <w:r w:rsidRPr="009E4360">
            <w:rPr>
              <w:b/>
            </w:rPr>
            <w:t xml:space="preserve">Dr </w:t>
          </w:r>
          <w:r w:rsidRPr="009E4360" w:rsidR="00B05F84">
            <w:rPr>
              <w:b/>
            </w:rPr>
            <w:t>Poulter:</w:t>
          </w:r>
        </w:sdtContent>
      </w:sdt>
      <w:r w:rsidRPr="009E4360">
        <w:t xml:space="preserve"> I will let you have 30 seconds, Mr Gowdy, and then we will draw a conclusion. If you have some written points to make, we would be very pleased to hear those.</w:t>
      </w:r>
    </w:p>
    <w:p w:rsidR="0011060F" w:rsidRPr="009E4360" w:rsidP="0011060F">
      <w:pPr>
        <w:pStyle w:val="Answer"/>
      </w:pPr>
      <w:sdt>
        <w:sdtPr>
          <w:alias w:val="Witness"/>
          <w:id w:val="-1127152320"/>
          <w:placeholder>
            <w:docPart w:val="DefaultPlaceholder_-1854013440"/>
          </w:placeholder>
          <w:richText/>
        </w:sdtPr>
        <w:sdtContent>
          <w:r w:rsidRPr="009E4360" w:rsidR="00B05F84">
            <w:rPr>
              <w:b/>
              <w:i/>
            </w:rPr>
            <w:t>Johnny Gowdy:</w:t>
          </w:r>
        </w:sdtContent>
      </w:sdt>
      <w:r w:rsidRPr="009E4360">
        <w:t xml:space="preserve"> W</w:t>
      </w:r>
      <w:r w:rsidRPr="009E4360" w:rsidR="008417D7">
        <w:t xml:space="preserve">e all furiously agree that we need to harness the power of flexibility from consumers, particularly commercial </w:t>
      </w:r>
      <w:r w:rsidRPr="009E4360">
        <w:t xml:space="preserve">and </w:t>
      </w:r>
      <w:r w:rsidRPr="009E4360" w:rsidR="008417D7">
        <w:t xml:space="preserve">industrial consumers, in managing these network constraints. </w:t>
      </w:r>
      <w:r w:rsidRPr="009E4360">
        <w:t>J</w:t>
      </w:r>
      <w:r w:rsidRPr="009E4360" w:rsidR="008417D7">
        <w:t xml:space="preserve">ust to be clear, the </w:t>
      </w:r>
      <w:r w:rsidR="00C8516B">
        <w:t>LMP</w:t>
      </w:r>
      <w:r w:rsidRPr="009E4360" w:rsidR="008417D7">
        <w:t xml:space="preserve"> price signal is primarily driven by the occurrence of network constraints. There are other signals, </w:t>
      </w:r>
      <w:r w:rsidRPr="009E4360">
        <w:t xml:space="preserve">such </w:t>
      </w:r>
      <w:r w:rsidRPr="009E4360" w:rsidR="008417D7">
        <w:t>time of use signals, to do with the overall energy system balance, but we are talking about constraints</w:t>
      </w:r>
      <w:r w:rsidRPr="009E4360">
        <w:t>,</w:t>
      </w:r>
      <w:r w:rsidRPr="009E4360" w:rsidR="008417D7">
        <w:t xml:space="preserve"> effectively.</w:t>
      </w:r>
    </w:p>
    <w:p w:rsidR="0011060F" w:rsidRPr="009E4360" w:rsidP="0011060F">
      <w:pPr>
        <w:pStyle w:val="Answer"/>
      </w:pPr>
      <w:r w:rsidRPr="009E4360">
        <w:t>R</w:t>
      </w:r>
      <w:r w:rsidRPr="009E4360" w:rsidR="008417D7">
        <w:t xml:space="preserve">ather than building that price signal into the wholesale price that affects everybody, it would be better </w:t>
      </w:r>
      <w:r w:rsidRPr="009E4360">
        <w:t xml:space="preserve">to use </w:t>
      </w:r>
      <w:r w:rsidRPr="009E4360" w:rsidR="008417D7">
        <w:t>tools and markets that are available today, such as the balancing mechanism, flexibility auctions</w:t>
      </w:r>
      <w:r w:rsidRPr="009E4360">
        <w:t xml:space="preserve"> and</w:t>
      </w:r>
      <w:r w:rsidRPr="009E4360" w:rsidR="008417D7">
        <w:t xml:space="preserve"> local constraint markets, to send those price signals directly to those consumers </w:t>
      </w:r>
      <w:r w:rsidRPr="009E4360">
        <w:t xml:space="preserve">who </w:t>
      </w:r>
      <w:r w:rsidRPr="009E4360" w:rsidR="008417D7">
        <w:t>can best respond to them.</w:t>
      </w:r>
      <w:r w:rsidRPr="009E4360">
        <w:t xml:space="preserve"> I</w:t>
      </w:r>
      <w:r w:rsidRPr="009E4360" w:rsidR="008417D7">
        <w:t>f we are looking at big systems, big algorithms</w:t>
      </w:r>
      <w:r w:rsidRPr="009E4360">
        <w:t xml:space="preserve"> and</w:t>
      </w:r>
      <w:r w:rsidRPr="009E4360" w:rsidR="008417D7">
        <w:t xml:space="preserve"> big processes, there </w:t>
      </w:r>
      <w:r w:rsidRPr="009E4360">
        <w:t xml:space="preserve">may be </w:t>
      </w:r>
      <w:r w:rsidRPr="009E4360" w:rsidR="008417D7">
        <w:t>a better way of doing it</w:t>
      </w:r>
      <w:r w:rsidRPr="009E4360">
        <w:t>.</w:t>
      </w:r>
    </w:p>
    <w:p w:rsidR="008417D7" w:rsidRPr="009E4360" w:rsidP="0011060F">
      <w:pPr>
        <w:pStyle w:val="Answer"/>
      </w:pPr>
      <w:r w:rsidRPr="009E4360">
        <w:t>I</w:t>
      </w:r>
      <w:r w:rsidRPr="009E4360">
        <w:t>n terms of practical ways in which we can move forward quickly</w:t>
      </w:r>
      <w:r w:rsidRPr="009E4360">
        <w:t>,</w:t>
      </w:r>
      <w:r w:rsidRPr="009E4360">
        <w:t xml:space="preserve"> engag</w:t>
      </w:r>
      <w:r w:rsidRPr="009E4360" w:rsidR="001771C7">
        <w:t>ing</w:t>
      </w:r>
      <w:r w:rsidRPr="009E4360">
        <w:t xml:space="preserve"> with consumers and recognis</w:t>
      </w:r>
      <w:r w:rsidRPr="009E4360" w:rsidR="001771C7">
        <w:t>ing</w:t>
      </w:r>
      <w:r w:rsidRPr="009E4360">
        <w:t xml:space="preserve"> that </w:t>
      </w:r>
      <w:r w:rsidRPr="009E4360">
        <w:t xml:space="preserve">they </w:t>
      </w:r>
      <w:r w:rsidRPr="009E4360">
        <w:t xml:space="preserve">are human beings </w:t>
      </w:r>
      <w:r w:rsidRPr="009E4360">
        <w:t xml:space="preserve">who </w:t>
      </w:r>
      <w:r w:rsidRPr="009E4360">
        <w:t>may or may not want to participate in those markets</w:t>
      </w:r>
      <w:r w:rsidRPr="009E4360">
        <w:t>—</w:t>
      </w:r>
      <w:r w:rsidRPr="009E4360">
        <w:t>some of them may not be able to, either because of their circumstances or</w:t>
      </w:r>
      <w:r w:rsidRPr="009E4360">
        <w:t>,</w:t>
      </w:r>
      <w:r w:rsidRPr="009E4360">
        <w:t xml:space="preserve"> quite often</w:t>
      </w:r>
      <w:r w:rsidRPr="009E4360">
        <w:t>,</w:t>
      </w:r>
      <w:r w:rsidRPr="009E4360">
        <w:t xml:space="preserve"> because they are constrained on the distribution network rather than on the transmission network</w:t>
      </w:r>
      <w:r w:rsidRPr="009E4360">
        <w:t>—</w:t>
      </w:r>
      <w:r w:rsidRPr="009E4360">
        <w:t>that</w:t>
      </w:r>
      <w:r w:rsidRPr="009E4360">
        <w:t xml:space="preserve"> </w:t>
      </w:r>
      <w:r w:rsidRPr="009E4360">
        <w:t>is a much better way of approaching it.</w:t>
      </w:r>
    </w:p>
    <w:p w:rsidR="0011060F" w:rsidRPr="009E4360" w:rsidP="005B0059">
      <w:pPr>
        <w:pStyle w:val="Remark"/>
      </w:pPr>
      <w:sdt>
        <w:sdtPr>
          <w:alias w:val="Member"/>
          <w:tag w:val="&lt;Member mnisId='3932' dodsId='83524'&gt;"/>
          <w:id w:val="1851144456"/>
          <w:placeholder>
            <w:docPart w:val="DefaultPlaceholder_-1854013440"/>
          </w:placeholder>
          <w:richText/>
        </w:sdtPr>
        <w:sdtContent>
          <w:r w:rsidRPr="009E4360">
            <w:rPr>
              <w:b/>
            </w:rPr>
            <w:t xml:space="preserve">Dr </w:t>
          </w:r>
          <w:r w:rsidRPr="009E4360" w:rsidR="00B05F84">
            <w:rPr>
              <w:b/>
            </w:rPr>
            <w:t>Poulter:</w:t>
          </w:r>
        </w:sdtContent>
      </w:sdt>
      <w:r w:rsidRPr="009E4360">
        <w:t xml:space="preserve"> I would love to hear more, but I know that we are constrained by time.</w:t>
      </w:r>
    </w:p>
    <w:p w:rsidR="008417D7" w:rsidRPr="009E4360" w:rsidP="0011060F">
      <w:pPr>
        <w:pStyle w:val="Question"/>
      </w:pPr>
      <w:sdt>
        <w:sdtPr>
          <w:alias w:val="Member"/>
          <w:tag w:val="&lt;Member mnisId='1546' dodsId='38376'&gt;"/>
          <w:id w:val="-1166317887"/>
          <w:placeholder>
            <w:docPart w:val="DefaultPlaceholder_-1854013440"/>
          </w:placeholder>
          <w:richText/>
        </w:sdtPr>
        <w:sdtContent>
          <w:r w:rsidRPr="009E4360" w:rsidR="0011060F">
            <w:rPr>
              <w:b/>
            </w:rPr>
            <w:t>Chair:</w:t>
          </w:r>
        </w:sdtContent>
      </w:sdt>
      <w:r w:rsidRPr="009E4360" w:rsidR="0011060F">
        <w:t xml:space="preserve"> Do you want 20 seconds? </w:t>
      </w:r>
    </w:p>
    <w:p w:rsidR="008417D7" w:rsidRPr="009E4360" w:rsidP="0011060F">
      <w:pPr>
        <w:pStyle w:val="Answer"/>
      </w:pPr>
      <w:sdt>
        <w:sdtPr>
          <w:alias w:val="Witness"/>
          <w:id w:val="1106469371"/>
          <w:placeholder>
            <w:docPart w:val="DefaultPlaceholder_-1854013440"/>
          </w:placeholder>
          <w:richText/>
        </w:sdtPr>
        <w:sdtContent>
          <w:r w:rsidRPr="009E4360" w:rsidR="00B05F84">
            <w:rPr>
              <w:b/>
              <w:i/>
            </w:rPr>
            <w:t>Jason Mann:</w:t>
          </w:r>
        </w:sdtContent>
      </w:sdt>
      <w:r w:rsidRPr="009E4360" w:rsidR="0011060F">
        <w:t xml:space="preserve"> </w:t>
      </w:r>
      <w:r w:rsidRPr="009E4360">
        <w:t xml:space="preserve">I would say two things on that. </w:t>
      </w:r>
      <w:r w:rsidRPr="009E4360" w:rsidR="009E01B0">
        <w:t xml:space="preserve">First, some </w:t>
      </w:r>
      <w:r w:rsidRPr="009E4360">
        <w:t>of those proposals are entirely untested relative to locational pricing, which has been in operation in many parts of the world for over 20 years</w:t>
      </w:r>
      <w:r w:rsidRPr="009E4360" w:rsidR="0011060F">
        <w:t>.</w:t>
      </w:r>
      <w:r w:rsidRPr="009E4360">
        <w:t xml:space="preserve"> </w:t>
      </w:r>
      <w:r w:rsidRPr="009E4360" w:rsidR="009E01B0">
        <w:t>Secondly</w:t>
      </w:r>
      <w:r w:rsidRPr="009E4360" w:rsidR="0011060F">
        <w:t xml:space="preserve">, </w:t>
      </w:r>
      <w:r w:rsidRPr="009E4360">
        <w:t>under that regime, the constraint payments that generators in the north of the country continue to receive, which is money literally for nothing, would continue.</w:t>
      </w:r>
    </w:p>
    <w:p w:rsidR="0011060F" w:rsidRPr="009E4360" w:rsidP="00EE684B">
      <w:pPr>
        <w:pStyle w:val="Question"/>
      </w:pPr>
      <w:sdt>
        <w:sdtPr>
          <w:alias w:val="Member"/>
          <w:tag w:val="&lt;Member mnisId='4052' dodsId='35411'&gt;"/>
          <w:id w:val="-792988842"/>
          <w:placeholder>
            <w:docPart w:val="DefaultPlaceholder_-1854013440"/>
          </w:placeholder>
          <w:richText/>
        </w:sdtPr>
        <w:sdtContent>
          <w:r w:rsidRPr="009E4360">
            <w:rPr>
              <w:b/>
            </w:rPr>
            <w:t>Mark Pawsey:</w:t>
          </w:r>
        </w:sdtContent>
      </w:sdt>
      <w:r w:rsidRPr="009E4360">
        <w:t xml:space="preserve"> </w:t>
      </w:r>
      <w:r w:rsidRPr="009E4360" w:rsidR="008417D7">
        <w:t xml:space="preserve">If I understand </w:t>
      </w:r>
      <w:r w:rsidRPr="009E4360" w:rsidR="009E01B0">
        <w:t>right</w:t>
      </w:r>
      <w:r w:rsidRPr="009E4360" w:rsidR="008417D7">
        <w:t xml:space="preserve">, if I go and talk to my constituents about what we have been talking about in this </w:t>
      </w:r>
      <w:r w:rsidRPr="009E4360">
        <w:t>C</w:t>
      </w:r>
      <w:r w:rsidRPr="009E4360" w:rsidR="008417D7">
        <w:t xml:space="preserve">ommittee, </w:t>
      </w:r>
      <w:r w:rsidRPr="009E4360">
        <w:t xml:space="preserve">which is </w:t>
      </w:r>
      <w:r w:rsidRPr="009E4360" w:rsidR="008417D7">
        <w:t xml:space="preserve">locational pricing, </w:t>
      </w:r>
      <w:r w:rsidRPr="009E4360">
        <w:t xml:space="preserve">and </w:t>
      </w:r>
      <w:r w:rsidRPr="009E4360" w:rsidR="008417D7">
        <w:t>say that</w:t>
      </w:r>
      <w:r w:rsidRPr="009E4360">
        <w:t>,</w:t>
      </w:r>
      <w:r w:rsidRPr="009E4360" w:rsidR="008417D7">
        <w:t xml:space="preserve"> basically</w:t>
      </w:r>
      <w:r w:rsidRPr="009E4360">
        <w:t>,</w:t>
      </w:r>
      <w:r w:rsidRPr="009E4360" w:rsidR="008417D7">
        <w:t xml:space="preserve"> that is using the network more efficiently and </w:t>
      </w:r>
      <w:r w:rsidRPr="009E4360">
        <w:t xml:space="preserve">that </w:t>
      </w:r>
      <w:r w:rsidRPr="009E4360" w:rsidR="008417D7">
        <w:t xml:space="preserve">one of the ways in which we release funding is by paying </w:t>
      </w:r>
      <w:r w:rsidRPr="009E4360">
        <w:t xml:space="preserve">fewer </w:t>
      </w:r>
      <w:r w:rsidRPr="009E4360" w:rsidR="008417D7">
        <w:t xml:space="preserve">constraint payments, my constituents would say, </w:t>
      </w:r>
      <w:r w:rsidRPr="009E4360">
        <w:t>“F</w:t>
      </w:r>
      <w:r w:rsidRPr="009E4360" w:rsidR="008417D7">
        <w:t>antastic</w:t>
      </w:r>
      <w:r w:rsidRPr="009E4360">
        <w:t>”</w:t>
      </w:r>
      <w:r w:rsidRPr="009E4360" w:rsidR="008417D7">
        <w:t xml:space="preserve">. They do not understand why we pay generators to turn off their equipment. </w:t>
      </w:r>
      <w:r w:rsidRPr="009E4360">
        <w:t>Joe P</w:t>
      </w:r>
      <w:r w:rsidRPr="009E4360" w:rsidR="008417D7">
        <w:t>ublic does not get that at all.</w:t>
      </w:r>
    </w:p>
    <w:p w:rsidR="008417D7" w:rsidRPr="009E4360" w:rsidP="0011060F">
      <w:pPr>
        <w:pStyle w:val="Question"/>
        <w:numPr>
          <w:ilvl w:val="0"/>
          <w:numId w:val="0"/>
        </w:numPr>
        <w:ind w:left="794"/>
      </w:pPr>
      <w:r w:rsidRPr="009E4360">
        <w:t>T</w:t>
      </w:r>
      <w:r w:rsidRPr="009E4360">
        <w:t xml:space="preserve">hat sounds like a </w:t>
      </w:r>
      <w:r w:rsidRPr="009E4360">
        <w:t>pretty positive</w:t>
      </w:r>
      <w:r w:rsidRPr="009E4360">
        <w:t xml:space="preserve"> tick, but one thing that my and everybody else’s constituents would </w:t>
      </w:r>
      <w:r w:rsidRPr="009E4360" w:rsidR="00D41C7C">
        <w:t xml:space="preserve">say is that it is </w:t>
      </w:r>
      <w:r w:rsidRPr="009E4360">
        <w:t xml:space="preserve">like a postcode lottery. </w:t>
      </w:r>
      <w:r w:rsidRPr="009E4360" w:rsidR="00D41C7C">
        <w:t>W</w:t>
      </w:r>
      <w:r w:rsidRPr="009E4360">
        <w:t xml:space="preserve">e are going to end up with people paying a different price in one area </w:t>
      </w:r>
      <w:r w:rsidRPr="009E4360" w:rsidR="00D41C7C">
        <w:t xml:space="preserve">than </w:t>
      </w:r>
      <w:r w:rsidRPr="009E4360">
        <w:t>another.</w:t>
      </w:r>
      <w:r w:rsidRPr="009E4360" w:rsidR="00D41C7C">
        <w:t xml:space="preserve"> W</w:t>
      </w:r>
      <w:r w:rsidRPr="009E4360">
        <w:t>e could have people on different sides of the road</w:t>
      </w:r>
      <w:r w:rsidRPr="009E4360" w:rsidR="00D41C7C">
        <w:t>,</w:t>
      </w:r>
      <w:r w:rsidRPr="009E4360">
        <w:t xml:space="preserve"> if we use a local authority boundary to determine </w:t>
      </w:r>
      <w:r w:rsidRPr="009E4360" w:rsidR="00D41C7C">
        <w:t xml:space="preserve">who is </w:t>
      </w:r>
      <w:r w:rsidRPr="009E4360">
        <w:t xml:space="preserve">in zone A or zone B, or nodal area </w:t>
      </w:r>
      <w:r w:rsidRPr="009E4360" w:rsidR="00D41C7C">
        <w:t>1</w:t>
      </w:r>
      <w:r w:rsidRPr="009E4360">
        <w:t xml:space="preserve"> or nodal area </w:t>
      </w:r>
      <w:r w:rsidRPr="009E4360" w:rsidR="00D41C7C">
        <w:t>2</w:t>
      </w:r>
      <w:r w:rsidRPr="009E4360">
        <w:t xml:space="preserve">. </w:t>
      </w:r>
      <w:r w:rsidRPr="009E4360" w:rsidR="00D41C7C">
        <w:t>A</w:t>
      </w:r>
      <w:r w:rsidRPr="009E4360">
        <w:t xml:space="preserve"> postcode lottery is not great, is it? Why should one consumer be paying a different price from another </w:t>
      </w:r>
      <w:r w:rsidRPr="009E4360" w:rsidR="00D41C7C">
        <w:t>j</w:t>
      </w:r>
      <w:r w:rsidRPr="009E4360">
        <w:t>ust because a retailer, presumably, or somebody has arbitrarily decided to put them in one zone rather than another</w:t>
      </w:r>
      <w:r w:rsidRPr="009E4360" w:rsidR="00D41C7C">
        <w:t>?</w:t>
      </w:r>
      <w:r w:rsidRPr="009E4360">
        <w:t xml:space="preserve"> Rachel, how are you going to explain that to your customers?</w:t>
      </w:r>
    </w:p>
    <w:p w:rsidR="008417D7" w:rsidRPr="009E4360" w:rsidP="00D41C7C">
      <w:pPr>
        <w:pStyle w:val="Answer"/>
      </w:pPr>
      <w:sdt>
        <w:sdtPr>
          <w:alias w:val="Witness"/>
          <w:id w:val="-215044991"/>
          <w:placeholder>
            <w:docPart w:val="DefaultPlaceholder_-1854013440"/>
          </w:placeholder>
          <w:richText/>
        </w:sdtPr>
        <w:sdtContent>
          <w:r w:rsidRPr="009E4360" w:rsidR="00B05F84">
            <w:rPr>
              <w:b/>
              <w:i/>
            </w:rPr>
            <w:t>Rachel Fletcher:</w:t>
          </w:r>
        </w:sdtContent>
      </w:sdt>
      <w:r w:rsidRPr="009E4360" w:rsidR="00D41C7C">
        <w:t xml:space="preserve"> W</w:t>
      </w:r>
      <w:r w:rsidRPr="009E4360">
        <w:t>e already have a postcode lottery</w:t>
      </w:r>
      <w:r w:rsidRPr="009E4360" w:rsidR="00D41C7C">
        <w:t>, and</w:t>
      </w:r>
      <w:r w:rsidRPr="009E4360">
        <w:t xml:space="preserve"> I do want to make that clear.</w:t>
      </w:r>
    </w:p>
    <w:p w:rsidR="008417D7" w:rsidRPr="009E4360" w:rsidP="00275C94">
      <w:pPr>
        <w:pStyle w:val="Question"/>
      </w:pPr>
      <w:sdt>
        <w:sdtPr>
          <w:alias w:val="Member"/>
          <w:tag w:val="&lt;Member mnisId='4052' dodsId='35411'&gt;"/>
          <w:id w:val="-1134399558"/>
          <w:placeholder>
            <w:docPart w:val="DefaultPlaceholder_-1854013440"/>
          </w:placeholder>
          <w:richText/>
        </w:sdtPr>
        <w:sdtContent>
          <w:r w:rsidRPr="009E4360" w:rsidR="00D41C7C">
            <w:rPr>
              <w:b/>
            </w:rPr>
            <w:t>Mark Pawsey:</w:t>
          </w:r>
        </w:sdtContent>
      </w:sdt>
      <w:r w:rsidRPr="009E4360" w:rsidR="00D41C7C">
        <w:t xml:space="preserve"> </w:t>
      </w:r>
      <w:r w:rsidRPr="009E4360">
        <w:t xml:space="preserve">We have consistent pricing. I could change my price by </w:t>
      </w:r>
      <w:r w:rsidRPr="009E4360" w:rsidR="00D41C7C">
        <w:t>s</w:t>
      </w:r>
      <w:r w:rsidRPr="009E4360">
        <w:t xml:space="preserve">hopping around </w:t>
      </w:r>
      <w:r w:rsidRPr="009E4360" w:rsidR="00D41C7C">
        <w:t xml:space="preserve">in </w:t>
      </w:r>
      <w:r w:rsidRPr="009E4360">
        <w:t>the market.</w:t>
      </w:r>
    </w:p>
    <w:p w:rsidR="008417D7" w:rsidRPr="009E4360" w:rsidP="00D41C7C">
      <w:pPr>
        <w:pStyle w:val="Answer"/>
      </w:pPr>
      <w:sdt>
        <w:sdtPr>
          <w:alias w:val="Witness"/>
          <w:id w:val="968402641"/>
          <w:placeholder>
            <w:docPart w:val="DefaultPlaceholder_-1854013440"/>
          </w:placeholder>
          <w:richText/>
        </w:sdtPr>
        <w:sdtContent>
          <w:r w:rsidRPr="009E4360" w:rsidR="00B05F84">
            <w:rPr>
              <w:b/>
              <w:i/>
            </w:rPr>
            <w:t>Rachel Fletcher:</w:t>
          </w:r>
        </w:sdtContent>
      </w:sdt>
      <w:r w:rsidRPr="009E4360" w:rsidR="00D41C7C">
        <w:t xml:space="preserve"> If </w:t>
      </w:r>
      <w:r w:rsidRPr="009E4360">
        <w:t xml:space="preserve">you live in </w:t>
      </w:r>
      <w:r w:rsidRPr="009E4360" w:rsidR="00D41C7C">
        <w:t>n</w:t>
      </w:r>
      <w:r w:rsidRPr="009E4360">
        <w:t>orth Wales or in Scotland, you pay far more for your electricity today, by virtue of the network costs</w:t>
      </w:r>
      <w:r w:rsidRPr="009E4360" w:rsidR="003E3F11">
        <w:t>.</w:t>
      </w:r>
    </w:p>
    <w:p w:rsidR="008417D7" w:rsidRPr="009E4360" w:rsidP="0005637C">
      <w:pPr>
        <w:pStyle w:val="Question"/>
      </w:pPr>
      <w:sdt>
        <w:sdtPr>
          <w:alias w:val="Member"/>
          <w:tag w:val="&lt;Member mnisId='4052' dodsId='35411'&gt;"/>
          <w:id w:val="757640430"/>
          <w:placeholder>
            <w:docPart w:val="DefaultPlaceholder_-1854013440"/>
          </w:placeholder>
          <w:richText/>
        </w:sdtPr>
        <w:sdtContent>
          <w:r w:rsidRPr="009E4360" w:rsidR="00D41C7C">
            <w:rPr>
              <w:b/>
            </w:rPr>
            <w:t>Mark Pawsey:</w:t>
          </w:r>
        </w:sdtContent>
      </w:sdt>
      <w:r w:rsidRPr="009E4360" w:rsidR="00D41C7C">
        <w:t xml:space="preserve"> </w:t>
      </w:r>
      <w:r w:rsidRPr="009E4360">
        <w:t>The figure produced by F</w:t>
      </w:r>
      <w:r w:rsidRPr="009E4360" w:rsidR="00D41C7C">
        <w:t>T</w:t>
      </w:r>
      <w:r w:rsidRPr="009E4360">
        <w:t xml:space="preserve">I Consulting </w:t>
      </w:r>
      <w:r w:rsidRPr="009E4360">
        <w:t>says</w:t>
      </w:r>
      <w:r w:rsidRPr="009E4360">
        <w:t xml:space="preserve"> </w:t>
      </w:r>
      <w:r w:rsidRPr="009E4360" w:rsidR="00D41C7C">
        <w:t>“</w:t>
      </w:r>
      <w:r w:rsidRPr="009E4360">
        <w:t>single price</w:t>
      </w:r>
      <w:r w:rsidRPr="009E4360" w:rsidR="00D41C7C">
        <w:t>” and</w:t>
      </w:r>
      <w:r w:rsidRPr="009E4360">
        <w:t xml:space="preserve"> it </w:t>
      </w:r>
      <w:r w:rsidRPr="009E4360" w:rsidR="00D41C7C">
        <w:t xml:space="preserve">has </w:t>
      </w:r>
      <w:r w:rsidRPr="009E4360">
        <w:t xml:space="preserve">a map of the entirety of </w:t>
      </w:r>
      <w:r w:rsidRPr="009E4360" w:rsidR="00D41C7C">
        <w:t xml:space="preserve">Great </w:t>
      </w:r>
      <w:r w:rsidRPr="009E4360">
        <w:t>Britain.</w:t>
      </w:r>
    </w:p>
    <w:p w:rsidR="008417D7" w:rsidRPr="009E4360" w:rsidP="00D41C7C">
      <w:pPr>
        <w:pStyle w:val="Answer"/>
      </w:pPr>
      <w:sdt>
        <w:sdtPr>
          <w:alias w:val="Witness"/>
          <w:id w:val="-514081472"/>
          <w:placeholder>
            <w:docPart w:val="DefaultPlaceholder_-1854013440"/>
          </w:placeholder>
          <w:richText/>
        </w:sdtPr>
        <w:sdtContent>
          <w:r w:rsidRPr="009E4360" w:rsidR="00B05F84">
            <w:rPr>
              <w:b/>
              <w:i/>
            </w:rPr>
            <w:t>Rachel Fletcher:</w:t>
          </w:r>
        </w:sdtContent>
      </w:sdt>
      <w:r w:rsidRPr="009E4360" w:rsidR="00D41C7C">
        <w:t xml:space="preserve"> That is for t</w:t>
      </w:r>
      <w:r w:rsidRPr="009E4360">
        <w:t xml:space="preserve">he wholesale element of your bill. </w:t>
      </w:r>
      <w:r w:rsidRPr="009E4360" w:rsidR="00D41C7C">
        <w:t>Just t</w:t>
      </w:r>
      <w:r w:rsidRPr="009E4360">
        <w:t xml:space="preserve">o be </w:t>
      </w:r>
      <w:r w:rsidRPr="009E4360">
        <w:t>really clear</w:t>
      </w:r>
      <w:r w:rsidRPr="009E4360" w:rsidR="00D41C7C">
        <w:t>,</w:t>
      </w:r>
      <w:r w:rsidRPr="009E4360">
        <w:t xml:space="preserve"> the network charges are recovered regionally, and people </w:t>
      </w:r>
      <w:r w:rsidRPr="009E4360">
        <w:t xml:space="preserve">living in low-density areas such as </w:t>
      </w:r>
      <w:r w:rsidRPr="009E4360" w:rsidR="00D41C7C">
        <w:t>n</w:t>
      </w:r>
      <w:r w:rsidRPr="009E4360">
        <w:t>orth Wales and Scotland pay a lot more for their network costs.</w:t>
      </w:r>
    </w:p>
    <w:p w:rsidR="008417D7" w:rsidRPr="009E4360" w:rsidP="00D41C7C">
      <w:pPr>
        <w:pStyle w:val="Question"/>
      </w:pPr>
      <w:sdt>
        <w:sdtPr>
          <w:alias w:val="Member"/>
          <w:tag w:val="&lt;Member mnisId='4052' dodsId='35411'&gt;"/>
          <w:id w:val="1049035394"/>
          <w:placeholder>
            <w:docPart w:val="DefaultPlaceholder_-1854013440"/>
          </w:placeholder>
          <w:richText/>
        </w:sdtPr>
        <w:sdtContent>
          <w:r w:rsidRPr="009E4360" w:rsidR="00D41C7C">
            <w:rPr>
              <w:b/>
            </w:rPr>
            <w:t>Mark Pawsey:</w:t>
          </w:r>
        </w:sdtContent>
      </w:sdt>
      <w:r w:rsidRPr="009E4360" w:rsidR="00D41C7C">
        <w:t xml:space="preserve"> So w</w:t>
      </w:r>
      <w:r w:rsidRPr="009E4360">
        <w:t>e are going to make the postcode differen</w:t>
      </w:r>
      <w:r w:rsidRPr="009E4360" w:rsidR="00D41C7C">
        <w:t>ce</w:t>
      </w:r>
      <w:r w:rsidRPr="009E4360">
        <w:t xml:space="preserve"> greater than it was.</w:t>
      </w:r>
    </w:p>
    <w:p w:rsidR="008417D7" w:rsidRPr="009E4360" w:rsidP="00D41C7C">
      <w:pPr>
        <w:pStyle w:val="Answer"/>
      </w:pPr>
      <w:sdt>
        <w:sdtPr>
          <w:alias w:val="Witness"/>
          <w:id w:val="-1606419609"/>
          <w:placeholder>
            <w:docPart w:val="DefaultPlaceholder_-1854013440"/>
          </w:placeholder>
          <w:richText/>
        </w:sdtPr>
        <w:sdtContent>
          <w:r w:rsidRPr="009E4360" w:rsidR="00B05F84">
            <w:rPr>
              <w:b/>
              <w:i/>
            </w:rPr>
            <w:t>Rachel Fletcher:</w:t>
          </w:r>
        </w:sdtContent>
      </w:sdt>
      <w:r w:rsidRPr="009E4360" w:rsidR="00D41C7C">
        <w:t xml:space="preserve"> </w:t>
      </w:r>
      <w:r w:rsidRPr="009E4360">
        <w:t xml:space="preserve">Andy’s point is that there is an option for Government, should </w:t>
      </w:r>
      <w:r w:rsidRPr="009E4360" w:rsidR="00D41C7C">
        <w:t xml:space="preserve">they </w:t>
      </w:r>
      <w:r w:rsidRPr="009E4360">
        <w:t>wish, to have postalised electricity rates to shift the cost</w:t>
      </w:r>
      <w:r w:rsidRPr="009E4360" w:rsidR="00D41C7C">
        <w:t>s</w:t>
      </w:r>
      <w:r w:rsidRPr="009E4360">
        <w:t xml:space="preserve"> around.</w:t>
      </w:r>
    </w:p>
    <w:p w:rsidR="008417D7" w:rsidRPr="009E4360" w:rsidP="008D27AE">
      <w:pPr>
        <w:pStyle w:val="Question"/>
      </w:pPr>
      <w:sdt>
        <w:sdtPr>
          <w:alias w:val="Member"/>
          <w:tag w:val="&lt;Member mnisId='4052' dodsId='35411'&gt;"/>
          <w:id w:val="1294709594"/>
          <w:placeholder>
            <w:docPart w:val="DefaultPlaceholder_-1854013440"/>
          </w:placeholder>
          <w:richText/>
        </w:sdtPr>
        <w:sdtContent>
          <w:r w:rsidRPr="009E4360" w:rsidR="00D41C7C">
            <w:rPr>
              <w:b/>
            </w:rPr>
            <w:t>Mark Pawsey:</w:t>
          </w:r>
        </w:sdtContent>
      </w:sdt>
      <w:r w:rsidRPr="009E4360" w:rsidR="00D41C7C">
        <w:t xml:space="preserve"> </w:t>
      </w:r>
      <w:r w:rsidRPr="009E4360">
        <w:t>Why should Government want to do that?</w:t>
      </w:r>
    </w:p>
    <w:p w:rsidR="008417D7" w:rsidRPr="009E4360" w:rsidP="00D41C7C">
      <w:pPr>
        <w:pStyle w:val="Answer"/>
      </w:pPr>
      <w:sdt>
        <w:sdtPr>
          <w:alias w:val="Witness"/>
          <w:id w:val="-1392577121"/>
          <w:placeholder>
            <w:docPart w:val="DefaultPlaceholder_-1854013440"/>
          </w:placeholder>
          <w:richText/>
        </w:sdtPr>
        <w:sdtContent>
          <w:r w:rsidRPr="009E4360" w:rsidR="00B05F84">
            <w:rPr>
              <w:b/>
              <w:i/>
            </w:rPr>
            <w:t>Rachel Fletcher:</w:t>
          </w:r>
        </w:sdtContent>
      </w:sdt>
      <w:r w:rsidRPr="009E4360" w:rsidR="00D41C7C">
        <w:t xml:space="preserve"> Y</w:t>
      </w:r>
      <w:r w:rsidRPr="009E4360">
        <w:t xml:space="preserve">our premise was that customers would not want a postcode lottery. </w:t>
      </w:r>
      <w:r w:rsidRPr="009E4360" w:rsidR="00D41C7C">
        <w:t>I</w:t>
      </w:r>
      <w:r w:rsidRPr="009E4360">
        <w:t xml:space="preserve">f that genuinely was the case, money could be smeared around </w:t>
      </w:r>
      <w:r w:rsidRPr="009E4360">
        <w:t>in order to</w:t>
      </w:r>
      <w:r w:rsidRPr="009E4360">
        <w:t xml:space="preserve"> keep the average bill in the south of England the same as </w:t>
      </w:r>
      <w:r w:rsidRPr="009E4360" w:rsidR="00E81007">
        <w:t xml:space="preserve">the average bill </w:t>
      </w:r>
      <w:r w:rsidRPr="009E4360">
        <w:t>in the north of Scotland.</w:t>
      </w:r>
    </w:p>
    <w:p w:rsidR="008417D7" w:rsidRPr="009E4360" w:rsidP="004A080C">
      <w:pPr>
        <w:pStyle w:val="Question"/>
      </w:pPr>
      <w:sdt>
        <w:sdtPr>
          <w:alias w:val="Member"/>
          <w:tag w:val="&lt;Member mnisId='1546' dodsId='38376'&gt;"/>
          <w:id w:val="644947620"/>
          <w:placeholder>
            <w:docPart w:val="DefaultPlaceholder_-1854013440"/>
          </w:placeholder>
          <w:richText/>
        </w:sdtPr>
        <w:sdtContent>
          <w:r w:rsidRPr="009E4360" w:rsidR="00D41C7C">
            <w:rPr>
              <w:b/>
            </w:rPr>
            <w:t>Chair:</w:t>
          </w:r>
        </w:sdtContent>
      </w:sdt>
      <w:r w:rsidRPr="009E4360" w:rsidR="00D41C7C">
        <w:t xml:space="preserve"> </w:t>
      </w:r>
      <w:r w:rsidRPr="009E4360">
        <w:t xml:space="preserve">Is it going to be cheaper than it is </w:t>
      </w:r>
      <w:r w:rsidRPr="009E4360">
        <w:t>at the moment</w:t>
      </w:r>
      <w:r w:rsidRPr="009E4360">
        <w:t>?</w:t>
      </w:r>
    </w:p>
    <w:p w:rsidR="008417D7" w:rsidRPr="009E4360" w:rsidP="00D41C7C">
      <w:pPr>
        <w:pStyle w:val="Answer"/>
      </w:pPr>
      <w:sdt>
        <w:sdtPr>
          <w:alias w:val="Witness"/>
          <w:id w:val="1472322700"/>
          <w:placeholder>
            <w:docPart w:val="DefaultPlaceholder_-1854013440"/>
          </w:placeholder>
          <w:richText/>
        </w:sdtPr>
        <w:sdtContent>
          <w:r w:rsidRPr="009E4360" w:rsidR="00B05F84">
            <w:rPr>
              <w:b/>
              <w:i/>
            </w:rPr>
            <w:t>Rachel Fletcher:</w:t>
          </w:r>
        </w:sdtContent>
      </w:sdt>
      <w:r w:rsidRPr="009E4360" w:rsidR="00D41C7C">
        <w:t xml:space="preserve"> </w:t>
      </w:r>
      <w:r w:rsidRPr="009E4360">
        <w:t>I go back to the point</w:t>
      </w:r>
      <w:r w:rsidRPr="009E4360" w:rsidR="00D41C7C">
        <w:t xml:space="preserve"> that</w:t>
      </w:r>
      <w:r w:rsidRPr="009E4360">
        <w:t xml:space="preserve"> this is not a </w:t>
      </w:r>
      <w:r w:rsidRPr="009E4360">
        <w:t>zero</w:t>
      </w:r>
      <w:r w:rsidRPr="009E4360" w:rsidR="00D41C7C">
        <w:t xml:space="preserve"> </w:t>
      </w:r>
      <w:r w:rsidRPr="009E4360">
        <w:t>sum</w:t>
      </w:r>
      <w:r w:rsidRPr="009E4360">
        <w:t xml:space="preserve"> game. We are talking about a lower overall electricity system cost in terms of network cost, wholesale cost and balancing cost. The benefits fall more generously on the north of England and Scotland through locational pricing than they do in the south. </w:t>
      </w:r>
      <w:r w:rsidRPr="009E4360" w:rsidR="00D41C7C">
        <w:t>S</w:t>
      </w:r>
      <w:r w:rsidRPr="009E4360">
        <w:t>hould you wish to change the balance of where those benefits are falling, you could easily do so, particularly for domestic customers.</w:t>
      </w:r>
    </w:p>
    <w:p w:rsidR="008417D7" w:rsidRPr="009E4360" w:rsidP="00D41C7C">
      <w:pPr>
        <w:pStyle w:val="Question"/>
      </w:pPr>
      <w:sdt>
        <w:sdtPr>
          <w:alias w:val="Member"/>
          <w:tag w:val="&lt;Member mnisId='4052' dodsId='35411'&gt;"/>
          <w:id w:val="1643464145"/>
          <w:placeholder>
            <w:docPart w:val="DefaultPlaceholder_-1854013440"/>
          </w:placeholder>
          <w:richText/>
        </w:sdtPr>
        <w:sdtContent>
          <w:r w:rsidRPr="009E4360" w:rsidR="00D41C7C">
            <w:rPr>
              <w:b/>
            </w:rPr>
            <w:t>Mark Pawsey:</w:t>
          </w:r>
        </w:sdtContent>
      </w:sdt>
      <w:r w:rsidRPr="009E4360" w:rsidR="00D41C7C">
        <w:t xml:space="preserve"> </w:t>
      </w:r>
      <w:r w:rsidRPr="009E4360">
        <w:t xml:space="preserve">Andy, there is a difference between the way retail customers </w:t>
      </w:r>
      <w:r w:rsidRPr="009E4360" w:rsidR="00E81007">
        <w:t xml:space="preserve">would respond </w:t>
      </w:r>
      <w:r w:rsidRPr="009E4360" w:rsidR="00D41C7C">
        <w:t xml:space="preserve">and </w:t>
      </w:r>
      <w:r w:rsidRPr="009E4360" w:rsidR="00E81007">
        <w:t xml:space="preserve">the way </w:t>
      </w:r>
      <w:r w:rsidRPr="009E4360">
        <w:t>businesses</w:t>
      </w:r>
      <w:r w:rsidRPr="009E4360" w:rsidR="00E81007">
        <w:t xml:space="preserve"> would respond to this</w:t>
      </w:r>
      <w:r w:rsidRPr="009E4360">
        <w:t xml:space="preserve">. </w:t>
      </w:r>
      <w:r w:rsidRPr="009E4360" w:rsidR="00D41C7C">
        <w:t>Businesses would understand t</w:t>
      </w:r>
      <w:r w:rsidRPr="009E4360">
        <w:t>he variation that we are talking about</w:t>
      </w:r>
      <w:r w:rsidRPr="009E4360" w:rsidR="00D41C7C">
        <w:t>.</w:t>
      </w:r>
      <w:r w:rsidRPr="009E4360">
        <w:t xml:space="preserve"> We </w:t>
      </w:r>
      <w:r w:rsidRPr="009E4360" w:rsidR="00D41C7C">
        <w:t xml:space="preserve">have </w:t>
      </w:r>
      <w:r w:rsidRPr="009E4360">
        <w:t>to</w:t>
      </w:r>
      <w:r w:rsidRPr="009E4360">
        <w:t xml:space="preserve"> use some of those signals as part of the Government’s levelling</w:t>
      </w:r>
      <w:r w:rsidR="00DA7FA3">
        <w:t>-</w:t>
      </w:r>
      <w:r w:rsidRPr="009E4360">
        <w:t xml:space="preserve">up agenda. </w:t>
      </w:r>
      <w:r w:rsidRPr="009E4360" w:rsidR="00D41C7C">
        <w:t>O</w:t>
      </w:r>
      <w:r w:rsidRPr="009E4360">
        <w:t xml:space="preserve">n the other hand, how are consumers going to understand </w:t>
      </w:r>
      <w:r w:rsidRPr="009E4360" w:rsidR="00D41C7C">
        <w:t>this</w:t>
      </w:r>
      <w:r w:rsidRPr="009E4360">
        <w:t>?</w:t>
      </w:r>
    </w:p>
    <w:p w:rsidR="00D41C7C" w:rsidRPr="009E4360" w:rsidP="00D41C7C">
      <w:pPr>
        <w:pStyle w:val="Answer"/>
      </w:pPr>
      <w:sdt>
        <w:sdtPr>
          <w:alias w:val="Witness"/>
          <w:id w:val="1736442929"/>
          <w:placeholder>
            <w:docPart w:val="DefaultPlaceholder_-1854013440"/>
          </w:placeholder>
          <w:richText/>
        </w:sdtPr>
        <w:sdtContent>
          <w:r w:rsidRPr="009E4360" w:rsidR="00B05F84">
            <w:rPr>
              <w:b/>
              <w:i/>
            </w:rPr>
            <w:t>Andy Manning:</w:t>
          </w:r>
        </w:sdtContent>
      </w:sdt>
      <w:r w:rsidRPr="009E4360">
        <w:t xml:space="preserve"> These </w:t>
      </w:r>
      <w:r w:rsidRPr="009E4360" w:rsidR="008417D7">
        <w:t xml:space="preserve">are implementation choices. </w:t>
      </w:r>
      <w:r w:rsidRPr="009E4360">
        <w:t>A</w:t>
      </w:r>
      <w:r w:rsidRPr="009E4360" w:rsidR="008417D7">
        <w:t xml:space="preserve">s you implement it, you can differentiate between customer types. </w:t>
      </w:r>
      <w:r w:rsidRPr="009E4360">
        <w:t>Y</w:t>
      </w:r>
      <w:r w:rsidRPr="009E4360" w:rsidR="008417D7">
        <w:t xml:space="preserve">ou could choose to </w:t>
      </w:r>
      <w:r w:rsidRPr="009E4360">
        <w:t xml:space="preserve">pull the </w:t>
      </w:r>
      <w:r w:rsidRPr="009E4360" w:rsidR="008417D7">
        <w:t xml:space="preserve">locational signal to larger users. </w:t>
      </w:r>
      <w:r w:rsidRPr="009E4360">
        <w:t>A</w:t>
      </w:r>
      <w:r w:rsidRPr="009E4360" w:rsidR="008417D7">
        <w:t xml:space="preserve">s Rachel was saying, you could choose to levelise between regions </w:t>
      </w:r>
      <w:r w:rsidRPr="009E4360">
        <w:t>in order to</w:t>
      </w:r>
      <w:r w:rsidRPr="009E4360">
        <w:t xml:space="preserve"> </w:t>
      </w:r>
      <w:r w:rsidRPr="009E4360" w:rsidR="008417D7">
        <w:t xml:space="preserve">get rid of </w:t>
      </w:r>
      <w:r w:rsidRPr="009E4360">
        <w:t>w</w:t>
      </w:r>
      <w:r w:rsidRPr="009E4360" w:rsidR="008417D7">
        <w:t xml:space="preserve">hat can be described as </w:t>
      </w:r>
      <w:r w:rsidRPr="009E4360">
        <w:t xml:space="preserve">a </w:t>
      </w:r>
      <w:r w:rsidRPr="009E4360" w:rsidR="008417D7">
        <w:t xml:space="preserve">postcode lottery. </w:t>
      </w:r>
      <w:r w:rsidRPr="009E4360">
        <w:t>Y</w:t>
      </w:r>
      <w:r w:rsidRPr="009E4360" w:rsidR="008417D7">
        <w:t>ou can address that in the design of it.</w:t>
      </w:r>
    </w:p>
    <w:p w:rsidR="008417D7" w:rsidRPr="009E4360" w:rsidP="00D41C7C">
      <w:pPr>
        <w:pStyle w:val="Answer"/>
      </w:pPr>
      <w:r w:rsidRPr="009E4360">
        <w:t>J</w:t>
      </w:r>
      <w:r w:rsidRPr="009E4360">
        <w:t>ust to follow up on</w:t>
      </w:r>
      <w:r w:rsidRPr="009E4360">
        <w:t xml:space="preserve"> this</w:t>
      </w:r>
      <w:r w:rsidRPr="009E4360">
        <w:t xml:space="preserve"> not being a </w:t>
      </w:r>
      <w:r w:rsidRPr="009E4360">
        <w:t>zero</w:t>
      </w:r>
      <w:r w:rsidRPr="009E4360">
        <w:t xml:space="preserve"> </w:t>
      </w:r>
      <w:r w:rsidRPr="009E4360">
        <w:t>sum</w:t>
      </w:r>
      <w:r w:rsidRPr="009E4360">
        <w:t xml:space="preserve"> game</w:t>
      </w:r>
      <w:r w:rsidRPr="009E4360" w:rsidR="003E3F11">
        <w:t>,</w:t>
      </w:r>
      <w:r w:rsidRPr="009E4360">
        <w:t xml:space="preserve"> there is </w:t>
      </w:r>
      <w:r w:rsidRPr="009E4360">
        <w:t xml:space="preserve">a </w:t>
      </w:r>
      <w:r w:rsidRPr="009E4360">
        <w:t xml:space="preserve">broader point about public confidence in the net zero transition. There will be scrutiny on where profits are falling as we go through </w:t>
      </w:r>
      <w:r w:rsidRPr="009E4360">
        <w:t>the transition</w:t>
      </w:r>
      <w:r w:rsidRPr="009E4360">
        <w:t xml:space="preserve">. </w:t>
      </w:r>
      <w:r w:rsidRPr="009E4360">
        <w:t>T</w:t>
      </w:r>
      <w:r w:rsidRPr="009E4360">
        <w:t>his is about moving profits from producers to consumers</w:t>
      </w:r>
      <w:r w:rsidRPr="009E4360">
        <w:t xml:space="preserve">, and it is </w:t>
      </w:r>
      <w:r w:rsidRPr="009E4360">
        <w:t xml:space="preserve">important </w:t>
      </w:r>
      <w:r w:rsidRPr="009E4360">
        <w:t xml:space="preserve">to </w:t>
      </w:r>
      <w:r w:rsidRPr="009E4360">
        <w:t>demonstrate value for money at every part of the value chain for public confidence and consumer trust.</w:t>
      </w:r>
    </w:p>
    <w:p w:rsidR="008417D7" w:rsidRPr="009E4360" w:rsidP="00A45DAC">
      <w:pPr>
        <w:pStyle w:val="Question"/>
      </w:pPr>
      <w:sdt>
        <w:sdtPr>
          <w:alias w:val="Member"/>
          <w:tag w:val="&lt;Member mnisId='4052' dodsId='35411'&gt;"/>
          <w:id w:val="-634175436"/>
          <w:placeholder>
            <w:docPart w:val="DefaultPlaceholder_-1854013440"/>
          </w:placeholder>
          <w:richText/>
        </w:sdtPr>
        <w:sdtContent>
          <w:r w:rsidRPr="009E4360" w:rsidR="00D41C7C">
            <w:rPr>
              <w:b/>
            </w:rPr>
            <w:t>Mark Pawsey:</w:t>
          </w:r>
        </w:sdtContent>
      </w:sdt>
      <w:r w:rsidRPr="009E4360" w:rsidR="00D41C7C">
        <w:t xml:space="preserve"> E</w:t>
      </w:r>
      <w:r w:rsidRPr="009E4360">
        <w:t>ssentially</w:t>
      </w:r>
      <w:r w:rsidRPr="009E4360" w:rsidR="00D41C7C">
        <w:t>, that is</w:t>
      </w:r>
      <w:r w:rsidRPr="009E4360">
        <w:t xml:space="preserve"> shielding some of the consumers. </w:t>
      </w:r>
      <w:r w:rsidRPr="009E4360" w:rsidR="00D41C7C">
        <w:t>I</w:t>
      </w:r>
      <w:r w:rsidRPr="009E4360">
        <w:t xml:space="preserve">t just seems to me that we are also talking about needing to shield investors. </w:t>
      </w:r>
      <w:r w:rsidRPr="009E4360" w:rsidR="00D41C7C">
        <w:t>J</w:t>
      </w:r>
      <w:r w:rsidRPr="009E4360">
        <w:t xml:space="preserve">ason, how would that work? </w:t>
      </w:r>
      <w:r w:rsidRPr="009E4360" w:rsidR="00D41C7C">
        <w:t>O</w:t>
      </w:r>
      <w:r w:rsidRPr="009E4360">
        <w:t>n the one hand, we are simplifying</w:t>
      </w:r>
      <w:r w:rsidRPr="009E4360" w:rsidR="00E81007">
        <w:t>;</w:t>
      </w:r>
      <w:r w:rsidRPr="009E4360">
        <w:t xml:space="preserve"> then </w:t>
      </w:r>
      <w:r w:rsidRPr="009E4360" w:rsidR="00E81007">
        <w:t xml:space="preserve">we are </w:t>
      </w:r>
      <w:r w:rsidRPr="009E4360">
        <w:t xml:space="preserve">bringing back </w:t>
      </w:r>
      <w:r w:rsidRPr="009E4360" w:rsidR="00D41C7C">
        <w:t xml:space="preserve">a </w:t>
      </w:r>
      <w:r w:rsidRPr="009E4360">
        <w:t>further complication.</w:t>
      </w:r>
    </w:p>
    <w:p w:rsidR="00D41C7C" w:rsidRPr="009E4360" w:rsidP="00D41C7C">
      <w:pPr>
        <w:pStyle w:val="Answer"/>
      </w:pPr>
      <w:sdt>
        <w:sdtPr>
          <w:alias w:val="Witness"/>
          <w:id w:val="1350290874"/>
          <w:placeholder>
            <w:docPart w:val="DefaultPlaceholder_-1854013440"/>
          </w:placeholder>
          <w:richText/>
        </w:sdtPr>
        <w:sdtContent>
          <w:r w:rsidRPr="009E4360" w:rsidR="00B05F84">
            <w:rPr>
              <w:b/>
              <w:i/>
            </w:rPr>
            <w:t>Jason Mann:</w:t>
          </w:r>
        </w:sdtContent>
      </w:sdt>
      <w:r w:rsidRPr="009E4360">
        <w:t xml:space="preserve"> </w:t>
      </w:r>
      <w:r w:rsidRPr="009E4360" w:rsidR="008417D7">
        <w:t>I will touch on both shieldings</w:t>
      </w:r>
      <w:r w:rsidRPr="009E4360">
        <w:t xml:space="preserve"> </w:t>
      </w:r>
      <w:r w:rsidRPr="009E4360">
        <w:t>first</w:t>
      </w:r>
      <w:r w:rsidRPr="009E4360" w:rsidR="008417D7">
        <w:t>, if</w:t>
      </w:r>
      <w:r w:rsidRPr="009E4360" w:rsidR="008417D7">
        <w:t xml:space="preserve"> I might. On the consumer shielding, we examined a scenario in our report</w:t>
      </w:r>
      <w:r w:rsidRPr="009E4360">
        <w:t>,</w:t>
      </w:r>
      <w:r w:rsidRPr="009E4360" w:rsidR="008417D7">
        <w:t xml:space="preserve"> where we averaged the price for all consumers </w:t>
      </w:r>
      <w:r w:rsidRPr="009E4360">
        <w:t xml:space="preserve">while </w:t>
      </w:r>
      <w:r w:rsidRPr="009E4360" w:rsidR="008417D7">
        <w:t xml:space="preserve">keeping wholesale prices </w:t>
      </w:r>
      <w:r w:rsidRPr="009E4360" w:rsidR="003E3F11">
        <w:t xml:space="preserve">varied </w:t>
      </w:r>
      <w:r w:rsidRPr="009E4360" w:rsidR="008417D7">
        <w:t xml:space="preserve">by location. That is something that happens in lots of jurisdictions </w:t>
      </w:r>
      <w:r w:rsidRPr="009E4360">
        <w:t xml:space="preserve">around the world </w:t>
      </w:r>
      <w:r w:rsidRPr="009E4360" w:rsidR="008417D7">
        <w:t xml:space="preserve">that have locational pricing. </w:t>
      </w:r>
      <w:r w:rsidRPr="009E4360">
        <w:t>W</w:t>
      </w:r>
      <w:r w:rsidRPr="009E4360" w:rsidR="008417D7">
        <w:t xml:space="preserve">e found </w:t>
      </w:r>
      <w:r w:rsidRPr="009E4360">
        <w:t xml:space="preserve">that </w:t>
      </w:r>
      <w:r w:rsidRPr="009E4360" w:rsidR="008417D7">
        <w:t xml:space="preserve">an inefficiency </w:t>
      </w:r>
      <w:r w:rsidRPr="009E4360">
        <w:t xml:space="preserve">was </w:t>
      </w:r>
      <w:r w:rsidRPr="009E4360" w:rsidR="008417D7">
        <w:t xml:space="preserve">created by that, basically because heat pumps and things like that are operating at times when they should not do in certain parts of the country. </w:t>
      </w:r>
      <w:r w:rsidRPr="009E4360">
        <w:t>The costs are around £2.5 billion relative to that.</w:t>
      </w:r>
    </w:p>
    <w:p w:rsidR="008417D7" w:rsidRPr="009E4360" w:rsidP="00D41C7C">
      <w:pPr>
        <w:pStyle w:val="Question"/>
      </w:pPr>
      <w:sdt>
        <w:sdtPr>
          <w:alias w:val="Member"/>
          <w:tag w:val="&lt;Member mnisId='4052' dodsId='35411'&gt;"/>
          <w:id w:val="-1658374205"/>
          <w:placeholder>
            <w:docPart w:val="DefaultPlaceholder_-1854013440"/>
          </w:placeholder>
          <w:richText/>
        </w:sdtPr>
        <w:sdtContent>
          <w:r w:rsidRPr="009E4360" w:rsidR="00D41C7C">
            <w:rPr>
              <w:b/>
            </w:rPr>
            <w:t>Mark Pawsey:</w:t>
          </w:r>
        </w:sdtContent>
      </w:sdt>
      <w:r w:rsidRPr="009E4360" w:rsidR="00D41C7C">
        <w:t xml:space="preserve"> </w:t>
      </w:r>
      <w:r w:rsidRPr="009E4360">
        <w:t xml:space="preserve">Rachel’s pricing system will encourage people to charge their EVs and use their heat pumps at the right time anyway, </w:t>
      </w:r>
      <w:r w:rsidRPr="009E4360" w:rsidR="00D41C7C">
        <w:t>will it not</w:t>
      </w:r>
      <w:r w:rsidRPr="009E4360">
        <w:t>?</w:t>
      </w:r>
    </w:p>
    <w:p w:rsidR="00D41C7C" w:rsidRPr="009E4360" w:rsidP="00D41C7C">
      <w:pPr>
        <w:pStyle w:val="Answer"/>
      </w:pPr>
      <w:sdt>
        <w:sdtPr>
          <w:alias w:val="Witness"/>
          <w:id w:val="-827670769"/>
          <w:placeholder>
            <w:docPart w:val="DefaultPlaceholder_-1854013440"/>
          </w:placeholder>
          <w:richText/>
        </w:sdtPr>
        <w:sdtContent>
          <w:r w:rsidRPr="009E4360" w:rsidR="00B05F84">
            <w:rPr>
              <w:b/>
              <w:i/>
            </w:rPr>
            <w:t>Rachel Fletcher:</w:t>
          </w:r>
        </w:sdtContent>
      </w:sdt>
      <w:r w:rsidRPr="009E4360">
        <w:t xml:space="preserve"> It will, but only </w:t>
      </w:r>
      <w:r w:rsidRPr="009E4360" w:rsidR="008417D7">
        <w:t xml:space="preserve">if, as a retailer, we are facing a wholesale price that we can then pass on to our customers. The choices </w:t>
      </w:r>
      <w:r w:rsidRPr="009E4360">
        <w:t xml:space="preserve">that </w:t>
      </w:r>
      <w:r w:rsidRPr="009E4360" w:rsidR="008417D7">
        <w:t xml:space="preserve">we make about how we charge our customers are driven by the prices </w:t>
      </w:r>
      <w:r w:rsidRPr="009E4360">
        <w:t xml:space="preserve">that </w:t>
      </w:r>
      <w:r w:rsidRPr="009E4360" w:rsidR="008417D7">
        <w:t xml:space="preserve">we face in the wholesale market. </w:t>
      </w:r>
      <w:r w:rsidRPr="009E4360">
        <w:t>T</w:t>
      </w:r>
      <w:r w:rsidRPr="009E4360" w:rsidR="008417D7">
        <w:t>his is why</w:t>
      </w:r>
      <w:r w:rsidRPr="009E4360">
        <w:t>,</w:t>
      </w:r>
      <w:r w:rsidRPr="009E4360" w:rsidR="008417D7">
        <w:t xml:space="preserve"> if we had locational pricing</w:t>
      </w:r>
      <w:r w:rsidRPr="009E4360">
        <w:t>,</w:t>
      </w:r>
      <w:r w:rsidRPr="009E4360" w:rsidR="008417D7">
        <w:t xml:space="preserve"> and that was being passed through to domestic customers, it would</w:t>
      </w:r>
      <w:r w:rsidRPr="009E4360">
        <w:t>,</w:t>
      </w:r>
      <w:r w:rsidRPr="009E4360" w:rsidR="008417D7">
        <w:t xml:space="preserve"> first and foremost</w:t>
      </w:r>
      <w:r w:rsidRPr="009E4360">
        <w:t>,</w:t>
      </w:r>
      <w:r w:rsidRPr="009E4360" w:rsidR="008417D7">
        <w:t xml:space="preserve"> be passed through to the retailers of those domestic customers</w:t>
      </w:r>
      <w:r w:rsidRPr="009E4360">
        <w:t xml:space="preserve">, </w:t>
      </w:r>
      <w:r w:rsidRPr="009E4360" w:rsidR="008417D7">
        <w:t>who would then be incentivised to create the</w:t>
      </w:r>
      <w:r w:rsidRPr="009E4360" w:rsidR="00D27DC1">
        <w:t xml:space="preserve"> </w:t>
      </w:r>
      <w:r w:rsidRPr="009E4360">
        <w:t xml:space="preserve">kinds of </w:t>
      </w:r>
      <w:r w:rsidRPr="009E4360" w:rsidR="008417D7">
        <w:t xml:space="preserve">smart charging arrangements </w:t>
      </w:r>
      <w:r w:rsidRPr="009E4360">
        <w:t xml:space="preserve">that </w:t>
      </w:r>
      <w:r w:rsidRPr="009E4360" w:rsidR="008417D7">
        <w:t>I talked about.</w:t>
      </w:r>
    </w:p>
    <w:p w:rsidR="008417D7" w:rsidRPr="009E4360" w:rsidP="00D41C7C">
      <w:pPr>
        <w:pStyle w:val="Answer"/>
      </w:pPr>
      <w:r w:rsidRPr="009E4360">
        <w:t>If we do what</w:t>
      </w:r>
      <w:r w:rsidRPr="009E4360" w:rsidR="00670CF3">
        <w:t xml:space="preserve"> </w:t>
      </w:r>
      <w:r w:rsidRPr="009E4360">
        <w:t>has been done in Italy</w:t>
      </w:r>
      <w:r w:rsidRPr="009E4360" w:rsidR="00670CF3">
        <w:t>, for example,</w:t>
      </w:r>
      <w:r w:rsidRPr="009E4360">
        <w:t xml:space="preserve"> where customers are shielded from locational pricing as a first step</w:t>
      </w:r>
      <w:r w:rsidRPr="009E4360" w:rsidR="00670CF3">
        <w:t xml:space="preserve">—although </w:t>
      </w:r>
      <w:r w:rsidRPr="009E4360">
        <w:t>Italy is about to remove that shielding</w:t>
      </w:r>
      <w:r w:rsidRPr="009E4360" w:rsidR="00670CF3">
        <w:t>,</w:t>
      </w:r>
      <w:r w:rsidRPr="009E4360">
        <w:t xml:space="preserve"> for the reasons Jason mentioned</w:t>
      </w:r>
      <w:r w:rsidRPr="009E4360" w:rsidR="00670CF3">
        <w:t>—</w:t>
      </w:r>
      <w:r w:rsidRPr="009E4360">
        <w:t>we</w:t>
      </w:r>
      <w:r w:rsidRPr="009E4360" w:rsidR="00670CF3">
        <w:t xml:space="preserve"> </w:t>
      </w:r>
      <w:r w:rsidRPr="009E4360">
        <w:t xml:space="preserve">would face a single wholesale price for </w:t>
      </w:r>
      <w:r w:rsidRPr="009E4360">
        <w:t>all of</w:t>
      </w:r>
      <w:r w:rsidRPr="009E4360">
        <w:t xml:space="preserve"> our customers, regardless of where they are in the country, </w:t>
      </w:r>
      <w:r w:rsidRPr="009E4360" w:rsidR="00670CF3">
        <w:t xml:space="preserve">as </w:t>
      </w:r>
      <w:r w:rsidRPr="009E4360">
        <w:t xml:space="preserve">we do today. </w:t>
      </w:r>
      <w:r w:rsidRPr="009E4360" w:rsidR="00670CF3">
        <w:t>W</w:t>
      </w:r>
      <w:r w:rsidRPr="009E4360">
        <w:t>hen we were optimising electric vehicles, we would do so according to that single wholesale price.</w:t>
      </w:r>
    </w:p>
    <w:p w:rsidR="008417D7" w:rsidRPr="009E4360" w:rsidP="00670CF3">
      <w:pPr>
        <w:pStyle w:val="Question"/>
      </w:pPr>
      <w:sdt>
        <w:sdtPr>
          <w:alias w:val="Member"/>
          <w:tag w:val="&lt;Member mnisId='4052' dodsId='35411'&gt;"/>
          <w:id w:val="-1642112579"/>
          <w:placeholder>
            <w:docPart w:val="DefaultPlaceholder_-1854013440"/>
          </w:placeholder>
          <w:richText/>
        </w:sdtPr>
        <w:sdtContent>
          <w:r w:rsidRPr="009E4360" w:rsidR="00670CF3">
            <w:rPr>
              <w:b/>
            </w:rPr>
            <w:t>Mark Pawsey:</w:t>
          </w:r>
        </w:sdtContent>
      </w:sdt>
      <w:r w:rsidRPr="009E4360" w:rsidR="00670CF3">
        <w:t xml:space="preserve"> Johnny, do</w:t>
      </w:r>
      <w:r w:rsidRPr="009E4360">
        <w:t>es it make sense to effect a change such as this</w:t>
      </w:r>
      <w:r w:rsidRPr="009E4360" w:rsidR="00670CF3">
        <w:t>,</w:t>
      </w:r>
      <w:r w:rsidRPr="009E4360">
        <w:t xml:space="preserve"> which reflects the true cost</w:t>
      </w:r>
      <w:r w:rsidRPr="009E4360" w:rsidR="00670CF3">
        <w:t>,</w:t>
      </w:r>
      <w:r w:rsidRPr="009E4360">
        <w:t xml:space="preserve"> and then </w:t>
      </w:r>
      <w:r w:rsidRPr="009E4360" w:rsidR="00670CF3">
        <w:t xml:space="preserve">to </w:t>
      </w:r>
      <w:r w:rsidRPr="009E4360">
        <w:t>introduc</w:t>
      </w:r>
      <w:r w:rsidRPr="009E4360" w:rsidR="00670CF3">
        <w:t xml:space="preserve">e </w:t>
      </w:r>
      <w:r w:rsidRPr="009E4360">
        <w:t xml:space="preserve">these shielding interventions </w:t>
      </w:r>
      <w:r w:rsidRPr="009E4360" w:rsidR="00670CF3">
        <w:t xml:space="preserve">that </w:t>
      </w:r>
      <w:r w:rsidRPr="009E4360">
        <w:t>take a simple process and make it more complicated?</w:t>
      </w:r>
    </w:p>
    <w:p w:rsidR="00670CF3" w:rsidRPr="009E4360" w:rsidP="00670CF3">
      <w:pPr>
        <w:pStyle w:val="Answer"/>
      </w:pPr>
      <w:sdt>
        <w:sdtPr>
          <w:alias w:val="Witness"/>
          <w:id w:val="574471879"/>
          <w:placeholder>
            <w:docPart w:val="DefaultPlaceholder_-1854013440"/>
          </w:placeholder>
          <w:richText/>
        </w:sdtPr>
        <w:sdtContent>
          <w:r w:rsidRPr="009E4360" w:rsidR="00B05F84">
            <w:rPr>
              <w:b/>
              <w:i/>
            </w:rPr>
            <w:t>Johnny Gowdy:</w:t>
          </w:r>
        </w:sdtContent>
      </w:sdt>
      <w:r w:rsidRPr="009E4360">
        <w:t xml:space="preserve"> M</w:t>
      </w:r>
      <w:r w:rsidRPr="009E4360" w:rsidR="008417D7">
        <w:t xml:space="preserve">ost of the conversation about </w:t>
      </w:r>
      <w:r w:rsidR="00C8516B">
        <w:t>LMP</w:t>
      </w:r>
      <w:r w:rsidRPr="009E4360" w:rsidR="008417D7">
        <w:t xml:space="preserve"> and customers has been about this issue of how we shield them from it</w:t>
      </w:r>
      <w:r w:rsidRPr="009E4360">
        <w:t>.</w:t>
      </w:r>
      <w:r w:rsidRPr="009E4360" w:rsidR="008417D7">
        <w:t xml:space="preserve"> </w:t>
      </w:r>
      <w:r w:rsidRPr="009E4360">
        <w:t>J</w:t>
      </w:r>
      <w:r w:rsidRPr="009E4360" w:rsidR="008417D7">
        <w:t>ust to be clear, you mentioned a postcode lottery</w:t>
      </w:r>
      <w:r w:rsidR="00512461">
        <w:t>, but</w:t>
      </w:r>
      <w:r w:rsidRPr="009E4360" w:rsidR="008417D7">
        <w:t xml:space="preserve"> </w:t>
      </w:r>
      <w:r w:rsidR="00512461">
        <w:t>i</w:t>
      </w:r>
      <w:r w:rsidRPr="009E4360" w:rsidR="008417D7">
        <w:t xml:space="preserve">t is not really a postcode lottery. It depends </w:t>
      </w:r>
      <w:r w:rsidRPr="009E4360">
        <w:t xml:space="preserve">on </w:t>
      </w:r>
      <w:r w:rsidRPr="009E4360" w:rsidR="008417D7">
        <w:t xml:space="preserve">where you are connected to the network, not </w:t>
      </w:r>
      <w:r w:rsidRPr="009E4360">
        <w:t xml:space="preserve">on </w:t>
      </w:r>
      <w:r w:rsidRPr="009E4360" w:rsidR="008417D7">
        <w:t xml:space="preserve">the postcode. </w:t>
      </w:r>
      <w:r w:rsidRPr="009E4360">
        <w:t>T</w:t>
      </w:r>
      <w:r w:rsidRPr="009E4360" w:rsidR="008417D7">
        <w:t xml:space="preserve">hat is the important thing. </w:t>
      </w:r>
      <w:r w:rsidRPr="009E4360">
        <w:t>I</w:t>
      </w:r>
      <w:r w:rsidRPr="009E4360" w:rsidR="008417D7">
        <w:t xml:space="preserve">s there a level of constraint on the network? </w:t>
      </w:r>
      <w:r w:rsidRPr="009E4360">
        <w:t>I</w:t>
      </w:r>
      <w:r w:rsidRPr="009E4360" w:rsidR="008417D7">
        <w:t>s that constraint for generation or for demand?</w:t>
      </w:r>
    </w:p>
    <w:p w:rsidR="00670CF3" w:rsidRPr="009E4360" w:rsidP="00670CF3">
      <w:pPr>
        <w:pStyle w:val="Answer"/>
      </w:pPr>
      <w:r w:rsidRPr="009E4360">
        <w:t>J</w:t>
      </w:r>
      <w:r w:rsidRPr="009E4360" w:rsidR="008417D7">
        <w:t>ust to be very clear, that position will change rapidly as we go through the energy transition, as we build more capacity</w:t>
      </w:r>
      <w:r w:rsidRPr="009E4360" w:rsidR="003E3F11">
        <w:t xml:space="preserve"> and</w:t>
      </w:r>
      <w:r w:rsidRPr="009E4360" w:rsidR="008417D7">
        <w:t xml:space="preserve"> as we bring in more demand</w:t>
      </w:r>
      <w:r w:rsidRPr="009E4360">
        <w:t xml:space="preserve"> and</w:t>
      </w:r>
      <w:r w:rsidRPr="009E4360" w:rsidR="008417D7">
        <w:t xml:space="preserve"> more generation. </w:t>
      </w:r>
      <w:r w:rsidRPr="009E4360">
        <w:t>Y</w:t>
      </w:r>
      <w:r w:rsidRPr="009E4360" w:rsidR="008417D7">
        <w:t xml:space="preserve">ou may be sitting somewhere </w:t>
      </w:r>
      <w:r w:rsidRPr="009E4360" w:rsidR="008417D7">
        <w:t>at the moment</w:t>
      </w:r>
      <w:r w:rsidRPr="009E4360" w:rsidR="008417D7">
        <w:t xml:space="preserve"> and saying, </w:t>
      </w:r>
      <w:r w:rsidRPr="009E4360">
        <w:t>“T</w:t>
      </w:r>
      <w:r w:rsidRPr="009E4360" w:rsidR="008417D7">
        <w:t>his looks like a good thing for me right now</w:t>
      </w:r>
      <w:r w:rsidRPr="009E4360">
        <w:t>,</w:t>
      </w:r>
      <w:r w:rsidRPr="009E4360" w:rsidR="008417D7">
        <w:t xml:space="preserve"> because generation is constrained nearby.</w:t>
      </w:r>
      <w:r w:rsidRPr="009E4360">
        <w:t xml:space="preserve"> </w:t>
      </w:r>
      <w:r w:rsidRPr="009E4360" w:rsidR="008417D7">
        <w:t>Therefore, I benefit from low-cost energy</w:t>
      </w:r>
      <w:r w:rsidRPr="009E4360">
        <w:t>”</w:t>
      </w:r>
      <w:r w:rsidRPr="009E4360" w:rsidR="008417D7">
        <w:t xml:space="preserve">. </w:t>
      </w:r>
      <w:r w:rsidRPr="009E4360">
        <w:t>S</w:t>
      </w:r>
      <w:r w:rsidRPr="009E4360" w:rsidR="008417D7">
        <w:t xml:space="preserve">omeone </w:t>
      </w:r>
      <w:r w:rsidRPr="009E4360">
        <w:t xml:space="preserve">then </w:t>
      </w:r>
      <w:r w:rsidRPr="009E4360" w:rsidR="008417D7">
        <w:t xml:space="preserve">builds a new </w:t>
      </w:r>
      <w:r w:rsidR="001C633E">
        <w:t>2 GW</w:t>
      </w:r>
      <w:r w:rsidRPr="009E4360" w:rsidR="008417D7">
        <w:t xml:space="preserve"> interconnector to Stornoway and</w:t>
      </w:r>
      <w:r w:rsidRPr="009E4360">
        <w:t>,</w:t>
      </w:r>
      <w:r w:rsidRPr="009E4360" w:rsidR="008417D7">
        <w:t xml:space="preserve"> </w:t>
      </w:r>
      <w:r w:rsidRPr="009E4360" w:rsidR="008417D7">
        <w:t>all of a sudden</w:t>
      </w:r>
      <w:r w:rsidRPr="009E4360">
        <w:t>,</w:t>
      </w:r>
      <w:r w:rsidRPr="009E4360" w:rsidR="008417D7">
        <w:t xml:space="preserve"> that balance changes.</w:t>
      </w:r>
    </w:p>
    <w:p w:rsidR="008417D7" w:rsidRPr="009E4360" w:rsidP="00670CF3">
      <w:pPr>
        <w:pStyle w:val="Answer"/>
      </w:pPr>
      <w:r w:rsidRPr="009E4360">
        <w:t>W</w:t>
      </w:r>
      <w:r w:rsidRPr="009E4360">
        <w:t>e are entering a period of rapid change</w:t>
      </w:r>
      <w:r w:rsidRPr="009E4360">
        <w:t>,</w:t>
      </w:r>
      <w:r w:rsidRPr="009E4360">
        <w:t xml:space="preserve"> </w:t>
      </w:r>
      <w:r w:rsidRPr="009E4360">
        <w:t>a</w:t>
      </w:r>
      <w:r w:rsidRPr="009E4360">
        <w:t xml:space="preserve">nd the question is </w:t>
      </w:r>
      <w:r w:rsidRPr="009E4360">
        <w:t xml:space="preserve">whether </w:t>
      </w:r>
      <w:r w:rsidRPr="009E4360">
        <w:t xml:space="preserve">we want to expose all consumers to that via </w:t>
      </w:r>
      <w:r w:rsidRPr="009E4360">
        <w:t xml:space="preserve">a </w:t>
      </w:r>
      <w:r w:rsidRPr="009E4360">
        <w:t xml:space="preserve">wholesale price or specifically target those consumers </w:t>
      </w:r>
      <w:r w:rsidRPr="009E4360">
        <w:t xml:space="preserve">who </w:t>
      </w:r>
      <w:r w:rsidRPr="009E4360">
        <w:t>are able to</w:t>
      </w:r>
      <w:r w:rsidRPr="009E4360">
        <w:t xml:space="preserve"> respond to that through flexibility markets</w:t>
      </w:r>
      <w:r w:rsidRPr="009E4360">
        <w:t>.</w:t>
      </w:r>
    </w:p>
    <w:p w:rsidR="008417D7" w:rsidRPr="009E4360" w:rsidP="00716682">
      <w:pPr>
        <w:pStyle w:val="Question"/>
      </w:pPr>
      <w:sdt>
        <w:sdtPr>
          <w:alias w:val="Member"/>
          <w:tag w:val="&lt;Member mnisId='4052' dodsId='35411'&gt;"/>
          <w:id w:val="23297517"/>
          <w:placeholder>
            <w:docPart w:val="DefaultPlaceholder_-1854013440"/>
          </w:placeholder>
          <w:richText/>
        </w:sdtPr>
        <w:sdtContent>
          <w:r w:rsidRPr="009E4360" w:rsidR="00670CF3">
            <w:rPr>
              <w:b/>
            </w:rPr>
            <w:t>Mark Pawsey:</w:t>
          </w:r>
        </w:sdtContent>
      </w:sdt>
      <w:r w:rsidRPr="009E4360" w:rsidR="00670CF3">
        <w:t xml:space="preserve"> So there would be a g</w:t>
      </w:r>
      <w:r w:rsidRPr="009E4360">
        <w:t xml:space="preserve">reater level of uncertainty than we are </w:t>
      </w:r>
      <w:r w:rsidRPr="009E4360" w:rsidR="00670CF3">
        <w:t xml:space="preserve">perhaps </w:t>
      </w:r>
      <w:r w:rsidRPr="009E4360">
        <w:t>being led to believe.</w:t>
      </w:r>
    </w:p>
    <w:p w:rsidR="00670CF3" w:rsidRPr="009E4360" w:rsidP="00670CF3">
      <w:pPr>
        <w:pStyle w:val="Answer"/>
      </w:pPr>
      <w:sdt>
        <w:sdtPr>
          <w:alias w:val="Witness"/>
          <w:id w:val="177702007"/>
          <w:placeholder>
            <w:docPart w:val="DefaultPlaceholder_-1854013440"/>
          </w:placeholder>
          <w:richText/>
        </w:sdtPr>
        <w:sdtContent>
          <w:r w:rsidRPr="009E4360" w:rsidR="00B05F84">
            <w:rPr>
              <w:b/>
              <w:i/>
            </w:rPr>
            <w:t>Johnny Gowdy:</w:t>
          </w:r>
        </w:sdtContent>
      </w:sdt>
      <w:r w:rsidRPr="009E4360">
        <w:t xml:space="preserve"> </w:t>
      </w:r>
      <w:r w:rsidRPr="009E4360" w:rsidR="008417D7">
        <w:t>I would say so</w:t>
      </w:r>
      <w:r w:rsidRPr="009E4360">
        <w:t>.</w:t>
      </w:r>
      <w:r w:rsidRPr="009E4360" w:rsidR="008417D7">
        <w:t xml:space="preserve"> </w:t>
      </w:r>
      <w:r w:rsidRPr="009E4360">
        <w:t xml:space="preserve">We </w:t>
      </w:r>
      <w:r w:rsidRPr="009E4360" w:rsidR="008417D7">
        <w:t xml:space="preserve">are going through a period of massive transition. </w:t>
      </w:r>
      <w:r w:rsidRPr="009E4360">
        <w:t>W</w:t>
      </w:r>
      <w:r w:rsidRPr="009E4360" w:rsidR="008417D7">
        <w:t xml:space="preserve">ere </w:t>
      </w:r>
      <w:r w:rsidRPr="009E4360">
        <w:t xml:space="preserve">we </w:t>
      </w:r>
      <w:r w:rsidRPr="009E4360" w:rsidR="008417D7">
        <w:t xml:space="preserve">in steady state, </w:t>
      </w:r>
      <w:r w:rsidRPr="009E4360">
        <w:t xml:space="preserve">with </w:t>
      </w:r>
      <w:r w:rsidRPr="009E4360" w:rsidR="008417D7">
        <w:t>no major changes in capacity, et</w:t>
      </w:r>
      <w:r w:rsidR="00D506BC">
        <w:t>c.</w:t>
      </w:r>
      <w:r w:rsidRPr="009E4360" w:rsidR="008417D7">
        <w:t xml:space="preserve">, marginal price signals </w:t>
      </w:r>
      <w:r w:rsidRPr="009E4360" w:rsidR="00BF466B">
        <w:t xml:space="preserve">would </w:t>
      </w:r>
      <w:r w:rsidRPr="009E4360" w:rsidR="008417D7">
        <w:t>make some sense</w:t>
      </w:r>
      <w:r w:rsidRPr="009E4360">
        <w:t>,</w:t>
      </w:r>
      <w:r w:rsidRPr="009E4360" w:rsidR="008417D7">
        <w:t xml:space="preserve"> </w:t>
      </w:r>
      <w:r w:rsidRPr="009E4360">
        <w:t>b</w:t>
      </w:r>
      <w:r w:rsidRPr="009E4360" w:rsidR="008417D7">
        <w:t>ut</w:t>
      </w:r>
      <w:r w:rsidRPr="009E4360">
        <w:t>,</w:t>
      </w:r>
      <w:r w:rsidRPr="009E4360" w:rsidR="008417D7">
        <w:t xml:space="preserve"> if </w:t>
      </w:r>
      <w:r w:rsidRPr="009E4360">
        <w:t xml:space="preserve">I am </w:t>
      </w:r>
      <w:r w:rsidRPr="009E4360" w:rsidR="008417D7">
        <w:t>building a wind farm or a nuclear power station</w:t>
      </w:r>
      <w:r w:rsidRPr="009E4360">
        <w:t xml:space="preserve"> that is </w:t>
      </w:r>
      <w:r w:rsidRPr="009E4360" w:rsidR="008417D7">
        <w:t>going to take 10 years</w:t>
      </w:r>
      <w:r w:rsidRPr="009E4360">
        <w:t>,</w:t>
      </w:r>
      <w:r w:rsidRPr="009E4360" w:rsidR="008417D7">
        <w:t xml:space="preserve"> </w:t>
      </w:r>
      <w:r w:rsidRPr="009E4360">
        <w:t xml:space="preserve">I am </w:t>
      </w:r>
      <w:r w:rsidRPr="009E4360" w:rsidR="008417D7">
        <w:t xml:space="preserve">not going to look at the marginal price today and say, </w:t>
      </w:r>
      <w:r w:rsidRPr="009E4360">
        <w:t>“T</w:t>
      </w:r>
      <w:r w:rsidRPr="009E4360" w:rsidR="008417D7">
        <w:t>hat is a good place to be</w:t>
      </w:r>
      <w:r w:rsidRPr="009E4360">
        <w:t>”</w:t>
      </w:r>
      <w:r w:rsidRPr="009E4360" w:rsidR="008417D7">
        <w:t xml:space="preserve">. </w:t>
      </w:r>
      <w:r w:rsidRPr="009E4360">
        <w:t xml:space="preserve">I am </w:t>
      </w:r>
      <w:r w:rsidRPr="009E4360" w:rsidR="008417D7">
        <w:t>going to want to know what that look</w:t>
      </w:r>
      <w:r w:rsidRPr="009E4360">
        <w:t>s</w:t>
      </w:r>
      <w:r w:rsidRPr="009E4360" w:rsidR="008417D7">
        <w:t xml:space="preserve"> like in 10 years’ time</w:t>
      </w:r>
      <w:r w:rsidRPr="009E4360">
        <w:t>.</w:t>
      </w:r>
      <w:r w:rsidRPr="009E4360" w:rsidR="008417D7">
        <w:t xml:space="preserve"> </w:t>
      </w:r>
    </w:p>
    <w:p w:rsidR="008417D7" w:rsidRPr="009E4360" w:rsidP="00670CF3">
      <w:pPr>
        <w:pStyle w:val="Answer"/>
      </w:pPr>
      <w:r w:rsidRPr="009E4360">
        <w:t xml:space="preserve">The same thing </w:t>
      </w:r>
      <w:r w:rsidRPr="009E4360" w:rsidR="00670CF3">
        <w:t xml:space="preserve">goes for </w:t>
      </w:r>
      <w:r w:rsidRPr="009E4360">
        <w:t>demand</w:t>
      </w:r>
      <w:r w:rsidRPr="009E4360" w:rsidR="00670CF3">
        <w:t>,</w:t>
      </w:r>
      <w:r w:rsidRPr="009E4360">
        <w:t xml:space="preserve"> </w:t>
      </w:r>
      <w:r w:rsidRPr="009E4360" w:rsidR="00670CF3">
        <w:t>i</w:t>
      </w:r>
      <w:r w:rsidRPr="009E4360">
        <w:t>f you are building a smelter</w:t>
      </w:r>
      <w:r w:rsidRPr="009E4360" w:rsidR="00670CF3">
        <w:t>,</w:t>
      </w:r>
      <w:r w:rsidRPr="009E4360">
        <w:t xml:space="preserve"> </w:t>
      </w:r>
      <w:r w:rsidRPr="009E4360" w:rsidR="00670CF3">
        <w:t>for example. O</w:t>
      </w:r>
      <w:r w:rsidRPr="009E4360">
        <w:t>ne thing that might move is cryptocurrency</w:t>
      </w:r>
      <w:r w:rsidRPr="009E4360" w:rsidR="00670CF3">
        <w:t>,</w:t>
      </w:r>
      <w:r w:rsidRPr="009E4360">
        <w:t xml:space="preserve"> because they are </w:t>
      </w:r>
      <w:r w:rsidRPr="009E4360">
        <w:t>pretty nimble</w:t>
      </w:r>
      <w:r w:rsidRPr="009E4360">
        <w:t xml:space="preserve"> at moving and have no real ties. </w:t>
      </w:r>
      <w:r w:rsidRPr="009E4360" w:rsidR="00670CF3">
        <w:t>T</w:t>
      </w:r>
      <w:r w:rsidRPr="009E4360">
        <w:t xml:space="preserve">hey might be </w:t>
      </w:r>
      <w:r w:rsidRPr="009E4360" w:rsidR="00670CF3">
        <w:t xml:space="preserve">one example on the </w:t>
      </w:r>
      <w:r w:rsidRPr="009E4360">
        <w:t>demand side that can respond to this.</w:t>
      </w:r>
    </w:p>
    <w:p w:rsidR="00A97F63" w:rsidRPr="009E4360" w:rsidP="00A97F63">
      <w:pPr>
        <w:pStyle w:val="Question"/>
      </w:pPr>
      <w:sdt>
        <w:sdtPr>
          <w:alias w:val="Member"/>
          <w:tag w:val="&lt;Member mnisId='1546' dodsId='38376'&gt;"/>
          <w:id w:val="1913186684"/>
          <w:placeholder>
            <w:docPart w:val="DefaultPlaceholder_-1854013440"/>
          </w:placeholder>
          <w:richText/>
        </w:sdtPr>
        <w:sdtContent>
          <w:r w:rsidRPr="009E4360">
            <w:rPr>
              <w:b/>
            </w:rPr>
            <w:t>Chair:</w:t>
          </w:r>
        </w:sdtContent>
      </w:sdt>
      <w:r w:rsidRPr="009E4360">
        <w:t xml:space="preserve"> We are coming to the end of the main set of questions. We have about 10 minutes for supplementaries. I could see Jason Mann talking to himself, so I will give him 20 seconds.</w:t>
      </w:r>
    </w:p>
    <w:p w:rsidR="008417D7" w:rsidRPr="009E4360" w:rsidP="00670CF3">
      <w:pPr>
        <w:pStyle w:val="Answer"/>
      </w:pPr>
      <w:sdt>
        <w:sdtPr>
          <w:alias w:val="Witness"/>
          <w:id w:val="1380982369"/>
          <w:placeholder>
            <w:docPart w:val="DefaultPlaceholder_-1854013440"/>
          </w:placeholder>
          <w:richText/>
        </w:sdtPr>
        <w:sdtContent>
          <w:r w:rsidRPr="009E4360" w:rsidR="00B05F84">
            <w:rPr>
              <w:b/>
              <w:i/>
            </w:rPr>
            <w:t>Jason Mann:</w:t>
          </w:r>
        </w:sdtContent>
      </w:sdt>
      <w:r w:rsidRPr="009E4360" w:rsidR="00670CF3">
        <w:t xml:space="preserve"> </w:t>
      </w:r>
      <w:r w:rsidRPr="009E4360" w:rsidR="00A97F63">
        <w:t xml:space="preserve">I was not doing that at all. I was just going to make </w:t>
      </w:r>
      <w:r w:rsidRPr="009E4360" w:rsidR="00BF466B">
        <w:t xml:space="preserve">a </w:t>
      </w:r>
      <w:r w:rsidRPr="009E4360" w:rsidR="00A97F63">
        <w:t xml:space="preserve">point </w:t>
      </w:r>
      <w:r w:rsidRPr="009E4360" w:rsidR="00BF466B">
        <w:t xml:space="preserve">about </w:t>
      </w:r>
      <w:r w:rsidRPr="009E4360">
        <w:t>the uncertainty that Mr Gowdy was referring to</w:t>
      </w:r>
      <w:r w:rsidRPr="009E4360" w:rsidR="00BF466B">
        <w:t>.</w:t>
      </w:r>
      <w:r w:rsidRPr="009E4360">
        <w:t xml:space="preserve"> </w:t>
      </w:r>
      <w:r w:rsidRPr="009E4360" w:rsidR="00BF466B">
        <w:t xml:space="preserve">There </w:t>
      </w:r>
      <w:r w:rsidRPr="009E4360">
        <w:t xml:space="preserve">are financial contracts being developed in other locational markets, </w:t>
      </w:r>
      <w:r w:rsidRPr="009E4360" w:rsidR="00A97F63">
        <w:t xml:space="preserve">which </w:t>
      </w:r>
      <w:r w:rsidRPr="009E4360">
        <w:t>are called financial transmission rights, that allow a lot of that uncertainty to be resolved for any individual participant.</w:t>
      </w:r>
    </w:p>
    <w:p w:rsidR="00A97F63" w:rsidRPr="009E4360" w:rsidP="003E3F11">
      <w:pPr>
        <w:pStyle w:val="Question"/>
      </w:pPr>
      <w:sdt>
        <w:sdtPr>
          <w:alias w:val="Member"/>
          <w:tag w:val="&lt;Member mnisId='4674' dodsId='37672'&gt;"/>
          <w:id w:val="1984270213"/>
          <w:placeholder>
            <w:docPart w:val="DefaultPlaceholder_-1854013440"/>
          </w:placeholder>
          <w:richText/>
        </w:sdtPr>
        <w:sdtContent>
          <w:r w:rsidRPr="009E4360">
            <w:rPr>
              <w:b/>
            </w:rPr>
            <w:t>Vicky Ford:</w:t>
          </w:r>
        </w:sdtContent>
      </w:sdt>
      <w:r w:rsidRPr="009E4360">
        <w:t xml:space="preserve"> </w:t>
      </w:r>
      <w:r w:rsidRPr="009E4360" w:rsidR="008417D7">
        <w:t xml:space="preserve">None of you </w:t>
      </w:r>
      <w:r w:rsidRPr="009E4360" w:rsidR="00BF466B">
        <w:t>is</w:t>
      </w:r>
      <w:r w:rsidRPr="009E4360" w:rsidR="008417D7">
        <w:t xml:space="preserve"> convincing me</w:t>
      </w:r>
      <w:r w:rsidRPr="009E4360">
        <w:t>.</w:t>
      </w:r>
      <w:r w:rsidRPr="009E4360" w:rsidR="008417D7">
        <w:t xml:space="preserve"> I come from a background of raising money for large</w:t>
      </w:r>
      <w:r w:rsidRPr="009E4360" w:rsidR="00BF466B">
        <w:t>-</w:t>
      </w:r>
      <w:r w:rsidRPr="009E4360" w:rsidR="008417D7">
        <w:t xml:space="preserve">scale infrastructure. Rachel, you said </w:t>
      </w:r>
      <w:r w:rsidRPr="009E4360">
        <w:t xml:space="preserve">that </w:t>
      </w:r>
      <w:r w:rsidRPr="009E4360" w:rsidR="008417D7">
        <w:t xml:space="preserve">it is not squeezing the balloon. </w:t>
      </w:r>
      <w:r w:rsidRPr="009E4360">
        <w:t>W</w:t>
      </w:r>
      <w:r w:rsidRPr="009E4360" w:rsidR="008417D7">
        <w:t xml:space="preserve">e need a lot more investment in renewable technologies. Johnny </w:t>
      </w:r>
      <w:r w:rsidRPr="009E4360">
        <w:t xml:space="preserve">said that, </w:t>
      </w:r>
      <w:r w:rsidRPr="009E4360" w:rsidR="008417D7">
        <w:t>if you make a major change</w:t>
      </w:r>
      <w:r w:rsidRPr="009E4360">
        <w:t>,</w:t>
      </w:r>
      <w:r w:rsidRPr="009E4360" w:rsidR="008417D7">
        <w:t xml:space="preserve"> that could create long</w:t>
      </w:r>
      <w:r w:rsidRPr="009E4360">
        <w:t>-</w:t>
      </w:r>
      <w:r w:rsidRPr="009E4360" w:rsidR="008417D7">
        <w:t>term or even medium</w:t>
      </w:r>
      <w:r w:rsidRPr="009E4360">
        <w:t>-</w:t>
      </w:r>
      <w:r w:rsidRPr="009E4360" w:rsidR="008417D7">
        <w:t>term uncertainty</w:t>
      </w:r>
      <w:r w:rsidRPr="009E4360">
        <w:t>.</w:t>
      </w:r>
      <w:r w:rsidRPr="009E4360" w:rsidR="008417D7">
        <w:t xml:space="preserve"> I get how that could hit investment</w:t>
      </w:r>
      <w:r w:rsidRPr="009E4360">
        <w:t>,</w:t>
      </w:r>
      <w:r w:rsidRPr="009E4360" w:rsidR="008417D7">
        <w:t xml:space="preserve"> </w:t>
      </w:r>
      <w:r w:rsidRPr="009E4360">
        <w:t>b</w:t>
      </w:r>
      <w:r w:rsidRPr="009E4360" w:rsidR="008417D7">
        <w:t xml:space="preserve">ut I absolutely hear you that paying people to do nothing is a waste of money. </w:t>
      </w:r>
      <w:r w:rsidRPr="009E4360">
        <w:t>W</w:t>
      </w:r>
      <w:r w:rsidRPr="009E4360" w:rsidR="008417D7">
        <w:t>e need a mechanism to get big</w:t>
      </w:r>
      <w:r w:rsidRPr="009E4360" w:rsidR="00BF466B">
        <w:noBreakHyphen/>
      </w:r>
      <w:r w:rsidRPr="009E4360" w:rsidR="008417D7">
        <w:t xml:space="preserve">demand users, </w:t>
      </w:r>
      <w:r w:rsidRPr="009E4360">
        <w:t xml:space="preserve">such as </w:t>
      </w:r>
      <w:r w:rsidRPr="009E4360" w:rsidR="008417D7">
        <w:t xml:space="preserve">data </w:t>
      </w:r>
      <w:r w:rsidRPr="009E4360">
        <w:t>centres</w:t>
      </w:r>
      <w:r w:rsidRPr="009E4360" w:rsidR="008417D7">
        <w:t>, to locate close to where we have a lot of potential renewable resource</w:t>
      </w:r>
      <w:r w:rsidRPr="009E4360">
        <w:t>. W</w:t>
      </w:r>
      <w:r w:rsidRPr="009E4360" w:rsidR="008417D7">
        <w:t xml:space="preserve">e </w:t>
      </w:r>
      <w:r w:rsidRPr="009E4360" w:rsidR="008417D7">
        <w:t>have to</w:t>
      </w:r>
      <w:r w:rsidRPr="009E4360" w:rsidR="008417D7">
        <w:t xml:space="preserve"> find a way to do that.</w:t>
      </w:r>
    </w:p>
    <w:p w:rsidR="008417D7" w:rsidRPr="009E4360" w:rsidP="000F28F3">
      <w:pPr>
        <w:pStyle w:val="Question"/>
        <w:numPr>
          <w:ilvl w:val="0"/>
          <w:numId w:val="0"/>
        </w:numPr>
        <w:ind w:left="794"/>
      </w:pPr>
      <w:r w:rsidRPr="009E4360">
        <w:t xml:space="preserve">I was </w:t>
      </w:r>
      <w:r w:rsidRPr="009E4360">
        <w:t xml:space="preserve">listening to what you </w:t>
      </w:r>
      <w:r w:rsidRPr="009E4360" w:rsidR="003E3F11">
        <w:t>we</w:t>
      </w:r>
      <w:r w:rsidRPr="009E4360">
        <w:t>re saying</w:t>
      </w:r>
      <w:r w:rsidRPr="009E4360">
        <w:t>,</w:t>
      </w:r>
      <w:r w:rsidRPr="009E4360">
        <w:t xml:space="preserve"> </w:t>
      </w:r>
      <w:r w:rsidRPr="009E4360">
        <w:t xml:space="preserve">but I am </w:t>
      </w:r>
      <w:r w:rsidRPr="009E4360">
        <w:t>not convinced that this is necessarily the solution. I would</w:t>
      </w:r>
      <w:r w:rsidR="00F7047C">
        <w:t xml:space="preserve"> have liked</w:t>
      </w:r>
      <w:r w:rsidRPr="009E4360">
        <w:t xml:space="preserve"> to have time to ask you about </w:t>
      </w:r>
      <w:r w:rsidRPr="009E4360">
        <w:t xml:space="preserve">potential </w:t>
      </w:r>
      <w:r w:rsidRPr="009E4360">
        <w:t xml:space="preserve">solutions </w:t>
      </w:r>
      <w:r w:rsidRPr="009E4360">
        <w:t xml:space="preserve">other than having to recommend A or B. </w:t>
      </w:r>
      <w:r w:rsidRPr="009E4360">
        <w:t>I am concerned that</w:t>
      </w:r>
      <w:r w:rsidRPr="009E4360">
        <w:t>,</w:t>
      </w:r>
      <w:r w:rsidRPr="009E4360">
        <w:t xml:space="preserve"> if we take this solution, we will stop people wanting to put more new renewable energy up where the wind blows and where we have great tides</w:t>
      </w:r>
      <w:r w:rsidRPr="009E4360">
        <w:t>, et</w:t>
      </w:r>
      <w:r w:rsidR="00B0622F">
        <w:t xml:space="preserve">c., </w:t>
      </w:r>
      <w:r w:rsidRPr="009E4360" w:rsidR="009504BD">
        <w:t xml:space="preserve">and </w:t>
      </w:r>
      <w:r w:rsidRPr="009E4360" w:rsidR="003E3F11">
        <w:t xml:space="preserve">that we </w:t>
      </w:r>
      <w:r w:rsidRPr="009E4360" w:rsidR="009504BD">
        <w:t>will waste money. T</w:t>
      </w:r>
      <w:r w:rsidRPr="009E4360">
        <w:t xml:space="preserve">hat is just a point </w:t>
      </w:r>
      <w:r w:rsidRPr="009E4360" w:rsidR="009504BD">
        <w:t xml:space="preserve">that I </w:t>
      </w:r>
      <w:r w:rsidRPr="009E4360">
        <w:t>making</w:t>
      </w:r>
      <w:r w:rsidRPr="009E4360">
        <w:t>. Am I wrong?</w:t>
      </w:r>
    </w:p>
    <w:p w:rsidR="008417D7" w:rsidRPr="009E4360" w:rsidP="009504BD">
      <w:pPr>
        <w:pStyle w:val="Answer"/>
      </w:pPr>
      <w:sdt>
        <w:sdtPr>
          <w:alias w:val="Witness"/>
          <w:id w:val="1970475705"/>
          <w:placeholder>
            <w:docPart w:val="DefaultPlaceholder_-1854013440"/>
          </w:placeholder>
          <w:richText/>
        </w:sdtPr>
        <w:sdtContent>
          <w:r w:rsidRPr="009E4360" w:rsidR="00B05F84">
            <w:rPr>
              <w:b/>
              <w:i/>
            </w:rPr>
            <w:t>Rachel Fletcher:</w:t>
          </w:r>
        </w:sdtContent>
      </w:sdt>
      <w:r w:rsidRPr="009E4360" w:rsidR="009504BD">
        <w:t xml:space="preserve"> W</w:t>
      </w:r>
      <w:r w:rsidRPr="009E4360">
        <w:t>hat you have just said has a lot of important points within it. We absolutely need to keep investment flowing into renewables</w:t>
      </w:r>
      <w:r w:rsidRPr="009E4360" w:rsidR="009504BD">
        <w:t>.</w:t>
      </w:r>
      <w:r w:rsidRPr="009E4360">
        <w:t xml:space="preserve"> We need</w:t>
      </w:r>
      <w:r w:rsidRPr="009E4360" w:rsidR="009504BD">
        <w:t xml:space="preserve"> an additional </w:t>
      </w:r>
      <w:r w:rsidRPr="009E4360">
        <w:t>30</w:t>
      </w:r>
      <w:r w:rsidRPr="009E4360" w:rsidR="009504BD">
        <w:t xml:space="preserve"> to </w:t>
      </w:r>
      <w:r w:rsidRPr="009E4360">
        <w:t xml:space="preserve">50 </w:t>
      </w:r>
      <w:r w:rsidR="00B0622F">
        <w:t>GW</w:t>
      </w:r>
      <w:r w:rsidRPr="009E4360">
        <w:t xml:space="preserve"> of renewables on the system.</w:t>
      </w:r>
    </w:p>
    <w:p w:rsidR="008417D7" w:rsidRPr="009E4360" w:rsidP="002B4BBB">
      <w:pPr>
        <w:pStyle w:val="Question"/>
      </w:pPr>
      <w:sdt>
        <w:sdtPr>
          <w:alias w:val="Member"/>
          <w:tag w:val="&lt;Member mnisId='4674' dodsId='37672'&gt;"/>
          <w:id w:val="-403382113"/>
          <w:placeholder>
            <w:docPart w:val="DefaultPlaceholder_-1854013440"/>
          </w:placeholder>
          <w:richText/>
        </w:sdtPr>
        <w:sdtContent>
          <w:r w:rsidRPr="009E4360" w:rsidR="009504BD">
            <w:rPr>
              <w:b/>
            </w:rPr>
            <w:t>Vicky Ford:</w:t>
          </w:r>
        </w:sdtContent>
      </w:sdt>
      <w:r w:rsidRPr="009E4360" w:rsidR="009504BD">
        <w:t xml:space="preserve"> What solutions are there other than this zonal pricing?</w:t>
      </w:r>
    </w:p>
    <w:p w:rsidR="009504BD" w:rsidRPr="009E4360" w:rsidP="009504BD">
      <w:pPr>
        <w:pStyle w:val="Answer"/>
      </w:pPr>
      <w:sdt>
        <w:sdtPr>
          <w:alias w:val="Witness"/>
          <w:id w:val="1839733348"/>
          <w:placeholder>
            <w:docPart w:val="DefaultPlaceholder_-1854013440"/>
          </w:placeholder>
          <w:richText/>
        </w:sdtPr>
        <w:sdtContent>
          <w:r w:rsidRPr="009E4360" w:rsidR="00B05F84">
            <w:rPr>
              <w:b/>
              <w:i/>
            </w:rPr>
            <w:t>Rachel Fletcher:</w:t>
          </w:r>
        </w:sdtContent>
      </w:sdt>
      <w:r w:rsidRPr="009E4360">
        <w:t xml:space="preserve"> </w:t>
      </w:r>
      <w:r w:rsidRPr="009E4360" w:rsidR="008417D7">
        <w:t>Can I talk about a challenge that I worry is being forgotten about? Andy mentioned it. I worry about us losing public and</w:t>
      </w:r>
      <w:r w:rsidRPr="009E4360">
        <w:t>,</w:t>
      </w:r>
      <w:r w:rsidRPr="009E4360" w:rsidR="008417D7">
        <w:t xml:space="preserve"> therefore</w:t>
      </w:r>
      <w:r w:rsidRPr="009E4360">
        <w:t>,</w:t>
      </w:r>
      <w:r w:rsidRPr="009E4360" w:rsidR="008417D7">
        <w:t xml:space="preserve"> political support for net zero</w:t>
      </w:r>
      <w:r w:rsidRPr="009E4360">
        <w:t>,</w:t>
      </w:r>
      <w:r w:rsidRPr="009E4360" w:rsidR="008417D7">
        <w:t xml:space="preserve"> </w:t>
      </w:r>
      <w:r w:rsidRPr="009E4360">
        <w:t xml:space="preserve">if and </w:t>
      </w:r>
      <w:r w:rsidRPr="009E4360" w:rsidR="008417D7">
        <w:t>as it becomes too expensive</w:t>
      </w:r>
      <w:r w:rsidRPr="009E4360">
        <w:t>,</w:t>
      </w:r>
      <w:r w:rsidRPr="009E4360" w:rsidR="008417D7">
        <w:t xml:space="preserve"> </w:t>
      </w:r>
      <w:r w:rsidRPr="009E4360" w:rsidR="008417D7">
        <w:t>particularly if it seems to be too expensive because wind farms are being paid not to run.</w:t>
      </w:r>
    </w:p>
    <w:p w:rsidR="008417D7" w:rsidRPr="009E4360" w:rsidP="00427C31">
      <w:pPr>
        <w:pStyle w:val="Question"/>
      </w:pPr>
      <w:sdt>
        <w:sdtPr>
          <w:alias w:val="Member"/>
          <w:tag w:val="&lt;Member mnisId='4674' dodsId='37672'&gt;"/>
          <w:id w:val="-1990624893"/>
          <w:placeholder>
            <w:docPart w:val="DefaultPlaceholder_-1854013440"/>
          </w:placeholder>
          <w:richText/>
        </w:sdtPr>
        <w:sdtContent>
          <w:r w:rsidRPr="009E4360" w:rsidR="009504BD">
            <w:rPr>
              <w:b/>
            </w:rPr>
            <w:t>Vicky Ford:</w:t>
          </w:r>
        </w:sdtContent>
      </w:sdt>
      <w:r w:rsidRPr="009E4360" w:rsidR="009504BD">
        <w:t xml:space="preserve"> </w:t>
      </w:r>
      <w:r w:rsidRPr="009E4360">
        <w:t xml:space="preserve">I </w:t>
      </w:r>
      <w:r w:rsidRPr="009E4360" w:rsidR="009504BD">
        <w:t>am going to stop you. I</w:t>
      </w:r>
      <w:r w:rsidRPr="009E4360">
        <w:t>f you are putting in new renewable energ</w:t>
      </w:r>
      <w:r w:rsidRPr="009E4360" w:rsidR="009504BD">
        <w:t>y</w:t>
      </w:r>
      <w:r w:rsidRPr="009E4360">
        <w:t xml:space="preserve"> or using your spare wind to make hydrogen, </w:t>
      </w:r>
      <w:r w:rsidRPr="009E4360" w:rsidR="009504BD">
        <w:t xml:space="preserve">I want to see </w:t>
      </w:r>
      <w:r w:rsidRPr="009E4360">
        <w:t>local communit</w:t>
      </w:r>
      <w:r w:rsidRPr="009E4360" w:rsidR="009504BD">
        <w:t>ies</w:t>
      </w:r>
      <w:r w:rsidRPr="009E4360">
        <w:t xml:space="preserve"> get</w:t>
      </w:r>
      <w:r w:rsidRPr="009E4360" w:rsidR="009504BD">
        <w:t>ting</w:t>
      </w:r>
      <w:r w:rsidRPr="009E4360">
        <w:t xml:space="preserve"> the benefit of that local power. My understanding is that</w:t>
      </w:r>
      <w:r w:rsidRPr="009E4360" w:rsidR="009504BD">
        <w:t>, under</w:t>
      </w:r>
      <w:r w:rsidRPr="009E4360">
        <w:t xml:space="preserve"> current law</w:t>
      </w:r>
      <w:r w:rsidRPr="009E4360" w:rsidR="009504BD">
        <w:t>,</w:t>
      </w:r>
      <w:r w:rsidRPr="009E4360">
        <w:t xml:space="preserve"> the Supreme Court has said that</w:t>
      </w:r>
      <w:r w:rsidRPr="009E4360" w:rsidR="009504BD">
        <w:t>,</w:t>
      </w:r>
      <w:r w:rsidRPr="009E4360">
        <w:t xml:space="preserve"> in a planning decision, you cannot </w:t>
      </w:r>
      <w:r w:rsidRPr="009E4360">
        <w:t>take into account</w:t>
      </w:r>
      <w:r w:rsidRPr="009E4360">
        <w:t xml:space="preserve"> the local benefits </w:t>
      </w:r>
      <w:r w:rsidRPr="009E4360" w:rsidR="009504BD">
        <w:t xml:space="preserve">to </w:t>
      </w:r>
      <w:r w:rsidRPr="009E4360">
        <w:t xml:space="preserve">the community of giving them cheaper energy. Do we need to change the law to enable that </w:t>
      </w:r>
      <w:r w:rsidRPr="009E4360" w:rsidR="009504BD">
        <w:t>sort of</w:t>
      </w:r>
      <w:r w:rsidRPr="009E4360">
        <w:t xml:space="preserve"> solution?</w:t>
      </w:r>
    </w:p>
    <w:p w:rsidR="008417D7" w:rsidRPr="009E4360" w:rsidP="009504BD">
      <w:pPr>
        <w:pStyle w:val="Answer"/>
      </w:pPr>
      <w:sdt>
        <w:sdtPr>
          <w:alias w:val="Witness"/>
          <w:id w:val="1844432717"/>
          <w:placeholder>
            <w:docPart w:val="DefaultPlaceholder_-1854013440"/>
          </w:placeholder>
          <w:richText/>
        </w:sdtPr>
        <w:sdtContent>
          <w:r w:rsidRPr="009E4360" w:rsidR="00B05F84">
            <w:rPr>
              <w:b/>
              <w:i/>
            </w:rPr>
            <w:t>Rachel Fletcher:</w:t>
          </w:r>
        </w:sdtContent>
      </w:sdt>
      <w:r w:rsidRPr="009E4360" w:rsidR="009504BD">
        <w:t xml:space="preserve"> L</w:t>
      </w:r>
      <w:r w:rsidRPr="009E4360">
        <w:t>ocational pricing would allow local communities to benefit if they are next to a wind farm.</w:t>
      </w:r>
    </w:p>
    <w:p w:rsidR="009504BD" w:rsidRPr="009E4360" w:rsidP="005764AA">
      <w:pPr>
        <w:pStyle w:val="Question"/>
      </w:pPr>
      <w:sdt>
        <w:sdtPr>
          <w:alias w:val="Member"/>
          <w:tag w:val="&lt;Member mnisId='4674' dodsId='37672'&gt;"/>
          <w:id w:val="-1357580171"/>
          <w:placeholder>
            <w:docPart w:val="DefaultPlaceholder_-1854013440"/>
          </w:placeholder>
          <w:richText/>
        </w:sdtPr>
        <w:sdtContent>
          <w:r w:rsidRPr="009E4360">
            <w:rPr>
              <w:b/>
            </w:rPr>
            <w:t>Vicky Ford:</w:t>
          </w:r>
        </w:sdtContent>
      </w:sdt>
      <w:r w:rsidRPr="009E4360">
        <w:t xml:space="preserve"> W</w:t>
      </w:r>
      <w:r w:rsidRPr="009E4360" w:rsidR="008417D7">
        <w:t>ould chang</w:t>
      </w:r>
      <w:r w:rsidRPr="009E4360">
        <w:t>ing</w:t>
      </w:r>
      <w:r w:rsidRPr="009E4360" w:rsidR="008417D7">
        <w:t xml:space="preserve"> planning law as well</w:t>
      </w:r>
      <w:r w:rsidRPr="009E4360">
        <w:t>?</w:t>
      </w:r>
    </w:p>
    <w:p w:rsidR="009504BD" w:rsidRPr="009E4360" w:rsidP="009504BD">
      <w:pPr>
        <w:pStyle w:val="Answer"/>
      </w:pPr>
      <w:sdt>
        <w:sdtPr>
          <w:alias w:val="Witness"/>
          <w:id w:val="-1239082431"/>
          <w:placeholder>
            <w:docPart w:val="DefaultPlaceholder_-1854013440"/>
          </w:placeholder>
          <w:richText/>
        </w:sdtPr>
        <w:sdtContent>
          <w:r w:rsidRPr="009E4360" w:rsidR="00B05F84">
            <w:rPr>
              <w:b/>
              <w:i/>
            </w:rPr>
            <w:t>Johnny Gowdy:</w:t>
          </w:r>
        </w:sdtContent>
      </w:sdt>
      <w:r w:rsidRPr="009E4360">
        <w:t xml:space="preserve"> </w:t>
      </w:r>
      <w:r w:rsidRPr="009E4360" w:rsidR="008417D7">
        <w:t>They would have to be next to a wind farm that is constrained. If you are sat next to a nuclear power station, you could live a kilometre away</w:t>
      </w:r>
      <w:r w:rsidRPr="009E4360">
        <w:t xml:space="preserve"> but</w:t>
      </w:r>
      <w:r w:rsidRPr="009E4360" w:rsidR="008417D7">
        <w:t xml:space="preserve"> not benefit from cheap energy if that nuclear power station is not constrained. </w:t>
      </w:r>
      <w:r w:rsidRPr="009E4360">
        <w:t>Regen has produced a couple of reports on t</w:t>
      </w:r>
      <w:r w:rsidRPr="009E4360" w:rsidR="008417D7">
        <w:t>he sorts of things that you are talking about in terms of local supply models, of which there are several</w:t>
      </w:r>
      <w:r w:rsidRPr="009E4360">
        <w:t>.</w:t>
      </w:r>
      <w:r w:rsidRPr="009E4360" w:rsidR="008417D7">
        <w:t xml:space="preserve"> </w:t>
      </w:r>
      <w:r w:rsidRPr="009E4360">
        <w:t xml:space="preserve">There is </w:t>
      </w:r>
      <w:r w:rsidRPr="009E4360" w:rsidR="008417D7">
        <w:t xml:space="preserve">the energy club model </w:t>
      </w:r>
      <w:r w:rsidRPr="009E4360">
        <w:t xml:space="preserve">in </w:t>
      </w:r>
      <w:r w:rsidRPr="009E4360" w:rsidR="008417D7">
        <w:t xml:space="preserve">Bethesda, </w:t>
      </w:r>
      <w:r w:rsidRPr="009E4360">
        <w:t>n</w:t>
      </w:r>
      <w:r w:rsidRPr="009E4360" w:rsidR="008417D7">
        <w:t>orth Wales.</w:t>
      </w:r>
    </w:p>
    <w:p w:rsidR="009504BD" w:rsidRPr="009E4360" w:rsidP="00164F49">
      <w:pPr>
        <w:pStyle w:val="Remark"/>
      </w:pPr>
      <w:sdt>
        <w:sdtPr>
          <w:alias w:val="Member"/>
          <w:tag w:val="&lt;Member mnisId='4674' dodsId='37672'&gt;"/>
          <w:id w:val="1958611433"/>
          <w:placeholder>
            <w:docPart w:val="DefaultPlaceholder_-1854013440"/>
          </w:placeholder>
          <w:richText/>
        </w:sdtPr>
        <w:sdtContent>
          <w:r w:rsidRPr="009E4360">
            <w:rPr>
              <w:b/>
            </w:rPr>
            <w:t>Vicky Ford:</w:t>
          </w:r>
        </w:sdtContent>
      </w:sdt>
      <w:r w:rsidRPr="009E4360">
        <w:t xml:space="preserve"> </w:t>
      </w:r>
      <w:r w:rsidR="001C394F">
        <w:t>So w</w:t>
      </w:r>
      <w:r w:rsidRPr="009E4360" w:rsidR="008417D7">
        <w:t>e have the tools already to do it.</w:t>
      </w:r>
    </w:p>
    <w:p w:rsidR="009504BD" w:rsidRPr="009E4360" w:rsidP="009504BD">
      <w:pPr>
        <w:pStyle w:val="Answer"/>
      </w:pPr>
      <w:sdt>
        <w:sdtPr>
          <w:alias w:val="Witness"/>
          <w:id w:val="601850379"/>
          <w:placeholder>
            <w:docPart w:val="DefaultPlaceholder_-1854013440"/>
          </w:placeholder>
          <w:richText/>
        </w:sdtPr>
        <w:sdtContent>
          <w:r w:rsidRPr="009E4360" w:rsidR="00B05F84">
            <w:rPr>
              <w:b/>
              <w:i/>
            </w:rPr>
            <w:t>Johnny Gowdy:</w:t>
          </w:r>
        </w:sdtContent>
      </w:sdt>
      <w:r w:rsidRPr="009E4360">
        <w:t xml:space="preserve"> </w:t>
      </w:r>
      <w:r w:rsidRPr="009E4360" w:rsidR="008417D7">
        <w:t xml:space="preserve">Bristol </w:t>
      </w:r>
      <w:r w:rsidRPr="009E4360" w:rsidR="003E3F11">
        <w:t xml:space="preserve">is </w:t>
      </w:r>
      <w:r w:rsidRPr="009E4360" w:rsidR="008417D7">
        <w:t>looking at collaborative sleeve</w:t>
      </w:r>
      <w:r w:rsidRPr="009E4360">
        <w:t>d</w:t>
      </w:r>
      <w:r w:rsidRPr="009E4360" w:rsidR="008417D7">
        <w:t xml:space="preserve"> PPAs to buy energy on behalf of companies and businesses </w:t>
      </w:r>
      <w:r w:rsidRPr="009E4360">
        <w:t>there</w:t>
      </w:r>
      <w:r w:rsidRPr="009E4360" w:rsidR="008417D7">
        <w:t>, et</w:t>
      </w:r>
      <w:r w:rsidR="00164F49">
        <w:t>c</w:t>
      </w:r>
      <w:r w:rsidRPr="009E4360" w:rsidR="008417D7">
        <w:t xml:space="preserve">. There </w:t>
      </w:r>
      <w:r w:rsidRPr="009E4360">
        <w:t xml:space="preserve">are </w:t>
      </w:r>
      <w:r w:rsidRPr="009E4360" w:rsidR="008417D7">
        <w:t>lots of ways in which we can support</w:t>
      </w:r>
      <w:r w:rsidRPr="009E4360">
        <w:t>,</w:t>
      </w:r>
      <w:r w:rsidRPr="009E4360" w:rsidR="008417D7">
        <w:t xml:space="preserve"> </w:t>
      </w:r>
      <w:r w:rsidRPr="009E4360">
        <w:t>and t</w:t>
      </w:r>
      <w:r w:rsidRPr="009E4360" w:rsidR="008417D7">
        <w:t xml:space="preserve">hey could be improved. One of the things </w:t>
      </w:r>
      <w:r w:rsidRPr="009E4360">
        <w:t xml:space="preserve">that </w:t>
      </w:r>
      <w:r w:rsidRPr="009E4360" w:rsidR="008417D7">
        <w:t>we trip up on is regulatory barriers.</w:t>
      </w:r>
      <w:r w:rsidRPr="009E4360">
        <w:t xml:space="preserve"> </w:t>
      </w:r>
      <w:r w:rsidRPr="009E4360">
        <w:t>I</w:t>
      </w:r>
      <w:r w:rsidRPr="009E4360" w:rsidR="008417D7">
        <w:t xml:space="preserve">n particular, </w:t>
      </w:r>
      <w:r w:rsidRPr="009E4360">
        <w:t>in</w:t>
      </w:r>
      <w:r w:rsidRPr="009E4360">
        <w:t xml:space="preserve"> </w:t>
      </w:r>
      <w:r w:rsidRPr="009E4360" w:rsidR="008417D7">
        <w:t>the way we do network charging, transmission charging</w:t>
      </w:r>
      <w:r w:rsidRPr="009E4360">
        <w:t xml:space="preserve"> or</w:t>
      </w:r>
      <w:r w:rsidRPr="009E4360" w:rsidR="008417D7">
        <w:t xml:space="preserve"> </w:t>
      </w:r>
      <w:r w:rsidRPr="009E4360">
        <w:t>DU</w:t>
      </w:r>
      <w:r w:rsidRPr="009E4360" w:rsidR="008417D7">
        <w:t>o</w:t>
      </w:r>
      <w:r w:rsidRPr="009E4360">
        <w:t>S</w:t>
      </w:r>
      <w:r w:rsidRPr="009E4360" w:rsidR="008417D7">
        <w:t xml:space="preserve"> charging, it is very difficult to avoid paying for all of that</w:t>
      </w:r>
      <w:r w:rsidRPr="009E4360">
        <w:t>,</w:t>
      </w:r>
      <w:r w:rsidRPr="009E4360" w:rsidR="008417D7">
        <w:t xml:space="preserve"> just because you are using energy locally</w:t>
      </w:r>
      <w:r w:rsidRPr="009E4360">
        <w:t>,</w:t>
      </w:r>
      <w:r w:rsidRPr="009E4360" w:rsidR="008417D7">
        <w:t xml:space="preserve"> unless you go the whole hog and have a private wire or an independent network that you set up.</w:t>
      </w:r>
    </w:p>
    <w:p w:rsidR="009504BD" w:rsidRPr="009E4360" w:rsidP="009504BD">
      <w:pPr>
        <w:pStyle w:val="Answer"/>
      </w:pPr>
      <w:r w:rsidRPr="009E4360">
        <w:t>T</w:t>
      </w:r>
      <w:r w:rsidRPr="009E4360" w:rsidR="008417D7">
        <w:t xml:space="preserve">here </w:t>
      </w:r>
      <w:r w:rsidRPr="009E4360">
        <w:t xml:space="preserve">are </w:t>
      </w:r>
      <w:r w:rsidRPr="009E4360" w:rsidR="008417D7">
        <w:t>lots of ways of doing that</w:t>
      </w:r>
      <w:r w:rsidRPr="009E4360">
        <w:t>,</w:t>
      </w:r>
      <w:r w:rsidRPr="009E4360" w:rsidR="008417D7">
        <w:t xml:space="preserve"> </w:t>
      </w:r>
      <w:r w:rsidRPr="009E4360">
        <w:t>a</w:t>
      </w:r>
      <w:r w:rsidRPr="009E4360" w:rsidR="008417D7">
        <w:t>nd that is a much better way of doing levelling up</w:t>
      </w:r>
      <w:r w:rsidRPr="009E4360">
        <w:t>,</w:t>
      </w:r>
      <w:r w:rsidRPr="009E4360" w:rsidR="008417D7">
        <w:t xml:space="preserve"> because you are targeting where you want the energy to go, not where there are network constraints, which is the happenstance of our historic investment and perhaps delays in future investment.</w:t>
      </w:r>
    </w:p>
    <w:p w:rsidR="008417D7" w:rsidRPr="009E4360" w:rsidP="009504BD">
      <w:pPr>
        <w:pStyle w:val="Question"/>
      </w:pPr>
      <w:sdt>
        <w:sdtPr>
          <w:alias w:val="Member"/>
          <w:tag w:val="&lt;Member mnisId='4074' dodsId='35520'&gt;"/>
          <w:id w:val="1237059962"/>
          <w:placeholder>
            <w:docPart w:val="DefaultPlaceholder_-1854013440"/>
          </w:placeholder>
          <w:richText/>
        </w:sdtPr>
        <w:sdtContent>
          <w:r w:rsidRPr="009E4360" w:rsidR="009504BD">
            <w:rPr>
              <w:b/>
            </w:rPr>
            <w:t>Mark Garnier:</w:t>
          </w:r>
        </w:sdtContent>
      </w:sdt>
      <w:r w:rsidRPr="009E4360" w:rsidR="009504BD">
        <w:t xml:space="preserve"> </w:t>
      </w:r>
      <w:r w:rsidRPr="009E4360">
        <w:t>Jason, can I come back to my original question about the market forces that are driving where you put industry</w:t>
      </w:r>
      <w:r w:rsidRPr="009E4360" w:rsidR="009504BD">
        <w:t>?</w:t>
      </w:r>
      <w:r w:rsidRPr="009E4360">
        <w:t xml:space="preserve"> The one thing that I wanted to come on to on that </w:t>
      </w:r>
      <w:r w:rsidRPr="009E4360">
        <w:t>particular point</w:t>
      </w:r>
      <w:r w:rsidRPr="009E4360">
        <w:t xml:space="preserve"> was the fundamental problem that you have different types of energy for different areas. I use</w:t>
      </w:r>
      <w:r w:rsidRPr="009E4360" w:rsidR="009504BD">
        <w:t>d</w:t>
      </w:r>
      <w:r w:rsidRPr="009E4360">
        <w:t xml:space="preserve"> the hyperbolic reference of the Shetland Islands, which </w:t>
      </w:r>
      <w:r w:rsidRPr="009E4360" w:rsidR="009504BD">
        <w:t xml:space="preserve">are </w:t>
      </w:r>
      <w:r w:rsidRPr="009E4360">
        <w:t xml:space="preserve">very windy. </w:t>
      </w:r>
      <w:r w:rsidRPr="009E4360" w:rsidR="009504BD">
        <w:t>W</w:t>
      </w:r>
      <w:r w:rsidRPr="009E4360">
        <w:t xml:space="preserve">e can talk about huge amounts of generation of wind and solar, but it is neither dispatchable nor baseload. I am convinced of the basic argument </w:t>
      </w:r>
      <w:r w:rsidRPr="009E4360" w:rsidR="003E3F11">
        <w:t>for</w:t>
      </w:r>
      <w:r w:rsidRPr="009E4360">
        <w:t xml:space="preserve"> nodal or regional </w:t>
      </w:r>
      <w:r w:rsidRPr="009E4360">
        <w:t>pricing</w:t>
      </w:r>
      <w:r w:rsidRPr="009E4360" w:rsidR="009504BD">
        <w:t>,</w:t>
      </w:r>
      <w:r w:rsidRPr="009E4360">
        <w:t xml:space="preserve"> because</w:t>
      </w:r>
      <w:r w:rsidRPr="009E4360">
        <w:t xml:space="preserve"> it can drive exactly these behaviours. </w:t>
      </w:r>
      <w:r w:rsidR="00515F18">
        <w:t>None the less</w:t>
      </w:r>
      <w:r w:rsidRPr="009E4360">
        <w:t>, you are still going to have to put your nuclear power station somewhere</w:t>
      </w:r>
      <w:r w:rsidRPr="009E4360" w:rsidR="00FA02B8">
        <w:t>—ditto for gas and coal—</w:t>
      </w:r>
      <w:r w:rsidRPr="009E4360" w:rsidR="009504BD">
        <w:t>s</w:t>
      </w:r>
      <w:r w:rsidRPr="009E4360">
        <w:t xml:space="preserve">o does this mean </w:t>
      </w:r>
      <w:r w:rsidRPr="009E4360" w:rsidR="009504BD">
        <w:t xml:space="preserve">that </w:t>
      </w:r>
      <w:r w:rsidRPr="009E4360">
        <w:t xml:space="preserve">you </w:t>
      </w:r>
      <w:r w:rsidRPr="009E4360">
        <w:t>have to</w:t>
      </w:r>
      <w:r w:rsidRPr="009E4360">
        <w:t xml:space="preserve"> have them all across the country?</w:t>
      </w:r>
      <w:r w:rsidRPr="009E4360" w:rsidR="009504BD">
        <w:t xml:space="preserve"> W</w:t>
      </w:r>
      <w:r w:rsidRPr="009E4360">
        <w:t>e do not want coal</w:t>
      </w:r>
      <w:r w:rsidRPr="009E4360" w:rsidR="009504BD">
        <w:t xml:space="preserve"> or any of this stuff,</w:t>
      </w:r>
      <w:r w:rsidRPr="009E4360">
        <w:t xml:space="preserve"> </w:t>
      </w:r>
      <w:r w:rsidRPr="009E4360" w:rsidR="009504BD">
        <w:t xml:space="preserve">but </w:t>
      </w:r>
      <w:r w:rsidRPr="009E4360">
        <w:t>you are going to have to</w:t>
      </w:r>
      <w:r w:rsidRPr="009E4360" w:rsidR="009504BD">
        <w:t>,</w:t>
      </w:r>
      <w:r w:rsidRPr="009E4360">
        <w:t xml:space="preserve"> because you are not going to get that </w:t>
      </w:r>
      <w:r w:rsidRPr="009E4360">
        <w:t>dispatchability of wind or solar.</w:t>
      </w:r>
    </w:p>
    <w:p w:rsidR="009504BD" w:rsidRPr="009E4360" w:rsidP="009504BD">
      <w:pPr>
        <w:pStyle w:val="Answer"/>
      </w:pPr>
      <w:sdt>
        <w:sdtPr>
          <w:alias w:val="Witness"/>
          <w:id w:val="-335773430"/>
          <w:placeholder>
            <w:docPart w:val="DefaultPlaceholder_-1854013440"/>
          </w:placeholder>
          <w:richText/>
        </w:sdtPr>
        <w:sdtContent>
          <w:r w:rsidRPr="009E4360" w:rsidR="00B05F84">
            <w:rPr>
              <w:b/>
              <w:i/>
            </w:rPr>
            <w:t>Jason Mann:</w:t>
          </w:r>
        </w:sdtContent>
      </w:sdt>
      <w:r w:rsidRPr="009E4360">
        <w:t xml:space="preserve"> Obviously, </w:t>
      </w:r>
      <w:r w:rsidRPr="009E4360" w:rsidR="008417D7">
        <w:t xml:space="preserve">you cannot dispatch wind or solar </w:t>
      </w:r>
      <w:r w:rsidRPr="009E4360">
        <w:t>a</w:t>
      </w:r>
      <w:r w:rsidRPr="009E4360" w:rsidR="008417D7">
        <w:t>nd</w:t>
      </w:r>
      <w:r w:rsidRPr="009E4360">
        <w:t>,</w:t>
      </w:r>
      <w:r w:rsidRPr="009E4360" w:rsidR="008417D7">
        <w:t xml:space="preserve"> therefore, you need to consider the other options</w:t>
      </w:r>
      <w:r w:rsidRPr="009E4360">
        <w:t>,</w:t>
      </w:r>
      <w:r w:rsidRPr="009E4360" w:rsidR="008417D7">
        <w:t xml:space="preserve"> </w:t>
      </w:r>
      <w:r w:rsidRPr="009E4360">
        <w:t xml:space="preserve">some of which you </w:t>
      </w:r>
      <w:r w:rsidRPr="009E4360" w:rsidR="008417D7">
        <w:t>mentioned just now. Most of the nuclear plant planned is in the south of the country, which is</w:t>
      </w:r>
      <w:r w:rsidRPr="009E4360">
        <w:t xml:space="preserve">, </w:t>
      </w:r>
      <w:r w:rsidRPr="009E4360" w:rsidR="008417D7">
        <w:t xml:space="preserve">by definition, more beneficial </w:t>
      </w:r>
      <w:r w:rsidRPr="009E4360" w:rsidR="008417D7">
        <w:t xml:space="preserve">by virtue of the fact </w:t>
      </w:r>
      <w:r w:rsidRPr="009E4360" w:rsidR="003E3F11">
        <w:t>that</w:t>
      </w:r>
      <w:r w:rsidRPr="009E4360" w:rsidR="003E3F11">
        <w:t xml:space="preserve"> </w:t>
      </w:r>
      <w:r w:rsidRPr="009E4360" w:rsidR="008417D7">
        <w:t>electricity is scarcer there.</w:t>
      </w:r>
    </w:p>
    <w:p w:rsidR="009504BD" w:rsidRPr="009E4360" w:rsidP="009504BD">
      <w:pPr>
        <w:pStyle w:val="Answer"/>
      </w:pPr>
      <w:r w:rsidRPr="009E4360">
        <w:t xml:space="preserve">In terms of managing intermittency, which is the point </w:t>
      </w:r>
      <w:r w:rsidRPr="009E4360">
        <w:t xml:space="preserve">that </w:t>
      </w:r>
      <w:r w:rsidRPr="009E4360">
        <w:t xml:space="preserve">you are referring to, the obvious sources are the flexible assets </w:t>
      </w:r>
      <w:r w:rsidRPr="009E4360">
        <w:t xml:space="preserve">that are </w:t>
      </w:r>
      <w:r w:rsidRPr="009E4360">
        <w:t xml:space="preserve">already emerging on </w:t>
      </w:r>
      <w:r w:rsidRPr="009E4360">
        <w:t>the</w:t>
      </w:r>
      <w:r w:rsidRPr="009E4360">
        <w:t xml:space="preserve"> system</w:t>
      </w:r>
      <w:r w:rsidRPr="009E4360">
        <w:t>,</w:t>
      </w:r>
      <w:r w:rsidRPr="009E4360">
        <w:t xml:space="preserve"> such as interconnectors and some of the things </w:t>
      </w:r>
      <w:r w:rsidRPr="009E4360">
        <w:t xml:space="preserve">that </w:t>
      </w:r>
      <w:r w:rsidRPr="009E4360">
        <w:t xml:space="preserve">Rachel was discussing </w:t>
      </w:r>
      <w:r w:rsidRPr="009E4360">
        <w:t xml:space="preserve">in terms of </w:t>
      </w:r>
      <w:r w:rsidRPr="009E4360">
        <w:t xml:space="preserve">vehicle-to-grid charging and batteries. </w:t>
      </w:r>
      <w:r w:rsidRPr="009E4360">
        <w:t>W</w:t>
      </w:r>
      <w:r w:rsidRPr="009E4360">
        <w:t xml:space="preserve">here they site </w:t>
      </w:r>
      <w:r w:rsidRPr="009E4360">
        <w:t xml:space="preserve">and </w:t>
      </w:r>
      <w:r w:rsidRPr="009E4360">
        <w:t>how they operate once they have sited is critical.</w:t>
      </w:r>
    </w:p>
    <w:p w:rsidR="009504BD" w:rsidRPr="009E4360" w:rsidP="009504BD">
      <w:pPr>
        <w:pStyle w:val="Answer"/>
      </w:pPr>
      <w:r w:rsidRPr="009E4360">
        <w:t>I</w:t>
      </w:r>
      <w:r w:rsidRPr="009E4360" w:rsidR="008417D7">
        <w:t>nterconnectors</w:t>
      </w:r>
      <w:r w:rsidRPr="009E4360">
        <w:t xml:space="preserve">, for example, </w:t>
      </w:r>
      <w:r w:rsidRPr="009E4360" w:rsidR="008417D7">
        <w:t xml:space="preserve">are very good </w:t>
      </w:r>
      <w:r w:rsidRPr="009E4360">
        <w:t xml:space="preserve">at </w:t>
      </w:r>
      <w:r w:rsidRPr="009E4360" w:rsidR="008417D7">
        <w:t xml:space="preserve">balancing, but you </w:t>
      </w:r>
      <w:r w:rsidRPr="009E4360" w:rsidR="008417D7">
        <w:t>have to</w:t>
      </w:r>
      <w:r w:rsidRPr="009E4360" w:rsidR="008417D7">
        <w:t xml:space="preserve"> </w:t>
      </w:r>
      <w:r w:rsidRPr="009E4360">
        <w:t xml:space="preserve">send </w:t>
      </w:r>
      <w:r w:rsidRPr="009E4360" w:rsidR="008417D7">
        <w:t>them the right signal.</w:t>
      </w:r>
      <w:r w:rsidRPr="009E4360">
        <w:t xml:space="preserve"> </w:t>
      </w:r>
      <w:r w:rsidRPr="009E4360" w:rsidR="008417D7">
        <w:t xml:space="preserve">Often, we will be flowing out to </w:t>
      </w:r>
      <w:r w:rsidRPr="009E4360">
        <w:t xml:space="preserve">France </w:t>
      </w:r>
      <w:r w:rsidRPr="009E4360" w:rsidR="008417D7">
        <w:t>from Kent</w:t>
      </w:r>
      <w:r w:rsidRPr="009E4360">
        <w:t>,</w:t>
      </w:r>
      <w:r w:rsidRPr="009E4360" w:rsidR="008417D7">
        <w:t xml:space="preserve"> </w:t>
      </w:r>
      <w:r w:rsidRPr="009E4360">
        <w:t xml:space="preserve">when, really, we </w:t>
      </w:r>
      <w:r w:rsidRPr="009E4360" w:rsidR="008417D7">
        <w:t xml:space="preserve">should be flowing inwards. Equally, we </w:t>
      </w:r>
      <w:r w:rsidRPr="009E4360">
        <w:t xml:space="preserve">will </w:t>
      </w:r>
      <w:r w:rsidRPr="009E4360" w:rsidR="008417D7">
        <w:t xml:space="preserve">be flowing sometimes from Norway to Scotland or to </w:t>
      </w:r>
      <w:r w:rsidRPr="009E4360">
        <w:t>n</w:t>
      </w:r>
      <w:r w:rsidRPr="009E4360" w:rsidR="008417D7">
        <w:t xml:space="preserve">orthern </w:t>
      </w:r>
      <w:r w:rsidRPr="009E4360" w:rsidR="008417D7">
        <w:t>England</w:t>
      </w:r>
      <w:r w:rsidRPr="009E4360">
        <w:t>,</w:t>
      </w:r>
      <w:r w:rsidRPr="009E4360" w:rsidR="008417D7">
        <w:t xml:space="preserve"> </w:t>
      </w:r>
      <w:r w:rsidRPr="009E4360">
        <w:t>when</w:t>
      </w:r>
      <w:r w:rsidRPr="009E4360">
        <w:t xml:space="preserve"> </w:t>
      </w:r>
      <w:r w:rsidRPr="009E4360" w:rsidR="008417D7">
        <w:t xml:space="preserve">we should be flowing out. </w:t>
      </w:r>
      <w:r w:rsidRPr="009E4360">
        <w:t>U</w:t>
      </w:r>
      <w:r w:rsidRPr="009E4360" w:rsidR="008417D7">
        <w:t xml:space="preserve">sing those interconnectors more astutely, </w:t>
      </w:r>
      <w:r w:rsidRPr="009E4360">
        <w:t xml:space="preserve">shall </w:t>
      </w:r>
      <w:r w:rsidRPr="009E4360" w:rsidR="008417D7">
        <w:t>we say, by using the right wholesale prices</w:t>
      </w:r>
      <w:r w:rsidRPr="009E4360">
        <w:t xml:space="preserve"> that </w:t>
      </w:r>
      <w:r w:rsidRPr="009E4360" w:rsidR="008417D7">
        <w:t xml:space="preserve">reflect the transmission grid would mean </w:t>
      </w:r>
      <w:r w:rsidRPr="009E4360">
        <w:t xml:space="preserve">that </w:t>
      </w:r>
      <w:r w:rsidRPr="009E4360" w:rsidR="008417D7">
        <w:t xml:space="preserve">we </w:t>
      </w:r>
      <w:r w:rsidRPr="009E4360">
        <w:t xml:space="preserve">could </w:t>
      </w:r>
      <w:r w:rsidRPr="009E4360" w:rsidR="008417D7">
        <w:t xml:space="preserve">balance the system much more efficiently. </w:t>
      </w:r>
    </w:p>
    <w:p w:rsidR="008417D7" w:rsidRPr="009E4360" w:rsidP="009504BD">
      <w:pPr>
        <w:pStyle w:val="Answer"/>
      </w:pPr>
      <w:r w:rsidRPr="009E4360">
        <w:t xml:space="preserve">Finally, if </w:t>
      </w:r>
      <w:r w:rsidRPr="009E4360">
        <w:t xml:space="preserve">we site </w:t>
      </w:r>
      <w:r w:rsidRPr="009E4360">
        <w:t xml:space="preserve">batteries </w:t>
      </w:r>
      <w:r w:rsidRPr="009E4360">
        <w:t xml:space="preserve">in areas where there is surplus wind at certain times, that will obviate the need to build significant transmission network. </w:t>
      </w:r>
      <w:r w:rsidRPr="009E4360" w:rsidR="009504BD">
        <w:t>W</w:t>
      </w:r>
      <w:r w:rsidRPr="009E4360">
        <w:t xml:space="preserve">e found that </w:t>
      </w:r>
      <w:r w:rsidRPr="009E4360" w:rsidR="009504BD">
        <w:t xml:space="preserve">that </w:t>
      </w:r>
      <w:r w:rsidRPr="009E4360">
        <w:t>was one of the benefits of locational pricing.</w:t>
      </w:r>
    </w:p>
    <w:p w:rsidR="008417D7" w:rsidRPr="009E4360" w:rsidP="009504BD">
      <w:pPr>
        <w:pStyle w:val="Answer"/>
      </w:pPr>
      <w:sdt>
        <w:sdtPr>
          <w:alias w:val="Witness"/>
          <w:id w:val="-1590073591"/>
          <w:placeholder>
            <w:docPart w:val="DefaultPlaceholder_-1854013440"/>
          </w:placeholder>
          <w:richText/>
        </w:sdtPr>
        <w:sdtContent>
          <w:r w:rsidRPr="009E4360" w:rsidR="00B05F84">
            <w:rPr>
              <w:b/>
              <w:i/>
            </w:rPr>
            <w:t>Johnny Gowdy:</w:t>
          </w:r>
          <w:r w:rsidRPr="009E4360" w:rsidR="009504BD">
            <w:rPr>
              <w:b/>
            </w:rPr>
            <w:t xml:space="preserve"> </w:t>
          </w:r>
        </w:sdtContent>
      </w:sdt>
      <w:r w:rsidRPr="009E4360" w:rsidR="009504BD">
        <w:t>C</w:t>
      </w:r>
      <w:r w:rsidRPr="009E4360">
        <w:t xml:space="preserve">ould I come in on interconnectors? </w:t>
      </w:r>
      <w:r w:rsidRPr="009E4360" w:rsidR="009504BD">
        <w:t>I</w:t>
      </w:r>
      <w:r w:rsidRPr="009E4360">
        <w:t>t is a really important point</w:t>
      </w:r>
      <w:r w:rsidRPr="009E4360" w:rsidR="00FA02B8">
        <w:t>.</w:t>
      </w:r>
      <w:r w:rsidRPr="009E4360" w:rsidR="009504BD">
        <w:t xml:space="preserve"> </w:t>
      </w:r>
      <w:r w:rsidRPr="009E4360" w:rsidR="00FA02B8">
        <w:t>It</w:t>
      </w:r>
      <w:r w:rsidRPr="009E4360">
        <w:t xml:space="preserve"> is </w:t>
      </w:r>
      <w:r w:rsidRPr="009E4360">
        <w:t>absolutely right</w:t>
      </w:r>
      <w:r w:rsidRPr="009E4360" w:rsidR="00FA02B8">
        <w:t>:</w:t>
      </w:r>
      <w:r w:rsidRPr="009E4360">
        <w:t xml:space="preserve"> </w:t>
      </w:r>
      <w:r w:rsidRPr="009E4360" w:rsidR="00FA02B8">
        <w:t xml:space="preserve">interconnectors </w:t>
      </w:r>
      <w:r w:rsidRPr="009E4360">
        <w:t xml:space="preserve">are not working for us at the moment. We cannot wait </w:t>
      </w:r>
      <w:r w:rsidRPr="009E4360" w:rsidR="009504BD">
        <w:t xml:space="preserve">for </w:t>
      </w:r>
      <w:r w:rsidRPr="009E4360">
        <w:t xml:space="preserve">six or seven years to implement </w:t>
      </w:r>
      <w:r w:rsidR="00C8516B">
        <w:t>LMP</w:t>
      </w:r>
      <w:r w:rsidRPr="009E4360">
        <w:t xml:space="preserve">. </w:t>
      </w:r>
      <w:r w:rsidRPr="009E4360" w:rsidR="009504BD">
        <w:t>T</w:t>
      </w:r>
      <w:r w:rsidRPr="009E4360">
        <w:t xml:space="preserve">he </w:t>
      </w:r>
      <w:r w:rsidRPr="009E4360" w:rsidR="009504BD">
        <w:t>C</w:t>
      </w:r>
      <w:r w:rsidRPr="009E4360">
        <w:t xml:space="preserve">ommittee could recommend to Government to look specifically at interconnectors. We have had a decoupling from Europe. They are not working efficiently </w:t>
      </w:r>
      <w:r w:rsidRPr="009E4360">
        <w:t>at the moment</w:t>
      </w:r>
      <w:r w:rsidRPr="009E4360" w:rsidR="009504BD">
        <w:t>, and t</w:t>
      </w:r>
      <w:r w:rsidRPr="009E4360">
        <w:t xml:space="preserve">he system operator does not have the tools to affect the flows and capacities. </w:t>
      </w:r>
      <w:r w:rsidRPr="009E4360" w:rsidR="009504BD">
        <w:t xml:space="preserve">That </w:t>
      </w:r>
      <w:r w:rsidRPr="009E4360">
        <w:t xml:space="preserve">is a definite thing that the </w:t>
      </w:r>
      <w:r w:rsidRPr="009E4360" w:rsidR="009504BD">
        <w:t>C</w:t>
      </w:r>
      <w:r w:rsidRPr="009E4360">
        <w:t>ommittee could recommend.</w:t>
      </w:r>
    </w:p>
    <w:p w:rsidR="008417D7" w:rsidRPr="009E4360" w:rsidP="00E6376C">
      <w:pPr>
        <w:pStyle w:val="Question"/>
      </w:pPr>
      <w:sdt>
        <w:sdtPr>
          <w:alias w:val="Member"/>
          <w:tag w:val="&lt;Member mnisId='1546' dodsId='38376'&gt;"/>
          <w:id w:val="1810979510"/>
          <w:placeholder>
            <w:docPart w:val="DefaultPlaceholder_-1854013440"/>
          </w:placeholder>
          <w:richText/>
        </w:sdtPr>
        <w:sdtContent>
          <w:r w:rsidRPr="009E4360" w:rsidR="009504BD">
            <w:rPr>
              <w:b/>
            </w:rPr>
            <w:t>Chair:</w:t>
          </w:r>
        </w:sdtContent>
      </w:sdt>
      <w:r w:rsidRPr="009E4360" w:rsidR="009504BD">
        <w:t xml:space="preserve"> </w:t>
      </w:r>
      <w:r w:rsidRPr="009E4360" w:rsidR="00FA02B8">
        <w:t xml:space="preserve">Three </w:t>
      </w:r>
      <w:r w:rsidRPr="009E4360">
        <w:t>things occur to me</w:t>
      </w:r>
      <w:r w:rsidRPr="009E4360" w:rsidR="009504BD">
        <w:t>.</w:t>
      </w:r>
      <w:r w:rsidRPr="009E4360">
        <w:t xml:space="preserve"> </w:t>
      </w:r>
      <w:r w:rsidRPr="009E4360" w:rsidR="00FA02B8">
        <w:t xml:space="preserve">The first is about </w:t>
      </w:r>
      <w:r w:rsidRPr="009E4360">
        <w:t>asset locations</w:t>
      </w:r>
      <w:r w:rsidRPr="009E4360" w:rsidR="00FA02B8">
        <w:t xml:space="preserve">. </w:t>
      </w:r>
      <w:r w:rsidR="00FF60F5">
        <w:t xml:space="preserve">Let me put </w:t>
      </w:r>
      <w:r w:rsidRPr="009E4360">
        <w:t>a devil’s advocate question to Jason Mann</w:t>
      </w:r>
      <w:r w:rsidR="00FF60F5">
        <w:t>—i</w:t>
      </w:r>
      <w:r w:rsidRPr="009E4360">
        <w:t xml:space="preserve">t is also a devil’s advocate question to myself as a Scottish MP. </w:t>
      </w:r>
      <w:r w:rsidR="00FF60F5">
        <w:t>Y</w:t>
      </w:r>
      <w:r w:rsidRPr="009E4360" w:rsidR="00FF60F5">
        <w:t>ou are talking of moving to zonal and nodal</w:t>
      </w:r>
      <w:r w:rsidR="00FF60F5">
        <w:t>.</w:t>
      </w:r>
      <w:r w:rsidRPr="009E4360" w:rsidR="00FF60F5">
        <w:t xml:space="preserve"> </w:t>
      </w:r>
      <w:r w:rsidRPr="009E4360">
        <w:t xml:space="preserve">A lot of assets have been built in Scotland with the idea of a GB pricing. </w:t>
      </w:r>
      <w:r w:rsidRPr="009E4360" w:rsidR="009504BD">
        <w:t>I</w:t>
      </w:r>
      <w:r w:rsidRPr="009E4360">
        <w:t xml:space="preserve">f you </w:t>
      </w:r>
      <w:r w:rsidRPr="009E4360" w:rsidR="009504BD">
        <w:t xml:space="preserve">now </w:t>
      </w:r>
      <w:r w:rsidRPr="009E4360">
        <w:t>suddenly move to zonal and locational pricing, the consumer in Scotland would benefit from that already being placed there</w:t>
      </w:r>
      <w:r w:rsidRPr="009E4360" w:rsidR="003D17FF">
        <w:t>,</w:t>
      </w:r>
      <w:r w:rsidRPr="009E4360">
        <w:t xml:space="preserve"> </w:t>
      </w:r>
      <w:r w:rsidRPr="009E4360" w:rsidR="003D17FF">
        <w:t>but t</w:t>
      </w:r>
      <w:r w:rsidRPr="009E4360">
        <w:t xml:space="preserve">hat might </w:t>
      </w:r>
      <w:r w:rsidRPr="009E4360" w:rsidR="003D17FF">
        <w:t xml:space="preserve">or might </w:t>
      </w:r>
      <w:r w:rsidRPr="009E4360">
        <w:t>not have been built</w:t>
      </w:r>
      <w:r w:rsidRPr="009E4360" w:rsidR="003D17FF">
        <w:t>—you can tell me—</w:t>
      </w:r>
      <w:r w:rsidRPr="009E4360">
        <w:t>had</w:t>
      </w:r>
      <w:r w:rsidRPr="009E4360" w:rsidR="003D17FF">
        <w:t xml:space="preserve"> </w:t>
      </w:r>
      <w:r w:rsidRPr="009E4360">
        <w:t xml:space="preserve">the locational </w:t>
      </w:r>
      <w:r w:rsidRPr="009E4360" w:rsidR="003D17FF">
        <w:t xml:space="preserve">or </w:t>
      </w:r>
      <w:r w:rsidRPr="009E4360">
        <w:t>zon</w:t>
      </w:r>
      <w:r w:rsidRPr="009E4360" w:rsidR="003D17FF">
        <w:t>al</w:t>
      </w:r>
      <w:r w:rsidRPr="009E4360">
        <w:t xml:space="preserve"> </w:t>
      </w:r>
      <w:r w:rsidR="006519D9">
        <w:t xml:space="preserve">pricing </w:t>
      </w:r>
      <w:r w:rsidRPr="009E4360">
        <w:t>been in place at the time of construction.</w:t>
      </w:r>
    </w:p>
    <w:p w:rsidR="008417D7" w:rsidRPr="009E4360" w:rsidP="003D17FF">
      <w:pPr>
        <w:pStyle w:val="Answer"/>
      </w:pPr>
      <w:sdt>
        <w:sdtPr>
          <w:alias w:val="Witness"/>
          <w:id w:val="-1479838950"/>
          <w:placeholder>
            <w:docPart w:val="DefaultPlaceholder_-1854013440"/>
          </w:placeholder>
          <w:richText/>
        </w:sdtPr>
        <w:sdtContent>
          <w:r w:rsidRPr="009E4360" w:rsidR="00B05F84">
            <w:rPr>
              <w:b/>
              <w:i/>
            </w:rPr>
            <w:t>Jason Mann:</w:t>
          </w:r>
        </w:sdtContent>
      </w:sdt>
      <w:r w:rsidRPr="009E4360" w:rsidR="003D17FF">
        <w:t xml:space="preserve"> M</w:t>
      </w:r>
      <w:r w:rsidRPr="009E4360">
        <w:t>any of those assets are funded by a</w:t>
      </w:r>
      <w:r w:rsidRPr="009E4360" w:rsidR="003D17FF">
        <w:t xml:space="preserve"> </w:t>
      </w:r>
      <w:r w:rsidRPr="009E4360">
        <w:t>mechanism called contract</w:t>
      </w:r>
      <w:r w:rsidRPr="009E4360" w:rsidR="00B05F84">
        <w:t>s</w:t>
      </w:r>
      <w:r w:rsidRPr="009E4360">
        <w:t xml:space="preserve"> for difference that the Government fund. </w:t>
      </w:r>
      <w:r w:rsidRPr="009E4360" w:rsidR="003D17FF">
        <w:t>W</w:t>
      </w:r>
      <w:r w:rsidRPr="009E4360">
        <w:t>e have assumed that that process would continue anyway</w:t>
      </w:r>
      <w:r w:rsidRPr="009E4360" w:rsidR="003D17FF">
        <w:t>,</w:t>
      </w:r>
      <w:r w:rsidRPr="009E4360">
        <w:t xml:space="preserve"> </w:t>
      </w:r>
      <w:r w:rsidRPr="009E4360" w:rsidR="003D17FF">
        <w:t>which would</w:t>
      </w:r>
      <w:r w:rsidRPr="009E4360">
        <w:t xml:space="preserve"> shield the wind generators from the locational price. Moreover, it is worth mentioning</w:t>
      </w:r>
      <w:r w:rsidRPr="009E4360" w:rsidR="003D17FF">
        <w:t xml:space="preserve"> that</w:t>
      </w:r>
      <w:r w:rsidRPr="009E4360">
        <w:t xml:space="preserve"> we assume that the existing contracts for difference are grandfathered over </w:t>
      </w:r>
      <w:r w:rsidRPr="009E4360">
        <w:t>to the new regime</w:t>
      </w:r>
      <w:r w:rsidRPr="009E4360" w:rsidR="003D17FF">
        <w:t>,</w:t>
      </w:r>
      <w:r w:rsidRPr="009E4360">
        <w:t xml:space="preserve"> </w:t>
      </w:r>
      <w:r w:rsidRPr="009E4360" w:rsidR="003D17FF">
        <w:t>s</w:t>
      </w:r>
      <w:r w:rsidRPr="009E4360">
        <w:t xml:space="preserve">o the rule of law and rule of contract struck previously would be respected. </w:t>
      </w:r>
      <w:r w:rsidRPr="009E4360" w:rsidR="003D17FF">
        <w:t>T</w:t>
      </w:r>
      <w:r w:rsidRPr="009E4360">
        <w:t>hat is in our overall evaluation.</w:t>
      </w:r>
    </w:p>
    <w:p w:rsidR="003D17FF" w:rsidRPr="009E4360" w:rsidP="00D31672">
      <w:pPr>
        <w:pStyle w:val="Question"/>
      </w:pPr>
      <w:sdt>
        <w:sdtPr>
          <w:alias w:val="Member"/>
          <w:tag w:val="&lt;Member mnisId='1546' dodsId='38376'&gt;"/>
          <w:id w:val="1743287692"/>
          <w:placeholder>
            <w:docPart w:val="DefaultPlaceholder_-1854013440"/>
          </w:placeholder>
          <w:richText/>
        </w:sdtPr>
        <w:sdtContent>
          <w:r w:rsidRPr="009E4360">
            <w:rPr>
              <w:b/>
            </w:rPr>
            <w:t>Chair:</w:t>
          </w:r>
        </w:sdtContent>
      </w:sdt>
      <w:r w:rsidRPr="009E4360">
        <w:t xml:space="preserve"> </w:t>
      </w:r>
      <w:r w:rsidRPr="009E4360" w:rsidR="008417D7">
        <w:t>That</w:t>
      </w:r>
      <w:r w:rsidRPr="009E4360">
        <w:t xml:space="preserve"> saves my </w:t>
      </w:r>
      <w:r w:rsidRPr="009E4360" w:rsidR="008417D7">
        <w:t xml:space="preserve">next </w:t>
      </w:r>
      <w:r w:rsidRPr="009E4360" w:rsidR="008417D7">
        <w:t>bit, because</w:t>
      </w:r>
      <w:r w:rsidRPr="009E4360" w:rsidR="008417D7">
        <w:t xml:space="preserve"> I thought that all this was going to affect the contracts for difference </w:t>
      </w:r>
      <w:r w:rsidRPr="009E4360">
        <w:t xml:space="preserve">that this has been </w:t>
      </w:r>
      <w:r w:rsidRPr="009E4360" w:rsidR="008417D7">
        <w:t>based on</w:t>
      </w:r>
      <w:r w:rsidRPr="009E4360">
        <w:t>,</w:t>
      </w:r>
      <w:r w:rsidRPr="009E4360" w:rsidR="008417D7">
        <w:t xml:space="preserve"> </w:t>
      </w:r>
      <w:r w:rsidRPr="009E4360">
        <w:t>s</w:t>
      </w:r>
      <w:r w:rsidRPr="009E4360" w:rsidR="008417D7">
        <w:t xml:space="preserve">o </w:t>
      </w:r>
      <w:r w:rsidRPr="009E4360">
        <w:t xml:space="preserve">I </w:t>
      </w:r>
      <w:r w:rsidRPr="009E4360" w:rsidR="008417D7">
        <w:t>assume they stay the same.</w:t>
      </w:r>
    </w:p>
    <w:p w:rsidR="003D17FF" w:rsidRPr="009E4360" w:rsidP="003D17FF">
      <w:pPr>
        <w:pStyle w:val="Question"/>
        <w:numPr>
          <w:ilvl w:val="0"/>
          <w:numId w:val="0"/>
        </w:numPr>
        <w:ind w:left="794"/>
      </w:pPr>
      <w:r w:rsidRPr="009E4360">
        <w:t>As a</w:t>
      </w:r>
      <w:r w:rsidRPr="009E4360" w:rsidR="008417D7">
        <w:t xml:space="preserve"> last point, just for clarity, </w:t>
      </w:r>
      <w:r w:rsidRPr="009E4360">
        <w:t xml:space="preserve">there </w:t>
      </w:r>
      <w:r w:rsidRPr="009E4360" w:rsidR="008417D7">
        <w:t xml:space="preserve">was a </w:t>
      </w:r>
      <w:r w:rsidRPr="009E4360">
        <w:t xml:space="preserve">private </w:t>
      </w:r>
      <w:r w:rsidRPr="009E4360" w:rsidR="008417D7">
        <w:t xml:space="preserve">discussion between </w:t>
      </w:r>
      <w:r w:rsidRPr="009E4360" w:rsidR="00FA02B8">
        <w:t>me</w:t>
      </w:r>
      <w:r w:rsidRPr="009E4360" w:rsidR="008417D7">
        <w:t xml:space="preserve"> and Mark </w:t>
      </w:r>
      <w:r w:rsidRPr="009E4360">
        <w:t>Garnier</w:t>
      </w:r>
      <w:r w:rsidRPr="009E4360" w:rsidR="008417D7">
        <w:t xml:space="preserve"> as you were speaking</w:t>
      </w:r>
      <w:r w:rsidRPr="009E4360">
        <w:t>.</w:t>
      </w:r>
      <w:r w:rsidRPr="009E4360" w:rsidR="008417D7">
        <w:t xml:space="preserve"> </w:t>
      </w:r>
      <w:r w:rsidRPr="009E4360">
        <w:t xml:space="preserve">Rachel made the point of </w:t>
      </w:r>
      <w:r w:rsidRPr="009E4360" w:rsidR="008417D7">
        <w:t>less dense areas having a higher infrastructure cost versus the south of England.</w:t>
      </w:r>
    </w:p>
    <w:p w:rsidR="003D17FF" w:rsidRPr="009E4360" w:rsidP="003D17FF">
      <w:pPr>
        <w:pStyle w:val="Answer"/>
      </w:pPr>
      <w:sdt>
        <w:sdtPr>
          <w:alias w:val="Witness"/>
          <w:id w:val="-1304625802"/>
          <w:placeholder>
            <w:docPart w:val="DefaultPlaceholder_-1854013440"/>
          </w:placeholder>
          <w:richText/>
        </w:sdtPr>
        <w:sdtContent>
          <w:r w:rsidRPr="009E4360" w:rsidR="00B05F84">
            <w:rPr>
              <w:b/>
              <w:i/>
            </w:rPr>
            <w:t>Rachel Fletcher:</w:t>
          </w:r>
        </w:sdtContent>
      </w:sdt>
      <w:r w:rsidRPr="009E4360">
        <w:t xml:space="preserve"> They do currently.</w:t>
      </w:r>
    </w:p>
    <w:p w:rsidR="008417D7" w:rsidRPr="009E4360" w:rsidP="00FA00C4">
      <w:pPr>
        <w:pStyle w:val="Remark"/>
      </w:pPr>
      <w:sdt>
        <w:sdtPr>
          <w:alias w:val="Member"/>
          <w:tag w:val="&lt;Member mnisId='1546' dodsId='38376'&gt;"/>
          <w:id w:val="-1226379402"/>
          <w:placeholder>
            <w:docPart w:val="DefaultPlaceholder_-1854013440"/>
          </w:placeholder>
          <w:richText/>
        </w:sdtPr>
        <w:sdtContent>
          <w:r w:rsidRPr="009E4360" w:rsidR="003D17FF">
            <w:rPr>
              <w:b/>
            </w:rPr>
            <w:t>Chair:</w:t>
          </w:r>
        </w:sdtContent>
      </w:sdt>
      <w:r w:rsidRPr="009E4360" w:rsidR="003D17FF">
        <w:t xml:space="preserve"> I presume that both areas </w:t>
      </w:r>
      <w:r w:rsidRPr="009E4360">
        <w:t xml:space="preserve">would maintain </w:t>
      </w:r>
      <w:r w:rsidRPr="009E4360" w:rsidR="003D17FF">
        <w:t xml:space="preserve">the </w:t>
      </w:r>
      <w:r w:rsidRPr="009E4360">
        <w:t>same infrastructure costings, but would have lower energy costings, making the overall package lower. Are we correct in that assumption? Is that what you were saying?</w:t>
      </w:r>
    </w:p>
    <w:p w:rsidR="008417D7" w:rsidRPr="009E4360" w:rsidP="003D17FF">
      <w:pPr>
        <w:pStyle w:val="Answer"/>
      </w:pPr>
      <w:sdt>
        <w:sdtPr>
          <w:alias w:val="Witness"/>
          <w:id w:val="2135515914"/>
          <w:placeholder>
            <w:docPart w:val="DefaultPlaceholder_-1854013440"/>
          </w:placeholder>
          <w:richText/>
        </w:sdtPr>
        <w:sdtContent>
          <w:r w:rsidRPr="009E4360" w:rsidR="00B05F84">
            <w:rPr>
              <w:b/>
              <w:i/>
            </w:rPr>
            <w:t>Jason Mann:</w:t>
          </w:r>
        </w:sdtContent>
      </w:sdt>
      <w:r w:rsidRPr="009E4360" w:rsidR="003D17FF">
        <w:t xml:space="preserve"> </w:t>
      </w:r>
      <w:r w:rsidRPr="009E4360">
        <w:t>Yes</w:t>
      </w:r>
      <w:r w:rsidRPr="009E4360" w:rsidR="003D17FF">
        <w:t>.</w:t>
      </w:r>
      <w:r w:rsidRPr="009E4360">
        <w:t xml:space="preserve"> </w:t>
      </w:r>
      <w:r w:rsidRPr="009E4360" w:rsidR="003D17FF">
        <w:t>W</w:t>
      </w:r>
      <w:r w:rsidRPr="009E4360">
        <w:t>e did not really look at the infrastructure costings per se. I would emphasise that</w:t>
      </w:r>
      <w:r w:rsidRPr="009E4360" w:rsidR="003D17FF">
        <w:t>,</w:t>
      </w:r>
      <w:r w:rsidRPr="009E4360">
        <w:t xml:space="preserve"> if you move to more locational pricing, everything else being equal, you </w:t>
      </w:r>
      <w:r w:rsidRPr="009E4360">
        <w:t>would</w:t>
      </w:r>
      <w:r w:rsidRPr="009E4360">
        <w:t xml:space="preserve"> need less transmission</w:t>
      </w:r>
      <w:r w:rsidRPr="009E4360" w:rsidR="003D17FF">
        <w:t>.</w:t>
      </w:r>
      <w:r w:rsidRPr="009E4360">
        <w:t xml:space="preserve"> </w:t>
      </w:r>
      <w:r w:rsidRPr="009E4360" w:rsidR="003D17FF">
        <w:t>T</w:t>
      </w:r>
      <w:r w:rsidRPr="009E4360">
        <w:t>herefore</w:t>
      </w:r>
      <w:r w:rsidRPr="009E4360" w:rsidR="003D17FF">
        <w:t>,</w:t>
      </w:r>
      <w:r w:rsidRPr="009E4360">
        <w:t xml:space="preserve"> the overall increase in transmission bills paid for by consumers would be </w:t>
      </w:r>
      <w:r w:rsidRPr="009E4360" w:rsidR="003D17FF">
        <w:t>lower</w:t>
      </w:r>
      <w:r w:rsidRPr="009E4360">
        <w:t>.</w:t>
      </w:r>
    </w:p>
    <w:p w:rsidR="003D17FF" w:rsidRPr="009E4360" w:rsidP="003D17FF">
      <w:pPr>
        <w:pStyle w:val="Answer"/>
      </w:pPr>
      <w:sdt>
        <w:sdtPr>
          <w:alias w:val="Witness"/>
          <w:id w:val="42254999"/>
          <w:placeholder>
            <w:docPart w:val="DefaultPlaceholder_-1854013440"/>
          </w:placeholder>
          <w:richText/>
        </w:sdtPr>
        <w:sdtContent>
          <w:r w:rsidRPr="009E4360" w:rsidR="00B05F84">
            <w:rPr>
              <w:b/>
              <w:i/>
            </w:rPr>
            <w:t>Johnny Gowdy:</w:t>
          </w:r>
        </w:sdtContent>
      </w:sdt>
      <w:r w:rsidRPr="009E4360">
        <w:t xml:space="preserve"> </w:t>
      </w:r>
      <w:r w:rsidRPr="009E4360" w:rsidR="008417D7">
        <w:t>We just said that the contract</w:t>
      </w:r>
      <w:r w:rsidRPr="009E4360" w:rsidR="0012475C">
        <w:t>s</w:t>
      </w:r>
      <w:r w:rsidRPr="009E4360" w:rsidR="008417D7">
        <w:t xml:space="preserve"> for difference would make up the revenue for the generators</w:t>
      </w:r>
      <w:r w:rsidRPr="009E4360">
        <w:t>,</w:t>
      </w:r>
      <w:r w:rsidRPr="009E4360" w:rsidR="008417D7">
        <w:t xml:space="preserve"> </w:t>
      </w:r>
      <w:r w:rsidRPr="009E4360">
        <w:t>s</w:t>
      </w:r>
      <w:r w:rsidRPr="009E4360" w:rsidR="008417D7">
        <w:t xml:space="preserve">o the price would be lower for Scotland, paid for by contracts for difference, which will be paid for by consumers all over GB. </w:t>
      </w:r>
      <w:r w:rsidRPr="009E4360">
        <w:t>I</w:t>
      </w:r>
      <w:r w:rsidRPr="009E4360" w:rsidR="008417D7">
        <w:t>f you can persuade the rest of GB that they ought to pay subsidies, contracts for difference, capacity market, RAB</w:t>
      </w:r>
      <w:r w:rsidRPr="009E4360" w:rsidR="00FA02B8">
        <w:t>,</w:t>
      </w:r>
      <w:r w:rsidRPr="009E4360">
        <w:t xml:space="preserve"> and</w:t>
      </w:r>
      <w:r w:rsidRPr="009E4360" w:rsidR="008417D7">
        <w:t xml:space="preserve"> cap and floor</w:t>
      </w:r>
      <w:r w:rsidRPr="009E4360" w:rsidR="00FA02B8">
        <w:t>,</w:t>
      </w:r>
      <w:r w:rsidRPr="009E4360" w:rsidR="008417D7">
        <w:t xml:space="preserve"> </w:t>
      </w:r>
      <w:r w:rsidRPr="009E4360">
        <w:t>in order to</w:t>
      </w:r>
      <w:r w:rsidRPr="009E4360">
        <w:t xml:space="preserve"> </w:t>
      </w:r>
      <w:r w:rsidRPr="009E4360" w:rsidR="008417D7">
        <w:t>make up generators</w:t>
      </w:r>
      <w:r w:rsidRPr="009E4360">
        <w:t>’</w:t>
      </w:r>
      <w:r w:rsidRPr="009E4360" w:rsidR="008417D7">
        <w:t xml:space="preserve"> revenue, and then offer cheap energy to Scotland, that would be a </w:t>
      </w:r>
      <w:r w:rsidRPr="009E4360">
        <w:t>whizz</w:t>
      </w:r>
      <w:r w:rsidRPr="009E4360" w:rsidR="008417D7">
        <w:t>.</w:t>
      </w:r>
    </w:p>
    <w:p w:rsidR="008417D7" w:rsidRPr="009E4360" w:rsidP="003D17FF">
      <w:pPr>
        <w:pStyle w:val="Question"/>
      </w:pPr>
      <w:sdt>
        <w:sdtPr>
          <w:alias w:val="Member"/>
          <w:tag w:val="&lt;Member mnisId='1546' dodsId='38376'&gt;"/>
          <w:id w:val="1005168958"/>
          <w:placeholder>
            <w:docPart w:val="DefaultPlaceholder_-1854013440"/>
          </w:placeholder>
          <w:richText/>
        </w:sdtPr>
        <w:sdtContent>
          <w:r w:rsidRPr="009E4360" w:rsidR="003D17FF">
            <w:rPr>
              <w:b/>
            </w:rPr>
            <w:t>Chair:</w:t>
          </w:r>
        </w:sdtContent>
      </w:sdt>
      <w:r w:rsidRPr="009E4360" w:rsidR="003D17FF">
        <w:t xml:space="preserve"> Jason</w:t>
      </w:r>
      <w:r w:rsidRPr="009E4360">
        <w:t>, could you write us on that?</w:t>
      </w:r>
    </w:p>
    <w:p w:rsidR="008417D7" w:rsidRPr="009E4360" w:rsidP="003D17FF">
      <w:pPr>
        <w:pStyle w:val="Answer"/>
      </w:pPr>
      <w:sdt>
        <w:sdtPr>
          <w:alias w:val="Witness"/>
          <w:id w:val="-1964335512"/>
          <w:placeholder>
            <w:docPart w:val="DefaultPlaceholder_-1854013440"/>
          </w:placeholder>
          <w:richText/>
        </w:sdtPr>
        <w:sdtContent>
          <w:r w:rsidRPr="009E4360" w:rsidR="00B05F84">
            <w:rPr>
              <w:b/>
              <w:i/>
            </w:rPr>
            <w:t>Jason Mann:</w:t>
          </w:r>
        </w:sdtContent>
      </w:sdt>
      <w:r w:rsidRPr="009E4360" w:rsidR="003D17FF">
        <w:t xml:space="preserve"> I am </w:t>
      </w:r>
      <w:r w:rsidRPr="009E4360">
        <w:t xml:space="preserve">very happy to. </w:t>
      </w:r>
      <w:r w:rsidRPr="009E4360" w:rsidR="003D17FF">
        <w:t>E</w:t>
      </w:r>
      <w:r w:rsidRPr="009E4360">
        <w:t xml:space="preserve">ssentially, it is a policy decision </w:t>
      </w:r>
      <w:r w:rsidRPr="009E4360" w:rsidR="003D17FF">
        <w:t xml:space="preserve">as to </w:t>
      </w:r>
      <w:r w:rsidRPr="009E4360">
        <w:t>how you choose to recover these additional costs over and above the market.</w:t>
      </w:r>
    </w:p>
    <w:p w:rsidR="008417D7" w:rsidRPr="009E4360" w:rsidP="003D17FF">
      <w:pPr>
        <w:pStyle w:val="Answer"/>
      </w:pPr>
      <w:sdt>
        <w:sdtPr>
          <w:alias w:val="Witness"/>
          <w:id w:val="-1619827000"/>
          <w:placeholder>
            <w:docPart w:val="DefaultPlaceholder_-1854013440"/>
          </w:placeholder>
          <w:richText/>
        </w:sdtPr>
        <w:sdtContent>
          <w:r w:rsidRPr="009E4360" w:rsidR="00B05F84">
            <w:rPr>
              <w:b/>
              <w:i/>
            </w:rPr>
            <w:t>Rachel Fletcher:</w:t>
          </w:r>
        </w:sdtContent>
      </w:sdt>
      <w:r w:rsidRPr="009E4360" w:rsidR="003D17FF">
        <w:t xml:space="preserve"> W</w:t>
      </w:r>
      <w:r w:rsidRPr="009E4360">
        <w:t>e have talked about alternatives. I would really emphasise the point about interconnectors. Apart from the network</w:t>
      </w:r>
      <w:r w:rsidRPr="009E4360" w:rsidR="003D17FF">
        <w:t xml:space="preserve"> and</w:t>
      </w:r>
      <w:r w:rsidRPr="009E4360">
        <w:t xml:space="preserve"> the transmission changes that have been talked about previously, the other alternative that is often talked about is </w:t>
      </w:r>
      <w:r w:rsidRPr="009E4360" w:rsidR="003D17FF">
        <w:t xml:space="preserve">whether we can just use </w:t>
      </w:r>
      <w:r w:rsidRPr="009E4360">
        <w:t>the balancing market more</w:t>
      </w:r>
      <w:r w:rsidRPr="009E4360" w:rsidR="003D17FF">
        <w:t>.</w:t>
      </w:r>
      <w:r w:rsidRPr="009E4360">
        <w:t xml:space="preserve"> </w:t>
      </w:r>
      <w:r w:rsidRPr="009E4360" w:rsidR="0012475C">
        <w:t>T</w:t>
      </w:r>
      <w:r w:rsidRPr="009E4360">
        <w:t xml:space="preserve">his is akin to saying, </w:t>
      </w:r>
      <w:r w:rsidRPr="009E4360" w:rsidR="003D17FF">
        <w:t xml:space="preserve">“I am </w:t>
      </w:r>
      <w:r w:rsidRPr="009E4360">
        <w:t xml:space="preserve">not going to fix my roof. </w:t>
      </w:r>
      <w:r w:rsidRPr="009E4360" w:rsidR="003D17FF">
        <w:t xml:space="preserve">I am </w:t>
      </w:r>
      <w:r w:rsidRPr="009E4360">
        <w:t xml:space="preserve">going to pay the decorator to come in every time it </w:t>
      </w:r>
      <w:r w:rsidRPr="009E4360">
        <w:t>rains</w:t>
      </w:r>
      <w:r w:rsidRPr="009E4360">
        <w:t xml:space="preserve"> and I have water stains on my wall</w:t>
      </w:r>
      <w:r w:rsidRPr="009E4360" w:rsidR="003D17FF">
        <w:t>”</w:t>
      </w:r>
      <w:r w:rsidRPr="009E4360">
        <w:t xml:space="preserve">. </w:t>
      </w:r>
      <w:r w:rsidRPr="009E4360" w:rsidR="003D17FF">
        <w:t>W</w:t>
      </w:r>
      <w:r w:rsidRPr="009E4360">
        <w:t xml:space="preserve">e can either get a market that gives the right signals to bring interconnectors into the country or export when they should </w:t>
      </w:r>
      <w:r w:rsidRPr="009E4360">
        <w:t>be, or</w:t>
      </w:r>
      <w:r w:rsidRPr="009E4360">
        <w:t xml:space="preserve"> pay them to do something that they were not going to do in the first place. </w:t>
      </w:r>
      <w:r w:rsidRPr="009E4360" w:rsidR="003D17FF">
        <w:t>Y</w:t>
      </w:r>
      <w:r w:rsidRPr="009E4360">
        <w:t>ou can draw your own conclusions on which is better for the country.</w:t>
      </w:r>
    </w:p>
    <w:p w:rsidR="00CE24DA" w:rsidRPr="009E4360" w:rsidP="00CE24DA">
      <w:pPr>
        <w:pStyle w:val="Question"/>
        <w:numPr>
          <w:ilvl w:val="0"/>
          <w:numId w:val="9"/>
        </w:numPr>
      </w:pPr>
      <w:sdt>
        <w:sdtPr>
          <w:alias w:val="Member"/>
          <w:tag w:val="&lt;Member mnisId='4615' dodsId='110173'&gt;"/>
          <w:id w:val="-1000573525"/>
          <w:placeholder>
            <w:docPart w:val="DefaultPlaceholder_-1854013440"/>
          </w:placeholder>
          <w:richText/>
        </w:sdtPr>
        <w:sdtContent>
          <w:r w:rsidRPr="009E4360" w:rsidR="003D17FF">
            <w:rPr>
              <w:b/>
            </w:rPr>
            <w:t>Lloyd Russell-Moyle:</w:t>
          </w:r>
        </w:sdtContent>
      </w:sdt>
      <w:r w:rsidRPr="009E4360" w:rsidR="003D17FF">
        <w:t xml:space="preserve"> This </w:t>
      </w:r>
      <w:r w:rsidRPr="009E4360" w:rsidR="008417D7">
        <w:t xml:space="preserve">sounds all very good. </w:t>
      </w:r>
      <w:r w:rsidRPr="009E4360">
        <w:t xml:space="preserve">It is the same with more </w:t>
      </w:r>
      <w:r w:rsidRPr="009E4360">
        <w:t>effective time-of-use tariffs. Would those tariffs not mean that, marginally, a poor person in the south who is time-poor—we know that the people who are time-poor are usually cash-poor—will be stung far more and a person in the north who is time and cash-rich, who can invest in an electric vehicle</w:t>
      </w:r>
      <w:r w:rsidRPr="009E4360" w:rsidR="006050E6">
        <w:t xml:space="preserve"> to plug in</w:t>
      </w:r>
      <w:r w:rsidRPr="009E4360">
        <w:t>, will end up laughing to the bank?</w:t>
      </w:r>
    </w:p>
    <w:p w:rsidR="00CE24DA" w:rsidRPr="009E4360" w:rsidP="00CE24DA">
      <w:pPr>
        <w:pStyle w:val="QuestionCont"/>
      </w:pPr>
      <w:r w:rsidRPr="009E4360">
        <w:t>Are we creating a system that exacerbates inequalit</w:t>
      </w:r>
      <w:r w:rsidRPr="009E4360" w:rsidR="006050E6">
        <w:t>y</w:t>
      </w:r>
      <w:r w:rsidRPr="009E4360">
        <w:t xml:space="preserve">? How do you prevent that exacerbation of inequality from continuing? The people in the public </w:t>
      </w:r>
      <w:r w:rsidRPr="009E4360" w:rsidR="006050E6">
        <w:t>we</w:t>
      </w:r>
      <w:r w:rsidRPr="009E4360">
        <w:t xml:space="preserve"> are going to lose are the poorest people with the least time, who do not have electric vehicles or batteries and probably will not for the foreseeable future. </w:t>
      </w:r>
    </w:p>
    <w:p w:rsidR="00CE24DA" w:rsidRPr="009E4360" w:rsidP="00CE24DA">
      <w:pPr>
        <w:pStyle w:val="Answer"/>
      </w:pPr>
      <w:sdt>
        <w:sdtPr>
          <w:alias w:val="Witness"/>
          <w:id w:val="-1717044723"/>
          <w:placeholder>
            <w:docPart w:val="30DE723C7A0F49C2AC2C5FBE1F180395"/>
          </w:placeholder>
          <w:richText/>
        </w:sdtPr>
        <w:sdtContent>
          <w:r w:rsidRPr="009E4360">
            <w:rPr>
              <w:b/>
              <w:i/>
            </w:rPr>
            <w:t xml:space="preserve">Rachel Fletcher: </w:t>
          </w:r>
        </w:sdtContent>
      </w:sdt>
      <w:r w:rsidRPr="009E4360">
        <w:t xml:space="preserve">That is </w:t>
      </w:r>
      <w:r w:rsidRPr="009E4360">
        <w:t>a really important</w:t>
      </w:r>
      <w:r w:rsidRPr="009E4360">
        <w:t xml:space="preserve"> question. Without being facetious, we know what the income distribution is across the country. Ofgem looked at the distributional impact of locational pricing and found that it was positive </w:t>
      </w:r>
      <w:r w:rsidRPr="009E4360">
        <w:t>on the whole</w:t>
      </w:r>
      <w:r w:rsidR="00BA4B99">
        <w:t>,</w:t>
      </w:r>
      <w:r w:rsidRPr="009E4360">
        <w:t xml:space="preserve"> for the reasons we talked about earlier. </w:t>
      </w:r>
    </w:p>
    <w:p w:rsidR="00CE24DA" w:rsidRPr="009E4360" w:rsidP="00CE24DA">
      <w:pPr>
        <w:pStyle w:val="Answer"/>
      </w:pPr>
      <w:r w:rsidRPr="009E4360">
        <w:t>Your point was specifically about time-of-use tariffs. The first thing I would say is that, as far as I can see, for the foreseeable future, time-of-use tariffs are going to be opt</w:t>
      </w:r>
      <w:r w:rsidR="00F00C0B">
        <w:t>-</w:t>
      </w:r>
      <w:r w:rsidRPr="009E4360">
        <w:t>in. Customers will continue to be able to have single-rate tariffs unless they choose for whatever reason to opt in.</w:t>
      </w:r>
    </w:p>
    <w:p w:rsidR="00CE24DA" w:rsidRPr="009E4360" w:rsidP="00CE24DA">
      <w:pPr>
        <w:pStyle w:val="Answer"/>
      </w:pPr>
      <w:r w:rsidRPr="009E4360">
        <w:t>Secondly,</w:t>
      </w:r>
      <w:r w:rsidRPr="009E4360">
        <w:t xml:space="preserve"> we are seeing a much more sophisticated evolution of smart tariffs than perhaps might have been envisaged four or five years ago. We have very sophisticated direct automated control of electric vehicle charging and, increasingly, heat pump storage. By the way, we are already looking at whether you can use heaters as night storage. Customers, typically in lower-income properties, with night storage could be participating in the intelligent optimisation of their electric heating.</w:t>
      </w:r>
    </w:p>
    <w:p w:rsidR="00CE24DA" w:rsidRPr="009E4360" w:rsidP="00CE24DA">
      <w:pPr>
        <w:pStyle w:val="Answer"/>
      </w:pPr>
      <w:r w:rsidRPr="009E4360">
        <w:t>We are also seeing the emergence of products where customers can opt in to take the upside of demand-side response without any downside risk. We are seeing that with National Grid’s demand flexibility services, for example, where customers get paid to shift out of peak but face no penalty—</w:t>
      </w:r>
    </w:p>
    <w:p w:rsidR="00CE24DA" w:rsidRPr="009E4360" w:rsidP="00CE24DA">
      <w:pPr>
        <w:pStyle w:val="Remark"/>
      </w:pPr>
      <w:sdt>
        <w:sdtPr>
          <w:alias w:val="Member"/>
          <w:tag w:val="&lt;Member mnisId='1546' dodsId='38376'&gt;"/>
          <w:id w:val="-785576851"/>
          <w:placeholder>
            <w:docPart w:val="30DE723C7A0F49C2AC2C5FBE1F180395"/>
          </w:placeholder>
          <w:richText/>
        </w:sdtPr>
        <w:sdtContent>
          <w:r w:rsidRPr="009E4360">
            <w:rPr>
              <w:b/>
            </w:rPr>
            <w:t>Chair:</w:t>
          </w:r>
        </w:sdtContent>
      </w:sdt>
      <w:r w:rsidRPr="009E4360">
        <w:t xml:space="preserve"> I am afraid I </w:t>
      </w:r>
      <w:r w:rsidRPr="009E4360">
        <w:t>have to</w:t>
      </w:r>
      <w:r w:rsidRPr="009E4360">
        <w:t xml:space="preserve"> stop you there. We are out of time. Thank you very much, panel. This has been an electrifying discussion. There was a lot of voltage and wattage still to go, but unfortunately time, as ever, has beaten us</w:t>
      </w:r>
      <w:r w:rsidRPr="009E4360" w:rsidR="006050E6">
        <w:t>. I was very generous there</w:t>
      </w:r>
      <w:r w:rsidRPr="009E4360">
        <w:t xml:space="preserve"> at the end.</w:t>
      </w:r>
    </w:p>
    <w:p w:rsidR="00CE24DA" w:rsidRPr="009E4360" w:rsidP="00CE24DA">
      <w:pPr>
        <w:pStyle w:val="Remark"/>
      </w:pPr>
      <w:r w:rsidRPr="009E4360">
        <w:t xml:space="preserve">Thank you to the panel for coming along and for contributing to the discussion. Mr Gowdy, I was aware that you </w:t>
      </w:r>
      <w:r w:rsidRPr="009E4360">
        <w:t>in particular were</w:t>
      </w:r>
      <w:r w:rsidRPr="009E4360">
        <w:t xml:space="preserve"> pressed for time by a number of us.</w:t>
      </w:r>
    </w:p>
    <w:p w:rsidR="00CE24DA" w:rsidRPr="009E4360" w:rsidP="00CE24DA">
      <w:pPr>
        <w:pStyle w:val="Answer"/>
      </w:pPr>
      <w:sdt>
        <w:sdtPr>
          <w:alias w:val="Witness"/>
          <w:id w:val="2030290406"/>
          <w:placeholder>
            <w:docPart w:val="30DE723C7A0F49C2AC2C5FBE1F180395"/>
          </w:placeholder>
          <w:richText/>
        </w:sdtPr>
        <w:sdtContent>
          <w:r w:rsidRPr="009E4360">
            <w:rPr>
              <w:b/>
              <w:i/>
            </w:rPr>
            <w:t xml:space="preserve">Johnny Gowdy: </w:t>
          </w:r>
        </w:sdtContent>
      </w:sdt>
      <w:r w:rsidRPr="009E4360">
        <w:t xml:space="preserve">I will send a written response. </w:t>
      </w:r>
    </w:p>
    <w:p w:rsidR="00CE24DA" w:rsidRPr="009E4360" w:rsidP="00CE24DA">
      <w:pPr>
        <w:pStyle w:val="Remark"/>
      </w:pPr>
      <w:sdt>
        <w:sdtPr>
          <w:alias w:val="Member"/>
          <w:tag w:val="&lt;Member mnisId='1546' dodsId='38376'&gt;"/>
          <w:id w:val="-542595983"/>
          <w:placeholder>
            <w:docPart w:val="30DE723C7A0F49C2AC2C5FBE1F180395"/>
          </w:placeholder>
          <w:richText/>
        </w:sdtPr>
        <w:sdtContent>
          <w:r w:rsidRPr="009E4360">
            <w:rPr>
              <w:b/>
            </w:rPr>
            <w:t>Chair:</w:t>
          </w:r>
        </w:sdtContent>
      </w:sdt>
      <w:r w:rsidRPr="009E4360">
        <w:t xml:space="preserve"> Yes. I also asked Jason Mann for a written response. To the rest of the panel, if there is anything else that you feel that we did not get to touch in our rushed hour, please write to us. This has been a fascinating discussion. We will take a minute’s break and be back with the second panel. Thank you. </w:t>
      </w:r>
    </w:p>
    <w:p w:rsidR="00CE24DA" w:rsidRPr="009E4360" w:rsidP="00CE24DA"/>
    <w:sdt>
      <w:sdtPr>
        <w:rPr>
          <w:sz w:val="22"/>
        </w:rPr>
        <w:alias w:val="WitnessExamination"/>
        <w:tag w:val="WitnessExamination"/>
        <w:id w:val="1963996642"/>
        <w:placeholder>
          <w:docPart w:val="D5C625E090384F918AE4E0B4261F3FC3"/>
        </w:placeholder>
        <w:richText/>
      </w:sdtPr>
      <w:sdtEndPr>
        <w:rPr>
          <w:sz w:val="28"/>
        </w:rPr>
      </w:sdtEndPr>
      <w:sdtContent>
        <w:p w:rsidR="00CE24DA" w:rsidRPr="009E4360" w:rsidP="00CE24DA">
          <w:pPr>
            <w:pStyle w:val="TitlePanel0"/>
            <w:rPr>
              <w:szCs w:val="28"/>
            </w:rPr>
          </w:pPr>
          <w:bookmarkStart w:id="1" w:name="Panel2"/>
          <w:bookmarkEnd w:id="1"/>
          <w:r w:rsidRPr="009E4360">
            <w:rPr>
              <w:szCs w:val="28"/>
            </w:rPr>
            <w:t>Examination of witnesses</w:t>
          </w:r>
        </w:p>
        <w:p w:rsidR="00CE24DA" w:rsidRPr="009E4360" w:rsidP="00CE24DA">
          <w:pPr>
            <w:pStyle w:val="TitlePanel0"/>
            <w:jc w:val="left"/>
          </w:pPr>
          <w:r w:rsidRPr="009E4360">
            <w:rPr>
              <w:sz w:val="22"/>
            </w:rPr>
            <w:t>Witnesses: Nick Winser and Nick Geddes.</w:t>
          </w:r>
        </w:p>
      </w:sdtContent>
    </w:sdt>
    <w:p w:rsidR="00CE24DA" w:rsidRPr="009E4360" w:rsidP="00CE24DA">
      <w:pPr>
        <w:pStyle w:val="Question"/>
        <w:numPr>
          <w:ilvl w:val="0"/>
          <w:numId w:val="9"/>
        </w:numPr>
      </w:pPr>
      <w:sdt>
        <w:sdtPr>
          <w:alias w:val="Member"/>
          <w:tag w:val="&lt;Member mnisId='1546' dodsId='38376'&gt;"/>
          <w:id w:val="321094432"/>
          <w:placeholder>
            <w:docPart w:val="D65B19E3E1644C0BA6C4B6F7157AB5ED"/>
          </w:placeholder>
          <w:richText/>
        </w:sdtPr>
        <w:sdtContent>
          <w:r w:rsidRPr="009E4360">
            <w:rPr>
              <w:b/>
            </w:rPr>
            <w:t>Chair:</w:t>
          </w:r>
        </w:sdtContent>
      </w:sdt>
      <w:r w:rsidRPr="009E4360">
        <w:t xml:space="preserve"> Welcome back to the Energy Security and Net Zero Committee for our second panel. I will allow the panel to introduce themselves as they see fit. I will start on my left, as ever. </w:t>
      </w:r>
    </w:p>
    <w:p w:rsidR="00CE24DA" w:rsidRPr="009E4360" w:rsidP="00CE24DA">
      <w:pPr>
        <w:pStyle w:val="Answer"/>
      </w:pPr>
      <w:sdt>
        <w:sdtPr>
          <w:alias w:val="Witness"/>
          <w:id w:val="979958607"/>
          <w:placeholder>
            <w:docPart w:val="D65B19E3E1644C0BA6C4B6F7157AB5ED"/>
          </w:placeholder>
          <w:richText/>
        </w:sdtPr>
        <w:sdtContent>
          <w:r w:rsidRPr="009E4360">
            <w:rPr>
              <w:b/>
              <w:i/>
            </w:rPr>
            <w:t>Nick Winser:</w:t>
          </w:r>
        </w:sdtContent>
      </w:sdt>
      <w:r w:rsidRPr="009E4360">
        <w:t xml:space="preserve"> I am Nick Winser. I have </w:t>
      </w:r>
      <w:r w:rsidRPr="009E4360">
        <w:t>a number of</w:t>
      </w:r>
      <w:r w:rsidRPr="009E4360">
        <w:t xml:space="preserve"> roles, but I am here as the Government’s </w:t>
      </w:r>
      <w:r w:rsidRPr="009E4360" w:rsidR="003B48DC">
        <w:t>Electricity Networks Commissioner</w:t>
      </w:r>
      <w:r w:rsidRPr="009E4360">
        <w:t xml:space="preserve"> and the author, along with the Energy Systems Catapult, of the report on accelerating strategic transmission.</w:t>
      </w:r>
    </w:p>
    <w:p w:rsidR="00CE24DA" w:rsidRPr="009E4360" w:rsidP="00CE24DA">
      <w:pPr>
        <w:pStyle w:val="Remark"/>
      </w:pPr>
      <w:sdt>
        <w:sdtPr>
          <w:alias w:val="Member"/>
          <w:tag w:val="&lt;Member mnisId='1546' dodsId='38376'&gt;"/>
          <w:id w:val="1094676796"/>
          <w:placeholder>
            <w:docPart w:val="D65B19E3E1644C0BA6C4B6F7157AB5ED"/>
          </w:placeholder>
          <w:richText/>
        </w:sdtPr>
        <w:sdtContent>
          <w:r w:rsidRPr="009E4360">
            <w:rPr>
              <w:b/>
            </w:rPr>
            <w:t>Chair:</w:t>
          </w:r>
        </w:sdtContent>
      </w:sdt>
      <w:r w:rsidRPr="009E4360">
        <w:t xml:space="preserve"> That is an important report that came to Government.</w:t>
      </w:r>
    </w:p>
    <w:p w:rsidR="00CE24DA" w:rsidRPr="009E4360" w:rsidP="00CE24DA">
      <w:pPr>
        <w:pStyle w:val="Answer"/>
      </w:pPr>
      <w:sdt>
        <w:sdtPr>
          <w:alias w:val="Witness"/>
          <w:id w:val="1206681394"/>
          <w:placeholder>
            <w:docPart w:val="D65B19E3E1644C0BA6C4B6F7157AB5ED"/>
          </w:placeholder>
          <w:richText/>
        </w:sdtPr>
        <w:sdtContent>
          <w:r w:rsidRPr="009E4360">
            <w:rPr>
              <w:b/>
              <w:i/>
            </w:rPr>
            <w:t>Nick Geddes:</w:t>
          </w:r>
        </w:sdtContent>
      </w:sdt>
      <w:r w:rsidRPr="009E4360">
        <w:t xml:space="preserve"> I am Nick Geddes from the Energy Systems Catapult. I am the business leader for the whole systems and networks part of the business. I am part of the team that helped Nick in his role delivering the companion report, which you may have also seen.</w:t>
      </w:r>
    </w:p>
    <w:p w:rsidR="00CE24DA" w:rsidRPr="009E4360" w:rsidP="00CE24DA">
      <w:pPr>
        <w:pStyle w:val="Question"/>
        <w:numPr>
          <w:ilvl w:val="0"/>
          <w:numId w:val="9"/>
        </w:numPr>
      </w:pPr>
      <w:sdt>
        <w:sdtPr>
          <w:alias w:val="Member"/>
          <w:tag w:val="&lt;Member mnisId='1546' dodsId='38376'&gt;"/>
          <w:id w:val="-835919069"/>
          <w:placeholder>
            <w:docPart w:val="D65B19E3E1644C0BA6C4B6F7157AB5ED"/>
          </w:placeholder>
          <w:richText/>
        </w:sdtPr>
        <w:sdtContent>
          <w:r w:rsidRPr="009E4360">
            <w:rPr>
              <w:b/>
            </w:rPr>
            <w:t>Chair:</w:t>
          </w:r>
        </w:sdtContent>
      </w:sdt>
      <w:r w:rsidRPr="009E4360">
        <w:t xml:space="preserve"> The focus of the discussion today will be the recent reports into accelerating the delivery of electricity transmission infrastructure. To begin with, please summarise your main comments on the Government’s response. Where are they on track and where are they falling short? Where are we </w:t>
      </w:r>
      <w:r w:rsidRPr="009E4360">
        <w:t>at the moment</w:t>
      </w:r>
      <w:r w:rsidRPr="009E4360">
        <w:t>?</w:t>
      </w:r>
    </w:p>
    <w:p w:rsidR="00CE24DA" w:rsidRPr="009E4360" w:rsidP="00CE24DA">
      <w:pPr>
        <w:pStyle w:val="Answer"/>
      </w:pPr>
      <w:sdt>
        <w:sdtPr>
          <w:alias w:val="Witness"/>
          <w:id w:val="1662200332"/>
          <w:placeholder>
            <w:docPart w:val="D65B19E3E1644C0BA6C4B6F7157AB5ED"/>
          </w:placeholder>
          <w:richText/>
        </w:sdtPr>
        <w:sdtContent>
          <w:r w:rsidRPr="009E4360">
            <w:rPr>
              <w:b/>
              <w:i/>
            </w:rPr>
            <w:t xml:space="preserve">Nick Winser: </w:t>
          </w:r>
        </w:sdtContent>
      </w:sdt>
      <w:r w:rsidRPr="009E4360">
        <w:t xml:space="preserve">The Government’s response was in the </w:t>
      </w:r>
      <w:r w:rsidRPr="009E4360" w:rsidR="003B48DC">
        <w:t>autumn statement</w:t>
      </w:r>
      <w:r w:rsidRPr="009E4360">
        <w:t>. It was very pleasing, in the sense that they accepted all the recommendations in the report and went slightly further on one or two issues, particularly on encouraging investment in green industry manufacturing. I was very pleased with that.</w:t>
      </w:r>
    </w:p>
    <w:p w:rsidR="00CE24DA" w:rsidRPr="009E4360" w:rsidP="00CE24DA">
      <w:pPr>
        <w:pStyle w:val="Answer"/>
      </w:pPr>
      <w:r w:rsidRPr="009E4360">
        <w:t xml:space="preserve">Since delivering the report in June, I have not been involved in any of the further work on it. I was engaged to deliver the report and that is what I did. I have looked through the Government’s response to the report, which was pleasing. I do understand from contacts in the industry, however, that there is a lot of activity going on in the industry. </w:t>
      </w:r>
    </w:p>
    <w:p w:rsidR="00CE24DA" w:rsidRPr="009E4360" w:rsidP="00CE24DA">
      <w:pPr>
        <w:pStyle w:val="Question"/>
        <w:numPr>
          <w:ilvl w:val="0"/>
          <w:numId w:val="9"/>
        </w:numPr>
      </w:pPr>
      <w:sdt>
        <w:sdtPr>
          <w:alias w:val="Member"/>
          <w:tag w:val="&lt;Member mnisId='1546' dodsId='38376'&gt;"/>
          <w:id w:val="-163163336"/>
          <w:placeholder>
            <w:docPart w:val="D65B19E3E1644C0BA6C4B6F7157AB5ED"/>
          </w:placeholder>
          <w:richText/>
        </w:sdtPr>
        <w:sdtContent>
          <w:r w:rsidRPr="009E4360">
            <w:rPr>
              <w:b/>
            </w:rPr>
            <w:t>Chair:</w:t>
          </w:r>
        </w:sdtContent>
      </w:sdt>
      <w:r w:rsidRPr="009E4360">
        <w:t xml:space="preserve"> On that point </w:t>
      </w:r>
      <w:r w:rsidRPr="009E4360" w:rsidR="003B48DC">
        <w:t>about contacts in the industry,</w:t>
      </w:r>
      <w:r w:rsidRPr="009E4360">
        <w:t xml:space="preserve"> I spoke this morning with John Pettigrew at the National Grid. He</w:t>
      </w:r>
      <w:r w:rsidRPr="009E4360" w:rsidR="003B48DC">
        <w:t xml:space="preserve"> said </w:t>
      </w:r>
      <w:r w:rsidRPr="009E4360" w:rsidR="003B48DC">
        <w:t>a number of</w:t>
      </w:r>
      <w:r w:rsidRPr="009E4360" w:rsidR="003B48DC">
        <w:t xml:space="preserve"> things but</w:t>
      </w:r>
      <w:r w:rsidRPr="009E4360">
        <w:t xml:space="preserve"> welcom</w:t>
      </w:r>
      <w:r w:rsidRPr="009E4360" w:rsidR="003B48DC">
        <w:t>ed</w:t>
      </w:r>
      <w:r w:rsidRPr="009E4360">
        <w:t xml:space="preserve"> the speeding up of planning. People are talking about making 500 </w:t>
      </w:r>
      <w:r w:rsidR="00F13330">
        <w:t>GW</w:t>
      </w:r>
      <w:r w:rsidRPr="009E4360">
        <w:t>. He said that 60% of that will never come to fruition. He made some points—I might mention them—but what would your points be to speed up further what is a swamp of a process?</w:t>
      </w:r>
    </w:p>
    <w:p w:rsidR="00CE24DA" w:rsidRPr="009E4360" w:rsidP="00CE24DA">
      <w:pPr>
        <w:pStyle w:val="Answer"/>
      </w:pPr>
      <w:sdt>
        <w:sdtPr>
          <w:alias w:val="Witness"/>
          <w:id w:val="-549998988"/>
          <w:placeholder>
            <w:docPart w:val="D65B19E3E1644C0BA6C4B6F7157AB5ED"/>
          </w:placeholder>
          <w:richText/>
        </w:sdtPr>
        <w:sdtContent>
          <w:r w:rsidRPr="009E4360">
            <w:rPr>
              <w:b/>
              <w:i/>
            </w:rPr>
            <w:t xml:space="preserve">Nick Winser: </w:t>
          </w:r>
        </w:sdtContent>
      </w:sdt>
      <w:r w:rsidRPr="009E4360">
        <w:t xml:space="preserve">The report that we wrote tackled the speeding up of building transmission. We did not tackle the famous queue. </w:t>
      </w:r>
    </w:p>
    <w:p w:rsidR="00CE24DA" w:rsidRPr="009E4360" w:rsidP="00CE24DA">
      <w:pPr>
        <w:pStyle w:val="Question"/>
        <w:numPr>
          <w:ilvl w:val="0"/>
          <w:numId w:val="9"/>
        </w:numPr>
      </w:pPr>
      <w:sdt>
        <w:sdtPr>
          <w:alias w:val="Member"/>
          <w:tag w:val="&lt;Member mnisId='1546' dodsId='38376'&gt;"/>
          <w:id w:val="-166175711"/>
          <w:placeholder>
            <w:docPart w:val="D65B19E3E1644C0BA6C4B6F7157AB5ED"/>
          </w:placeholder>
          <w:richText/>
        </w:sdtPr>
        <w:sdtContent>
          <w:r w:rsidRPr="009E4360">
            <w:rPr>
              <w:b/>
            </w:rPr>
            <w:t>Chair:</w:t>
          </w:r>
        </w:sdtContent>
      </w:sdt>
      <w:r w:rsidRPr="009E4360">
        <w:t xml:space="preserve"> Would you like to have tackled the famous queue?</w:t>
      </w:r>
    </w:p>
    <w:p w:rsidR="00CE24DA" w:rsidRPr="009E4360" w:rsidP="00CE24DA">
      <w:pPr>
        <w:pStyle w:val="Answer"/>
      </w:pPr>
      <w:sdt>
        <w:sdtPr>
          <w:alias w:val="Witness"/>
          <w:id w:val="-771247220"/>
          <w:placeholder>
            <w:docPart w:val="D65B19E3E1644C0BA6C4B6F7157AB5ED"/>
          </w:placeholder>
          <w:richText/>
        </w:sdtPr>
        <w:sdtContent>
          <w:r w:rsidRPr="009E4360">
            <w:rPr>
              <w:b/>
              <w:i/>
            </w:rPr>
            <w:t xml:space="preserve">Nick Winser: </w:t>
          </w:r>
        </w:sdtContent>
      </w:sdt>
      <w:r w:rsidRPr="009E4360">
        <w:t xml:space="preserve">We were not asked to tackle the queue. The queue is enormous. </w:t>
      </w:r>
    </w:p>
    <w:p w:rsidR="00CE24DA" w:rsidRPr="009E4360" w:rsidP="00CE24DA">
      <w:pPr>
        <w:pStyle w:val="Question"/>
        <w:numPr>
          <w:ilvl w:val="0"/>
          <w:numId w:val="9"/>
        </w:numPr>
      </w:pPr>
      <w:sdt>
        <w:sdtPr>
          <w:alias w:val="Member"/>
          <w:tag w:val="&lt;Member mnisId='1546' dodsId='38376'&gt;"/>
          <w:id w:val="-830755087"/>
          <w:placeholder>
            <w:docPart w:val="D65B19E3E1644C0BA6C4B6F7157AB5ED"/>
          </w:placeholder>
          <w:richText/>
        </w:sdtPr>
        <w:sdtContent>
          <w:r w:rsidRPr="009E4360">
            <w:rPr>
              <w:b/>
            </w:rPr>
            <w:t>Chair:</w:t>
          </w:r>
        </w:sdtContent>
      </w:sdt>
      <w:r w:rsidRPr="009E4360">
        <w:t xml:space="preserve"> I am asking you to tackle the queue </w:t>
      </w:r>
      <w:r w:rsidRPr="009E4360">
        <w:t>at the moment</w:t>
      </w:r>
      <w:r w:rsidRPr="009E4360">
        <w:t>. How would you do it?</w:t>
      </w:r>
    </w:p>
    <w:p w:rsidR="00CE24DA" w:rsidRPr="009E4360" w:rsidP="00CE24DA">
      <w:pPr>
        <w:pStyle w:val="Answer"/>
      </w:pPr>
      <w:sdt>
        <w:sdtPr>
          <w:alias w:val="Witness"/>
          <w:id w:val="-514620121"/>
          <w:placeholder>
            <w:docPart w:val="D65B19E3E1644C0BA6C4B6F7157AB5ED"/>
          </w:placeholder>
          <w:richText/>
        </w:sdtPr>
        <w:sdtContent>
          <w:r w:rsidRPr="009E4360">
            <w:rPr>
              <w:b/>
              <w:i/>
            </w:rPr>
            <w:t xml:space="preserve">Nick Winser: </w:t>
          </w:r>
        </w:sdtContent>
      </w:sdt>
      <w:r w:rsidRPr="009E4360">
        <w:t xml:space="preserve">I would not seek to give advice on that. I have not done any work on it. Nick may have some comments on it. What I would reflect, though, is that an awful lot of work has been done by ESO recently. There have been announcements on trying to sort out the queue. That is not my area of expertise. I am not sure I could be helpful to the Committee. </w:t>
      </w:r>
    </w:p>
    <w:p w:rsidR="00CE24DA" w:rsidRPr="009E4360" w:rsidP="005D79E4">
      <w:pPr>
        <w:pStyle w:val="Remark"/>
      </w:pPr>
      <w:sdt>
        <w:sdtPr>
          <w:alias w:val="Member"/>
          <w:tag w:val="&lt;Member mnisId='1546' dodsId='38376'&gt;"/>
          <w:id w:val="-1803913097"/>
          <w:placeholder>
            <w:docPart w:val="D65B19E3E1644C0BA6C4B6F7157AB5ED"/>
          </w:placeholder>
          <w:richText/>
        </w:sdtPr>
        <w:sdtContent>
          <w:r w:rsidRPr="009E4360">
            <w:rPr>
              <w:b/>
            </w:rPr>
            <w:t>Chair:</w:t>
          </w:r>
        </w:sdtContent>
      </w:sdt>
      <w:r w:rsidRPr="009E4360">
        <w:t xml:space="preserve"> That is fair enough.</w:t>
      </w:r>
    </w:p>
    <w:p w:rsidR="00CE24DA" w:rsidRPr="009E4360" w:rsidP="00CE24DA">
      <w:pPr>
        <w:pStyle w:val="Answer"/>
      </w:pPr>
      <w:sdt>
        <w:sdtPr>
          <w:alias w:val="Witness"/>
          <w:id w:val="793949035"/>
          <w:placeholder>
            <w:docPart w:val="D65B19E3E1644C0BA6C4B6F7157AB5ED"/>
          </w:placeholder>
          <w:richText/>
        </w:sdtPr>
        <w:sdtContent>
          <w:r w:rsidRPr="009E4360">
            <w:rPr>
              <w:b/>
              <w:i/>
            </w:rPr>
            <w:t xml:space="preserve">Nick Geddes: </w:t>
          </w:r>
        </w:sdtContent>
      </w:sdt>
      <w:r w:rsidRPr="009E4360">
        <w:t xml:space="preserve">I have no further comment on that. There is an action plan, which has been put forward by National Grid and the Government. That was </w:t>
      </w:r>
      <w:r w:rsidRPr="009E4360">
        <w:t>pretty comprehensive</w:t>
      </w:r>
      <w:r w:rsidRPr="009E4360">
        <w:t xml:space="preserve">. We still think there is much more to do. It is still going to be a very challenging area. It is not an area that we looked at in detail either. </w:t>
      </w:r>
    </w:p>
    <w:p w:rsidR="00CE24DA" w:rsidRPr="009E4360" w:rsidP="00CE24DA">
      <w:pPr>
        <w:pStyle w:val="Question"/>
        <w:numPr>
          <w:ilvl w:val="0"/>
          <w:numId w:val="9"/>
        </w:numPr>
      </w:pPr>
      <w:sdt>
        <w:sdtPr>
          <w:alias w:val="Member"/>
          <w:tag w:val="&lt;Member mnisId='1546' dodsId='38376'&gt;"/>
          <w:id w:val="650415767"/>
          <w:placeholder>
            <w:docPart w:val="D65B19E3E1644C0BA6C4B6F7157AB5ED"/>
          </w:placeholder>
          <w:richText/>
        </w:sdtPr>
        <w:sdtContent>
          <w:r w:rsidRPr="009E4360">
            <w:rPr>
              <w:b/>
            </w:rPr>
            <w:t>Chair:</w:t>
          </w:r>
        </w:sdtContent>
      </w:sdt>
      <w:r w:rsidRPr="009E4360">
        <w:t xml:space="preserve"> Of the 500 </w:t>
      </w:r>
      <w:r w:rsidR="00E34410">
        <w:t>GW</w:t>
      </w:r>
      <w:r w:rsidRPr="009E4360">
        <w:t xml:space="preserve"> that I mentioned, only about 200 probably need to be built. There is more in the pipeline. If the likelihood is that 60% will not be built, it takes you into the ballpark of 200 </w:t>
      </w:r>
      <w:r w:rsidR="00E34410">
        <w:t>GW</w:t>
      </w:r>
      <w:r w:rsidRPr="009E4360">
        <w:t>. It seems like there must be a better way of teasing through this because there is an awful lot of trash in the system.</w:t>
      </w:r>
    </w:p>
    <w:p w:rsidR="00CE24DA" w:rsidRPr="009E4360" w:rsidP="00CE24DA">
      <w:pPr>
        <w:pStyle w:val="Answer"/>
      </w:pPr>
      <w:sdt>
        <w:sdtPr>
          <w:alias w:val="Witness"/>
          <w:id w:val="1624197966"/>
          <w:placeholder>
            <w:docPart w:val="D65B19E3E1644C0BA6C4B6F7157AB5ED"/>
          </w:placeholder>
          <w:richText/>
        </w:sdtPr>
        <w:sdtContent>
          <w:r w:rsidRPr="009E4360">
            <w:rPr>
              <w:b/>
              <w:i/>
            </w:rPr>
            <w:t xml:space="preserve">Nick Geddes: </w:t>
          </w:r>
        </w:sdtContent>
      </w:sdt>
      <w:r w:rsidRPr="009E4360">
        <w:t>There were some steps taken to have a sort of amnesty on some of the things in the queue that might be more speculative in nature. That is why you probably see an excess requirement in terms of the generation coming on</w:t>
      </w:r>
      <w:r w:rsidRPr="009E4360" w:rsidR="003B48DC">
        <w:t xml:space="preserve"> </w:t>
      </w:r>
      <w:r w:rsidRPr="009E4360">
        <w:t>to the system. Some of that will be speculative.</w:t>
      </w:r>
    </w:p>
    <w:p w:rsidR="00CE24DA" w:rsidRPr="009E4360" w:rsidP="00CE24DA">
      <w:pPr>
        <w:pStyle w:val="Answer"/>
      </w:pPr>
      <w:r w:rsidRPr="009E4360">
        <w:t xml:space="preserve">National Grid has taken steps to try to remove some of that. I could not comment on how successful that has been, but there are other steps within </w:t>
      </w:r>
      <w:r w:rsidRPr="009E4360" w:rsidR="003B48DC">
        <w:t>its</w:t>
      </w:r>
      <w:r w:rsidRPr="009E4360">
        <w:t xml:space="preserve"> plan. </w:t>
      </w:r>
      <w:r w:rsidRPr="009E4360" w:rsidR="003B48DC">
        <w:t>It is</w:t>
      </w:r>
      <w:r w:rsidRPr="009E4360">
        <w:t xml:space="preserve"> looking to go beyond that, but </w:t>
      </w:r>
      <w:r w:rsidRPr="009E4360" w:rsidR="003B48DC">
        <w:t>that</w:t>
      </w:r>
      <w:r w:rsidRPr="009E4360">
        <w:t xml:space="preserve"> was one of the initial things that </w:t>
      </w:r>
      <w:r w:rsidRPr="009E4360" w:rsidR="003B48DC">
        <w:t>it</w:t>
      </w:r>
      <w:r w:rsidRPr="009E4360">
        <w:t xml:space="preserve"> looked to do. </w:t>
      </w:r>
    </w:p>
    <w:p w:rsidR="00CE24DA" w:rsidRPr="009E4360" w:rsidP="00CE24DA">
      <w:pPr>
        <w:pStyle w:val="Question"/>
        <w:numPr>
          <w:ilvl w:val="0"/>
          <w:numId w:val="9"/>
        </w:numPr>
      </w:pPr>
      <w:sdt>
        <w:sdtPr>
          <w:alias w:val="Member"/>
          <w:tag w:val="&lt;Member mnisId='1546' dodsId='38376'&gt;"/>
          <w:id w:val="1825698797"/>
          <w:placeholder>
            <w:docPart w:val="D65B19E3E1644C0BA6C4B6F7157AB5ED"/>
          </w:placeholder>
          <w:richText/>
        </w:sdtPr>
        <w:sdtContent>
          <w:r w:rsidRPr="009E4360">
            <w:rPr>
              <w:b/>
            </w:rPr>
            <w:t>Chair:</w:t>
          </w:r>
        </w:sdtContent>
      </w:sdt>
      <w:r w:rsidRPr="009E4360">
        <w:t xml:space="preserve"> Given the complexity of developing such a plan, what should the Government do to provide investors with greater clarity and long</w:t>
      </w:r>
      <w:r w:rsidRPr="009E4360">
        <w:noBreakHyphen/>
        <w:t>term certainty moving forward? Do you have any thoughts on that?</w:t>
      </w:r>
    </w:p>
    <w:p w:rsidR="00CE24DA" w:rsidRPr="009E4360" w:rsidP="00CE24DA">
      <w:pPr>
        <w:pStyle w:val="Answer"/>
      </w:pPr>
      <w:sdt>
        <w:sdtPr>
          <w:alias w:val="Witness"/>
          <w:id w:val="340049890"/>
          <w:placeholder>
            <w:docPart w:val="D65B19E3E1644C0BA6C4B6F7157AB5ED"/>
          </w:placeholder>
          <w:richText/>
        </w:sdtPr>
        <w:sdtContent>
          <w:r w:rsidRPr="009E4360">
            <w:rPr>
              <w:b/>
              <w:i/>
            </w:rPr>
            <w:t xml:space="preserve">Nick Winser: </w:t>
          </w:r>
        </w:sdtContent>
      </w:sdt>
      <w:r w:rsidRPr="009E4360" w:rsidR="003B48DC">
        <w:t xml:space="preserve">On </w:t>
      </w:r>
      <w:r w:rsidRPr="009E4360">
        <w:t>the queue or transmission investment?</w:t>
      </w:r>
    </w:p>
    <w:p w:rsidR="00CE24DA" w:rsidRPr="009E4360" w:rsidP="00F70A46">
      <w:pPr>
        <w:pStyle w:val="Remark"/>
      </w:pPr>
      <w:sdt>
        <w:sdtPr>
          <w:alias w:val="Member"/>
          <w:tag w:val="&lt;Member mnisId='1546' dodsId='38376'&gt;"/>
          <w:id w:val="-1222900022"/>
          <w:placeholder>
            <w:docPart w:val="D65B19E3E1644C0BA6C4B6F7157AB5ED"/>
          </w:placeholder>
          <w:richText/>
        </w:sdtPr>
        <w:sdtContent>
          <w:r w:rsidRPr="009E4360">
            <w:rPr>
              <w:b/>
            </w:rPr>
            <w:t>Chair:</w:t>
          </w:r>
        </w:sdtContent>
      </w:sdt>
      <w:r w:rsidRPr="009E4360">
        <w:t xml:space="preserve"> </w:t>
      </w:r>
      <w:r w:rsidRPr="009E4360" w:rsidR="003B48DC">
        <w:t>On</w:t>
      </w:r>
      <w:r w:rsidRPr="009E4360">
        <w:t xml:space="preserve"> transmission investment.</w:t>
      </w:r>
    </w:p>
    <w:p w:rsidR="00CE24DA" w:rsidRPr="009E4360" w:rsidP="00CE24DA">
      <w:pPr>
        <w:pStyle w:val="Answer"/>
      </w:pPr>
      <w:sdt>
        <w:sdtPr>
          <w:alias w:val="Witness"/>
          <w:id w:val="-512070873"/>
          <w:placeholder>
            <w:docPart w:val="D65B19E3E1644C0BA6C4B6F7157AB5ED"/>
          </w:placeholder>
          <w:richText/>
        </w:sdtPr>
        <w:sdtContent>
          <w:r w:rsidRPr="009E4360">
            <w:rPr>
              <w:b/>
              <w:i/>
            </w:rPr>
            <w:t xml:space="preserve">Nick Winser: </w:t>
          </w:r>
        </w:sdtContent>
      </w:sdt>
      <w:r w:rsidRPr="009E4360">
        <w:t xml:space="preserve">The report has 18 or 19 recommendations that should build investor confidence by giving a much clearer view of the future energy system. </w:t>
      </w:r>
    </w:p>
    <w:p w:rsidR="00CE24DA" w:rsidRPr="009E4360" w:rsidP="00CE24DA">
      <w:pPr>
        <w:pStyle w:val="Answer"/>
      </w:pPr>
      <w:r w:rsidRPr="009E4360">
        <w:t xml:space="preserve">In a way, the centrepiece of the report is the </w:t>
      </w:r>
      <w:r w:rsidRPr="009E4360" w:rsidR="00EC3A0C">
        <w:t>strategic spatial energy plan</w:t>
      </w:r>
      <w:r w:rsidRPr="009E4360">
        <w:t xml:space="preserve">. That is a regular plan that is developed in the proposals here by what is now the </w:t>
      </w:r>
      <w:r w:rsidRPr="009E4360" w:rsidR="00EC3A0C">
        <w:t>national energy system operator</w:t>
      </w:r>
      <w:r w:rsidRPr="009E4360">
        <w:t xml:space="preserve">, working with DESNZ and regulated by Ofgem in doing so. That plan does not have to be </w:t>
      </w:r>
      <w:r w:rsidRPr="009E4360">
        <w:t>definitive</w:t>
      </w:r>
      <w:r w:rsidRPr="009E4360">
        <w:t xml:space="preserve"> and I am sure </w:t>
      </w:r>
      <w:r w:rsidR="002F4233">
        <w:t xml:space="preserve">it </w:t>
      </w:r>
      <w:r w:rsidRPr="009E4360">
        <w:t xml:space="preserve">will not be in all aspects, but </w:t>
      </w:r>
      <w:r w:rsidRPr="009E4360" w:rsidR="00EC3A0C">
        <w:t>it</w:t>
      </w:r>
      <w:r w:rsidRPr="009E4360">
        <w:t xml:space="preserve"> will be in the public domain. </w:t>
      </w:r>
      <w:r w:rsidRPr="009E4360">
        <w:t xml:space="preserve">It is a fantastic opportunity not only for communities to understand what is proposed but for investors to understand the opportunities that are out there. </w:t>
      </w:r>
    </w:p>
    <w:p w:rsidR="00CE24DA" w:rsidRPr="009E4360" w:rsidP="00CE24DA">
      <w:pPr>
        <w:pStyle w:val="Answer"/>
      </w:pPr>
      <w:r w:rsidRPr="009E4360">
        <w:t xml:space="preserve">Currently, investors are rightly trying to judge how big the hydrogen market is going to be, how big the nuclear contribution is going to be and what hydrogen might be used for. All of that interacts with the electricity system. Investors are also trying to judge the scale of need for investment in the electricity infrastructure, </w:t>
      </w:r>
      <w:r w:rsidRPr="009E4360">
        <w:t>in particular to</w:t>
      </w:r>
      <w:r w:rsidRPr="009E4360">
        <w:t xml:space="preserve"> enable different parts of our coastline to have the capacity to take new connections. The strategic plan will give that overview to investors and therefore create a lot more investor certainty. </w:t>
      </w:r>
    </w:p>
    <w:p w:rsidR="00CE24DA" w:rsidRPr="009E4360" w:rsidP="00EC3FF0">
      <w:pPr>
        <w:pStyle w:val="Remark"/>
      </w:pPr>
      <w:sdt>
        <w:sdtPr>
          <w:alias w:val="Member"/>
          <w:tag w:val="&lt;Member mnisId='1546' dodsId='38376'&gt;"/>
          <w:id w:val="-1596624067"/>
          <w:placeholder>
            <w:docPart w:val="D65B19E3E1644C0BA6C4B6F7157AB5ED"/>
          </w:placeholder>
          <w:richText/>
        </w:sdtPr>
        <w:sdtContent>
          <w:r w:rsidRPr="009E4360">
            <w:rPr>
              <w:b/>
            </w:rPr>
            <w:t>Chair:</w:t>
          </w:r>
        </w:sdtContent>
      </w:sdt>
      <w:r w:rsidRPr="009E4360">
        <w:t xml:space="preserve"> There was a lot in that, but I </w:t>
      </w:r>
      <w:r w:rsidRPr="009E4360">
        <w:t>have to</w:t>
      </w:r>
      <w:r w:rsidRPr="009E4360">
        <w:t xml:space="preserve"> move on to Barry Gardiner. </w:t>
      </w:r>
    </w:p>
    <w:p w:rsidR="00CE24DA" w:rsidRPr="009E4360" w:rsidP="00CE24DA">
      <w:pPr>
        <w:pStyle w:val="Question"/>
        <w:numPr>
          <w:ilvl w:val="0"/>
          <w:numId w:val="9"/>
        </w:numPr>
      </w:pPr>
      <w:sdt>
        <w:sdtPr>
          <w:alias w:val="Member"/>
          <w:tag w:val="&lt;Member mnisId='146' dodsId='25651'&gt;"/>
          <w:id w:val="-1338765065"/>
          <w:placeholder>
            <w:docPart w:val="D65B19E3E1644C0BA6C4B6F7157AB5ED"/>
          </w:placeholder>
          <w:richText/>
        </w:sdtPr>
        <w:sdtContent>
          <w:r w:rsidRPr="009E4360">
            <w:rPr>
              <w:b/>
            </w:rPr>
            <w:t>Barry Gardiner:</w:t>
          </w:r>
        </w:sdtContent>
      </w:sdt>
      <w:r w:rsidRPr="009E4360">
        <w:t xml:space="preserve"> In the Environment</w:t>
      </w:r>
      <w:r w:rsidR="00CA060F">
        <w:t>al</w:t>
      </w:r>
      <w:r w:rsidRPr="009E4360">
        <w:t xml:space="preserve"> Audit Select Committee, which is also looking at the grid, it was suggested that a five-year cycle of review might not be flexible enough. The emphasis was less on the timescale and more on the flexibility that was needed. There were real concerns that it needed to be more flexible. Would you support that, Mr Geddes?</w:t>
      </w:r>
    </w:p>
    <w:p w:rsidR="00CE24DA" w:rsidRPr="009E4360" w:rsidP="00CE24DA">
      <w:pPr>
        <w:pStyle w:val="Answer"/>
      </w:pPr>
      <w:sdt>
        <w:sdtPr>
          <w:alias w:val="Witness"/>
          <w:id w:val="-1655288583"/>
          <w:placeholder>
            <w:docPart w:val="D65B19E3E1644C0BA6C4B6F7157AB5ED"/>
          </w:placeholder>
          <w:richText/>
        </w:sdtPr>
        <w:sdtContent>
          <w:r w:rsidRPr="009E4360">
            <w:rPr>
              <w:b/>
              <w:i/>
            </w:rPr>
            <w:t xml:space="preserve">Nick Geddes: </w:t>
          </w:r>
        </w:sdtContent>
      </w:sdt>
      <w:r w:rsidRPr="009E4360">
        <w:t xml:space="preserve">Could I just clarify? Is that to do with planning? Is that the </w:t>
      </w:r>
      <w:r w:rsidRPr="009E4360" w:rsidR="00EC3A0C">
        <w:t>national policy statements</w:t>
      </w:r>
      <w:r w:rsidRPr="009E4360">
        <w:t xml:space="preserve"> in particular? </w:t>
      </w:r>
    </w:p>
    <w:p w:rsidR="00CE24DA" w:rsidRPr="009E4360" w:rsidP="00CE24DA">
      <w:pPr>
        <w:pStyle w:val="Remark"/>
      </w:pPr>
      <w:sdt>
        <w:sdtPr>
          <w:rPr>
            <w:b/>
            <w:bCs/>
          </w:rPr>
          <w:alias w:val="Member"/>
          <w:tag w:val="&lt;Member mnisId='146' dodsId='25651'&gt;"/>
          <w:id w:val="1174615090"/>
          <w:placeholder>
            <w:docPart w:val="D65B19E3E1644C0BA6C4B6F7157AB5ED"/>
          </w:placeholder>
          <w:richText/>
        </w:sdtPr>
        <w:sdtContent>
          <w:r w:rsidRPr="009E4360">
            <w:rPr>
              <w:b/>
              <w:bCs/>
            </w:rPr>
            <w:t>Barry Gardiner:</w:t>
          </w:r>
        </w:sdtContent>
      </w:sdt>
      <w:r w:rsidRPr="009E4360">
        <w:t xml:space="preserve"> Yes.</w:t>
      </w:r>
    </w:p>
    <w:p w:rsidR="00CE24DA" w:rsidRPr="009E4360" w:rsidP="00CE24DA">
      <w:pPr>
        <w:pStyle w:val="Answer"/>
      </w:pPr>
      <w:sdt>
        <w:sdtPr>
          <w:alias w:val="Witness"/>
          <w:id w:val="-1443526505"/>
          <w:placeholder>
            <w:docPart w:val="D65B19E3E1644C0BA6C4B6F7157AB5ED"/>
          </w:placeholder>
          <w:richText/>
        </w:sdtPr>
        <w:sdtContent>
          <w:r w:rsidRPr="009E4360">
            <w:rPr>
              <w:b/>
              <w:i/>
            </w:rPr>
            <w:t xml:space="preserve">Nick Geddes: </w:t>
          </w:r>
        </w:sdtContent>
      </w:sdt>
      <w:r w:rsidRPr="009E4360">
        <w:t xml:space="preserve">There is a commitment in the </w:t>
      </w:r>
      <w:r w:rsidRPr="009E4360" w:rsidR="00EC3A0C">
        <w:t>transmission acceleration action plan</w:t>
      </w:r>
      <w:r w:rsidRPr="009E4360">
        <w:t xml:space="preserve"> for the </w:t>
      </w:r>
      <w:r w:rsidRPr="009E4360" w:rsidR="00A564BB">
        <w:t xml:space="preserve">civil service </w:t>
      </w:r>
      <w:r w:rsidRPr="009E4360">
        <w:t xml:space="preserve">to take that forward in the next Parliament. There was not an opportunity to look at that in this Parliament. There are some loose ends. The Government response to Nick’s work was </w:t>
      </w:r>
      <w:r w:rsidRPr="009E4360">
        <w:t>really comprehensive</w:t>
      </w:r>
      <w:r w:rsidRPr="009E4360">
        <w:t xml:space="preserve">, but, as I say, there are a few areas that are going to flow through to the next Parliament. That is one of the areas where that flexibility is a key thing to address. It is unresolved. </w:t>
      </w:r>
    </w:p>
    <w:p w:rsidR="00CE24DA" w:rsidRPr="009E4360" w:rsidP="00CE24DA">
      <w:pPr>
        <w:pStyle w:val="Question"/>
        <w:numPr>
          <w:ilvl w:val="0"/>
          <w:numId w:val="9"/>
        </w:numPr>
      </w:pPr>
      <w:sdt>
        <w:sdtPr>
          <w:alias w:val="Member"/>
          <w:tag w:val="&lt;Member mnisId='146' dodsId='25651'&gt;"/>
          <w:id w:val="-1349948059"/>
          <w:placeholder>
            <w:docPart w:val="D65B19E3E1644C0BA6C4B6F7157AB5ED"/>
          </w:placeholder>
          <w:richText/>
        </w:sdtPr>
        <w:sdtContent>
          <w:r w:rsidRPr="009E4360">
            <w:rPr>
              <w:b/>
            </w:rPr>
            <w:t>Barry Gardiner:</w:t>
          </w:r>
        </w:sdtContent>
      </w:sdt>
      <w:r w:rsidRPr="009E4360">
        <w:t xml:space="preserve"> Are the various institutional responsibilities of DESNZ, Ofgem and the </w:t>
      </w:r>
      <w:r w:rsidRPr="009E4360" w:rsidR="00EC3A0C">
        <w:t>national energy system operator</w:t>
      </w:r>
      <w:r w:rsidRPr="009E4360">
        <w:t xml:space="preserve"> in the planning of transmission infrastructure clear</w:t>
      </w:r>
      <w:r w:rsidRPr="009E4360" w:rsidR="00EC3A0C">
        <w:t xml:space="preserve"> enough</w:t>
      </w:r>
      <w:r w:rsidRPr="009E4360">
        <w:t>?</w:t>
      </w:r>
    </w:p>
    <w:p w:rsidR="00CE24DA" w:rsidRPr="009E4360" w:rsidP="00CE24DA">
      <w:pPr>
        <w:pStyle w:val="Answer"/>
      </w:pPr>
      <w:sdt>
        <w:sdtPr>
          <w:alias w:val="Witness"/>
          <w:id w:val="-948157121"/>
          <w:placeholder>
            <w:docPart w:val="D65B19E3E1644C0BA6C4B6F7157AB5ED"/>
          </w:placeholder>
          <w:richText/>
        </w:sdtPr>
        <w:sdtContent>
          <w:r w:rsidRPr="009E4360">
            <w:rPr>
              <w:b/>
              <w:i/>
            </w:rPr>
            <w:t xml:space="preserve">Nick Winser: </w:t>
          </w:r>
        </w:sdtContent>
      </w:sdt>
      <w:r w:rsidRPr="009E4360">
        <w:t xml:space="preserve">Under our proposals, they would be very clear. We are introducing new aspects. One of the pieces that is attached to the catapult’s part of this report is a piece on institutional arrangements. </w:t>
      </w:r>
    </w:p>
    <w:p w:rsidR="00CE24DA" w:rsidRPr="009E4360" w:rsidP="00CE24DA">
      <w:pPr>
        <w:pStyle w:val="Answer"/>
      </w:pPr>
      <w:r w:rsidRPr="009E4360">
        <w:t xml:space="preserve">At the highest level, we are very clear on who does what in all of this. NESO will turn the handle on the plan. It will have a regular interaction with DESNZ to identify what the current view of energy policy is, accepting that some things will </w:t>
      </w:r>
      <w:r w:rsidRPr="009E4360">
        <w:t>be unresolved at all times</w:t>
      </w:r>
      <w:r w:rsidRPr="009E4360">
        <w:t xml:space="preserve">. In our proposals, we have taken Ofgem out of </w:t>
      </w:r>
      <w:r w:rsidRPr="009E4360" w:rsidR="00CD6E19">
        <w:t xml:space="preserve">looking at regulation scheme by scheme, or group of schemes, </w:t>
      </w:r>
      <w:r w:rsidRPr="009E4360">
        <w:t xml:space="preserve">and put </w:t>
      </w:r>
      <w:r w:rsidRPr="009E4360" w:rsidR="00CD6E19">
        <w:t>it</w:t>
      </w:r>
      <w:r w:rsidRPr="009E4360">
        <w:t xml:space="preserve"> to regulate the production of the plan.</w:t>
      </w:r>
    </w:p>
    <w:p w:rsidR="00CE24DA" w:rsidRPr="009E4360" w:rsidP="00CE24DA">
      <w:pPr>
        <w:pStyle w:val="Answer"/>
      </w:pPr>
      <w:r w:rsidRPr="009E4360">
        <w:t xml:space="preserve">At the highest level, what we have suggested has some clarity. We have suggested that the institutional arrangements should be considered further. </w:t>
      </w:r>
    </w:p>
    <w:p w:rsidR="00CE24DA" w:rsidRPr="009E4360" w:rsidP="00CE24DA">
      <w:pPr>
        <w:pStyle w:val="Answer"/>
      </w:pPr>
      <w:sdt>
        <w:sdtPr>
          <w:alias w:val="Witness"/>
          <w:id w:val="231663057"/>
          <w:placeholder>
            <w:docPart w:val="D65B19E3E1644C0BA6C4B6F7157AB5ED"/>
          </w:placeholder>
          <w:richText/>
        </w:sdtPr>
        <w:sdtContent>
          <w:r w:rsidRPr="009E4360">
            <w:rPr>
              <w:b/>
              <w:i/>
            </w:rPr>
            <w:t xml:space="preserve">Nick Geddes: </w:t>
          </w:r>
        </w:sdtContent>
      </w:sdt>
      <w:r w:rsidRPr="009E4360">
        <w:t>NESO is fledgling in its new responsibilities and its new purview over the whole system. With the change in its ownership structure and relationship with Government, there are inevitably going to be changes in these relationships. The institutional boundaries between Government, Ofgem and NESO are going to be clarified over time. That will inevitably be a bit of a work in progress, particularly with this being about the whole system.</w:t>
      </w:r>
    </w:p>
    <w:p w:rsidR="00CE24DA" w:rsidRPr="009E4360" w:rsidP="00CE24DA">
      <w:pPr>
        <w:pStyle w:val="Answer"/>
      </w:pPr>
      <w:r w:rsidRPr="009E4360">
        <w:t xml:space="preserve">The key interface for the work that we were doing and looking at is that interface into the </w:t>
      </w:r>
      <w:r w:rsidRPr="009E4360" w:rsidR="00EC3A0C">
        <w:t>strategic spatial energy plan</w:t>
      </w:r>
      <w:r w:rsidRPr="009E4360">
        <w:t xml:space="preserve">. That is where Government </w:t>
      </w:r>
      <w:r w:rsidRPr="009E4360">
        <w:t>start</w:t>
      </w:r>
      <w:r w:rsidRPr="009E4360">
        <w:t xml:space="preserve"> to articulate to NESO what its policy position is so that NESO can take a whole-system view and deliver the </w:t>
      </w:r>
      <w:r w:rsidRPr="009E4360" w:rsidR="00EC3A0C">
        <w:t>strategic spatial energy plan</w:t>
      </w:r>
      <w:r w:rsidRPr="009E4360">
        <w:t xml:space="preserve">. It will be interesting to get clarity on how that works. </w:t>
      </w:r>
    </w:p>
    <w:p w:rsidR="00CE24DA" w:rsidRPr="009E4360" w:rsidP="00CE24DA">
      <w:pPr>
        <w:pStyle w:val="Question"/>
        <w:numPr>
          <w:ilvl w:val="0"/>
          <w:numId w:val="9"/>
        </w:numPr>
      </w:pPr>
      <w:sdt>
        <w:sdtPr>
          <w:alias w:val="Member"/>
          <w:tag w:val="&lt;Member mnisId='146' dodsId='25651'&gt;"/>
          <w:id w:val="935487660"/>
          <w:placeholder>
            <w:docPart w:val="D65B19E3E1644C0BA6C4B6F7157AB5ED"/>
          </w:placeholder>
          <w:richText/>
        </w:sdtPr>
        <w:sdtContent>
          <w:r w:rsidRPr="009E4360">
            <w:rPr>
              <w:b/>
            </w:rPr>
            <w:t>Barry Gardiner:</w:t>
          </w:r>
        </w:sdtContent>
      </w:sdt>
      <w:r w:rsidRPr="009E4360">
        <w:t xml:space="preserve"> As part of NESO’s network planning work, we need to have clear strategic decisions about the investment needs. Have the Government recognised their responsibility in that area sufficiently?</w:t>
      </w:r>
    </w:p>
    <w:p w:rsidR="00CE24DA" w:rsidRPr="009E4360" w:rsidP="00CE24DA">
      <w:pPr>
        <w:pStyle w:val="Answer"/>
      </w:pPr>
      <w:sdt>
        <w:sdtPr>
          <w:alias w:val="Witness"/>
          <w:id w:val="544489774"/>
          <w:placeholder>
            <w:docPart w:val="D65B19E3E1644C0BA6C4B6F7157AB5ED"/>
          </w:placeholder>
          <w:richText/>
        </w:sdtPr>
        <w:sdtContent>
          <w:r w:rsidRPr="009E4360">
            <w:rPr>
              <w:b/>
              <w:i/>
            </w:rPr>
            <w:t xml:space="preserve">Nick Winser: </w:t>
          </w:r>
        </w:sdtContent>
      </w:sdt>
      <w:r w:rsidRPr="009E4360">
        <w:t xml:space="preserve">The recommendation to have a </w:t>
      </w:r>
      <w:r w:rsidRPr="009E4360" w:rsidR="00EC3A0C">
        <w:t>strategic spatial energy plan</w:t>
      </w:r>
      <w:r w:rsidRPr="009E4360">
        <w:t xml:space="preserve"> gives the opportunity for Government to update that plan regularly with its current view of energy policy and what that is likely to lead to. Very helpfully, it also gives a regular soft challenge to Government about what we can say about this </w:t>
      </w:r>
      <w:r w:rsidRPr="009E4360">
        <w:t>particular issue</w:t>
      </w:r>
      <w:r w:rsidRPr="009E4360">
        <w:t xml:space="preserve"> in the complex make-up of the energy system.</w:t>
      </w:r>
    </w:p>
    <w:p w:rsidR="00CE24DA" w:rsidRPr="009E4360" w:rsidP="00CE24DA">
      <w:pPr>
        <w:pStyle w:val="Answer"/>
      </w:pPr>
      <w:r w:rsidRPr="009E4360">
        <w:t xml:space="preserve">I am emphasising that because it is a terribly useful thing. Because the Government do not understand the whole system and how it comes together, </w:t>
      </w:r>
      <w:r w:rsidRPr="009E4360" w:rsidR="004D208E">
        <w:t>in</w:t>
      </w:r>
      <w:r w:rsidRPr="009E4360">
        <w:t xml:space="preserve"> delay</w:t>
      </w:r>
      <w:r w:rsidRPr="009E4360" w:rsidR="004D208E">
        <w:t>ing</w:t>
      </w:r>
      <w:r w:rsidRPr="009E4360">
        <w:t xml:space="preserve"> a decision, </w:t>
      </w:r>
      <w:r w:rsidRPr="009E4360" w:rsidR="00CD6E19">
        <w:t>maybe</w:t>
      </w:r>
      <w:r w:rsidRPr="009E4360">
        <w:t xml:space="preserve"> legitimately to see what the market will do, they quite often do not fully understand the cost of that delay. It is quite easy to look at the cost of </w:t>
      </w:r>
      <w:r w:rsidRPr="009E4360">
        <w:t>making a decision</w:t>
      </w:r>
      <w:r w:rsidRPr="009E4360">
        <w:t>, but in a transformation that is this big and this complicated we need to try to be very analytical and transparent about the costs of delay.</w:t>
      </w:r>
    </w:p>
    <w:p w:rsidR="00CE24DA" w:rsidRPr="009E4360" w:rsidP="00CE24DA">
      <w:pPr>
        <w:pStyle w:val="Answer"/>
      </w:pPr>
      <w:r w:rsidRPr="009E4360">
        <w:t xml:space="preserve">The </w:t>
      </w:r>
      <w:r w:rsidRPr="009E4360" w:rsidR="00EC3A0C">
        <w:t>strategic spatial energy plan</w:t>
      </w:r>
      <w:r w:rsidRPr="009E4360">
        <w:t xml:space="preserve"> gives a chance for an iteration on a regular basis that says, “Okay, you do understand this, do</w:t>
      </w:r>
      <w:r w:rsidRPr="009E4360" w:rsidR="004D208E">
        <w:t>n’t</w:t>
      </w:r>
      <w:r w:rsidRPr="009E4360">
        <w:t xml:space="preserve"> you?” This </w:t>
      </w:r>
      <w:r w:rsidRPr="009E4360" w:rsidR="004D208E">
        <w:t xml:space="preserve">would be from </w:t>
      </w:r>
      <w:r w:rsidRPr="009E4360">
        <w:t>NESO. “We understand that you want to leave that aspect without a particular mechanism or change the market, but that will delay investment on a set of other things”. In this case, we are talking about the network.</w:t>
      </w:r>
    </w:p>
    <w:p w:rsidR="00CE24DA" w:rsidRPr="009E4360" w:rsidP="00CE24DA">
      <w:pPr>
        <w:pStyle w:val="Answer"/>
      </w:pPr>
      <w:r w:rsidRPr="009E4360">
        <w:t xml:space="preserve">The fact that we are so far behind on developing the network is in part because the system in which we currently operate is one where not only does it take a very long time to build some of these strategic </w:t>
      </w:r>
      <w:r w:rsidRPr="009E4360">
        <w:t>links</w:t>
      </w:r>
      <w:r w:rsidRPr="009E4360">
        <w:t xml:space="preserve"> but we start behind the decisions about generation and on the supply side.</w:t>
      </w:r>
    </w:p>
    <w:p w:rsidR="00CE24DA" w:rsidRPr="009E4360" w:rsidP="00CE24DA">
      <w:pPr>
        <w:pStyle w:val="Question"/>
        <w:numPr>
          <w:ilvl w:val="0"/>
          <w:numId w:val="9"/>
        </w:numPr>
      </w:pPr>
      <w:sdt>
        <w:sdtPr>
          <w:alias w:val="Member"/>
          <w:tag w:val="&lt;Member mnisId='146' dodsId='25651'&gt;"/>
          <w:id w:val="-888034158"/>
          <w:placeholder>
            <w:docPart w:val="2ED1D4B9554C48F5A6FB55D5CFE7FC3E"/>
          </w:placeholder>
          <w:richText/>
        </w:sdtPr>
        <w:sdtContent>
          <w:r w:rsidRPr="009E4360">
            <w:rPr>
              <w:b/>
            </w:rPr>
            <w:t>Barry Gardiner:</w:t>
          </w:r>
        </w:sdtContent>
      </w:sdt>
      <w:r w:rsidRPr="009E4360">
        <w:t xml:space="preserve"> In terms of the recommendations that this Committee might make in its report, you would favour us </w:t>
      </w:r>
      <w:r w:rsidRPr="009E4360">
        <w:t>making a recommendation that</w:t>
      </w:r>
      <w:r w:rsidRPr="009E4360">
        <w:t xml:space="preserve"> the Government should give clear strategic direction on investment decisions, taking account </w:t>
      </w:r>
      <w:r w:rsidRPr="009E4360" w:rsidR="004D208E">
        <w:t xml:space="preserve">of </w:t>
      </w:r>
      <w:r w:rsidRPr="009E4360">
        <w:t>not only the immediate cost of proceeding but the cost of delay.</w:t>
      </w:r>
    </w:p>
    <w:p w:rsidR="00CE24DA" w:rsidRPr="009E4360" w:rsidP="00CE24DA">
      <w:pPr>
        <w:pStyle w:val="Answer"/>
      </w:pPr>
      <w:sdt>
        <w:sdtPr>
          <w:alias w:val="Witness"/>
          <w:id w:val="-853108651"/>
          <w:placeholder>
            <w:docPart w:val="15910F488ECD479497664DA79786773E"/>
          </w:placeholder>
          <w:richText/>
        </w:sdtPr>
        <w:sdtContent>
          <w:r w:rsidRPr="009E4360">
            <w:rPr>
              <w:b/>
              <w:i/>
            </w:rPr>
            <w:t>Nick Winser:</w:t>
          </w:r>
        </w:sdtContent>
      </w:sdt>
      <w:r w:rsidRPr="009E4360">
        <w:t xml:space="preserve"> Yes. Can I just try to put it in my words? </w:t>
      </w:r>
    </w:p>
    <w:p w:rsidR="00CE24DA" w:rsidRPr="009E4360" w:rsidP="003E15CB">
      <w:pPr>
        <w:pStyle w:val="Remark"/>
      </w:pPr>
      <w:sdt>
        <w:sdtPr>
          <w:alias w:val="Member"/>
          <w:tag w:val="&lt;Member mnisId='146' dodsId='25651'&gt;"/>
          <w:id w:val="1330638163"/>
          <w:placeholder>
            <w:docPart w:val="B6D58E97B70A4915A328098FE52DA2F8"/>
          </w:placeholder>
          <w:richText/>
        </w:sdtPr>
        <w:sdtContent>
          <w:r w:rsidRPr="009E4360">
            <w:rPr>
              <w:b/>
            </w:rPr>
            <w:t>Barry Gardiner:</w:t>
          </w:r>
        </w:sdtContent>
      </w:sdt>
      <w:r w:rsidRPr="009E4360">
        <w:t xml:space="preserve"> Please do, yes. </w:t>
      </w:r>
    </w:p>
    <w:p w:rsidR="00CE24DA" w:rsidRPr="009E4360" w:rsidP="00CE24DA">
      <w:pPr>
        <w:pStyle w:val="Answer"/>
      </w:pPr>
      <w:sdt>
        <w:sdtPr>
          <w:alias w:val="Witness"/>
          <w:id w:val="1285224038"/>
          <w:placeholder>
            <w:docPart w:val="687AB14F188243BA9625FE8A7E6AF6F8"/>
          </w:placeholder>
          <w:richText/>
        </w:sdtPr>
        <w:sdtContent>
          <w:r w:rsidRPr="009E4360">
            <w:rPr>
              <w:b/>
              <w:i/>
            </w:rPr>
            <w:t>Nick Winser:</w:t>
          </w:r>
        </w:sdtContent>
      </w:sdt>
      <w:r w:rsidRPr="009E4360">
        <w:t xml:space="preserve"> I very much understand the idea that waiting for innovation and having optionality has a value. </w:t>
      </w:r>
    </w:p>
    <w:p w:rsidR="00CE24DA" w:rsidRPr="009E4360" w:rsidP="00CE24DA">
      <w:pPr>
        <w:pStyle w:val="Remark"/>
      </w:pPr>
      <w:sdt>
        <w:sdtPr>
          <w:alias w:val="Member"/>
          <w:tag w:val="&lt;Member mnisId='146' dodsId='25651'&gt;"/>
          <w:id w:val="1721166698"/>
          <w:placeholder>
            <w:docPart w:val="3E9A1EA2A436493E996CB8AF0C5AE5BF"/>
          </w:placeholder>
          <w:richText/>
        </w:sdtPr>
        <w:sdtContent>
          <w:r w:rsidRPr="009E4360">
            <w:rPr>
              <w:b/>
            </w:rPr>
            <w:t>Barry Gardiner:</w:t>
          </w:r>
        </w:sdtContent>
      </w:sdt>
      <w:r w:rsidRPr="009E4360">
        <w:t xml:space="preserve"> Doing something also has a value.</w:t>
      </w:r>
    </w:p>
    <w:p w:rsidR="00CE24DA" w:rsidRPr="009E4360" w:rsidP="00CE24DA">
      <w:pPr>
        <w:pStyle w:val="Answer"/>
      </w:pPr>
      <w:sdt>
        <w:sdtPr>
          <w:alias w:val="Witness"/>
          <w:id w:val="-472456061"/>
          <w:placeholder>
            <w:docPart w:val="4F95D4501D944340B4E568819865CE0E"/>
          </w:placeholder>
          <w:richText/>
        </w:sdtPr>
        <w:sdtContent>
          <w:r w:rsidRPr="009E4360">
            <w:rPr>
              <w:b/>
              <w:i/>
            </w:rPr>
            <w:t>Nick Winser:</w:t>
          </w:r>
        </w:sdtContent>
      </w:sdt>
      <w:r w:rsidRPr="009E4360">
        <w:t xml:space="preserve"> In some cases, </w:t>
      </w:r>
      <w:r w:rsidRPr="009E4360" w:rsidR="004D208E">
        <w:t>al</w:t>
      </w:r>
      <w:r w:rsidRPr="009E4360">
        <w:t>though not all, it is worth trading a bit of space for innovation and optionality for cracking on, particularly if the thing that you are talking about takes a very long time to build. The recommendation from me would be to make sure that in this process we are, as best we can, balancing those two features.</w:t>
      </w:r>
    </w:p>
    <w:p w:rsidR="00CE24DA" w:rsidRPr="009E4360" w:rsidP="00CE24DA">
      <w:pPr>
        <w:pStyle w:val="Answer"/>
      </w:pPr>
      <w:sdt>
        <w:sdtPr>
          <w:alias w:val="Witness"/>
          <w:id w:val="1709684974"/>
          <w:placeholder>
            <w:docPart w:val="0C64B230B92E44AD978563D6664DEA91"/>
          </w:placeholder>
          <w:richText/>
        </w:sdtPr>
        <w:sdtContent>
          <w:r w:rsidRPr="009E4360">
            <w:rPr>
              <w:b/>
              <w:i/>
            </w:rPr>
            <w:t>Nick Geddes:</w:t>
          </w:r>
        </w:sdtContent>
      </w:sdt>
      <w:r w:rsidRPr="009E4360">
        <w:t xml:space="preserve"> The one comment I would make to the Government is that we have been in the phase of decarbonising </w:t>
      </w:r>
      <w:r w:rsidRPr="009E4360" w:rsidR="00B9459D">
        <w:t xml:space="preserve">the </w:t>
      </w:r>
      <w:r w:rsidRPr="009E4360">
        <w:t>electricity system, predominantly generation. We are going to mov</w:t>
      </w:r>
      <w:r w:rsidRPr="009E4360" w:rsidR="00B9459D">
        <w:t>e</w:t>
      </w:r>
      <w:r w:rsidRPr="009E4360">
        <w:t xml:space="preserve"> into a phase </w:t>
      </w:r>
      <w:r w:rsidRPr="009E4360" w:rsidR="00B9459D">
        <w:t>of</w:t>
      </w:r>
      <w:r w:rsidRPr="009E4360">
        <w:t xml:space="preserve"> decarbonising other parts of the sector. The complexity of that transition is going to increase. The breadth of Departments across Government that are going to be involved in that is also going to increase. There is a challenge for Government to think about how it brings these decisions together.</w:t>
      </w:r>
    </w:p>
    <w:p w:rsidR="00CE24DA" w:rsidRPr="009E4360" w:rsidP="00CE24DA">
      <w:pPr>
        <w:pStyle w:val="Question"/>
        <w:numPr>
          <w:ilvl w:val="0"/>
          <w:numId w:val="9"/>
        </w:numPr>
      </w:pPr>
      <w:sdt>
        <w:sdtPr>
          <w:alias w:val="Member"/>
          <w:tag w:val="&lt;Member mnisId='146' dodsId='25651'&gt;"/>
          <w:id w:val="-1499347080"/>
          <w:placeholder>
            <w:docPart w:val="FAB73458AD4643D3BFD368A82A33442A"/>
          </w:placeholder>
          <w:richText/>
        </w:sdtPr>
        <w:sdtContent>
          <w:r w:rsidRPr="009E4360">
            <w:rPr>
              <w:b/>
            </w:rPr>
            <w:t>Barry Gardiner:</w:t>
          </w:r>
        </w:sdtContent>
      </w:sdt>
      <w:r w:rsidRPr="009E4360">
        <w:t xml:space="preserve"> The Government’s response said there were going to be three plans coming together at different times. This was the other thing that I wanted to ask you. Given that they are going to be renewed separately, the </w:t>
      </w:r>
      <w:r w:rsidRPr="009E4360" w:rsidR="00EC3A0C">
        <w:t>strategic spatial energy plan</w:t>
      </w:r>
      <w:r w:rsidRPr="009E4360">
        <w:t xml:space="preserve">, </w:t>
      </w:r>
      <w:r w:rsidRPr="009E4360" w:rsidR="00B9459D">
        <w:t xml:space="preserve">the centralised strategic network </w:t>
      </w:r>
      <w:r w:rsidRPr="009E4360" w:rsidR="00B9459D">
        <w:t>plan</w:t>
      </w:r>
      <w:r w:rsidRPr="009E4360" w:rsidR="00B9459D">
        <w:t xml:space="preserve"> </w:t>
      </w:r>
      <w:r w:rsidRPr="009E4360">
        <w:t xml:space="preserve">and the </w:t>
      </w:r>
      <w:r w:rsidRPr="009E4360" w:rsidR="00B9459D">
        <w:t>long-term centralised strategic network plan</w:t>
      </w:r>
      <w:r w:rsidRPr="009E4360">
        <w:t xml:space="preserve">, how is that all going to provide investors with security and motivation? </w:t>
      </w:r>
    </w:p>
    <w:p w:rsidR="00CE24DA" w:rsidRPr="009E4360" w:rsidP="00CE24DA">
      <w:pPr>
        <w:pStyle w:val="Answer"/>
      </w:pPr>
      <w:sdt>
        <w:sdtPr>
          <w:alias w:val="Witness"/>
          <w:id w:val="928711362"/>
          <w:placeholder>
            <w:docPart w:val="1E4EBA5987CE4C6D95A2E73276C1CF8B"/>
          </w:placeholder>
          <w:richText/>
        </w:sdtPr>
        <w:sdtContent>
          <w:r w:rsidRPr="009E4360">
            <w:rPr>
              <w:b/>
              <w:i/>
            </w:rPr>
            <w:t>Nick Winser:</w:t>
          </w:r>
        </w:sdtContent>
      </w:sdt>
      <w:r w:rsidRPr="009E4360">
        <w:t xml:space="preserve"> I can answer this point briefly. These documents are in a hierarchy. We believe in one strategic plan, and then we will have a whole array of network plans below that. I am trying to draw the distinction between an energy plan and a network plan. They are all needed, and I am not troubled by the timescales that are being talked about.</w:t>
      </w:r>
    </w:p>
    <w:p w:rsidR="00CE24DA" w:rsidRPr="009E4360" w:rsidP="00CE24DA">
      <w:pPr>
        <w:pStyle w:val="Question"/>
        <w:numPr>
          <w:ilvl w:val="0"/>
          <w:numId w:val="9"/>
        </w:numPr>
      </w:pPr>
      <w:sdt>
        <w:sdtPr>
          <w:alias w:val="Member"/>
          <w:tag w:val="&lt;Member mnisId='4674' dodsId='37672'&gt;"/>
          <w:id w:val="1113321644"/>
          <w:placeholder>
            <w:docPart w:val="76D9FB07446E4EBA8BF16ACEAE20011F"/>
          </w:placeholder>
          <w:richText/>
        </w:sdtPr>
        <w:sdtContent>
          <w:r w:rsidRPr="009E4360">
            <w:rPr>
              <w:b/>
            </w:rPr>
            <w:t>Vicky Ford:</w:t>
          </w:r>
        </w:sdtContent>
      </w:sdt>
      <w:r w:rsidRPr="009E4360">
        <w:t xml:space="preserve"> Can I first make a quick comment? Nick, thank you so much for taking on this role. It is going to be an absolute curate’s egg or whatever. In my part </w:t>
      </w:r>
      <w:r w:rsidR="00DD0D2D">
        <w:t xml:space="preserve">of </w:t>
      </w:r>
      <w:r w:rsidRPr="009E4360">
        <w:t xml:space="preserve">the </w:t>
      </w:r>
      <w:r w:rsidR="00DD0D2D">
        <w:t>world</w:t>
      </w:r>
      <w:r w:rsidRPr="009E4360">
        <w:t>, you have consumers who want secure, cheap</w:t>
      </w:r>
      <w:r w:rsidRPr="009E4360" w:rsidR="00B9459D">
        <w:t>,</w:t>
      </w:r>
      <w:r w:rsidRPr="009E4360">
        <w:t xml:space="preserve"> </w:t>
      </w:r>
      <w:r w:rsidRPr="009E4360">
        <w:t>clean</w:t>
      </w:r>
      <w:r w:rsidRPr="009E4360">
        <w:t xml:space="preserve"> </w:t>
      </w:r>
      <w:r w:rsidRPr="009E4360" w:rsidR="00B9459D">
        <w:t xml:space="preserve">and green </w:t>
      </w:r>
      <w:r w:rsidRPr="009E4360">
        <w:t xml:space="preserve">energy. They believe in the environment. You also have people who are incredibly concerned about having huge transmission networks running across East Anglia. They are both environmentalists. I do not know how you deliver </w:t>
      </w:r>
      <w:r w:rsidRPr="009E4360">
        <w:t>both of these</w:t>
      </w:r>
      <w:r w:rsidRPr="009E4360">
        <w:t xml:space="preserve"> things. Thank you for doing the job to bring the vision and square that circle. It is a nightmare.</w:t>
      </w:r>
    </w:p>
    <w:p w:rsidR="00CE24DA" w:rsidRPr="009E4360" w:rsidP="00CE24DA">
      <w:pPr>
        <w:pStyle w:val="QuestionCont"/>
      </w:pPr>
      <w:r w:rsidRPr="009E4360">
        <w:t xml:space="preserve">I have some quick questions. </w:t>
      </w:r>
      <w:r w:rsidRPr="009E4360">
        <w:t>In order to</w:t>
      </w:r>
      <w:r w:rsidRPr="009E4360">
        <w:t xml:space="preserve"> have your long-term </w:t>
      </w:r>
      <w:r w:rsidRPr="009E4360" w:rsidR="00B9459D">
        <w:t>centralised strategic network plan</w:t>
      </w:r>
      <w:r w:rsidRPr="009E4360">
        <w:t xml:space="preserve"> ready in 2026, when do you need to have your </w:t>
      </w:r>
      <w:r w:rsidRPr="009E4360" w:rsidR="00EC3A0C">
        <w:t>strategic spatial energy plan</w:t>
      </w:r>
      <w:r w:rsidRPr="009E4360">
        <w:t xml:space="preserve"> ready? Is that the right question? Is that the logic?</w:t>
      </w:r>
    </w:p>
    <w:p w:rsidR="00CE24DA" w:rsidRPr="009E4360" w:rsidP="00CE24DA">
      <w:pPr>
        <w:pStyle w:val="Answer"/>
      </w:pPr>
      <w:sdt>
        <w:sdtPr>
          <w:alias w:val="Witness"/>
          <w:id w:val="-171185412"/>
          <w:placeholder>
            <w:docPart w:val="DD86734EE86B48239D5E9E00A0DF59E7"/>
          </w:placeholder>
          <w:richText/>
        </w:sdtPr>
        <w:sdtContent>
          <w:r w:rsidRPr="009E4360">
            <w:rPr>
              <w:b/>
              <w:i/>
            </w:rPr>
            <w:t>Nick Winser:</w:t>
          </w:r>
        </w:sdtContent>
      </w:sdt>
      <w:r w:rsidRPr="009E4360">
        <w:t xml:space="preserve"> I do not quite have those titles in my mind. I am sorry. There is so much jargon and so many acronyms. The new NESO has a lot </w:t>
      </w:r>
      <w:r w:rsidRPr="009E4360">
        <w:t xml:space="preserve">of work to do on the </w:t>
      </w:r>
      <w:r w:rsidRPr="009E4360" w:rsidR="00EC3A0C">
        <w:t>strategic spatial energy plan</w:t>
      </w:r>
      <w:r w:rsidRPr="009E4360">
        <w:t>, the SSEP. Trying to get it ready as soon as possible is very important.</w:t>
      </w:r>
    </w:p>
    <w:p w:rsidR="00CE24DA" w:rsidRPr="009E4360" w:rsidP="00CE24DA">
      <w:pPr>
        <w:pStyle w:val="Question"/>
        <w:numPr>
          <w:ilvl w:val="0"/>
          <w:numId w:val="9"/>
        </w:numPr>
      </w:pPr>
      <w:sdt>
        <w:sdtPr>
          <w:alias w:val="Member"/>
          <w:tag w:val="&lt;Member mnisId='4674' dodsId='37672'&gt;"/>
          <w:id w:val="1961525230"/>
          <w:placeholder>
            <w:docPart w:val="32B847BB94EF4095A73C2C7268068BCC"/>
          </w:placeholder>
          <w:richText/>
        </w:sdtPr>
        <w:sdtContent>
          <w:r w:rsidRPr="009E4360">
            <w:rPr>
              <w:b/>
            </w:rPr>
            <w:t>Vicky Ford:</w:t>
          </w:r>
        </w:sdtContent>
      </w:sdt>
      <w:r w:rsidRPr="009E4360">
        <w:t xml:space="preserve"> When do you want the SSEP to be ready?</w:t>
      </w:r>
    </w:p>
    <w:p w:rsidR="00CE24DA" w:rsidRPr="009E4360" w:rsidP="00CE24DA">
      <w:pPr>
        <w:pStyle w:val="Answer"/>
      </w:pPr>
      <w:sdt>
        <w:sdtPr>
          <w:alias w:val="Witness"/>
          <w:id w:val="-61569324"/>
          <w:placeholder>
            <w:docPart w:val="6048ED0B7A214544890452FAFDF2D2A9"/>
          </w:placeholder>
          <w:richText/>
        </w:sdtPr>
        <w:sdtContent>
          <w:r w:rsidRPr="009E4360">
            <w:rPr>
              <w:b/>
              <w:i/>
            </w:rPr>
            <w:t>Nick Winser:</w:t>
          </w:r>
        </w:sdtContent>
      </w:sdt>
      <w:r w:rsidRPr="009E4360">
        <w:t xml:space="preserve"> </w:t>
      </w:r>
      <w:r w:rsidRPr="009E4360" w:rsidR="00B9459D">
        <w:t>I would say</w:t>
      </w:r>
      <w:r w:rsidRPr="009E4360">
        <w:t xml:space="preserve"> as soon as possible. Before Nick chips in with a date—</w:t>
      </w:r>
    </w:p>
    <w:p w:rsidR="00CE24DA" w:rsidRPr="009E4360" w:rsidP="00CE24DA">
      <w:pPr>
        <w:pStyle w:val="Question"/>
        <w:numPr>
          <w:ilvl w:val="0"/>
          <w:numId w:val="9"/>
        </w:numPr>
      </w:pPr>
      <w:sdt>
        <w:sdtPr>
          <w:alias w:val="Member"/>
          <w:tag w:val="&lt;Member mnisId='4674' dodsId='37672'&gt;"/>
          <w:id w:val="-2036262653"/>
          <w:placeholder>
            <w:docPart w:val="DD8F0AED29DD41148B7485027F8D1583"/>
          </w:placeholder>
          <w:richText/>
        </w:sdtPr>
        <w:sdtContent>
          <w:r w:rsidRPr="009E4360">
            <w:rPr>
              <w:b/>
            </w:rPr>
            <w:t>Vicky Ford:</w:t>
          </w:r>
        </w:sdtContent>
      </w:sdt>
      <w:r w:rsidRPr="009E4360">
        <w:t xml:space="preserve"> Are you confident that it can be ready by this summer? If so, what do you need Government or others to do to make that happen? I am fed up with “as soon as possible”, et</w:t>
      </w:r>
      <w:r w:rsidR="00973EEE">
        <w:t>c</w:t>
      </w:r>
      <w:r w:rsidRPr="009E4360">
        <w:t>.</w:t>
      </w:r>
    </w:p>
    <w:p w:rsidR="00CE24DA" w:rsidRPr="009E4360" w:rsidP="00CE24DA">
      <w:pPr>
        <w:pStyle w:val="Answer"/>
      </w:pPr>
      <w:sdt>
        <w:sdtPr>
          <w:alias w:val="Witness"/>
          <w:id w:val="-206337306"/>
          <w:placeholder>
            <w:docPart w:val="C7D0CF1AD9CF42C388C5D2C166B2C5D5"/>
          </w:placeholder>
          <w:richText/>
        </w:sdtPr>
        <w:sdtContent>
          <w:r w:rsidRPr="009E4360">
            <w:rPr>
              <w:b/>
              <w:i/>
            </w:rPr>
            <w:t>Nick Winser:</w:t>
          </w:r>
        </w:sdtContent>
      </w:sdt>
      <w:r w:rsidRPr="009E4360">
        <w:t xml:space="preserve"> The most important thing is not to make perfect the enemy of good. We do not have any sort of spatial energy plan </w:t>
      </w:r>
      <w:r w:rsidRPr="009E4360">
        <w:t>at the moment</w:t>
      </w:r>
      <w:r w:rsidRPr="009E4360">
        <w:t>. Therefore, something that is quite high</w:t>
      </w:r>
      <w:r w:rsidRPr="009E4360" w:rsidR="00B9459D">
        <w:t xml:space="preserve"> </w:t>
      </w:r>
      <w:r w:rsidRPr="009E4360">
        <w:t xml:space="preserve">level and may not be very detailed </w:t>
      </w:r>
      <w:r w:rsidRPr="009E4360">
        <w:t>in itself will</w:t>
      </w:r>
      <w:r w:rsidRPr="009E4360">
        <w:t xml:space="preserve"> have a huge impact. Rather than racing to produce something perfect, starting to lay out where things are going to be on a map and what that means </w:t>
      </w:r>
      <w:r w:rsidRPr="009E4360">
        <w:t>in order to</w:t>
      </w:r>
      <w:r w:rsidRPr="009E4360">
        <w:t xml:space="preserve"> inform the network plans will be valuable. Can I let Nick talk about the timescales?</w:t>
      </w:r>
    </w:p>
    <w:p w:rsidR="00CE24DA" w:rsidRPr="009E4360" w:rsidP="00CE24DA">
      <w:pPr>
        <w:pStyle w:val="Question"/>
        <w:numPr>
          <w:ilvl w:val="0"/>
          <w:numId w:val="9"/>
        </w:numPr>
      </w:pPr>
      <w:sdt>
        <w:sdtPr>
          <w:alias w:val="Member"/>
          <w:tag w:val="&lt;Member mnisId='4674' dodsId='37672'&gt;"/>
          <w:id w:val="-119994516"/>
          <w:placeholder>
            <w:docPart w:val="DE29B00839D5436D8E3967C416455C31"/>
          </w:placeholder>
          <w:richText/>
        </w:sdtPr>
        <w:sdtContent>
          <w:r w:rsidRPr="009E4360">
            <w:rPr>
              <w:b/>
            </w:rPr>
            <w:t>Vicky Ford:</w:t>
          </w:r>
        </w:sdtContent>
      </w:sdt>
      <w:r w:rsidRPr="009E4360">
        <w:t xml:space="preserve"> If the NESO </w:t>
      </w:r>
      <w:r w:rsidRPr="009E4360">
        <w:t>has to</w:t>
      </w:r>
      <w:r w:rsidRPr="009E4360">
        <w:t xml:space="preserve"> start working on this, does it have the tools? If not, what resources do</w:t>
      </w:r>
      <w:r w:rsidRPr="009E4360" w:rsidR="00B9459D">
        <w:t>es</w:t>
      </w:r>
      <w:r w:rsidRPr="009E4360">
        <w:t xml:space="preserve"> </w:t>
      </w:r>
      <w:r w:rsidRPr="009E4360" w:rsidR="00B9459D">
        <w:t>it</w:t>
      </w:r>
      <w:r w:rsidRPr="009E4360">
        <w:t xml:space="preserve"> need? How do we make sure that the people we need to produce this plan—I agree that perfection can sometimes take too long—have the tools and can work to a timetable? How can we support them with that timetable?</w:t>
      </w:r>
    </w:p>
    <w:p w:rsidR="00CE24DA" w:rsidRPr="009E4360" w:rsidP="00CE24DA">
      <w:pPr>
        <w:pStyle w:val="Answer"/>
      </w:pPr>
      <w:sdt>
        <w:sdtPr>
          <w:alias w:val="Witness"/>
          <w:id w:val="999704034"/>
          <w:placeholder>
            <w:docPart w:val="E1E774905A0648C98DB6FDC82D2D27C4"/>
          </w:placeholder>
          <w:richText/>
        </w:sdtPr>
        <w:sdtContent>
          <w:r w:rsidRPr="009E4360">
            <w:rPr>
              <w:b/>
              <w:i/>
            </w:rPr>
            <w:t>Nick Geddes:</w:t>
          </w:r>
        </w:sdtContent>
      </w:sdt>
      <w:r w:rsidRPr="009E4360">
        <w:t xml:space="preserve"> Producing the SSEP is going to be dependent on some other things, like the availability of data and the digital side of things.</w:t>
      </w:r>
    </w:p>
    <w:p w:rsidR="00CE24DA" w:rsidRPr="009E4360" w:rsidP="00CE24DA">
      <w:pPr>
        <w:pStyle w:val="Question"/>
        <w:numPr>
          <w:ilvl w:val="0"/>
          <w:numId w:val="9"/>
        </w:numPr>
      </w:pPr>
      <w:sdt>
        <w:sdtPr>
          <w:alias w:val="Member"/>
          <w:tag w:val="&lt;Member mnisId='4674' dodsId='37672'&gt;"/>
          <w:id w:val="1072703182"/>
          <w:placeholder>
            <w:docPart w:val="F2216595340743F28579B5DC69D6C511"/>
          </w:placeholder>
          <w:richText/>
        </w:sdtPr>
        <w:sdtContent>
          <w:r w:rsidRPr="009E4360">
            <w:rPr>
              <w:b/>
            </w:rPr>
            <w:t>Vicky Ford:</w:t>
          </w:r>
        </w:sdtContent>
      </w:sdt>
      <w:r w:rsidRPr="009E4360">
        <w:t xml:space="preserve"> Do you have access to the data that you need </w:t>
      </w:r>
      <w:r w:rsidRPr="009E4360">
        <w:t>at the moment</w:t>
      </w:r>
      <w:r w:rsidRPr="009E4360">
        <w:t>?</w:t>
      </w:r>
    </w:p>
    <w:p w:rsidR="00CE24DA" w:rsidRPr="009E4360" w:rsidP="00CE24DA">
      <w:pPr>
        <w:pStyle w:val="Answer"/>
      </w:pPr>
      <w:sdt>
        <w:sdtPr>
          <w:alias w:val="Witness"/>
          <w:id w:val="1383366314"/>
          <w:placeholder>
            <w:docPart w:val="383ADEC33F384BD09938565AFCDB1C1D"/>
          </w:placeholder>
          <w:richText/>
        </w:sdtPr>
        <w:sdtContent>
          <w:r w:rsidRPr="009E4360">
            <w:rPr>
              <w:b/>
              <w:i/>
            </w:rPr>
            <w:t>Nick Geddes:</w:t>
          </w:r>
        </w:sdtContent>
      </w:sdt>
      <w:r w:rsidRPr="009E4360">
        <w:t xml:space="preserve"> We are not producing it; NESO is producing it.</w:t>
      </w:r>
    </w:p>
    <w:p w:rsidR="00CE24DA" w:rsidRPr="009E4360" w:rsidP="00CE24DA">
      <w:pPr>
        <w:pStyle w:val="Answer"/>
      </w:pPr>
      <w:sdt>
        <w:sdtPr>
          <w:alias w:val="Witness"/>
          <w:id w:val="398951002"/>
          <w:placeholder>
            <w:docPart w:val="27C130756B094B9AB7B4611C8D368A4D"/>
          </w:placeholder>
          <w:richText/>
        </w:sdtPr>
        <w:sdtContent>
          <w:r w:rsidRPr="009E4360">
            <w:rPr>
              <w:b/>
              <w:i/>
            </w:rPr>
            <w:t>Nick Winser:</w:t>
          </w:r>
        </w:sdtContent>
      </w:sdt>
      <w:r w:rsidRPr="009E4360">
        <w:t xml:space="preserve"> </w:t>
      </w:r>
      <w:r w:rsidRPr="009E4360" w:rsidR="00B9459D">
        <w:t>NESO does</w:t>
      </w:r>
      <w:r w:rsidRPr="009E4360">
        <w:t>.</w:t>
      </w:r>
    </w:p>
    <w:p w:rsidR="00CE24DA" w:rsidRPr="009E4360" w:rsidP="00CE24DA">
      <w:pPr>
        <w:pStyle w:val="Answer"/>
      </w:pPr>
      <w:sdt>
        <w:sdtPr>
          <w:alias w:val="Witness"/>
          <w:id w:val="-1971740339"/>
          <w:placeholder>
            <w:docPart w:val="968D2A1BB73B4BFB8CA0A7630DFE68C8"/>
          </w:placeholder>
          <w:richText/>
        </w:sdtPr>
        <w:sdtContent>
          <w:r w:rsidRPr="009E4360">
            <w:rPr>
              <w:b/>
              <w:i/>
            </w:rPr>
            <w:t>Nick Geddes:</w:t>
          </w:r>
        </w:sdtContent>
      </w:sdt>
      <w:r w:rsidRPr="009E4360">
        <w:t xml:space="preserve"> There may be other things </w:t>
      </w:r>
      <w:r w:rsidRPr="009E4360" w:rsidR="00B9459D">
        <w:t>it</w:t>
      </w:r>
      <w:r w:rsidRPr="009E4360">
        <w:t xml:space="preserve"> need</w:t>
      </w:r>
      <w:r w:rsidRPr="009E4360" w:rsidR="00B9459D">
        <w:t>s</w:t>
      </w:r>
      <w:r w:rsidRPr="009E4360">
        <w:t xml:space="preserve"> to get access to, but </w:t>
      </w:r>
      <w:r w:rsidRPr="009E4360" w:rsidR="00B9459D">
        <w:t>it</w:t>
      </w:r>
      <w:r w:rsidRPr="009E4360">
        <w:t xml:space="preserve"> should have the powers and the ability to get some of those things.</w:t>
      </w:r>
    </w:p>
    <w:p w:rsidR="00CE24DA" w:rsidRPr="009E4360" w:rsidP="00CE24DA">
      <w:pPr>
        <w:pStyle w:val="Answer"/>
      </w:pPr>
      <w:sdt>
        <w:sdtPr>
          <w:alias w:val="Witness"/>
          <w:id w:val="1709525417"/>
          <w:placeholder>
            <w:docPart w:val="6FE33742F72D467C901E8FDF89A515A7"/>
          </w:placeholder>
          <w:richText/>
        </w:sdtPr>
        <w:sdtContent>
          <w:r w:rsidRPr="009E4360">
            <w:rPr>
              <w:b/>
              <w:i/>
            </w:rPr>
            <w:t>Nick Winser:</w:t>
          </w:r>
        </w:sdtContent>
      </w:sdt>
      <w:r w:rsidRPr="009E4360">
        <w:t xml:space="preserve"> ESO, which is going to move into NESO, already has a very significant staff of very bright people who do a lot of this type of work. I understand that they are going to be recruiting heavily to do all this new work. That is good. </w:t>
      </w:r>
    </w:p>
    <w:p w:rsidR="00CE24DA" w:rsidRPr="009E4360" w:rsidP="00CE24DA">
      <w:pPr>
        <w:pStyle w:val="Question"/>
        <w:numPr>
          <w:ilvl w:val="0"/>
          <w:numId w:val="9"/>
        </w:numPr>
      </w:pPr>
      <w:sdt>
        <w:sdtPr>
          <w:alias w:val="Member"/>
          <w:tag w:val="&lt;Member mnisId='4674' dodsId='37672'&gt;"/>
          <w:id w:val="1478427665"/>
          <w:placeholder>
            <w:docPart w:val="CBB0EECF1B744CD485156FD17C112E93"/>
          </w:placeholder>
          <w:richText/>
        </w:sdtPr>
        <w:sdtContent>
          <w:r w:rsidRPr="009E4360">
            <w:rPr>
              <w:b/>
            </w:rPr>
            <w:t>Vicky Ford:</w:t>
          </w:r>
        </w:sdtContent>
      </w:sdt>
      <w:r w:rsidRPr="009E4360">
        <w:t xml:space="preserve"> You are going to walk out of the door having met this Select Committee and said that there is not a single thing you want to ask the Select Committee for to make sure </w:t>
      </w:r>
      <w:r w:rsidRPr="009E4360" w:rsidR="00BF06D4">
        <w:t xml:space="preserve">that </w:t>
      </w:r>
      <w:r w:rsidRPr="009E4360">
        <w:t>you can do this job. You have the people you need; you have the resources; you have access to the data. If you want us to say to Government, “Make sure you have the people, the resources, the access to data and the planning”, say that now because then we can say it.</w:t>
      </w:r>
    </w:p>
    <w:p w:rsidR="00CE24DA" w:rsidRPr="009E4360" w:rsidP="00CE24DA">
      <w:pPr>
        <w:pStyle w:val="Answer"/>
      </w:pPr>
      <w:sdt>
        <w:sdtPr>
          <w:alias w:val="Witness"/>
          <w:id w:val="-162018357"/>
          <w:placeholder>
            <w:docPart w:val="424FDA853163454EB56013F27A3FABA6"/>
          </w:placeholder>
          <w:richText/>
        </w:sdtPr>
        <w:sdtContent>
          <w:r w:rsidRPr="009E4360">
            <w:rPr>
              <w:b/>
              <w:i/>
            </w:rPr>
            <w:t>Nick Geddes:</w:t>
          </w:r>
        </w:sdtContent>
      </w:sdt>
      <w:r w:rsidRPr="009E4360">
        <w:t xml:space="preserve"> It is hard to comment on behalf of NESO. They are the people who will know. They will be thinking about this. The Government are going to commission them formally to do the SSEP. They will already </w:t>
      </w:r>
      <w:r w:rsidRPr="009E4360">
        <w:t xml:space="preserve">be thinking about this. They have already done things like the </w:t>
      </w:r>
      <w:r w:rsidRPr="009E4360" w:rsidR="00BF06D4">
        <w:t>future energy scenarios</w:t>
      </w:r>
      <w:r w:rsidRPr="009E4360">
        <w:t>. They will have that data and they will have worked through some of those approaches before.</w:t>
      </w:r>
    </w:p>
    <w:p w:rsidR="00CE24DA" w:rsidRPr="009E4360" w:rsidP="00BF06D4">
      <w:pPr>
        <w:pStyle w:val="Answer"/>
      </w:pPr>
      <w:r w:rsidRPr="009E4360">
        <w:t>To Nick’s point, this first iteration is effectively going to be a minimum viable product. It is not going to be the all-singing, all-dancing version that you might see in a few rounds’ time.</w:t>
      </w:r>
      <w:r w:rsidRPr="009E4360" w:rsidR="00BF06D4">
        <w:t xml:space="preserve"> </w:t>
      </w:r>
      <w:r w:rsidRPr="009E4360">
        <w:t xml:space="preserve">There is a degree to which it needs to be done to the right or a good level. Whether or not they have the resources, they are the right people to be doing it. They have the experience of having done things like FES in previous iterations. They should be able to do it, but I cannot comment on whether they are missing any </w:t>
      </w:r>
      <w:r w:rsidRPr="009E4360" w:rsidR="00BF06D4">
        <w:t>dataset</w:t>
      </w:r>
      <w:r w:rsidRPr="009E4360">
        <w:t>s and things like that.</w:t>
      </w:r>
    </w:p>
    <w:p w:rsidR="00CE24DA" w:rsidRPr="009E4360" w:rsidP="00CE24DA">
      <w:pPr>
        <w:pStyle w:val="Answer"/>
      </w:pPr>
      <w:r w:rsidRPr="009E4360">
        <w:t xml:space="preserve">On the resourcing side of things, the organisation </w:t>
      </w:r>
      <w:r w:rsidRPr="009E4360">
        <w:t>as a whole is</w:t>
      </w:r>
      <w:r w:rsidRPr="009E4360">
        <w:t xml:space="preserve"> recruiting. I would have thought that it is one of their top priorities to get this right because of the emphasis that has been given to it in various forums. Beyond that, it is hard to comment whether they do or do not have the exact </w:t>
      </w:r>
      <w:r w:rsidRPr="009E4360" w:rsidR="00BF06D4">
        <w:t>dataset</w:t>
      </w:r>
      <w:r w:rsidRPr="009E4360">
        <w:t>s to be able to do what they need to.</w:t>
      </w:r>
    </w:p>
    <w:p w:rsidR="00CE24DA" w:rsidRPr="009E4360" w:rsidP="00CE24DA">
      <w:pPr>
        <w:pStyle w:val="Question"/>
        <w:numPr>
          <w:ilvl w:val="0"/>
          <w:numId w:val="9"/>
        </w:numPr>
      </w:pPr>
      <w:sdt>
        <w:sdtPr>
          <w:alias w:val="Member"/>
          <w:tag w:val="&lt;Member mnisId='4674' dodsId='37672'&gt;"/>
          <w:id w:val="-1104799838"/>
          <w:placeholder>
            <w:docPart w:val="16219F02055C491BAF5D25E0222DC886"/>
          </w:placeholder>
          <w:richText/>
        </w:sdtPr>
        <w:sdtContent>
          <w:r w:rsidRPr="009E4360">
            <w:rPr>
              <w:b/>
            </w:rPr>
            <w:t>Vicky Ford:</w:t>
          </w:r>
        </w:sdtContent>
      </w:sdt>
      <w:r w:rsidRPr="009E4360">
        <w:t xml:space="preserve"> The recommendation from both of you is that we should go for, “Keep it simple. Get it out there as quickly as possible. Even if it is not perfect, get it out there”. </w:t>
      </w:r>
    </w:p>
    <w:p w:rsidR="00CE24DA" w:rsidRPr="009E4360" w:rsidP="00CE24DA">
      <w:pPr>
        <w:pStyle w:val="Answer"/>
      </w:pPr>
      <w:sdt>
        <w:sdtPr>
          <w:alias w:val="Witness"/>
          <w:id w:val="-2004728255"/>
          <w:placeholder>
            <w:docPart w:val="AAA865577C474EE79A5B24F4B5628D7B"/>
          </w:placeholder>
          <w:richText/>
        </w:sdtPr>
        <w:sdtContent>
          <w:r w:rsidRPr="009E4360">
            <w:rPr>
              <w:b/>
              <w:i/>
            </w:rPr>
            <w:t>Nick Geddes:</w:t>
          </w:r>
        </w:sdtContent>
      </w:sdt>
      <w:r w:rsidRPr="009E4360">
        <w:t xml:space="preserve"> Yes. </w:t>
      </w:r>
    </w:p>
    <w:p w:rsidR="00CE24DA" w:rsidRPr="009E4360" w:rsidP="00CE24DA">
      <w:pPr>
        <w:pStyle w:val="Answer"/>
      </w:pPr>
      <w:sdt>
        <w:sdtPr>
          <w:alias w:val="Witness"/>
          <w:id w:val="1361861261"/>
          <w:placeholder>
            <w:docPart w:val="BB43C9EB587F4FA9A1CCB3A506E8B2F9"/>
          </w:placeholder>
          <w:richText/>
        </w:sdtPr>
        <w:sdtContent>
          <w:r w:rsidRPr="009E4360">
            <w:rPr>
              <w:b/>
              <w:i/>
            </w:rPr>
            <w:t>Nick Winser:</w:t>
          </w:r>
        </w:sdtContent>
      </w:sdt>
      <w:r w:rsidRPr="009E4360">
        <w:t xml:space="preserve"> Keep it high level. There are other things that we will need. It seems to me that an awful lot of good work is going on on this. There are other things in the recommendations that are extremely important.</w:t>
      </w:r>
    </w:p>
    <w:p w:rsidR="00CE24DA" w:rsidRPr="009E4360" w:rsidP="00CE24DA">
      <w:pPr>
        <w:pStyle w:val="Answer"/>
      </w:pPr>
      <w:r w:rsidRPr="009E4360">
        <w:t xml:space="preserve">Part of the benefit of doing the SSEP is to allow discussions with local communities to be more respectful and more transparent. Having design principles, having a </w:t>
      </w:r>
      <w:r w:rsidRPr="009E4360">
        <w:t>plan</w:t>
      </w:r>
      <w:r w:rsidRPr="009E4360">
        <w:t xml:space="preserve"> and updating national policy documents is all terribly important.</w:t>
      </w:r>
    </w:p>
    <w:p w:rsidR="00CE24DA" w:rsidRPr="009E4360" w:rsidP="00CE24DA">
      <w:pPr>
        <w:pStyle w:val="Answer"/>
      </w:pPr>
      <w:r w:rsidRPr="009E4360">
        <w:t>We have also suggested in here that a national campaign to help to inform the public on the needs of the energy transition would be very valuable. I know this can seem like a “wouldn’t it be lovely?” point, but it is very important that we take people with us</w:t>
      </w:r>
      <w:r w:rsidRPr="009E4360" w:rsidR="00613132">
        <w:t>,</w:t>
      </w:r>
      <w:r w:rsidRPr="009E4360">
        <w:t xml:space="preserve"> </w:t>
      </w:r>
      <w:r w:rsidRPr="009E4360" w:rsidR="00613132">
        <w:t xml:space="preserve">putting </w:t>
      </w:r>
      <w:r w:rsidRPr="009E4360">
        <w:t xml:space="preserve">much better information in front of your constituents so they can understand the political and economic environment and context. We have recommended that Government should lead that with the developers. </w:t>
      </w:r>
    </w:p>
    <w:p w:rsidR="00CE24DA" w:rsidRPr="009E4360" w:rsidP="00CE24DA">
      <w:pPr>
        <w:pStyle w:val="Question"/>
        <w:numPr>
          <w:ilvl w:val="0"/>
          <w:numId w:val="9"/>
        </w:numPr>
      </w:pPr>
      <w:sdt>
        <w:sdtPr>
          <w:alias w:val="Member"/>
          <w:tag w:val="&lt;Member mnisId='4615' dodsId='110173'&gt;"/>
          <w:id w:val="-455953046"/>
          <w:placeholder>
            <w:docPart w:val="57AA1480878347D4920839A518427F84"/>
          </w:placeholder>
          <w:richText/>
        </w:sdtPr>
        <w:sdtContent>
          <w:r w:rsidRPr="009E4360">
            <w:rPr>
              <w:b/>
            </w:rPr>
            <w:t>Lloyd Russell-Moyle:</w:t>
          </w:r>
        </w:sdtContent>
      </w:sdt>
      <w:r w:rsidRPr="009E4360">
        <w:t xml:space="preserve"> We heard in some of our previous sessions maybe a mild frustration that your report does not go far enough in terms of ambition, particularly around the planning process versus the build times. Bearing in mind we all know that preparation is two-thirds of any job, is it right that the planning will take seven years? That is the target that you are working to. It could take even longer, but the target is seven years. The build time is only two years in many </w:t>
      </w:r>
      <w:r w:rsidRPr="009E4360" w:rsidR="00613132">
        <w:t>cases</w:t>
      </w:r>
      <w:r w:rsidRPr="009E4360">
        <w:t>. Is it possible to get that ambition down? Should we have aimed to have that ambition down to at least four years or even two years?</w:t>
      </w:r>
    </w:p>
    <w:p w:rsidR="00CE24DA" w:rsidRPr="009E4360" w:rsidP="00CE24DA">
      <w:pPr>
        <w:pStyle w:val="Answer"/>
      </w:pPr>
      <w:sdt>
        <w:sdtPr>
          <w:alias w:val="Witness"/>
          <w:id w:val="-1195769884"/>
          <w:placeholder>
            <w:docPart w:val="275BA11BBC6A4AE8B17CA6AC11DEAD8A"/>
          </w:placeholder>
          <w:richText/>
        </w:sdtPr>
        <w:sdtContent>
          <w:r w:rsidRPr="009E4360">
            <w:rPr>
              <w:b/>
              <w:i/>
            </w:rPr>
            <w:t>Nick Winser:</w:t>
          </w:r>
        </w:sdtContent>
      </w:sdt>
      <w:r w:rsidRPr="009E4360">
        <w:t xml:space="preserve"> I am </w:t>
      </w:r>
      <w:r w:rsidRPr="009E4360">
        <w:t>absolutely aware</w:t>
      </w:r>
      <w:r w:rsidRPr="009E4360">
        <w:t xml:space="preserve"> of those comments that were made to the Select Committee. That is a misunderstanding. The comment was made that we are suggesting seven years of planning. We are not. We are suggesting seven years for the whole process. This is very important. In those seven years, we are suggesting that it will take roughly two and a half years to build it, two and a half years </w:t>
      </w:r>
      <w:r w:rsidRPr="009E4360" w:rsidR="00613132">
        <w:t>in</w:t>
      </w:r>
      <w:r w:rsidRPr="009E4360">
        <w:t xml:space="preserve"> plan</w:t>
      </w:r>
      <w:r w:rsidRPr="009E4360" w:rsidR="00613132">
        <w:t>ning</w:t>
      </w:r>
      <w:r w:rsidRPr="009E4360">
        <w:t xml:space="preserve"> and a couple of years to decide the need case, design and so on. I was a bit surprised to hear the comment that we are suggesting seven years of planning.</w:t>
      </w:r>
    </w:p>
    <w:p w:rsidR="00CE24DA" w:rsidRPr="009E4360" w:rsidP="00CE24DA">
      <w:pPr>
        <w:pStyle w:val="Answer"/>
      </w:pPr>
      <w:r>
        <w:t>I</w:t>
      </w:r>
      <w:r w:rsidRPr="009E4360">
        <w:t>n the light of that breakdown, should we be more ambitious? I would absolutely say no. This is the right timescale. It fits with the timescales for the changing generation mix</w:t>
      </w:r>
      <w:r w:rsidRPr="009E4360" w:rsidR="00913CFF">
        <w:t>, the changing</w:t>
      </w:r>
      <w:r w:rsidRPr="009E4360">
        <w:t xml:space="preserve"> demand mix and location. Nothing is moving </w:t>
      </w:r>
      <w:r w:rsidRPr="009E4360" w:rsidR="00913CFF">
        <w:t>more quickly</w:t>
      </w:r>
      <w:r w:rsidRPr="009E4360">
        <w:t xml:space="preserve"> than that, but it is moving </w:t>
      </w:r>
      <w:r w:rsidRPr="009E4360" w:rsidR="00913CFF">
        <w:t>more quickly</w:t>
      </w:r>
      <w:r w:rsidRPr="009E4360">
        <w:t xml:space="preserve"> than the current 14 years. Seven years works.</w:t>
      </w:r>
    </w:p>
    <w:p w:rsidR="00CE24DA" w:rsidRPr="009E4360" w:rsidP="00CE24DA">
      <w:pPr>
        <w:pStyle w:val="Answer"/>
      </w:pPr>
      <w:r w:rsidRPr="009E4360">
        <w:t xml:space="preserve">What would be the cost to society of going </w:t>
      </w:r>
      <w:r w:rsidRPr="009E4360" w:rsidR="00913CFF">
        <w:t>more quickly</w:t>
      </w:r>
      <w:r w:rsidRPr="009E4360">
        <w:t xml:space="preserve"> than seven years? We would start to encroach on decent planning activity. We would start to encroach on acknowledging the legitimate rights of communities and individuals to be heard in a proper way and responded to in the planning system</w:t>
      </w:r>
      <w:r w:rsidRPr="009E4360" w:rsidR="00913CFF">
        <w:t>.</w:t>
      </w:r>
      <w:r w:rsidRPr="009E4360">
        <w:t xml:space="preserve"> </w:t>
      </w:r>
      <w:r w:rsidRPr="009E4360" w:rsidR="00913CFF">
        <w:t xml:space="preserve">We would start to encroach on </w:t>
      </w:r>
      <w:r w:rsidRPr="009E4360">
        <w:t>the Planning Inspectorate</w:t>
      </w:r>
      <w:r w:rsidRPr="009E4360" w:rsidR="00913CFF">
        <w:t>’s ability</w:t>
      </w:r>
      <w:r w:rsidRPr="009E4360">
        <w:t xml:space="preserve"> to do a professional job in looking at these things. We would start to encroach on the time it takes to do a professional job building these assets.</w:t>
      </w:r>
    </w:p>
    <w:p w:rsidR="00CE24DA" w:rsidRPr="009E4360" w:rsidP="00CE24DA">
      <w:pPr>
        <w:pStyle w:val="Answer"/>
      </w:pPr>
      <w:r w:rsidRPr="009E4360">
        <w:t xml:space="preserve">Seven years is the right number. Only two and a half years of that is the planning process. This is major infrastructure going through communities. It would be wrong to try to do it </w:t>
      </w:r>
      <w:r w:rsidRPr="009E4360" w:rsidR="00EC68EE">
        <w:t>more quickly</w:t>
      </w:r>
      <w:r w:rsidRPr="009E4360">
        <w:t>, in my view.</w:t>
      </w:r>
    </w:p>
    <w:p w:rsidR="00CE24DA" w:rsidRPr="009E4360" w:rsidP="00CE24DA">
      <w:pPr>
        <w:pStyle w:val="Question"/>
        <w:numPr>
          <w:ilvl w:val="0"/>
          <w:numId w:val="9"/>
        </w:numPr>
      </w:pPr>
      <w:sdt>
        <w:sdtPr>
          <w:alias w:val="Member"/>
          <w:tag w:val="&lt;Member mnisId='4615' dodsId='110173'&gt;"/>
          <w:id w:val="-632400334"/>
          <w:placeholder>
            <w:docPart w:val="AD7D7B47545A42258FA7401CAED9A2BD"/>
          </w:placeholder>
          <w:richText/>
        </w:sdtPr>
        <w:sdtContent>
          <w:r w:rsidRPr="009E4360">
            <w:rPr>
              <w:b/>
            </w:rPr>
            <w:t>Lloyd Russell-Moyle:</w:t>
          </w:r>
        </w:sdtContent>
      </w:sdt>
      <w:r w:rsidRPr="009E4360">
        <w:t xml:space="preserve"> With that clarity, which helps everyone, do we need to be clearer on that two-and-a-half-year target? That is the bit that we are talking about in terms of planning and both local government and national </w:t>
      </w:r>
      <w:r w:rsidRPr="009E4360" w:rsidR="00EC68EE">
        <w:t xml:space="preserve">Government </w:t>
      </w:r>
      <w:r w:rsidRPr="009E4360">
        <w:t xml:space="preserve">intervention. What mechanisms should we be employing to enforce that target </w:t>
      </w:r>
      <w:r w:rsidRPr="009E4360" w:rsidR="00EC68EE">
        <w:t>and</w:t>
      </w:r>
      <w:r w:rsidRPr="009E4360">
        <w:t xml:space="preserve"> make sure </w:t>
      </w:r>
      <w:r w:rsidRPr="009E4360" w:rsidR="00EC68EE">
        <w:t xml:space="preserve">that </w:t>
      </w:r>
      <w:r w:rsidRPr="009E4360">
        <w:t>two and a half years does not turn into seven years?</w:t>
      </w:r>
    </w:p>
    <w:p w:rsidR="00CE24DA" w:rsidRPr="009E4360" w:rsidP="00CE24DA">
      <w:pPr>
        <w:pStyle w:val="Answer"/>
      </w:pPr>
      <w:sdt>
        <w:sdtPr>
          <w:alias w:val="Witness"/>
          <w:id w:val="-247186702"/>
          <w:placeholder>
            <w:docPart w:val="AF4B53B2538147079A5A4475224241E6"/>
          </w:placeholder>
          <w:richText/>
        </w:sdtPr>
        <w:sdtContent>
          <w:r w:rsidRPr="009E4360">
            <w:rPr>
              <w:b/>
              <w:i/>
            </w:rPr>
            <w:t>Nick Winser:</w:t>
          </w:r>
        </w:sdtContent>
      </w:sdt>
      <w:r w:rsidRPr="009E4360">
        <w:t xml:space="preserve"> At the moment, </w:t>
      </w:r>
      <w:r w:rsidRPr="009E4360">
        <w:t>all of</w:t>
      </w:r>
      <w:r w:rsidRPr="009E4360">
        <w:t xml:space="preserve"> this infrastructure is covered by the Planning Act 2008. People say to me, “Planning needs to be ripped up and started again”. I profoundly disagree. The Planning Act 2008 is a sensible piece of legislation, in my view, because it gives us a sensible process for deliberating and talking to communities in a respectful way.</w:t>
      </w:r>
    </w:p>
    <w:p w:rsidR="00CE24DA" w:rsidRPr="009E4360" w:rsidP="00CE24DA">
      <w:pPr>
        <w:pStyle w:val="Answer"/>
      </w:pPr>
      <w:r w:rsidRPr="009E4360">
        <w:t xml:space="preserve">What has happened is </w:t>
      </w:r>
      <w:r w:rsidRPr="009E4360" w:rsidR="00EC68EE">
        <w:t xml:space="preserve">that </w:t>
      </w:r>
      <w:r w:rsidRPr="009E4360">
        <w:t>some of the timescales within that good legislation have not been adhered to. Particularly, the pre-application phase of the DCO process has ballooned in recent years. We know that. That is due to a lack of clarity coming from the NPSs not being up to date, a lack of a strategic plan to which local communities and the developers can refer to show why they have come to that view</w:t>
      </w:r>
      <w:r w:rsidRPr="009E4360" w:rsidR="00EC68EE">
        <w:t>,</w:t>
      </w:r>
      <w:r w:rsidRPr="009E4360">
        <w:t xml:space="preserve"> and a lack of design principles that can allow communities to understand why particular proposals are being put in front of them.</w:t>
      </w:r>
    </w:p>
    <w:p w:rsidR="00CE24DA" w:rsidRPr="009E4360" w:rsidP="00CE24DA">
      <w:pPr>
        <w:pStyle w:val="Answer"/>
      </w:pPr>
      <w:r w:rsidRPr="009E4360">
        <w:t xml:space="preserve">With that extra clarity and a respectful and transparent debate, we can then adhere to the detailed timescales in the Planning Act 2008, which will </w:t>
      </w:r>
      <w:r w:rsidRPr="009E4360">
        <w:t xml:space="preserve">get us through to a two-and-a-half-year planning cycle. It is not that the initial legislation does not have those timescales in it; it does. We need to provide the context, the </w:t>
      </w:r>
      <w:r w:rsidRPr="009E4360">
        <w:t>documentation</w:t>
      </w:r>
      <w:r w:rsidRPr="009E4360">
        <w:t xml:space="preserve"> and the evidence in a much more general way to society so that the Planning Act 2008 can be made to work.</w:t>
      </w:r>
    </w:p>
    <w:p w:rsidR="00CE24DA" w:rsidRPr="009E4360" w:rsidP="00CE24DA">
      <w:pPr>
        <w:pStyle w:val="Question"/>
        <w:numPr>
          <w:ilvl w:val="0"/>
          <w:numId w:val="9"/>
        </w:numPr>
      </w:pPr>
      <w:sdt>
        <w:sdtPr>
          <w:alias w:val="Member"/>
          <w:tag w:val="&lt;Member mnisId='4615' dodsId='110173'&gt;"/>
          <w:id w:val="-620610043"/>
          <w:placeholder>
            <w:docPart w:val="EF3C4A2BEBDE425CA9587AC6A850ECCC"/>
          </w:placeholder>
          <w:richText/>
        </w:sdtPr>
        <w:sdtContent>
          <w:r w:rsidRPr="009E4360">
            <w:rPr>
              <w:b/>
            </w:rPr>
            <w:t>Lloyd Russell-Moyle:</w:t>
          </w:r>
        </w:sdtContent>
      </w:sdt>
      <w:r w:rsidRPr="009E4360">
        <w:t xml:space="preserve"> </w:t>
      </w:r>
      <w:r w:rsidRPr="009E4360" w:rsidR="00EC68EE">
        <w:t>Is it not in</w:t>
      </w:r>
      <w:r w:rsidRPr="009E4360">
        <w:t xml:space="preserve"> some people’s </w:t>
      </w:r>
      <w:r w:rsidRPr="009E4360" w:rsidR="00EC68EE">
        <w:t xml:space="preserve">interests </w:t>
      </w:r>
      <w:r w:rsidRPr="009E4360">
        <w:t>to drag the process out</w:t>
      </w:r>
      <w:r w:rsidRPr="009E4360" w:rsidR="00EC68EE">
        <w:t>?</w:t>
      </w:r>
      <w:r w:rsidRPr="009E4360">
        <w:t xml:space="preserve"> </w:t>
      </w:r>
      <w:r w:rsidRPr="009E4360" w:rsidR="00EC68EE">
        <w:t xml:space="preserve">They </w:t>
      </w:r>
      <w:r w:rsidRPr="009E4360">
        <w:t xml:space="preserve">are not </w:t>
      </w:r>
      <w:r w:rsidRPr="009E4360">
        <w:t>really good</w:t>
      </w:r>
      <w:r w:rsidR="00225F17">
        <w:t>-</w:t>
      </w:r>
      <w:r w:rsidRPr="009E4360">
        <w:t>faith</w:t>
      </w:r>
      <w:r w:rsidRPr="009E4360">
        <w:t xml:space="preserve"> actors in some of these planning processes. They just want to say no. They are effectively </w:t>
      </w:r>
      <w:r w:rsidRPr="009E4360" w:rsidR="004C6857">
        <w:t>nimbys</w:t>
      </w:r>
      <w:r w:rsidRPr="009E4360">
        <w:t>. They can use the system to drag pre-planning out and drag the consultations out to the point where local authorities end up overwhelmed, which means you get these extended times</w:t>
      </w:r>
      <w:r w:rsidR="004C6857">
        <w:t>.</w:t>
      </w:r>
    </w:p>
    <w:p w:rsidR="00CE24DA" w:rsidRPr="009E4360" w:rsidP="00CE24DA">
      <w:pPr>
        <w:pStyle w:val="Answer"/>
      </w:pPr>
      <w:sdt>
        <w:sdtPr>
          <w:alias w:val="Witness"/>
          <w:id w:val="163670908"/>
          <w:placeholder>
            <w:docPart w:val="3D29162ABF5D4883BAFD833E951D120D"/>
          </w:placeholder>
          <w:richText/>
        </w:sdtPr>
        <w:sdtContent>
          <w:r w:rsidRPr="009E4360">
            <w:rPr>
              <w:b/>
              <w:i/>
            </w:rPr>
            <w:t>Nick Winser:</w:t>
          </w:r>
        </w:sdtContent>
      </w:sdt>
      <w:r w:rsidRPr="009E4360">
        <w:t xml:space="preserve"> It does not have to </w:t>
      </w:r>
      <w:r w:rsidRPr="009E4360" w:rsidR="00EC68EE">
        <w:t xml:space="preserve">be like </w:t>
      </w:r>
      <w:r w:rsidRPr="009E4360">
        <w:t>that, under the legislation. It relies on very professional behaviour by the developers. They need to go in front of communities with very well-worked plans. There should be a real responsibility on the transmission companies to come forward with very well-worked plans that can go into pre-application consultation and can be well</w:t>
      </w:r>
      <w:r w:rsidRPr="009E4360" w:rsidR="00EC68EE">
        <w:t xml:space="preserve"> </w:t>
      </w:r>
      <w:r w:rsidRPr="009E4360">
        <w:t>supported through that.</w:t>
      </w:r>
    </w:p>
    <w:p w:rsidR="00CE24DA" w:rsidRPr="009E4360" w:rsidP="00CE24DA">
      <w:pPr>
        <w:pStyle w:val="Answer"/>
      </w:pPr>
      <w:r w:rsidRPr="009E4360">
        <w:t>The developer is entirely entitled under the 2008 Act to draw that process to a close in the right timescale and send that into the Planning Inspectorate. Having been given a well-worked case that has been well</w:t>
      </w:r>
      <w:r w:rsidRPr="009E4360" w:rsidR="00EC68EE">
        <w:t xml:space="preserve"> </w:t>
      </w:r>
      <w:r w:rsidRPr="009E4360">
        <w:t xml:space="preserve">consulted on with communities and individuals being properly listened and responded to, the Planning Inspectorate can make a recommendation to the Secretary of State and the Secretary of State can </w:t>
      </w:r>
      <w:r w:rsidRPr="009E4360">
        <w:t>make a decision</w:t>
      </w:r>
      <w:r w:rsidRPr="009E4360">
        <w:t>.</w:t>
      </w:r>
    </w:p>
    <w:p w:rsidR="00CE24DA" w:rsidRPr="009E4360" w:rsidP="00CE24DA">
      <w:pPr>
        <w:pStyle w:val="Answer"/>
      </w:pPr>
      <w:r w:rsidRPr="009E4360">
        <w:t xml:space="preserve">The system that we have suggested enables the timescales in the Planning Act to be adhered to in a way that respects communities. The key actors can adhere to those timescales. People will say, “Well, you will just get a judicial review at the end of that”. </w:t>
      </w:r>
      <w:r w:rsidRPr="009E4360">
        <w:t>All of</w:t>
      </w:r>
      <w:r w:rsidRPr="009E4360">
        <w:t xml:space="preserve"> these processes have that as a possibility. If you have adhered to the letter and the timescales of the Planning Act, that should be a much smaller risk to developers.</w:t>
      </w:r>
    </w:p>
    <w:p w:rsidR="00CE24DA" w:rsidRPr="009E4360" w:rsidP="00CE24DA">
      <w:pPr>
        <w:pStyle w:val="Remark"/>
      </w:pPr>
      <w:sdt>
        <w:sdtPr>
          <w:rPr>
            <w:b/>
          </w:rPr>
          <w:alias w:val="Member"/>
          <w:tag w:val="&lt;Member mnisId='4295' dodsId='107295'&gt;"/>
          <w:id w:val="-1711254906"/>
          <w:placeholder>
            <w:docPart w:val="C52D68E0637B4F0482D52821345880F4"/>
          </w:placeholder>
          <w:richText/>
        </w:sdtPr>
        <w:sdtContent>
          <w:r w:rsidRPr="009E4360">
            <w:rPr>
              <w:b/>
            </w:rPr>
            <w:t>Chair:</w:t>
          </w:r>
        </w:sdtContent>
      </w:sdt>
      <w:r w:rsidRPr="009E4360">
        <w:t xml:space="preserve"> Time is beating us. I am sorry. I </w:t>
      </w:r>
      <w:r w:rsidRPr="009E4360">
        <w:t>have to</w:t>
      </w:r>
      <w:r w:rsidRPr="009E4360">
        <w:t xml:space="preserve"> move on to Mark Pawsey.</w:t>
      </w:r>
    </w:p>
    <w:p w:rsidR="00CE24DA" w:rsidRPr="009E4360" w:rsidP="00CE24DA">
      <w:pPr>
        <w:pStyle w:val="Question"/>
        <w:numPr>
          <w:ilvl w:val="0"/>
          <w:numId w:val="9"/>
        </w:numPr>
      </w:pPr>
      <w:sdt>
        <w:sdtPr>
          <w:alias w:val="Member"/>
          <w:tag w:val="&lt;Member mnisId='4052' dodsId='35411'&gt;"/>
          <w:id w:val="1224100829"/>
          <w:placeholder>
            <w:docPart w:val="C1661B9ADF024F3C92634519DCCE629B"/>
          </w:placeholder>
          <w:richText/>
        </w:sdtPr>
        <w:sdtContent>
          <w:r w:rsidRPr="009E4360">
            <w:rPr>
              <w:b/>
            </w:rPr>
            <w:t>Mark Pawsey:</w:t>
          </w:r>
        </w:sdtContent>
      </w:sdt>
      <w:r w:rsidRPr="009E4360">
        <w:t xml:space="preserve"> I just have a quick one. Lloyd Russell-Moyle spoke about </w:t>
      </w:r>
      <w:r w:rsidRPr="009E4360" w:rsidR="003758D5">
        <w:t>nimbys</w:t>
      </w:r>
      <w:r w:rsidRPr="009E4360">
        <w:t>. There is an acknowledgement that there are people who do not want this development in their backyard. Mr Winser, you spoke about the design principles being important. How will the design principles encourage communities to be more sympathetic to the investment that needs to be made?</w:t>
      </w:r>
    </w:p>
    <w:p w:rsidR="00CE24DA" w:rsidRPr="009E4360" w:rsidP="00CE24DA">
      <w:pPr>
        <w:pStyle w:val="Answer"/>
      </w:pPr>
      <w:sdt>
        <w:sdtPr>
          <w:alias w:val="Witness"/>
          <w:id w:val="-1191216422"/>
          <w:placeholder>
            <w:docPart w:val="F01D11C43C08452791EA1C620A3CB6B1"/>
          </w:placeholder>
          <w:richText/>
        </w:sdtPr>
        <w:sdtContent>
          <w:r w:rsidRPr="009E4360">
            <w:rPr>
              <w:b/>
              <w:i/>
            </w:rPr>
            <w:t>Nick Winser:</w:t>
          </w:r>
        </w:sdtContent>
      </w:sdt>
      <w:r w:rsidRPr="009E4360">
        <w:t xml:space="preserve"> The design principles will, </w:t>
      </w:r>
      <w:r w:rsidRPr="009E4360" w:rsidR="00DC1B79">
        <w:t>among</w:t>
      </w:r>
      <w:r w:rsidRPr="009E4360">
        <w:t xml:space="preserve"> many other things, include a transparent narrative on how we make those key decisions about how much should go under the sea, how much should go on land but under the land and how much should go on land and over the land.</w:t>
      </w:r>
    </w:p>
    <w:p w:rsidR="00CE24DA" w:rsidRPr="009E4360" w:rsidP="00CE24DA">
      <w:pPr>
        <w:pStyle w:val="Answer"/>
      </w:pPr>
      <w:r w:rsidRPr="009E4360">
        <w:t xml:space="preserve">Rather than making the case from no knowledge, going from the bottom up in every case, those design principles should demonstrate how developers and NESO come to the design that is being proposed. That will enable communities to understand much more quickly the economic and engineering context and the very significant differences in environmental </w:t>
      </w:r>
      <w:r w:rsidRPr="009E4360">
        <w:t>and economic impact that come out of different designs. That should enable a much more respectful and effective interaction with local communities.</w:t>
      </w:r>
    </w:p>
    <w:p w:rsidR="00CE24DA" w:rsidRPr="009E4360" w:rsidP="00CE24DA">
      <w:pPr>
        <w:pStyle w:val="Question"/>
        <w:numPr>
          <w:ilvl w:val="0"/>
          <w:numId w:val="9"/>
        </w:numPr>
      </w:pPr>
      <w:sdt>
        <w:sdtPr>
          <w:alias w:val="Member"/>
          <w:tag w:val="&lt;Member mnisId='4052' dodsId='35411'&gt;"/>
          <w:id w:val="1533310005"/>
          <w:placeholder>
            <w:docPart w:val="109E87808172403B8F52149399329B07"/>
          </w:placeholder>
          <w:richText/>
        </w:sdtPr>
        <w:sdtContent>
          <w:r w:rsidRPr="009E4360">
            <w:rPr>
              <w:b/>
            </w:rPr>
            <w:t>Mark Pawsey:</w:t>
          </w:r>
        </w:sdtContent>
      </w:sdt>
      <w:r w:rsidRPr="009E4360">
        <w:t xml:space="preserve"> I put </w:t>
      </w:r>
      <w:r w:rsidR="00567309">
        <w:t xml:space="preserve">it </w:t>
      </w:r>
      <w:r w:rsidRPr="009E4360">
        <w:t xml:space="preserve">to you that we have had a big national infrastructure project, HS2, which arguably is rather more expensive than it might have been because we conceded to communities that we were going to put it in </w:t>
      </w:r>
      <w:r w:rsidRPr="009E4360" w:rsidR="008D0E2F">
        <w:t>artificial</w:t>
      </w:r>
      <w:r w:rsidRPr="009E4360">
        <w:t xml:space="preserve"> tunnels. How are you going to prevent every community faced with a need for infrastructure</w:t>
      </w:r>
      <w:r w:rsidRPr="009E4360" w:rsidR="008D0E2F">
        <w:t xml:space="preserve"> from</w:t>
      </w:r>
      <w:r w:rsidRPr="009E4360">
        <w:t xml:space="preserve"> say</w:t>
      </w:r>
      <w:r w:rsidRPr="009E4360" w:rsidR="008D0E2F">
        <w:t>ing</w:t>
      </w:r>
      <w:r w:rsidRPr="009E4360">
        <w:t>, “We want it underground and not visible to us”?</w:t>
      </w:r>
    </w:p>
    <w:p w:rsidR="00CE24DA" w:rsidRPr="009E4360" w:rsidP="00CE24DA">
      <w:pPr>
        <w:pStyle w:val="Answer"/>
      </w:pPr>
      <w:sdt>
        <w:sdtPr>
          <w:alias w:val="Witness"/>
          <w:id w:val="1107009106"/>
          <w:placeholder>
            <w:docPart w:val="78781BC9EC0147989463D2870FFAAB2D"/>
          </w:placeholder>
          <w:richText/>
        </w:sdtPr>
        <w:sdtContent>
          <w:r w:rsidRPr="009E4360">
            <w:rPr>
              <w:b/>
              <w:i/>
            </w:rPr>
            <w:t>Nick Winser:</w:t>
          </w:r>
        </w:sdtContent>
      </w:sdt>
      <w:r w:rsidRPr="009E4360">
        <w:t xml:space="preserve"> HS2 was done under the hybrid Bill system. As I understand it, although I am not an expert on the rail industry, a lot of the consent that was granted under the hybrid Bill meant that HS2 had to satisfy local authorities.</w:t>
      </w:r>
    </w:p>
    <w:p w:rsidR="00CE24DA" w:rsidRPr="009E4360" w:rsidP="00CE24DA">
      <w:pPr>
        <w:pStyle w:val="Answer"/>
      </w:pPr>
      <w:r w:rsidRPr="009E4360">
        <w:t>We are doing this under the 2008 Planning Act, where the responsibility of the developer is to consult, listen to and respond to individuals, and the responsibility of the planning inspector is to judge the merits of the case and make a recommendation to the Secretary of State. It is a different system.</w:t>
      </w:r>
    </w:p>
    <w:p w:rsidR="00CE24DA" w:rsidRPr="009E4360" w:rsidP="00CE24DA">
      <w:pPr>
        <w:pStyle w:val="Question"/>
        <w:numPr>
          <w:ilvl w:val="0"/>
          <w:numId w:val="9"/>
        </w:numPr>
      </w:pPr>
      <w:sdt>
        <w:sdtPr>
          <w:alias w:val="Member"/>
          <w:tag w:val="&lt;Member mnisId='4052' dodsId='35411'&gt;"/>
          <w:id w:val="-1450230885"/>
          <w:placeholder>
            <w:docPart w:val="0D513DF8537040DC9E2A34E0F7B71773"/>
          </w:placeholder>
          <w:richText/>
        </w:sdtPr>
        <w:sdtContent>
          <w:r w:rsidRPr="009E4360">
            <w:rPr>
              <w:b/>
            </w:rPr>
            <w:t>Mark Pawsey:</w:t>
          </w:r>
        </w:sdtContent>
      </w:sdt>
      <w:r w:rsidRPr="009E4360">
        <w:t xml:space="preserve"> </w:t>
      </w:r>
      <w:r w:rsidRPr="009E4360" w:rsidR="008D0E2F">
        <w:t>Won’t</w:t>
      </w:r>
      <w:r w:rsidRPr="009E4360">
        <w:t xml:space="preserve"> every community say, “If we are going to have an infrastructure improvement, we want it to be underground”?</w:t>
      </w:r>
    </w:p>
    <w:p w:rsidR="00CE24DA" w:rsidRPr="009E4360" w:rsidP="00CE24DA">
      <w:pPr>
        <w:pStyle w:val="Answer"/>
      </w:pPr>
      <w:sdt>
        <w:sdtPr>
          <w:alias w:val="Witness"/>
          <w:id w:val="-1441522097"/>
          <w:placeholder>
            <w:docPart w:val="8F68DCC07EA54A16B5A0391332C99579"/>
          </w:placeholder>
          <w:richText/>
        </w:sdtPr>
        <w:sdtContent>
          <w:r w:rsidRPr="009E4360">
            <w:rPr>
              <w:b/>
              <w:i/>
            </w:rPr>
            <w:t>Nick Winser:</w:t>
          </w:r>
        </w:sdtContent>
      </w:sdt>
      <w:r w:rsidRPr="009E4360">
        <w:t xml:space="preserve"> I am sure that in some cases communities will say that. It will help if they understand better the trade-offs and why the design has come forward, but I am not being naïve about it. Some people will still not want that infrastructure.</w:t>
      </w:r>
    </w:p>
    <w:p w:rsidR="00CE24DA" w:rsidRPr="009E4360" w:rsidP="00CE24DA">
      <w:pPr>
        <w:pStyle w:val="Answer"/>
      </w:pPr>
      <w:r w:rsidRPr="009E4360">
        <w:t>The Planning Act 2008 is designed to balance, in my view, the right to object individually and suggest other things with the need to meet societal goals. It does that in quite an elegant way.</w:t>
      </w:r>
    </w:p>
    <w:p w:rsidR="00CE24DA" w:rsidRPr="009E4360" w:rsidP="00CE24DA">
      <w:pPr>
        <w:pStyle w:val="Question"/>
        <w:numPr>
          <w:ilvl w:val="0"/>
          <w:numId w:val="9"/>
        </w:numPr>
      </w:pPr>
      <w:sdt>
        <w:sdtPr>
          <w:alias w:val="Member"/>
          <w:tag w:val="&lt;Member mnisId='4052' dodsId='35411'&gt;"/>
          <w:id w:val="1294707972"/>
          <w:placeholder>
            <w:docPart w:val="CAE94B30AF3140BFA31C36E0E0A9E807"/>
          </w:placeholder>
          <w:richText/>
        </w:sdtPr>
        <w:sdtContent>
          <w:r w:rsidRPr="009E4360">
            <w:rPr>
              <w:b/>
            </w:rPr>
            <w:t>Mark Pawsey:</w:t>
          </w:r>
        </w:sdtContent>
      </w:sdt>
      <w:r w:rsidRPr="009E4360">
        <w:t xml:space="preserve"> Will the standard design principle—this means that the developer will be able to say, “This is what it will look like”—assist in that?</w:t>
      </w:r>
    </w:p>
    <w:p w:rsidR="00CE24DA" w:rsidRPr="009E4360" w:rsidP="00CE24DA">
      <w:pPr>
        <w:pStyle w:val="Answer"/>
      </w:pPr>
      <w:sdt>
        <w:sdtPr>
          <w:alias w:val="Witness"/>
          <w:id w:val="-1958247760"/>
          <w:placeholder>
            <w:docPart w:val="2BE60026611B4B9494DE1457B3FBC6EA"/>
          </w:placeholder>
          <w:richText/>
        </w:sdtPr>
        <w:sdtContent>
          <w:r w:rsidRPr="009E4360">
            <w:rPr>
              <w:b/>
              <w:i/>
            </w:rPr>
            <w:t>Nick Winser:</w:t>
          </w:r>
        </w:sdtContent>
      </w:sdt>
      <w:r w:rsidRPr="009E4360">
        <w:t xml:space="preserve"> I think so. The industry will be able to say, “This is why we have suggested that this bit goes </w:t>
      </w:r>
      <w:r w:rsidRPr="009E4360">
        <w:t>underground</w:t>
      </w:r>
      <w:r w:rsidRPr="009E4360">
        <w:t xml:space="preserve"> and this bit is overhead. This is why we have this amount of undersea”. </w:t>
      </w:r>
    </w:p>
    <w:p w:rsidR="00CE24DA" w:rsidRPr="009E4360" w:rsidP="00CE24DA">
      <w:pPr>
        <w:pStyle w:val="Answer"/>
      </w:pPr>
      <w:r w:rsidRPr="009E4360">
        <w:t xml:space="preserve">As with many things in this debate, there is no getting away from the complexity of a fast transition to a completely different energy system. We will be more respectful to communities by giving them lots of information. We have suggested community benefits to those </w:t>
      </w:r>
      <w:r w:rsidRPr="009E4360" w:rsidR="008D0E2F">
        <w:t>who</w:t>
      </w:r>
      <w:r w:rsidRPr="009E4360">
        <w:t xml:space="preserve"> host new infrastructure in their communities. That will not satisfy everybody, but it can be a generous and helpful way of saying, “Yes, there is infrastructure coming through, but there is local benefit as well, particularly in terms of early decarbonisation in your area”.</w:t>
      </w:r>
    </w:p>
    <w:p w:rsidR="00CE24DA" w:rsidRPr="009E4360" w:rsidP="00CE24DA">
      <w:pPr>
        <w:pStyle w:val="Question"/>
        <w:numPr>
          <w:ilvl w:val="0"/>
          <w:numId w:val="9"/>
        </w:numPr>
      </w:pPr>
      <w:sdt>
        <w:sdtPr>
          <w:alias w:val="Member"/>
          <w:tag w:val="&lt;Member mnisId='4074' dodsId='35520'&gt;"/>
          <w:id w:val="-2058073308"/>
          <w:placeholder>
            <w:docPart w:val="2F36D653996F409DA09BB2CDBAEDECB6"/>
          </w:placeholder>
          <w:richText/>
        </w:sdtPr>
        <w:sdtContent>
          <w:r w:rsidRPr="009E4360">
            <w:rPr>
              <w:b/>
            </w:rPr>
            <w:t>Mark Garnier:</w:t>
          </w:r>
        </w:sdtContent>
      </w:sdt>
      <w:r w:rsidRPr="009E4360">
        <w:t xml:space="preserve"> On that point of local benefits, if you go back to the last Prime Minister, </w:t>
      </w:r>
      <w:r w:rsidRPr="009E4360" w:rsidR="008D0E2F">
        <w:t>her</w:t>
      </w:r>
      <w:r w:rsidRPr="009E4360">
        <w:t xml:space="preserve"> Secretary of State for Business was talking about </w:t>
      </w:r>
      <w:r w:rsidRPr="009E4360">
        <w:t xml:space="preserve">incentivising communities to live near fracking. There would be some compensation to the local community, be that a reduction in council tax or </w:t>
      </w:r>
      <w:r w:rsidR="00B21A75">
        <w:t>something</w:t>
      </w:r>
      <w:r w:rsidRPr="009E4360">
        <w:t xml:space="preserve"> else. Is this argument relevant to the energy sector in general? We could give some financial compensation to communities that are affected by pylons, a local power station or a wind farm. Is that something that could be done?</w:t>
      </w:r>
    </w:p>
    <w:p w:rsidR="00CE24DA" w:rsidRPr="009E4360" w:rsidP="00CE24DA">
      <w:pPr>
        <w:pStyle w:val="Answer"/>
      </w:pPr>
      <w:sdt>
        <w:sdtPr>
          <w:alias w:val="Witness"/>
          <w:id w:val="-1116977291"/>
          <w:placeholder>
            <w:docPart w:val="F0959D1C18CD423394192ABB920EF981"/>
          </w:placeholder>
          <w:richText/>
        </w:sdtPr>
        <w:sdtContent>
          <w:r w:rsidRPr="009E4360">
            <w:rPr>
              <w:b/>
              <w:i/>
            </w:rPr>
            <w:t>Nick Winser:</w:t>
          </w:r>
        </w:sdtContent>
      </w:sdt>
      <w:r w:rsidRPr="009E4360">
        <w:t xml:space="preserve"> Yes, it could. Many other countries do it. There is no need for us to be shy about it in any sense. It seems to me a very sensible trade-off to say, “The national goals to meet net zero and to have cheap</w:t>
      </w:r>
      <w:r w:rsidRPr="009E4360" w:rsidR="008D0E2F">
        <w:t>,</w:t>
      </w:r>
      <w:r w:rsidRPr="009E4360">
        <w:t xml:space="preserve"> domestic energy mean the best thing to do is to bring an asset through here, but we understand that there is a downside to the community so the upside is that there is a pot of money to spend on accelerating decarbonisation to compensate people who have particular households that are close to infrastructure”. That seems to be a very sensible thing to do.</w:t>
      </w:r>
    </w:p>
    <w:p w:rsidR="00CE24DA" w:rsidRPr="009E4360" w:rsidP="00CE24DA">
      <w:pPr>
        <w:pStyle w:val="Answer"/>
      </w:pPr>
      <w:r w:rsidRPr="009E4360">
        <w:t>I would also say that we are talking about a lot of money here. The difference between a kilometre of overhead line and a kilometre underground is quite significant.</w:t>
      </w:r>
    </w:p>
    <w:p w:rsidR="00CE24DA" w:rsidRPr="009E4360" w:rsidP="00CE24DA">
      <w:pPr>
        <w:pStyle w:val="Question"/>
        <w:numPr>
          <w:ilvl w:val="0"/>
          <w:numId w:val="9"/>
        </w:numPr>
      </w:pPr>
      <w:sdt>
        <w:sdtPr>
          <w:alias w:val="Member"/>
          <w:tag w:val="&lt;Member mnisId='4074' dodsId='35520'&gt;"/>
          <w:id w:val="1602531656"/>
          <w:placeholder>
            <w:docPart w:val="D5EF3ED302B64303B924F6276A7AE852"/>
          </w:placeholder>
          <w:richText/>
        </w:sdtPr>
        <w:sdtContent>
          <w:r w:rsidRPr="009E4360">
            <w:rPr>
              <w:b/>
            </w:rPr>
            <w:t>Mark Garnier:</w:t>
          </w:r>
        </w:sdtContent>
      </w:sdt>
      <w:r w:rsidRPr="009E4360">
        <w:t xml:space="preserve"> On that basis, you are suggesting that there is quite a lot of money to spend on incentivisation. I was just very interested in the fact that you picked up on decarbonisation. As I understood it—put me right, if I have got this wrong—you are essentially saying that, if there is a terrace of houses where they have not put </w:t>
      </w:r>
      <w:r w:rsidR="00234C64">
        <w:t xml:space="preserve">in </w:t>
      </w:r>
      <w:r w:rsidRPr="009E4360">
        <w:t xml:space="preserve">insulation and they do not have heat pumps and </w:t>
      </w:r>
      <w:r w:rsidRPr="009E4360">
        <w:t>all of</w:t>
      </w:r>
      <w:r w:rsidRPr="009E4360">
        <w:t xml:space="preserve"> this stuff, that money could pay for that. If the houses on the other side were slightly more affluent middle-class houses that had already done that, they would not get a benefit from that.</w:t>
      </w:r>
    </w:p>
    <w:p w:rsidR="00CE24DA" w:rsidRPr="009E4360" w:rsidP="00CE24DA">
      <w:pPr>
        <w:pStyle w:val="QuestionCont"/>
      </w:pPr>
      <w:r w:rsidRPr="009E4360">
        <w:t xml:space="preserve">Is that what you were alluding to? I am trying to highlight the problem where some people might benefit and some people would </w:t>
      </w:r>
      <w:r w:rsidRPr="009E4360">
        <w:t>not, if</w:t>
      </w:r>
      <w:r w:rsidRPr="009E4360">
        <w:t xml:space="preserve"> you were to go down that specific route.</w:t>
      </w:r>
    </w:p>
    <w:p w:rsidR="00CE24DA" w:rsidRPr="009E4360" w:rsidP="00CE24DA">
      <w:pPr>
        <w:pStyle w:val="Answer"/>
      </w:pPr>
      <w:sdt>
        <w:sdtPr>
          <w:alias w:val="Witness"/>
          <w:id w:val="-2012516683"/>
          <w:placeholder>
            <w:docPart w:val="537F2BCE9FAC43DEBCE09733518B43C3"/>
          </w:placeholder>
          <w:richText/>
        </w:sdtPr>
        <w:sdtContent>
          <w:r w:rsidRPr="009E4360">
            <w:rPr>
              <w:b/>
              <w:i/>
            </w:rPr>
            <w:t>Nick Winser:</w:t>
          </w:r>
        </w:sdtContent>
      </w:sdt>
      <w:r w:rsidRPr="009E4360">
        <w:t xml:space="preserve"> That is a great question, which I had not really thought through. Nick may have something to say on this. </w:t>
      </w:r>
    </w:p>
    <w:p w:rsidR="00CE24DA" w:rsidRPr="009E4360" w:rsidP="00CE24DA">
      <w:pPr>
        <w:pStyle w:val="Answer"/>
      </w:pPr>
      <w:r w:rsidRPr="009E4360">
        <w:t>We have two things. We have an individual compensation pot for people who have households close to infrastructure and then we have a community benefit pot for communities that are close by. We have said that the community pot would ideally be under local governance. To take your example, it does not sound that bad to me that people should benefit in that way, but I understand the point.</w:t>
      </w:r>
    </w:p>
    <w:p w:rsidR="00CE24DA" w:rsidRPr="009E4360" w:rsidP="00CE24DA">
      <w:pPr>
        <w:pStyle w:val="Answer"/>
      </w:pPr>
      <w:sdt>
        <w:sdtPr>
          <w:alias w:val="Witness"/>
          <w:id w:val="733976724"/>
          <w:placeholder>
            <w:docPart w:val="F6655AB2477A4CE685A4BFE2528F5D4C"/>
          </w:placeholder>
          <w:richText/>
        </w:sdtPr>
        <w:sdtContent>
          <w:r w:rsidRPr="009E4360">
            <w:rPr>
              <w:b/>
              <w:i/>
            </w:rPr>
            <w:t>Nick Geddes:</w:t>
          </w:r>
        </w:sdtContent>
      </w:sdt>
      <w:r w:rsidRPr="009E4360">
        <w:t xml:space="preserve"> It is about retaining the flexibility for that community benefit. Those are the two recommendations: direct payments to households near transmission lines and then a community benefit element. The Government have also said that retaining flexibility </w:t>
      </w:r>
      <w:r w:rsidR="00046426">
        <w:t>of</w:t>
      </w:r>
      <w:r w:rsidRPr="009E4360">
        <w:t xml:space="preserve"> how that is spent is key. In your example, I presume that community could determine how best that money is spent, whatever it is going to be on.</w:t>
      </w:r>
    </w:p>
    <w:p w:rsidR="00CE24DA" w:rsidRPr="009E4360" w:rsidP="00CE24DA">
      <w:pPr>
        <w:pStyle w:val="Question"/>
        <w:numPr>
          <w:ilvl w:val="0"/>
          <w:numId w:val="9"/>
        </w:numPr>
      </w:pPr>
      <w:sdt>
        <w:sdtPr>
          <w:alias w:val="Member"/>
          <w:tag w:val="&lt;Member mnisId='4074' dodsId='35520'&gt;"/>
          <w:id w:val="309678605"/>
          <w:placeholder>
            <w:docPart w:val="D3BC1033F96B446FBCA00A9D370D658E"/>
          </w:placeholder>
          <w:richText/>
        </w:sdtPr>
        <w:sdtContent>
          <w:r w:rsidRPr="009E4360">
            <w:rPr>
              <w:b/>
            </w:rPr>
            <w:t>Mark Garnier:</w:t>
          </w:r>
        </w:sdtContent>
      </w:sdt>
      <w:r w:rsidRPr="009E4360">
        <w:t xml:space="preserve"> If we want an example of this, we could go back to the Shetland Islands, where a huge amount of money </w:t>
      </w:r>
      <w:r w:rsidRPr="009E4360" w:rsidR="008D0E2F">
        <w:t xml:space="preserve">has been </w:t>
      </w:r>
      <w:r w:rsidRPr="009E4360">
        <w:t xml:space="preserve">put into the </w:t>
      </w:r>
      <w:r w:rsidRPr="009E4360">
        <w:t xml:space="preserve">local community by way of compensation by the oil and gas industry, which has been used to develop community halls, </w:t>
      </w:r>
      <w:r w:rsidRPr="009E4360">
        <w:t>schools</w:t>
      </w:r>
      <w:r w:rsidRPr="009E4360">
        <w:t xml:space="preserve"> and that kind of stuff. I am not too sure whether it has gone to individual members of the community rather than the whole community. Is that what you are envisaging?</w:t>
      </w:r>
    </w:p>
    <w:p w:rsidR="00CE24DA" w:rsidRPr="009E4360" w:rsidP="00CE24DA">
      <w:pPr>
        <w:pStyle w:val="Answer"/>
      </w:pPr>
      <w:sdt>
        <w:sdtPr>
          <w:alias w:val="Witness"/>
          <w:id w:val="-1700860348"/>
          <w:placeholder>
            <w:docPart w:val="5D37FB403AAE49A99D618F21C1A93F01"/>
          </w:placeholder>
          <w:richText/>
        </w:sdtPr>
        <w:sdtContent>
          <w:r w:rsidRPr="009E4360">
            <w:rPr>
              <w:b/>
              <w:i/>
            </w:rPr>
            <w:t>Nick Geddes:</w:t>
          </w:r>
        </w:sdtContent>
      </w:sdt>
      <w:r w:rsidRPr="009E4360">
        <w:t xml:space="preserve"> We have said that there should be a combination of both: direct payments and a community benefit. That is the piece where you have flexibility about how that is done.</w:t>
      </w:r>
    </w:p>
    <w:p w:rsidR="00CE24DA" w:rsidRPr="009E4360" w:rsidP="00CE24DA">
      <w:pPr>
        <w:pStyle w:val="Question"/>
        <w:numPr>
          <w:ilvl w:val="0"/>
          <w:numId w:val="9"/>
        </w:numPr>
      </w:pPr>
      <w:sdt>
        <w:sdtPr>
          <w:alias w:val="Member"/>
          <w:tag w:val="&lt;Member mnisId='4074' dodsId='35520'&gt;"/>
          <w:id w:val="1373958612"/>
          <w:placeholder>
            <w:docPart w:val="5761C5BAB78D4CEDB18ED8899515CF89"/>
          </w:placeholder>
          <w:richText/>
        </w:sdtPr>
        <w:sdtContent>
          <w:r w:rsidRPr="009E4360">
            <w:rPr>
              <w:b/>
            </w:rPr>
            <w:t>Mark Garnier:</w:t>
          </w:r>
        </w:sdtContent>
      </w:sdt>
      <w:r w:rsidRPr="009E4360">
        <w:t xml:space="preserve"> Would it be the local council that would do that?</w:t>
      </w:r>
    </w:p>
    <w:p w:rsidR="00CE24DA" w:rsidRPr="009E4360" w:rsidP="00CE24DA">
      <w:pPr>
        <w:pStyle w:val="Answer"/>
      </w:pPr>
      <w:sdt>
        <w:sdtPr>
          <w:alias w:val="Witness"/>
          <w:id w:val="271904912"/>
          <w:placeholder>
            <w:docPart w:val="644BD470E6164D4D9AB20BB8FA4E0554"/>
          </w:placeholder>
          <w:richText/>
        </w:sdtPr>
        <w:sdtContent>
          <w:r w:rsidRPr="009E4360">
            <w:rPr>
              <w:b/>
              <w:i/>
            </w:rPr>
            <w:t>Nick Winser:</w:t>
          </w:r>
        </w:sdtContent>
      </w:sdt>
      <w:r w:rsidRPr="009E4360">
        <w:t xml:space="preserve"> We have not said. </w:t>
      </w:r>
      <w:r w:rsidRPr="009E4360" w:rsidR="008D0E2F">
        <w:t>It</w:t>
      </w:r>
      <w:r w:rsidRPr="009E4360">
        <w:t xml:space="preserve"> would certainly be involved. One of the things that the catapult is very passionate about is local area energy planning. It could become part of that, which would clearly involve local administration</w:t>
      </w:r>
      <w:r w:rsidRPr="009E4360" w:rsidR="008D0E2F">
        <w:t>s</w:t>
      </w:r>
      <w:r w:rsidRPr="009E4360">
        <w:t>. That would be a great example.</w:t>
      </w:r>
    </w:p>
    <w:p w:rsidR="00CE24DA" w:rsidRPr="009E4360" w:rsidP="00CE24DA">
      <w:pPr>
        <w:pStyle w:val="Answer"/>
      </w:pPr>
      <w:r w:rsidRPr="009E4360">
        <w:t xml:space="preserve">I did just want to comment on the idea of money being spent on village halls and so on. I am sure that has been very welcome, but there is a much bigger prize. I passionately believe that the energy system that we are going to get to </w:t>
      </w:r>
      <w:r w:rsidRPr="009E4360">
        <w:t>is</w:t>
      </w:r>
      <w:r w:rsidRPr="009E4360">
        <w:t xml:space="preserve"> going to be domestic, cheaper and cleaner. There is a very tangible thing for communities to get those benefits earlier than they would have done otherwise. It can be a very exciting thing for communities to feel like they are in the vanguard on this stuff.</w:t>
      </w:r>
    </w:p>
    <w:p w:rsidR="00CE24DA" w:rsidRPr="009E4360" w:rsidP="00CE24DA">
      <w:pPr>
        <w:pStyle w:val="Question"/>
        <w:numPr>
          <w:ilvl w:val="0"/>
          <w:numId w:val="9"/>
        </w:numPr>
      </w:pPr>
      <w:sdt>
        <w:sdtPr>
          <w:alias w:val="Member"/>
          <w:tag w:val="&lt;Member mnisId='4074' dodsId='35520'&gt;"/>
          <w:id w:val="-489095073"/>
          <w:placeholder>
            <w:docPart w:val="5CBB357BB0DC456DBEC509BACD9CCDCD"/>
          </w:placeholder>
          <w:richText/>
        </w:sdtPr>
        <w:sdtContent>
          <w:r w:rsidRPr="009E4360">
            <w:rPr>
              <w:b/>
            </w:rPr>
            <w:t>Mark Garnier:</w:t>
          </w:r>
        </w:sdtContent>
      </w:sdt>
      <w:r w:rsidRPr="009E4360">
        <w:t xml:space="preserve"> My last question is on exactly that. You can have </w:t>
      </w:r>
      <w:r w:rsidRPr="009E4360" w:rsidR="00B516A4">
        <w:t>microgeneration</w:t>
      </w:r>
      <w:r w:rsidRPr="009E4360">
        <w:t xml:space="preserve">. For example, I live near the </w:t>
      </w:r>
      <w:r w:rsidRPr="009E4360">
        <w:t>River</w:t>
      </w:r>
      <w:r w:rsidRPr="009E4360">
        <w:t xml:space="preserve"> Severn; it runs right through my patch. Potentially, you could put a weir in there or somehow divert the river and have hydro generation. A small community could have a wind farm.</w:t>
      </w:r>
    </w:p>
    <w:p w:rsidR="00CE24DA" w:rsidRPr="009E4360" w:rsidP="00CE24DA">
      <w:pPr>
        <w:pStyle w:val="QuestionCont"/>
      </w:pPr>
      <w:r w:rsidRPr="009E4360">
        <w:t>In the event of that type of microgeneration, is the answer to have the community somehow invested into it as shareholders</w:t>
      </w:r>
      <w:r w:rsidR="00AE441F">
        <w:t>,</w:t>
      </w:r>
      <w:r w:rsidRPr="009E4360">
        <w:t xml:space="preserve"> potentially? They would then get a benefit directly from the income that comes from it. Is that just one of many ways of skinning the same cat?</w:t>
      </w:r>
    </w:p>
    <w:p w:rsidR="00CE24DA" w:rsidRPr="009E4360" w:rsidP="00CE24DA">
      <w:pPr>
        <w:pStyle w:val="Answer"/>
      </w:pPr>
      <w:sdt>
        <w:sdtPr>
          <w:alias w:val="Witness"/>
          <w:id w:val="-1573884903"/>
          <w:placeholder>
            <w:docPart w:val="3CF6919BDA924717BEAD42CF74E77F51"/>
          </w:placeholder>
          <w:richText/>
        </w:sdtPr>
        <w:sdtContent>
          <w:r w:rsidRPr="009E4360">
            <w:rPr>
              <w:b/>
              <w:i/>
            </w:rPr>
            <w:t>Nick Winser:</w:t>
          </w:r>
        </w:sdtContent>
      </w:sdt>
      <w:r w:rsidRPr="009E4360">
        <w:t xml:space="preserve"> That is one of many ways, but it is a very good way. This is something that you see in some community energy projects, </w:t>
      </w:r>
      <w:r w:rsidRPr="009E4360" w:rsidR="00B516A4">
        <w:t xml:space="preserve">such as </w:t>
      </w:r>
      <w:r w:rsidRPr="009E4360">
        <w:t>putting PV on schools and so on. I know</w:t>
      </w:r>
      <w:r w:rsidRPr="009E4360" w:rsidR="00B516A4">
        <w:t>,</w:t>
      </w:r>
      <w:r w:rsidRPr="009E4360">
        <w:t xml:space="preserve"> because I am involved in one</w:t>
      </w:r>
      <w:r w:rsidRPr="009E4360" w:rsidR="00B516A4">
        <w:t xml:space="preserve">, that a </w:t>
      </w:r>
      <w:r w:rsidRPr="009E4360">
        <w:t>very good way of doing that is to take donations to buy a shareholding in the energy asset.</w:t>
      </w:r>
    </w:p>
    <w:p w:rsidR="00CE24DA" w:rsidP="00CE24DA">
      <w:pPr>
        <w:pStyle w:val="Answer"/>
      </w:pPr>
      <w:r w:rsidRPr="009E4360">
        <w:t xml:space="preserve">There are </w:t>
      </w:r>
      <w:r w:rsidRPr="009E4360">
        <w:t>a number of</w:t>
      </w:r>
      <w:r w:rsidRPr="009E4360">
        <w:t xml:space="preserve"> examples starting to emerge. There are </w:t>
      </w:r>
      <w:r w:rsidRPr="009E4360">
        <w:t>a number of</w:t>
      </w:r>
      <w:r w:rsidRPr="009E4360">
        <w:t xml:space="preserve"> adverts that you will see on the </w:t>
      </w:r>
      <w:r w:rsidR="0076580A">
        <w:t>t</w:t>
      </w:r>
      <w:r w:rsidRPr="009E4360">
        <w:t>ube for that sort of thing, where you invest in and get the benefits of renewable energy. That would be a good thing to look at, in my view.</w:t>
      </w:r>
    </w:p>
    <w:p w:rsidR="00CE24DA" w:rsidRPr="009E4360" w:rsidP="00CE24DA">
      <w:pPr>
        <w:pStyle w:val="Remark"/>
      </w:pPr>
      <w:sdt>
        <w:sdtPr>
          <w:rPr>
            <w:b/>
          </w:rPr>
          <w:alias w:val="Member"/>
          <w:tag w:val="&lt;Member mnisId='4295' dodsId='107295'&gt;"/>
          <w:id w:val="-480851223"/>
          <w:placeholder>
            <w:docPart w:val="C37E37B22D6E427ABCEAF6D8A9ADFB52"/>
          </w:placeholder>
          <w:richText/>
        </w:sdtPr>
        <w:sdtContent>
          <w:r w:rsidRPr="009E4360">
            <w:rPr>
              <w:b/>
            </w:rPr>
            <w:t>Chair:</w:t>
          </w:r>
        </w:sdtContent>
      </w:sdt>
      <w:r w:rsidRPr="009E4360">
        <w:t xml:space="preserve"> Finally we have Dr Dan Po</w:t>
      </w:r>
      <w:r w:rsidR="007307E3">
        <w:t>ulter</w:t>
      </w:r>
      <w:r w:rsidRPr="009E4360">
        <w:t xml:space="preserve">, who is incidentally on the supplementary list as well. Dr </w:t>
      </w:r>
      <w:r w:rsidR="007307E3">
        <w:t>Poulter</w:t>
      </w:r>
      <w:r w:rsidRPr="009E4360">
        <w:t>, you are free to ask your supplementary or your core question.</w:t>
      </w:r>
    </w:p>
    <w:p w:rsidR="00CE24DA" w:rsidRPr="009E4360" w:rsidP="00CE24DA">
      <w:pPr>
        <w:pStyle w:val="Question"/>
        <w:numPr>
          <w:ilvl w:val="0"/>
          <w:numId w:val="9"/>
        </w:numPr>
      </w:pPr>
      <w:sdt>
        <w:sdtPr>
          <w:alias w:val="Member"/>
          <w:tag w:val="&lt;Member mnisId='3932' dodsId='83524'&gt;"/>
          <w:id w:val="159285007"/>
          <w:placeholder>
            <w:docPart w:val="12D2779DF7B64AC8AD661933A1373ADC"/>
          </w:placeholder>
          <w:richText/>
        </w:sdtPr>
        <w:sdtContent>
          <w:r w:rsidRPr="009E4360">
            <w:rPr>
              <w:b/>
            </w:rPr>
            <w:t xml:space="preserve">Dr </w:t>
          </w:r>
          <w:r w:rsidRPr="009E4360" w:rsidR="00B516A4">
            <w:rPr>
              <w:b/>
            </w:rPr>
            <w:t>Poulter:</w:t>
          </w:r>
        </w:sdtContent>
      </w:sdt>
      <w:r w:rsidRPr="009E4360">
        <w:t xml:space="preserve"> I will go with the supplementary first because it picks up on where we were a moment or two ago</w:t>
      </w:r>
      <w:r w:rsidR="00E472E1">
        <w:t>.</w:t>
      </w:r>
      <w:r w:rsidRPr="009E4360">
        <w:t xml:space="preserve"> </w:t>
      </w:r>
    </w:p>
    <w:p w:rsidR="00CE24DA" w:rsidRPr="009E4360" w:rsidP="00CE24DA">
      <w:pPr>
        <w:pStyle w:val="QuestionCont"/>
      </w:pPr>
      <w:r w:rsidRPr="009E4360">
        <w:t>Mr Winser, you mentioned the 2008 planning legislation and the importance of the pre-consultation phase being carried out efficiently and effectively. In your experience, having looked at major energy infrastructure projects</w:t>
      </w:r>
      <w:r w:rsidR="005D6CED">
        <w:t>,</w:t>
      </w:r>
      <w:r w:rsidRPr="009E4360">
        <w:t xml:space="preserve"> be it in terms of energy transmission or otherwise, are those proposing to carry out these major projects putting forward the right quality of pre-consultation material?</w:t>
      </w:r>
    </w:p>
    <w:p w:rsidR="00CE24DA" w:rsidRPr="009E4360" w:rsidP="00CE24DA">
      <w:pPr>
        <w:pStyle w:val="Answer"/>
      </w:pPr>
      <w:sdt>
        <w:sdtPr>
          <w:alias w:val="Witness"/>
          <w:id w:val="-1166006825"/>
          <w:placeholder>
            <w:docPart w:val="94C5CE9B254945D684565901F7DD6229"/>
          </w:placeholder>
          <w:richText/>
        </w:sdtPr>
        <w:sdtContent>
          <w:r w:rsidRPr="009E4360">
            <w:rPr>
              <w:b/>
              <w:i/>
            </w:rPr>
            <w:t>Nick Winser:</w:t>
          </w:r>
        </w:sdtContent>
      </w:sdt>
      <w:r w:rsidRPr="009E4360">
        <w:t xml:space="preserve"> They have been hobbled by the lack of </w:t>
      </w:r>
      <w:r w:rsidRPr="009E4360">
        <w:t>up-to-date</w:t>
      </w:r>
      <w:r w:rsidRPr="009E4360">
        <w:t xml:space="preserve"> NPSs, which has no</w:t>
      </w:r>
      <w:r w:rsidRPr="009E4360" w:rsidR="00B516A4">
        <w:t>w</w:t>
      </w:r>
      <w:r w:rsidRPr="009E4360">
        <w:t xml:space="preserve"> been rectified, by a lack of strategic planning that the public and developers can look at</w:t>
      </w:r>
      <w:r w:rsidRPr="009E4360" w:rsidR="00B516A4">
        <w:t>,</w:t>
      </w:r>
      <w:r w:rsidRPr="009E4360">
        <w:t xml:space="preserve"> and by a lack of design principles. We are going to give them all of that, which will help.</w:t>
      </w:r>
    </w:p>
    <w:p w:rsidR="00CE24DA" w:rsidRPr="009E4360" w:rsidP="00CE24DA">
      <w:pPr>
        <w:pStyle w:val="Answer"/>
      </w:pPr>
      <w:r w:rsidRPr="009E4360">
        <w:t>The report does have some tougher language about the regulation of those companies. It is my view that the incentivisation to hit timescales that they are subject to under Ofgem’s rules should include getting through the planning process in an efficient and effective way. Ofgem is thinking about the future of regulation, as you know, but up to now it has been saying, “Yes, we understand that you are responsible for the timescale to build it, but planning is terribly difficult, is</w:t>
      </w:r>
      <w:r w:rsidR="005A1BCB">
        <w:t>n’t</w:t>
      </w:r>
      <w:r w:rsidRPr="009E4360">
        <w:t xml:space="preserve"> it?”</w:t>
      </w:r>
    </w:p>
    <w:p w:rsidR="00CE24DA" w:rsidRPr="009E4360" w:rsidP="00CE24DA">
      <w:pPr>
        <w:pStyle w:val="Answer"/>
      </w:pPr>
      <w:r w:rsidRPr="009E4360">
        <w:t xml:space="preserve">I would put it that way. They are not incentivised on </w:t>
      </w:r>
      <w:r w:rsidRPr="009E4360" w:rsidR="00CD0C7F">
        <w:t>that</w:t>
      </w:r>
      <w:r w:rsidRPr="009E4360">
        <w:t>. They should be incentivised on the whole timescale</w:t>
      </w:r>
      <w:r w:rsidRPr="009E4360" w:rsidR="00CD0C7F">
        <w:t xml:space="preserve">, because they </w:t>
      </w:r>
      <w:r w:rsidRPr="009E4360">
        <w:t>have a lot of control over that.</w:t>
      </w:r>
    </w:p>
    <w:p w:rsidR="00CE24DA" w:rsidRPr="009E4360" w:rsidP="00CE24DA">
      <w:pPr>
        <w:pStyle w:val="Question"/>
        <w:numPr>
          <w:ilvl w:val="0"/>
          <w:numId w:val="9"/>
        </w:numPr>
      </w:pPr>
      <w:sdt>
        <w:sdtPr>
          <w:alias w:val="Member"/>
          <w:tag w:val="&lt;Member mnisId='3932' dodsId='83524'&gt;"/>
          <w:id w:val="-1372298380"/>
          <w:placeholder>
            <w:docPart w:val="19652808AB1F482BB662CC18B03FAAE8"/>
          </w:placeholder>
          <w:richText/>
        </w:sdtPr>
        <w:sdtContent>
          <w:r w:rsidRPr="009E4360">
            <w:rPr>
              <w:b/>
            </w:rPr>
            <w:t xml:space="preserve">Dr </w:t>
          </w:r>
          <w:r w:rsidRPr="009E4360" w:rsidR="00B516A4">
            <w:rPr>
              <w:b/>
            </w:rPr>
            <w:t>Poulter:</w:t>
          </w:r>
        </w:sdtContent>
      </w:sdt>
      <w:r w:rsidRPr="009E4360">
        <w:t xml:space="preserve"> You have not </w:t>
      </w:r>
      <w:r w:rsidR="00E55975">
        <w:t xml:space="preserve">actually </w:t>
      </w:r>
      <w:r w:rsidRPr="009E4360">
        <w:t>answered my question. From your experience of tangible examples of turning high-level principles into practicalities when these things are put forward</w:t>
      </w:r>
      <w:r w:rsidR="00A809F1">
        <w:t>—</w:t>
      </w:r>
      <w:r w:rsidRPr="009E4360">
        <w:t xml:space="preserve">the current Norwich to Tilbury proposals, </w:t>
      </w:r>
      <w:r w:rsidR="00A809F1">
        <w:t>for example—</w:t>
      </w:r>
      <w:r w:rsidRPr="009E4360">
        <w:t>is the quality of pre-consultation and the evidence put before communities, by National Grid in this case, adequate?</w:t>
      </w:r>
    </w:p>
    <w:p w:rsidR="00CE24DA" w:rsidRPr="009E4360" w:rsidP="00CE24DA">
      <w:pPr>
        <w:pStyle w:val="Answer"/>
      </w:pPr>
      <w:sdt>
        <w:sdtPr>
          <w:alias w:val="Witness"/>
          <w:id w:val="1402030398"/>
          <w:placeholder>
            <w:docPart w:val="4991A7DB9291450F992C77BB271A2C99"/>
          </w:placeholder>
          <w:richText/>
        </w:sdtPr>
        <w:sdtContent>
          <w:r w:rsidRPr="009E4360">
            <w:rPr>
              <w:b/>
              <w:i/>
            </w:rPr>
            <w:t>Nick Winser:</w:t>
          </w:r>
        </w:sdtContent>
      </w:sdt>
      <w:r w:rsidRPr="009E4360">
        <w:t xml:space="preserve"> I cannot answer that because I have not looked at that evidence. The report is looking at the overall system. I have not got into the individual cases. It is well appreciated across the industry that, with this supporting structure, it will be easier to make a good case to affected individuals and communities.</w:t>
      </w:r>
    </w:p>
    <w:p w:rsidR="00CE24DA" w:rsidRPr="009E4360" w:rsidP="00CE24DA">
      <w:pPr>
        <w:pStyle w:val="Question"/>
        <w:numPr>
          <w:ilvl w:val="0"/>
          <w:numId w:val="9"/>
        </w:numPr>
      </w:pPr>
      <w:sdt>
        <w:sdtPr>
          <w:alias w:val="Member"/>
          <w:tag w:val="&lt;Member mnisId='3932' dodsId='83524'&gt;"/>
          <w:id w:val="-626082929"/>
          <w:placeholder>
            <w:docPart w:val="E4691C6B08ED4B0580B3E90185371B15"/>
          </w:placeholder>
          <w:richText/>
        </w:sdtPr>
        <w:sdtContent>
          <w:r w:rsidRPr="009E4360">
            <w:rPr>
              <w:b/>
            </w:rPr>
            <w:t xml:space="preserve">Dr </w:t>
          </w:r>
          <w:r w:rsidRPr="009E4360" w:rsidR="00B516A4">
            <w:rPr>
              <w:b/>
            </w:rPr>
            <w:t>Poulter:</w:t>
          </w:r>
        </w:sdtContent>
      </w:sdt>
      <w:r w:rsidRPr="009E4360">
        <w:t xml:space="preserve"> What we are getting at is that your report is talking about principles rather than practicalities. You have made these proposals in your report, but you have not looked at live examples of where these things are playing out.</w:t>
      </w:r>
    </w:p>
    <w:p w:rsidR="00CE24DA" w:rsidRPr="009E4360" w:rsidP="00CE24DA">
      <w:pPr>
        <w:pStyle w:val="Answer"/>
      </w:pPr>
      <w:sdt>
        <w:sdtPr>
          <w:alias w:val="Witness"/>
          <w:id w:val="1559902657"/>
          <w:placeholder>
            <w:docPart w:val="BE23B125BCFE486D866120EDD125F95E"/>
          </w:placeholder>
          <w:richText/>
        </w:sdtPr>
        <w:sdtContent>
          <w:r w:rsidRPr="009E4360">
            <w:rPr>
              <w:b/>
              <w:i/>
            </w:rPr>
            <w:t>Nick Winser:</w:t>
          </w:r>
        </w:sdtContent>
      </w:sdt>
      <w:r w:rsidRPr="009E4360">
        <w:t xml:space="preserve"> We have not done a forensic analysis of what was put in front of a community in that way.</w:t>
      </w:r>
    </w:p>
    <w:p w:rsidR="00CE24DA" w:rsidRPr="009E4360" w:rsidP="00CE24DA">
      <w:pPr>
        <w:pStyle w:val="Question"/>
        <w:numPr>
          <w:ilvl w:val="0"/>
          <w:numId w:val="9"/>
        </w:numPr>
      </w:pPr>
      <w:sdt>
        <w:sdtPr>
          <w:alias w:val="Member"/>
          <w:tag w:val="&lt;Member mnisId='3932' dodsId='83524'&gt;"/>
          <w:id w:val="-15627142"/>
          <w:placeholder>
            <w:docPart w:val="D6BA189243E84F2EB1BE92C24BB5360E"/>
          </w:placeholder>
          <w:richText/>
        </w:sdtPr>
        <w:sdtContent>
          <w:r w:rsidRPr="009E4360">
            <w:rPr>
              <w:b/>
            </w:rPr>
            <w:t xml:space="preserve">Dr </w:t>
          </w:r>
          <w:r w:rsidRPr="009E4360" w:rsidR="00B516A4">
            <w:rPr>
              <w:b/>
            </w:rPr>
            <w:t>Poulter:</w:t>
          </w:r>
        </w:sdtContent>
      </w:sdt>
      <w:r w:rsidRPr="009E4360">
        <w:t xml:space="preserve"> Hold on. Why? You are putting this report together. I come from an evidence-based and scientific background. You need to look at the practicalities of the proposals and not just put forward high principles. This is why often reports of the type that you put forward lack practical application. I wonder why you </w:t>
      </w:r>
      <w:r w:rsidR="006615D5">
        <w:t xml:space="preserve">didn’t </w:t>
      </w:r>
      <w:r w:rsidRPr="009E4360">
        <w:t>do that.</w:t>
      </w:r>
    </w:p>
    <w:p w:rsidR="00CE24DA" w:rsidRPr="009E4360" w:rsidP="00CE24DA">
      <w:pPr>
        <w:pStyle w:val="Answer"/>
      </w:pPr>
      <w:sdt>
        <w:sdtPr>
          <w:alias w:val="Witness"/>
          <w:id w:val="-726523377"/>
          <w:placeholder>
            <w:docPart w:val="F5379FA84CCB4F17B26939A97E3DD7E2"/>
          </w:placeholder>
          <w:richText/>
        </w:sdtPr>
        <w:sdtContent>
          <w:r w:rsidRPr="009E4360">
            <w:rPr>
              <w:b/>
              <w:i/>
            </w:rPr>
            <w:t>Nick Winser:</w:t>
          </w:r>
        </w:sdtContent>
      </w:sdt>
      <w:r w:rsidRPr="009E4360">
        <w:t xml:space="preserve"> There are many schemes out there </w:t>
      </w:r>
      <w:r w:rsidRPr="009E4360">
        <w:t>at the moment</w:t>
      </w:r>
      <w:r w:rsidRPr="009E4360">
        <w:t xml:space="preserve"> in development and in front of communities—</w:t>
      </w:r>
    </w:p>
    <w:p w:rsidR="00CE24DA" w:rsidRPr="009E4360" w:rsidP="00CE24DA">
      <w:pPr>
        <w:pStyle w:val="Answer"/>
      </w:pPr>
      <w:sdt>
        <w:sdtPr>
          <w:alias w:val="Member"/>
          <w:tag w:val="&lt;Member mnisId='3932' dodsId='83524'&gt;"/>
          <w:id w:val="-206646739"/>
          <w:placeholder>
            <w:docPart w:val="273B5A879E334036B79C4014329CADB1"/>
          </w:placeholder>
          <w:richText/>
        </w:sdtPr>
        <w:sdtContent>
          <w:r w:rsidRPr="009E4360">
            <w:rPr>
              <w:b/>
            </w:rPr>
            <w:t xml:space="preserve">Dr </w:t>
          </w:r>
          <w:r w:rsidRPr="009E4360" w:rsidR="00B516A4">
            <w:rPr>
              <w:b/>
            </w:rPr>
            <w:t>Poulter:</w:t>
          </w:r>
        </w:sdtContent>
      </w:sdt>
      <w:r w:rsidRPr="009E4360">
        <w:t xml:space="preserve"> Did you reference any in your report?</w:t>
      </w:r>
    </w:p>
    <w:p w:rsidR="00CE24DA" w:rsidRPr="009E4360" w:rsidP="00CE24DA">
      <w:pPr>
        <w:pStyle w:val="Answer"/>
      </w:pPr>
      <w:sdt>
        <w:sdtPr>
          <w:alias w:val="Witness"/>
          <w:id w:val="146399160"/>
          <w:placeholder>
            <w:docPart w:val="6855886765F24844AED79D3774EDE08A"/>
          </w:placeholder>
          <w:richText/>
        </w:sdtPr>
        <w:sdtContent>
          <w:r w:rsidRPr="009E4360">
            <w:rPr>
              <w:b/>
              <w:i/>
            </w:rPr>
            <w:t>Nick Winser:</w:t>
          </w:r>
        </w:sdtContent>
      </w:sdt>
      <w:r w:rsidRPr="009E4360">
        <w:t xml:space="preserve"> I do</w:t>
      </w:r>
      <w:r w:rsidR="006615D5">
        <w:t>n’t</w:t>
      </w:r>
      <w:r w:rsidRPr="009E4360">
        <w:t xml:space="preserve"> think we did reference any directly, but—</w:t>
      </w:r>
    </w:p>
    <w:p w:rsidR="00CE24DA" w:rsidRPr="009E4360" w:rsidP="00CE24DA">
      <w:pPr>
        <w:pStyle w:val="Remark"/>
      </w:pPr>
      <w:sdt>
        <w:sdtPr>
          <w:alias w:val="Member"/>
          <w:tag w:val="&lt;Member mnisId='3932' dodsId='83524'&gt;"/>
          <w:id w:val="181635959"/>
          <w:placeholder>
            <w:docPart w:val="3CF4D49F947D45018B9050C3AC6E5C4F"/>
          </w:placeholder>
          <w:richText/>
        </w:sdtPr>
        <w:sdtContent>
          <w:r w:rsidRPr="009E4360">
            <w:rPr>
              <w:b/>
            </w:rPr>
            <w:t xml:space="preserve">Dr </w:t>
          </w:r>
          <w:r w:rsidRPr="009E4360" w:rsidR="00B516A4">
            <w:rPr>
              <w:b/>
            </w:rPr>
            <w:t>Poulter:</w:t>
          </w:r>
        </w:sdtContent>
      </w:sdt>
      <w:r w:rsidRPr="009E4360">
        <w:t xml:space="preserve"> That is fine. Mr Winser, thank you. That is all I wanted to know. You did not reference any schemes in your report at all. That confirms to me the point about the difference between practicality and </w:t>
      </w:r>
      <w:r w:rsidRPr="009E4360" w:rsidR="00435F76">
        <w:t xml:space="preserve">high-level </w:t>
      </w:r>
      <w:r w:rsidRPr="009E4360">
        <w:t>theory. This is high-level theory. The practicality of some of this is what I was trying to get at.</w:t>
      </w:r>
    </w:p>
    <w:p w:rsidR="00CE24DA" w:rsidRPr="009E4360" w:rsidP="00CE24DA">
      <w:pPr>
        <w:pStyle w:val="Remark"/>
      </w:pPr>
      <w:sdt>
        <w:sdtPr>
          <w:rPr>
            <w:b/>
          </w:rPr>
          <w:alias w:val="Member"/>
          <w:tag w:val="&lt;Member mnisId='4295' dodsId='107295'&gt;"/>
          <w:id w:val="-1710870174"/>
          <w:placeholder>
            <w:docPart w:val="CCCF0E598B044C37AFCDEBCFCD61B1A7"/>
          </w:placeholder>
          <w:richText/>
        </w:sdtPr>
        <w:sdtContent>
          <w:r w:rsidRPr="009E4360">
            <w:rPr>
              <w:b/>
            </w:rPr>
            <w:t>Chair:</w:t>
          </w:r>
        </w:sdtContent>
      </w:sdt>
      <w:r w:rsidRPr="009E4360">
        <w:t xml:space="preserve"> Was that a question?</w:t>
      </w:r>
      <w:r w:rsidRPr="009E4360" w:rsidR="00435F76">
        <w:t xml:space="preserve"> </w:t>
      </w:r>
    </w:p>
    <w:p w:rsidR="00CE24DA" w:rsidRPr="009E4360" w:rsidP="00435F76">
      <w:pPr>
        <w:pStyle w:val="Remark"/>
      </w:pPr>
      <w:sdt>
        <w:sdtPr>
          <w:alias w:val="Member"/>
          <w:tag w:val="&lt;Member mnisId='3932' dodsId='83524'&gt;"/>
          <w:id w:val="782465299"/>
          <w:placeholder>
            <w:docPart w:val="226EFFB75C4346D1879015D60938AE3A"/>
          </w:placeholder>
          <w:richText/>
        </w:sdtPr>
        <w:sdtContent>
          <w:r w:rsidRPr="009E4360">
            <w:rPr>
              <w:b/>
            </w:rPr>
            <w:t xml:space="preserve">Dr </w:t>
          </w:r>
          <w:r w:rsidRPr="009E4360" w:rsidR="00B516A4">
            <w:rPr>
              <w:b/>
            </w:rPr>
            <w:t>Poulter:</w:t>
          </w:r>
        </w:sdtContent>
      </w:sdt>
      <w:r w:rsidRPr="009E4360">
        <w:t xml:space="preserve"> No, I just wanted to say that. They have made my point for me. I appreciate clear answers, and a no is a very good answer.</w:t>
      </w:r>
    </w:p>
    <w:p w:rsidR="00CE24DA" w:rsidRPr="009E4360" w:rsidP="00CE24DA">
      <w:pPr>
        <w:pStyle w:val="Answer"/>
      </w:pPr>
      <w:sdt>
        <w:sdtPr>
          <w:alias w:val="Witness"/>
          <w:id w:val="-278185502"/>
          <w:placeholder>
            <w:docPart w:val="72CB6D37EDC4480F857CF1E6B57C3774"/>
          </w:placeholder>
          <w:richText/>
        </w:sdtPr>
        <w:sdtContent>
          <w:r w:rsidRPr="009E4360">
            <w:rPr>
              <w:b/>
              <w:i/>
            </w:rPr>
            <w:t>Nick Winser:</w:t>
          </w:r>
        </w:sdtContent>
      </w:sdt>
      <w:r w:rsidRPr="009E4360">
        <w:t xml:space="preserve"> I would like to respond, if I may, Chair.</w:t>
      </w:r>
    </w:p>
    <w:p w:rsidR="00CE24DA" w:rsidRPr="009E4360" w:rsidP="00CE24DA">
      <w:pPr>
        <w:pStyle w:val="Remark"/>
      </w:pPr>
      <w:sdt>
        <w:sdtPr>
          <w:rPr>
            <w:b/>
          </w:rPr>
          <w:alias w:val="Member"/>
          <w:tag w:val="&lt;Member mnisId='4295' dodsId='107295'&gt;"/>
          <w:id w:val="-1318570720"/>
          <w:placeholder>
            <w:docPart w:val="9072D48E091544899460B719C202E301"/>
          </w:placeholder>
          <w:richText/>
        </w:sdtPr>
        <w:sdtContent>
          <w:r w:rsidRPr="009E4360">
            <w:rPr>
              <w:b/>
            </w:rPr>
            <w:t>Chair:</w:t>
          </w:r>
        </w:sdtContent>
      </w:sdt>
      <w:r w:rsidRPr="009E4360">
        <w:t xml:space="preserve"> Briefly, yes. </w:t>
      </w:r>
    </w:p>
    <w:p w:rsidR="00CE24DA" w:rsidRPr="009E4360" w:rsidP="00CE24DA">
      <w:pPr>
        <w:pStyle w:val="Answer"/>
      </w:pPr>
      <w:sdt>
        <w:sdtPr>
          <w:rPr>
            <w:b/>
          </w:rPr>
          <w:alias w:val="Witness"/>
          <w:id w:val="-720597486"/>
          <w:placeholder>
            <w:docPart w:val="BED0FA85BFB34775A97025D801B1C3C4"/>
          </w:placeholder>
          <w:richText/>
        </w:sdtPr>
        <w:sdtContent>
          <w:r w:rsidRPr="009E4360">
            <w:rPr>
              <w:b/>
              <w:i/>
            </w:rPr>
            <w:t>Nick Winser:</w:t>
          </w:r>
        </w:sdtContent>
      </w:sdt>
      <w:r w:rsidRPr="009E4360">
        <w:rPr>
          <w:b/>
        </w:rPr>
        <w:t xml:space="preserve"> </w:t>
      </w:r>
      <w:r w:rsidRPr="009E4360">
        <w:t>This is a report about the overall process. We carried out very extensive stakeholder meetings and consultations with expert groups and talked to all the TOs about their experience in the field. We talked to many stakeholder groups. We did an awful lot of work on it. We got excellent comment on how to improve the process.</w:t>
      </w:r>
    </w:p>
    <w:p w:rsidR="00CE24DA" w:rsidRPr="009E4360" w:rsidP="00CE24DA">
      <w:pPr>
        <w:pStyle w:val="Answer"/>
      </w:pPr>
      <w:r w:rsidRPr="009E4360">
        <w:t>I do not for a second believe that going through the individual applications that have been put in up to now would have helped to inform the report. In fact, that probably would have weakened it. We needed to comment on how to make the process work.</w:t>
      </w:r>
    </w:p>
    <w:p w:rsidR="00CE24DA" w:rsidRPr="009E4360" w:rsidP="00151B47">
      <w:pPr>
        <w:pStyle w:val="Question"/>
        <w:numPr>
          <w:ilvl w:val="0"/>
          <w:numId w:val="9"/>
        </w:numPr>
      </w:pPr>
      <w:sdt>
        <w:sdtPr>
          <w:alias w:val="Member"/>
          <w:tag w:val="&lt;Member mnisId='3932' dodsId='83524'&gt;"/>
          <w:id w:val="-1704404922"/>
          <w:placeholder>
            <w:docPart w:val="BEE1E16CC97F4C4FA6C4E9E0A262A864"/>
          </w:placeholder>
          <w:richText/>
        </w:sdtPr>
        <w:sdtContent>
          <w:r w:rsidRPr="002A38F8">
            <w:rPr>
              <w:b/>
            </w:rPr>
            <w:t xml:space="preserve">Dr </w:t>
          </w:r>
          <w:r w:rsidRPr="002A38F8" w:rsidR="00B516A4">
            <w:rPr>
              <w:b/>
            </w:rPr>
            <w:t>Poulter:</w:t>
          </w:r>
        </w:sdtContent>
      </w:sdt>
      <w:r w:rsidRPr="009E4360">
        <w:t xml:space="preserve"> I do not understand that. If you want to improve the process—you made some high-level sweeping comments earlier about the application of a 2008 piece of legislation—why would you not look at examples of where that has been applied in practice and apply that to the principles that you are setting out?</w:t>
      </w:r>
      <w:r w:rsidR="002A38F8">
        <w:t xml:space="preserve"> </w:t>
      </w:r>
      <w:r w:rsidRPr="009E4360">
        <w:t>Surely it is good practice, when you are bringing forward an evidence-based report and making proposals for the future, to look at things that have happened on the ground and applications of the principles that you are talking about. I do not understand.</w:t>
      </w:r>
    </w:p>
    <w:p w:rsidR="00CE24DA" w:rsidRPr="009E4360" w:rsidP="00CE24DA">
      <w:pPr>
        <w:pStyle w:val="Answer"/>
      </w:pPr>
      <w:sdt>
        <w:sdtPr>
          <w:alias w:val="Witness"/>
          <w:id w:val="939027148"/>
          <w:placeholder>
            <w:docPart w:val="A2A6261D98384FA08B32BE565BA8AB65"/>
          </w:placeholder>
          <w:richText/>
        </w:sdtPr>
        <w:sdtContent>
          <w:r w:rsidRPr="009E4360">
            <w:rPr>
              <w:b/>
              <w:i/>
            </w:rPr>
            <w:t>Nick Winser:</w:t>
          </w:r>
        </w:sdtContent>
      </w:sdt>
      <w:r w:rsidRPr="009E4360">
        <w:t xml:space="preserve"> We absolutely did do that</w:t>
      </w:r>
      <w:r w:rsidR="002A38F8">
        <w:t>.</w:t>
      </w:r>
      <w:r w:rsidRPr="009E4360">
        <w:t xml:space="preserve"> </w:t>
      </w:r>
      <w:r w:rsidR="002A38F8">
        <w:t>W</w:t>
      </w:r>
      <w:r w:rsidRPr="009E4360">
        <w:t>e held very extensive stakeholder consultations with all parties involved, which took many days and weeks. We talked to people about how the process works. We have laid out in detail in here how the overall process works. We got extensive feedback. We tested our recommendations on all the players that were on our stakeholder groups.</w:t>
      </w:r>
    </w:p>
    <w:p w:rsidR="00CE24DA" w:rsidRPr="009E4360" w:rsidP="00CE24DA">
      <w:pPr>
        <w:pStyle w:val="Answer"/>
      </w:pPr>
      <w:r w:rsidRPr="009E4360">
        <w:t xml:space="preserve">I absolutely stand by this being an excellent set of suggestions that will halve the development time of strategic transmission. I do not believe for a second </w:t>
      </w:r>
      <w:r w:rsidR="008B1B6A">
        <w:t xml:space="preserve">that </w:t>
      </w:r>
      <w:r w:rsidRPr="009E4360">
        <w:t>it is weakened by us not going through probably 50 detailed applications. That was not the report.</w:t>
      </w:r>
    </w:p>
    <w:p w:rsidR="00CE24DA" w:rsidRPr="009E4360" w:rsidP="00CE24DA">
      <w:pPr>
        <w:pStyle w:val="Remark"/>
      </w:pPr>
      <w:sdt>
        <w:sdtPr>
          <w:rPr>
            <w:b/>
          </w:rPr>
          <w:alias w:val="Member"/>
          <w:tag w:val="&lt;Member mnisId='4295' dodsId='107295'&gt;"/>
          <w:id w:val="-2097240128"/>
          <w:placeholder>
            <w:docPart w:val="C0BB759C59944A4C9F41730E93AAA824"/>
          </w:placeholder>
          <w:richText/>
        </w:sdtPr>
        <w:sdtContent>
          <w:r w:rsidRPr="009E4360">
            <w:rPr>
              <w:b/>
            </w:rPr>
            <w:t>Chair:</w:t>
          </w:r>
        </w:sdtContent>
      </w:sdt>
      <w:r w:rsidRPr="009E4360">
        <w:t xml:space="preserve"> It seems to me that there is a genuine difference of opinion on the </w:t>
      </w:r>
      <w:r w:rsidRPr="009E4360">
        <w:t>approach.</w:t>
      </w:r>
    </w:p>
    <w:p w:rsidR="00CE24DA" w:rsidRPr="009E4360" w:rsidP="00CE24DA">
      <w:pPr>
        <w:pStyle w:val="Question"/>
        <w:numPr>
          <w:ilvl w:val="0"/>
          <w:numId w:val="9"/>
        </w:numPr>
      </w:pPr>
      <w:sdt>
        <w:sdtPr>
          <w:alias w:val="Member"/>
          <w:tag w:val="&lt;Member mnisId='3932' dodsId='83524'&gt;"/>
          <w:id w:val="1762176130"/>
          <w:placeholder>
            <w:docPart w:val="872D4995674549BE9883D5A971E6584E"/>
          </w:placeholder>
          <w:richText/>
        </w:sdtPr>
        <w:sdtContent>
          <w:r w:rsidRPr="009E4360">
            <w:rPr>
              <w:b/>
            </w:rPr>
            <w:t xml:space="preserve">Dr </w:t>
          </w:r>
          <w:r w:rsidRPr="009E4360" w:rsidR="00B516A4">
            <w:rPr>
              <w:b/>
            </w:rPr>
            <w:t>Poulter:</w:t>
          </w:r>
        </w:sdtContent>
      </w:sdt>
      <w:r w:rsidRPr="009E4360">
        <w:t xml:space="preserve"> Coming from the background I do, which is one that is based on putting in place evidence, I find it extraordinary</w:t>
      </w:r>
      <w:r w:rsidR="008B1B6A">
        <w:t xml:space="preserve">, </w:t>
      </w:r>
      <w:r w:rsidRPr="009E4360" w:rsidR="008B1B6A">
        <w:t>frankly</w:t>
      </w:r>
      <w:r w:rsidR="008B1B6A">
        <w:t xml:space="preserve">, </w:t>
      </w:r>
      <w:r w:rsidRPr="009E4360">
        <w:t>that you would not have looked at some of the practical applications that have gone through when making high-level sweeping comments to this Committee. I will move on to my next question, but I find that extraordinary.</w:t>
      </w:r>
    </w:p>
    <w:p w:rsidR="00CE24DA" w:rsidRPr="009E4360" w:rsidP="00CE24DA">
      <w:pPr>
        <w:pStyle w:val="QuestionCont"/>
      </w:pPr>
      <w:r w:rsidRPr="009E4360">
        <w:t>The next question is about the general global supply chain. This is a more high-level and principled issue. What are your views about the proposed introduction of competition to onshore transmission infrastructure? Should the Government and Ofgem abandon these plans?</w:t>
      </w:r>
    </w:p>
    <w:p w:rsidR="00CE24DA" w:rsidRPr="009E4360" w:rsidP="00CE24DA">
      <w:pPr>
        <w:pStyle w:val="Answer"/>
      </w:pPr>
      <w:sdt>
        <w:sdtPr>
          <w:alias w:val="Witness"/>
          <w:id w:val="-275331009"/>
          <w:placeholder>
            <w:docPart w:val="0B27297AB02D4F03867B89E13E096508"/>
          </w:placeholder>
          <w:richText/>
        </w:sdtPr>
        <w:sdtContent>
          <w:r w:rsidRPr="009E4360">
            <w:rPr>
              <w:b/>
              <w:i/>
            </w:rPr>
            <w:t>Nick Winser:</w:t>
          </w:r>
        </w:sdtContent>
      </w:sdt>
      <w:r w:rsidRPr="009E4360">
        <w:t xml:space="preserve"> The report is very clear on this. We have said that contestability is still a valuable tool in all of this, but that needs to be balanced in each case and over time against the very significant supply chain stresses that are evident, particularly on high-voltage cables and DC equipment.</w:t>
      </w:r>
    </w:p>
    <w:p w:rsidR="00CE24DA" w:rsidRPr="009E4360" w:rsidP="00CE24DA">
      <w:pPr>
        <w:pStyle w:val="Answer"/>
      </w:pPr>
      <w:r w:rsidRPr="009E4360">
        <w:t>We have said that the developers need to form, as other countries are, very long-term relationships with the supply chain. Contestability sits uncomfortably with that because you delay knowing who is going to develop the scheme. The report says we believe this should remain on the table as an option, but in the short term we need to be realistic about the fact that it is an uncomfortable fit with the supply chain strains.</w:t>
      </w:r>
    </w:p>
    <w:p w:rsidR="00CE24DA" w:rsidRPr="009E4360" w:rsidP="00CE24DA">
      <w:pPr>
        <w:pStyle w:val="Answer"/>
      </w:pPr>
      <w:sdt>
        <w:sdtPr>
          <w:alias w:val="Witness"/>
          <w:id w:val="1094061448"/>
          <w:placeholder>
            <w:docPart w:val="6ED258CD8C7D43F687CB7F589AD0CFD8"/>
          </w:placeholder>
          <w:richText/>
        </w:sdtPr>
        <w:sdtContent>
          <w:r w:rsidRPr="009E4360">
            <w:rPr>
              <w:b/>
              <w:i/>
            </w:rPr>
            <w:t>Nick Geddes:</w:t>
          </w:r>
        </w:sdtContent>
      </w:sdt>
      <w:r w:rsidRPr="009E4360">
        <w:t xml:space="preserve"> It is fair to say we are swimming against the tide a little bit in terms of trying to bring this process down from 14 to seven years. Global supply chains are going in the opposite direction. Having competition is a good thing in principle. From where we are in terms of the context in which we are operating, it probably does not feel like the right time to apply that. You </w:t>
      </w:r>
      <w:r w:rsidRPr="009E4360">
        <w:t>have to</w:t>
      </w:r>
      <w:r w:rsidRPr="009E4360">
        <w:t xml:space="preserve"> apply that possibly on a case-by-case basis.</w:t>
      </w:r>
    </w:p>
    <w:p w:rsidR="00CE24DA" w:rsidRPr="009E4360" w:rsidP="00CE24DA">
      <w:pPr>
        <w:pStyle w:val="Answer"/>
      </w:pPr>
      <w:r w:rsidRPr="009E4360">
        <w:t xml:space="preserve">That was the view that we came to. It is quite challenging to get to seven years. If you have some of those elements as well, you might make it a little bit more difficult. We </w:t>
      </w:r>
      <w:r w:rsidRPr="009E4360">
        <w:t>have to</w:t>
      </w:r>
      <w:r w:rsidRPr="009E4360">
        <w:t xml:space="preserve"> recognise the context in which we are operating.</w:t>
      </w:r>
    </w:p>
    <w:p w:rsidR="00CE24DA" w:rsidRPr="009E4360" w:rsidP="00CE24DA">
      <w:pPr>
        <w:pStyle w:val="Question"/>
        <w:numPr>
          <w:ilvl w:val="0"/>
          <w:numId w:val="9"/>
        </w:numPr>
      </w:pPr>
      <w:sdt>
        <w:sdtPr>
          <w:rPr>
            <w:b/>
          </w:rPr>
          <w:alias w:val="Member"/>
          <w:tag w:val="&lt;Member mnisId='4295' dodsId='107295'&gt;"/>
          <w:id w:val="612255077"/>
          <w:placeholder>
            <w:docPart w:val="9F5DA9BC382042E69DB2C3A5D91B0B69"/>
          </w:placeholder>
          <w:richText/>
        </w:sdtPr>
        <w:sdtContent>
          <w:r w:rsidRPr="009E4360">
            <w:rPr>
              <w:b/>
            </w:rPr>
            <w:t>Chair:</w:t>
          </w:r>
        </w:sdtContent>
      </w:sdt>
      <w:r w:rsidRPr="009E4360">
        <w:t xml:space="preserve"> Finally, on the supply chains and the pipeline, we have had evidence to the Committee that the UK does not give strong enough and sufficiently consistent signals for global supply chains and manufacturing capabilities to be set up here. Do you want to make any general comments on that?</w:t>
      </w:r>
    </w:p>
    <w:p w:rsidR="00CE24DA" w:rsidRPr="009E4360" w:rsidP="00CE24DA">
      <w:pPr>
        <w:pStyle w:val="Answer"/>
      </w:pPr>
      <w:sdt>
        <w:sdtPr>
          <w:alias w:val="Witness"/>
          <w:id w:val="-1813941374"/>
          <w:placeholder>
            <w:docPart w:val="322FEA03034A45D2985C53A0E3E110CB"/>
          </w:placeholder>
          <w:richText/>
        </w:sdtPr>
        <w:sdtContent>
          <w:r w:rsidRPr="009E4360">
            <w:rPr>
              <w:b/>
              <w:i/>
            </w:rPr>
            <w:t>Nick Winser:</w:t>
          </w:r>
        </w:sdtContent>
      </w:sdt>
      <w:r w:rsidRPr="009E4360">
        <w:t xml:space="preserve"> On supply chain, we lack—you will expect me to say this at this point—the </w:t>
      </w:r>
      <w:r w:rsidRPr="009E4360" w:rsidR="00EC3A0C">
        <w:t>strategic spatial energy plan</w:t>
      </w:r>
      <w:r w:rsidRPr="009E4360">
        <w:t>, which would tell the supply chain as well as the industry about the order books that are likely to be available in the future.</w:t>
      </w:r>
    </w:p>
    <w:p w:rsidR="00CE24DA" w:rsidRPr="009E4360" w:rsidP="00CE24DA">
      <w:pPr>
        <w:pStyle w:val="Question"/>
        <w:numPr>
          <w:ilvl w:val="0"/>
          <w:numId w:val="9"/>
        </w:numPr>
      </w:pPr>
      <w:sdt>
        <w:sdtPr>
          <w:rPr>
            <w:b/>
            <w:iCs/>
          </w:rPr>
          <w:alias w:val="Member"/>
          <w:tag w:val="&lt;Member mnisId='4295' dodsId='107295'&gt;"/>
          <w:id w:val="311683626"/>
          <w:placeholder>
            <w:docPart w:val="853D7326F19C42C18D14D0A763CB067D"/>
          </w:placeholder>
          <w:richText/>
        </w:sdtPr>
        <w:sdtContent>
          <w:r w:rsidRPr="009E4360">
            <w:rPr>
              <w:b/>
              <w:iCs/>
            </w:rPr>
            <w:t>Chair:</w:t>
          </w:r>
        </w:sdtContent>
      </w:sdt>
      <w:r w:rsidRPr="009E4360">
        <w:rPr>
          <w:b/>
          <w:iCs/>
        </w:rPr>
        <w:t xml:space="preserve"> </w:t>
      </w:r>
      <w:r w:rsidRPr="009E4360">
        <w:t>Would that help with investment in the UK?</w:t>
      </w:r>
    </w:p>
    <w:p w:rsidR="00CE24DA" w:rsidRPr="009E4360" w:rsidP="00CE24DA">
      <w:pPr>
        <w:pStyle w:val="Answer"/>
      </w:pPr>
      <w:sdt>
        <w:sdtPr>
          <w:alias w:val="Witness"/>
          <w:id w:val="-926884728"/>
          <w:placeholder>
            <w:docPart w:val="12D745D38A8B4055BBB3E9A8D22A143D"/>
          </w:placeholder>
          <w:richText/>
        </w:sdtPr>
        <w:sdtContent>
          <w:r w:rsidRPr="009E4360">
            <w:rPr>
              <w:b/>
              <w:i/>
            </w:rPr>
            <w:t>Nick Winser:</w:t>
          </w:r>
        </w:sdtContent>
      </w:sdt>
      <w:r w:rsidRPr="009E4360">
        <w:t xml:space="preserve"> I think so. If the supply chain had real visibility of the order books via an SSEP-type activity, it would likely encourage manufacturing facilities to be bought into the UK. Even without that, the visibility that will </w:t>
      </w:r>
      <w:r w:rsidRPr="009E4360">
        <w:t>come from the process has to be accompanied by long-term relationships between somebody and the supply chain. The only natural place to look for that is the transmission owners.</w:t>
      </w:r>
    </w:p>
    <w:p w:rsidR="00CE24DA" w:rsidRPr="009E4360" w:rsidP="00CE24DA">
      <w:pPr>
        <w:pStyle w:val="Answer"/>
      </w:pPr>
      <w:sdt>
        <w:sdtPr>
          <w:alias w:val="Witness"/>
          <w:id w:val="1289170094"/>
          <w:placeholder>
            <w:docPart w:val="A8F27C5C59E84AB6ABC331D0051BE5C9"/>
          </w:placeholder>
          <w:richText/>
        </w:sdtPr>
        <w:sdtContent>
          <w:r w:rsidRPr="009E4360">
            <w:rPr>
              <w:b/>
              <w:i/>
            </w:rPr>
            <w:t>Nick Geddes:</w:t>
          </w:r>
        </w:sdtContent>
      </w:sdt>
      <w:r w:rsidRPr="009E4360">
        <w:t xml:space="preserve"> When it comes to supply chains, one of the central points or challenges is about giving TOs that ability to engage with the supply chain early and take that off the critical path. A lot of the recommendations are trying to enable that by taking regulatory approvals off the critical timeline and building those long-term partnerships.</w:t>
      </w:r>
    </w:p>
    <w:p w:rsidR="00CE24DA" w:rsidRPr="009E4360" w:rsidP="00CE24DA">
      <w:pPr>
        <w:pStyle w:val="Answer"/>
      </w:pPr>
      <w:r w:rsidRPr="009E4360">
        <w:rPr>
          <w:bCs/>
          <w:iCs/>
        </w:rPr>
        <w:t>T</w:t>
      </w:r>
      <w:r w:rsidRPr="009E4360">
        <w:t xml:space="preserve">he point about the context of the global supply chain is </w:t>
      </w:r>
      <w:r w:rsidRPr="009E4360">
        <w:t>really important</w:t>
      </w:r>
      <w:r w:rsidRPr="009E4360">
        <w:t xml:space="preserve"> to this. </w:t>
      </w:r>
      <w:r w:rsidRPr="009E4360" w:rsidR="006C356F">
        <w:t xml:space="preserve">A </w:t>
      </w:r>
      <w:r w:rsidRPr="009E4360">
        <w:t>central theme in being able to get to seven years</w:t>
      </w:r>
      <w:r w:rsidRPr="009E4360" w:rsidR="006C356F">
        <w:t xml:space="preserve"> is</w:t>
      </w:r>
      <w:r w:rsidRPr="009E4360">
        <w:t xml:space="preserve"> to be able to give certainty to TOs to engage with the supply chain and book those factory slots on long-lead-time assets. That is </w:t>
      </w:r>
      <w:r w:rsidRPr="009E4360">
        <w:t>definitely going</w:t>
      </w:r>
      <w:r w:rsidRPr="009E4360">
        <w:t xml:space="preserve"> in the opposite direction. There is international competition for access to these kinds of assets. That is really one of the most important things and one of the key areas where we could save time through this process.</w:t>
      </w:r>
    </w:p>
    <w:p w:rsidR="00CE24DA" w:rsidRPr="009E4360" w:rsidP="00CE24DA">
      <w:pPr>
        <w:pStyle w:val="Answer"/>
      </w:pPr>
      <w:sdt>
        <w:sdtPr>
          <w:alias w:val="Witness"/>
          <w:id w:val="377672950"/>
          <w:placeholder>
            <w:docPart w:val="5000D659D9AC434D886A9B7E567B8554"/>
          </w:placeholder>
          <w:richText/>
        </w:sdtPr>
        <w:sdtContent>
          <w:r w:rsidRPr="009E4360">
            <w:rPr>
              <w:b/>
              <w:i/>
            </w:rPr>
            <w:t>Nick Winser:</w:t>
          </w:r>
        </w:sdtContent>
      </w:sdt>
      <w:r w:rsidRPr="009E4360">
        <w:t xml:space="preserve"> Can I just add a point on skills? I know we are at the end of the time. This might be a bit gratuitous, but we have not really talked about skills. Skills is critical in this. We </w:t>
      </w:r>
      <w:r w:rsidRPr="009E4360">
        <w:t>have to</w:t>
      </w:r>
      <w:r w:rsidRPr="009E4360">
        <w:t xml:space="preserve"> have a more strategic approach to engineering skills. This is a major constraint alongside the supply chain stresses. Engineering institutions have been reporting on this for decades.</w:t>
      </w:r>
    </w:p>
    <w:p w:rsidR="00CE24DA" w:rsidRPr="009E4360" w:rsidP="00CE24DA">
      <w:pPr>
        <w:pStyle w:val="Answer"/>
      </w:pPr>
      <w:r w:rsidRPr="009E4360">
        <w:t>There have been all sorts of initiatives from the industry to try to do something on this. We have run out of time on that. Government, working with industry, need to do a strategic plan on engineering skills for this energy transition. It is an enormous issue. Forgive me</w:t>
      </w:r>
      <w:r w:rsidR="00907D12">
        <w:t>, but</w:t>
      </w:r>
      <w:r w:rsidRPr="009E4360">
        <w:t xml:space="preserve"> I just wanted to make sure it was before the Committee.</w:t>
      </w:r>
    </w:p>
    <w:p w:rsidR="00CE24DA" w:rsidRPr="009E4360" w:rsidP="00CE24DA">
      <w:pPr>
        <w:pStyle w:val="Remark"/>
      </w:pPr>
      <w:sdt>
        <w:sdtPr>
          <w:rPr>
            <w:b/>
          </w:rPr>
          <w:alias w:val="Member"/>
          <w:tag w:val="&lt;Member mnisId='4295' dodsId='107295'&gt;"/>
          <w:id w:val="607622422"/>
          <w:placeholder>
            <w:docPart w:val="257A219A11AA4C5387047F677A262A3D"/>
          </w:placeholder>
          <w:richText/>
        </w:sdtPr>
        <w:sdtContent>
          <w:r w:rsidRPr="009E4360">
            <w:rPr>
              <w:b/>
            </w:rPr>
            <w:t>Chair:</w:t>
          </w:r>
        </w:sdtContent>
      </w:sdt>
      <w:r w:rsidRPr="009E4360">
        <w:t xml:space="preserve"> No, it is a point well made. I heard privately today that in the heat pumps area, if that is the best way of putting it, a lot of the cost of putting boreholes in is to do with the lack of skills. We only have about 70 teams in England doing it rather than about 250 teams. There are all these costs to do with moving people about and putting people in hotels. If you have more skilled people, it becomes cheaper to do. There may be various ways to </w:t>
      </w:r>
      <w:r w:rsidRPr="009E4360" w:rsidR="006C356F">
        <w:t xml:space="preserve">do </w:t>
      </w:r>
      <w:r w:rsidRPr="009E4360">
        <w:t xml:space="preserve">it, but the number of them is </w:t>
      </w:r>
      <w:r w:rsidRPr="009E4360">
        <w:t>having an effect on</w:t>
      </w:r>
      <w:r w:rsidRPr="009E4360">
        <w:t xml:space="preserve"> the move towards net zero. It is a point </w:t>
      </w:r>
      <w:r w:rsidRPr="009E4360">
        <w:t>well made</w:t>
      </w:r>
      <w:r w:rsidRPr="009E4360">
        <w:t xml:space="preserve"> indeed.</w:t>
      </w:r>
    </w:p>
    <w:p w:rsidR="00452C7B" w:rsidP="00CE24DA">
      <w:pPr>
        <w:pStyle w:val="Question"/>
        <w:numPr>
          <w:ilvl w:val="0"/>
          <w:numId w:val="0"/>
        </w:numPr>
        <w:ind w:left="794"/>
      </w:pPr>
      <w:r w:rsidRPr="009E4360">
        <w:t xml:space="preserve">Thank you both for coming along this afternoon. </w:t>
      </w:r>
      <w:r w:rsidRPr="009E4360" w:rsidR="00C30F87">
        <w:t>There were</w:t>
      </w:r>
      <w:r w:rsidRPr="009E4360">
        <w:t xml:space="preserve"> many useful points </w:t>
      </w:r>
      <w:r w:rsidRPr="009E4360" w:rsidR="00C30F87">
        <w:t xml:space="preserve">raised, as well as </w:t>
      </w:r>
      <w:r w:rsidRPr="009E4360">
        <w:t>challenges</w:t>
      </w:r>
      <w:r w:rsidRPr="009E4360" w:rsidR="00C30F87">
        <w:t xml:space="preserve"> made</w:t>
      </w:r>
      <w:r w:rsidRPr="009E4360">
        <w:t xml:space="preserve">. It is always useful when that happens. Thank you, Nick </w:t>
      </w:r>
      <w:r w:rsidRPr="009E4360">
        <w:t>Winser</w:t>
      </w:r>
      <w:r w:rsidRPr="009E4360">
        <w:t xml:space="preserve"> and Nick Geddes, for being here this afternoon. It is greatly appreciated.</w:t>
      </w:r>
    </w:p>
    <w:sectPr w:rsidSect="001D0AE1">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E76D1C3E3AE4D498906BB2C78E94228"/>
      </w:placeholder>
      <w:richText/>
    </w:sdtPr>
    <w:sdtContent>
      <w:p w:rsidR="003736A1" w:rsidP="009277D8">
        <w:pPr>
          <w:pStyle w:val="Para"/>
          <w:rPr>
            <w:color w:val="808080"/>
          </w:rPr>
        </w:pPr>
        <w:r w:rsidRPr="00F86D7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648D8937D1146C5A7A830FEDF8AED8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ACE424"/>
    <w:lvl w:ilvl="0">
      <w:start w:val="3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86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E76D1C3E3AE4D498906BB2C78E94228"/>
        <w:category>
          <w:name w:val="General"/>
          <w:gallery w:val="placeholder"/>
        </w:category>
        <w:types>
          <w:type w:val="bbPlcHdr"/>
        </w:types>
        <w:behaviors>
          <w:behavior w:val="content"/>
        </w:behaviors>
        <w:guid w:val="{22AA145B-9BDF-4F6F-A05A-ECAD3DE7D2EA}"/>
      </w:docPartPr>
      <w:docPartBody>
        <w:p w:rsidR="004D44CB" w:rsidP="002E4444">
          <w:pPr>
            <w:pStyle w:val="5E76D1C3E3AE4D498906BB2C78E94228"/>
          </w:pPr>
          <w:r w:rsidRPr="000753FC">
            <w:rPr>
              <w:rStyle w:val="PlaceholderText"/>
            </w:rPr>
            <w:t>Click here to enter text.</w:t>
          </w:r>
        </w:p>
      </w:docPartBody>
    </w:docPart>
    <w:docPart>
      <w:docPartPr>
        <w:name w:val="DE7F63528F774407A080F8297A864D8C"/>
        <w:category>
          <w:name w:val="General"/>
          <w:gallery w:val="placeholder"/>
        </w:category>
        <w:types>
          <w:type w:val="bbPlcHdr"/>
        </w:types>
        <w:behaviors>
          <w:behavior w:val="content"/>
        </w:behaviors>
        <w:guid w:val="{00E0136E-2464-4B76-B315-EC16398C6E42}"/>
      </w:docPartPr>
      <w:docPartBody>
        <w:p w:rsidR="004D44CB" w:rsidP="002E4444">
          <w:pPr>
            <w:pStyle w:val="DE7F63528F774407A080F8297A864D8C"/>
          </w:pPr>
          <w:r w:rsidRPr="002B3926">
            <w:rPr>
              <w:rStyle w:val="PlaceholderText"/>
            </w:rPr>
            <w:t>Click here to enter text.</w:t>
          </w:r>
        </w:p>
      </w:docPartBody>
    </w:docPart>
    <w:docPart>
      <w:docPartPr>
        <w:name w:val="9648D8937D1146C5A7A830FEDF8AED84"/>
        <w:category>
          <w:name w:val="General"/>
          <w:gallery w:val="placeholder"/>
        </w:category>
        <w:types>
          <w:type w:val="bbPlcHdr"/>
        </w:types>
        <w:behaviors>
          <w:behavior w:val="content"/>
        </w:behaviors>
        <w:guid w:val="{FC636CBD-5CD7-4DF0-97EE-11B9AD82A4E2}"/>
      </w:docPartPr>
      <w:docPartBody>
        <w:p w:rsidR="004D44CB" w:rsidP="002E4444">
          <w:pPr>
            <w:pStyle w:val="9648D8937D1146C5A7A830FEDF8AED84"/>
          </w:pPr>
          <w:r w:rsidRPr="00D20745">
            <w:rPr>
              <w:rStyle w:val="PlaceholderText"/>
            </w:rPr>
            <w:t>Click here to enter text.</w:t>
          </w:r>
        </w:p>
      </w:docPartBody>
    </w:docPart>
    <w:docPart>
      <w:docPartPr>
        <w:name w:val="D4EA825650514C64A73AC85CDBFAF1C3"/>
        <w:category>
          <w:name w:val="General"/>
          <w:gallery w:val="placeholder"/>
        </w:category>
        <w:types>
          <w:type w:val="bbPlcHdr"/>
        </w:types>
        <w:behaviors>
          <w:behavior w:val="content"/>
        </w:behaviors>
        <w:guid w:val="{53F3A07A-6708-4840-9FCC-3E45125E583B}"/>
      </w:docPartPr>
      <w:docPartBody>
        <w:p w:rsidR="004D44CB" w:rsidP="002E4444">
          <w:pPr>
            <w:pStyle w:val="D4EA825650514C64A73AC85CDBFAF1C3"/>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138F206-1114-4A1E-960D-58E512318CF4}"/>
      </w:docPartPr>
      <w:docPartBody>
        <w:p w:rsidR="004D44CB">
          <w:r w:rsidRPr="00F80546">
            <w:rPr>
              <w:rStyle w:val="PlaceholderText"/>
            </w:rPr>
            <w:t>Click or tap here to enter text.</w:t>
          </w:r>
        </w:p>
      </w:docPartBody>
    </w:docPart>
    <w:docPart>
      <w:docPartPr>
        <w:name w:val="7FD2FCBF399344748AE392B753363DBA"/>
        <w:category>
          <w:name w:val="General"/>
          <w:gallery w:val="placeholder"/>
        </w:category>
        <w:types>
          <w:type w:val="bbPlcHdr"/>
        </w:types>
        <w:behaviors>
          <w:behavior w:val="content"/>
        </w:behaviors>
        <w:guid w:val="{3CA3855F-2B7E-4ABD-8D09-E59E46F56C90}"/>
      </w:docPartPr>
      <w:docPartBody>
        <w:p w:rsidR="004D44CB" w:rsidP="002E4444">
          <w:pPr>
            <w:pStyle w:val="7FD2FCBF399344748AE392B753363DBA"/>
          </w:pPr>
          <w:r>
            <w:rPr>
              <w:rStyle w:val="PlaceholderText"/>
            </w:rPr>
            <w:t>Click here to enter text.</w:t>
          </w:r>
        </w:p>
      </w:docPartBody>
    </w:docPart>
    <w:docPart>
      <w:docPartPr>
        <w:name w:val="30DE723C7A0F49C2AC2C5FBE1F180395"/>
        <w:category>
          <w:name w:val="General"/>
          <w:gallery w:val="placeholder"/>
        </w:category>
        <w:types>
          <w:type w:val="bbPlcHdr"/>
        </w:types>
        <w:behaviors>
          <w:behavior w:val="content"/>
        </w:behaviors>
        <w:guid w:val="{CF6023D1-8183-42D3-86A7-11EA0F02A683}"/>
      </w:docPartPr>
      <w:docPartBody>
        <w:p w:rsidR="004D1C0C" w:rsidP="004D44CB">
          <w:pPr>
            <w:pStyle w:val="30DE723C7A0F49C2AC2C5FBE1F180395"/>
          </w:pPr>
          <w:r w:rsidRPr="00D616CD">
            <w:rPr>
              <w:rStyle w:val="PlaceholderText"/>
            </w:rPr>
            <w:t>Click or tap here to enter text.</w:t>
          </w:r>
        </w:p>
      </w:docPartBody>
    </w:docPart>
    <w:docPart>
      <w:docPartPr>
        <w:name w:val="D5C625E090384F918AE4E0B4261F3FC3"/>
        <w:category>
          <w:name w:val="General"/>
          <w:gallery w:val="placeholder"/>
        </w:category>
        <w:types>
          <w:type w:val="bbPlcHdr"/>
        </w:types>
        <w:behaviors>
          <w:behavior w:val="content"/>
        </w:behaviors>
        <w:guid w:val="{BD5E166C-B756-41BE-B1A2-090D67FFA0B3}"/>
      </w:docPartPr>
      <w:docPartBody>
        <w:p w:rsidR="004D1C0C" w:rsidP="004D44CB">
          <w:pPr>
            <w:pStyle w:val="D5C625E090384F918AE4E0B4261F3FC3"/>
          </w:pPr>
          <w:r w:rsidRPr="002B3926">
            <w:rPr>
              <w:rStyle w:val="PlaceholderText"/>
            </w:rPr>
            <w:t>Click here to enter text.</w:t>
          </w:r>
        </w:p>
      </w:docPartBody>
    </w:docPart>
    <w:docPart>
      <w:docPartPr>
        <w:name w:val="D65B19E3E1644C0BA6C4B6F7157AB5ED"/>
        <w:category>
          <w:name w:val="General"/>
          <w:gallery w:val="placeholder"/>
        </w:category>
        <w:types>
          <w:type w:val="bbPlcHdr"/>
        </w:types>
        <w:behaviors>
          <w:behavior w:val="content"/>
        </w:behaviors>
        <w:guid w:val="{3C747791-B242-422E-B034-C9771CD5ECED}"/>
      </w:docPartPr>
      <w:docPartBody>
        <w:p w:rsidR="004D1C0C" w:rsidP="004D44CB">
          <w:pPr>
            <w:pStyle w:val="D65B19E3E1644C0BA6C4B6F7157AB5ED"/>
          </w:pPr>
          <w:r w:rsidRPr="00D616CD">
            <w:rPr>
              <w:rStyle w:val="PlaceholderText"/>
            </w:rPr>
            <w:t>Click or tap here to enter text.</w:t>
          </w:r>
        </w:p>
      </w:docPartBody>
    </w:docPart>
    <w:docPart>
      <w:docPartPr>
        <w:name w:val="2ED1D4B9554C48F5A6FB55D5CFE7FC3E"/>
        <w:category>
          <w:name w:val="General"/>
          <w:gallery w:val="placeholder"/>
        </w:category>
        <w:types>
          <w:type w:val="bbPlcHdr"/>
        </w:types>
        <w:behaviors>
          <w:behavior w:val="content"/>
        </w:behaviors>
        <w:guid w:val="{788E5BB8-B645-479C-BC71-106033699BCE}"/>
      </w:docPartPr>
      <w:docPartBody>
        <w:p w:rsidR="004D1C0C" w:rsidP="004D44CB">
          <w:pPr>
            <w:pStyle w:val="2ED1D4B9554C48F5A6FB55D5CFE7FC3E"/>
          </w:pPr>
          <w:r w:rsidRPr="00D616CD">
            <w:rPr>
              <w:rStyle w:val="PlaceholderText"/>
            </w:rPr>
            <w:t>Click or tap here to enter text.</w:t>
          </w:r>
        </w:p>
      </w:docPartBody>
    </w:docPart>
    <w:docPart>
      <w:docPartPr>
        <w:name w:val="15910F488ECD479497664DA79786773E"/>
        <w:category>
          <w:name w:val="General"/>
          <w:gallery w:val="placeholder"/>
        </w:category>
        <w:types>
          <w:type w:val="bbPlcHdr"/>
        </w:types>
        <w:behaviors>
          <w:behavior w:val="content"/>
        </w:behaviors>
        <w:guid w:val="{7F69CEF9-5610-4CEE-BEA4-617C3F888749}"/>
      </w:docPartPr>
      <w:docPartBody>
        <w:p w:rsidR="004D1C0C" w:rsidP="004D44CB">
          <w:pPr>
            <w:pStyle w:val="15910F488ECD479497664DA79786773E"/>
          </w:pPr>
          <w:r w:rsidRPr="00D616CD">
            <w:rPr>
              <w:rStyle w:val="PlaceholderText"/>
            </w:rPr>
            <w:t>Click or tap here to enter text.</w:t>
          </w:r>
        </w:p>
      </w:docPartBody>
    </w:docPart>
    <w:docPart>
      <w:docPartPr>
        <w:name w:val="B6D58E97B70A4915A328098FE52DA2F8"/>
        <w:category>
          <w:name w:val="General"/>
          <w:gallery w:val="placeholder"/>
        </w:category>
        <w:types>
          <w:type w:val="bbPlcHdr"/>
        </w:types>
        <w:behaviors>
          <w:behavior w:val="content"/>
        </w:behaviors>
        <w:guid w:val="{1088C672-4EF7-4CFD-BF74-8721C2BEE1F8}"/>
      </w:docPartPr>
      <w:docPartBody>
        <w:p w:rsidR="004D1C0C" w:rsidP="004D44CB">
          <w:pPr>
            <w:pStyle w:val="B6D58E97B70A4915A328098FE52DA2F8"/>
          </w:pPr>
          <w:r w:rsidRPr="00D616CD">
            <w:rPr>
              <w:rStyle w:val="PlaceholderText"/>
            </w:rPr>
            <w:t>Click or tap here to enter text.</w:t>
          </w:r>
        </w:p>
      </w:docPartBody>
    </w:docPart>
    <w:docPart>
      <w:docPartPr>
        <w:name w:val="687AB14F188243BA9625FE8A7E6AF6F8"/>
        <w:category>
          <w:name w:val="General"/>
          <w:gallery w:val="placeholder"/>
        </w:category>
        <w:types>
          <w:type w:val="bbPlcHdr"/>
        </w:types>
        <w:behaviors>
          <w:behavior w:val="content"/>
        </w:behaviors>
        <w:guid w:val="{BEE55AD9-47FC-4570-9F37-10A7449CC66A}"/>
      </w:docPartPr>
      <w:docPartBody>
        <w:p w:rsidR="004D1C0C" w:rsidP="004D44CB">
          <w:pPr>
            <w:pStyle w:val="687AB14F188243BA9625FE8A7E6AF6F8"/>
          </w:pPr>
          <w:r w:rsidRPr="00D616CD">
            <w:rPr>
              <w:rStyle w:val="PlaceholderText"/>
            </w:rPr>
            <w:t>Click or tap here to enter text.</w:t>
          </w:r>
        </w:p>
      </w:docPartBody>
    </w:docPart>
    <w:docPart>
      <w:docPartPr>
        <w:name w:val="3E9A1EA2A436493E996CB8AF0C5AE5BF"/>
        <w:category>
          <w:name w:val="General"/>
          <w:gallery w:val="placeholder"/>
        </w:category>
        <w:types>
          <w:type w:val="bbPlcHdr"/>
        </w:types>
        <w:behaviors>
          <w:behavior w:val="content"/>
        </w:behaviors>
        <w:guid w:val="{E5B8CADD-EEE6-4F15-96A5-5E6B47C0CBB8}"/>
      </w:docPartPr>
      <w:docPartBody>
        <w:p w:rsidR="004D1C0C" w:rsidP="004D44CB">
          <w:pPr>
            <w:pStyle w:val="3E9A1EA2A436493E996CB8AF0C5AE5BF"/>
          </w:pPr>
          <w:r w:rsidRPr="00D616CD">
            <w:rPr>
              <w:rStyle w:val="PlaceholderText"/>
            </w:rPr>
            <w:t>Click or tap here to enter text.</w:t>
          </w:r>
        </w:p>
      </w:docPartBody>
    </w:docPart>
    <w:docPart>
      <w:docPartPr>
        <w:name w:val="4F95D4501D944340B4E568819865CE0E"/>
        <w:category>
          <w:name w:val="General"/>
          <w:gallery w:val="placeholder"/>
        </w:category>
        <w:types>
          <w:type w:val="bbPlcHdr"/>
        </w:types>
        <w:behaviors>
          <w:behavior w:val="content"/>
        </w:behaviors>
        <w:guid w:val="{CEA11184-FEE8-4BA7-BA0E-1D6559B9438F}"/>
      </w:docPartPr>
      <w:docPartBody>
        <w:p w:rsidR="004D1C0C" w:rsidP="004D44CB">
          <w:pPr>
            <w:pStyle w:val="4F95D4501D944340B4E568819865CE0E"/>
          </w:pPr>
          <w:r w:rsidRPr="00D616CD">
            <w:rPr>
              <w:rStyle w:val="PlaceholderText"/>
            </w:rPr>
            <w:t>Click or tap here to enter text.</w:t>
          </w:r>
        </w:p>
      </w:docPartBody>
    </w:docPart>
    <w:docPart>
      <w:docPartPr>
        <w:name w:val="0C64B230B92E44AD978563D6664DEA91"/>
        <w:category>
          <w:name w:val="General"/>
          <w:gallery w:val="placeholder"/>
        </w:category>
        <w:types>
          <w:type w:val="bbPlcHdr"/>
        </w:types>
        <w:behaviors>
          <w:behavior w:val="content"/>
        </w:behaviors>
        <w:guid w:val="{9B5D8F31-3AE5-4655-AB0A-0018E2BB2611}"/>
      </w:docPartPr>
      <w:docPartBody>
        <w:p w:rsidR="004D1C0C" w:rsidP="004D44CB">
          <w:pPr>
            <w:pStyle w:val="0C64B230B92E44AD978563D6664DEA91"/>
          </w:pPr>
          <w:r w:rsidRPr="00D616CD">
            <w:rPr>
              <w:rStyle w:val="PlaceholderText"/>
            </w:rPr>
            <w:t>Click or tap here to enter text.</w:t>
          </w:r>
        </w:p>
      </w:docPartBody>
    </w:docPart>
    <w:docPart>
      <w:docPartPr>
        <w:name w:val="FAB73458AD4643D3BFD368A82A33442A"/>
        <w:category>
          <w:name w:val="General"/>
          <w:gallery w:val="placeholder"/>
        </w:category>
        <w:types>
          <w:type w:val="bbPlcHdr"/>
        </w:types>
        <w:behaviors>
          <w:behavior w:val="content"/>
        </w:behaviors>
        <w:guid w:val="{620CF06C-1614-4D1E-A366-FAA037D3CAE5}"/>
      </w:docPartPr>
      <w:docPartBody>
        <w:p w:rsidR="004D1C0C" w:rsidP="004D44CB">
          <w:pPr>
            <w:pStyle w:val="FAB73458AD4643D3BFD368A82A33442A"/>
          </w:pPr>
          <w:r w:rsidRPr="00D616CD">
            <w:rPr>
              <w:rStyle w:val="PlaceholderText"/>
            </w:rPr>
            <w:t>Click or tap here to enter text.</w:t>
          </w:r>
        </w:p>
      </w:docPartBody>
    </w:docPart>
    <w:docPart>
      <w:docPartPr>
        <w:name w:val="1E4EBA5987CE4C6D95A2E73276C1CF8B"/>
        <w:category>
          <w:name w:val="General"/>
          <w:gallery w:val="placeholder"/>
        </w:category>
        <w:types>
          <w:type w:val="bbPlcHdr"/>
        </w:types>
        <w:behaviors>
          <w:behavior w:val="content"/>
        </w:behaviors>
        <w:guid w:val="{8C8E9CD9-0ABC-4AAA-B130-8E53E16CD6E0}"/>
      </w:docPartPr>
      <w:docPartBody>
        <w:p w:rsidR="004D1C0C" w:rsidP="004D44CB">
          <w:pPr>
            <w:pStyle w:val="1E4EBA5987CE4C6D95A2E73276C1CF8B"/>
          </w:pPr>
          <w:r w:rsidRPr="00D616CD">
            <w:rPr>
              <w:rStyle w:val="PlaceholderText"/>
            </w:rPr>
            <w:t>Click or tap here to enter text.</w:t>
          </w:r>
        </w:p>
      </w:docPartBody>
    </w:docPart>
    <w:docPart>
      <w:docPartPr>
        <w:name w:val="76D9FB07446E4EBA8BF16ACEAE20011F"/>
        <w:category>
          <w:name w:val="General"/>
          <w:gallery w:val="placeholder"/>
        </w:category>
        <w:types>
          <w:type w:val="bbPlcHdr"/>
        </w:types>
        <w:behaviors>
          <w:behavior w:val="content"/>
        </w:behaviors>
        <w:guid w:val="{4568396C-116E-4910-AEC9-B5DEB4AC813D}"/>
      </w:docPartPr>
      <w:docPartBody>
        <w:p w:rsidR="004D1C0C" w:rsidP="004D44CB">
          <w:pPr>
            <w:pStyle w:val="76D9FB07446E4EBA8BF16ACEAE20011F"/>
          </w:pPr>
          <w:r w:rsidRPr="00D616CD">
            <w:rPr>
              <w:rStyle w:val="PlaceholderText"/>
            </w:rPr>
            <w:t>Click or tap here to enter text.</w:t>
          </w:r>
        </w:p>
      </w:docPartBody>
    </w:docPart>
    <w:docPart>
      <w:docPartPr>
        <w:name w:val="DD86734EE86B48239D5E9E00A0DF59E7"/>
        <w:category>
          <w:name w:val="General"/>
          <w:gallery w:val="placeholder"/>
        </w:category>
        <w:types>
          <w:type w:val="bbPlcHdr"/>
        </w:types>
        <w:behaviors>
          <w:behavior w:val="content"/>
        </w:behaviors>
        <w:guid w:val="{55250AB4-8BA0-498C-9834-DF832534CA1C}"/>
      </w:docPartPr>
      <w:docPartBody>
        <w:p w:rsidR="004D1C0C" w:rsidP="004D44CB">
          <w:pPr>
            <w:pStyle w:val="DD86734EE86B48239D5E9E00A0DF59E7"/>
          </w:pPr>
          <w:r w:rsidRPr="00D616CD">
            <w:rPr>
              <w:rStyle w:val="PlaceholderText"/>
            </w:rPr>
            <w:t>Click or tap here to enter text.</w:t>
          </w:r>
        </w:p>
      </w:docPartBody>
    </w:docPart>
    <w:docPart>
      <w:docPartPr>
        <w:name w:val="32B847BB94EF4095A73C2C7268068BCC"/>
        <w:category>
          <w:name w:val="General"/>
          <w:gallery w:val="placeholder"/>
        </w:category>
        <w:types>
          <w:type w:val="bbPlcHdr"/>
        </w:types>
        <w:behaviors>
          <w:behavior w:val="content"/>
        </w:behaviors>
        <w:guid w:val="{4B48EB8C-DF38-4271-A972-A1BAB30FD659}"/>
      </w:docPartPr>
      <w:docPartBody>
        <w:p w:rsidR="004D1C0C" w:rsidP="004D44CB">
          <w:pPr>
            <w:pStyle w:val="32B847BB94EF4095A73C2C7268068BCC"/>
          </w:pPr>
          <w:r>
            <w:rPr>
              <w:rStyle w:val="PlaceholderText"/>
            </w:rPr>
            <w:t>Click or tap here to enter text.</w:t>
          </w:r>
        </w:p>
      </w:docPartBody>
    </w:docPart>
    <w:docPart>
      <w:docPartPr>
        <w:name w:val="6048ED0B7A214544890452FAFDF2D2A9"/>
        <w:category>
          <w:name w:val="General"/>
          <w:gallery w:val="placeholder"/>
        </w:category>
        <w:types>
          <w:type w:val="bbPlcHdr"/>
        </w:types>
        <w:behaviors>
          <w:behavior w:val="content"/>
        </w:behaviors>
        <w:guid w:val="{B5CDCF58-B09A-4DE2-8F2F-15B97628466F}"/>
      </w:docPartPr>
      <w:docPartBody>
        <w:p w:rsidR="004D1C0C" w:rsidP="004D44CB">
          <w:pPr>
            <w:pStyle w:val="6048ED0B7A214544890452FAFDF2D2A9"/>
          </w:pPr>
          <w:r w:rsidRPr="00D616CD">
            <w:rPr>
              <w:rStyle w:val="PlaceholderText"/>
            </w:rPr>
            <w:t>Click or tap here to enter text.</w:t>
          </w:r>
        </w:p>
      </w:docPartBody>
    </w:docPart>
    <w:docPart>
      <w:docPartPr>
        <w:name w:val="DD8F0AED29DD41148B7485027F8D1583"/>
        <w:category>
          <w:name w:val="General"/>
          <w:gallery w:val="placeholder"/>
        </w:category>
        <w:types>
          <w:type w:val="bbPlcHdr"/>
        </w:types>
        <w:behaviors>
          <w:behavior w:val="content"/>
        </w:behaviors>
        <w:guid w:val="{654B5EDA-C6D2-4BD9-9521-D4F046FEA345}"/>
      </w:docPartPr>
      <w:docPartBody>
        <w:p w:rsidR="004D1C0C" w:rsidP="004D44CB">
          <w:pPr>
            <w:pStyle w:val="DD8F0AED29DD41148B7485027F8D1583"/>
          </w:pPr>
          <w:r>
            <w:rPr>
              <w:rStyle w:val="PlaceholderText"/>
            </w:rPr>
            <w:t>Click or tap here to enter text.</w:t>
          </w:r>
        </w:p>
      </w:docPartBody>
    </w:docPart>
    <w:docPart>
      <w:docPartPr>
        <w:name w:val="C7D0CF1AD9CF42C388C5D2C166B2C5D5"/>
        <w:category>
          <w:name w:val="General"/>
          <w:gallery w:val="placeholder"/>
        </w:category>
        <w:types>
          <w:type w:val="bbPlcHdr"/>
        </w:types>
        <w:behaviors>
          <w:behavior w:val="content"/>
        </w:behaviors>
        <w:guid w:val="{2AD876AE-44C6-4907-BA51-3A4E6F2DCFDA}"/>
      </w:docPartPr>
      <w:docPartBody>
        <w:p w:rsidR="004D1C0C" w:rsidP="004D44CB">
          <w:pPr>
            <w:pStyle w:val="C7D0CF1AD9CF42C388C5D2C166B2C5D5"/>
          </w:pPr>
          <w:r w:rsidRPr="00D616CD">
            <w:rPr>
              <w:rStyle w:val="PlaceholderText"/>
            </w:rPr>
            <w:t>Click or tap here to enter text.</w:t>
          </w:r>
        </w:p>
      </w:docPartBody>
    </w:docPart>
    <w:docPart>
      <w:docPartPr>
        <w:name w:val="DE29B00839D5436D8E3967C416455C31"/>
        <w:category>
          <w:name w:val="General"/>
          <w:gallery w:val="placeholder"/>
        </w:category>
        <w:types>
          <w:type w:val="bbPlcHdr"/>
        </w:types>
        <w:behaviors>
          <w:behavior w:val="content"/>
        </w:behaviors>
        <w:guid w:val="{5A10349E-586E-4C2F-B9BC-BEED6A0E3F19}"/>
      </w:docPartPr>
      <w:docPartBody>
        <w:p w:rsidR="004D1C0C" w:rsidP="004D44CB">
          <w:pPr>
            <w:pStyle w:val="DE29B00839D5436D8E3967C416455C31"/>
          </w:pPr>
          <w:r>
            <w:rPr>
              <w:rStyle w:val="PlaceholderText"/>
            </w:rPr>
            <w:t>Click or tap here to enter text.</w:t>
          </w:r>
        </w:p>
      </w:docPartBody>
    </w:docPart>
    <w:docPart>
      <w:docPartPr>
        <w:name w:val="E1E774905A0648C98DB6FDC82D2D27C4"/>
        <w:category>
          <w:name w:val="General"/>
          <w:gallery w:val="placeholder"/>
        </w:category>
        <w:types>
          <w:type w:val="bbPlcHdr"/>
        </w:types>
        <w:behaviors>
          <w:behavior w:val="content"/>
        </w:behaviors>
        <w:guid w:val="{67CECA1F-C4CF-4AEE-9456-1344312760E7}"/>
      </w:docPartPr>
      <w:docPartBody>
        <w:p w:rsidR="004D1C0C" w:rsidP="004D44CB">
          <w:pPr>
            <w:pStyle w:val="E1E774905A0648C98DB6FDC82D2D27C4"/>
          </w:pPr>
          <w:r w:rsidRPr="00D616CD">
            <w:rPr>
              <w:rStyle w:val="PlaceholderText"/>
            </w:rPr>
            <w:t>Click or tap here to enter text.</w:t>
          </w:r>
        </w:p>
      </w:docPartBody>
    </w:docPart>
    <w:docPart>
      <w:docPartPr>
        <w:name w:val="F2216595340743F28579B5DC69D6C511"/>
        <w:category>
          <w:name w:val="General"/>
          <w:gallery w:val="placeholder"/>
        </w:category>
        <w:types>
          <w:type w:val="bbPlcHdr"/>
        </w:types>
        <w:behaviors>
          <w:behavior w:val="content"/>
        </w:behaviors>
        <w:guid w:val="{EED8D017-4681-4A41-92CF-4BBC45A649EA}"/>
      </w:docPartPr>
      <w:docPartBody>
        <w:p w:rsidR="004D1C0C" w:rsidP="004D44CB">
          <w:pPr>
            <w:pStyle w:val="F2216595340743F28579B5DC69D6C511"/>
          </w:pPr>
          <w:r>
            <w:rPr>
              <w:rStyle w:val="PlaceholderText"/>
            </w:rPr>
            <w:t>Click or tap here to enter text.</w:t>
          </w:r>
        </w:p>
      </w:docPartBody>
    </w:docPart>
    <w:docPart>
      <w:docPartPr>
        <w:name w:val="383ADEC33F384BD09938565AFCDB1C1D"/>
        <w:category>
          <w:name w:val="General"/>
          <w:gallery w:val="placeholder"/>
        </w:category>
        <w:types>
          <w:type w:val="bbPlcHdr"/>
        </w:types>
        <w:behaviors>
          <w:behavior w:val="content"/>
        </w:behaviors>
        <w:guid w:val="{A235C29B-82E7-4722-BD37-CF7D7D4385CC}"/>
      </w:docPartPr>
      <w:docPartBody>
        <w:p w:rsidR="004D1C0C" w:rsidP="004D44CB">
          <w:pPr>
            <w:pStyle w:val="383ADEC33F384BD09938565AFCDB1C1D"/>
          </w:pPr>
          <w:r w:rsidRPr="00D616CD">
            <w:rPr>
              <w:rStyle w:val="PlaceholderText"/>
            </w:rPr>
            <w:t>Click or tap here to enter text.</w:t>
          </w:r>
        </w:p>
      </w:docPartBody>
    </w:docPart>
    <w:docPart>
      <w:docPartPr>
        <w:name w:val="27C130756B094B9AB7B4611C8D368A4D"/>
        <w:category>
          <w:name w:val="General"/>
          <w:gallery w:val="placeholder"/>
        </w:category>
        <w:types>
          <w:type w:val="bbPlcHdr"/>
        </w:types>
        <w:behaviors>
          <w:behavior w:val="content"/>
        </w:behaviors>
        <w:guid w:val="{F913C3AE-7117-4025-821B-8997248F566F}"/>
      </w:docPartPr>
      <w:docPartBody>
        <w:p w:rsidR="004D1C0C" w:rsidP="004D44CB">
          <w:pPr>
            <w:pStyle w:val="27C130756B094B9AB7B4611C8D368A4D"/>
          </w:pPr>
          <w:r w:rsidRPr="00D616CD">
            <w:rPr>
              <w:rStyle w:val="PlaceholderText"/>
            </w:rPr>
            <w:t>Click or tap here to enter text.</w:t>
          </w:r>
        </w:p>
      </w:docPartBody>
    </w:docPart>
    <w:docPart>
      <w:docPartPr>
        <w:name w:val="968D2A1BB73B4BFB8CA0A7630DFE68C8"/>
        <w:category>
          <w:name w:val="General"/>
          <w:gallery w:val="placeholder"/>
        </w:category>
        <w:types>
          <w:type w:val="bbPlcHdr"/>
        </w:types>
        <w:behaviors>
          <w:behavior w:val="content"/>
        </w:behaviors>
        <w:guid w:val="{57F4D30C-0157-4FAA-9392-3ECB52C128B3}"/>
      </w:docPartPr>
      <w:docPartBody>
        <w:p w:rsidR="004D1C0C" w:rsidP="004D44CB">
          <w:pPr>
            <w:pStyle w:val="968D2A1BB73B4BFB8CA0A7630DFE68C8"/>
          </w:pPr>
          <w:r w:rsidRPr="00D616CD">
            <w:rPr>
              <w:rStyle w:val="PlaceholderText"/>
            </w:rPr>
            <w:t>Click or tap here to enter text.</w:t>
          </w:r>
        </w:p>
      </w:docPartBody>
    </w:docPart>
    <w:docPart>
      <w:docPartPr>
        <w:name w:val="6FE33742F72D467C901E8FDF89A515A7"/>
        <w:category>
          <w:name w:val="General"/>
          <w:gallery w:val="placeholder"/>
        </w:category>
        <w:types>
          <w:type w:val="bbPlcHdr"/>
        </w:types>
        <w:behaviors>
          <w:behavior w:val="content"/>
        </w:behaviors>
        <w:guid w:val="{9D406B47-595F-4D89-9281-482C20CE92E7}"/>
      </w:docPartPr>
      <w:docPartBody>
        <w:p w:rsidR="004D1C0C" w:rsidP="004D44CB">
          <w:pPr>
            <w:pStyle w:val="6FE33742F72D467C901E8FDF89A515A7"/>
          </w:pPr>
          <w:r w:rsidRPr="00D616CD">
            <w:rPr>
              <w:rStyle w:val="PlaceholderText"/>
            </w:rPr>
            <w:t>Click or tap here to enter text.</w:t>
          </w:r>
        </w:p>
      </w:docPartBody>
    </w:docPart>
    <w:docPart>
      <w:docPartPr>
        <w:name w:val="CBB0EECF1B744CD485156FD17C112E93"/>
        <w:category>
          <w:name w:val="General"/>
          <w:gallery w:val="placeholder"/>
        </w:category>
        <w:types>
          <w:type w:val="bbPlcHdr"/>
        </w:types>
        <w:behaviors>
          <w:behavior w:val="content"/>
        </w:behaviors>
        <w:guid w:val="{815DE1EC-CFF9-4763-8781-7CADD18AD845}"/>
      </w:docPartPr>
      <w:docPartBody>
        <w:p w:rsidR="004D1C0C" w:rsidP="004D44CB">
          <w:pPr>
            <w:pStyle w:val="CBB0EECF1B744CD485156FD17C112E93"/>
          </w:pPr>
          <w:r>
            <w:rPr>
              <w:rStyle w:val="PlaceholderText"/>
            </w:rPr>
            <w:t>Click or tap here to enter text.</w:t>
          </w:r>
        </w:p>
      </w:docPartBody>
    </w:docPart>
    <w:docPart>
      <w:docPartPr>
        <w:name w:val="424FDA853163454EB56013F27A3FABA6"/>
        <w:category>
          <w:name w:val="General"/>
          <w:gallery w:val="placeholder"/>
        </w:category>
        <w:types>
          <w:type w:val="bbPlcHdr"/>
        </w:types>
        <w:behaviors>
          <w:behavior w:val="content"/>
        </w:behaviors>
        <w:guid w:val="{42BF51C5-3015-453F-AB3E-2D383E2246B9}"/>
      </w:docPartPr>
      <w:docPartBody>
        <w:p w:rsidR="004D1C0C" w:rsidP="004D44CB">
          <w:pPr>
            <w:pStyle w:val="424FDA853163454EB56013F27A3FABA6"/>
          </w:pPr>
          <w:r w:rsidRPr="00D616CD">
            <w:rPr>
              <w:rStyle w:val="PlaceholderText"/>
            </w:rPr>
            <w:t>Click or tap here to enter text.</w:t>
          </w:r>
        </w:p>
      </w:docPartBody>
    </w:docPart>
    <w:docPart>
      <w:docPartPr>
        <w:name w:val="16219F02055C491BAF5D25E0222DC886"/>
        <w:category>
          <w:name w:val="General"/>
          <w:gallery w:val="placeholder"/>
        </w:category>
        <w:types>
          <w:type w:val="bbPlcHdr"/>
        </w:types>
        <w:behaviors>
          <w:behavior w:val="content"/>
        </w:behaviors>
        <w:guid w:val="{F56CCE7F-ABD1-45D9-BF4E-2B17828A7339}"/>
      </w:docPartPr>
      <w:docPartBody>
        <w:p w:rsidR="004D1C0C" w:rsidP="004D44CB">
          <w:pPr>
            <w:pStyle w:val="16219F02055C491BAF5D25E0222DC886"/>
          </w:pPr>
          <w:r>
            <w:rPr>
              <w:rStyle w:val="PlaceholderText"/>
            </w:rPr>
            <w:t>Click or tap here to enter text.</w:t>
          </w:r>
        </w:p>
      </w:docPartBody>
    </w:docPart>
    <w:docPart>
      <w:docPartPr>
        <w:name w:val="AAA865577C474EE79A5B24F4B5628D7B"/>
        <w:category>
          <w:name w:val="General"/>
          <w:gallery w:val="placeholder"/>
        </w:category>
        <w:types>
          <w:type w:val="bbPlcHdr"/>
        </w:types>
        <w:behaviors>
          <w:behavior w:val="content"/>
        </w:behaviors>
        <w:guid w:val="{A25FA829-5DB9-41A2-A2D8-CCF84F87F24E}"/>
      </w:docPartPr>
      <w:docPartBody>
        <w:p w:rsidR="004D1C0C" w:rsidP="004D44CB">
          <w:pPr>
            <w:pStyle w:val="AAA865577C474EE79A5B24F4B5628D7B"/>
          </w:pPr>
          <w:r w:rsidRPr="00D616CD">
            <w:rPr>
              <w:rStyle w:val="PlaceholderText"/>
            </w:rPr>
            <w:t>Click or tap here to enter text.</w:t>
          </w:r>
        </w:p>
      </w:docPartBody>
    </w:docPart>
    <w:docPart>
      <w:docPartPr>
        <w:name w:val="BB43C9EB587F4FA9A1CCB3A506E8B2F9"/>
        <w:category>
          <w:name w:val="General"/>
          <w:gallery w:val="placeholder"/>
        </w:category>
        <w:types>
          <w:type w:val="bbPlcHdr"/>
        </w:types>
        <w:behaviors>
          <w:behavior w:val="content"/>
        </w:behaviors>
        <w:guid w:val="{ED07C41C-C5E3-4892-8D6B-EAA5253EC8FB}"/>
      </w:docPartPr>
      <w:docPartBody>
        <w:p w:rsidR="004D1C0C" w:rsidP="004D44CB">
          <w:pPr>
            <w:pStyle w:val="BB43C9EB587F4FA9A1CCB3A506E8B2F9"/>
          </w:pPr>
          <w:r w:rsidRPr="00D616CD">
            <w:rPr>
              <w:rStyle w:val="PlaceholderText"/>
            </w:rPr>
            <w:t>Click or tap here to enter text.</w:t>
          </w:r>
        </w:p>
      </w:docPartBody>
    </w:docPart>
    <w:docPart>
      <w:docPartPr>
        <w:name w:val="57AA1480878347D4920839A518427F84"/>
        <w:category>
          <w:name w:val="General"/>
          <w:gallery w:val="placeholder"/>
        </w:category>
        <w:types>
          <w:type w:val="bbPlcHdr"/>
        </w:types>
        <w:behaviors>
          <w:behavior w:val="content"/>
        </w:behaviors>
        <w:guid w:val="{76DDDA98-66DA-4BED-BC80-FE3C5A4580C3}"/>
      </w:docPartPr>
      <w:docPartBody>
        <w:p w:rsidR="004D1C0C" w:rsidP="004D44CB">
          <w:pPr>
            <w:pStyle w:val="57AA1480878347D4920839A518427F84"/>
          </w:pPr>
          <w:r w:rsidRPr="00D616CD">
            <w:rPr>
              <w:rStyle w:val="PlaceholderText"/>
            </w:rPr>
            <w:t>Click or tap here to enter text.</w:t>
          </w:r>
        </w:p>
      </w:docPartBody>
    </w:docPart>
    <w:docPart>
      <w:docPartPr>
        <w:name w:val="275BA11BBC6A4AE8B17CA6AC11DEAD8A"/>
        <w:category>
          <w:name w:val="General"/>
          <w:gallery w:val="placeholder"/>
        </w:category>
        <w:types>
          <w:type w:val="bbPlcHdr"/>
        </w:types>
        <w:behaviors>
          <w:behavior w:val="content"/>
        </w:behaviors>
        <w:guid w:val="{9A214093-04BE-4B03-8E3F-68F0EC15CD18}"/>
      </w:docPartPr>
      <w:docPartBody>
        <w:p w:rsidR="004D1C0C" w:rsidP="004D44CB">
          <w:pPr>
            <w:pStyle w:val="275BA11BBC6A4AE8B17CA6AC11DEAD8A"/>
          </w:pPr>
          <w:r w:rsidRPr="00D616CD">
            <w:rPr>
              <w:rStyle w:val="PlaceholderText"/>
            </w:rPr>
            <w:t>Click or tap here to enter text.</w:t>
          </w:r>
        </w:p>
      </w:docPartBody>
    </w:docPart>
    <w:docPart>
      <w:docPartPr>
        <w:name w:val="AD7D7B47545A42258FA7401CAED9A2BD"/>
        <w:category>
          <w:name w:val="General"/>
          <w:gallery w:val="placeholder"/>
        </w:category>
        <w:types>
          <w:type w:val="bbPlcHdr"/>
        </w:types>
        <w:behaviors>
          <w:behavior w:val="content"/>
        </w:behaviors>
        <w:guid w:val="{0DEE69CD-8778-4C5C-A5CF-C38D4846945F}"/>
      </w:docPartPr>
      <w:docPartBody>
        <w:p w:rsidR="004D1C0C" w:rsidP="004D44CB">
          <w:pPr>
            <w:pStyle w:val="AD7D7B47545A42258FA7401CAED9A2BD"/>
          </w:pPr>
          <w:r>
            <w:rPr>
              <w:rStyle w:val="PlaceholderText"/>
            </w:rPr>
            <w:t>Click or tap here to enter text.</w:t>
          </w:r>
        </w:p>
      </w:docPartBody>
    </w:docPart>
    <w:docPart>
      <w:docPartPr>
        <w:name w:val="AF4B53B2538147079A5A4475224241E6"/>
        <w:category>
          <w:name w:val="General"/>
          <w:gallery w:val="placeholder"/>
        </w:category>
        <w:types>
          <w:type w:val="bbPlcHdr"/>
        </w:types>
        <w:behaviors>
          <w:behavior w:val="content"/>
        </w:behaviors>
        <w:guid w:val="{4E55EB79-64BA-4AD9-9522-A35C0B88BBFD}"/>
      </w:docPartPr>
      <w:docPartBody>
        <w:p w:rsidR="004D1C0C" w:rsidP="004D44CB">
          <w:pPr>
            <w:pStyle w:val="AF4B53B2538147079A5A4475224241E6"/>
          </w:pPr>
          <w:r w:rsidRPr="00D616CD">
            <w:rPr>
              <w:rStyle w:val="PlaceholderText"/>
            </w:rPr>
            <w:t>Click or tap here to enter text.</w:t>
          </w:r>
        </w:p>
      </w:docPartBody>
    </w:docPart>
    <w:docPart>
      <w:docPartPr>
        <w:name w:val="EF3C4A2BEBDE425CA9587AC6A850ECCC"/>
        <w:category>
          <w:name w:val="General"/>
          <w:gallery w:val="placeholder"/>
        </w:category>
        <w:types>
          <w:type w:val="bbPlcHdr"/>
        </w:types>
        <w:behaviors>
          <w:behavior w:val="content"/>
        </w:behaviors>
        <w:guid w:val="{195A0A66-6314-40E9-9801-3EE28888C020}"/>
      </w:docPartPr>
      <w:docPartBody>
        <w:p w:rsidR="004D1C0C" w:rsidP="004D44CB">
          <w:pPr>
            <w:pStyle w:val="EF3C4A2BEBDE425CA9587AC6A850ECCC"/>
          </w:pPr>
          <w:r>
            <w:rPr>
              <w:rStyle w:val="PlaceholderText"/>
            </w:rPr>
            <w:t>Click or tap here to enter text.</w:t>
          </w:r>
        </w:p>
      </w:docPartBody>
    </w:docPart>
    <w:docPart>
      <w:docPartPr>
        <w:name w:val="3D29162ABF5D4883BAFD833E951D120D"/>
        <w:category>
          <w:name w:val="General"/>
          <w:gallery w:val="placeholder"/>
        </w:category>
        <w:types>
          <w:type w:val="bbPlcHdr"/>
        </w:types>
        <w:behaviors>
          <w:behavior w:val="content"/>
        </w:behaviors>
        <w:guid w:val="{627610E8-628F-452E-844B-DF74AA7F5AD0}"/>
      </w:docPartPr>
      <w:docPartBody>
        <w:p w:rsidR="004D1C0C" w:rsidP="004D44CB">
          <w:pPr>
            <w:pStyle w:val="3D29162ABF5D4883BAFD833E951D120D"/>
          </w:pPr>
          <w:r w:rsidRPr="00D616CD">
            <w:rPr>
              <w:rStyle w:val="PlaceholderText"/>
            </w:rPr>
            <w:t>Click or tap here to enter text.</w:t>
          </w:r>
        </w:p>
      </w:docPartBody>
    </w:docPart>
    <w:docPart>
      <w:docPartPr>
        <w:name w:val="C52D68E0637B4F0482D52821345880F4"/>
        <w:category>
          <w:name w:val="General"/>
          <w:gallery w:val="placeholder"/>
        </w:category>
        <w:types>
          <w:type w:val="bbPlcHdr"/>
        </w:types>
        <w:behaviors>
          <w:behavior w:val="content"/>
        </w:behaviors>
        <w:guid w:val="{E7536884-8D79-42F1-893E-86FA993966F3}"/>
      </w:docPartPr>
      <w:docPartBody>
        <w:p w:rsidR="004D1C0C" w:rsidP="004D44CB">
          <w:pPr>
            <w:pStyle w:val="C52D68E0637B4F0482D52821345880F4"/>
          </w:pPr>
          <w:r w:rsidRPr="00C43D6B">
            <w:rPr>
              <w:rStyle w:val="PlaceholderText"/>
            </w:rPr>
            <w:t>Click or tap here to enter text.</w:t>
          </w:r>
        </w:p>
      </w:docPartBody>
    </w:docPart>
    <w:docPart>
      <w:docPartPr>
        <w:name w:val="C1661B9ADF024F3C92634519DCCE629B"/>
        <w:category>
          <w:name w:val="General"/>
          <w:gallery w:val="placeholder"/>
        </w:category>
        <w:types>
          <w:type w:val="bbPlcHdr"/>
        </w:types>
        <w:behaviors>
          <w:behavior w:val="content"/>
        </w:behaviors>
        <w:guid w:val="{19A12C49-90F2-4383-A093-B39C0438C9D9}"/>
      </w:docPartPr>
      <w:docPartBody>
        <w:p w:rsidR="004D1C0C" w:rsidP="004D44CB">
          <w:pPr>
            <w:pStyle w:val="C1661B9ADF024F3C92634519DCCE629B"/>
          </w:pPr>
          <w:r w:rsidRPr="00D616CD">
            <w:rPr>
              <w:rStyle w:val="PlaceholderText"/>
            </w:rPr>
            <w:t>Click or tap here to enter text.</w:t>
          </w:r>
        </w:p>
      </w:docPartBody>
    </w:docPart>
    <w:docPart>
      <w:docPartPr>
        <w:name w:val="F01D11C43C08452791EA1C620A3CB6B1"/>
        <w:category>
          <w:name w:val="General"/>
          <w:gallery w:val="placeholder"/>
        </w:category>
        <w:types>
          <w:type w:val="bbPlcHdr"/>
        </w:types>
        <w:behaviors>
          <w:behavior w:val="content"/>
        </w:behaviors>
        <w:guid w:val="{B8DFD696-2520-49CD-95DE-6C219530355A}"/>
      </w:docPartPr>
      <w:docPartBody>
        <w:p w:rsidR="004D1C0C" w:rsidP="004D44CB">
          <w:pPr>
            <w:pStyle w:val="F01D11C43C08452791EA1C620A3CB6B1"/>
          </w:pPr>
          <w:r w:rsidRPr="00D616CD">
            <w:rPr>
              <w:rStyle w:val="PlaceholderText"/>
            </w:rPr>
            <w:t>Click or tap here to enter text.</w:t>
          </w:r>
        </w:p>
      </w:docPartBody>
    </w:docPart>
    <w:docPart>
      <w:docPartPr>
        <w:name w:val="109E87808172403B8F52149399329B07"/>
        <w:category>
          <w:name w:val="General"/>
          <w:gallery w:val="placeholder"/>
        </w:category>
        <w:types>
          <w:type w:val="bbPlcHdr"/>
        </w:types>
        <w:behaviors>
          <w:behavior w:val="content"/>
        </w:behaviors>
        <w:guid w:val="{2E23508B-A8A4-4CA2-9374-EC96746A4FE8}"/>
      </w:docPartPr>
      <w:docPartBody>
        <w:p w:rsidR="004D1C0C" w:rsidP="004D44CB">
          <w:pPr>
            <w:pStyle w:val="109E87808172403B8F52149399329B07"/>
          </w:pPr>
          <w:r>
            <w:rPr>
              <w:rStyle w:val="PlaceholderText"/>
            </w:rPr>
            <w:t>Click or tap here to enter text.</w:t>
          </w:r>
        </w:p>
      </w:docPartBody>
    </w:docPart>
    <w:docPart>
      <w:docPartPr>
        <w:name w:val="78781BC9EC0147989463D2870FFAAB2D"/>
        <w:category>
          <w:name w:val="General"/>
          <w:gallery w:val="placeholder"/>
        </w:category>
        <w:types>
          <w:type w:val="bbPlcHdr"/>
        </w:types>
        <w:behaviors>
          <w:behavior w:val="content"/>
        </w:behaviors>
        <w:guid w:val="{EBC4272F-406B-4FE2-A93B-DF9D82CAACB6}"/>
      </w:docPartPr>
      <w:docPartBody>
        <w:p w:rsidR="004D1C0C" w:rsidP="004D44CB">
          <w:pPr>
            <w:pStyle w:val="78781BC9EC0147989463D2870FFAAB2D"/>
          </w:pPr>
          <w:r w:rsidRPr="00D616CD">
            <w:rPr>
              <w:rStyle w:val="PlaceholderText"/>
            </w:rPr>
            <w:t>Click or tap here to enter text.</w:t>
          </w:r>
        </w:p>
      </w:docPartBody>
    </w:docPart>
    <w:docPart>
      <w:docPartPr>
        <w:name w:val="0D513DF8537040DC9E2A34E0F7B71773"/>
        <w:category>
          <w:name w:val="General"/>
          <w:gallery w:val="placeholder"/>
        </w:category>
        <w:types>
          <w:type w:val="bbPlcHdr"/>
        </w:types>
        <w:behaviors>
          <w:behavior w:val="content"/>
        </w:behaviors>
        <w:guid w:val="{DA56AA7D-4279-46B8-A720-8719BB07AF4C}"/>
      </w:docPartPr>
      <w:docPartBody>
        <w:p w:rsidR="004D1C0C" w:rsidP="004D44CB">
          <w:pPr>
            <w:pStyle w:val="0D513DF8537040DC9E2A34E0F7B71773"/>
          </w:pPr>
          <w:r>
            <w:rPr>
              <w:rStyle w:val="PlaceholderText"/>
            </w:rPr>
            <w:t>Click or tap here to enter text.</w:t>
          </w:r>
        </w:p>
      </w:docPartBody>
    </w:docPart>
    <w:docPart>
      <w:docPartPr>
        <w:name w:val="8F68DCC07EA54A16B5A0391332C99579"/>
        <w:category>
          <w:name w:val="General"/>
          <w:gallery w:val="placeholder"/>
        </w:category>
        <w:types>
          <w:type w:val="bbPlcHdr"/>
        </w:types>
        <w:behaviors>
          <w:behavior w:val="content"/>
        </w:behaviors>
        <w:guid w:val="{2CF47345-96FE-4CB1-B0C5-B972FC12DEC3}"/>
      </w:docPartPr>
      <w:docPartBody>
        <w:p w:rsidR="004D1C0C" w:rsidP="004D44CB">
          <w:pPr>
            <w:pStyle w:val="8F68DCC07EA54A16B5A0391332C99579"/>
          </w:pPr>
          <w:r w:rsidRPr="00D616CD">
            <w:rPr>
              <w:rStyle w:val="PlaceholderText"/>
            </w:rPr>
            <w:t>Click or tap here to enter text.</w:t>
          </w:r>
        </w:p>
      </w:docPartBody>
    </w:docPart>
    <w:docPart>
      <w:docPartPr>
        <w:name w:val="CAE94B30AF3140BFA31C36E0E0A9E807"/>
        <w:category>
          <w:name w:val="General"/>
          <w:gallery w:val="placeholder"/>
        </w:category>
        <w:types>
          <w:type w:val="bbPlcHdr"/>
        </w:types>
        <w:behaviors>
          <w:behavior w:val="content"/>
        </w:behaviors>
        <w:guid w:val="{17E4B8CF-E231-47F6-AA8A-6CD5E8ABB7FD}"/>
      </w:docPartPr>
      <w:docPartBody>
        <w:p w:rsidR="004D1C0C" w:rsidP="004D44CB">
          <w:pPr>
            <w:pStyle w:val="CAE94B30AF3140BFA31C36E0E0A9E807"/>
          </w:pPr>
          <w:r>
            <w:rPr>
              <w:rStyle w:val="PlaceholderText"/>
            </w:rPr>
            <w:t>Click or tap here to enter text.</w:t>
          </w:r>
        </w:p>
      </w:docPartBody>
    </w:docPart>
    <w:docPart>
      <w:docPartPr>
        <w:name w:val="2BE60026611B4B9494DE1457B3FBC6EA"/>
        <w:category>
          <w:name w:val="General"/>
          <w:gallery w:val="placeholder"/>
        </w:category>
        <w:types>
          <w:type w:val="bbPlcHdr"/>
        </w:types>
        <w:behaviors>
          <w:behavior w:val="content"/>
        </w:behaviors>
        <w:guid w:val="{362DFAF0-B830-49C3-86FA-9C4C34B26CAC}"/>
      </w:docPartPr>
      <w:docPartBody>
        <w:p w:rsidR="004D1C0C" w:rsidP="004D44CB">
          <w:pPr>
            <w:pStyle w:val="2BE60026611B4B9494DE1457B3FBC6EA"/>
          </w:pPr>
          <w:r w:rsidRPr="00D616CD">
            <w:rPr>
              <w:rStyle w:val="PlaceholderText"/>
            </w:rPr>
            <w:t>Click or tap here to enter text.</w:t>
          </w:r>
        </w:p>
      </w:docPartBody>
    </w:docPart>
    <w:docPart>
      <w:docPartPr>
        <w:name w:val="2F36D653996F409DA09BB2CDBAEDECB6"/>
        <w:category>
          <w:name w:val="General"/>
          <w:gallery w:val="placeholder"/>
        </w:category>
        <w:types>
          <w:type w:val="bbPlcHdr"/>
        </w:types>
        <w:behaviors>
          <w:behavior w:val="content"/>
        </w:behaviors>
        <w:guid w:val="{01532218-45C3-4062-8D55-86ED8D1C1B5E}"/>
      </w:docPartPr>
      <w:docPartBody>
        <w:p w:rsidR="004D1C0C" w:rsidP="004D44CB">
          <w:pPr>
            <w:pStyle w:val="2F36D653996F409DA09BB2CDBAEDECB6"/>
          </w:pPr>
          <w:r w:rsidRPr="00D616CD">
            <w:rPr>
              <w:rStyle w:val="PlaceholderText"/>
            </w:rPr>
            <w:t>Click or tap here to enter text.</w:t>
          </w:r>
        </w:p>
      </w:docPartBody>
    </w:docPart>
    <w:docPart>
      <w:docPartPr>
        <w:name w:val="F0959D1C18CD423394192ABB920EF981"/>
        <w:category>
          <w:name w:val="General"/>
          <w:gallery w:val="placeholder"/>
        </w:category>
        <w:types>
          <w:type w:val="bbPlcHdr"/>
        </w:types>
        <w:behaviors>
          <w:behavior w:val="content"/>
        </w:behaviors>
        <w:guid w:val="{6A5AF3DC-0938-46A8-A4E0-C08FAE0586F5}"/>
      </w:docPartPr>
      <w:docPartBody>
        <w:p w:rsidR="004D1C0C" w:rsidP="004D44CB">
          <w:pPr>
            <w:pStyle w:val="F0959D1C18CD423394192ABB920EF981"/>
          </w:pPr>
          <w:r w:rsidRPr="00D616CD">
            <w:rPr>
              <w:rStyle w:val="PlaceholderText"/>
            </w:rPr>
            <w:t>Click or tap here to enter text.</w:t>
          </w:r>
        </w:p>
      </w:docPartBody>
    </w:docPart>
    <w:docPart>
      <w:docPartPr>
        <w:name w:val="D5EF3ED302B64303B924F6276A7AE852"/>
        <w:category>
          <w:name w:val="General"/>
          <w:gallery w:val="placeholder"/>
        </w:category>
        <w:types>
          <w:type w:val="bbPlcHdr"/>
        </w:types>
        <w:behaviors>
          <w:behavior w:val="content"/>
        </w:behaviors>
        <w:guid w:val="{2F390E0F-7654-452D-AEE4-B611CB7C4751}"/>
      </w:docPartPr>
      <w:docPartBody>
        <w:p w:rsidR="004D1C0C" w:rsidP="004D44CB">
          <w:pPr>
            <w:pStyle w:val="D5EF3ED302B64303B924F6276A7AE852"/>
          </w:pPr>
          <w:r w:rsidRPr="00D616CD">
            <w:rPr>
              <w:rStyle w:val="PlaceholderText"/>
            </w:rPr>
            <w:t>Click or tap here to enter text.</w:t>
          </w:r>
        </w:p>
      </w:docPartBody>
    </w:docPart>
    <w:docPart>
      <w:docPartPr>
        <w:name w:val="537F2BCE9FAC43DEBCE09733518B43C3"/>
        <w:category>
          <w:name w:val="General"/>
          <w:gallery w:val="placeholder"/>
        </w:category>
        <w:types>
          <w:type w:val="bbPlcHdr"/>
        </w:types>
        <w:behaviors>
          <w:behavior w:val="content"/>
        </w:behaviors>
        <w:guid w:val="{4FEFE6D4-7161-4C8C-9C5E-2418A3C74447}"/>
      </w:docPartPr>
      <w:docPartBody>
        <w:p w:rsidR="004D1C0C" w:rsidP="004D44CB">
          <w:pPr>
            <w:pStyle w:val="537F2BCE9FAC43DEBCE09733518B43C3"/>
          </w:pPr>
          <w:r w:rsidRPr="00D616CD">
            <w:rPr>
              <w:rStyle w:val="PlaceholderText"/>
            </w:rPr>
            <w:t>Click or tap here to enter text.</w:t>
          </w:r>
        </w:p>
      </w:docPartBody>
    </w:docPart>
    <w:docPart>
      <w:docPartPr>
        <w:name w:val="F6655AB2477A4CE685A4BFE2528F5D4C"/>
        <w:category>
          <w:name w:val="General"/>
          <w:gallery w:val="placeholder"/>
        </w:category>
        <w:types>
          <w:type w:val="bbPlcHdr"/>
        </w:types>
        <w:behaviors>
          <w:behavior w:val="content"/>
        </w:behaviors>
        <w:guid w:val="{DEF612B2-80DD-457F-9B63-322FF871203C}"/>
      </w:docPartPr>
      <w:docPartBody>
        <w:p w:rsidR="004D1C0C" w:rsidP="004D44CB">
          <w:pPr>
            <w:pStyle w:val="F6655AB2477A4CE685A4BFE2528F5D4C"/>
          </w:pPr>
          <w:r w:rsidRPr="00D616CD">
            <w:rPr>
              <w:rStyle w:val="PlaceholderText"/>
            </w:rPr>
            <w:t>Click or tap here to enter text.</w:t>
          </w:r>
        </w:p>
      </w:docPartBody>
    </w:docPart>
    <w:docPart>
      <w:docPartPr>
        <w:name w:val="D3BC1033F96B446FBCA00A9D370D658E"/>
        <w:category>
          <w:name w:val="General"/>
          <w:gallery w:val="placeholder"/>
        </w:category>
        <w:types>
          <w:type w:val="bbPlcHdr"/>
        </w:types>
        <w:behaviors>
          <w:behavior w:val="content"/>
        </w:behaviors>
        <w:guid w:val="{D3AE9487-6923-4E93-A271-F0CE52354809}"/>
      </w:docPartPr>
      <w:docPartBody>
        <w:p w:rsidR="004D1C0C" w:rsidP="004D44CB">
          <w:pPr>
            <w:pStyle w:val="D3BC1033F96B446FBCA00A9D370D658E"/>
          </w:pPr>
          <w:r>
            <w:rPr>
              <w:rStyle w:val="PlaceholderText"/>
            </w:rPr>
            <w:t>Click or tap here to enter text.</w:t>
          </w:r>
        </w:p>
      </w:docPartBody>
    </w:docPart>
    <w:docPart>
      <w:docPartPr>
        <w:name w:val="5D37FB403AAE49A99D618F21C1A93F01"/>
        <w:category>
          <w:name w:val="General"/>
          <w:gallery w:val="placeholder"/>
        </w:category>
        <w:types>
          <w:type w:val="bbPlcHdr"/>
        </w:types>
        <w:behaviors>
          <w:behavior w:val="content"/>
        </w:behaviors>
        <w:guid w:val="{33CC5E9F-64CB-426A-B896-27C46C2F8273}"/>
      </w:docPartPr>
      <w:docPartBody>
        <w:p w:rsidR="004D1C0C" w:rsidP="004D44CB">
          <w:pPr>
            <w:pStyle w:val="5D37FB403AAE49A99D618F21C1A93F01"/>
          </w:pPr>
          <w:r w:rsidRPr="00D616CD">
            <w:rPr>
              <w:rStyle w:val="PlaceholderText"/>
            </w:rPr>
            <w:t>Click or tap here to enter text.</w:t>
          </w:r>
        </w:p>
      </w:docPartBody>
    </w:docPart>
    <w:docPart>
      <w:docPartPr>
        <w:name w:val="5761C5BAB78D4CEDB18ED8899515CF89"/>
        <w:category>
          <w:name w:val="General"/>
          <w:gallery w:val="placeholder"/>
        </w:category>
        <w:types>
          <w:type w:val="bbPlcHdr"/>
        </w:types>
        <w:behaviors>
          <w:behavior w:val="content"/>
        </w:behaviors>
        <w:guid w:val="{F8027B27-0542-4DF8-9F5F-873B54B0C223}"/>
      </w:docPartPr>
      <w:docPartBody>
        <w:p w:rsidR="004D1C0C" w:rsidP="004D44CB">
          <w:pPr>
            <w:pStyle w:val="5761C5BAB78D4CEDB18ED8899515CF89"/>
          </w:pPr>
          <w:r>
            <w:rPr>
              <w:rStyle w:val="PlaceholderText"/>
            </w:rPr>
            <w:t>Click or tap here to enter text.</w:t>
          </w:r>
        </w:p>
      </w:docPartBody>
    </w:docPart>
    <w:docPart>
      <w:docPartPr>
        <w:name w:val="644BD470E6164D4D9AB20BB8FA4E0554"/>
        <w:category>
          <w:name w:val="General"/>
          <w:gallery w:val="placeholder"/>
        </w:category>
        <w:types>
          <w:type w:val="bbPlcHdr"/>
        </w:types>
        <w:behaviors>
          <w:behavior w:val="content"/>
        </w:behaviors>
        <w:guid w:val="{7FDFF69D-FD10-41D8-813F-782DB8B8ED8A}"/>
      </w:docPartPr>
      <w:docPartBody>
        <w:p w:rsidR="004D1C0C" w:rsidP="004D44CB">
          <w:pPr>
            <w:pStyle w:val="644BD470E6164D4D9AB20BB8FA4E0554"/>
          </w:pPr>
          <w:r w:rsidRPr="00D616CD">
            <w:rPr>
              <w:rStyle w:val="PlaceholderText"/>
            </w:rPr>
            <w:t>Click or tap here to enter text.</w:t>
          </w:r>
        </w:p>
      </w:docPartBody>
    </w:docPart>
    <w:docPart>
      <w:docPartPr>
        <w:name w:val="5CBB357BB0DC456DBEC509BACD9CCDCD"/>
        <w:category>
          <w:name w:val="General"/>
          <w:gallery w:val="placeholder"/>
        </w:category>
        <w:types>
          <w:type w:val="bbPlcHdr"/>
        </w:types>
        <w:behaviors>
          <w:behavior w:val="content"/>
        </w:behaviors>
        <w:guid w:val="{247A4483-A670-461A-8420-7DD827DF8920}"/>
      </w:docPartPr>
      <w:docPartBody>
        <w:p w:rsidR="004D1C0C" w:rsidP="004D44CB">
          <w:pPr>
            <w:pStyle w:val="5CBB357BB0DC456DBEC509BACD9CCDCD"/>
          </w:pPr>
          <w:r>
            <w:rPr>
              <w:rStyle w:val="PlaceholderText"/>
            </w:rPr>
            <w:t>Click or tap here to enter text.</w:t>
          </w:r>
        </w:p>
      </w:docPartBody>
    </w:docPart>
    <w:docPart>
      <w:docPartPr>
        <w:name w:val="3CF6919BDA924717BEAD42CF74E77F51"/>
        <w:category>
          <w:name w:val="General"/>
          <w:gallery w:val="placeholder"/>
        </w:category>
        <w:types>
          <w:type w:val="bbPlcHdr"/>
        </w:types>
        <w:behaviors>
          <w:behavior w:val="content"/>
        </w:behaviors>
        <w:guid w:val="{81D3CE6A-B9B8-4E4E-B8C5-4B6B0048CAD6}"/>
      </w:docPartPr>
      <w:docPartBody>
        <w:p w:rsidR="004D1C0C" w:rsidP="004D44CB">
          <w:pPr>
            <w:pStyle w:val="3CF6919BDA924717BEAD42CF74E77F51"/>
          </w:pPr>
          <w:r w:rsidRPr="00D616CD">
            <w:rPr>
              <w:rStyle w:val="PlaceholderText"/>
            </w:rPr>
            <w:t>Click or tap here to enter text.</w:t>
          </w:r>
        </w:p>
      </w:docPartBody>
    </w:docPart>
    <w:docPart>
      <w:docPartPr>
        <w:name w:val="C37E37B22D6E427ABCEAF6D8A9ADFB52"/>
        <w:category>
          <w:name w:val="General"/>
          <w:gallery w:val="placeholder"/>
        </w:category>
        <w:types>
          <w:type w:val="bbPlcHdr"/>
        </w:types>
        <w:behaviors>
          <w:behavior w:val="content"/>
        </w:behaviors>
        <w:guid w:val="{7E850F4D-B9F6-4A78-92E1-3773E43D4ACF}"/>
      </w:docPartPr>
      <w:docPartBody>
        <w:p w:rsidR="004D1C0C" w:rsidP="004D44CB">
          <w:pPr>
            <w:pStyle w:val="C37E37B22D6E427ABCEAF6D8A9ADFB52"/>
          </w:pPr>
          <w:r w:rsidRPr="00C43D6B">
            <w:rPr>
              <w:rStyle w:val="PlaceholderText"/>
            </w:rPr>
            <w:t>Click or tap here to enter text.</w:t>
          </w:r>
        </w:p>
      </w:docPartBody>
    </w:docPart>
    <w:docPart>
      <w:docPartPr>
        <w:name w:val="12D2779DF7B64AC8AD661933A1373ADC"/>
        <w:category>
          <w:name w:val="General"/>
          <w:gallery w:val="placeholder"/>
        </w:category>
        <w:types>
          <w:type w:val="bbPlcHdr"/>
        </w:types>
        <w:behaviors>
          <w:behavior w:val="content"/>
        </w:behaviors>
        <w:guid w:val="{669B7B3D-0574-4269-A792-6B23FE0C4111}"/>
      </w:docPartPr>
      <w:docPartBody>
        <w:p w:rsidR="004D1C0C" w:rsidP="004D44CB">
          <w:pPr>
            <w:pStyle w:val="12D2779DF7B64AC8AD661933A1373ADC"/>
          </w:pPr>
          <w:r w:rsidRPr="00D616CD">
            <w:rPr>
              <w:rStyle w:val="PlaceholderText"/>
            </w:rPr>
            <w:t>Click or tap here to enter text.</w:t>
          </w:r>
        </w:p>
      </w:docPartBody>
    </w:docPart>
    <w:docPart>
      <w:docPartPr>
        <w:name w:val="94C5CE9B254945D684565901F7DD6229"/>
        <w:category>
          <w:name w:val="General"/>
          <w:gallery w:val="placeholder"/>
        </w:category>
        <w:types>
          <w:type w:val="bbPlcHdr"/>
        </w:types>
        <w:behaviors>
          <w:behavior w:val="content"/>
        </w:behaviors>
        <w:guid w:val="{F721E13E-10F5-4F6A-B3AD-DC850E9EC531}"/>
      </w:docPartPr>
      <w:docPartBody>
        <w:p w:rsidR="004D1C0C" w:rsidP="004D44CB">
          <w:pPr>
            <w:pStyle w:val="94C5CE9B254945D684565901F7DD6229"/>
          </w:pPr>
          <w:r w:rsidRPr="00D616CD">
            <w:rPr>
              <w:rStyle w:val="PlaceholderText"/>
            </w:rPr>
            <w:t>Click or tap here to enter text.</w:t>
          </w:r>
        </w:p>
      </w:docPartBody>
    </w:docPart>
    <w:docPart>
      <w:docPartPr>
        <w:name w:val="19652808AB1F482BB662CC18B03FAAE8"/>
        <w:category>
          <w:name w:val="General"/>
          <w:gallery w:val="placeholder"/>
        </w:category>
        <w:types>
          <w:type w:val="bbPlcHdr"/>
        </w:types>
        <w:behaviors>
          <w:behavior w:val="content"/>
        </w:behaviors>
        <w:guid w:val="{531681B7-87D4-4EF2-A2C9-C4528CBC2EEB}"/>
      </w:docPartPr>
      <w:docPartBody>
        <w:p w:rsidR="004D1C0C" w:rsidP="004D44CB">
          <w:pPr>
            <w:pStyle w:val="19652808AB1F482BB662CC18B03FAAE8"/>
          </w:pPr>
          <w:r w:rsidRPr="00D616CD">
            <w:rPr>
              <w:rStyle w:val="PlaceholderText"/>
            </w:rPr>
            <w:t>Click or tap here to enter text.</w:t>
          </w:r>
        </w:p>
      </w:docPartBody>
    </w:docPart>
    <w:docPart>
      <w:docPartPr>
        <w:name w:val="4991A7DB9291450F992C77BB271A2C99"/>
        <w:category>
          <w:name w:val="General"/>
          <w:gallery w:val="placeholder"/>
        </w:category>
        <w:types>
          <w:type w:val="bbPlcHdr"/>
        </w:types>
        <w:behaviors>
          <w:behavior w:val="content"/>
        </w:behaviors>
        <w:guid w:val="{E3738FDA-994D-45FB-ADCC-1A4D37491F76}"/>
      </w:docPartPr>
      <w:docPartBody>
        <w:p w:rsidR="004D1C0C" w:rsidP="004D44CB">
          <w:pPr>
            <w:pStyle w:val="4991A7DB9291450F992C77BB271A2C99"/>
          </w:pPr>
          <w:r w:rsidRPr="00D616CD">
            <w:rPr>
              <w:rStyle w:val="PlaceholderText"/>
            </w:rPr>
            <w:t>Click or tap here to enter text.</w:t>
          </w:r>
        </w:p>
      </w:docPartBody>
    </w:docPart>
    <w:docPart>
      <w:docPartPr>
        <w:name w:val="E4691C6B08ED4B0580B3E90185371B15"/>
        <w:category>
          <w:name w:val="General"/>
          <w:gallery w:val="placeholder"/>
        </w:category>
        <w:types>
          <w:type w:val="bbPlcHdr"/>
        </w:types>
        <w:behaviors>
          <w:behavior w:val="content"/>
        </w:behaviors>
        <w:guid w:val="{241DE8C6-033F-4791-8A19-6030E4CF8F9B}"/>
      </w:docPartPr>
      <w:docPartBody>
        <w:p w:rsidR="004D1C0C" w:rsidP="004D44CB">
          <w:pPr>
            <w:pStyle w:val="E4691C6B08ED4B0580B3E90185371B15"/>
          </w:pPr>
          <w:r w:rsidRPr="00D616CD">
            <w:rPr>
              <w:rStyle w:val="PlaceholderText"/>
            </w:rPr>
            <w:t>Click or tap here to enter text.</w:t>
          </w:r>
        </w:p>
      </w:docPartBody>
    </w:docPart>
    <w:docPart>
      <w:docPartPr>
        <w:name w:val="BE23B125BCFE486D866120EDD125F95E"/>
        <w:category>
          <w:name w:val="General"/>
          <w:gallery w:val="placeholder"/>
        </w:category>
        <w:types>
          <w:type w:val="bbPlcHdr"/>
        </w:types>
        <w:behaviors>
          <w:behavior w:val="content"/>
        </w:behaviors>
        <w:guid w:val="{59B07B46-6833-4B0D-B979-AB60DE8D4870}"/>
      </w:docPartPr>
      <w:docPartBody>
        <w:p w:rsidR="004D1C0C" w:rsidP="004D44CB">
          <w:pPr>
            <w:pStyle w:val="BE23B125BCFE486D866120EDD125F95E"/>
          </w:pPr>
          <w:r w:rsidRPr="00D616CD">
            <w:rPr>
              <w:rStyle w:val="PlaceholderText"/>
            </w:rPr>
            <w:t>Click or tap here to enter text.</w:t>
          </w:r>
        </w:p>
      </w:docPartBody>
    </w:docPart>
    <w:docPart>
      <w:docPartPr>
        <w:name w:val="D6BA189243E84F2EB1BE92C24BB5360E"/>
        <w:category>
          <w:name w:val="General"/>
          <w:gallery w:val="placeholder"/>
        </w:category>
        <w:types>
          <w:type w:val="bbPlcHdr"/>
        </w:types>
        <w:behaviors>
          <w:behavior w:val="content"/>
        </w:behaviors>
        <w:guid w:val="{A7E5B21E-6251-42DE-9BFE-CAA401F11609}"/>
      </w:docPartPr>
      <w:docPartBody>
        <w:p w:rsidR="004D1C0C" w:rsidP="004D44CB">
          <w:pPr>
            <w:pStyle w:val="D6BA189243E84F2EB1BE92C24BB5360E"/>
          </w:pPr>
          <w:r w:rsidRPr="00D616CD">
            <w:rPr>
              <w:rStyle w:val="PlaceholderText"/>
            </w:rPr>
            <w:t>Click or tap here to enter text.</w:t>
          </w:r>
        </w:p>
      </w:docPartBody>
    </w:docPart>
    <w:docPart>
      <w:docPartPr>
        <w:name w:val="F5379FA84CCB4F17B26939A97E3DD7E2"/>
        <w:category>
          <w:name w:val="General"/>
          <w:gallery w:val="placeholder"/>
        </w:category>
        <w:types>
          <w:type w:val="bbPlcHdr"/>
        </w:types>
        <w:behaviors>
          <w:behavior w:val="content"/>
        </w:behaviors>
        <w:guid w:val="{4EC4173F-A3BA-4583-BADE-2DEE51CE8CAF}"/>
      </w:docPartPr>
      <w:docPartBody>
        <w:p w:rsidR="004D1C0C" w:rsidP="004D44CB">
          <w:pPr>
            <w:pStyle w:val="F5379FA84CCB4F17B26939A97E3DD7E2"/>
          </w:pPr>
          <w:r w:rsidRPr="00D616CD">
            <w:rPr>
              <w:rStyle w:val="PlaceholderText"/>
            </w:rPr>
            <w:t>Click or tap here to enter text.</w:t>
          </w:r>
        </w:p>
      </w:docPartBody>
    </w:docPart>
    <w:docPart>
      <w:docPartPr>
        <w:name w:val="273B5A879E334036B79C4014329CADB1"/>
        <w:category>
          <w:name w:val="General"/>
          <w:gallery w:val="placeholder"/>
        </w:category>
        <w:types>
          <w:type w:val="bbPlcHdr"/>
        </w:types>
        <w:behaviors>
          <w:behavior w:val="content"/>
        </w:behaviors>
        <w:guid w:val="{6897E0CF-2470-450E-94AC-1602D0C7E938}"/>
      </w:docPartPr>
      <w:docPartBody>
        <w:p w:rsidR="004D1C0C" w:rsidP="004D44CB">
          <w:pPr>
            <w:pStyle w:val="273B5A879E334036B79C4014329CADB1"/>
          </w:pPr>
          <w:r w:rsidRPr="00D616CD">
            <w:rPr>
              <w:rStyle w:val="PlaceholderText"/>
            </w:rPr>
            <w:t>Click or tap here to enter text.</w:t>
          </w:r>
        </w:p>
      </w:docPartBody>
    </w:docPart>
    <w:docPart>
      <w:docPartPr>
        <w:name w:val="6855886765F24844AED79D3774EDE08A"/>
        <w:category>
          <w:name w:val="General"/>
          <w:gallery w:val="placeholder"/>
        </w:category>
        <w:types>
          <w:type w:val="bbPlcHdr"/>
        </w:types>
        <w:behaviors>
          <w:behavior w:val="content"/>
        </w:behaviors>
        <w:guid w:val="{B090C701-FF3F-4DC8-8C07-7721F32148F6}"/>
      </w:docPartPr>
      <w:docPartBody>
        <w:p w:rsidR="004D1C0C" w:rsidP="004D44CB">
          <w:pPr>
            <w:pStyle w:val="6855886765F24844AED79D3774EDE08A"/>
          </w:pPr>
          <w:r w:rsidRPr="00D616CD">
            <w:rPr>
              <w:rStyle w:val="PlaceholderText"/>
            </w:rPr>
            <w:t>Click or tap here to enter text.</w:t>
          </w:r>
        </w:p>
      </w:docPartBody>
    </w:docPart>
    <w:docPart>
      <w:docPartPr>
        <w:name w:val="3CF4D49F947D45018B9050C3AC6E5C4F"/>
        <w:category>
          <w:name w:val="General"/>
          <w:gallery w:val="placeholder"/>
        </w:category>
        <w:types>
          <w:type w:val="bbPlcHdr"/>
        </w:types>
        <w:behaviors>
          <w:behavior w:val="content"/>
        </w:behaviors>
        <w:guid w:val="{E61D5230-287B-4E49-8A60-552B92CF00BD}"/>
      </w:docPartPr>
      <w:docPartBody>
        <w:p w:rsidR="004D1C0C" w:rsidP="004D44CB">
          <w:pPr>
            <w:pStyle w:val="3CF4D49F947D45018B9050C3AC6E5C4F"/>
          </w:pPr>
          <w:r w:rsidRPr="00D616CD">
            <w:rPr>
              <w:rStyle w:val="PlaceholderText"/>
            </w:rPr>
            <w:t>Click or tap here to enter text.</w:t>
          </w:r>
        </w:p>
      </w:docPartBody>
    </w:docPart>
    <w:docPart>
      <w:docPartPr>
        <w:name w:val="CCCF0E598B044C37AFCDEBCFCD61B1A7"/>
        <w:category>
          <w:name w:val="General"/>
          <w:gallery w:val="placeholder"/>
        </w:category>
        <w:types>
          <w:type w:val="bbPlcHdr"/>
        </w:types>
        <w:behaviors>
          <w:behavior w:val="content"/>
        </w:behaviors>
        <w:guid w:val="{4405467E-1F46-4F61-8BAE-999A68C0AA3B}"/>
      </w:docPartPr>
      <w:docPartBody>
        <w:p w:rsidR="004D1C0C" w:rsidP="004D44CB">
          <w:pPr>
            <w:pStyle w:val="CCCF0E598B044C37AFCDEBCFCD61B1A7"/>
          </w:pPr>
          <w:r w:rsidRPr="00C43D6B">
            <w:rPr>
              <w:rStyle w:val="PlaceholderText"/>
            </w:rPr>
            <w:t>Click or tap here to enter text.</w:t>
          </w:r>
        </w:p>
      </w:docPartBody>
    </w:docPart>
    <w:docPart>
      <w:docPartPr>
        <w:name w:val="226EFFB75C4346D1879015D60938AE3A"/>
        <w:category>
          <w:name w:val="General"/>
          <w:gallery w:val="placeholder"/>
        </w:category>
        <w:types>
          <w:type w:val="bbPlcHdr"/>
        </w:types>
        <w:behaviors>
          <w:behavior w:val="content"/>
        </w:behaviors>
        <w:guid w:val="{4FA45E01-EA1F-4BD4-A147-18C2CCA3C7D4}"/>
      </w:docPartPr>
      <w:docPartBody>
        <w:p w:rsidR="004D1C0C" w:rsidP="004D44CB">
          <w:pPr>
            <w:pStyle w:val="226EFFB75C4346D1879015D60938AE3A"/>
          </w:pPr>
          <w:r w:rsidRPr="00D616CD">
            <w:rPr>
              <w:rStyle w:val="PlaceholderText"/>
            </w:rPr>
            <w:t>Click or tap here to enter text.</w:t>
          </w:r>
        </w:p>
      </w:docPartBody>
    </w:docPart>
    <w:docPart>
      <w:docPartPr>
        <w:name w:val="72CB6D37EDC4480F857CF1E6B57C3774"/>
        <w:category>
          <w:name w:val="General"/>
          <w:gallery w:val="placeholder"/>
        </w:category>
        <w:types>
          <w:type w:val="bbPlcHdr"/>
        </w:types>
        <w:behaviors>
          <w:behavior w:val="content"/>
        </w:behaviors>
        <w:guid w:val="{7C35FE45-85FF-4021-A2CD-63DBF59F3B4A}"/>
      </w:docPartPr>
      <w:docPartBody>
        <w:p w:rsidR="004D1C0C" w:rsidP="004D44CB">
          <w:pPr>
            <w:pStyle w:val="72CB6D37EDC4480F857CF1E6B57C3774"/>
          </w:pPr>
          <w:r w:rsidRPr="00D616CD">
            <w:rPr>
              <w:rStyle w:val="PlaceholderText"/>
            </w:rPr>
            <w:t>Click or tap here to enter text.</w:t>
          </w:r>
        </w:p>
      </w:docPartBody>
    </w:docPart>
    <w:docPart>
      <w:docPartPr>
        <w:name w:val="9072D48E091544899460B719C202E301"/>
        <w:category>
          <w:name w:val="General"/>
          <w:gallery w:val="placeholder"/>
        </w:category>
        <w:types>
          <w:type w:val="bbPlcHdr"/>
        </w:types>
        <w:behaviors>
          <w:behavior w:val="content"/>
        </w:behaviors>
        <w:guid w:val="{8EED0CDB-C1DC-4A81-86C2-3E444FCE9DFC}"/>
      </w:docPartPr>
      <w:docPartBody>
        <w:p w:rsidR="004D1C0C" w:rsidP="004D44CB">
          <w:pPr>
            <w:pStyle w:val="9072D48E091544899460B719C202E301"/>
          </w:pPr>
          <w:r w:rsidRPr="00C43D6B">
            <w:rPr>
              <w:rStyle w:val="PlaceholderText"/>
            </w:rPr>
            <w:t>Click or tap here to enter text.</w:t>
          </w:r>
        </w:p>
      </w:docPartBody>
    </w:docPart>
    <w:docPart>
      <w:docPartPr>
        <w:name w:val="BED0FA85BFB34775A97025D801B1C3C4"/>
        <w:category>
          <w:name w:val="General"/>
          <w:gallery w:val="placeholder"/>
        </w:category>
        <w:types>
          <w:type w:val="bbPlcHdr"/>
        </w:types>
        <w:behaviors>
          <w:behavior w:val="content"/>
        </w:behaviors>
        <w:guid w:val="{750CCC9D-D1F8-44CA-BDCD-9A58C33F8CE5}"/>
      </w:docPartPr>
      <w:docPartBody>
        <w:p w:rsidR="004D1C0C" w:rsidP="004D44CB">
          <w:pPr>
            <w:pStyle w:val="BED0FA85BFB34775A97025D801B1C3C4"/>
          </w:pPr>
          <w:r w:rsidRPr="00D616CD">
            <w:rPr>
              <w:rStyle w:val="PlaceholderText"/>
            </w:rPr>
            <w:t>Click or tap here to enter text.</w:t>
          </w:r>
        </w:p>
      </w:docPartBody>
    </w:docPart>
    <w:docPart>
      <w:docPartPr>
        <w:name w:val="BEE1E16CC97F4C4FA6C4E9E0A262A864"/>
        <w:category>
          <w:name w:val="General"/>
          <w:gallery w:val="placeholder"/>
        </w:category>
        <w:types>
          <w:type w:val="bbPlcHdr"/>
        </w:types>
        <w:behaviors>
          <w:behavior w:val="content"/>
        </w:behaviors>
        <w:guid w:val="{2C18AF66-C763-49BB-B14B-3C64094B414D}"/>
      </w:docPartPr>
      <w:docPartBody>
        <w:p w:rsidR="004D1C0C" w:rsidP="004D44CB">
          <w:pPr>
            <w:pStyle w:val="BEE1E16CC97F4C4FA6C4E9E0A262A864"/>
          </w:pPr>
          <w:r w:rsidRPr="00D616CD">
            <w:rPr>
              <w:rStyle w:val="PlaceholderText"/>
            </w:rPr>
            <w:t>Click or tap here to enter text.</w:t>
          </w:r>
        </w:p>
      </w:docPartBody>
    </w:docPart>
    <w:docPart>
      <w:docPartPr>
        <w:name w:val="A2A6261D98384FA08B32BE565BA8AB65"/>
        <w:category>
          <w:name w:val="General"/>
          <w:gallery w:val="placeholder"/>
        </w:category>
        <w:types>
          <w:type w:val="bbPlcHdr"/>
        </w:types>
        <w:behaviors>
          <w:behavior w:val="content"/>
        </w:behaviors>
        <w:guid w:val="{1EEF2C77-12E0-4A70-B193-CADB7C482105}"/>
      </w:docPartPr>
      <w:docPartBody>
        <w:p w:rsidR="004D1C0C" w:rsidP="004D44CB">
          <w:pPr>
            <w:pStyle w:val="A2A6261D98384FA08B32BE565BA8AB65"/>
          </w:pPr>
          <w:r w:rsidRPr="00D616CD">
            <w:rPr>
              <w:rStyle w:val="PlaceholderText"/>
            </w:rPr>
            <w:t>Click or tap here to enter text.</w:t>
          </w:r>
        </w:p>
      </w:docPartBody>
    </w:docPart>
    <w:docPart>
      <w:docPartPr>
        <w:name w:val="C0BB759C59944A4C9F41730E93AAA824"/>
        <w:category>
          <w:name w:val="General"/>
          <w:gallery w:val="placeholder"/>
        </w:category>
        <w:types>
          <w:type w:val="bbPlcHdr"/>
        </w:types>
        <w:behaviors>
          <w:behavior w:val="content"/>
        </w:behaviors>
        <w:guid w:val="{4A1ADE38-6A8F-459D-AC36-174FB0522C8F}"/>
      </w:docPartPr>
      <w:docPartBody>
        <w:p w:rsidR="004D1C0C" w:rsidP="004D44CB">
          <w:pPr>
            <w:pStyle w:val="C0BB759C59944A4C9F41730E93AAA824"/>
          </w:pPr>
          <w:r w:rsidRPr="00C43D6B">
            <w:rPr>
              <w:rStyle w:val="PlaceholderText"/>
            </w:rPr>
            <w:t>Click or tap here to enter text.</w:t>
          </w:r>
        </w:p>
      </w:docPartBody>
    </w:docPart>
    <w:docPart>
      <w:docPartPr>
        <w:name w:val="872D4995674549BE9883D5A971E6584E"/>
        <w:category>
          <w:name w:val="General"/>
          <w:gallery w:val="placeholder"/>
        </w:category>
        <w:types>
          <w:type w:val="bbPlcHdr"/>
        </w:types>
        <w:behaviors>
          <w:behavior w:val="content"/>
        </w:behaviors>
        <w:guid w:val="{D4AF4D24-EA3F-4DD4-8888-1013FC848A6B}"/>
      </w:docPartPr>
      <w:docPartBody>
        <w:p w:rsidR="004D1C0C" w:rsidP="004D44CB">
          <w:pPr>
            <w:pStyle w:val="872D4995674549BE9883D5A971E6584E"/>
          </w:pPr>
          <w:r w:rsidRPr="00D616CD">
            <w:rPr>
              <w:rStyle w:val="PlaceholderText"/>
            </w:rPr>
            <w:t>Click or tap here to enter text.</w:t>
          </w:r>
        </w:p>
      </w:docPartBody>
    </w:docPart>
    <w:docPart>
      <w:docPartPr>
        <w:name w:val="0B27297AB02D4F03867B89E13E096508"/>
        <w:category>
          <w:name w:val="General"/>
          <w:gallery w:val="placeholder"/>
        </w:category>
        <w:types>
          <w:type w:val="bbPlcHdr"/>
        </w:types>
        <w:behaviors>
          <w:behavior w:val="content"/>
        </w:behaviors>
        <w:guid w:val="{343ABCE9-18AD-4DC8-BCAA-FF8B1AB15F69}"/>
      </w:docPartPr>
      <w:docPartBody>
        <w:p w:rsidR="004D1C0C" w:rsidP="004D44CB">
          <w:pPr>
            <w:pStyle w:val="0B27297AB02D4F03867B89E13E096508"/>
          </w:pPr>
          <w:r w:rsidRPr="00D616CD">
            <w:rPr>
              <w:rStyle w:val="PlaceholderText"/>
            </w:rPr>
            <w:t>Click or tap here to enter text.</w:t>
          </w:r>
        </w:p>
      </w:docPartBody>
    </w:docPart>
    <w:docPart>
      <w:docPartPr>
        <w:name w:val="6ED258CD8C7D43F687CB7F589AD0CFD8"/>
        <w:category>
          <w:name w:val="General"/>
          <w:gallery w:val="placeholder"/>
        </w:category>
        <w:types>
          <w:type w:val="bbPlcHdr"/>
        </w:types>
        <w:behaviors>
          <w:behavior w:val="content"/>
        </w:behaviors>
        <w:guid w:val="{40643694-B0E1-4B8A-B163-D90F96D22E0D}"/>
      </w:docPartPr>
      <w:docPartBody>
        <w:p w:rsidR="004D1C0C" w:rsidP="004D44CB">
          <w:pPr>
            <w:pStyle w:val="6ED258CD8C7D43F687CB7F589AD0CFD8"/>
          </w:pPr>
          <w:r w:rsidRPr="00D616CD">
            <w:rPr>
              <w:rStyle w:val="PlaceholderText"/>
            </w:rPr>
            <w:t>Click or tap here to enter text.</w:t>
          </w:r>
        </w:p>
      </w:docPartBody>
    </w:docPart>
    <w:docPart>
      <w:docPartPr>
        <w:name w:val="9F5DA9BC382042E69DB2C3A5D91B0B69"/>
        <w:category>
          <w:name w:val="General"/>
          <w:gallery w:val="placeholder"/>
        </w:category>
        <w:types>
          <w:type w:val="bbPlcHdr"/>
        </w:types>
        <w:behaviors>
          <w:behavior w:val="content"/>
        </w:behaviors>
        <w:guid w:val="{C01E4CDB-5AD1-4853-AD8F-776B3B4758A4}"/>
      </w:docPartPr>
      <w:docPartBody>
        <w:p w:rsidR="004D1C0C" w:rsidP="004D44CB">
          <w:pPr>
            <w:pStyle w:val="9F5DA9BC382042E69DB2C3A5D91B0B69"/>
          </w:pPr>
          <w:r w:rsidRPr="00C43D6B">
            <w:rPr>
              <w:rStyle w:val="PlaceholderText"/>
            </w:rPr>
            <w:t>Click or tap here to enter text.</w:t>
          </w:r>
        </w:p>
      </w:docPartBody>
    </w:docPart>
    <w:docPart>
      <w:docPartPr>
        <w:name w:val="322FEA03034A45D2985C53A0E3E110CB"/>
        <w:category>
          <w:name w:val="General"/>
          <w:gallery w:val="placeholder"/>
        </w:category>
        <w:types>
          <w:type w:val="bbPlcHdr"/>
        </w:types>
        <w:behaviors>
          <w:behavior w:val="content"/>
        </w:behaviors>
        <w:guid w:val="{823B7060-2772-437A-A3AA-A998788DAA11}"/>
      </w:docPartPr>
      <w:docPartBody>
        <w:p w:rsidR="004D1C0C" w:rsidP="004D44CB">
          <w:pPr>
            <w:pStyle w:val="322FEA03034A45D2985C53A0E3E110CB"/>
          </w:pPr>
          <w:r w:rsidRPr="00D616CD">
            <w:rPr>
              <w:rStyle w:val="PlaceholderText"/>
            </w:rPr>
            <w:t>Click or tap here to enter text.</w:t>
          </w:r>
        </w:p>
      </w:docPartBody>
    </w:docPart>
    <w:docPart>
      <w:docPartPr>
        <w:name w:val="853D7326F19C42C18D14D0A763CB067D"/>
        <w:category>
          <w:name w:val="General"/>
          <w:gallery w:val="placeholder"/>
        </w:category>
        <w:types>
          <w:type w:val="bbPlcHdr"/>
        </w:types>
        <w:behaviors>
          <w:behavior w:val="content"/>
        </w:behaviors>
        <w:guid w:val="{DEA6EA5B-CE65-4F34-A493-404AF41AF18A}"/>
      </w:docPartPr>
      <w:docPartBody>
        <w:p w:rsidR="004D1C0C" w:rsidP="004D44CB">
          <w:pPr>
            <w:pStyle w:val="853D7326F19C42C18D14D0A763CB067D"/>
          </w:pPr>
          <w:r w:rsidRPr="00C43D6B">
            <w:rPr>
              <w:rStyle w:val="PlaceholderText"/>
            </w:rPr>
            <w:t>Click or tap here to enter text.</w:t>
          </w:r>
        </w:p>
      </w:docPartBody>
    </w:docPart>
    <w:docPart>
      <w:docPartPr>
        <w:name w:val="12D745D38A8B4055BBB3E9A8D22A143D"/>
        <w:category>
          <w:name w:val="General"/>
          <w:gallery w:val="placeholder"/>
        </w:category>
        <w:types>
          <w:type w:val="bbPlcHdr"/>
        </w:types>
        <w:behaviors>
          <w:behavior w:val="content"/>
        </w:behaviors>
        <w:guid w:val="{C460AB7B-0B03-427E-A4CE-7A692ECDA503}"/>
      </w:docPartPr>
      <w:docPartBody>
        <w:p w:rsidR="004D1C0C" w:rsidP="004D44CB">
          <w:pPr>
            <w:pStyle w:val="12D745D38A8B4055BBB3E9A8D22A143D"/>
          </w:pPr>
          <w:r w:rsidRPr="00D616CD">
            <w:rPr>
              <w:rStyle w:val="PlaceholderText"/>
            </w:rPr>
            <w:t>Click or tap here to enter text.</w:t>
          </w:r>
        </w:p>
      </w:docPartBody>
    </w:docPart>
    <w:docPart>
      <w:docPartPr>
        <w:name w:val="A8F27C5C59E84AB6ABC331D0051BE5C9"/>
        <w:category>
          <w:name w:val="General"/>
          <w:gallery w:val="placeholder"/>
        </w:category>
        <w:types>
          <w:type w:val="bbPlcHdr"/>
        </w:types>
        <w:behaviors>
          <w:behavior w:val="content"/>
        </w:behaviors>
        <w:guid w:val="{DD72F1E6-F180-40A1-80A9-0FFDC1F51778}"/>
      </w:docPartPr>
      <w:docPartBody>
        <w:p w:rsidR="004D1C0C" w:rsidP="004D44CB">
          <w:pPr>
            <w:pStyle w:val="A8F27C5C59E84AB6ABC331D0051BE5C9"/>
          </w:pPr>
          <w:r w:rsidRPr="00D616CD">
            <w:rPr>
              <w:rStyle w:val="PlaceholderText"/>
            </w:rPr>
            <w:t>Click or tap here to enter text.</w:t>
          </w:r>
        </w:p>
      </w:docPartBody>
    </w:docPart>
    <w:docPart>
      <w:docPartPr>
        <w:name w:val="5000D659D9AC434D886A9B7E567B8554"/>
        <w:category>
          <w:name w:val="General"/>
          <w:gallery w:val="placeholder"/>
        </w:category>
        <w:types>
          <w:type w:val="bbPlcHdr"/>
        </w:types>
        <w:behaviors>
          <w:behavior w:val="content"/>
        </w:behaviors>
        <w:guid w:val="{BF9ABC24-DBB3-4CB6-9F9A-07E336EE9AD6}"/>
      </w:docPartPr>
      <w:docPartBody>
        <w:p w:rsidR="004D1C0C" w:rsidP="004D44CB">
          <w:pPr>
            <w:pStyle w:val="5000D659D9AC434D886A9B7E567B8554"/>
          </w:pPr>
          <w:r w:rsidRPr="00D616CD">
            <w:rPr>
              <w:rStyle w:val="PlaceholderText"/>
            </w:rPr>
            <w:t>Click or tap here to enter text.</w:t>
          </w:r>
        </w:p>
      </w:docPartBody>
    </w:docPart>
    <w:docPart>
      <w:docPartPr>
        <w:name w:val="257A219A11AA4C5387047F677A262A3D"/>
        <w:category>
          <w:name w:val="General"/>
          <w:gallery w:val="placeholder"/>
        </w:category>
        <w:types>
          <w:type w:val="bbPlcHdr"/>
        </w:types>
        <w:behaviors>
          <w:behavior w:val="content"/>
        </w:behaviors>
        <w:guid w:val="{4933FAA9-2FD4-43AF-9F7E-196543D20DF0}"/>
      </w:docPartPr>
      <w:docPartBody>
        <w:p w:rsidR="004D1C0C" w:rsidP="004D44CB">
          <w:pPr>
            <w:pStyle w:val="257A219A11AA4C5387047F677A262A3D"/>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44CB"/>
    <w:rPr>
      <w:color w:val="808080"/>
    </w:rPr>
  </w:style>
  <w:style w:type="paragraph" w:customStyle="1" w:styleId="5E76D1C3E3AE4D498906BB2C78E94228">
    <w:name w:val="5E76D1C3E3AE4D498906BB2C78E94228"/>
    <w:rsid w:val="002E4444"/>
  </w:style>
  <w:style w:type="paragraph" w:customStyle="1" w:styleId="DE7F63528F774407A080F8297A864D8C">
    <w:name w:val="DE7F63528F774407A080F8297A864D8C"/>
    <w:rsid w:val="002E4444"/>
  </w:style>
  <w:style w:type="paragraph" w:customStyle="1" w:styleId="9648D8937D1146C5A7A830FEDF8AED84">
    <w:name w:val="9648D8937D1146C5A7A830FEDF8AED84"/>
    <w:rsid w:val="002E4444"/>
  </w:style>
  <w:style w:type="paragraph" w:customStyle="1" w:styleId="30DE723C7A0F49C2AC2C5FBE1F180395">
    <w:name w:val="30DE723C7A0F49C2AC2C5FBE1F180395"/>
    <w:rsid w:val="004D44CB"/>
  </w:style>
  <w:style w:type="paragraph" w:customStyle="1" w:styleId="D5C625E090384F918AE4E0B4261F3FC3">
    <w:name w:val="D5C625E090384F918AE4E0B4261F3FC3"/>
    <w:rsid w:val="004D44CB"/>
  </w:style>
  <w:style w:type="paragraph" w:customStyle="1" w:styleId="D65B19E3E1644C0BA6C4B6F7157AB5ED">
    <w:name w:val="D65B19E3E1644C0BA6C4B6F7157AB5ED"/>
    <w:rsid w:val="004D44CB"/>
  </w:style>
  <w:style w:type="paragraph" w:customStyle="1" w:styleId="D4EA825650514C64A73AC85CDBFAF1C3">
    <w:name w:val="D4EA825650514C64A73AC85CDBFAF1C3"/>
    <w:rsid w:val="002E4444"/>
  </w:style>
  <w:style w:type="paragraph" w:customStyle="1" w:styleId="D19F91C23F7E47F6AF4DDBE0D8E68AA0">
    <w:name w:val="D19F91C23F7E47F6AF4DDBE0D8E68AA0"/>
    <w:rsid w:val="004D44CB"/>
  </w:style>
  <w:style w:type="paragraph" w:customStyle="1" w:styleId="2ED1D4B9554C48F5A6FB55D5CFE7FC3E">
    <w:name w:val="2ED1D4B9554C48F5A6FB55D5CFE7FC3E"/>
    <w:rsid w:val="004D44CB"/>
  </w:style>
  <w:style w:type="paragraph" w:customStyle="1" w:styleId="5D10A3F486F44CD5AE428E4ACDA013B9">
    <w:name w:val="5D10A3F486F44CD5AE428E4ACDA013B9"/>
    <w:rsid w:val="002E4444"/>
  </w:style>
  <w:style w:type="paragraph" w:customStyle="1" w:styleId="15910F488ECD479497664DA79786773E">
    <w:name w:val="15910F488ECD479497664DA79786773E"/>
    <w:rsid w:val="004D44CB"/>
  </w:style>
  <w:style w:type="paragraph" w:customStyle="1" w:styleId="B6D58E97B70A4915A328098FE52DA2F8">
    <w:name w:val="B6D58E97B70A4915A328098FE52DA2F8"/>
    <w:rsid w:val="004D44CB"/>
  </w:style>
  <w:style w:type="paragraph" w:customStyle="1" w:styleId="7FD2FCBF399344748AE392B753363DBA">
    <w:name w:val="7FD2FCBF399344748AE392B753363DBA"/>
    <w:rsid w:val="002E4444"/>
  </w:style>
  <w:style w:type="paragraph" w:customStyle="1" w:styleId="687AB14F188243BA9625FE8A7E6AF6F8">
    <w:name w:val="687AB14F188243BA9625FE8A7E6AF6F8"/>
    <w:rsid w:val="004D44CB"/>
  </w:style>
  <w:style w:type="paragraph" w:customStyle="1" w:styleId="3E9A1EA2A436493E996CB8AF0C5AE5BF">
    <w:name w:val="3E9A1EA2A436493E996CB8AF0C5AE5BF"/>
    <w:rsid w:val="004D44CB"/>
  </w:style>
  <w:style w:type="paragraph" w:customStyle="1" w:styleId="4F95D4501D944340B4E568819865CE0E">
    <w:name w:val="4F95D4501D944340B4E568819865CE0E"/>
    <w:rsid w:val="004D44CB"/>
  </w:style>
  <w:style w:type="paragraph" w:customStyle="1" w:styleId="0C64B230B92E44AD978563D6664DEA91">
    <w:name w:val="0C64B230B92E44AD978563D6664DEA91"/>
    <w:rsid w:val="004D44CB"/>
  </w:style>
  <w:style w:type="paragraph" w:customStyle="1" w:styleId="FAB73458AD4643D3BFD368A82A33442A">
    <w:name w:val="FAB73458AD4643D3BFD368A82A33442A"/>
    <w:rsid w:val="004D44CB"/>
  </w:style>
  <w:style w:type="paragraph" w:customStyle="1" w:styleId="1E4EBA5987CE4C6D95A2E73276C1CF8B">
    <w:name w:val="1E4EBA5987CE4C6D95A2E73276C1CF8B"/>
    <w:rsid w:val="004D44CB"/>
  </w:style>
  <w:style w:type="paragraph" w:customStyle="1" w:styleId="76D9FB07446E4EBA8BF16ACEAE20011F">
    <w:name w:val="76D9FB07446E4EBA8BF16ACEAE20011F"/>
    <w:rsid w:val="004D44CB"/>
  </w:style>
  <w:style w:type="paragraph" w:customStyle="1" w:styleId="DD86734EE86B48239D5E9E00A0DF59E7">
    <w:name w:val="DD86734EE86B48239D5E9E00A0DF59E7"/>
    <w:rsid w:val="004D44CB"/>
  </w:style>
  <w:style w:type="paragraph" w:customStyle="1" w:styleId="32B847BB94EF4095A73C2C7268068BCC">
    <w:name w:val="32B847BB94EF4095A73C2C7268068BCC"/>
    <w:rsid w:val="004D44CB"/>
  </w:style>
  <w:style w:type="paragraph" w:customStyle="1" w:styleId="6048ED0B7A214544890452FAFDF2D2A9">
    <w:name w:val="6048ED0B7A214544890452FAFDF2D2A9"/>
    <w:rsid w:val="004D44CB"/>
  </w:style>
  <w:style w:type="paragraph" w:customStyle="1" w:styleId="DD8F0AED29DD41148B7485027F8D1583">
    <w:name w:val="DD8F0AED29DD41148B7485027F8D1583"/>
    <w:rsid w:val="004D44CB"/>
  </w:style>
  <w:style w:type="paragraph" w:customStyle="1" w:styleId="C7D0CF1AD9CF42C388C5D2C166B2C5D5">
    <w:name w:val="C7D0CF1AD9CF42C388C5D2C166B2C5D5"/>
    <w:rsid w:val="004D44CB"/>
  </w:style>
  <w:style w:type="paragraph" w:customStyle="1" w:styleId="DE29B00839D5436D8E3967C416455C31">
    <w:name w:val="DE29B00839D5436D8E3967C416455C31"/>
    <w:rsid w:val="004D44CB"/>
  </w:style>
  <w:style w:type="paragraph" w:customStyle="1" w:styleId="E1E774905A0648C98DB6FDC82D2D27C4">
    <w:name w:val="E1E774905A0648C98DB6FDC82D2D27C4"/>
    <w:rsid w:val="004D44CB"/>
  </w:style>
  <w:style w:type="paragraph" w:customStyle="1" w:styleId="F2216595340743F28579B5DC69D6C511">
    <w:name w:val="F2216595340743F28579B5DC69D6C511"/>
    <w:rsid w:val="004D44CB"/>
  </w:style>
  <w:style w:type="paragraph" w:customStyle="1" w:styleId="383ADEC33F384BD09938565AFCDB1C1D">
    <w:name w:val="383ADEC33F384BD09938565AFCDB1C1D"/>
    <w:rsid w:val="004D44CB"/>
  </w:style>
  <w:style w:type="paragraph" w:customStyle="1" w:styleId="27C130756B094B9AB7B4611C8D368A4D">
    <w:name w:val="27C130756B094B9AB7B4611C8D368A4D"/>
    <w:rsid w:val="004D44CB"/>
  </w:style>
  <w:style w:type="paragraph" w:customStyle="1" w:styleId="968D2A1BB73B4BFB8CA0A7630DFE68C8">
    <w:name w:val="968D2A1BB73B4BFB8CA0A7630DFE68C8"/>
    <w:rsid w:val="004D44CB"/>
  </w:style>
  <w:style w:type="paragraph" w:customStyle="1" w:styleId="6FE33742F72D467C901E8FDF89A515A7">
    <w:name w:val="6FE33742F72D467C901E8FDF89A515A7"/>
    <w:rsid w:val="004D44CB"/>
  </w:style>
  <w:style w:type="paragraph" w:customStyle="1" w:styleId="CBB0EECF1B744CD485156FD17C112E93">
    <w:name w:val="CBB0EECF1B744CD485156FD17C112E93"/>
    <w:rsid w:val="004D44CB"/>
  </w:style>
  <w:style w:type="paragraph" w:customStyle="1" w:styleId="424FDA853163454EB56013F27A3FABA6">
    <w:name w:val="424FDA853163454EB56013F27A3FABA6"/>
    <w:rsid w:val="004D44CB"/>
  </w:style>
  <w:style w:type="paragraph" w:customStyle="1" w:styleId="16219F02055C491BAF5D25E0222DC886">
    <w:name w:val="16219F02055C491BAF5D25E0222DC886"/>
    <w:rsid w:val="004D44CB"/>
  </w:style>
  <w:style w:type="paragraph" w:customStyle="1" w:styleId="AAA865577C474EE79A5B24F4B5628D7B">
    <w:name w:val="AAA865577C474EE79A5B24F4B5628D7B"/>
    <w:rsid w:val="004D44CB"/>
  </w:style>
  <w:style w:type="paragraph" w:customStyle="1" w:styleId="BB43C9EB587F4FA9A1CCB3A506E8B2F9">
    <w:name w:val="BB43C9EB587F4FA9A1CCB3A506E8B2F9"/>
    <w:rsid w:val="004D44CB"/>
  </w:style>
  <w:style w:type="paragraph" w:customStyle="1" w:styleId="57AA1480878347D4920839A518427F84">
    <w:name w:val="57AA1480878347D4920839A518427F84"/>
    <w:rsid w:val="004D44CB"/>
  </w:style>
  <w:style w:type="paragraph" w:customStyle="1" w:styleId="275BA11BBC6A4AE8B17CA6AC11DEAD8A">
    <w:name w:val="275BA11BBC6A4AE8B17CA6AC11DEAD8A"/>
    <w:rsid w:val="004D44CB"/>
  </w:style>
  <w:style w:type="paragraph" w:customStyle="1" w:styleId="AD7D7B47545A42258FA7401CAED9A2BD">
    <w:name w:val="AD7D7B47545A42258FA7401CAED9A2BD"/>
    <w:rsid w:val="004D44CB"/>
  </w:style>
  <w:style w:type="paragraph" w:customStyle="1" w:styleId="AF4B53B2538147079A5A4475224241E6">
    <w:name w:val="AF4B53B2538147079A5A4475224241E6"/>
    <w:rsid w:val="004D44CB"/>
  </w:style>
  <w:style w:type="paragraph" w:customStyle="1" w:styleId="EF3C4A2BEBDE425CA9587AC6A850ECCC">
    <w:name w:val="EF3C4A2BEBDE425CA9587AC6A850ECCC"/>
    <w:rsid w:val="004D44CB"/>
  </w:style>
  <w:style w:type="paragraph" w:customStyle="1" w:styleId="3D29162ABF5D4883BAFD833E951D120D">
    <w:name w:val="3D29162ABF5D4883BAFD833E951D120D"/>
    <w:rsid w:val="004D44CB"/>
  </w:style>
  <w:style w:type="paragraph" w:customStyle="1" w:styleId="C52D68E0637B4F0482D52821345880F4">
    <w:name w:val="C52D68E0637B4F0482D52821345880F4"/>
    <w:rsid w:val="004D44CB"/>
  </w:style>
  <w:style w:type="paragraph" w:customStyle="1" w:styleId="C1661B9ADF024F3C92634519DCCE629B">
    <w:name w:val="C1661B9ADF024F3C92634519DCCE629B"/>
    <w:rsid w:val="004D44CB"/>
  </w:style>
  <w:style w:type="paragraph" w:customStyle="1" w:styleId="F01D11C43C08452791EA1C620A3CB6B1">
    <w:name w:val="F01D11C43C08452791EA1C620A3CB6B1"/>
    <w:rsid w:val="004D44CB"/>
  </w:style>
  <w:style w:type="paragraph" w:customStyle="1" w:styleId="109E87808172403B8F52149399329B07">
    <w:name w:val="109E87808172403B8F52149399329B07"/>
    <w:rsid w:val="004D44CB"/>
  </w:style>
  <w:style w:type="paragraph" w:customStyle="1" w:styleId="78781BC9EC0147989463D2870FFAAB2D">
    <w:name w:val="78781BC9EC0147989463D2870FFAAB2D"/>
    <w:rsid w:val="004D44CB"/>
  </w:style>
  <w:style w:type="paragraph" w:customStyle="1" w:styleId="0D513DF8537040DC9E2A34E0F7B71773">
    <w:name w:val="0D513DF8537040DC9E2A34E0F7B71773"/>
    <w:rsid w:val="004D44CB"/>
  </w:style>
  <w:style w:type="paragraph" w:customStyle="1" w:styleId="8F68DCC07EA54A16B5A0391332C99579">
    <w:name w:val="8F68DCC07EA54A16B5A0391332C99579"/>
    <w:rsid w:val="004D44CB"/>
  </w:style>
  <w:style w:type="paragraph" w:customStyle="1" w:styleId="CAE94B30AF3140BFA31C36E0E0A9E807">
    <w:name w:val="CAE94B30AF3140BFA31C36E0E0A9E807"/>
    <w:rsid w:val="004D44CB"/>
  </w:style>
  <w:style w:type="paragraph" w:customStyle="1" w:styleId="2BE60026611B4B9494DE1457B3FBC6EA">
    <w:name w:val="2BE60026611B4B9494DE1457B3FBC6EA"/>
    <w:rsid w:val="004D44CB"/>
  </w:style>
  <w:style w:type="paragraph" w:customStyle="1" w:styleId="2F36D653996F409DA09BB2CDBAEDECB6">
    <w:name w:val="2F36D653996F409DA09BB2CDBAEDECB6"/>
    <w:rsid w:val="004D44CB"/>
  </w:style>
  <w:style w:type="paragraph" w:customStyle="1" w:styleId="F0959D1C18CD423394192ABB920EF981">
    <w:name w:val="F0959D1C18CD423394192ABB920EF981"/>
    <w:rsid w:val="004D44CB"/>
  </w:style>
  <w:style w:type="paragraph" w:customStyle="1" w:styleId="D5EF3ED302B64303B924F6276A7AE852">
    <w:name w:val="D5EF3ED302B64303B924F6276A7AE852"/>
    <w:rsid w:val="004D44CB"/>
  </w:style>
  <w:style w:type="paragraph" w:customStyle="1" w:styleId="537F2BCE9FAC43DEBCE09733518B43C3">
    <w:name w:val="537F2BCE9FAC43DEBCE09733518B43C3"/>
    <w:rsid w:val="004D44CB"/>
  </w:style>
  <w:style w:type="paragraph" w:customStyle="1" w:styleId="F6655AB2477A4CE685A4BFE2528F5D4C">
    <w:name w:val="F6655AB2477A4CE685A4BFE2528F5D4C"/>
    <w:rsid w:val="004D44CB"/>
  </w:style>
  <w:style w:type="paragraph" w:customStyle="1" w:styleId="D3BC1033F96B446FBCA00A9D370D658E">
    <w:name w:val="D3BC1033F96B446FBCA00A9D370D658E"/>
    <w:rsid w:val="004D44CB"/>
  </w:style>
  <w:style w:type="paragraph" w:customStyle="1" w:styleId="5D37FB403AAE49A99D618F21C1A93F01">
    <w:name w:val="5D37FB403AAE49A99D618F21C1A93F01"/>
    <w:rsid w:val="004D44CB"/>
  </w:style>
  <w:style w:type="paragraph" w:customStyle="1" w:styleId="5761C5BAB78D4CEDB18ED8899515CF89">
    <w:name w:val="5761C5BAB78D4CEDB18ED8899515CF89"/>
    <w:rsid w:val="004D44CB"/>
  </w:style>
  <w:style w:type="paragraph" w:customStyle="1" w:styleId="644BD470E6164D4D9AB20BB8FA4E0554">
    <w:name w:val="644BD470E6164D4D9AB20BB8FA4E0554"/>
    <w:rsid w:val="004D44CB"/>
  </w:style>
  <w:style w:type="paragraph" w:customStyle="1" w:styleId="5CBB357BB0DC456DBEC509BACD9CCDCD">
    <w:name w:val="5CBB357BB0DC456DBEC509BACD9CCDCD"/>
    <w:rsid w:val="004D44CB"/>
  </w:style>
  <w:style w:type="paragraph" w:customStyle="1" w:styleId="3CF6919BDA924717BEAD42CF74E77F51">
    <w:name w:val="3CF6919BDA924717BEAD42CF74E77F51"/>
    <w:rsid w:val="004D44CB"/>
  </w:style>
  <w:style w:type="paragraph" w:customStyle="1" w:styleId="C37E37B22D6E427ABCEAF6D8A9ADFB52">
    <w:name w:val="C37E37B22D6E427ABCEAF6D8A9ADFB52"/>
    <w:rsid w:val="004D44CB"/>
  </w:style>
  <w:style w:type="paragraph" w:customStyle="1" w:styleId="12D2779DF7B64AC8AD661933A1373ADC">
    <w:name w:val="12D2779DF7B64AC8AD661933A1373ADC"/>
    <w:rsid w:val="004D44CB"/>
  </w:style>
  <w:style w:type="paragraph" w:customStyle="1" w:styleId="94C5CE9B254945D684565901F7DD6229">
    <w:name w:val="94C5CE9B254945D684565901F7DD6229"/>
    <w:rsid w:val="004D44CB"/>
  </w:style>
  <w:style w:type="paragraph" w:customStyle="1" w:styleId="19652808AB1F482BB662CC18B03FAAE8">
    <w:name w:val="19652808AB1F482BB662CC18B03FAAE8"/>
    <w:rsid w:val="004D44CB"/>
  </w:style>
  <w:style w:type="paragraph" w:customStyle="1" w:styleId="4991A7DB9291450F992C77BB271A2C99">
    <w:name w:val="4991A7DB9291450F992C77BB271A2C99"/>
    <w:rsid w:val="004D44CB"/>
  </w:style>
  <w:style w:type="paragraph" w:customStyle="1" w:styleId="E4691C6B08ED4B0580B3E90185371B15">
    <w:name w:val="E4691C6B08ED4B0580B3E90185371B15"/>
    <w:rsid w:val="004D44CB"/>
  </w:style>
  <w:style w:type="paragraph" w:customStyle="1" w:styleId="BE23B125BCFE486D866120EDD125F95E">
    <w:name w:val="BE23B125BCFE486D866120EDD125F95E"/>
    <w:rsid w:val="004D44CB"/>
  </w:style>
  <w:style w:type="paragraph" w:customStyle="1" w:styleId="D6BA189243E84F2EB1BE92C24BB5360E">
    <w:name w:val="D6BA189243E84F2EB1BE92C24BB5360E"/>
    <w:rsid w:val="004D44CB"/>
  </w:style>
  <w:style w:type="paragraph" w:customStyle="1" w:styleId="F5379FA84CCB4F17B26939A97E3DD7E2">
    <w:name w:val="F5379FA84CCB4F17B26939A97E3DD7E2"/>
    <w:rsid w:val="004D44CB"/>
  </w:style>
  <w:style w:type="paragraph" w:customStyle="1" w:styleId="273B5A879E334036B79C4014329CADB1">
    <w:name w:val="273B5A879E334036B79C4014329CADB1"/>
    <w:rsid w:val="004D44CB"/>
  </w:style>
  <w:style w:type="paragraph" w:customStyle="1" w:styleId="6855886765F24844AED79D3774EDE08A">
    <w:name w:val="6855886765F24844AED79D3774EDE08A"/>
    <w:rsid w:val="004D44CB"/>
  </w:style>
  <w:style w:type="paragraph" w:customStyle="1" w:styleId="3CF4D49F947D45018B9050C3AC6E5C4F">
    <w:name w:val="3CF4D49F947D45018B9050C3AC6E5C4F"/>
    <w:rsid w:val="004D44CB"/>
  </w:style>
  <w:style w:type="paragraph" w:customStyle="1" w:styleId="CCCF0E598B044C37AFCDEBCFCD61B1A7">
    <w:name w:val="CCCF0E598B044C37AFCDEBCFCD61B1A7"/>
    <w:rsid w:val="004D44CB"/>
  </w:style>
  <w:style w:type="paragraph" w:customStyle="1" w:styleId="226EFFB75C4346D1879015D60938AE3A">
    <w:name w:val="226EFFB75C4346D1879015D60938AE3A"/>
    <w:rsid w:val="004D44CB"/>
  </w:style>
  <w:style w:type="paragraph" w:customStyle="1" w:styleId="3FAA9308E16C4155A283B37A2088363F">
    <w:name w:val="3FAA9308E16C4155A283B37A2088363F"/>
    <w:rsid w:val="004D44CB"/>
  </w:style>
  <w:style w:type="paragraph" w:customStyle="1" w:styleId="71869D1B50024776AA523BD24525655B">
    <w:name w:val="71869D1B50024776AA523BD24525655B"/>
    <w:rsid w:val="004D44CB"/>
  </w:style>
  <w:style w:type="paragraph" w:customStyle="1" w:styleId="72CB6D37EDC4480F857CF1E6B57C3774">
    <w:name w:val="72CB6D37EDC4480F857CF1E6B57C3774"/>
    <w:rsid w:val="004D44CB"/>
  </w:style>
  <w:style w:type="paragraph" w:customStyle="1" w:styleId="9072D48E091544899460B719C202E301">
    <w:name w:val="9072D48E091544899460B719C202E301"/>
    <w:rsid w:val="004D44CB"/>
  </w:style>
  <w:style w:type="paragraph" w:customStyle="1" w:styleId="BED0FA85BFB34775A97025D801B1C3C4">
    <w:name w:val="BED0FA85BFB34775A97025D801B1C3C4"/>
    <w:rsid w:val="004D44CB"/>
  </w:style>
  <w:style w:type="paragraph" w:customStyle="1" w:styleId="BEE1E16CC97F4C4FA6C4E9E0A262A864">
    <w:name w:val="BEE1E16CC97F4C4FA6C4E9E0A262A864"/>
    <w:rsid w:val="004D44CB"/>
  </w:style>
  <w:style w:type="paragraph" w:customStyle="1" w:styleId="A2A6261D98384FA08B32BE565BA8AB65">
    <w:name w:val="A2A6261D98384FA08B32BE565BA8AB65"/>
    <w:rsid w:val="004D44CB"/>
  </w:style>
  <w:style w:type="paragraph" w:customStyle="1" w:styleId="C0BB759C59944A4C9F41730E93AAA824">
    <w:name w:val="C0BB759C59944A4C9F41730E93AAA824"/>
    <w:rsid w:val="004D44CB"/>
  </w:style>
  <w:style w:type="paragraph" w:customStyle="1" w:styleId="872D4995674549BE9883D5A971E6584E">
    <w:name w:val="872D4995674549BE9883D5A971E6584E"/>
    <w:rsid w:val="004D44CB"/>
  </w:style>
  <w:style w:type="paragraph" w:customStyle="1" w:styleId="0B27297AB02D4F03867B89E13E096508">
    <w:name w:val="0B27297AB02D4F03867B89E13E096508"/>
    <w:rsid w:val="004D44CB"/>
  </w:style>
  <w:style w:type="paragraph" w:customStyle="1" w:styleId="6ED258CD8C7D43F687CB7F589AD0CFD8">
    <w:name w:val="6ED258CD8C7D43F687CB7F589AD0CFD8"/>
    <w:rsid w:val="004D44CB"/>
  </w:style>
  <w:style w:type="paragraph" w:customStyle="1" w:styleId="9F5DA9BC382042E69DB2C3A5D91B0B69">
    <w:name w:val="9F5DA9BC382042E69DB2C3A5D91B0B69"/>
    <w:rsid w:val="004D44CB"/>
  </w:style>
  <w:style w:type="paragraph" w:customStyle="1" w:styleId="322FEA03034A45D2985C53A0E3E110CB">
    <w:name w:val="322FEA03034A45D2985C53A0E3E110CB"/>
    <w:rsid w:val="004D44CB"/>
  </w:style>
  <w:style w:type="paragraph" w:customStyle="1" w:styleId="853D7326F19C42C18D14D0A763CB067D">
    <w:name w:val="853D7326F19C42C18D14D0A763CB067D"/>
    <w:rsid w:val="004D44CB"/>
  </w:style>
  <w:style w:type="paragraph" w:customStyle="1" w:styleId="12D745D38A8B4055BBB3E9A8D22A143D">
    <w:name w:val="12D745D38A8B4055BBB3E9A8D22A143D"/>
    <w:rsid w:val="004D44CB"/>
  </w:style>
  <w:style w:type="paragraph" w:customStyle="1" w:styleId="A8F27C5C59E84AB6ABC331D0051BE5C9">
    <w:name w:val="A8F27C5C59E84AB6ABC331D0051BE5C9"/>
    <w:rsid w:val="004D44CB"/>
  </w:style>
  <w:style w:type="paragraph" w:customStyle="1" w:styleId="5000D659D9AC434D886A9B7E567B8554">
    <w:name w:val="5000D659D9AC434D886A9B7E567B8554"/>
    <w:rsid w:val="004D44CB"/>
  </w:style>
  <w:style w:type="paragraph" w:customStyle="1" w:styleId="257A219A11AA4C5387047F677A262A3D">
    <w:name w:val="257A219A11AA4C5387047F677A262A3D"/>
    <w:rsid w:val="004D44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