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0332" w:rsidRPr="006645F0" w:rsidP="00E04F6D">
      <w:pPr>
        <w:pStyle w:val="TitleCommittee0"/>
      </w:pPr>
      <w:sdt>
        <w:sdtPr>
          <w:alias w:val="CommitteeName"/>
          <w:tag w:val="CommitteeName"/>
          <w:id w:val="1869951332"/>
          <w:placeholder>
            <w:docPart w:val="D7EEF1093A384220A792C352F58F1F14"/>
          </w:placeholder>
          <w:richText/>
        </w:sdtPr>
        <w:sdtContent>
          <w:r w:rsidRPr="006645F0">
            <w:t>Levelling Up, Housing and Communities Committee</w:t>
          </w:r>
        </w:sdtContent>
      </w:sdt>
    </w:p>
    <w:p w:rsidR="00720332" w:rsidRPr="006645F0" w:rsidP="00E04F6D">
      <w:pPr>
        <w:pStyle w:val="TitleInquiry0"/>
      </w:pPr>
      <w:r w:rsidRPr="006645F0">
        <w:t xml:space="preserve">Oral evidence: </w:t>
      </w:r>
      <w:sdt>
        <w:sdtPr>
          <w:alias w:val="InquiryName"/>
          <w:tag w:val="InquiryName"/>
          <w:id w:val="377371847"/>
          <w:placeholder>
            <w:docPart w:val="D7EEF1093A384220A792C352F58F1F14"/>
          </w:placeholder>
          <w:richText/>
        </w:sdtPr>
        <w:sdtContent>
          <w:r w:rsidRPr="006645F0">
            <w:t xml:space="preserve">Departmental </w:t>
          </w:r>
          <w:r w:rsidRPr="006645F0" w:rsidR="00725982">
            <w:t>A</w:t>
          </w:r>
          <w:r w:rsidRPr="006645F0">
            <w:t xml:space="preserve">nnual </w:t>
          </w:r>
          <w:r w:rsidRPr="006645F0" w:rsidR="00725982">
            <w:t>R</w:t>
          </w:r>
          <w:r w:rsidRPr="006645F0">
            <w:t xml:space="preserve">eport and </w:t>
          </w:r>
          <w:r w:rsidRPr="006645F0" w:rsidR="00725982">
            <w:t>A</w:t>
          </w:r>
          <w:r w:rsidRPr="006645F0">
            <w:t>ccounts 2023-24</w:t>
          </w:r>
        </w:sdtContent>
      </w:sdt>
      <w:r w:rsidRPr="006645F0">
        <w:t xml:space="preserve">, HC </w:t>
      </w:r>
      <w:sdt>
        <w:sdtPr>
          <w:alias w:val="InquiryRefNo"/>
          <w:tag w:val="InquiryRefNo"/>
          <w:id w:val="-281725174"/>
          <w:placeholder>
            <w:docPart w:val="D7EEF1093A384220A792C352F58F1F14"/>
          </w:placeholder>
          <w:richText/>
        </w:sdtPr>
        <w:sdtContent>
          <w:r w:rsidRPr="006645F0" w:rsidR="00C050D7">
            <w:t>528</w:t>
          </w:r>
        </w:sdtContent>
      </w:sdt>
    </w:p>
    <w:sdt>
      <w:sdtPr>
        <w:alias w:val="SittingDate"/>
        <w:tag w:val="SittingDate"/>
        <w:id w:val="-1160222926"/>
        <w:placeholder>
          <w:docPart w:val="D7EEF1093A384220A792C352F58F1F14"/>
        </w:placeholder>
        <w:richText/>
      </w:sdtPr>
      <w:sdtContent>
        <w:p w:rsidR="00720332" w:rsidRPr="006645F0" w:rsidP="00E04F6D">
          <w:pPr>
            <w:pStyle w:val="Para"/>
          </w:pPr>
          <w:r w:rsidRPr="006645F0">
            <w:t>Monday 29 January 2024</w:t>
          </w:r>
        </w:p>
      </w:sdtContent>
    </w:sdt>
    <w:p w:rsidR="00720332" w:rsidRPr="006645F0" w:rsidP="00E04F6D">
      <w:pPr>
        <w:pStyle w:val="Para"/>
      </w:pPr>
      <w:r w:rsidRPr="006645F0">
        <w:t xml:space="preserve">Ordered by the House of </w:t>
      </w:r>
      <w:sdt>
        <w:sdtPr>
          <w:alias w:val="House"/>
          <w:tag w:val="House"/>
          <w:id w:val="809213435"/>
          <w:placeholder>
            <w:docPart w:val="D7EEF1093A384220A792C352F58F1F14"/>
          </w:placeholder>
          <w:richText/>
        </w:sdtPr>
        <w:sdtContent>
          <w:r w:rsidRPr="006645F0">
            <w:t>Commons</w:t>
          </w:r>
        </w:sdtContent>
      </w:sdt>
      <w:r w:rsidRPr="006645F0">
        <w:t xml:space="preserve"> to be published on </w:t>
      </w:r>
      <w:sdt>
        <w:sdtPr>
          <w:alias w:val="PublishDate"/>
          <w:tag w:val="PublishDate"/>
          <w:id w:val="217021599"/>
          <w:placeholder>
            <w:docPart w:val="D7EEF1093A384220A792C352F58F1F14"/>
          </w:placeholder>
          <w:richText/>
        </w:sdtPr>
        <w:sdtContent>
          <w:r w:rsidRPr="006645F0" w:rsidR="00F33F32">
            <w:t>29 January 2024</w:t>
          </w:r>
        </w:sdtContent>
      </w:sdt>
      <w:r w:rsidRPr="006645F0">
        <w:t>.</w:t>
      </w:r>
    </w:p>
    <w:p w:rsidR="00720332" w:rsidRPr="006645F0" w:rsidP="00E04F6D">
      <w:sdt>
        <w:sdtPr>
          <w:alias w:val="VideoHyperlink"/>
          <w:tag w:val="VideoHyperlink"/>
          <w:id w:val="703995351"/>
          <w:placeholder>
            <w:docPart w:val="D7EEF1093A384220A792C352F58F1F14"/>
          </w:placeholder>
          <w:richText/>
        </w:sdtPr>
        <w:sdtContent>
          <w:r>
            <w:fldChar w:fldCharType="begin"/>
          </w:r>
          <w:r>
            <w:instrText xml:space="preserve"> HYPERLINK "https://www.parliamentlive.tv/Event/Index/c21d5c6e-2c6d-477a-9786-16fae2656255" </w:instrText>
          </w:r>
          <w:r>
            <w:fldChar w:fldCharType="separate"/>
          </w:r>
          <w:r w:rsidRPr="00431117">
            <w:rPr>
              <w:rStyle w:val="Hyperlink"/>
            </w:rPr>
            <w:t>Watch the meeting</w:t>
          </w:r>
          <w:r>
            <w:fldChar w:fldCharType="end"/>
          </w:r>
        </w:sdtContent>
      </w:sdt>
    </w:p>
    <w:p w:rsidR="00720332" w:rsidRPr="006645F0" w:rsidP="00E04F6D">
      <w:r w:rsidRPr="006645F0">
        <w:t xml:space="preserve">Members present: </w:t>
      </w:r>
      <w:sdt>
        <w:sdtPr>
          <w:alias w:val="MembersPresent"/>
          <w:tag w:val="MembersPresent"/>
          <w:id w:val="366340316"/>
          <w:placeholder>
            <w:docPart w:val="D7EEF1093A384220A792C352F58F1F14"/>
          </w:placeholder>
          <w:richText/>
        </w:sdtPr>
        <w:sdtContent>
          <w:sdt>
            <w:sdtPr>
              <w:alias w:val="MembersPresent"/>
              <w:tag w:val="MembersPresent"/>
              <w:id w:val="653033617"/>
              <w:placeholder>
                <w:docPart w:val="B9850E1E467246B99B071C001B5F0507"/>
              </w:placeholder>
              <w:richText/>
            </w:sdtPr>
            <w:sdtContent>
              <w:r w:rsidRPr="006645F0" w:rsidR="00E301C3">
                <w:t>Mr Clive Betts (Chair); Bob Blackman; Ian Byrne; Andrew Lewer; Mrs Natalie Elphicke; Tom Hunt; Mary Robinson; Nadia Whittome; Mohammad Yasin</w:t>
              </w:r>
            </w:sdtContent>
          </w:sdt>
          <w:r w:rsidRPr="006645F0" w:rsidR="00E301C3">
            <w:t>.</w:t>
          </w:r>
        </w:sdtContent>
      </w:sdt>
    </w:p>
    <w:p w:rsidR="00720332" w:rsidRPr="006645F0" w:rsidP="00E04F6D">
      <w:pPr>
        <w:pStyle w:val="ParaCentre"/>
      </w:pPr>
      <w:r w:rsidRPr="006645F0">
        <w:t xml:space="preserve">Questions </w:t>
      </w:r>
      <w:sdt>
        <w:sdtPr>
          <w:alias w:val="QuestionNumbers"/>
          <w:tag w:val="QuestionNumbers"/>
          <w:id w:val="-1223666168"/>
          <w:placeholder>
            <w:docPart w:val="D7EEF1093A384220A792C352F58F1F14"/>
          </w:placeholder>
          <w:richText/>
        </w:sdtPr>
        <w:sdtContent>
          <w:r w:rsidRPr="006645F0" w:rsidR="00C050D7">
            <w:t>1 –</w:t>
          </w:r>
        </w:sdtContent>
      </w:sdt>
      <w:r w:rsidRPr="006645F0" w:rsidR="006645F0">
        <w:t xml:space="preserve"> 133</w:t>
      </w:r>
    </w:p>
    <w:p w:rsidR="00720332" w:rsidRPr="006645F0" w:rsidP="00E04F6D">
      <w:pPr>
        <w:pStyle w:val="TitleWitnesses0"/>
      </w:pPr>
      <w:r w:rsidRPr="006645F0">
        <w:t>Witnesses</w:t>
      </w:r>
    </w:p>
    <w:sdt>
      <w:sdtPr>
        <w:alias w:val="WitnessSet"/>
        <w:tag w:val="WitnessSet"/>
        <w:id w:val="-368373484"/>
        <w:placeholder>
          <w:docPart w:val="608E4E8A22C2467D8124699F70E69DCD"/>
        </w:placeholder>
        <w:richText/>
      </w:sdtPr>
      <w:sdtContent>
        <w:p w:rsidR="00720332" w:rsidRPr="006645F0" w:rsidP="00E04F6D">
          <w:pPr>
            <w:pStyle w:val="Para"/>
          </w:pPr>
          <w:r>
            <w:fldChar w:fldCharType="begin"/>
          </w:r>
          <w:r>
            <w:instrText xml:space="preserve"> HYPERLINK \l "Panel1" </w:instrText>
          </w:r>
          <w:r>
            <w:fldChar w:fldCharType="separate"/>
          </w:r>
          <w:r w:rsidRPr="00AF62EC" w:rsidR="00F33F32">
            <w:rPr>
              <w:rStyle w:val="Hyperlink"/>
            </w:rPr>
            <w:t>I</w:t>
          </w:r>
          <w:r>
            <w:fldChar w:fldCharType="end"/>
          </w:r>
          <w:r w:rsidRPr="006645F0" w:rsidR="00F33F32">
            <w:t>: Sarah Healey CB CVO, Permanent Secretary, Department for Levelling Up, Housing and Communities; Matt Thurstan, Chief Finance Officer, Department for Levelling Up, Housing and Communities; Catherine Frances, Director General, Local Government, Resilience and Communities, Department for Levelling Up, Housing and Communities; Joanna Key, Director General, Regeneration, Housing and Planning, Department for Levelling Up, Housing and Communities.</w:t>
          </w:r>
        </w:p>
      </w:sdtContent>
    </w:sdt>
    <w:p w:rsidR="00720332" w:rsidRPr="006645F0" w:rsidP="00E04F6D">
      <w:pPr>
        <w:pStyle w:val="Para"/>
      </w:pPr>
    </w:p>
    <w:p w:rsidR="00720332" w:rsidRPr="006645F0" w:rsidP="00E04F6D">
      <w:pPr>
        <w:rPr>
          <w:rFonts w:eastAsia="Times New Roman"/>
          <w:szCs w:val="20"/>
        </w:rPr>
      </w:pPr>
      <w:r w:rsidRPr="006645F0">
        <w:br w:type="page"/>
      </w:r>
    </w:p>
    <w:sdt>
      <w:sdtPr>
        <w:rPr>
          <w:sz w:val="22"/>
        </w:rPr>
        <w:alias w:val="WitnessExamination"/>
        <w:tag w:val="WitnessExamination"/>
        <w:id w:val="2003463402"/>
        <w:placeholder>
          <w:docPart w:val="608E4E8A22C2467D8124699F70E69DCD"/>
        </w:placeholder>
        <w:richText/>
      </w:sdtPr>
      <w:sdtEndPr>
        <w:rPr>
          <w:sz w:val="28"/>
        </w:rPr>
      </w:sdtEndPr>
      <w:sdtContent>
        <w:p w:rsidR="00720332" w:rsidRPr="006645F0" w:rsidP="00F33F32">
          <w:pPr>
            <w:pStyle w:val="TitlePanel0"/>
            <w:rPr>
              <w:szCs w:val="28"/>
            </w:rPr>
          </w:pPr>
          <w:r w:rsidRPr="006645F0">
            <w:rPr>
              <w:szCs w:val="28"/>
            </w:rPr>
            <w:t>Examination of witnesses</w:t>
          </w:r>
        </w:p>
        <w:p w:rsidR="00F33F32" w:rsidRPr="006645F0" w:rsidP="00F33F32">
          <w:pPr>
            <w:pStyle w:val="TitlePanel0"/>
            <w:jc w:val="both"/>
          </w:pPr>
          <w:bookmarkStart w:id="0" w:name="Panel1"/>
          <w:bookmarkEnd w:id="0"/>
          <w:r w:rsidRPr="006645F0">
            <w:rPr>
              <w:sz w:val="22"/>
            </w:rPr>
            <w:t xml:space="preserve">Witnesses: </w:t>
          </w:r>
          <w:r w:rsidRPr="006645F0">
            <w:rPr>
              <w:sz w:val="22"/>
            </w:rPr>
            <w:t>Sarah Healey, Matt Thurstan, Catherine Frances and Joanna Key.</w:t>
          </w:r>
        </w:p>
      </w:sdtContent>
    </w:sdt>
    <w:p w:rsidR="005335BD" w:rsidRPr="006645F0" w:rsidP="005335BD">
      <w:pPr>
        <w:pStyle w:val="Question"/>
        <w:numPr>
          <w:ilvl w:val="0"/>
          <w:numId w:val="0"/>
        </w:numPr>
        <w:ind w:left="794"/>
      </w:pPr>
      <w:sdt>
        <w:sdtPr>
          <w:alias w:val="Member"/>
          <w:tag w:val="&lt;Member mnisId='394' dodsId='25722'&gt;"/>
          <w:id w:val="1186173107"/>
          <w:placeholder>
            <w:docPart w:val="DefaultPlaceholder_-1854013440"/>
          </w:placeholder>
          <w:richText/>
        </w:sdtPr>
        <w:sdtContent>
          <w:r w:rsidRPr="006645F0" w:rsidR="00F33F32">
            <w:rPr>
              <w:b/>
            </w:rPr>
            <w:t>Chair:</w:t>
          </w:r>
        </w:sdtContent>
      </w:sdt>
      <w:r w:rsidRPr="006645F0" w:rsidR="00F33F32">
        <w:t xml:space="preserve"> </w:t>
      </w:r>
      <w:r w:rsidRPr="006645F0" w:rsidR="00E301C3">
        <w:t>Welcome, everyone, to this afternoon’s session of the Levelling Up, Housing and Communities Select Committee</w:t>
      </w:r>
      <w:r w:rsidRPr="006645F0">
        <w:t>.</w:t>
      </w:r>
      <w:r w:rsidRPr="006645F0" w:rsidR="00E301C3">
        <w:t xml:space="preserve"> </w:t>
      </w:r>
      <w:r w:rsidRPr="006645F0">
        <w:t>T</w:t>
      </w:r>
      <w:r w:rsidRPr="006645F0" w:rsidR="00E301C3">
        <w:t xml:space="preserve">his afternoon is our annual session with the </w:t>
      </w:r>
      <w:r w:rsidRPr="006645F0" w:rsidR="00725982">
        <w:t>P</w:t>
      </w:r>
      <w:r w:rsidRPr="006645F0" w:rsidR="00E301C3">
        <w:t xml:space="preserve">ermanent </w:t>
      </w:r>
      <w:r w:rsidRPr="006645F0" w:rsidR="00725982">
        <w:t>S</w:t>
      </w:r>
      <w:r w:rsidRPr="006645F0" w:rsidR="00E301C3">
        <w:t>ecretary</w:t>
      </w:r>
      <w:r w:rsidRPr="006645F0">
        <w:t>,</w:t>
      </w:r>
      <w:r w:rsidRPr="006645F0" w:rsidR="00E301C3">
        <w:t xml:space="preserve"> </w:t>
      </w:r>
      <w:r w:rsidRPr="006645F0">
        <w:t xml:space="preserve">who is </w:t>
      </w:r>
      <w:r w:rsidRPr="006645F0" w:rsidR="00E301C3">
        <w:t>the senior civil servant in the Department</w:t>
      </w:r>
      <w:r w:rsidRPr="006645F0">
        <w:t>,</w:t>
      </w:r>
      <w:r w:rsidRPr="006645F0" w:rsidR="00E301C3">
        <w:t xml:space="preserve"> and </w:t>
      </w:r>
      <w:r w:rsidRPr="006645F0">
        <w:t xml:space="preserve">her </w:t>
      </w:r>
      <w:r w:rsidRPr="006645F0" w:rsidR="00E301C3">
        <w:t>most senior officials</w:t>
      </w:r>
      <w:r w:rsidRPr="006645F0">
        <w:t>,</w:t>
      </w:r>
      <w:r w:rsidRPr="006645F0" w:rsidR="00E301C3">
        <w:t xml:space="preserve"> </w:t>
      </w:r>
      <w:r w:rsidRPr="006645F0">
        <w:t xml:space="preserve">who are here </w:t>
      </w:r>
      <w:r w:rsidRPr="006645F0" w:rsidR="00E301C3">
        <w:t>with her</w:t>
      </w:r>
      <w:r w:rsidRPr="006645F0">
        <w:t>. I</w:t>
      </w:r>
      <w:r w:rsidRPr="006645F0" w:rsidR="00E301C3">
        <w:t>t is a time to ask questions about how the Department is operating</w:t>
      </w:r>
      <w:r w:rsidRPr="006645F0">
        <w:t>,</w:t>
      </w:r>
      <w:r w:rsidRPr="006645F0" w:rsidR="00E301C3">
        <w:t xml:space="preserve"> whether it is fulfilling its objectives</w:t>
      </w:r>
      <w:r w:rsidRPr="006645F0">
        <w:t>, a</w:t>
      </w:r>
      <w:r w:rsidRPr="006645F0" w:rsidR="00E301C3">
        <w:t>nd what problems there may be</w:t>
      </w:r>
      <w:r w:rsidRPr="006645F0">
        <w:t>.</w:t>
      </w:r>
    </w:p>
    <w:p w:rsidR="005335BD" w:rsidRPr="006645F0" w:rsidP="00725982">
      <w:pPr>
        <w:pStyle w:val="Question"/>
        <w:numPr>
          <w:ilvl w:val="0"/>
          <w:numId w:val="0"/>
        </w:numPr>
        <w:ind w:left="794"/>
      </w:pPr>
      <w:r w:rsidRPr="006645F0">
        <w:t xml:space="preserve">Welcome, </w:t>
      </w:r>
      <w:r w:rsidRPr="006645F0" w:rsidR="00725982">
        <w:t>Permanent Secretary</w:t>
      </w:r>
      <w:r w:rsidRPr="006645F0">
        <w:t xml:space="preserve">. </w:t>
      </w:r>
      <w:r w:rsidRPr="006645F0" w:rsidR="00E301C3">
        <w:t>We will come over to you in a second to introduce yourself and your colleagues</w:t>
      </w:r>
      <w:r w:rsidRPr="006645F0">
        <w:t xml:space="preserve">. </w:t>
      </w:r>
      <w:r w:rsidRPr="006645F0" w:rsidR="00E301C3">
        <w:t xml:space="preserve">I </w:t>
      </w:r>
      <w:r w:rsidRPr="006645F0">
        <w:t xml:space="preserve">will </w:t>
      </w:r>
      <w:r w:rsidRPr="006645F0" w:rsidR="00E301C3">
        <w:t xml:space="preserve">just ask Committee </w:t>
      </w:r>
      <w:r w:rsidR="001E3BD6">
        <w:t>m</w:t>
      </w:r>
      <w:r w:rsidRPr="006645F0" w:rsidR="00E301C3">
        <w:t>embers to put on record any interest</w:t>
      </w:r>
      <w:r w:rsidRPr="006645F0">
        <w:t>s</w:t>
      </w:r>
      <w:r w:rsidRPr="006645F0" w:rsidR="00E301C3">
        <w:t xml:space="preserve"> that we may have </w:t>
      </w:r>
      <w:r w:rsidRPr="006645F0">
        <w:t xml:space="preserve">and </w:t>
      </w:r>
      <w:r w:rsidRPr="006645F0" w:rsidR="00E301C3">
        <w:t>that are relevant to this</w:t>
      </w:r>
      <w:r w:rsidRPr="006645F0">
        <w:t xml:space="preserve">. </w:t>
      </w:r>
      <w:r w:rsidRPr="006645F0" w:rsidR="00E301C3">
        <w:t>I am a vice</w:t>
      </w:r>
      <w:r w:rsidRPr="006645F0">
        <w:t>-</w:t>
      </w:r>
      <w:r w:rsidRPr="006645F0" w:rsidR="00E301C3">
        <w:t xml:space="preserve">president of the </w:t>
      </w:r>
      <w:r w:rsidRPr="006645F0">
        <w:t>L</w:t>
      </w:r>
      <w:r w:rsidRPr="006645F0" w:rsidR="00E301C3">
        <w:t>ocal Government Association</w:t>
      </w:r>
      <w:r w:rsidRPr="006645F0" w:rsidR="00CC0290">
        <w:t>.</w:t>
      </w:r>
    </w:p>
    <w:p w:rsidR="005335BD" w:rsidRPr="006645F0" w:rsidP="005335BD">
      <w:pPr>
        <w:pStyle w:val="Question"/>
        <w:numPr>
          <w:ilvl w:val="0"/>
          <w:numId w:val="0"/>
        </w:numPr>
        <w:ind w:left="794"/>
      </w:pPr>
      <w:sdt>
        <w:sdtPr>
          <w:alias w:val="Member"/>
          <w:tag w:val="&lt;Member mnisId='4771' dodsId='148283'&gt;"/>
          <w:id w:val="1206298495"/>
          <w:placeholder>
            <w:docPart w:val="DefaultPlaceholder_-1854013440"/>
          </w:placeholder>
          <w:richText/>
        </w:sdtPr>
        <w:sdtContent>
          <w:r w:rsidRPr="006645F0">
            <w:rPr>
              <w:b/>
            </w:rPr>
            <w:t>Tom Hunt:</w:t>
          </w:r>
        </w:sdtContent>
      </w:sdt>
      <w:r w:rsidRPr="006645F0">
        <w:t xml:space="preserve"> </w:t>
      </w:r>
      <w:r w:rsidRPr="006645F0" w:rsidR="00E301C3">
        <w:t xml:space="preserve">I employ </w:t>
      </w:r>
      <w:r w:rsidRPr="006645F0">
        <w:t xml:space="preserve">two </w:t>
      </w:r>
      <w:r w:rsidRPr="006645F0" w:rsidR="00E301C3">
        <w:t>councillors in my office.</w:t>
      </w:r>
    </w:p>
    <w:p w:rsidR="005335BD" w:rsidRPr="006645F0" w:rsidP="00E301C3">
      <w:pPr>
        <w:pStyle w:val="Question"/>
      </w:pPr>
      <w:sdt>
        <w:sdtPr>
          <w:alias w:val="Member"/>
          <w:tag w:val="&lt;Member mnisId='394' dodsId='25722'&gt;"/>
          <w:id w:val="-1976908948"/>
          <w:placeholder>
            <w:docPart w:val="DefaultPlaceholder_-1854013440"/>
          </w:placeholder>
          <w:richText/>
        </w:sdtPr>
        <w:sdtContent>
          <w:r w:rsidRPr="006645F0">
            <w:rPr>
              <w:b/>
            </w:rPr>
            <w:t>Chair:</w:t>
          </w:r>
        </w:sdtContent>
      </w:sdt>
      <w:r w:rsidRPr="006645F0">
        <w:t xml:space="preserve"> I am sure that </w:t>
      </w:r>
      <w:r w:rsidRPr="006645F0" w:rsidR="00E301C3">
        <w:t xml:space="preserve">other colleagues </w:t>
      </w:r>
      <w:r w:rsidRPr="006645F0">
        <w:t xml:space="preserve">will have </w:t>
      </w:r>
      <w:r w:rsidRPr="006645F0" w:rsidR="00E301C3">
        <w:t xml:space="preserve">interests </w:t>
      </w:r>
      <w:r w:rsidRPr="006645F0" w:rsidR="00CC0290">
        <w:t xml:space="preserve">that </w:t>
      </w:r>
      <w:r w:rsidRPr="006645F0" w:rsidR="00E301C3">
        <w:t xml:space="preserve">they will have declared </w:t>
      </w:r>
      <w:r w:rsidRPr="006645F0">
        <w:t xml:space="preserve">at </w:t>
      </w:r>
      <w:r w:rsidRPr="006645F0" w:rsidR="00E301C3">
        <w:t>previous session</w:t>
      </w:r>
      <w:r w:rsidRPr="006645F0">
        <w:t>s,</w:t>
      </w:r>
      <w:r w:rsidRPr="006645F0" w:rsidR="00E301C3">
        <w:t xml:space="preserve"> </w:t>
      </w:r>
      <w:r w:rsidRPr="006645F0">
        <w:t xml:space="preserve">so they </w:t>
      </w:r>
      <w:r w:rsidRPr="006645F0" w:rsidR="00E301C3">
        <w:t xml:space="preserve">will be on the record </w:t>
      </w:r>
      <w:r w:rsidRPr="006645F0">
        <w:t>a</w:t>
      </w:r>
      <w:r w:rsidRPr="006645F0" w:rsidR="00E301C3">
        <w:t>nyway</w:t>
      </w:r>
      <w:r w:rsidRPr="006645F0">
        <w:t>.</w:t>
      </w:r>
      <w:r w:rsidRPr="006645F0" w:rsidR="00E301C3">
        <w:t xml:space="preserve"> </w:t>
      </w:r>
      <w:r w:rsidRPr="006645F0">
        <w:t>P</w:t>
      </w:r>
      <w:r w:rsidRPr="006645F0" w:rsidR="00E301C3">
        <w:t xml:space="preserve">ermanent </w:t>
      </w:r>
      <w:r w:rsidRPr="006645F0" w:rsidR="00725982">
        <w:t>S</w:t>
      </w:r>
      <w:r w:rsidRPr="006645F0" w:rsidR="00E301C3">
        <w:t>ecretary</w:t>
      </w:r>
      <w:r w:rsidRPr="006645F0">
        <w:t>,</w:t>
      </w:r>
      <w:r w:rsidRPr="006645F0" w:rsidR="00E301C3">
        <w:t xml:space="preserve"> </w:t>
      </w:r>
      <w:r w:rsidRPr="006645F0">
        <w:t>c</w:t>
      </w:r>
      <w:r w:rsidRPr="006645F0" w:rsidR="00E301C3">
        <w:t xml:space="preserve">ould you introduce yourself and your colleagues </w:t>
      </w:r>
      <w:r w:rsidRPr="006645F0">
        <w:t>who are with you this afternoon?</w:t>
      </w:r>
    </w:p>
    <w:p w:rsidR="00E301C3" w:rsidRPr="006645F0" w:rsidP="005335BD">
      <w:pPr>
        <w:pStyle w:val="Answer"/>
      </w:pPr>
      <w:sdt>
        <w:sdtPr>
          <w:alias w:val="Witness"/>
          <w:id w:val="-2034405387"/>
          <w:placeholder>
            <w:docPart w:val="DefaultPlaceholder_-1854013440"/>
          </w:placeholder>
          <w:richText/>
        </w:sdtPr>
        <w:sdtContent>
          <w:r w:rsidRPr="006645F0" w:rsidR="00CC0290">
            <w:rPr>
              <w:b/>
              <w:i/>
            </w:rPr>
            <w:t>Sarah Healey:</w:t>
          </w:r>
        </w:sdtContent>
      </w:sdt>
      <w:r w:rsidRPr="006645F0">
        <w:t xml:space="preserve"> </w:t>
      </w:r>
      <w:r w:rsidRPr="006645F0" w:rsidR="005335BD">
        <w:t xml:space="preserve">I </w:t>
      </w:r>
      <w:r w:rsidRPr="006645F0">
        <w:t xml:space="preserve">am Sarah Healey. I am the </w:t>
      </w:r>
      <w:r w:rsidRPr="006645F0" w:rsidR="00725982">
        <w:t>Permanent Secretary</w:t>
      </w:r>
      <w:r w:rsidRPr="006645F0">
        <w:t xml:space="preserve"> at the Department for Levelling Up, Housing and Communities</w:t>
      </w:r>
      <w:r w:rsidRPr="006645F0" w:rsidR="005335BD">
        <w:t>,</w:t>
      </w:r>
      <w:r w:rsidRPr="006645F0">
        <w:t xml:space="preserve"> and have been since 7 February last year.</w:t>
      </w:r>
    </w:p>
    <w:p w:rsidR="005335BD" w:rsidRPr="006645F0" w:rsidP="005335BD">
      <w:pPr>
        <w:pStyle w:val="Answer"/>
      </w:pPr>
      <w:sdt>
        <w:sdtPr>
          <w:alias w:val="Witness"/>
          <w:id w:val="-296913498"/>
          <w:placeholder>
            <w:docPart w:val="DefaultPlaceholder_-1854013440"/>
          </w:placeholder>
          <w:richText/>
        </w:sdtPr>
        <w:sdtContent>
          <w:r w:rsidRPr="006645F0" w:rsidR="00CC0290">
            <w:rPr>
              <w:b/>
              <w:i/>
            </w:rPr>
            <w:t>Joanna Key:</w:t>
          </w:r>
        </w:sdtContent>
      </w:sdt>
      <w:r w:rsidRPr="006645F0">
        <w:t xml:space="preserve"> </w:t>
      </w:r>
      <w:r w:rsidRPr="006645F0" w:rsidR="00E301C3">
        <w:t xml:space="preserve">I am Joanna </w:t>
      </w:r>
      <w:r w:rsidRPr="006645F0" w:rsidR="00725982">
        <w:t>K</w:t>
      </w:r>
      <w:r w:rsidRPr="006645F0" w:rsidR="00E301C3">
        <w:t>ey. I am direct</w:t>
      </w:r>
      <w:r w:rsidRPr="006645F0">
        <w:t>or</w:t>
      </w:r>
      <w:r w:rsidRPr="006645F0" w:rsidR="00E301C3">
        <w:t xml:space="preserve"> general for regeneration, housing and planning</w:t>
      </w:r>
      <w:r w:rsidRPr="006645F0">
        <w:t>.</w:t>
      </w:r>
      <w:r w:rsidRPr="006645F0" w:rsidR="00E301C3">
        <w:t xml:space="preserve"> I have been in post since 1 September last year.</w:t>
      </w:r>
    </w:p>
    <w:p w:rsidR="005335BD" w:rsidRPr="006645F0" w:rsidP="005335BD">
      <w:pPr>
        <w:pStyle w:val="Answer"/>
      </w:pPr>
      <w:sdt>
        <w:sdtPr>
          <w:alias w:val="Witness"/>
          <w:id w:val="159672617"/>
          <w:placeholder>
            <w:docPart w:val="DefaultPlaceholder_-1854013440"/>
          </w:placeholder>
          <w:richText/>
        </w:sdtPr>
        <w:sdtContent>
          <w:r w:rsidRPr="006645F0" w:rsidR="00CC0290">
            <w:rPr>
              <w:b/>
              <w:i/>
            </w:rPr>
            <w:t>Catherine Frances:</w:t>
          </w:r>
        </w:sdtContent>
      </w:sdt>
      <w:r w:rsidRPr="006645F0">
        <w:t xml:space="preserve"> </w:t>
      </w:r>
      <w:r w:rsidRPr="006645F0" w:rsidR="00E301C3">
        <w:t>I am Catherine Franc</w:t>
      </w:r>
      <w:r w:rsidRPr="006645F0">
        <w:t>e</w:t>
      </w:r>
      <w:r w:rsidRPr="006645F0" w:rsidR="00E301C3">
        <w:t>s. I am the director general for local government</w:t>
      </w:r>
      <w:r w:rsidRPr="006645F0">
        <w:t>,</w:t>
      </w:r>
      <w:r w:rsidRPr="006645F0" w:rsidR="00E301C3">
        <w:t xml:space="preserve"> resilience and communities</w:t>
      </w:r>
      <w:r w:rsidRPr="006645F0">
        <w:t>.</w:t>
      </w:r>
      <w:r w:rsidRPr="006645F0" w:rsidR="00E301C3">
        <w:t xml:space="preserve"> I have been in the Department since 2019.</w:t>
      </w:r>
    </w:p>
    <w:p w:rsidR="005335BD" w:rsidRPr="006645F0" w:rsidP="005335BD">
      <w:pPr>
        <w:pStyle w:val="Answer"/>
      </w:pPr>
      <w:sdt>
        <w:sdtPr>
          <w:alias w:val="Witness"/>
          <w:id w:val="945195324"/>
          <w:placeholder>
            <w:docPart w:val="DefaultPlaceholder_-1854013440"/>
          </w:placeholder>
          <w:richText/>
        </w:sdtPr>
        <w:sdtContent>
          <w:r w:rsidRPr="006645F0" w:rsidR="00CC0290">
            <w:rPr>
              <w:b/>
              <w:i/>
            </w:rPr>
            <w:t>Matt Thurstan:</w:t>
          </w:r>
        </w:sdtContent>
      </w:sdt>
      <w:r w:rsidRPr="006645F0">
        <w:t xml:space="preserve"> </w:t>
      </w:r>
      <w:r w:rsidRPr="006645F0" w:rsidR="00E301C3">
        <w:t>Good afternoon</w:t>
      </w:r>
      <w:r w:rsidRPr="006645F0">
        <w:t>. I am M</w:t>
      </w:r>
      <w:r w:rsidRPr="006645F0" w:rsidR="00E301C3">
        <w:t>att Thurstan, chief financial officer.</w:t>
      </w:r>
      <w:r w:rsidRPr="006645F0">
        <w:t xml:space="preserve"> </w:t>
      </w:r>
      <w:r w:rsidRPr="006645F0" w:rsidR="00E301C3">
        <w:t>I have been here for three years</w:t>
      </w:r>
      <w:r w:rsidRPr="006645F0" w:rsidR="00725982">
        <w:t>.</w:t>
      </w:r>
    </w:p>
    <w:p w:rsidR="008C338C" w:rsidRPr="006645F0" w:rsidP="00E301C3">
      <w:pPr>
        <w:pStyle w:val="Question"/>
      </w:pPr>
      <w:sdt>
        <w:sdtPr>
          <w:alias w:val="Member"/>
          <w:tag w:val="&lt;Member mnisId='394' dodsId='25722'&gt;"/>
          <w:id w:val="-1140497759"/>
          <w:placeholder>
            <w:docPart w:val="DefaultPlaceholder_-1854013440"/>
          </w:placeholder>
          <w:richText/>
        </w:sdtPr>
        <w:sdtContent>
          <w:r w:rsidRPr="006645F0" w:rsidR="005335BD">
            <w:rPr>
              <w:b/>
            </w:rPr>
            <w:t>Chair:</w:t>
          </w:r>
        </w:sdtContent>
      </w:sdt>
      <w:r w:rsidRPr="006645F0" w:rsidR="005335BD">
        <w:t xml:space="preserve"> </w:t>
      </w:r>
      <w:r w:rsidRPr="006645F0" w:rsidR="00E301C3">
        <w:t>Thank you all very much for coming this afternoon</w:t>
      </w:r>
      <w:r w:rsidRPr="006645F0" w:rsidR="005335BD">
        <w:t>.</w:t>
      </w:r>
      <w:r w:rsidRPr="006645F0" w:rsidR="00E301C3">
        <w:t xml:space="preserve"> </w:t>
      </w:r>
      <w:r w:rsidRPr="006645F0" w:rsidR="005335BD">
        <w:t xml:space="preserve">I will just begin </w:t>
      </w:r>
      <w:r w:rsidRPr="006645F0" w:rsidR="00E301C3">
        <w:t>with a few matters to do with the relationship between the Department and the Committee</w:t>
      </w:r>
      <w:r w:rsidRPr="006645F0" w:rsidR="005335BD">
        <w:t xml:space="preserve">. </w:t>
      </w:r>
      <w:r w:rsidRPr="006645F0" w:rsidR="00E301C3">
        <w:t>We have had concerns</w:t>
      </w:r>
      <w:r w:rsidRPr="006645F0" w:rsidR="005335BD">
        <w:t>,</w:t>
      </w:r>
      <w:r w:rsidRPr="006645F0" w:rsidR="00E301C3">
        <w:t xml:space="preserve"> </w:t>
      </w:r>
      <w:r w:rsidRPr="006645F0" w:rsidR="005335BD">
        <w:t xml:space="preserve">which </w:t>
      </w:r>
      <w:r w:rsidRPr="006645F0" w:rsidR="00E301C3">
        <w:t>you are well aware of</w:t>
      </w:r>
      <w:r w:rsidRPr="006645F0" w:rsidR="005335BD">
        <w:t>,</w:t>
      </w:r>
      <w:r w:rsidRPr="006645F0" w:rsidR="00E301C3">
        <w:t xml:space="preserve"> because we have </w:t>
      </w:r>
      <w:r w:rsidR="004E63B3">
        <w:t>been</w:t>
      </w:r>
      <w:r w:rsidRPr="006645F0" w:rsidR="00E301C3">
        <w:t xml:space="preserve"> fairly publicly critical about them</w:t>
      </w:r>
      <w:r w:rsidRPr="006645F0">
        <w:t>,</w:t>
      </w:r>
      <w:r w:rsidRPr="006645F0" w:rsidR="00E301C3">
        <w:t xml:space="preserve"> about the lateness of </w:t>
      </w:r>
      <w:r w:rsidR="00772350">
        <w:t xml:space="preserve">the Department’s </w:t>
      </w:r>
      <w:r w:rsidRPr="006645F0" w:rsidR="00E301C3">
        <w:t>responses to our reports</w:t>
      </w:r>
      <w:r w:rsidRPr="006645F0">
        <w:t>,</w:t>
      </w:r>
      <w:r w:rsidRPr="006645F0" w:rsidR="00E301C3">
        <w:t xml:space="preserve"> which are supposed to be received within </w:t>
      </w:r>
      <w:r w:rsidR="00772350">
        <w:t>two months from when those reports are published</w:t>
      </w:r>
      <w:r w:rsidRPr="006645F0">
        <w:t>. I</w:t>
      </w:r>
      <w:r w:rsidRPr="006645F0" w:rsidR="00E301C3">
        <w:t xml:space="preserve">t is a pleasant surprise to find that we have had </w:t>
      </w:r>
      <w:r w:rsidR="00772350">
        <w:t>the Department’s response to our</w:t>
      </w:r>
      <w:r w:rsidRPr="006645F0" w:rsidR="00E301C3">
        <w:t xml:space="preserve"> report recently about </w:t>
      </w:r>
      <w:r w:rsidRPr="006645F0">
        <w:t>l</w:t>
      </w:r>
      <w:r w:rsidRPr="006645F0" w:rsidR="00E301C3">
        <w:t>ocal audit</w:t>
      </w:r>
      <w:r w:rsidRPr="006645F0">
        <w:t>,</w:t>
      </w:r>
      <w:r w:rsidRPr="006645F0" w:rsidR="00E301C3">
        <w:t xml:space="preserve"> which has come within the </w:t>
      </w:r>
      <w:r w:rsidR="00772350">
        <w:t xml:space="preserve">two-month time </w:t>
      </w:r>
      <w:r w:rsidRPr="006645F0" w:rsidR="00E301C3">
        <w:t>period</w:t>
      </w:r>
      <w:r w:rsidRPr="006645F0">
        <w:t>.</w:t>
      </w:r>
      <w:r w:rsidRPr="006645F0" w:rsidR="00E301C3">
        <w:t xml:space="preserve"> </w:t>
      </w:r>
      <w:r w:rsidRPr="006645F0">
        <w:t xml:space="preserve">It </w:t>
      </w:r>
      <w:r w:rsidRPr="006645F0" w:rsidR="00E301C3">
        <w:t>is very welcome and appreciated</w:t>
      </w:r>
      <w:r w:rsidRPr="006645F0">
        <w:t>. C</w:t>
      </w:r>
      <w:r w:rsidRPr="006645F0" w:rsidR="00E301C3">
        <w:t>an we get an understanding now that that is going to continue for future reports that we have done</w:t>
      </w:r>
      <w:r w:rsidRPr="006645F0">
        <w:t>?</w:t>
      </w:r>
    </w:p>
    <w:p w:rsidR="008C338C" w:rsidRPr="006645F0" w:rsidP="008C338C">
      <w:pPr>
        <w:pStyle w:val="Answer"/>
      </w:pPr>
      <w:sdt>
        <w:sdtPr>
          <w:alias w:val="Witness"/>
          <w:id w:val="1170685721"/>
          <w:placeholder>
            <w:docPart w:val="DefaultPlaceholder_-1854013440"/>
          </w:placeholder>
          <w:richText/>
        </w:sdtPr>
        <w:sdtContent>
          <w:r w:rsidRPr="006645F0" w:rsidR="00CC0290">
            <w:rPr>
              <w:b/>
              <w:i/>
            </w:rPr>
            <w:t>Sarah Healey:</w:t>
          </w:r>
        </w:sdtContent>
      </w:sdt>
      <w:r w:rsidRPr="006645F0">
        <w:t xml:space="preserve"> </w:t>
      </w:r>
      <w:r w:rsidRPr="006645F0" w:rsidR="00E301C3">
        <w:t>Thank you very much for raising this.</w:t>
      </w:r>
      <w:r w:rsidRPr="006645F0">
        <w:t xml:space="preserve"> I</w:t>
      </w:r>
      <w:r w:rsidRPr="006645F0" w:rsidR="00E301C3">
        <w:t>t give</w:t>
      </w:r>
      <w:r w:rsidRPr="006645F0" w:rsidR="00725982">
        <w:t>s</w:t>
      </w:r>
      <w:r w:rsidRPr="006645F0" w:rsidR="00E301C3">
        <w:t xml:space="preserve"> me an opportunity just to reiterate my apologies </w:t>
      </w:r>
      <w:r w:rsidRPr="006645F0">
        <w:t>f</w:t>
      </w:r>
      <w:r w:rsidRPr="006645F0" w:rsidR="00E301C3">
        <w:t xml:space="preserve">or the number and extent of delays to responses to your reports </w:t>
      </w:r>
      <w:r w:rsidRPr="006645F0">
        <w:t>f</w:t>
      </w:r>
      <w:r w:rsidRPr="006645F0" w:rsidR="00E301C3">
        <w:t>rom my Department in the past</w:t>
      </w:r>
      <w:r w:rsidRPr="006645F0">
        <w:t>. T</w:t>
      </w:r>
      <w:r w:rsidRPr="006645F0" w:rsidR="00E301C3">
        <w:t>he Secretary of State</w:t>
      </w:r>
      <w:r w:rsidRPr="006645F0">
        <w:t xml:space="preserve"> ha</w:t>
      </w:r>
      <w:r w:rsidRPr="006645F0" w:rsidR="00E301C3">
        <w:t xml:space="preserve">s also made </w:t>
      </w:r>
      <w:r w:rsidRPr="006645F0">
        <w:t>v</w:t>
      </w:r>
      <w:r w:rsidRPr="006645F0" w:rsidR="00E301C3">
        <w:t xml:space="preserve">ery clear that we recognise </w:t>
      </w:r>
      <w:r w:rsidRPr="006645F0">
        <w:t xml:space="preserve">that </w:t>
      </w:r>
      <w:r w:rsidRPr="006645F0" w:rsidR="00E301C3">
        <w:t xml:space="preserve">this is </w:t>
      </w:r>
      <w:r w:rsidRPr="006645F0" w:rsidR="00E301C3">
        <w:t>not good enough and needs to change. We are both very committed to meeting deadlines in future</w:t>
      </w:r>
      <w:r w:rsidRPr="006645F0">
        <w:t xml:space="preserve">. </w:t>
      </w:r>
      <w:r w:rsidRPr="006645F0" w:rsidR="00E301C3">
        <w:t xml:space="preserve">I am glad </w:t>
      </w:r>
      <w:r w:rsidRPr="006645F0">
        <w:t xml:space="preserve">that </w:t>
      </w:r>
      <w:r w:rsidRPr="006645F0" w:rsidR="00E301C3">
        <w:t>it was noted that the latest response was on time</w:t>
      </w:r>
      <w:r w:rsidRPr="006645F0">
        <w:t xml:space="preserve">. </w:t>
      </w:r>
      <w:r w:rsidRPr="006645F0" w:rsidR="00E301C3">
        <w:t xml:space="preserve">I do not anticipate any delay to our forthcoming response to the </w:t>
      </w:r>
      <w:r w:rsidRPr="006645F0">
        <w:t>C</w:t>
      </w:r>
      <w:r w:rsidRPr="006645F0" w:rsidR="00E301C3">
        <w:t xml:space="preserve">ommittee’s report on </w:t>
      </w:r>
      <w:r w:rsidRPr="006645F0">
        <w:t>c</w:t>
      </w:r>
      <w:r w:rsidRPr="006645F0" w:rsidR="00E301C3">
        <w:t>ouncil tax</w:t>
      </w:r>
      <w:r w:rsidRPr="006645F0">
        <w:t>.</w:t>
      </w:r>
    </w:p>
    <w:p w:rsidR="008C338C" w:rsidRPr="006645F0" w:rsidP="008C338C">
      <w:pPr>
        <w:pStyle w:val="Answer"/>
      </w:pPr>
      <w:r w:rsidRPr="006645F0">
        <w:t xml:space="preserve">You wrote about this to the Cabinet Secretary and asked him to look into it. </w:t>
      </w:r>
      <w:r w:rsidRPr="006645F0" w:rsidR="00E301C3">
        <w:t>I just want</w:t>
      </w:r>
      <w:r w:rsidRPr="006645F0">
        <w:t>ed</w:t>
      </w:r>
      <w:r w:rsidRPr="006645F0" w:rsidR="00E301C3">
        <w:t xml:space="preserve"> to reiterate that I know </w:t>
      </w:r>
      <w:r w:rsidRPr="006645F0">
        <w:t xml:space="preserve">that </w:t>
      </w:r>
      <w:r w:rsidRPr="006645F0" w:rsidR="00E301C3">
        <w:t xml:space="preserve">you were very keen </w:t>
      </w:r>
      <w:r w:rsidRPr="006645F0">
        <w:t xml:space="preserve">that </w:t>
      </w:r>
      <w:r w:rsidRPr="006645F0" w:rsidR="00E301C3">
        <w:t>I did not mark my own homework on this particular matter</w:t>
      </w:r>
      <w:r w:rsidRPr="006645F0">
        <w:t>,</w:t>
      </w:r>
      <w:r w:rsidRPr="006645F0" w:rsidR="00E301C3">
        <w:t xml:space="preserve"> and so it is completely understandable </w:t>
      </w:r>
      <w:r w:rsidRPr="006645F0">
        <w:t>w</w:t>
      </w:r>
      <w:r w:rsidRPr="006645F0" w:rsidR="00E301C3">
        <w:t>hy you wanted to write to the Cabinet Secretary on it</w:t>
      </w:r>
      <w:r w:rsidRPr="006645F0">
        <w:t>.</w:t>
      </w:r>
      <w:r w:rsidRPr="006645F0" w:rsidR="00E301C3">
        <w:t xml:space="preserve"> I wanted to make progress in responding to a letter while the Cabinet Secretary was on medical leave, which is why </w:t>
      </w:r>
      <w:r w:rsidRPr="006645F0">
        <w:t>w</w:t>
      </w:r>
      <w:r w:rsidRPr="006645F0" w:rsidR="00E301C3">
        <w:t>e followed up at that time</w:t>
      </w:r>
      <w:r w:rsidRPr="006645F0">
        <w:t xml:space="preserve">. </w:t>
      </w:r>
      <w:r w:rsidRPr="006645F0" w:rsidR="00E301C3">
        <w:t xml:space="preserve">Now that </w:t>
      </w:r>
      <w:r w:rsidRPr="006645F0">
        <w:t xml:space="preserve">he has </w:t>
      </w:r>
      <w:r w:rsidRPr="006645F0" w:rsidR="00E301C3">
        <w:t>returned</w:t>
      </w:r>
      <w:r w:rsidRPr="006645F0">
        <w:t xml:space="preserve">, </w:t>
      </w:r>
      <w:r w:rsidRPr="006645F0" w:rsidR="00E301C3">
        <w:t>I have updated him on the work that we have been doing here</w:t>
      </w:r>
      <w:r w:rsidRPr="006645F0">
        <w:t>. He has</w:t>
      </w:r>
      <w:r w:rsidRPr="006645F0" w:rsidR="00E301C3">
        <w:t xml:space="preserve"> asked to be kept informed of progress and the timeliness of the Department’s responses</w:t>
      </w:r>
      <w:r w:rsidRPr="006645F0">
        <w:t>.</w:t>
      </w:r>
      <w:r w:rsidRPr="006645F0" w:rsidR="00E301C3">
        <w:t xml:space="preserve"> I hope that </w:t>
      </w:r>
      <w:r w:rsidRPr="006645F0">
        <w:t xml:space="preserve">that </w:t>
      </w:r>
      <w:r w:rsidRPr="006645F0" w:rsidR="00E301C3">
        <w:t xml:space="preserve">reassures </w:t>
      </w:r>
      <w:r w:rsidRPr="006645F0">
        <w:t xml:space="preserve">you </w:t>
      </w:r>
      <w:r w:rsidRPr="006645F0" w:rsidR="00E301C3">
        <w:t xml:space="preserve">that we are not </w:t>
      </w:r>
      <w:r w:rsidRPr="006645F0">
        <w:t>o</w:t>
      </w:r>
      <w:r w:rsidRPr="006645F0" w:rsidR="00E301C3">
        <w:t>perating wholly independently in addressing this</w:t>
      </w:r>
      <w:r w:rsidRPr="006645F0">
        <w:t>.</w:t>
      </w:r>
    </w:p>
    <w:p w:rsidR="008C338C" w:rsidRPr="006645F0" w:rsidP="008C338C">
      <w:pPr>
        <w:pStyle w:val="Answer"/>
      </w:pPr>
      <w:r w:rsidRPr="006645F0">
        <w:t xml:space="preserve">In </w:t>
      </w:r>
      <w:r w:rsidRPr="006645F0" w:rsidR="00E301C3">
        <w:t>response to your overall question</w:t>
      </w:r>
      <w:r w:rsidRPr="006645F0">
        <w:t>,</w:t>
      </w:r>
      <w:r w:rsidRPr="006645F0" w:rsidR="00E301C3">
        <w:t xml:space="preserve"> I am glad that we have managed </w:t>
      </w:r>
      <w:r w:rsidRPr="006645F0">
        <w:t>t</w:t>
      </w:r>
      <w:r w:rsidRPr="006645F0" w:rsidR="00E301C3">
        <w:t>he latest response on time</w:t>
      </w:r>
      <w:r w:rsidRPr="006645F0">
        <w:t xml:space="preserve">. </w:t>
      </w:r>
      <w:r w:rsidRPr="006645F0" w:rsidR="00E301C3">
        <w:t xml:space="preserve">I am absolutely determined to achieve that in future and do not anticipate any delay with the next one </w:t>
      </w:r>
      <w:r w:rsidRPr="006645F0">
        <w:t>t</w:t>
      </w:r>
      <w:r w:rsidRPr="006645F0" w:rsidR="00E301C3">
        <w:t>hat is due</w:t>
      </w:r>
      <w:r w:rsidRPr="006645F0">
        <w:t>.</w:t>
      </w:r>
    </w:p>
    <w:p w:rsidR="00E301C3" w:rsidRPr="006645F0" w:rsidP="00E301C3">
      <w:pPr>
        <w:pStyle w:val="Question"/>
      </w:pPr>
      <w:sdt>
        <w:sdtPr>
          <w:alias w:val="Member"/>
          <w:tag w:val="&lt;Member mnisId='394' dodsId='25722'&gt;"/>
          <w:id w:val="-1344774465"/>
          <w:placeholder>
            <w:docPart w:val="DefaultPlaceholder_-1854013440"/>
          </w:placeholder>
          <w:richText/>
        </w:sdtPr>
        <w:sdtContent>
          <w:r w:rsidRPr="006645F0" w:rsidR="008C338C">
            <w:rPr>
              <w:b/>
            </w:rPr>
            <w:t>Chair:</w:t>
          </w:r>
        </w:sdtContent>
      </w:sdt>
      <w:r w:rsidRPr="006645F0" w:rsidR="008C338C">
        <w:t xml:space="preserve"> T</w:t>
      </w:r>
      <w:r w:rsidRPr="006645F0">
        <w:t>hat is welcome.</w:t>
      </w:r>
      <w:r w:rsidRPr="006645F0" w:rsidR="008C338C">
        <w:t xml:space="preserve"> </w:t>
      </w:r>
      <w:r w:rsidRPr="006645F0">
        <w:t>We will be monitoring that going forward</w:t>
      </w:r>
      <w:r w:rsidRPr="006645F0" w:rsidR="008C338C">
        <w:t>.</w:t>
      </w:r>
      <w:r w:rsidRPr="006645F0">
        <w:t xml:space="preserve"> </w:t>
      </w:r>
      <w:r w:rsidRPr="006645F0" w:rsidR="008C338C">
        <w:t>S</w:t>
      </w:r>
      <w:r w:rsidRPr="006645F0">
        <w:t>lightly disappointingly</w:t>
      </w:r>
      <w:r w:rsidRPr="006645F0" w:rsidR="008C338C">
        <w:t>,</w:t>
      </w:r>
      <w:r w:rsidRPr="006645F0">
        <w:t xml:space="preserve"> </w:t>
      </w:r>
      <w:r w:rsidRPr="006645F0" w:rsidR="008C338C">
        <w:t>w</w:t>
      </w:r>
      <w:r w:rsidRPr="006645F0">
        <w:t>e have now observed that</w:t>
      </w:r>
      <w:r w:rsidRPr="006645F0" w:rsidR="008C338C">
        <w:t>,</w:t>
      </w:r>
      <w:r w:rsidRPr="006645F0">
        <w:t xml:space="preserve"> while it </w:t>
      </w:r>
      <w:r w:rsidRPr="006645F0" w:rsidR="008C338C">
        <w:t>ha</w:t>
      </w:r>
      <w:r w:rsidRPr="006645F0">
        <w:t xml:space="preserve">s also been the convention that the Department provides </w:t>
      </w:r>
      <w:r w:rsidR="00772350">
        <w:t xml:space="preserve">written </w:t>
      </w:r>
      <w:r w:rsidRPr="006645F0">
        <w:t>evidence when we start an inquiry</w:t>
      </w:r>
      <w:r w:rsidRPr="006645F0" w:rsidR="008C338C">
        <w:t>,</w:t>
      </w:r>
      <w:r w:rsidRPr="006645F0">
        <w:t xml:space="preserve"> </w:t>
      </w:r>
      <w:r w:rsidRPr="006645F0" w:rsidR="008C338C">
        <w:t>we have heard nothing from you at all on t</w:t>
      </w:r>
      <w:r w:rsidRPr="006645F0">
        <w:t>wo recent inquiries.</w:t>
      </w:r>
    </w:p>
    <w:p w:rsidR="008C338C" w:rsidRPr="006645F0" w:rsidP="008C338C">
      <w:pPr>
        <w:pStyle w:val="Answer"/>
      </w:pPr>
      <w:sdt>
        <w:sdtPr>
          <w:alias w:val="Witness"/>
          <w:id w:val="-72360252"/>
          <w:placeholder>
            <w:docPart w:val="DefaultPlaceholder_-1854013440"/>
          </w:placeholder>
          <w:richText/>
        </w:sdtPr>
        <w:sdtContent>
          <w:r w:rsidRPr="006645F0" w:rsidR="00CC0290">
            <w:rPr>
              <w:b/>
              <w:i/>
            </w:rPr>
            <w:t>Sarah Healey:</w:t>
          </w:r>
        </w:sdtContent>
      </w:sdt>
      <w:r w:rsidRPr="006645F0">
        <w:t xml:space="preserve"> </w:t>
      </w:r>
      <w:r w:rsidRPr="006645F0" w:rsidR="00E301C3">
        <w:t xml:space="preserve">My understanding is </w:t>
      </w:r>
      <w:r w:rsidRPr="006645F0">
        <w:t xml:space="preserve">that </w:t>
      </w:r>
      <w:r w:rsidRPr="006645F0" w:rsidR="00E301C3">
        <w:t xml:space="preserve">we have submitted evidence on </w:t>
      </w:r>
      <w:r w:rsidRPr="006645F0">
        <w:t>Oflog. There was also one on children, young people and the built environment</w:t>
      </w:r>
      <w:r w:rsidRPr="006645F0" w:rsidR="00103629">
        <w:t>.</w:t>
      </w:r>
    </w:p>
    <w:p w:rsidR="008C338C" w:rsidRPr="006645F0" w:rsidP="008C338C">
      <w:pPr>
        <w:pStyle w:val="Question"/>
      </w:pPr>
      <w:sdt>
        <w:sdtPr>
          <w:alias w:val="Member"/>
          <w:tag w:val="&lt;Member mnisId='394' dodsId='25722'&gt;"/>
          <w:id w:val="119423738"/>
          <w:placeholder>
            <w:docPart w:val="DefaultPlaceholder_-1854013440"/>
          </w:placeholder>
          <w:richText/>
        </w:sdtPr>
        <w:sdtContent>
          <w:r w:rsidRPr="006645F0">
            <w:rPr>
              <w:b/>
            </w:rPr>
            <w:t>Chair:</w:t>
          </w:r>
        </w:sdtContent>
      </w:sdt>
      <w:r w:rsidRPr="006645F0">
        <w:t xml:space="preserve"> </w:t>
      </w:r>
      <w:r w:rsidRPr="006645F0" w:rsidR="0047710D">
        <w:t xml:space="preserve">Yes, and </w:t>
      </w:r>
      <w:r w:rsidRPr="006645F0">
        <w:t>disabled persons’ housing</w:t>
      </w:r>
      <w:r w:rsidRPr="006645F0" w:rsidR="0047710D">
        <w:t xml:space="preserve"> as well</w:t>
      </w:r>
      <w:r w:rsidRPr="006645F0">
        <w:t>.</w:t>
      </w:r>
    </w:p>
    <w:p w:rsidR="008C338C" w:rsidRPr="006645F0" w:rsidP="008C338C">
      <w:pPr>
        <w:pStyle w:val="Answer"/>
      </w:pPr>
      <w:sdt>
        <w:sdtPr>
          <w:alias w:val="Witness"/>
          <w:id w:val="1665195633"/>
          <w:placeholder>
            <w:docPart w:val="DefaultPlaceholder_-1854013440"/>
          </w:placeholder>
          <w:richText/>
        </w:sdtPr>
        <w:sdtContent>
          <w:r w:rsidRPr="006645F0" w:rsidR="00CC0290">
            <w:rPr>
              <w:b/>
              <w:i/>
            </w:rPr>
            <w:t>Sarah Healey:</w:t>
          </w:r>
        </w:sdtContent>
      </w:sdt>
      <w:r w:rsidRPr="006645F0" w:rsidR="00E301C3">
        <w:t xml:space="preserve"> </w:t>
      </w:r>
      <w:r w:rsidRPr="006645F0">
        <w:t xml:space="preserve">On </w:t>
      </w:r>
      <w:r w:rsidRPr="006645F0" w:rsidR="00E301C3">
        <w:t>children and young people</w:t>
      </w:r>
      <w:r w:rsidRPr="006645F0">
        <w:t xml:space="preserve">, </w:t>
      </w:r>
      <w:r w:rsidRPr="006645F0" w:rsidR="00E301C3">
        <w:t xml:space="preserve">Ministers took </w:t>
      </w:r>
      <w:r w:rsidRPr="006645F0">
        <w:t xml:space="preserve">the </w:t>
      </w:r>
      <w:r w:rsidRPr="006645F0" w:rsidR="00E301C3">
        <w:t xml:space="preserve">view not to submit written evidence, but </w:t>
      </w:r>
      <w:r w:rsidRPr="006645F0">
        <w:t xml:space="preserve">are </w:t>
      </w:r>
      <w:r w:rsidRPr="006645F0" w:rsidR="00E301C3">
        <w:t>very happy to make themselves available for oral evidence</w:t>
      </w:r>
      <w:r w:rsidRPr="006645F0">
        <w:t xml:space="preserve">. </w:t>
      </w:r>
      <w:r w:rsidRPr="006645F0" w:rsidR="00E301C3">
        <w:t xml:space="preserve">I am afraid </w:t>
      </w:r>
      <w:r w:rsidRPr="006645F0">
        <w:t xml:space="preserve">that </w:t>
      </w:r>
      <w:r w:rsidRPr="006645F0" w:rsidR="00E301C3">
        <w:t xml:space="preserve">I do not have any update for you on </w:t>
      </w:r>
      <w:r w:rsidRPr="006645F0">
        <w:t>d</w:t>
      </w:r>
      <w:r w:rsidRPr="006645F0" w:rsidR="00E301C3">
        <w:t>isabled people’s housing, but I can follow that up</w:t>
      </w:r>
      <w:r w:rsidRPr="006645F0">
        <w:t>.</w:t>
      </w:r>
    </w:p>
    <w:p w:rsidR="008C338C" w:rsidRPr="006645F0" w:rsidP="008C338C">
      <w:pPr>
        <w:pStyle w:val="Question"/>
      </w:pPr>
      <w:sdt>
        <w:sdtPr>
          <w:alias w:val="Member"/>
          <w:tag w:val="&lt;Member mnisId='394' dodsId='25722'&gt;"/>
          <w:id w:val="-1745954830"/>
          <w:placeholder>
            <w:docPart w:val="DefaultPlaceholder_-1854013440"/>
          </w:placeholder>
          <w:richText/>
        </w:sdtPr>
        <w:sdtContent>
          <w:r w:rsidRPr="006645F0">
            <w:rPr>
              <w:b/>
            </w:rPr>
            <w:t>Chair:</w:t>
          </w:r>
        </w:sdtContent>
      </w:sdt>
      <w:r w:rsidRPr="006645F0">
        <w:t xml:space="preserve"> On children and the </w:t>
      </w:r>
      <w:r w:rsidRPr="006645F0" w:rsidR="00E301C3">
        <w:t xml:space="preserve">built environment, is that because </w:t>
      </w:r>
      <w:r w:rsidRPr="006645F0">
        <w:t>t</w:t>
      </w:r>
      <w:r w:rsidRPr="006645F0" w:rsidR="00E301C3">
        <w:t>he Departments could not decide between themselves who was responsible for this</w:t>
      </w:r>
      <w:r w:rsidRPr="006645F0">
        <w:t>?</w:t>
      </w:r>
    </w:p>
    <w:p w:rsidR="00E301C3" w:rsidRPr="006645F0" w:rsidP="008C338C">
      <w:pPr>
        <w:pStyle w:val="Answer"/>
      </w:pPr>
      <w:sdt>
        <w:sdtPr>
          <w:alias w:val="Witness"/>
          <w:id w:val="1507334542"/>
          <w:placeholder>
            <w:docPart w:val="DefaultPlaceholder_-1854013440"/>
          </w:placeholder>
          <w:richText/>
        </w:sdtPr>
        <w:sdtContent>
          <w:r w:rsidRPr="006645F0" w:rsidR="00CC0290">
            <w:rPr>
              <w:b/>
              <w:i/>
            </w:rPr>
            <w:t>Sarah Healey:</w:t>
          </w:r>
        </w:sdtContent>
      </w:sdt>
      <w:r w:rsidRPr="006645F0" w:rsidR="008C338C">
        <w:t xml:space="preserve"> There c</w:t>
      </w:r>
      <w:r w:rsidRPr="006645F0">
        <w:t>ertainly was not an issue with internal responsibility.</w:t>
      </w:r>
    </w:p>
    <w:p w:rsidR="008C338C" w:rsidRPr="006645F0" w:rsidP="00E301C3">
      <w:pPr>
        <w:pStyle w:val="Question"/>
      </w:pPr>
      <w:sdt>
        <w:sdtPr>
          <w:alias w:val="Member"/>
          <w:tag w:val="&lt;Member mnisId='394' dodsId='25722'&gt;"/>
          <w:id w:val="1359776909"/>
          <w:placeholder>
            <w:docPart w:val="DefaultPlaceholder_-1854013440"/>
          </w:placeholder>
          <w:richText/>
        </w:sdtPr>
        <w:sdtContent>
          <w:r w:rsidRPr="006645F0">
            <w:rPr>
              <w:b/>
            </w:rPr>
            <w:t>Chair:</w:t>
          </w:r>
        </w:sdtContent>
      </w:sdt>
      <w:r w:rsidRPr="006645F0">
        <w:t xml:space="preserve"> </w:t>
      </w:r>
      <w:r w:rsidRPr="006645F0" w:rsidR="00E301C3">
        <w:t>No, between Departments</w:t>
      </w:r>
      <w:r w:rsidRPr="006645F0">
        <w:t>.</w:t>
      </w:r>
    </w:p>
    <w:p w:rsidR="008C338C" w:rsidRPr="006645F0" w:rsidP="008C338C">
      <w:pPr>
        <w:pStyle w:val="Answer"/>
      </w:pPr>
      <w:sdt>
        <w:sdtPr>
          <w:alias w:val="Witness"/>
          <w:id w:val="1718464161"/>
          <w:placeholder>
            <w:docPart w:val="DefaultPlaceholder_-1854013440"/>
          </w:placeholder>
          <w:richText/>
        </w:sdtPr>
        <w:sdtContent>
          <w:r w:rsidRPr="006645F0" w:rsidR="00CC0290">
            <w:rPr>
              <w:b/>
              <w:i/>
            </w:rPr>
            <w:t>Sarah Healey:</w:t>
          </w:r>
        </w:sdtContent>
      </w:sdt>
      <w:r w:rsidRPr="006645F0">
        <w:t xml:space="preserve"> </w:t>
      </w:r>
      <w:r w:rsidRPr="006645F0" w:rsidR="00E301C3">
        <w:t>Not as far as I know</w:t>
      </w:r>
      <w:r w:rsidRPr="006645F0" w:rsidR="0047710D">
        <w:t>, no</w:t>
      </w:r>
      <w:r w:rsidRPr="006645F0">
        <w:t>.</w:t>
      </w:r>
    </w:p>
    <w:p w:rsidR="008C338C" w:rsidRPr="006645F0" w:rsidP="008C338C">
      <w:pPr>
        <w:pStyle w:val="Question"/>
      </w:pPr>
      <w:sdt>
        <w:sdtPr>
          <w:alias w:val="Member"/>
          <w:tag w:val="&lt;Member mnisId='394' dodsId='25722'&gt;"/>
          <w:id w:val="823315899"/>
          <w:placeholder>
            <w:docPart w:val="DefaultPlaceholder_-1854013440"/>
          </w:placeholder>
          <w:richText/>
        </w:sdtPr>
        <w:sdtContent>
          <w:r w:rsidRPr="006645F0">
            <w:rPr>
              <w:b/>
            </w:rPr>
            <w:t>Chair:</w:t>
          </w:r>
        </w:sdtContent>
      </w:sdt>
      <w:r w:rsidRPr="006645F0">
        <w:t xml:space="preserve"> W</w:t>
      </w:r>
      <w:r w:rsidRPr="006645F0" w:rsidR="00E301C3">
        <w:t>hich Department is responsible</w:t>
      </w:r>
      <w:r w:rsidRPr="006645F0">
        <w:t>?</w:t>
      </w:r>
    </w:p>
    <w:p w:rsidR="008C338C" w:rsidRPr="006645F0" w:rsidP="008C338C">
      <w:pPr>
        <w:pStyle w:val="Answer"/>
      </w:pPr>
      <w:sdt>
        <w:sdtPr>
          <w:alias w:val="Witness"/>
          <w:id w:val="1926684485"/>
          <w:placeholder>
            <w:docPart w:val="DefaultPlaceholder_-1854013440"/>
          </w:placeholder>
          <w:richText/>
        </w:sdtPr>
        <w:sdtContent>
          <w:r w:rsidRPr="006645F0" w:rsidR="00CC0290">
            <w:rPr>
              <w:b/>
              <w:i/>
            </w:rPr>
            <w:t>Sarah Healey:</w:t>
          </w:r>
        </w:sdtContent>
      </w:sdt>
      <w:r w:rsidRPr="006645F0">
        <w:t xml:space="preserve"> I</w:t>
      </w:r>
      <w:r w:rsidRPr="006645F0" w:rsidR="00E301C3">
        <w:t>t will probably be joint responsibility between us and the Department for Education</w:t>
      </w:r>
      <w:r w:rsidRPr="006645F0">
        <w:t>.</w:t>
      </w:r>
    </w:p>
    <w:p w:rsidR="0047710D" w:rsidRPr="006645F0" w:rsidP="00103629">
      <w:pPr>
        <w:pStyle w:val="Question"/>
      </w:pPr>
      <w:sdt>
        <w:sdtPr>
          <w:alias w:val="Member"/>
          <w:tag w:val="&lt;Member mnisId='394' dodsId='25722'&gt;"/>
          <w:id w:val="-550926128"/>
          <w:placeholder>
            <w:docPart w:val="DefaultPlaceholder_-1854013440"/>
          </w:placeholder>
          <w:richText/>
        </w:sdtPr>
        <w:sdtContent>
          <w:r w:rsidRPr="006645F0" w:rsidR="008C338C">
            <w:rPr>
              <w:b/>
            </w:rPr>
            <w:t>Chair:</w:t>
          </w:r>
        </w:sdtContent>
      </w:sdt>
      <w:r w:rsidRPr="006645F0" w:rsidR="008C338C">
        <w:t xml:space="preserve"> Have you </w:t>
      </w:r>
      <w:r w:rsidRPr="006645F0" w:rsidR="00E301C3">
        <w:t xml:space="preserve">started talking to the Department </w:t>
      </w:r>
      <w:r w:rsidRPr="006645F0" w:rsidR="008C338C">
        <w:t xml:space="preserve">for </w:t>
      </w:r>
      <w:r w:rsidRPr="006645F0" w:rsidR="00E301C3">
        <w:t xml:space="preserve">Education about the </w:t>
      </w:r>
      <w:r w:rsidRPr="006645F0" w:rsidR="00E301C3">
        <w:t>issue</w:t>
      </w:r>
      <w:r w:rsidRPr="006645F0" w:rsidR="008C338C">
        <w:t>?</w:t>
      </w:r>
    </w:p>
    <w:p w:rsidR="00103629" w:rsidRPr="006645F0" w:rsidP="0047710D">
      <w:pPr>
        <w:pStyle w:val="Answer"/>
      </w:pPr>
      <w:sdt>
        <w:sdtPr>
          <w:alias w:val="Witness"/>
          <w:id w:val="1359003282"/>
          <w:placeholder>
            <w:docPart w:val="DefaultPlaceholder_-1854013440"/>
          </w:placeholder>
          <w:richText/>
        </w:sdtPr>
        <w:sdtContent>
          <w:r w:rsidRPr="006645F0" w:rsidR="00CC0290">
            <w:rPr>
              <w:b/>
              <w:i/>
            </w:rPr>
            <w:t>Sarah Healey:</w:t>
          </w:r>
        </w:sdtContent>
      </w:sdt>
      <w:r w:rsidRPr="006645F0" w:rsidR="008C338C">
        <w:t xml:space="preserve"> N</w:t>
      </w:r>
      <w:r w:rsidRPr="006645F0" w:rsidR="00E301C3">
        <w:t>ot that I am aware</w:t>
      </w:r>
      <w:r w:rsidRPr="006645F0" w:rsidR="008C338C">
        <w:t>.</w:t>
      </w:r>
    </w:p>
    <w:p w:rsidR="008C338C" w:rsidRPr="006645F0" w:rsidP="00103629">
      <w:pPr>
        <w:pStyle w:val="Question"/>
      </w:pPr>
      <w:sdt>
        <w:sdtPr>
          <w:alias w:val="Member"/>
          <w:tag w:val="&lt;Member mnisId='394' dodsId='25722'&gt;"/>
          <w:id w:val="2008318196"/>
          <w:placeholder>
            <w:docPart w:val="DefaultPlaceholder_-1854013440"/>
          </w:placeholder>
          <w:richText/>
        </w:sdtPr>
        <w:sdtContent>
          <w:r w:rsidRPr="006645F0" w:rsidR="00103629">
            <w:rPr>
              <w:b/>
            </w:rPr>
            <w:t>Chair:</w:t>
          </w:r>
        </w:sdtContent>
      </w:sdt>
      <w:r w:rsidRPr="006645F0" w:rsidR="00103629">
        <w:t xml:space="preserve"> </w:t>
      </w:r>
      <w:r w:rsidRPr="006645F0">
        <w:t xml:space="preserve">It </w:t>
      </w:r>
      <w:r w:rsidRPr="006645F0" w:rsidR="00E301C3">
        <w:t xml:space="preserve">is interesting </w:t>
      </w:r>
      <w:r w:rsidRPr="006645F0">
        <w:t xml:space="preserve">to </w:t>
      </w:r>
      <w:r w:rsidRPr="006645F0" w:rsidR="00E301C3">
        <w:t xml:space="preserve">see </w:t>
      </w:r>
      <w:r w:rsidRPr="006645F0" w:rsidR="0047710D">
        <w:t>the</w:t>
      </w:r>
      <w:r w:rsidRPr="006645F0">
        <w:t xml:space="preserve"> </w:t>
      </w:r>
      <w:r w:rsidRPr="006645F0" w:rsidR="00E301C3">
        <w:t>effect we have already had with our inquiry</w:t>
      </w:r>
      <w:r w:rsidRPr="006645F0">
        <w:t>.</w:t>
      </w:r>
    </w:p>
    <w:p w:rsidR="008C338C" w:rsidRPr="006645F0" w:rsidP="008C338C">
      <w:pPr>
        <w:pStyle w:val="Answer"/>
      </w:pPr>
      <w:sdt>
        <w:sdtPr>
          <w:alias w:val="Witness"/>
          <w:id w:val="1008331544"/>
          <w:placeholder>
            <w:docPart w:val="DefaultPlaceholder_-1854013440"/>
          </w:placeholder>
          <w:richText/>
        </w:sdtPr>
        <w:sdtContent>
          <w:r w:rsidRPr="006645F0" w:rsidR="00CC0290">
            <w:rPr>
              <w:b/>
              <w:i/>
            </w:rPr>
            <w:t>Sarah Healey:</w:t>
          </w:r>
        </w:sdtContent>
      </w:sdt>
      <w:r w:rsidRPr="006645F0">
        <w:t xml:space="preserve"> I am very happy </w:t>
      </w:r>
      <w:r w:rsidRPr="006645F0" w:rsidR="00E301C3">
        <w:t xml:space="preserve">to pick that up with my </w:t>
      </w:r>
      <w:r w:rsidRPr="006645F0">
        <w:t>c</w:t>
      </w:r>
      <w:r w:rsidRPr="006645F0" w:rsidR="00E301C3">
        <w:t>ounterpart at the Department for Education, but we have not yet discussed it.</w:t>
      </w:r>
    </w:p>
    <w:p w:rsidR="00B46B1A" w:rsidRPr="006645F0" w:rsidP="008C338C">
      <w:pPr>
        <w:pStyle w:val="Question"/>
      </w:pPr>
      <w:sdt>
        <w:sdtPr>
          <w:alias w:val="Member"/>
          <w:tag w:val="&lt;Member mnisId='394' dodsId='25722'&gt;"/>
          <w:id w:val="759869242"/>
          <w:placeholder>
            <w:docPart w:val="DefaultPlaceholder_-1854013440"/>
          </w:placeholder>
          <w:richText/>
        </w:sdtPr>
        <w:sdtContent>
          <w:r w:rsidRPr="006645F0" w:rsidR="008C338C">
            <w:rPr>
              <w:b/>
            </w:rPr>
            <w:t>Chair:</w:t>
          </w:r>
        </w:sdtContent>
      </w:sdt>
      <w:r w:rsidRPr="006645F0" w:rsidR="008C338C">
        <w:t xml:space="preserve"> It</w:t>
      </w:r>
      <w:r w:rsidRPr="006645F0" w:rsidR="00E301C3">
        <w:t xml:space="preserve"> would be helpful to have some </w:t>
      </w:r>
      <w:r w:rsidRPr="006645F0" w:rsidR="008C338C">
        <w:t xml:space="preserve">joined-up </w:t>
      </w:r>
      <w:r w:rsidRPr="006645F0" w:rsidR="00E301C3">
        <w:t>approach</w:t>
      </w:r>
      <w:r w:rsidRPr="006645F0" w:rsidR="008C338C">
        <w:t>,</w:t>
      </w:r>
      <w:r w:rsidRPr="006645F0" w:rsidR="00E301C3">
        <w:t xml:space="preserve"> because</w:t>
      </w:r>
      <w:r w:rsidRPr="006645F0" w:rsidR="008C338C">
        <w:t>,</w:t>
      </w:r>
      <w:r w:rsidRPr="006645F0" w:rsidR="00E301C3">
        <w:t xml:space="preserve"> from the evidence </w:t>
      </w:r>
      <w:r w:rsidRPr="006645F0" w:rsidR="008C338C">
        <w:t xml:space="preserve">that </w:t>
      </w:r>
      <w:r w:rsidRPr="006645F0" w:rsidR="00E301C3">
        <w:t>we have already had</w:t>
      </w:r>
      <w:r w:rsidRPr="006645F0" w:rsidR="008C338C">
        <w:t>, i</w:t>
      </w:r>
      <w:r w:rsidRPr="006645F0" w:rsidR="00E301C3">
        <w:t xml:space="preserve">t is an issue </w:t>
      </w:r>
      <w:r w:rsidRPr="006645F0" w:rsidR="008C338C">
        <w:t xml:space="preserve">that </w:t>
      </w:r>
      <w:r w:rsidRPr="006645F0" w:rsidR="00E301C3">
        <w:t>affects several Departments</w:t>
      </w:r>
      <w:r w:rsidRPr="006645F0" w:rsidR="00103629">
        <w:t>,</w:t>
      </w:r>
      <w:r w:rsidRPr="006645F0" w:rsidR="00E301C3">
        <w:t xml:space="preserve"> </w:t>
      </w:r>
      <w:r w:rsidRPr="006645F0">
        <w:t>and one that</w:t>
      </w:r>
      <w:r w:rsidRPr="006645F0" w:rsidR="0047710D">
        <w:t xml:space="preserve"> </w:t>
      </w:r>
      <w:r w:rsidRPr="006645F0">
        <w:t>no doubt</w:t>
      </w:r>
      <w:r w:rsidRPr="006645F0" w:rsidR="0047710D">
        <w:t xml:space="preserve"> </w:t>
      </w:r>
      <w:r w:rsidRPr="006645F0" w:rsidR="00E301C3">
        <w:t>we will be raising when we eventually get to our report on the issue</w:t>
      </w:r>
      <w:r w:rsidRPr="006645F0">
        <w:t>.</w:t>
      </w:r>
    </w:p>
    <w:p w:rsidR="00B46B1A" w:rsidRPr="006645F0" w:rsidP="00B46B1A">
      <w:pPr>
        <w:pStyle w:val="Question"/>
        <w:numPr>
          <w:ilvl w:val="0"/>
          <w:numId w:val="0"/>
        </w:numPr>
        <w:ind w:left="794"/>
      </w:pPr>
      <w:r w:rsidRPr="006645F0">
        <w:t>Y</w:t>
      </w:r>
      <w:r w:rsidRPr="006645F0" w:rsidR="00E301C3">
        <w:t>ou also said</w:t>
      </w:r>
      <w:r w:rsidRPr="006645F0">
        <w:t>,</w:t>
      </w:r>
      <w:r w:rsidRPr="006645F0" w:rsidR="00E301C3">
        <w:t xml:space="preserve"> when we raised concerns about lateness of reports and relationships between the </w:t>
      </w:r>
      <w:r w:rsidRPr="006645F0">
        <w:t>C</w:t>
      </w:r>
      <w:r w:rsidRPr="006645F0" w:rsidR="00E301C3">
        <w:t xml:space="preserve">ommittee </w:t>
      </w:r>
      <w:r w:rsidRPr="006645F0">
        <w:t xml:space="preserve">and </w:t>
      </w:r>
      <w:r w:rsidRPr="006645F0" w:rsidR="00E301C3">
        <w:t>the Department</w:t>
      </w:r>
      <w:r w:rsidRPr="006645F0">
        <w:t>,</w:t>
      </w:r>
      <w:r w:rsidRPr="006645F0" w:rsidR="00E301C3">
        <w:t xml:space="preserve"> that you were </w:t>
      </w:r>
      <w:r w:rsidRPr="006645F0">
        <w:t>g</w:t>
      </w:r>
      <w:r w:rsidRPr="006645F0" w:rsidR="00E301C3">
        <w:t xml:space="preserve">etting recruitment under way for a dedicated resource within the Department to act as a </w:t>
      </w:r>
      <w:r w:rsidRPr="006645F0">
        <w:t>c</w:t>
      </w:r>
      <w:r w:rsidRPr="006645F0" w:rsidR="00E301C3">
        <w:t xml:space="preserve">entral point of contact for the </w:t>
      </w:r>
      <w:r w:rsidRPr="006645F0">
        <w:t>C</w:t>
      </w:r>
      <w:r w:rsidRPr="006645F0" w:rsidR="00E301C3">
        <w:t xml:space="preserve">ommittee. </w:t>
      </w:r>
      <w:r w:rsidRPr="006645F0">
        <w:t xml:space="preserve">Has </w:t>
      </w:r>
      <w:r w:rsidRPr="006645F0" w:rsidR="00E301C3">
        <w:t>that happened?</w:t>
      </w:r>
    </w:p>
    <w:p w:rsidR="00B46B1A" w:rsidRPr="006645F0" w:rsidP="00B46B1A">
      <w:pPr>
        <w:pStyle w:val="Answer"/>
      </w:pPr>
      <w:sdt>
        <w:sdtPr>
          <w:alias w:val="Witness"/>
          <w:id w:val="-132485428"/>
          <w:placeholder>
            <w:docPart w:val="DefaultPlaceholder_-1854013440"/>
          </w:placeholder>
          <w:richText/>
        </w:sdtPr>
        <w:sdtContent>
          <w:r w:rsidRPr="006645F0" w:rsidR="00CC0290">
            <w:rPr>
              <w:b/>
              <w:i/>
            </w:rPr>
            <w:t>Sarah Healey:</w:t>
          </w:r>
        </w:sdtContent>
      </w:sdt>
      <w:r w:rsidRPr="006645F0">
        <w:t xml:space="preserve"> </w:t>
      </w:r>
      <w:r w:rsidRPr="006645F0" w:rsidR="00E301C3">
        <w:t>Yes</w:t>
      </w:r>
      <w:r w:rsidRPr="006645F0">
        <w:t>.</w:t>
      </w:r>
    </w:p>
    <w:p w:rsidR="00E301C3" w:rsidRPr="006645F0" w:rsidP="00B46B1A">
      <w:pPr>
        <w:pStyle w:val="Question"/>
      </w:pPr>
      <w:sdt>
        <w:sdtPr>
          <w:alias w:val="Member"/>
          <w:tag w:val="&lt;Member mnisId='394' dodsId='25722'&gt;"/>
          <w:id w:val="-602880401"/>
          <w:placeholder>
            <w:docPart w:val="DefaultPlaceholder_-1854013440"/>
          </w:placeholder>
          <w:richText/>
        </w:sdtPr>
        <w:sdtContent>
          <w:r w:rsidRPr="006645F0" w:rsidR="00B46B1A">
            <w:rPr>
              <w:b/>
            </w:rPr>
            <w:t>Chair:</w:t>
          </w:r>
        </w:sdtContent>
      </w:sdt>
      <w:r w:rsidRPr="006645F0" w:rsidR="00B46B1A">
        <w:t xml:space="preserve"> </w:t>
      </w:r>
      <w:r w:rsidRPr="006645F0">
        <w:t xml:space="preserve">The dedicated resource </w:t>
      </w:r>
      <w:r w:rsidR="00772350">
        <w:t>has not made</w:t>
      </w:r>
      <w:r w:rsidRPr="006645F0">
        <w:t xml:space="preserve"> any contact with our </w:t>
      </w:r>
      <w:r w:rsidRPr="006645F0" w:rsidR="00B46B1A">
        <w:t>C</w:t>
      </w:r>
      <w:r w:rsidRPr="006645F0">
        <w:t>ommittee staff</w:t>
      </w:r>
      <w:r w:rsidR="00772350">
        <w:t xml:space="preserve"> at all</w:t>
      </w:r>
      <w:r w:rsidRPr="006645F0">
        <w:t>.</w:t>
      </w:r>
    </w:p>
    <w:p w:rsidR="00E301C3" w:rsidRPr="006645F0" w:rsidP="00B46B1A">
      <w:pPr>
        <w:pStyle w:val="Answer"/>
      </w:pPr>
      <w:sdt>
        <w:sdtPr>
          <w:alias w:val="Witness"/>
          <w:id w:val="-1124157038"/>
          <w:placeholder>
            <w:docPart w:val="DefaultPlaceholder_-1854013440"/>
          </w:placeholder>
          <w:richText/>
        </w:sdtPr>
        <w:sdtContent>
          <w:r w:rsidRPr="006645F0" w:rsidR="00CC0290">
            <w:rPr>
              <w:b/>
              <w:i/>
            </w:rPr>
            <w:t>Sarah Healey:</w:t>
          </w:r>
        </w:sdtContent>
      </w:sdt>
      <w:r w:rsidRPr="006645F0" w:rsidR="00B46B1A">
        <w:t xml:space="preserve"> </w:t>
      </w:r>
      <w:r w:rsidRPr="006645F0">
        <w:t>I will follow that up</w:t>
      </w:r>
      <w:r w:rsidRPr="006645F0" w:rsidR="00B46B1A">
        <w:t>, b</w:t>
      </w:r>
      <w:r w:rsidRPr="006645F0">
        <w:t>ut we have been recruiting to that team</w:t>
      </w:r>
      <w:r w:rsidRPr="006645F0" w:rsidR="00B46B1A">
        <w:t xml:space="preserve">, and </w:t>
      </w:r>
      <w:r w:rsidRPr="006645F0">
        <w:t xml:space="preserve">my understanding is that they have been in touch with the </w:t>
      </w:r>
      <w:r w:rsidRPr="006645F0" w:rsidR="00B46B1A">
        <w:t>C</w:t>
      </w:r>
      <w:r w:rsidRPr="006645F0">
        <w:t>ommittee far more than they have been in the past</w:t>
      </w:r>
      <w:r w:rsidRPr="006645F0" w:rsidR="00B46B1A">
        <w:t>.</w:t>
      </w:r>
    </w:p>
    <w:p w:rsidR="00E301C3" w:rsidRPr="006645F0" w:rsidP="00E301C3">
      <w:pPr>
        <w:pStyle w:val="Question"/>
      </w:pPr>
      <w:sdt>
        <w:sdtPr>
          <w:alias w:val="Member"/>
          <w:tag w:val="&lt;Member mnisId='394' dodsId='25722'&gt;"/>
          <w:id w:val="1668281778"/>
          <w:placeholder>
            <w:docPart w:val="DefaultPlaceholder_-1854013440"/>
          </w:placeholder>
          <w:richText/>
        </w:sdtPr>
        <w:sdtContent>
          <w:r w:rsidRPr="006645F0" w:rsidR="00B46B1A">
            <w:rPr>
              <w:b/>
            </w:rPr>
            <w:t>Chair:</w:t>
          </w:r>
        </w:sdtContent>
      </w:sdt>
      <w:r w:rsidRPr="006645F0" w:rsidR="00B46B1A">
        <w:t xml:space="preserve"> </w:t>
      </w:r>
      <w:r w:rsidR="00772350">
        <w:t>You previously told us that you were going to ensure</w:t>
      </w:r>
      <w:r w:rsidRPr="006645F0">
        <w:t xml:space="preserve"> </w:t>
      </w:r>
      <w:r w:rsidRPr="006645F0" w:rsidR="00B46B1A">
        <w:t xml:space="preserve">that </w:t>
      </w:r>
      <w:r w:rsidRPr="006645F0">
        <w:t xml:space="preserve">there </w:t>
      </w:r>
      <w:r w:rsidRPr="006645F0" w:rsidR="00B46B1A">
        <w:t xml:space="preserve">was </w:t>
      </w:r>
      <w:r w:rsidRPr="006645F0">
        <w:t xml:space="preserve">going to be </w:t>
      </w:r>
      <w:r w:rsidRPr="006645F0" w:rsidR="00B46B1A">
        <w:t>r</w:t>
      </w:r>
      <w:r w:rsidRPr="006645F0">
        <w:t xml:space="preserve">egularity and seniority of discussions with the </w:t>
      </w:r>
      <w:r w:rsidR="00772350">
        <w:t>Committee Clerk</w:t>
      </w:r>
      <w:r w:rsidRPr="006645F0" w:rsidR="00B46B1A">
        <w:t>, which has</w:t>
      </w:r>
      <w:r w:rsidR="00772350">
        <w:t xml:space="preserve"> not</w:t>
      </w:r>
      <w:r w:rsidRPr="006645F0" w:rsidR="00B46B1A">
        <w:t xml:space="preserve"> </w:t>
      </w:r>
      <w:r w:rsidRPr="006645F0">
        <w:t>happened either.</w:t>
      </w:r>
    </w:p>
    <w:p w:rsidR="00B46B1A" w:rsidRPr="006645F0" w:rsidP="00B46B1A">
      <w:pPr>
        <w:pStyle w:val="Answer"/>
      </w:pPr>
      <w:sdt>
        <w:sdtPr>
          <w:alias w:val="Witness"/>
          <w:id w:val="627906192"/>
          <w:placeholder>
            <w:docPart w:val="DefaultPlaceholder_-1854013440"/>
          </w:placeholder>
          <w:richText/>
        </w:sdtPr>
        <w:sdtContent>
          <w:r w:rsidRPr="006645F0" w:rsidR="00CC0290">
            <w:rPr>
              <w:b/>
              <w:i/>
            </w:rPr>
            <w:t>Sarah Healey:</w:t>
          </w:r>
        </w:sdtContent>
      </w:sdt>
      <w:r w:rsidRPr="006645F0" w:rsidR="00103629">
        <w:t xml:space="preserve"> </w:t>
      </w:r>
      <w:r w:rsidRPr="006645F0">
        <w:t>I am v</w:t>
      </w:r>
      <w:r w:rsidRPr="006645F0" w:rsidR="00E301C3">
        <w:t>ery happy to follow that up</w:t>
      </w:r>
      <w:r w:rsidRPr="006645F0">
        <w:t>.</w:t>
      </w:r>
      <w:r w:rsidRPr="006645F0" w:rsidR="00E301C3">
        <w:t xml:space="preserve"> I will let you know what is happening with it immediately</w:t>
      </w:r>
      <w:r w:rsidRPr="006645F0" w:rsidR="0047710D">
        <w:t>.</w:t>
      </w:r>
    </w:p>
    <w:p w:rsidR="00E301C3" w:rsidRPr="006645F0" w:rsidP="00B46B1A">
      <w:pPr>
        <w:pStyle w:val="Question"/>
      </w:pPr>
      <w:sdt>
        <w:sdtPr>
          <w:alias w:val="Member"/>
          <w:tag w:val="&lt;Member mnisId='394' dodsId='25722'&gt;"/>
          <w:id w:val="1040254651"/>
          <w:placeholder>
            <w:docPart w:val="DefaultPlaceholder_-1854013440"/>
          </w:placeholder>
          <w:richText/>
        </w:sdtPr>
        <w:sdtContent>
          <w:r w:rsidRPr="006645F0" w:rsidR="00B46B1A">
            <w:rPr>
              <w:b/>
            </w:rPr>
            <w:t>Chair:</w:t>
          </w:r>
        </w:sdtContent>
      </w:sdt>
      <w:r w:rsidRPr="006645F0" w:rsidR="00B46B1A">
        <w:t xml:space="preserve"> </w:t>
      </w:r>
      <w:r w:rsidRPr="006645F0">
        <w:t>Hopefully</w:t>
      </w:r>
      <w:r w:rsidRPr="006645F0" w:rsidR="00B46B1A">
        <w:t>,</w:t>
      </w:r>
      <w:r w:rsidRPr="006645F0">
        <w:t xml:space="preserve"> everything will be moving forward smoothly in the future. </w:t>
      </w:r>
      <w:r w:rsidRPr="006645F0" w:rsidR="00B46B1A">
        <w:t>O</w:t>
      </w:r>
      <w:r w:rsidRPr="006645F0">
        <w:t xml:space="preserve">ne thing </w:t>
      </w:r>
      <w:r w:rsidRPr="006645F0" w:rsidR="00B46B1A">
        <w:t xml:space="preserve">that </w:t>
      </w:r>
      <w:r w:rsidRPr="006645F0">
        <w:t xml:space="preserve">has been raised with us </w:t>
      </w:r>
      <w:r w:rsidRPr="006645F0" w:rsidR="00B46B1A">
        <w:t>is whether</w:t>
      </w:r>
      <w:r w:rsidRPr="006645F0">
        <w:t xml:space="preserve"> the requirement to </w:t>
      </w:r>
      <w:r w:rsidRPr="006645F0" w:rsidR="00B46B1A">
        <w:t xml:space="preserve">respond </w:t>
      </w:r>
      <w:r w:rsidRPr="006645F0">
        <w:t xml:space="preserve">within </w:t>
      </w:r>
      <w:r w:rsidR="00772350">
        <w:t>two months</w:t>
      </w:r>
      <w:r w:rsidRPr="006645F0" w:rsidR="00B46B1A">
        <w:t xml:space="preserve"> s</w:t>
      </w:r>
      <w:r w:rsidRPr="006645F0">
        <w:t>hould be part of the ministerial code</w:t>
      </w:r>
      <w:r w:rsidRPr="006645F0" w:rsidR="00B46B1A">
        <w:t>.</w:t>
      </w:r>
    </w:p>
    <w:p w:rsidR="00E301C3" w:rsidRPr="006645F0" w:rsidP="00B46B1A">
      <w:pPr>
        <w:pStyle w:val="Answer"/>
      </w:pPr>
      <w:sdt>
        <w:sdtPr>
          <w:alias w:val="Witness"/>
          <w:id w:val="-491260858"/>
          <w:placeholder>
            <w:docPart w:val="DefaultPlaceholder_-1854013440"/>
          </w:placeholder>
          <w:richText/>
        </w:sdtPr>
        <w:sdtContent>
          <w:r w:rsidRPr="006645F0" w:rsidR="00CC0290">
            <w:rPr>
              <w:b/>
              <w:i/>
            </w:rPr>
            <w:t>Sarah Healey:</w:t>
          </w:r>
        </w:sdtContent>
      </w:sdt>
      <w:r w:rsidRPr="006645F0" w:rsidR="00B46B1A">
        <w:t xml:space="preserve"> </w:t>
      </w:r>
      <w:r w:rsidRPr="006645F0">
        <w:t xml:space="preserve">I </w:t>
      </w:r>
      <w:r w:rsidRPr="006645F0" w:rsidR="00B46B1A">
        <w:t>r</w:t>
      </w:r>
      <w:r w:rsidRPr="006645F0">
        <w:t xml:space="preserve">eally do not think </w:t>
      </w:r>
      <w:r w:rsidRPr="006645F0" w:rsidR="00B46B1A">
        <w:t xml:space="preserve">that </w:t>
      </w:r>
      <w:r w:rsidRPr="006645F0">
        <w:t>the ministerial code</w:t>
      </w:r>
      <w:r w:rsidRPr="006645F0" w:rsidR="00B46B1A">
        <w:t xml:space="preserve"> is</w:t>
      </w:r>
      <w:r w:rsidRPr="006645F0">
        <w:t xml:space="preserve"> for me</w:t>
      </w:r>
      <w:r w:rsidRPr="006645F0" w:rsidR="00CF3BF5">
        <w:t>, I am afraid</w:t>
      </w:r>
      <w:r w:rsidRPr="006645F0">
        <w:t xml:space="preserve">. I </w:t>
      </w:r>
      <w:r w:rsidRPr="006645F0" w:rsidR="00CF3BF5">
        <w:t xml:space="preserve">might </w:t>
      </w:r>
      <w:r w:rsidRPr="006645F0">
        <w:t>have some views on it</w:t>
      </w:r>
      <w:r w:rsidRPr="006645F0" w:rsidR="00B46B1A">
        <w:t>, b</w:t>
      </w:r>
      <w:r w:rsidRPr="006645F0">
        <w:t>ut they are definitely not ones that it is appropriate for me to share.</w:t>
      </w:r>
    </w:p>
    <w:p w:rsidR="00B46B1A" w:rsidRPr="006645F0" w:rsidP="00B46B1A">
      <w:pPr>
        <w:pStyle w:val="Question"/>
        <w:numPr>
          <w:ilvl w:val="0"/>
          <w:numId w:val="0"/>
        </w:numPr>
        <w:ind w:left="794"/>
      </w:pPr>
      <w:sdt>
        <w:sdtPr>
          <w:alias w:val="Member"/>
          <w:tag w:val="&lt;Member mnisId='394' dodsId='25722'&gt;"/>
          <w:id w:val="-1891726023"/>
          <w:placeholder>
            <w:docPart w:val="DefaultPlaceholder_-1854013440"/>
          </w:placeholder>
          <w:richText/>
        </w:sdtPr>
        <w:sdtContent>
          <w:r w:rsidRPr="006645F0">
            <w:rPr>
              <w:b/>
            </w:rPr>
            <w:t>Chair:</w:t>
          </w:r>
        </w:sdtContent>
      </w:sdt>
      <w:r w:rsidRPr="006645F0">
        <w:t xml:space="preserve"> W</w:t>
      </w:r>
      <w:r w:rsidRPr="006645F0" w:rsidR="00E301C3">
        <w:t>e might raise that elsewhere in that case</w:t>
      </w:r>
      <w:r w:rsidRPr="006645F0">
        <w:t>.</w:t>
      </w:r>
    </w:p>
    <w:p w:rsidR="00B46B1A" w:rsidRPr="006645F0" w:rsidP="00B46B1A">
      <w:pPr>
        <w:pStyle w:val="Question"/>
      </w:pPr>
      <w:sdt>
        <w:sdtPr>
          <w:alias w:val="Member"/>
          <w:tag w:val="&lt;Member mnisId='4869' dodsId='157053'&gt;"/>
          <w:id w:val="-1901816981"/>
          <w:placeholder>
            <w:docPart w:val="DefaultPlaceholder_-1854013440"/>
          </w:placeholder>
          <w:richText/>
        </w:sdtPr>
        <w:sdtContent>
          <w:r w:rsidRPr="006645F0">
            <w:rPr>
              <w:b/>
            </w:rPr>
            <w:t>Nadia Whittome:</w:t>
          </w:r>
        </w:sdtContent>
      </w:sdt>
      <w:r w:rsidRPr="006645F0">
        <w:t xml:space="preserve"> </w:t>
      </w:r>
      <w:r w:rsidRPr="006645F0" w:rsidR="00E301C3">
        <w:t xml:space="preserve">Why has ending rough sleeping </w:t>
      </w:r>
      <w:r w:rsidRPr="006645F0">
        <w:t xml:space="preserve">been </w:t>
      </w:r>
      <w:r w:rsidRPr="006645F0" w:rsidR="00E301C3">
        <w:t>dropped as a priority outcome for the Department</w:t>
      </w:r>
      <w:r w:rsidRPr="006645F0">
        <w:t>,</w:t>
      </w:r>
      <w:r w:rsidRPr="006645F0" w:rsidR="00E301C3">
        <w:t xml:space="preserve"> despite your predecessor </w:t>
      </w:r>
      <w:r w:rsidRPr="006645F0">
        <w:t>t</w:t>
      </w:r>
      <w:r w:rsidRPr="006645F0" w:rsidR="00E301C3">
        <w:t>elling us that it was a core focus only last year</w:t>
      </w:r>
      <w:r w:rsidRPr="006645F0">
        <w:t>?</w:t>
      </w:r>
    </w:p>
    <w:p w:rsidR="00E301C3" w:rsidRPr="006645F0" w:rsidP="00B46B1A">
      <w:pPr>
        <w:pStyle w:val="Answer"/>
      </w:pPr>
      <w:sdt>
        <w:sdtPr>
          <w:alias w:val="Witness"/>
          <w:id w:val="466251328"/>
          <w:placeholder>
            <w:docPart w:val="DefaultPlaceholder_-1854013440"/>
          </w:placeholder>
          <w:richText/>
        </w:sdtPr>
        <w:sdtContent>
          <w:r w:rsidRPr="006645F0" w:rsidR="00CC0290">
            <w:rPr>
              <w:b/>
              <w:i/>
            </w:rPr>
            <w:t>Sarah Healey:</w:t>
          </w:r>
        </w:sdtContent>
      </w:sdt>
      <w:r w:rsidRPr="006645F0" w:rsidR="00B46B1A">
        <w:t xml:space="preserve"> </w:t>
      </w:r>
      <w:r w:rsidRPr="006645F0">
        <w:t>The Department’s responsibilities grew during the year 2022</w:t>
      </w:r>
      <w:r w:rsidRPr="006645F0" w:rsidR="00B46B1A">
        <w:t>-</w:t>
      </w:r>
      <w:r w:rsidRPr="006645F0">
        <w:t>23</w:t>
      </w:r>
      <w:r w:rsidRPr="006645F0" w:rsidR="00B46B1A">
        <w:t>. I</w:t>
      </w:r>
      <w:r w:rsidRPr="006645F0">
        <w:t xml:space="preserve">n particular, the </w:t>
      </w:r>
      <w:r w:rsidRPr="006645F0" w:rsidR="00B46B1A">
        <w:t>r</w:t>
      </w:r>
      <w:r w:rsidRPr="006645F0">
        <w:t xml:space="preserve">esponsibilities for the </w:t>
      </w:r>
      <w:r w:rsidRPr="006645F0" w:rsidR="008A6E06">
        <w:t xml:space="preserve">Union </w:t>
      </w:r>
      <w:r w:rsidRPr="006645F0">
        <w:t>were fully reflected in our priority outcomes for the first time</w:t>
      </w:r>
      <w:r w:rsidRPr="006645F0" w:rsidR="00B46B1A">
        <w:t>. T</w:t>
      </w:r>
      <w:r w:rsidRPr="006645F0">
        <w:t xml:space="preserve">hese were the first set of outcomes set at the beginning of a year when we published and set out the </w:t>
      </w:r>
      <w:r w:rsidRPr="006645F0">
        <w:t xml:space="preserve">missions for the </w:t>
      </w:r>
      <w:r w:rsidRPr="006645F0" w:rsidR="00CF3BF5">
        <w:t>l</w:t>
      </w:r>
      <w:r w:rsidRPr="006645F0">
        <w:t>evelling</w:t>
      </w:r>
      <w:r w:rsidRPr="006645F0" w:rsidR="00CF3BF5">
        <w:t>-u</w:t>
      </w:r>
      <w:r w:rsidRPr="006645F0">
        <w:t xml:space="preserve">p </w:t>
      </w:r>
      <w:r w:rsidRPr="006645F0" w:rsidR="00B46B1A">
        <w:t>W</w:t>
      </w:r>
      <w:r w:rsidRPr="006645F0">
        <w:t xml:space="preserve">hite </w:t>
      </w:r>
      <w:r w:rsidRPr="006645F0" w:rsidR="00B46B1A">
        <w:t>P</w:t>
      </w:r>
      <w:r w:rsidRPr="006645F0">
        <w:t>aper</w:t>
      </w:r>
      <w:r w:rsidRPr="006645F0" w:rsidR="00B46B1A">
        <w:t>. T</w:t>
      </w:r>
      <w:r w:rsidRPr="006645F0">
        <w:t>herefore</w:t>
      </w:r>
      <w:r w:rsidRPr="006645F0" w:rsidR="00B46B1A">
        <w:t>,</w:t>
      </w:r>
      <w:r w:rsidRPr="006645F0">
        <w:t xml:space="preserve"> a decision was taken</w:t>
      </w:r>
      <w:r w:rsidRPr="006645F0" w:rsidR="00B46B1A">
        <w:t>,</w:t>
      </w:r>
      <w:r w:rsidRPr="006645F0">
        <w:t xml:space="preserve"> because we focus on five priority outcomes during the year</w:t>
      </w:r>
      <w:r w:rsidRPr="006645F0" w:rsidR="00B46B1A">
        <w:t>,</w:t>
      </w:r>
      <w:r w:rsidRPr="006645F0">
        <w:t xml:space="preserve"> to </w:t>
      </w:r>
      <w:r w:rsidRPr="006645F0" w:rsidR="00B46B1A">
        <w:t>m</w:t>
      </w:r>
      <w:r w:rsidRPr="006645F0">
        <w:t xml:space="preserve">erge the homelessness </w:t>
      </w:r>
      <w:r w:rsidRPr="006645F0" w:rsidR="00B46B1A">
        <w:t>o</w:t>
      </w:r>
      <w:r w:rsidRPr="006645F0">
        <w:t>utcome into one of the others</w:t>
      </w:r>
      <w:r w:rsidRPr="006645F0" w:rsidR="00B46B1A">
        <w:t>. I</w:t>
      </w:r>
      <w:r w:rsidRPr="006645F0">
        <w:t>t has not gone in terms of priority.</w:t>
      </w:r>
      <w:r w:rsidRPr="006645F0" w:rsidR="00B46B1A">
        <w:t xml:space="preserve"> T</w:t>
      </w:r>
      <w:r w:rsidRPr="006645F0">
        <w:t xml:space="preserve">hese are very </w:t>
      </w:r>
      <w:r w:rsidRPr="006645F0" w:rsidR="00B46B1A">
        <w:t>u</w:t>
      </w:r>
      <w:r w:rsidRPr="006645F0">
        <w:t xml:space="preserve">seful ways for us to guide and organise our work, but we have in no way reduced the resource that is dedicated to work on homelessness </w:t>
      </w:r>
      <w:r w:rsidRPr="006645F0" w:rsidR="00B46B1A">
        <w:t>w</w:t>
      </w:r>
      <w:r w:rsidRPr="006645F0">
        <w:t>ithin the Department. It is more a reflection of the fact that the Department’s responsibilities grew during that time.</w:t>
      </w:r>
    </w:p>
    <w:p w:rsidR="00E301C3" w:rsidRPr="006645F0" w:rsidP="00E301C3">
      <w:pPr>
        <w:pStyle w:val="Question"/>
      </w:pPr>
      <w:sdt>
        <w:sdtPr>
          <w:alias w:val="Member"/>
          <w:tag w:val="&lt;Member mnisId='4869' dodsId='157053'&gt;"/>
          <w:id w:val="208304077"/>
          <w:placeholder>
            <w:docPart w:val="DefaultPlaceholder_-1854013440"/>
          </w:placeholder>
          <w:richText/>
        </w:sdtPr>
        <w:sdtContent>
          <w:r w:rsidRPr="006645F0" w:rsidR="00B46B1A">
            <w:rPr>
              <w:b/>
            </w:rPr>
            <w:t>Nadia Whittome:</w:t>
          </w:r>
        </w:sdtContent>
      </w:sdt>
      <w:r w:rsidRPr="006645F0" w:rsidR="00B46B1A">
        <w:t xml:space="preserve"> </w:t>
      </w:r>
      <w:r w:rsidRPr="006645F0">
        <w:t xml:space="preserve">Why did you choose </w:t>
      </w:r>
      <w:r w:rsidRPr="006645F0" w:rsidR="00B46B1A">
        <w:t>h</w:t>
      </w:r>
      <w:r w:rsidRPr="006645F0">
        <w:t>omelessness as the area to drop or merge</w:t>
      </w:r>
      <w:r w:rsidRPr="006645F0" w:rsidR="00B46B1A">
        <w:t>?</w:t>
      </w:r>
      <w:r w:rsidRPr="006645F0">
        <w:t xml:space="preserve"> </w:t>
      </w:r>
      <w:r w:rsidRPr="006645F0" w:rsidR="00B46B1A">
        <w:t>W</w:t>
      </w:r>
      <w:r w:rsidRPr="006645F0">
        <w:t>e are right in the middle of the rough sleeping accommodation programme</w:t>
      </w:r>
      <w:r w:rsidRPr="006645F0" w:rsidR="00B46B1A">
        <w:t>,</w:t>
      </w:r>
      <w:r w:rsidRPr="006645F0">
        <w:t xml:space="preserve"> </w:t>
      </w:r>
      <w:r w:rsidRPr="006645F0" w:rsidR="00B46B1A">
        <w:t>where n</w:t>
      </w:r>
      <w:r w:rsidRPr="006645F0">
        <w:t>umbers have increased massively</w:t>
      </w:r>
      <w:r w:rsidRPr="006645F0" w:rsidR="00B46B1A">
        <w:t>. The n</w:t>
      </w:r>
      <w:r w:rsidRPr="006645F0">
        <w:t xml:space="preserve">umber of people estimated to be sleeping rough on a single night in autumn 2022 </w:t>
      </w:r>
      <w:r w:rsidRPr="006645F0" w:rsidR="00B46B1A">
        <w:t>c</w:t>
      </w:r>
      <w:r w:rsidRPr="006645F0">
        <w:t xml:space="preserve">ompared to the year before rose </w:t>
      </w:r>
      <w:r w:rsidRPr="006645F0" w:rsidR="00103629">
        <w:t xml:space="preserve">by </w:t>
      </w:r>
      <w:r w:rsidRPr="006645F0">
        <w:t>26%</w:t>
      </w:r>
      <w:r w:rsidRPr="006645F0" w:rsidR="00B46B1A">
        <w:t>, s</w:t>
      </w:r>
      <w:r w:rsidRPr="006645F0">
        <w:t>o why homelessness?</w:t>
      </w:r>
    </w:p>
    <w:p w:rsidR="00B46B1A" w:rsidRPr="006645F0" w:rsidP="00B46B1A">
      <w:pPr>
        <w:pStyle w:val="Answer"/>
      </w:pPr>
      <w:sdt>
        <w:sdtPr>
          <w:alias w:val="Witness"/>
          <w:id w:val="1634752715"/>
          <w:placeholder>
            <w:docPart w:val="DefaultPlaceholder_-1854013440"/>
          </w:placeholder>
          <w:richText/>
        </w:sdtPr>
        <w:sdtContent>
          <w:r w:rsidRPr="006645F0" w:rsidR="00CC0290">
            <w:rPr>
              <w:b/>
              <w:i/>
            </w:rPr>
            <w:t>Sarah Healey:</w:t>
          </w:r>
        </w:sdtContent>
      </w:sdt>
      <w:r w:rsidRPr="006645F0">
        <w:t xml:space="preserve"> I </w:t>
      </w:r>
      <w:r w:rsidRPr="006645F0" w:rsidR="00E301C3">
        <w:t>absolutely understand the priority that needs to be attached to work on homelessness</w:t>
      </w:r>
      <w:r w:rsidRPr="006645F0">
        <w:t>, c</w:t>
      </w:r>
      <w:r w:rsidRPr="006645F0" w:rsidR="00E301C3">
        <w:t>onsidering those numbers</w:t>
      </w:r>
      <w:r w:rsidRPr="006645F0">
        <w:t>.</w:t>
      </w:r>
      <w:r w:rsidRPr="006645F0" w:rsidR="00E301C3">
        <w:t xml:space="preserve"> </w:t>
      </w:r>
      <w:r w:rsidRPr="006645F0">
        <w:t>A</w:t>
      </w:r>
      <w:r w:rsidRPr="006645F0" w:rsidR="00E301C3">
        <w:t>s I say</w:t>
      </w:r>
      <w:r w:rsidRPr="006645F0">
        <w:t>,</w:t>
      </w:r>
      <w:r w:rsidRPr="006645F0" w:rsidR="00E301C3">
        <w:t xml:space="preserve"> nothing has changed in terms of the resource dedicated to it</w:t>
      </w:r>
      <w:r w:rsidRPr="006645F0">
        <w:t>. It w</w:t>
      </w:r>
      <w:r w:rsidRPr="006645F0" w:rsidR="00E301C3">
        <w:t>as simply administratively better to do that</w:t>
      </w:r>
      <w:r w:rsidRPr="006645F0">
        <w:t>,</w:t>
      </w:r>
      <w:r w:rsidRPr="006645F0" w:rsidR="00E301C3">
        <w:t xml:space="preserve"> because we had expanded responsibilities </w:t>
      </w:r>
      <w:r w:rsidRPr="006645F0">
        <w:t xml:space="preserve">that </w:t>
      </w:r>
      <w:r w:rsidRPr="006645F0" w:rsidR="00E301C3">
        <w:t>needed reflecting elsewhere</w:t>
      </w:r>
      <w:r w:rsidRPr="006645F0">
        <w:t xml:space="preserve">. </w:t>
      </w:r>
      <w:r w:rsidRPr="006645F0" w:rsidR="00E301C3">
        <w:t>We tend to make small amendments to the priority outcomes</w:t>
      </w:r>
      <w:r w:rsidRPr="006645F0">
        <w:t>,</w:t>
      </w:r>
      <w:r w:rsidRPr="006645F0" w:rsidR="00E301C3">
        <w:t xml:space="preserve"> </w:t>
      </w:r>
      <w:r w:rsidRPr="006645F0">
        <w:t>b</w:t>
      </w:r>
      <w:r w:rsidRPr="006645F0" w:rsidR="00E301C3">
        <w:t>ut none of the work of the Department has been dropped or downgraded as a result</w:t>
      </w:r>
      <w:r w:rsidRPr="006645F0" w:rsidR="00103629">
        <w:t>.</w:t>
      </w:r>
    </w:p>
    <w:p w:rsidR="00B46B1A" w:rsidRPr="006645F0" w:rsidP="00B46B1A">
      <w:pPr>
        <w:pStyle w:val="Question"/>
      </w:pPr>
      <w:sdt>
        <w:sdtPr>
          <w:alias w:val="Member"/>
          <w:tag w:val="&lt;Member mnisId='4869' dodsId='157053'&gt;"/>
          <w:id w:val="-1550447216"/>
          <w:placeholder>
            <w:docPart w:val="DefaultPlaceholder_-1854013440"/>
          </w:placeholder>
          <w:richText/>
        </w:sdtPr>
        <w:sdtContent>
          <w:r w:rsidRPr="006645F0">
            <w:rPr>
              <w:b/>
            </w:rPr>
            <w:t>Nadia Whittome:</w:t>
          </w:r>
        </w:sdtContent>
      </w:sdt>
      <w:r w:rsidRPr="006645F0">
        <w:t xml:space="preserve"> W</w:t>
      </w:r>
      <w:r w:rsidRPr="006645F0" w:rsidR="00E301C3">
        <w:t>ill you restore homelessness as a priority outcome</w:t>
      </w:r>
      <w:r w:rsidRPr="006645F0">
        <w:t xml:space="preserve"> </w:t>
      </w:r>
      <w:r w:rsidRPr="006645F0" w:rsidR="00E301C3">
        <w:t>in its own right</w:t>
      </w:r>
      <w:r w:rsidRPr="006645F0">
        <w:t>, g</w:t>
      </w:r>
      <w:r w:rsidRPr="006645F0" w:rsidR="00E301C3">
        <w:t xml:space="preserve">iven </w:t>
      </w:r>
      <w:r w:rsidRPr="006645F0" w:rsidR="00103629">
        <w:t xml:space="preserve">that, </w:t>
      </w:r>
      <w:r w:rsidRPr="006645F0" w:rsidR="00E301C3">
        <w:t xml:space="preserve">as I </w:t>
      </w:r>
      <w:r w:rsidRPr="006645F0">
        <w:t xml:space="preserve">just mentioned, </w:t>
      </w:r>
      <w:r w:rsidRPr="006645F0" w:rsidR="00103629">
        <w:t xml:space="preserve">2022 </w:t>
      </w:r>
      <w:r w:rsidRPr="006645F0" w:rsidR="00E301C3">
        <w:t>saw the first official rise in rough sleeping numbers in four years</w:t>
      </w:r>
      <w:r w:rsidRPr="006645F0">
        <w:t>?</w:t>
      </w:r>
    </w:p>
    <w:p w:rsidR="00B46B1A" w:rsidRPr="006645F0" w:rsidP="00B46B1A">
      <w:pPr>
        <w:pStyle w:val="Answer"/>
      </w:pPr>
      <w:sdt>
        <w:sdtPr>
          <w:alias w:val="Witness"/>
          <w:id w:val="2069221950"/>
          <w:placeholder>
            <w:docPart w:val="DefaultPlaceholder_-1854013440"/>
          </w:placeholder>
          <w:richText/>
        </w:sdtPr>
        <w:sdtContent>
          <w:r w:rsidRPr="006645F0" w:rsidR="00CC0290">
            <w:rPr>
              <w:b/>
              <w:i/>
            </w:rPr>
            <w:t>Sarah Healey:</w:t>
          </w:r>
        </w:sdtContent>
      </w:sdt>
      <w:r w:rsidRPr="006645F0">
        <w:t xml:space="preserve"> We have </w:t>
      </w:r>
      <w:r w:rsidRPr="006645F0" w:rsidR="00E301C3">
        <w:t>yet to make that decision</w:t>
      </w:r>
      <w:r w:rsidRPr="006645F0">
        <w:t xml:space="preserve">. </w:t>
      </w:r>
      <w:r w:rsidRPr="006645F0" w:rsidR="00E301C3">
        <w:t>Were we to do that</w:t>
      </w:r>
      <w:r w:rsidRPr="006645F0">
        <w:t>,</w:t>
      </w:r>
      <w:r w:rsidRPr="006645F0" w:rsidR="00E301C3">
        <w:t xml:space="preserve"> we would have to remove something else</w:t>
      </w:r>
      <w:r w:rsidRPr="006645F0">
        <w:t>. I</w:t>
      </w:r>
      <w:r w:rsidRPr="006645F0" w:rsidR="00E301C3">
        <w:t>t is important to reflect that we are always balancing how we describe the priority outcomes of the Department</w:t>
      </w:r>
      <w:r w:rsidRPr="006645F0">
        <w:t>,</w:t>
      </w:r>
      <w:r w:rsidRPr="006645F0" w:rsidR="00E301C3">
        <w:t xml:space="preserve"> </w:t>
      </w:r>
      <w:r w:rsidRPr="006645F0">
        <w:t>b</w:t>
      </w:r>
      <w:r w:rsidRPr="006645F0" w:rsidR="00E301C3">
        <w:t>ut it does not necessarily mean that we are reducing the amount of resource and time dedicated to action on that particular policy area internally</w:t>
      </w:r>
      <w:r w:rsidRPr="006645F0">
        <w:t>.</w:t>
      </w:r>
    </w:p>
    <w:p w:rsidR="00E301C3" w:rsidRPr="006645F0" w:rsidP="00B46B1A">
      <w:pPr>
        <w:pStyle w:val="Question"/>
      </w:pPr>
      <w:sdt>
        <w:sdtPr>
          <w:alias w:val="Member"/>
          <w:tag w:val="&lt;Member mnisId='4869' dodsId='157053'&gt;"/>
          <w:id w:val="947897126"/>
          <w:placeholder>
            <w:docPart w:val="DefaultPlaceholder_-1854013440"/>
          </w:placeholder>
          <w:richText/>
        </w:sdtPr>
        <w:sdtContent>
          <w:r w:rsidRPr="006645F0" w:rsidR="00B46B1A">
            <w:rPr>
              <w:b/>
            </w:rPr>
            <w:t>Nadia Whittome:</w:t>
          </w:r>
        </w:sdtContent>
      </w:sdt>
      <w:r w:rsidRPr="006645F0" w:rsidR="00B46B1A">
        <w:t xml:space="preserve"> </w:t>
      </w:r>
      <w:r w:rsidRPr="006645F0">
        <w:t xml:space="preserve">Why did the Department not mandate proper data collection for the </w:t>
      </w:r>
      <w:r w:rsidRPr="006645F0" w:rsidR="00B46B1A">
        <w:t>H</w:t>
      </w:r>
      <w:r w:rsidRPr="006645F0">
        <w:t>omes for Ukraine scheme?</w:t>
      </w:r>
    </w:p>
    <w:p w:rsidR="00E301C3" w:rsidRPr="006645F0" w:rsidP="00B46B1A">
      <w:pPr>
        <w:pStyle w:val="Answer"/>
      </w:pPr>
      <w:sdt>
        <w:sdtPr>
          <w:alias w:val="Witness"/>
          <w:id w:val="216856917"/>
          <w:placeholder>
            <w:docPart w:val="DefaultPlaceholder_-1854013440"/>
          </w:placeholder>
          <w:richText/>
        </w:sdtPr>
        <w:sdtContent>
          <w:r w:rsidRPr="006645F0" w:rsidR="00CC0290">
            <w:rPr>
              <w:b/>
              <w:i/>
            </w:rPr>
            <w:t>Sarah Healey:</w:t>
          </w:r>
        </w:sdtContent>
      </w:sdt>
      <w:r w:rsidRPr="006645F0" w:rsidR="00B46B1A">
        <w:t xml:space="preserve"> W</w:t>
      </w:r>
      <w:r w:rsidRPr="006645F0">
        <w:t>hich data collection are you particularly referring to</w:t>
      </w:r>
      <w:r w:rsidRPr="006645F0" w:rsidR="00B46B1A">
        <w:t>?</w:t>
      </w:r>
      <w:r w:rsidRPr="006645F0">
        <w:t xml:space="preserve"> </w:t>
      </w:r>
      <w:r w:rsidRPr="006645F0" w:rsidR="00B46B1A">
        <w:t>W</w:t>
      </w:r>
      <w:r w:rsidRPr="006645F0">
        <w:t xml:space="preserve">e collect quite a significant amount of data on the </w:t>
      </w:r>
      <w:r w:rsidRPr="006645F0" w:rsidR="00B46B1A">
        <w:t>H</w:t>
      </w:r>
      <w:r w:rsidRPr="006645F0">
        <w:t>omes for Ukraine scheme</w:t>
      </w:r>
      <w:r w:rsidRPr="006645F0" w:rsidR="00B46B1A">
        <w:t>.</w:t>
      </w:r>
      <w:r w:rsidRPr="006645F0">
        <w:t xml:space="preserve"> We need to always balance the burdens that are placed on local authorities with regard to data collection when deciding what </w:t>
      </w:r>
      <w:r w:rsidRPr="006645F0" w:rsidR="00B46B1A">
        <w:t>t</w:t>
      </w:r>
      <w:r w:rsidRPr="006645F0">
        <w:t>o collect as a mandatory data collection and what</w:t>
      </w:r>
      <w:r w:rsidRPr="006645F0" w:rsidR="00B46B1A">
        <w:t xml:space="preserve"> </w:t>
      </w:r>
      <w:r w:rsidRPr="006645F0">
        <w:t>not</w:t>
      </w:r>
      <w:r w:rsidRPr="006645F0" w:rsidR="00B46B1A">
        <w:t>. W</w:t>
      </w:r>
      <w:r w:rsidRPr="006645F0">
        <w:t xml:space="preserve">e have quite </w:t>
      </w:r>
      <w:r w:rsidRPr="006645F0" w:rsidR="00B46B1A">
        <w:t xml:space="preserve">a </w:t>
      </w:r>
      <w:r w:rsidRPr="006645F0">
        <w:t xml:space="preserve">substantial amount of information related to the </w:t>
      </w:r>
      <w:r w:rsidRPr="006645F0" w:rsidR="00B46B1A">
        <w:t>H</w:t>
      </w:r>
      <w:r w:rsidRPr="006645F0">
        <w:t>omes for Ukraine scheme</w:t>
      </w:r>
      <w:r w:rsidRPr="006645F0" w:rsidR="00B46B1A">
        <w:t xml:space="preserve">. </w:t>
      </w:r>
      <w:r w:rsidRPr="006645F0">
        <w:t>Is there a particular piece of data that you are concerned about?</w:t>
      </w:r>
    </w:p>
    <w:p w:rsidR="00B46B1A" w:rsidRPr="006645F0" w:rsidP="00E301C3">
      <w:pPr>
        <w:pStyle w:val="Question"/>
      </w:pPr>
      <w:sdt>
        <w:sdtPr>
          <w:alias w:val="Member"/>
          <w:tag w:val="&lt;Member mnisId='4869' dodsId='157053'&gt;"/>
          <w:id w:val="1930463884"/>
          <w:placeholder>
            <w:docPart w:val="DefaultPlaceholder_-1854013440"/>
          </w:placeholder>
          <w:richText/>
        </w:sdtPr>
        <w:sdtContent>
          <w:r w:rsidRPr="006645F0">
            <w:rPr>
              <w:b/>
            </w:rPr>
            <w:t>Nadia Whittome:</w:t>
          </w:r>
        </w:sdtContent>
      </w:sdt>
      <w:r w:rsidRPr="006645F0">
        <w:t xml:space="preserve"> </w:t>
      </w:r>
      <w:r w:rsidRPr="006645F0" w:rsidR="00E301C3">
        <w:t>Yes</w:t>
      </w:r>
      <w:r w:rsidRPr="006645F0">
        <w:t>. H</w:t>
      </w:r>
      <w:r w:rsidRPr="006645F0" w:rsidR="00E301C3">
        <w:t>omelessness</w:t>
      </w:r>
      <w:r w:rsidRPr="006645F0">
        <w:t>,</w:t>
      </w:r>
      <w:r w:rsidRPr="006645F0" w:rsidR="00E301C3">
        <w:t xml:space="preserve"> </w:t>
      </w:r>
      <w:r w:rsidRPr="006645F0">
        <w:t>w</w:t>
      </w:r>
      <w:r w:rsidRPr="006645F0" w:rsidR="00E301C3">
        <w:t>hich is relevant to the last question</w:t>
      </w:r>
      <w:r w:rsidRPr="006645F0">
        <w:t>,</w:t>
      </w:r>
      <w:r w:rsidRPr="006645F0" w:rsidR="00E301C3">
        <w:t xml:space="preserve"> is one area where the Department has not collected data. There are other</w:t>
      </w:r>
      <w:r w:rsidRPr="006645F0" w:rsidR="00CF3BF5">
        <w:t xml:space="preserve"> areas</w:t>
      </w:r>
      <w:r w:rsidRPr="006645F0">
        <w:t>,</w:t>
      </w:r>
      <w:r w:rsidRPr="006645F0" w:rsidR="00E301C3">
        <w:t xml:space="preserve"> including spending</w:t>
      </w:r>
      <w:r w:rsidRPr="006645F0">
        <w:t>.</w:t>
      </w:r>
      <w:r w:rsidRPr="006645F0" w:rsidR="00E301C3">
        <w:t xml:space="preserve"> </w:t>
      </w:r>
      <w:r w:rsidRPr="006645F0">
        <w:t>T</w:t>
      </w:r>
      <w:r w:rsidRPr="006645F0" w:rsidR="00E301C3">
        <w:t>he homelessness one is particularly significant</w:t>
      </w:r>
      <w:r w:rsidRPr="006645F0">
        <w:t>,</w:t>
      </w:r>
      <w:r w:rsidRPr="006645F0" w:rsidR="00E301C3">
        <w:t xml:space="preserve"> given </w:t>
      </w:r>
      <w:r w:rsidRPr="006645F0">
        <w:t>that, at the end of August last year, l</w:t>
      </w:r>
      <w:r w:rsidRPr="006645F0" w:rsidR="00E301C3">
        <w:t>ocal authorities</w:t>
      </w:r>
      <w:r w:rsidRPr="006645F0">
        <w:t xml:space="preserve"> reported </w:t>
      </w:r>
      <w:r w:rsidRPr="006645F0" w:rsidR="00E301C3">
        <w:t xml:space="preserve">to the Department that 8% of households </w:t>
      </w:r>
      <w:r w:rsidRPr="006645F0">
        <w:t>i</w:t>
      </w:r>
      <w:r w:rsidRPr="006645F0" w:rsidR="00E301C3">
        <w:t xml:space="preserve">n England on </w:t>
      </w:r>
      <w:r w:rsidRPr="006645F0">
        <w:t>H</w:t>
      </w:r>
      <w:r w:rsidRPr="006645F0" w:rsidR="00E301C3">
        <w:t>omes for Ukraine visas had been homeless or come within 56 days of being homeless</w:t>
      </w:r>
      <w:r w:rsidRPr="006645F0">
        <w:t>.</w:t>
      </w:r>
      <w:r w:rsidRPr="006645F0" w:rsidR="00E301C3">
        <w:t xml:space="preserve"> That data is incomplete</w:t>
      </w:r>
      <w:r w:rsidRPr="006645F0">
        <w:t>,</w:t>
      </w:r>
      <w:r w:rsidRPr="006645F0" w:rsidR="00E301C3">
        <w:t xml:space="preserve"> because local authority data returns on homelessness </w:t>
      </w:r>
      <w:r w:rsidRPr="006645F0">
        <w:t xml:space="preserve">within that scheme </w:t>
      </w:r>
      <w:r w:rsidRPr="006645F0" w:rsidR="00E301C3">
        <w:t>are voluntary</w:t>
      </w:r>
      <w:r w:rsidRPr="006645F0">
        <w:t>.</w:t>
      </w:r>
    </w:p>
    <w:p w:rsidR="00B46B1A" w:rsidRPr="006645F0" w:rsidP="00B46B1A">
      <w:pPr>
        <w:pStyle w:val="Answer"/>
      </w:pPr>
      <w:sdt>
        <w:sdtPr>
          <w:alias w:val="Witness"/>
          <w:id w:val="-162549669"/>
          <w:placeholder>
            <w:docPart w:val="DefaultPlaceholder_-1854013440"/>
          </w:placeholder>
          <w:richText/>
        </w:sdtPr>
        <w:sdtContent>
          <w:r w:rsidRPr="006645F0" w:rsidR="00CC0290">
            <w:rPr>
              <w:b/>
              <w:i/>
            </w:rPr>
            <w:t>Sarah Healey:</w:t>
          </w:r>
        </w:sdtContent>
      </w:sdt>
      <w:r w:rsidRPr="006645F0">
        <w:t xml:space="preserve"> W</w:t>
      </w:r>
      <w:r w:rsidRPr="006645F0" w:rsidR="00E301C3">
        <w:t>e have no reason to believe that the data that we have</w:t>
      </w:r>
      <w:r w:rsidRPr="006645F0">
        <w:t>—</w:t>
      </w:r>
      <w:r w:rsidRPr="006645F0" w:rsidR="00E301C3">
        <w:t>the 8%</w:t>
      </w:r>
      <w:r w:rsidRPr="006645F0">
        <w:t xml:space="preserve">—is </w:t>
      </w:r>
      <w:r w:rsidRPr="006645F0" w:rsidR="00E301C3">
        <w:t xml:space="preserve">in any way an outlier or not representative of </w:t>
      </w:r>
      <w:r w:rsidRPr="006645F0">
        <w:t>t</w:t>
      </w:r>
      <w:r w:rsidRPr="006645F0" w:rsidR="00E301C3">
        <w:t>he levels that are seen across the country</w:t>
      </w:r>
      <w:r w:rsidRPr="006645F0">
        <w:t>.</w:t>
      </w:r>
      <w:r w:rsidRPr="006645F0" w:rsidR="00E301C3">
        <w:t xml:space="preserve"> </w:t>
      </w:r>
      <w:r w:rsidRPr="006645F0">
        <w:t>T</w:t>
      </w:r>
      <w:r w:rsidRPr="006645F0" w:rsidR="00E301C3">
        <w:t xml:space="preserve">hat is just a judgment about when you make data collection </w:t>
      </w:r>
      <w:r w:rsidRPr="006645F0">
        <w:t>m</w:t>
      </w:r>
      <w:r w:rsidRPr="006645F0" w:rsidR="00E301C3">
        <w:t>andatory in order to balance burdens on local authorities with the amount of data that we need in order to oversee and manage the programme</w:t>
      </w:r>
      <w:r w:rsidRPr="006645F0">
        <w:t>.</w:t>
      </w:r>
    </w:p>
    <w:p w:rsidR="00B46B1A" w:rsidRPr="006645F0" w:rsidP="00E301C3">
      <w:pPr>
        <w:pStyle w:val="Question"/>
      </w:pPr>
      <w:sdt>
        <w:sdtPr>
          <w:alias w:val="Member"/>
          <w:tag w:val="&lt;Member mnisId='4869' dodsId='157053'&gt;"/>
          <w:id w:val="1772813118"/>
          <w:placeholder>
            <w:docPart w:val="DefaultPlaceholder_-1854013440"/>
          </w:placeholder>
          <w:richText/>
        </w:sdtPr>
        <w:sdtContent>
          <w:r w:rsidRPr="006645F0">
            <w:rPr>
              <w:b/>
            </w:rPr>
            <w:t>Nadia Whittome:</w:t>
          </w:r>
        </w:sdtContent>
      </w:sdt>
      <w:r w:rsidRPr="006645F0">
        <w:t xml:space="preserve"> Is it not a problem that the D</w:t>
      </w:r>
      <w:r w:rsidRPr="006645F0" w:rsidR="00E301C3">
        <w:t xml:space="preserve">epartment’s decision not to mandate </w:t>
      </w:r>
      <w:r w:rsidRPr="006645F0">
        <w:t>t</w:t>
      </w:r>
      <w:r w:rsidRPr="006645F0" w:rsidR="00E301C3">
        <w:t xml:space="preserve">he collection of that data </w:t>
      </w:r>
      <w:r w:rsidRPr="006645F0">
        <w:t>m</w:t>
      </w:r>
      <w:r w:rsidRPr="006645F0" w:rsidR="00E301C3">
        <w:t>eans that some local authorities are continuing to report on it inconsistently</w:t>
      </w:r>
      <w:r w:rsidRPr="006645F0">
        <w:t>?</w:t>
      </w:r>
    </w:p>
    <w:p w:rsidR="00C70CFB" w:rsidRPr="006645F0" w:rsidP="00B46B1A">
      <w:pPr>
        <w:pStyle w:val="Answer"/>
      </w:pPr>
      <w:sdt>
        <w:sdtPr>
          <w:alias w:val="Witness"/>
          <w:id w:val="1895467572"/>
          <w:placeholder>
            <w:docPart w:val="DefaultPlaceholder_-1854013440"/>
          </w:placeholder>
          <w:richText/>
        </w:sdtPr>
        <w:sdtContent>
          <w:r w:rsidRPr="006645F0" w:rsidR="00CC0290">
            <w:rPr>
              <w:b/>
              <w:i/>
            </w:rPr>
            <w:t>Sarah Healey:</w:t>
          </w:r>
        </w:sdtContent>
      </w:sdt>
      <w:r w:rsidRPr="006645F0" w:rsidR="00B46B1A">
        <w:t xml:space="preserve"> </w:t>
      </w:r>
      <w:r w:rsidRPr="006645F0" w:rsidR="00E301C3">
        <w:t xml:space="preserve">Fundamentally, we think </w:t>
      </w:r>
      <w:r w:rsidRPr="006645F0" w:rsidR="00B46B1A">
        <w:t xml:space="preserve">that </w:t>
      </w:r>
      <w:r w:rsidRPr="006645F0" w:rsidR="00E301C3">
        <w:t xml:space="preserve">we have enough data overall in order to be able to understand </w:t>
      </w:r>
      <w:r w:rsidRPr="006645F0" w:rsidR="00B46B1A">
        <w:t>whether</w:t>
      </w:r>
      <w:r w:rsidRPr="006645F0" w:rsidR="00CF3BF5">
        <w:t xml:space="preserve"> trends in the</w:t>
      </w:r>
      <w:r w:rsidRPr="006645F0" w:rsidR="00B46B1A">
        <w:t xml:space="preserve"> </w:t>
      </w:r>
      <w:r w:rsidRPr="006645F0" w:rsidR="00C70607">
        <w:t xml:space="preserve">homelessness </w:t>
      </w:r>
      <w:r w:rsidRPr="006645F0" w:rsidR="00B46B1A">
        <w:t xml:space="preserve">of the </w:t>
      </w:r>
      <w:r w:rsidRPr="006645F0" w:rsidR="00E301C3">
        <w:t>Ukrainian cohort in the UK</w:t>
      </w:r>
      <w:r w:rsidRPr="006645F0" w:rsidR="00C70607">
        <w:t xml:space="preserve"> are changing</w:t>
      </w:r>
      <w:r w:rsidRPr="006645F0" w:rsidR="00B46B1A">
        <w:t>.</w:t>
      </w:r>
      <w:r w:rsidRPr="006645F0" w:rsidR="00E301C3">
        <w:t xml:space="preserve"> We do not think that </w:t>
      </w:r>
      <w:r w:rsidRPr="006645F0" w:rsidR="00C70607">
        <w:t xml:space="preserve">the </w:t>
      </w:r>
      <w:r w:rsidRPr="006645F0" w:rsidR="00E301C3">
        <w:t>overall percentage that is reported on the basis of voluntary rather than mandatory reporting is not representative of the overall picture</w:t>
      </w:r>
      <w:r w:rsidRPr="006645F0">
        <w:t>.</w:t>
      </w:r>
      <w:r w:rsidRPr="006645F0" w:rsidR="00E301C3">
        <w:t xml:space="preserve"> </w:t>
      </w:r>
      <w:r w:rsidRPr="006645F0">
        <w:t>W</w:t>
      </w:r>
      <w:r w:rsidRPr="006645F0" w:rsidR="00E301C3">
        <w:t>ere it to change</w:t>
      </w:r>
      <w:r w:rsidRPr="006645F0">
        <w:t xml:space="preserve">, we would </w:t>
      </w:r>
      <w:r w:rsidRPr="006645F0" w:rsidR="00E301C3">
        <w:t>want to have a look into why</w:t>
      </w:r>
      <w:r w:rsidRPr="006645F0">
        <w:t>.</w:t>
      </w:r>
    </w:p>
    <w:p w:rsidR="00C70CFB" w:rsidRPr="006645F0" w:rsidP="00C70CFB">
      <w:pPr>
        <w:pStyle w:val="Question"/>
      </w:pPr>
      <w:sdt>
        <w:sdtPr>
          <w:alias w:val="Member"/>
          <w:tag w:val="&lt;Member mnisId='4869' dodsId='157053'&gt;"/>
          <w:id w:val="1944102663"/>
          <w:placeholder>
            <w:docPart w:val="DefaultPlaceholder_-1854013440"/>
          </w:placeholder>
          <w:richText/>
        </w:sdtPr>
        <w:sdtContent>
          <w:r w:rsidRPr="006645F0">
            <w:rPr>
              <w:b/>
            </w:rPr>
            <w:t>Nadia Whittome:</w:t>
          </w:r>
        </w:sdtContent>
      </w:sdt>
      <w:r w:rsidRPr="006645F0">
        <w:t xml:space="preserve"> Y</w:t>
      </w:r>
      <w:r w:rsidRPr="006645F0" w:rsidR="00E301C3">
        <w:t xml:space="preserve">ou would not know if it </w:t>
      </w:r>
      <w:r w:rsidRPr="006645F0">
        <w:t xml:space="preserve">had </w:t>
      </w:r>
      <w:r w:rsidRPr="006645F0" w:rsidR="00E301C3">
        <w:t>changed</w:t>
      </w:r>
      <w:r w:rsidRPr="006645F0">
        <w:t>,</w:t>
      </w:r>
      <w:r w:rsidRPr="006645F0" w:rsidR="00E301C3">
        <w:t xml:space="preserve"> </w:t>
      </w:r>
      <w:r w:rsidRPr="006645F0">
        <w:t>because it is not mandatory.</w:t>
      </w:r>
    </w:p>
    <w:p w:rsidR="00E301C3" w:rsidRPr="006645F0" w:rsidP="00C70CFB">
      <w:pPr>
        <w:pStyle w:val="Answer"/>
      </w:pPr>
      <w:sdt>
        <w:sdtPr>
          <w:alias w:val="Witness"/>
          <w:id w:val="414826182"/>
          <w:placeholder>
            <w:docPart w:val="DefaultPlaceholder_-1854013440"/>
          </w:placeholder>
          <w:richText/>
        </w:sdtPr>
        <w:sdtContent>
          <w:r w:rsidRPr="006645F0" w:rsidR="00CC0290">
            <w:rPr>
              <w:b/>
              <w:i/>
            </w:rPr>
            <w:t>Sarah Healey:</w:t>
          </w:r>
        </w:sdtContent>
      </w:sdt>
      <w:r w:rsidRPr="006645F0" w:rsidR="00C70CFB">
        <w:t xml:space="preserve"> W</w:t>
      </w:r>
      <w:r w:rsidRPr="006645F0">
        <w:t>e would</w:t>
      </w:r>
      <w:r w:rsidRPr="006645F0" w:rsidR="00C70CFB">
        <w:t>,</w:t>
      </w:r>
      <w:r w:rsidRPr="006645F0">
        <w:t xml:space="preserve"> because there would be a change in the voluntary reporting</w:t>
      </w:r>
      <w:r w:rsidRPr="006645F0" w:rsidR="00C70CFB">
        <w:t xml:space="preserve">. </w:t>
      </w:r>
      <w:r w:rsidRPr="006645F0">
        <w:t>We would know how many local authorities that was</w:t>
      </w:r>
      <w:r w:rsidRPr="006645F0" w:rsidR="00C70CFB">
        <w:t>.</w:t>
      </w:r>
      <w:r w:rsidRPr="006645F0">
        <w:t xml:space="preserve"> </w:t>
      </w:r>
      <w:r w:rsidRPr="006645F0" w:rsidR="00C70CFB">
        <w:t>W</w:t>
      </w:r>
      <w:r w:rsidRPr="006645F0">
        <w:t>e have no reason to believe that that is in any way not representative of the overall picture</w:t>
      </w:r>
      <w:r w:rsidRPr="006645F0" w:rsidR="00C70CFB">
        <w:t>.</w:t>
      </w:r>
      <w:r w:rsidRPr="006645F0">
        <w:t xml:space="preserve"> </w:t>
      </w:r>
      <w:r w:rsidRPr="006645F0" w:rsidR="00C70CFB">
        <w:t>W</w:t>
      </w:r>
      <w:r w:rsidRPr="006645F0">
        <w:t>hen I was in front of the Public Accounts Committee on this</w:t>
      </w:r>
      <w:r w:rsidRPr="006645F0" w:rsidR="00C70CFB">
        <w:t>,</w:t>
      </w:r>
      <w:r w:rsidRPr="006645F0">
        <w:t xml:space="preserve"> we explained the basis on which we had had to balance </w:t>
      </w:r>
      <w:r w:rsidRPr="006645F0" w:rsidR="00C70CFB">
        <w:t>d</w:t>
      </w:r>
      <w:r w:rsidRPr="006645F0">
        <w:t xml:space="preserve">ata collection that is mandatory with that </w:t>
      </w:r>
      <w:r w:rsidRPr="006645F0" w:rsidR="00C70607">
        <w:t xml:space="preserve">which </w:t>
      </w:r>
      <w:r w:rsidRPr="006645F0">
        <w:t>is voluntary</w:t>
      </w:r>
      <w:r w:rsidRPr="006645F0" w:rsidR="00C70CFB">
        <w:t>,</w:t>
      </w:r>
      <w:r w:rsidRPr="006645F0">
        <w:t xml:space="preserve"> because we were very conscious of the extra requests and burdens </w:t>
      </w:r>
      <w:r w:rsidRPr="006645F0" w:rsidR="00C70CFB">
        <w:t xml:space="preserve">that </w:t>
      </w:r>
      <w:r w:rsidRPr="006645F0">
        <w:t>we</w:t>
      </w:r>
      <w:r w:rsidRPr="006645F0" w:rsidR="00C70CFB">
        <w:t xml:space="preserve"> we</w:t>
      </w:r>
      <w:r w:rsidRPr="006645F0">
        <w:t xml:space="preserve">re placing on local authorities in </w:t>
      </w:r>
      <w:r w:rsidRPr="006645F0" w:rsidR="00C70CFB">
        <w:t>f</w:t>
      </w:r>
      <w:r w:rsidRPr="006645F0">
        <w:t>ollowing up that scheme.</w:t>
      </w:r>
    </w:p>
    <w:p w:rsidR="00C70CFB" w:rsidRPr="006645F0" w:rsidP="00E301C3">
      <w:pPr>
        <w:pStyle w:val="Question"/>
      </w:pPr>
      <w:sdt>
        <w:sdtPr>
          <w:alias w:val="Member"/>
          <w:tag w:val="&lt;Member mnisId='4869' dodsId='157053'&gt;"/>
          <w:id w:val="-119383353"/>
          <w:placeholder>
            <w:docPart w:val="DefaultPlaceholder_-1854013440"/>
          </w:placeholder>
          <w:richText/>
        </w:sdtPr>
        <w:sdtContent>
          <w:r w:rsidRPr="006645F0">
            <w:rPr>
              <w:b/>
            </w:rPr>
            <w:t>Nadia Whittome:</w:t>
          </w:r>
        </w:sdtContent>
      </w:sdt>
      <w:r w:rsidRPr="006645F0">
        <w:t xml:space="preserve"> </w:t>
      </w:r>
      <w:r w:rsidRPr="006645F0" w:rsidR="00E301C3">
        <w:t>I know that there were problems with the data collection platform</w:t>
      </w:r>
      <w:r w:rsidRPr="006645F0">
        <w:t>,</w:t>
      </w:r>
      <w:r w:rsidRPr="006645F0" w:rsidR="00E301C3">
        <w:t xml:space="preserve"> </w:t>
      </w:r>
      <w:r w:rsidRPr="006645F0">
        <w:t xml:space="preserve">which </w:t>
      </w:r>
      <w:r w:rsidRPr="006645F0" w:rsidR="00E301C3">
        <w:t>was thought to put an additional administrative burden on local authorities</w:t>
      </w:r>
      <w:r w:rsidRPr="006645F0" w:rsidR="00CF3BF5">
        <w:t>,</w:t>
      </w:r>
      <w:r w:rsidRPr="006645F0" w:rsidR="00E301C3">
        <w:t xml:space="preserve"> and </w:t>
      </w:r>
      <w:r w:rsidRPr="006645F0" w:rsidR="00CF3BF5">
        <w:t xml:space="preserve">that </w:t>
      </w:r>
      <w:r w:rsidRPr="006645F0" w:rsidR="00E301C3">
        <w:t>then became confusing for local authorities</w:t>
      </w:r>
      <w:r w:rsidRPr="006645F0">
        <w:t>.</w:t>
      </w:r>
      <w:r w:rsidRPr="006645F0" w:rsidR="00E301C3">
        <w:t xml:space="preserve"> </w:t>
      </w:r>
      <w:r w:rsidRPr="006645F0">
        <w:t>As I understand it, i</w:t>
      </w:r>
      <w:r w:rsidRPr="006645F0" w:rsidR="00E301C3">
        <w:t xml:space="preserve">t was because of that issue </w:t>
      </w:r>
      <w:r w:rsidRPr="006645F0">
        <w:t xml:space="preserve">that </w:t>
      </w:r>
      <w:r w:rsidRPr="006645F0" w:rsidR="00E301C3">
        <w:t>it was not mandated</w:t>
      </w:r>
      <w:r w:rsidRPr="006645F0">
        <w:t>.</w:t>
      </w:r>
    </w:p>
    <w:p w:rsidR="00C70CFB" w:rsidRPr="006645F0" w:rsidP="00C70CFB">
      <w:pPr>
        <w:pStyle w:val="Answer"/>
      </w:pPr>
      <w:sdt>
        <w:sdtPr>
          <w:alias w:val="Witness"/>
          <w:id w:val="1684005160"/>
          <w:placeholder>
            <w:docPart w:val="DefaultPlaceholder_-1854013440"/>
          </w:placeholder>
          <w:richText/>
        </w:sdtPr>
        <w:sdtContent>
          <w:r w:rsidRPr="006645F0" w:rsidR="00CC0290">
            <w:rPr>
              <w:b/>
              <w:i/>
            </w:rPr>
            <w:t>Sarah Healey:</w:t>
          </w:r>
        </w:sdtContent>
      </w:sdt>
      <w:r w:rsidRPr="006645F0" w:rsidR="00E301C3">
        <w:t xml:space="preserve"> N</w:t>
      </w:r>
      <w:r w:rsidRPr="006645F0" w:rsidR="00CF3BF5">
        <w:t>o, no</w:t>
      </w:r>
      <w:r w:rsidRPr="006645F0" w:rsidR="00E301C3">
        <w:t>t entirely</w:t>
      </w:r>
      <w:r w:rsidRPr="006645F0">
        <w:t>,</w:t>
      </w:r>
      <w:r w:rsidRPr="006645F0" w:rsidR="00E301C3">
        <w:t xml:space="preserve"> though Catherine was responsible at the time</w:t>
      </w:r>
      <w:r w:rsidRPr="006645F0">
        <w:t>, s</w:t>
      </w:r>
      <w:r w:rsidRPr="006645F0" w:rsidR="00E301C3">
        <w:t>o she might want to reflect</w:t>
      </w:r>
      <w:r w:rsidRPr="006645F0">
        <w:t>.</w:t>
      </w:r>
    </w:p>
    <w:p w:rsidR="00C70CFB" w:rsidRPr="006645F0" w:rsidP="00C70CFB">
      <w:pPr>
        <w:pStyle w:val="Answer"/>
      </w:pPr>
      <w:sdt>
        <w:sdtPr>
          <w:alias w:val="Witness"/>
          <w:id w:val="-1978141398"/>
          <w:placeholder>
            <w:docPart w:val="DefaultPlaceholder_-1854013440"/>
          </w:placeholder>
          <w:richText/>
        </w:sdtPr>
        <w:sdtContent>
          <w:r w:rsidRPr="006645F0" w:rsidR="00CC0290">
            <w:rPr>
              <w:b/>
              <w:i/>
            </w:rPr>
            <w:t>Catherine Frances:</w:t>
          </w:r>
        </w:sdtContent>
      </w:sdt>
      <w:r w:rsidRPr="006645F0">
        <w:t xml:space="preserve"> More </w:t>
      </w:r>
      <w:r w:rsidRPr="006645F0" w:rsidR="00E301C3">
        <w:t xml:space="preserve">recently, you may be alluding to </w:t>
      </w:r>
      <w:r w:rsidRPr="006645F0">
        <w:t>e</w:t>
      </w:r>
      <w:r w:rsidRPr="006645F0" w:rsidR="00E301C3">
        <w:t xml:space="preserve">lements or reports that have happened subsequently, but what is distinctive about the </w:t>
      </w:r>
      <w:r w:rsidRPr="006645F0">
        <w:t>H</w:t>
      </w:r>
      <w:r w:rsidRPr="006645F0" w:rsidR="00E301C3">
        <w:t>omes for Ukraine scheme</w:t>
      </w:r>
      <w:r w:rsidRPr="006645F0">
        <w:t xml:space="preserve"> i</w:t>
      </w:r>
      <w:r w:rsidRPr="006645F0" w:rsidR="00E301C3">
        <w:t>s that</w:t>
      </w:r>
      <w:r w:rsidRPr="006645F0">
        <w:t>,</w:t>
      </w:r>
      <w:r w:rsidRPr="006645F0" w:rsidR="00E301C3">
        <w:t xml:space="preserve"> because </w:t>
      </w:r>
      <w:r w:rsidRPr="006645F0">
        <w:t xml:space="preserve">of </w:t>
      </w:r>
      <w:r w:rsidRPr="006645F0" w:rsidR="00E301C3">
        <w:t xml:space="preserve">the way </w:t>
      </w:r>
      <w:r w:rsidRPr="006645F0">
        <w:t xml:space="preserve">that </w:t>
      </w:r>
      <w:r w:rsidRPr="006645F0" w:rsidR="00E301C3">
        <w:t>the data works</w:t>
      </w:r>
      <w:r w:rsidRPr="006645F0">
        <w:t>,</w:t>
      </w:r>
      <w:r w:rsidRPr="006645F0" w:rsidR="00E301C3">
        <w:t xml:space="preserve"> when somebody arrives </w:t>
      </w:r>
      <w:r w:rsidRPr="006645F0">
        <w:t xml:space="preserve">in the country </w:t>
      </w:r>
      <w:r w:rsidRPr="006645F0" w:rsidR="00E301C3">
        <w:t>on that scheme</w:t>
      </w:r>
      <w:r w:rsidRPr="006645F0">
        <w:t>,</w:t>
      </w:r>
      <w:r w:rsidRPr="006645F0" w:rsidR="00E301C3">
        <w:t xml:space="preserve"> </w:t>
      </w:r>
      <w:r w:rsidRPr="006645F0">
        <w:t xml:space="preserve">we </w:t>
      </w:r>
      <w:r w:rsidRPr="006645F0" w:rsidR="00E301C3">
        <w:t xml:space="preserve">know </w:t>
      </w:r>
      <w:r w:rsidRPr="006645F0">
        <w:t xml:space="preserve">not only </w:t>
      </w:r>
      <w:r w:rsidRPr="006645F0" w:rsidR="00E301C3">
        <w:t xml:space="preserve">about them but </w:t>
      </w:r>
      <w:r w:rsidRPr="006645F0" w:rsidR="00C70607">
        <w:t xml:space="preserve">about </w:t>
      </w:r>
      <w:r w:rsidRPr="006645F0" w:rsidR="00E301C3">
        <w:t>where they intend to go</w:t>
      </w:r>
      <w:r w:rsidRPr="006645F0">
        <w:t>,</w:t>
      </w:r>
      <w:r w:rsidRPr="006645F0" w:rsidR="00E301C3">
        <w:t xml:space="preserve"> </w:t>
      </w:r>
      <w:r w:rsidRPr="006645F0">
        <w:t>b</w:t>
      </w:r>
      <w:r w:rsidRPr="006645F0" w:rsidR="00E301C3">
        <w:t>ecause the data collection is so strong</w:t>
      </w:r>
      <w:r w:rsidRPr="006645F0">
        <w:t>,</w:t>
      </w:r>
      <w:r w:rsidRPr="006645F0" w:rsidR="00E301C3">
        <w:t xml:space="preserve"> and </w:t>
      </w:r>
      <w:r w:rsidRPr="006645F0">
        <w:t>s</w:t>
      </w:r>
      <w:r w:rsidRPr="006645F0" w:rsidR="00E301C3">
        <w:t>tronger than it has been historically</w:t>
      </w:r>
      <w:r w:rsidRPr="006645F0">
        <w:t>,</w:t>
      </w:r>
      <w:r w:rsidRPr="006645F0" w:rsidR="00E301C3">
        <w:t xml:space="preserve"> when people arrive in the country through different schemes</w:t>
      </w:r>
      <w:r w:rsidRPr="006645F0">
        <w:t>.</w:t>
      </w:r>
    </w:p>
    <w:p w:rsidR="00C70CFB" w:rsidRPr="006645F0" w:rsidP="00C70CFB">
      <w:pPr>
        <w:pStyle w:val="Answer"/>
      </w:pPr>
      <w:r w:rsidRPr="006645F0">
        <w:t>T</w:t>
      </w:r>
      <w:r w:rsidRPr="006645F0">
        <w:t xml:space="preserve">hrough </w:t>
      </w:r>
      <w:r w:rsidRPr="006645F0" w:rsidR="00E301C3">
        <w:t>our homelessness directorate</w:t>
      </w:r>
      <w:r w:rsidRPr="006645F0">
        <w:t>,</w:t>
      </w:r>
      <w:r w:rsidRPr="006645F0" w:rsidR="00E301C3">
        <w:t xml:space="preserve"> </w:t>
      </w:r>
      <w:r w:rsidRPr="006645F0">
        <w:t xml:space="preserve">we also </w:t>
      </w:r>
      <w:r w:rsidRPr="006645F0">
        <w:t>c</w:t>
      </w:r>
      <w:r w:rsidRPr="006645F0" w:rsidR="00E301C3">
        <w:t xml:space="preserve">ollect a suite of homelessness data, which is all from the </w:t>
      </w:r>
      <w:r w:rsidRPr="006645F0">
        <w:t>A</w:t>
      </w:r>
      <w:r w:rsidRPr="006645F0" w:rsidR="00E301C3">
        <w:t>ct and the legislation that went through</w:t>
      </w:r>
      <w:r w:rsidRPr="006645F0">
        <w:t>.</w:t>
      </w:r>
      <w:r w:rsidRPr="006645F0" w:rsidR="00E301C3">
        <w:t xml:space="preserve"> </w:t>
      </w:r>
      <w:r w:rsidRPr="006645F0">
        <w:t>As you will know, that b</w:t>
      </w:r>
      <w:r w:rsidRPr="006645F0" w:rsidR="00E301C3">
        <w:t xml:space="preserve">reaks down and subcategorises the people who are presenting homeless and in different categories </w:t>
      </w:r>
      <w:r w:rsidRPr="006645F0">
        <w:t>t</w:t>
      </w:r>
      <w:r w:rsidRPr="006645F0" w:rsidR="00E301C3">
        <w:t xml:space="preserve">o a much greater level of granularity than </w:t>
      </w:r>
      <w:r w:rsidRPr="006645F0">
        <w:t xml:space="preserve">has </w:t>
      </w:r>
      <w:r w:rsidRPr="006645F0" w:rsidR="00E301C3">
        <w:t>historically been the case</w:t>
      </w:r>
      <w:r w:rsidRPr="006645F0">
        <w:t>.</w:t>
      </w:r>
    </w:p>
    <w:p w:rsidR="00C70CFB" w:rsidRPr="006645F0" w:rsidP="00C70CFB">
      <w:pPr>
        <w:pStyle w:val="Answer"/>
      </w:pPr>
      <w:r w:rsidRPr="006645F0">
        <w:t>O</w:t>
      </w:r>
      <w:r w:rsidRPr="006645F0" w:rsidR="00E301C3">
        <w:t>n your rough sleeping point</w:t>
      </w:r>
      <w:r w:rsidRPr="006645F0">
        <w:t>,</w:t>
      </w:r>
      <w:r w:rsidRPr="006645F0" w:rsidR="00E301C3">
        <w:t xml:space="preserve"> </w:t>
      </w:r>
      <w:r w:rsidRPr="006645F0">
        <w:t>t</w:t>
      </w:r>
      <w:r w:rsidRPr="006645F0" w:rsidR="00E301C3">
        <w:t>here is management information data that comes through</w:t>
      </w:r>
      <w:r w:rsidRPr="006645F0">
        <w:t>,</w:t>
      </w:r>
      <w:r w:rsidRPr="006645F0" w:rsidR="00E301C3">
        <w:t xml:space="preserve"> but there is also the annual snapshot</w:t>
      </w:r>
      <w:r w:rsidRPr="006645F0">
        <w:t>,</w:t>
      </w:r>
      <w:r w:rsidRPr="006645F0" w:rsidR="00E301C3">
        <w:t xml:space="preserve"> </w:t>
      </w:r>
      <w:r w:rsidRPr="006645F0">
        <w:t>w</w:t>
      </w:r>
      <w:r w:rsidRPr="006645F0" w:rsidR="00E301C3">
        <w:t>hich is absolutely rock-solid</w:t>
      </w:r>
      <w:r w:rsidRPr="006645F0">
        <w:t>.</w:t>
      </w:r>
      <w:r w:rsidRPr="006645F0" w:rsidR="00E301C3">
        <w:t xml:space="preserve"> </w:t>
      </w:r>
      <w:r w:rsidRPr="006645F0">
        <w:t>T</w:t>
      </w:r>
      <w:r w:rsidRPr="006645F0" w:rsidR="00E301C3">
        <w:t>he next one will happen in February</w:t>
      </w:r>
      <w:r w:rsidRPr="006645F0">
        <w:t>. T</w:t>
      </w:r>
      <w:r w:rsidRPr="006645F0" w:rsidR="00E301C3">
        <w:t>hat is quite a strong suite of data on homelessness and a strong framework on Ukraine as well</w:t>
      </w:r>
      <w:r w:rsidRPr="006645F0">
        <w:t>.</w:t>
      </w:r>
    </w:p>
    <w:p w:rsidR="00C70CFB" w:rsidRPr="006645F0" w:rsidP="00C70CFB">
      <w:pPr>
        <w:pStyle w:val="Answer"/>
      </w:pPr>
      <w:r w:rsidRPr="006645F0">
        <w:t xml:space="preserve">I accept your point that you may have elements where you debate </w:t>
      </w:r>
      <w:r w:rsidRPr="006645F0">
        <w:t xml:space="preserve">whether </w:t>
      </w:r>
      <w:r w:rsidRPr="006645F0">
        <w:t xml:space="preserve">something </w:t>
      </w:r>
      <w:r w:rsidRPr="006645F0">
        <w:t xml:space="preserve">should </w:t>
      </w:r>
      <w:r w:rsidRPr="006645F0">
        <w:t>be mandatory</w:t>
      </w:r>
      <w:r w:rsidRPr="006645F0" w:rsidR="00A36B9A">
        <w:t xml:space="preserve"> or not</w:t>
      </w:r>
      <w:r w:rsidRPr="006645F0">
        <w:t>,</w:t>
      </w:r>
      <w:r w:rsidRPr="006645F0">
        <w:t xml:space="preserve"> </w:t>
      </w:r>
      <w:r w:rsidRPr="006645F0">
        <w:t>b</w:t>
      </w:r>
      <w:r w:rsidRPr="006645F0">
        <w:t>ut it is quite a strong suite of data compared with how we often operate when we are dealing with public services and large numbers of people</w:t>
      </w:r>
      <w:r w:rsidRPr="006645F0">
        <w:t>.</w:t>
      </w:r>
    </w:p>
    <w:p w:rsidR="00C70CFB" w:rsidRPr="006645F0" w:rsidP="00C70CFB">
      <w:pPr>
        <w:pStyle w:val="Answer"/>
      </w:pPr>
      <w:sdt>
        <w:sdtPr>
          <w:alias w:val="Witness"/>
          <w:id w:val="-67970465"/>
          <w:placeholder>
            <w:docPart w:val="DefaultPlaceholder_-1854013440"/>
          </w:placeholder>
          <w:richText/>
        </w:sdtPr>
        <w:sdtContent>
          <w:r w:rsidRPr="006645F0" w:rsidR="00CC0290">
            <w:rPr>
              <w:b/>
              <w:i/>
            </w:rPr>
            <w:t>Sarah Healey:</w:t>
          </w:r>
        </w:sdtContent>
      </w:sdt>
      <w:r w:rsidRPr="006645F0">
        <w:t xml:space="preserve"> W</w:t>
      </w:r>
      <w:r w:rsidRPr="006645F0" w:rsidR="00E301C3">
        <w:t>e did quite a lot of work with local authorities on improving the platform</w:t>
      </w:r>
      <w:r w:rsidRPr="006645F0">
        <w:t>,</w:t>
      </w:r>
      <w:r w:rsidRPr="006645F0" w:rsidR="00E301C3">
        <w:t xml:space="preserve"> and </w:t>
      </w:r>
      <w:r w:rsidRPr="006645F0">
        <w:t>a</w:t>
      </w:r>
      <w:r w:rsidRPr="006645F0" w:rsidR="00E301C3">
        <w:t xml:space="preserve"> lot of improvements </w:t>
      </w:r>
      <w:r w:rsidRPr="006645F0">
        <w:t xml:space="preserve">are </w:t>
      </w:r>
      <w:r w:rsidRPr="006645F0" w:rsidR="00E301C3">
        <w:t>being made to that</w:t>
      </w:r>
      <w:r w:rsidRPr="006645F0">
        <w:t>.</w:t>
      </w:r>
      <w:r w:rsidRPr="006645F0" w:rsidR="00E301C3">
        <w:t xml:space="preserve"> </w:t>
      </w:r>
      <w:r w:rsidRPr="006645F0">
        <w:t>I</w:t>
      </w:r>
      <w:r w:rsidRPr="006645F0" w:rsidR="00E301C3">
        <w:t xml:space="preserve">t has enabled us to </w:t>
      </w:r>
      <w:r w:rsidRPr="006645F0">
        <w:t>h</w:t>
      </w:r>
      <w:r w:rsidRPr="006645F0" w:rsidR="00E301C3">
        <w:t>ave</w:t>
      </w:r>
      <w:r w:rsidRPr="006645F0">
        <w:t>,</w:t>
      </w:r>
      <w:r w:rsidRPr="006645F0" w:rsidR="00E301C3">
        <w:t xml:space="preserve"> as Catherine says</w:t>
      </w:r>
      <w:r w:rsidRPr="006645F0">
        <w:t>,</w:t>
      </w:r>
      <w:r w:rsidRPr="006645F0" w:rsidR="00E301C3">
        <w:t xml:space="preserve"> a really good set of information available there</w:t>
      </w:r>
      <w:r w:rsidRPr="006645F0">
        <w:t>.</w:t>
      </w:r>
      <w:r w:rsidRPr="006645F0" w:rsidR="00E301C3">
        <w:t xml:space="preserve"> </w:t>
      </w:r>
      <w:r w:rsidRPr="006645F0">
        <w:t>W</w:t>
      </w:r>
      <w:r w:rsidRPr="006645F0" w:rsidR="00E301C3">
        <w:t>e decided not to make it all mandatory</w:t>
      </w:r>
      <w:r w:rsidRPr="006645F0">
        <w:t>,</w:t>
      </w:r>
      <w:r w:rsidRPr="006645F0" w:rsidR="00E301C3">
        <w:t xml:space="preserve"> and that is a judgment call</w:t>
      </w:r>
      <w:r w:rsidRPr="006645F0">
        <w:t>.</w:t>
      </w:r>
    </w:p>
    <w:p w:rsidR="00E301C3" w:rsidRPr="006645F0" w:rsidP="00E301C3">
      <w:pPr>
        <w:pStyle w:val="Question"/>
      </w:pPr>
      <w:sdt>
        <w:sdtPr>
          <w:alias w:val="Member"/>
          <w:tag w:val="&lt;Member mnisId='4869' dodsId='157053'&gt;"/>
          <w:id w:val="925541400"/>
          <w:placeholder>
            <w:docPart w:val="DefaultPlaceholder_-1854013440"/>
          </w:placeholder>
          <w:richText/>
        </w:sdtPr>
        <w:sdtContent>
          <w:r w:rsidRPr="006645F0" w:rsidR="00C70CFB">
            <w:rPr>
              <w:b/>
            </w:rPr>
            <w:t>Nadia Whittome:</w:t>
          </w:r>
        </w:sdtContent>
      </w:sdt>
      <w:r w:rsidRPr="006645F0" w:rsidR="00C70CFB">
        <w:t xml:space="preserve"> </w:t>
      </w:r>
      <w:r w:rsidRPr="006645F0">
        <w:t>You said that you were not too worried about that data, but</w:t>
      </w:r>
      <w:r w:rsidRPr="006645F0" w:rsidR="00C70CFB">
        <w:t>,</w:t>
      </w:r>
      <w:r w:rsidRPr="006645F0">
        <w:t xml:space="preserve"> as more sponsorship </w:t>
      </w:r>
      <w:r w:rsidRPr="006645F0" w:rsidR="00C70CFB">
        <w:t>a</w:t>
      </w:r>
      <w:r w:rsidRPr="006645F0">
        <w:t>rrangements come to an end</w:t>
      </w:r>
      <w:r w:rsidRPr="006645F0" w:rsidR="00C70CFB">
        <w:t>,</w:t>
      </w:r>
      <w:r w:rsidRPr="006645F0">
        <w:t xml:space="preserve"> the risk of homelessness </w:t>
      </w:r>
      <w:r w:rsidRPr="006645F0" w:rsidR="00C70CFB">
        <w:t>i</w:t>
      </w:r>
      <w:r w:rsidRPr="006645F0">
        <w:t>ncreases</w:t>
      </w:r>
      <w:r w:rsidRPr="006645F0" w:rsidR="00C70CFB">
        <w:t>,</w:t>
      </w:r>
      <w:r w:rsidRPr="006645F0">
        <w:t xml:space="preserve"> </w:t>
      </w:r>
      <w:r w:rsidRPr="006645F0" w:rsidR="00C70CFB">
        <w:t>s</w:t>
      </w:r>
      <w:r w:rsidRPr="006645F0">
        <w:t>o what assessment have you made of that?</w:t>
      </w:r>
    </w:p>
    <w:p w:rsidR="00C70CFB" w:rsidRPr="006645F0" w:rsidP="00C70CFB">
      <w:pPr>
        <w:pStyle w:val="Answer"/>
      </w:pPr>
      <w:sdt>
        <w:sdtPr>
          <w:alias w:val="Witness"/>
          <w:id w:val="1735434110"/>
          <w:placeholder>
            <w:docPart w:val="DefaultPlaceholder_-1854013440"/>
          </w:placeholder>
          <w:richText/>
        </w:sdtPr>
        <w:sdtContent>
          <w:r w:rsidRPr="006645F0" w:rsidR="00CC0290">
            <w:rPr>
              <w:b/>
              <w:i/>
            </w:rPr>
            <w:t>Sarah Healey:</w:t>
          </w:r>
        </w:sdtContent>
      </w:sdt>
      <w:r w:rsidRPr="006645F0">
        <w:t xml:space="preserve"> J</w:t>
      </w:r>
      <w:r w:rsidRPr="006645F0" w:rsidR="00E301C3">
        <w:t>ust to clarify</w:t>
      </w:r>
      <w:r w:rsidRPr="006645F0">
        <w:t>,</w:t>
      </w:r>
      <w:r w:rsidRPr="006645F0" w:rsidR="00E301C3">
        <w:t xml:space="preserve"> what I said was </w:t>
      </w:r>
      <w:r w:rsidRPr="006645F0">
        <w:t xml:space="preserve">that </w:t>
      </w:r>
      <w:r w:rsidRPr="006645F0" w:rsidR="00E301C3">
        <w:t xml:space="preserve">I was not concerned that that was showing a different pattern than the overall </w:t>
      </w:r>
      <w:r w:rsidRPr="006645F0">
        <w:t>n</w:t>
      </w:r>
      <w:r w:rsidRPr="006645F0" w:rsidR="00E301C3">
        <w:t xml:space="preserve">ational position. </w:t>
      </w:r>
      <w:r w:rsidRPr="006645F0">
        <w:t>I</w:t>
      </w:r>
      <w:r w:rsidRPr="006645F0" w:rsidR="00E301C3">
        <w:t>t probably does represent a broad sense of the national position.</w:t>
      </w:r>
      <w:r w:rsidRPr="006645F0">
        <w:t xml:space="preserve"> </w:t>
      </w:r>
      <w:r w:rsidRPr="006645F0" w:rsidR="00E301C3">
        <w:t xml:space="preserve">We keep a close relationship with local authorities and with the cohort </w:t>
      </w:r>
      <w:r w:rsidRPr="006645F0">
        <w:t xml:space="preserve">of </w:t>
      </w:r>
      <w:r w:rsidRPr="006645F0" w:rsidR="00E301C3">
        <w:t>Ukrainians</w:t>
      </w:r>
      <w:r w:rsidRPr="006645F0">
        <w:t>.</w:t>
      </w:r>
      <w:r w:rsidRPr="006645F0" w:rsidR="00E301C3">
        <w:t xml:space="preserve"> </w:t>
      </w:r>
      <w:r w:rsidRPr="006645F0">
        <w:t>W</w:t>
      </w:r>
      <w:r w:rsidRPr="006645F0" w:rsidR="00E301C3">
        <w:t xml:space="preserve">e have been very pleased at how well </w:t>
      </w:r>
      <w:r w:rsidRPr="006645F0">
        <w:t>w</w:t>
      </w:r>
      <w:r w:rsidRPr="006645F0" w:rsidR="00E301C3">
        <w:t xml:space="preserve">e have sustained </w:t>
      </w:r>
      <w:r w:rsidRPr="006645F0">
        <w:t>s</w:t>
      </w:r>
      <w:r w:rsidRPr="006645F0" w:rsidR="00E301C3">
        <w:t>ome of those sponsor relationships and how well they have been sustained</w:t>
      </w:r>
      <w:r w:rsidRPr="006645F0">
        <w:t>.</w:t>
      </w:r>
    </w:p>
    <w:p w:rsidR="00C70CFB" w:rsidRPr="006645F0" w:rsidP="00C70CFB">
      <w:pPr>
        <w:pStyle w:val="Answer"/>
      </w:pPr>
      <w:r w:rsidRPr="006645F0">
        <w:t>I</w:t>
      </w:r>
      <w:r w:rsidRPr="006645F0" w:rsidR="00E301C3">
        <w:t xml:space="preserve">t </w:t>
      </w:r>
      <w:r w:rsidRPr="006645F0">
        <w:t xml:space="preserve">has </w:t>
      </w:r>
      <w:r w:rsidRPr="006645F0" w:rsidR="00E301C3">
        <w:t xml:space="preserve">been clear that the continuation of thank-you payments, which we confirmed </w:t>
      </w:r>
      <w:r w:rsidRPr="006645F0">
        <w:t>a</w:t>
      </w:r>
      <w:r w:rsidRPr="006645F0" w:rsidR="00E301C3">
        <w:t>t the end of last year</w:t>
      </w:r>
      <w:r w:rsidRPr="006645F0">
        <w:t>,</w:t>
      </w:r>
      <w:r w:rsidRPr="006645F0" w:rsidR="00E301C3">
        <w:t xml:space="preserve"> has been an important factor in sustaining those sponsor relationships</w:t>
      </w:r>
      <w:r w:rsidRPr="006645F0">
        <w:t xml:space="preserve">. </w:t>
      </w:r>
      <w:r w:rsidRPr="006645F0" w:rsidR="00E301C3">
        <w:t>We have also provided significant funding specifically for homelessness prevention for the Ukrainian cohort</w:t>
      </w:r>
      <w:r w:rsidRPr="006645F0">
        <w:t>,</w:t>
      </w:r>
      <w:r w:rsidRPr="006645F0" w:rsidR="00E301C3">
        <w:t xml:space="preserve"> </w:t>
      </w:r>
      <w:r w:rsidRPr="006645F0">
        <w:t xml:space="preserve">as well as </w:t>
      </w:r>
      <w:r w:rsidRPr="006645F0" w:rsidR="00E301C3">
        <w:t xml:space="preserve">funding </w:t>
      </w:r>
      <w:r w:rsidRPr="006645F0">
        <w:t xml:space="preserve">via </w:t>
      </w:r>
      <w:r w:rsidRPr="006645F0" w:rsidR="00E301C3">
        <w:t xml:space="preserve">the local authority </w:t>
      </w:r>
      <w:r w:rsidRPr="006645F0">
        <w:t>h</w:t>
      </w:r>
      <w:r w:rsidRPr="006645F0" w:rsidR="00E301C3">
        <w:t>ousing fund</w:t>
      </w:r>
      <w:r w:rsidRPr="006645F0">
        <w:t>,</w:t>
      </w:r>
      <w:r w:rsidRPr="006645F0" w:rsidR="00E301C3">
        <w:t xml:space="preserve"> in order to support</w:t>
      </w:r>
      <w:r w:rsidRPr="006645F0" w:rsidR="00C70607">
        <w:t>,</w:t>
      </w:r>
      <w:r w:rsidRPr="006645F0" w:rsidR="00E301C3">
        <w:t xml:space="preserve"> plus help to allow local authorities support</w:t>
      </w:r>
      <w:r w:rsidRPr="006645F0" w:rsidR="00C70607">
        <w:t>,</w:t>
      </w:r>
      <w:r w:rsidRPr="006645F0" w:rsidR="00E301C3">
        <w:t xml:space="preserve"> Ukrainians in the UK to move into the private rented sector</w:t>
      </w:r>
      <w:r w:rsidRPr="006645F0">
        <w:t>.</w:t>
      </w:r>
      <w:r w:rsidRPr="006645F0" w:rsidR="00E301C3">
        <w:t xml:space="preserve"> </w:t>
      </w:r>
      <w:r w:rsidRPr="006645F0">
        <w:t>W</w:t>
      </w:r>
      <w:r w:rsidRPr="006645F0" w:rsidR="00E301C3">
        <w:t>e have taken a range of action</w:t>
      </w:r>
      <w:r w:rsidRPr="006645F0" w:rsidR="00C70607">
        <w:t>s</w:t>
      </w:r>
      <w:r w:rsidRPr="006645F0" w:rsidR="00E301C3">
        <w:t xml:space="preserve"> to try to ensure that that homelessness problem does not rise as </w:t>
      </w:r>
      <w:r w:rsidRPr="006645F0">
        <w:t>s</w:t>
      </w:r>
      <w:r w:rsidRPr="006645F0" w:rsidR="00E301C3">
        <w:t>ponsorship relationships come to an end</w:t>
      </w:r>
      <w:r w:rsidRPr="006645F0">
        <w:t>.</w:t>
      </w:r>
    </w:p>
    <w:p w:rsidR="00C70CFB" w:rsidRPr="006645F0" w:rsidP="00C70CFB">
      <w:pPr>
        <w:pStyle w:val="Question"/>
      </w:pPr>
      <w:sdt>
        <w:sdtPr>
          <w:alias w:val="Member"/>
          <w:tag w:val="&lt;Member mnisId='4869' dodsId='157053'&gt;"/>
          <w:id w:val="-526635407"/>
          <w:placeholder>
            <w:docPart w:val="DefaultPlaceholder_-1854013440"/>
          </w:placeholder>
          <w:richText/>
        </w:sdtPr>
        <w:sdtContent>
          <w:r w:rsidRPr="006645F0">
            <w:rPr>
              <w:b/>
            </w:rPr>
            <w:t>Nadia Whittome:</w:t>
          </w:r>
        </w:sdtContent>
      </w:sdt>
      <w:r w:rsidRPr="006645F0">
        <w:t xml:space="preserve"> </w:t>
      </w:r>
      <w:r w:rsidRPr="006645F0" w:rsidR="00E301C3">
        <w:t xml:space="preserve">What mechanisms do you have in place to ensure effective co-ordination between </w:t>
      </w:r>
      <w:r w:rsidRPr="006645F0">
        <w:t>M</w:t>
      </w:r>
      <w:r w:rsidRPr="006645F0" w:rsidR="00E301C3">
        <w:t>inisters and teams within the Department working on related areas</w:t>
      </w:r>
      <w:r w:rsidRPr="006645F0" w:rsidR="00A36B9A">
        <w:t>? F</w:t>
      </w:r>
      <w:r w:rsidRPr="006645F0">
        <w:t xml:space="preserve">or </w:t>
      </w:r>
      <w:r w:rsidRPr="006645F0" w:rsidR="00E301C3">
        <w:t>example</w:t>
      </w:r>
      <w:r w:rsidRPr="006645F0">
        <w:t>,</w:t>
      </w:r>
      <w:r w:rsidRPr="006645F0" w:rsidR="00E301C3">
        <w:t xml:space="preserve"> </w:t>
      </w:r>
      <w:r w:rsidRPr="006645F0">
        <w:t>r</w:t>
      </w:r>
      <w:r w:rsidRPr="006645F0" w:rsidR="00E301C3">
        <w:t xml:space="preserve">esponsibilities related to housing </w:t>
      </w:r>
      <w:r w:rsidRPr="006645F0" w:rsidR="00A36B9A">
        <w:t xml:space="preserve">are </w:t>
      </w:r>
      <w:r w:rsidRPr="006645F0" w:rsidR="00E301C3">
        <w:t xml:space="preserve">divided between a number of </w:t>
      </w:r>
      <w:r w:rsidRPr="006645F0">
        <w:t>M</w:t>
      </w:r>
      <w:r w:rsidRPr="006645F0" w:rsidR="00E301C3">
        <w:t>inisters and two department</w:t>
      </w:r>
      <w:r w:rsidRPr="006645F0">
        <w:t>al</w:t>
      </w:r>
      <w:r w:rsidRPr="006645F0" w:rsidR="00E301C3">
        <w:t xml:space="preserve"> groups</w:t>
      </w:r>
      <w:r w:rsidRPr="006645F0" w:rsidR="00A36B9A">
        <w:t>.</w:t>
      </w:r>
    </w:p>
    <w:p w:rsidR="00E301C3" w:rsidRPr="006645F0" w:rsidP="00C70CFB">
      <w:pPr>
        <w:pStyle w:val="Answer"/>
      </w:pPr>
      <w:sdt>
        <w:sdtPr>
          <w:alias w:val="Witness"/>
          <w:id w:val="327181959"/>
          <w:placeholder>
            <w:docPart w:val="DefaultPlaceholder_-1854013440"/>
          </w:placeholder>
          <w:richText/>
        </w:sdtPr>
        <w:sdtContent>
          <w:r w:rsidRPr="006645F0" w:rsidR="00CC0290">
            <w:rPr>
              <w:b/>
              <w:i/>
            </w:rPr>
            <w:t>Sarah Healey:</w:t>
          </w:r>
        </w:sdtContent>
      </w:sdt>
      <w:r w:rsidRPr="006645F0" w:rsidR="00C70CFB">
        <w:t xml:space="preserve"> W</w:t>
      </w:r>
      <w:r w:rsidRPr="006645F0">
        <w:t xml:space="preserve">e </w:t>
      </w:r>
      <w:r w:rsidRPr="006645F0" w:rsidR="00C70CFB">
        <w:t>regularly</w:t>
      </w:r>
      <w:r w:rsidRPr="006645F0" w:rsidR="00A36B9A">
        <w:t xml:space="preserve"> meet</w:t>
      </w:r>
      <w:r w:rsidRPr="006645F0" w:rsidR="00C70CFB">
        <w:t xml:space="preserve"> </w:t>
      </w:r>
      <w:r w:rsidRPr="006645F0">
        <w:t xml:space="preserve">with our </w:t>
      </w:r>
      <w:r w:rsidRPr="006645F0" w:rsidR="00C70CFB">
        <w:t>M</w:t>
      </w:r>
      <w:r w:rsidRPr="006645F0">
        <w:t>inisters as a team</w:t>
      </w:r>
      <w:r w:rsidRPr="006645F0" w:rsidR="00C70CFB">
        <w:t>.</w:t>
      </w:r>
      <w:r w:rsidRPr="006645F0">
        <w:t xml:space="preserve"> Jo holds responsibility for housing policy across the Department and can make links between </w:t>
      </w:r>
      <w:r w:rsidRPr="006645F0" w:rsidR="00C70CFB">
        <w:t>M</w:t>
      </w:r>
      <w:r w:rsidRPr="006645F0">
        <w:t>inisters as necessary</w:t>
      </w:r>
      <w:r w:rsidRPr="006645F0" w:rsidR="00C70CFB">
        <w:t>.</w:t>
      </w:r>
      <w:r w:rsidRPr="006645F0">
        <w:t xml:space="preserve"> Lee Rowley</w:t>
      </w:r>
      <w:r w:rsidRPr="006645F0" w:rsidR="00C70CFB">
        <w:t>,</w:t>
      </w:r>
      <w:r w:rsidRPr="006645F0">
        <w:t xml:space="preserve"> as the </w:t>
      </w:r>
      <w:r w:rsidRPr="006645F0" w:rsidR="00C70CFB">
        <w:t>H</w:t>
      </w:r>
      <w:r w:rsidRPr="006645F0">
        <w:t xml:space="preserve">ousing </w:t>
      </w:r>
      <w:r w:rsidRPr="006645F0" w:rsidR="00C70CFB">
        <w:t>M</w:t>
      </w:r>
      <w:r w:rsidRPr="006645F0">
        <w:t>inister overall</w:t>
      </w:r>
      <w:r w:rsidRPr="006645F0" w:rsidR="00C70CFB">
        <w:t>,</w:t>
      </w:r>
      <w:r w:rsidRPr="006645F0">
        <w:t xml:space="preserve"> has oversight of the overall </w:t>
      </w:r>
      <w:r w:rsidRPr="006645F0" w:rsidR="00C70CFB">
        <w:t>p</w:t>
      </w:r>
      <w:r w:rsidRPr="006645F0">
        <w:t>icture on housing</w:t>
      </w:r>
      <w:r w:rsidRPr="006645F0" w:rsidR="00C70CFB">
        <w:t>.</w:t>
      </w:r>
      <w:r w:rsidRPr="006645F0">
        <w:t xml:space="preserve"> </w:t>
      </w:r>
      <w:r w:rsidRPr="006645F0" w:rsidR="00C70CFB">
        <w:t>W</w:t>
      </w:r>
      <w:r w:rsidRPr="006645F0">
        <w:t xml:space="preserve">e </w:t>
      </w:r>
      <w:r w:rsidRPr="006645F0" w:rsidR="00C70CFB">
        <w:t xml:space="preserve">have not experienced </w:t>
      </w:r>
      <w:r w:rsidRPr="006645F0">
        <w:t xml:space="preserve">any issues or problems that we could reflect on with the splits of responsibility between </w:t>
      </w:r>
      <w:r w:rsidRPr="006645F0" w:rsidR="00C70607">
        <w:t>M</w:t>
      </w:r>
      <w:r w:rsidRPr="006645F0">
        <w:t>inisters for what is really a very significant and quite broad portfolio of activities</w:t>
      </w:r>
      <w:r w:rsidRPr="006645F0" w:rsidR="00C70CFB">
        <w:t>,</w:t>
      </w:r>
      <w:r w:rsidRPr="006645F0">
        <w:t xml:space="preserve"> with two very large pieces of legislation </w:t>
      </w:r>
      <w:r w:rsidRPr="006645F0" w:rsidR="00C70CFB">
        <w:t>g</w:t>
      </w:r>
      <w:r w:rsidRPr="006645F0">
        <w:t>oing through at the moment.</w:t>
      </w:r>
    </w:p>
    <w:p w:rsidR="00E301C3" w:rsidRPr="006645F0" w:rsidP="00E301C3">
      <w:pPr>
        <w:pStyle w:val="Question"/>
      </w:pPr>
      <w:sdt>
        <w:sdtPr>
          <w:alias w:val="Member"/>
          <w:tag w:val="&lt;Member mnisId='4406' dodsId='106168'&gt;"/>
          <w:id w:val="-576824359"/>
          <w:placeholder>
            <w:docPart w:val="DefaultPlaceholder_-1854013440"/>
          </w:placeholder>
          <w:richText/>
        </w:sdtPr>
        <w:sdtContent>
          <w:r w:rsidRPr="006645F0" w:rsidR="00C70CFB">
            <w:rPr>
              <w:b/>
            </w:rPr>
            <w:t>Mary Robinson:</w:t>
          </w:r>
        </w:sdtContent>
      </w:sdt>
      <w:r w:rsidRPr="006645F0" w:rsidR="00C70CFB">
        <w:t xml:space="preserve"> </w:t>
      </w:r>
      <w:r w:rsidRPr="006645F0">
        <w:t xml:space="preserve">You mentioned </w:t>
      </w:r>
      <w:r w:rsidRPr="006645F0" w:rsidR="00C70CFB">
        <w:t xml:space="preserve">that, </w:t>
      </w:r>
      <w:r w:rsidRPr="006645F0">
        <w:t xml:space="preserve">in deciding what information to ask </w:t>
      </w:r>
      <w:r w:rsidRPr="006645F0">
        <w:t>for and whether it would be mandatory or voluntary</w:t>
      </w:r>
      <w:r w:rsidRPr="006645F0" w:rsidR="00C70CFB">
        <w:t>, i</w:t>
      </w:r>
      <w:r w:rsidRPr="006645F0">
        <w:t>t was a judgment call</w:t>
      </w:r>
      <w:r w:rsidRPr="006645F0" w:rsidR="00C70CFB">
        <w:t>.</w:t>
      </w:r>
      <w:r w:rsidRPr="006645F0">
        <w:t xml:space="preserve"> </w:t>
      </w:r>
      <w:r w:rsidRPr="006645F0" w:rsidR="00C70CFB">
        <w:t>C</w:t>
      </w:r>
      <w:r w:rsidRPr="006645F0">
        <w:t xml:space="preserve">ould you </w:t>
      </w:r>
      <w:r w:rsidRPr="006645F0" w:rsidR="00C70CFB">
        <w:t xml:space="preserve">give </w:t>
      </w:r>
      <w:r w:rsidRPr="006645F0">
        <w:t>a steer on how you make those judgment calls and what criteria you are measuring against?</w:t>
      </w:r>
    </w:p>
    <w:p w:rsidR="00E301C3" w:rsidRPr="006645F0" w:rsidP="00C70CFB">
      <w:pPr>
        <w:pStyle w:val="Answer"/>
      </w:pPr>
      <w:sdt>
        <w:sdtPr>
          <w:alias w:val="Witness"/>
          <w:id w:val="-2029165294"/>
          <w:placeholder>
            <w:docPart w:val="DefaultPlaceholder_-1854013440"/>
          </w:placeholder>
          <w:richText/>
        </w:sdtPr>
        <w:sdtContent>
          <w:r w:rsidRPr="006645F0" w:rsidR="00CC0290">
            <w:rPr>
              <w:b/>
              <w:i/>
            </w:rPr>
            <w:t>Sarah Healey:</w:t>
          </w:r>
        </w:sdtContent>
      </w:sdt>
      <w:r w:rsidRPr="006645F0" w:rsidR="00C70CFB">
        <w:t xml:space="preserve"> B</w:t>
      </w:r>
      <w:r w:rsidRPr="006645F0">
        <w:t>roadly</w:t>
      </w:r>
      <w:r w:rsidRPr="006645F0" w:rsidR="00C70CFB">
        <w:t>,</w:t>
      </w:r>
      <w:r w:rsidRPr="006645F0">
        <w:t xml:space="preserve"> one is looking at whether local authorities </w:t>
      </w:r>
      <w:r w:rsidRPr="006645F0" w:rsidR="00C70CFB">
        <w:t>w</w:t>
      </w:r>
      <w:r w:rsidRPr="006645F0">
        <w:t>ill be able to understand the homelessness position via other data collection</w:t>
      </w:r>
      <w:r w:rsidRPr="006645F0" w:rsidR="00B65E51">
        <w:t>.</w:t>
      </w:r>
      <w:r w:rsidRPr="006645F0">
        <w:t xml:space="preserve"> </w:t>
      </w:r>
      <w:r w:rsidRPr="006645F0" w:rsidR="00B65E51">
        <w:t xml:space="preserve">As </w:t>
      </w:r>
      <w:r w:rsidRPr="006645F0">
        <w:t>Catherine said</w:t>
      </w:r>
      <w:r w:rsidRPr="006645F0" w:rsidR="00B65E51">
        <w:t>,</w:t>
      </w:r>
      <w:r w:rsidRPr="006645F0">
        <w:t xml:space="preserve"> </w:t>
      </w:r>
      <w:r w:rsidRPr="006645F0" w:rsidR="00B65E51">
        <w:t>w</w:t>
      </w:r>
      <w:r w:rsidRPr="006645F0">
        <w:t>e have good information about homelessness more generally that we would be able to rely on to see changes</w:t>
      </w:r>
      <w:r w:rsidRPr="006645F0" w:rsidR="00B65E51">
        <w:t>. I</w:t>
      </w:r>
      <w:r w:rsidRPr="006645F0">
        <w:t xml:space="preserve">t is a balance of considering the extra burden that you are placing on local authorities to do a data collection </w:t>
      </w:r>
      <w:r w:rsidRPr="006645F0" w:rsidR="00B65E51">
        <w:t>and h</w:t>
      </w:r>
      <w:r w:rsidRPr="006645F0">
        <w:t>ow much you can reasonably ask to be mandatory</w:t>
      </w:r>
      <w:r w:rsidRPr="006645F0" w:rsidR="00B65E51">
        <w:t>.</w:t>
      </w:r>
    </w:p>
    <w:p w:rsidR="00E301C3" w:rsidRPr="006645F0" w:rsidP="00E301C3">
      <w:pPr>
        <w:pStyle w:val="Question"/>
      </w:pPr>
      <w:sdt>
        <w:sdtPr>
          <w:alias w:val="Member"/>
          <w:tag w:val="&lt;Member mnisId='4406' dodsId='106168'&gt;"/>
          <w:id w:val="892313820"/>
          <w:placeholder>
            <w:docPart w:val="DefaultPlaceholder_-1854013440"/>
          </w:placeholder>
          <w:richText/>
        </w:sdtPr>
        <w:sdtContent>
          <w:r w:rsidRPr="006645F0" w:rsidR="00B65E51">
            <w:rPr>
              <w:b/>
            </w:rPr>
            <w:t>Mary Robinson:</w:t>
          </w:r>
        </w:sdtContent>
      </w:sdt>
      <w:r w:rsidRPr="006645F0" w:rsidR="00B65E51">
        <w:t xml:space="preserve"> </w:t>
      </w:r>
      <w:r w:rsidRPr="006645F0">
        <w:t>Do they relate in any way to policymaking decisions?</w:t>
      </w:r>
    </w:p>
    <w:p w:rsidR="003A665D" w:rsidRPr="006645F0" w:rsidP="003A665D">
      <w:pPr>
        <w:pStyle w:val="Answer"/>
      </w:pPr>
      <w:sdt>
        <w:sdtPr>
          <w:alias w:val="Witness"/>
          <w:id w:val="-1511440826"/>
          <w:placeholder>
            <w:docPart w:val="DefaultPlaceholder_-1854013440"/>
          </w:placeholder>
          <w:richText/>
        </w:sdtPr>
        <w:sdtContent>
          <w:r w:rsidRPr="006645F0" w:rsidR="00CC0290">
            <w:rPr>
              <w:b/>
              <w:i/>
            </w:rPr>
            <w:t>Sarah Healey:</w:t>
          </w:r>
        </w:sdtContent>
      </w:sdt>
      <w:r w:rsidRPr="006645F0">
        <w:t xml:space="preserve"> W</w:t>
      </w:r>
      <w:r w:rsidRPr="006645F0" w:rsidR="00E301C3">
        <w:t xml:space="preserve">e look at data when we are advising </w:t>
      </w:r>
      <w:r w:rsidRPr="006645F0">
        <w:t>M</w:t>
      </w:r>
      <w:r w:rsidRPr="006645F0" w:rsidR="00E301C3">
        <w:t>inisters on making policy decisions, but it is not the case that we would necessarily change policy on the bas</w:t>
      </w:r>
      <w:r w:rsidRPr="006645F0">
        <w:t>is</w:t>
      </w:r>
      <w:r w:rsidRPr="006645F0" w:rsidR="00E301C3">
        <w:t xml:space="preserve"> of what was mandatory or what was voluntary</w:t>
      </w:r>
      <w:r w:rsidRPr="006645F0">
        <w:t>. F</w:t>
      </w:r>
      <w:r w:rsidRPr="006645F0" w:rsidR="00E301C3">
        <w:t>or one thing</w:t>
      </w:r>
      <w:r w:rsidRPr="006645F0">
        <w:t>,</w:t>
      </w:r>
      <w:r w:rsidRPr="006645F0" w:rsidR="00E301C3">
        <w:t xml:space="preserve"> a majority of local authorities have decided to report on the voluntary bits of data</w:t>
      </w:r>
      <w:r w:rsidRPr="006645F0">
        <w:t>,</w:t>
      </w:r>
      <w:r w:rsidRPr="006645F0" w:rsidR="00E301C3">
        <w:t xml:space="preserve"> </w:t>
      </w:r>
      <w:r w:rsidRPr="006645F0">
        <w:t>s</w:t>
      </w:r>
      <w:r w:rsidRPr="006645F0" w:rsidR="00E301C3">
        <w:t>o we have a fairly good picture from it</w:t>
      </w:r>
      <w:r w:rsidRPr="006645F0">
        <w:t>.</w:t>
      </w:r>
    </w:p>
    <w:p w:rsidR="003A665D" w:rsidRPr="006645F0" w:rsidP="00E301C3">
      <w:pPr>
        <w:pStyle w:val="Question"/>
      </w:pPr>
      <w:sdt>
        <w:sdtPr>
          <w:alias w:val="Member"/>
          <w:tag w:val="&lt;Member mnisId='394' dodsId='25722'&gt;"/>
          <w:id w:val="-1294980587"/>
          <w:placeholder>
            <w:docPart w:val="DefaultPlaceholder_-1854013440"/>
          </w:placeholder>
          <w:richText/>
        </w:sdtPr>
        <w:sdtContent>
          <w:r w:rsidRPr="006645F0">
            <w:rPr>
              <w:b/>
            </w:rPr>
            <w:t>Chair:</w:t>
          </w:r>
        </w:sdtContent>
      </w:sdt>
      <w:r w:rsidRPr="006645F0">
        <w:t xml:space="preserve"> </w:t>
      </w:r>
      <w:r w:rsidRPr="006645F0" w:rsidR="00E301C3">
        <w:t xml:space="preserve">Just picking up on the issue </w:t>
      </w:r>
      <w:r w:rsidRPr="006645F0">
        <w:t>of t</w:t>
      </w:r>
      <w:r w:rsidRPr="006645F0" w:rsidR="00E301C3">
        <w:t>he fragmentation of responsibilities around housing</w:t>
      </w:r>
      <w:r w:rsidRPr="006645F0">
        <w:t>,</w:t>
      </w:r>
      <w:r w:rsidRPr="006645F0" w:rsidR="00E301C3">
        <w:t xml:space="preserve"> Lee Rowley is the Minister for housing overall</w:t>
      </w:r>
      <w:r w:rsidRPr="006645F0">
        <w:t>.</w:t>
      </w:r>
      <w:r w:rsidRPr="006645F0" w:rsidR="00E301C3">
        <w:t xml:space="preserve"> </w:t>
      </w:r>
      <w:r w:rsidRPr="006645F0">
        <w:t>W</w:t>
      </w:r>
      <w:r w:rsidRPr="006645F0" w:rsidR="00E301C3">
        <w:t>hen you look at the split of responsibilit</w:t>
      </w:r>
      <w:r w:rsidRPr="006645F0">
        <w:t>ies</w:t>
      </w:r>
      <w:r w:rsidRPr="006645F0" w:rsidR="00E301C3">
        <w:t xml:space="preserve"> on</w:t>
      </w:r>
      <w:r w:rsidRPr="006645F0">
        <w:t>, say,</w:t>
      </w:r>
      <w:r w:rsidRPr="006645F0" w:rsidR="00E301C3">
        <w:t xml:space="preserve"> social housing</w:t>
      </w:r>
      <w:r w:rsidRPr="006645F0">
        <w:t>,</w:t>
      </w:r>
      <w:r w:rsidRPr="006645F0" w:rsidR="00E301C3">
        <w:t xml:space="preserve"> Baroness Scott is the Minister</w:t>
      </w:r>
      <w:r w:rsidRPr="006645F0">
        <w:t>,</w:t>
      </w:r>
      <w:r w:rsidRPr="006645F0" w:rsidR="00E301C3">
        <w:t xml:space="preserve"> but most social housing funding comes from Homes England</w:t>
      </w:r>
      <w:r w:rsidRPr="006645F0">
        <w:t>,</w:t>
      </w:r>
      <w:r w:rsidRPr="006645F0" w:rsidR="00E301C3">
        <w:t xml:space="preserve"> </w:t>
      </w:r>
      <w:r w:rsidRPr="006645F0">
        <w:t xml:space="preserve">which </w:t>
      </w:r>
      <w:r w:rsidRPr="006645F0" w:rsidR="00E301C3">
        <w:t>Lee Rowley is responsible for</w:t>
      </w:r>
      <w:r w:rsidRPr="006645F0">
        <w:t>. F</w:t>
      </w:r>
      <w:r w:rsidRPr="006645F0" w:rsidR="00E301C3">
        <w:t>ire safety is Lee Rowley’s responsibility</w:t>
      </w:r>
      <w:r w:rsidRPr="006645F0">
        <w:t>,</w:t>
      </w:r>
      <w:r w:rsidRPr="006645F0" w:rsidR="00E301C3">
        <w:t xml:space="preserve"> except where fire safety is in the social rente</w:t>
      </w:r>
      <w:r w:rsidRPr="006645F0">
        <w:t>d</w:t>
      </w:r>
      <w:r w:rsidRPr="006645F0" w:rsidR="00E301C3">
        <w:t xml:space="preserve"> sector</w:t>
      </w:r>
      <w:r w:rsidRPr="006645F0">
        <w:t>.</w:t>
      </w:r>
      <w:r w:rsidRPr="006645F0" w:rsidR="00E301C3">
        <w:t xml:space="preserve"> Even though they could be flats next door to each other</w:t>
      </w:r>
      <w:r w:rsidRPr="006645F0">
        <w:t>, t</w:t>
      </w:r>
      <w:r w:rsidRPr="006645F0" w:rsidR="00E301C3">
        <w:t>hat is the responsibility of Baroness Scott</w:t>
      </w:r>
      <w:r w:rsidRPr="006645F0">
        <w:t>.</w:t>
      </w:r>
    </w:p>
    <w:p w:rsidR="003A665D" w:rsidRPr="006645F0" w:rsidP="003A665D">
      <w:pPr>
        <w:pStyle w:val="Answer"/>
      </w:pPr>
      <w:sdt>
        <w:sdtPr>
          <w:alias w:val="Witness"/>
          <w:id w:val="1886532045"/>
          <w:placeholder>
            <w:docPart w:val="DefaultPlaceholder_-1854013440"/>
          </w:placeholder>
          <w:richText/>
        </w:sdtPr>
        <w:sdtContent>
          <w:r w:rsidRPr="006645F0" w:rsidR="00CC0290">
            <w:rPr>
              <w:b/>
              <w:i/>
            </w:rPr>
            <w:t>Sarah Healey:</w:t>
          </w:r>
        </w:sdtContent>
      </w:sdt>
      <w:r w:rsidRPr="006645F0">
        <w:t xml:space="preserve"> </w:t>
      </w:r>
      <w:r w:rsidRPr="006645F0" w:rsidR="00E301C3">
        <w:t>Homes England has a very broad range of responsibilities within the Department</w:t>
      </w:r>
      <w:r w:rsidRPr="006645F0">
        <w:t>,</w:t>
      </w:r>
      <w:r w:rsidRPr="006645F0" w:rsidR="00E301C3">
        <w:t xml:space="preserve"> </w:t>
      </w:r>
      <w:r w:rsidRPr="006645F0">
        <w:t xml:space="preserve">which </w:t>
      </w:r>
      <w:r w:rsidRPr="006645F0" w:rsidR="00E301C3">
        <w:t>stretch between building safety and</w:t>
      </w:r>
      <w:r w:rsidRPr="006645F0">
        <w:t>,</w:t>
      </w:r>
      <w:r w:rsidRPr="006645F0" w:rsidR="00E301C3">
        <w:t xml:space="preserve"> indeed</w:t>
      </w:r>
      <w:r w:rsidRPr="006645F0">
        <w:t>,</w:t>
      </w:r>
      <w:r w:rsidRPr="006645F0" w:rsidR="00E301C3">
        <w:t xml:space="preserve"> housing of all kinds and regeneration projects</w:t>
      </w:r>
      <w:r w:rsidRPr="006645F0">
        <w:t>.</w:t>
      </w:r>
      <w:r w:rsidRPr="006645F0" w:rsidR="00E301C3">
        <w:t xml:space="preserve"> </w:t>
      </w:r>
      <w:r w:rsidRPr="006645F0">
        <w:t>I</w:t>
      </w:r>
      <w:r w:rsidRPr="006645F0" w:rsidR="00E301C3">
        <w:t xml:space="preserve">t is always the case that we need to divide responsibility between the lead </w:t>
      </w:r>
      <w:r w:rsidRPr="006645F0">
        <w:t>M</w:t>
      </w:r>
      <w:r w:rsidRPr="006645F0" w:rsidR="00E301C3">
        <w:t xml:space="preserve">inister on the relationship with Homes England and </w:t>
      </w:r>
      <w:r w:rsidRPr="006645F0">
        <w:t>o</w:t>
      </w:r>
      <w:r w:rsidRPr="006645F0" w:rsidR="00E301C3">
        <w:t xml:space="preserve">ther </w:t>
      </w:r>
      <w:r w:rsidRPr="006645F0">
        <w:t>M</w:t>
      </w:r>
      <w:r w:rsidRPr="006645F0" w:rsidR="00E301C3">
        <w:t>inisters who might take particular parts of the Homes England portfolio</w:t>
      </w:r>
      <w:r w:rsidRPr="006645F0">
        <w:t>. T</w:t>
      </w:r>
      <w:r w:rsidRPr="006645F0" w:rsidR="00E301C3">
        <w:t>hat is the case there</w:t>
      </w:r>
      <w:r w:rsidRPr="006645F0">
        <w:t>.</w:t>
      </w:r>
    </w:p>
    <w:p w:rsidR="003A665D" w:rsidRPr="006645F0" w:rsidP="003A665D">
      <w:pPr>
        <w:pStyle w:val="Answer"/>
      </w:pPr>
      <w:r w:rsidRPr="006645F0">
        <w:t>O</w:t>
      </w:r>
      <w:r w:rsidRPr="006645F0" w:rsidR="00E301C3">
        <w:t>n social housing</w:t>
      </w:r>
      <w:r w:rsidRPr="006645F0">
        <w:t>,</w:t>
      </w:r>
      <w:r w:rsidRPr="006645F0" w:rsidR="00E301C3">
        <w:t xml:space="preserve"> I will ask Joanna to reflect further on her experience of working with both Baroness Scott and Lee Rowley</w:t>
      </w:r>
      <w:r w:rsidRPr="006645F0">
        <w:t>.</w:t>
      </w:r>
      <w:r w:rsidRPr="006645F0" w:rsidR="00E301C3">
        <w:t xml:space="preserve"> </w:t>
      </w:r>
      <w:r w:rsidRPr="006645F0">
        <w:t>W</w:t>
      </w:r>
      <w:r w:rsidRPr="006645F0" w:rsidR="00E301C3">
        <w:t>hen she was in front of you recently</w:t>
      </w:r>
      <w:r w:rsidRPr="006645F0">
        <w:t>,</w:t>
      </w:r>
      <w:r w:rsidRPr="006645F0" w:rsidR="00E301C3">
        <w:t xml:space="preserve"> Baroness Scott set out that she maintains a very close relationship with Lee Rowley in ensuring that there is join</w:t>
      </w:r>
      <w:r w:rsidRPr="006645F0">
        <w:t>-</w:t>
      </w:r>
      <w:r w:rsidRPr="006645F0" w:rsidR="00E301C3">
        <w:t xml:space="preserve">up between her portfolio on social housing and his overall responsibilities as </w:t>
      </w:r>
      <w:r w:rsidRPr="006645F0">
        <w:t>H</w:t>
      </w:r>
      <w:r w:rsidRPr="006645F0" w:rsidR="00E301C3">
        <w:t xml:space="preserve">ousing </w:t>
      </w:r>
      <w:r w:rsidRPr="006645F0">
        <w:t>M</w:t>
      </w:r>
      <w:r w:rsidRPr="006645F0" w:rsidR="00E301C3">
        <w:t>inister</w:t>
      </w:r>
      <w:r w:rsidRPr="006645F0" w:rsidR="00C70607">
        <w:t>.</w:t>
      </w:r>
    </w:p>
    <w:p w:rsidR="003A665D" w:rsidRPr="006645F0" w:rsidP="003A665D">
      <w:pPr>
        <w:pStyle w:val="Answer"/>
      </w:pPr>
      <w:sdt>
        <w:sdtPr>
          <w:alias w:val="Witness"/>
          <w:id w:val="573087185"/>
          <w:placeholder>
            <w:docPart w:val="DefaultPlaceholder_-1854013440"/>
          </w:placeholder>
          <w:richText/>
        </w:sdtPr>
        <w:sdtContent>
          <w:r w:rsidRPr="006645F0" w:rsidR="00CC0290">
            <w:rPr>
              <w:b/>
              <w:i/>
            </w:rPr>
            <w:t>Joanna Key:</w:t>
          </w:r>
        </w:sdtContent>
      </w:sdt>
      <w:r w:rsidRPr="006645F0">
        <w:t xml:space="preserve"> </w:t>
      </w:r>
      <w:r w:rsidRPr="006645F0" w:rsidR="00E301C3">
        <w:t>That is completely right.</w:t>
      </w:r>
      <w:r w:rsidRPr="006645F0">
        <w:t xml:space="preserve"> T</w:t>
      </w:r>
      <w:r w:rsidRPr="006645F0" w:rsidR="00E301C3">
        <w:t>hey have offices next door to one another</w:t>
      </w:r>
      <w:r w:rsidRPr="006645F0">
        <w:t xml:space="preserve">. </w:t>
      </w:r>
      <w:r w:rsidRPr="006645F0" w:rsidR="00E301C3">
        <w:t>They are always talking about these issues that might arise</w:t>
      </w:r>
      <w:r w:rsidRPr="006645F0">
        <w:t>.</w:t>
      </w:r>
      <w:r w:rsidRPr="006645F0" w:rsidR="00E301C3">
        <w:t xml:space="preserve"> </w:t>
      </w:r>
      <w:r w:rsidRPr="006645F0">
        <w:t>I</w:t>
      </w:r>
      <w:r w:rsidRPr="006645F0" w:rsidR="00E301C3">
        <w:t>t is</w:t>
      </w:r>
      <w:r w:rsidRPr="006645F0">
        <w:t>,</w:t>
      </w:r>
      <w:r w:rsidRPr="006645F0" w:rsidR="00E301C3">
        <w:t xml:space="preserve"> in their minds at least</w:t>
      </w:r>
      <w:r w:rsidRPr="006645F0">
        <w:t>,</w:t>
      </w:r>
      <w:r w:rsidRPr="006645F0" w:rsidR="00E301C3">
        <w:t xml:space="preserve"> a very clear split</w:t>
      </w:r>
      <w:r w:rsidRPr="006645F0">
        <w:t>. B</w:t>
      </w:r>
      <w:r w:rsidRPr="006645F0" w:rsidR="00E301C3">
        <w:t xml:space="preserve">aroness Scott </w:t>
      </w:r>
      <w:r w:rsidRPr="006645F0">
        <w:t>e</w:t>
      </w:r>
      <w:r w:rsidRPr="006645F0" w:rsidR="00E301C3">
        <w:t xml:space="preserve">xplained that when she became in front of this </w:t>
      </w:r>
      <w:r w:rsidRPr="006645F0">
        <w:t>C</w:t>
      </w:r>
      <w:r w:rsidRPr="006645F0" w:rsidR="00E301C3">
        <w:t>ommittee a couple of weeks ago</w:t>
      </w:r>
      <w:r w:rsidRPr="006645F0">
        <w:t>.</w:t>
      </w:r>
    </w:p>
    <w:p w:rsidR="003A665D" w:rsidRPr="006645F0" w:rsidP="003A665D">
      <w:pPr>
        <w:pStyle w:val="Question"/>
      </w:pPr>
      <w:sdt>
        <w:sdtPr>
          <w:alias w:val="Member"/>
          <w:tag w:val="&lt;Member mnisId='394' dodsId='25722'&gt;"/>
          <w:id w:val="1090581551"/>
          <w:placeholder>
            <w:docPart w:val="DefaultPlaceholder_-1854013440"/>
          </w:placeholder>
          <w:richText/>
        </w:sdtPr>
        <w:sdtContent>
          <w:r w:rsidRPr="006645F0">
            <w:rPr>
              <w:b/>
            </w:rPr>
            <w:t>Chair:</w:t>
          </w:r>
        </w:sdtContent>
      </w:sdt>
      <w:r w:rsidRPr="006645F0">
        <w:t xml:space="preserve"> As an </w:t>
      </w:r>
      <w:r w:rsidRPr="006645F0" w:rsidR="00E301C3">
        <w:t>overall point</w:t>
      </w:r>
      <w:r w:rsidRPr="006645F0">
        <w:t>,</w:t>
      </w:r>
      <w:r w:rsidRPr="006645F0" w:rsidR="00E301C3">
        <w:t xml:space="preserve"> the priorities of the Department</w:t>
      </w:r>
      <w:r w:rsidRPr="006645F0">
        <w:t xml:space="preserve"> change every year, s</w:t>
      </w:r>
      <w:r w:rsidRPr="006645F0" w:rsidR="00E301C3">
        <w:t xml:space="preserve">o how can you monitor </w:t>
      </w:r>
      <w:r w:rsidRPr="006645F0">
        <w:t>w</w:t>
      </w:r>
      <w:r w:rsidRPr="006645F0" w:rsidR="00E301C3">
        <w:t xml:space="preserve">hat trends there are </w:t>
      </w:r>
      <w:r w:rsidRPr="006645F0">
        <w:t xml:space="preserve">or </w:t>
      </w:r>
      <w:r w:rsidRPr="006645F0" w:rsidR="00E301C3">
        <w:t>what progress has been made</w:t>
      </w:r>
      <w:r w:rsidRPr="006645F0">
        <w:t xml:space="preserve">? Every year, it </w:t>
      </w:r>
      <w:r w:rsidRPr="006645F0" w:rsidR="00E301C3">
        <w:t>seems like</w:t>
      </w:r>
      <w:r w:rsidRPr="006645F0">
        <w:t xml:space="preserve"> you say, “P</w:t>
      </w:r>
      <w:r w:rsidRPr="006645F0" w:rsidR="00E301C3">
        <w:t>riorities are not being achieved</w:t>
      </w:r>
      <w:r w:rsidRPr="006645F0">
        <w:t>,</w:t>
      </w:r>
      <w:r w:rsidRPr="006645F0" w:rsidR="00E301C3">
        <w:t xml:space="preserve"> </w:t>
      </w:r>
      <w:r w:rsidRPr="006645F0">
        <w:t>s</w:t>
      </w:r>
      <w:r w:rsidRPr="006645F0" w:rsidR="00E301C3">
        <w:t>o we will change them next year</w:t>
      </w:r>
      <w:r w:rsidRPr="006645F0">
        <w:t>”,</w:t>
      </w:r>
      <w:r w:rsidRPr="006645F0" w:rsidR="00E301C3">
        <w:t xml:space="preserve"> and try to </w:t>
      </w:r>
      <w:r w:rsidRPr="006645F0">
        <w:t xml:space="preserve">be seen to be </w:t>
      </w:r>
      <w:r w:rsidRPr="006645F0">
        <w:t xml:space="preserve">doing </w:t>
      </w:r>
      <w:r w:rsidRPr="006645F0" w:rsidR="00E301C3">
        <w:t>something else</w:t>
      </w:r>
      <w:r w:rsidRPr="006645F0">
        <w:t>.</w:t>
      </w:r>
    </w:p>
    <w:p w:rsidR="003A665D" w:rsidRPr="006645F0" w:rsidP="003A665D">
      <w:pPr>
        <w:pStyle w:val="Answer"/>
      </w:pPr>
      <w:sdt>
        <w:sdtPr>
          <w:alias w:val="Witness"/>
          <w:id w:val="-1603341990"/>
          <w:placeholder>
            <w:docPart w:val="DefaultPlaceholder_-1854013440"/>
          </w:placeholder>
          <w:richText/>
        </w:sdtPr>
        <w:sdtContent>
          <w:r w:rsidRPr="006645F0" w:rsidR="00CC0290">
            <w:rPr>
              <w:b/>
              <w:i/>
            </w:rPr>
            <w:t>Sarah Healey:</w:t>
          </w:r>
        </w:sdtContent>
      </w:sdt>
      <w:r w:rsidRPr="006645F0">
        <w:t xml:space="preserve"> T</w:t>
      </w:r>
      <w:r w:rsidRPr="006645F0" w:rsidR="00E301C3">
        <w:t>o be fair</w:t>
      </w:r>
      <w:r w:rsidRPr="006645F0">
        <w:t>,</w:t>
      </w:r>
      <w:r w:rsidRPr="006645F0" w:rsidR="00E301C3">
        <w:t xml:space="preserve"> </w:t>
      </w:r>
      <w:r w:rsidRPr="006645F0">
        <w:t xml:space="preserve">you will see </w:t>
      </w:r>
      <w:r w:rsidRPr="006645F0" w:rsidR="00E301C3">
        <w:t>all of the priorities that we were monitoring the year before last reflected in the priorities that we have set out for this year’s business plan</w:t>
      </w:r>
      <w:r w:rsidRPr="006645F0">
        <w:t>,</w:t>
      </w:r>
      <w:r w:rsidRPr="006645F0" w:rsidR="00E301C3">
        <w:t xml:space="preserve"> </w:t>
      </w:r>
      <w:r w:rsidRPr="006645F0">
        <w:t>a</w:t>
      </w:r>
      <w:r w:rsidRPr="006645F0" w:rsidR="00E301C3">
        <w:t xml:space="preserve">ll of which have metrics sitting under them in our </w:t>
      </w:r>
      <w:r w:rsidRPr="006645F0" w:rsidR="00C70607">
        <w:t>O</w:t>
      </w:r>
      <w:r w:rsidRPr="006645F0" w:rsidR="00E301C3">
        <w:t>ne D</w:t>
      </w:r>
      <w:r w:rsidRPr="006645F0">
        <w:t>LUHC</w:t>
      </w:r>
      <w:r w:rsidRPr="006645F0" w:rsidR="00E301C3">
        <w:t xml:space="preserve"> plan</w:t>
      </w:r>
      <w:r w:rsidRPr="006645F0">
        <w:t xml:space="preserve">. </w:t>
      </w:r>
      <w:r w:rsidRPr="006645F0" w:rsidR="00E301C3">
        <w:t>Matt might be able to say a bit more about those metrics and how we monitor them on a regular basis</w:t>
      </w:r>
      <w:r w:rsidRPr="006645F0">
        <w:t>.</w:t>
      </w:r>
    </w:p>
    <w:p w:rsidR="003A665D" w:rsidRPr="006645F0" w:rsidP="003A665D">
      <w:pPr>
        <w:pStyle w:val="Answer"/>
      </w:pPr>
      <w:sdt>
        <w:sdtPr>
          <w:alias w:val="Witness"/>
          <w:id w:val="-703397622"/>
          <w:placeholder>
            <w:docPart w:val="DefaultPlaceholder_-1854013440"/>
          </w:placeholder>
          <w:richText/>
        </w:sdtPr>
        <w:sdtContent>
          <w:r w:rsidRPr="006645F0" w:rsidR="00CC0290">
            <w:rPr>
              <w:b/>
              <w:i/>
            </w:rPr>
            <w:t>Matt Thurstan:</w:t>
          </w:r>
        </w:sdtContent>
      </w:sdt>
      <w:r w:rsidRPr="006645F0">
        <w:t xml:space="preserve"> </w:t>
      </w:r>
      <w:r w:rsidRPr="006645F0" w:rsidR="00E301C3">
        <w:t>I am very happy to</w:t>
      </w:r>
      <w:r w:rsidRPr="006645F0">
        <w:t xml:space="preserve">. Under </w:t>
      </w:r>
      <w:r w:rsidRPr="006645F0" w:rsidR="00E301C3">
        <w:t>each of the strategic objectives</w:t>
      </w:r>
      <w:r w:rsidRPr="006645F0">
        <w:t>,</w:t>
      </w:r>
      <w:r w:rsidRPr="006645F0" w:rsidR="00E301C3">
        <w:t xml:space="preserve"> </w:t>
      </w:r>
      <w:r w:rsidRPr="006645F0">
        <w:t xml:space="preserve">we </w:t>
      </w:r>
      <w:r w:rsidRPr="006645F0" w:rsidR="00E301C3">
        <w:t>have a range of programmes that feed into those</w:t>
      </w:r>
      <w:r w:rsidRPr="006645F0">
        <w:t>,</w:t>
      </w:r>
      <w:r w:rsidRPr="006645F0" w:rsidR="00E301C3">
        <w:t xml:space="preserve"> </w:t>
      </w:r>
      <w:r w:rsidRPr="006645F0">
        <w:t xml:space="preserve">which </w:t>
      </w:r>
      <w:r w:rsidRPr="006645F0" w:rsidR="00E301C3">
        <w:t>have not necessarily changed</w:t>
      </w:r>
      <w:r w:rsidRPr="006645F0">
        <w:t>—</w:t>
      </w:r>
      <w:r w:rsidRPr="006645F0" w:rsidR="00E301C3">
        <w:t>AHP</w:t>
      </w:r>
      <w:r w:rsidRPr="006645F0">
        <w:t xml:space="preserve">, the </w:t>
      </w:r>
      <w:r w:rsidRPr="006645F0" w:rsidR="00E301C3">
        <w:t>housing infrastructure fund, et</w:t>
      </w:r>
      <w:r w:rsidRPr="006645F0">
        <w:t xml:space="preserve"> </w:t>
      </w:r>
      <w:r w:rsidRPr="006645F0" w:rsidR="00E301C3">
        <w:t>c</w:t>
      </w:r>
      <w:r w:rsidRPr="006645F0">
        <w:t>etera.</w:t>
      </w:r>
      <w:r w:rsidRPr="006645F0" w:rsidR="00E301C3">
        <w:t xml:space="preserve"> They all group underneath each of our different groups</w:t>
      </w:r>
      <w:r w:rsidRPr="006645F0">
        <w:t>,</w:t>
      </w:r>
      <w:r w:rsidRPr="006645F0" w:rsidR="00E301C3">
        <w:t xml:space="preserve"> each one being led by a DG</w:t>
      </w:r>
      <w:r w:rsidRPr="006645F0">
        <w:t>.</w:t>
      </w:r>
      <w:r w:rsidRPr="006645F0" w:rsidR="00E301C3">
        <w:t xml:space="preserve"> </w:t>
      </w:r>
      <w:r w:rsidRPr="006645F0">
        <w:t>T</w:t>
      </w:r>
      <w:r w:rsidRPr="006645F0" w:rsidR="00E301C3">
        <w:t xml:space="preserve">hey </w:t>
      </w:r>
      <w:r w:rsidRPr="006645F0">
        <w:t xml:space="preserve">then </w:t>
      </w:r>
      <w:r w:rsidRPr="006645F0" w:rsidR="00E301C3">
        <w:t>look at the</w:t>
      </w:r>
      <w:r w:rsidRPr="006645F0">
        <w:t>ir</w:t>
      </w:r>
      <w:r w:rsidRPr="006645F0" w:rsidR="00E301C3">
        <w:t xml:space="preserve"> performance in a </w:t>
      </w:r>
      <w:r w:rsidRPr="006645F0">
        <w:t>p</w:t>
      </w:r>
      <w:r w:rsidRPr="006645F0" w:rsidR="00E301C3">
        <w:t>ortfolio board</w:t>
      </w:r>
      <w:r w:rsidRPr="006645F0">
        <w:t>. I</w:t>
      </w:r>
      <w:r w:rsidRPr="006645F0" w:rsidR="00E301C3">
        <w:t>t all comes into a stock</w:t>
      </w:r>
      <w:r w:rsidRPr="006645F0">
        <w:t>take</w:t>
      </w:r>
      <w:r w:rsidRPr="006645F0" w:rsidR="00E301C3">
        <w:t xml:space="preserve"> </w:t>
      </w:r>
      <w:r w:rsidRPr="006645F0">
        <w:t xml:space="preserve">that we </w:t>
      </w:r>
      <w:r w:rsidRPr="006645F0" w:rsidR="00E301C3">
        <w:t>perform once a quarter with this exec team</w:t>
      </w:r>
      <w:r w:rsidRPr="006645F0">
        <w:t>,</w:t>
      </w:r>
      <w:r w:rsidRPr="006645F0" w:rsidR="00E301C3">
        <w:t xml:space="preserve"> </w:t>
      </w:r>
      <w:r w:rsidRPr="006645F0">
        <w:t>and w</w:t>
      </w:r>
      <w:r w:rsidRPr="006645F0" w:rsidR="00E301C3">
        <w:t xml:space="preserve">e take it to the non-ministerial board. </w:t>
      </w:r>
      <w:r w:rsidRPr="006645F0">
        <w:t>T</w:t>
      </w:r>
      <w:r w:rsidRPr="006645F0" w:rsidR="00E301C3">
        <w:t>here is quite a lot of oversight in terms of what the plan</w:t>
      </w:r>
      <w:r w:rsidRPr="006645F0">
        <w:t xml:space="preserve"> is, h</w:t>
      </w:r>
      <w:r w:rsidRPr="006645F0" w:rsidR="00E301C3">
        <w:t>ow the programme of work link</w:t>
      </w:r>
      <w:r w:rsidRPr="006645F0">
        <w:t>s</w:t>
      </w:r>
      <w:r w:rsidRPr="006645F0" w:rsidR="00E301C3">
        <w:t xml:space="preserve"> up to the resources</w:t>
      </w:r>
      <w:r w:rsidRPr="006645F0">
        <w:t xml:space="preserve"> that we </w:t>
      </w:r>
      <w:r w:rsidRPr="006645F0" w:rsidR="00E301C3">
        <w:t>have allocated to deliver it</w:t>
      </w:r>
      <w:r w:rsidRPr="006645F0">
        <w:t>,</w:t>
      </w:r>
      <w:r w:rsidRPr="006645F0" w:rsidR="00E301C3">
        <w:t xml:space="preserve"> and the key metrics </w:t>
      </w:r>
      <w:r w:rsidRPr="006645F0">
        <w:t xml:space="preserve">that </w:t>
      </w:r>
      <w:r w:rsidRPr="006645F0" w:rsidR="00E301C3">
        <w:t>indicate if they are on track</w:t>
      </w:r>
      <w:r w:rsidRPr="006645F0">
        <w:t>. W</w:t>
      </w:r>
      <w:r w:rsidRPr="006645F0" w:rsidR="00E301C3">
        <w:t>e are really trying to step up our game over recent years in terms of how we do that</w:t>
      </w:r>
      <w:r w:rsidRPr="006645F0">
        <w:t>.</w:t>
      </w:r>
    </w:p>
    <w:p w:rsidR="003A665D" w:rsidRPr="006645F0" w:rsidP="003A665D">
      <w:pPr>
        <w:pStyle w:val="Question"/>
      </w:pPr>
      <w:sdt>
        <w:sdtPr>
          <w:alias w:val="Member"/>
          <w:tag w:val="&lt;Member mnisId='394' dodsId='25722'&gt;"/>
          <w:id w:val="-2047216382"/>
          <w:placeholder>
            <w:docPart w:val="DefaultPlaceholder_-1854013440"/>
          </w:placeholder>
          <w:richText/>
        </w:sdtPr>
        <w:sdtContent>
          <w:r w:rsidRPr="006645F0">
            <w:rPr>
              <w:b/>
            </w:rPr>
            <w:t>Chair:</w:t>
          </w:r>
        </w:sdtContent>
      </w:sdt>
      <w:r w:rsidRPr="006645F0">
        <w:t xml:space="preserve"> </w:t>
      </w:r>
      <w:r w:rsidRPr="006645F0" w:rsidR="00A36B9A">
        <w:t xml:space="preserve">In terms of those </w:t>
      </w:r>
      <w:r w:rsidRPr="006645F0" w:rsidR="00E301C3">
        <w:t xml:space="preserve">key metrics down </w:t>
      </w:r>
      <w:r w:rsidRPr="006645F0" w:rsidR="00A36B9A">
        <w:t xml:space="preserve">at </w:t>
      </w:r>
      <w:r w:rsidRPr="006645F0" w:rsidR="00E301C3">
        <w:t>direct</w:t>
      </w:r>
      <w:r w:rsidRPr="006645F0" w:rsidR="00A36B9A">
        <w:t>or</w:t>
      </w:r>
      <w:r w:rsidRPr="006645F0" w:rsidR="00E301C3">
        <w:t xml:space="preserve"> level</w:t>
      </w:r>
      <w:r w:rsidRPr="006645F0" w:rsidR="00A36B9A">
        <w:t xml:space="preserve">, they have </w:t>
      </w:r>
      <w:r w:rsidRPr="006645F0" w:rsidR="00E301C3">
        <w:t>not changed over the years</w:t>
      </w:r>
      <w:r w:rsidRPr="006645F0" w:rsidR="00A36B9A">
        <w:t>.</w:t>
      </w:r>
    </w:p>
    <w:p w:rsidR="003A665D" w:rsidRPr="006645F0" w:rsidP="003A665D">
      <w:pPr>
        <w:pStyle w:val="Answer"/>
      </w:pPr>
      <w:sdt>
        <w:sdtPr>
          <w:alias w:val="Witness"/>
          <w:id w:val="-1099868842"/>
          <w:placeholder>
            <w:docPart w:val="DefaultPlaceholder_-1854013440"/>
          </w:placeholder>
          <w:richText/>
        </w:sdtPr>
        <w:sdtContent>
          <w:r w:rsidRPr="006645F0" w:rsidR="00CC0290">
            <w:rPr>
              <w:b/>
              <w:i/>
            </w:rPr>
            <w:t>Sarah Healey:</w:t>
          </w:r>
        </w:sdtContent>
      </w:sdt>
      <w:r w:rsidRPr="006645F0">
        <w:t xml:space="preserve"> W</w:t>
      </w:r>
      <w:r w:rsidRPr="006645F0" w:rsidR="00E301C3">
        <w:t>e have been a lot more rigorous in setting out metrics underneath those</w:t>
      </w:r>
      <w:r w:rsidRPr="006645F0">
        <w:t>,</w:t>
      </w:r>
      <w:r w:rsidRPr="006645F0" w:rsidR="00E301C3">
        <w:t xml:space="preserve"> in order to be able to track them year</w:t>
      </w:r>
      <w:r w:rsidRPr="006645F0" w:rsidR="00C70607">
        <w:t xml:space="preserve"> </w:t>
      </w:r>
      <w:r w:rsidRPr="006645F0" w:rsidR="00E301C3">
        <w:t>on</w:t>
      </w:r>
      <w:r w:rsidRPr="006645F0" w:rsidR="00C70607">
        <w:t xml:space="preserve"> </w:t>
      </w:r>
      <w:r w:rsidRPr="006645F0" w:rsidR="00E301C3">
        <w:t>year</w:t>
      </w:r>
      <w:r w:rsidRPr="006645F0">
        <w:t>. M</w:t>
      </w:r>
      <w:r w:rsidRPr="006645F0" w:rsidR="00E301C3">
        <w:t xml:space="preserve">ost of them are based on data that </w:t>
      </w:r>
      <w:r w:rsidRPr="006645F0">
        <w:t>ha</w:t>
      </w:r>
      <w:r w:rsidRPr="006645F0" w:rsidR="00E301C3">
        <w:t>s been collected for some time</w:t>
      </w:r>
      <w:r w:rsidRPr="006645F0">
        <w:t>.</w:t>
      </w:r>
    </w:p>
    <w:p w:rsidR="00E301C3" w:rsidRPr="006645F0" w:rsidP="003A665D">
      <w:pPr>
        <w:pStyle w:val="Question"/>
      </w:pPr>
      <w:sdt>
        <w:sdtPr>
          <w:alias w:val="Member"/>
          <w:tag w:val="&lt;Member mnisId='394' dodsId='25722'&gt;"/>
          <w:id w:val="-278029958"/>
          <w:placeholder>
            <w:docPart w:val="DefaultPlaceholder_-1854013440"/>
          </w:placeholder>
          <w:richText/>
        </w:sdtPr>
        <w:sdtContent>
          <w:r w:rsidRPr="006645F0" w:rsidR="003A665D">
            <w:rPr>
              <w:b/>
            </w:rPr>
            <w:t>Chair:</w:t>
          </w:r>
        </w:sdtContent>
      </w:sdt>
      <w:r w:rsidRPr="006645F0" w:rsidR="003A665D">
        <w:t xml:space="preserve"> So t</w:t>
      </w:r>
      <w:r w:rsidRPr="006645F0">
        <w:t>hey have not changed.</w:t>
      </w:r>
    </w:p>
    <w:p w:rsidR="003A665D" w:rsidRPr="006645F0" w:rsidP="003A665D">
      <w:pPr>
        <w:pStyle w:val="Answer"/>
      </w:pPr>
      <w:sdt>
        <w:sdtPr>
          <w:alias w:val="Witness"/>
          <w:id w:val="-1634004776"/>
          <w:placeholder>
            <w:docPart w:val="DefaultPlaceholder_-1854013440"/>
          </w:placeholder>
          <w:richText/>
        </w:sdtPr>
        <w:sdtContent>
          <w:r w:rsidRPr="006645F0" w:rsidR="00CC0290">
            <w:rPr>
              <w:b/>
              <w:i/>
            </w:rPr>
            <w:t>Sarah Healey:</w:t>
          </w:r>
        </w:sdtContent>
      </w:sdt>
      <w:r w:rsidRPr="006645F0">
        <w:t xml:space="preserve"> </w:t>
      </w:r>
      <w:r w:rsidRPr="006645F0" w:rsidR="002B4A37">
        <w:t>No, n</w:t>
      </w:r>
      <w:r w:rsidRPr="006645F0">
        <w:t xml:space="preserve">ot </w:t>
      </w:r>
      <w:r w:rsidRPr="006645F0" w:rsidR="00E301C3">
        <w:t xml:space="preserve">in all cases where they </w:t>
      </w:r>
      <w:r w:rsidRPr="006645F0">
        <w:t xml:space="preserve">are </w:t>
      </w:r>
      <w:r w:rsidRPr="006645F0" w:rsidR="00E301C3">
        <w:t>part of the plan</w:t>
      </w:r>
      <w:r w:rsidRPr="006645F0">
        <w:t xml:space="preserve">. </w:t>
      </w:r>
      <w:r w:rsidRPr="006645F0" w:rsidR="00E301C3">
        <w:t>We are constantly looking to improve on the data that we collect and set it out transparently</w:t>
      </w:r>
      <w:r w:rsidRPr="006645F0">
        <w:t>.</w:t>
      </w:r>
    </w:p>
    <w:p w:rsidR="003A665D" w:rsidRPr="006645F0" w:rsidP="003A665D">
      <w:pPr>
        <w:pStyle w:val="Question"/>
      </w:pPr>
      <w:sdt>
        <w:sdtPr>
          <w:alias w:val="Member"/>
          <w:tag w:val="&lt;Member mnisId='394' dodsId='25722'&gt;"/>
          <w:id w:val="201371920"/>
          <w:placeholder>
            <w:docPart w:val="DefaultPlaceholder_-1854013440"/>
          </w:placeholder>
          <w:richText/>
        </w:sdtPr>
        <w:sdtContent>
          <w:r w:rsidRPr="006645F0">
            <w:rPr>
              <w:b/>
            </w:rPr>
            <w:t>Chair:</w:t>
          </w:r>
        </w:sdtContent>
      </w:sdt>
      <w:r w:rsidRPr="006645F0">
        <w:t xml:space="preserve"> </w:t>
      </w:r>
      <w:r w:rsidRPr="006645F0" w:rsidR="002B4A37">
        <w:t>Can we</w:t>
      </w:r>
      <w:r w:rsidRPr="006645F0" w:rsidR="00E301C3">
        <w:t xml:space="preserve"> look at the timeline over the last five or six years </w:t>
      </w:r>
      <w:r w:rsidRPr="006645F0">
        <w:t xml:space="preserve">in terms of </w:t>
      </w:r>
      <w:r w:rsidRPr="006645F0" w:rsidR="00E301C3">
        <w:t>how things have gone</w:t>
      </w:r>
      <w:r w:rsidRPr="006645F0" w:rsidR="002B4A37">
        <w:t>?</w:t>
      </w:r>
    </w:p>
    <w:p w:rsidR="00B941B8" w:rsidRPr="006645F0" w:rsidP="00B941B8">
      <w:pPr>
        <w:pStyle w:val="Answer"/>
      </w:pPr>
      <w:sdt>
        <w:sdtPr>
          <w:alias w:val="Witness"/>
          <w:id w:val="-634873900"/>
          <w:placeholder>
            <w:docPart w:val="DefaultPlaceholder_-1854013440"/>
          </w:placeholder>
          <w:richText/>
        </w:sdtPr>
        <w:sdtContent>
          <w:r w:rsidRPr="006645F0" w:rsidR="00CC0290">
            <w:rPr>
              <w:b/>
              <w:i/>
            </w:rPr>
            <w:t>Matt Thurstan:</w:t>
          </w:r>
        </w:sdtContent>
      </w:sdt>
      <w:r w:rsidRPr="006645F0" w:rsidR="003A665D">
        <w:t xml:space="preserve"> In</w:t>
      </w:r>
      <w:r w:rsidRPr="006645F0" w:rsidR="00E301C3">
        <w:t xml:space="preserve"> terms of data, we have done a lot of work in the Department </w:t>
      </w:r>
      <w:r w:rsidRPr="006645F0" w:rsidR="003A665D">
        <w:t xml:space="preserve">on something </w:t>
      </w:r>
      <w:r w:rsidRPr="006645F0" w:rsidR="00E301C3">
        <w:t xml:space="preserve">called </w:t>
      </w:r>
      <w:r w:rsidRPr="006645F0" w:rsidR="003A665D">
        <w:t xml:space="preserve">the </w:t>
      </w:r>
      <w:r w:rsidRPr="006645F0" w:rsidR="00E301C3">
        <w:t>delivery improvement plan</w:t>
      </w:r>
      <w:r w:rsidRPr="006645F0">
        <w:t>—and you might have some questions on this—</w:t>
      </w:r>
      <w:r w:rsidRPr="006645F0" w:rsidR="00E301C3">
        <w:t>in</w:t>
      </w:r>
      <w:r w:rsidRPr="006645F0">
        <w:t xml:space="preserve"> </w:t>
      </w:r>
      <w:r w:rsidRPr="006645F0" w:rsidR="00E301C3">
        <w:t xml:space="preserve">terms </w:t>
      </w:r>
      <w:r w:rsidRPr="006645F0" w:rsidR="00C70607">
        <w:t xml:space="preserve">of </w:t>
      </w:r>
      <w:r w:rsidRPr="006645F0" w:rsidR="00E301C3">
        <w:t>underspend</w:t>
      </w:r>
      <w:r w:rsidRPr="006645F0">
        <w:t>s</w:t>
      </w:r>
      <w:r w:rsidRPr="006645F0" w:rsidR="00E301C3">
        <w:t xml:space="preserve"> </w:t>
      </w:r>
      <w:r w:rsidRPr="006645F0">
        <w:t xml:space="preserve">and how </w:t>
      </w:r>
      <w:r w:rsidRPr="006645F0" w:rsidR="00E301C3">
        <w:t xml:space="preserve">we really make sure </w:t>
      </w:r>
      <w:r w:rsidRPr="006645F0">
        <w:t xml:space="preserve">that </w:t>
      </w:r>
      <w:r w:rsidRPr="006645F0" w:rsidR="00E301C3">
        <w:t>we understand how the performance of our programmes link</w:t>
      </w:r>
      <w:r w:rsidRPr="006645F0">
        <w:t>s</w:t>
      </w:r>
      <w:r w:rsidRPr="006645F0" w:rsidR="00E301C3">
        <w:t xml:space="preserve"> into our spend</w:t>
      </w:r>
      <w:r w:rsidRPr="006645F0">
        <w:t>. W</w:t>
      </w:r>
      <w:r w:rsidRPr="006645F0" w:rsidR="00E301C3">
        <w:t>e have done various stages of that</w:t>
      </w:r>
      <w:r w:rsidRPr="006645F0">
        <w:t xml:space="preserve">. </w:t>
      </w:r>
      <w:r w:rsidRPr="006645F0" w:rsidR="00E301C3">
        <w:t xml:space="preserve">The next big push is on data and metrics. We have </w:t>
      </w:r>
      <w:r w:rsidRPr="006645F0">
        <w:t xml:space="preserve">made </w:t>
      </w:r>
      <w:r w:rsidRPr="006645F0" w:rsidR="00E301C3">
        <w:t>some good progress already.</w:t>
      </w:r>
      <w:r w:rsidRPr="006645F0">
        <w:t xml:space="preserve"> </w:t>
      </w:r>
      <w:r w:rsidRPr="006645F0" w:rsidR="00E301C3">
        <w:t xml:space="preserve">There is definitely a bit more to do </w:t>
      </w:r>
      <w:r w:rsidRPr="006645F0">
        <w:t xml:space="preserve">in terms of whether we </w:t>
      </w:r>
      <w:r w:rsidRPr="006645F0" w:rsidR="00E301C3">
        <w:t>really understand the key data and KPIs and how they feed into the spend areas</w:t>
      </w:r>
      <w:r w:rsidRPr="006645F0">
        <w:t xml:space="preserve">. </w:t>
      </w:r>
      <w:r w:rsidRPr="006645F0" w:rsidR="00E301C3">
        <w:t>We have made a lot of progress in recent years</w:t>
      </w:r>
      <w:r w:rsidRPr="006645F0">
        <w:t>.</w:t>
      </w:r>
    </w:p>
    <w:p w:rsidR="00B941B8" w:rsidRPr="006645F0" w:rsidP="00B941B8">
      <w:pPr>
        <w:pStyle w:val="Question"/>
      </w:pPr>
      <w:sdt>
        <w:sdtPr>
          <w:alias w:val="Member"/>
          <w:tag w:val="&lt;Member mnisId='394' dodsId='25722'&gt;"/>
          <w:id w:val="-215273271"/>
          <w:placeholder>
            <w:docPart w:val="DefaultPlaceholder_-1854013440"/>
          </w:placeholder>
          <w:richText/>
        </w:sdtPr>
        <w:sdtContent>
          <w:r w:rsidRPr="006645F0">
            <w:rPr>
              <w:b/>
            </w:rPr>
            <w:t>Chair:</w:t>
          </w:r>
        </w:sdtContent>
      </w:sdt>
      <w:r w:rsidRPr="006645F0">
        <w:t xml:space="preserve"> But you have not got there yet.</w:t>
      </w:r>
    </w:p>
    <w:p w:rsidR="00B941B8" w:rsidRPr="006645F0" w:rsidP="00B941B8">
      <w:pPr>
        <w:pStyle w:val="Answer"/>
      </w:pPr>
      <w:sdt>
        <w:sdtPr>
          <w:alias w:val="Witness"/>
          <w:id w:val="-373080357"/>
          <w:placeholder>
            <w:docPart w:val="DefaultPlaceholder_-1854013440"/>
          </w:placeholder>
          <w:richText/>
        </w:sdtPr>
        <w:sdtContent>
          <w:r w:rsidRPr="006645F0" w:rsidR="00CC0290">
            <w:rPr>
              <w:b/>
              <w:i/>
            </w:rPr>
            <w:t>Matt Thurstan:</w:t>
          </w:r>
        </w:sdtContent>
      </w:sdt>
      <w:r w:rsidRPr="006645F0">
        <w:t xml:space="preserve"> </w:t>
      </w:r>
      <w:r w:rsidRPr="006645F0" w:rsidR="00E301C3">
        <w:t xml:space="preserve">No, but we are </w:t>
      </w:r>
      <w:r w:rsidRPr="006645F0">
        <w:t xml:space="preserve">making </w:t>
      </w:r>
      <w:r w:rsidRPr="006645F0" w:rsidR="00E301C3">
        <w:t>good progress We have not got it completely nailed</w:t>
      </w:r>
      <w:r w:rsidRPr="006645F0">
        <w:t xml:space="preserve">, but neither have many </w:t>
      </w:r>
      <w:r w:rsidRPr="006645F0" w:rsidR="00E301C3">
        <w:t>Departments</w:t>
      </w:r>
      <w:r w:rsidRPr="006645F0">
        <w:t>.</w:t>
      </w:r>
      <w:r w:rsidRPr="006645F0" w:rsidR="00E301C3">
        <w:t xml:space="preserve"> It is definitely the area </w:t>
      </w:r>
      <w:r w:rsidRPr="006645F0">
        <w:t xml:space="preserve">of </w:t>
      </w:r>
      <w:r w:rsidRPr="006645F0" w:rsidR="00E301C3">
        <w:t>focus on the second stage of our delivery improvement plan</w:t>
      </w:r>
      <w:r w:rsidRPr="006645F0">
        <w:t>.</w:t>
      </w:r>
    </w:p>
    <w:p w:rsidR="00B941B8" w:rsidRPr="006645F0" w:rsidP="00B941B8">
      <w:pPr>
        <w:pStyle w:val="Answer"/>
      </w:pPr>
      <w:sdt>
        <w:sdtPr>
          <w:alias w:val="Witness"/>
          <w:id w:val="1131588818"/>
          <w:placeholder>
            <w:docPart w:val="DefaultPlaceholder_-1854013440"/>
          </w:placeholder>
          <w:richText/>
        </w:sdtPr>
        <w:sdtContent>
          <w:r w:rsidRPr="006645F0" w:rsidR="00CC0290">
            <w:rPr>
              <w:b/>
              <w:i/>
            </w:rPr>
            <w:t>Sarah Healey:</w:t>
          </w:r>
        </w:sdtContent>
      </w:sdt>
      <w:r w:rsidRPr="006645F0">
        <w:t xml:space="preserve"> T</w:t>
      </w:r>
      <w:r w:rsidRPr="006645F0" w:rsidR="00E301C3">
        <w:t>he Department collect</w:t>
      </w:r>
      <w:r w:rsidRPr="006645F0" w:rsidR="002B4A37">
        <w:t>s</w:t>
      </w:r>
      <w:r w:rsidRPr="006645F0" w:rsidR="00E301C3">
        <w:t xml:space="preserve"> a large amount of information more generally</w:t>
      </w:r>
      <w:r w:rsidRPr="006645F0">
        <w:t>,</w:t>
      </w:r>
      <w:r w:rsidRPr="006645F0" w:rsidR="00E301C3">
        <w:t xml:space="preserve"> which we can use to look at performance</w:t>
      </w:r>
      <w:r w:rsidRPr="006645F0">
        <w:t xml:space="preserve">. </w:t>
      </w:r>
      <w:r w:rsidRPr="006645F0" w:rsidR="00E301C3">
        <w:t>We have already talked about some of it at this hearing</w:t>
      </w:r>
      <w:r w:rsidRPr="006645F0">
        <w:t>.</w:t>
      </w:r>
    </w:p>
    <w:p w:rsidR="00E301C3" w:rsidRPr="006645F0" w:rsidP="00B941B8">
      <w:pPr>
        <w:pStyle w:val="Question"/>
      </w:pPr>
      <w:sdt>
        <w:sdtPr>
          <w:alias w:val="Member"/>
          <w:tag w:val="&lt;Member mnisId='4831' dodsId='157051'&gt;"/>
          <w:id w:val="93608599"/>
          <w:placeholder>
            <w:docPart w:val="DefaultPlaceholder_-1854013440"/>
          </w:placeholder>
          <w:richText/>
        </w:sdtPr>
        <w:sdtContent>
          <w:r w:rsidRPr="006645F0" w:rsidR="00B941B8">
            <w:rPr>
              <w:b/>
            </w:rPr>
            <w:t>Ian Byrne:</w:t>
          </w:r>
        </w:sdtContent>
      </w:sdt>
      <w:r w:rsidRPr="006645F0" w:rsidR="00B941B8">
        <w:t xml:space="preserve"> The </w:t>
      </w:r>
      <w:r w:rsidRPr="006645F0">
        <w:t xml:space="preserve">annual </w:t>
      </w:r>
      <w:r w:rsidRPr="006645F0" w:rsidR="002B4A37">
        <w:t>Civil Service</w:t>
      </w:r>
      <w:r w:rsidRPr="006645F0">
        <w:t xml:space="preserve"> people </w:t>
      </w:r>
      <w:r w:rsidRPr="006645F0" w:rsidR="00B941B8">
        <w:t xml:space="preserve">survey saw a </w:t>
      </w:r>
      <w:r w:rsidRPr="006645F0">
        <w:t xml:space="preserve">reported decrease </w:t>
      </w:r>
      <w:r w:rsidRPr="006645F0" w:rsidR="00B941B8">
        <w:t xml:space="preserve">in staff </w:t>
      </w:r>
      <w:r w:rsidRPr="006645F0">
        <w:t>satisfaction in the Department</w:t>
      </w:r>
      <w:r w:rsidRPr="006645F0" w:rsidR="00B941B8">
        <w:t xml:space="preserve">, with </w:t>
      </w:r>
      <w:r w:rsidRPr="006645F0">
        <w:t xml:space="preserve">25% turnover </w:t>
      </w:r>
      <w:r w:rsidRPr="006645F0" w:rsidR="002B4A37">
        <w:t>of</w:t>
      </w:r>
      <w:r w:rsidRPr="006645F0">
        <w:t xml:space="preserve"> staff</w:t>
      </w:r>
      <w:r w:rsidRPr="006645F0" w:rsidR="00B941B8">
        <w:t>,</w:t>
      </w:r>
      <w:r w:rsidRPr="006645F0">
        <w:t xml:space="preserve"> which is the fourth highest </w:t>
      </w:r>
      <w:r w:rsidRPr="006645F0" w:rsidR="00B941B8">
        <w:t>a</w:t>
      </w:r>
      <w:r w:rsidRPr="006645F0">
        <w:t xml:space="preserve">cross all Departments in the </w:t>
      </w:r>
      <w:r w:rsidRPr="006645F0" w:rsidR="002B4A37">
        <w:t>Civil Service</w:t>
      </w:r>
      <w:r w:rsidRPr="006645F0" w:rsidR="00B941B8">
        <w:t xml:space="preserve">. </w:t>
      </w:r>
      <w:r w:rsidRPr="006645F0">
        <w:t xml:space="preserve">Does the Department have a problem </w:t>
      </w:r>
      <w:r w:rsidRPr="006645F0" w:rsidR="00B941B8">
        <w:t>with falling morale?</w:t>
      </w:r>
    </w:p>
    <w:p w:rsidR="00B941B8" w:rsidRPr="006645F0" w:rsidP="00B941B8">
      <w:pPr>
        <w:pStyle w:val="Answer"/>
      </w:pPr>
      <w:sdt>
        <w:sdtPr>
          <w:alias w:val="Witness"/>
          <w:id w:val="-824739141"/>
          <w:placeholder>
            <w:docPart w:val="DefaultPlaceholder_-1854013440"/>
          </w:placeholder>
          <w:richText/>
        </w:sdtPr>
        <w:sdtContent>
          <w:r w:rsidRPr="006645F0" w:rsidR="00CC0290">
            <w:rPr>
              <w:b/>
              <w:i/>
            </w:rPr>
            <w:t>Sarah Healey:</w:t>
          </w:r>
        </w:sdtContent>
      </w:sdt>
      <w:r w:rsidRPr="006645F0">
        <w:t xml:space="preserve"> </w:t>
      </w:r>
      <w:r w:rsidRPr="006645F0" w:rsidR="00E301C3">
        <w:t>We have seen a</w:t>
      </w:r>
      <w:r w:rsidRPr="006645F0">
        <w:t>n</w:t>
      </w:r>
      <w:r w:rsidRPr="006645F0" w:rsidR="00E301C3">
        <w:t xml:space="preserve"> uptick again in the people survey results this year</w:t>
      </w:r>
      <w:r w:rsidRPr="006645F0">
        <w:t>. A</w:t>
      </w:r>
      <w:r w:rsidRPr="006645F0" w:rsidR="00E301C3">
        <w:t xml:space="preserve"> lot of work has been done to address the fact that that fall </w:t>
      </w:r>
      <w:r w:rsidRPr="006645F0">
        <w:t xml:space="preserve">happened </w:t>
      </w:r>
      <w:r w:rsidRPr="006645F0" w:rsidR="00E301C3">
        <w:t>at a particularly turbulent time in the Department’s development</w:t>
      </w:r>
      <w:r w:rsidRPr="006645F0">
        <w:t>.</w:t>
      </w:r>
      <w:r w:rsidRPr="006645F0" w:rsidR="00E301C3">
        <w:t xml:space="preserve"> Turnover is down to 20% at our last measure</w:t>
      </w:r>
      <w:r w:rsidRPr="006645F0">
        <w:t>,</w:t>
      </w:r>
      <w:r w:rsidRPr="006645F0" w:rsidR="00E301C3">
        <w:t xml:space="preserve"> </w:t>
      </w:r>
      <w:r w:rsidRPr="006645F0">
        <w:t>s</w:t>
      </w:r>
      <w:r w:rsidRPr="006645F0" w:rsidR="00E301C3">
        <w:t xml:space="preserve">o we have definitely addressed some of the issues </w:t>
      </w:r>
      <w:r w:rsidRPr="006645F0">
        <w:t>there.</w:t>
      </w:r>
    </w:p>
    <w:p w:rsidR="00B941B8" w:rsidRPr="006645F0" w:rsidP="00B941B8">
      <w:pPr>
        <w:pStyle w:val="Question"/>
      </w:pPr>
      <w:sdt>
        <w:sdtPr>
          <w:alias w:val="Member"/>
          <w:tag w:val="&lt;Member mnisId='4831' dodsId='157051'&gt;"/>
          <w:id w:val="-1807538982"/>
          <w:placeholder>
            <w:docPart w:val="DefaultPlaceholder_-1854013440"/>
          </w:placeholder>
          <w:richText/>
        </w:sdtPr>
        <w:sdtContent>
          <w:r w:rsidRPr="006645F0">
            <w:rPr>
              <w:b/>
            </w:rPr>
            <w:t>Ian Byrne:</w:t>
          </w:r>
        </w:sdtContent>
      </w:sdt>
      <w:r w:rsidRPr="006645F0">
        <w:t xml:space="preserve"> What did you do to address that?</w:t>
      </w:r>
    </w:p>
    <w:p w:rsidR="00B941B8" w:rsidRPr="006645F0" w:rsidP="00B941B8">
      <w:pPr>
        <w:pStyle w:val="Answer"/>
      </w:pPr>
      <w:sdt>
        <w:sdtPr>
          <w:alias w:val="Witness"/>
          <w:id w:val="1064764731"/>
          <w:placeholder>
            <w:docPart w:val="DefaultPlaceholder_-1854013440"/>
          </w:placeholder>
          <w:richText/>
        </w:sdtPr>
        <w:sdtContent>
          <w:r w:rsidRPr="006645F0" w:rsidR="00CC0290">
            <w:rPr>
              <w:b/>
              <w:i/>
            </w:rPr>
            <w:t>Sarah Healey:</w:t>
          </w:r>
        </w:sdtContent>
      </w:sdt>
      <w:r w:rsidRPr="006645F0">
        <w:t xml:space="preserve"> T</w:t>
      </w:r>
      <w:r w:rsidRPr="006645F0" w:rsidR="00E301C3">
        <w:t>here is a whole range of things</w:t>
      </w:r>
      <w:r w:rsidRPr="006645F0">
        <w:t>. S</w:t>
      </w:r>
      <w:r w:rsidRPr="006645F0" w:rsidR="00E301C3">
        <w:t xml:space="preserve">ome of it is to do with a whole programme of activity that </w:t>
      </w:r>
      <w:r w:rsidRPr="006645F0">
        <w:t xml:space="preserve">I </w:t>
      </w:r>
      <w:r w:rsidRPr="006645F0" w:rsidR="00E301C3">
        <w:t>and my team have been involved in</w:t>
      </w:r>
      <w:r w:rsidRPr="006645F0">
        <w:t>,</w:t>
      </w:r>
      <w:r w:rsidRPr="006645F0" w:rsidR="00E301C3">
        <w:t xml:space="preserve"> in terms of engaging people in what the Department is about</w:t>
      </w:r>
      <w:r w:rsidRPr="006645F0">
        <w:t>,</w:t>
      </w:r>
      <w:r w:rsidRPr="006645F0" w:rsidR="00E301C3">
        <w:t xml:space="preserve"> what its mission is</w:t>
      </w:r>
      <w:r w:rsidRPr="006645F0">
        <w:t>,</w:t>
      </w:r>
      <w:r w:rsidRPr="006645F0" w:rsidR="00E301C3">
        <w:t xml:space="preserve"> what it</w:t>
      </w:r>
      <w:r w:rsidRPr="006645F0">
        <w:t xml:space="preserve"> m</w:t>
      </w:r>
      <w:r w:rsidRPr="006645F0" w:rsidR="00E301C3">
        <w:t xml:space="preserve">eans </w:t>
      </w:r>
      <w:r w:rsidRPr="006645F0">
        <w:t xml:space="preserve">and </w:t>
      </w:r>
      <w:r w:rsidRPr="006645F0" w:rsidR="00E301C3">
        <w:t>why it matters</w:t>
      </w:r>
      <w:r w:rsidRPr="006645F0">
        <w:t>,</w:t>
      </w:r>
      <w:r w:rsidRPr="006645F0" w:rsidR="00E301C3">
        <w:t xml:space="preserve"> so focused on internal communications</w:t>
      </w:r>
      <w:r w:rsidRPr="006645F0">
        <w:t xml:space="preserve">. </w:t>
      </w:r>
      <w:r w:rsidRPr="006645F0" w:rsidR="00E301C3">
        <w:t>Some of it has been about pay</w:t>
      </w:r>
      <w:r w:rsidRPr="006645F0">
        <w:t>,</w:t>
      </w:r>
      <w:r w:rsidRPr="006645F0" w:rsidR="00E301C3">
        <w:t xml:space="preserve"> where we are constrained </w:t>
      </w:r>
      <w:r w:rsidRPr="006645F0">
        <w:t xml:space="preserve">in </w:t>
      </w:r>
      <w:r w:rsidRPr="006645F0" w:rsidR="00E301C3">
        <w:t>what we can</w:t>
      </w:r>
      <w:r w:rsidRPr="006645F0">
        <w:t>.</w:t>
      </w:r>
      <w:r w:rsidRPr="006645F0" w:rsidR="00E301C3">
        <w:t xml:space="preserve"> </w:t>
      </w:r>
      <w:r w:rsidRPr="006645F0">
        <w:t>T</w:t>
      </w:r>
      <w:r w:rsidRPr="006645F0" w:rsidR="00E301C3">
        <w:t xml:space="preserve">he pay settlement for the </w:t>
      </w:r>
      <w:r w:rsidRPr="006645F0">
        <w:t>C</w:t>
      </w:r>
      <w:r w:rsidRPr="006645F0" w:rsidR="00E301C3">
        <w:t xml:space="preserve">ivil </w:t>
      </w:r>
      <w:r w:rsidRPr="006645F0">
        <w:t>S</w:t>
      </w:r>
      <w:r w:rsidRPr="006645F0" w:rsidR="00E301C3">
        <w:t>ervice last year was the best one for a very considerable amount of time</w:t>
      </w:r>
      <w:r w:rsidRPr="006645F0">
        <w:t xml:space="preserve">. </w:t>
      </w:r>
      <w:r w:rsidRPr="006645F0" w:rsidR="00E301C3">
        <w:t xml:space="preserve">Some of it is focused on line management capability and improving the way that line management works </w:t>
      </w:r>
      <w:r w:rsidRPr="006645F0">
        <w:t>w</w:t>
      </w:r>
      <w:r w:rsidRPr="006645F0" w:rsidR="00E301C3">
        <w:t xml:space="preserve">ithin the Department. </w:t>
      </w:r>
      <w:r w:rsidRPr="006645F0">
        <w:t>There are a</w:t>
      </w:r>
      <w:r w:rsidRPr="006645F0" w:rsidR="00E301C3">
        <w:t xml:space="preserve"> whole range of things that you can do in order to address </w:t>
      </w:r>
      <w:r w:rsidRPr="006645F0">
        <w:t>t</w:t>
      </w:r>
      <w:r w:rsidRPr="006645F0" w:rsidR="00E301C3">
        <w:t xml:space="preserve">he way that people feel about working in the organisation </w:t>
      </w:r>
      <w:r w:rsidRPr="006645F0">
        <w:t xml:space="preserve">and </w:t>
      </w:r>
      <w:r w:rsidRPr="006645F0" w:rsidR="00E301C3">
        <w:t>how strongly they connect to it</w:t>
      </w:r>
      <w:r w:rsidRPr="006645F0">
        <w:t>.</w:t>
      </w:r>
    </w:p>
    <w:p w:rsidR="00E301C3" w:rsidRPr="006645F0" w:rsidP="00B941B8">
      <w:pPr>
        <w:pStyle w:val="Answer"/>
      </w:pPr>
      <w:r w:rsidRPr="006645F0">
        <w:t xml:space="preserve">There are some fundamental structural </w:t>
      </w:r>
      <w:r w:rsidRPr="006645F0" w:rsidR="00B941B8">
        <w:t>i</w:t>
      </w:r>
      <w:r w:rsidRPr="006645F0">
        <w:t xml:space="preserve">ssues </w:t>
      </w:r>
      <w:r w:rsidRPr="006645F0" w:rsidR="00B941B8">
        <w:t xml:space="preserve">that </w:t>
      </w:r>
      <w:r w:rsidRPr="006645F0">
        <w:t>affect our turnover</w:t>
      </w:r>
      <w:r w:rsidRPr="006645F0" w:rsidR="00B941B8">
        <w:t>,</w:t>
      </w:r>
      <w:r w:rsidRPr="006645F0">
        <w:t xml:space="preserve"> one of which is the fact that pay </w:t>
      </w:r>
      <w:r w:rsidRPr="006645F0" w:rsidR="00B941B8">
        <w:t>a</w:t>
      </w:r>
      <w:r w:rsidRPr="006645F0">
        <w:t xml:space="preserve">t grades below the </w:t>
      </w:r>
      <w:r w:rsidRPr="006645F0" w:rsidR="002B4A37">
        <w:t>S</w:t>
      </w:r>
      <w:r w:rsidRPr="006645F0">
        <w:t xml:space="preserve">enior </w:t>
      </w:r>
      <w:r w:rsidRPr="006645F0" w:rsidR="00B941B8">
        <w:t>C</w:t>
      </w:r>
      <w:r w:rsidRPr="006645F0">
        <w:t xml:space="preserve">ivil </w:t>
      </w:r>
      <w:r w:rsidRPr="006645F0" w:rsidR="00B941B8">
        <w:t>S</w:t>
      </w:r>
      <w:r w:rsidRPr="006645F0">
        <w:t>ervice is differentiated between Departments</w:t>
      </w:r>
      <w:r w:rsidRPr="006645F0" w:rsidR="00B941B8">
        <w:t>,</w:t>
      </w:r>
      <w:r w:rsidRPr="006645F0">
        <w:t xml:space="preserve"> and </w:t>
      </w:r>
      <w:r w:rsidRPr="006645F0" w:rsidR="00B941B8">
        <w:t xml:space="preserve">DLUHC </w:t>
      </w:r>
      <w:r w:rsidRPr="006645F0">
        <w:t>is towards the bottom end of the scales on some of that pay</w:t>
      </w:r>
      <w:r w:rsidRPr="006645F0" w:rsidR="00B941B8">
        <w:t>, s</w:t>
      </w:r>
      <w:r w:rsidRPr="006645F0">
        <w:t xml:space="preserve">o we do sometimes lose more junior staff to other Departments </w:t>
      </w:r>
      <w:r w:rsidRPr="006645F0" w:rsidR="00B941B8">
        <w:t xml:space="preserve">that </w:t>
      </w:r>
      <w:r w:rsidRPr="006645F0">
        <w:t>pay more highly at those levels</w:t>
      </w:r>
      <w:r w:rsidRPr="006645F0" w:rsidR="00B941B8">
        <w:t xml:space="preserve">. </w:t>
      </w:r>
      <w:r w:rsidRPr="006645F0">
        <w:t xml:space="preserve">That is a structural issue in </w:t>
      </w:r>
      <w:r w:rsidRPr="006645F0" w:rsidR="00B941B8">
        <w:t>C</w:t>
      </w:r>
      <w:r w:rsidRPr="006645F0">
        <w:t xml:space="preserve">ivil </w:t>
      </w:r>
      <w:r w:rsidRPr="006645F0" w:rsidR="00B941B8">
        <w:t>S</w:t>
      </w:r>
      <w:r w:rsidRPr="006645F0">
        <w:t>ervice pay.</w:t>
      </w:r>
    </w:p>
    <w:p w:rsidR="00E301C3" w:rsidRPr="006645F0" w:rsidP="00E301C3">
      <w:pPr>
        <w:pStyle w:val="Question"/>
      </w:pPr>
      <w:sdt>
        <w:sdtPr>
          <w:alias w:val="Member"/>
          <w:tag w:val="&lt;Member mnisId='4831' dodsId='157051'&gt;"/>
          <w:id w:val="-1757740748"/>
          <w:placeholder>
            <w:docPart w:val="DefaultPlaceholder_-1854013440"/>
          </w:placeholder>
          <w:richText/>
        </w:sdtPr>
        <w:sdtContent>
          <w:r w:rsidRPr="006645F0" w:rsidR="00B941B8">
            <w:rPr>
              <w:b/>
            </w:rPr>
            <w:t>Ian Byrne:</w:t>
          </w:r>
        </w:sdtContent>
      </w:sdt>
      <w:r w:rsidRPr="006645F0" w:rsidR="00B941B8">
        <w:t xml:space="preserve"> Are </w:t>
      </w:r>
      <w:r w:rsidRPr="006645F0">
        <w:t xml:space="preserve">there any significant </w:t>
      </w:r>
      <w:r w:rsidRPr="006645F0" w:rsidR="00B941B8">
        <w:t>i</w:t>
      </w:r>
      <w:r w:rsidRPr="006645F0">
        <w:t>ssues that you have identified that you want to bring to us</w:t>
      </w:r>
      <w:r w:rsidRPr="006645F0" w:rsidR="00B941B8">
        <w:t>?</w:t>
      </w:r>
      <w:r w:rsidRPr="006645F0">
        <w:t xml:space="preserve"> </w:t>
      </w:r>
      <w:r w:rsidRPr="006645F0" w:rsidR="00B941B8">
        <w:t xml:space="preserve">You </w:t>
      </w:r>
      <w:r w:rsidRPr="006645F0">
        <w:t>touched on pay. Is there anything else? I was reading an article the other day about the ability to get housing in London</w:t>
      </w:r>
      <w:r w:rsidRPr="006645F0" w:rsidR="00B941B8">
        <w:t>.</w:t>
      </w:r>
      <w:r w:rsidRPr="006645F0">
        <w:t xml:space="preserve"> </w:t>
      </w:r>
      <w:r w:rsidRPr="006645F0" w:rsidR="00B941B8">
        <w:t>C</w:t>
      </w:r>
      <w:r w:rsidRPr="006645F0">
        <w:t xml:space="preserve">ivil servants were saying that they were finding </w:t>
      </w:r>
      <w:r w:rsidRPr="006645F0" w:rsidR="00B941B8">
        <w:t xml:space="preserve">it </w:t>
      </w:r>
      <w:r w:rsidRPr="006645F0">
        <w:t xml:space="preserve">extremely difficult </w:t>
      </w:r>
      <w:r w:rsidRPr="006645F0" w:rsidR="00B941B8">
        <w:t>in terms of t</w:t>
      </w:r>
      <w:r w:rsidRPr="006645F0">
        <w:t>he cost of housing. Is that another issue that was raised?</w:t>
      </w:r>
    </w:p>
    <w:p w:rsidR="00B941B8" w:rsidRPr="006645F0" w:rsidP="001F5D90">
      <w:pPr>
        <w:pStyle w:val="Answer"/>
      </w:pPr>
      <w:sdt>
        <w:sdtPr>
          <w:alias w:val="Witness"/>
          <w:id w:val="-1134477323"/>
          <w:placeholder>
            <w:docPart w:val="DefaultPlaceholder_-1854013440"/>
          </w:placeholder>
          <w:richText/>
        </w:sdtPr>
        <w:sdtContent>
          <w:r w:rsidRPr="006645F0" w:rsidR="00CC0290">
            <w:rPr>
              <w:b/>
              <w:i/>
            </w:rPr>
            <w:t>Sarah Healey:</w:t>
          </w:r>
        </w:sdtContent>
      </w:sdt>
      <w:r w:rsidRPr="006645F0">
        <w:t xml:space="preserve"> T</w:t>
      </w:r>
      <w:r w:rsidRPr="006645F0" w:rsidR="00E301C3">
        <w:t>hat is related to the issues on real</w:t>
      </w:r>
      <w:r w:rsidRPr="006645F0">
        <w:t>-</w:t>
      </w:r>
      <w:r w:rsidRPr="006645F0" w:rsidR="00E301C3">
        <w:t xml:space="preserve">terms pay in the </w:t>
      </w:r>
      <w:r w:rsidRPr="006645F0">
        <w:t>C</w:t>
      </w:r>
      <w:r w:rsidRPr="006645F0" w:rsidR="00E301C3">
        <w:t xml:space="preserve">ivil </w:t>
      </w:r>
      <w:r w:rsidRPr="006645F0">
        <w:t>S</w:t>
      </w:r>
      <w:r w:rsidRPr="006645F0" w:rsidR="00E301C3">
        <w:t>ervice</w:t>
      </w:r>
      <w:r w:rsidRPr="006645F0">
        <w:t>.</w:t>
      </w:r>
      <w:r w:rsidRPr="006645F0" w:rsidR="00E301C3">
        <w:t xml:space="preserve"> </w:t>
      </w:r>
      <w:r w:rsidRPr="006645F0">
        <w:t xml:space="preserve">When </w:t>
      </w:r>
      <w:r w:rsidRPr="006645F0" w:rsidR="00E301C3">
        <w:t xml:space="preserve">it comes to housing in London, </w:t>
      </w:r>
      <w:r w:rsidRPr="006645F0">
        <w:t xml:space="preserve">I would </w:t>
      </w:r>
      <w:r w:rsidRPr="006645F0" w:rsidR="00E301C3">
        <w:t xml:space="preserve">point to the fact that </w:t>
      </w:r>
      <w:r w:rsidRPr="006645F0">
        <w:t xml:space="preserve">DLUHC </w:t>
      </w:r>
      <w:r w:rsidRPr="006645F0" w:rsidR="00E301C3">
        <w:t>has a very large number of offices outside of London</w:t>
      </w:r>
      <w:r w:rsidRPr="006645F0">
        <w:t>.</w:t>
      </w:r>
      <w:r w:rsidRPr="006645F0" w:rsidR="001F5D90">
        <w:t xml:space="preserve"> </w:t>
      </w:r>
      <w:r w:rsidRPr="006645F0">
        <w:t>T</w:t>
      </w:r>
      <w:r w:rsidRPr="006645F0" w:rsidR="00E301C3">
        <w:t xml:space="preserve">here are many opportunities to work for </w:t>
      </w:r>
      <w:r w:rsidRPr="006645F0">
        <w:t xml:space="preserve">DLUHC </w:t>
      </w:r>
      <w:r w:rsidRPr="006645F0" w:rsidR="00E301C3">
        <w:t xml:space="preserve">in different locations. We have established and grown </w:t>
      </w:r>
      <w:r w:rsidRPr="006645F0">
        <w:t>o</w:t>
      </w:r>
      <w:r w:rsidRPr="006645F0" w:rsidR="00E301C3">
        <w:t>ur office in Wolverhampton recently and are part of the Darlington Economic Campus</w:t>
      </w:r>
      <w:r w:rsidRPr="006645F0">
        <w:t>,</w:t>
      </w:r>
      <w:r w:rsidRPr="006645F0" w:rsidR="00E301C3">
        <w:t xml:space="preserve"> </w:t>
      </w:r>
      <w:r w:rsidRPr="006645F0">
        <w:t xml:space="preserve">and so it is </w:t>
      </w:r>
      <w:r w:rsidRPr="006645F0" w:rsidR="00E301C3">
        <w:t>increasingly possible to have a really successful</w:t>
      </w:r>
      <w:r w:rsidRPr="006645F0">
        <w:t>,</w:t>
      </w:r>
      <w:r w:rsidRPr="006645F0" w:rsidR="00E301C3">
        <w:t xml:space="preserve"> fulfilling career across Government Departments</w:t>
      </w:r>
      <w:r w:rsidRPr="006645F0">
        <w:t>,</w:t>
      </w:r>
      <w:r w:rsidRPr="006645F0" w:rsidR="00E301C3">
        <w:t xml:space="preserve"> as well as in </w:t>
      </w:r>
      <w:r w:rsidRPr="006645F0">
        <w:t xml:space="preserve">DLUHC, </w:t>
      </w:r>
      <w:r w:rsidRPr="006645F0" w:rsidR="00E301C3">
        <w:t>by working in locations other than London</w:t>
      </w:r>
      <w:r w:rsidRPr="006645F0">
        <w:t>.</w:t>
      </w:r>
    </w:p>
    <w:p w:rsidR="00E301C3" w:rsidRPr="006645F0" w:rsidP="00E301C3">
      <w:pPr>
        <w:pStyle w:val="Question"/>
      </w:pPr>
      <w:sdt>
        <w:sdtPr>
          <w:alias w:val="Member"/>
          <w:tag w:val="&lt;Member mnisId='4831' dodsId='157051'&gt;"/>
          <w:id w:val="1355999311"/>
          <w:placeholder>
            <w:docPart w:val="DefaultPlaceholder_-1854013440"/>
          </w:placeholder>
          <w:richText/>
        </w:sdtPr>
        <w:sdtContent>
          <w:r w:rsidRPr="006645F0" w:rsidR="00B941B8">
            <w:rPr>
              <w:b/>
            </w:rPr>
            <w:t>Ian Byrne:</w:t>
          </w:r>
        </w:sdtContent>
      </w:sdt>
      <w:r w:rsidRPr="006645F0" w:rsidR="00B941B8">
        <w:t xml:space="preserve"> </w:t>
      </w:r>
      <w:r w:rsidRPr="006645F0">
        <w:t>I will touch on that in a second</w:t>
      </w:r>
      <w:r w:rsidRPr="006645F0" w:rsidR="00B941B8">
        <w:t xml:space="preserve">. </w:t>
      </w:r>
      <w:r w:rsidRPr="006645F0">
        <w:t xml:space="preserve">The Department’s headcount, </w:t>
      </w:r>
      <w:r w:rsidRPr="006645F0">
        <w:t xml:space="preserve">which </w:t>
      </w:r>
      <w:r w:rsidRPr="006645F0" w:rsidR="00B941B8">
        <w:t>the Chair</w:t>
      </w:r>
      <w:r w:rsidRPr="006645F0">
        <w:t xml:space="preserve"> touched on before, rose by 10% last year.</w:t>
      </w:r>
      <w:r w:rsidRPr="006645F0" w:rsidR="00B941B8">
        <w:t xml:space="preserve"> </w:t>
      </w:r>
      <w:r w:rsidRPr="006645F0">
        <w:t>Has this improved the Department’s productivity?</w:t>
      </w:r>
    </w:p>
    <w:p w:rsidR="00B941B8" w:rsidRPr="006645F0" w:rsidP="00B941B8">
      <w:pPr>
        <w:pStyle w:val="Answer"/>
      </w:pPr>
      <w:sdt>
        <w:sdtPr>
          <w:alias w:val="Witness"/>
          <w:id w:val="804118138"/>
          <w:placeholder>
            <w:docPart w:val="DefaultPlaceholder_-1854013440"/>
          </w:placeholder>
          <w:richText/>
        </w:sdtPr>
        <w:sdtContent>
          <w:r w:rsidRPr="006645F0" w:rsidR="00CC0290">
            <w:rPr>
              <w:b/>
              <w:i/>
            </w:rPr>
            <w:t>Sarah Healey:</w:t>
          </w:r>
        </w:sdtContent>
      </w:sdt>
      <w:r w:rsidRPr="006645F0">
        <w:t xml:space="preserve"> T</w:t>
      </w:r>
      <w:r w:rsidRPr="006645F0" w:rsidR="00E301C3">
        <w:t xml:space="preserve">hat 10% rise </w:t>
      </w:r>
      <w:r w:rsidRPr="006645F0">
        <w:t xml:space="preserve">in staffing </w:t>
      </w:r>
      <w:r w:rsidRPr="006645F0" w:rsidR="00E301C3">
        <w:t>hides quite a lot of fluctuations to do with changing responsibilities</w:t>
      </w:r>
      <w:r w:rsidRPr="006645F0">
        <w:t>,</w:t>
      </w:r>
      <w:r w:rsidRPr="006645F0" w:rsidR="00E301C3">
        <w:t xml:space="preserve"> </w:t>
      </w:r>
      <w:r w:rsidRPr="006645F0">
        <w:t>w</w:t>
      </w:r>
      <w:r w:rsidRPr="006645F0" w:rsidR="00E301C3">
        <w:t>hich I am going to ask Matt to take you through</w:t>
      </w:r>
      <w:r w:rsidRPr="006645F0">
        <w:t>,</w:t>
      </w:r>
      <w:r w:rsidRPr="006645F0" w:rsidR="00E301C3">
        <w:t xml:space="preserve"> because it is quite complicated</w:t>
      </w:r>
      <w:r w:rsidRPr="006645F0">
        <w:t>.</w:t>
      </w:r>
    </w:p>
    <w:p w:rsidR="00E35F8D" w:rsidRPr="006645F0" w:rsidP="00B941B8">
      <w:pPr>
        <w:pStyle w:val="Answer"/>
      </w:pPr>
      <w:sdt>
        <w:sdtPr>
          <w:alias w:val="Witness"/>
          <w:id w:val="-1074593823"/>
          <w:placeholder>
            <w:docPart w:val="DefaultPlaceholder_-1854013440"/>
          </w:placeholder>
          <w:richText/>
        </w:sdtPr>
        <w:sdtContent>
          <w:r w:rsidRPr="006645F0" w:rsidR="00CC0290">
            <w:rPr>
              <w:b/>
              <w:i/>
            </w:rPr>
            <w:t>Matt Thurstan:</w:t>
          </w:r>
        </w:sdtContent>
      </w:sdt>
      <w:r w:rsidRPr="006645F0" w:rsidR="00B941B8">
        <w:t xml:space="preserve"> T</w:t>
      </w:r>
      <w:r w:rsidRPr="006645F0" w:rsidR="00E301C3">
        <w:t>he 10% increase relates to average headcount between the two years</w:t>
      </w:r>
      <w:r w:rsidRPr="006645F0" w:rsidR="00B941B8">
        <w:t>. I</w:t>
      </w:r>
      <w:r w:rsidRPr="006645F0" w:rsidR="00E301C3">
        <w:t>t depends slightly on the profile of where our headcount changes</w:t>
      </w:r>
      <w:r w:rsidRPr="006645F0" w:rsidR="00B941B8">
        <w:t>. T</w:t>
      </w:r>
      <w:r w:rsidRPr="006645F0" w:rsidR="00E301C3">
        <w:t>he two biggest factors in terms of average headcount increase are</w:t>
      </w:r>
      <w:r w:rsidRPr="006645F0">
        <w:t>, first,</w:t>
      </w:r>
      <w:r w:rsidRPr="006645F0" w:rsidR="00E301C3">
        <w:t xml:space="preserve"> the machinery of Government change</w:t>
      </w:r>
      <w:r w:rsidRPr="006645F0" w:rsidR="00B941B8">
        <w:t>,</w:t>
      </w:r>
      <w:r w:rsidRPr="006645F0" w:rsidR="00E301C3">
        <w:t xml:space="preserve"> </w:t>
      </w:r>
      <w:r w:rsidRPr="006645F0" w:rsidR="00B941B8">
        <w:t>w</w:t>
      </w:r>
      <w:r w:rsidRPr="006645F0" w:rsidR="00E301C3">
        <w:t xml:space="preserve">hich took place at the end of </w:t>
      </w:r>
      <w:r w:rsidRPr="006645F0" w:rsidR="00B941B8">
        <w:t>2021-22</w:t>
      </w:r>
      <w:r w:rsidRPr="006645F0">
        <w:t>—</w:t>
      </w:r>
      <w:r w:rsidRPr="006645F0" w:rsidR="00B941B8">
        <w:t>s</w:t>
      </w:r>
      <w:r w:rsidRPr="006645F0" w:rsidR="00E301C3">
        <w:t>o</w:t>
      </w:r>
      <w:r w:rsidRPr="006645F0">
        <w:t xml:space="preserve"> </w:t>
      </w:r>
      <w:r w:rsidRPr="006645F0" w:rsidR="00E301C3">
        <w:t xml:space="preserve">we had only a quarter of that year in our headcount numbers, </w:t>
      </w:r>
      <w:r w:rsidRPr="006645F0" w:rsidR="00B941B8">
        <w:t xml:space="preserve">and </w:t>
      </w:r>
      <w:r w:rsidRPr="006645F0" w:rsidR="00E301C3">
        <w:t xml:space="preserve">a full year in the </w:t>
      </w:r>
      <w:r w:rsidRPr="006645F0" w:rsidR="00B941B8">
        <w:t>20</w:t>
      </w:r>
      <w:r w:rsidRPr="006645F0" w:rsidR="00E301C3">
        <w:t xml:space="preserve">22-23 year </w:t>
      </w:r>
      <w:r w:rsidRPr="006645F0" w:rsidR="00B941B8">
        <w:t xml:space="preserve">that you are </w:t>
      </w:r>
      <w:r w:rsidRPr="006645F0" w:rsidR="00E301C3">
        <w:t>looking at</w:t>
      </w:r>
      <w:r w:rsidRPr="006645F0">
        <w:t>—</w:t>
      </w:r>
      <w:r w:rsidRPr="006645F0" w:rsidR="00B941B8">
        <w:t>a</w:t>
      </w:r>
      <w:r w:rsidRPr="006645F0" w:rsidR="00E301C3">
        <w:t>nd</w:t>
      </w:r>
      <w:r w:rsidRPr="006645F0">
        <w:t>,</w:t>
      </w:r>
      <w:r w:rsidRPr="006645F0" w:rsidR="00E301C3">
        <w:t xml:space="preserve"> secondly</w:t>
      </w:r>
      <w:r w:rsidRPr="006645F0" w:rsidR="00B941B8">
        <w:t>,</w:t>
      </w:r>
      <w:r w:rsidRPr="006645F0" w:rsidR="00E301C3">
        <w:t xml:space="preserve"> the Homes for Ukraine scheme</w:t>
      </w:r>
      <w:r w:rsidRPr="006645F0">
        <w:t>,</w:t>
      </w:r>
      <w:r w:rsidRPr="006645F0" w:rsidR="00E301C3">
        <w:t xml:space="preserve"> </w:t>
      </w:r>
      <w:r w:rsidRPr="006645F0">
        <w:t>where, a</w:t>
      </w:r>
      <w:r w:rsidRPr="006645F0" w:rsidR="00E301C3">
        <w:t>t its peak</w:t>
      </w:r>
      <w:r w:rsidRPr="006645F0" w:rsidR="00B941B8">
        <w:t>,</w:t>
      </w:r>
      <w:r w:rsidRPr="006645F0" w:rsidR="00E301C3">
        <w:t xml:space="preserve"> we had 200 colleagues working on </w:t>
      </w:r>
      <w:r w:rsidRPr="006645F0">
        <w:t>that. O</w:t>
      </w:r>
      <w:r w:rsidRPr="006645F0" w:rsidR="00E301C3">
        <w:t xml:space="preserve">n an average basis, they are the two drivers. </w:t>
      </w:r>
    </w:p>
    <w:p w:rsidR="00E35F8D" w:rsidRPr="006645F0" w:rsidP="00B941B8">
      <w:pPr>
        <w:pStyle w:val="Answer"/>
      </w:pPr>
      <w:r w:rsidRPr="006645F0">
        <w:t>T</w:t>
      </w:r>
      <w:r w:rsidRPr="006645F0" w:rsidR="00E301C3">
        <w:t xml:space="preserve">he March </w:t>
      </w:r>
      <w:r w:rsidRPr="006645F0">
        <w:t>20</w:t>
      </w:r>
      <w:r w:rsidRPr="006645F0" w:rsidR="00E301C3">
        <w:t xml:space="preserve">22 versus March </w:t>
      </w:r>
      <w:r w:rsidRPr="006645F0">
        <w:t>20</w:t>
      </w:r>
      <w:r w:rsidRPr="006645F0" w:rsidR="00E301C3">
        <w:t>23 headcount</w:t>
      </w:r>
      <w:r w:rsidRPr="006645F0">
        <w:t xml:space="preserve"> has </w:t>
      </w:r>
      <w:r w:rsidRPr="006645F0" w:rsidR="00E301C3">
        <w:t>reduced</w:t>
      </w:r>
      <w:r w:rsidRPr="006645F0">
        <w:t>, s</w:t>
      </w:r>
      <w:r w:rsidRPr="006645F0" w:rsidR="00E301C3">
        <w:t>o we ended the year with slightly less headcount than we started.</w:t>
      </w:r>
      <w:r w:rsidRPr="006645F0">
        <w:t xml:space="preserve"> A </w:t>
      </w:r>
      <w:r w:rsidRPr="006645F0" w:rsidR="00E301C3">
        <w:t>big driver was something called Civil Service 2025</w:t>
      </w:r>
      <w:r w:rsidRPr="006645F0">
        <w:t>,</w:t>
      </w:r>
      <w:r w:rsidRPr="006645F0" w:rsidR="00E301C3">
        <w:t xml:space="preserve"> where </w:t>
      </w:r>
      <w:r w:rsidRPr="006645F0">
        <w:t>w</w:t>
      </w:r>
      <w:r w:rsidRPr="006645F0" w:rsidR="00E301C3">
        <w:t>e were exploring with Treasury how the Civil Service could reduce by circa 91,000 heads</w:t>
      </w:r>
      <w:r w:rsidRPr="006645F0">
        <w:t>.</w:t>
      </w:r>
      <w:r w:rsidRPr="006645F0" w:rsidR="00E301C3">
        <w:t xml:space="preserve"> </w:t>
      </w:r>
      <w:r w:rsidRPr="006645F0">
        <w:t>A</w:t>
      </w:r>
      <w:r w:rsidRPr="006645F0" w:rsidR="00E301C3">
        <w:t xml:space="preserve">t that point in time, we had to put recruitment controls in place while </w:t>
      </w:r>
      <w:r w:rsidRPr="006645F0">
        <w:t xml:space="preserve">waiting </w:t>
      </w:r>
      <w:r w:rsidRPr="006645F0" w:rsidR="00E301C3">
        <w:t>to see what our targets would be</w:t>
      </w:r>
      <w:r w:rsidRPr="006645F0">
        <w:t>.</w:t>
      </w:r>
    </w:p>
    <w:p w:rsidR="00E35F8D" w:rsidRPr="006645F0" w:rsidP="00B941B8">
      <w:pPr>
        <w:pStyle w:val="Answer"/>
      </w:pPr>
      <w:r w:rsidRPr="006645F0">
        <w:t>W</w:t>
      </w:r>
      <w:r w:rsidRPr="006645F0" w:rsidR="00E301C3">
        <w:t xml:space="preserve">e have had quite a lot of changes in headcount in our Department </w:t>
      </w:r>
      <w:r w:rsidRPr="006645F0">
        <w:t xml:space="preserve">over the three years that </w:t>
      </w:r>
      <w:r w:rsidRPr="006645F0" w:rsidR="00E301C3">
        <w:t>I have been here</w:t>
      </w:r>
      <w:r w:rsidRPr="006645F0">
        <w:t xml:space="preserve">. We always </w:t>
      </w:r>
      <w:r w:rsidRPr="006645F0" w:rsidR="00E301C3">
        <w:t>attempt to match it to the work that is coming in</w:t>
      </w:r>
      <w:r w:rsidRPr="006645F0">
        <w:t>.</w:t>
      </w:r>
      <w:r w:rsidRPr="006645F0" w:rsidR="00E301C3">
        <w:t xml:space="preserve"> </w:t>
      </w:r>
      <w:r w:rsidRPr="006645F0">
        <w:t>W</w:t>
      </w:r>
      <w:r w:rsidRPr="006645F0" w:rsidR="00E301C3">
        <w:t>e are not growing inefficiently. It always maps back to new programmes, new initiatives</w:t>
      </w:r>
      <w:r w:rsidRPr="006645F0">
        <w:t xml:space="preserve"> and</w:t>
      </w:r>
      <w:r w:rsidRPr="006645F0" w:rsidR="00E301C3">
        <w:t xml:space="preserve"> new </w:t>
      </w:r>
      <w:r w:rsidRPr="006645F0">
        <w:t>r</w:t>
      </w:r>
      <w:r w:rsidRPr="006645F0" w:rsidR="00E301C3">
        <w:t>esponsibilities</w:t>
      </w:r>
      <w:r w:rsidRPr="006645F0">
        <w:t>. O</w:t>
      </w:r>
      <w:r w:rsidRPr="006645F0" w:rsidR="00E301C3">
        <w:t>verall</w:t>
      </w:r>
      <w:r w:rsidRPr="006645F0">
        <w:t>,</w:t>
      </w:r>
      <w:r w:rsidRPr="006645F0" w:rsidR="00E301C3">
        <w:t xml:space="preserve"> between those two years, we have had an efficiency</w:t>
      </w:r>
      <w:r w:rsidRPr="006645F0">
        <w:t>,</w:t>
      </w:r>
      <w:r w:rsidRPr="006645F0" w:rsidR="00E301C3">
        <w:t xml:space="preserve"> </w:t>
      </w:r>
      <w:r w:rsidRPr="006645F0">
        <w:t>s</w:t>
      </w:r>
      <w:r w:rsidRPr="006645F0" w:rsidR="00E301C3">
        <w:t>o we have taken on more work but reduced our headcount slightly</w:t>
      </w:r>
      <w:r w:rsidRPr="006645F0" w:rsidR="001F5D90">
        <w:t>.</w:t>
      </w:r>
    </w:p>
    <w:p w:rsidR="00E301C3" w:rsidRPr="006645F0" w:rsidP="00E35F8D">
      <w:pPr>
        <w:pStyle w:val="Question"/>
      </w:pPr>
      <w:sdt>
        <w:sdtPr>
          <w:alias w:val="Member"/>
          <w:tag w:val="&lt;Member mnisId='4831' dodsId='157051'&gt;"/>
          <w:id w:val="-305700659"/>
          <w:placeholder>
            <w:docPart w:val="DefaultPlaceholder_-1854013440"/>
          </w:placeholder>
          <w:richText/>
        </w:sdtPr>
        <w:sdtContent>
          <w:r w:rsidRPr="006645F0" w:rsidR="00E35F8D">
            <w:rPr>
              <w:b/>
            </w:rPr>
            <w:t>Ian Byrne:</w:t>
          </w:r>
        </w:sdtContent>
      </w:sdt>
      <w:r w:rsidRPr="006645F0" w:rsidR="00E35F8D">
        <w:t xml:space="preserve"> </w:t>
      </w:r>
      <w:r w:rsidRPr="006645F0">
        <w:t>You touched on the regional offices</w:t>
      </w:r>
      <w:r w:rsidRPr="006645F0" w:rsidR="00E35F8D">
        <w:t xml:space="preserve">, </w:t>
      </w:r>
      <w:r w:rsidRPr="006645F0">
        <w:t>Sarah</w:t>
      </w:r>
      <w:r w:rsidRPr="006645F0" w:rsidR="00E35F8D">
        <w:t>.</w:t>
      </w:r>
      <w:r w:rsidRPr="006645F0">
        <w:t xml:space="preserve"> </w:t>
      </w:r>
      <w:r w:rsidRPr="006645F0" w:rsidR="00E35F8D">
        <w:t>H</w:t>
      </w:r>
      <w:r w:rsidRPr="006645F0">
        <w:t xml:space="preserve">ow successful have you been </w:t>
      </w:r>
      <w:r w:rsidRPr="006645F0" w:rsidR="00E35F8D">
        <w:t xml:space="preserve">in </w:t>
      </w:r>
      <w:r w:rsidRPr="006645F0">
        <w:t>supporting levelling up by growing your offices outside London?</w:t>
      </w:r>
    </w:p>
    <w:p w:rsidR="00E35F8D" w:rsidRPr="006645F0" w:rsidP="00E35F8D">
      <w:pPr>
        <w:pStyle w:val="Answer"/>
      </w:pPr>
      <w:sdt>
        <w:sdtPr>
          <w:alias w:val="Witness"/>
          <w:id w:val="779619936"/>
          <w:placeholder>
            <w:docPart w:val="DefaultPlaceholder_-1854013440"/>
          </w:placeholder>
          <w:richText/>
        </w:sdtPr>
        <w:sdtContent>
          <w:r w:rsidRPr="006645F0" w:rsidR="00CC0290">
            <w:rPr>
              <w:b/>
              <w:i/>
            </w:rPr>
            <w:t>Sarah Healey:</w:t>
          </w:r>
        </w:sdtContent>
      </w:sdt>
      <w:r w:rsidRPr="006645F0">
        <w:t xml:space="preserve"> </w:t>
      </w:r>
      <w:r w:rsidRPr="006645F0" w:rsidR="00E301C3">
        <w:t xml:space="preserve">We have certainly increased the number of staff </w:t>
      </w:r>
      <w:r w:rsidRPr="006645F0" w:rsidR="001F5D90">
        <w:t xml:space="preserve">we have </w:t>
      </w:r>
      <w:r w:rsidRPr="006645F0" w:rsidR="00E301C3">
        <w:t xml:space="preserve">based in offices outside of </w:t>
      </w:r>
      <w:r w:rsidRPr="006645F0">
        <w:t>London.</w:t>
      </w:r>
    </w:p>
    <w:p w:rsidR="00E35F8D" w:rsidRPr="006645F0" w:rsidP="00E35F8D">
      <w:pPr>
        <w:pStyle w:val="Question"/>
      </w:pPr>
      <w:sdt>
        <w:sdtPr>
          <w:alias w:val="Member"/>
          <w:tag w:val="&lt;Member mnisId='4831' dodsId='157051'&gt;"/>
          <w:id w:val="-2075185618"/>
          <w:placeholder>
            <w:docPart w:val="DefaultPlaceholder_-1854013440"/>
          </w:placeholder>
          <w:richText/>
        </w:sdtPr>
        <w:sdtContent>
          <w:r w:rsidRPr="006645F0">
            <w:rPr>
              <w:b/>
            </w:rPr>
            <w:t>Ian Byrne:</w:t>
          </w:r>
        </w:sdtContent>
      </w:sdt>
      <w:r w:rsidRPr="006645F0">
        <w:t xml:space="preserve"> Are they </w:t>
      </w:r>
      <w:r w:rsidRPr="006645F0" w:rsidR="00E301C3">
        <w:t xml:space="preserve">local staff or staff </w:t>
      </w:r>
      <w:r w:rsidRPr="006645F0">
        <w:t xml:space="preserve">who have </w:t>
      </w:r>
      <w:r w:rsidRPr="006645F0" w:rsidR="00E301C3">
        <w:t>relocated</w:t>
      </w:r>
      <w:r w:rsidRPr="006645F0">
        <w:t>?</w:t>
      </w:r>
    </w:p>
    <w:p w:rsidR="00E35F8D" w:rsidRPr="006645F0" w:rsidP="00E35F8D">
      <w:pPr>
        <w:pStyle w:val="Answer"/>
      </w:pPr>
      <w:sdt>
        <w:sdtPr>
          <w:alias w:val="Witness"/>
          <w:id w:val="-50008307"/>
          <w:placeholder>
            <w:docPart w:val="DefaultPlaceholder_-1854013440"/>
          </w:placeholder>
          <w:richText/>
        </w:sdtPr>
        <w:sdtContent>
          <w:r w:rsidRPr="006645F0" w:rsidR="00CC0290">
            <w:rPr>
              <w:b/>
              <w:i/>
            </w:rPr>
            <w:t>Sarah Healey:</w:t>
          </w:r>
        </w:sdtContent>
      </w:sdt>
      <w:r w:rsidRPr="006645F0">
        <w:t xml:space="preserve"> The </w:t>
      </w:r>
      <w:r w:rsidRPr="006645F0" w:rsidR="00E301C3">
        <w:t xml:space="preserve">majority are local staff, but there are also staff who </w:t>
      </w:r>
      <w:r w:rsidRPr="006645F0">
        <w:t xml:space="preserve">have </w:t>
      </w:r>
      <w:r w:rsidRPr="006645F0" w:rsidR="00E301C3">
        <w:t>relocated</w:t>
      </w:r>
      <w:r w:rsidRPr="006645F0">
        <w:t>,</w:t>
      </w:r>
      <w:r w:rsidRPr="006645F0" w:rsidR="00E301C3">
        <w:t xml:space="preserve"> and we see both as a positive</w:t>
      </w:r>
      <w:r w:rsidRPr="006645F0">
        <w:t xml:space="preserve">. We </w:t>
      </w:r>
      <w:r w:rsidRPr="006645F0" w:rsidR="00E301C3">
        <w:t xml:space="preserve">do not think </w:t>
      </w:r>
      <w:r w:rsidRPr="006645F0">
        <w:t xml:space="preserve">of </w:t>
      </w:r>
      <w:r w:rsidRPr="006645F0" w:rsidR="00E301C3">
        <w:t>staff who relocate from London to other parts of the country as not part of a places for growth strategy</w:t>
      </w:r>
      <w:r w:rsidRPr="006645F0">
        <w:t xml:space="preserve">. </w:t>
      </w:r>
      <w:r w:rsidRPr="006645F0" w:rsidR="00E301C3">
        <w:t>It is very important to remember that civil servants who work in London might be from places all over the country</w:t>
      </w:r>
      <w:r w:rsidRPr="006645F0">
        <w:t>,</w:t>
      </w:r>
      <w:r w:rsidRPr="006645F0" w:rsidR="00E301C3">
        <w:t xml:space="preserve"> </w:t>
      </w:r>
      <w:r w:rsidRPr="006645F0">
        <w:t xml:space="preserve">and that </w:t>
      </w:r>
      <w:r w:rsidRPr="006645F0" w:rsidR="00E301C3">
        <w:t xml:space="preserve">this is </w:t>
      </w:r>
      <w:r w:rsidRPr="006645F0">
        <w:t xml:space="preserve">perhaps an </w:t>
      </w:r>
      <w:r w:rsidRPr="006645F0" w:rsidR="00E301C3">
        <w:t xml:space="preserve">opportunity </w:t>
      </w:r>
      <w:r w:rsidRPr="006645F0">
        <w:t xml:space="preserve">to </w:t>
      </w:r>
      <w:r w:rsidRPr="006645F0" w:rsidR="00E301C3">
        <w:t xml:space="preserve">return to somewhere </w:t>
      </w:r>
      <w:r w:rsidRPr="006645F0">
        <w:t xml:space="preserve">where </w:t>
      </w:r>
      <w:r w:rsidRPr="006645F0" w:rsidR="00E301C3">
        <w:t xml:space="preserve">they have </w:t>
      </w:r>
      <w:r w:rsidRPr="006645F0" w:rsidR="000B45D9">
        <w:t xml:space="preserve">lived </w:t>
      </w:r>
      <w:r w:rsidRPr="006645F0" w:rsidR="00E301C3">
        <w:t>before or may have grown up.</w:t>
      </w:r>
    </w:p>
    <w:p w:rsidR="00E301C3" w:rsidRPr="006645F0" w:rsidP="00E35F8D">
      <w:pPr>
        <w:pStyle w:val="Answer"/>
      </w:pPr>
      <w:r w:rsidRPr="006645F0">
        <w:t xml:space="preserve">We are extremely </w:t>
      </w:r>
      <w:r w:rsidRPr="006645F0" w:rsidR="00E35F8D">
        <w:t>p</w:t>
      </w:r>
      <w:r w:rsidRPr="006645F0">
        <w:t>ositive about places for growth as a strategy.</w:t>
      </w:r>
      <w:r w:rsidRPr="006645F0" w:rsidR="00E35F8D">
        <w:t xml:space="preserve"> </w:t>
      </w:r>
      <w:r w:rsidRPr="006645F0">
        <w:t>We see it as incredibly important</w:t>
      </w:r>
      <w:r w:rsidRPr="006645F0" w:rsidR="00E35F8D">
        <w:t>.</w:t>
      </w:r>
      <w:r w:rsidRPr="006645F0">
        <w:t xml:space="preserve"> We have made significant progress at lower grades</w:t>
      </w:r>
      <w:r w:rsidRPr="006645F0" w:rsidR="00E35F8D">
        <w:t>.</w:t>
      </w:r>
      <w:r w:rsidRPr="006645F0">
        <w:t xml:space="preserve"> We have not yet done as much as we would like to do on the </w:t>
      </w:r>
      <w:r w:rsidRPr="006645F0" w:rsidR="001F5D90">
        <w:t>S</w:t>
      </w:r>
      <w:r w:rsidRPr="006645F0">
        <w:t xml:space="preserve">enior </w:t>
      </w:r>
      <w:r w:rsidRPr="006645F0" w:rsidR="00E35F8D">
        <w:t>C</w:t>
      </w:r>
      <w:r w:rsidRPr="006645F0">
        <w:t xml:space="preserve">ivil </w:t>
      </w:r>
      <w:r w:rsidRPr="006645F0" w:rsidR="00E35F8D">
        <w:t>S</w:t>
      </w:r>
      <w:r w:rsidRPr="006645F0">
        <w:t>ervice outside of London</w:t>
      </w:r>
      <w:r w:rsidRPr="006645F0" w:rsidR="00E35F8D">
        <w:t>.</w:t>
      </w:r>
      <w:r w:rsidRPr="006645F0">
        <w:t xml:space="preserve"> We have certainly seen that</w:t>
      </w:r>
      <w:r w:rsidRPr="006645F0" w:rsidR="00E35F8D">
        <w:t>,</w:t>
      </w:r>
      <w:r w:rsidRPr="006645F0">
        <w:t xml:space="preserve"> in other Departments and in offices with a really strong </w:t>
      </w:r>
      <w:r w:rsidRPr="006645F0" w:rsidR="001F5D90">
        <w:t>S</w:t>
      </w:r>
      <w:r w:rsidRPr="006645F0">
        <w:t xml:space="preserve">enior </w:t>
      </w:r>
      <w:r w:rsidRPr="006645F0" w:rsidR="00E35F8D">
        <w:t>C</w:t>
      </w:r>
      <w:r w:rsidRPr="006645F0">
        <w:t xml:space="preserve">ivil </w:t>
      </w:r>
      <w:r w:rsidRPr="006645F0" w:rsidR="00E35F8D">
        <w:t>S</w:t>
      </w:r>
      <w:r w:rsidRPr="006645F0">
        <w:t xml:space="preserve">ervice </w:t>
      </w:r>
      <w:r w:rsidRPr="006645F0">
        <w:t>presence</w:t>
      </w:r>
      <w:r w:rsidRPr="006645F0" w:rsidR="00E35F8D">
        <w:t>,</w:t>
      </w:r>
      <w:r w:rsidRPr="006645F0">
        <w:t xml:space="preserve"> </w:t>
      </w:r>
      <w:r w:rsidRPr="006645F0" w:rsidR="00E35F8D">
        <w:t>that ha</w:t>
      </w:r>
      <w:r w:rsidRPr="006645F0">
        <w:t xml:space="preserve">s created a much more vibrant office culture and made </w:t>
      </w:r>
      <w:r w:rsidRPr="006645F0" w:rsidR="000B45D9">
        <w:t xml:space="preserve">it </w:t>
      </w:r>
      <w:r w:rsidRPr="006645F0">
        <w:t>a much better place to work</w:t>
      </w:r>
      <w:r w:rsidRPr="006645F0" w:rsidR="00E35F8D">
        <w:t>. T</w:t>
      </w:r>
      <w:r w:rsidRPr="006645F0">
        <w:t xml:space="preserve">hat is something </w:t>
      </w:r>
      <w:r w:rsidRPr="006645F0" w:rsidR="00E35F8D">
        <w:t xml:space="preserve">that </w:t>
      </w:r>
      <w:r w:rsidRPr="006645F0">
        <w:t>we are very focused on for this year.</w:t>
      </w:r>
    </w:p>
    <w:p w:rsidR="00E301C3" w:rsidRPr="006645F0" w:rsidP="00E301C3">
      <w:pPr>
        <w:pStyle w:val="Question"/>
      </w:pPr>
      <w:sdt>
        <w:sdtPr>
          <w:alias w:val="Member"/>
          <w:tag w:val="&lt;Member mnisId='4831' dodsId='157051'&gt;"/>
          <w:id w:val="-1154225738"/>
          <w:placeholder>
            <w:docPart w:val="DefaultPlaceholder_-1854013440"/>
          </w:placeholder>
          <w:richText/>
        </w:sdtPr>
        <w:sdtContent>
          <w:r w:rsidRPr="006645F0" w:rsidR="00E35F8D">
            <w:rPr>
              <w:b/>
            </w:rPr>
            <w:t>Ian Byrne:</w:t>
          </w:r>
        </w:sdtContent>
      </w:sdt>
      <w:r w:rsidRPr="006645F0" w:rsidR="00E35F8D">
        <w:t xml:space="preserve"> H</w:t>
      </w:r>
      <w:r w:rsidRPr="006645F0">
        <w:t xml:space="preserve">ow often do </w:t>
      </w:r>
      <w:r w:rsidRPr="006645F0" w:rsidR="00E35F8D">
        <w:t>M</w:t>
      </w:r>
      <w:r w:rsidRPr="006645F0">
        <w:t>inisters use the regional offices?</w:t>
      </w:r>
    </w:p>
    <w:p w:rsidR="00E35F8D" w:rsidRPr="006645F0" w:rsidP="00E35F8D">
      <w:pPr>
        <w:pStyle w:val="Answer"/>
      </w:pPr>
      <w:sdt>
        <w:sdtPr>
          <w:alias w:val="Witness"/>
          <w:id w:val="1773584034"/>
          <w:placeholder>
            <w:docPart w:val="DefaultPlaceholder_-1854013440"/>
          </w:placeholder>
          <w:richText/>
        </w:sdtPr>
        <w:sdtContent>
          <w:r w:rsidRPr="006645F0" w:rsidR="00CC0290">
            <w:rPr>
              <w:b/>
              <w:i/>
            </w:rPr>
            <w:t>Sarah Healey:</w:t>
          </w:r>
        </w:sdtContent>
      </w:sdt>
      <w:r w:rsidRPr="006645F0">
        <w:t xml:space="preserve"> </w:t>
      </w:r>
      <w:r w:rsidRPr="006645F0" w:rsidR="00E301C3">
        <w:t>Ministers use the offices particularly when they are doing visits in the local area. We held a ministerial board meeting</w:t>
      </w:r>
      <w:r w:rsidRPr="006645F0">
        <w:t>—u</w:t>
      </w:r>
      <w:r w:rsidRPr="006645F0" w:rsidR="00E301C3">
        <w:t>nfortunately, just before I started</w:t>
      </w:r>
      <w:r w:rsidRPr="006645F0">
        <w:t>—</w:t>
      </w:r>
      <w:r w:rsidRPr="006645F0" w:rsidR="00E301C3">
        <w:t>in</w:t>
      </w:r>
      <w:r w:rsidRPr="006645F0">
        <w:t xml:space="preserve"> </w:t>
      </w:r>
      <w:r w:rsidRPr="006645F0" w:rsidR="00E301C3">
        <w:t>Wolverhampton</w:t>
      </w:r>
      <w:r w:rsidRPr="006645F0">
        <w:t>,</w:t>
      </w:r>
      <w:r w:rsidRPr="006645F0" w:rsidR="00E301C3">
        <w:t xml:space="preserve"> </w:t>
      </w:r>
      <w:r w:rsidRPr="006645F0">
        <w:t xml:space="preserve">and </w:t>
      </w:r>
      <w:r w:rsidRPr="006645F0" w:rsidR="000B45D9">
        <w:t xml:space="preserve">have </w:t>
      </w:r>
      <w:r w:rsidRPr="006645F0" w:rsidR="00E301C3">
        <w:t>held another one in Edinburgh</w:t>
      </w:r>
      <w:r w:rsidRPr="006645F0">
        <w:t>. M</w:t>
      </w:r>
      <w:r w:rsidRPr="006645F0" w:rsidR="00E301C3">
        <w:t>inisters visit the offices when they have the opportunity to do so</w:t>
      </w:r>
      <w:r w:rsidRPr="006645F0" w:rsidR="000B45D9">
        <w:t>.</w:t>
      </w:r>
    </w:p>
    <w:p w:rsidR="00E301C3" w:rsidRPr="006645F0" w:rsidP="00E35F8D">
      <w:pPr>
        <w:pStyle w:val="Question"/>
      </w:pPr>
      <w:sdt>
        <w:sdtPr>
          <w:alias w:val="Member"/>
          <w:tag w:val="&lt;Member mnisId='4869' dodsId='157053'&gt;"/>
          <w:id w:val="-913086004"/>
          <w:placeholder>
            <w:docPart w:val="DefaultPlaceholder_-1854013440"/>
          </w:placeholder>
          <w:richText/>
        </w:sdtPr>
        <w:sdtContent>
          <w:r w:rsidRPr="006645F0" w:rsidR="00E35F8D">
            <w:rPr>
              <w:b/>
            </w:rPr>
            <w:t>Nadia Whittome:</w:t>
          </w:r>
        </w:sdtContent>
      </w:sdt>
      <w:r w:rsidRPr="006645F0" w:rsidR="00E35F8D">
        <w:t xml:space="preserve"> </w:t>
      </w:r>
      <w:r w:rsidRPr="006645F0">
        <w:t xml:space="preserve">Last year, Homes England missed every target that it had set </w:t>
      </w:r>
      <w:r w:rsidRPr="006645F0" w:rsidR="00E35F8D">
        <w:t xml:space="preserve">and has </w:t>
      </w:r>
      <w:r w:rsidRPr="006645F0">
        <w:t>delivered fewer homes than in previous years</w:t>
      </w:r>
      <w:r w:rsidRPr="006645F0" w:rsidR="00E35F8D">
        <w:t xml:space="preserve">. </w:t>
      </w:r>
      <w:r w:rsidRPr="006645F0">
        <w:t>What are you doing</w:t>
      </w:r>
      <w:r w:rsidRPr="006645F0" w:rsidR="001F5D90">
        <w:t>,</w:t>
      </w:r>
      <w:r w:rsidRPr="006645F0">
        <w:t xml:space="preserve"> </w:t>
      </w:r>
      <w:r w:rsidRPr="006645F0" w:rsidR="001F5D90">
        <w:t xml:space="preserve">in </w:t>
      </w:r>
      <w:r w:rsidRPr="006645F0" w:rsidR="00E35F8D">
        <w:t xml:space="preserve">both </w:t>
      </w:r>
      <w:r w:rsidRPr="006645F0">
        <w:t xml:space="preserve">the short </w:t>
      </w:r>
      <w:r w:rsidRPr="006645F0" w:rsidR="001F5D90">
        <w:t xml:space="preserve">term </w:t>
      </w:r>
      <w:r w:rsidRPr="006645F0" w:rsidR="00E35F8D">
        <w:t xml:space="preserve">and </w:t>
      </w:r>
      <w:r w:rsidRPr="006645F0">
        <w:t>the long term</w:t>
      </w:r>
      <w:r w:rsidRPr="006645F0" w:rsidR="001F5D90">
        <w:t>,</w:t>
      </w:r>
      <w:r w:rsidRPr="006645F0">
        <w:t xml:space="preserve"> to address this?</w:t>
      </w:r>
    </w:p>
    <w:p w:rsidR="00E35F8D" w:rsidRPr="006645F0" w:rsidP="00E35F8D">
      <w:pPr>
        <w:pStyle w:val="Answer"/>
      </w:pPr>
      <w:sdt>
        <w:sdtPr>
          <w:alias w:val="Witness"/>
          <w:id w:val="696580336"/>
          <w:placeholder>
            <w:docPart w:val="DefaultPlaceholder_-1854013440"/>
          </w:placeholder>
          <w:richText/>
        </w:sdtPr>
        <w:sdtContent>
          <w:r w:rsidRPr="006645F0" w:rsidR="00CC0290">
            <w:rPr>
              <w:b/>
              <w:i/>
            </w:rPr>
            <w:t>Joanna Key:</w:t>
          </w:r>
        </w:sdtContent>
      </w:sdt>
      <w:r w:rsidRPr="006645F0">
        <w:t xml:space="preserve"> O</w:t>
      </w:r>
      <w:r w:rsidRPr="006645F0" w:rsidR="00E301C3">
        <w:t>verall</w:t>
      </w:r>
      <w:r w:rsidRPr="006645F0">
        <w:t>,</w:t>
      </w:r>
      <w:r w:rsidRPr="006645F0" w:rsidR="00E301C3">
        <w:t xml:space="preserve"> Homes England delivery in </w:t>
      </w:r>
      <w:r w:rsidRPr="006645F0">
        <w:t>2022-</w:t>
      </w:r>
      <w:r w:rsidRPr="006645F0" w:rsidR="00E301C3">
        <w:t xml:space="preserve">23 was about the same as </w:t>
      </w:r>
      <w:r w:rsidRPr="006645F0">
        <w:t>20</w:t>
      </w:r>
      <w:r w:rsidRPr="006645F0" w:rsidR="00E301C3">
        <w:t>21-22</w:t>
      </w:r>
      <w:r w:rsidRPr="006645F0">
        <w:t>, b</w:t>
      </w:r>
      <w:r w:rsidRPr="006645F0" w:rsidR="00E301C3">
        <w:t xml:space="preserve">ut I completely accept the point </w:t>
      </w:r>
      <w:r w:rsidRPr="006645F0">
        <w:t xml:space="preserve">that </w:t>
      </w:r>
      <w:r w:rsidRPr="006645F0" w:rsidR="00E301C3">
        <w:t>you are making about it missing its targets</w:t>
      </w:r>
      <w:r w:rsidRPr="006645F0">
        <w:t>. T</w:t>
      </w:r>
      <w:r w:rsidRPr="006645F0" w:rsidR="00E301C3">
        <w:t xml:space="preserve">here </w:t>
      </w:r>
      <w:r w:rsidRPr="006645F0">
        <w:t xml:space="preserve">are </w:t>
      </w:r>
      <w:r w:rsidRPr="006645F0" w:rsidR="00E301C3">
        <w:t xml:space="preserve">some very specific reasons </w:t>
      </w:r>
      <w:r w:rsidRPr="006645F0">
        <w:t>f</w:t>
      </w:r>
      <w:r w:rsidRPr="006645F0" w:rsidR="00E301C3">
        <w:t>or why it missed the different targets</w:t>
      </w:r>
      <w:r w:rsidRPr="006645F0">
        <w:t>. W</w:t>
      </w:r>
      <w:r w:rsidRPr="006645F0" w:rsidR="00E301C3">
        <w:t xml:space="preserve">hen you are talking about </w:t>
      </w:r>
      <w:r w:rsidRPr="006645F0">
        <w:t xml:space="preserve">starts </w:t>
      </w:r>
      <w:r w:rsidRPr="006645F0" w:rsidR="00E301C3">
        <w:t>and completions</w:t>
      </w:r>
      <w:r w:rsidRPr="006645F0">
        <w:t>,</w:t>
      </w:r>
      <w:r w:rsidRPr="006645F0" w:rsidR="00E301C3">
        <w:t xml:space="preserve"> quite a lot of that was down to </w:t>
      </w:r>
      <w:r w:rsidRPr="006645F0">
        <w:t>i</w:t>
      </w:r>
      <w:r w:rsidRPr="006645F0" w:rsidR="00E301C3">
        <w:t>ssues with the affordable homes programme</w:t>
      </w:r>
      <w:r w:rsidRPr="006645F0">
        <w:t>,</w:t>
      </w:r>
      <w:r w:rsidRPr="006645F0" w:rsidR="00E301C3">
        <w:t xml:space="preserve"> and I can go into a bit more detail </w:t>
      </w:r>
      <w:r w:rsidRPr="006645F0">
        <w:t xml:space="preserve">in terms of </w:t>
      </w:r>
      <w:r w:rsidRPr="006645F0" w:rsidR="00E301C3">
        <w:t>why that was the case if that would be helpful</w:t>
      </w:r>
      <w:r w:rsidRPr="006645F0">
        <w:t>.</w:t>
      </w:r>
    </w:p>
    <w:p w:rsidR="00E35F8D" w:rsidRPr="006645F0" w:rsidP="00E35F8D">
      <w:pPr>
        <w:pStyle w:val="Answer"/>
      </w:pPr>
      <w:r w:rsidRPr="006645F0">
        <w:t>E</w:t>
      </w:r>
      <w:r w:rsidRPr="006645F0" w:rsidR="00E301C3">
        <w:t>ssentially</w:t>
      </w:r>
      <w:r w:rsidRPr="006645F0">
        <w:t>,</w:t>
      </w:r>
      <w:r w:rsidRPr="006645F0" w:rsidR="00E301C3">
        <w:t xml:space="preserve"> the affordable homes programme</w:t>
      </w:r>
      <w:r w:rsidRPr="006645F0">
        <w:t>, as you know,</w:t>
      </w:r>
      <w:r w:rsidRPr="006645F0" w:rsidR="00E301C3">
        <w:t xml:space="preserve"> was announced in 2021 for the </w:t>
      </w:r>
      <w:r w:rsidRPr="006645F0">
        <w:t xml:space="preserve">five-year </w:t>
      </w:r>
      <w:r w:rsidRPr="006645F0" w:rsidR="00E301C3">
        <w:t xml:space="preserve">period between 2021 and 2026. </w:t>
      </w:r>
      <w:r w:rsidRPr="006645F0">
        <w:t xml:space="preserve">When </w:t>
      </w:r>
      <w:r w:rsidRPr="006645F0" w:rsidR="00E301C3">
        <w:t>it was launched</w:t>
      </w:r>
      <w:r w:rsidRPr="006645F0">
        <w:t xml:space="preserve"> in 2021</w:t>
      </w:r>
      <w:r w:rsidRPr="006645F0" w:rsidR="00E301C3">
        <w:t xml:space="preserve">, it was in the middle of the </w:t>
      </w:r>
      <w:r w:rsidRPr="006645F0">
        <w:t>C</w:t>
      </w:r>
      <w:r w:rsidRPr="006645F0" w:rsidR="00E301C3">
        <w:t>ovid pandemic</w:t>
      </w:r>
      <w:r w:rsidRPr="006645F0">
        <w:t>,</w:t>
      </w:r>
      <w:r w:rsidRPr="006645F0" w:rsidR="00E301C3">
        <w:t xml:space="preserve"> </w:t>
      </w:r>
      <w:r w:rsidRPr="006645F0">
        <w:t>s</w:t>
      </w:r>
      <w:r w:rsidRPr="006645F0" w:rsidR="00E301C3">
        <w:t xml:space="preserve">o it </w:t>
      </w:r>
      <w:r w:rsidRPr="006645F0">
        <w:t xml:space="preserve">was </w:t>
      </w:r>
      <w:r w:rsidRPr="006645F0" w:rsidR="00E301C3">
        <w:t xml:space="preserve">a very uncertain environment and we were not completely clear what could be achieved over the timescale. </w:t>
      </w:r>
      <w:r w:rsidRPr="006645F0">
        <w:t>T</w:t>
      </w:r>
      <w:r w:rsidRPr="006645F0" w:rsidR="00E301C3">
        <w:t xml:space="preserve">he target set at the time was for 180,000 </w:t>
      </w:r>
      <w:r w:rsidRPr="006645F0">
        <w:t>n</w:t>
      </w:r>
      <w:r w:rsidRPr="006645F0" w:rsidR="00E301C3">
        <w:t>ew homes</w:t>
      </w:r>
      <w:r w:rsidRPr="006645F0">
        <w:t>,</w:t>
      </w:r>
      <w:r w:rsidRPr="006645F0" w:rsidR="00E301C3">
        <w:t xml:space="preserve"> should economic conditions permit</w:t>
      </w:r>
      <w:r w:rsidRPr="006645F0">
        <w:t>.</w:t>
      </w:r>
      <w:r w:rsidRPr="006645F0" w:rsidR="00E301C3">
        <w:t xml:space="preserve"> </w:t>
      </w:r>
      <w:r w:rsidRPr="006645F0">
        <w:t>E</w:t>
      </w:r>
      <w:r w:rsidRPr="006645F0" w:rsidR="00E301C3">
        <w:t>ven one year later</w:t>
      </w:r>
      <w:r w:rsidRPr="006645F0">
        <w:t>,</w:t>
      </w:r>
      <w:r w:rsidRPr="006645F0" w:rsidR="00E301C3">
        <w:t xml:space="preserve"> in 2022</w:t>
      </w:r>
      <w:r w:rsidRPr="006645F0">
        <w:t>,</w:t>
      </w:r>
      <w:r w:rsidRPr="006645F0" w:rsidR="00E301C3">
        <w:t xml:space="preserve"> when the NAO published </w:t>
      </w:r>
      <w:r w:rsidRPr="006645F0">
        <w:t xml:space="preserve">its </w:t>
      </w:r>
      <w:r w:rsidRPr="006645F0" w:rsidR="00E301C3">
        <w:t>report</w:t>
      </w:r>
      <w:r w:rsidRPr="006645F0">
        <w:t>,</w:t>
      </w:r>
      <w:r w:rsidRPr="006645F0" w:rsidR="00E301C3">
        <w:t xml:space="preserve"> </w:t>
      </w:r>
      <w:r w:rsidRPr="006645F0">
        <w:t xml:space="preserve">it was </w:t>
      </w:r>
      <w:r w:rsidRPr="006645F0" w:rsidR="00E301C3">
        <w:t>talking about the delivery partnerships that we have with Homes England and the GLA being contracted for 157,000 homes.</w:t>
      </w:r>
      <w:r w:rsidRPr="006645F0">
        <w:t xml:space="preserve"> A</w:t>
      </w:r>
      <w:r w:rsidRPr="006645F0" w:rsidR="00E301C3">
        <w:t>lready</w:t>
      </w:r>
      <w:r w:rsidRPr="006645F0">
        <w:t>,</w:t>
      </w:r>
      <w:r w:rsidRPr="006645F0" w:rsidR="00E301C3">
        <w:t xml:space="preserve"> you could see over that period a recognition that </w:t>
      </w:r>
      <w:r w:rsidRPr="006645F0">
        <w:t>s</w:t>
      </w:r>
      <w:r w:rsidRPr="006645F0" w:rsidR="00E301C3">
        <w:t>ome of the real issues out there in the economy were affecting the amount that could be delivered for the money concerned</w:t>
      </w:r>
      <w:r w:rsidRPr="006645F0">
        <w:t>.</w:t>
      </w:r>
    </w:p>
    <w:p w:rsidR="00E35F8D" w:rsidRPr="006645F0" w:rsidP="00E35F8D">
      <w:pPr>
        <w:pStyle w:val="Answer"/>
      </w:pPr>
      <w:r w:rsidRPr="006645F0">
        <w:t xml:space="preserve">Essentially, where we are </w:t>
      </w:r>
      <w:r w:rsidRPr="006645F0" w:rsidR="00E301C3">
        <w:t xml:space="preserve">since 2022 is </w:t>
      </w:r>
      <w:r w:rsidRPr="006645F0">
        <w:t xml:space="preserve">that </w:t>
      </w:r>
      <w:r w:rsidRPr="006645F0" w:rsidR="00E301C3">
        <w:t xml:space="preserve">we have seen very significant </w:t>
      </w:r>
      <w:r w:rsidRPr="006645F0">
        <w:t>i</w:t>
      </w:r>
      <w:r w:rsidRPr="006645F0" w:rsidR="00E301C3">
        <w:t>ncreases in construction costs</w:t>
      </w:r>
      <w:r w:rsidRPr="006645F0">
        <w:t xml:space="preserve">, </w:t>
      </w:r>
      <w:r w:rsidRPr="006645F0" w:rsidR="00E301C3">
        <w:t xml:space="preserve">to do </w:t>
      </w:r>
      <w:r w:rsidRPr="006645F0">
        <w:t xml:space="preserve">mostly </w:t>
      </w:r>
      <w:r w:rsidRPr="006645F0" w:rsidR="00E301C3">
        <w:t xml:space="preserve">with supply chain issues post </w:t>
      </w:r>
      <w:r w:rsidRPr="006645F0">
        <w:t>C</w:t>
      </w:r>
      <w:r w:rsidRPr="006645F0" w:rsidR="00E301C3">
        <w:t>ovid.</w:t>
      </w:r>
      <w:r w:rsidRPr="006645F0">
        <w:t xml:space="preserve"> </w:t>
      </w:r>
      <w:r w:rsidRPr="006645F0" w:rsidR="00E301C3">
        <w:t>We have also seen a very significant increase in the cost of debt</w:t>
      </w:r>
      <w:r w:rsidRPr="006645F0">
        <w:t>,</w:t>
      </w:r>
      <w:r w:rsidRPr="006645F0" w:rsidR="00E301C3">
        <w:t xml:space="preserve"> because of the interest rate rises</w:t>
      </w:r>
      <w:r w:rsidRPr="006645F0">
        <w:t>. T</w:t>
      </w:r>
      <w:r w:rsidRPr="006645F0" w:rsidR="00E301C3">
        <w:t>here are a lot of uncertainties for registered providers in terms of the rental income</w:t>
      </w:r>
      <w:r w:rsidRPr="006645F0">
        <w:t>,</w:t>
      </w:r>
      <w:r w:rsidRPr="006645F0" w:rsidR="00E301C3">
        <w:t xml:space="preserve"> because of the cost of living issues that were faced by many of their tenants</w:t>
      </w:r>
      <w:r w:rsidRPr="006645F0">
        <w:t>.</w:t>
      </w:r>
    </w:p>
    <w:p w:rsidR="00E35F8D" w:rsidRPr="006645F0" w:rsidP="00E35F8D">
      <w:pPr>
        <w:pStyle w:val="Answer"/>
      </w:pPr>
      <w:r w:rsidRPr="006645F0">
        <w:t xml:space="preserve">For a </w:t>
      </w:r>
      <w:r w:rsidRPr="006645F0" w:rsidR="00E301C3">
        <w:t>combination of these reasons</w:t>
      </w:r>
      <w:r w:rsidRPr="006645F0">
        <w:t>,</w:t>
      </w:r>
      <w:r w:rsidRPr="006645F0" w:rsidR="00E301C3">
        <w:t xml:space="preserve"> our delivery partners were telling us that they needed to relook at their investments</w:t>
      </w:r>
      <w:r w:rsidRPr="006645F0">
        <w:t>.</w:t>
      </w:r>
      <w:r w:rsidRPr="006645F0" w:rsidR="00E301C3">
        <w:t xml:space="preserve"> </w:t>
      </w:r>
      <w:r w:rsidRPr="006645F0">
        <w:t>I</w:t>
      </w:r>
      <w:r w:rsidRPr="006645F0" w:rsidR="00E301C3">
        <w:t>n fact</w:t>
      </w:r>
      <w:r w:rsidRPr="006645F0">
        <w:t>,</w:t>
      </w:r>
      <w:r w:rsidRPr="006645F0" w:rsidR="00E301C3">
        <w:t xml:space="preserve"> quite a lot had frozen investments over a period of about six months</w:t>
      </w:r>
      <w:r w:rsidRPr="006645F0">
        <w:t>,</w:t>
      </w:r>
      <w:r w:rsidRPr="006645F0" w:rsidR="00E301C3">
        <w:t xml:space="preserve"> so we have been spending a lot of time in 2023 </w:t>
      </w:r>
      <w:r w:rsidRPr="006645F0">
        <w:t>r</w:t>
      </w:r>
      <w:r w:rsidRPr="006645F0" w:rsidR="00E301C3">
        <w:t xml:space="preserve">enegotiating with our delivery partners </w:t>
      </w:r>
      <w:r w:rsidRPr="006645F0">
        <w:t xml:space="preserve">and </w:t>
      </w:r>
      <w:r w:rsidRPr="006645F0" w:rsidR="00E301C3">
        <w:t>trying to make sure that we unfreeze deliver</w:t>
      </w:r>
      <w:r w:rsidRPr="006645F0">
        <w:t>y, so that w</w:t>
      </w:r>
      <w:r w:rsidRPr="006645F0" w:rsidR="00E301C3">
        <w:t xml:space="preserve">e get </w:t>
      </w:r>
      <w:r w:rsidRPr="006645F0">
        <w:t xml:space="preserve">it </w:t>
      </w:r>
      <w:r w:rsidRPr="006645F0" w:rsidR="00E301C3">
        <w:t>back up and running</w:t>
      </w:r>
      <w:r w:rsidRPr="006645F0">
        <w:t>. T</w:t>
      </w:r>
      <w:r w:rsidRPr="006645F0" w:rsidR="00E301C3">
        <w:t>hat is the reason why</w:t>
      </w:r>
      <w:r w:rsidRPr="006645F0">
        <w:t>,</w:t>
      </w:r>
      <w:r w:rsidRPr="006645F0" w:rsidR="00E301C3">
        <w:t xml:space="preserve"> for those targets relating to </w:t>
      </w:r>
      <w:r w:rsidRPr="006645F0">
        <w:t>s</w:t>
      </w:r>
      <w:r w:rsidRPr="006645F0" w:rsidR="00E301C3">
        <w:t>tarts and completions for Homes England</w:t>
      </w:r>
      <w:r w:rsidRPr="006645F0">
        <w:t>, w</w:t>
      </w:r>
      <w:r w:rsidRPr="006645F0" w:rsidR="00E301C3">
        <w:t xml:space="preserve">e have seen </w:t>
      </w:r>
      <w:r w:rsidRPr="006645F0">
        <w:t>n</w:t>
      </w:r>
      <w:r w:rsidRPr="006645F0" w:rsidR="00E301C3">
        <w:t>ot as much delivery as we would like and were expecting</w:t>
      </w:r>
      <w:r w:rsidRPr="006645F0">
        <w:t>,</w:t>
      </w:r>
      <w:r w:rsidRPr="006645F0" w:rsidR="00E301C3">
        <w:t xml:space="preserve"> </w:t>
      </w:r>
      <w:r w:rsidRPr="006645F0">
        <w:t>b</w:t>
      </w:r>
      <w:r w:rsidRPr="006645F0" w:rsidR="00E301C3">
        <w:t xml:space="preserve">ut we are hoping to get that back </w:t>
      </w:r>
      <w:r w:rsidRPr="006645F0" w:rsidR="00E301C3">
        <w:t xml:space="preserve">on track for </w:t>
      </w:r>
      <w:r w:rsidRPr="006645F0">
        <w:t xml:space="preserve">2023-24. There </w:t>
      </w:r>
      <w:r w:rsidRPr="006645F0" w:rsidR="00E301C3">
        <w:t>is no question that the money available has changed</w:t>
      </w:r>
      <w:r w:rsidRPr="006645F0">
        <w:t>. The £</w:t>
      </w:r>
      <w:r w:rsidRPr="006645F0" w:rsidR="00E301C3">
        <w:t>11.5 billion for the programme as a whole remains the same</w:t>
      </w:r>
      <w:r w:rsidRPr="006645F0">
        <w:t>.</w:t>
      </w:r>
      <w:r w:rsidRPr="006645F0" w:rsidR="00E301C3">
        <w:t xml:space="preserve"> It is just being reprofiled slightly to reflect some of the issues that I was describing</w:t>
      </w:r>
      <w:r w:rsidRPr="006645F0" w:rsidR="001F5D90">
        <w:t>.</w:t>
      </w:r>
    </w:p>
    <w:p w:rsidR="00880AD3" w:rsidRPr="006645F0" w:rsidP="00E35F8D">
      <w:pPr>
        <w:pStyle w:val="Question"/>
      </w:pPr>
      <w:sdt>
        <w:sdtPr>
          <w:alias w:val="Member"/>
          <w:tag w:val="&lt;Member mnisId='4869' dodsId='157053'&gt;"/>
          <w:id w:val="-1147662437"/>
          <w:placeholder>
            <w:docPart w:val="DefaultPlaceholder_-1854013440"/>
          </w:placeholder>
          <w:richText/>
        </w:sdtPr>
        <w:sdtContent>
          <w:r w:rsidRPr="006645F0" w:rsidR="00E35F8D">
            <w:rPr>
              <w:b/>
            </w:rPr>
            <w:t>Nadia Whittome:</w:t>
          </w:r>
        </w:sdtContent>
      </w:sdt>
      <w:r w:rsidRPr="006645F0" w:rsidR="00E35F8D">
        <w:t xml:space="preserve"> </w:t>
      </w:r>
      <w:r w:rsidRPr="006645F0" w:rsidR="00E301C3">
        <w:t>Some of those statistics</w:t>
      </w:r>
      <w:r w:rsidRPr="006645F0" w:rsidR="00E35F8D">
        <w:t>,</w:t>
      </w:r>
      <w:r w:rsidRPr="006645F0" w:rsidR="00E301C3">
        <w:t xml:space="preserve"> though</w:t>
      </w:r>
      <w:r w:rsidRPr="006645F0" w:rsidR="00E35F8D">
        <w:t>,</w:t>
      </w:r>
      <w:r w:rsidRPr="006645F0" w:rsidR="00E301C3">
        <w:t xml:space="preserve"> are quite stark</w:t>
      </w:r>
      <w:r w:rsidRPr="006645F0" w:rsidR="00E35F8D">
        <w:t xml:space="preserve">, </w:t>
      </w:r>
      <w:r w:rsidRPr="006645F0" w:rsidR="00E301C3">
        <w:t>particularly the 79% decrease in housing capacity unlocked</w:t>
      </w:r>
      <w:r w:rsidRPr="006645F0" w:rsidR="00E35F8D">
        <w:t>,</w:t>
      </w:r>
      <w:r w:rsidRPr="006645F0" w:rsidR="00E301C3">
        <w:t xml:space="preserve"> </w:t>
      </w:r>
      <w:r w:rsidRPr="006645F0" w:rsidR="00E35F8D">
        <w:t>b</w:t>
      </w:r>
      <w:r w:rsidRPr="006645F0" w:rsidR="00E301C3">
        <w:t xml:space="preserve">ut also the almost 10% decrease in </w:t>
      </w:r>
      <w:r w:rsidRPr="006645F0" w:rsidR="00E35F8D">
        <w:t>c</w:t>
      </w:r>
      <w:r w:rsidRPr="006645F0" w:rsidR="00E301C3">
        <w:t>ompletions as well as the almost 4% decrease in in housing starts</w:t>
      </w:r>
      <w:r w:rsidRPr="006645F0" w:rsidR="00E35F8D">
        <w:t>.</w:t>
      </w:r>
      <w:r w:rsidRPr="006645F0" w:rsidR="00E301C3">
        <w:t xml:space="preserve"> </w:t>
      </w:r>
      <w:r w:rsidRPr="006645F0" w:rsidR="00E35F8D">
        <w:t>I</w:t>
      </w:r>
      <w:r w:rsidRPr="006645F0" w:rsidR="00E301C3">
        <w:t>t is particularly concerning that 70% of those shortfalls are due to shortfalls in affordable housing programmes</w:t>
      </w:r>
      <w:r w:rsidRPr="006645F0" w:rsidR="00E35F8D">
        <w:t>.</w:t>
      </w:r>
      <w:r w:rsidRPr="006645F0" w:rsidR="00E301C3">
        <w:t xml:space="preserve"> </w:t>
      </w:r>
      <w:r w:rsidRPr="006645F0" w:rsidR="00E35F8D">
        <w:t xml:space="preserve">You </w:t>
      </w:r>
      <w:r w:rsidRPr="006645F0" w:rsidR="00E301C3">
        <w:t xml:space="preserve">have touched on it a bit, but what impact will the </w:t>
      </w:r>
      <w:r w:rsidRPr="006645F0" w:rsidR="00E35F8D">
        <w:t>b</w:t>
      </w:r>
      <w:r w:rsidRPr="006645F0" w:rsidR="00E301C3">
        <w:t xml:space="preserve">ig underspend of </w:t>
      </w:r>
      <w:r w:rsidRPr="006645F0" w:rsidR="00E35F8D">
        <w:t>£</w:t>
      </w:r>
      <w:r w:rsidRPr="006645F0" w:rsidR="00E301C3">
        <w:t xml:space="preserve">2.4 billion </w:t>
      </w:r>
      <w:r w:rsidRPr="006645F0">
        <w:t>i</w:t>
      </w:r>
      <w:r w:rsidRPr="006645F0" w:rsidR="00E301C3">
        <w:t>n the affordable homes programme</w:t>
      </w:r>
      <w:r w:rsidRPr="006645F0">
        <w:t xml:space="preserve"> h</w:t>
      </w:r>
      <w:r w:rsidRPr="006645F0" w:rsidR="00E301C3">
        <w:t xml:space="preserve">ave on both the Department’s and Homes England’s ability </w:t>
      </w:r>
      <w:r w:rsidRPr="006645F0">
        <w:t>t</w:t>
      </w:r>
      <w:r w:rsidRPr="006645F0" w:rsidR="00E301C3">
        <w:t>o deliver homes over the next two years</w:t>
      </w:r>
      <w:r w:rsidRPr="006645F0">
        <w:t>?</w:t>
      </w:r>
    </w:p>
    <w:p w:rsidR="00880AD3" w:rsidRPr="006645F0" w:rsidP="00880AD3">
      <w:pPr>
        <w:pStyle w:val="Answer"/>
      </w:pPr>
      <w:sdt>
        <w:sdtPr>
          <w:alias w:val="Witness"/>
          <w:id w:val="523133701"/>
          <w:placeholder>
            <w:docPart w:val="DefaultPlaceholder_-1854013440"/>
          </w:placeholder>
          <w:richText/>
        </w:sdtPr>
        <w:sdtContent>
          <w:r w:rsidRPr="006645F0" w:rsidR="00CC0290">
            <w:rPr>
              <w:b/>
              <w:i/>
            </w:rPr>
            <w:t>Joanna Key:</w:t>
          </w:r>
        </w:sdtContent>
      </w:sdt>
      <w:r w:rsidRPr="006645F0">
        <w:t xml:space="preserve"> </w:t>
      </w:r>
      <w:r w:rsidRPr="006645F0" w:rsidR="00E301C3">
        <w:t xml:space="preserve">I do not know where the </w:t>
      </w:r>
      <w:r w:rsidRPr="006645F0">
        <w:t>£</w:t>
      </w:r>
      <w:r w:rsidRPr="006645F0" w:rsidR="00E301C3">
        <w:t>2.4 billion comes from</w:t>
      </w:r>
      <w:r w:rsidRPr="006645F0">
        <w:t>,</w:t>
      </w:r>
      <w:r w:rsidRPr="006645F0" w:rsidR="00E301C3">
        <w:t xml:space="preserve"> but what we underspent </w:t>
      </w:r>
      <w:r w:rsidRPr="006645F0">
        <w:t>in 2022-</w:t>
      </w:r>
      <w:r w:rsidRPr="006645F0" w:rsidR="001F5D90">
        <w:t>2</w:t>
      </w:r>
      <w:r w:rsidRPr="006645F0">
        <w:t xml:space="preserve">3 </w:t>
      </w:r>
      <w:r w:rsidRPr="006645F0" w:rsidR="00E301C3">
        <w:t xml:space="preserve">was about </w:t>
      </w:r>
      <w:r w:rsidRPr="006645F0">
        <w:t>£</w:t>
      </w:r>
      <w:r w:rsidRPr="006645F0" w:rsidR="00E301C3">
        <w:t>600 million</w:t>
      </w:r>
      <w:r w:rsidRPr="006645F0">
        <w:t>.</w:t>
      </w:r>
      <w:r w:rsidRPr="006645F0" w:rsidR="00E301C3">
        <w:t xml:space="preserve"> </w:t>
      </w:r>
      <w:r w:rsidRPr="006645F0">
        <w:t>I</w:t>
      </w:r>
      <w:r w:rsidRPr="006645F0" w:rsidR="00E301C3">
        <w:t xml:space="preserve">t </w:t>
      </w:r>
      <w:r w:rsidRPr="006645F0">
        <w:t xml:space="preserve">has </w:t>
      </w:r>
      <w:r w:rsidRPr="006645F0" w:rsidR="00E301C3">
        <w:t xml:space="preserve">been reprofiled into </w:t>
      </w:r>
      <w:r w:rsidRPr="006645F0">
        <w:t xml:space="preserve">2023-24 </w:t>
      </w:r>
      <w:r w:rsidRPr="006645F0" w:rsidR="00E301C3">
        <w:t xml:space="preserve">and </w:t>
      </w:r>
      <w:r w:rsidRPr="006645F0">
        <w:t xml:space="preserve">2024-25 </w:t>
      </w:r>
      <w:r w:rsidRPr="006645F0" w:rsidR="00E301C3">
        <w:t>rather than being lost</w:t>
      </w:r>
      <w:r w:rsidRPr="006645F0">
        <w:t>,</w:t>
      </w:r>
      <w:r w:rsidRPr="006645F0" w:rsidR="00E301C3">
        <w:t xml:space="preserve"> if you like</w:t>
      </w:r>
      <w:r w:rsidRPr="006645F0">
        <w:t>,</w:t>
      </w:r>
      <w:r w:rsidRPr="006645F0" w:rsidR="00E301C3">
        <w:t xml:space="preserve"> to affordable housing</w:t>
      </w:r>
      <w:r w:rsidRPr="006645F0">
        <w:t>.</w:t>
      </w:r>
    </w:p>
    <w:p w:rsidR="00880AD3" w:rsidRPr="006645F0" w:rsidP="00880AD3">
      <w:pPr>
        <w:pStyle w:val="Question"/>
      </w:pPr>
      <w:sdt>
        <w:sdtPr>
          <w:alias w:val="Member"/>
          <w:tag w:val="&lt;Member mnisId='4869' dodsId='157053'&gt;"/>
          <w:id w:val="-1096171524"/>
          <w:placeholder>
            <w:docPart w:val="DefaultPlaceholder_-1854013440"/>
          </w:placeholder>
          <w:richText/>
        </w:sdtPr>
        <w:sdtContent>
          <w:r w:rsidRPr="006645F0">
            <w:rPr>
              <w:b/>
            </w:rPr>
            <w:t>Nadia Whittome:</w:t>
          </w:r>
        </w:sdtContent>
      </w:sdt>
      <w:r w:rsidRPr="006645F0">
        <w:t xml:space="preserve"> </w:t>
      </w:r>
      <w:r w:rsidRPr="006645F0" w:rsidR="00E301C3">
        <w:t>That was the underspend on capital funds</w:t>
      </w:r>
      <w:r w:rsidRPr="006645F0">
        <w:t>.</w:t>
      </w:r>
    </w:p>
    <w:p w:rsidR="00880AD3" w:rsidRPr="006645F0" w:rsidP="00880AD3">
      <w:pPr>
        <w:pStyle w:val="Answer"/>
      </w:pPr>
      <w:sdt>
        <w:sdtPr>
          <w:alias w:val="Witness"/>
          <w:id w:val="-2061928900"/>
          <w:placeholder>
            <w:docPart w:val="DefaultPlaceholder_-1854013440"/>
          </w:placeholder>
          <w:richText/>
        </w:sdtPr>
        <w:sdtContent>
          <w:r w:rsidRPr="006645F0" w:rsidR="00CC0290">
            <w:rPr>
              <w:b/>
              <w:i/>
            </w:rPr>
            <w:t>Sarah Healey:</w:t>
          </w:r>
        </w:sdtContent>
      </w:sdt>
      <w:r w:rsidRPr="006645F0" w:rsidR="00E301C3">
        <w:t xml:space="preserve"> </w:t>
      </w:r>
      <w:r w:rsidRPr="006645F0">
        <w:t xml:space="preserve">It is </w:t>
      </w:r>
      <w:r w:rsidRPr="006645F0" w:rsidR="00E301C3">
        <w:t>the overall capital underspend in the whole Department</w:t>
      </w:r>
      <w:r w:rsidRPr="006645F0">
        <w:t>,</w:t>
      </w:r>
      <w:r w:rsidRPr="006645F0" w:rsidR="00E301C3">
        <w:t xml:space="preserve"> rather than the affordable homes programme</w:t>
      </w:r>
      <w:r w:rsidRPr="006645F0">
        <w:t>.</w:t>
      </w:r>
      <w:r w:rsidRPr="006645F0" w:rsidR="00E301C3">
        <w:t xml:space="preserve"> </w:t>
      </w:r>
      <w:r w:rsidRPr="006645F0">
        <w:t>T</w:t>
      </w:r>
      <w:r w:rsidRPr="006645F0" w:rsidR="00E301C3">
        <w:t xml:space="preserve">hat is </w:t>
      </w:r>
      <w:r w:rsidRPr="006645F0">
        <w:t>the clarification.</w:t>
      </w:r>
    </w:p>
    <w:p w:rsidR="00880AD3" w:rsidRPr="006645F0" w:rsidP="00880AD3">
      <w:pPr>
        <w:pStyle w:val="Question"/>
      </w:pPr>
      <w:sdt>
        <w:sdtPr>
          <w:alias w:val="Member"/>
          <w:tag w:val="&lt;Member mnisId='4869' dodsId='157053'&gt;"/>
          <w:id w:val="1337200448"/>
          <w:placeholder>
            <w:docPart w:val="DefaultPlaceholder_-1854013440"/>
          </w:placeholder>
          <w:richText/>
        </w:sdtPr>
        <w:sdtContent>
          <w:r w:rsidRPr="006645F0">
            <w:rPr>
              <w:b/>
            </w:rPr>
            <w:t>Nadia Whittome:</w:t>
          </w:r>
        </w:sdtContent>
      </w:sdt>
      <w:r w:rsidRPr="006645F0">
        <w:t xml:space="preserve"> Yes, </w:t>
      </w:r>
      <w:r w:rsidRPr="006645F0" w:rsidR="00E301C3">
        <w:t xml:space="preserve">but </w:t>
      </w:r>
      <w:r w:rsidRPr="006645F0">
        <w:t xml:space="preserve">that </w:t>
      </w:r>
      <w:r w:rsidRPr="006645F0" w:rsidR="00E301C3">
        <w:t xml:space="preserve">accounted for the majority of the Department’s </w:t>
      </w:r>
      <w:r w:rsidRPr="006645F0">
        <w:t>o</w:t>
      </w:r>
      <w:r w:rsidRPr="006645F0" w:rsidR="00E301C3">
        <w:t xml:space="preserve">verall </w:t>
      </w:r>
      <w:r w:rsidRPr="006645F0">
        <w:t>£</w:t>
      </w:r>
      <w:r w:rsidRPr="006645F0" w:rsidR="00E301C3">
        <w:t xml:space="preserve">2.4 billion </w:t>
      </w:r>
      <w:r w:rsidRPr="006645F0">
        <w:t>underspend.</w:t>
      </w:r>
    </w:p>
    <w:p w:rsidR="00880AD3" w:rsidRPr="006645F0" w:rsidP="00880AD3">
      <w:pPr>
        <w:pStyle w:val="Answer"/>
      </w:pPr>
      <w:sdt>
        <w:sdtPr>
          <w:alias w:val="Witness"/>
          <w:id w:val="-1870679552"/>
          <w:placeholder>
            <w:docPart w:val="DefaultPlaceholder_-1854013440"/>
          </w:placeholder>
          <w:richText/>
        </w:sdtPr>
        <w:sdtContent>
          <w:r w:rsidRPr="006645F0" w:rsidR="00CC0290">
            <w:rPr>
              <w:b/>
              <w:i/>
            </w:rPr>
            <w:t>Matt Thurstan:</w:t>
          </w:r>
        </w:sdtContent>
      </w:sdt>
      <w:r w:rsidRPr="006645F0">
        <w:t xml:space="preserve"> </w:t>
      </w:r>
      <w:r w:rsidRPr="006645F0" w:rsidR="00E301C3">
        <w:t>The</w:t>
      </w:r>
      <w:r w:rsidRPr="006645F0">
        <w:t>re was a £900 million underspend in the</w:t>
      </w:r>
      <w:r w:rsidRPr="006645F0" w:rsidR="00E301C3">
        <w:t xml:space="preserve"> affordable homes programme</w:t>
      </w:r>
      <w:r w:rsidRPr="006645F0">
        <w:t>,</w:t>
      </w:r>
      <w:r w:rsidRPr="006645F0" w:rsidR="00E301C3">
        <w:t xml:space="preserve"> of which </w:t>
      </w:r>
      <w:r w:rsidRPr="006645F0">
        <w:t>£</w:t>
      </w:r>
      <w:r w:rsidRPr="006645F0" w:rsidR="00E301C3">
        <w:t xml:space="preserve">600 million into this SR and a further </w:t>
      </w:r>
      <w:r w:rsidRPr="006645F0">
        <w:t>£</w:t>
      </w:r>
      <w:r w:rsidRPr="006645F0" w:rsidR="00E301C3">
        <w:t xml:space="preserve">300 million </w:t>
      </w:r>
      <w:r w:rsidRPr="006645F0" w:rsidR="001F5D90">
        <w:t xml:space="preserve">was reprofiled </w:t>
      </w:r>
      <w:r w:rsidRPr="006645F0" w:rsidR="00E301C3">
        <w:t>into the next SR</w:t>
      </w:r>
      <w:r w:rsidRPr="006645F0">
        <w:t>.</w:t>
      </w:r>
    </w:p>
    <w:p w:rsidR="00E301C3" w:rsidRPr="006645F0" w:rsidP="00880AD3">
      <w:pPr>
        <w:pStyle w:val="Question"/>
      </w:pPr>
      <w:sdt>
        <w:sdtPr>
          <w:alias w:val="Member"/>
          <w:tag w:val="&lt;Member mnisId='4869' dodsId='157053'&gt;"/>
          <w:id w:val="1207298069"/>
          <w:placeholder>
            <w:docPart w:val="DefaultPlaceholder_-1854013440"/>
          </w:placeholder>
          <w:richText/>
        </w:sdtPr>
        <w:sdtContent>
          <w:r w:rsidRPr="006645F0" w:rsidR="00880AD3">
            <w:rPr>
              <w:b/>
            </w:rPr>
            <w:t>Nadia Whittome:</w:t>
          </w:r>
        </w:sdtContent>
      </w:sdt>
      <w:r w:rsidRPr="006645F0" w:rsidR="00880AD3">
        <w:t xml:space="preserve"> A</w:t>
      </w:r>
      <w:r w:rsidRPr="006645F0">
        <w:t>pologies</w:t>
      </w:r>
      <w:r w:rsidRPr="006645F0" w:rsidR="001F5D90">
        <w:t xml:space="preserve">; </w:t>
      </w:r>
      <w:r w:rsidRPr="006645F0">
        <w:t>that was not clear, but it does still account for the majority of the underspend.</w:t>
      </w:r>
    </w:p>
    <w:p w:rsidR="00880AD3" w:rsidRPr="006645F0" w:rsidP="00880AD3">
      <w:pPr>
        <w:pStyle w:val="Answer"/>
      </w:pPr>
      <w:sdt>
        <w:sdtPr>
          <w:alias w:val="Witness"/>
          <w:id w:val="1974636984"/>
          <w:placeholder>
            <w:docPart w:val="DefaultPlaceholder_-1854013440"/>
          </w:placeholder>
          <w:richText/>
        </w:sdtPr>
        <w:sdtContent>
          <w:r w:rsidRPr="006645F0" w:rsidR="00CC0290">
            <w:rPr>
              <w:b/>
              <w:i/>
            </w:rPr>
            <w:t>Joanna Key:</w:t>
          </w:r>
        </w:sdtContent>
      </w:sdt>
      <w:r w:rsidRPr="006645F0">
        <w:t xml:space="preserve"> Y</w:t>
      </w:r>
      <w:r w:rsidRPr="006645F0" w:rsidR="00E301C3">
        <w:t xml:space="preserve">ou talked about unlocked housing capacity and the </w:t>
      </w:r>
      <w:r w:rsidRPr="006645F0">
        <w:t>t</w:t>
      </w:r>
      <w:r w:rsidRPr="006645F0" w:rsidR="00E301C3">
        <w:t>argets there</w:t>
      </w:r>
      <w:r w:rsidRPr="006645F0">
        <w:t>.</w:t>
      </w:r>
      <w:r w:rsidRPr="006645F0" w:rsidR="00E301C3">
        <w:t xml:space="preserve"> </w:t>
      </w:r>
      <w:r w:rsidRPr="006645F0">
        <w:t>T</w:t>
      </w:r>
      <w:r w:rsidRPr="006645F0" w:rsidR="00E301C3">
        <w:t>his was in relation to the home building fund infrastructure loans issue</w:t>
      </w:r>
      <w:r w:rsidRPr="006645F0">
        <w:t>.</w:t>
      </w:r>
      <w:r w:rsidRPr="006645F0" w:rsidR="00E301C3">
        <w:t xml:space="preserve"> </w:t>
      </w:r>
      <w:r w:rsidRPr="006645F0">
        <w:t>T</w:t>
      </w:r>
      <w:r w:rsidRPr="006645F0" w:rsidR="00E301C3">
        <w:t>his is a loan fund for unlocking housing capacity through providing infrastructure</w:t>
      </w:r>
      <w:r w:rsidRPr="006645F0">
        <w:t>.</w:t>
      </w:r>
      <w:r w:rsidRPr="006645F0" w:rsidR="00E301C3">
        <w:t xml:space="preserve"> </w:t>
      </w:r>
      <w:r w:rsidRPr="006645F0">
        <w:t>E</w:t>
      </w:r>
      <w:r w:rsidRPr="006645F0" w:rsidR="00E301C3">
        <w:t>ssentially</w:t>
      </w:r>
      <w:r w:rsidRPr="006645F0">
        <w:t>,</w:t>
      </w:r>
      <w:r w:rsidRPr="006645F0" w:rsidR="00E301C3">
        <w:t xml:space="preserve"> </w:t>
      </w:r>
      <w:r w:rsidRPr="006645F0">
        <w:t xml:space="preserve">we were hoping to unlock about </w:t>
      </w:r>
      <w:r w:rsidRPr="006645F0" w:rsidR="00E301C3">
        <w:t>20</w:t>
      </w:r>
      <w:r w:rsidRPr="006645F0">
        <w:t>,</w:t>
      </w:r>
      <w:r w:rsidRPr="006645F0" w:rsidR="00E301C3">
        <w:t xml:space="preserve">000 units </w:t>
      </w:r>
      <w:r w:rsidRPr="006645F0">
        <w:t xml:space="preserve">in 2022-2023, which we </w:t>
      </w:r>
      <w:r w:rsidRPr="006645F0" w:rsidR="00E301C3">
        <w:t>had to push into a future year</w:t>
      </w:r>
      <w:r w:rsidRPr="006645F0">
        <w:t>,</w:t>
      </w:r>
      <w:r w:rsidRPr="006645F0" w:rsidR="00E301C3">
        <w:t xml:space="preserve"> because of issues around market conditions and confidence associated with some of the issues </w:t>
      </w:r>
      <w:r w:rsidRPr="006645F0">
        <w:t xml:space="preserve">that </w:t>
      </w:r>
      <w:r w:rsidRPr="006645F0" w:rsidR="00E301C3">
        <w:t xml:space="preserve">I </w:t>
      </w:r>
      <w:r w:rsidRPr="006645F0">
        <w:t>d</w:t>
      </w:r>
      <w:r w:rsidRPr="006645F0" w:rsidR="00E301C3">
        <w:t>escribed earlier</w:t>
      </w:r>
      <w:r w:rsidRPr="006645F0">
        <w:t xml:space="preserve">, </w:t>
      </w:r>
      <w:r w:rsidRPr="006645F0" w:rsidR="00E301C3">
        <w:t>and a few planning delays.</w:t>
      </w:r>
      <w:r w:rsidRPr="006645F0">
        <w:t xml:space="preserve"> A</w:t>
      </w:r>
      <w:r w:rsidRPr="006645F0" w:rsidR="00E301C3">
        <w:t xml:space="preserve">gain, this is a delay rather than those units </w:t>
      </w:r>
      <w:r w:rsidRPr="006645F0">
        <w:t xml:space="preserve">not happening. </w:t>
      </w:r>
      <w:r w:rsidRPr="006645F0" w:rsidR="00E301C3">
        <w:t>They will be unlocked</w:t>
      </w:r>
      <w:r w:rsidRPr="006645F0">
        <w:t>.</w:t>
      </w:r>
      <w:r w:rsidRPr="006645F0" w:rsidR="00E301C3">
        <w:t xml:space="preserve"> </w:t>
      </w:r>
      <w:r w:rsidRPr="006645F0">
        <w:t>I</w:t>
      </w:r>
      <w:r w:rsidRPr="006645F0" w:rsidR="00E301C3">
        <w:t>t will just happen slightly later than we had previously anticipated</w:t>
      </w:r>
      <w:r w:rsidRPr="006645F0">
        <w:t>.</w:t>
      </w:r>
    </w:p>
    <w:p w:rsidR="00880AD3" w:rsidRPr="006645F0" w:rsidP="00880AD3">
      <w:pPr>
        <w:pStyle w:val="Answer"/>
      </w:pPr>
      <w:r w:rsidRPr="006645F0">
        <w:t>T</w:t>
      </w:r>
      <w:r w:rsidRPr="006645F0" w:rsidR="00E301C3">
        <w:t xml:space="preserve">he general point </w:t>
      </w:r>
      <w:r w:rsidRPr="006645F0">
        <w:t xml:space="preserve">that </w:t>
      </w:r>
      <w:r w:rsidRPr="006645F0" w:rsidR="00E301C3">
        <w:t xml:space="preserve">you are raising is </w:t>
      </w:r>
      <w:r w:rsidRPr="006645F0">
        <w:t xml:space="preserve">around what </w:t>
      </w:r>
      <w:r w:rsidRPr="006645F0" w:rsidR="00E301C3">
        <w:t xml:space="preserve">we </w:t>
      </w:r>
      <w:r w:rsidRPr="006645F0">
        <w:t xml:space="preserve">are </w:t>
      </w:r>
      <w:r w:rsidRPr="006645F0" w:rsidR="00E301C3">
        <w:t>doing to make sure that Homes England delivery remains on track</w:t>
      </w:r>
      <w:r w:rsidRPr="006645F0">
        <w:t>. T</w:t>
      </w:r>
      <w:r w:rsidRPr="006645F0" w:rsidR="00E301C3">
        <w:t>hat is a really important point</w:t>
      </w:r>
      <w:r w:rsidRPr="006645F0">
        <w:t>.</w:t>
      </w:r>
      <w:r w:rsidRPr="006645F0" w:rsidR="00E301C3">
        <w:t xml:space="preserve"> </w:t>
      </w:r>
      <w:r w:rsidRPr="006645F0">
        <w:t>T</w:t>
      </w:r>
      <w:r w:rsidRPr="006645F0" w:rsidR="00E301C3">
        <w:t xml:space="preserve">he previous year </w:t>
      </w:r>
      <w:r w:rsidRPr="006645F0">
        <w:t xml:space="preserve">and </w:t>
      </w:r>
      <w:r w:rsidRPr="006645F0" w:rsidR="00E301C3">
        <w:t xml:space="preserve">the combination of the issues that I have described has really taught us that we need to be completely on top of what is happening in the market and </w:t>
      </w:r>
      <w:r w:rsidRPr="006645F0">
        <w:t xml:space="preserve">to try </w:t>
      </w:r>
      <w:r w:rsidRPr="006645F0" w:rsidR="00E301C3">
        <w:t>to track that</w:t>
      </w:r>
      <w:r w:rsidRPr="006645F0">
        <w:t>,</w:t>
      </w:r>
      <w:r w:rsidRPr="006645F0" w:rsidR="00E301C3">
        <w:t xml:space="preserve"> and to be swifter in terms of our </w:t>
      </w:r>
      <w:r w:rsidRPr="006645F0">
        <w:t>r</w:t>
      </w:r>
      <w:r w:rsidRPr="006645F0" w:rsidR="00E301C3">
        <w:t xml:space="preserve">enegotiation when we notice the </w:t>
      </w:r>
      <w:r w:rsidRPr="006645F0">
        <w:t xml:space="preserve">kinds of </w:t>
      </w:r>
      <w:r w:rsidRPr="006645F0" w:rsidR="00E301C3">
        <w:t>problems that have arisen</w:t>
      </w:r>
      <w:r w:rsidRPr="006645F0">
        <w:t>. W</w:t>
      </w:r>
      <w:r w:rsidRPr="006645F0" w:rsidR="00E301C3">
        <w:t>e have learned from that and</w:t>
      </w:r>
      <w:r w:rsidRPr="006645F0">
        <w:t>,</w:t>
      </w:r>
      <w:r w:rsidRPr="006645F0" w:rsidR="00E301C3">
        <w:t xml:space="preserve"> as far as we are aware</w:t>
      </w:r>
      <w:r w:rsidRPr="006645F0">
        <w:t>—</w:t>
      </w:r>
      <w:r w:rsidRPr="006645F0" w:rsidR="00E301C3">
        <w:t>and</w:t>
      </w:r>
      <w:r w:rsidRPr="006645F0">
        <w:t xml:space="preserve"> </w:t>
      </w:r>
      <w:r w:rsidRPr="006645F0" w:rsidR="00E301C3">
        <w:t>we are tracking this very closely and carefully</w:t>
      </w:r>
      <w:r w:rsidRPr="006645F0">
        <w:t>—</w:t>
      </w:r>
      <w:r w:rsidRPr="006645F0" w:rsidR="00E301C3">
        <w:t>Homes</w:t>
      </w:r>
      <w:r w:rsidRPr="006645F0">
        <w:t xml:space="preserve"> </w:t>
      </w:r>
      <w:r w:rsidRPr="006645F0" w:rsidR="00E301C3">
        <w:t xml:space="preserve">England delivery is on track for </w:t>
      </w:r>
      <w:r w:rsidRPr="006645F0">
        <w:t>2023-24.</w:t>
      </w:r>
    </w:p>
    <w:p w:rsidR="00A323C4" w:rsidRPr="006645F0" w:rsidP="00A323C4">
      <w:pPr>
        <w:pStyle w:val="Question"/>
      </w:pPr>
      <w:sdt>
        <w:sdtPr>
          <w:alias w:val="Member"/>
          <w:tag w:val="&lt;Member mnisId='4869' dodsId='157053'&gt;"/>
          <w:id w:val="1579942976"/>
          <w:placeholder>
            <w:docPart w:val="DefaultPlaceholder_-1854013440"/>
          </w:placeholder>
          <w:richText/>
        </w:sdtPr>
        <w:sdtContent>
          <w:r w:rsidRPr="006645F0" w:rsidR="00880AD3">
            <w:rPr>
              <w:b/>
            </w:rPr>
            <w:t>Nadia Whittome:</w:t>
          </w:r>
        </w:sdtContent>
      </w:sdt>
      <w:r w:rsidRPr="006645F0" w:rsidR="00880AD3">
        <w:t xml:space="preserve"> </w:t>
      </w:r>
      <w:r w:rsidRPr="006645F0" w:rsidR="009272E9">
        <w:t>I</w:t>
      </w:r>
      <w:r w:rsidRPr="006645F0" w:rsidR="00E301C3">
        <w:t>t is particularly concerning that there appears to be a particular shortfall in supported homes</w:t>
      </w:r>
      <w:r w:rsidRPr="006645F0" w:rsidR="009272E9">
        <w:t>.</w:t>
      </w:r>
      <w:r w:rsidRPr="006645F0" w:rsidR="00E301C3">
        <w:t xml:space="preserve"> Homes England has allocated funding for </w:t>
      </w:r>
      <w:r w:rsidRPr="006645F0" w:rsidR="009272E9">
        <w:t>j</w:t>
      </w:r>
      <w:r w:rsidRPr="006645F0" w:rsidR="00E301C3">
        <w:t xml:space="preserve">ust under </w:t>
      </w:r>
      <w:r w:rsidRPr="006645F0" w:rsidR="009272E9">
        <w:t xml:space="preserve">8,500 </w:t>
      </w:r>
      <w:r w:rsidRPr="006645F0" w:rsidR="00E301C3">
        <w:t>new supported homes in England excluding London</w:t>
      </w:r>
      <w:r w:rsidRPr="006645F0" w:rsidR="009272E9">
        <w:t>,</w:t>
      </w:r>
      <w:r w:rsidRPr="006645F0" w:rsidR="00E301C3">
        <w:t xml:space="preserve"> against a target of between 12</w:t>
      </w:r>
      <w:r w:rsidRPr="006645F0" w:rsidR="009272E9">
        <w:t>,</w:t>
      </w:r>
      <w:r w:rsidRPr="006645F0" w:rsidR="00E301C3">
        <w:t>000 and 13</w:t>
      </w:r>
      <w:r w:rsidRPr="006645F0" w:rsidR="009272E9">
        <w:t>,</w:t>
      </w:r>
      <w:r w:rsidRPr="006645F0" w:rsidR="00E301C3">
        <w:t>000</w:t>
      </w:r>
      <w:r w:rsidRPr="006645F0" w:rsidR="009272E9">
        <w:t xml:space="preserve">. </w:t>
      </w:r>
      <w:r w:rsidRPr="006645F0" w:rsidR="00E301C3">
        <w:t>Why is that the case?</w:t>
      </w:r>
    </w:p>
    <w:p w:rsidR="009272E9" w:rsidRPr="006645F0" w:rsidP="009272E9">
      <w:pPr>
        <w:pStyle w:val="Answer"/>
      </w:pPr>
      <w:sdt>
        <w:sdtPr>
          <w:alias w:val="Witness"/>
          <w:id w:val="1013345087"/>
          <w:placeholder>
            <w:docPart w:val="DefaultPlaceholder_-1854013440"/>
          </w:placeholder>
          <w:richText/>
        </w:sdtPr>
        <w:sdtContent>
          <w:r w:rsidRPr="006645F0" w:rsidR="00CC0290">
            <w:rPr>
              <w:b/>
              <w:i/>
            </w:rPr>
            <w:t>Joanna Key:</w:t>
          </w:r>
        </w:sdtContent>
      </w:sdt>
      <w:r w:rsidRPr="006645F0" w:rsidR="00E301C3">
        <w:t xml:space="preserve"> As I have said, because of the problems with the affordable housing programme</w:t>
      </w:r>
      <w:r w:rsidRPr="006645F0">
        <w:t>,</w:t>
      </w:r>
      <w:r w:rsidRPr="006645F0" w:rsidR="00E301C3">
        <w:t xml:space="preserve"> </w:t>
      </w:r>
      <w:r w:rsidRPr="006645F0">
        <w:t>t</w:t>
      </w:r>
      <w:r w:rsidRPr="006645F0" w:rsidR="00E301C3">
        <w:t>hey are below their targets on many aspects of the programme</w:t>
      </w:r>
      <w:r w:rsidRPr="006645F0">
        <w:t xml:space="preserve">. </w:t>
      </w:r>
      <w:r w:rsidRPr="006645F0" w:rsidR="00E301C3">
        <w:t>I should have said earlier that</w:t>
      </w:r>
      <w:r w:rsidRPr="006645F0">
        <w:t>,</w:t>
      </w:r>
      <w:r w:rsidRPr="006645F0" w:rsidR="00E301C3">
        <w:t xml:space="preserve"> when we came to </w:t>
      </w:r>
      <w:r w:rsidRPr="006645F0">
        <w:t>r</w:t>
      </w:r>
      <w:r w:rsidRPr="006645F0" w:rsidR="00E301C3">
        <w:t>enegotiating contracts with our partners</w:t>
      </w:r>
      <w:r w:rsidRPr="006645F0">
        <w:t>, o</w:t>
      </w:r>
      <w:r w:rsidRPr="006645F0" w:rsidR="00E301C3">
        <w:t xml:space="preserve">ne of the things that </w:t>
      </w:r>
      <w:r w:rsidRPr="006645F0">
        <w:t>M</w:t>
      </w:r>
      <w:r w:rsidRPr="006645F0" w:rsidR="00E301C3">
        <w:t xml:space="preserve">inisters decided to do at that moment was also </w:t>
      </w:r>
      <w:r w:rsidRPr="006645F0">
        <w:t>to l</w:t>
      </w:r>
      <w:r w:rsidRPr="006645F0" w:rsidR="00E301C3">
        <w:t>ook at whether we had the right balance between the different sub-tenures</w:t>
      </w:r>
      <w:r w:rsidRPr="006645F0">
        <w:t>.</w:t>
      </w:r>
      <w:r w:rsidRPr="006645F0" w:rsidR="00E301C3">
        <w:t xml:space="preserve"> </w:t>
      </w:r>
      <w:r w:rsidRPr="006645F0">
        <w:t>O</w:t>
      </w:r>
      <w:r w:rsidRPr="006645F0" w:rsidR="00E301C3">
        <w:t xml:space="preserve">ne of the things </w:t>
      </w:r>
      <w:r w:rsidRPr="006645F0">
        <w:t xml:space="preserve">that </w:t>
      </w:r>
      <w:r w:rsidRPr="006645F0" w:rsidR="00E301C3">
        <w:t xml:space="preserve">our </w:t>
      </w:r>
      <w:r w:rsidRPr="006645F0">
        <w:t>M</w:t>
      </w:r>
      <w:r w:rsidRPr="006645F0" w:rsidR="00E301C3">
        <w:t xml:space="preserve">inisters have asked us to do is to </w:t>
      </w:r>
      <w:r w:rsidRPr="006645F0">
        <w:t>p</w:t>
      </w:r>
      <w:r w:rsidRPr="006645F0" w:rsidR="00E301C3">
        <w:t>ush harder on social rent, for example, which</w:t>
      </w:r>
      <w:r w:rsidRPr="006645F0">
        <w:t>,</w:t>
      </w:r>
      <w:r w:rsidRPr="006645F0" w:rsidR="00E301C3">
        <w:t xml:space="preserve"> as you know</w:t>
      </w:r>
      <w:r w:rsidRPr="006645F0">
        <w:t>,</w:t>
      </w:r>
      <w:r w:rsidRPr="006645F0" w:rsidR="00E301C3">
        <w:t xml:space="preserve"> is a more expensive tenure compared to affordable rent and other things</w:t>
      </w:r>
      <w:r w:rsidRPr="006645F0">
        <w:t>.</w:t>
      </w:r>
    </w:p>
    <w:p w:rsidR="009272E9" w:rsidRPr="006645F0" w:rsidP="009272E9">
      <w:pPr>
        <w:pStyle w:val="Answer"/>
      </w:pPr>
      <w:r w:rsidRPr="006645F0">
        <w:t xml:space="preserve">Again, we </w:t>
      </w:r>
      <w:r w:rsidRPr="006645F0" w:rsidR="00E301C3">
        <w:t xml:space="preserve">are in the process of just going through </w:t>
      </w:r>
      <w:r w:rsidRPr="006645F0">
        <w:t>and t</w:t>
      </w:r>
      <w:r w:rsidRPr="006645F0" w:rsidR="00E301C3">
        <w:t xml:space="preserve">rying to make sure that we have met </w:t>
      </w:r>
      <w:r w:rsidRPr="006645F0">
        <w:t>n</w:t>
      </w:r>
      <w:r w:rsidRPr="006645F0" w:rsidR="00E301C3">
        <w:t>eed and demand in all those sub-tenures</w:t>
      </w:r>
      <w:r w:rsidRPr="006645F0">
        <w:t>. W</w:t>
      </w:r>
      <w:r w:rsidRPr="006645F0" w:rsidR="00E301C3">
        <w:t xml:space="preserve">hen we come back to you </w:t>
      </w:r>
      <w:r w:rsidRPr="006645F0">
        <w:t>s</w:t>
      </w:r>
      <w:r w:rsidRPr="006645F0" w:rsidR="00E301C3">
        <w:t>hortly, we will have revised targets in all of those areas</w:t>
      </w:r>
      <w:r w:rsidRPr="006645F0">
        <w:t>.</w:t>
      </w:r>
    </w:p>
    <w:p w:rsidR="009272E9" w:rsidRPr="006645F0" w:rsidP="009272E9">
      <w:pPr>
        <w:pStyle w:val="Answer"/>
      </w:pPr>
      <w:sdt>
        <w:sdtPr>
          <w:alias w:val="Witness"/>
          <w:id w:val="-954870927"/>
          <w:placeholder>
            <w:docPart w:val="DefaultPlaceholder_-1854013440"/>
          </w:placeholder>
          <w:richText/>
        </w:sdtPr>
        <w:sdtContent>
          <w:r w:rsidRPr="006645F0" w:rsidR="00CC0290">
            <w:rPr>
              <w:b/>
              <w:i/>
            </w:rPr>
            <w:t>Sarah Healey:</w:t>
          </w:r>
        </w:sdtContent>
      </w:sdt>
      <w:r w:rsidRPr="006645F0" w:rsidR="00E301C3">
        <w:t xml:space="preserve"> </w:t>
      </w:r>
      <w:r w:rsidRPr="006645F0">
        <w:t>O</w:t>
      </w:r>
      <w:r w:rsidRPr="006645F0" w:rsidR="00E301C3">
        <w:t>n supported housing</w:t>
      </w:r>
      <w:r w:rsidRPr="006645F0">
        <w:t>,</w:t>
      </w:r>
      <w:r w:rsidRPr="006645F0" w:rsidR="00E301C3">
        <w:t xml:space="preserve"> </w:t>
      </w:r>
      <w:r w:rsidRPr="006645F0">
        <w:t>i</w:t>
      </w:r>
      <w:r w:rsidRPr="006645F0" w:rsidR="00E301C3">
        <w:t>t is probably worth reflecting on the very significant reform programme that we have under way, which</w:t>
      </w:r>
      <w:r w:rsidRPr="006645F0">
        <w:t>, t</w:t>
      </w:r>
      <w:r w:rsidRPr="006645F0" w:rsidR="00E301C3">
        <w:t xml:space="preserve">hanks to a </w:t>
      </w:r>
      <w:r w:rsidR="001E3BD6">
        <w:t>m</w:t>
      </w:r>
      <w:r w:rsidRPr="006645F0" w:rsidR="00E301C3">
        <w:t xml:space="preserve">ember of this </w:t>
      </w:r>
      <w:r w:rsidRPr="006645F0">
        <w:t>C</w:t>
      </w:r>
      <w:r w:rsidRPr="006645F0" w:rsidR="00E301C3">
        <w:t>ommittee</w:t>
      </w:r>
      <w:r w:rsidRPr="006645F0">
        <w:t>, will give</w:t>
      </w:r>
      <w:r w:rsidRPr="006645F0" w:rsidR="00E301C3">
        <w:t xml:space="preserve"> us a lot more information about where there is a gap between </w:t>
      </w:r>
      <w:r w:rsidRPr="006645F0">
        <w:t>s</w:t>
      </w:r>
      <w:r w:rsidRPr="006645F0" w:rsidR="00E301C3">
        <w:t>upply and demand for supported housing</w:t>
      </w:r>
      <w:r w:rsidRPr="006645F0">
        <w:t>. W</w:t>
      </w:r>
      <w:r w:rsidRPr="006645F0" w:rsidR="00E301C3">
        <w:t>e will use that new evidence to inform future plans in that area</w:t>
      </w:r>
      <w:r w:rsidRPr="006645F0">
        <w:t>.</w:t>
      </w:r>
    </w:p>
    <w:p w:rsidR="00E301C3" w:rsidRPr="006645F0" w:rsidP="009272E9">
      <w:pPr>
        <w:pStyle w:val="Question"/>
      </w:pPr>
      <w:sdt>
        <w:sdtPr>
          <w:alias w:val="Member"/>
          <w:tag w:val="&lt;Member mnisId='4869' dodsId='157053'&gt;"/>
          <w:id w:val="642311848"/>
          <w:placeholder>
            <w:docPart w:val="DefaultPlaceholder_-1854013440"/>
          </w:placeholder>
          <w:richText/>
        </w:sdtPr>
        <w:sdtContent>
          <w:r w:rsidRPr="006645F0" w:rsidR="009272E9">
            <w:rPr>
              <w:b/>
            </w:rPr>
            <w:t>Nadia Whittome:</w:t>
          </w:r>
        </w:sdtContent>
      </w:sdt>
      <w:r w:rsidRPr="006645F0" w:rsidR="0014771C">
        <w:t xml:space="preserve"> </w:t>
      </w:r>
      <w:r w:rsidRPr="006645F0">
        <w:t>I understand your point about the wider problems with the affordable homes programme</w:t>
      </w:r>
      <w:r w:rsidRPr="006645F0" w:rsidR="009272E9">
        <w:t>,</w:t>
      </w:r>
      <w:r w:rsidRPr="006645F0">
        <w:t xml:space="preserve"> </w:t>
      </w:r>
      <w:r w:rsidRPr="006645F0" w:rsidR="009272E9">
        <w:t>m</w:t>
      </w:r>
      <w:r w:rsidRPr="006645F0">
        <w:t xml:space="preserve">eaning that there is a general shortfall, but why do you think </w:t>
      </w:r>
      <w:r w:rsidRPr="006645F0" w:rsidR="009272E9">
        <w:t xml:space="preserve">that </w:t>
      </w:r>
      <w:r w:rsidRPr="006645F0">
        <w:t>there is a particular shortfall</w:t>
      </w:r>
      <w:r w:rsidRPr="006645F0" w:rsidR="009272E9">
        <w:t xml:space="preserve"> in supported homes</w:t>
      </w:r>
      <w:r w:rsidRPr="006645F0">
        <w:t>?</w:t>
      </w:r>
    </w:p>
    <w:p w:rsidR="009272E9" w:rsidRPr="006645F0" w:rsidP="009272E9">
      <w:pPr>
        <w:pStyle w:val="Answer"/>
      </w:pPr>
      <w:sdt>
        <w:sdtPr>
          <w:alias w:val="Witness"/>
          <w:id w:val="1555580326"/>
          <w:placeholder>
            <w:docPart w:val="DefaultPlaceholder_-1854013440"/>
          </w:placeholder>
          <w:richText/>
        </w:sdtPr>
        <w:sdtContent>
          <w:r w:rsidRPr="006645F0" w:rsidR="00CC0290">
            <w:rPr>
              <w:b/>
              <w:i/>
            </w:rPr>
            <w:t>Joanna Key:</w:t>
          </w:r>
        </w:sdtContent>
      </w:sdt>
      <w:r w:rsidRPr="006645F0">
        <w:t xml:space="preserve"> It </w:t>
      </w:r>
      <w:r w:rsidRPr="006645F0" w:rsidR="00E301C3">
        <w:t xml:space="preserve">is </w:t>
      </w:r>
      <w:r w:rsidRPr="006645F0">
        <w:t xml:space="preserve">not </w:t>
      </w:r>
      <w:r w:rsidRPr="006645F0" w:rsidR="00E301C3">
        <w:t>particularly different to the other sub-tenures, but let me come back to you in writing on that</w:t>
      </w:r>
      <w:r w:rsidRPr="006645F0">
        <w:t>.</w:t>
      </w:r>
    </w:p>
    <w:p w:rsidR="009272E9" w:rsidRPr="006645F0" w:rsidP="00E301C3">
      <w:pPr>
        <w:pStyle w:val="Question"/>
      </w:pPr>
      <w:sdt>
        <w:sdtPr>
          <w:alias w:val="Member"/>
          <w:tag w:val="&lt;Member mnisId='4869' dodsId='157053'&gt;"/>
          <w:id w:val="-1897500749"/>
          <w:placeholder>
            <w:docPart w:val="DefaultPlaceholder_-1854013440"/>
          </w:placeholder>
          <w:richText/>
        </w:sdtPr>
        <w:sdtContent>
          <w:r w:rsidRPr="006645F0">
            <w:rPr>
              <w:b/>
            </w:rPr>
            <w:t>Nadia Whittome:</w:t>
          </w:r>
        </w:sdtContent>
      </w:sdt>
      <w:r w:rsidRPr="006645F0">
        <w:t xml:space="preserve"> </w:t>
      </w:r>
      <w:r w:rsidRPr="006645F0" w:rsidR="00E301C3">
        <w:t>That would be useful.</w:t>
      </w:r>
      <w:r w:rsidRPr="006645F0">
        <w:t xml:space="preserve"> </w:t>
      </w:r>
      <w:r w:rsidRPr="006645F0" w:rsidR="00E301C3">
        <w:t>Lastly from me</w:t>
      </w:r>
      <w:r w:rsidRPr="006645F0">
        <w:t>,</w:t>
      </w:r>
      <w:r w:rsidRPr="006645F0" w:rsidR="00E301C3">
        <w:t xml:space="preserve"> </w:t>
      </w:r>
      <w:r w:rsidRPr="006645F0">
        <w:t xml:space="preserve">why </w:t>
      </w:r>
      <w:r w:rsidRPr="006645F0" w:rsidR="00E301C3">
        <w:t xml:space="preserve">is Homes England writing off an increasing number of loans that it is owed each year? </w:t>
      </w:r>
      <w:r w:rsidRPr="006645F0">
        <w:t>£</w:t>
      </w:r>
      <w:r w:rsidRPr="006645F0" w:rsidR="00E301C3">
        <w:t xml:space="preserve">148.7 million </w:t>
      </w:r>
      <w:r w:rsidRPr="006645F0">
        <w:t xml:space="preserve">was </w:t>
      </w:r>
      <w:r w:rsidRPr="006645F0" w:rsidR="00E301C3">
        <w:t>written off in 2022</w:t>
      </w:r>
      <w:r w:rsidRPr="006645F0">
        <w:t>-</w:t>
      </w:r>
      <w:r w:rsidRPr="006645F0" w:rsidR="00E301C3">
        <w:t>23</w:t>
      </w:r>
      <w:r w:rsidRPr="006645F0">
        <w:t xml:space="preserve">, </w:t>
      </w:r>
      <w:r w:rsidRPr="006645F0" w:rsidR="00E301C3">
        <w:t xml:space="preserve">compared to only </w:t>
      </w:r>
      <w:r w:rsidRPr="006645F0">
        <w:t>£</w:t>
      </w:r>
      <w:r w:rsidRPr="006645F0" w:rsidR="00E301C3">
        <w:t>17.5 million the previous year.</w:t>
      </w:r>
      <w:r w:rsidRPr="006645F0">
        <w:t xml:space="preserve"> That is a</w:t>
      </w:r>
      <w:r w:rsidRPr="006645F0" w:rsidR="00E301C3">
        <w:t xml:space="preserve"> huge difference of well over </w:t>
      </w:r>
      <w:r w:rsidRPr="006645F0">
        <w:t>£100</w:t>
      </w:r>
      <w:r w:rsidRPr="006645F0" w:rsidR="00E301C3">
        <w:t xml:space="preserve"> million</w:t>
      </w:r>
      <w:r w:rsidRPr="006645F0">
        <w:t>.</w:t>
      </w:r>
    </w:p>
    <w:p w:rsidR="009272E9" w:rsidRPr="006645F0" w:rsidP="009272E9">
      <w:pPr>
        <w:pStyle w:val="Answer"/>
      </w:pPr>
      <w:sdt>
        <w:sdtPr>
          <w:alias w:val="Witness"/>
          <w:id w:val="494690903"/>
          <w:placeholder>
            <w:docPart w:val="DefaultPlaceholder_-1854013440"/>
          </w:placeholder>
          <w:richText/>
        </w:sdtPr>
        <w:sdtContent>
          <w:r w:rsidRPr="006645F0" w:rsidR="00CC0290">
            <w:rPr>
              <w:b/>
              <w:i/>
            </w:rPr>
            <w:t>Joanna Key:</w:t>
          </w:r>
        </w:sdtContent>
      </w:sdt>
      <w:r w:rsidRPr="006645F0">
        <w:t xml:space="preserve"> </w:t>
      </w:r>
      <w:r w:rsidRPr="006645F0" w:rsidR="00E301C3">
        <w:t xml:space="preserve">I do not know the specific reason for </w:t>
      </w:r>
      <w:r w:rsidRPr="006645F0">
        <w:t xml:space="preserve">the </w:t>
      </w:r>
      <w:r w:rsidRPr="006645F0" w:rsidR="00E301C3">
        <w:t>write-down in that year</w:t>
      </w:r>
      <w:r w:rsidRPr="006645F0">
        <w:t>,</w:t>
      </w:r>
      <w:r w:rsidRPr="006645F0" w:rsidR="00E301C3">
        <w:t xml:space="preserve"> but what I would say is that Homes England loans programmes are there </w:t>
      </w:r>
      <w:r w:rsidRPr="006645F0">
        <w:t>t</w:t>
      </w:r>
      <w:r w:rsidRPr="006645F0" w:rsidR="00E301C3">
        <w:t>o try to get projects that would not otherwise be viable across the line of being viable</w:t>
      </w:r>
      <w:r w:rsidRPr="006645F0">
        <w:t>.</w:t>
      </w:r>
      <w:r w:rsidRPr="006645F0" w:rsidR="00E301C3">
        <w:t xml:space="preserve"> </w:t>
      </w:r>
      <w:r w:rsidRPr="006645F0">
        <w:t xml:space="preserve">If </w:t>
      </w:r>
      <w:r w:rsidRPr="006645F0" w:rsidR="00E301C3">
        <w:t>the private sector</w:t>
      </w:r>
      <w:r w:rsidRPr="006645F0">
        <w:t>,</w:t>
      </w:r>
      <w:r w:rsidRPr="006645F0" w:rsidR="00E301C3">
        <w:t xml:space="preserve"> for example</w:t>
      </w:r>
      <w:r w:rsidRPr="006645F0">
        <w:t>,</w:t>
      </w:r>
      <w:r w:rsidRPr="006645F0" w:rsidR="00E301C3">
        <w:t xml:space="preserve"> could step in and fund those projects</w:t>
      </w:r>
      <w:r w:rsidRPr="006645F0">
        <w:t>,</w:t>
      </w:r>
      <w:r w:rsidRPr="006645F0" w:rsidR="00E301C3">
        <w:t xml:space="preserve"> we would not need to intervene</w:t>
      </w:r>
      <w:r w:rsidRPr="006645F0">
        <w:t xml:space="preserve">. Those </w:t>
      </w:r>
      <w:r w:rsidRPr="006645F0" w:rsidR="00E301C3">
        <w:t xml:space="preserve">projects are </w:t>
      </w:r>
      <w:r w:rsidRPr="006645F0">
        <w:t xml:space="preserve">often </w:t>
      </w:r>
      <w:r w:rsidRPr="006645F0" w:rsidR="00E301C3">
        <w:t>quite risky and sometimes go wrong</w:t>
      </w:r>
      <w:r w:rsidRPr="006645F0">
        <w:t>.</w:t>
      </w:r>
      <w:r w:rsidRPr="006645F0" w:rsidR="00E301C3">
        <w:t xml:space="preserve"> </w:t>
      </w:r>
      <w:r w:rsidRPr="006645F0">
        <w:t>I</w:t>
      </w:r>
      <w:r w:rsidRPr="006645F0" w:rsidR="00E301C3">
        <w:t>n a way</w:t>
      </w:r>
      <w:r w:rsidRPr="006645F0">
        <w:t>,</w:t>
      </w:r>
      <w:r w:rsidRPr="006645F0" w:rsidR="00E301C3">
        <w:t xml:space="preserve"> we have to accept that sometimes</w:t>
      </w:r>
      <w:r w:rsidRPr="006645F0">
        <w:t>,</w:t>
      </w:r>
      <w:r w:rsidRPr="006645F0" w:rsidR="00E301C3">
        <w:t xml:space="preserve"> </w:t>
      </w:r>
      <w:r w:rsidRPr="006645F0">
        <w:t>a</w:t>
      </w:r>
      <w:r w:rsidRPr="006645F0" w:rsidR="00E301C3">
        <w:t>cross a very major loan book</w:t>
      </w:r>
      <w:r w:rsidRPr="006645F0">
        <w:t>,</w:t>
      </w:r>
      <w:r w:rsidRPr="006645F0" w:rsidR="00E301C3">
        <w:t xml:space="preserve"> </w:t>
      </w:r>
      <w:r w:rsidRPr="006645F0">
        <w:t>t</w:t>
      </w:r>
      <w:r w:rsidRPr="006645F0" w:rsidR="00E301C3">
        <w:t>here will be one or two loans that do go bad</w:t>
      </w:r>
      <w:r w:rsidRPr="006645F0">
        <w:t>.</w:t>
      </w:r>
    </w:p>
    <w:p w:rsidR="009272E9" w:rsidRPr="006645F0" w:rsidP="009272E9">
      <w:pPr>
        <w:pStyle w:val="Answer"/>
      </w:pPr>
      <w:sdt>
        <w:sdtPr>
          <w:alias w:val="Witness"/>
          <w:id w:val="706840540"/>
          <w:placeholder>
            <w:docPart w:val="DefaultPlaceholder_-1854013440"/>
          </w:placeholder>
          <w:richText/>
        </w:sdtPr>
        <w:sdtContent>
          <w:r w:rsidRPr="006645F0" w:rsidR="00CC0290">
            <w:rPr>
              <w:b/>
              <w:i/>
            </w:rPr>
            <w:t>Sarah Healey:</w:t>
          </w:r>
        </w:sdtContent>
      </w:sdt>
      <w:r w:rsidRPr="006645F0" w:rsidR="00E301C3">
        <w:t xml:space="preserve"> </w:t>
      </w:r>
      <w:r w:rsidRPr="006645F0">
        <w:t>J</w:t>
      </w:r>
      <w:r w:rsidRPr="006645F0" w:rsidR="00E301C3">
        <w:t>ust to reinforce that point</w:t>
      </w:r>
      <w:r w:rsidRPr="006645F0">
        <w:t xml:space="preserve">, </w:t>
      </w:r>
      <w:r w:rsidRPr="006645F0" w:rsidR="00E301C3">
        <w:t xml:space="preserve">if none of the loans </w:t>
      </w:r>
      <w:r w:rsidRPr="006645F0">
        <w:t xml:space="preserve">were ever </w:t>
      </w:r>
      <w:r w:rsidRPr="006645F0" w:rsidR="00E301C3">
        <w:t>written off</w:t>
      </w:r>
      <w:r w:rsidRPr="006645F0">
        <w:t>,</w:t>
      </w:r>
      <w:r w:rsidRPr="006645F0" w:rsidR="00E301C3">
        <w:t xml:space="preserve"> we would think that Homes England was not taking enough </w:t>
      </w:r>
      <w:r w:rsidRPr="006645F0">
        <w:t>c</w:t>
      </w:r>
      <w:r w:rsidRPr="006645F0" w:rsidR="00E301C3">
        <w:t xml:space="preserve">alculated risk here in order to try to deliver as much housing as possible with </w:t>
      </w:r>
      <w:r w:rsidRPr="006645F0">
        <w:t xml:space="preserve">its </w:t>
      </w:r>
      <w:r w:rsidRPr="006645F0" w:rsidR="00E301C3">
        <w:t>money</w:t>
      </w:r>
      <w:r w:rsidRPr="006645F0">
        <w:t>.</w:t>
      </w:r>
    </w:p>
    <w:p w:rsidR="009272E9" w:rsidRPr="006645F0" w:rsidP="009272E9">
      <w:pPr>
        <w:pStyle w:val="Question"/>
      </w:pPr>
      <w:sdt>
        <w:sdtPr>
          <w:alias w:val="Member"/>
          <w:tag w:val="&lt;Member mnisId='4869' dodsId='157053'&gt;"/>
          <w:id w:val="-1914226084"/>
          <w:placeholder>
            <w:docPart w:val="DefaultPlaceholder_-1854013440"/>
          </w:placeholder>
          <w:richText/>
        </w:sdtPr>
        <w:sdtContent>
          <w:r w:rsidRPr="006645F0">
            <w:rPr>
              <w:b/>
            </w:rPr>
            <w:t>Nadia Whittome:</w:t>
          </w:r>
        </w:sdtContent>
      </w:sdt>
      <w:r w:rsidRPr="006645F0">
        <w:t xml:space="preserve"> T</w:t>
      </w:r>
      <w:r w:rsidRPr="006645F0" w:rsidR="00E301C3">
        <w:t xml:space="preserve">here are two reasons why there might be this huge increase in the number of loans that </w:t>
      </w:r>
      <w:r w:rsidRPr="006645F0">
        <w:t>Homes England i</w:t>
      </w:r>
      <w:r w:rsidRPr="006645F0" w:rsidR="00E301C3">
        <w:t>s writing off.</w:t>
      </w:r>
      <w:r w:rsidRPr="006645F0">
        <w:t xml:space="preserve"> </w:t>
      </w:r>
      <w:r w:rsidRPr="006645F0" w:rsidR="00E301C3">
        <w:t xml:space="preserve">It could be one or two or a few </w:t>
      </w:r>
      <w:r w:rsidRPr="006645F0">
        <w:t>b</w:t>
      </w:r>
      <w:r w:rsidRPr="006645F0" w:rsidR="00E301C3">
        <w:t>ig loans where the borrower’s creditworthiness has declined</w:t>
      </w:r>
      <w:r w:rsidRPr="006645F0">
        <w:t xml:space="preserve">—for example, </w:t>
      </w:r>
      <w:r w:rsidRPr="006645F0" w:rsidR="00E301C3">
        <w:t>a</w:t>
      </w:r>
      <w:r w:rsidRPr="006645F0">
        <w:t xml:space="preserve"> </w:t>
      </w:r>
      <w:r w:rsidRPr="006645F0" w:rsidR="00E301C3">
        <w:t xml:space="preserve">business becoming insolvent </w:t>
      </w:r>
      <w:r w:rsidRPr="006645F0">
        <w:t xml:space="preserve">or </w:t>
      </w:r>
      <w:r w:rsidRPr="006645F0" w:rsidR="00E301C3">
        <w:t>an individual suffering in the cost of living crisis</w:t>
      </w:r>
      <w:r w:rsidRPr="006645F0">
        <w:t>. A</w:t>
      </w:r>
      <w:r w:rsidRPr="006645F0" w:rsidR="00E301C3">
        <w:t xml:space="preserve"> significant write-off </w:t>
      </w:r>
      <w:r w:rsidRPr="006645F0">
        <w:t>m</w:t>
      </w:r>
      <w:r w:rsidRPr="006645F0" w:rsidR="00E301C3">
        <w:t>ight indicate a failure of risk assessment for credit risk</w:t>
      </w:r>
      <w:r w:rsidRPr="006645F0">
        <w:t>,</w:t>
      </w:r>
      <w:r w:rsidRPr="006645F0" w:rsidR="00E301C3">
        <w:t xml:space="preserve"> either before granting a loan or monitoring a risk during the course of that loan’s return</w:t>
      </w:r>
      <w:r w:rsidRPr="006645F0">
        <w:t>,</w:t>
      </w:r>
      <w:r w:rsidRPr="006645F0" w:rsidR="00E301C3">
        <w:t xml:space="preserve"> or </w:t>
      </w:r>
      <w:r w:rsidRPr="006645F0">
        <w:t>a</w:t>
      </w:r>
      <w:r w:rsidRPr="006645F0" w:rsidR="00E301C3">
        <w:t xml:space="preserve"> failure to follow up on recovery where possible</w:t>
      </w:r>
      <w:r w:rsidRPr="006645F0">
        <w:t>.</w:t>
      </w:r>
    </w:p>
    <w:p w:rsidR="009272E9" w:rsidRPr="006645F0" w:rsidP="009272E9">
      <w:pPr>
        <w:pStyle w:val="Answer"/>
      </w:pPr>
      <w:sdt>
        <w:sdtPr>
          <w:alias w:val="Witness"/>
          <w:id w:val="1429926601"/>
          <w:placeholder>
            <w:docPart w:val="DefaultPlaceholder_-1854013440"/>
          </w:placeholder>
          <w:richText/>
        </w:sdtPr>
        <w:sdtContent>
          <w:r w:rsidRPr="006645F0" w:rsidR="00CC0290">
            <w:rPr>
              <w:b/>
              <w:i/>
            </w:rPr>
            <w:t>Sarah Healey:</w:t>
          </w:r>
        </w:sdtContent>
      </w:sdt>
      <w:r w:rsidRPr="006645F0">
        <w:t xml:space="preserve"> </w:t>
      </w:r>
      <w:r w:rsidRPr="006645F0" w:rsidR="00E301C3">
        <w:t>It might</w:t>
      </w:r>
      <w:r w:rsidRPr="006645F0">
        <w:t>,</w:t>
      </w:r>
      <w:r w:rsidRPr="006645F0" w:rsidR="00E301C3">
        <w:t xml:space="preserve"> but the percentage at the moment</w:t>
      </w:r>
      <w:r w:rsidRPr="006645F0">
        <w:t>,</w:t>
      </w:r>
      <w:r w:rsidRPr="006645F0" w:rsidR="00E301C3">
        <w:t xml:space="preserve"> considering the value of the loans made</w:t>
      </w:r>
      <w:r w:rsidRPr="006645F0">
        <w:t>,</w:t>
      </w:r>
      <w:r w:rsidRPr="006645F0" w:rsidR="00E301C3">
        <w:t xml:space="preserve"> does not give us pause on that count</w:t>
      </w:r>
      <w:r w:rsidRPr="006645F0">
        <w:t>. W</w:t>
      </w:r>
      <w:r w:rsidRPr="006645F0" w:rsidR="00E301C3">
        <w:t>e keep an eye</w:t>
      </w:r>
      <w:r w:rsidRPr="006645F0">
        <w:t>,</w:t>
      </w:r>
      <w:r w:rsidRPr="006645F0" w:rsidR="00E301C3">
        <w:t xml:space="preserve"> through all of our normal governance mechanisms</w:t>
      </w:r>
      <w:r w:rsidRPr="006645F0">
        <w:t>,</w:t>
      </w:r>
      <w:r w:rsidRPr="006645F0" w:rsidR="00E301C3">
        <w:t xml:space="preserve"> on what is happening with Homes England’s finances and the </w:t>
      </w:r>
      <w:r w:rsidRPr="006645F0">
        <w:t>l</w:t>
      </w:r>
      <w:r w:rsidRPr="006645F0" w:rsidR="00E301C3">
        <w:t>oan book, but we are not currently concerned at that level of write-off</w:t>
      </w:r>
      <w:r w:rsidRPr="006645F0">
        <w:t>.</w:t>
      </w:r>
    </w:p>
    <w:p w:rsidR="00E301C3" w:rsidRPr="006645F0" w:rsidP="009272E9">
      <w:pPr>
        <w:pStyle w:val="Question"/>
      </w:pPr>
      <w:sdt>
        <w:sdtPr>
          <w:alias w:val="Member"/>
          <w:tag w:val="&lt;Member mnisId='4869' dodsId='157053'&gt;"/>
          <w:id w:val="-1508976922"/>
          <w:placeholder>
            <w:docPart w:val="DefaultPlaceholder_-1854013440"/>
          </w:placeholder>
          <w:richText/>
        </w:sdtPr>
        <w:sdtContent>
          <w:r w:rsidRPr="006645F0" w:rsidR="009272E9">
            <w:rPr>
              <w:b/>
            </w:rPr>
            <w:t>Nadia Whittome:</w:t>
          </w:r>
        </w:sdtContent>
      </w:sdt>
      <w:r w:rsidRPr="006645F0" w:rsidR="009272E9">
        <w:t xml:space="preserve"> E</w:t>
      </w:r>
      <w:r w:rsidRPr="006645F0">
        <w:t xml:space="preserve">ven though there is </w:t>
      </w:r>
      <w:r w:rsidRPr="006645F0" w:rsidR="009272E9">
        <w:t>a difference of £</w:t>
      </w:r>
      <w:r w:rsidRPr="006645F0">
        <w:t>131 million</w:t>
      </w:r>
      <w:r w:rsidRPr="006645F0" w:rsidR="009272E9">
        <w:t>—</w:t>
      </w:r>
      <w:r w:rsidRPr="006645F0">
        <w:t xml:space="preserve">an increase from just over </w:t>
      </w:r>
      <w:r w:rsidRPr="006645F0" w:rsidR="009272E9">
        <w:t>£</w:t>
      </w:r>
      <w:r w:rsidRPr="006645F0">
        <w:t xml:space="preserve">17 million to just over </w:t>
      </w:r>
      <w:r w:rsidRPr="006645F0" w:rsidR="009272E9">
        <w:t>£</w:t>
      </w:r>
      <w:r w:rsidRPr="006645F0">
        <w:t>148</w:t>
      </w:r>
      <w:r w:rsidRPr="006645F0" w:rsidR="009272E9">
        <w:t xml:space="preserve"> million? That is a big percentage.</w:t>
      </w:r>
    </w:p>
    <w:p w:rsidR="009272E9" w:rsidRPr="006645F0" w:rsidP="009272E9">
      <w:pPr>
        <w:pStyle w:val="Answer"/>
      </w:pPr>
      <w:sdt>
        <w:sdtPr>
          <w:alias w:val="Witness"/>
          <w:id w:val="691721229"/>
          <w:placeholder>
            <w:docPart w:val="DefaultPlaceholder_-1854013440"/>
          </w:placeholder>
          <w:richText/>
        </w:sdtPr>
        <w:sdtContent>
          <w:r w:rsidRPr="006645F0" w:rsidR="00CC0290">
            <w:rPr>
              <w:b/>
              <w:i/>
            </w:rPr>
            <w:t>Sarah Healey:</w:t>
          </w:r>
        </w:sdtContent>
      </w:sdt>
      <w:r w:rsidRPr="006645F0">
        <w:t xml:space="preserve"> We c</w:t>
      </w:r>
      <w:r w:rsidRPr="006645F0" w:rsidR="00E301C3">
        <w:t xml:space="preserve">an follow up </w:t>
      </w:r>
      <w:r w:rsidRPr="006645F0">
        <w:t xml:space="preserve">to give you </w:t>
      </w:r>
      <w:r w:rsidRPr="006645F0" w:rsidR="00E301C3">
        <w:t>a sense of the specifics</w:t>
      </w:r>
      <w:r w:rsidRPr="006645F0">
        <w:t>,</w:t>
      </w:r>
      <w:r w:rsidRPr="006645F0" w:rsidR="00E301C3">
        <w:t xml:space="preserve"> but</w:t>
      </w:r>
      <w:r w:rsidRPr="006645F0">
        <w:t>,</w:t>
      </w:r>
      <w:r w:rsidRPr="006645F0" w:rsidR="00E301C3">
        <w:t xml:space="preserve"> in terms of percentage of the overall value </w:t>
      </w:r>
      <w:r w:rsidRPr="006645F0">
        <w:t>o</w:t>
      </w:r>
      <w:r w:rsidRPr="006645F0" w:rsidR="00E301C3">
        <w:t>f the book rather than the change year on year</w:t>
      </w:r>
      <w:r w:rsidRPr="006645F0">
        <w:t xml:space="preserve">, it is </w:t>
      </w:r>
      <w:r w:rsidRPr="006645F0" w:rsidR="00E301C3">
        <w:t>not something that is flashing red for us</w:t>
      </w:r>
      <w:r w:rsidRPr="006645F0">
        <w:t>.</w:t>
      </w:r>
    </w:p>
    <w:p w:rsidR="009272E9" w:rsidRPr="006645F0" w:rsidP="009272E9">
      <w:pPr>
        <w:pStyle w:val="Answer"/>
      </w:pPr>
      <w:sdt>
        <w:sdtPr>
          <w:alias w:val="Witness"/>
          <w:id w:val="887068596"/>
          <w:placeholder>
            <w:docPart w:val="DefaultPlaceholder_-1854013440"/>
          </w:placeholder>
          <w:richText/>
        </w:sdtPr>
        <w:sdtContent>
          <w:r w:rsidRPr="006645F0" w:rsidR="00CC0290">
            <w:rPr>
              <w:b/>
              <w:i/>
            </w:rPr>
            <w:t>Matt Thurstan:</w:t>
          </w:r>
        </w:sdtContent>
      </w:sdt>
      <w:r w:rsidRPr="006645F0">
        <w:t xml:space="preserve"> </w:t>
      </w:r>
      <w:r w:rsidRPr="006645F0" w:rsidR="00E301C3">
        <w:t>I am happy to come back on that as well</w:t>
      </w:r>
      <w:r w:rsidRPr="006645F0">
        <w:t>. T</w:t>
      </w:r>
      <w:r w:rsidRPr="006645F0" w:rsidR="00E301C3">
        <w:t>hree loan amounts have been impaired</w:t>
      </w:r>
      <w:r w:rsidRPr="006645F0">
        <w:t>. O</w:t>
      </w:r>
      <w:r w:rsidRPr="006645F0" w:rsidR="00E301C3">
        <w:t xml:space="preserve">ne of the challenges here is </w:t>
      </w:r>
      <w:r w:rsidRPr="006645F0">
        <w:t xml:space="preserve">that </w:t>
      </w:r>
      <w:r w:rsidRPr="006645F0" w:rsidR="00E301C3">
        <w:t xml:space="preserve">those impairments </w:t>
      </w:r>
      <w:r w:rsidRPr="006645F0">
        <w:t xml:space="preserve">sometimes </w:t>
      </w:r>
      <w:r w:rsidRPr="006645F0" w:rsidR="00E301C3">
        <w:t xml:space="preserve">do not turn out to be </w:t>
      </w:r>
      <w:r w:rsidRPr="006645F0">
        <w:t>w</w:t>
      </w:r>
      <w:r w:rsidRPr="006645F0" w:rsidR="00E301C3">
        <w:t>ritten off</w:t>
      </w:r>
      <w:r w:rsidRPr="006645F0" w:rsidR="000B45D9">
        <w:t>,</w:t>
      </w:r>
      <w:r w:rsidRPr="006645F0" w:rsidR="00E301C3">
        <w:t xml:space="preserve"> and come back into the Department’s account</w:t>
      </w:r>
      <w:r w:rsidRPr="006645F0">
        <w:t>s</w:t>
      </w:r>
      <w:r w:rsidRPr="006645F0" w:rsidR="00E301C3">
        <w:t xml:space="preserve">. </w:t>
      </w:r>
      <w:r w:rsidRPr="006645F0">
        <w:t>T</w:t>
      </w:r>
      <w:r w:rsidRPr="006645F0" w:rsidR="00E301C3">
        <w:t>his year</w:t>
      </w:r>
      <w:r w:rsidRPr="006645F0">
        <w:t>,</w:t>
      </w:r>
      <w:r w:rsidRPr="006645F0" w:rsidR="00E301C3">
        <w:t xml:space="preserve"> for example</w:t>
      </w:r>
      <w:r w:rsidRPr="006645F0">
        <w:t>,</w:t>
      </w:r>
      <w:r w:rsidRPr="006645F0" w:rsidR="00E301C3">
        <w:t xml:space="preserve"> </w:t>
      </w:r>
      <w:r w:rsidRPr="006645F0">
        <w:t>w</w:t>
      </w:r>
      <w:r w:rsidRPr="006645F0" w:rsidR="00E301C3">
        <w:t>e have had a couple of loans repaid that had been previously written off</w:t>
      </w:r>
      <w:r w:rsidRPr="006645F0">
        <w:t>,</w:t>
      </w:r>
      <w:r w:rsidRPr="006645F0" w:rsidR="00E301C3">
        <w:t xml:space="preserve"> et</w:t>
      </w:r>
      <w:r w:rsidRPr="006645F0">
        <w:t xml:space="preserve"> </w:t>
      </w:r>
      <w:r w:rsidRPr="006645F0" w:rsidR="00E301C3">
        <w:t>c</w:t>
      </w:r>
      <w:r w:rsidRPr="006645F0">
        <w:t>etera.</w:t>
      </w:r>
      <w:r w:rsidRPr="006645F0" w:rsidR="00E301C3">
        <w:t xml:space="preserve"> </w:t>
      </w:r>
      <w:r w:rsidRPr="006645F0">
        <w:t xml:space="preserve">We will </w:t>
      </w:r>
      <w:r w:rsidRPr="006645F0" w:rsidR="00E301C3">
        <w:t xml:space="preserve">come back in writing in terms of what those three specific </w:t>
      </w:r>
      <w:r w:rsidRPr="006645F0">
        <w:t>c</w:t>
      </w:r>
      <w:r w:rsidRPr="006645F0" w:rsidR="00E301C3">
        <w:t>ases were and where they are now</w:t>
      </w:r>
      <w:r w:rsidRPr="006645F0">
        <w:t>,</w:t>
      </w:r>
      <w:r w:rsidRPr="006645F0" w:rsidR="00E301C3">
        <w:t xml:space="preserve"> because the position has changed</w:t>
      </w:r>
      <w:r w:rsidRPr="006645F0" w:rsidR="00A323C4">
        <w:t>.</w:t>
      </w:r>
    </w:p>
    <w:p w:rsidR="00E301C3" w:rsidRPr="006645F0" w:rsidP="009272E9">
      <w:pPr>
        <w:pStyle w:val="Question"/>
        <w:numPr>
          <w:ilvl w:val="0"/>
          <w:numId w:val="0"/>
        </w:numPr>
        <w:ind w:left="794"/>
      </w:pPr>
      <w:sdt>
        <w:sdtPr>
          <w:alias w:val="Member"/>
          <w:tag w:val="&lt;Member mnisId='4869' dodsId='157053'&gt;"/>
          <w:id w:val="-2011052805"/>
          <w:placeholder>
            <w:docPart w:val="DefaultPlaceholder_-1854013440"/>
          </w:placeholder>
          <w:richText/>
        </w:sdtPr>
        <w:sdtContent>
          <w:r w:rsidRPr="006645F0" w:rsidR="009272E9">
            <w:rPr>
              <w:b/>
            </w:rPr>
            <w:t>Nadia Whittome:</w:t>
          </w:r>
        </w:sdtContent>
      </w:sdt>
      <w:r w:rsidRPr="006645F0" w:rsidR="009272E9">
        <w:t xml:space="preserve"> That would be useful. </w:t>
      </w:r>
      <w:r w:rsidRPr="006645F0">
        <w:t>Thank you.</w:t>
      </w:r>
    </w:p>
    <w:p w:rsidR="00E301C3" w:rsidRPr="006645F0" w:rsidP="00E301C3">
      <w:pPr>
        <w:pStyle w:val="Question"/>
      </w:pPr>
      <w:sdt>
        <w:sdtPr>
          <w:alias w:val="Member"/>
          <w:tag w:val="&lt;Member mnisId='4795' dodsId='157102'&gt;"/>
          <w:id w:val="1557435784"/>
          <w:placeholder>
            <w:docPart w:val="DefaultPlaceholder_-1854013440"/>
          </w:placeholder>
          <w:richText/>
        </w:sdtPr>
        <w:sdtContent>
          <w:r w:rsidRPr="006645F0" w:rsidR="009272E9">
            <w:rPr>
              <w:b/>
            </w:rPr>
            <w:t xml:space="preserve">Mrs </w:t>
          </w:r>
          <w:r w:rsidRPr="006645F0" w:rsidR="00CC0290">
            <w:rPr>
              <w:b/>
            </w:rPr>
            <w:t>Elphicke:</w:t>
          </w:r>
        </w:sdtContent>
      </w:sdt>
      <w:r w:rsidRPr="006645F0" w:rsidR="009272E9">
        <w:t xml:space="preserve"> I</w:t>
      </w:r>
      <w:r w:rsidRPr="006645F0">
        <w:t xml:space="preserve">t would be helpful for the </w:t>
      </w:r>
      <w:r w:rsidRPr="006645F0" w:rsidR="009272E9">
        <w:t>C</w:t>
      </w:r>
      <w:r w:rsidRPr="006645F0">
        <w:t xml:space="preserve">ommittee and those watching if you could </w:t>
      </w:r>
      <w:r w:rsidRPr="006645F0" w:rsidR="009272E9">
        <w:t xml:space="preserve">explain </w:t>
      </w:r>
      <w:r w:rsidRPr="006645F0">
        <w:t xml:space="preserve">what the housing infrastructure fund is trying to achieve and </w:t>
      </w:r>
      <w:r w:rsidRPr="006645F0" w:rsidR="009272E9">
        <w:t>w</w:t>
      </w:r>
      <w:r w:rsidRPr="006645F0">
        <w:t>ho manages it</w:t>
      </w:r>
      <w:r w:rsidRPr="006645F0" w:rsidR="009272E9">
        <w:t>.</w:t>
      </w:r>
    </w:p>
    <w:p w:rsidR="009272E9" w:rsidRPr="006645F0" w:rsidP="009272E9">
      <w:pPr>
        <w:pStyle w:val="Answer"/>
      </w:pPr>
      <w:sdt>
        <w:sdtPr>
          <w:alias w:val="Witness"/>
          <w:id w:val="-517077436"/>
          <w:placeholder>
            <w:docPart w:val="DefaultPlaceholder_-1854013440"/>
          </w:placeholder>
          <w:richText/>
        </w:sdtPr>
        <w:sdtContent>
          <w:r w:rsidRPr="006645F0" w:rsidR="00CC0290">
            <w:rPr>
              <w:b/>
              <w:i/>
            </w:rPr>
            <w:t>Sarah Healey:</w:t>
          </w:r>
        </w:sdtContent>
      </w:sdt>
      <w:r w:rsidRPr="006645F0">
        <w:t xml:space="preserve"> We </w:t>
      </w:r>
      <w:r w:rsidRPr="006645F0" w:rsidR="00E301C3">
        <w:t xml:space="preserve">covered a little bit of this earlier in the hearing, but I will </w:t>
      </w:r>
      <w:r w:rsidRPr="006645F0">
        <w:t xml:space="preserve">get Jo </w:t>
      </w:r>
      <w:r w:rsidRPr="006645F0" w:rsidR="00E301C3">
        <w:t>to repeat it</w:t>
      </w:r>
      <w:r w:rsidRPr="006645F0">
        <w:t>.</w:t>
      </w:r>
    </w:p>
    <w:p w:rsidR="009272E9" w:rsidRPr="006645F0" w:rsidP="009272E9">
      <w:pPr>
        <w:pStyle w:val="Answer"/>
      </w:pPr>
      <w:sdt>
        <w:sdtPr>
          <w:alias w:val="Witness"/>
          <w:id w:val="494933380"/>
          <w:placeholder>
            <w:docPart w:val="DefaultPlaceholder_-1854013440"/>
          </w:placeholder>
          <w:richText/>
        </w:sdtPr>
        <w:sdtContent>
          <w:r w:rsidRPr="006645F0" w:rsidR="00CC0290">
            <w:rPr>
              <w:b/>
              <w:i/>
            </w:rPr>
            <w:t>Joanna Key:</w:t>
          </w:r>
        </w:sdtContent>
      </w:sdt>
      <w:r w:rsidRPr="006645F0">
        <w:t xml:space="preserve"> T</w:t>
      </w:r>
      <w:r w:rsidRPr="006645F0" w:rsidR="00E301C3">
        <w:t xml:space="preserve">he housing infrastructure fund is there to unlock housing capacity through providing the </w:t>
      </w:r>
      <w:r w:rsidRPr="006645F0">
        <w:t xml:space="preserve">kind of </w:t>
      </w:r>
      <w:r w:rsidRPr="006645F0" w:rsidR="00E301C3">
        <w:t xml:space="preserve">infrastructure that </w:t>
      </w:r>
      <w:r w:rsidRPr="006645F0">
        <w:t>a</w:t>
      </w:r>
      <w:r w:rsidRPr="006645F0" w:rsidR="00E301C3">
        <w:t>llows housing to be built out in particular areas</w:t>
      </w:r>
      <w:r w:rsidRPr="006645F0">
        <w:t>.</w:t>
      </w:r>
    </w:p>
    <w:p w:rsidR="00E301C3" w:rsidRPr="006645F0" w:rsidP="00E301C3">
      <w:pPr>
        <w:pStyle w:val="Question"/>
      </w:pPr>
      <w:sdt>
        <w:sdtPr>
          <w:alias w:val="Member"/>
          <w:tag w:val="&lt;Member mnisId='4795' dodsId='157102'&gt;"/>
          <w:id w:val="780763968"/>
          <w:placeholder>
            <w:docPart w:val="DefaultPlaceholder_-1854013440"/>
          </w:placeholder>
          <w:richText/>
        </w:sdtPr>
        <w:sdtContent>
          <w:r w:rsidRPr="006645F0" w:rsidR="009272E9">
            <w:rPr>
              <w:b/>
            </w:rPr>
            <w:t xml:space="preserve">Mrs </w:t>
          </w:r>
          <w:r w:rsidRPr="006645F0" w:rsidR="00CC0290">
            <w:rPr>
              <w:b/>
            </w:rPr>
            <w:t>Elphicke:</w:t>
          </w:r>
        </w:sdtContent>
      </w:sdt>
      <w:r w:rsidRPr="006645F0" w:rsidR="009272E9">
        <w:t xml:space="preserve"> W</w:t>
      </w:r>
      <w:r w:rsidRPr="006645F0">
        <w:t>hen it was launched</w:t>
      </w:r>
      <w:r w:rsidRPr="006645F0" w:rsidR="009272E9">
        <w:t>,</w:t>
      </w:r>
      <w:r w:rsidRPr="006645F0">
        <w:t xml:space="preserve"> it was intended to unlock 324</w:t>
      </w:r>
      <w:r w:rsidRPr="006645F0" w:rsidR="009272E9">
        <w:t>,</w:t>
      </w:r>
      <w:r w:rsidRPr="006645F0">
        <w:t>000 new homes.</w:t>
      </w:r>
      <w:r w:rsidRPr="006645F0" w:rsidR="009272E9">
        <w:t xml:space="preserve"> </w:t>
      </w:r>
      <w:r w:rsidRPr="006645F0">
        <w:t>Is that still the objective of the fund?</w:t>
      </w:r>
    </w:p>
    <w:p w:rsidR="000B45D9" w:rsidRPr="006645F0" w:rsidP="009272E9">
      <w:pPr>
        <w:pStyle w:val="Answer"/>
      </w:pPr>
      <w:sdt>
        <w:sdtPr>
          <w:alias w:val="Witness"/>
          <w:id w:val="-1192681883"/>
          <w:placeholder>
            <w:docPart w:val="DefaultPlaceholder_-1854013440"/>
          </w:placeholder>
          <w:richText/>
        </w:sdtPr>
        <w:sdtContent>
          <w:r w:rsidRPr="006645F0" w:rsidR="00CC0290">
            <w:rPr>
              <w:b/>
              <w:i/>
            </w:rPr>
            <w:t>Joanna Key:</w:t>
          </w:r>
        </w:sdtContent>
      </w:sdt>
      <w:r w:rsidRPr="006645F0" w:rsidR="009272E9">
        <w:t xml:space="preserve"> T</w:t>
      </w:r>
      <w:r w:rsidRPr="006645F0" w:rsidR="00E301C3">
        <w:t>he fund went through quite a difficult period last year</w:t>
      </w:r>
      <w:r w:rsidRPr="006645F0" w:rsidR="009272E9">
        <w:t>,</w:t>
      </w:r>
      <w:r w:rsidRPr="006645F0" w:rsidR="00E301C3">
        <w:t xml:space="preserve"> in the same way that </w:t>
      </w:r>
      <w:r w:rsidRPr="006645F0" w:rsidR="009272E9">
        <w:t xml:space="preserve">we just </w:t>
      </w:r>
      <w:r w:rsidRPr="006645F0" w:rsidR="00E301C3">
        <w:t>spoke about the affordable homes programme</w:t>
      </w:r>
      <w:r w:rsidRPr="006645F0" w:rsidR="009272E9">
        <w:t>.</w:t>
      </w:r>
      <w:r w:rsidRPr="006645F0" w:rsidR="00E301C3">
        <w:t xml:space="preserve"> </w:t>
      </w:r>
      <w:r w:rsidRPr="006645F0" w:rsidR="00B112AA">
        <w:t>M</w:t>
      </w:r>
      <w:r w:rsidRPr="006645F0" w:rsidR="00E301C3">
        <w:t>any of the same issues were the cause of that</w:t>
      </w:r>
      <w:r w:rsidRPr="006645F0" w:rsidR="00B112AA">
        <w:t xml:space="preserve">. </w:t>
      </w:r>
      <w:r w:rsidRPr="006645F0" w:rsidR="00E301C3">
        <w:t>We have had a situation in which</w:t>
      </w:r>
      <w:r w:rsidRPr="006645F0" w:rsidR="00B112AA">
        <w:t>,</w:t>
      </w:r>
      <w:r w:rsidRPr="006645F0" w:rsidR="00E301C3">
        <w:t xml:space="preserve"> coming out of </w:t>
      </w:r>
      <w:r w:rsidRPr="006645F0" w:rsidR="00B112AA">
        <w:t>C</w:t>
      </w:r>
      <w:r w:rsidRPr="006645F0" w:rsidR="00E301C3">
        <w:t>ovid</w:t>
      </w:r>
      <w:r w:rsidRPr="006645F0" w:rsidR="00B112AA">
        <w:t>,</w:t>
      </w:r>
      <w:r w:rsidRPr="006645F0" w:rsidR="00E301C3">
        <w:t xml:space="preserve"> supply chain </w:t>
      </w:r>
      <w:r w:rsidRPr="006645F0" w:rsidR="00B112AA">
        <w:t>i</w:t>
      </w:r>
      <w:r w:rsidRPr="006645F0" w:rsidR="00E301C3">
        <w:t>ssues have meant a very significant rise in construction costs.</w:t>
      </w:r>
      <w:r w:rsidRPr="006645F0" w:rsidR="00B112AA">
        <w:t xml:space="preserve"> </w:t>
      </w:r>
      <w:r w:rsidRPr="006645F0" w:rsidR="00E301C3">
        <w:t xml:space="preserve">We found that </w:t>
      </w:r>
      <w:r w:rsidRPr="006645F0" w:rsidR="00B112AA">
        <w:t>i</w:t>
      </w:r>
      <w:r w:rsidRPr="006645F0" w:rsidR="00E301C3">
        <w:t>nterest rates at the end of 2022 rose quite steeply</w:t>
      </w:r>
      <w:r w:rsidRPr="006645F0" w:rsidR="00B112AA">
        <w:t>,</w:t>
      </w:r>
      <w:r w:rsidRPr="006645F0" w:rsidR="00E301C3">
        <w:t xml:space="preserve"> </w:t>
      </w:r>
      <w:r w:rsidRPr="006645F0" w:rsidR="00B112AA">
        <w:t xml:space="preserve">which has </w:t>
      </w:r>
      <w:r w:rsidRPr="006645F0" w:rsidR="00E301C3">
        <w:t>affected loan books and viability of some schemes</w:t>
      </w:r>
      <w:r w:rsidRPr="006645F0" w:rsidR="00B112AA">
        <w:t>.</w:t>
      </w:r>
    </w:p>
    <w:p w:rsidR="00B112AA" w:rsidRPr="006645F0" w:rsidP="009272E9">
      <w:pPr>
        <w:pStyle w:val="Answer"/>
      </w:pPr>
      <w:r w:rsidRPr="006645F0">
        <w:t xml:space="preserve">We were </w:t>
      </w:r>
      <w:r w:rsidRPr="006645F0" w:rsidR="00E301C3">
        <w:t>experiencing some delivery issues as a result of that</w:t>
      </w:r>
      <w:r w:rsidRPr="006645F0">
        <w:t>,</w:t>
      </w:r>
      <w:r w:rsidRPr="006645F0" w:rsidR="00E301C3">
        <w:t xml:space="preserve"> </w:t>
      </w:r>
      <w:r w:rsidRPr="006645F0">
        <w:t>w</w:t>
      </w:r>
      <w:r w:rsidRPr="006645F0" w:rsidR="00E301C3">
        <w:t>hich Homes England had to deal with by resetting the schemes and allowing a couple of projects that were no longer viable to fall</w:t>
      </w:r>
      <w:r w:rsidRPr="006645F0">
        <w:t>,</w:t>
      </w:r>
      <w:r w:rsidRPr="006645F0" w:rsidR="00E301C3">
        <w:t xml:space="preserve"> and </w:t>
      </w:r>
      <w:r w:rsidRPr="006645F0">
        <w:t xml:space="preserve">by </w:t>
      </w:r>
      <w:r w:rsidRPr="006645F0" w:rsidR="00E301C3">
        <w:t>bring</w:t>
      </w:r>
      <w:r w:rsidRPr="006645F0">
        <w:t>ing</w:t>
      </w:r>
      <w:r w:rsidRPr="006645F0" w:rsidR="00E301C3">
        <w:t xml:space="preserve"> back into viability and delivery some of the projects that needed longer and sometimes a bit more money in order to deliver the numbers that we hoped to unlock</w:t>
      </w:r>
      <w:r w:rsidRPr="006645F0">
        <w:t>.</w:t>
      </w:r>
    </w:p>
    <w:p w:rsidR="00B112AA" w:rsidRPr="006645F0" w:rsidP="00B112AA">
      <w:pPr>
        <w:pStyle w:val="Question"/>
      </w:pPr>
      <w:sdt>
        <w:sdtPr>
          <w:alias w:val="Member"/>
          <w:tag w:val="&lt;Member mnisId='4795' dodsId='157102'&gt;"/>
          <w:id w:val="448597501"/>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w:t>
      </w:r>
      <w:r w:rsidRPr="006645F0" w:rsidR="00E301C3">
        <w:t>So it is all market forces</w:t>
      </w:r>
      <w:r w:rsidRPr="006645F0">
        <w:t>.</w:t>
      </w:r>
    </w:p>
    <w:p w:rsidR="00B112AA" w:rsidRPr="006645F0" w:rsidP="00B112AA">
      <w:pPr>
        <w:pStyle w:val="Answer"/>
      </w:pPr>
      <w:sdt>
        <w:sdtPr>
          <w:alias w:val="Witness"/>
          <w:id w:val="1841037144"/>
          <w:placeholder>
            <w:docPart w:val="DefaultPlaceholder_-1854013440"/>
          </w:placeholder>
          <w:richText/>
        </w:sdtPr>
        <w:sdtContent>
          <w:r w:rsidRPr="006645F0" w:rsidR="00CC0290">
            <w:rPr>
              <w:b/>
              <w:i/>
            </w:rPr>
            <w:t>Joanna Key:</w:t>
          </w:r>
        </w:sdtContent>
      </w:sdt>
      <w:r w:rsidRPr="006645F0">
        <w:t xml:space="preserve"> I</w:t>
      </w:r>
      <w:r w:rsidRPr="006645F0" w:rsidR="00E301C3">
        <w:t>t is not all market forces by any means</w:t>
      </w:r>
      <w:r w:rsidRPr="006645F0">
        <w:t>. W</w:t>
      </w:r>
      <w:r w:rsidRPr="006645F0" w:rsidR="00E301C3">
        <w:t xml:space="preserve">e have learned some lessons from what happened with </w:t>
      </w:r>
      <w:r w:rsidRPr="006645F0">
        <w:t>the</w:t>
      </w:r>
      <w:r w:rsidRPr="006645F0" w:rsidR="00E301C3">
        <w:t xml:space="preserve"> housing infrastructure fund in terms of making sure that our scrutiny of projects on a really regular basis is </w:t>
      </w:r>
      <w:r w:rsidRPr="006645F0">
        <w:t>i</w:t>
      </w:r>
      <w:r w:rsidRPr="006645F0" w:rsidR="00E301C3">
        <w:t>mproved</w:t>
      </w:r>
      <w:r w:rsidRPr="006645F0">
        <w:t>. W</w:t>
      </w:r>
      <w:r w:rsidRPr="006645F0" w:rsidR="00E301C3">
        <w:t>e have a three-pronged approach</w:t>
      </w:r>
      <w:r w:rsidRPr="006645F0">
        <w:t>,</w:t>
      </w:r>
      <w:r w:rsidRPr="006645F0" w:rsidR="00E301C3">
        <w:t xml:space="preserve"> </w:t>
      </w:r>
      <w:r w:rsidRPr="006645F0">
        <w:t xml:space="preserve">where we have </w:t>
      </w:r>
      <w:r w:rsidRPr="006645F0" w:rsidR="00610639">
        <w:t xml:space="preserve">a </w:t>
      </w:r>
      <w:r w:rsidRPr="006645F0" w:rsidR="00E301C3">
        <w:t>monthly look at every single project in the portfolio.</w:t>
      </w:r>
      <w:r w:rsidRPr="006645F0">
        <w:t xml:space="preserve"> </w:t>
      </w:r>
      <w:r w:rsidRPr="006645F0" w:rsidR="00E301C3">
        <w:t>We then have a quarterly review</w:t>
      </w:r>
      <w:r w:rsidRPr="006645F0">
        <w:t>,</w:t>
      </w:r>
      <w:r w:rsidRPr="006645F0" w:rsidR="00E301C3">
        <w:t xml:space="preserve"> </w:t>
      </w:r>
      <w:r w:rsidRPr="006645F0">
        <w:t xml:space="preserve">which is a bit hard </w:t>
      </w:r>
      <w:r w:rsidRPr="006645F0" w:rsidR="00E301C3">
        <w:t xml:space="preserve">to describe but </w:t>
      </w:r>
      <w:r w:rsidRPr="006645F0">
        <w:t xml:space="preserve">looks at </w:t>
      </w:r>
      <w:r w:rsidRPr="006645F0" w:rsidR="00E301C3">
        <w:t>a fictional project</w:t>
      </w:r>
      <w:r w:rsidRPr="006645F0" w:rsidR="00511A27">
        <w:t>, if you like,</w:t>
      </w:r>
      <w:r w:rsidRPr="006645F0">
        <w:t xml:space="preserve"> </w:t>
      </w:r>
      <w:r w:rsidRPr="006645F0" w:rsidR="00E301C3">
        <w:t>based on data in the past</w:t>
      </w:r>
      <w:r w:rsidRPr="006645F0">
        <w:t>. For example,</w:t>
      </w:r>
      <w:r w:rsidRPr="006645F0" w:rsidR="00E301C3">
        <w:t xml:space="preserve"> </w:t>
      </w:r>
      <w:r w:rsidRPr="006645F0">
        <w:t xml:space="preserve">for a particular </w:t>
      </w:r>
      <w:r w:rsidRPr="006645F0" w:rsidR="00E301C3">
        <w:t>type of project</w:t>
      </w:r>
      <w:r w:rsidRPr="006645F0">
        <w:t>, w</w:t>
      </w:r>
      <w:r w:rsidRPr="006645F0" w:rsidR="00E301C3">
        <w:t>e look at all the types of project that were similar to it in the past and compare how it is performing against those past projects</w:t>
      </w:r>
      <w:r w:rsidRPr="006645F0">
        <w:t xml:space="preserve">, </w:t>
      </w:r>
      <w:r w:rsidRPr="006645F0" w:rsidR="00E301C3">
        <w:t xml:space="preserve">so that we can determine </w:t>
      </w:r>
      <w:r w:rsidRPr="006645F0">
        <w:t>h</w:t>
      </w:r>
      <w:r w:rsidRPr="006645F0" w:rsidR="00E301C3">
        <w:t>ow it is doing</w:t>
      </w:r>
      <w:r w:rsidRPr="006645F0">
        <w:t>. E</w:t>
      </w:r>
      <w:r w:rsidRPr="006645F0" w:rsidR="00E301C3">
        <w:t>very year</w:t>
      </w:r>
      <w:r w:rsidRPr="006645F0">
        <w:t>,</w:t>
      </w:r>
      <w:r w:rsidRPr="006645F0" w:rsidR="00E301C3">
        <w:t xml:space="preserve"> we do a full </w:t>
      </w:r>
      <w:r w:rsidRPr="006645F0">
        <w:t>r</w:t>
      </w:r>
      <w:r w:rsidRPr="006645F0" w:rsidR="00E301C3">
        <w:t>eview of the entire portfolio to check that it is on course for delivery</w:t>
      </w:r>
      <w:r w:rsidRPr="006645F0">
        <w:t>.</w:t>
      </w:r>
      <w:r w:rsidRPr="006645F0" w:rsidR="00E301C3">
        <w:t xml:space="preserve"> </w:t>
      </w:r>
      <w:r w:rsidRPr="006645F0">
        <w:t>T</w:t>
      </w:r>
      <w:r w:rsidRPr="006645F0" w:rsidR="00E301C3">
        <w:t>hose additional checks and balances have been introduced and have been reinforced since 2022</w:t>
      </w:r>
      <w:r w:rsidRPr="006645F0">
        <w:t>.</w:t>
      </w:r>
    </w:p>
    <w:p w:rsidR="00B112AA" w:rsidRPr="006645F0" w:rsidP="00B112AA">
      <w:pPr>
        <w:pStyle w:val="Question"/>
      </w:pPr>
      <w:sdt>
        <w:sdtPr>
          <w:alias w:val="Member"/>
          <w:tag w:val="&lt;Member mnisId='4795' dodsId='157102'&gt;"/>
          <w:id w:val="1307435412"/>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w:t>
      </w:r>
      <w:r w:rsidRPr="006645F0" w:rsidR="00E301C3">
        <w:t xml:space="preserve">So rather than </w:t>
      </w:r>
      <w:r w:rsidRPr="006645F0">
        <w:t xml:space="preserve">looking </w:t>
      </w:r>
      <w:r w:rsidRPr="006645F0" w:rsidR="00E301C3">
        <w:t xml:space="preserve">at the </w:t>
      </w:r>
      <w:r w:rsidRPr="006645F0">
        <w:t xml:space="preserve">actual </w:t>
      </w:r>
      <w:r w:rsidRPr="006645F0" w:rsidR="00E301C3">
        <w:t>pipeline of projects</w:t>
      </w:r>
      <w:r w:rsidRPr="006645F0">
        <w:t>,</w:t>
      </w:r>
      <w:r w:rsidRPr="006645F0" w:rsidR="00E301C3">
        <w:t xml:space="preserve"> you look at a fictional</w:t>
      </w:r>
      <w:r w:rsidRPr="006645F0">
        <w:t>,</w:t>
      </w:r>
      <w:r w:rsidRPr="006645F0" w:rsidR="00E301C3">
        <w:t xml:space="preserve"> made-up project</w:t>
      </w:r>
      <w:r w:rsidRPr="006645F0">
        <w:t>, from what you have just explained.</w:t>
      </w:r>
    </w:p>
    <w:p w:rsidR="00B112AA" w:rsidRPr="006645F0" w:rsidP="00B112AA">
      <w:pPr>
        <w:pStyle w:val="Answer"/>
      </w:pPr>
      <w:sdt>
        <w:sdtPr>
          <w:alias w:val="Witness"/>
          <w:id w:val="1634130635"/>
          <w:placeholder>
            <w:docPart w:val="DefaultPlaceholder_-1854013440"/>
          </w:placeholder>
          <w:richText/>
        </w:sdtPr>
        <w:sdtContent>
          <w:r w:rsidRPr="006645F0" w:rsidR="00CC0290">
            <w:rPr>
              <w:b/>
              <w:i/>
            </w:rPr>
            <w:t>Joanna Key:</w:t>
          </w:r>
        </w:sdtContent>
      </w:sdt>
      <w:r w:rsidRPr="006645F0" w:rsidR="00E301C3">
        <w:t xml:space="preserve"> We look at the </w:t>
      </w:r>
      <w:r w:rsidRPr="006645F0">
        <w:t xml:space="preserve">actual </w:t>
      </w:r>
      <w:r w:rsidRPr="006645F0" w:rsidR="00E301C3">
        <w:t xml:space="preserve">pipeline, but we are comparing the performance of the project to a portfolio </w:t>
      </w:r>
      <w:r w:rsidRPr="006645F0">
        <w:t xml:space="preserve">of </w:t>
      </w:r>
      <w:r w:rsidRPr="006645F0" w:rsidR="00E301C3">
        <w:t>similar projects in the past</w:t>
      </w:r>
      <w:r w:rsidRPr="006645F0">
        <w:t>,</w:t>
      </w:r>
      <w:r w:rsidRPr="006645F0" w:rsidR="00E301C3">
        <w:t xml:space="preserve"> so that we can check how the performance of the </w:t>
      </w:r>
      <w:r w:rsidRPr="006645F0">
        <w:t xml:space="preserve">actual </w:t>
      </w:r>
      <w:r w:rsidRPr="006645F0" w:rsidR="00E301C3">
        <w:t>project is doing against previous historic performance</w:t>
      </w:r>
      <w:r w:rsidRPr="006645F0">
        <w:t>.</w:t>
      </w:r>
    </w:p>
    <w:p w:rsidR="00B112AA" w:rsidRPr="006645F0" w:rsidP="00B112AA">
      <w:pPr>
        <w:pStyle w:val="Question"/>
      </w:pPr>
      <w:sdt>
        <w:sdtPr>
          <w:alias w:val="Member"/>
          <w:tag w:val="&lt;Member mnisId='4795' dodsId='157102'&gt;"/>
          <w:id w:val="625734212"/>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w:t>
      </w:r>
      <w:r w:rsidRPr="006645F0" w:rsidR="00E301C3">
        <w:t>You said that it is a question of current market forces</w:t>
      </w:r>
      <w:r w:rsidRPr="006645F0">
        <w:t>, s</w:t>
      </w:r>
      <w:r w:rsidRPr="006645F0" w:rsidR="00E301C3">
        <w:t>o why are you looking at notional</w:t>
      </w:r>
      <w:r w:rsidRPr="006645F0">
        <w:t>,</w:t>
      </w:r>
      <w:r w:rsidRPr="006645F0" w:rsidR="00E301C3">
        <w:t xml:space="preserve"> pretend</w:t>
      </w:r>
      <w:r w:rsidRPr="006645F0">
        <w:t>,</w:t>
      </w:r>
      <w:r w:rsidRPr="006645F0" w:rsidR="00E301C3">
        <w:t xml:space="preserve"> historic</w:t>
      </w:r>
      <w:r w:rsidRPr="006645F0">
        <w:t>,</w:t>
      </w:r>
      <w:r w:rsidRPr="006645F0" w:rsidR="00E301C3">
        <w:t xml:space="preserve"> made-up projects to compare </w:t>
      </w:r>
      <w:r w:rsidRPr="006645F0">
        <w:t xml:space="preserve">actual </w:t>
      </w:r>
      <w:r w:rsidRPr="006645F0" w:rsidR="00E301C3">
        <w:t>performance in current market situations</w:t>
      </w:r>
      <w:r w:rsidRPr="006645F0">
        <w:t>?</w:t>
      </w:r>
    </w:p>
    <w:p w:rsidR="00B112AA" w:rsidRPr="006645F0" w:rsidP="00B112AA">
      <w:pPr>
        <w:pStyle w:val="Answer"/>
      </w:pPr>
      <w:sdt>
        <w:sdtPr>
          <w:alias w:val="Witness"/>
          <w:id w:val="1472404273"/>
          <w:placeholder>
            <w:docPart w:val="DefaultPlaceholder_-1854013440"/>
          </w:placeholder>
          <w:richText/>
        </w:sdtPr>
        <w:sdtContent>
          <w:r w:rsidRPr="006645F0" w:rsidR="00CC0290">
            <w:rPr>
              <w:b/>
              <w:i/>
            </w:rPr>
            <w:t>Joanna Key:</w:t>
          </w:r>
        </w:sdtContent>
      </w:sdt>
      <w:r w:rsidRPr="006645F0">
        <w:t xml:space="preserve"> </w:t>
      </w:r>
      <w:r w:rsidRPr="006645F0" w:rsidR="00E301C3">
        <w:t xml:space="preserve">I did not say </w:t>
      </w:r>
      <w:r w:rsidRPr="006645F0">
        <w:t xml:space="preserve">that </w:t>
      </w:r>
      <w:r w:rsidRPr="006645F0" w:rsidR="00E301C3">
        <w:t xml:space="preserve">it was market </w:t>
      </w:r>
      <w:r w:rsidRPr="006645F0">
        <w:t xml:space="preserve">forces. I think that that is </w:t>
      </w:r>
      <w:r w:rsidRPr="006645F0" w:rsidR="00E301C3">
        <w:t>what you said</w:t>
      </w:r>
      <w:r w:rsidRPr="006645F0">
        <w:t>.</w:t>
      </w:r>
    </w:p>
    <w:p w:rsidR="00B112AA" w:rsidRPr="006645F0" w:rsidP="00B112AA">
      <w:pPr>
        <w:pStyle w:val="Question"/>
      </w:pPr>
      <w:sdt>
        <w:sdtPr>
          <w:alias w:val="Member"/>
          <w:tag w:val="&lt;Member mnisId='4795' dodsId='157102'&gt;"/>
          <w:id w:val="-2058149678"/>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w:t>
      </w:r>
      <w:r w:rsidRPr="006645F0" w:rsidR="00E301C3">
        <w:t xml:space="preserve">I was summarising that you had given us a list of things </w:t>
      </w:r>
      <w:r w:rsidRPr="006645F0">
        <w:t xml:space="preserve">that </w:t>
      </w:r>
      <w:r w:rsidRPr="006645F0" w:rsidR="00E301C3">
        <w:t>are all external market events</w:t>
      </w:r>
      <w:r w:rsidRPr="006645F0">
        <w:t>.</w:t>
      </w:r>
    </w:p>
    <w:p w:rsidR="00B112AA" w:rsidRPr="006645F0" w:rsidP="00B112AA">
      <w:pPr>
        <w:pStyle w:val="Answer"/>
      </w:pPr>
      <w:sdt>
        <w:sdtPr>
          <w:alias w:val="Witness"/>
          <w:id w:val="815448724"/>
          <w:placeholder>
            <w:docPart w:val="DefaultPlaceholder_-1854013440"/>
          </w:placeholder>
          <w:richText/>
        </w:sdtPr>
        <w:sdtContent>
          <w:r w:rsidRPr="006645F0" w:rsidR="00CC0290">
            <w:rPr>
              <w:b/>
              <w:i/>
            </w:rPr>
            <w:t>Joanna Key:</w:t>
          </w:r>
        </w:sdtContent>
      </w:sdt>
      <w:r w:rsidRPr="006645F0">
        <w:t xml:space="preserve"> </w:t>
      </w:r>
      <w:r w:rsidRPr="006645F0" w:rsidR="00E301C3">
        <w:t>Yes</w:t>
      </w:r>
      <w:r w:rsidRPr="006645F0">
        <w:t>,</w:t>
      </w:r>
      <w:r w:rsidRPr="006645F0" w:rsidR="00E301C3">
        <w:t xml:space="preserve"> </w:t>
      </w:r>
      <w:r w:rsidRPr="006645F0">
        <w:t>a</w:t>
      </w:r>
      <w:r w:rsidRPr="006645F0" w:rsidR="00E301C3">
        <w:t xml:space="preserve">nd I added to that </w:t>
      </w:r>
      <w:r w:rsidRPr="006645F0">
        <w:t>b</w:t>
      </w:r>
      <w:r w:rsidRPr="006645F0" w:rsidR="00E301C3">
        <w:t xml:space="preserve">y saying </w:t>
      </w:r>
      <w:r w:rsidRPr="006645F0">
        <w:t xml:space="preserve">that </w:t>
      </w:r>
      <w:r w:rsidRPr="006645F0" w:rsidR="00E301C3">
        <w:t>we also needed to improve our delivery scrutiny of the projects and make sure that they are on track</w:t>
      </w:r>
      <w:r w:rsidRPr="006645F0">
        <w:t>. I</w:t>
      </w:r>
      <w:r w:rsidRPr="006645F0" w:rsidR="00E301C3">
        <w:t xml:space="preserve">n terms of trying to describe what we are doing here, we are </w:t>
      </w:r>
      <w:r w:rsidRPr="006645F0" w:rsidR="00E301C3">
        <w:t>looking at the performance of the project</w:t>
      </w:r>
      <w:r w:rsidRPr="006645F0">
        <w:t>,</w:t>
      </w:r>
      <w:r w:rsidRPr="006645F0" w:rsidR="00E301C3">
        <w:t xml:space="preserve"> </w:t>
      </w:r>
      <w:r w:rsidRPr="006645F0">
        <w:t>b</w:t>
      </w:r>
      <w:r w:rsidRPr="006645F0" w:rsidR="00E301C3">
        <w:t>ut</w:t>
      </w:r>
      <w:r w:rsidRPr="006645F0">
        <w:t>,</w:t>
      </w:r>
      <w:r w:rsidRPr="006645F0" w:rsidR="00E301C3">
        <w:t xml:space="preserve"> in order to check that it is really on track</w:t>
      </w:r>
      <w:r w:rsidRPr="006645F0">
        <w:t>,</w:t>
      </w:r>
      <w:r w:rsidRPr="006645F0" w:rsidR="00E301C3">
        <w:t xml:space="preserve"> </w:t>
      </w:r>
      <w:r w:rsidRPr="006645F0">
        <w:t>w</w:t>
      </w:r>
      <w:r w:rsidRPr="006645F0" w:rsidR="00E301C3">
        <w:t>hat do you compare it against</w:t>
      </w:r>
      <w:r w:rsidRPr="006645F0">
        <w:t>? Y</w:t>
      </w:r>
      <w:r w:rsidRPr="006645F0" w:rsidR="00E301C3">
        <w:t>ou can compare it against a portfolio of similar projects in the past</w:t>
      </w:r>
      <w:r w:rsidRPr="006645F0">
        <w:t>.</w:t>
      </w:r>
    </w:p>
    <w:p w:rsidR="00B112AA" w:rsidRPr="006645F0" w:rsidP="00B112AA">
      <w:pPr>
        <w:pStyle w:val="Answer"/>
      </w:pPr>
      <w:sdt>
        <w:sdtPr>
          <w:alias w:val="Witness"/>
          <w:id w:val="-1134715992"/>
          <w:placeholder>
            <w:docPart w:val="DefaultPlaceholder_-1854013440"/>
          </w:placeholder>
          <w:richText/>
        </w:sdtPr>
        <w:sdtContent>
          <w:r w:rsidRPr="006645F0" w:rsidR="00CC0290">
            <w:rPr>
              <w:b/>
              <w:i/>
            </w:rPr>
            <w:t>Sarah Healey:</w:t>
          </w:r>
        </w:sdtContent>
      </w:sdt>
      <w:r w:rsidRPr="006645F0">
        <w:t xml:space="preserve"> C</w:t>
      </w:r>
      <w:r w:rsidRPr="006645F0" w:rsidR="00E301C3">
        <w:t>omparing projects against a reference group is a really normal process that</w:t>
      </w:r>
      <w:r w:rsidRPr="006645F0">
        <w:t>,</w:t>
      </w:r>
      <w:r w:rsidRPr="006645F0" w:rsidR="00E301C3">
        <w:t xml:space="preserve"> in fact</w:t>
      </w:r>
      <w:r w:rsidRPr="006645F0">
        <w:t>,</w:t>
      </w:r>
      <w:r w:rsidRPr="006645F0" w:rsidR="00E301C3">
        <w:t xml:space="preserve"> the IPA </w:t>
      </w:r>
      <w:r w:rsidRPr="006645F0">
        <w:t>a</w:t>
      </w:r>
      <w:r w:rsidRPr="006645F0" w:rsidR="00E301C3">
        <w:t>sk</w:t>
      </w:r>
      <w:r w:rsidRPr="006645F0">
        <w:t>s</w:t>
      </w:r>
      <w:r w:rsidRPr="006645F0" w:rsidR="00E301C3">
        <w:t xml:space="preserve"> us to undertake in order to do proper scrutiny of project</w:t>
      </w:r>
      <w:r w:rsidRPr="006645F0">
        <w:t xml:space="preserve"> progress.</w:t>
      </w:r>
    </w:p>
    <w:p w:rsidR="00E301C3" w:rsidRPr="006645F0" w:rsidP="00B112AA">
      <w:pPr>
        <w:pStyle w:val="Question"/>
      </w:pPr>
      <w:sdt>
        <w:sdtPr>
          <w:alias w:val="Member"/>
          <w:tag w:val="&lt;Member mnisId='4795' dodsId='157102'&gt;"/>
          <w:id w:val="647562762"/>
          <w:placeholder>
            <w:docPart w:val="DefaultPlaceholder_-1854013440"/>
          </w:placeholder>
          <w:richText/>
        </w:sdtPr>
        <w:sdtContent>
          <w:r w:rsidRPr="006645F0" w:rsidR="00B112AA">
            <w:rPr>
              <w:b/>
            </w:rPr>
            <w:t xml:space="preserve">Mrs </w:t>
          </w:r>
          <w:r w:rsidRPr="006645F0" w:rsidR="00CC0290">
            <w:rPr>
              <w:b/>
            </w:rPr>
            <w:t>Elphicke:</w:t>
          </w:r>
        </w:sdtContent>
      </w:sdt>
      <w:r w:rsidRPr="006645F0" w:rsidR="00B112AA">
        <w:t xml:space="preserve"> </w:t>
      </w:r>
      <w:r w:rsidRPr="006645F0">
        <w:t>Thank you for jumping in there</w:t>
      </w:r>
      <w:r w:rsidRPr="006645F0" w:rsidR="00B112AA">
        <w:t>. M</w:t>
      </w:r>
      <w:r w:rsidRPr="006645F0">
        <w:t>oving on to the issue of the IPA</w:t>
      </w:r>
      <w:r w:rsidRPr="006645F0" w:rsidR="00B112AA">
        <w:t>,</w:t>
      </w:r>
      <w:r w:rsidRPr="006645F0">
        <w:t xml:space="preserve"> </w:t>
      </w:r>
      <w:r w:rsidRPr="006645F0" w:rsidR="00B112AA">
        <w:t>d</w:t>
      </w:r>
      <w:r w:rsidRPr="006645F0">
        <w:t>id your own risk assessment support that of the IPA’s judgment that</w:t>
      </w:r>
      <w:r w:rsidRPr="006645F0" w:rsidR="00B112AA">
        <w:t>,</w:t>
      </w:r>
      <w:r w:rsidRPr="006645F0">
        <w:t xml:space="preserve"> </w:t>
      </w:r>
      <w:r w:rsidRPr="006645F0" w:rsidR="00B112AA">
        <w:t xml:space="preserve">within a year, it has </w:t>
      </w:r>
      <w:r w:rsidRPr="006645F0">
        <w:t>gone from amber</w:t>
      </w:r>
      <w:r w:rsidRPr="006645F0" w:rsidR="00B112AA">
        <w:t>,</w:t>
      </w:r>
      <w:r w:rsidRPr="006645F0">
        <w:t xml:space="preserve"> </w:t>
      </w:r>
      <w:r w:rsidRPr="006645F0" w:rsidR="00B112AA">
        <w:t>w</w:t>
      </w:r>
      <w:r w:rsidRPr="006645F0">
        <w:t>hich was successful</w:t>
      </w:r>
      <w:r w:rsidRPr="006645F0" w:rsidR="00B112AA">
        <w:t xml:space="preserve"> although</w:t>
      </w:r>
      <w:r w:rsidRPr="006645F0">
        <w:t xml:space="preserve"> </w:t>
      </w:r>
      <w:r w:rsidRPr="006645F0" w:rsidR="00610639">
        <w:t xml:space="preserve">with </w:t>
      </w:r>
      <w:r w:rsidRPr="006645F0">
        <w:t>significant issues arising</w:t>
      </w:r>
      <w:r w:rsidRPr="006645F0" w:rsidR="00B112AA">
        <w:t>—and no doubt</w:t>
      </w:r>
      <w:r w:rsidRPr="006645F0">
        <w:t xml:space="preserve"> some of those could be attributed to </w:t>
      </w:r>
      <w:r w:rsidRPr="006645F0" w:rsidR="00B112AA">
        <w:t>c</w:t>
      </w:r>
      <w:r w:rsidRPr="006645F0">
        <w:t>hanging market forces, but perhaps not all</w:t>
      </w:r>
      <w:r w:rsidRPr="006645F0" w:rsidR="00013288">
        <w:t>,</w:t>
      </w:r>
      <w:r w:rsidRPr="006645F0">
        <w:t xml:space="preserve"> by any stretch</w:t>
      </w:r>
      <w:r w:rsidRPr="006645F0" w:rsidR="00B112AA">
        <w:t>—</w:t>
      </w:r>
      <w:r w:rsidRPr="006645F0">
        <w:t>to red</w:t>
      </w:r>
      <w:r w:rsidRPr="006645F0" w:rsidR="00B112AA">
        <w:t>,</w:t>
      </w:r>
      <w:r w:rsidRPr="006645F0">
        <w:t xml:space="preserve"> where it is unachievable</w:t>
      </w:r>
      <w:r w:rsidRPr="006645F0" w:rsidR="00B112AA">
        <w:t xml:space="preserve">? </w:t>
      </w:r>
      <w:r w:rsidRPr="006645F0">
        <w:t xml:space="preserve">What was your own information telling you </w:t>
      </w:r>
      <w:r w:rsidRPr="006645F0" w:rsidR="00B112AA">
        <w:t xml:space="preserve">about </w:t>
      </w:r>
      <w:r w:rsidRPr="006645F0">
        <w:t>your risk management?</w:t>
      </w:r>
    </w:p>
    <w:p w:rsidR="00B112AA" w:rsidRPr="006645F0" w:rsidP="00B112AA">
      <w:pPr>
        <w:pStyle w:val="Answer"/>
      </w:pPr>
      <w:sdt>
        <w:sdtPr>
          <w:alias w:val="Witness"/>
          <w:id w:val="2140527964"/>
          <w:placeholder>
            <w:docPart w:val="DefaultPlaceholder_-1854013440"/>
          </w:placeholder>
          <w:richText/>
        </w:sdtPr>
        <w:sdtContent>
          <w:r w:rsidRPr="006645F0" w:rsidR="00CC0290">
            <w:rPr>
              <w:b/>
              <w:i/>
            </w:rPr>
            <w:t>Joanna Key:</w:t>
          </w:r>
        </w:sdtContent>
      </w:sdt>
      <w:r w:rsidRPr="006645F0">
        <w:t xml:space="preserve"> </w:t>
      </w:r>
      <w:r w:rsidRPr="006645F0" w:rsidR="00E301C3">
        <w:t>The IPA’s assessment has gone from red to amber in its most recent assessment</w:t>
      </w:r>
      <w:r w:rsidRPr="006645F0">
        <w:t xml:space="preserve">, which </w:t>
      </w:r>
      <w:r w:rsidRPr="006645F0" w:rsidR="00E301C3">
        <w:t xml:space="preserve">reflects the fact that we have been doing </w:t>
      </w:r>
      <w:r w:rsidRPr="006645F0">
        <w:t>a</w:t>
      </w:r>
      <w:r w:rsidRPr="006645F0" w:rsidR="00E301C3">
        <w:t>n enormous amount to try to bring the programme back on track in terms of its delivery</w:t>
      </w:r>
      <w:r w:rsidRPr="006645F0" w:rsidR="00610639">
        <w:t>.</w:t>
      </w:r>
    </w:p>
    <w:p w:rsidR="00B112AA" w:rsidRPr="006645F0" w:rsidP="00B112AA">
      <w:pPr>
        <w:pStyle w:val="Question"/>
      </w:pPr>
      <w:sdt>
        <w:sdtPr>
          <w:alias w:val="Member"/>
          <w:tag w:val="&lt;Member mnisId='4795' dodsId='157102'&gt;"/>
          <w:id w:val="-617765278"/>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w:t>
      </w:r>
      <w:r w:rsidRPr="006645F0" w:rsidR="00013288">
        <w:t>You mean b</w:t>
      </w:r>
      <w:r w:rsidRPr="006645F0" w:rsidR="00E301C3">
        <w:t xml:space="preserve">y these comparisons </w:t>
      </w:r>
      <w:r w:rsidRPr="006645F0">
        <w:t xml:space="preserve">to these notional, made-up, </w:t>
      </w:r>
      <w:r w:rsidRPr="006645F0" w:rsidR="00E301C3">
        <w:t xml:space="preserve">historic </w:t>
      </w:r>
      <w:r w:rsidRPr="006645F0">
        <w:t>s</w:t>
      </w:r>
      <w:r w:rsidRPr="006645F0" w:rsidR="00E301C3">
        <w:t>ituations</w:t>
      </w:r>
      <w:r w:rsidRPr="006645F0">
        <w:t>.</w:t>
      </w:r>
    </w:p>
    <w:p w:rsidR="00B112AA" w:rsidRPr="006645F0" w:rsidP="00B112AA">
      <w:pPr>
        <w:pStyle w:val="Answer"/>
      </w:pPr>
      <w:sdt>
        <w:sdtPr>
          <w:alias w:val="Witness"/>
          <w:id w:val="-54396770"/>
          <w:placeholder>
            <w:docPart w:val="DefaultPlaceholder_-1854013440"/>
          </w:placeholder>
          <w:richText/>
        </w:sdtPr>
        <w:sdtContent>
          <w:r w:rsidRPr="006645F0" w:rsidR="00CC0290">
            <w:rPr>
              <w:b/>
              <w:i/>
            </w:rPr>
            <w:t>Sarah Healey:</w:t>
          </w:r>
        </w:sdtContent>
      </w:sdt>
      <w:r w:rsidRPr="006645F0">
        <w:t xml:space="preserve"> </w:t>
      </w:r>
      <w:r w:rsidRPr="006645F0" w:rsidR="00013288">
        <w:t>We mean b</w:t>
      </w:r>
      <w:r w:rsidRPr="006645F0" w:rsidR="00E301C3">
        <w:t>y use of reference group forecasting</w:t>
      </w:r>
      <w:r w:rsidRPr="006645F0">
        <w:t>,</w:t>
      </w:r>
      <w:r w:rsidRPr="006645F0" w:rsidR="00E301C3">
        <w:t xml:space="preserve"> which is a practice </w:t>
      </w:r>
      <w:r w:rsidRPr="006645F0">
        <w:t>t</w:t>
      </w:r>
      <w:r w:rsidRPr="006645F0" w:rsidR="00E301C3">
        <w:t>hat is very common</w:t>
      </w:r>
      <w:r w:rsidRPr="006645F0">
        <w:t>,</w:t>
      </w:r>
      <w:r w:rsidRPr="006645F0" w:rsidR="00E301C3">
        <w:t xml:space="preserve"> and also through all of the </w:t>
      </w:r>
      <w:r w:rsidRPr="006645F0" w:rsidR="00610639">
        <w:t>s</w:t>
      </w:r>
      <w:r w:rsidRPr="006645F0" w:rsidR="00E301C3">
        <w:t xml:space="preserve">crutiny of the portfolio that </w:t>
      </w:r>
      <w:r w:rsidRPr="006645F0">
        <w:t xml:space="preserve">Jo </w:t>
      </w:r>
      <w:r w:rsidRPr="006645F0" w:rsidR="00E301C3">
        <w:t>set out</w:t>
      </w:r>
      <w:r w:rsidRPr="006645F0">
        <w:t>.</w:t>
      </w:r>
    </w:p>
    <w:p w:rsidR="00B112AA" w:rsidRPr="006645F0" w:rsidP="00B112AA">
      <w:pPr>
        <w:pStyle w:val="Question"/>
      </w:pPr>
      <w:sdt>
        <w:sdtPr>
          <w:alias w:val="Member"/>
          <w:tag w:val="&lt;Member mnisId='4795' dodsId='157102'&gt;"/>
          <w:id w:val="-43222392"/>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T</w:t>
      </w:r>
      <w:r w:rsidRPr="006645F0" w:rsidR="00E301C3">
        <w:t>urning to that portfolio</w:t>
      </w:r>
      <w:r w:rsidRPr="006645F0">
        <w:t>,</w:t>
      </w:r>
      <w:r w:rsidRPr="006645F0" w:rsidR="00E301C3">
        <w:t xml:space="preserve"> has all the funding now been allocated</w:t>
      </w:r>
      <w:r w:rsidRPr="006645F0">
        <w:t>?</w:t>
      </w:r>
    </w:p>
    <w:p w:rsidR="00B112AA" w:rsidRPr="006645F0" w:rsidP="00B112AA">
      <w:pPr>
        <w:pStyle w:val="Answer"/>
      </w:pPr>
      <w:sdt>
        <w:sdtPr>
          <w:alias w:val="Witness"/>
          <w:id w:val="-1898573432"/>
          <w:placeholder>
            <w:docPart w:val="DefaultPlaceholder_-1854013440"/>
          </w:placeholder>
          <w:richText/>
        </w:sdtPr>
        <w:sdtContent>
          <w:r w:rsidRPr="006645F0" w:rsidR="00CC0290">
            <w:rPr>
              <w:b/>
              <w:i/>
            </w:rPr>
            <w:t>Joanna Key:</w:t>
          </w:r>
        </w:sdtContent>
      </w:sdt>
      <w:r w:rsidRPr="006645F0">
        <w:t xml:space="preserve"> Yes.</w:t>
      </w:r>
    </w:p>
    <w:p w:rsidR="00E301C3" w:rsidRPr="006645F0" w:rsidP="00B112AA">
      <w:pPr>
        <w:pStyle w:val="Question"/>
      </w:pPr>
      <w:sdt>
        <w:sdtPr>
          <w:alias w:val="Member"/>
          <w:tag w:val="&lt;Member mnisId='4795' dodsId='157102'&gt;"/>
          <w:id w:val="-1531102465"/>
          <w:placeholder>
            <w:docPart w:val="DefaultPlaceholder_-1854013440"/>
          </w:placeholder>
          <w:richText/>
        </w:sdtPr>
        <w:sdtContent>
          <w:r w:rsidRPr="006645F0" w:rsidR="00B112AA">
            <w:rPr>
              <w:b/>
            </w:rPr>
            <w:t xml:space="preserve">Mrs </w:t>
          </w:r>
          <w:r w:rsidRPr="006645F0" w:rsidR="00CC0290">
            <w:rPr>
              <w:b/>
            </w:rPr>
            <w:t>Elphicke:</w:t>
          </w:r>
        </w:sdtContent>
      </w:sdt>
      <w:r w:rsidRPr="006645F0" w:rsidR="00B112AA">
        <w:t xml:space="preserve"> </w:t>
      </w:r>
      <w:r w:rsidRPr="006645F0">
        <w:t>Where it has not been possible to pursue a particular project</w:t>
      </w:r>
      <w:r w:rsidRPr="006645F0" w:rsidR="00B112AA">
        <w:t>, i</w:t>
      </w:r>
      <w:r w:rsidRPr="006645F0">
        <w:t>s there a readily available list of those projects that you have dropped from the scheme?</w:t>
      </w:r>
    </w:p>
    <w:p w:rsidR="00E301C3" w:rsidRPr="006645F0" w:rsidP="00B112AA">
      <w:pPr>
        <w:pStyle w:val="Answer"/>
      </w:pPr>
      <w:sdt>
        <w:sdtPr>
          <w:alias w:val="Witness"/>
          <w:id w:val="1046261305"/>
          <w:placeholder>
            <w:docPart w:val="DefaultPlaceholder_-1854013440"/>
          </w:placeholder>
          <w:richText/>
        </w:sdtPr>
        <w:sdtContent>
          <w:r w:rsidRPr="006645F0" w:rsidR="00CC0290">
            <w:rPr>
              <w:b/>
              <w:i/>
            </w:rPr>
            <w:t>Joanna Key:</w:t>
          </w:r>
        </w:sdtContent>
      </w:sdt>
      <w:r w:rsidRPr="006645F0" w:rsidR="00B112AA">
        <w:t xml:space="preserve"> </w:t>
      </w:r>
      <w:r w:rsidRPr="006645F0">
        <w:t>We can certainly let you have that.</w:t>
      </w:r>
    </w:p>
    <w:p w:rsidR="00610639" w:rsidRPr="006645F0" w:rsidP="00E301C3">
      <w:pPr>
        <w:pStyle w:val="Question"/>
      </w:pPr>
      <w:sdt>
        <w:sdtPr>
          <w:alias w:val="Member"/>
          <w:tag w:val="&lt;Member mnisId='4795' dodsId='157102'&gt;"/>
          <w:id w:val="647104594"/>
          <w:placeholder>
            <w:docPart w:val="DefaultPlaceholder_-1854013440"/>
          </w:placeholder>
          <w:richText/>
        </w:sdtPr>
        <w:sdtContent>
          <w:r w:rsidRPr="006645F0" w:rsidR="00B112AA">
            <w:rPr>
              <w:b/>
            </w:rPr>
            <w:t xml:space="preserve">Mrs </w:t>
          </w:r>
          <w:r w:rsidRPr="006645F0" w:rsidR="00CC0290">
            <w:rPr>
              <w:b/>
            </w:rPr>
            <w:t>Elphicke:</w:t>
          </w:r>
        </w:sdtContent>
      </w:sdt>
      <w:r w:rsidRPr="006645F0" w:rsidR="00B112AA">
        <w:t xml:space="preserve"> That </w:t>
      </w:r>
      <w:r w:rsidRPr="006645F0" w:rsidR="00E301C3">
        <w:t>would be helpful</w:t>
      </w:r>
      <w:r w:rsidRPr="006645F0" w:rsidR="00B112AA">
        <w:t>. T</w:t>
      </w:r>
      <w:r w:rsidRPr="006645F0" w:rsidR="00E301C3">
        <w:t>he original purpose of the programme was to unlock housing</w:t>
      </w:r>
      <w:r w:rsidRPr="006645F0" w:rsidR="000E0CAC">
        <w:t>—</w:t>
      </w:r>
      <w:r w:rsidRPr="006645F0" w:rsidR="00E301C3">
        <w:t>we are not talking about affordable housing</w:t>
      </w:r>
      <w:r w:rsidRPr="006645F0" w:rsidR="000E0CAC">
        <w:t>,</w:t>
      </w:r>
      <w:r w:rsidRPr="006645F0" w:rsidR="00E301C3">
        <w:t xml:space="preserve"> as </w:t>
      </w:r>
      <w:r w:rsidRPr="006645F0" w:rsidR="000E0CAC">
        <w:t>Nadia</w:t>
      </w:r>
      <w:r w:rsidRPr="006645F0" w:rsidR="00013288">
        <w:t xml:space="preserve"> well</w:t>
      </w:r>
      <w:r w:rsidRPr="006645F0" w:rsidR="000E0CAC">
        <w:t xml:space="preserve"> </w:t>
      </w:r>
      <w:r w:rsidRPr="006645F0" w:rsidR="00E301C3">
        <w:t>explored in the previous sessi</w:t>
      </w:r>
      <w:r w:rsidRPr="006645F0" w:rsidR="00013288">
        <w:t>on; we are talking</w:t>
      </w:r>
      <w:r w:rsidRPr="006645F0" w:rsidR="000E0CAC">
        <w:t xml:space="preserve"> </w:t>
      </w:r>
      <w:r w:rsidRPr="006645F0" w:rsidR="00E301C3">
        <w:t>about a market intervention for all housing delivery</w:t>
      </w:r>
      <w:r w:rsidRPr="006645F0" w:rsidR="000E0CAC">
        <w:t xml:space="preserve">—through </w:t>
      </w:r>
      <w:r w:rsidRPr="006645F0" w:rsidR="00E301C3">
        <w:t>roads</w:t>
      </w:r>
      <w:r w:rsidRPr="006645F0" w:rsidR="000E0CAC">
        <w:t>,</w:t>
      </w:r>
      <w:r w:rsidRPr="006645F0" w:rsidR="00E301C3">
        <w:t xml:space="preserve"> community facilities and utilities</w:t>
      </w:r>
      <w:r w:rsidRPr="006645F0" w:rsidR="000E0CAC">
        <w:t>.</w:t>
      </w:r>
    </w:p>
    <w:p w:rsidR="00E301C3" w:rsidRPr="006645F0" w:rsidP="00610639">
      <w:pPr>
        <w:pStyle w:val="Question"/>
        <w:numPr>
          <w:ilvl w:val="0"/>
          <w:numId w:val="0"/>
        </w:numPr>
        <w:ind w:left="794"/>
      </w:pPr>
      <w:r w:rsidRPr="006645F0">
        <w:t>I</w:t>
      </w:r>
      <w:r w:rsidRPr="006645F0">
        <w:t xml:space="preserve">t would be really helpful in that information if you could also tell us </w:t>
      </w:r>
      <w:r w:rsidRPr="006645F0">
        <w:t>w</w:t>
      </w:r>
      <w:r w:rsidRPr="006645F0">
        <w:t>hat the loss</w:t>
      </w:r>
      <w:r w:rsidRPr="006645F0">
        <w:t xml:space="preserve"> is</w:t>
      </w:r>
      <w:r w:rsidRPr="006645F0">
        <w:t xml:space="preserve"> </w:t>
      </w:r>
      <w:r w:rsidRPr="006645F0">
        <w:t>o</w:t>
      </w:r>
      <w:r w:rsidRPr="006645F0">
        <w:t xml:space="preserve">f the number of homes that would have been brought forward by those projects from their original assessment </w:t>
      </w:r>
      <w:r w:rsidRPr="006645F0">
        <w:t>a</w:t>
      </w:r>
      <w:r w:rsidRPr="006645F0">
        <w:t>nd what is not being provided in terms of those type</w:t>
      </w:r>
      <w:r w:rsidRPr="006645F0">
        <w:t>s</w:t>
      </w:r>
      <w:r w:rsidRPr="006645F0">
        <w:t xml:space="preserve"> of facilities for a particular area</w:t>
      </w:r>
      <w:r w:rsidRPr="006645F0">
        <w:t>, a</w:t>
      </w:r>
      <w:r w:rsidRPr="006645F0">
        <w:t xml:space="preserve">nd what assessment you have made in terms of the viability of that particular area’s </w:t>
      </w:r>
      <w:r w:rsidRPr="006645F0">
        <w:t>a</w:t>
      </w:r>
      <w:r w:rsidRPr="006645F0">
        <w:t xml:space="preserve">bility to bring forward the homes </w:t>
      </w:r>
      <w:r w:rsidRPr="006645F0">
        <w:t xml:space="preserve">that </w:t>
      </w:r>
      <w:r w:rsidRPr="006645F0">
        <w:t>its community needs</w:t>
      </w:r>
      <w:r w:rsidRPr="006645F0">
        <w:t>,</w:t>
      </w:r>
      <w:r w:rsidRPr="006645F0">
        <w:t xml:space="preserve"> now </w:t>
      </w:r>
      <w:r w:rsidRPr="006645F0">
        <w:t xml:space="preserve">that </w:t>
      </w:r>
      <w:r w:rsidRPr="006645F0">
        <w:t>you have removed it from the programme</w:t>
      </w:r>
      <w:r w:rsidRPr="006645F0">
        <w:t xml:space="preserve">. </w:t>
      </w:r>
      <w:r w:rsidRPr="006645F0">
        <w:t>Is there an example of an area where you have made that assessment that you can talk us through?</w:t>
      </w:r>
    </w:p>
    <w:p w:rsidR="000E0CAC" w:rsidRPr="006645F0" w:rsidP="000E0CAC">
      <w:pPr>
        <w:pStyle w:val="Answer"/>
      </w:pPr>
      <w:sdt>
        <w:sdtPr>
          <w:alias w:val="Witness"/>
          <w:id w:val="677861707"/>
          <w:placeholder>
            <w:docPart w:val="DefaultPlaceholder_-1854013440"/>
          </w:placeholder>
          <w:richText/>
        </w:sdtPr>
        <w:sdtContent>
          <w:r w:rsidRPr="006645F0" w:rsidR="00CC0290">
            <w:rPr>
              <w:b/>
              <w:i/>
            </w:rPr>
            <w:t>Joanna Key:</w:t>
          </w:r>
        </w:sdtContent>
      </w:sdt>
      <w:r w:rsidRPr="006645F0">
        <w:t xml:space="preserve"> </w:t>
      </w:r>
      <w:r w:rsidRPr="006645F0" w:rsidR="00E301C3">
        <w:t>I do not have one with me at the moment, but we can certainly write to you with that information</w:t>
      </w:r>
      <w:r w:rsidRPr="006645F0">
        <w:t>.</w:t>
      </w:r>
    </w:p>
    <w:p w:rsidR="00E301C3" w:rsidRPr="006645F0" w:rsidP="000E0CAC">
      <w:pPr>
        <w:pStyle w:val="Question"/>
      </w:pPr>
      <w:sdt>
        <w:sdtPr>
          <w:alias w:val="Member"/>
          <w:tag w:val="&lt;Member mnisId='4795' dodsId='157102'&gt;"/>
          <w:id w:val="1629977221"/>
          <w:placeholder>
            <w:docPart w:val="DefaultPlaceholder_-1854013440"/>
          </w:placeholder>
          <w:richText/>
        </w:sdtPr>
        <w:sdtContent>
          <w:r w:rsidRPr="006645F0" w:rsidR="000E0CAC">
            <w:rPr>
              <w:b/>
            </w:rPr>
            <w:t xml:space="preserve">Mrs </w:t>
          </w:r>
          <w:r w:rsidRPr="006645F0" w:rsidR="00CC0290">
            <w:rPr>
              <w:b/>
            </w:rPr>
            <w:t>Elphicke:</w:t>
          </w:r>
        </w:sdtContent>
      </w:sdt>
      <w:r w:rsidRPr="006645F0" w:rsidR="000E0CAC">
        <w:t xml:space="preserve"> T</w:t>
      </w:r>
      <w:r w:rsidRPr="006645F0">
        <w:t>his is a 2017 project</w:t>
      </w:r>
      <w:r w:rsidRPr="006645F0" w:rsidR="000E0CAC">
        <w:t xml:space="preserve"> and</w:t>
      </w:r>
      <w:r w:rsidRPr="006645F0">
        <w:t xml:space="preserve"> I realise </w:t>
      </w:r>
      <w:r w:rsidRPr="006645F0" w:rsidR="000E0CAC">
        <w:t xml:space="preserve">that there are lots of </w:t>
      </w:r>
      <w:r w:rsidRPr="006645F0" w:rsidR="00013288">
        <w:t xml:space="preserve">changes in terms of </w:t>
      </w:r>
      <w:r w:rsidRPr="006645F0" w:rsidR="000E0CAC">
        <w:t xml:space="preserve">people in the Department, as well as </w:t>
      </w:r>
      <w:r w:rsidRPr="006645F0">
        <w:t xml:space="preserve">some </w:t>
      </w:r>
      <w:r w:rsidRPr="006645F0" w:rsidR="000E0CAC">
        <w:t>who have not</w:t>
      </w:r>
      <w:r w:rsidRPr="006645F0" w:rsidR="00013288">
        <w:t xml:space="preserve"> changed</w:t>
      </w:r>
      <w:r w:rsidRPr="006645F0" w:rsidR="000E0CAC">
        <w:t>. W</w:t>
      </w:r>
      <w:r w:rsidRPr="006645F0">
        <w:t xml:space="preserve">hen </w:t>
      </w:r>
      <w:r w:rsidRPr="006645F0" w:rsidR="000E0CAC">
        <w:t xml:space="preserve">was the Department </w:t>
      </w:r>
      <w:r w:rsidRPr="006645F0">
        <w:t>aware that there were issues in this fund?</w:t>
      </w:r>
    </w:p>
    <w:p w:rsidR="000E0CAC" w:rsidRPr="006645F0" w:rsidP="000E0CAC">
      <w:pPr>
        <w:pStyle w:val="Answer"/>
      </w:pPr>
      <w:sdt>
        <w:sdtPr>
          <w:alias w:val="Witness"/>
          <w:id w:val="1863084382"/>
          <w:placeholder>
            <w:docPart w:val="DefaultPlaceholder_-1854013440"/>
          </w:placeholder>
          <w:richText/>
        </w:sdtPr>
        <w:sdtContent>
          <w:r w:rsidRPr="006645F0" w:rsidR="00CC0290">
            <w:rPr>
              <w:b/>
              <w:i/>
            </w:rPr>
            <w:t>Joanna Key:</w:t>
          </w:r>
        </w:sdtContent>
      </w:sdt>
      <w:r w:rsidRPr="006645F0">
        <w:t xml:space="preserve"> </w:t>
      </w:r>
      <w:r w:rsidRPr="006645F0" w:rsidR="00E301C3">
        <w:t>I started in this job in September last year.</w:t>
      </w:r>
    </w:p>
    <w:p w:rsidR="000E0CAC" w:rsidRPr="006645F0" w:rsidP="00013288">
      <w:pPr>
        <w:pStyle w:val="Question"/>
        <w:numPr>
          <w:ilvl w:val="0"/>
          <w:numId w:val="0"/>
        </w:numPr>
        <w:ind w:left="794"/>
      </w:pPr>
      <w:sdt>
        <w:sdtPr>
          <w:alias w:val="Member"/>
          <w:tag w:val="&lt;Member mnisId='4795' dodsId='157102'&gt;"/>
          <w:id w:val="441810015"/>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w:t>
      </w:r>
      <w:r w:rsidRPr="006645F0" w:rsidR="00013288">
        <w:t>T</w:t>
      </w:r>
      <w:r w:rsidRPr="006645F0" w:rsidR="00E301C3">
        <w:t xml:space="preserve">his </w:t>
      </w:r>
      <w:r w:rsidRPr="006645F0">
        <w:t>all pre-dates you.</w:t>
      </w:r>
    </w:p>
    <w:p w:rsidR="000E0CAC" w:rsidRPr="006645F0" w:rsidP="000E0CAC">
      <w:pPr>
        <w:pStyle w:val="Answer"/>
      </w:pPr>
      <w:sdt>
        <w:sdtPr>
          <w:alias w:val="Witness"/>
          <w:id w:val="-1084451541"/>
          <w:placeholder>
            <w:docPart w:val="DefaultPlaceholder_-1854013440"/>
          </w:placeholder>
          <w:richText/>
        </w:sdtPr>
        <w:sdtContent>
          <w:r w:rsidRPr="006645F0" w:rsidR="00CC0290">
            <w:rPr>
              <w:b/>
              <w:i/>
            </w:rPr>
            <w:t>Sarah Healey:</w:t>
          </w:r>
        </w:sdtContent>
      </w:sdt>
      <w:r w:rsidRPr="006645F0">
        <w:t xml:space="preserve"> I</w:t>
      </w:r>
      <w:r w:rsidRPr="006645F0" w:rsidR="00E301C3">
        <w:t xml:space="preserve">t is worth saying </w:t>
      </w:r>
      <w:r w:rsidRPr="006645F0">
        <w:t xml:space="preserve">that </w:t>
      </w:r>
      <w:r w:rsidRPr="006645F0" w:rsidR="00E301C3">
        <w:t xml:space="preserve">one of the first briefings that I got when I </w:t>
      </w:r>
      <w:r w:rsidRPr="006645F0">
        <w:t>a</w:t>
      </w:r>
      <w:r w:rsidRPr="006645F0" w:rsidR="00E301C3">
        <w:t xml:space="preserve">rrived as </w:t>
      </w:r>
      <w:r w:rsidRPr="006645F0" w:rsidR="00725982">
        <w:t>Permanent Secretary</w:t>
      </w:r>
      <w:r w:rsidRPr="006645F0" w:rsidR="00E301C3">
        <w:t xml:space="preserve"> last February</w:t>
      </w:r>
      <w:r w:rsidRPr="006645F0">
        <w:t>—</w:t>
      </w:r>
    </w:p>
    <w:p w:rsidR="000E0CAC" w:rsidRPr="006645F0" w:rsidP="000E0CAC">
      <w:pPr>
        <w:pStyle w:val="Question"/>
      </w:pPr>
      <w:sdt>
        <w:sdtPr>
          <w:alias w:val="Member"/>
          <w:tag w:val="&lt;Member mnisId='4795' dodsId='157102'&gt;"/>
          <w:id w:val="1548489741"/>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w:t>
      </w:r>
      <w:r w:rsidRPr="006645F0" w:rsidR="00013288">
        <w:t>Was that f</w:t>
      </w:r>
      <w:r w:rsidRPr="006645F0">
        <w:t>rom another Department</w:t>
      </w:r>
      <w:r w:rsidRPr="006645F0" w:rsidR="00013288">
        <w:t>?</w:t>
      </w:r>
    </w:p>
    <w:p w:rsidR="000E0CAC" w:rsidRPr="006645F0" w:rsidP="000E0CAC">
      <w:pPr>
        <w:pStyle w:val="Answer"/>
      </w:pPr>
      <w:sdt>
        <w:sdtPr>
          <w:alias w:val="Witness"/>
          <w:id w:val="2091583495"/>
          <w:placeholder>
            <w:docPart w:val="DefaultPlaceholder_-1854013440"/>
          </w:placeholder>
          <w:richText/>
        </w:sdtPr>
        <w:sdtContent>
          <w:r w:rsidRPr="006645F0" w:rsidR="00CC0290">
            <w:rPr>
              <w:b/>
              <w:i/>
            </w:rPr>
            <w:t>Sarah Healey:</w:t>
          </w:r>
        </w:sdtContent>
      </w:sdt>
      <w:r w:rsidRPr="006645F0">
        <w:t xml:space="preserve"> </w:t>
      </w:r>
      <w:r w:rsidRPr="006645F0" w:rsidR="00E301C3">
        <w:t>Yes</w:t>
      </w:r>
      <w:r w:rsidRPr="006645F0">
        <w:t>.</w:t>
      </w:r>
    </w:p>
    <w:p w:rsidR="00E301C3" w:rsidRPr="006645F0" w:rsidP="000E0CAC">
      <w:pPr>
        <w:pStyle w:val="Question"/>
      </w:pPr>
      <w:sdt>
        <w:sdtPr>
          <w:alias w:val="Member"/>
          <w:tag w:val="&lt;Member mnisId='4795' dodsId='157102'&gt;"/>
          <w:id w:val="-759991135"/>
          <w:placeholder>
            <w:docPart w:val="DefaultPlaceholder_-1854013440"/>
          </w:placeholder>
          <w:richText/>
        </w:sdtPr>
        <w:sdtContent>
          <w:r w:rsidRPr="006645F0" w:rsidR="000E0CAC">
            <w:rPr>
              <w:b/>
            </w:rPr>
            <w:t xml:space="preserve">Mrs </w:t>
          </w:r>
          <w:r w:rsidRPr="006645F0" w:rsidR="00CC0290">
            <w:rPr>
              <w:b/>
            </w:rPr>
            <w:t>Elphicke:</w:t>
          </w:r>
        </w:sdtContent>
      </w:sdt>
      <w:r w:rsidRPr="006645F0" w:rsidR="000E0CAC">
        <w:t xml:space="preserve"> Had </w:t>
      </w:r>
      <w:r w:rsidRPr="006645F0">
        <w:t>you had housing experience before?</w:t>
      </w:r>
    </w:p>
    <w:p w:rsidR="000E0CAC" w:rsidRPr="006645F0" w:rsidP="000E0CAC">
      <w:pPr>
        <w:pStyle w:val="Answer"/>
      </w:pPr>
      <w:sdt>
        <w:sdtPr>
          <w:alias w:val="Witness"/>
          <w:id w:val="-11381271"/>
          <w:placeholder>
            <w:docPart w:val="DefaultPlaceholder_-1854013440"/>
          </w:placeholder>
          <w:richText/>
        </w:sdtPr>
        <w:sdtContent>
          <w:r w:rsidRPr="006645F0" w:rsidR="00CC0290">
            <w:rPr>
              <w:b/>
              <w:i/>
            </w:rPr>
            <w:t>Sarah Healey:</w:t>
          </w:r>
        </w:sdtContent>
      </w:sdt>
      <w:r w:rsidRPr="006645F0">
        <w:t xml:space="preserve"> </w:t>
      </w:r>
      <w:r w:rsidRPr="006645F0" w:rsidR="00E301C3">
        <w:t>No</w:t>
      </w:r>
      <w:r w:rsidRPr="006645F0">
        <w:t>.</w:t>
      </w:r>
      <w:r w:rsidRPr="006645F0" w:rsidR="00E301C3">
        <w:t xml:space="preserve"> </w:t>
      </w:r>
      <w:r w:rsidRPr="006645F0">
        <w:t>W</w:t>
      </w:r>
      <w:r w:rsidRPr="006645F0" w:rsidR="00E301C3">
        <w:t>hen I arrived</w:t>
      </w:r>
      <w:r w:rsidRPr="006645F0">
        <w:t>,</w:t>
      </w:r>
      <w:r w:rsidRPr="006645F0" w:rsidR="00E301C3">
        <w:t xml:space="preserve"> one of the first briefings </w:t>
      </w:r>
      <w:r w:rsidRPr="006645F0">
        <w:t xml:space="preserve">that </w:t>
      </w:r>
      <w:r w:rsidRPr="006645F0" w:rsidR="00E301C3">
        <w:t>I was given was specifically about the process of delivery of the housing infrastructure fund and the changes that have been made in order to accelerate delivery</w:t>
      </w:r>
      <w:r w:rsidRPr="006645F0">
        <w:t>. M</w:t>
      </w:r>
      <w:r w:rsidRPr="006645F0" w:rsidR="00E301C3">
        <w:t>y previous experience include</w:t>
      </w:r>
      <w:r w:rsidRPr="006645F0">
        <w:t>d</w:t>
      </w:r>
      <w:r w:rsidRPr="006645F0" w:rsidR="00E301C3">
        <w:t xml:space="preserve"> large infrastructure projects</w:t>
      </w:r>
      <w:r w:rsidRPr="006645F0">
        <w:t>,</w:t>
      </w:r>
      <w:r w:rsidRPr="006645F0" w:rsidR="00E301C3">
        <w:t xml:space="preserve"> </w:t>
      </w:r>
      <w:r w:rsidRPr="006645F0">
        <w:t>s</w:t>
      </w:r>
      <w:r w:rsidRPr="006645F0" w:rsidR="00E301C3">
        <w:t xml:space="preserve">o I was able to bring that experience to bear </w:t>
      </w:r>
      <w:r w:rsidRPr="006645F0">
        <w:t xml:space="preserve">in </w:t>
      </w:r>
      <w:r w:rsidRPr="006645F0" w:rsidR="00E301C3">
        <w:t>understanding what was being done to manage that portfolio</w:t>
      </w:r>
      <w:r w:rsidRPr="006645F0">
        <w:t>.</w:t>
      </w:r>
    </w:p>
    <w:p w:rsidR="000E0CAC" w:rsidRPr="006645F0" w:rsidP="00E301C3">
      <w:pPr>
        <w:pStyle w:val="Question"/>
      </w:pPr>
      <w:sdt>
        <w:sdtPr>
          <w:alias w:val="Member"/>
          <w:tag w:val="&lt;Member mnisId='4795' dodsId='157102'&gt;"/>
          <w:id w:val="1031070947"/>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T</w:t>
      </w:r>
      <w:r w:rsidRPr="006645F0" w:rsidR="00E301C3">
        <w:t>he money has all been allocated</w:t>
      </w:r>
      <w:r w:rsidRPr="006645F0">
        <w:t>, s</w:t>
      </w:r>
      <w:r w:rsidRPr="006645F0" w:rsidR="00E301C3">
        <w:t>o are you confident that that will now be spent?</w:t>
      </w:r>
    </w:p>
    <w:p w:rsidR="000E0CAC" w:rsidRPr="006645F0" w:rsidP="000E0CAC">
      <w:pPr>
        <w:pStyle w:val="Answer"/>
      </w:pPr>
      <w:sdt>
        <w:sdtPr>
          <w:alias w:val="Witness"/>
          <w:id w:val="358088104"/>
          <w:placeholder>
            <w:docPart w:val="DefaultPlaceholder_-1854013440"/>
          </w:placeholder>
          <w:richText/>
        </w:sdtPr>
        <w:sdtContent>
          <w:r w:rsidRPr="006645F0" w:rsidR="00CC0290">
            <w:rPr>
              <w:b/>
              <w:i/>
            </w:rPr>
            <w:t>Joanna Key:</w:t>
          </w:r>
        </w:sdtContent>
      </w:sdt>
      <w:r w:rsidRPr="006645F0">
        <w:t xml:space="preserve"> </w:t>
      </w:r>
      <w:r w:rsidRPr="006645F0" w:rsidR="00E301C3">
        <w:t>Yes</w:t>
      </w:r>
      <w:r w:rsidRPr="006645F0" w:rsidR="00013288">
        <w:t>, we are.</w:t>
      </w:r>
    </w:p>
    <w:p w:rsidR="00E301C3" w:rsidRPr="006645F0" w:rsidP="000E0CAC">
      <w:pPr>
        <w:pStyle w:val="Question"/>
      </w:pPr>
      <w:sdt>
        <w:sdtPr>
          <w:alias w:val="Member"/>
          <w:tag w:val="&lt;Member mnisId='4795' dodsId='157102'&gt;"/>
          <w:id w:val="685254649"/>
          <w:placeholder>
            <w:docPart w:val="DefaultPlaceholder_-1854013440"/>
          </w:placeholder>
          <w:richText/>
        </w:sdtPr>
        <w:sdtContent>
          <w:r w:rsidRPr="006645F0" w:rsidR="000E0CAC">
            <w:rPr>
              <w:b/>
            </w:rPr>
            <w:t xml:space="preserve">Mrs </w:t>
          </w:r>
          <w:r w:rsidRPr="006645F0" w:rsidR="00CC0290">
            <w:rPr>
              <w:b/>
            </w:rPr>
            <w:t>Elphicke:</w:t>
          </w:r>
        </w:sdtContent>
      </w:sdt>
      <w:r w:rsidRPr="006645F0" w:rsidR="000E0CAC">
        <w:t xml:space="preserve"> C</w:t>
      </w:r>
      <w:r w:rsidRPr="006645F0">
        <w:t xml:space="preserve">ould you explain why the </w:t>
      </w:r>
      <w:r w:rsidRPr="006645F0" w:rsidR="000E0CAC">
        <w:t>H</w:t>
      </w:r>
      <w:r w:rsidRPr="006645F0">
        <w:t xml:space="preserve">ousing </w:t>
      </w:r>
      <w:r w:rsidRPr="006645F0" w:rsidR="000E0CAC">
        <w:t>M</w:t>
      </w:r>
      <w:r w:rsidRPr="006645F0">
        <w:t>inister</w:t>
      </w:r>
      <w:r w:rsidRPr="006645F0" w:rsidR="000E0CAC">
        <w:t>,</w:t>
      </w:r>
      <w:r w:rsidRPr="006645F0">
        <w:t xml:space="preserve"> in evidence to us just a few weeks ago</w:t>
      </w:r>
      <w:r w:rsidRPr="006645F0" w:rsidR="000E0CAC">
        <w:t>,</w:t>
      </w:r>
      <w:r w:rsidRPr="006645F0">
        <w:t xml:space="preserve"> </w:t>
      </w:r>
      <w:r w:rsidRPr="006645F0" w:rsidR="000E0CAC">
        <w:t>s</w:t>
      </w:r>
      <w:r w:rsidRPr="006645F0">
        <w:t xml:space="preserve">aid that there had been a number of </w:t>
      </w:r>
      <w:r w:rsidRPr="006645F0" w:rsidR="000E0CAC">
        <w:t xml:space="preserve">projects </w:t>
      </w:r>
      <w:r w:rsidRPr="006645F0">
        <w:t xml:space="preserve">that had not been possible to pursue and </w:t>
      </w:r>
      <w:r w:rsidRPr="006645F0" w:rsidR="000E0CAC">
        <w:t xml:space="preserve">that he is </w:t>
      </w:r>
      <w:r w:rsidRPr="006645F0">
        <w:t>encouraging local authorities to spend it</w:t>
      </w:r>
      <w:r w:rsidRPr="006645F0" w:rsidR="000E0CAC">
        <w:t>?</w:t>
      </w:r>
      <w:r w:rsidRPr="006645F0">
        <w:t xml:space="preserve"> There was no </w:t>
      </w:r>
      <w:r w:rsidRPr="006645F0" w:rsidR="000E0CAC">
        <w:t>c</w:t>
      </w:r>
      <w:r w:rsidRPr="006645F0">
        <w:t>onfirmation that they would spend it</w:t>
      </w:r>
      <w:r w:rsidRPr="006645F0" w:rsidR="000E0CAC">
        <w:t>,</w:t>
      </w:r>
      <w:r w:rsidRPr="006645F0">
        <w:t xml:space="preserve"> </w:t>
      </w:r>
      <w:r w:rsidRPr="006645F0" w:rsidR="000E0CAC">
        <w:t>s</w:t>
      </w:r>
      <w:r w:rsidRPr="006645F0">
        <w:t>o how confident are you?</w:t>
      </w:r>
    </w:p>
    <w:p w:rsidR="000E0CAC" w:rsidRPr="006645F0" w:rsidP="000E0CAC">
      <w:pPr>
        <w:pStyle w:val="Answer"/>
      </w:pPr>
      <w:sdt>
        <w:sdtPr>
          <w:alias w:val="Witness"/>
          <w:id w:val="1797263588"/>
          <w:placeholder>
            <w:docPart w:val="DefaultPlaceholder_-1854013440"/>
          </w:placeholder>
          <w:richText/>
        </w:sdtPr>
        <w:sdtContent>
          <w:r w:rsidRPr="006645F0" w:rsidR="00CC0290">
            <w:rPr>
              <w:b/>
              <w:i/>
            </w:rPr>
            <w:t>Joanna Key:</w:t>
          </w:r>
        </w:sdtContent>
      </w:sdt>
      <w:r w:rsidRPr="006645F0">
        <w:t xml:space="preserve"> Y</w:t>
      </w:r>
      <w:r w:rsidRPr="006645F0" w:rsidR="00E301C3">
        <w:t>ou can never be 100% confiden</w:t>
      </w:r>
      <w:r w:rsidRPr="006645F0">
        <w:t>t,</w:t>
      </w:r>
      <w:r w:rsidRPr="006645F0" w:rsidR="00E301C3">
        <w:t xml:space="preserve"> because you are working on these projects with delivery partners</w:t>
      </w:r>
      <w:r w:rsidRPr="006645F0">
        <w:t>,</w:t>
      </w:r>
      <w:r w:rsidRPr="006645F0" w:rsidR="00E301C3">
        <w:t xml:space="preserve"> and sometimes </w:t>
      </w:r>
      <w:r w:rsidRPr="006645F0">
        <w:t>t</w:t>
      </w:r>
      <w:r w:rsidRPr="006645F0" w:rsidR="00E301C3">
        <w:t xml:space="preserve">hings will be beyond their </w:t>
      </w:r>
      <w:r w:rsidRPr="006645F0">
        <w:t xml:space="preserve">and your </w:t>
      </w:r>
      <w:r w:rsidRPr="006645F0" w:rsidR="00E301C3">
        <w:t>control</w:t>
      </w:r>
      <w:r w:rsidRPr="006645F0">
        <w:t>. W</w:t>
      </w:r>
      <w:r w:rsidRPr="006645F0" w:rsidR="00E301C3">
        <w:t xml:space="preserve">e have allocated the budget fully and are in very close contact with all </w:t>
      </w:r>
      <w:r w:rsidRPr="006645F0">
        <w:t xml:space="preserve">of </w:t>
      </w:r>
      <w:r w:rsidRPr="006645F0" w:rsidR="00E301C3">
        <w:t>our delivery partners</w:t>
      </w:r>
      <w:r w:rsidRPr="006645F0">
        <w:t xml:space="preserve">. As I </w:t>
      </w:r>
      <w:r w:rsidRPr="006645F0" w:rsidR="00E301C3">
        <w:t xml:space="preserve">have described </w:t>
      </w:r>
      <w:r w:rsidRPr="006645F0">
        <w:t xml:space="preserve">in terms of </w:t>
      </w:r>
      <w:r w:rsidRPr="006645F0" w:rsidR="00E301C3">
        <w:t>the process</w:t>
      </w:r>
      <w:r w:rsidRPr="006645F0">
        <w:t xml:space="preserve">, </w:t>
      </w:r>
      <w:r w:rsidRPr="006645F0" w:rsidR="00E301C3">
        <w:t>we are monitoring these projects extremely closely</w:t>
      </w:r>
      <w:r w:rsidRPr="006645F0">
        <w:t>.</w:t>
      </w:r>
      <w:r w:rsidRPr="006645F0" w:rsidR="00E301C3">
        <w:t xml:space="preserve"> </w:t>
      </w:r>
      <w:r w:rsidRPr="006645F0">
        <w:t>W</w:t>
      </w:r>
      <w:r w:rsidRPr="006645F0" w:rsidR="00E301C3">
        <w:t xml:space="preserve">e have a system </w:t>
      </w:r>
      <w:r w:rsidRPr="006645F0">
        <w:t xml:space="preserve">that </w:t>
      </w:r>
      <w:r w:rsidRPr="006645F0" w:rsidR="00E301C3">
        <w:t>has been approved by the IPA for doing that</w:t>
      </w:r>
      <w:r w:rsidRPr="006645F0">
        <w:t>.</w:t>
      </w:r>
      <w:r w:rsidRPr="006645F0" w:rsidR="00E301C3">
        <w:t xml:space="preserve"> </w:t>
      </w:r>
      <w:r w:rsidRPr="006645F0">
        <w:t xml:space="preserve">It has </w:t>
      </w:r>
      <w:r w:rsidRPr="006645F0" w:rsidR="00E301C3">
        <w:t xml:space="preserve">moved </w:t>
      </w:r>
      <w:r w:rsidRPr="006645F0">
        <w:t xml:space="preserve">its </w:t>
      </w:r>
      <w:r w:rsidRPr="006645F0" w:rsidR="00E301C3">
        <w:t xml:space="preserve">assessment of </w:t>
      </w:r>
      <w:r w:rsidRPr="006645F0">
        <w:t>t</w:t>
      </w:r>
      <w:r w:rsidRPr="006645F0" w:rsidR="00E301C3">
        <w:t xml:space="preserve">he housing infrastructure fund from red to amber </w:t>
      </w:r>
      <w:r w:rsidRPr="006645F0">
        <w:t>i</w:t>
      </w:r>
      <w:r w:rsidRPr="006645F0" w:rsidR="00E301C3">
        <w:t xml:space="preserve">n terms of </w:t>
      </w:r>
      <w:r w:rsidRPr="006645F0">
        <w:t xml:space="preserve">its </w:t>
      </w:r>
      <w:r w:rsidRPr="006645F0" w:rsidR="00E301C3">
        <w:t>overall confidence in the delivery</w:t>
      </w:r>
      <w:r w:rsidRPr="006645F0">
        <w:t xml:space="preserve">. No one </w:t>
      </w:r>
      <w:r w:rsidRPr="006645F0" w:rsidR="00E301C3">
        <w:t>can ever be 100</w:t>
      </w:r>
      <w:r w:rsidRPr="006645F0">
        <w:t>%</w:t>
      </w:r>
      <w:r w:rsidRPr="006645F0" w:rsidR="00E301C3">
        <w:t xml:space="preserve"> confident, but we are as confident as we can be that we will spend the money</w:t>
      </w:r>
      <w:r w:rsidRPr="006645F0" w:rsidR="00610639">
        <w:t>.</w:t>
      </w:r>
    </w:p>
    <w:p w:rsidR="000E0CAC" w:rsidRPr="006645F0" w:rsidP="000E0CAC">
      <w:pPr>
        <w:pStyle w:val="Question"/>
      </w:pPr>
      <w:sdt>
        <w:sdtPr>
          <w:alias w:val="Member"/>
          <w:tag w:val="&lt;Member mnisId='4795' dodsId='157102'&gt;"/>
          <w:id w:val="2042086818"/>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A</w:t>
      </w:r>
      <w:r w:rsidRPr="006645F0" w:rsidR="00E301C3">
        <w:t xml:space="preserve">re you aware of any projects </w:t>
      </w:r>
      <w:r w:rsidRPr="006645F0">
        <w:t xml:space="preserve">that the IPA looks at </w:t>
      </w:r>
      <w:r w:rsidRPr="006645F0" w:rsidR="00E301C3">
        <w:t>that might be green</w:t>
      </w:r>
      <w:r w:rsidRPr="006645F0">
        <w:t xml:space="preserve">? </w:t>
      </w:r>
      <w:r w:rsidRPr="006645F0" w:rsidR="00E301C3">
        <w:t>Is your aspiration to have green?</w:t>
      </w:r>
    </w:p>
    <w:p w:rsidR="00E301C3" w:rsidRPr="006645F0" w:rsidP="000E0CAC">
      <w:pPr>
        <w:pStyle w:val="Answer"/>
      </w:pPr>
      <w:sdt>
        <w:sdtPr>
          <w:alias w:val="Witness"/>
          <w:id w:val="1420372051"/>
          <w:placeholder>
            <w:docPart w:val="DefaultPlaceholder_-1854013440"/>
          </w:placeholder>
          <w:richText/>
        </w:sdtPr>
        <w:sdtContent>
          <w:r w:rsidRPr="006645F0" w:rsidR="00CC0290">
            <w:rPr>
              <w:b/>
              <w:i/>
            </w:rPr>
            <w:t>Joanna Key:</w:t>
          </w:r>
        </w:sdtContent>
      </w:sdt>
      <w:r w:rsidRPr="006645F0">
        <w:t xml:space="preserve"> Yes, our aspiration is always to have green</w:t>
      </w:r>
      <w:r w:rsidRPr="006645F0" w:rsidR="000E0CAC">
        <w:t>.</w:t>
      </w:r>
      <w:r w:rsidRPr="006645F0">
        <w:t xml:space="preserve"> </w:t>
      </w:r>
      <w:r w:rsidRPr="006645F0" w:rsidR="000E0CAC">
        <w:t xml:space="preserve">At </w:t>
      </w:r>
      <w:r w:rsidRPr="006645F0">
        <w:t>the last assessment</w:t>
      </w:r>
      <w:r w:rsidRPr="006645F0" w:rsidR="000E0CAC">
        <w:t>,</w:t>
      </w:r>
      <w:r w:rsidRPr="006645F0">
        <w:t xml:space="preserve"> </w:t>
      </w:r>
      <w:r w:rsidRPr="006645F0" w:rsidR="000E0CAC">
        <w:t xml:space="preserve">they were indicating that it </w:t>
      </w:r>
      <w:r w:rsidRPr="006645F0">
        <w:t>was very much moving in that direction</w:t>
      </w:r>
      <w:r w:rsidRPr="006645F0" w:rsidR="000E0CAC">
        <w:t>,</w:t>
      </w:r>
      <w:r w:rsidRPr="006645F0">
        <w:t xml:space="preserve"> </w:t>
      </w:r>
      <w:r w:rsidRPr="006645F0" w:rsidR="000E0CAC">
        <w:t>a</w:t>
      </w:r>
      <w:r w:rsidRPr="006645F0">
        <w:t>nd we hope that their next assessment will be green.</w:t>
      </w:r>
    </w:p>
    <w:p w:rsidR="00E301C3" w:rsidRPr="006645F0" w:rsidP="000E0CAC">
      <w:pPr>
        <w:pStyle w:val="Answer"/>
      </w:pPr>
      <w:sdt>
        <w:sdtPr>
          <w:alias w:val="Witness"/>
          <w:id w:val="210928043"/>
          <w:placeholder>
            <w:docPart w:val="DefaultPlaceholder_-1854013440"/>
          </w:placeholder>
          <w:richText/>
        </w:sdtPr>
        <w:sdtContent>
          <w:r w:rsidRPr="006645F0" w:rsidR="00CC0290">
            <w:rPr>
              <w:b/>
              <w:i/>
            </w:rPr>
            <w:t>Sarah Healey:</w:t>
          </w:r>
        </w:sdtContent>
      </w:sdt>
      <w:r w:rsidRPr="006645F0" w:rsidR="000E0CAC">
        <w:t xml:space="preserve"> </w:t>
      </w:r>
      <w:r w:rsidRPr="006645F0">
        <w:t xml:space="preserve">There are some projects that Government pursue that are so complex that it can be extremely challenging to get them to a green </w:t>
      </w:r>
      <w:r w:rsidRPr="006645F0" w:rsidR="000E0CAC">
        <w:t>m</w:t>
      </w:r>
      <w:r w:rsidRPr="006645F0">
        <w:t>easure</w:t>
      </w:r>
      <w:r w:rsidRPr="006645F0" w:rsidR="000E0CAC">
        <w:t>. A</w:t>
      </w:r>
      <w:r w:rsidRPr="006645F0">
        <w:t>mber often reflects the complexity around a project rather than necessarily the fact that the delivery is not being done</w:t>
      </w:r>
      <w:r w:rsidRPr="006645F0" w:rsidR="000E0CAC">
        <w:t xml:space="preserve"> well</w:t>
      </w:r>
      <w:r w:rsidRPr="006645F0">
        <w:t>.</w:t>
      </w:r>
    </w:p>
    <w:p w:rsidR="00E301C3" w:rsidRPr="006645F0" w:rsidP="00E301C3">
      <w:pPr>
        <w:pStyle w:val="Question"/>
      </w:pPr>
      <w:sdt>
        <w:sdtPr>
          <w:alias w:val="Member"/>
          <w:tag w:val="&lt;Member mnisId='4795' dodsId='157102'&gt;"/>
          <w:id w:val="-1019160915"/>
          <w:placeholder>
            <w:docPart w:val="DefaultPlaceholder_-1854013440"/>
          </w:placeholder>
          <w:richText/>
        </w:sdtPr>
        <w:sdtContent>
          <w:r w:rsidRPr="006645F0" w:rsidR="000E0CAC">
            <w:rPr>
              <w:b/>
            </w:rPr>
            <w:t xml:space="preserve">Mrs </w:t>
          </w:r>
          <w:r w:rsidRPr="006645F0" w:rsidR="00CC0290">
            <w:rPr>
              <w:b/>
            </w:rPr>
            <w:t>Elphicke:</w:t>
          </w:r>
        </w:sdtContent>
      </w:sdt>
      <w:r w:rsidRPr="006645F0" w:rsidR="000E0CAC">
        <w:t xml:space="preserve"> </w:t>
      </w:r>
      <w:r w:rsidRPr="006645F0">
        <w:t>But this assessment is on your programme</w:t>
      </w:r>
      <w:r w:rsidRPr="006645F0" w:rsidR="000E0CAC">
        <w:t>,</w:t>
      </w:r>
      <w:r w:rsidRPr="006645F0">
        <w:t xml:space="preserve"> </w:t>
      </w:r>
      <w:r w:rsidRPr="006645F0" w:rsidR="000E0CAC">
        <w:t>n</w:t>
      </w:r>
      <w:r w:rsidRPr="006645F0">
        <w:t xml:space="preserve">ot on the underlying delivery. </w:t>
      </w:r>
      <w:r w:rsidRPr="006645F0" w:rsidR="000E0CAC">
        <w:t>W</w:t>
      </w:r>
      <w:r w:rsidRPr="006645F0">
        <w:t>e just need to be clear about that.</w:t>
      </w:r>
      <w:r w:rsidRPr="006645F0" w:rsidR="000E0CAC">
        <w:t xml:space="preserve"> This is not a single project like HS2. The assessment is on your Department’s delivery of a programme.</w:t>
      </w:r>
    </w:p>
    <w:p w:rsidR="000E0CAC" w:rsidRPr="006645F0" w:rsidP="000E0CAC">
      <w:pPr>
        <w:pStyle w:val="Answer"/>
      </w:pPr>
      <w:sdt>
        <w:sdtPr>
          <w:alias w:val="Witness"/>
          <w:id w:val="-1575970940"/>
          <w:placeholder>
            <w:docPart w:val="DefaultPlaceholder_-1854013440"/>
          </w:placeholder>
          <w:richText/>
        </w:sdtPr>
        <w:sdtContent>
          <w:r w:rsidRPr="006645F0" w:rsidR="00CC0290">
            <w:rPr>
              <w:b/>
              <w:i/>
            </w:rPr>
            <w:t>Sarah Healey:</w:t>
          </w:r>
        </w:sdtContent>
      </w:sdt>
      <w:r w:rsidRPr="006645F0">
        <w:t xml:space="preserve"> I</w:t>
      </w:r>
      <w:r w:rsidRPr="006645F0" w:rsidR="00E301C3">
        <w:t xml:space="preserve">t is </w:t>
      </w:r>
      <w:r w:rsidRPr="006645F0">
        <w:t xml:space="preserve">sometimes </w:t>
      </w:r>
      <w:r w:rsidRPr="006645F0" w:rsidR="00E301C3">
        <w:t>more challenging with a project to get to green than it is for other</w:t>
      </w:r>
      <w:r w:rsidRPr="006645F0">
        <w:t>s.</w:t>
      </w:r>
    </w:p>
    <w:p w:rsidR="000E0CAC" w:rsidRPr="006645F0" w:rsidP="000E0CAC">
      <w:pPr>
        <w:pStyle w:val="Question"/>
      </w:pPr>
      <w:sdt>
        <w:sdtPr>
          <w:alias w:val="Member"/>
          <w:tag w:val="&lt;Member mnisId='4795' dodsId='157102'&gt;"/>
          <w:id w:val="-2008045769"/>
          <w:placeholder>
            <w:docPart w:val="DefaultPlaceholder_-1854013440"/>
          </w:placeholder>
          <w:richText/>
        </w:sdtPr>
        <w:sdtContent>
          <w:r w:rsidRPr="006645F0">
            <w:rPr>
              <w:b/>
            </w:rPr>
            <w:t xml:space="preserve">Mrs </w:t>
          </w:r>
          <w:r w:rsidRPr="006645F0" w:rsidR="00CC0290">
            <w:rPr>
              <w:b/>
            </w:rPr>
            <w:t>Elphicke:</w:t>
          </w:r>
        </w:sdtContent>
      </w:sdt>
      <w:r w:rsidRPr="006645F0">
        <w:t xml:space="preserve"> I</w:t>
      </w:r>
      <w:r w:rsidRPr="006645F0" w:rsidR="00E301C3">
        <w:t xml:space="preserve">ndeed, but </w:t>
      </w:r>
      <w:r w:rsidRPr="006645F0">
        <w:t>w</w:t>
      </w:r>
      <w:r w:rsidRPr="006645F0" w:rsidR="00E301C3">
        <w:t xml:space="preserve">hy would you think that managing a programme where you are handing out </w:t>
      </w:r>
      <w:r w:rsidRPr="006645F0">
        <w:t>v</w:t>
      </w:r>
      <w:r w:rsidRPr="006645F0" w:rsidR="00E301C3">
        <w:t>ery welcome money to help build roads</w:t>
      </w:r>
      <w:r w:rsidRPr="006645F0">
        <w:t>,</w:t>
      </w:r>
      <w:r w:rsidRPr="006645F0" w:rsidR="00E301C3">
        <w:t xml:space="preserve"> community facilities and utilities would be one of those</w:t>
      </w:r>
      <w:r w:rsidRPr="006645F0">
        <w:t>?</w:t>
      </w:r>
    </w:p>
    <w:p w:rsidR="000E0CAC" w:rsidRPr="006645F0" w:rsidP="000E0CAC">
      <w:pPr>
        <w:pStyle w:val="Answer"/>
      </w:pPr>
      <w:sdt>
        <w:sdtPr>
          <w:alias w:val="Witness"/>
          <w:id w:val="1834185566"/>
          <w:placeholder>
            <w:docPart w:val="DefaultPlaceholder_-1854013440"/>
          </w:placeholder>
          <w:richText/>
        </w:sdtPr>
        <w:sdtContent>
          <w:r w:rsidRPr="006645F0" w:rsidR="00CC0290">
            <w:rPr>
              <w:b/>
              <w:i/>
            </w:rPr>
            <w:t>Sarah Healey:</w:t>
          </w:r>
        </w:sdtContent>
      </w:sdt>
      <w:r w:rsidRPr="006645F0" w:rsidR="00E301C3">
        <w:t xml:space="preserve"> </w:t>
      </w:r>
      <w:r w:rsidRPr="006645F0" w:rsidR="0031344B">
        <w:t>It is j</w:t>
      </w:r>
      <w:r w:rsidRPr="006645F0">
        <w:t xml:space="preserve">ust </w:t>
      </w:r>
      <w:r w:rsidRPr="006645F0" w:rsidR="00E301C3">
        <w:t>the nature of the infrastructure spend and the complexity of working with the local areas and so on</w:t>
      </w:r>
      <w:r w:rsidRPr="006645F0">
        <w:t>.</w:t>
      </w:r>
      <w:r w:rsidRPr="006645F0" w:rsidR="00E301C3">
        <w:t xml:space="preserve"> </w:t>
      </w:r>
      <w:r w:rsidRPr="006645F0">
        <w:t>I</w:t>
      </w:r>
      <w:r w:rsidRPr="006645F0" w:rsidR="00E301C3">
        <w:t>t just is the case</w:t>
      </w:r>
      <w:r w:rsidRPr="006645F0">
        <w:t>,</w:t>
      </w:r>
      <w:r w:rsidRPr="006645F0" w:rsidR="00E301C3">
        <w:t xml:space="preserve"> </w:t>
      </w:r>
      <w:r w:rsidRPr="006645F0">
        <w:t xml:space="preserve">but, </w:t>
      </w:r>
      <w:r w:rsidRPr="006645F0" w:rsidR="00E301C3">
        <w:t xml:space="preserve">as </w:t>
      </w:r>
      <w:r w:rsidRPr="006645F0">
        <w:t xml:space="preserve">Jo </w:t>
      </w:r>
      <w:r w:rsidRPr="006645F0" w:rsidR="00E301C3">
        <w:t>says</w:t>
      </w:r>
      <w:r w:rsidRPr="006645F0">
        <w:t>,</w:t>
      </w:r>
      <w:r w:rsidRPr="006645F0" w:rsidR="00E301C3">
        <w:t xml:space="preserve"> we are always keen to get our projects to green</w:t>
      </w:r>
      <w:r w:rsidRPr="006645F0">
        <w:t>.</w:t>
      </w:r>
      <w:r w:rsidRPr="006645F0" w:rsidR="00E301C3">
        <w:t xml:space="preserve"> We have moved this project </w:t>
      </w:r>
      <w:r w:rsidRPr="006645F0">
        <w:t xml:space="preserve">in its </w:t>
      </w:r>
      <w:r w:rsidRPr="006645F0" w:rsidR="00E301C3">
        <w:t>latest internal assessment from red to amber</w:t>
      </w:r>
      <w:r w:rsidRPr="006645F0">
        <w:t>, s</w:t>
      </w:r>
      <w:r w:rsidRPr="006645F0" w:rsidR="00E301C3">
        <w:t>o it is going in the right direction</w:t>
      </w:r>
      <w:r w:rsidRPr="006645F0" w:rsidR="0031344B">
        <w:t>.</w:t>
      </w:r>
    </w:p>
    <w:p w:rsidR="00E301C3" w:rsidRPr="006645F0" w:rsidP="000E0CAC">
      <w:pPr>
        <w:pStyle w:val="Question"/>
      </w:pPr>
      <w:sdt>
        <w:sdtPr>
          <w:alias w:val="Member"/>
          <w:tag w:val="&lt;Member mnisId='4771' dodsId='148283'&gt;"/>
          <w:id w:val="763346497"/>
          <w:placeholder>
            <w:docPart w:val="DefaultPlaceholder_-1854013440"/>
          </w:placeholder>
          <w:richText/>
        </w:sdtPr>
        <w:sdtContent>
          <w:r w:rsidRPr="006645F0" w:rsidR="000E0CAC">
            <w:rPr>
              <w:b/>
            </w:rPr>
            <w:t>Tom Hunt:</w:t>
          </w:r>
        </w:sdtContent>
      </w:sdt>
      <w:r w:rsidRPr="006645F0" w:rsidR="000E0CAC">
        <w:t xml:space="preserve"> </w:t>
      </w:r>
      <w:r w:rsidRPr="006645F0" w:rsidR="00170718">
        <w:t>I understand that t</w:t>
      </w:r>
      <w:r w:rsidRPr="006645F0">
        <w:t xml:space="preserve">he </w:t>
      </w:r>
      <w:r w:rsidRPr="006645F0" w:rsidR="00170718">
        <w:t>18</w:t>
      </w:r>
      <w:r w:rsidRPr="006645F0" w:rsidR="00610639">
        <w:t xml:space="preserve">-metre-plus </w:t>
      </w:r>
      <w:r w:rsidRPr="006645F0" w:rsidR="00170718">
        <w:t xml:space="preserve">building </w:t>
      </w:r>
      <w:r w:rsidRPr="006645F0">
        <w:t xml:space="preserve">remediation programme has been downgraded from green to amber. </w:t>
      </w:r>
      <w:r w:rsidRPr="006645F0" w:rsidR="00170718">
        <w:t>W</w:t>
      </w:r>
      <w:r w:rsidRPr="006645F0">
        <w:t>hat are the main issues facing this programme</w:t>
      </w:r>
      <w:r w:rsidRPr="006645F0" w:rsidR="00170718">
        <w:t>,</w:t>
      </w:r>
      <w:r w:rsidRPr="006645F0">
        <w:t xml:space="preserve"> </w:t>
      </w:r>
      <w:r w:rsidRPr="006645F0" w:rsidR="00170718">
        <w:t>a</w:t>
      </w:r>
      <w:r w:rsidRPr="006645F0">
        <w:t>nd what are you doing to fix it?</w:t>
      </w:r>
    </w:p>
    <w:p w:rsidR="00170718" w:rsidRPr="006645F0" w:rsidP="00170718">
      <w:pPr>
        <w:pStyle w:val="Answer"/>
      </w:pPr>
      <w:sdt>
        <w:sdtPr>
          <w:alias w:val="Witness"/>
          <w:id w:val="-1750038193"/>
          <w:placeholder>
            <w:docPart w:val="DefaultPlaceholder_-1854013440"/>
          </w:placeholder>
          <w:richText/>
        </w:sdtPr>
        <w:sdtContent>
          <w:r w:rsidRPr="006645F0" w:rsidR="00CC0290">
            <w:rPr>
              <w:b/>
              <w:i/>
            </w:rPr>
            <w:t>Sarah Healey:</w:t>
          </w:r>
        </w:sdtContent>
      </w:sdt>
      <w:r w:rsidRPr="006645F0">
        <w:t xml:space="preserve"> </w:t>
      </w:r>
      <w:r w:rsidRPr="006645F0" w:rsidR="00610639">
        <w:t>T</w:t>
      </w:r>
      <w:r w:rsidRPr="006645F0" w:rsidR="00E301C3">
        <w:t>he ACM remediation programme is in a very good situation</w:t>
      </w:r>
      <w:r w:rsidRPr="006645F0">
        <w:t>.</w:t>
      </w:r>
      <w:r w:rsidRPr="006645F0" w:rsidR="00E301C3">
        <w:t xml:space="preserve"> </w:t>
      </w:r>
      <w:r w:rsidRPr="006645F0">
        <w:t>W</w:t>
      </w:r>
      <w:r w:rsidRPr="006645F0" w:rsidR="00E301C3">
        <w:t>e have 96% of buildings on track for remediation</w:t>
      </w:r>
      <w:r w:rsidRPr="006645F0">
        <w:t>.</w:t>
      </w:r>
      <w:r w:rsidRPr="006645F0" w:rsidR="00E301C3">
        <w:t xml:space="preserve"> </w:t>
      </w:r>
      <w:r w:rsidRPr="006645F0">
        <w:t>O</w:t>
      </w:r>
      <w:r w:rsidRPr="006645F0" w:rsidR="00E301C3">
        <w:t>nly four occupied buildings do not have a start date</w:t>
      </w:r>
      <w:r w:rsidRPr="006645F0">
        <w:t>,</w:t>
      </w:r>
      <w:r w:rsidRPr="006645F0" w:rsidR="00E301C3">
        <w:t xml:space="preserve"> two of </w:t>
      </w:r>
      <w:r w:rsidRPr="006645F0">
        <w:t xml:space="preserve">which </w:t>
      </w:r>
      <w:r w:rsidRPr="006645F0" w:rsidR="00E301C3">
        <w:t>are subject to enforcement</w:t>
      </w:r>
      <w:r w:rsidRPr="006645F0">
        <w:t>. W</w:t>
      </w:r>
      <w:r w:rsidRPr="006645F0" w:rsidR="00E301C3">
        <w:t xml:space="preserve">e are involved in engaging </w:t>
      </w:r>
      <w:r w:rsidRPr="006645F0">
        <w:t xml:space="preserve">one </w:t>
      </w:r>
      <w:r w:rsidRPr="006645F0" w:rsidR="00E301C3">
        <w:t>locally</w:t>
      </w:r>
      <w:r w:rsidRPr="006645F0">
        <w:t>, and</w:t>
      </w:r>
      <w:r w:rsidRPr="006645F0" w:rsidR="00E301C3">
        <w:t xml:space="preserve"> one has only just entered the portfolio</w:t>
      </w:r>
      <w:r w:rsidRPr="006645F0">
        <w:t>.</w:t>
      </w:r>
    </w:p>
    <w:p w:rsidR="00E301C3" w:rsidRPr="006645F0" w:rsidP="00170718">
      <w:pPr>
        <w:pStyle w:val="Answer"/>
      </w:pPr>
      <w:r w:rsidRPr="006645F0">
        <w:t>T</w:t>
      </w:r>
      <w:r w:rsidRPr="006645F0">
        <w:t xml:space="preserve">he reason why the rating has changed is because we no longer have a separate rating for that ACM </w:t>
      </w:r>
      <w:r w:rsidRPr="006645F0">
        <w:t>r</w:t>
      </w:r>
      <w:r w:rsidRPr="006645F0">
        <w:t>emediation fund</w:t>
      </w:r>
      <w:r w:rsidRPr="006645F0">
        <w:t>.</w:t>
      </w:r>
      <w:r w:rsidRPr="006645F0">
        <w:t xml:space="preserve"> </w:t>
      </w:r>
      <w:r w:rsidRPr="006645F0">
        <w:t>I</w:t>
      </w:r>
      <w:r w:rsidRPr="006645F0">
        <w:t xml:space="preserve">t is now wrapped in with the other </w:t>
      </w:r>
      <w:r w:rsidRPr="006645F0">
        <w:t>r</w:t>
      </w:r>
      <w:r w:rsidRPr="006645F0">
        <w:t xml:space="preserve">outes for remediation through five </w:t>
      </w:r>
      <w:r w:rsidRPr="006645F0" w:rsidR="0031344B">
        <w:t xml:space="preserve">different </w:t>
      </w:r>
      <w:r w:rsidRPr="006645F0">
        <w:t>programmes that we run in order to address building safety issues</w:t>
      </w:r>
      <w:r w:rsidRPr="006645F0">
        <w:t>—t</w:t>
      </w:r>
      <w:r w:rsidRPr="006645F0">
        <w:t>he</w:t>
      </w:r>
      <w:r w:rsidRPr="006645F0">
        <w:t xml:space="preserve"> </w:t>
      </w:r>
      <w:r w:rsidRPr="006645F0">
        <w:t>building safety fund</w:t>
      </w:r>
      <w:r w:rsidRPr="006645F0">
        <w:t>,</w:t>
      </w:r>
      <w:r w:rsidRPr="006645F0">
        <w:t xml:space="preserve"> the cladding safety </w:t>
      </w:r>
      <w:r w:rsidRPr="006645F0">
        <w:t>s</w:t>
      </w:r>
      <w:r w:rsidRPr="006645F0">
        <w:t>cheme</w:t>
      </w:r>
      <w:r w:rsidRPr="006645F0">
        <w:t xml:space="preserve"> and</w:t>
      </w:r>
      <w:r w:rsidRPr="006645F0">
        <w:t xml:space="preserve"> </w:t>
      </w:r>
      <w:r w:rsidRPr="006645F0">
        <w:t xml:space="preserve">the </w:t>
      </w:r>
      <w:r w:rsidRPr="006645F0">
        <w:t>responsible actors scheme</w:t>
      </w:r>
      <w:r w:rsidRPr="006645F0">
        <w:t>. B</w:t>
      </w:r>
      <w:r w:rsidRPr="006645F0">
        <w:t xml:space="preserve">ecause some of those are </w:t>
      </w:r>
      <w:r w:rsidRPr="006645F0">
        <w:t xml:space="preserve">at </w:t>
      </w:r>
      <w:r w:rsidRPr="006645F0">
        <w:t>an earlier stage of delivery</w:t>
      </w:r>
      <w:r w:rsidRPr="006645F0">
        <w:t>, t</w:t>
      </w:r>
      <w:r w:rsidRPr="006645F0">
        <w:t xml:space="preserve">he overall </w:t>
      </w:r>
      <w:r w:rsidRPr="006645F0">
        <w:t xml:space="preserve">rating </w:t>
      </w:r>
      <w:r w:rsidRPr="006645F0">
        <w:t xml:space="preserve">for all of them is amber, </w:t>
      </w:r>
      <w:r w:rsidRPr="006645F0">
        <w:t xml:space="preserve">and </w:t>
      </w:r>
      <w:r w:rsidRPr="006645F0">
        <w:t xml:space="preserve">the ACM programme has not gone backwards in delivery </w:t>
      </w:r>
      <w:r w:rsidRPr="006645F0">
        <w:t xml:space="preserve">but has </w:t>
      </w:r>
      <w:r w:rsidRPr="006645F0">
        <w:t>continued to go forwards.</w:t>
      </w:r>
    </w:p>
    <w:p w:rsidR="00170718" w:rsidRPr="006645F0" w:rsidP="00170718">
      <w:pPr>
        <w:pStyle w:val="Question"/>
      </w:pPr>
      <w:sdt>
        <w:sdtPr>
          <w:alias w:val="Member"/>
          <w:tag w:val="&lt;Member mnisId='4771' dodsId='148283'&gt;"/>
          <w:id w:val="-1722975729"/>
          <w:placeholder>
            <w:docPart w:val="DefaultPlaceholder_-1854013440"/>
          </w:placeholder>
          <w:richText/>
        </w:sdtPr>
        <w:sdtContent>
          <w:r w:rsidRPr="006645F0">
            <w:rPr>
              <w:b/>
            </w:rPr>
            <w:t>Tom Hunt:</w:t>
          </w:r>
        </w:sdtContent>
      </w:sdt>
      <w:r w:rsidRPr="006645F0">
        <w:t xml:space="preserve"> Are you confident that there is still enough in the building safety fund </w:t>
      </w:r>
      <w:r w:rsidRPr="006645F0" w:rsidR="00E301C3">
        <w:t xml:space="preserve">to support the many buildings that seem to be cropping up </w:t>
      </w:r>
      <w:r w:rsidRPr="006645F0">
        <w:t xml:space="preserve">and </w:t>
      </w:r>
      <w:r w:rsidRPr="006645F0" w:rsidR="00E301C3">
        <w:t>need</w:t>
      </w:r>
      <w:r w:rsidRPr="006645F0">
        <w:t>ing</w:t>
      </w:r>
      <w:r w:rsidRPr="006645F0" w:rsidR="00E301C3">
        <w:t xml:space="preserve"> significant support</w:t>
      </w:r>
      <w:r w:rsidRPr="006645F0">
        <w:t>?</w:t>
      </w:r>
    </w:p>
    <w:p w:rsidR="00170718" w:rsidRPr="006645F0" w:rsidP="00170718">
      <w:pPr>
        <w:pStyle w:val="Answer"/>
      </w:pPr>
      <w:sdt>
        <w:sdtPr>
          <w:alias w:val="Witness"/>
          <w:id w:val="-1298686647"/>
          <w:placeholder>
            <w:docPart w:val="DefaultPlaceholder_-1854013440"/>
          </w:placeholder>
          <w:richText/>
        </w:sdtPr>
        <w:sdtContent>
          <w:r w:rsidRPr="006645F0" w:rsidR="00CC0290">
            <w:rPr>
              <w:b/>
              <w:i/>
            </w:rPr>
            <w:t>Sarah Healey:</w:t>
          </w:r>
        </w:sdtContent>
      </w:sdt>
      <w:r w:rsidRPr="006645F0">
        <w:t xml:space="preserve"> </w:t>
      </w:r>
      <w:r w:rsidRPr="006645F0" w:rsidR="00E301C3">
        <w:t>Yes</w:t>
      </w:r>
      <w:r w:rsidRPr="006645F0">
        <w:t>.</w:t>
      </w:r>
    </w:p>
    <w:p w:rsidR="00170718" w:rsidRPr="006645F0" w:rsidP="00170718">
      <w:pPr>
        <w:pStyle w:val="Question"/>
      </w:pPr>
      <w:sdt>
        <w:sdtPr>
          <w:alias w:val="Member"/>
          <w:tag w:val="&lt;Member mnisId='4771' dodsId='148283'&gt;"/>
          <w:id w:val="2086953448"/>
          <w:placeholder>
            <w:docPart w:val="DefaultPlaceholder_-1854013440"/>
          </w:placeholder>
          <w:richText/>
        </w:sdtPr>
        <w:sdtContent>
          <w:r w:rsidRPr="006645F0">
            <w:rPr>
              <w:b/>
            </w:rPr>
            <w:t>Tom Hunt:</w:t>
          </w:r>
        </w:sdtContent>
      </w:sdt>
      <w:r w:rsidRPr="006645F0">
        <w:t xml:space="preserve"> Is </w:t>
      </w:r>
      <w:r w:rsidRPr="006645F0" w:rsidR="00E301C3">
        <w:t xml:space="preserve">the application process working well </w:t>
      </w:r>
      <w:r w:rsidRPr="006645F0">
        <w:t xml:space="preserve">and </w:t>
      </w:r>
      <w:r w:rsidRPr="006645F0" w:rsidR="00E301C3">
        <w:t>speedily?</w:t>
      </w:r>
    </w:p>
    <w:p w:rsidR="00170718" w:rsidRPr="006645F0" w:rsidP="00170718">
      <w:pPr>
        <w:pStyle w:val="Answer"/>
      </w:pPr>
      <w:sdt>
        <w:sdtPr>
          <w:alias w:val="Witness"/>
          <w:id w:val="867411043"/>
          <w:placeholder>
            <w:docPart w:val="DefaultPlaceholder_-1854013440"/>
          </w:placeholder>
          <w:richText/>
        </w:sdtPr>
        <w:sdtContent>
          <w:r w:rsidRPr="006645F0" w:rsidR="00CC0290">
            <w:rPr>
              <w:b/>
              <w:i/>
            </w:rPr>
            <w:t>Sarah Healey:</w:t>
          </w:r>
        </w:sdtContent>
      </w:sdt>
      <w:r w:rsidRPr="006645F0">
        <w:t xml:space="preserve"> </w:t>
      </w:r>
      <w:r w:rsidRPr="006645F0" w:rsidR="0031344B">
        <w:t>Yes, a</w:t>
      </w:r>
      <w:r w:rsidRPr="006645F0" w:rsidR="00E301C3">
        <w:t>s far as I understand it</w:t>
      </w:r>
      <w:r w:rsidRPr="006645F0">
        <w:t>.</w:t>
      </w:r>
      <w:r w:rsidRPr="006645F0" w:rsidR="00E301C3">
        <w:t xml:space="preserve"> </w:t>
      </w:r>
      <w:r w:rsidRPr="006645F0">
        <w:t>I</w:t>
      </w:r>
      <w:r w:rsidRPr="006645F0" w:rsidR="00E301C3">
        <w:t>f you have evidence to the contrary</w:t>
      </w:r>
      <w:r w:rsidRPr="006645F0">
        <w:t>, we are</w:t>
      </w:r>
      <w:r w:rsidRPr="006645F0" w:rsidR="00E301C3">
        <w:t xml:space="preserve"> always keen to hear</w:t>
      </w:r>
      <w:r w:rsidRPr="006645F0">
        <w:t>.</w:t>
      </w:r>
    </w:p>
    <w:p w:rsidR="00170718" w:rsidRPr="006645F0" w:rsidP="00170718">
      <w:pPr>
        <w:pStyle w:val="Question"/>
      </w:pPr>
      <w:sdt>
        <w:sdtPr>
          <w:alias w:val="Member"/>
          <w:tag w:val="&lt;Member mnisId='4771' dodsId='148283'&gt;"/>
          <w:id w:val="1759560281"/>
          <w:placeholder>
            <w:docPart w:val="DefaultPlaceholder_-1854013440"/>
          </w:placeholder>
          <w:richText/>
        </w:sdtPr>
        <w:sdtContent>
          <w:r w:rsidRPr="006645F0">
            <w:rPr>
              <w:b/>
            </w:rPr>
            <w:t>Tom Hunt:</w:t>
          </w:r>
        </w:sdtContent>
      </w:sdt>
      <w:r w:rsidRPr="006645F0">
        <w:t xml:space="preserve"> </w:t>
      </w:r>
      <w:r w:rsidRPr="006645F0" w:rsidR="00E301C3">
        <w:t>I do not have a huge amount of evidence to the contrary</w:t>
      </w:r>
      <w:r w:rsidRPr="006645F0">
        <w:t xml:space="preserve">. </w:t>
      </w:r>
      <w:r w:rsidRPr="006645F0" w:rsidR="00E301C3">
        <w:t xml:space="preserve">I just know of a building in my constituency </w:t>
      </w:r>
      <w:r w:rsidRPr="006645F0">
        <w:t xml:space="preserve">that </w:t>
      </w:r>
      <w:r w:rsidRPr="006645F0" w:rsidR="00E301C3">
        <w:t>put an application in</w:t>
      </w:r>
      <w:r w:rsidRPr="006645F0" w:rsidR="00610639">
        <w:t>.</w:t>
      </w:r>
      <w:r w:rsidRPr="006645F0" w:rsidR="00E301C3">
        <w:t xml:space="preserve"> </w:t>
      </w:r>
      <w:r w:rsidRPr="006645F0" w:rsidR="00610639">
        <w:t>T</w:t>
      </w:r>
      <w:r w:rsidRPr="006645F0" w:rsidR="00E301C3">
        <w:t xml:space="preserve">he quicker </w:t>
      </w:r>
      <w:r w:rsidRPr="006645F0" w:rsidR="00610639">
        <w:t xml:space="preserve">that </w:t>
      </w:r>
      <w:r w:rsidRPr="006645F0" w:rsidR="00E301C3">
        <w:t>that can be dealt with</w:t>
      </w:r>
      <w:r w:rsidRPr="006645F0">
        <w:t>,</w:t>
      </w:r>
      <w:r w:rsidRPr="006645F0" w:rsidR="00E301C3">
        <w:t xml:space="preserve"> the better.</w:t>
      </w:r>
    </w:p>
    <w:p w:rsidR="00E301C3" w:rsidRPr="006645F0" w:rsidP="00170718">
      <w:pPr>
        <w:pStyle w:val="Answer"/>
      </w:pPr>
      <w:sdt>
        <w:sdtPr>
          <w:alias w:val="Witness"/>
          <w:id w:val="-850642758"/>
          <w:placeholder>
            <w:docPart w:val="DefaultPlaceholder_-1854013440"/>
          </w:placeholder>
          <w:richText/>
        </w:sdtPr>
        <w:sdtContent>
          <w:r w:rsidRPr="006645F0" w:rsidR="00CC0290">
            <w:rPr>
              <w:b/>
              <w:i/>
            </w:rPr>
            <w:t>Sarah Healey:</w:t>
          </w:r>
        </w:sdtContent>
      </w:sdt>
      <w:r w:rsidRPr="006645F0" w:rsidR="00170718">
        <w:t xml:space="preserve"> H</w:t>
      </w:r>
      <w:r w:rsidRPr="006645F0">
        <w:t>alf of those that have gone into the fund have been started</w:t>
      </w:r>
      <w:r w:rsidRPr="006645F0" w:rsidR="00170718">
        <w:t>,</w:t>
      </w:r>
      <w:r w:rsidRPr="006645F0">
        <w:t xml:space="preserve"> so we are halfway along beginning that</w:t>
      </w:r>
      <w:r w:rsidRPr="006645F0" w:rsidR="00170718">
        <w:t>. S</w:t>
      </w:r>
      <w:r w:rsidRPr="006645F0">
        <w:t xml:space="preserve">ome buildings that are in the building safety fund have been transferred out </w:t>
      </w:r>
      <w:r w:rsidRPr="006645F0" w:rsidR="00170718">
        <w:t xml:space="preserve">of it, </w:t>
      </w:r>
      <w:r w:rsidRPr="006645F0">
        <w:t>because they are now covered by the responsible actor</w:t>
      </w:r>
      <w:r w:rsidRPr="006645F0" w:rsidR="00170718">
        <w:t>s</w:t>
      </w:r>
      <w:r w:rsidRPr="006645F0">
        <w:t xml:space="preserve"> scheme and will be either remediated </w:t>
      </w:r>
      <w:r w:rsidRPr="006645F0" w:rsidR="00170718">
        <w:t>or f</w:t>
      </w:r>
      <w:r w:rsidRPr="006645F0">
        <w:t>unded by developers who are part of that responsible actor</w:t>
      </w:r>
      <w:r w:rsidRPr="006645F0" w:rsidR="00170718">
        <w:t>s</w:t>
      </w:r>
      <w:r w:rsidRPr="006645F0">
        <w:t xml:space="preserve"> scheme.</w:t>
      </w:r>
    </w:p>
    <w:p w:rsidR="00170718" w:rsidRPr="006645F0" w:rsidP="00E301C3">
      <w:pPr>
        <w:pStyle w:val="Question"/>
      </w:pPr>
      <w:sdt>
        <w:sdtPr>
          <w:alias w:val="Member"/>
          <w:tag w:val="&lt;Member mnisId='4771' dodsId='148283'&gt;"/>
          <w:id w:val="-1586290358"/>
          <w:placeholder>
            <w:docPart w:val="DefaultPlaceholder_-1854013440"/>
          </w:placeholder>
          <w:richText/>
        </w:sdtPr>
        <w:sdtContent>
          <w:r w:rsidRPr="006645F0">
            <w:rPr>
              <w:b/>
            </w:rPr>
            <w:t>Tom Hunt:</w:t>
          </w:r>
        </w:sdtContent>
      </w:sdt>
      <w:r w:rsidRPr="006645F0">
        <w:t xml:space="preserve"> </w:t>
      </w:r>
      <w:r w:rsidRPr="006645F0" w:rsidR="00E301C3">
        <w:t>It is good to know that there is the finance there to support all the buildings that need it</w:t>
      </w:r>
      <w:r w:rsidRPr="006645F0">
        <w:t>,</w:t>
      </w:r>
      <w:r w:rsidRPr="006645F0" w:rsidR="00E301C3">
        <w:t xml:space="preserve"> but there are many</w:t>
      </w:r>
      <w:r w:rsidRPr="006645F0" w:rsidR="0031344B">
        <w:t xml:space="preserve"> buildings</w:t>
      </w:r>
      <w:r w:rsidRPr="006645F0">
        <w:t>.</w:t>
      </w:r>
      <w:r w:rsidRPr="006645F0" w:rsidR="00E301C3">
        <w:t xml:space="preserve"> You </w:t>
      </w:r>
      <w:r w:rsidRPr="006645F0">
        <w:t xml:space="preserve">will </w:t>
      </w:r>
      <w:r w:rsidRPr="006645F0" w:rsidR="00E301C3">
        <w:t xml:space="preserve">probably be aware of the situation in Ipswich with </w:t>
      </w:r>
      <w:r w:rsidRPr="006645F0">
        <w:t>T</w:t>
      </w:r>
      <w:r w:rsidRPr="006645F0" w:rsidR="00E301C3">
        <w:t xml:space="preserve">he </w:t>
      </w:r>
      <w:r w:rsidRPr="006645F0">
        <w:t>M</w:t>
      </w:r>
      <w:r w:rsidRPr="006645F0" w:rsidR="00E301C3">
        <w:t>ill</w:t>
      </w:r>
      <w:r w:rsidRPr="006645F0">
        <w:t>,</w:t>
      </w:r>
      <w:r w:rsidRPr="006645F0" w:rsidR="00E301C3">
        <w:t xml:space="preserve"> which is an incredibly complex case</w:t>
      </w:r>
      <w:r w:rsidRPr="006645F0">
        <w:t>,</w:t>
      </w:r>
      <w:r w:rsidRPr="006645F0" w:rsidR="00E301C3">
        <w:t xml:space="preserve"> </w:t>
      </w:r>
      <w:r w:rsidRPr="006645F0">
        <w:t xml:space="preserve">with </w:t>
      </w:r>
      <w:r w:rsidRPr="006645F0" w:rsidR="00E301C3">
        <w:t xml:space="preserve">cladding </w:t>
      </w:r>
      <w:r w:rsidRPr="006645F0" w:rsidR="0031344B">
        <w:t xml:space="preserve">problems </w:t>
      </w:r>
      <w:r w:rsidRPr="006645F0" w:rsidR="00E301C3">
        <w:t>and deep structural problems</w:t>
      </w:r>
      <w:r w:rsidRPr="006645F0">
        <w:t xml:space="preserve">. It is a scandalous situation where NAMA, the Irish creditor, </w:t>
      </w:r>
      <w:r w:rsidRPr="006645F0" w:rsidR="00E301C3">
        <w:t>became the creditor for the development</w:t>
      </w:r>
      <w:r w:rsidRPr="006645F0">
        <w:t>.</w:t>
      </w:r>
      <w:r w:rsidRPr="006645F0" w:rsidR="00E301C3">
        <w:t xml:space="preserve"> </w:t>
      </w:r>
      <w:r w:rsidRPr="006645F0">
        <w:t>An out</w:t>
      </w:r>
      <w:r w:rsidRPr="006645F0" w:rsidR="0031344B">
        <w:t>-</w:t>
      </w:r>
      <w:r w:rsidRPr="006645F0">
        <w:t>of</w:t>
      </w:r>
      <w:r w:rsidRPr="006645F0" w:rsidR="0031344B">
        <w:t>-</w:t>
      </w:r>
      <w:r w:rsidRPr="006645F0">
        <w:t>court settlement of about £</w:t>
      </w:r>
      <w:r w:rsidRPr="006645F0" w:rsidR="00E301C3">
        <w:t xml:space="preserve">50 million was agreed with </w:t>
      </w:r>
      <w:r w:rsidRPr="006645F0">
        <w:t>Laing O’</w:t>
      </w:r>
      <w:r w:rsidRPr="006645F0" w:rsidR="00E301C3">
        <w:t>Rourke to cover the cladding issues</w:t>
      </w:r>
      <w:r w:rsidRPr="006645F0">
        <w:t>,</w:t>
      </w:r>
      <w:r w:rsidRPr="006645F0" w:rsidR="00E301C3">
        <w:t xml:space="preserve"> but then </w:t>
      </w:r>
      <w:r w:rsidRPr="006645F0">
        <w:t xml:space="preserve">NAMA </w:t>
      </w:r>
      <w:r w:rsidRPr="006645F0" w:rsidR="00E301C3">
        <w:t>went off with this money</w:t>
      </w:r>
      <w:r w:rsidRPr="006645F0">
        <w:t>. W</w:t>
      </w:r>
      <w:r w:rsidRPr="006645F0" w:rsidR="00E301C3">
        <w:t xml:space="preserve">e are talking about over </w:t>
      </w:r>
      <w:r w:rsidRPr="006645F0">
        <w:t>£1</w:t>
      </w:r>
      <w:r w:rsidRPr="006645F0" w:rsidR="00E301C3">
        <w:t>0 million</w:t>
      </w:r>
      <w:r w:rsidRPr="006645F0">
        <w:t>.</w:t>
      </w:r>
    </w:p>
    <w:p w:rsidR="00E301C3" w:rsidRPr="006645F0" w:rsidP="00170718">
      <w:pPr>
        <w:pStyle w:val="Question"/>
        <w:numPr>
          <w:ilvl w:val="0"/>
          <w:numId w:val="0"/>
        </w:numPr>
        <w:ind w:left="794"/>
      </w:pPr>
      <w:r w:rsidRPr="006645F0">
        <w:t xml:space="preserve">I understand that the </w:t>
      </w:r>
      <w:r w:rsidRPr="006645F0" w:rsidR="00170718">
        <w:t>S</w:t>
      </w:r>
      <w:r w:rsidRPr="006645F0">
        <w:t xml:space="preserve">ecretary of </w:t>
      </w:r>
      <w:r w:rsidRPr="006645F0" w:rsidR="00170718">
        <w:t>S</w:t>
      </w:r>
      <w:r w:rsidRPr="006645F0">
        <w:t xml:space="preserve">tate has written twice to the Irish </w:t>
      </w:r>
      <w:r w:rsidRPr="006645F0" w:rsidR="00170718">
        <w:t>F</w:t>
      </w:r>
      <w:r w:rsidRPr="006645F0">
        <w:t xml:space="preserve">inance </w:t>
      </w:r>
      <w:r w:rsidRPr="006645F0" w:rsidR="00170718">
        <w:t>M</w:t>
      </w:r>
      <w:r w:rsidRPr="006645F0">
        <w:t>inister</w:t>
      </w:r>
      <w:r w:rsidRPr="006645F0" w:rsidR="00170718">
        <w:t xml:space="preserve">. </w:t>
      </w:r>
      <w:r w:rsidRPr="006645F0">
        <w:t>I raised it at PMQs</w:t>
      </w:r>
      <w:r w:rsidRPr="006645F0" w:rsidR="00170718">
        <w:t>. T</w:t>
      </w:r>
      <w:r w:rsidRPr="006645F0">
        <w:t xml:space="preserve">he </w:t>
      </w:r>
      <w:r w:rsidRPr="006645F0" w:rsidR="00170718">
        <w:t>P</w:t>
      </w:r>
      <w:r w:rsidRPr="006645F0">
        <w:t xml:space="preserve">rime </w:t>
      </w:r>
      <w:r w:rsidRPr="006645F0" w:rsidR="00170718">
        <w:t>M</w:t>
      </w:r>
      <w:r w:rsidRPr="006645F0">
        <w:t xml:space="preserve">inister </w:t>
      </w:r>
      <w:r w:rsidRPr="006645F0" w:rsidR="00170718">
        <w:t xml:space="preserve">said that </w:t>
      </w:r>
      <w:r w:rsidRPr="006645F0" w:rsidR="00610639">
        <w:t xml:space="preserve">he </w:t>
      </w:r>
      <w:r w:rsidRPr="006645F0" w:rsidR="00170718">
        <w:t xml:space="preserve">is </w:t>
      </w:r>
      <w:r w:rsidRPr="006645F0">
        <w:t xml:space="preserve">going to raise it </w:t>
      </w:r>
      <w:r w:rsidRPr="006645F0" w:rsidR="00170718">
        <w:t xml:space="preserve">with the Taoiseach. I am sure that you </w:t>
      </w:r>
      <w:r w:rsidRPr="006645F0">
        <w:t xml:space="preserve">would agree </w:t>
      </w:r>
      <w:r w:rsidRPr="006645F0" w:rsidR="00170718">
        <w:t xml:space="preserve">that this </w:t>
      </w:r>
      <w:r w:rsidRPr="006645F0">
        <w:t>is not a good situation</w:t>
      </w:r>
      <w:r w:rsidRPr="006645F0" w:rsidR="00170718">
        <w:t>. W</w:t>
      </w:r>
      <w:r w:rsidRPr="006645F0">
        <w:t>hen the Department</w:t>
      </w:r>
      <w:r w:rsidRPr="006645F0" w:rsidR="00170718">
        <w:t xml:space="preserve"> is</w:t>
      </w:r>
      <w:r w:rsidRPr="006645F0">
        <w:t xml:space="preserve"> figuring out how it is going to fund all these </w:t>
      </w:r>
      <w:r w:rsidRPr="006645F0" w:rsidR="00170718">
        <w:t xml:space="preserve">remediation </w:t>
      </w:r>
      <w:r w:rsidRPr="006645F0">
        <w:t>works</w:t>
      </w:r>
      <w:r w:rsidRPr="006645F0" w:rsidR="00610639">
        <w:t>,</w:t>
      </w:r>
      <w:r w:rsidRPr="006645F0">
        <w:t xml:space="preserve"> getting back money </w:t>
      </w:r>
      <w:r w:rsidRPr="006645F0" w:rsidR="00170718">
        <w:t>that is meant to be for that purpose and which has been taken should be a priority.</w:t>
      </w:r>
    </w:p>
    <w:p w:rsidR="00E301C3" w:rsidRPr="006645F0" w:rsidP="00170718">
      <w:pPr>
        <w:pStyle w:val="Answer"/>
      </w:pPr>
      <w:sdt>
        <w:sdtPr>
          <w:alias w:val="Witness"/>
          <w:id w:val="-1988002028"/>
          <w:placeholder>
            <w:docPart w:val="DefaultPlaceholder_-1854013440"/>
          </w:placeholder>
          <w:richText/>
        </w:sdtPr>
        <w:sdtContent>
          <w:r w:rsidRPr="006645F0" w:rsidR="00CC0290">
            <w:rPr>
              <w:b/>
              <w:i/>
            </w:rPr>
            <w:t>Sarah Healey:</w:t>
          </w:r>
        </w:sdtContent>
      </w:sdt>
      <w:r w:rsidRPr="006645F0" w:rsidR="00170718">
        <w:t xml:space="preserve"> I</w:t>
      </w:r>
      <w:r w:rsidRPr="006645F0">
        <w:t xml:space="preserve">f this is something that the </w:t>
      </w:r>
      <w:r w:rsidRPr="006645F0" w:rsidR="00170718">
        <w:t>P</w:t>
      </w:r>
      <w:r w:rsidRPr="006645F0">
        <w:t xml:space="preserve">rime </w:t>
      </w:r>
      <w:r w:rsidRPr="006645F0" w:rsidR="00170718">
        <w:t>M</w:t>
      </w:r>
      <w:r w:rsidRPr="006645F0">
        <w:t xml:space="preserve">inister </w:t>
      </w:r>
      <w:r w:rsidRPr="006645F0" w:rsidR="00170718">
        <w:t xml:space="preserve">has </w:t>
      </w:r>
      <w:r w:rsidRPr="006645F0">
        <w:t xml:space="preserve">said he will raise with the </w:t>
      </w:r>
      <w:r w:rsidRPr="006645F0" w:rsidR="00170718">
        <w:t>Taoiseach, i</w:t>
      </w:r>
      <w:r w:rsidRPr="006645F0">
        <w:t>t is not for me to suggest</w:t>
      </w:r>
      <w:r w:rsidRPr="006645F0" w:rsidR="00170718">
        <w:t xml:space="preserve"> that i</w:t>
      </w:r>
      <w:r w:rsidRPr="006645F0">
        <w:t>t is not extremely serious.</w:t>
      </w:r>
    </w:p>
    <w:p w:rsidR="00E301C3" w:rsidRPr="006645F0" w:rsidP="00E301C3">
      <w:pPr>
        <w:pStyle w:val="Question"/>
      </w:pPr>
      <w:sdt>
        <w:sdtPr>
          <w:alias w:val="Member"/>
          <w:tag w:val="&lt;Member mnisId='4771' dodsId='148283'&gt;"/>
          <w:id w:val="509878028"/>
          <w:placeholder>
            <w:docPart w:val="DefaultPlaceholder_-1854013440"/>
          </w:placeholder>
          <w:richText/>
        </w:sdtPr>
        <w:sdtContent>
          <w:r w:rsidRPr="006645F0" w:rsidR="00170718">
            <w:rPr>
              <w:b/>
            </w:rPr>
            <w:t>Tom Hunt:</w:t>
          </w:r>
        </w:sdtContent>
      </w:sdt>
      <w:r w:rsidRPr="006645F0" w:rsidR="00170718">
        <w:t xml:space="preserve"> My understanding is that </w:t>
      </w:r>
      <w:r w:rsidRPr="006645F0">
        <w:t>the building safety fund is to cover cladding remediation</w:t>
      </w:r>
      <w:r w:rsidRPr="006645F0" w:rsidR="00170718">
        <w:t xml:space="preserve">. In </w:t>
      </w:r>
      <w:r w:rsidRPr="006645F0">
        <w:t xml:space="preserve">terms of structural problems that </w:t>
      </w:r>
      <w:r w:rsidRPr="006645F0" w:rsidR="00170718">
        <w:t xml:space="preserve">make a </w:t>
      </w:r>
      <w:r w:rsidRPr="006645F0">
        <w:t xml:space="preserve">building </w:t>
      </w:r>
      <w:r w:rsidRPr="006645F0" w:rsidR="00170718">
        <w:t xml:space="preserve">unsafe but </w:t>
      </w:r>
      <w:r w:rsidRPr="006645F0">
        <w:t>do not come under the cladding remit</w:t>
      </w:r>
      <w:r w:rsidRPr="006645F0" w:rsidR="00170718">
        <w:t>,</w:t>
      </w:r>
      <w:r w:rsidRPr="006645F0">
        <w:t xml:space="preserve"> </w:t>
      </w:r>
      <w:r w:rsidRPr="006645F0" w:rsidR="00610639">
        <w:t>i</w:t>
      </w:r>
      <w:r w:rsidRPr="006645F0">
        <w:t>s there a separate fund?</w:t>
      </w:r>
    </w:p>
    <w:p w:rsidR="00170718" w:rsidRPr="006645F0" w:rsidP="00170718">
      <w:pPr>
        <w:pStyle w:val="Answer"/>
      </w:pPr>
      <w:sdt>
        <w:sdtPr>
          <w:alias w:val="Witness"/>
          <w:id w:val="1983342545"/>
          <w:placeholder>
            <w:docPart w:val="DefaultPlaceholder_-1854013440"/>
          </w:placeholder>
          <w:richText/>
        </w:sdtPr>
        <w:sdtContent>
          <w:r w:rsidRPr="006645F0" w:rsidR="00CC0290">
            <w:rPr>
              <w:b/>
              <w:i/>
            </w:rPr>
            <w:t>Sarah Healey:</w:t>
          </w:r>
        </w:sdtContent>
      </w:sdt>
      <w:r w:rsidRPr="006645F0">
        <w:t xml:space="preserve"> </w:t>
      </w:r>
      <w:r w:rsidRPr="006645F0" w:rsidR="00E301C3">
        <w:t xml:space="preserve">My understanding is that the ACM programme was specifically for the </w:t>
      </w:r>
      <w:r w:rsidRPr="006645F0">
        <w:t xml:space="preserve">kind of </w:t>
      </w:r>
      <w:r w:rsidRPr="006645F0" w:rsidR="00E301C3">
        <w:t xml:space="preserve">cladding that was on Grenfell </w:t>
      </w:r>
      <w:r w:rsidRPr="006645F0">
        <w:t>T</w:t>
      </w:r>
      <w:r w:rsidRPr="006645F0" w:rsidR="00E301C3">
        <w:t>ower</w:t>
      </w:r>
      <w:r w:rsidRPr="006645F0">
        <w:t>. T</w:t>
      </w:r>
      <w:r w:rsidRPr="006645F0" w:rsidR="00E301C3">
        <w:t>he building safety fund is for cladding problems that are non-ACM</w:t>
      </w:r>
      <w:r w:rsidRPr="006645F0">
        <w:t>,</w:t>
      </w:r>
      <w:r w:rsidRPr="006645F0" w:rsidR="00E301C3">
        <w:t xml:space="preserve"> </w:t>
      </w:r>
      <w:r w:rsidRPr="006645F0">
        <w:t>s</w:t>
      </w:r>
      <w:r w:rsidRPr="006645F0" w:rsidR="00E301C3">
        <w:t>o other cladding issues</w:t>
      </w:r>
      <w:r w:rsidRPr="006645F0">
        <w:t>.</w:t>
      </w:r>
      <w:r w:rsidRPr="006645F0" w:rsidR="00E301C3">
        <w:t xml:space="preserve"> </w:t>
      </w:r>
      <w:r w:rsidRPr="006645F0">
        <w:t>T</w:t>
      </w:r>
      <w:r w:rsidRPr="006645F0" w:rsidR="00E301C3">
        <w:t xml:space="preserve">he cladding safety fund is for those </w:t>
      </w:r>
      <w:r w:rsidRPr="006645F0">
        <w:t xml:space="preserve">medium-rise, </w:t>
      </w:r>
      <w:r w:rsidRPr="006645F0" w:rsidR="00E301C3">
        <w:t>11</w:t>
      </w:r>
      <w:r w:rsidRPr="006645F0" w:rsidR="00610639">
        <w:t>-</w:t>
      </w:r>
      <w:r w:rsidRPr="006645F0">
        <w:t>m</w:t>
      </w:r>
      <w:r w:rsidRPr="006645F0" w:rsidR="00610639">
        <w:t>etre-plus</w:t>
      </w:r>
      <w:r w:rsidRPr="006645F0" w:rsidR="00E301C3">
        <w:t xml:space="preserve"> buildings </w:t>
      </w:r>
      <w:r w:rsidRPr="006645F0">
        <w:t xml:space="preserve">that </w:t>
      </w:r>
      <w:r w:rsidRPr="006645F0" w:rsidR="00E301C3">
        <w:t>require cladding remediation</w:t>
      </w:r>
      <w:r w:rsidRPr="006645F0">
        <w:t>. T</w:t>
      </w:r>
      <w:r w:rsidRPr="006645F0" w:rsidR="00E301C3">
        <w:t>he responsible actors scheme also covers other building defects</w:t>
      </w:r>
      <w:r w:rsidRPr="006645F0">
        <w:t>,</w:t>
      </w:r>
      <w:r w:rsidRPr="006645F0" w:rsidR="00E301C3">
        <w:t xml:space="preserve"> </w:t>
      </w:r>
      <w:r w:rsidRPr="006645F0">
        <w:t>b</w:t>
      </w:r>
      <w:r w:rsidRPr="006645F0" w:rsidR="00E301C3">
        <w:t xml:space="preserve">ut I am afraid </w:t>
      </w:r>
      <w:r w:rsidRPr="006645F0">
        <w:t xml:space="preserve">that </w:t>
      </w:r>
      <w:r w:rsidRPr="006645F0" w:rsidR="00E301C3">
        <w:t>I could not answer your question</w:t>
      </w:r>
      <w:r w:rsidRPr="006645F0">
        <w:t>—</w:t>
      </w:r>
      <w:r w:rsidRPr="006645F0" w:rsidR="00E301C3">
        <w:t>unless</w:t>
      </w:r>
      <w:r w:rsidRPr="006645F0">
        <w:t xml:space="preserve"> </w:t>
      </w:r>
      <w:r w:rsidRPr="006645F0" w:rsidR="00E301C3">
        <w:t>you can</w:t>
      </w:r>
      <w:r w:rsidRPr="006645F0">
        <w:t>,</w:t>
      </w:r>
      <w:r w:rsidRPr="006645F0" w:rsidR="00E301C3">
        <w:t xml:space="preserve"> </w:t>
      </w:r>
      <w:r w:rsidRPr="006645F0">
        <w:t>M</w:t>
      </w:r>
      <w:r w:rsidRPr="006645F0" w:rsidR="00E301C3">
        <w:t>att</w:t>
      </w:r>
      <w:r w:rsidRPr="006645F0">
        <w:t>—</w:t>
      </w:r>
      <w:r w:rsidRPr="006645F0" w:rsidR="00E301C3">
        <w:t>about</w:t>
      </w:r>
      <w:r w:rsidRPr="006645F0">
        <w:t xml:space="preserve"> </w:t>
      </w:r>
      <w:r w:rsidRPr="006645F0" w:rsidR="00E301C3">
        <w:t>exactly what is covered in terms of other defects in buildings elsewhere</w:t>
      </w:r>
      <w:r w:rsidRPr="006645F0">
        <w:t>.</w:t>
      </w:r>
    </w:p>
    <w:p w:rsidR="00E301C3" w:rsidRPr="006645F0" w:rsidP="00170718">
      <w:pPr>
        <w:pStyle w:val="Answer"/>
      </w:pPr>
      <w:sdt>
        <w:sdtPr>
          <w:alias w:val="Witness"/>
          <w:id w:val="1252238505"/>
          <w:placeholder>
            <w:docPart w:val="DefaultPlaceholder_-1854013440"/>
          </w:placeholder>
          <w:richText/>
        </w:sdtPr>
        <w:sdtContent>
          <w:r w:rsidRPr="006645F0" w:rsidR="00CC0290">
            <w:rPr>
              <w:b/>
              <w:i/>
            </w:rPr>
            <w:t>Matt Thurstan:</w:t>
          </w:r>
        </w:sdtContent>
      </w:sdt>
      <w:r w:rsidRPr="006645F0" w:rsidR="00170718">
        <w:t xml:space="preserve"> </w:t>
      </w:r>
      <w:r w:rsidRPr="006645F0">
        <w:t>No, sorry.</w:t>
      </w:r>
    </w:p>
    <w:p w:rsidR="0014771C" w:rsidRPr="006645F0" w:rsidP="00E301C3">
      <w:pPr>
        <w:pStyle w:val="Question"/>
      </w:pPr>
      <w:sdt>
        <w:sdtPr>
          <w:alias w:val="Member"/>
          <w:tag w:val="&lt;Member mnisId='4771' dodsId='148283'&gt;"/>
          <w:id w:val="991991941"/>
          <w:placeholder>
            <w:docPart w:val="DefaultPlaceholder_-1854013440"/>
          </w:placeholder>
          <w:richText/>
        </w:sdtPr>
        <w:sdtContent>
          <w:r w:rsidRPr="006645F0" w:rsidR="00170718">
            <w:rPr>
              <w:b/>
            </w:rPr>
            <w:t>Tom Hunt:</w:t>
          </w:r>
        </w:sdtContent>
      </w:sdt>
      <w:r w:rsidRPr="006645F0" w:rsidR="00170718">
        <w:t xml:space="preserve"> I</w:t>
      </w:r>
      <w:r w:rsidRPr="006645F0" w:rsidR="00E301C3">
        <w:t>n the case of this building, the report into the external walls has not been completed yet</w:t>
      </w:r>
      <w:r w:rsidRPr="006645F0" w:rsidR="00170718">
        <w:t>—i</w:t>
      </w:r>
      <w:r w:rsidRPr="006645F0" w:rsidR="00E301C3">
        <w:t>t</w:t>
      </w:r>
      <w:r w:rsidRPr="006645F0" w:rsidR="00170718">
        <w:t xml:space="preserve"> </w:t>
      </w:r>
      <w:r w:rsidRPr="006645F0" w:rsidR="00E301C3">
        <w:t>is due to be complete</w:t>
      </w:r>
      <w:r w:rsidRPr="006645F0" w:rsidR="00170718">
        <w:t>d</w:t>
      </w:r>
      <w:r w:rsidRPr="006645F0" w:rsidR="00E301C3">
        <w:t xml:space="preserve"> soon</w:t>
      </w:r>
      <w:r w:rsidRPr="006645F0" w:rsidR="00170718">
        <w:t>—and s</w:t>
      </w:r>
      <w:r w:rsidRPr="006645F0" w:rsidR="00E301C3">
        <w:t xml:space="preserve">o we are not in the position right now to say </w:t>
      </w:r>
      <w:r w:rsidRPr="006645F0" w:rsidR="00170718">
        <w:t>w</w:t>
      </w:r>
      <w:r w:rsidRPr="006645F0" w:rsidR="00E301C3">
        <w:t xml:space="preserve">hat the total cost of all </w:t>
      </w:r>
      <w:r w:rsidRPr="006645F0" w:rsidR="00170718">
        <w:t xml:space="preserve">of </w:t>
      </w:r>
      <w:r w:rsidRPr="006645F0" w:rsidR="00E301C3">
        <w:t xml:space="preserve">this is </w:t>
      </w:r>
      <w:r w:rsidRPr="006645F0" w:rsidR="00E301C3">
        <w:t>going to be</w:t>
      </w:r>
      <w:r w:rsidRPr="006645F0" w:rsidR="00170718">
        <w:t>.</w:t>
      </w:r>
      <w:r w:rsidRPr="006645F0" w:rsidR="00E301C3">
        <w:t xml:space="preserve"> </w:t>
      </w:r>
      <w:r w:rsidRPr="006645F0">
        <w:t>W</w:t>
      </w:r>
      <w:r w:rsidRPr="006645F0" w:rsidR="00E301C3">
        <w:t xml:space="preserve">e think that the cladding will be about </w:t>
      </w:r>
      <w:r w:rsidRPr="006645F0">
        <w:t>£</w:t>
      </w:r>
      <w:r w:rsidRPr="006645F0" w:rsidR="00E301C3">
        <w:t>15 million</w:t>
      </w:r>
      <w:r w:rsidRPr="006645F0">
        <w:t>,</w:t>
      </w:r>
      <w:r w:rsidRPr="006645F0" w:rsidR="00E301C3">
        <w:t xml:space="preserve"> but </w:t>
      </w:r>
      <w:r w:rsidRPr="006645F0">
        <w:t xml:space="preserve">there </w:t>
      </w:r>
      <w:r w:rsidRPr="006645F0" w:rsidR="00E301C3">
        <w:t xml:space="preserve">could well be </w:t>
      </w:r>
      <w:r w:rsidRPr="006645F0">
        <w:t>£</w:t>
      </w:r>
      <w:r w:rsidRPr="006645F0" w:rsidR="00E301C3">
        <w:t>15 million of non-cladding structural problems</w:t>
      </w:r>
      <w:r w:rsidRPr="006645F0">
        <w:t>.</w:t>
      </w:r>
      <w:r w:rsidRPr="006645F0" w:rsidR="00E301C3">
        <w:t xml:space="preserve"> </w:t>
      </w:r>
      <w:r w:rsidRPr="006645F0">
        <w:t>W</w:t>
      </w:r>
      <w:r w:rsidRPr="006645F0" w:rsidR="00E301C3">
        <w:t xml:space="preserve">e are hoping to be successful </w:t>
      </w:r>
      <w:r w:rsidRPr="006645F0">
        <w:t xml:space="preserve">with </w:t>
      </w:r>
      <w:r w:rsidRPr="006645F0" w:rsidR="00E301C3">
        <w:t>the building safety fund</w:t>
      </w:r>
      <w:r w:rsidRPr="006645F0">
        <w:t>.</w:t>
      </w:r>
      <w:r w:rsidRPr="006645F0" w:rsidR="00E301C3">
        <w:t xml:space="preserve"> </w:t>
      </w:r>
      <w:r w:rsidRPr="006645F0">
        <w:t>W</w:t>
      </w:r>
      <w:r w:rsidRPr="006645F0" w:rsidR="00E301C3">
        <w:t>hen this separate review into external walls is completed</w:t>
      </w:r>
      <w:r w:rsidRPr="006645F0">
        <w:t>,</w:t>
      </w:r>
      <w:r w:rsidRPr="006645F0" w:rsidR="00E301C3">
        <w:t xml:space="preserve"> we are going to have to have more money</w:t>
      </w:r>
      <w:r w:rsidRPr="006645F0">
        <w:t>.</w:t>
      </w:r>
      <w:r w:rsidRPr="006645F0" w:rsidR="00E301C3">
        <w:t xml:space="preserve"> </w:t>
      </w:r>
      <w:r w:rsidRPr="006645F0">
        <w:t xml:space="preserve">There are over 200 leaseholders, and one thing that is for sure is that none of them should have to pay for wrongs carried out </w:t>
      </w:r>
      <w:r w:rsidRPr="006645F0" w:rsidR="00E301C3">
        <w:t>by the developer, et</w:t>
      </w:r>
      <w:r w:rsidRPr="006645F0">
        <w:t xml:space="preserve"> </w:t>
      </w:r>
      <w:r w:rsidRPr="006645F0" w:rsidR="00E301C3">
        <w:t>c</w:t>
      </w:r>
      <w:r w:rsidRPr="006645F0">
        <w:t>etera.</w:t>
      </w:r>
    </w:p>
    <w:p w:rsidR="0031344B" w:rsidRPr="006645F0" w:rsidP="0031344B">
      <w:pPr>
        <w:pStyle w:val="QuestionCont"/>
      </w:pPr>
      <w:sdt>
        <w:sdtPr>
          <w:alias w:val="Witness"/>
          <w:id w:val="-853260793"/>
          <w:placeholder>
            <w:docPart w:val="9BF975E67BE747718CF9196985B90E07"/>
          </w:placeholder>
          <w:richText/>
        </w:sdtPr>
        <w:sdtContent>
          <w:r w:rsidRPr="006645F0">
            <w:rPr>
              <w:b/>
              <w:i/>
            </w:rPr>
            <w:t>Sarah Healey:</w:t>
          </w:r>
          <w:r w:rsidRPr="006645F0">
            <w:rPr>
              <w:b/>
            </w:rPr>
            <w:t xml:space="preserve"> </w:t>
          </w:r>
        </w:sdtContent>
      </w:sdt>
      <w:r w:rsidRPr="006645F0">
        <w:t>No, indeed.</w:t>
      </w:r>
    </w:p>
    <w:p w:rsidR="0014771C" w:rsidRPr="006645F0" w:rsidP="0031344B">
      <w:pPr>
        <w:pStyle w:val="Question"/>
      </w:pPr>
      <w:sdt>
        <w:sdtPr>
          <w:alias w:val="Member"/>
          <w:tag w:val="&lt;Member mnisId='4771' dodsId='148283'&gt;"/>
          <w:id w:val="-2110961326"/>
          <w:placeholder>
            <w:docPart w:val="BA0F3A9F7F424947BDEFE6B7D2E05A4C"/>
          </w:placeholder>
          <w:richText/>
        </w:sdtPr>
        <w:sdtContent>
          <w:r w:rsidRPr="006645F0" w:rsidR="0031344B">
            <w:rPr>
              <w:b/>
            </w:rPr>
            <w:t>Tom Hunt:</w:t>
          </w:r>
        </w:sdtContent>
      </w:sdt>
      <w:r w:rsidRPr="006645F0" w:rsidR="0031344B">
        <w:t xml:space="preserve"> </w:t>
      </w:r>
      <w:r w:rsidRPr="006645F0">
        <w:t>O</w:t>
      </w:r>
      <w:r w:rsidRPr="006645F0" w:rsidR="00E301C3">
        <w:t>n a slightly separate note</w:t>
      </w:r>
      <w:r w:rsidRPr="006645F0">
        <w:t xml:space="preserve">, </w:t>
      </w:r>
      <w:r w:rsidRPr="006645F0" w:rsidR="00E301C3">
        <w:t xml:space="preserve">why have some building developers </w:t>
      </w:r>
      <w:r w:rsidRPr="006645F0">
        <w:t xml:space="preserve">that </w:t>
      </w:r>
      <w:r w:rsidRPr="006645F0" w:rsidR="00E301C3">
        <w:t xml:space="preserve">promised to remediate </w:t>
      </w:r>
      <w:r w:rsidRPr="006645F0">
        <w:t xml:space="preserve">unsafe </w:t>
      </w:r>
      <w:r w:rsidRPr="006645F0" w:rsidR="00E301C3">
        <w:t>buildings</w:t>
      </w:r>
      <w:r w:rsidRPr="006645F0">
        <w:t xml:space="preserve"> f</w:t>
      </w:r>
      <w:r w:rsidRPr="006645F0" w:rsidR="00E301C3">
        <w:t>ailed to sign the contract to do so</w:t>
      </w:r>
      <w:r w:rsidRPr="006645F0">
        <w:t>,</w:t>
      </w:r>
      <w:r w:rsidRPr="006645F0" w:rsidR="00E301C3">
        <w:t xml:space="preserve"> </w:t>
      </w:r>
      <w:r w:rsidRPr="006645F0">
        <w:t>a</w:t>
      </w:r>
      <w:r w:rsidRPr="006645F0" w:rsidR="00E301C3">
        <w:t>nd what are you doing to address this</w:t>
      </w:r>
      <w:r w:rsidRPr="006645F0">
        <w:t>?</w:t>
      </w:r>
    </w:p>
    <w:p w:rsidR="0014771C" w:rsidRPr="006645F0" w:rsidP="0014771C">
      <w:pPr>
        <w:pStyle w:val="Answer"/>
      </w:pPr>
      <w:sdt>
        <w:sdtPr>
          <w:alias w:val="Witness"/>
          <w:id w:val="1868941920"/>
          <w:placeholder>
            <w:docPart w:val="DefaultPlaceholder_-1854013440"/>
          </w:placeholder>
          <w:richText/>
        </w:sdtPr>
        <w:sdtContent>
          <w:r w:rsidRPr="006645F0" w:rsidR="00CC0290">
            <w:rPr>
              <w:b/>
              <w:i/>
            </w:rPr>
            <w:t>Sarah Healey:</w:t>
          </w:r>
          <w:r w:rsidRPr="006645F0">
            <w:rPr>
              <w:b/>
            </w:rPr>
            <w:t xml:space="preserve"> </w:t>
          </w:r>
        </w:sdtContent>
      </w:sdt>
      <w:r w:rsidRPr="006645F0">
        <w:t>A</w:t>
      </w:r>
      <w:r w:rsidRPr="006645F0" w:rsidR="00E301C3">
        <w:t xml:space="preserve">s of </w:t>
      </w:r>
      <w:r w:rsidRPr="006645F0">
        <w:t>M</w:t>
      </w:r>
      <w:r w:rsidRPr="006645F0" w:rsidR="00E301C3">
        <w:t>arch 2023</w:t>
      </w:r>
      <w:r w:rsidRPr="006645F0">
        <w:t>,</w:t>
      </w:r>
      <w:r w:rsidRPr="006645F0" w:rsidR="00E301C3">
        <w:t xml:space="preserve"> 46 developers out of the 49 </w:t>
      </w:r>
      <w:r w:rsidRPr="006645F0">
        <w:t xml:space="preserve">that had </w:t>
      </w:r>
      <w:r w:rsidRPr="006645F0" w:rsidR="00E301C3">
        <w:t>pledged had signed</w:t>
      </w:r>
      <w:r w:rsidRPr="006645F0">
        <w:t xml:space="preserve">. The three </w:t>
      </w:r>
      <w:r w:rsidRPr="006645F0" w:rsidR="00E301C3">
        <w:t xml:space="preserve">developers </w:t>
      </w:r>
      <w:r w:rsidRPr="006645F0" w:rsidR="0007787E">
        <w:t>that</w:t>
      </w:r>
      <w:r w:rsidRPr="006645F0">
        <w:t xml:space="preserve"> had not signed </w:t>
      </w:r>
      <w:r w:rsidRPr="006645F0" w:rsidR="00E301C3">
        <w:t>at that point</w:t>
      </w:r>
      <w:r w:rsidRPr="006645F0">
        <w:t xml:space="preserve">—Dandara, Galliard and Avant—have </w:t>
      </w:r>
      <w:r w:rsidRPr="006645F0" w:rsidR="00E301C3">
        <w:t>all subsequently</w:t>
      </w:r>
      <w:r w:rsidRPr="006645F0" w:rsidR="0007787E">
        <w:t xml:space="preserve"> signed</w:t>
      </w:r>
      <w:r w:rsidRPr="006645F0">
        <w:t>.</w:t>
      </w:r>
      <w:r w:rsidRPr="006645F0" w:rsidR="00E301C3">
        <w:t xml:space="preserve"> </w:t>
      </w:r>
      <w:r w:rsidRPr="006645F0">
        <w:t xml:space="preserve">The </w:t>
      </w:r>
      <w:r w:rsidRPr="006645F0" w:rsidR="00E301C3">
        <w:t xml:space="preserve">number of developers </w:t>
      </w:r>
      <w:r w:rsidRPr="006645F0">
        <w:t xml:space="preserve">that </w:t>
      </w:r>
      <w:r w:rsidRPr="006645F0" w:rsidR="00E301C3">
        <w:t xml:space="preserve">are now part of the developer contract </w:t>
      </w:r>
      <w:r w:rsidRPr="006645F0">
        <w:t>p</w:t>
      </w:r>
      <w:r w:rsidRPr="006645F0" w:rsidR="00E301C3">
        <w:t>rogramme and</w:t>
      </w:r>
      <w:r w:rsidRPr="006645F0">
        <w:t>,</w:t>
      </w:r>
      <w:r w:rsidRPr="006645F0" w:rsidR="00E301C3">
        <w:t xml:space="preserve"> therefore</w:t>
      </w:r>
      <w:r w:rsidRPr="006645F0">
        <w:t>,</w:t>
      </w:r>
      <w:r w:rsidRPr="006645F0" w:rsidR="00E301C3">
        <w:t xml:space="preserve"> the responsible actor</w:t>
      </w:r>
      <w:r w:rsidRPr="006645F0">
        <w:t>s</w:t>
      </w:r>
      <w:r w:rsidRPr="006645F0" w:rsidR="00E301C3">
        <w:t xml:space="preserve"> scheme</w:t>
      </w:r>
      <w:r w:rsidRPr="006645F0">
        <w:t>,</w:t>
      </w:r>
      <w:r w:rsidRPr="006645F0" w:rsidR="00E301C3">
        <w:t xml:space="preserve"> has changed since the pledge</w:t>
      </w:r>
      <w:r w:rsidRPr="006645F0">
        <w:t>. S</w:t>
      </w:r>
      <w:r w:rsidRPr="006645F0" w:rsidR="00E301C3">
        <w:t xml:space="preserve">ome of them have gone out because it turns out </w:t>
      </w:r>
      <w:r w:rsidRPr="006645F0">
        <w:t xml:space="preserve">that </w:t>
      </w:r>
      <w:r w:rsidRPr="006645F0" w:rsidR="00E301C3">
        <w:t>they did not have any buildings that were relevant to the scheme</w:t>
      </w:r>
      <w:r w:rsidRPr="006645F0">
        <w:t>. O</w:t>
      </w:r>
      <w:r w:rsidRPr="006645F0" w:rsidR="00E301C3">
        <w:t>thers have come in</w:t>
      </w:r>
      <w:r w:rsidRPr="006645F0">
        <w:t>,</w:t>
      </w:r>
      <w:r w:rsidRPr="006645F0" w:rsidR="00E301C3">
        <w:t xml:space="preserve"> </w:t>
      </w:r>
      <w:r w:rsidRPr="006645F0">
        <w:t>a</w:t>
      </w:r>
      <w:r w:rsidRPr="006645F0" w:rsidR="00E301C3">
        <w:t xml:space="preserve">nd we have engaged with those </w:t>
      </w:r>
      <w:r w:rsidRPr="006645F0">
        <w:t xml:space="preserve">and </w:t>
      </w:r>
      <w:r w:rsidRPr="006645F0" w:rsidR="00E301C3">
        <w:t xml:space="preserve">agreed timescales to give them </w:t>
      </w:r>
      <w:r w:rsidRPr="006645F0">
        <w:t xml:space="preserve">a </w:t>
      </w:r>
      <w:r w:rsidRPr="006645F0" w:rsidR="00E301C3">
        <w:t>specific amount of time to sign</w:t>
      </w:r>
      <w:r w:rsidRPr="006645F0">
        <w:t xml:space="preserve">. </w:t>
      </w:r>
      <w:r w:rsidRPr="006645F0" w:rsidR="00E301C3">
        <w:t>All of them have done that</w:t>
      </w:r>
      <w:r w:rsidRPr="006645F0">
        <w:t>,</w:t>
      </w:r>
      <w:r w:rsidRPr="006645F0" w:rsidR="00E301C3">
        <w:t xml:space="preserve"> other than one</w:t>
      </w:r>
      <w:r w:rsidRPr="006645F0">
        <w:t>,</w:t>
      </w:r>
      <w:r w:rsidRPr="006645F0" w:rsidR="00E301C3">
        <w:t xml:space="preserve"> whose eligibility we recently reviewed</w:t>
      </w:r>
      <w:r w:rsidRPr="006645F0">
        <w:t>,</w:t>
      </w:r>
      <w:r w:rsidRPr="006645F0" w:rsidR="00E301C3">
        <w:t xml:space="preserve"> still within the window that we would give them </w:t>
      </w:r>
      <w:r w:rsidRPr="006645F0">
        <w:t>i</w:t>
      </w:r>
      <w:r w:rsidRPr="006645F0" w:rsidR="00E301C3">
        <w:t>n order to sign the pledge</w:t>
      </w:r>
      <w:r w:rsidRPr="006645F0">
        <w:t>. W</w:t>
      </w:r>
      <w:r w:rsidRPr="006645F0" w:rsidR="00E301C3">
        <w:t>e have 54 signatories at present</w:t>
      </w:r>
      <w:r w:rsidRPr="006645F0" w:rsidR="00610639">
        <w:t>.</w:t>
      </w:r>
    </w:p>
    <w:p w:rsidR="00E301C3" w:rsidRPr="006645F0" w:rsidP="0014771C">
      <w:pPr>
        <w:pStyle w:val="Question"/>
      </w:pPr>
      <w:sdt>
        <w:sdtPr>
          <w:alias w:val="Member"/>
          <w:tag w:val="&lt;Member mnisId='4771' dodsId='148283'&gt;"/>
          <w:id w:val="492925569"/>
          <w:placeholder>
            <w:docPart w:val="DefaultPlaceholder_-1854013440"/>
          </w:placeholder>
          <w:richText/>
        </w:sdtPr>
        <w:sdtContent>
          <w:r w:rsidRPr="006645F0" w:rsidR="0014771C">
            <w:rPr>
              <w:b/>
            </w:rPr>
            <w:t>Tom Hunt:</w:t>
          </w:r>
        </w:sdtContent>
      </w:sdt>
      <w:r w:rsidRPr="006645F0" w:rsidR="0014771C">
        <w:t xml:space="preserve"> A</w:t>
      </w:r>
      <w:r w:rsidRPr="006645F0">
        <w:t>re you concerned that the 2022</w:t>
      </w:r>
      <w:r w:rsidRPr="006645F0" w:rsidR="0014771C">
        <w:t>-</w:t>
      </w:r>
      <w:r w:rsidRPr="006645F0">
        <w:t>23 annual report states</w:t>
      </w:r>
      <w:r w:rsidRPr="006645F0" w:rsidR="0014771C">
        <w:t>,</w:t>
      </w:r>
      <w:r w:rsidRPr="006645F0">
        <w:t xml:space="preserve"> </w:t>
      </w:r>
      <w:r w:rsidRPr="006645F0" w:rsidR="0014771C">
        <w:t>“T</w:t>
      </w:r>
      <w:r w:rsidRPr="006645F0">
        <w:t xml:space="preserve">here is </w:t>
      </w:r>
      <w:r w:rsidRPr="006645F0" w:rsidR="0014771C">
        <w:t>the</w:t>
      </w:r>
      <w:r w:rsidRPr="006645F0">
        <w:t xml:space="preserve"> potential for a further fatal building safety incident</w:t>
      </w:r>
      <w:r w:rsidRPr="006645F0" w:rsidR="0014771C">
        <w:t xml:space="preserve">”? </w:t>
      </w:r>
      <w:r w:rsidRPr="006645F0">
        <w:t>How concerning is this to you?</w:t>
      </w:r>
    </w:p>
    <w:p w:rsidR="0014771C" w:rsidRPr="006645F0" w:rsidP="0014771C">
      <w:pPr>
        <w:pStyle w:val="Answer"/>
      </w:pPr>
      <w:sdt>
        <w:sdtPr>
          <w:alias w:val="Witness"/>
          <w:id w:val="-1501040982"/>
          <w:placeholder>
            <w:docPart w:val="DefaultPlaceholder_-1854013440"/>
          </w:placeholder>
          <w:richText/>
        </w:sdtPr>
        <w:sdtContent>
          <w:r w:rsidRPr="006645F0" w:rsidR="00CC0290">
            <w:rPr>
              <w:b/>
              <w:i/>
            </w:rPr>
            <w:t>Sarah Healey:</w:t>
          </w:r>
        </w:sdtContent>
      </w:sdt>
      <w:r w:rsidRPr="006645F0">
        <w:t xml:space="preserve"> </w:t>
      </w:r>
      <w:r w:rsidRPr="006645F0" w:rsidR="00E301C3">
        <w:t>Any fatal building incident would be concerning to us</w:t>
      </w:r>
      <w:r w:rsidRPr="006645F0">
        <w:t>,</w:t>
      </w:r>
      <w:r w:rsidRPr="006645F0" w:rsidR="00E301C3">
        <w:t xml:space="preserve"> </w:t>
      </w:r>
      <w:r w:rsidRPr="006645F0">
        <w:t xml:space="preserve">which </w:t>
      </w:r>
      <w:r w:rsidRPr="006645F0" w:rsidR="00E301C3">
        <w:t>is why</w:t>
      </w:r>
      <w:r w:rsidRPr="006645F0">
        <w:t>,</w:t>
      </w:r>
      <w:r w:rsidRPr="006645F0" w:rsidR="00E301C3">
        <w:t xml:space="preserve"> as I have set out</w:t>
      </w:r>
      <w:r w:rsidRPr="006645F0">
        <w:t>,</w:t>
      </w:r>
      <w:r w:rsidRPr="006645F0" w:rsidR="00E301C3">
        <w:t xml:space="preserve"> we have a range of schemes </w:t>
      </w:r>
      <w:r w:rsidRPr="006645F0" w:rsidR="0007787E">
        <w:t xml:space="preserve">in order </w:t>
      </w:r>
      <w:r w:rsidRPr="006645F0" w:rsidR="00E301C3">
        <w:t xml:space="preserve">to address issues with </w:t>
      </w:r>
      <w:r w:rsidRPr="006645F0">
        <w:t>b</w:t>
      </w:r>
      <w:r w:rsidRPr="006645F0" w:rsidR="00E301C3">
        <w:t>uildings</w:t>
      </w:r>
      <w:r w:rsidRPr="006645F0">
        <w:t>.</w:t>
      </w:r>
      <w:r w:rsidRPr="006645F0" w:rsidR="00E301C3">
        <w:t xml:space="preserve"> I know that you also heard evidence recently on our work on construction products</w:t>
      </w:r>
      <w:r w:rsidRPr="006645F0">
        <w:t>,</w:t>
      </w:r>
      <w:r w:rsidRPr="006645F0" w:rsidR="00E301C3">
        <w:t xml:space="preserve"> and it is important to us that that makes progress in order to </w:t>
      </w:r>
      <w:r w:rsidRPr="006645F0">
        <w:t>m</w:t>
      </w:r>
      <w:r w:rsidRPr="006645F0" w:rsidR="00E301C3">
        <w:t xml:space="preserve">ake the changes </w:t>
      </w:r>
      <w:r w:rsidRPr="006645F0">
        <w:t xml:space="preserve">that </w:t>
      </w:r>
      <w:r w:rsidRPr="006645F0" w:rsidR="00E301C3">
        <w:t xml:space="preserve">we need to make to ensure that people can have confidence in the safety of </w:t>
      </w:r>
      <w:r w:rsidRPr="006645F0">
        <w:t>a</w:t>
      </w:r>
      <w:r w:rsidRPr="006645F0" w:rsidR="00E301C3">
        <w:t xml:space="preserve">ll the construction products that are used in building in the </w:t>
      </w:r>
      <w:r w:rsidRPr="006645F0">
        <w:t>UK.</w:t>
      </w:r>
    </w:p>
    <w:p w:rsidR="00E301C3" w:rsidRPr="006645F0" w:rsidP="00E301C3">
      <w:pPr>
        <w:pStyle w:val="Question"/>
      </w:pPr>
      <w:sdt>
        <w:sdtPr>
          <w:alias w:val="Member"/>
          <w:tag w:val="&lt;Member mnisId='394' dodsId='25722'&gt;"/>
          <w:id w:val="-1088459102"/>
          <w:placeholder>
            <w:docPart w:val="DefaultPlaceholder_-1854013440"/>
          </w:placeholder>
          <w:richText/>
        </w:sdtPr>
        <w:sdtContent>
          <w:r w:rsidRPr="006645F0" w:rsidR="0014771C">
            <w:rPr>
              <w:b/>
            </w:rPr>
            <w:t>Chair:</w:t>
          </w:r>
        </w:sdtContent>
      </w:sdt>
      <w:r w:rsidRPr="006645F0" w:rsidR="0014771C">
        <w:t xml:space="preserve"> </w:t>
      </w:r>
      <w:r w:rsidRPr="006645F0">
        <w:t>In terms of the waterfall</w:t>
      </w:r>
      <w:r w:rsidRPr="006645F0" w:rsidR="0014771C">
        <w:t>,</w:t>
      </w:r>
      <w:r w:rsidRPr="006645F0">
        <w:t xml:space="preserve"> </w:t>
      </w:r>
      <w:r w:rsidRPr="006645F0" w:rsidR="0014771C">
        <w:t>i</w:t>
      </w:r>
      <w:r w:rsidRPr="006645F0">
        <w:t>f there is no developer now to be held accountable</w:t>
      </w:r>
      <w:r w:rsidRPr="006645F0" w:rsidR="0014771C">
        <w:t>—</w:t>
      </w:r>
      <w:r w:rsidRPr="006645F0">
        <w:t>perhaps</w:t>
      </w:r>
      <w:r w:rsidRPr="006645F0" w:rsidR="0014771C">
        <w:t xml:space="preserve"> </w:t>
      </w:r>
      <w:r w:rsidRPr="006645F0">
        <w:t>they have gone out of business or whatever</w:t>
      </w:r>
      <w:r w:rsidRPr="006645F0" w:rsidR="0014771C">
        <w:t>—a</w:t>
      </w:r>
      <w:r w:rsidRPr="006645F0">
        <w:t>nd the waterfall ends up with the freeholder</w:t>
      </w:r>
      <w:r w:rsidRPr="006645F0" w:rsidR="0014771C">
        <w:t xml:space="preserve">, who </w:t>
      </w:r>
      <w:r w:rsidRPr="006645F0">
        <w:t>says</w:t>
      </w:r>
      <w:r w:rsidRPr="006645F0" w:rsidR="0014771C">
        <w:t>,</w:t>
      </w:r>
      <w:r w:rsidRPr="006645F0">
        <w:t xml:space="preserve"> </w:t>
      </w:r>
      <w:r w:rsidRPr="006645F0" w:rsidR="0014771C">
        <w:t>“W</w:t>
      </w:r>
      <w:r w:rsidRPr="006645F0">
        <w:t>e are not doing anything.</w:t>
      </w:r>
      <w:r w:rsidRPr="006645F0" w:rsidR="0014771C">
        <w:t xml:space="preserve"> You can take us to court”, leaseholders </w:t>
      </w:r>
      <w:r w:rsidRPr="006645F0">
        <w:t>often cannot afford those costs</w:t>
      </w:r>
      <w:r w:rsidRPr="006645F0" w:rsidR="0014771C">
        <w:t xml:space="preserve">. </w:t>
      </w:r>
      <w:r w:rsidRPr="006645F0">
        <w:t>In that situation</w:t>
      </w:r>
      <w:r w:rsidRPr="006645F0" w:rsidR="00C97CD8">
        <w:t>,</w:t>
      </w:r>
      <w:r w:rsidRPr="006645F0">
        <w:t xml:space="preserve"> does the Department have any responsibilities to help them?</w:t>
      </w:r>
    </w:p>
    <w:p w:rsidR="0014771C" w:rsidRPr="006645F0" w:rsidP="0014771C">
      <w:pPr>
        <w:pStyle w:val="Answer"/>
      </w:pPr>
      <w:sdt>
        <w:sdtPr>
          <w:alias w:val="Witness"/>
          <w:id w:val="-2107878622"/>
          <w:placeholder>
            <w:docPart w:val="DefaultPlaceholder_-1854013440"/>
          </w:placeholder>
          <w:richText/>
        </w:sdtPr>
        <w:sdtContent>
          <w:r w:rsidRPr="006645F0" w:rsidR="00CC0290">
            <w:rPr>
              <w:b/>
              <w:i/>
            </w:rPr>
            <w:t>Sarah Healey:</w:t>
          </w:r>
        </w:sdtContent>
      </w:sdt>
      <w:r w:rsidRPr="006645F0">
        <w:t xml:space="preserve"> W</w:t>
      </w:r>
      <w:r w:rsidRPr="006645F0" w:rsidR="00E301C3">
        <w:t xml:space="preserve">e will always take action to pursue </w:t>
      </w:r>
      <w:r w:rsidRPr="006645F0">
        <w:t>free</w:t>
      </w:r>
      <w:r w:rsidRPr="006645F0" w:rsidR="00E301C3">
        <w:t>holders where they have the responsibility and</w:t>
      </w:r>
      <w:r w:rsidRPr="006645F0">
        <w:t>,</w:t>
      </w:r>
      <w:r w:rsidRPr="006645F0" w:rsidR="00E301C3">
        <w:t xml:space="preserve"> indeed</w:t>
      </w:r>
      <w:r w:rsidRPr="006645F0">
        <w:t>,</w:t>
      </w:r>
      <w:r w:rsidRPr="006645F0" w:rsidR="00E301C3">
        <w:t xml:space="preserve"> are doing so in a variety of </w:t>
      </w:r>
      <w:r w:rsidRPr="006645F0">
        <w:t>c</w:t>
      </w:r>
      <w:r w:rsidRPr="006645F0" w:rsidR="00E301C3">
        <w:t>ases</w:t>
      </w:r>
      <w:r w:rsidRPr="006645F0">
        <w:t>.</w:t>
      </w:r>
      <w:r w:rsidRPr="006645F0" w:rsidR="00E301C3">
        <w:t xml:space="preserve"> </w:t>
      </w:r>
      <w:r w:rsidRPr="006645F0">
        <w:t>W</w:t>
      </w:r>
      <w:r w:rsidRPr="006645F0" w:rsidR="00E301C3">
        <w:t>e have made it completely clear that we do not want leaseholders to end up picking up the bill here</w:t>
      </w:r>
      <w:r w:rsidRPr="006645F0">
        <w:t>.</w:t>
      </w:r>
    </w:p>
    <w:p w:rsidR="0014771C" w:rsidRPr="006645F0" w:rsidP="0014771C">
      <w:pPr>
        <w:pStyle w:val="Question"/>
      </w:pPr>
      <w:sdt>
        <w:sdtPr>
          <w:alias w:val="Member"/>
          <w:tag w:val="&lt;Member mnisId='394' dodsId='25722'&gt;"/>
          <w:id w:val="-819805210"/>
          <w:placeholder>
            <w:docPart w:val="DefaultPlaceholder_-1854013440"/>
          </w:placeholder>
          <w:richText/>
        </w:sdtPr>
        <w:sdtContent>
          <w:r w:rsidRPr="006645F0">
            <w:rPr>
              <w:b/>
            </w:rPr>
            <w:t>Chair:</w:t>
          </w:r>
        </w:sdtContent>
      </w:sdt>
      <w:r w:rsidRPr="006645F0">
        <w:t xml:space="preserve"> W</w:t>
      </w:r>
      <w:r w:rsidRPr="006645F0" w:rsidR="00E301C3">
        <w:t>ill you take the freehold</w:t>
      </w:r>
      <w:r w:rsidRPr="006645F0">
        <w:t>er</w:t>
      </w:r>
      <w:r w:rsidRPr="006645F0" w:rsidR="00E301C3">
        <w:t xml:space="preserve"> to court in that case?</w:t>
      </w:r>
    </w:p>
    <w:p w:rsidR="00E301C3" w:rsidRPr="006645F0" w:rsidP="0014771C">
      <w:pPr>
        <w:pStyle w:val="Answer"/>
      </w:pPr>
      <w:sdt>
        <w:sdtPr>
          <w:alias w:val="Witness"/>
          <w:id w:val="-892887635"/>
          <w:placeholder>
            <w:docPart w:val="DefaultPlaceholder_-1854013440"/>
          </w:placeholder>
          <w:richText/>
        </w:sdtPr>
        <w:sdtContent>
          <w:r w:rsidRPr="006645F0" w:rsidR="00CC0290">
            <w:rPr>
              <w:b/>
              <w:i/>
            </w:rPr>
            <w:t>Sarah Healey:</w:t>
          </w:r>
        </w:sdtContent>
      </w:sdt>
      <w:r w:rsidRPr="006645F0" w:rsidR="0014771C">
        <w:t xml:space="preserve"> W</w:t>
      </w:r>
      <w:r w:rsidRPr="006645F0">
        <w:t>e have taken action against freeholders in the past.</w:t>
      </w:r>
    </w:p>
    <w:p w:rsidR="0014771C" w:rsidRPr="006645F0" w:rsidP="00E301C3">
      <w:pPr>
        <w:pStyle w:val="Question"/>
      </w:pPr>
      <w:sdt>
        <w:sdtPr>
          <w:alias w:val="Member"/>
          <w:tag w:val="&lt;Member mnisId='394' dodsId='25722'&gt;"/>
          <w:id w:val="-845013769"/>
          <w:placeholder>
            <w:docPart w:val="DefaultPlaceholder_-1854013440"/>
          </w:placeholder>
          <w:richText/>
        </w:sdtPr>
        <w:sdtContent>
          <w:r w:rsidRPr="006645F0">
            <w:rPr>
              <w:b/>
            </w:rPr>
            <w:t>Chair:</w:t>
          </w:r>
        </w:sdtContent>
      </w:sdt>
      <w:r w:rsidRPr="006645F0">
        <w:t xml:space="preserve"> In terms of </w:t>
      </w:r>
      <w:r w:rsidRPr="006645F0" w:rsidR="00E301C3">
        <w:t xml:space="preserve">the answer </w:t>
      </w:r>
      <w:r w:rsidRPr="006645F0">
        <w:t xml:space="preserve">to </w:t>
      </w:r>
      <w:r w:rsidRPr="006645F0" w:rsidR="00E301C3">
        <w:t>the previous question about which fund covers what</w:t>
      </w:r>
      <w:r w:rsidRPr="006645F0">
        <w:t>,</w:t>
      </w:r>
      <w:r w:rsidRPr="006645F0" w:rsidR="00E301C3">
        <w:t xml:space="preserve"> which sometimes does get a bit confusing</w:t>
      </w:r>
      <w:r w:rsidRPr="006645F0" w:rsidR="0007787E">
        <w:t>, is it possible to set it out for us in a written response?</w:t>
      </w:r>
    </w:p>
    <w:p w:rsidR="002163D8" w:rsidRPr="006645F0" w:rsidP="0007787E">
      <w:pPr>
        <w:pStyle w:val="Answer"/>
      </w:pPr>
      <w:sdt>
        <w:sdtPr>
          <w:alias w:val="Witness"/>
          <w:id w:val="70702803"/>
          <w:placeholder>
            <w:docPart w:val="DefaultPlaceholder_-1854013440"/>
          </w:placeholder>
          <w:richText/>
        </w:sdtPr>
        <w:sdtContent>
          <w:r w:rsidRPr="006645F0" w:rsidR="00CC0290">
            <w:rPr>
              <w:b/>
              <w:i/>
            </w:rPr>
            <w:t>Sarah Healey:</w:t>
          </w:r>
        </w:sdtContent>
      </w:sdt>
      <w:r w:rsidRPr="006645F0" w:rsidR="00E301C3">
        <w:t xml:space="preserve"> </w:t>
      </w:r>
      <w:r w:rsidRPr="006645F0" w:rsidR="0007787E">
        <w:t>Yes, of course it is. I</w:t>
      </w:r>
      <w:r w:rsidRPr="006645F0" w:rsidR="00E301C3">
        <w:t>t does get quite confusing.</w:t>
      </w:r>
      <w:r w:rsidRPr="006645F0" w:rsidR="0007787E">
        <w:t xml:space="preserve"> </w:t>
      </w:r>
      <w:r w:rsidRPr="006645F0" w:rsidR="00E301C3">
        <w:t>I have listed what I can today</w:t>
      </w:r>
      <w:r w:rsidRPr="006645F0">
        <w:t>, but I realise it is quite a complex picture because of the timescales on which different schemes have been launched. We launched the most urgent ones first, which is why the ACM remediation scheme is so far down the line in terms of delivery. We think of them as one programme rather than lots of different funds</w:t>
      </w:r>
      <w:r w:rsidRPr="006645F0" w:rsidR="00800CE3">
        <w:t>,</w:t>
      </w:r>
      <w:r w:rsidRPr="006645F0">
        <w:t xml:space="preserve"> precisely because there is this crossover between them. That helps to give an overall picture, but I am very happy to set out the detail of that.</w:t>
      </w:r>
    </w:p>
    <w:p w:rsidR="002163D8" w:rsidRPr="006645F0" w:rsidP="002163D8">
      <w:pPr>
        <w:pStyle w:val="Question"/>
        <w:numPr>
          <w:ilvl w:val="0"/>
          <w:numId w:val="9"/>
        </w:numPr>
      </w:pPr>
      <w:sdt>
        <w:sdtPr>
          <w:rPr>
            <w:b/>
          </w:rPr>
          <w:alias w:val="Member"/>
          <w:tag w:val="&lt;Member mnisId='4295' dodsId='107295'&gt;"/>
          <w:id w:val="262188194"/>
          <w:placeholder>
            <w:docPart w:val="CEFDB25EE5214E56B2438DB4DABA2BC3"/>
          </w:placeholder>
          <w:richText/>
        </w:sdtPr>
        <w:sdtContent>
          <w:r w:rsidRPr="006645F0">
            <w:rPr>
              <w:b/>
            </w:rPr>
            <w:t>Tom Hunt:</w:t>
          </w:r>
        </w:sdtContent>
      </w:sdt>
      <w:r w:rsidRPr="006645F0">
        <w:t xml:space="preserve"> I just have one final point. I am sorry to sound so locally focused, but really what is happening at The Mill is incredibly unique. It has command</w:t>
      </w:r>
      <w:r w:rsidRPr="006645F0" w:rsidR="00800CE3">
        <w:t>ed</w:t>
      </w:r>
      <w:r w:rsidRPr="006645F0">
        <w:t xml:space="preserve"> national attention</w:t>
      </w:r>
      <w:r w:rsidRPr="006645F0" w:rsidR="00800CE3">
        <w:t>,</w:t>
      </w:r>
      <w:r w:rsidRPr="006645F0">
        <w:t xml:space="preserve"> for obvious reasons, but it is getting incredibly pressing. There is not a freeholder there. The money for waking watch is running out at the end of March. A lot of my constituents are terrified about what is going to happen.</w:t>
      </w:r>
    </w:p>
    <w:p w:rsidR="002163D8" w:rsidRPr="006645F0" w:rsidP="002163D8">
      <w:pPr>
        <w:pStyle w:val="Answer"/>
      </w:pPr>
      <w:r w:rsidRPr="006645F0">
        <w:t>I understand there are some similar examples in London where some of the leaseholders have ended up becoming freeholder</w:t>
      </w:r>
      <w:r w:rsidRPr="006645F0" w:rsidR="00800CE3">
        <w:t>s</w:t>
      </w:r>
      <w:r w:rsidRPr="006645F0">
        <w:t>. I have been into the Department and I am reassured that senior people within</w:t>
      </w:r>
      <w:r w:rsidRPr="006645F0" w:rsidR="00800CE3">
        <w:t xml:space="preserve"> your</w:t>
      </w:r>
      <w:r w:rsidRPr="006645F0">
        <w:t xml:space="preserve"> Department are engaged on it. I know it is complex, but please stick at it. There are over 200 people who are relying upon the Department to come up with a solution.</w:t>
      </w:r>
    </w:p>
    <w:p w:rsidR="002163D8" w:rsidRPr="006645F0" w:rsidP="002163D8">
      <w:pPr>
        <w:pStyle w:val="Answer"/>
      </w:pPr>
      <w:sdt>
        <w:sdtPr>
          <w:alias w:val="Witness"/>
          <w:id w:val="-531411927"/>
          <w:placeholder>
            <w:docPart w:val="89EA2BA86D9C4884ABBFFB8C937798CB"/>
          </w:placeholder>
          <w:richText/>
        </w:sdtPr>
        <w:sdtContent>
          <w:r w:rsidRPr="006645F0">
            <w:rPr>
              <w:b/>
              <w:i/>
            </w:rPr>
            <w:t>Sarah</w:t>
          </w:r>
          <w:r w:rsidRPr="006645F0">
            <w:rPr>
              <w:i/>
            </w:rPr>
            <w:t xml:space="preserve"> </w:t>
          </w:r>
          <w:r w:rsidRPr="006645F0">
            <w:rPr>
              <w:b/>
              <w:i/>
            </w:rPr>
            <w:t>Healy:</w:t>
          </w:r>
        </w:sdtContent>
      </w:sdt>
      <w:r w:rsidRPr="006645F0">
        <w:t xml:space="preserve"> We absolutely will</w:t>
      </w:r>
      <w:r w:rsidRPr="006645F0" w:rsidR="00800CE3">
        <w:t>, thank you.</w:t>
      </w:r>
    </w:p>
    <w:p w:rsidR="002163D8" w:rsidRPr="006645F0" w:rsidP="002163D8">
      <w:pPr>
        <w:pStyle w:val="Question"/>
        <w:numPr>
          <w:ilvl w:val="0"/>
          <w:numId w:val="9"/>
        </w:numPr>
      </w:pPr>
      <w:sdt>
        <w:sdtPr>
          <w:rPr>
            <w:b/>
          </w:rPr>
          <w:alias w:val="Member"/>
          <w:tag w:val="&lt;Member mnisId='4295' dodsId='107295'&gt;"/>
          <w:id w:val="-1711254906"/>
          <w:placeholder>
            <w:docPart w:val="BC2FFE89567A44AD8506EB009BD71F10"/>
          </w:placeholder>
          <w:richText/>
        </w:sdtPr>
        <w:sdtContent>
          <w:r w:rsidRPr="006645F0">
            <w:rPr>
              <w:b/>
            </w:rPr>
            <w:t>Chair:</w:t>
          </w:r>
        </w:sdtContent>
      </w:sdt>
      <w:r w:rsidRPr="006645F0">
        <w:t xml:space="preserve"> When you provide the information about the different funds, it would be helpful if you could give us an idea of the buildings that you think are covered by each one, how many have so far had the work addressed or—</w:t>
      </w:r>
    </w:p>
    <w:p w:rsidR="002163D8" w:rsidRPr="006645F0" w:rsidP="002163D8">
      <w:pPr>
        <w:pStyle w:val="Answer"/>
      </w:pPr>
      <w:sdt>
        <w:sdtPr>
          <w:alias w:val="Witness"/>
          <w:id w:val="1156729270"/>
          <w:placeholder>
            <w:docPart w:val="5C74FC8388D5467BBC6ED564959EA1F0"/>
          </w:placeholder>
          <w:richText/>
        </w:sdtPr>
        <w:sdtContent>
          <w:r w:rsidRPr="006645F0">
            <w:rPr>
              <w:b/>
              <w:i/>
            </w:rPr>
            <w:t>Sarah</w:t>
          </w:r>
          <w:r w:rsidRPr="006645F0">
            <w:rPr>
              <w:i/>
            </w:rPr>
            <w:t xml:space="preserve"> </w:t>
          </w:r>
          <w:r w:rsidRPr="006645F0">
            <w:rPr>
              <w:b/>
              <w:i/>
            </w:rPr>
            <w:t>Healy:</w:t>
          </w:r>
        </w:sdtContent>
      </w:sdt>
      <w:r w:rsidRPr="006645F0">
        <w:t xml:space="preserve"> We can give you percentages on all of those. In fact I can give you some of them now, but since the funds are all so confusing let us not read them out now. </w:t>
      </w:r>
    </w:p>
    <w:p w:rsidR="002163D8" w:rsidRPr="006645F0" w:rsidP="002163D8">
      <w:pPr>
        <w:pStyle w:val="Remark"/>
      </w:pPr>
      <w:sdt>
        <w:sdtPr>
          <w:rPr>
            <w:b/>
          </w:rPr>
          <w:alias w:val="Member"/>
          <w:tag w:val="&lt;Member mnisId='4295' dodsId='107295'&gt;"/>
          <w:id w:val="1975243335"/>
          <w:placeholder>
            <w:docPart w:val="8F1885958C9A412F96F4CD2759A1C629"/>
          </w:placeholder>
          <w:richText/>
        </w:sdtPr>
        <w:sdtContent>
          <w:r w:rsidRPr="006645F0">
            <w:rPr>
              <w:b/>
            </w:rPr>
            <w:t>Chair:</w:t>
          </w:r>
        </w:sdtContent>
      </w:sdt>
      <w:r w:rsidRPr="006645F0">
        <w:t xml:space="preserve"> It would be better if you could set it out in a written response. </w:t>
      </w:r>
    </w:p>
    <w:p w:rsidR="002163D8" w:rsidRPr="006645F0" w:rsidP="002163D8">
      <w:pPr>
        <w:pStyle w:val="Answer"/>
      </w:pPr>
      <w:sdt>
        <w:sdtPr>
          <w:alias w:val="Witness"/>
          <w:id w:val="-1591459132"/>
          <w:placeholder>
            <w:docPart w:val="F1C5A4A4ED3A46E58217EDF7771F9DDE"/>
          </w:placeholder>
          <w:richText/>
        </w:sdtPr>
        <w:sdtContent>
          <w:r w:rsidRPr="006645F0">
            <w:rPr>
              <w:b/>
              <w:i/>
            </w:rPr>
            <w:t>Sarah</w:t>
          </w:r>
          <w:r w:rsidRPr="006645F0">
            <w:rPr>
              <w:i/>
            </w:rPr>
            <w:t xml:space="preserve"> </w:t>
          </w:r>
          <w:r w:rsidRPr="006645F0">
            <w:rPr>
              <w:b/>
              <w:i/>
            </w:rPr>
            <w:t>Healy:</w:t>
          </w:r>
        </w:sdtContent>
      </w:sdt>
      <w:r w:rsidRPr="006645F0">
        <w:t xml:space="preserve"> Let us write it down. It will be better written down. </w:t>
      </w:r>
    </w:p>
    <w:p w:rsidR="002163D8" w:rsidRPr="006645F0" w:rsidP="002163D8">
      <w:pPr>
        <w:pStyle w:val="Remark"/>
      </w:pPr>
      <w:sdt>
        <w:sdtPr>
          <w:rPr>
            <w:b/>
          </w:rPr>
          <w:alias w:val="Member"/>
          <w:tag w:val="&lt;Member mnisId='4295' dodsId='107295'&gt;"/>
          <w:id w:val="-1990704321"/>
          <w:placeholder>
            <w:docPart w:val="909D0F9624284DA08CDA132407F08823"/>
          </w:placeholder>
          <w:richText/>
        </w:sdtPr>
        <w:sdtContent>
          <w:r w:rsidRPr="006645F0">
            <w:rPr>
              <w:b/>
            </w:rPr>
            <w:t>Chair:</w:t>
          </w:r>
        </w:sdtContent>
      </w:sdt>
      <w:r w:rsidRPr="006645F0">
        <w:t xml:space="preserve"> Yes, I think so. Thank you very much.</w:t>
      </w:r>
    </w:p>
    <w:p w:rsidR="002163D8" w:rsidRPr="006645F0" w:rsidP="002163D8">
      <w:pPr>
        <w:pStyle w:val="Question"/>
        <w:numPr>
          <w:ilvl w:val="0"/>
          <w:numId w:val="9"/>
        </w:numPr>
      </w:pPr>
      <w:sdt>
        <w:sdtPr>
          <w:rPr>
            <w:b/>
          </w:rPr>
          <w:alias w:val="Member"/>
          <w:tag w:val="&lt;Member mnisId='4295' dodsId='107295'&gt;"/>
          <w:id w:val="341209668"/>
          <w:placeholder>
            <w:docPart w:val="398705FA92F24B8986CB93C607B0FC2C"/>
          </w:placeholder>
          <w:richText/>
        </w:sdtPr>
        <w:sdtContent>
          <w:r w:rsidRPr="006645F0">
            <w:rPr>
              <w:b/>
            </w:rPr>
            <w:t>Mary Robinson:</w:t>
          </w:r>
        </w:sdtContent>
      </w:sdt>
      <w:r w:rsidRPr="006645F0">
        <w:t xml:space="preserve"> This Committee has been considerably disturbed by the backlogs in local audit and the impact they have had on local authorities and, by virtue of that, on communities. We know the Department is working on addressing the backlog in local audit. There still seems to be some uncertainty around timelines. I believe there is also a conversation going on around introducing a backstop date. </w:t>
      </w:r>
    </w:p>
    <w:p w:rsidR="002163D8" w:rsidRPr="006645F0" w:rsidP="002163D8">
      <w:pPr>
        <w:pStyle w:val="QuestionCont"/>
      </w:pPr>
      <w:r w:rsidRPr="006645F0">
        <w:t>Would you be able to give me some clarity on that? When do you expect to have restored timely audited local government accounts? How long will the stopgap measures have to continue?</w:t>
      </w:r>
    </w:p>
    <w:p w:rsidR="002163D8" w:rsidRPr="006645F0" w:rsidP="002163D8">
      <w:pPr>
        <w:pStyle w:val="Answer"/>
      </w:pPr>
      <w:sdt>
        <w:sdtPr>
          <w:alias w:val="Witness"/>
          <w:id w:val="-214204582"/>
          <w:placeholder>
            <w:docPart w:val="7E0C69C711F94387A1E3F31EA450ABF7"/>
          </w:placeholder>
          <w:richText/>
        </w:sdtPr>
        <w:sdtContent>
          <w:r w:rsidRPr="006645F0">
            <w:rPr>
              <w:b/>
              <w:i/>
            </w:rPr>
            <w:t>Sarah</w:t>
          </w:r>
          <w:r w:rsidRPr="006645F0">
            <w:rPr>
              <w:i/>
            </w:rPr>
            <w:t xml:space="preserve"> </w:t>
          </w:r>
          <w:r w:rsidRPr="006645F0">
            <w:rPr>
              <w:b/>
              <w:i/>
            </w:rPr>
            <w:t>Healy:</w:t>
          </w:r>
        </w:sdtContent>
      </w:sdt>
      <w:r w:rsidRPr="006645F0">
        <w:t xml:space="preserve"> I will ask Catherine to take you through the detail of what we are proposing, but, just to reassure you, we take the situation with local audit extremely seriously in the Department. </w:t>
      </w:r>
      <w:r w:rsidRPr="006645F0" w:rsidR="00800CE3">
        <w:t xml:space="preserve">It was, again, </w:t>
      </w:r>
      <w:r w:rsidRPr="006645F0">
        <w:t xml:space="preserve">one of the first things I was briefed </w:t>
      </w:r>
      <w:r w:rsidRPr="006645F0" w:rsidR="00800CE3">
        <w:t xml:space="preserve">on </w:t>
      </w:r>
      <w:r w:rsidRPr="006645F0">
        <w:t>when I joined. We completely recognise the systemic issues that need to be addressed and the problems that it has the potential to create.</w:t>
      </w:r>
    </w:p>
    <w:p w:rsidR="002163D8" w:rsidRPr="006645F0" w:rsidP="002163D8">
      <w:pPr>
        <w:pStyle w:val="Answer"/>
      </w:pPr>
      <w:sdt>
        <w:sdtPr>
          <w:alias w:val="Witness"/>
          <w:id w:val="-1968493725"/>
          <w:placeholder>
            <w:docPart w:val="44AFD04B83404647AFDCD5DB9BF28492"/>
          </w:placeholder>
          <w:richText/>
        </w:sdtPr>
        <w:sdtContent>
          <w:r w:rsidRPr="006645F0">
            <w:rPr>
              <w:b/>
              <w:i/>
            </w:rPr>
            <w:t>Catherine</w:t>
          </w:r>
          <w:r w:rsidRPr="006645F0">
            <w:rPr>
              <w:i/>
            </w:rPr>
            <w:t xml:space="preserve"> </w:t>
          </w:r>
          <w:r w:rsidRPr="006645F0">
            <w:rPr>
              <w:b/>
              <w:i/>
            </w:rPr>
            <w:t>Frances:</w:t>
          </w:r>
        </w:sdtContent>
      </w:sdt>
      <w:r w:rsidRPr="006645F0">
        <w:t xml:space="preserve"> In terms of next steps, I very much agree with Sarah on the importance of the issue. We know it is fundamental across the system. </w:t>
      </w:r>
    </w:p>
    <w:p w:rsidR="002163D8" w:rsidRPr="006645F0" w:rsidP="002163D8">
      <w:pPr>
        <w:pStyle w:val="Answer"/>
      </w:pPr>
      <w:r w:rsidRPr="006645F0">
        <w:t>Our Minister wrote to you in December and we have also responded to the really helpful report from the Committee. Thank you for that. First, we are proposing to set a statutory backstop date—we expect that we will be going out to consultation</w:t>
      </w:r>
      <w:r w:rsidRPr="006645F0" w:rsidR="00225E1B">
        <w:t>;</w:t>
      </w:r>
      <w:r w:rsidRPr="006645F0">
        <w:t xml:space="preserve"> we need to get everybody’s views on it—of 30 September 2024.</w:t>
      </w:r>
    </w:p>
    <w:p w:rsidR="002163D8" w:rsidRPr="006645F0" w:rsidP="002163D8">
      <w:pPr>
        <w:pStyle w:val="Answer"/>
      </w:pPr>
      <w:r w:rsidRPr="006645F0">
        <w:t>That</w:t>
      </w:r>
      <w:r w:rsidRPr="006645F0">
        <w:t xml:space="preserve"> is quite an innovative proposal because we are effectively saying that this will be the statutory backstop date for all years up to and including that year. That will enable auditors to issue an opinion or to close down the account on multiple years in one.</w:t>
      </w:r>
    </w:p>
    <w:p w:rsidR="002163D8" w:rsidRPr="006645F0" w:rsidP="002163D8">
      <w:pPr>
        <w:pStyle w:val="Answer"/>
      </w:pPr>
      <w:r w:rsidRPr="006645F0">
        <w:t xml:space="preserve">As I have said, we expect to consult on that by early February. Our colleagues in the NAO are also planning to consult on their changes to the code of practice, which need to be made in parallel. Coming out of that, once we have run the consultation, we will need to lay legislation, assuming that the final decision is to proceed with that. </w:t>
      </w:r>
    </w:p>
    <w:p w:rsidR="002163D8" w:rsidRPr="006645F0" w:rsidP="002163D8">
      <w:pPr>
        <w:pStyle w:val="Answer"/>
      </w:pPr>
      <w:r w:rsidRPr="006645F0">
        <w:t>We will subsequently have to lay statutory backstops for five years thereafter. The reason for that is that, effectively, as we reintroduce elements of audit year by year by year to make sure assurance is built up and sustained over the period, we need to make sure we hold everybody to account.</w:t>
      </w:r>
    </w:p>
    <w:p w:rsidR="002163D8" w:rsidRPr="006645F0" w:rsidP="002163D8">
      <w:pPr>
        <w:pStyle w:val="Answer"/>
      </w:pPr>
      <w:r w:rsidRPr="006645F0">
        <w:t>Lots of people have asked us about what checks and balances are in there, which is an entirely legitimate question. First, we have taken the view that being so late, as audit has become in local government, is itself a quality issue as well as a timeliness issue. That is why we want to reset. We are going to keep the big warning signals from auditors, public interest reports and the value for money statement, because we think those really enable people to interpret what is going on in a council.</w:t>
      </w:r>
    </w:p>
    <w:p w:rsidR="002163D8" w:rsidRPr="006645F0" w:rsidP="002163D8">
      <w:pPr>
        <w:pStyle w:val="Question"/>
        <w:numPr>
          <w:ilvl w:val="0"/>
          <w:numId w:val="9"/>
        </w:numPr>
      </w:pPr>
      <w:sdt>
        <w:sdtPr>
          <w:rPr>
            <w:b/>
          </w:rPr>
          <w:alias w:val="Member"/>
          <w:tag w:val="&lt;Member mnisId='4295' dodsId='107295'&gt;"/>
          <w:id w:val="588206776"/>
          <w:placeholder>
            <w:docPart w:val="22BE118A0A5D49E683531DDEE339E367"/>
          </w:placeholder>
          <w:richText/>
        </w:sdtPr>
        <w:sdtContent>
          <w:r w:rsidRPr="006645F0">
            <w:rPr>
              <w:b/>
            </w:rPr>
            <w:t>Mary Robinson:</w:t>
          </w:r>
        </w:sdtContent>
      </w:sdt>
      <w:r w:rsidRPr="006645F0">
        <w:t xml:space="preserve"> Are local authorities and auditors perhaps taking a little bit of a breather in anticipation of this happening?</w:t>
      </w:r>
    </w:p>
    <w:p w:rsidR="002163D8" w:rsidRPr="006645F0" w:rsidP="002163D8">
      <w:pPr>
        <w:pStyle w:val="Answer"/>
      </w:pPr>
      <w:sdt>
        <w:sdtPr>
          <w:alias w:val="Witness"/>
          <w:id w:val="-2129932746"/>
          <w:placeholder>
            <w:docPart w:val="7975DCB372C24136BFFDBDCE13703E64"/>
          </w:placeholder>
          <w:richText/>
        </w:sdtPr>
        <w:sdtContent>
          <w:r w:rsidRPr="006645F0">
            <w:rPr>
              <w:b/>
              <w:i/>
            </w:rPr>
            <w:t>Catherine</w:t>
          </w:r>
          <w:r w:rsidRPr="006645F0">
            <w:rPr>
              <w:i/>
            </w:rPr>
            <w:t xml:space="preserve"> </w:t>
          </w:r>
          <w:r w:rsidRPr="006645F0">
            <w:rPr>
              <w:b/>
              <w:i/>
            </w:rPr>
            <w:t>Frances:</w:t>
          </w:r>
        </w:sdtContent>
      </w:sdt>
      <w:r w:rsidRPr="006645F0">
        <w:t xml:space="preserve"> I do not think so. We have given quite clear instructions to both local authority colleagues and our colleagues in the </w:t>
      </w:r>
      <w:r w:rsidRPr="006645F0">
        <w:t>FRC who work with auditors. We have made sure everybody knows to keep cracking on as far as is humanly possible.</w:t>
      </w:r>
    </w:p>
    <w:p w:rsidR="002163D8" w:rsidRPr="006645F0" w:rsidP="002163D8">
      <w:pPr>
        <w:pStyle w:val="Answer"/>
      </w:pPr>
      <w:r w:rsidRPr="006645F0">
        <w:t>We know people are anticipating this consultation that is coming through. We know that people are keen to have more detail and more information, which is why I am talking about it openly today, why the Minister has written and why we have also been communicating with finance directors in local authorities.</w:t>
      </w:r>
    </w:p>
    <w:p w:rsidR="002163D8" w:rsidRPr="006645F0" w:rsidP="002163D8">
      <w:pPr>
        <w:pStyle w:val="Answer"/>
      </w:pPr>
      <w:r w:rsidRPr="006645F0">
        <w:t>People understand the urgency here. They understand that, if we are going to find a way of addressing this backlog that has grown up, we need to move as a whole system, with local government, auditors and all the relevant regulators moving as one.</w:t>
      </w:r>
    </w:p>
    <w:p w:rsidR="002163D8" w:rsidRPr="006645F0" w:rsidP="002163D8">
      <w:pPr>
        <w:pStyle w:val="Question"/>
        <w:numPr>
          <w:ilvl w:val="0"/>
          <w:numId w:val="9"/>
        </w:numPr>
      </w:pPr>
      <w:sdt>
        <w:sdtPr>
          <w:rPr>
            <w:b/>
          </w:rPr>
          <w:alias w:val="Member"/>
          <w:tag w:val="&lt;Member mnisId='4295' dodsId='107295'&gt;"/>
          <w:id w:val="-404453040"/>
          <w:placeholder>
            <w:docPart w:val="7A3CC3B4467149F5AAD83C9A01E0A666"/>
          </w:placeholder>
          <w:richText/>
        </w:sdtPr>
        <w:sdtContent>
          <w:r w:rsidRPr="006645F0">
            <w:rPr>
              <w:b/>
            </w:rPr>
            <w:t>Mary Robinson:</w:t>
          </w:r>
        </w:sdtContent>
      </w:sdt>
      <w:r w:rsidRPr="006645F0">
        <w:t xml:space="preserve"> What about the introduction of ARGA and the governance that you will need? What is the timeline for that?</w:t>
      </w:r>
    </w:p>
    <w:p w:rsidR="002163D8" w:rsidRPr="006645F0" w:rsidP="002163D8">
      <w:pPr>
        <w:pStyle w:val="Answer"/>
      </w:pPr>
      <w:sdt>
        <w:sdtPr>
          <w:alias w:val="Witness"/>
          <w:id w:val="-1951069657"/>
          <w:placeholder>
            <w:docPart w:val="82C2E7F123664D1CA4C6E493B3F85BB1"/>
          </w:placeholder>
          <w:richText/>
        </w:sdtPr>
        <w:sdtContent>
          <w:r w:rsidRPr="006645F0">
            <w:rPr>
              <w:b/>
              <w:i/>
            </w:rPr>
            <w:t>Catherine</w:t>
          </w:r>
          <w:r w:rsidRPr="006645F0">
            <w:rPr>
              <w:i/>
            </w:rPr>
            <w:t xml:space="preserve"> </w:t>
          </w:r>
          <w:r w:rsidRPr="006645F0">
            <w:rPr>
              <w:b/>
              <w:i/>
            </w:rPr>
            <w:t>Frances:</w:t>
          </w:r>
        </w:sdtContent>
      </w:sdt>
      <w:r w:rsidRPr="006645F0">
        <w:t xml:space="preserve"> The legislation to put ARGA on a statutory footing needs to wait for parliamentary time. We are not the lead Department on that, but we have cracked on anyway with our colleagues in the FRC.</w:t>
      </w:r>
    </w:p>
    <w:p w:rsidR="002163D8" w:rsidRPr="006645F0" w:rsidP="002163D8">
      <w:pPr>
        <w:pStyle w:val="Answer"/>
      </w:pPr>
      <w:r w:rsidRPr="006645F0">
        <w:t>We have established an MOU with them, which we issued in March of last year. The FRC unit has staffed up excellently. They have a lead on it who is very experienced in the audit sector. Just last week we had a meeting of the liaison committee, which brings together all the key organisations and which was chaired by my colleague from the FRC very much with us alongside.</w:t>
      </w:r>
    </w:p>
    <w:p w:rsidR="002163D8" w:rsidRPr="006645F0" w:rsidP="002163D8">
      <w:pPr>
        <w:pStyle w:val="Answer"/>
      </w:pPr>
      <w:r w:rsidRPr="006645F0">
        <w:t>That unit and that system leadership is up and running. It is just that the FRC is doing it in shadow form at the moment pending the legislation being passed.</w:t>
      </w:r>
    </w:p>
    <w:p w:rsidR="002163D8" w:rsidRPr="006645F0" w:rsidP="002163D8">
      <w:pPr>
        <w:pStyle w:val="Question"/>
        <w:numPr>
          <w:ilvl w:val="0"/>
          <w:numId w:val="9"/>
        </w:numPr>
      </w:pPr>
      <w:sdt>
        <w:sdtPr>
          <w:rPr>
            <w:b/>
          </w:rPr>
          <w:alias w:val="Member"/>
          <w:tag w:val="&lt;Member mnisId='4295' dodsId='107295'&gt;"/>
          <w:id w:val="-638640376"/>
          <w:placeholder>
            <w:docPart w:val="1E79F32ED0664CBCBF8B07D12DF24ED3"/>
          </w:placeholder>
          <w:richText/>
        </w:sdtPr>
        <w:sdtContent>
          <w:r w:rsidRPr="006645F0">
            <w:rPr>
              <w:b/>
            </w:rPr>
            <w:t>Mary Robinson:</w:t>
          </w:r>
        </w:sdtContent>
      </w:sdt>
      <w:r w:rsidRPr="006645F0">
        <w:t xml:space="preserve"> Who is taking the lead on this then? It is split between Departments, is it not? It is split between DLUHC and </w:t>
      </w:r>
      <w:r w:rsidRPr="006645F0" w:rsidR="00662396">
        <w:t xml:space="preserve">Department for </w:t>
      </w:r>
      <w:r w:rsidRPr="006645F0">
        <w:t>Business and Trade</w:t>
      </w:r>
      <w:r w:rsidRPr="006645F0" w:rsidR="00662396">
        <w:t>.</w:t>
      </w:r>
    </w:p>
    <w:p w:rsidR="002163D8" w:rsidRPr="006645F0" w:rsidP="002163D8">
      <w:pPr>
        <w:pStyle w:val="Answer"/>
      </w:pPr>
      <w:sdt>
        <w:sdtPr>
          <w:alias w:val="Witness"/>
          <w:id w:val="223411539"/>
          <w:placeholder>
            <w:docPart w:val="E5126C1228234C30B8431B7D8BE43B89"/>
          </w:placeholder>
          <w:richText/>
        </w:sdtPr>
        <w:sdtContent>
          <w:r w:rsidRPr="006645F0">
            <w:rPr>
              <w:b/>
              <w:i/>
            </w:rPr>
            <w:t>Catherine</w:t>
          </w:r>
          <w:r w:rsidRPr="006645F0">
            <w:rPr>
              <w:i/>
            </w:rPr>
            <w:t xml:space="preserve"> </w:t>
          </w:r>
          <w:r w:rsidRPr="006645F0">
            <w:rPr>
              <w:b/>
              <w:i/>
            </w:rPr>
            <w:t>Frances:</w:t>
          </w:r>
        </w:sdtContent>
      </w:sdt>
      <w:r w:rsidRPr="006645F0">
        <w:t xml:space="preserve"> Yes, Business and Trade runs the actual legislation, but we are very clear that, when that legislation is passed, we will feed into Business and Trade’s requests, requirements and stipulations for ARGA.</w:t>
      </w:r>
    </w:p>
    <w:p w:rsidR="002163D8" w:rsidRPr="006645F0" w:rsidP="002163D8">
      <w:pPr>
        <w:pStyle w:val="Answer"/>
      </w:pPr>
      <w:r w:rsidRPr="006645F0">
        <w:t>In terms of the local audit programme in this reform, we are absolutely the lead Department. DBT colleagues join us on all of the key conversations and arrangements, but we are the lead Department for sorting out local government audit.</w:t>
      </w:r>
    </w:p>
    <w:p w:rsidR="002163D8" w:rsidRPr="006645F0" w:rsidP="002163D8">
      <w:pPr>
        <w:pStyle w:val="Question"/>
        <w:numPr>
          <w:ilvl w:val="0"/>
          <w:numId w:val="9"/>
        </w:numPr>
      </w:pPr>
      <w:sdt>
        <w:sdtPr>
          <w:rPr>
            <w:b/>
          </w:rPr>
          <w:alias w:val="Member"/>
          <w:tag w:val="&lt;Member mnisId='4295' dodsId='107295'&gt;"/>
          <w:id w:val="251410100"/>
          <w:placeholder>
            <w:docPart w:val="A7DA78A7ACBB4BABBE290A9375ABF9C5"/>
          </w:placeholder>
          <w:richText/>
        </w:sdtPr>
        <w:sdtContent>
          <w:r w:rsidRPr="006645F0">
            <w:rPr>
              <w:b/>
            </w:rPr>
            <w:t>Mary Robinson:</w:t>
          </w:r>
        </w:sdtContent>
      </w:sdt>
      <w:r w:rsidRPr="006645F0">
        <w:t xml:space="preserve"> The departmental overview raised concerns about further challenges for delivering future local authority audit. The PSAA, which appoints auditors to local government bodies that have opted into its national scheme, advised local government bodies to expect fee increases of 150%, dependent on the level of work, in the first year of new contracts. How do you expect councils to cope with those fee increases?</w:t>
      </w:r>
    </w:p>
    <w:p w:rsidR="002163D8" w:rsidRPr="006645F0" w:rsidP="002163D8">
      <w:pPr>
        <w:pStyle w:val="Answer"/>
      </w:pPr>
      <w:sdt>
        <w:sdtPr>
          <w:alias w:val="Witness"/>
          <w:id w:val="147262792"/>
          <w:placeholder>
            <w:docPart w:val="515DCC03E84F4C7093A50E3154105F5A"/>
          </w:placeholder>
          <w:richText/>
        </w:sdtPr>
        <w:sdtContent>
          <w:r w:rsidRPr="006645F0">
            <w:rPr>
              <w:b/>
              <w:i/>
            </w:rPr>
            <w:t>Catherine</w:t>
          </w:r>
          <w:r w:rsidRPr="006645F0">
            <w:rPr>
              <w:i/>
            </w:rPr>
            <w:t xml:space="preserve"> </w:t>
          </w:r>
          <w:r w:rsidRPr="006645F0">
            <w:rPr>
              <w:b/>
              <w:i/>
            </w:rPr>
            <w:t>Frances:</w:t>
          </w:r>
        </w:sdtContent>
      </w:sdt>
      <w:r w:rsidRPr="006645F0">
        <w:t xml:space="preserve"> It is important to say, first, as you have said, that PSAA issues these contracts into the market. We do expect really significant fee rises exactly at that level. We think it reflects the changing nature of audit that has happened over time.</w:t>
      </w:r>
    </w:p>
    <w:p w:rsidR="002163D8" w:rsidRPr="006645F0" w:rsidP="002163D8">
      <w:pPr>
        <w:pStyle w:val="Answer"/>
      </w:pPr>
      <w:r w:rsidRPr="006645F0">
        <w:t>Over the last few years, we have seen an arrangement that has been somewhat suboptimal. Fees were set and then had to be adjusted year on year and case by case for each individual piece of work. We think that resetting the fees at this level reflects an accurate assessment of what the market will bear. As I say, though, we are not the lead organisation on that; PSAA is.</w:t>
      </w:r>
    </w:p>
    <w:p w:rsidR="002163D8" w:rsidRPr="006645F0" w:rsidP="002163D8">
      <w:pPr>
        <w:pStyle w:val="Answer"/>
      </w:pPr>
      <w:r w:rsidRPr="006645F0">
        <w:t>We have put additional funding into local authorities at various points to deal with some of the new requirements to engage with auditors and some of the flexibilities, but in general, although I totally acknowledge that local government will say this is an additional cost pressure on them, we think it is</w:t>
      </w:r>
      <w:r w:rsidRPr="006645F0" w:rsidR="00662396">
        <w:t>, first,</w:t>
      </w:r>
      <w:r w:rsidRPr="006645F0">
        <w:t xml:space="preserve"> important enough and</w:t>
      </w:r>
      <w:r w:rsidRPr="006645F0" w:rsidR="00662396">
        <w:t>, secondly,</w:t>
      </w:r>
      <w:r w:rsidRPr="006645F0">
        <w:t xml:space="preserve"> something they can meet from their budgets. It is not a huge part of their budgets, and it is an incredibly important corporate and governance piece for them.</w:t>
      </w:r>
    </w:p>
    <w:p w:rsidR="002163D8" w:rsidRPr="006645F0" w:rsidP="002163D8">
      <w:pPr>
        <w:pStyle w:val="Question"/>
        <w:numPr>
          <w:ilvl w:val="0"/>
          <w:numId w:val="9"/>
        </w:numPr>
      </w:pPr>
      <w:sdt>
        <w:sdtPr>
          <w:rPr>
            <w:b/>
          </w:rPr>
          <w:alias w:val="Member"/>
          <w:tag w:val="&lt;Member mnisId='4295' dodsId='107295'&gt;"/>
          <w:id w:val="-1897116966"/>
          <w:placeholder>
            <w:docPart w:val="43161DCE625E41E1AA389B8CF79C1ACB"/>
          </w:placeholder>
          <w:richText/>
        </w:sdtPr>
        <w:sdtContent>
          <w:r w:rsidRPr="006645F0">
            <w:rPr>
              <w:b/>
            </w:rPr>
            <w:t>Mary Robinson:</w:t>
          </w:r>
        </w:sdtContent>
      </w:sdt>
      <w:r w:rsidRPr="006645F0">
        <w:t xml:space="preserve"> The issue previously was that auditors would put in a low tender for the work and then find they could not do it within the contract that they had. How are you going to avoid that?</w:t>
      </w:r>
    </w:p>
    <w:p w:rsidR="002163D8" w:rsidRPr="006645F0" w:rsidP="002163D8">
      <w:pPr>
        <w:pStyle w:val="Answer"/>
      </w:pPr>
      <w:sdt>
        <w:sdtPr>
          <w:alias w:val="Witness"/>
          <w:id w:val="1233041928"/>
          <w:placeholder>
            <w:docPart w:val="623C7C085D6E4F4D9CF46844A4276414"/>
          </w:placeholder>
          <w:richText/>
        </w:sdtPr>
        <w:sdtContent>
          <w:r w:rsidRPr="006645F0">
            <w:rPr>
              <w:b/>
              <w:i/>
            </w:rPr>
            <w:t>Catherine</w:t>
          </w:r>
          <w:r w:rsidRPr="006645F0">
            <w:rPr>
              <w:i/>
            </w:rPr>
            <w:t xml:space="preserve"> </w:t>
          </w:r>
          <w:r w:rsidRPr="006645F0">
            <w:rPr>
              <w:b/>
              <w:i/>
            </w:rPr>
            <w:t>Frances:</w:t>
          </w:r>
        </w:sdtContent>
      </w:sdt>
      <w:r w:rsidRPr="006645F0">
        <w:t xml:space="preserve"> This is rightly a question for PSAA, which is in charge of tendering and managing these contracts. </w:t>
      </w:r>
      <w:r w:rsidRPr="006645F0" w:rsidR="00662396">
        <w:t xml:space="preserve">It </w:t>
      </w:r>
      <w:r w:rsidRPr="006645F0">
        <w:t xml:space="preserve">will do that in the normal fashion. </w:t>
      </w:r>
      <w:r w:rsidRPr="006645F0" w:rsidR="00662396">
        <w:t>It has</w:t>
      </w:r>
      <w:r w:rsidRPr="006645F0">
        <w:t xml:space="preserve"> issued for the whole sector and achieved coverage of the whole sector. We are pleased because two new providers have entered that market. There is a degree of diversification happening there. In the normal way, </w:t>
      </w:r>
      <w:r w:rsidRPr="006645F0" w:rsidR="00662396">
        <w:t>it</w:t>
      </w:r>
      <w:r w:rsidRPr="006645F0">
        <w:t xml:space="preserve"> will do adjustments as </w:t>
      </w:r>
      <w:r w:rsidRPr="006645F0" w:rsidR="00662396">
        <w:t>it</w:t>
      </w:r>
      <w:r w:rsidRPr="006645F0">
        <w:t xml:space="preserve"> go</w:t>
      </w:r>
      <w:r w:rsidRPr="006645F0" w:rsidR="00662396">
        <w:t>es</w:t>
      </w:r>
      <w:r w:rsidRPr="006645F0">
        <w:t>.</w:t>
      </w:r>
      <w:r w:rsidRPr="006645F0" w:rsidR="00662396">
        <w:t xml:space="preserve"> </w:t>
      </w:r>
      <w:r w:rsidRPr="006645F0">
        <w:t xml:space="preserve">I am afraid the detail of how </w:t>
      </w:r>
      <w:r w:rsidRPr="006645F0" w:rsidR="00662396">
        <w:t>it</w:t>
      </w:r>
      <w:r w:rsidRPr="006645F0">
        <w:t xml:space="preserve"> manage</w:t>
      </w:r>
      <w:r w:rsidRPr="006645F0" w:rsidR="00662396">
        <w:t>s</w:t>
      </w:r>
      <w:r w:rsidRPr="006645F0">
        <w:t xml:space="preserve"> that is probably for PSAA to answer rather than me.</w:t>
      </w:r>
    </w:p>
    <w:p w:rsidR="002163D8" w:rsidRPr="006645F0" w:rsidP="002163D8">
      <w:pPr>
        <w:pStyle w:val="Question"/>
        <w:numPr>
          <w:ilvl w:val="0"/>
          <w:numId w:val="9"/>
        </w:numPr>
      </w:pPr>
      <w:sdt>
        <w:sdtPr>
          <w:rPr>
            <w:b/>
          </w:rPr>
          <w:alias w:val="Member"/>
          <w:tag w:val="&lt;Member mnisId='4295' dodsId='107295'&gt;"/>
          <w:id w:val="580192362"/>
          <w:placeholder>
            <w:docPart w:val="B331B436E285448D897AB3D9B9FBEC3E"/>
          </w:placeholder>
          <w:richText/>
        </w:sdtPr>
        <w:sdtContent>
          <w:r w:rsidRPr="006645F0">
            <w:rPr>
              <w:b/>
            </w:rPr>
            <w:t>Mary Robinson:</w:t>
          </w:r>
        </w:sdtContent>
      </w:sdt>
      <w:r w:rsidRPr="006645F0">
        <w:t xml:space="preserve"> Is there a sufficient number of providers in the market? </w:t>
      </w:r>
    </w:p>
    <w:p w:rsidR="002163D8" w:rsidRPr="006645F0" w:rsidP="002163D8">
      <w:pPr>
        <w:pStyle w:val="Answer"/>
      </w:pPr>
      <w:sdt>
        <w:sdtPr>
          <w:alias w:val="Witness"/>
          <w:id w:val="-568963355"/>
          <w:placeholder>
            <w:docPart w:val="553F2526C62F402CBFB8083B4369BDFE"/>
          </w:placeholder>
          <w:richText/>
        </w:sdtPr>
        <w:sdtContent>
          <w:r w:rsidRPr="006645F0">
            <w:rPr>
              <w:b/>
              <w:i/>
            </w:rPr>
            <w:t>Catherine</w:t>
          </w:r>
          <w:r w:rsidRPr="006645F0">
            <w:rPr>
              <w:i/>
            </w:rPr>
            <w:t xml:space="preserve"> </w:t>
          </w:r>
          <w:r w:rsidRPr="006645F0">
            <w:rPr>
              <w:b/>
              <w:i/>
            </w:rPr>
            <w:t>Frances:</w:t>
          </w:r>
        </w:sdtContent>
      </w:sdt>
      <w:r w:rsidRPr="006645F0">
        <w:t xml:space="preserve"> Yes, PSAA thinks there is. </w:t>
      </w:r>
    </w:p>
    <w:p w:rsidR="002163D8" w:rsidRPr="006645F0" w:rsidP="002163D8">
      <w:pPr>
        <w:pStyle w:val="Question"/>
        <w:numPr>
          <w:ilvl w:val="0"/>
          <w:numId w:val="9"/>
        </w:numPr>
      </w:pPr>
      <w:sdt>
        <w:sdtPr>
          <w:rPr>
            <w:b/>
          </w:rPr>
          <w:alias w:val="Member"/>
          <w:tag w:val="&lt;Member mnisId='4295' dodsId='107295'&gt;"/>
          <w:id w:val="1724790715"/>
          <w:placeholder>
            <w:docPart w:val="8EA28526BCE04196A2446490363C6852"/>
          </w:placeholder>
          <w:richText/>
        </w:sdtPr>
        <w:sdtContent>
          <w:r w:rsidRPr="006645F0">
            <w:rPr>
              <w:b/>
            </w:rPr>
            <w:t>Mary Robinson:</w:t>
          </w:r>
        </w:sdtContent>
      </w:sdt>
      <w:r w:rsidRPr="006645F0">
        <w:t xml:space="preserve"> </w:t>
      </w:r>
      <w:r w:rsidRPr="006645F0" w:rsidR="00662396">
        <w:t>You believe that there are.</w:t>
      </w:r>
      <w:r w:rsidRPr="006645F0">
        <w:t xml:space="preserve"> </w:t>
      </w:r>
    </w:p>
    <w:p w:rsidR="002163D8" w:rsidRPr="006645F0" w:rsidP="002163D8">
      <w:pPr>
        <w:pStyle w:val="Answer"/>
      </w:pPr>
      <w:sdt>
        <w:sdtPr>
          <w:alias w:val="Witness"/>
          <w:id w:val="-1472120535"/>
          <w:placeholder>
            <w:docPart w:val="88143F5CC3194BB88BFAA8423E2C6EE2"/>
          </w:placeholder>
          <w:richText/>
        </w:sdtPr>
        <w:sdtContent>
          <w:r w:rsidRPr="006645F0">
            <w:rPr>
              <w:b/>
              <w:i/>
            </w:rPr>
            <w:t>Catherine</w:t>
          </w:r>
          <w:r w:rsidRPr="006645F0">
            <w:rPr>
              <w:i/>
            </w:rPr>
            <w:t xml:space="preserve"> </w:t>
          </w:r>
          <w:r w:rsidRPr="006645F0">
            <w:rPr>
              <w:b/>
              <w:i/>
            </w:rPr>
            <w:t>Frances:</w:t>
          </w:r>
        </w:sdtContent>
      </w:sdt>
      <w:r w:rsidRPr="006645F0">
        <w:t xml:space="preserve"> Yes.</w:t>
      </w:r>
    </w:p>
    <w:p w:rsidR="002163D8" w:rsidRPr="006645F0" w:rsidP="002163D8">
      <w:pPr>
        <w:pStyle w:val="Question"/>
        <w:numPr>
          <w:ilvl w:val="0"/>
          <w:numId w:val="9"/>
        </w:numPr>
      </w:pPr>
      <w:sdt>
        <w:sdtPr>
          <w:rPr>
            <w:b/>
          </w:rPr>
          <w:alias w:val="Member"/>
          <w:tag w:val="&lt;Member mnisId='4295' dodsId='107295'&gt;"/>
          <w:id w:val="-373310699"/>
          <w:placeholder>
            <w:docPart w:val="A59B6D5809D7415DA8DE931FA0344837"/>
          </w:placeholder>
          <w:richText/>
        </w:sdtPr>
        <w:sdtContent>
          <w:r w:rsidRPr="006645F0">
            <w:rPr>
              <w:b/>
            </w:rPr>
            <w:t>Chair:</w:t>
          </w:r>
        </w:sdtContent>
      </w:sdt>
      <w:r w:rsidRPr="006645F0">
        <w:t xml:space="preserve"> The next two, three or four years—who knows?—will be a very challenging time for audit. If we are going to manage without ARGA, why is ARGA needed?</w:t>
      </w:r>
    </w:p>
    <w:p w:rsidR="002163D8" w:rsidRPr="006645F0" w:rsidP="002163D8">
      <w:pPr>
        <w:pStyle w:val="Answer"/>
      </w:pPr>
      <w:sdt>
        <w:sdtPr>
          <w:alias w:val="Witness"/>
          <w:id w:val="-1946451907"/>
          <w:placeholder>
            <w:docPart w:val="A427A106DE494166BB016F6FEA8F8816"/>
          </w:placeholder>
          <w:richText/>
        </w:sdtPr>
        <w:sdtContent>
          <w:r w:rsidRPr="006645F0">
            <w:rPr>
              <w:b/>
              <w:i/>
            </w:rPr>
            <w:t>Catherine</w:t>
          </w:r>
          <w:r w:rsidRPr="006645F0">
            <w:rPr>
              <w:i/>
            </w:rPr>
            <w:t xml:space="preserve"> </w:t>
          </w:r>
          <w:r w:rsidRPr="006645F0">
            <w:rPr>
              <w:b/>
              <w:i/>
            </w:rPr>
            <w:t>Frances:</w:t>
          </w:r>
        </w:sdtContent>
      </w:sdt>
      <w:r w:rsidRPr="006645F0">
        <w:t xml:space="preserve"> The view that we have reached, which I think is correct, is that there is a range of functions in local government audit. The NAO has functions related to the code of practice. We set the local government financial framework, as you know. PSAA is the procurer. CIPFA has a role, et cetera.</w:t>
      </w:r>
    </w:p>
    <w:p w:rsidR="002163D8" w:rsidRPr="006645F0" w:rsidP="002163D8">
      <w:pPr>
        <w:pStyle w:val="Answer"/>
      </w:pPr>
      <w:r w:rsidRPr="006645F0">
        <w:t xml:space="preserve">There is a huge value in having an organisation that will synthesise and lead the work across those different organisations. The enormous benefit of the FRC doing this or ARGA, as it will be when the legislation is passed, </w:t>
      </w:r>
      <w:r w:rsidRPr="006645F0">
        <w:t xml:space="preserve">is that they really understand the wider audit market. They can situate local government audit in the wider commercial system, which is the system and the market in which we are operating. </w:t>
      </w:r>
    </w:p>
    <w:p w:rsidR="002163D8" w:rsidRPr="006645F0" w:rsidP="002163D8">
      <w:pPr>
        <w:pStyle w:val="Answer"/>
      </w:pPr>
      <w:r w:rsidRPr="006645F0">
        <w:t>The</w:t>
      </w:r>
      <w:r w:rsidRPr="006645F0" w:rsidR="00662396">
        <w:t xml:space="preserve"> fact that they</w:t>
      </w:r>
      <w:r w:rsidRPr="006645F0">
        <w:t xml:space="preserve"> have created a unit </w:t>
      </w:r>
      <w:r w:rsidRPr="006645F0" w:rsidR="00662396">
        <w:t xml:space="preserve">in that </w:t>
      </w:r>
      <w:r w:rsidRPr="006645F0">
        <w:t>that has local government expertise and expertise in other local bodies</w:t>
      </w:r>
      <w:r w:rsidRPr="006645F0" w:rsidR="00662396">
        <w:t xml:space="preserve"> brings</w:t>
      </w:r>
      <w:r w:rsidRPr="006645F0">
        <w:t xml:space="preserve"> together the best of both worlds. They have someone who understands that part of the sector and that the demands for local government are different to the demands for a corporate or whatever. At the same time, they have a huge amount of expertise in the organisation, which is really helpful.</w:t>
      </w:r>
    </w:p>
    <w:p w:rsidR="002163D8" w:rsidRPr="006645F0" w:rsidP="002163D8">
      <w:pPr>
        <w:pStyle w:val="Question"/>
        <w:numPr>
          <w:ilvl w:val="0"/>
          <w:numId w:val="9"/>
        </w:numPr>
      </w:pPr>
      <w:sdt>
        <w:sdtPr>
          <w:rPr>
            <w:b/>
          </w:rPr>
          <w:alias w:val="Member"/>
          <w:tag w:val="&lt;Member mnisId='4295' dodsId='107295'&gt;"/>
          <w:id w:val="-1516310219"/>
          <w:placeholder>
            <w:docPart w:val="D78A95D3E3BC43FE8D572A92B170A213"/>
          </w:placeholder>
          <w:richText/>
        </w:sdtPr>
        <w:sdtContent>
          <w:r w:rsidRPr="006645F0">
            <w:rPr>
              <w:b/>
            </w:rPr>
            <w:t>Chair:</w:t>
          </w:r>
        </w:sdtContent>
      </w:sdt>
      <w:r w:rsidRPr="006645F0">
        <w:t xml:space="preserve"> Will you be able to manage without that for the next three years?</w:t>
      </w:r>
    </w:p>
    <w:p w:rsidR="002163D8" w:rsidRPr="006645F0" w:rsidP="002163D8">
      <w:pPr>
        <w:pStyle w:val="Answer"/>
      </w:pPr>
      <w:sdt>
        <w:sdtPr>
          <w:alias w:val="Witness"/>
          <w:id w:val="-923338577"/>
          <w:placeholder>
            <w:docPart w:val="011346C9C85E464895D87E43A98F4966"/>
          </w:placeholder>
          <w:richText/>
        </w:sdtPr>
        <w:sdtContent>
          <w:r w:rsidRPr="006645F0">
            <w:rPr>
              <w:b/>
              <w:i/>
            </w:rPr>
            <w:t>Catherine</w:t>
          </w:r>
          <w:r w:rsidRPr="006645F0">
            <w:rPr>
              <w:i/>
            </w:rPr>
            <w:t xml:space="preserve"> </w:t>
          </w:r>
          <w:r w:rsidRPr="006645F0">
            <w:rPr>
              <w:b/>
              <w:i/>
            </w:rPr>
            <w:t>Frances:</w:t>
          </w:r>
        </w:sdtContent>
      </w:sdt>
      <w:r w:rsidRPr="006645F0">
        <w:t xml:space="preserve"> They are already up and running. The key point is that the FRC is already operating </w:t>
      </w:r>
      <w:r w:rsidRPr="006645F0" w:rsidR="006869F8">
        <w:t xml:space="preserve">its shadow </w:t>
      </w:r>
      <w:r w:rsidRPr="006645F0">
        <w:t xml:space="preserve">leadership </w:t>
      </w:r>
      <w:r w:rsidRPr="006645F0" w:rsidR="006869F8">
        <w:t>system</w:t>
      </w:r>
      <w:r w:rsidRPr="006645F0">
        <w:t xml:space="preserve">. </w:t>
      </w:r>
      <w:r w:rsidRPr="006645F0" w:rsidR="006869F8">
        <w:t>It has</w:t>
      </w:r>
      <w:r w:rsidRPr="006645F0">
        <w:t xml:space="preserve"> a unit that is leading this work.</w:t>
      </w:r>
    </w:p>
    <w:p w:rsidR="002163D8" w:rsidRPr="006645F0" w:rsidP="002163D8">
      <w:pPr>
        <w:pStyle w:val="Question"/>
        <w:numPr>
          <w:ilvl w:val="0"/>
          <w:numId w:val="9"/>
        </w:numPr>
      </w:pPr>
      <w:sdt>
        <w:sdtPr>
          <w:rPr>
            <w:b/>
          </w:rPr>
          <w:alias w:val="Member"/>
          <w:tag w:val="&lt;Member mnisId='4295' dodsId='107295'&gt;"/>
          <w:id w:val="-940215784"/>
          <w:placeholder>
            <w:docPart w:val="8BC22DABA29A44948649ECCB74E9CE1D"/>
          </w:placeholder>
          <w:richText/>
        </w:sdtPr>
        <w:sdtContent>
          <w:r w:rsidRPr="006645F0">
            <w:rPr>
              <w:b/>
            </w:rPr>
            <w:t>Chair:</w:t>
          </w:r>
        </w:sdtContent>
      </w:sdt>
      <w:r w:rsidRPr="006645F0">
        <w:t xml:space="preserve"> Why not just continue with the FRC?</w:t>
      </w:r>
    </w:p>
    <w:p w:rsidR="002163D8" w:rsidRPr="006645F0" w:rsidP="002163D8">
      <w:pPr>
        <w:pStyle w:val="Answer"/>
      </w:pPr>
      <w:sdt>
        <w:sdtPr>
          <w:alias w:val="Witness"/>
          <w:id w:val="1762952503"/>
          <w:placeholder>
            <w:docPart w:val="693160D94E6E4E9AB323C6B95AD549B9"/>
          </w:placeholder>
          <w:richText/>
        </w:sdtPr>
        <w:sdtContent>
          <w:r w:rsidRPr="006645F0">
            <w:rPr>
              <w:b/>
              <w:i/>
            </w:rPr>
            <w:t>Catherine</w:t>
          </w:r>
          <w:r w:rsidRPr="006645F0">
            <w:rPr>
              <w:i/>
            </w:rPr>
            <w:t xml:space="preserve"> </w:t>
          </w:r>
          <w:r w:rsidRPr="006645F0">
            <w:rPr>
              <w:b/>
              <w:i/>
            </w:rPr>
            <w:t>Frances:</w:t>
          </w:r>
        </w:sdtContent>
      </w:sdt>
      <w:r w:rsidRPr="006645F0">
        <w:t xml:space="preserve"> That is a wider question about the regulation of audit, which is not for my leadership or our Department’s leadership. It is for </w:t>
      </w:r>
      <w:r w:rsidRPr="006645F0" w:rsidR="006869F8">
        <w:t xml:space="preserve">the Department for </w:t>
      </w:r>
      <w:r w:rsidRPr="006645F0">
        <w:t>Business and Trade.</w:t>
      </w:r>
    </w:p>
    <w:p w:rsidR="002163D8" w:rsidRPr="006645F0" w:rsidP="002163D8">
      <w:pPr>
        <w:pStyle w:val="Answer"/>
      </w:pPr>
      <w:sdt>
        <w:sdtPr>
          <w:alias w:val="Witness"/>
          <w:id w:val="-2013825927"/>
          <w:placeholder>
            <w:docPart w:val="2AF752A8F2B34EDBA9B6269C538AA0C2"/>
          </w:placeholder>
          <w:richText/>
        </w:sdtPr>
        <w:sdtContent>
          <w:r w:rsidRPr="006645F0">
            <w:rPr>
              <w:b/>
              <w:i/>
            </w:rPr>
            <w:t>Sarah</w:t>
          </w:r>
          <w:r w:rsidRPr="006645F0">
            <w:rPr>
              <w:i/>
            </w:rPr>
            <w:t xml:space="preserve"> </w:t>
          </w:r>
          <w:r w:rsidRPr="006645F0">
            <w:rPr>
              <w:b/>
              <w:i/>
            </w:rPr>
            <w:t>Healy:</w:t>
          </w:r>
        </w:sdtContent>
      </w:sdt>
      <w:r w:rsidRPr="006645F0">
        <w:t xml:space="preserve"> The change to ARGA does more than address issues with local audit.</w:t>
      </w:r>
    </w:p>
    <w:p w:rsidR="002163D8" w:rsidRPr="006645F0" w:rsidP="002163D8">
      <w:pPr>
        <w:pStyle w:val="Answer"/>
      </w:pPr>
      <w:sdt>
        <w:sdtPr>
          <w:alias w:val="Witness"/>
          <w:id w:val="-201942498"/>
          <w:placeholder>
            <w:docPart w:val="4D68C1BC9AE64943B25D3DBBA9DE0A7E"/>
          </w:placeholder>
          <w:richText/>
        </w:sdtPr>
        <w:sdtContent>
          <w:r w:rsidRPr="006645F0">
            <w:rPr>
              <w:b/>
              <w:i/>
            </w:rPr>
            <w:t>Catherine</w:t>
          </w:r>
          <w:r w:rsidRPr="006645F0">
            <w:rPr>
              <w:i/>
            </w:rPr>
            <w:t xml:space="preserve"> </w:t>
          </w:r>
          <w:r w:rsidRPr="006645F0">
            <w:rPr>
              <w:b/>
              <w:i/>
            </w:rPr>
            <w:t>Frances:</w:t>
          </w:r>
        </w:sdtContent>
      </w:sdt>
      <w:r w:rsidRPr="006645F0">
        <w:t xml:space="preserve"> Yes, it is a much wider set of changes around the management of audit.</w:t>
      </w:r>
    </w:p>
    <w:p w:rsidR="002163D8" w:rsidRPr="006645F0" w:rsidP="002163D8">
      <w:pPr>
        <w:pStyle w:val="Question"/>
        <w:numPr>
          <w:ilvl w:val="0"/>
          <w:numId w:val="9"/>
        </w:numPr>
      </w:pPr>
      <w:sdt>
        <w:sdtPr>
          <w:rPr>
            <w:b/>
          </w:rPr>
          <w:alias w:val="Member"/>
          <w:tag w:val="&lt;Member mnisId='4295' dodsId='107295'&gt;"/>
          <w:id w:val="-1782872378"/>
          <w:placeholder>
            <w:docPart w:val="AE70277051424ED0AA549B254E372820"/>
          </w:placeholder>
          <w:richText/>
        </w:sdtPr>
        <w:sdtContent>
          <w:r w:rsidRPr="006645F0">
            <w:rPr>
              <w:b/>
            </w:rPr>
            <w:t>Chair:</w:t>
          </w:r>
        </w:sdtContent>
      </w:sdt>
      <w:r w:rsidRPr="006645F0">
        <w:t xml:space="preserve"> Is that needed for local government?</w:t>
      </w:r>
    </w:p>
    <w:p w:rsidR="002163D8" w:rsidRPr="006645F0" w:rsidP="002163D8">
      <w:pPr>
        <w:pStyle w:val="Answer"/>
      </w:pPr>
      <w:sdt>
        <w:sdtPr>
          <w:alias w:val="Witness"/>
          <w:id w:val="-2052516964"/>
          <w:placeholder>
            <w:docPart w:val="BB233DE9C04648FD9AEFB326CE568255"/>
          </w:placeholder>
          <w:richText/>
        </w:sdtPr>
        <w:sdtContent>
          <w:r w:rsidRPr="006645F0">
            <w:rPr>
              <w:b/>
              <w:i/>
            </w:rPr>
            <w:t>Catherine</w:t>
          </w:r>
          <w:r w:rsidRPr="006645F0">
            <w:rPr>
              <w:i/>
            </w:rPr>
            <w:t xml:space="preserve"> </w:t>
          </w:r>
          <w:r w:rsidRPr="006645F0">
            <w:rPr>
              <w:b/>
              <w:i/>
            </w:rPr>
            <w:t>Frances:</w:t>
          </w:r>
        </w:sdtContent>
      </w:sdt>
      <w:r w:rsidRPr="006645F0">
        <w:t xml:space="preserve"> From a local government perspective, we are very clear that we need a good clear sense of what audit is for and what its value is. We need a way of bringing together commissioners, providers and people who benefit from audit. We need a way of synthesising that with the NAO, CIPFA and others. </w:t>
      </w:r>
    </w:p>
    <w:p w:rsidR="002163D8" w:rsidRPr="006645F0" w:rsidP="002163D8">
      <w:pPr>
        <w:pStyle w:val="Answer"/>
      </w:pPr>
      <w:r w:rsidRPr="006645F0">
        <w:t>We need the leadership. It is enormously beneficial and sensible to put that in an organisation with expertise. It would be very unusual to run such a function within a Government Department, for example. This is about managing the relationship of different regulators in the market.</w:t>
      </w:r>
    </w:p>
    <w:p w:rsidR="002163D8" w:rsidRPr="006645F0" w:rsidP="002163D8">
      <w:pPr>
        <w:pStyle w:val="Question"/>
        <w:numPr>
          <w:ilvl w:val="0"/>
          <w:numId w:val="9"/>
        </w:numPr>
      </w:pPr>
      <w:sdt>
        <w:sdtPr>
          <w:rPr>
            <w:b/>
          </w:rPr>
          <w:alias w:val="Member"/>
          <w:tag w:val="&lt;Member mnisId='4295' dodsId='107295'&gt;"/>
          <w:id w:val="2054422936"/>
          <w:placeholder>
            <w:docPart w:val="40685BF0B33946D28096DA260A956030"/>
          </w:placeholder>
          <w:richText/>
        </w:sdtPr>
        <w:sdtContent>
          <w:r w:rsidRPr="006645F0">
            <w:rPr>
              <w:b/>
            </w:rPr>
            <w:t>Chair:</w:t>
          </w:r>
        </w:sdtContent>
      </w:sdt>
      <w:r w:rsidRPr="006645F0">
        <w:t xml:space="preserve"> That is not going to happen for the next few years, until you get legislation. </w:t>
      </w:r>
    </w:p>
    <w:p w:rsidR="002163D8" w:rsidRPr="006645F0" w:rsidP="002163D8">
      <w:pPr>
        <w:pStyle w:val="Answer"/>
      </w:pPr>
      <w:sdt>
        <w:sdtPr>
          <w:alias w:val="Witness"/>
          <w:id w:val="164289924"/>
          <w:placeholder>
            <w:docPart w:val="FF7C623A44C8442A9562D9B6AC8E13CB"/>
          </w:placeholder>
          <w:richText/>
        </w:sdtPr>
        <w:sdtContent>
          <w:r w:rsidRPr="006645F0">
            <w:rPr>
              <w:b/>
              <w:i/>
            </w:rPr>
            <w:t>Catherine</w:t>
          </w:r>
          <w:r w:rsidRPr="006645F0">
            <w:rPr>
              <w:i/>
            </w:rPr>
            <w:t xml:space="preserve"> </w:t>
          </w:r>
          <w:r w:rsidRPr="006645F0">
            <w:rPr>
              <w:b/>
              <w:i/>
            </w:rPr>
            <w:t>Frances:</w:t>
          </w:r>
        </w:sdtContent>
      </w:sdt>
      <w:r w:rsidRPr="006645F0">
        <w:t xml:space="preserve"> No, it is not. As I say, because the FRC is running in its shadow—</w:t>
      </w:r>
    </w:p>
    <w:p w:rsidR="002163D8" w:rsidRPr="006645F0" w:rsidP="002163D8">
      <w:pPr>
        <w:pStyle w:val="Question"/>
        <w:numPr>
          <w:ilvl w:val="0"/>
          <w:numId w:val="9"/>
        </w:numPr>
      </w:pPr>
      <w:sdt>
        <w:sdtPr>
          <w:rPr>
            <w:b/>
          </w:rPr>
          <w:alias w:val="Member"/>
          <w:tag w:val="&lt;Member mnisId='4295' dodsId='107295'&gt;"/>
          <w:id w:val="-1947690827"/>
          <w:placeholder>
            <w:docPart w:val="6C8D7C0E010A442497ED7F6811ADDBF8"/>
          </w:placeholder>
          <w:richText/>
        </w:sdtPr>
        <w:sdtContent>
          <w:r w:rsidRPr="006645F0">
            <w:rPr>
              <w:b/>
            </w:rPr>
            <w:t>Chair:</w:t>
          </w:r>
        </w:sdtContent>
      </w:sdt>
      <w:r w:rsidRPr="006645F0">
        <w:t xml:space="preserve"> Why not let it carry on? You are saying that ARGA is so important, that this new organisation is so important and that all of this is necessary to make everything work, </w:t>
      </w:r>
      <w:r w:rsidRPr="006645F0" w:rsidR="006869F8">
        <w:t>but</w:t>
      </w:r>
      <w:r w:rsidRPr="006645F0">
        <w:t xml:space="preserve"> you are going to have to make it work for the next three years. Why not let the FRC handle it?</w:t>
      </w:r>
    </w:p>
    <w:p w:rsidR="002163D8" w:rsidRPr="006645F0" w:rsidP="002163D8">
      <w:pPr>
        <w:pStyle w:val="Answer"/>
      </w:pPr>
      <w:sdt>
        <w:sdtPr>
          <w:alias w:val="Witness"/>
          <w:id w:val="836958575"/>
          <w:placeholder>
            <w:docPart w:val="EDCEC5DAE99C4998B5464EAEA0AF13DE"/>
          </w:placeholder>
          <w:richText/>
        </w:sdtPr>
        <w:sdtContent>
          <w:r w:rsidRPr="006645F0">
            <w:rPr>
              <w:b/>
              <w:i/>
            </w:rPr>
            <w:t>Sarah</w:t>
          </w:r>
          <w:r w:rsidRPr="006645F0">
            <w:rPr>
              <w:i/>
            </w:rPr>
            <w:t xml:space="preserve"> </w:t>
          </w:r>
          <w:r w:rsidRPr="006645F0">
            <w:rPr>
              <w:b/>
              <w:i/>
            </w:rPr>
            <w:t>Healy:</w:t>
          </w:r>
        </w:sdtContent>
      </w:sdt>
      <w:r w:rsidRPr="006645F0">
        <w:t xml:space="preserve"> The point is that </w:t>
      </w:r>
      <w:r w:rsidRPr="006645F0" w:rsidR="006869F8">
        <w:t xml:space="preserve">it is </w:t>
      </w:r>
      <w:r w:rsidRPr="006645F0">
        <w:t xml:space="preserve">doing a lot of the job that </w:t>
      </w:r>
      <w:r w:rsidRPr="006645F0" w:rsidR="006869F8">
        <w:t>it</w:t>
      </w:r>
      <w:r w:rsidRPr="006645F0">
        <w:t xml:space="preserve"> would otherwise be doing as ARGA in </w:t>
      </w:r>
      <w:r w:rsidRPr="006645F0" w:rsidR="006869F8">
        <w:t>its</w:t>
      </w:r>
      <w:r w:rsidRPr="006645F0">
        <w:t xml:space="preserve"> shadow form. The need for ARGA is a broader business need for audit. We do the best that we can in the absence of the legislation.</w:t>
      </w:r>
    </w:p>
    <w:p w:rsidR="002163D8" w:rsidRPr="006645F0" w:rsidP="002163D8">
      <w:pPr>
        <w:pStyle w:val="Answer"/>
      </w:pPr>
      <w:r w:rsidRPr="006645F0">
        <w:t>What Catherine is setting out is that</w:t>
      </w:r>
      <w:r w:rsidRPr="006645F0" w:rsidR="006869F8">
        <w:t>,</w:t>
      </w:r>
      <w:r w:rsidRPr="006645F0">
        <w:t xml:space="preserve"> in pretty much all forms</w:t>
      </w:r>
      <w:r w:rsidRPr="006645F0" w:rsidR="006869F8">
        <w:t>,</w:t>
      </w:r>
      <w:r w:rsidRPr="006645F0">
        <w:t xml:space="preserve"> the job that the FRC will be doing in future as ARGA is being done with regard to local audit. However, we would always prefer that to be formalised and set out in legislative form under </w:t>
      </w:r>
      <w:r w:rsidRPr="006645F0" w:rsidR="006869F8">
        <w:t>the creation of an</w:t>
      </w:r>
      <w:r w:rsidRPr="006645F0">
        <w:t xml:space="preserve"> organisation that is going to have a broader range of responsibilities.</w:t>
      </w:r>
    </w:p>
    <w:p w:rsidR="002163D8" w:rsidRPr="006645F0" w:rsidP="002163D8">
      <w:pPr>
        <w:pStyle w:val="Answer"/>
      </w:pPr>
      <w:sdt>
        <w:sdtPr>
          <w:alias w:val="Witness"/>
          <w:id w:val="120191135"/>
          <w:placeholder>
            <w:docPart w:val="E41DB27BF31447D387811D7B99DD1523"/>
          </w:placeholder>
          <w:richText/>
        </w:sdtPr>
        <w:sdtContent>
          <w:r w:rsidRPr="006645F0">
            <w:rPr>
              <w:b/>
              <w:i/>
            </w:rPr>
            <w:t>Catherine</w:t>
          </w:r>
          <w:r w:rsidRPr="006645F0">
            <w:rPr>
              <w:i/>
            </w:rPr>
            <w:t xml:space="preserve"> </w:t>
          </w:r>
          <w:r w:rsidRPr="006645F0">
            <w:rPr>
              <w:b/>
              <w:i/>
            </w:rPr>
            <w:t>Frances:</w:t>
          </w:r>
        </w:sdtContent>
      </w:sdt>
      <w:r w:rsidRPr="006645F0">
        <w:t xml:space="preserve"> Just for full clarity, the change that would happen not in the shadow context but in the final context would be that the NAO’s code of practice, which it lays down, would move to ARGA. That has been set out in all of our documentations and publications.</w:t>
      </w:r>
    </w:p>
    <w:p w:rsidR="002163D8" w:rsidRPr="006645F0" w:rsidP="002163D8">
      <w:pPr>
        <w:pStyle w:val="Question"/>
        <w:numPr>
          <w:ilvl w:val="0"/>
          <w:numId w:val="9"/>
        </w:numPr>
      </w:pPr>
      <w:sdt>
        <w:sdtPr>
          <w:rPr>
            <w:b/>
            <w:bCs/>
          </w:rPr>
          <w:alias w:val="Member"/>
          <w:tag w:val="&lt;Member mnisId='4295' dodsId='107295'&gt;"/>
          <w:id w:val="-1935431085"/>
          <w:placeholder>
            <w:docPart w:val="6F0F0CB5500F4E358FFEC23EEC04BA15"/>
          </w:placeholder>
          <w:richText/>
        </w:sdtPr>
        <w:sdtEndPr>
          <w:rPr>
            <w:b w:val="0"/>
            <w:bCs w:val="0"/>
          </w:rPr>
        </w:sdtEndPr>
        <w:sdtContent>
          <w:r w:rsidRPr="006645F0">
            <w:rPr>
              <w:b/>
              <w:bCs/>
            </w:rPr>
            <w:t>Andrew Lewer:</w:t>
          </w:r>
        </w:sdtContent>
      </w:sdt>
      <w:r w:rsidRPr="006645F0">
        <w:t xml:space="preserve"> It often appears like the Government do not fully understand the scale and scope of the regulatory functions that end up being placed on local government. Is that a fair assessment?</w:t>
      </w:r>
    </w:p>
    <w:p w:rsidR="002163D8" w:rsidRPr="006645F0" w:rsidP="002163D8">
      <w:pPr>
        <w:pStyle w:val="Answer"/>
      </w:pPr>
      <w:sdt>
        <w:sdtPr>
          <w:alias w:val="Witness"/>
          <w:id w:val="583721367"/>
          <w:placeholder>
            <w:docPart w:val="8CA05AF8A2254306B86CFED5F85591E6"/>
          </w:placeholder>
          <w:richText/>
        </w:sdtPr>
        <w:sdtContent>
          <w:r w:rsidRPr="006645F0">
            <w:rPr>
              <w:b/>
              <w:i/>
            </w:rPr>
            <w:t>Sarah</w:t>
          </w:r>
          <w:r w:rsidRPr="006645F0">
            <w:rPr>
              <w:i/>
            </w:rPr>
            <w:t xml:space="preserve"> </w:t>
          </w:r>
          <w:r w:rsidRPr="006645F0">
            <w:rPr>
              <w:b/>
              <w:i/>
            </w:rPr>
            <w:t>Healy:</w:t>
          </w:r>
        </w:sdtContent>
      </w:sdt>
      <w:r w:rsidRPr="006645F0">
        <w:t xml:space="preserve"> No, not particularly. Could you possibly clarify which bits you are most concerned about?</w:t>
      </w:r>
    </w:p>
    <w:p w:rsidR="002163D8" w:rsidRPr="006645F0" w:rsidP="002163D8">
      <w:pPr>
        <w:pStyle w:val="Question"/>
        <w:numPr>
          <w:ilvl w:val="0"/>
          <w:numId w:val="9"/>
        </w:numPr>
      </w:pPr>
      <w:sdt>
        <w:sdtPr>
          <w:alias w:val="Member"/>
          <w:tag w:val="&lt;Member mnisId='4295' dodsId='107295'&gt;"/>
          <w:id w:val="-507363354"/>
          <w:placeholder>
            <w:docPart w:val="DE07CE39F5ED44F0869CF94A36C8A0C4"/>
          </w:placeholder>
          <w:richText/>
        </w:sdtPr>
        <w:sdtContent>
          <w:r w:rsidRPr="006645F0">
            <w:rPr>
              <w:b/>
              <w:bCs/>
            </w:rPr>
            <w:t>Andrew Lewer:</w:t>
          </w:r>
        </w:sdtContent>
      </w:sdt>
      <w:r w:rsidRPr="006645F0">
        <w:t xml:space="preserve"> I can give you an example, but it is not about a particular bit. It is this idea that regulation ends up being passed that has an impact on local government in terms of its implementation. It is often passed by Departments other than DLUHC</w:t>
      </w:r>
      <w:r w:rsidRPr="006645F0" w:rsidR="006869F8">
        <w:t>; they</w:t>
      </w:r>
      <w:r w:rsidRPr="006645F0">
        <w:t xml:space="preserve"> do not necessarily understand local government as well as your Department does</w:t>
      </w:r>
      <w:r w:rsidRPr="006645F0" w:rsidR="006869F8">
        <w:t>, and ye</w:t>
      </w:r>
      <w:r w:rsidRPr="006645F0">
        <w:t>t the work ends up falling onto local government. I just wondered whether that rings a bell.</w:t>
      </w:r>
    </w:p>
    <w:p w:rsidR="002163D8" w:rsidRPr="006645F0" w:rsidP="002163D8">
      <w:pPr>
        <w:pStyle w:val="Answer"/>
      </w:pPr>
      <w:sdt>
        <w:sdtPr>
          <w:alias w:val="Witness"/>
          <w:id w:val="-1213107834"/>
          <w:placeholder>
            <w:docPart w:val="087BE954E6D34E4299CD0D805A2C4DFA"/>
          </w:placeholder>
          <w:richText/>
        </w:sdtPr>
        <w:sdtContent>
          <w:r w:rsidRPr="006645F0">
            <w:rPr>
              <w:b/>
              <w:i/>
            </w:rPr>
            <w:t>Sarah</w:t>
          </w:r>
          <w:r w:rsidRPr="006645F0">
            <w:rPr>
              <w:i/>
            </w:rPr>
            <w:t xml:space="preserve"> </w:t>
          </w:r>
          <w:r w:rsidRPr="006645F0">
            <w:rPr>
              <w:b/>
              <w:i/>
            </w:rPr>
            <w:t>Healy:</w:t>
          </w:r>
        </w:sdtContent>
      </w:sdt>
      <w:r w:rsidRPr="006645F0">
        <w:t xml:space="preserve"> One of the roles that we have as a Department is to ensure that there is consciousness, awareness and understanding of the role of local government and that the impact of policy changes on local government is properly understood.</w:t>
      </w:r>
    </w:p>
    <w:p w:rsidR="002163D8" w:rsidRPr="006645F0" w:rsidP="002163D8">
      <w:pPr>
        <w:pStyle w:val="Answer"/>
      </w:pPr>
      <w:r w:rsidRPr="006645F0">
        <w:t>Clearly, there is the long-established process of doing a new burdens assessment. When Departments want to get local authorities to do something fresh, different or new, they have to assess those burdens and fund them accordingly. There is a process in place across Government for doing that.</w:t>
      </w:r>
    </w:p>
    <w:p w:rsidR="002163D8" w:rsidRPr="006645F0" w:rsidP="002163D8">
      <w:pPr>
        <w:pStyle w:val="Answer"/>
      </w:pPr>
      <w:r w:rsidRPr="006645F0">
        <w:t>With colleagues, I am really conscious to ensure there is a thorough understanding of the position of local government, how it is currently operating and some of the pressures that are placed on local government. That is something that Catherine and I do through a range of different forums with colleagues across Government Departments. It would be really helpful to understand the specific instance where you think that was missed.</w:t>
      </w:r>
    </w:p>
    <w:p w:rsidR="002163D8" w:rsidRPr="006645F0" w:rsidP="002163D8">
      <w:pPr>
        <w:pStyle w:val="Question"/>
        <w:numPr>
          <w:ilvl w:val="0"/>
          <w:numId w:val="9"/>
        </w:numPr>
      </w:pPr>
      <w:sdt>
        <w:sdtPr>
          <w:alias w:val="Member"/>
          <w:tag w:val="&lt;Member mnisId='4295' dodsId='107295'&gt;"/>
          <w:id w:val="812905737"/>
          <w:placeholder>
            <w:docPart w:val="A4586B425E7249828559261205C6ADEA"/>
          </w:placeholder>
          <w:richText/>
        </w:sdtPr>
        <w:sdtContent>
          <w:r w:rsidRPr="006645F0">
            <w:rPr>
              <w:b/>
              <w:bCs/>
            </w:rPr>
            <w:t>Andrew Lewer:</w:t>
          </w:r>
        </w:sdtContent>
      </w:sdt>
      <w:r w:rsidRPr="006645F0">
        <w:t xml:space="preserve"> There are lots of examples of it happening. I am just interested in whether you have to prod </w:t>
      </w:r>
      <w:r w:rsidRPr="006645F0" w:rsidR="006869F8">
        <w:t>other</w:t>
      </w:r>
      <w:r w:rsidRPr="006645F0">
        <w:t xml:space="preserve"> </w:t>
      </w:r>
      <w:r w:rsidRPr="006645F0" w:rsidR="006869F8">
        <w:t>Departments</w:t>
      </w:r>
      <w:r w:rsidRPr="006645F0">
        <w:t xml:space="preserve"> </w:t>
      </w:r>
      <w:r w:rsidRPr="006645F0" w:rsidR="006869F8">
        <w:t xml:space="preserve">fairly actively, </w:t>
      </w:r>
      <w:r w:rsidRPr="006645F0">
        <w:t>to say, “Do not forget that this affects local government”.</w:t>
      </w:r>
    </w:p>
    <w:p w:rsidR="002163D8" w:rsidRPr="006645F0" w:rsidP="000C7BEF">
      <w:pPr>
        <w:pStyle w:val="QuestionCont"/>
      </w:pPr>
      <w:r w:rsidRPr="006645F0">
        <w:t>Also, w</w:t>
      </w:r>
      <w:r w:rsidRPr="006645F0">
        <w:t>hat is the trigger for the new burdens doctrine? You said “fresh, different or new”. Sometimes</w:t>
      </w:r>
      <w:r w:rsidRPr="006645F0">
        <w:t>,</w:t>
      </w:r>
      <w:r w:rsidRPr="006645F0">
        <w:t xml:space="preserve"> or in fact most of the time</w:t>
      </w:r>
      <w:r w:rsidRPr="006645F0">
        <w:t>,</w:t>
      </w:r>
      <w:r w:rsidRPr="006645F0">
        <w:t xml:space="preserve"> it is not new and fresh; it is just more. As an example, take </w:t>
      </w:r>
      <w:r w:rsidRPr="006645F0">
        <w:t>t</w:t>
      </w:r>
      <w:r w:rsidRPr="006645F0">
        <w:t xml:space="preserve">rading </w:t>
      </w:r>
      <w:r w:rsidRPr="006645F0">
        <w:t>s</w:t>
      </w:r>
      <w:r w:rsidRPr="006645F0">
        <w:t xml:space="preserve">tandards. The latest stuff, with which I am not necessarily all that enamoured, is about an additional set of requirements on </w:t>
      </w:r>
      <w:r w:rsidRPr="006645F0">
        <w:t>t</w:t>
      </w:r>
      <w:r w:rsidRPr="006645F0">
        <w:t xml:space="preserve">rading </w:t>
      </w:r>
      <w:r w:rsidRPr="006645F0">
        <w:t>s</w:t>
      </w:r>
      <w:r w:rsidRPr="006645F0">
        <w:t xml:space="preserve">tandards for vaping flavours and what have you. Trading </w:t>
      </w:r>
      <w:r w:rsidRPr="006645F0">
        <w:t>s</w:t>
      </w:r>
      <w:r w:rsidRPr="006645F0">
        <w:t>tandards would argue that it is not sufficiently well funded to deliver an effective service in terms of regulating smoking cessation products. Where is the new burdens trigger when it is just more of the same rather than something new?</w:t>
      </w:r>
    </w:p>
    <w:p w:rsidR="002163D8" w:rsidRPr="006645F0" w:rsidP="002163D8">
      <w:pPr>
        <w:pStyle w:val="Answer"/>
      </w:pPr>
      <w:sdt>
        <w:sdtPr>
          <w:alias w:val="Witness"/>
          <w:id w:val="591658236"/>
          <w:placeholder>
            <w:docPart w:val="95048C5DEE154EE8B132A4B5DF6DFD41"/>
          </w:placeholder>
          <w:richText/>
        </w:sdtPr>
        <w:sdtContent>
          <w:r w:rsidRPr="006645F0">
            <w:rPr>
              <w:b/>
              <w:i/>
            </w:rPr>
            <w:t>Catherine</w:t>
          </w:r>
          <w:r w:rsidRPr="006645F0">
            <w:rPr>
              <w:i/>
            </w:rPr>
            <w:t xml:space="preserve"> </w:t>
          </w:r>
          <w:r w:rsidRPr="006645F0">
            <w:rPr>
              <w:b/>
              <w:i/>
            </w:rPr>
            <w:t>Frances:</w:t>
          </w:r>
        </w:sdtContent>
      </w:sdt>
      <w:r w:rsidRPr="006645F0">
        <w:t xml:space="preserve"> Maybe I could talk a bit about that. It is partly new burdens, but it is also partly about, if I can come back to your question, how we relate to other Departments.</w:t>
      </w:r>
    </w:p>
    <w:p w:rsidR="002163D8" w:rsidRPr="006645F0" w:rsidP="002163D8">
      <w:pPr>
        <w:pStyle w:val="Answer"/>
      </w:pPr>
      <w:r w:rsidRPr="006645F0">
        <w:t xml:space="preserve">When we do a new burdens assessment, we really just ask ourselves, “Is this, as the name suggests, a new burden on local government or is it something that we can reasonably include in the general expectation of what local government does?” New burdens is so commonly used that my finance team will have relationships with all of the key finance teams across different Government Departments. We will be asking them and QA-ing with them about whether new burdens funding should be applied in a particular case. </w:t>
      </w:r>
    </w:p>
    <w:p w:rsidR="002163D8" w:rsidRPr="006645F0" w:rsidP="002163D8">
      <w:pPr>
        <w:pStyle w:val="Answer"/>
      </w:pPr>
      <w:r w:rsidRPr="006645F0">
        <w:t xml:space="preserve">I do not know the detail of the public health example that you are giving there, though I am sure my team will look at it. Public health funding in local government is in a very large grant, which is ring-fenced. I do not know about the particular case. </w:t>
      </w:r>
    </w:p>
    <w:p w:rsidR="002163D8" w:rsidRPr="006645F0" w:rsidP="002163D8">
      <w:pPr>
        <w:pStyle w:val="Question"/>
        <w:numPr>
          <w:ilvl w:val="0"/>
          <w:numId w:val="9"/>
        </w:numPr>
      </w:pPr>
      <w:sdt>
        <w:sdtPr>
          <w:alias w:val="Member"/>
          <w:tag w:val="&lt;Member mnisId='4295' dodsId='107295'&gt;"/>
          <w:id w:val="-2128994413"/>
          <w:placeholder>
            <w:docPart w:val="2E93E77940C14A39BCB4D2B9EC5C8696"/>
          </w:placeholder>
          <w:richText/>
        </w:sdtPr>
        <w:sdtContent>
          <w:r w:rsidRPr="006645F0">
            <w:rPr>
              <w:b/>
              <w:bCs/>
            </w:rPr>
            <w:t>Andrew Lewer:</w:t>
          </w:r>
        </w:sdtContent>
      </w:sdt>
      <w:r w:rsidRPr="006645F0">
        <w:t xml:space="preserve"> This is about </w:t>
      </w:r>
      <w:r w:rsidRPr="006645F0" w:rsidR="000C7BEF">
        <w:t>t</w:t>
      </w:r>
      <w:r w:rsidRPr="006645F0">
        <w:t xml:space="preserve">rading </w:t>
      </w:r>
      <w:r w:rsidRPr="006645F0" w:rsidR="000C7BEF">
        <w:t>s</w:t>
      </w:r>
      <w:r w:rsidRPr="006645F0">
        <w:t xml:space="preserve">tandards, which is not within public health. </w:t>
      </w:r>
    </w:p>
    <w:p w:rsidR="000C7BEF" w:rsidRPr="006645F0" w:rsidP="002163D8">
      <w:pPr>
        <w:pStyle w:val="Answer"/>
      </w:pPr>
      <w:sdt>
        <w:sdtPr>
          <w:alias w:val="Witness"/>
          <w:id w:val="-703404519"/>
          <w:placeholder>
            <w:docPart w:val="02F65DE74CB141F69ABB4806DB0A2140"/>
          </w:placeholder>
          <w:richText/>
        </w:sdtPr>
        <w:sdtContent>
          <w:r w:rsidRPr="006645F0" w:rsidR="002163D8">
            <w:rPr>
              <w:b/>
              <w:i/>
            </w:rPr>
            <w:t>Catherine</w:t>
          </w:r>
          <w:r w:rsidRPr="006645F0" w:rsidR="002163D8">
            <w:rPr>
              <w:i/>
            </w:rPr>
            <w:t xml:space="preserve"> </w:t>
          </w:r>
          <w:r w:rsidRPr="006645F0" w:rsidR="002163D8">
            <w:rPr>
              <w:b/>
              <w:i/>
            </w:rPr>
            <w:t>Frances:</w:t>
          </w:r>
        </w:sdtContent>
      </w:sdt>
      <w:r w:rsidRPr="006645F0" w:rsidR="002163D8">
        <w:t xml:space="preserve"> Yes, absolutely. I do not know about the detail of that particular one because we get quite a large volume of different responsibilities and accountabilities coming through. Where something changes, we work really closely with the lead Department.</w:t>
      </w:r>
    </w:p>
    <w:p w:rsidR="002163D8" w:rsidRPr="006645F0" w:rsidP="002163D8">
      <w:pPr>
        <w:pStyle w:val="Answer"/>
      </w:pPr>
      <w:r w:rsidRPr="006645F0">
        <w:t>If I can give you an example, social care is a very large market. Local government does a huge amount of commissioning in that market. The Department of Health and Social Care has introduced a new innovation, which is to have the CQC regulating the commissioning of social care. That will definitely have an effect on local government.</w:t>
      </w:r>
    </w:p>
    <w:p w:rsidR="002163D8" w:rsidRPr="006645F0" w:rsidP="002163D8">
      <w:pPr>
        <w:pStyle w:val="Answer"/>
      </w:pPr>
      <w:r w:rsidRPr="006645F0">
        <w:t xml:space="preserve">We have worked with our colleagues in DHSC and asked questions about how fast CQC should be rolling that out. CQC has also been working through that. Part of the conversation between local government and DHSC has been about what feels manageable and what feels like it is working well or less well. We help advise the lead Department on what councils are saying. We do not duplicate all their contact. It is a daily pursuit to try to make sure it is factored in properly. </w:t>
      </w:r>
    </w:p>
    <w:p w:rsidR="002163D8" w:rsidRPr="006645F0" w:rsidP="002163D8">
      <w:pPr>
        <w:pStyle w:val="Answer"/>
      </w:pPr>
      <w:r w:rsidRPr="006645F0">
        <w:t xml:space="preserve">I hope that is helpful, but it is a flavour of how we work with all the different Departments. It will be slightly more or less intense depending on the level of engagement that Department has with local government. </w:t>
      </w:r>
    </w:p>
    <w:p w:rsidR="002163D8" w:rsidRPr="006645F0" w:rsidP="002163D8">
      <w:pPr>
        <w:pStyle w:val="Question"/>
        <w:numPr>
          <w:ilvl w:val="0"/>
          <w:numId w:val="9"/>
        </w:numPr>
      </w:pPr>
      <w:sdt>
        <w:sdtPr>
          <w:alias w:val="Member"/>
          <w:tag w:val="&lt;Member mnisId='4295' dodsId='107295'&gt;"/>
          <w:id w:val="-1250340144"/>
          <w:placeholder>
            <w:docPart w:val="24242ED040DE4401862335ECC205F52B"/>
          </w:placeholder>
          <w:richText/>
        </w:sdtPr>
        <w:sdtContent>
          <w:r w:rsidRPr="006645F0">
            <w:rPr>
              <w:b/>
              <w:bCs/>
            </w:rPr>
            <w:t>Andrew Lewer:</w:t>
          </w:r>
        </w:sdtContent>
      </w:sdt>
      <w:r w:rsidRPr="006645F0">
        <w:t xml:space="preserve"> Do you see yourselves as advocating for local government in that? I am not sure that the other Departments are always incentivised to say, “Yes, we are generating a new cost on local government, and central </w:t>
      </w:r>
      <w:r w:rsidRPr="006645F0" w:rsidR="00955C3C">
        <w:t xml:space="preserve">Government </w:t>
      </w:r>
      <w:r w:rsidRPr="006645F0">
        <w:t xml:space="preserve">needs to come up with it”. </w:t>
      </w:r>
    </w:p>
    <w:p w:rsidR="002163D8" w:rsidRPr="006645F0" w:rsidP="002163D8">
      <w:pPr>
        <w:pStyle w:val="Answer"/>
      </w:pPr>
      <w:sdt>
        <w:sdtPr>
          <w:alias w:val="Witness"/>
          <w:id w:val="1544180917"/>
          <w:placeholder>
            <w:docPart w:val="87C7F1614D4148D8A3C752AB9EC0B997"/>
          </w:placeholder>
          <w:richText/>
        </w:sdtPr>
        <w:sdtContent>
          <w:r w:rsidRPr="006645F0">
            <w:rPr>
              <w:b/>
              <w:i/>
            </w:rPr>
            <w:t>Catherine</w:t>
          </w:r>
          <w:r w:rsidRPr="006645F0">
            <w:rPr>
              <w:i/>
            </w:rPr>
            <w:t xml:space="preserve"> </w:t>
          </w:r>
          <w:r w:rsidRPr="006645F0">
            <w:rPr>
              <w:b/>
              <w:i/>
            </w:rPr>
            <w:t>Frances:</w:t>
          </w:r>
        </w:sdtContent>
      </w:sdt>
      <w:r w:rsidRPr="006645F0">
        <w:t xml:space="preserve"> We definitely have a dual role. One of our roles is to act as the advocate for local government and to challenge colleagues across Government and say, “Have you thought about this? Have you remembered this?” The other role is to support Departments when they are trying to do that assessment and say, “Yes, that is reasonable and in line with the normal approach”. </w:t>
      </w:r>
    </w:p>
    <w:p w:rsidR="002163D8" w:rsidRPr="006645F0" w:rsidP="002163D8">
      <w:pPr>
        <w:pStyle w:val="Answer"/>
      </w:pPr>
      <w:r w:rsidRPr="006645F0">
        <w:t xml:space="preserve">Local government is so flexible and so able to turn to different things that colleagues can sometimes be more or less familiar with working with them. Local government can be more or less at the front of their minds when they are introducing reforms. In general, we see quite a high level of engagement. </w:t>
      </w:r>
    </w:p>
    <w:p w:rsidR="002163D8" w:rsidRPr="006645F0" w:rsidP="002163D8">
      <w:pPr>
        <w:pStyle w:val="Question"/>
        <w:numPr>
          <w:ilvl w:val="0"/>
          <w:numId w:val="9"/>
        </w:numPr>
      </w:pPr>
      <w:sdt>
        <w:sdtPr>
          <w:alias w:val="Member"/>
          <w:tag w:val="&lt;Member mnisId='4295' dodsId='107295'&gt;"/>
          <w:id w:val="451207082"/>
          <w:placeholder>
            <w:docPart w:val="9D3294FC00F84D28AAB41459A887FFEC"/>
          </w:placeholder>
          <w:richText/>
        </w:sdtPr>
        <w:sdtContent>
          <w:r w:rsidRPr="006645F0">
            <w:rPr>
              <w:b/>
              <w:bCs/>
            </w:rPr>
            <w:t>Andrew Lewer:</w:t>
          </w:r>
        </w:sdtContent>
      </w:sdt>
      <w:r w:rsidRPr="006645F0">
        <w:t xml:space="preserve"> Will new burdens be triggered by biodiversity net gain?</w:t>
      </w:r>
    </w:p>
    <w:p w:rsidR="002163D8" w:rsidRPr="006645F0" w:rsidP="002163D8">
      <w:pPr>
        <w:pStyle w:val="Answer"/>
      </w:pPr>
      <w:sdt>
        <w:sdtPr>
          <w:rPr>
            <w:b/>
            <w:bCs/>
          </w:rPr>
          <w:alias w:val="Witness"/>
          <w:id w:val="2025598837"/>
          <w:placeholder>
            <w:docPart w:val="59FDF65AFA03421683E874F46BD4590E"/>
          </w:placeholder>
          <w:richText/>
        </w:sdtPr>
        <w:sdtContent>
          <w:r w:rsidRPr="006645F0">
            <w:rPr>
              <w:b/>
              <w:bCs/>
              <w:i/>
            </w:rPr>
            <w:t>Catherine Frances:</w:t>
          </w:r>
        </w:sdtContent>
      </w:sdt>
      <w:r w:rsidRPr="006645F0">
        <w:rPr>
          <w:b/>
          <w:bCs/>
        </w:rPr>
        <w:t xml:space="preserve"> </w:t>
      </w:r>
      <w:r w:rsidRPr="006645F0">
        <w:t xml:space="preserve">I do not know, but I can go and check all the detail. We get a lot of new burdens requests. Sometimes there is different funding. </w:t>
      </w:r>
    </w:p>
    <w:p w:rsidR="002163D8" w:rsidRPr="006645F0" w:rsidP="002163D8">
      <w:pPr>
        <w:pStyle w:val="Question"/>
        <w:numPr>
          <w:ilvl w:val="0"/>
          <w:numId w:val="9"/>
        </w:numPr>
      </w:pPr>
      <w:sdt>
        <w:sdtPr>
          <w:alias w:val="Member"/>
          <w:tag w:val="&lt;Member mnisId='4295' dodsId='107295'&gt;"/>
          <w:id w:val="1463461064"/>
          <w:placeholder>
            <w:docPart w:val="72A39501CF664CD6B2C7AA90ACF3DB66"/>
          </w:placeholder>
          <w:richText/>
        </w:sdtPr>
        <w:sdtContent>
          <w:r w:rsidRPr="006645F0">
            <w:rPr>
              <w:b/>
              <w:bCs/>
            </w:rPr>
            <w:t>Andrew Lewer:</w:t>
          </w:r>
        </w:sdtContent>
      </w:sdt>
      <w:r w:rsidRPr="006645F0">
        <w:t xml:space="preserve"> How does the Department assess how effective local government has been at regulating areas of national concern like taxi licensing, food safety, which I have just mentioned obliquely, and others? </w:t>
      </w:r>
    </w:p>
    <w:p w:rsidR="002163D8" w:rsidRPr="006645F0" w:rsidP="002163D8">
      <w:pPr>
        <w:pStyle w:val="Answer"/>
      </w:pPr>
      <w:sdt>
        <w:sdtPr>
          <w:alias w:val="Witness"/>
          <w:id w:val="-635722966"/>
          <w:placeholder>
            <w:docPart w:val="BF70E0545B844DC79CE66F50DCE2722E"/>
          </w:placeholder>
          <w:richText/>
        </w:sdtPr>
        <w:sdtContent>
          <w:r w:rsidRPr="006645F0">
            <w:rPr>
              <w:b/>
              <w:i/>
            </w:rPr>
            <w:t>Sarah</w:t>
          </w:r>
          <w:r w:rsidRPr="006645F0">
            <w:rPr>
              <w:i/>
            </w:rPr>
            <w:t xml:space="preserve"> </w:t>
          </w:r>
          <w:r w:rsidRPr="006645F0">
            <w:rPr>
              <w:b/>
              <w:i/>
            </w:rPr>
            <w:t>Healy:</w:t>
          </w:r>
        </w:sdtContent>
      </w:sdt>
      <w:r w:rsidRPr="006645F0">
        <w:t xml:space="preserve"> Fundamentally, local authorities are accountable to their local areas. Government Departments will be working closely with local authorities on how they perform.</w:t>
      </w:r>
    </w:p>
    <w:p w:rsidR="002163D8" w:rsidRPr="006645F0" w:rsidP="002163D8">
      <w:pPr>
        <w:pStyle w:val="Answer"/>
      </w:pPr>
      <w:r w:rsidRPr="006645F0">
        <w:t xml:space="preserve">You will be aware that we have established Oflog, which is a way of making sure that </w:t>
      </w:r>
      <w:r w:rsidRPr="006645F0" w:rsidR="001A50AE">
        <w:t xml:space="preserve">we have </w:t>
      </w:r>
      <w:r w:rsidRPr="006645F0">
        <w:t>consistent</w:t>
      </w:r>
      <w:r w:rsidRPr="006645F0" w:rsidR="001A50AE">
        <w:t xml:space="preserve">, available </w:t>
      </w:r>
      <w:r w:rsidRPr="006645F0">
        <w:t xml:space="preserve">data on a range of topics for comparison across local authorities. That data will often not tell you the answer about how well something is going in a local area by itself, but it might prompt engagement and conversation with that local area about what the data suggests. </w:t>
      </w:r>
    </w:p>
    <w:p w:rsidR="002163D8" w:rsidRPr="006645F0" w:rsidP="002163D8">
      <w:pPr>
        <w:pStyle w:val="Question"/>
        <w:numPr>
          <w:ilvl w:val="0"/>
          <w:numId w:val="9"/>
        </w:numPr>
      </w:pPr>
      <w:sdt>
        <w:sdtPr>
          <w:alias w:val="Member"/>
          <w:tag w:val="&lt;Member mnisId='4295' dodsId='107295'&gt;"/>
          <w:id w:val="1320609092"/>
          <w:placeholder>
            <w:docPart w:val="E845420B3DFF4E24B646C39A7AD5F9BE"/>
          </w:placeholder>
          <w:richText/>
        </w:sdtPr>
        <w:sdtContent>
          <w:r w:rsidRPr="006645F0">
            <w:rPr>
              <w:b/>
              <w:bCs/>
            </w:rPr>
            <w:t>Andrew Lewer:</w:t>
          </w:r>
        </w:sdtContent>
      </w:sdt>
      <w:r w:rsidRPr="006645F0">
        <w:t xml:space="preserve"> The Local Government Association, of which I am a vice</w:t>
      </w:r>
      <w:r w:rsidRPr="006645F0" w:rsidR="001A50AE">
        <w:t>-</w:t>
      </w:r>
      <w:r w:rsidRPr="006645F0">
        <w:t xml:space="preserve">president, has produced LG Inform, which is a big data set, for a long time. How </w:t>
      </w:r>
      <w:r w:rsidRPr="006645F0" w:rsidR="001A50AE">
        <w:t xml:space="preserve">do you </w:t>
      </w:r>
      <w:r w:rsidRPr="006645F0">
        <w:t>avoid duplication? Have you found that the data produced by Oflog has not necessarily always been in tune or agreed with the data that existed previously?</w:t>
      </w:r>
    </w:p>
    <w:p w:rsidR="002163D8" w:rsidRPr="006645F0" w:rsidP="002163D8">
      <w:pPr>
        <w:pStyle w:val="Answer"/>
      </w:pPr>
      <w:sdt>
        <w:sdtPr>
          <w:alias w:val="Witness"/>
          <w:id w:val="206608350"/>
          <w:placeholder>
            <w:docPart w:val="5B6E51F1517C4AAEA0D8BFE0C3CE7EDE"/>
          </w:placeholder>
          <w:richText/>
        </w:sdtPr>
        <w:sdtContent>
          <w:r w:rsidRPr="006645F0">
            <w:rPr>
              <w:b/>
              <w:i/>
            </w:rPr>
            <w:t>Catherine</w:t>
          </w:r>
          <w:r w:rsidRPr="006645F0">
            <w:rPr>
              <w:i/>
            </w:rPr>
            <w:t xml:space="preserve"> </w:t>
          </w:r>
          <w:r w:rsidRPr="006645F0">
            <w:rPr>
              <w:b/>
              <w:i/>
            </w:rPr>
            <w:t>Frances:</w:t>
          </w:r>
        </w:sdtContent>
      </w:sdt>
      <w:r w:rsidRPr="006645F0">
        <w:t xml:space="preserve"> I will come in on that. Oflog is a developing institution. It issued the first wave of its metrics to measure what is going on in local government in a certain number of areas, and then in December we topped that up. The organisation will just carry on adding to that. </w:t>
      </w:r>
    </w:p>
    <w:p w:rsidR="002163D8" w:rsidRPr="006645F0" w:rsidP="002163D8">
      <w:pPr>
        <w:pStyle w:val="Answer"/>
      </w:pPr>
      <w:r w:rsidRPr="006645F0">
        <w:t xml:space="preserve">It is different to the LG Inform product that the LGA runs for some quite straightforward reasons. Oflog is fully public. It is curated. LG Inform has a vast amount of material. Oflog has slimmed that down to the key metrics. </w:t>
      </w:r>
      <w:r w:rsidRPr="006645F0" w:rsidR="001A50AE">
        <w:t>It is</w:t>
      </w:r>
      <w:r w:rsidRPr="006645F0">
        <w:t xml:space="preserve"> putting a huge amount of emphasis on making it immediately transparent. When you go on to the Oflog tool, it is clear that </w:t>
      </w:r>
      <w:r w:rsidRPr="006645F0" w:rsidR="001A50AE">
        <w:t>it is</w:t>
      </w:r>
      <w:r w:rsidRPr="006645F0">
        <w:t xml:space="preserve"> comparing a particular council with its statistical nearest neighbour using the CIPFA categorisation. </w:t>
      </w:r>
    </w:p>
    <w:p w:rsidR="002163D8" w:rsidRPr="006645F0" w:rsidP="002163D8">
      <w:pPr>
        <w:pStyle w:val="Answer"/>
      </w:pPr>
      <w:r w:rsidRPr="006645F0">
        <w:t xml:space="preserve">It is just a different tool. I do not want to criticise the LGA’s product at all, but it is easier for the general public to use the Oflog data to understand where their council is. </w:t>
      </w:r>
      <w:r w:rsidRPr="006645F0" w:rsidR="001A50AE">
        <w:t>It</w:t>
      </w:r>
      <w:r w:rsidRPr="006645F0">
        <w:t xml:space="preserve"> is one of the things that we have often heard</w:t>
      </w:r>
      <w:r w:rsidRPr="006645F0" w:rsidR="001A50AE">
        <w:t>: that, a</w:t>
      </w:r>
      <w:r w:rsidRPr="006645F0">
        <w:t xml:space="preserve">lthough you can be an expert in local government and find out a huge amount about your council, it is not necessarily so easy to compare two or three councils with each other or, if you are in a council, to learn about best practice elsewhere. </w:t>
      </w:r>
    </w:p>
    <w:p w:rsidR="002163D8" w:rsidRPr="006645F0" w:rsidP="002163D8">
      <w:pPr>
        <w:pStyle w:val="Question"/>
        <w:numPr>
          <w:ilvl w:val="0"/>
          <w:numId w:val="9"/>
        </w:numPr>
      </w:pPr>
      <w:sdt>
        <w:sdtPr>
          <w:alias w:val="Member"/>
          <w:tag w:val="&lt;Member mnisId='4295' dodsId='107295'&gt;"/>
          <w:id w:val="-805391442"/>
          <w:placeholder>
            <w:docPart w:val="C33BDC2BB2724D55B4297222FA1D58C3"/>
          </w:placeholder>
          <w:richText/>
        </w:sdtPr>
        <w:sdtContent>
          <w:r w:rsidRPr="006645F0">
            <w:rPr>
              <w:b/>
              <w:bCs/>
            </w:rPr>
            <w:t xml:space="preserve">Andrew </w:t>
          </w:r>
          <w:r w:rsidRPr="006645F0">
            <w:rPr>
              <w:b/>
              <w:bCs/>
            </w:rPr>
            <w:t>Lewer</w:t>
          </w:r>
          <w:r w:rsidRPr="006645F0">
            <w:rPr>
              <w:b/>
              <w:bCs/>
            </w:rPr>
            <w:t>:</w:t>
          </w:r>
        </w:sdtContent>
      </w:sdt>
      <w:r w:rsidRPr="006645F0">
        <w:t xml:space="preserve"> Finally, we have talked about new burdens, but what about old burdens? If there is a fall in local authority funding to fund regulatory services and all those old burdens are still there, how do you assess, on behalf of the Department and more broadly against Government, their ability</w:t>
      </w:r>
      <w:r w:rsidRPr="006645F0" w:rsidR="001A50AE">
        <w:t>, first,</w:t>
      </w:r>
      <w:r w:rsidRPr="006645F0">
        <w:t xml:space="preserve"> to regulate the services that you have already quite often imposed upon them</w:t>
      </w:r>
      <w:r w:rsidRPr="006645F0" w:rsidR="001A50AE">
        <w:t xml:space="preserve">, </w:t>
      </w:r>
      <w:r w:rsidRPr="006645F0">
        <w:t>and</w:t>
      </w:r>
      <w:r w:rsidRPr="006645F0" w:rsidR="001A50AE">
        <w:t>, secondly,</w:t>
      </w:r>
      <w:r w:rsidRPr="006645F0">
        <w:t xml:space="preserve"> to be able to cope with new burdens when the old burdens</w:t>
      </w:r>
      <w:r w:rsidR="006A2084">
        <w:t>,</w:t>
      </w:r>
      <w:r w:rsidRPr="006645F0">
        <w:t xml:space="preserve"> often in the same area</w:t>
      </w:r>
      <w:r w:rsidR="006A2084">
        <w:t>,</w:t>
      </w:r>
      <w:r w:rsidRPr="006645F0">
        <w:t xml:space="preserve"> are not sufficiently funded in the first place?</w:t>
      </w:r>
    </w:p>
    <w:p w:rsidR="002163D8" w:rsidRPr="006645F0" w:rsidP="002163D8">
      <w:pPr>
        <w:pStyle w:val="Answer"/>
      </w:pPr>
      <w:sdt>
        <w:sdtPr>
          <w:alias w:val="Witness"/>
          <w:id w:val="1392309464"/>
          <w:placeholder>
            <w:docPart w:val="0EE8E02ECE474D7AAA0BF3A42DFA2FF4"/>
          </w:placeholder>
          <w:richText/>
        </w:sdtPr>
        <w:sdtContent>
          <w:r w:rsidRPr="006645F0">
            <w:rPr>
              <w:b/>
              <w:i/>
            </w:rPr>
            <w:t>Catherine</w:t>
          </w:r>
          <w:r w:rsidRPr="006645F0">
            <w:rPr>
              <w:i/>
            </w:rPr>
            <w:t xml:space="preserve"> </w:t>
          </w:r>
          <w:r w:rsidRPr="006645F0">
            <w:rPr>
              <w:b/>
              <w:i/>
            </w:rPr>
            <w:t>Frances:</w:t>
          </w:r>
        </w:sdtContent>
      </w:sdt>
      <w:r w:rsidRPr="006645F0">
        <w:t xml:space="preserve"> That is a process that we do at </w:t>
      </w:r>
      <w:r w:rsidRPr="006645F0" w:rsidR="001A50AE">
        <w:t>s</w:t>
      </w:r>
      <w:r w:rsidRPr="006645F0">
        <w:t xml:space="preserve">pending </w:t>
      </w:r>
      <w:r w:rsidRPr="006645F0" w:rsidR="001A50AE">
        <w:t>r</w:t>
      </w:r>
      <w:r w:rsidRPr="006645F0">
        <w:t xml:space="preserve">eviews. Essentially, we take an input from all the lead Government Departments. They model, as always happens in a </w:t>
      </w:r>
      <w:r w:rsidRPr="006645F0" w:rsidR="001A50AE">
        <w:t>s</w:t>
      </w:r>
      <w:r w:rsidRPr="006645F0">
        <w:t xml:space="preserve">pending </w:t>
      </w:r>
      <w:r w:rsidRPr="006645F0" w:rsidR="001A50AE">
        <w:t>r</w:t>
      </w:r>
      <w:r w:rsidRPr="006645F0">
        <w:t xml:space="preserve">eview, what the likely path of future need will be in their area. We have some areas of spend that are relatively small. We try to uplift them in the particular technical way that we do at every </w:t>
      </w:r>
      <w:r w:rsidRPr="006645F0" w:rsidR="001A50AE">
        <w:t>s</w:t>
      </w:r>
      <w:r w:rsidRPr="006645F0">
        <w:t xml:space="preserve">pending </w:t>
      </w:r>
      <w:r w:rsidRPr="006645F0" w:rsidR="001A50AE">
        <w:t>r</w:t>
      </w:r>
      <w:r w:rsidRPr="006645F0">
        <w:t xml:space="preserve">eview. </w:t>
      </w:r>
      <w:r w:rsidRPr="006645F0">
        <w:rPr>
          <w:bCs/>
          <w:iCs/>
        </w:rPr>
        <w:t>I</w:t>
      </w:r>
      <w:r w:rsidRPr="006645F0">
        <w:t xml:space="preserve">t is the overall calculation. We do not sit there with the many hundreds of statutory duties on local authorities and go through them line by line. We do the overarching piece and then look at the tax take. We look at council tax, business rates and grant, and then we work our way through from there. </w:t>
      </w:r>
    </w:p>
    <w:p w:rsidR="002163D8" w:rsidRPr="006645F0" w:rsidP="002163D8">
      <w:pPr>
        <w:pStyle w:val="Question"/>
        <w:numPr>
          <w:ilvl w:val="0"/>
          <w:numId w:val="9"/>
        </w:numPr>
      </w:pPr>
      <w:sdt>
        <w:sdtPr>
          <w:rPr>
            <w:b/>
          </w:rPr>
          <w:alias w:val="Member"/>
          <w:tag w:val="&lt;Member mnisId='4295' dodsId='107295'&gt;"/>
          <w:id w:val="1151874467"/>
          <w:placeholder>
            <w:docPart w:val="E89E45E9B5114B6AA8D1E1D6D63CBE36"/>
          </w:placeholder>
          <w:richText/>
        </w:sdtPr>
        <w:sdtContent>
          <w:r w:rsidRPr="006645F0">
            <w:rPr>
              <w:b/>
            </w:rPr>
            <w:t>Mary Robinson:</w:t>
          </w:r>
        </w:sdtContent>
      </w:sdt>
      <w:r w:rsidRPr="006645F0">
        <w:t xml:space="preserve"> When we have spoken to CIPFA,</w:t>
      </w:r>
      <w:r w:rsidRPr="006645F0" w:rsidR="001653B9">
        <w:t xml:space="preserve"> it has</w:t>
      </w:r>
      <w:r w:rsidRPr="006645F0">
        <w:t xml:space="preserve"> talked about </w:t>
      </w:r>
      <w:r w:rsidRPr="006645F0" w:rsidR="001653B9">
        <w:t xml:space="preserve">its </w:t>
      </w:r>
      <w:r w:rsidRPr="006645F0">
        <w:t xml:space="preserve">benchmarking club and how </w:t>
      </w:r>
      <w:r w:rsidRPr="006645F0" w:rsidR="001653B9">
        <w:t>it</w:t>
      </w:r>
      <w:r w:rsidRPr="006645F0">
        <w:t xml:space="preserve"> share</w:t>
      </w:r>
      <w:r w:rsidRPr="006645F0" w:rsidR="001653B9">
        <w:t>s</w:t>
      </w:r>
      <w:r w:rsidRPr="006645F0">
        <w:t xml:space="preserve"> information. That seems to me to be a sensible way to proceed. What consideration has the Department given to subsidising or being more involved in something like that?</w:t>
      </w:r>
    </w:p>
    <w:p w:rsidR="002163D8" w:rsidRPr="006645F0" w:rsidP="002163D8">
      <w:pPr>
        <w:pStyle w:val="Answer"/>
      </w:pPr>
      <w:sdt>
        <w:sdtPr>
          <w:alias w:val="Witness"/>
          <w:id w:val="1343815133"/>
          <w:placeholder>
            <w:docPart w:val="88BD609C245F4B92ABCF79F527B66C90"/>
          </w:placeholder>
          <w:richText/>
        </w:sdtPr>
        <w:sdtContent>
          <w:r w:rsidRPr="006645F0">
            <w:rPr>
              <w:b/>
              <w:i/>
            </w:rPr>
            <w:t>Catherine</w:t>
          </w:r>
          <w:r w:rsidRPr="006645F0">
            <w:rPr>
              <w:i/>
            </w:rPr>
            <w:t xml:space="preserve"> </w:t>
          </w:r>
          <w:r w:rsidRPr="006645F0">
            <w:rPr>
              <w:b/>
              <w:i/>
            </w:rPr>
            <w:t>Frances:</w:t>
          </w:r>
        </w:sdtContent>
      </w:sdt>
      <w:r w:rsidRPr="006645F0">
        <w:t xml:space="preserve"> I agree with you that it is incredibly helpful. Oflog has a commitment not to recreate new data sets. Wherever possible, </w:t>
      </w:r>
      <w:r w:rsidRPr="006645F0" w:rsidR="001653B9">
        <w:t xml:space="preserve">it </w:t>
      </w:r>
      <w:r w:rsidRPr="006645F0">
        <w:t>draw</w:t>
      </w:r>
      <w:r w:rsidRPr="006645F0" w:rsidR="001653B9">
        <w:t>s its</w:t>
      </w:r>
      <w:r w:rsidRPr="006645F0">
        <w:t xml:space="preserve"> data from existing sources. </w:t>
      </w:r>
      <w:r w:rsidRPr="006645F0" w:rsidR="001653B9">
        <w:t>It has</w:t>
      </w:r>
      <w:r w:rsidRPr="006645F0">
        <w:t xml:space="preserve"> published a financial data set for local government</w:t>
      </w:r>
      <w:r w:rsidRPr="006645F0" w:rsidR="001653B9">
        <w:t xml:space="preserve">, which </w:t>
      </w:r>
      <w:r w:rsidRPr="006645F0">
        <w:t>will enable people to see that financial data set, rather like when you see the CIPFA comparators</w:t>
      </w:r>
      <w:r w:rsidRPr="006645F0" w:rsidR="001653B9">
        <w:t xml:space="preserve">, </w:t>
      </w:r>
      <w:r w:rsidRPr="006645F0">
        <w:t>along with other service areas</w:t>
      </w:r>
      <w:r w:rsidRPr="006645F0" w:rsidR="001653B9">
        <w:t>.</w:t>
      </w:r>
      <w:r w:rsidRPr="006645F0">
        <w:t xml:space="preserve"> </w:t>
      </w:r>
      <w:r w:rsidRPr="006645F0" w:rsidR="001653B9">
        <w:t>That</w:t>
      </w:r>
      <w:r w:rsidRPr="006645F0">
        <w:t xml:space="preserve"> is itself quite helpful. </w:t>
      </w:r>
    </w:p>
    <w:p w:rsidR="002163D8" w:rsidRPr="006645F0" w:rsidP="002163D8">
      <w:pPr>
        <w:pStyle w:val="Answer"/>
      </w:pPr>
      <w:r w:rsidRPr="006645F0">
        <w:t xml:space="preserve">Our Department has long since collected comparative financial data on different councils. We fully support CIPFA in doing so. The fact </w:t>
      </w:r>
      <w:r w:rsidRPr="006645F0" w:rsidR="001653B9">
        <w:t>its</w:t>
      </w:r>
      <w:r w:rsidRPr="006645F0">
        <w:t xml:space="preserve"> tool has been made publicly available—although it can sometimes be challenging to </w:t>
      </w:r>
      <w:r w:rsidRPr="006645F0">
        <w:t>be on the receiving end of that—sheds a huge amount of light for people in the sector.</w:t>
      </w:r>
    </w:p>
    <w:p w:rsidR="002163D8" w:rsidRPr="006645F0" w:rsidP="002163D8">
      <w:pPr>
        <w:pStyle w:val="Answer"/>
      </w:pPr>
      <w:r w:rsidRPr="006645F0">
        <w:t xml:space="preserve">We work closely with CIPFA. We fund a significant subset of that sector support via a grant to the LGA and the LGA opens that out for wider competition. We work really closely with CIPFA on lots of things and we really support </w:t>
      </w:r>
      <w:r w:rsidRPr="006645F0" w:rsidR="001653B9">
        <w:t>its</w:t>
      </w:r>
      <w:r w:rsidRPr="006645F0">
        <w:t xml:space="preserve"> work.</w:t>
      </w:r>
    </w:p>
    <w:p w:rsidR="002163D8" w:rsidRPr="006645F0" w:rsidP="002163D8">
      <w:pPr>
        <w:pStyle w:val="Question"/>
        <w:numPr>
          <w:ilvl w:val="0"/>
          <w:numId w:val="9"/>
        </w:numPr>
      </w:pPr>
      <w:sdt>
        <w:sdtPr>
          <w:rPr>
            <w:b/>
          </w:rPr>
          <w:alias w:val="Member"/>
          <w:tag w:val="&lt;Member mnisId='4295' dodsId='107295'&gt;"/>
          <w:id w:val="-1667545930"/>
          <w:placeholder>
            <w:docPart w:val="FD9DBCA9D4684E7DBC2844F3BA6180A7"/>
          </w:placeholder>
          <w:richText/>
        </w:sdtPr>
        <w:sdtContent>
          <w:r w:rsidRPr="006645F0">
            <w:rPr>
              <w:b/>
            </w:rPr>
            <w:t>Mary Robinson:</w:t>
          </w:r>
        </w:sdtContent>
      </w:sdt>
      <w:r w:rsidRPr="006645F0">
        <w:t xml:space="preserve"> Would it not make sense for it all to be brought together rather than having different bodies doing similar things?</w:t>
      </w:r>
    </w:p>
    <w:p w:rsidR="002163D8" w:rsidRPr="006645F0" w:rsidP="002163D8">
      <w:pPr>
        <w:pStyle w:val="Answer"/>
      </w:pPr>
      <w:sdt>
        <w:sdtPr>
          <w:alias w:val="Witness"/>
          <w:id w:val="1900242685"/>
          <w:placeholder>
            <w:docPart w:val="D680A0E063AA45C4BE5B4775ACF699E8"/>
          </w:placeholder>
          <w:richText/>
        </w:sdtPr>
        <w:sdtContent>
          <w:r w:rsidRPr="006645F0">
            <w:rPr>
              <w:b/>
              <w:i/>
            </w:rPr>
            <w:t>Catherine</w:t>
          </w:r>
          <w:r w:rsidRPr="006645F0">
            <w:rPr>
              <w:i/>
            </w:rPr>
            <w:t xml:space="preserve"> </w:t>
          </w:r>
          <w:r w:rsidRPr="006645F0">
            <w:rPr>
              <w:b/>
              <w:i/>
            </w:rPr>
            <w:t>Frances:</w:t>
          </w:r>
        </w:sdtContent>
      </w:sdt>
      <w:r w:rsidRPr="006645F0">
        <w:t xml:space="preserve"> To a large extent, that is what Oflog is doing. It is not crowding out these other organisations; it is synthesising the data that is publicly available</w:t>
      </w:r>
      <w:r w:rsidRPr="006645F0" w:rsidR="001653B9">
        <w:t>, in an intelligent and curated way,</w:t>
      </w:r>
      <w:r w:rsidRPr="006645F0">
        <w:t xml:space="preserve"> into a set of metrics. You can then go on a website, click a link, see your council and look at how these different things interlink. It is very much the attempt to bring that together.</w:t>
      </w:r>
    </w:p>
    <w:p w:rsidR="002163D8" w:rsidRPr="006645F0" w:rsidP="002163D8">
      <w:pPr>
        <w:pStyle w:val="Question"/>
        <w:numPr>
          <w:ilvl w:val="0"/>
          <w:numId w:val="9"/>
        </w:numPr>
      </w:pPr>
      <w:sdt>
        <w:sdtPr>
          <w:rPr>
            <w:b/>
          </w:rPr>
          <w:alias w:val="Member"/>
          <w:tag w:val="&lt;Member mnisId='4295' dodsId='107295'&gt;"/>
          <w:id w:val="-592551916"/>
          <w:placeholder>
            <w:docPart w:val="6E160802492549468B2F7DF74DADC9D7"/>
          </w:placeholder>
          <w:richText/>
        </w:sdtPr>
        <w:sdtContent>
          <w:r w:rsidRPr="006645F0">
            <w:rPr>
              <w:b/>
            </w:rPr>
            <w:t>Mary Robinson:</w:t>
          </w:r>
        </w:sdtContent>
      </w:sdt>
      <w:r w:rsidRPr="006645F0">
        <w:t xml:space="preserve"> The benchmarking club information is not publicly available, is it?</w:t>
      </w:r>
    </w:p>
    <w:p w:rsidR="002163D8" w:rsidRPr="006645F0" w:rsidP="002163D8">
      <w:pPr>
        <w:pStyle w:val="Answer"/>
      </w:pPr>
      <w:sdt>
        <w:sdtPr>
          <w:alias w:val="Witness"/>
          <w:id w:val="-2089531811"/>
          <w:placeholder>
            <w:docPart w:val="52B658567FA04D6C99663149EB334201"/>
          </w:placeholder>
          <w:richText/>
        </w:sdtPr>
        <w:sdtContent>
          <w:r w:rsidRPr="006645F0">
            <w:rPr>
              <w:b/>
              <w:i/>
            </w:rPr>
            <w:t>Catherine</w:t>
          </w:r>
          <w:r w:rsidRPr="006645F0">
            <w:rPr>
              <w:i/>
            </w:rPr>
            <w:t xml:space="preserve"> </w:t>
          </w:r>
          <w:r w:rsidRPr="006645F0">
            <w:rPr>
              <w:b/>
              <w:i/>
            </w:rPr>
            <w:t>Frances:</w:t>
          </w:r>
        </w:sdtContent>
      </w:sdt>
      <w:r w:rsidRPr="006645F0">
        <w:t xml:space="preserve"> I do not know. You would have to ask CIPFA for the detail about all of that stuff. </w:t>
      </w:r>
      <w:r w:rsidRPr="006645F0" w:rsidR="001653B9">
        <w:t>It has its</w:t>
      </w:r>
      <w:r w:rsidRPr="006645F0">
        <w:t xml:space="preserve"> wider metrics, which </w:t>
      </w:r>
      <w:r w:rsidRPr="006645F0" w:rsidR="001653B9">
        <w:t xml:space="preserve">it </w:t>
      </w:r>
      <w:r w:rsidRPr="006645F0">
        <w:t>publish</w:t>
      </w:r>
      <w:r w:rsidRPr="006645F0" w:rsidR="001653B9">
        <w:t>es</w:t>
      </w:r>
      <w:r w:rsidRPr="006645F0">
        <w:t>.</w:t>
      </w:r>
    </w:p>
    <w:p w:rsidR="002163D8" w:rsidRPr="006645F0" w:rsidP="002163D8">
      <w:pPr>
        <w:pStyle w:val="Remark"/>
      </w:pPr>
      <w:sdt>
        <w:sdtPr>
          <w:rPr>
            <w:b/>
          </w:rPr>
          <w:alias w:val="Member"/>
          <w:tag w:val="&lt;Member mnisId='4295' dodsId='107295'&gt;"/>
          <w:id w:val="-879005330"/>
          <w:placeholder>
            <w:docPart w:val="840E01DDBA6F4CAF8E810FD582651229"/>
          </w:placeholder>
          <w:richText/>
        </w:sdtPr>
        <w:sdtContent>
          <w:r w:rsidRPr="006645F0">
            <w:rPr>
              <w:b/>
            </w:rPr>
            <w:t>Mary Robinson:</w:t>
          </w:r>
        </w:sdtContent>
      </w:sdt>
      <w:r w:rsidRPr="006645F0">
        <w:t xml:space="preserve"> I am just putting the idea into your mind.</w:t>
      </w:r>
    </w:p>
    <w:p w:rsidR="002163D8" w:rsidRPr="006645F0" w:rsidP="002163D8">
      <w:pPr>
        <w:pStyle w:val="Question"/>
        <w:numPr>
          <w:ilvl w:val="0"/>
          <w:numId w:val="9"/>
        </w:numPr>
      </w:pPr>
      <w:sdt>
        <w:sdtPr>
          <w:rPr>
            <w:b/>
          </w:rPr>
          <w:alias w:val="Member"/>
          <w:tag w:val="&lt;Member mnisId='4295' dodsId='107295'&gt;"/>
          <w:id w:val="-326137797"/>
          <w:placeholder>
            <w:docPart w:val="2F08728CC60948B8AD12473AF631A078"/>
          </w:placeholder>
          <w:richText/>
        </w:sdtPr>
        <w:sdtContent>
          <w:r w:rsidRPr="006645F0">
            <w:rPr>
              <w:b/>
            </w:rPr>
            <w:t>Chair:</w:t>
          </w:r>
        </w:sdtContent>
      </w:sdt>
      <w:r w:rsidRPr="006645F0">
        <w:t xml:space="preserve"> Moving on to funding issues, it has been agreed that there will be an attempt to reduce the multiple funding pots that are around that authorities </w:t>
      </w:r>
      <w:r w:rsidRPr="006645F0" w:rsidR="001653B9">
        <w:t xml:space="preserve">have to </w:t>
      </w:r>
      <w:r w:rsidRPr="006645F0">
        <w:t>bid for. One of the examples of how things ought to develop was the trailblazer single pot for West Midlands and Greater Manchester. Is it not rather disappointing, therefore, that</w:t>
      </w:r>
      <w:r w:rsidRPr="006645F0" w:rsidR="001653B9">
        <w:t>,</w:t>
      </w:r>
      <w:r w:rsidRPr="006645F0">
        <w:t xml:space="preserve"> within a few months of that being announced as a great way to do things</w:t>
      </w:r>
      <w:r w:rsidRPr="006645F0" w:rsidR="001653B9">
        <w:t>,</w:t>
      </w:r>
      <w:r w:rsidRPr="006645F0">
        <w:t xml:space="preserve"> it has been said</w:t>
      </w:r>
      <w:r w:rsidRPr="006645F0" w:rsidR="001653B9">
        <w:t xml:space="preserve"> it</w:t>
      </w:r>
      <w:r w:rsidRPr="006645F0">
        <w:t xml:space="preserve"> will not automatically be rolled out as a way of working to the other combined authoritie</w:t>
      </w:r>
      <w:r w:rsidRPr="006645F0" w:rsidR="001653B9">
        <w:t>s</w:t>
      </w:r>
      <w:r w:rsidRPr="006645F0">
        <w:t>?</w:t>
      </w:r>
    </w:p>
    <w:p w:rsidR="002163D8" w:rsidRPr="006645F0" w:rsidP="002163D8">
      <w:pPr>
        <w:pStyle w:val="Answer"/>
      </w:pPr>
      <w:sdt>
        <w:sdtPr>
          <w:alias w:val="Witness"/>
          <w:id w:val="-1878076816"/>
          <w:placeholder>
            <w:docPart w:val="F1734BA0A0EB40CBB31331FB89403D64"/>
          </w:placeholder>
          <w:richText/>
        </w:sdtPr>
        <w:sdtContent>
          <w:r w:rsidRPr="006645F0">
            <w:rPr>
              <w:b/>
              <w:i/>
            </w:rPr>
            <w:t>Sarah</w:t>
          </w:r>
          <w:r w:rsidRPr="006645F0">
            <w:rPr>
              <w:i/>
            </w:rPr>
            <w:t xml:space="preserve"> </w:t>
          </w:r>
          <w:r w:rsidRPr="006645F0">
            <w:rPr>
              <w:b/>
              <w:i/>
            </w:rPr>
            <w:t>Healy:</w:t>
          </w:r>
        </w:sdtContent>
      </w:sdt>
      <w:r w:rsidRPr="006645F0">
        <w:t xml:space="preserve"> We have stated an ambition for the trailblazer model to be rolled out to all areas in England with a devolution deal and a directly elected mayor over time. We would not do it automatically. For one thing, it is a very significant change in how we are funding local areas. Clearly, we have worked very closely with Greater Manchester and the West Midlands mayoral combined authorities in setting up that deal.</w:t>
      </w:r>
    </w:p>
    <w:p w:rsidR="002163D8" w:rsidRPr="006645F0" w:rsidP="002163D8">
      <w:pPr>
        <w:pStyle w:val="Answer"/>
      </w:pPr>
      <w:r w:rsidRPr="006645F0">
        <w:t>It is often the case that Government are criticised for rolling things out before they have tested how well they have gone in their initial formation. We will want to see how that works its way through before necessarily spreading it around, but we have been absolutely clear that this is what we want to see because of the benefits of funding simplification and devolution to local areas.</w:t>
      </w:r>
    </w:p>
    <w:p w:rsidR="002163D8" w:rsidRPr="006645F0" w:rsidP="002163D8">
      <w:pPr>
        <w:pStyle w:val="Question"/>
        <w:numPr>
          <w:ilvl w:val="0"/>
          <w:numId w:val="9"/>
        </w:numPr>
      </w:pPr>
      <w:sdt>
        <w:sdtPr>
          <w:rPr>
            <w:b/>
          </w:rPr>
          <w:alias w:val="Member"/>
          <w:tag w:val="&lt;Member mnisId='4295' dodsId='107295'&gt;"/>
          <w:id w:val="-1875684412"/>
          <w:placeholder>
            <w:docPart w:val="37410F2CD7ED45C4B19E9A8A40258FB1"/>
          </w:placeholder>
          <w:richText/>
        </w:sdtPr>
        <w:sdtContent>
          <w:r w:rsidRPr="006645F0">
            <w:rPr>
              <w:b/>
            </w:rPr>
            <w:t>Chair:</w:t>
          </w:r>
        </w:sdtContent>
      </w:sdt>
      <w:r w:rsidRPr="006645F0">
        <w:t xml:space="preserve"> How far away is the next round of trailblazers after Greater Manchester and the West Midlands?</w:t>
      </w:r>
    </w:p>
    <w:p w:rsidR="002163D8" w:rsidRPr="006645F0" w:rsidP="002163D8">
      <w:pPr>
        <w:pStyle w:val="Answer"/>
      </w:pPr>
      <w:sdt>
        <w:sdtPr>
          <w:alias w:val="Witness"/>
          <w:id w:val="-116224219"/>
          <w:placeholder>
            <w:docPart w:val="FBDE50DA2BC04DEC9DBA489E693DF7DB"/>
          </w:placeholder>
          <w:richText/>
        </w:sdtPr>
        <w:sdtContent>
          <w:r w:rsidRPr="006645F0">
            <w:rPr>
              <w:b/>
              <w:i/>
            </w:rPr>
            <w:t>Sarah</w:t>
          </w:r>
          <w:r w:rsidRPr="006645F0">
            <w:rPr>
              <w:i/>
            </w:rPr>
            <w:t xml:space="preserve"> </w:t>
          </w:r>
          <w:r w:rsidRPr="006645F0">
            <w:rPr>
              <w:b/>
              <w:i/>
            </w:rPr>
            <w:t>Healy:</w:t>
          </w:r>
        </w:sdtContent>
      </w:sdt>
      <w:r w:rsidRPr="006645F0">
        <w:t xml:space="preserve"> We are starting the trailblazer deals at the beginning of the </w:t>
      </w:r>
      <w:r w:rsidRPr="006645F0" w:rsidR="00CC22EB">
        <w:t>s</w:t>
      </w:r>
      <w:r w:rsidRPr="006645F0">
        <w:t xml:space="preserve">pending </w:t>
      </w:r>
      <w:r w:rsidRPr="006645F0" w:rsidR="00CC22EB">
        <w:t>r</w:t>
      </w:r>
      <w:r w:rsidRPr="006645F0">
        <w:t>eview. We will want to see how that goes. We will want to see how our accountability framework works and what impact we are having, but we will keep it under constant review. I cannot say for sure because it is a ministerial judgment on the basis of what happens at the next SR.</w:t>
      </w:r>
    </w:p>
    <w:p w:rsidR="002163D8" w:rsidRPr="006645F0" w:rsidP="002163D8">
      <w:pPr>
        <w:pStyle w:val="Question"/>
        <w:numPr>
          <w:ilvl w:val="0"/>
          <w:numId w:val="9"/>
        </w:numPr>
      </w:pPr>
      <w:sdt>
        <w:sdtPr>
          <w:rPr>
            <w:b/>
          </w:rPr>
          <w:alias w:val="Member"/>
          <w:tag w:val="&lt;Member mnisId='4295' dodsId='107295'&gt;"/>
          <w:id w:val="32080852"/>
          <w:placeholder>
            <w:docPart w:val="737E5A6E40EE42569B40C10D97CF40C8"/>
          </w:placeholder>
          <w:richText/>
        </w:sdtPr>
        <w:sdtContent>
          <w:r w:rsidRPr="006645F0">
            <w:rPr>
              <w:b/>
            </w:rPr>
            <w:t>Chair:</w:t>
          </w:r>
        </w:sdtContent>
      </w:sdt>
      <w:r w:rsidRPr="006645F0">
        <w:t xml:space="preserve"> It is years away, is it not?</w:t>
      </w:r>
    </w:p>
    <w:p w:rsidR="002163D8" w:rsidRPr="006645F0" w:rsidP="002163D8">
      <w:pPr>
        <w:pStyle w:val="Answer"/>
      </w:pPr>
      <w:sdt>
        <w:sdtPr>
          <w:alias w:val="Witness"/>
          <w:id w:val="779222146"/>
          <w:placeholder>
            <w:docPart w:val="4DDD71DFCB2B45309CAC8A94D5283A26"/>
          </w:placeholder>
          <w:richText/>
        </w:sdtPr>
        <w:sdtContent>
          <w:r w:rsidRPr="006645F0">
            <w:rPr>
              <w:b/>
              <w:i/>
            </w:rPr>
            <w:t>Sarah</w:t>
          </w:r>
          <w:r w:rsidRPr="006645F0">
            <w:rPr>
              <w:i/>
            </w:rPr>
            <w:t xml:space="preserve"> </w:t>
          </w:r>
          <w:r w:rsidRPr="006645F0">
            <w:rPr>
              <w:b/>
              <w:i/>
            </w:rPr>
            <w:t>Healy:</w:t>
          </w:r>
        </w:sdtContent>
      </w:sdt>
      <w:r w:rsidRPr="006645F0">
        <w:t xml:space="preserve"> We are introducing the trailblazer deals imminently or as soon as we possibly can. Our implementation work is under</w:t>
      </w:r>
      <w:r w:rsidRPr="006645F0" w:rsidR="00CC22EB">
        <w:t xml:space="preserve"> </w:t>
      </w:r>
      <w:r w:rsidRPr="006645F0">
        <w:t>way. We have an ambition to roll it out to other areas that have a devolution deal.</w:t>
      </w:r>
    </w:p>
    <w:p w:rsidR="002163D8" w:rsidRPr="006645F0" w:rsidP="002163D8">
      <w:pPr>
        <w:pStyle w:val="Question"/>
        <w:numPr>
          <w:ilvl w:val="0"/>
          <w:numId w:val="9"/>
        </w:numPr>
      </w:pPr>
      <w:sdt>
        <w:sdtPr>
          <w:rPr>
            <w:b/>
          </w:rPr>
          <w:alias w:val="Member"/>
          <w:tag w:val="&lt;Member mnisId='4295' dodsId='107295'&gt;"/>
          <w:id w:val="-2091682578"/>
          <w:placeholder>
            <w:docPart w:val="80B208C339D84D8D82AC52102DB35BC0"/>
          </w:placeholder>
          <w:richText/>
        </w:sdtPr>
        <w:sdtContent>
          <w:r w:rsidRPr="006645F0">
            <w:rPr>
              <w:b/>
            </w:rPr>
            <w:t>Chair:</w:t>
          </w:r>
        </w:sdtContent>
      </w:sdt>
      <w:r w:rsidRPr="006645F0">
        <w:t xml:space="preserve"> It would be interesting to see how far the Department can go in streamlining the number of funds, but the big challenge is to get other Departments to join in that process, is it not? When you look at the pots of money, they are not all within DLUHC. They are scattered all over.</w:t>
      </w:r>
    </w:p>
    <w:p w:rsidR="002163D8" w:rsidRPr="006645F0" w:rsidP="002163D8">
      <w:pPr>
        <w:pStyle w:val="Answer"/>
      </w:pPr>
      <w:sdt>
        <w:sdtPr>
          <w:alias w:val="Witness"/>
          <w:id w:val="1621258011"/>
          <w:placeholder>
            <w:docPart w:val="3300F2BBAFF6449EA1AE1A6E67AD8A74"/>
          </w:placeholder>
          <w:richText/>
        </w:sdtPr>
        <w:sdtContent>
          <w:r w:rsidRPr="006645F0">
            <w:rPr>
              <w:b/>
              <w:i/>
            </w:rPr>
            <w:t>Sarah</w:t>
          </w:r>
          <w:r w:rsidRPr="006645F0">
            <w:rPr>
              <w:i/>
            </w:rPr>
            <w:t xml:space="preserve"> </w:t>
          </w:r>
          <w:r w:rsidRPr="006645F0">
            <w:rPr>
              <w:b/>
              <w:i/>
            </w:rPr>
            <w:t>Healy:</w:t>
          </w:r>
        </w:sdtContent>
      </w:sdt>
      <w:r w:rsidRPr="006645F0">
        <w:t xml:space="preserve"> No, indeed. This is a very good example of the cross-Government working that DLUHC does on behalf of the interests of local government, both engaging with other Departments that want to understand them better and working with Departments that want to achieve a particular outcome.</w:t>
      </w:r>
    </w:p>
    <w:p w:rsidR="002163D8" w:rsidRPr="006645F0" w:rsidP="002163D8">
      <w:pPr>
        <w:pStyle w:val="Answer"/>
      </w:pPr>
      <w:r w:rsidRPr="006645F0">
        <w:t>We have established a funding simplification doctrine, which came into being at the beginning of January, at the beginning of this month. In a similar way to the new burdens assessment, any Government Department that wants to issue a new separate funding pot to a local authority has to go through a series of steps to prove it is the best way for them to deliver that funding because of all of the challenges created by having separate pots that come from different parts of Government.</w:t>
      </w:r>
    </w:p>
    <w:p w:rsidR="002163D8" w:rsidRPr="006645F0" w:rsidP="002163D8">
      <w:pPr>
        <w:pStyle w:val="Answer"/>
      </w:pPr>
      <w:r w:rsidRPr="006645F0">
        <w:t>We would like to see funding to local government significantly simplified. We consistently work with other Government Departments on how to achieve that.</w:t>
      </w:r>
    </w:p>
    <w:p w:rsidR="002163D8" w:rsidRPr="006645F0" w:rsidP="002163D8">
      <w:pPr>
        <w:pStyle w:val="Question"/>
        <w:numPr>
          <w:ilvl w:val="0"/>
          <w:numId w:val="9"/>
        </w:numPr>
      </w:pPr>
      <w:sdt>
        <w:sdtPr>
          <w:rPr>
            <w:b/>
          </w:rPr>
          <w:alias w:val="Member"/>
          <w:tag w:val="&lt;Member mnisId='4295' dodsId='107295'&gt;"/>
          <w:id w:val="22057363"/>
          <w:placeholder>
            <w:docPart w:val="D9CCACCCF2F94FBB904F5CC14A1635EA"/>
          </w:placeholder>
          <w:richText/>
        </w:sdtPr>
        <w:sdtContent>
          <w:r w:rsidRPr="006645F0">
            <w:rPr>
              <w:b/>
            </w:rPr>
            <w:t>Chair:</w:t>
          </w:r>
        </w:sdtContent>
      </w:sdt>
      <w:r w:rsidRPr="006645F0">
        <w:t xml:space="preserve"> Is there a list of all the pots of money that are available for local government to have or bid for across Government? Has someone got a comprehensive list?</w:t>
      </w:r>
    </w:p>
    <w:p w:rsidR="002163D8" w:rsidRPr="006645F0" w:rsidP="002163D8">
      <w:pPr>
        <w:pStyle w:val="Answer"/>
      </w:pPr>
      <w:sdt>
        <w:sdtPr>
          <w:alias w:val="Witness"/>
          <w:id w:val="-2138550604"/>
          <w:placeholder>
            <w:docPart w:val="BEBA566DF60D42A8A7854148A3CABDF4"/>
          </w:placeholder>
          <w:richText/>
        </w:sdtPr>
        <w:sdtContent>
          <w:r w:rsidRPr="006645F0">
            <w:rPr>
              <w:b/>
              <w:i/>
            </w:rPr>
            <w:t>Catherine</w:t>
          </w:r>
          <w:r w:rsidRPr="006645F0">
            <w:rPr>
              <w:i/>
            </w:rPr>
            <w:t xml:space="preserve"> </w:t>
          </w:r>
          <w:r w:rsidRPr="006645F0">
            <w:rPr>
              <w:b/>
              <w:i/>
            </w:rPr>
            <w:t>Frances:</w:t>
          </w:r>
        </w:sdtContent>
      </w:sdt>
      <w:r w:rsidRPr="006645F0">
        <w:t xml:space="preserve"> There are two different types. First, there are the competitive pots. Exactly as Sarah said, we have heard from councils that it can be quite a lot of work to go through that process. That is where the consolidation work is starting from 1 January. </w:t>
      </w:r>
    </w:p>
    <w:p w:rsidR="002163D8" w:rsidRPr="006645F0" w:rsidP="002163D8">
      <w:pPr>
        <w:pStyle w:val="Answer"/>
      </w:pPr>
      <w:r w:rsidRPr="006645F0">
        <w:t>There is a separate set of issues around the individual grant streams that go into local government. Often, they do not have conditions attached, but there are multiple streams. That is a larger list.</w:t>
      </w:r>
    </w:p>
    <w:p w:rsidR="002163D8" w:rsidRPr="006645F0" w:rsidP="002163D8">
      <w:pPr>
        <w:pStyle w:val="Question"/>
        <w:numPr>
          <w:ilvl w:val="0"/>
          <w:numId w:val="9"/>
        </w:numPr>
      </w:pPr>
      <w:sdt>
        <w:sdtPr>
          <w:rPr>
            <w:b/>
          </w:rPr>
          <w:alias w:val="Member"/>
          <w:tag w:val="&lt;Member mnisId='4295' dodsId='107295'&gt;"/>
          <w:id w:val="-1870675306"/>
          <w:placeholder>
            <w:docPart w:val="4C61B5B67387464C8CC82C1856075B97"/>
          </w:placeholder>
          <w:richText/>
        </w:sdtPr>
        <w:sdtContent>
          <w:r w:rsidRPr="006645F0">
            <w:rPr>
              <w:b/>
            </w:rPr>
            <w:t>Chair:</w:t>
          </w:r>
        </w:sdtContent>
      </w:sdt>
      <w:r w:rsidRPr="006645F0">
        <w:t xml:space="preserve"> Is it possible to have a list of the competitive pots and the grant streams?</w:t>
      </w:r>
    </w:p>
    <w:p w:rsidR="002163D8" w:rsidRPr="006645F0" w:rsidP="002163D8">
      <w:pPr>
        <w:pStyle w:val="Answer"/>
      </w:pPr>
      <w:sdt>
        <w:sdtPr>
          <w:alias w:val="Witness"/>
          <w:id w:val="-1362437542"/>
          <w:placeholder>
            <w:docPart w:val="200AC9BE01354899A2C8149FE0798BF6"/>
          </w:placeholder>
          <w:richText/>
        </w:sdtPr>
        <w:sdtContent>
          <w:r w:rsidRPr="006645F0">
            <w:rPr>
              <w:b/>
              <w:i/>
            </w:rPr>
            <w:t>Sarah</w:t>
          </w:r>
          <w:r w:rsidRPr="006645F0">
            <w:rPr>
              <w:i/>
            </w:rPr>
            <w:t xml:space="preserve"> </w:t>
          </w:r>
          <w:r w:rsidRPr="006645F0">
            <w:rPr>
              <w:b/>
              <w:i/>
            </w:rPr>
            <w:t>Healy:</w:t>
          </w:r>
        </w:sdtContent>
      </w:sdt>
      <w:r w:rsidRPr="006645F0">
        <w:t xml:space="preserve"> We can certainly produce a list of the grant streams. </w:t>
      </w:r>
    </w:p>
    <w:p w:rsidR="002163D8" w:rsidRPr="006645F0" w:rsidP="002163D8">
      <w:pPr>
        <w:pStyle w:val="Answer"/>
      </w:pPr>
      <w:sdt>
        <w:sdtPr>
          <w:alias w:val="Witness"/>
          <w:id w:val="-372761514"/>
          <w:placeholder>
            <w:docPart w:val="C441CE47610E4157898CAC562EE2F3EB"/>
          </w:placeholder>
          <w:richText/>
        </w:sdtPr>
        <w:sdtContent>
          <w:r w:rsidRPr="006645F0">
            <w:rPr>
              <w:b/>
              <w:i/>
            </w:rPr>
            <w:t>Catherine</w:t>
          </w:r>
          <w:r w:rsidRPr="006645F0">
            <w:rPr>
              <w:i/>
            </w:rPr>
            <w:t xml:space="preserve"> </w:t>
          </w:r>
          <w:r w:rsidRPr="006645F0">
            <w:rPr>
              <w:b/>
              <w:i/>
            </w:rPr>
            <w:t>Frances:</w:t>
          </w:r>
        </w:sdtContent>
      </w:sdt>
      <w:r w:rsidRPr="006645F0">
        <w:t xml:space="preserve"> We can try. It is across all of Government. I am slightly pausing on offering it to you just in case it becomes a mammoth task to pull it together, but we can see what is possible.</w:t>
      </w:r>
    </w:p>
    <w:p w:rsidR="002163D8" w:rsidRPr="006645F0" w:rsidP="002163D8">
      <w:pPr>
        <w:pStyle w:val="Remark"/>
      </w:pPr>
      <w:sdt>
        <w:sdtPr>
          <w:rPr>
            <w:b/>
          </w:rPr>
          <w:alias w:val="Member"/>
          <w:tag w:val="&lt;Member mnisId='4295' dodsId='107295'&gt;"/>
          <w:id w:val="-1793506839"/>
          <w:placeholder>
            <w:docPart w:val="6B90A30D4AE74456ACB40FB1E8C078E2"/>
          </w:placeholder>
          <w:richText/>
        </w:sdtPr>
        <w:sdtContent>
          <w:r w:rsidRPr="006645F0">
            <w:rPr>
              <w:b/>
            </w:rPr>
            <w:t>Chair:</w:t>
          </w:r>
        </w:sdtContent>
      </w:sdt>
      <w:r w:rsidRPr="006645F0">
        <w:t xml:space="preserve"> It is not as big a task as it is for local government to try to respond to it.</w:t>
      </w:r>
    </w:p>
    <w:p w:rsidR="002163D8" w:rsidRPr="006645F0" w:rsidP="002163D8">
      <w:pPr>
        <w:pStyle w:val="Answer"/>
      </w:pPr>
      <w:sdt>
        <w:sdtPr>
          <w:alias w:val="Witness"/>
          <w:id w:val="-1301452772"/>
          <w:placeholder>
            <w:docPart w:val="0FA4F35F216C40678E983EDDE2334206"/>
          </w:placeholder>
          <w:richText/>
        </w:sdtPr>
        <w:sdtContent>
          <w:r w:rsidRPr="006645F0">
            <w:rPr>
              <w:b/>
              <w:i/>
            </w:rPr>
            <w:t>Sarah</w:t>
          </w:r>
          <w:r w:rsidRPr="006645F0">
            <w:rPr>
              <w:i/>
            </w:rPr>
            <w:t xml:space="preserve"> </w:t>
          </w:r>
          <w:r w:rsidRPr="006645F0">
            <w:rPr>
              <w:b/>
              <w:i/>
            </w:rPr>
            <w:t>Healy:</w:t>
          </w:r>
        </w:sdtContent>
      </w:sdt>
      <w:r w:rsidRPr="006645F0">
        <w:t xml:space="preserve"> We can possibly scope the task and then see how best we can respond to the request.</w:t>
      </w:r>
    </w:p>
    <w:p w:rsidR="002163D8" w:rsidRPr="006645F0" w:rsidP="002163D8">
      <w:pPr>
        <w:pStyle w:val="Answer"/>
      </w:pPr>
      <w:r w:rsidRPr="006645F0">
        <w:t>On your point about moving to trailblazers, it is worth saying that we are looking at what we can do for level 4 MCAs in terms of merging some funding pots into fewer earlier on. As I am sure you are aware, we are also running a pathfinder in which we are looking at</w:t>
      </w:r>
      <w:r w:rsidRPr="006645F0" w:rsidR="00CC22EB">
        <w:t xml:space="preserve"> </w:t>
      </w:r>
      <w:r w:rsidRPr="006645F0">
        <w:t xml:space="preserve">enabling local authorities that are in receipt of what the NAO looked at as </w:t>
      </w:r>
      <w:r w:rsidRPr="006645F0" w:rsidR="00CC22EB">
        <w:t xml:space="preserve">several </w:t>
      </w:r>
      <w:r w:rsidRPr="006645F0">
        <w:t xml:space="preserve">levelling up funds </w:t>
      </w:r>
      <w:r w:rsidRPr="006645F0" w:rsidR="00CC22EB">
        <w:t>to be</w:t>
      </w:r>
      <w:r w:rsidRPr="006645F0">
        <w:t xml:space="preserve"> able to move between them.</w:t>
      </w:r>
      <w:r w:rsidRPr="006645F0" w:rsidR="00CC22EB">
        <w:t xml:space="preserve"> </w:t>
      </w:r>
      <w:r w:rsidRPr="006645F0">
        <w:t>Both of those are ways in which we are trying to move faster on the principles that are established in the trailblazer deal.</w:t>
      </w:r>
    </w:p>
    <w:p w:rsidR="002163D8" w:rsidRPr="006645F0" w:rsidP="002163D8">
      <w:pPr>
        <w:pStyle w:val="Question"/>
        <w:numPr>
          <w:ilvl w:val="0"/>
          <w:numId w:val="9"/>
        </w:numPr>
      </w:pPr>
      <w:sdt>
        <w:sdtPr>
          <w:rPr>
            <w:b/>
          </w:rPr>
          <w:alias w:val="Member"/>
          <w:tag w:val="&lt;Member mnisId='4295' dodsId='107295'&gt;"/>
          <w:id w:val="1082416511"/>
          <w:placeholder>
            <w:docPart w:val="9AE9E4E76A23416EAFF40D3B1458B26E"/>
          </w:placeholder>
          <w:richText/>
        </w:sdtPr>
        <w:sdtContent>
          <w:r w:rsidRPr="006645F0">
            <w:rPr>
              <w:b/>
            </w:rPr>
            <w:t>Chair:</w:t>
          </w:r>
        </w:sdtContent>
      </w:sdt>
      <w:r w:rsidRPr="006645F0">
        <w:t xml:space="preserve"> When you provide the information, as much as you can, about the different pots and grant funding, it might be helpful if you could indicate what is now being proposed in terms of amalgamating any of those streams and pots together as a move towards simplification.</w:t>
      </w:r>
    </w:p>
    <w:p w:rsidR="002163D8" w:rsidRPr="006645F0" w:rsidP="002163D8">
      <w:pPr>
        <w:pStyle w:val="Answer"/>
      </w:pPr>
      <w:sdt>
        <w:sdtPr>
          <w:alias w:val="Witness"/>
          <w:id w:val="-2117600410"/>
          <w:placeholder>
            <w:docPart w:val="7DAA2BE0D33446E698F397E129E0336D"/>
          </w:placeholder>
          <w:richText/>
        </w:sdtPr>
        <w:sdtContent>
          <w:r w:rsidRPr="006645F0">
            <w:rPr>
              <w:b/>
              <w:i/>
            </w:rPr>
            <w:t>Sarah</w:t>
          </w:r>
          <w:r w:rsidRPr="006645F0">
            <w:rPr>
              <w:i/>
            </w:rPr>
            <w:t xml:space="preserve"> </w:t>
          </w:r>
          <w:r w:rsidRPr="006645F0">
            <w:rPr>
              <w:b/>
              <w:i/>
            </w:rPr>
            <w:t>Healy:</w:t>
          </w:r>
        </w:sdtContent>
      </w:sdt>
      <w:r w:rsidRPr="006645F0">
        <w:t xml:space="preserve"> We can certainly explain what we have done in terms of the pathfinders, where we are allowing local areas that are in receipt of multiple pots to move money between them.</w:t>
      </w:r>
    </w:p>
    <w:p w:rsidR="002163D8" w:rsidRPr="006645F0" w:rsidP="002163D8">
      <w:pPr>
        <w:pStyle w:val="Answer"/>
      </w:pPr>
      <w:r w:rsidRPr="006645F0">
        <w:t>The funding simplification doctrine, which came into being at the beginning of January, sets out a range of things. It says, “Before you set up a new funding stream to local government, please consider whether or not you could deliver the same objectives within an existing funding stream”.</w:t>
      </w:r>
    </w:p>
    <w:p w:rsidR="002163D8" w:rsidRPr="006645F0" w:rsidP="002163D8">
      <w:pPr>
        <w:pStyle w:val="Answer"/>
      </w:pPr>
      <w:r w:rsidRPr="006645F0">
        <w:t>It also specifically asks the question about competitions. As our Secretary of State has said, there is a role for competitions, but you can have too much of a good thing. In future, we want Departments, including DLUHC, to consider whether something could be done via an allocative method, which causes less work on behalf of local government, rather than a competition method for delivery.</w:t>
      </w:r>
    </w:p>
    <w:p w:rsidR="002163D8" w:rsidRPr="006645F0" w:rsidP="002163D8">
      <w:pPr>
        <w:pStyle w:val="Answer"/>
      </w:pPr>
      <w:r w:rsidRPr="006645F0">
        <w:t>That does not mean we will never have competitions in future, but it certainly means we will ask ourselves some searching questions before we launch one about whether that is the best way of establishing and getting value for money and innovation in a particular policy area.</w:t>
      </w:r>
    </w:p>
    <w:p w:rsidR="002163D8" w:rsidRPr="006645F0" w:rsidP="002163D8">
      <w:pPr>
        <w:pStyle w:val="Question"/>
        <w:numPr>
          <w:ilvl w:val="0"/>
          <w:numId w:val="9"/>
        </w:numPr>
      </w:pPr>
      <w:sdt>
        <w:sdtPr>
          <w:rPr>
            <w:b/>
          </w:rPr>
          <w:alias w:val="Member"/>
          <w:tag w:val="&lt;Member mnisId='4295' dodsId='107295'&gt;"/>
          <w:id w:val="-667178730"/>
          <w:placeholder>
            <w:docPart w:val="6006FF357E3D4C2D899FBCA6795BCD19"/>
          </w:placeholder>
          <w:richText/>
        </w:sdtPr>
        <w:sdtContent>
          <w:r w:rsidRPr="006645F0">
            <w:rPr>
              <w:b/>
            </w:rPr>
            <w:t>Chair:</w:t>
          </w:r>
        </w:sdtContent>
      </w:sdt>
      <w:r w:rsidRPr="006645F0">
        <w:t xml:space="preserve"> It is good to see that some travel in that direction is already starting to happen.</w:t>
      </w:r>
    </w:p>
    <w:p w:rsidR="002163D8" w:rsidRPr="006645F0" w:rsidP="002163D8">
      <w:pPr>
        <w:pStyle w:val="Answer"/>
      </w:pPr>
      <w:sdt>
        <w:sdtPr>
          <w:alias w:val="Witness"/>
          <w:id w:val="-1077055730"/>
          <w:placeholder>
            <w:docPart w:val="937ED1D812C442D3AE8AB09918FCEA80"/>
          </w:placeholder>
          <w:richText/>
        </w:sdtPr>
        <w:sdtContent>
          <w:r w:rsidRPr="006645F0">
            <w:rPr>
              <w:b/>
              <w:i/>
            </w:rPr>
            <w:t>Sarah</w:t>
          </w:r>
          <w:r w:rsidRPr="006645F0">
            <w:rPr>
              <w:i/>
            </w:rPr>
            <w:t xml:space="preserve"> </w:t>
          </w:r>
          <w:r w:rsidRPr="006645F0">
            <w:rPr>
              <w:b/>
              <w:i/>
            </w:rPr>
            <w:t>Healy:</w:t>
          </w:r>
        </w:sdtContent>
      </w:sdt>
      <w:r w:rsidRPr="006645F0">
        <w:t xml:space="preserve"> We are monitoring the implementation of the funding doctrine. We will reflect on that when it is more than a few weeks old.</w:t>
      </w:r>
    </w:p>
    <w:p w:rsidR="002163D8" w:rsidRPr="006645F0" w:rsidP="002163D8">
      <w:pPr>
        <w:pStyle w:val="Question"/>
        <w:numPr>
          <w:ilvl w:val="0"/>
          <w:numId w:val="9"/>
        </w:numPr>
      </w:pPr>
      <w:sdt>
        <w:sdtPr>
          <w:rPr>
            <w:b/>
            <w:bCs/>
          </w:rPr>
          <w:alias w:val="Member"/>
          <w:tag w:val="&lt;Member mnisId='4295' dodsId='107295'&gt;"/>
          <w:id w:val="-1272929092"/>
          <w:placeholder>
            <w:docPart w:val="A4BFE4C2C3F945EABCE8E97FE8F8890C"/>
          </w:placeholder>
          <w:richText/>
        </w:sdtPr>
        <w:sdtEndPr>
          <w:rPr>
            <w:b w:val="0"/>
            <w:bCs w:val="0"/>
          </w:rPr>
        </w:sdtEndPr>
        <w:sdtContent>
          <w:r w:rsidRPr="006645F0">
            <w:rPr>
              <w:b/>
              <w:bCs/>
            </w:rPr>
            <w:t>Mohammad Yasin:</w:t>
          </w:r>
        </w:sdtContent>
      </w:sdt>
      <w:r w:rsidRPr="006645F0">
        <w:t xml:space="preserve"> I just have a very quick one. In future, will the </w:t>
      </w:r>
      <w:r w:rsidRPr="006645F0">
        <w:t>Department consider switching to a funding model that does not pit towns against each other by having to bid for funding but rather focuses on ensuring that funding is allocated at a sustainable level based on need?</w:t>
      </w:r>
    </w:p>
    <w:p w:rsidR="002163D8" w:rsidRPr="006645F0" w:rsidP="002163D8">
      <w:pPr>
        <w:pStyle w:val="Answer"/>
      </w:pPr>
      <w:sdt>
        <w:sdtPr>
          <w:alias w:val="Witness"/>
          <w:id w:val="-1433208482"/>
          <w:placeholder>
            <w:docPart w:val="14660A8B92CA496FAF4E4C397A5A8CE2"/>
          </w:placeholder>
          <w:richText/>
        </w:sdtPr>
        <w:sdtContent>
          <w:r w:rsidRPr="006645F0">
            <w:rPr>
              <w:b/>
              <w:i/>
            </w:rPr>
            <w:t>Sarah</w:t>
          </w:r>
          <w:r w:rsidRPr="006645F0">
            <w:rPr>
              <w:i/>
            </w:rPr>
            <w:t xml:space="preserve"> </w:t>
          </w:r>
          <w:r w:rsidRPr="006645F0">
            <w:rPr>
              <w:b/>
              <w:i/>
            </w:rPr>
            <w:t>Healy:</w:t>
          </w:r>
        </w:sdtContent>
      </w:sdt>
      <w:r w:rsidRPr="006645F0">
        <w:t xml:space="preserve"> I will allow Catherine to comment on where that is related to the broader local government settlement.</w:t>
      </w:r>
    </w:p>
    <w:p w:rsidR="002163D8" w:rsidRPr="006645F0" w:rsidP="002163D8">
      <w:pPr>
        <w:pStyle w:val="Answer"/>
      </w:pPr>
      <w:r w:rsidRPr="006645F0">
        <w:t>Where it is related to competitions, I can only repeat what I have just said. We have recognised the issues with competitions. The Secretary of State recognised the issues with local government bidding for funds in his speech to the LGA last summer. As a result, at that time we published a simplification plan</w:t>
      </w:r>
      <w:r w:rsidRPr="006645F0" w:rsidR="002B27E6">
        <w:t>. T</w:t>
      </w:r>
      <w:r w:rsidRPr="006645F0">
        <w:t>hat established the plan for the doctrine that is now in force across Government Departments, which asks Departments to consider allocative approaches rather than competition-based approaches.</w:t>
      </w:r>
    </w:p>
    <w:p w:rsidR="002163D8" w:rsidRPr="006645F0" w:rsidP="002163D8">
      <w:pPr>
        <w:pStyle w:val="Question"/>
        <w:numPr>
          <w:ilvl w:val="0"/>
          <w:numId w:val="9"/>
        </w:numPr>
      </w:pPr>
      <w:sdt>
        <w:sdtPr>
          <w:alias w:val="Member"/>
          <w:tag w:val="&lt;Member mnisId='4295' dodsId='107295'&gt;"/>
          <w:id w:val="-861971577"/>
          <w:placeholder>
            <w:docPart w:val="E81C979C58D04231AAE192A2AACAD34E"/>
          </w:placeholder>
          <w:richText/>
        </w:sdtPr>
        <w:sdtContent>
          <w:r w:rsidRPr="006645F0">
            <w:rPr>
              <w:b/>
              <w:bCs/>
            </w:rPr>
            <w:t>Mohammad Yasin:</w:t>
          </w:r>
        </w:sdtContent>
      </w:sdt>
      <w:r w:rsidRPr="006645F0">
        <w:t xml:space="preserve"> I am asking this question because the town of Kempston, in my constituency of Bedford, has had two applications for levelling up funding refused in the last two or three years. We are really concerned that the funding given to other areas is probably needed more in Bedford than in those areas. That is the reason our constituents are really frustrated by this system.</w:t>
      </w:r>
    </w:p>
    <w:p w:rsidR="002163D8" w:rsidRPr="006645F0" w:rsidP="002163D8">
      <w:pPr>
        <w:pStyle w:val="Answer"/>
      </w:pPr>
      <w:sdt>
        <w:sdtPr>
          <w:alias w:val="Witness"/>
          <w:id w:val="1541860188"/>
          <w:placeholder>
            <w:docPart w:val="0BB61F12A8274C10843B059CE60028D7"/>
          </w:placeholder>
          <w:richText/>
        </w:sdtPr>
        <w:sdtContent>
          <w:r w:rsidRPr="006645F0">
            <w:rPr>
              <w:b/>
              <w:i/>
            </w:rPr>
            <w:t>Sarah</w:t>
          </w:r>
          <w:r w:rsidRPr="006645F0">
            <w:rPr>
              <w:i/>
            </w:rPr>
            <w:t xml:space="preserve"> </w:t>
          </w:r>
          <w:r w:rsidRPr="006645F0">
            <w:rPr>
              <w:b/>
              <w:i/>
            </w:rPr>
            <w:t>Healy:</w:t>
          </w:r>
        </w:sdtContent>
      </w:sdt>
      <w:r w:rsidRPr="006645F0">
        <w:t xml:space="preserve"> Yes, that is understood. That is what we have reflected in the simplification plan. I do not know whether your question referred to general local authority funding.</w:t>
      </w:r>
    </w:p>
    <w:p w:rsidR="002163D8" w:rsidRPr="006645F0" w:rsidP="002B27E6">
      <w:pPr>
        <w:pStyle w:val="Question"/>
      </w:pPr>
      <w:sdt>
        <w:sdtPr>
          <w:alias w:val="Member"/>
          <w:tag w:val="&lt;Member mnisId='4295' dodsId='107295'&gt;"/>
          <w:id w:val="390773616"/>
          <w:placeholder>
            <w:docPart w:val="45B2BCD5B7344E539ABC50AB601E2E70"/>
          </w:placeholder>
          <w:richText/>
        </w:sdtPr>
        <w:sdtContent>
          <w:r w:rsidRPr="006645F0">
            <w:rPr>
              <w:b/>
              <w:bCs/>
            </w:rPr>
            <w:t>Mohammad Yasin:</w:t>
          </w:r>
        </w:sdtContent>
      </w:sdt>
      <w:r w:rsidRPr="006645F0">
        <w:t xml:space="preserve"> Catherine, do you want to come in?</w:t>
      </w:r>
    </w:p>
    <w:p w:rsidR="002163D8" w:rsidRPr="006645F0" w:rsidP="002163D8">
      <w:pPr>
        <w:pStyle w:val="Answer"/>
      </w:pPr>
      <w:sdt>
        <w:sdtPr>
          <w:alias w:val="Witness"/>
          <w:id w:val="-1346164809"/>
          <w:placeholder>
            <w:docPart w:val="5170615990D84158BA14175451D8BE36"/>
          </w:placeholder>
          <w:richText/>
        </w:sdtPr>
        <w:sdtContent>
          <w:r w:rsidRPr="006645F0">
            <w:rPr>
              <w:b/>
              <w:i/>
            </w:rPr>
            <w:t>Catherine</w:t>
          </w:r>
          <w:r w:rsidRPr="006645F0">
            <w:rPr>
              <w:i/>
            </w:rPr>
            <w:t xml:space="preserve"> </w:t>
          </w:r>
          <w:r w:rsidRPr="006645F0">
            <w:rPr>
              <w:b/>
              <w:i/>
            </w:rPr>
            <w:t>Frances:</w:t>
          </w:r>
        </w:sdtContent>
      </w:sdt>
      <w:r w:rsidRPr="006645F0">
        <w:t xml:space="preserve"> Your question related to particular funds. I am very happy to elaborate on wider local government, if you want, but it is a different question.</w:t>
      </w:r>
    </w:p>
    <w:p w:rsidR="002163D8" w:rsidRPr="006645F0" w:rsidP="002163D8">
      <w:pPr>
        <w:pStyle w:val="Question"/>
        <w:numPr>
          <w:ilvl w:val="0"/>
          <w:numId w:val="9"/>
        </w:numPr>
      </w:pPr>
      <w:sdt>
        <w:sdtPr>
          <w:rPr>
            <w:b/>
          </w:rPr>
          <w:alias w:val="Member"/>
          <w:tag w:val="&lt;Member mnisId='4295' dodsId='107295'&gt;"/>
          <w:id w:val="-1609045147"/>
          <w:placeholder>
            <w:docPart w:val="6AD4971EE1A84E12BC4801654A57C645"/>
          </w:placeholder>
          <w:richText/>
        </w:sdtPr>
        <w:sdtContent>
          <w:r w:rsidRPr="006645F0">
            <w:rPr>
              <w:b/>
            </w:rPr>
            <w:t>Mary Robinson:</w:t>
          </w:r>
        </w:sdtContent>
      </w:sdt>
      <w:r w:rsidRPr="006645F0">
        <w:t xml:space="preserve"> Just for clarity, you mentioned that a single pot would be available for directly elected mayoral models. Is it your understanding that any changes to the way allocations are made to local authorities will be dependent on a directly elected mayor?</w:t>
      </w:r>
    </w:p>
    <w:p w:rsidR="002163D8" w:rsidRPr="006645F0" w:rsidP="002163D8">
      <w:pPr>
        <w:pStyle w:val="Answer"/>
      </w:pPr>
      <w:sdt>
        <w:sdtPr>
          <w:alias w:val="Witness"/>
          <w:id w:val="1756401881"/>
          <w:placeholder>
            <w:docPart w:val="286A7E03F0CD4F53A7792B5567626E70"/>
          </w:placeholder>
          <w:richText/>
        </w:sdtPr>
        <w:sdtContent>
          <w:r w:rsidRPr="006645F0">
            <w:rPr>
              <w:b/>
              <w:i/>
            </w:rPr>
            <w:t>Sarah</w:t>
          </w:r>
          <w:r w:rsidRPr="006645F0">
            <w:rPr>
              <w:i/>
            </w:rPr>
            <w:t xml:space="preserve"> </w:t>
          </w:r>
          <w:r w:rsidRPr="006645F0">
            <w:rPr>
              <w:b/>
              <w:i/>
            </w:rPr>
            <w:t>Healy:</w:t>
          </w:r>
        </w:sdtContent>
      </w:sdt>
      <w:r w:rsidRPr="006645F0">
        <w:t xml:space="preserve"> The stated policy of the Government, the Government’s ambition, is to roll out the trailblazer model in future to all areas in England with a devolution deal and a directly elected mayor.</w:t>
      </w:r>
    </w:p>
    <w:p w:rsidR="002163D8" w:rsidRPr="006645F0" w:rsidP="002163D8">
      <w:pPr>
        <w:pStyle w:val="Question"/>
        <w:numPr>
          <w:ilvl w:val="0"/>
          <w:numId w:val="9"/>
        </w:numPr>
      </w:pPr>
      <w:sdt>
        <w:sdtPr>
          <w:rPr>
            <w:b/>
          </w:rPr>
          <w:alias w:val="Member"/>
          <w:tag w:val="&lt;Member mnisId='4295' dodsId='107295'&gt;"/>
          <w:id w:val="1082717548"/>
          <w:placeholder>
            <w:docPart w:val="E3A9F2E8194B4C808ABCD8C7D1052E8A"/>
          </w:placeholder>
          <w:richText/>
        </w:sdtPr>
        <w:sdtContent>
          <w:r w:rsidRPr="006645F0">
            <w:rPr>
              <w:b/>
            </w:rPr>
            <w:t>Chair:</w:t>
          </w:r>
        </w:sdtContent>
      </w:sdt>
      <w:r w:rsidRPr="006645F0">
        <w:t xml:space="preserve"> I want to continue on funding issues. Is the Department getting better at predicting where</w:t>
      </w:r>
      <w:r w:rsidRPr="006645F0" w:rsidR="002B27E6">
        <w:t xml:space="preserve"> section</w:t>
      </w:r>
      <w:r w:rsidRPr="006645F0">
        <w:t xml:space="preserve"> 114 notices will be served?</w:t>
      </w:r>
    </w:p>
    <w:p w:rsidR="002163D8" w:rsidRPr="006645F0" w:rsidP="002163D8">
      <w:pPr>
        <w:pStyle w:val="Answer"/>
      </w:pPr>
      <w:sdt>
        <w:sdtPr>
          <w:alias w:val="Witness"/>
          <w:id w:val="2104145766"/>
          <w:placeholder>
            <w:docPart w:val="2DF970FEE2E9498D8A184C66B951DD5C"/>
          </w:placeholder>
          <w:richText/>
        </w:sdtPr>
        <w:sdtContent>
          <w:r w:rsidRPr="006645F0">
            <w:rPr>
              <w:b/>
              <w:i/>
            </w:rPr>
            <w:t>Catherine</w:t>
          </w:r>
          <w:r w:rsidRPr="006645F0">
            <w:rPr>
              <w:i/>
            </w:rPr>
            <w:t xml:space="preserve"> </w:t>
          </w:r>
          <w:r w:rsidRPr="006645F0">
            <w:rPr>
              <w:b/>
              <w:i/>
            </w:rPr>
            <w:t>Frances:</w:t>
          </w:r>
        </w:sdtContent>
      </w:sdt>
      <w:r w:rsidRPr="006645F0">
        <w:t xml:space="preserve"> The Department is and has always been very good at understanding where local authorities are under financial strain. We have always said, particularly over the last couple of years, that our door is open to any council to come and talk to us about their position. </w:t>
      </w:r>
    </w:p>
    <w:p w:rsidR="002163D8" w:rsidRPr="006645F0" w:rsidP="002163D8">
      <w:pPr>
        <w:pStyle w:val="Answer"/>
      </w:pPr>
      <w:r w:rsidRPr="006645F0">
        <w:t xml:space="preserve">To be clear, we tend not to be surprised when people have financial issues locally, if I can put it that way. If a council chooses to issue a section 114, that is a local decision for a local officer. Effectively, it is a decision that the officer or the finance director takes, if they are either concerned that they </w:t>
      </w:r>
      <w:r w:rsidRPr="006645F0">
        <w:t xml:space="preserve">can see unlawful expenditure happening locally or they think </w:t>
      </w:r>
      <w:r w:rsidRPr="006645F0" w:rsidR="002B27E6">
        <w:t xml:space="preserve">that </w:t>
      </w:r>
      <w:r w:rsidRPr="006645F0">
        <w:t>they are going to have an issue balancing the budget and</w:t>
      </w:r>
      <w:r w:rsidRPr="006645F0" w:rsidR="002B27E6">
        <w:t xml:space="preserve"> that</w:t>
      </w:r>
      <w:r w:rsidRPr="006645F0">
        <w:t xml:space="preserve"> the council is not moving to a point where they can rectify that. </w:t>
      </w:r>
    </w:p>
    <w:p w:rsidR="002163D8" w:rsidRPr="006645F0" w:rsidP="002163D8">
      <w:pPr>
        <w:pStyle w:val="Answer"/>
      </w:pPr>
      <w:r w:rsidRPr="006645F0">
        <w:t>The effect of a section 114</w:t>
      </w:r>
      <w:r w:rsidRPr="006645F0" w:rsidR="002B27E6">
        <w:t xml:space="preserve"> notice</w:t>
      </w:r>
      <w:r w:rsidRPr="006645F0">
        <w:t xml:space="preserve"> is that the finance director essentially says that locally, for the next 21 days, all spending decisions are going to come through that person. They choose what to fund at that point. Is it going to rectify the situation, make it better or be a service that they have to</w:t>
      </w:r>
      <w:r w:rsidRPr="006645F0" w:rsidR="002B27E6">
        <w:t>—</w:t>
      </w:r>
    </w:p>
    <w:p w:rsidR="002163D8" w:rsidRPr="006645F0" w:rsidP="002163D8">
      <w:pPr>
        <w:pStyle w:val="Answer"/>
      </w:pPr>
      <w:sdt>
        <w:sdtPr>
          <w:alias w:val="Witness"/>
          <w:id w:val="1014189783"/>
          <w:placeholder>
            <w:docPart w:val="936F47B6D7C949D8A5EFD107BABA691C"/>
          </w:placeholder>
          <w:richText/>
        </w:sdtPr>
        <w:sdtContent>
          <w:r w:rsidRPr="006645F0">
            <w:rPr>
              <w:b/>
              <w:i/>
            </w:rPr>
            <w:t>Sarah</w:t>
          </w:r>
          <w:r w:rsidRPr="006645F0">
            <w:rPr>
              <w:i/>
            </w:rPr>
            <w:t xml:space="preserve"> </w:t>
          </w:r>
          <w:r w:rsidRPr="006645F0">
            <w:rPr>
              <w:b/>
              <w:i/>
            </w:rPr>
            <w:t>Healy:</w:t>
          </w:r>
        </w:sdtContent>
      </w:sdt>
      <w:r w:rsidRPr="006645F0">
        <w:t xml:space="preserve"> You asked my predecessor and Catherine last year whether they had ever been surprised by a council issuing a section 114</w:t>
      </w:r>
      <w:r w:rsidRPr="006645F0" w:rsidR="002B27E6">
        <w:t xml:space="preserve"> notice</w:t>
      </w:r>
      <w:r w:rsidRPr="006645F0">
        <w:t xml:space="preserve">. Both of them said they had not. </w:t>
      </w:r>
    </w:p>
    <w:p w:rsidR="002163D8" w:rsidRPr="006645F0" w:rsidP="002163D8">
      <w:pPr>
        <w:pStyle w:val="Answer"/>
      </w:pPr>
      <w:sdt>
        <w:sdtPr>
          <w:alias w:val="Witness"/>
          <w:id w:val="-1134021489"/>
          <w:placeholder>
            <w:docPart w:val="55096A62E8AB42DEA4157EE9A2E83008"/>
          </w:placeholder>
          <w:richText/>
        </w:sdtPr>
        <w:sdtContent>
          <w:r w:rsidRPr="006645F0">
            <w:rPr>
              <w:b/>
              <w:i/>
            </w:rPr>
            <w:t>Catherine</w:t>
          </w:r>
          <w:r w:rsidRPr="006645F0">
            <w:rPr>
              <w:i/>
            </w:rPr>
            <w:t xml:space="preserve"> </w:t>
          </w:r>
          <w:r w:rsidRPr="006645F0">
            <w:rPr>
              <w:b/>
              <w:i/>
            </w:rPr>
            <w:t>Frances:</w:t>
          </w:r>
        </w:sdtContent>
      </w:sdt>
      <w:r w:rsidRPr="006645F0">
        <w:t xml:space="preserve"> I have never been surprised by it. </w:t>
      </w:r>
    </w:p>
    <w:p w:rsidR="002163D8" w:rsidRPr="006645F0" w:rsidP="002163D8">
      <w:pPr>
        <w:pStyle w:val="Answer"/>
      </w:pPr>
      <w:sdt>
        <w:sdtPr>
          <w:alias w:val="Witness"/>
          <w:id w:val="2065214809"/>
          <w:placeholder>
            <w:docPart w:val="AE6B1522B6474892AB1218DD97BA7B81"/>
          </w:placeholder>
          <w:richText/>
        </w:sdtPr>
        <w:sdtContent>
          <w:r w:rsidRPr="006645F0">
            <w:rPr>
              <w:b/>
              <w:i/>
            </w:rPr>
            <w:t>Sarah</w:t>
          </w:r>
          <w:r w:rsidRPr="006645F0">
            <w:rPr>
              <w:i/>
            </w:rPr>
            <w:t xml:space="preserve"> </w:t>
          </w:r>
          <w:r w:rsidRPr="006645F0">
            <w:rPr>
              <w:b/>
              <w:i/>
            </w:rPr>
            <w:t>Healy:</w:t>
          </w:r>
        </w:sdtContent>
      </w:sdt>
      <w:r w:rsidRPr="006645F0">
        <w:t xml:space="preserve"> The same is true now.</w:t>
      </w:r>
    </w:p>
    <w:p w:rsidR="002163D8" w:rsidRPr="006645F0" w:rsidP="002163D8">
      <w:pPr>
        <w:pStyle w:val="Question"/>
        <w:numPr>
          <w:ilvl w:val="0"/>
          <w:numId w:val="9"/>
        </w:numPr>
      </w:pPr>
      <w:sdt>
        <w:sdtPr>
          <w:rPr>
            <w:b/>
          </w:rPr>
          <w:alias w:val="Member"/>
          <w:tag w:val="&lt;Member mnisId='4295' dodsId='107295'&gt;"/>
          <w:id w:val="-1388264107"/>
          <w:placeholder>
            <w:docPart w:val="211EC6A0BE16426CB450F0E65D837CE4"/>
          </w:placeholder>
          <w:richText/>
        </w:sdtPr>
        <w:sdtContent>
          <w:r w:rsidRPr="006645F0">
            <w:rPr>
              <w:b/>
            </w:rPr>
            <w:t>Chair:</w:t>
          </w:r>
        </w:sdtContent>
      </w:sdt>
      <w:r w:rsidRPr="006645F0">
        <w:t xml:space="preserve"> How many authorities </w:t>
      </w:r>
      <w:r w:rsidRPr="006645F0" w:rsidR="002B27E6">
        <w:t xml:space="preserve">are there where you </w:t>
      </w:r>
      <w:r w:rsidRPr="006645F0">
        <w:t xml:space="preserve">would not </w:t>
      </w:r>
      <w:r w:rsidRPr="006645F0" w:rsidR="002B27E6">
        <w:t xml:space="preserve">be </w:t>
      </w:r>
      <w:r w:rsidRPr="006645F0">
        <w:t>surprise</w:t>
      </w:r>
      <w:r w:rsidRPr="006645F0" w:rsidR="002B27E6">
        <w:t>d</w:t>
      </w:r>
      <w:r w:rsidRPr="006645F0">
        <w:t xml:space="preserve"> you if they were to </w:t>
      </w:r>
      <w:r w:rsidRPr="006645F0" w:rsidR="002B27E6">
        <w:t xml:space="preserve">be </w:t>
      </w:r>
      <w:r w:rsidRPr="006645F0">
        <w:t>issue</w:t>
      </w:r>
      <w:r w:rsidRPr="006645F0" w:rsidR="002B27E6">
        <w:t>d</w:t>
      </w:r>
      <w:r w:rsidRPr="006645F0">
        <w:t xml:space="preserve"> a</w:t>
      </w:r>
      <w:r w:rsidRPr="006645F0" w:rsidR="002B27E6">
        <w:t xml:space="preserve"> section</w:t>
      </w:r>
      <w:r w:rsidRPr="006645F0">
        <w:t xml:space="preserve"> 114 notice?</w:t>
      </w:r>
    </w:p>
    <w:p w:rsidR="002163D8" w:rsidRPr="006645F0" w:rsidP="002163D8">
      <w:pPr>
        <w:pStyle w:val="Answer"/>
      </w:pPr>
      <w:sdt>
        <w:sdtPr>
          <w:alias w:val="Witness"/>
          <w:id w:val="-1264057257"/>
          <w:placeholder>
            <w:docPart w:val="109110F222CC4338A8CE3035A12471BC"/>
          </w:placeholder>
          <w:richText/>
        </w:sdtPr>
        <w:sdtContent>
          <w:r w:rsidRPr="006645F0">
            <w:rPr>
              <w:b/>
              <w:i/>
            </w:rPr>
            <w:t>Catherine</w:t>
          </w:r>
          <w:r w:rsidRPr="006645F0">
            <w:rPr>
              <w:i/>
            </w:rPr>
            <w:t xml:space="preserve"> </w:t>
          </w:r>
          <w:r w:rsidRPr="006645F0">
            <w:rPr>
              <w:b/>
              <w:i/>
            </w:rPr>
            <w:t>Frances:</w:t>
          </w:r>
        </w:sdtContent>
      </w:sdt>
      <w:r w:rsidRPr="006645F0">
        <w:t xml:space="preserve"> We have always said to this Committee and the Public Accounts Committee that we are happy to talk to councils and to have conversations with them. It is quite important that those conversations happen in confidence and that we do not turn up to Committees like this and say, “</w:t>
      </w:r>
      <w:r w:rsidRPr="006645F0" w:rsidR="002B27E6">
        <w:t xml:space="preserve">This is the number of </w:t>
      </w:r>
      <w:r w:rsidRPr="006645F0">
        <w:t xml:space="preserve">people we are talking to and this is what we are expecting”. </w:t>
      </w:r>
    </w:p>
    <w:p w:rsidR="002163D8" w:rsidRPr="006645F0" w:rsidP="002163D8">
      <w:pPr>
        <w:pStyle w:val="Question"/>
        <w:numPr>
          <w:ilvl w:val="0"/>
          <w:numId w:val="9"/>
        </w:numPr>
      </w:pPr>
      <w:sdt>
        <w:sdtPr>
          <w:rPr>
            <w:b/>
            <w:iCs/>
          </w:rPr>
          <w:alias w:val="Member"/>
          <w:tag w:val="&lt;Member mnisId='4295' dodsId='107295'&gt;"/>
          <w:id w:val="-1148814848"/>
          <w:placeholder>
            <w:docPart w:val="C20DCFC2241C4BD887FA7914A604736C"/>
          </w:placeholder>
          <w:richText/>
        </w:sdtPr>
        <w:sdtContent>
          <w:r w:rsidRPr="006645F0">
            <w:rPr>
              <w:b/>
              <w:iCs/>
            </w:rPr>
            <w:t>Chair:</w:t>
          </w:r>
        </w:sdtContent>
      </w:sdt>
      <w:r w:rsidRPr="006645F0">
        <w:rPr>
          <w:bCs/>
          <w:iCs/>
        </w:rPr>
        <w:t xml:space="preserve"> Are you </w:t>
      </w:r>
      <w:r w:rsidRPr="006645F0">
        <w:t>having more of those conversations now than you were a year ago?</w:t>
      </w:r>
    </w:p>
    <w:p w:rsidR="002163D8" w:rsidRPr="006645F0" w:rsidP="002163D8">
      <w:pPr>
        <w:pStyle w:val="Answer"/>
      </w:pPr>
      <w:sdt>
        <w:sdtPr>
          <w:alias w:val="Witness"/>
          <w:id w:val="-1016693161"/>
          <w:placeholder>
            <w:docPart w:val="8AF7A52933314ECB92F55C4F919D10AE"/>
          </w:placeholder>
          <w:richText/>
        </w:sdtPr>
        <w:sdtContent>
          <w:r w:rsidRPr="006645F0">
            <w:rPr>
              <w:b/>
              <w:i/>
            </w:rPr>
            <w:t>Catherine</w:t>
          </w:r>
          <w:r w:rsidRPr="006645F0">
            <w:rPr>
              <w:i/>
            </w:rPr>
            <w:t xml:space="preserve"> </w:t>
          </w:r>
          <w:r w:rsidRPr="006645F0">
            <w:rPr>
              <w:b/>
              <w:i/>
            </w:rPr>
            <w:t>Frances:</w:t>
          </w:r>
        </w:sdtContent>
      </w:sdt>
      <w:r w:rsidRPr="006645F0">
        <w:t xml:space="preserve"> We are having a range of conversations with local councils. I would expect that they will all be processing the additional funding that the Government announced last week for the local government finance settlement, the additional £600 million that was added to the local government finance settlement. Councils will be working that through. </w:t>
      </w:r>
    </w:p>
    <w:p w:rsidR="002163D8" w:rsidRPr="006645F0" w:rsidP="002163D8">
      <w:pPr>
        <w:pStyle w:val="Question"/>
        <w:numPr>
          <w:ilvl w:val="0"/>
          <w:numId w:val="9"/>
        </w:numPr>
      </w:pPr>
      <w:sdt>
        <w:sdtPr>
          <w:rPr>
            <w:b/>
          </w:rPr>
          <w:alias w:val="Member"/>
          <w:tag w:val="&lt;Member mnisId='4295' dodsId='107295'&gt;"/>
          <w:id w:val="-1923715880"/>
          <w:placeholder>
            <w:docPart w:val="87B10BA5A0F340EF87DBA027D7F0A603"/>
          </w:placeholder>
          <w:richText/>
        </w:sdtPr>
        <w:sdtContent>
          <w:r w:rsidRPr="006645F0">
            <w:rPr>
              <w:b/>
            </w:rPr>
            <w:t>Chair:</w:t>
          </w:r>
        </w:sdtContent>
      </w:sdt>
      <w:r w:rsidRPr="006645F0">
        <w:t xml:space="preserve"> I have one more question before I pass on to Bob. What is the productivity plan? </w:t>
      </w:r>
    </w:p>
    <w:p w:rsidR="002163D8" w:rsidRPr="006645F0" w:rsidP="002163D8">
      <w:pPr>
        <w:pStyle w:val="Answer"/>
      </w:pPr>
      <w:sdt>
        <w:sdtPr>
          <w:alias w:val="Witness"/>
          <w:id w:val="-1745482198"/>
          <w:placeholder>
            <w:docPart w:val="F648A4E98A5647DE9007D9DDB0FC97F7"/>
          </w:placeholder>
          <w:richText/>
        </w:sdtPr>
        <w:sdtContent>
          <w:r w:rsidRPr="006645F0">
            <w:rPr>
              <w:b/>
              <w:i/>
            </w:rPr>
            <w:t>Catherine</w:t>
          </w:r>
          <w:r w:rsidRPr="006645F0">
            <w:rPr>
              <w:i/>
            </w:rPr>
            <w:t xml:space="preserve"> </w:t>
          </w:r>
          <w:r w:rsidRPr="006645F0">
            <w:rPr>
              <w:b/>
              <w:i/>
            </w:rPr>
            <w:t>Frances:</w:t>
          </w:r>
        </w:sdtContent>
      </w:sdt>
      <w:r w:rsidRPr="006645F0">
        <w:t xml:space="preserve"> One of the things that the Government announced was that, in addition to the £600 million going in, every council would be asked to produce a short productivity plan. We need to work with councils to design that in a way that it pulls out the key drivers, as far as councils are concerned, that can unlock productivity improvement and enables us to see their key milestones and key plans. </w:t>
      </w:r>
    </w:p>
    <w:p w:rsidR="002163D8" w:rsidRPr="006645F0" w:rsidP="002163D8">
      <w:pPr>
        <w:pStyle w:val="Answer"/>
      </w:pPr>
      <w:r w:rsidRPr="006645F0">
        <w:t xml:space="preserve">We have not designed the detail of that yet. We have said to the councils with which we have worked with over the last week or so on this that we are open to having a good conversation about how that looks, but I would anticipate that it will </w:t>
      </w:r>
      <w:r w:rsidRPr="006645F0" w:rsidR="00A63BA7">
        <w:t>allow</w:t>
      </w:r>
      <w:r w:rsidRPr="006645F0">
        <w:t xml:space="preserve"> councils the opportunity to describe what their own plans are, what the enablers are and what they need to move forward. </w:t>
      </w:r>
    </w:p>
    <w:p w:rsidR="002163D8" w:rsidRPr="006645F0" w:rsidP="002163D8">
      <w:pPr>
        <w:pStyle w:val="Answer"/>
      </w:pPr>
      <w:r w:rsidRPr="006645F0">
        <w:t>We said in the local government update last week that we would be looking to monitor those. We would look at that both on a sectoral basis—I anticipate it would be very helpful for us to learn more about the sector and their plans</w:t>
      </w:r>
      <w:r w:rsidRPr="006645F0" w:rsidR="00A63BA7">
        <w:t>—</w:t>
      </w:r>
      <w:r w:rsidRPr="006645F0">
        <w:t>and on an individual council basis.</w:t>
      </w:r>
    </w:p>
    <w:p w:rsidR="002163D8" w:rsidRPr="006645F0" w:rsidP="002163D8">
      <w:pPr>
        <w:pStyle w:val="Question"/>
        <w:numPr>
          <w:ilvl w:val="0"/>
          <w:numId w:val="9"/>
        </w:numPr>
      </w:pPr>
      <w:sdt>
        <w:sdtPr>
          <w:rPr>
            <w:b/>
          </w:rPr>
          <w:alias w:val="Member"/>
          <w:tag w:val="&lt;Member mnisId='4295' dodsId='107295'&gt;"/>
          <w:id w:val="-305853893"/>
          <w:placeholder>
            <w:docPart w:val="889C9C03DBE84BC19A6B2342D002B071"/>
          </w:placeholder>
          <w:richText/>
        </w:sdtPr>
        <w:sdtContent>
          <w:r w:rsidRPr="006645F0">
            <w:rPr>
              <w:b/>
            </w:rPr>
            <w:t>Chair:</w:t>
          </w:r>
        </w:sdtContent>
      </w:sdt>
      <w:r w:rsidRPr="006645F0">
        <w:t xml:space="preserve"> Is that a new burden? </w:t>
      </w:r>
    </w:p>
    <w:p w:rsidR="002163D8" w:rsidRPr="006645F0" w:rsidP="002163D8">
      <w:pPr>
        <w:pStyle w:val="Answer"/>
      </w:pPr>
      <w:sdt>
        <w:sdtPr>
          <w:alias w:val="Witness"/>
          <w:id w:val="1719005673"/>
          <w:placeholder>
            <w:docPart w:val="843CD4E6948C48869D5E704BA76BD918"/>
          </w:placeholder>
          <w:richText/>
        </w:sdtPr>
        <w:sdtContent>
          <w:r w:rsidRPr="006645F0">
            <w:rPr>
              <w:b/>
              <w:i/>
            </w:rPr>
            <w:t>Catherine</w:t>
          </w:r>
          <w:r w:rsidRPr="006645F0">
            <w:rPr>
              <w:i/>
            </w:rPr>
            <w:t xml:space="preserve"> </w:t>
          </w:r>
          <w:r w:rsidRPr="006645F0">
            <w:rPr>
              <w:b/>
              <w:i/>
            </w:rPr>
            <w:t>Frances:</w:t>
          </w:r>
        </w:sdtContent>
      </w:sdt>
      <w:r w:rsidRPr="006645F0">
        <w:t xml:space="preserve"> I do not think so. It is a very short document. Councils are normally expected to have a multi-year financial plan. Any competent council will be able to tell us what their productivity plans are.</w:t>
      </w:r>
    </w:p>
    <w:p w:rsidR="002163D8" w:rsidRPr="006645F0" w:rsidP="002163D8">
      <w:pPr>
        <w:pStyle w:val="Question"/>
        <w:numPr>
          <w:ilvl w:val="0"/>
          <w:numId w:val="9"/>
        </w:numPr>
      </w:pPr>
      <w:sdt>
        <w:sdtPr>
          <w:rPr>
            <w:b/>
          </w:rPr>
          <w:alias w:val="Member"/>
          <w:tag w:val="&lt;Member mnisId='4295' dodsId='107295'&gt;"/>
          <w:id w:val="-1891022877"/>
          <w:placeholder>
            <w:docPart w:val="947B3FC01A814CBB9957D5DF9B1E47F0"/>
          </w:placeholder>
          <w:richText/>
        </w:sdtPr>
        <w:sdtContent>
          <w:r w:rsidRPr="006645F0">
            <w:rPr>
              <w:b/>
            </w:rPr>
            <w:t>Chair:</w:t>
          </w:r>
        </w:sdtContent>
      </w:sdt>
      <w:r w:rsidRPr="006645F0">
        <w:t xml:space="preserve"> It seems quite a new venture for local government, as far as I can see, but no doubt we will have a response from councils in due course.</w:t>
      </w:r>
    </w:p>
    <w:p w:rsidR="002163D8" w:rsidRPr="006645F0" w:rsidP="002163D8">
      <w:pPr>
        <w:pStyle w:val="Answer"/>
      </w:pPr>
      <w:sdt>
        <w:sdtPr>
          <w:alias w:val="Witness"/>
          <w:id w:val="958151493"/>
          <w:placeholder>
            <w:docPart w:val="97505D7036634177AFD9789238D2F111"/>
          </w:placeholder>
          <w:richText/>
        </w:sdtPr>
        <w:sdtContent>
          <w:r w:rsidRPr="006645F0">
            <w:rPr>
              <w:b/>
              <w:i/>
            </w:rPr>
            <w:t>Catherine</w:t>
          </w:r>
          <w:r w:rsidRPr="006645F0">
            <w:rPr>
              <w:i/>
            </w:rPr>
            <w:t xml:space="preserve"> </w:t>
          </w:r>
          <w:r w:rsidRPr="006645F0">
            <w:rPr>
              <w:b/>
              <w:i/>
            </w:rPr>
            <w:t>Frances:</w:t>
          </w:r>
        </w:sdtContent>
      </w:sdt>
      <w:r w:rsidRPr="006645F0">
        <w:t xml:space="preserve"> I would hope that they have thought about their productivity and how they are going to manage their organisation over the next few years.</w:t>
      </w:r>
    </w:p>
    <w:p w:rsidR="002163D8" w:rsidRPr="006645F0" w:rsidP="002163D8">
      <w:pPr>
        <w:pStyle w:val="Question"/>
        <w:numPr>
          <w:ilvl w:val="0"/>
          <w:numId w:val="9"/>
        </w:numPr>
      </w:pPr>
      <w:sdt>
        <w:sdtPr>
          <w:rPr>
            <w:b/>
          </w:rPr>
          <w:alias w:val="Member"/>
          <w:tag w:val="&lt;Member mnisId='4295' dodsId='107295'&gt;"/>
          <w:id w:val="-1942441944"/>
          <w:placeholder>
            <w:docPart w:val="3268915367D547B8A750F8815152E6BD"/>
          </w:placeholder>
          <w:richText/>
        </w:sdtPr>
        <w:sdtContent>
          <w:r w:rsidRPr="006645F0">
            <w:rPr>
              <w:b/>
            </w:rPr>
            <w:t>Bob Blackman:</w:t>
          </w:r>
        </w:sdtContent>
      </w:sdt>
      <w:r w:rsidRPr="006645F0">
        <w:t xml:space="preserve"> The Committee on Climate Change made 12 recommendations to the Department, of which we know three have not been carried out because they were due to take place last year, and there is some doubt about the other nine. I can run through the three that have definitely not been met, if you like, but can you tell us why those three have not been actioned so far?</w:t>
      </w:r>
    </w:p>
    <w:p w:rsidR="002163D8" w:rsidRPr="006645F0" w:rsidP="002163D8">
      <w:pPr>
        <w:pStyle w:val="Answer"/>
      </w:pPr>
      <w:sdt>
        <w:sdtPr>
          <w:alias w:val="Witness"/>
          <w:id w:val="-477997511"/>
          <w:placeholder>
            <w:docPart w:val="769E75BE8DF44810B06BE71202058B2B"/>
          </w:placeholder>
          <w:richText/>
        </w:sdtPr>
        <w:sdtContent>
          <w:r w:rsidRPr="006645F0">
            <w:rPr>
              <w:b/>
              <w:i/>
            </w:rPr>
            <w:t>Sarah</w:t>
          </w:r>
          <w:r w:rsidRPr="006645F0">
            <w:rPr>
              <w:i/>
            </w:rPr>
            <w:t xml:space="preserve"> </w:t>
          </w:r>
          <w:r w:rsidRPr="006645F0">
            <w:rPr>
              <w:b/>
              <w:i/>
            </w:rPr>
            <w:t>Healy:</w:t>
          </w:r>
        </w:sdtContent>
      </w:sdt>
      <w:r w:rsidRPr="006645F0">
        <w:t xml:space="preserve"> I am afraid I cannot. </w:t>
      </w:r>
    </w:p>
    <w:p w:rsidR="002163D8" w:rsidRPr="006645F0" w:rsidP="002163D8">
      <w:pPr>
        <w:pStyle w:val="Answer"/>
      </w:pPr>
      <w:sdt>
        <w:sdtPr>
          <w:alias w:val="Witness"/>
          <w:id w:val="1705987145"/>
          <w:placeholder>
            <w:docPart w:val="CB7325318CCE42158A1ABEB81F4323F2"/>
          </w:placeholder>
          <w:richText/>
        </w:sdtPr>
        <w:sdtContent>
          <w:r w:rsidRPr="006645F0">
            <w:rPr>
              <w:b/>
              <w:i/>
            </w:rPr>
            <w:t>Joanna</w:t>
          </w:r>
          <w:r w:rsidRPr="006645F0">
            <w:rPr>
              <w:i/>
            </w:rPr>
            <w:t xml:space="preserve"> </w:t>
          </w:r>
          <w:r w:rsidRPr="006645F0">
            <w:rPr>
              <w:b/>
              <w:i/>
            </w:rPr>
            <w:t>Key:</w:t>
          </w:r>
        </w:sdtContent>
      </w:sdt>
      <w:r w:rsidRPr="006645F0">
        <w:t xml:space="preserve"> I do not know.</w:t>
      </w:r>
    </w:p>
    <w:p w:rsidR="002163D8" w:rsidRPr="006645F0" w:rsidP="002163D8">
      <w:pPr>
        <w:pStyle w:val="Question"/>
        <w:numPr>
          <w:ilvl w:val="0"/>
          <w:numId w:val="9"/>
        </w:numPr>
      </w:pPr>
      <w:sdt>
        <w:sdtPr>
          <w:rPr>
            <w:b/>
          </w:rPr>
          <w:alias w:val="Member"/>
          <w:tag w:val="&lt;Member mnisId='4295' dodsId='107295'&gt;"/>
          <w:id w:val="-864592653"/>
          <w:placeholder>
            <w:docPart w:val="FA3334B6A9D04679A1167608AE1FD9BA"/>
          </w:placeholder>
          <w:richText/>
        </w:sdtPr>
        <w:sdtContent>
          <w:r w:rsidRPr="006645F0">
            <w:rPr>
              <w:b/>
            </w:rPr>
            <w:t>Bob Blackman:</w:t>
          </w:r>
        </w:sdtContent>
      </w:sdt>
      <w:r w:rsidRPr="006645F0">
        <w:t xml:space="preserve"> </w:t>
      </w:r>
      <w:r w:rsidRPr="006645F0" w:rsidR="00A63BA7">
        <w:t xml:space="preserve">There are </w:t>
      </w:r>
      <w:r w:rsidRPr="006645F0">
        <w:t>three that we have been told about. The first is to set out a plan to make an assessment of whole-life carbon and material use of public and private construction projects mandatory by 2025. That allows the industry to plan for 2025. That has not been done.</w:t>
      </w:r>
    </w:p>
    <w:p w:rsidR="002163D8" w:rsidRPr="006645F0" w:rsidP="002163D8">
      <w:pPr>
        <w:pStyle w:val="QuestionCont"/>
      </w:pPr>
      <w:r w:rsidRPr="006645F0">
        <w:t xml:space="preserve">Equally, the committee recommended that the Department should have implemented improvements to the </w:t>
      </w:r>
      <w:r w:rsidRPr="006645F0" w:rsidR="00A63BA7">
        <w:t>s</w:t>
      </w:r>
      <w:r w:rsidRPr="006645F0">
        <w:t xml:space="preserve">tandard </w:t>
      </w:r>
      <w:r w:rsidRPr="006645F0" w:rsidR="00A63BA7">
        <w:t>a</w:t>
      </w:r>
      <w:r w:rsidRPr="006645F0">
        <w:t xml:space="preserve">ssessment </w:t>
      </w:r>
      <w:r w:rsidRPr="006645F0" w:rsidR="00A63BA7">
        <w:t>p</w:t>
      </w:r>
      <w:r w:rsidRPr="006645F0">
        <w:t xml:space="preserve">rocedure and </w:t>
      </w:r>
      <w:r w:rsidRPr="006645F0" w:rsidR="00A63BA7">
        <w:t>r</w:t>
      </w:r>
      <w:r w:rsidRPr="006645F0">
        <w:t xml:space="preserve">educed </w:t>
      </w:r>
      <w:r w:rsidRPr="006645F0" w:rsidR="00A63BA7">
        <w:t>d</w:t>
      </w:r>
      <w:r w:rsidRPr="006645F0">
        <w:t xml:space="preserve">ata </w:t>
      </w:r>
      <w:r w:rsidRPr="006645F0" w:rsidR="00A63BA7">
        <w:t>s</w:t>
      </w:r>
      <w:r w:rsidRPr="006645F0">
        <w:t xml:space="preserve">tandard </w:t>
      </w:r>
      <w:r w:rsidRPr="006645F0" w:rsidR="00A63BA7">
        <w:t>a</w:t>
      </w:r>
      <w:r w:rsidRPr="006645F0">
        <w:t xml:space="preserve">ssessment </w:t>
      </w:r>
      <w:r w:rsidRPr="006645F0" w:rsidR="00A63BA7">
        <w:t>p</w:t>
      </w:r>
      <w:r w:rsidRPr="006645F0">
        <w:t>rocedure to ensure they accurately model performance, drive deployment of energy</w:t>
      </w:r>
      <w:r w:rsidRPr="006645F0" w:rsidR="00A63BA7">
        <w:t xml:space="preserve"> </w:t>
      </w:r>
      <w:r w:rsidRPr="006645F0">
        <w:t xml:space="preserve">efficiency and low-carbon heat measures and address overheating, ventilation and moisture risk. Those are vitally important in terms of buildings. </w:t>
      </w:r>
    </w:p>
    <w:p w:rsidR="002163D8" w:rsidRPr="006645F0" w:rsidP="002163D8">
      <w:pPr>
        <w:pStyle w:val="QuestionCont"/>
      </w:pPr>
      <w:r w:rsidRPr="006645F0">
        <w:t xml:space="preserve">Finally, the committee recommended that the Department should publish plans to enhance compliance with building regulations and minimum EPC requirements. </w:t>
      </w:r>
    </w:p>
    <w:p w:rsidR="002163D8" w:rsidRPr="006645F0" w:rsidP="002163D8">
      <w:pPr>
        <w:pStyle w:val="QuestionCont"/>
      </w:pPr>
      <w:r w:rsidRPr="006645F0">
        <w:t>The clear concern here—we raised this with the Minister and I have raised this with Ministers directly previously—is that we are asking the industry to make changes, but, if the Department do not issue what those requirements are, we are getting buildings put up that accord to the old regulations</w:t>
      </w:r>
      <w:r w:rsidRPr="006645F0" w:rsidR="00A63BA7">
        <w:t>,</w:t>
      </w:r>
      <w:r w:rsidRPr="006645F0">
        <w:t xml:space="preserve"> not</w:t>
      </w:r>
      <w:r w:rsidRPr="006645F0" w:rsidR="00A63BA7">
        <w:t xml:space="preserve"> to</w:t>
      </w:r>
      <w:r w:rsidRPr="006645F0">
        <w:t xml:space="preserve"> the new ones. The longer we leave this, the worse it is going to be. It is better to build buildings to the new regulations now and give advance notice to the private sector</w:t>
      </w:r>
      <w:r w:rsidRPr="006645F0" w:rsidR="00A63BA7">
        <w:t>,</w:t>
      </w:r>
      <w:r w:rsidRPr="006645F0">
        <w:t xml:space="preserve"> rather than trying to retrofit them in the future.</w:t>
      </w:r>
    </w:p>
    <w:p w:rsidR="002163D8" w:rsidRPr="006645F0" w:rsidP="002163D8">
      <w:pPr>
        <w:pStyle w:val="Answer"/>
      </w:pPr>
      <w:sdt>
        <w:sdtPr>
          <w:alias w:val="Witness"/>
          <w:id w:val="150329911"/>
          <w:placeholder>
            <w:docPart w:val="7470E0A99F7C4DB594539CFD523B5182"/>
          </w:placeholder>
          <w:richText/>
        </w:sdtPr>
        <w:sdtContent>
          <w:r w:rsidRPr="006645F0">
            <w:rPr>
              <w:b/>
              <w:i/>
            </w:rPr>
            <w:t>Sarah</w:t>
          </w:r>
          <w:r w:rsidRPr="006645F0">
            <w:rPr>
              <w:i/>
            </w:rPr>
            <w:t xml:space="preserve"> </w:t>
          </w:r>
          <w:r w:rsidRPr="006645F0">
            <w:rPr>
              <w:b/>
              <w:i/>
            </w:rPr>
            <w:t>Healy:</w:t>
          </w:r>
        </w:sdtContent>
      </w:sdt>
      <w:r w:rsidRPr="006645F0">
        <w:t xml:space="preserve"> Yes, that is very much understood. I am afraid I cannot explain the specifics of those to you at the moment</w:t>
      </w:r>
      <w:r w:rsidRPr="006645F0" w:rsidR="00A63BA7">
        <w:t>.</w:t>
      </w:r>
    </w:p>
    <w:p w:rsidR="002163D8" w:rsidRPr="006645F0" w:rsidP="002163D8">
      <w:pPr>
        <w:pStyle w:val="Question"/>
        <w:numPr>
          <w:ilvl w:val="0"/>
          <w:numId w:val="9"/>
        </w:numPr>
      </w:pPr>
      <w:sdt>
        <w:sdtPr>
          <w:rPr>
            <w:b/>
          </w:rPr>
          <w:alias w:val="Member"/>
          <w:tag w:val="&lt;Member mnisId='4295' dodsId='107295'&gt;"/>
          <w:id w:val="-125089151"/>
          <w:placeholder>
            <w:docPart w:val="49B89809625B4918BE4395F05BFF33B8"/>
          </w:placeholder>
          <w:richText/>
        </w:sdtPr>
        <w:sdtContent>
          <w:r w:rsidRPr="006645F0">
            <w:rPr>
              <w:b/>
            </w:rPr>
            <w:t>Bob Blackman:</w:t>
          </w:r>
        </w:sdtContent>
      </w:sdt>
      <w:r w:rsidRPr="006645F0">
        <w:t xml:space="preserve"> You have not achieved them by the due dates. What is the plan to achieve them? If it has slipped, that is fair enough</w:t>
      </w:r>
      <w:r w:rsidRPr="006645F0" w:rsidR="00A63BA7">
        <w:t>;</w:t>
      </w:r>
      <w:r w:rsidRPr="006645F0">
        <w:t xml:space="preserve"> we understand that things slip. Do we now have a revised date for when that will be done?</w:t>
      </w:r>
    </w:p>
    <w:p w:rsidR="002163D8" w:rsidRPr="006645F0" w:rsidP="002163D8">
      <w:pPr>
        <w:pStyle w:val="Answer"/>
      </w:pPr>
      <w:sdt>
        <w:sdtPr>
          <w:alias w:val="Witness"/>
          <w:id w:val="-165322682"/>
          <w:placeholder>
            <w:docPart w:val="5EC7B3CD44814032A39E99C1E1AD8AF1"/>
          </w:placeholder>
          <w:richText/>
        </w:sdtPr>
        <w:sdtContent>
          <w:r w:rsidRPr="006645F0">
            <w:rPr>
              <w:b/>
              <w:i/>
            </w:rPr>
            <w:t>Sarah</w:t>
          </w:r>
          <w:r w:rsidRPr="006645F0">
            <w:rPr>
              <w:i/>
            </w:rPr>
            <w:t xml:space="preserve"> </w:t>
          </w:r>
          <w:r w:rsidRPr="006645F0">
            <w:rPr>
              <w:b/>
              <w:i/>
            </w:rPr>
            <w:t>Healy:</w:t>
          </w:r>
        </w:sdtContent>
      </w:sdt>
      <w:r w:rsidRPr="006645F0">
        <w:t xml:space="preserve"> We will have to follow up with you on that one, I am afraid.</w:t>
      </w:r>
    </w:p>
    <w:p w:rsidR="002163D8" w:rsidRPr="006645F0" w:rsidP="002163D8">
      <w:pPr>
        <w:pStyle w:val="Question"/>
        <w:numPr>
          <w:ilvl w:val="0"/>
          <w:numId w:val="9"/>
        </w:numPr>
      </w:pPr>
      <w:sdt>
        <w:sdtPr>
          <w:rPr>
            <w:b/>
          </w:rPr>
          <w:alias w:val="Member"/>
          <w:tag w:val="&lt;Member mnisId='4295' dodsId='107295'&gt;"/>
          <w:id w:val="-723138036"/>
          <w:placeholder>
            <w:docPart w:val="F52E23F617C842FB96A229BBF0DAA21E"/>
          </w:placeholder>
          <w:richText/>
        </w:sdtPr>
        <w:sdtContent>
          <w:r w:rsidRPr="006645F0">
            <w:rPr>
              <w:b/>
            </w:rPr>
            <w:t>Bob Blackman:</w:t>
          </w:r>
        </w:sdtContent>
      </w:sdt>
      <w:r w:rsidRPr="006645F0">
        <w:t xml:space="preserve"> There are two other recommendations that your Department has identified as high priority. The first is reviewing and updating the </w:t>
      </w:r>
      <w:r w:rsidRPr="006645F0" w:rsidR="00A63BA7">
        <w:t>n</w:t>
      </w:r>
      <w:r w:rsidRPr="006645F0">
        <w:t xml:space="preserve">ational </w:t>
      </w:r>
      <w:r w:rsidRPr="006645F0" w:rsidR="00A63BA7">
        <w:t>p</w:t>
      </w:r>
      <w:r w:rsidRPr="006645F0">
        <w:t xml:space="preserve">lanning </w:t>
      </w:r>
      <w:r w:rsidRPr="006645F0" w:rsidR="00A63BA7">
        <w:t>p</w:t>
      </w:r>
      <w:r w:rsidRPr="006645F0">
        <w:t xml:space="preserve">olicy </w:t>
      </w:r>
      <w:r w:rsidRPr="006645F0" w:rsidR="00A63BA7">
        <w:t>f</w:t>
      </w:r>
      <w:r w:rsidRPr="006645F0">
        <w:t xml:space="preserve">ramework to ensure that </w:t>
      </w:r>
      <w:r w:rsidRPr="006645F0" w:rsidR="00A63BA7">
        <w:t>n</w:t>
      </w:r>
      <w:r w:rsidRPr="006645F0">
        <w:t xml:space="preserve">et </w:t>
      </w:r>
      <w:r w:rsidRPr="006645F0" w:rsidR="00A63BA7">
        <w:t>z</w:t>
      </w:r>
      <w:r w:rsidRPr="006645F0">
        <w:t>ero outcomes are consistently prioritised through the planning system. That does not seem to be happening at the moment. We are waiting for that to happen.</w:t>
      </w:r>
    </w:p>
    <w:p w:rsidR="002163D8" w:rsidRPr="006645F0" w:rsidP="002163D8">
      <w:pPr>
        <w:pStyle w:val="QuestionCont"/>
      </w:pPr>
      <w:r w:rsidRPr="006645F0">
        <w:t xml:space="preserve">The </w:t>
      </w:r>
      <w:r w:rsidRPr="006645F0" w:rsidR="00A63BA7">
        <w:t>other</w:t>
      </w:r>
      <w:r w:rsidRPr="006645F0">
        <w:t xml:space="preserve"> is ensuring that planning frameworks and guidance across the UK support a clear presumption against new consents for coal production. That does not seem to have happened either. </w:t>
      </w:r>
    </w:p>
    <w:p w:rsidR="002163D8" w:rsidRPr="006645F0" w:rsidP="002163D8">
      <w:pPr>
        <w:pStyle w:val="QuestionCont"/>
      </w:pPr>
      <w:r w:rsidRPr="006645F0">
        <w:t>All these actions</w:t>
      </w:r>
      <w:r w:rsidRPr="006645F0" w:rsidR="00A63BA7">
        <w:t>,</w:t>
      </w:r>
      <w:r w:rsidRPr="006645F0">
        <w:t xml:space="preserve"> which are laudable—there is no question whatsoever</w:t>
      </w:r>
      <w:r w:rsidRPr="006645F0" w:rsidR="00A63BA7">
        <w:t xml:space="preserve"> about that</w:t>
      </w:r>
      <w:r w:rsidRPr="006645F0">
        <w:t>—do not appear to be being delivered. From our perspective, everyone is talking about achieving net zero by certain dates. The closer we get to those dates, if there is a lack of action, the less likely we are to achieve the targets.</w:t>
      </w:r>
    </w:p>
    <w:p w:rsidR="002163D8" w:rsidRPr="006645F0" w:rsidP="002163D8">
      <w:pPr>
        <w:pStyle w:val="Answer"/>
      </w:pPr>
      <w:sdt>
        <w:sdtPr>
          <w:alias w:val="Witness"/>
          <w:id w:val="-1580283342"/>
          <w:placeholder>
            <w:docPart w:val="F4FCFE524C79487AA0237007B5BB8E97"/>
          </w:placeholder>
          <w:richText/>
        </w:sdtPr>
        <w:sdtContent>
          <w:r w:rsidRPr="006645F0">
            <w:rPr>
              <w:b/>
              <w:i/>
            </w:rPr>
            <w:t>Joanna</w:t>
          </w:r>
          <w:r w:rsidRPr="006645F0">
            <w:rPr>
              <w:i/>
            </w:rPr>
            <w:t xml:space="preserve"> </w:t>
          </w:r>
          <w:r w:rsidRPr="006645F0">
            <w:rPr>
              <w:b/>
              <w:i/>
            </w:rPr>
            <w:t>Key:</w:t>
          </w:r>
        </w:sdtContent>
      </w:sdt>
      <w:r w:rsidRPr="006645F0">
        <w:t xml:space="preserve"> On the planning side of things, as you know, we published the update to the </w:t>
      </w:r>
      <w:r w:rsidRPr="006645F0" w:rsidR="00A63BA7">
        <w:t>n</w:t>
      </w:r>
      <w:r w:rsidRPr="006645F0">
        <w:t xml:space="preserve">ational </w:t>
      </w:r>
      <w:r w:rsidRPr="006645F0" w:rsidR="00A63BA7">
        <w:t>p</w:t>
      </w:r>
      <w:r w:rsidRPr="006645F0">
        <w:t xml:space="preserve">lanning </w:t>
      </w:r>
      <w:r w:rsidRPr="006645F0" w:rsidR="00A63BA7">
        <w:t>p</w:t>
      </w:r>
      <w:r w:rsidRPr="006645F0">
        <w:t xml:space="preserve">olicy </w:t>
      </w:r>
      <w:r w:rsidRPr="006645F0" w:rsidR="00A63BA7">
        <w:t>f</w:t>
      </w:r>
      <w:r w:rsidRPr="006645F0">
        <w:t>ramework in December. At that time, the Secretary of State said he wanted to go forward to look at national development management policies</w:t>
      </w:r>
      <w:r w:rsidRPr="006645F0" w:rsidR="00A63BA7">
        <w:t xml:space="preserve">, </w:t>
      </w:r>
      <w:r w:rsidRPr="006645F0">
        <w:t>which is something we will be doing over the next six to 12 months. We will be looking in that context at some of these really important issues around net zero and carbon.</w:t>
      </w:r>
    </w:p>
    <w:p w:rsidR="002163D8" w:rsidRPr="006645F0" w:rsidP="002163D8">
      <w:pPr>
        <w:pStyle w:val="Question"/>
        <w:numPr>
          <w:ilvl w:val="0"/>
          <w:numId w:val="9"/>
        </w:numPr>
      </w:pPr>
      <w:sdt>
        <w:sdtPr>
          <w:rPr>
            <w:b/>
          </w:rPr>
          <w:alias w:val="Member"/>
          <w:tag w:val="&lt;Member mnisId='4295' dodsId='107295'&gt;"/>
          <w:id w:val="69554741"/>
          <w:placeholder>
            <w:docPart w:val="4E3B20192FBE445383808229C7ACC9E1"/>
          </w:placeholder>
          <w:richText/>
        </w:sdtPr>
        <w:sdtContent>
          <w:r w:rsidRPr="006645F0">
            <w:rPr>
              <w:b/>
            </w:rPr>
            <w:t>Bob Blackman:</w:t>
          </w:r>
        </w:sdtContent>
      </w:sdt>
      <w:r w:rsidRPr="006645F0">
        <w:t xml:space="preserve"> The Secretary of State has made clear his ambition to make sure we have decent home standards, which clearly is a concern not only in the private sector but in the housing association sector and in not-for-profit organisations, in order to ensure that everyone has a decent home. A lot of these recommendations fit very closely with that. If the Department is not coming out with those requirements, it is very difficult for anyone to achieve them.</w:t>
      </w:r>
    </w:p>
    <w:p w:rsidR="002163D8" w:rsidRPr="006645F0" w:rsidP="002163D8">
      <w:pPr>
        <w:pStyle w:val="Answer"/>
      </w:pPr>
      <w:sdt>
        <w:sdtPr>
          <w:alias w:val="Witness"/>
          <w:id w:val="-1443302574"/>
          <w:placeholder>
            <w:docPart w:val="54420BCD5B674795910090FA854751CC"/>
          </w:placeholder>
          <w:richText/>
        </w:sdtPr>
        <w:sdtContent>
          <w:r w:rsidRPr="006645F0">
            <w:rPr>
              <w:b/>
              <w:i/>
            </w:rPr>
            <w:t>Sarah</w:t>
          </w:r>
          <w:r w:rsidRPr="006645F0">
            <w:rPr>
              <w:i/>
            </w:rPr>
            <w:t xml:space="preserve"> </w:t>
          </w:r>
          <w:r w:rsidRPr="006645F0">
            <w:rPr>
              <w:b/>
              <w:i/>
            </w:rPr>
            <w:t>Healy:</w:t>
          </w:r>
        </w:sdtContent>
      </w:sdt>
      <w:r w:rsidRPr="006645F0">
        <w:t xml:space="preserve"> Yes. We published a consultation that included some of the carbon requirements in the </w:t>
      </w:r>
      <w:r w:rsidRPr="006645F0" w:rsidR="00A63BA7">
        <w:t>f</w:t>
      </w:r>
      <w:r w:rsidRPr="006645F0">
        <w:t xml:space="preserve">uture </w:t>
      </w:r>
      <w:r w:rsidRPr="006645F0" w:rsidR="00A63BA7">
        <w:t>b</w:t>
      </w:r>
      <w:r w:rsidRPr="006645F0">
        <w:t xml:space="preserve">uildings </w:t>
      </w:r>
      <w:r w:rsidRPr="006645F0" w:rsidR="00A63BA7">
        <w:t>s</w:t>
      </w:r>
      <w:r w:rsidRPr="006645F0">
        <w:t>tandard in December. That reflects progress on some of these measures. We will set out for you where the plans are up to and what we expect to happen next.</w:t>
      </w:r>
    </w:p>
    <w:p w:rsidR="002163D8" w:rsidRPr="006645F0" w:rsidP="002163D8">
      <w:pPr>
        <w:pStyle w:val="Question"/>
        <w:numPr>
          <w:ilvl w:val="0"/>
          <w:numId w:val="9"/>
        </w:numPr>
      </w:pPr>
      <w:sdt>
        <w:sdtPr>
          <w:rPr>
            <w:b/>
          </w:rPr>
          <w:alias w:val="Member"/>
          <w:tag w:val="&lt;Member mnisId='4295' dodsId='107295'&gt;"/>
          <w:id w:val="-1290584803"/>
          <w:placeholder>
            <w:docPart w:val="DD63654FE28F46118CC5FAD40CF505C3"/>
          </w:placeholder>
          <w:richText/>
        </w:sdtPr>
        <w:sdtContent>
          <w:r w:rsidRPr="006645F0">
            <w:rPr>
              <w:b/>
            </w:rPr>
            <w:t>Bob Blackman:</w:t>
          </w:r>
        </w:sdtContent>
      </w:sdt>
      <w:r w:rsidRPr="006645F0">
        <w:t xml:space="preserve"> The other issue is that you committed to getting local authorities to plan to deliver net zero almost two years ago. It does not appear that planning policy has changed to support local authorities, when they are considering planning applications, to make sure that the new buildings that go up accord to these requirements. </w:t>
      </w:r>
    </w:p>
    <w:p w:rsidR="002163D8" w:rsidRPr="006645F0" w:rsidP="002163D8">
      <w:pPr>
        <w:pStyle w:val="QuestionCont"/>
      </w:pPr>
      <w:r w:rsidRPr="006645F0">
        <w:t xml:space="preserve">I could take you to many places in London where things are going on and we know that retrofitting is going to have to take place, whether that is fire safety, energy emissions or the standards that we need to achieve. That is </w:t>
      </w:r>
      <w:r w:rsidRPr="006645F0" w:rsidR="00A63BA7">
        <w:t>because of</w:t>
      </w:r>
      <w:r w:rsidRPr="006645F0">
        <w:t>, it appears, a lack of guidance from the Department.</w:t>
      </w:r>
    </w:p>
    <w:p w:rsidR="002163D8" w:rsidRPr="006645F0" w:rsidP="002163D8">
      <w:pPr>
        <w:pStyle w:val="QuestionCont"/>
      </w:pPr>
      <w:r w:rsidRPr="006645F0">
        <w:t>I understand that you may not be able to answer today, but, if you could give us a note as to what action is going to be taken by the Department to achieve these, it would be very helpful.</w:t>
      </w:r>
    </w:p>
    <w:p w:rsidR="002163D8" w:rsidRPr="006645F0" w:rsidP="002163D8">
      <w:pPr>
        <w:pStyle w:val="Answer"/>
      </w:pPr>
      <w:sdt>
        <w:sdtPr>
          <w:alias w:val="Witness"/>
          <w:id w:val="129834061"/>
          <w:placeholder>
            <w:docPart w:val="DDDFA49978144F8FBD86E12C9E5E5D74"/>
          </w:placeholder>
          <w:richText/>
        </w:sdtPr>
        <w:sdtContent>
          <w:r w:rsidRPr="006645F0">
            <w:rPr>
              <w:b/>
              <w:i/>
            </w:rPr>
            <w:t>Sarah</w:t>
          </w:r>
          <w:r w:rsidRPr="006645F0">
            <w:rPr>
              <w:i/>
            </w:rPr>
            <w:t xml:space="preserve"> </w:t>
          </w:r>
          <w:r w:rsidRPr="006645F0">
            <w:rPr>
              <w:b/>
              <w:i/>
            </w:rPr>
            <w:t>Healy:</w:t>
          </w:r>
        </w:sdtContent>
      </w:sdt>
      <w:r w:rsidRPr="006645F0">
        <w:t xml:space="preserve"> Of course, yes. </w:t>
      </w:r>
    </w:p>
    <w:p w:rsidR="002163D8" w:rsidRPr="006645F0" w:rsidP="002163D8">
      <w:pPr>
        <w:pStyle w:val="Question"/>
        <w:numPr>
          <w:ilvl w:val="0"/>
          <w:numId w:val="9"/>
        </w:numPr>
      </w:pPr>
      <w:sdt>
        <w:sdtPr>
          <w:rPr>
            <w:b/>
          </w:rPr>
          <w:alias w:val="Member"/>
          <w:tag w:val="&lt;Member mnisId='4295' dodsId='107295'&gt;"/>
          <w:id w:val="1491754446"/>
          <w:placeholder>
            <w:docPart w:val="49688A78282E46DDAA647600424FC535"/>
          </w:placeholder>
          <w:richText/>
        </w:sdtPr>
        <w:sdtContent>
          <w:r w:rsidRPr="006645F0">
            <w:rPr>
              <w:b/>
            </w:rPr>
            <w:t>Chair:</w:t>
          </w:r>
        </w:sdtContent>
      </w:sdt>
      <w:r w:rsidRPr="006645F0">
        <w:t xml:space="preserve"> I just have one small point. In the priorities for the Department</w:t>
      </w:r>
      <w:r w:rsidRPr="006645F0" w:rsidR="006645F0">
        <w:t xml:space="preserve"> for</w:t>
      </w:r>
      <w:r w:rsidRPr="006645F0">
        <w:t xml:space="preserve"> 2021-22, there was a reference to “greener and more affordable homes”. In 2022-23, the word “greener” has disappeared.</w:t>
      </w:r>
    </w:p>
    <w:p w:rsidR="002163D8" w:rsidRPr="006645F0" w:rsidP="002163D8">
      <w:pPr>
        <w:pStyle w:val="Answer"/>
      </w:pPr>
      <w:sdt>
        <w:sdtPr>
          <w:alias w:val="Witness"/>
          <w:id w:val="1793867331"/>
          <w:placeholder>
            <w:docPart w:val="41070843845C42818B85988F2AD3551F"/>
          </w:placeholder>
          <w:richText/>
        </w:sdtPr>
        <w:sdtContent>
          <w:r w:rsidRPr="006645F0">
            <w:rPr>
              <w:b/>
              <w:i/>
            </w:rPr>
            <w:t>Sarah</w:t>
          </w:r>
          <w:r w:rsidRPr="006645F0">
            <w:rPr>
              <w:i/>
            </w:rPr>
            <w:t xml:space="preserve"> </w:t>
          </w:r>
          <w:r w:rsidRPr="006645F0">
            <w:rPr>
              <w:b/>
              <w:i/>
            </w:rPr>
            <w:t>Healy:</w:t>
          </w:r>
        </w:sdtContent>
      </w:sdt>
      <w:r w:rsidRPr="006645F0">
        <w:t xml:space="preserve"> I promise that we are still trying to make them greener.</w:t>
      </w:r>
    </w:p>
    <w:p w:rsidR="002163D8" w:rsidRPr="006645F0" w:rsidP="002163D8">
      <w:pPr>
        <w:pStyle w:val="Question"/>
        <w:numPr>
          <w:ilvl w:val="0"/>
          <w:numId w:val="9"/>
        </w:numPr>
      </w:pPr>
      <w:sdt>
        <w:sdtPr>
          <w:rPr>
            <w:b/>
          </w:rPr>
          <w:alias w:val="Member"/>
          <w:tag w:val="&lt;Member mnisId='4295' dodsId='107295'&gt;"/>
          <w:id w:val="1262481805"/>
          <w:placeholder>
            <w:docPart w:val="C138AC51960D44DEA242AFCEF7B2FFB4"/>
          </w:placeholder>
          <w:richText/>
        </w:sdtPr>
        <w:sdtContent>
          <w:r w:rsidRPr="006645F0">
            <w:rPr>
              <w:b/>
            </w:rPr>
            <w:t>Chair:</w:t>
          </w:r>
        </w:sdtContent>
      </w:sdt>
      <w:r w:rsidRPr="006645F0">
        <w:t xml:space="preserve"> Why has the word “greener” disappeared?</w:t>
      </w:r>
    </w:p>
    <w:p w:rsidR="002163D8" w:rsidRPr="006645F0" w:rsidP="002163D8">
      <w:pPr>
        <w:pStyle w:val="Answer"/>
      </w:pPr>
      <w:sdt>
        <w:sdtPr>
          <w:alias w:val="Witness"/>
          <w:id w:val="1609629873"/>
          <w:placeholder>
            <w:docPart w:val="4091F524EBDF4742BEEFD15A2F0D4374"/>
          </w:placeholder>
          <w:richText/>
        </w:sdtPr>
        <w:sdtContent>
          <w:r w:rsidRPr="006645F0">
            <w:rPr>
              <w:b/>
              <w:i/>
            </w:rPr>
            <w:t>Sarah</w:t>
          </w:r>
          <w:r w:rsidRPr="006645F0">
            <w:rPr>
              <w:i/>
            </w:rPr>
            <w:t xml:space="preserve"> </w:t>
          </w:r>
          <w:r w:rsidRPr="006645F0">
            <w:rPr>
              <w:b/>
              <w:i/>
            </w:rPr>
            <w:t>Healy:</w:t>
          </w:r>
        </w:sdtContent>
      </w:sdt>
      <w:r w:rsidRPr="006645F0">
        <w:t xml:space="preserve"> I do not have anything to add to the answer I gave earlier, which is that the Department’s overall responsibilities grew during that period of time. We redraft the outcomes on an annual basis. That does not mean we are not still doing some of the things that are not specifically reflected in the headline list of objectives. That is the case with regard to net zero activity as well.</w:t>
      </w:r>
    </w:p>
    <w:p w:rsidR="002163D8" w:rsidP="006645F0">
      <w:pPr>
        <w:pStyle w:val="Remark"/>
      </w:pPr>
      <w:sdt>
        <w:sdtPr>
          <w:rPr>
            <w:b/>
          </w:rPr>
          <w:alias w:val="Member"/>
          <w:tag w:val="&lt;Member mnisId='4295' dodsId='107295'&gt;"/>
          <w:id w:val="868956145"/>
          <w:placeholder>
            <w:docPart w:val="8088D4C0FA164B0FB25370E8CA5CBA54"/>
          </w:placeholder>
          <w:richText/>
        </w:sdtPr>
        <w:sdtContent>
          <w:r w:rsidRPr="006645F0">
            <w:rPr>
              <w:b/>
            </w:rPr>
            <w:t>Chair:</w:t>
          </w:r>
        </w:sdtContent>
      </w:sdt>
      <w:r w:rsidRPr="006645F0">
        <w:t xml:space="preserve"> Thank you, Permanent Secretary. Thank you all very much for coming to give evidence this afternoon. We have discussed quite a wide range of issues and you have promised to come back to us with a lot more detail on some issues, which we appreciate was not readily available to hand but would be very helpful to the Committee to have in written form in due course.</w:t>
      </w:r>
      <w:r w:rsidRPr="006645F0" w:rsidR="006645F0">
        <w:t xml:space="preserve"> </w:t>
      </w:r>
      <w:r w:rsidRPr="006645F0">
        <w:t>Thank you very much indeed. That brings us to the end of the public proceedings for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7EEF1093A384220A792C352F58F1F14"/>
      </w:placeholder>
      <w:richText/>
    </w:sdtPr>
    <w:sdtContent>
      <w:p w:rsidR="003736A1" w:rsidP="009277D8">
        <w:pPr>
          <w:pStyle w:val="Para"/>
          <w:rPr>
            <w:color w:val="808080"/>
          </w:rPr>
        </w:pPr>
        <w:r w:rsidRPr="0072033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0D409DF7EEA4C6C90634E47AFB46B3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20332"/>
    <w:rPr>
      <w:color w:val="605E5C"/>
      <w:shd w:val="clear" w:color="auto" w:fill="E1DFDD"/>
    </w:rPr>
  </w:style>
  <w:style w:type="paragraph" w:styleId="Title">
    <w:name w:val="Title"/>
    <w:basedOn w:val="Normal"/>
    <w:next w:val="Normal"/>
    <w:link w:val="TitleChar"/>
    <w:uiPriority w:val="10"/>
    <w:qFormat/>
    <w:rsid w:val="00E301C3"/>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301C3"/>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301C3"/>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301C3"/>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301C3"/>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301C3"/>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7EEF1093A384220A792C352F58F1F14"/>
        <w:category>
          <w:name w:val="General"/>
          <w:gallery w:val="placeholder"/>
        </w:category>
        <w:types>
          <w:type w:val="bbPlcHdr"/>
        </w:types>
        <w:behaviors>
          <w:behavior w:val="content"/>
        </w:behaviors>
        <w:guid w:val="{02383FA2-085C-4D9F-B900-7FD07EE43E32}"/>
      </w:docPartPr>
      <w:docPartBody>
        <w:p w:rsidR="006108BE" w:rsidP="00AE54BB">
          <w:pPr>
            <w:pStyle w:val="D7EEF1093A384220A792C352F58F1F14"/>
          </w:pPr>
          <w:r w:rsidRPr="000753FC">
            <w:rPr>
              <w:rStyle w:val="PlaceholderText"/>
            </w:rPr>
            <w:t>Click here to enter text.</w:t>
          </w:r>
        </w:p>
      </w:docPartBody>
    </w:docPart>
    <w:docPart>
      <w:docPartPr>
        <w:name w:val="608E4E8A22C2467D8124699F70E69DCD"/>
        <w:category>
          <w:name w:val="General"/>
          <w:gallery w:val="placeholder"/>
        </w:category>
        <w:types>
          <w:type w:val="bbPlcHdr"/>
        </w:types>
        <w:behaviors>
          <w:behavior w:val="content"/>
        </w:behaviors>
        <w:guid w:val="{0FB33028-C1A6-4B40-8E1A-61719A285B14}"/>
      </w:docPartPr>
      <w:docPartBody>
        <w:p w:rsidR="006108BE" w:rsidP="00AE54BB">
          <w:pPr>
            <w:pStyle w:val="608E4E8A22C2467D8124699F70E69DCD"/>
          </w:pPr>
          <w:r w:rsidRPr="002B3926">
            <w:rPr>
              <w:rStyle w:val="PlaceholderText"/>
            </w:rPr>
            <w:t>Click here to enter text.</w:t>
          </w:r>
        </w:p>
      </w:docPartBody>
    </w:docPart>
    <w:docPart>
      <w:docPartPr>
        <w:name w:val="A0D409DF7EEA4C6C90634E47AFB46B31"/>
        <w:category>
          <w:name w:val="General"/>
          <w:gallery w:val="placeholder"/>
        </w:category>
        <w:types>
          <w:type w:val="bbPlcHdr"/>
        </w:types>
        <w:behaviors>
          <w:behavior w:val="content"/>
        </w:behaviors>
        <w:guid w:val="{E0B0BB0D-4121-444A-B47E-DFC983776C5A}"/>
      </w:docPartPr>
      <w:docPartBody>
        <w:p w:rsidR="006108BE" w:rsidP="00AE54BB">
          <w:pPr>
            <w:pStyle w:val="A0D409DF7EEA4C6C90634E47AFB46B3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5C5FE2D-B917-4B27-8014-2223886E8F77}"/>
      </w:docPartPr>
      <w:docPartBody>
        <w:p w:rsidR="006108BE">
          <w:r w:rsidRPr="00937CC5">
            <w:rPr>
              <w:rStyle w:val="PlaceholderText"/>
            </w:rPr>
            <w:t>Click or tap here to enter text.</w:t>
          </w:r>
        </w:p>
      </w:docPartBody>
    </w:docPart>
    <w:docPart>
      <w:docPartPr>
        <w:name w:val="B9850E1E467246B99B071C001B5F0507"/>
        <w:category>
          <w:name w:val="General"/>
          <w:gallery w:val="placeholder"/>
        </w:category>
        <w:types>
          <w:type w:val="bbPlcHdr"/>
        </w:types>
        <w:behaviors>
          <w:behavior w:val="content"/>
        </w:behaviors>
        <w:guid w:val="{BC640C3C-D532-4B4E-A062-AEB72604749D}"/>
      </w:docPartPr>
      <w:docPartBody>
        <w:p w:rsidR="00E03C65" w:rsidP="006108BE">
          <w:pPr>
            <w:pStyle w:val="B9850E1E467246B99B071C001B5F0507"/>
          </w:pPr>
          <w:r w:rsidRPr="000753FC">
            <w:rPr>
              <w:rStyle w:val="PlaceholderText"/>
            </w:rPr>
            <w:t>Click here to enter text.</w:t>
          </w:r>
        </w:p>
      </w:docPartBody>
    </w:docPart>
    <w:docPart>
      <w:docPartPr>
        <w:name w:val="CEFDB25EE5214E56B2438DB4DABA2BC3"/>
        <w:category>
          <w:name w:val="General"/>
          <w:gallery w:val="placeholder"/>
        </w:category>
        <w:types>
          <w:type w:val="bbPlcHdr"/>
        </w:types>
        <w:behaviors>
          <w:behavior w:val="content"/>
        </w:behaviors>
        <w:guid w:val="{DFBA2C38-71F0-41E5-99A2-144CD5CE4A13}"/>
      </w:docPartPr>
      <w:docPartBody>
        <w:p w:rsidR="00021186" w:rsidP="00E03C65">
          <w:pPr>
            <w:pStyle w:val="CEFDB25EE5214E56B2438DB4DABA2BC3"/>
          </w:pPr>
          <w:r w:rsidRPr="00C43D6B">
            <w:rPr>
              <w:rStyle w:val="PlaceholderText"/>
            </w:rPr>
            <w:t>Click or tap here to enter text.</w:t>
          </w:r>
        </w:p>
      </w:docPartBody>
    </w:docPart>
    <w:docPart>
      <w:docPartPr>
        <w:name w:val="89EA2BA86D9C4884ABBFFB8C937798CB"/>
        <w:category>
          <w:name w:val="General"/>
          <w:gallery w:val="placeholder"/>
        </w:category>
        <w:types>
          <w:type w:val="bbPlcHdr"/>
        </w:types>
        <w:behaviors>
          <w:behavior w:val="content"/>
        </w:behaviors>
        <w:guid w:val="{ED1462ED-312D-40F0-9251-3C39470D4451}"/>
      </w:docPartPr>
      <w:docPartBody>
        <w:p w:rsidR="00021186" w:rsidP="00E03C65">
          <w:pPr>
            <w:pStyle w:val="89EA2BA86D9C4884ABBFFB8C937798CB"/>
          </w:pPr>
          <w:r w:rsidRPr="005C036D">
            <w:rPr>
              <w:rStyle w:val="PlaceholderText"/>
            </w:rPr>
            <w:t>Click or tap here to enter text.</w:t>
          </w:r>
        </w:p>
      </w:docPartBody>
    </w:docPart>
    <w:docPart>
      <w:docPartPr>
        <w:name w:val="BC2FFE89567A44AD8506EB009BD71F10"/>
        <w:category>
          <w:name w:val="General"/>
          <w:gallery w:val="placeholder"/>
        </w:category>
        <w:types>
          <w:type w:val="bbPlcHdr"/>
        </w:types>
        <w:behaviors>
          <w:behavior w:val="content"/>
        </w:behaviors>
        <w:guid w:val="{1092FB21-E273-47B6-A5CD-FFC9FBCE8149}"/>
      </w:docPartPr>
      <w:docPartBody>
        <w:p w:rsidR="00021186" w:rsidP="00E03C65">
          <w:pPr>
            <w:pStyle w:val="BC2FFE89567A44AD8506EB009BD71F10"/>
          </w:pPr>
          <w:r w:rsidRPr="00C43D6B">
            <w:rPr>
              <w:rStyle w:val="PlaceholderText"/>
            </w:rPr>
            <w:t>Click or tap here to enter text.</w:t>
          </w:r>
        </w:p>
      </w:docPartBody>
    </w:docPart>
    <w:docPart>
      <w:docPartPr>
        <w:name w:val="5C74FC8388D5467BBC6ED564959EA1F0"/>
        <w:category>
          <w:name w:val="General"/>
          <w:gallery w:val="placeholder"/>
        </w:category>
        <w:types>
          <w:type w:val="bbPlcHdr"/>
        </w:types>
        <w:behaviors>
          <w:behavior w:val="content"/>
        </w:behaviors>
        <w:guid w:val="{857C991E-319C-4AE3-ACDC-2396D7FDE9E7}"/>
      </w:docPartPr>
      <w:docPartBody>
        <w:p w:rsidR="00021186" w:rsidP="00E03C65">
          <w:pPr>
            <w:pStyle w:val="5C74FC8388D5467BBC6ED564959EA1F0"/>
          </w:pPr>
          <w:r w:rsidRPr="005C036D">
            <w:rPr>
              <w:rStyle w:val="PlaceholderText"/>
            </w:rPr>
            <w:t>Click or tap here to enter text.</w:t>
          </w:r>
        </w:p>
      </w:docPartBody>
    </w:docPart>
    <w:docPart>
      <w:docPartPr>
        <w:name w:val="8F1885958C9A412F96F4CD2759A1C629"/>
        <w:category>
          <w:name w:val="General"/>
          <w:gallery w:val="placeholder"/>
        </w:category>
        <w:types>
          <w:type w:val="bbPlcHdr"/>
        </w:types>
        <w:behaviors>
          <w:behavior w:val="content"/>
        </w:behaviors>
        <w:guid w:val="{F3D317E7-AB28-4495-981D-520D1D70DB5B}"/>
      </w:docPartPr>
      <w:docPartBody>
        <w:p w:rsidR="00021186" w:rsidP="00E03C65">
          <w:pPr>
            <w:pStyle w:val="8F1885958C9A412F96F4CD2759A1C629"/>
          </w:pPr>
          <w:r w:rsidRPr="00C43D6B">
            <w:rPr>
              <w:rStyle w:val="PlaceholderText"/>
            </w:rPr>
            <w:t>Click or tap here to enter text.</w:t>
          </w:r>
        </w:p>
      </w:docPartBody>
    </w:docPart>
    <w:docPart>
      <w:docPartPr>
        <w:name w:val="F1C5A4A4ED3A46E58217EDF7771F9DDE"/>
        <w:category>
          <w:name w:val="General"/>
          <w:gallery w:val="placeholder"/>
        </w:category>
        <w:types>
          <w:type w:val="bbPlcHdr"/>
        </w:types>
        <w:behaviors>
          <w:behavior w:val="content"/>
        </w:behaviors>
        <w:guid w:val="{EEAB49F5-2F9A-4E3A-8BEC-D4FCAE463C62}"/>
      </w:docPartPr>
      <w:docPartBody>
        <w:p w:rsidR="00021186" w:rsidP="00E03C65">
          <w:pPr>
            <w:pStyle w:val="F1C5A4A4ED3A46E58217EDF7771F9DDE"/>
          </w:pPr>
          <w:r w:rsidRPr="005C036D">
            <w:rPr>
              <w:rStyle w:val="PlaceholderText"/>
            </w:rPr>
            <w:t>Click or tap here to enter text.</w:t>
          </w:r>
        </w:p>
      </w:docPartBody>
    </w:docPart>
    <w:docPart>
      <w:docPartPr>
        <w:name w:val="909D0F9624284DA08CDA132407F08823"/>
        <w:category>
          <w:name w:val="General"/>
          <w:gallery w:val="placeholder"/>
        </w:category>
        <w:types>
          <w:type w:val="bbPlcHdr"/>
        </w:types>
        <w:behaviors>
          <w:behavior w:val="content"/>
        </w:behaviors>
        <w:guid w:val="{41A01C8C-1742-4F79-BAC2-330D6DDB6D39}"/>
      </w:docPartPr>
      <w:docPartBody>
        <w:p w:rsidR="00021186" w:rsidP="00E03C65">
          <w:pPr>
            <w:pStyle w:val="909D0F9624284DA08CDA132407F08823"/>
          </w:pPr>
          <w:r w:rsidRPr="00C43D6B">
            <w:rPr>
              <w:rStyle w:val="PlaceholderText"/>
            </w:rPr>
            <w:t>Click or tap here to enter text.</w:t>
          </w:r>
        </w:p>
      </w:docPartBody>
    </w:docPart>
    <w:docPart>
      <w:docPartPr>
        <w:name w:val="398705FA92F24B8986CB93C607B0FC2C"/>
        <w:category>
          <w:name w:val="General"/>
          <w:gallery w:val="placeholder"/>
        </w:category>
        <w:types>
          <w:type w:val="bbPlcHdr"/>
        </w:types>
        <w:behaviors>
          <w:behavior w:val="content"/>
        </w:behaviors>
        <w:guid w:val="{81620EB8-6526-4D32-A06B-E6060751E40D}"/>
      </w:docPartPr>
      <w:docPartBody>
        <w:p w:rsidR="00021186" w:rsidP="00E03C65">
          <w:pPr>
            <w:pStyle w:val="398705FA92F24B8986CB93C607B0FC2C"/>
          </w:pPr>
          <w:r w:rsidRPr="00C43D6B">
            <w:rPr>
              <w:rStyle w:val="PlaceholderText"/>
            </w:rPr>
            <w:t>Click or tap here to enter text.</w:t>
          </w:r>
        </w:p>
      </w:docPartBody>
    </w:docPart>
    <w:docPart>
      <w:docPartPr>
        <w:name w:val="7E0C69C711F94387A1E3F31EA450ABF7"/>
        <w:category>
          <w:name w:val="General"/>
          <w:gallery w:val="placeholder"/>
        </w:category>
        <w:types>
          <w:type w:val="bbPlcHdr"/>
        </w:types>
        <w:behaviors>
          <w:behavior w:val="content"/>
        </w:behaviors>
        <w:guid w:val="{61544A04-6F1F-4C03-81CF-33AC630A21DC}"/>
      </w:docPartPr>
      <w:docPartBody>
        <w:p w:rsidR="00021186" w:rsidP="00E03C65">
          <w:pPr>
            <w:pStyle w:val="7E0C69C711F94387A1E3F31EA450ABF7"/>
          </w:pPr>
          <w:r w:rsidRPr="005C036D">
            <w:rPr>
              <w:rStyle w:val="PlaceholderText"/>
            </w:rPr>
            <w:t>Click or tap here to enter text.</w:t>
          </w:r>
        </w:p>
      </w:docPartBody>
    </w:docPart>
    <w:docPart>
      <w:docPartPr>
        <w:name w:val="44AFD04B83404647AFDCD5DB9BF28492"/>
        <w:category>
          <w:name w:val="General"/>
          <w:gallery w:val="placeholder"/>
        </w:category>
        <w:types>
          <w:type w:val="bbPlcHdr"/>
        </w:types>
        <w:behaviors>
          <w:behavior w:val="content"/>
        </w:behaviors>
        <w:guid w:val="{8B5892F9-B301-4869-9F27-FCD4539194F3}"/>
      </w:docPartPr>
      <w:docPartBody>
        <w:p w:rsidR="00021186" w:rsidP="00E03C65">
          <w:pPr>
            <w:pStyle w:val="44AFD04B83404647AFDCD5DB9BF28492"/>
          </w:pPr>
          <w:r w:rsidRPr="005C036D">
            <w:rPr>
              <w:rStyle w:val="PlaceholderText"/>
            </w:rPr>
            <w:t>Click or tap here to enter text.</w:t>
          </w:r>
        </w:p>
      </w:docPartBody>
    </w:docPart>
    <w:docPart>
      <w:docPartPr>
        <w:name w:val="22BE118A0A5D49E683531DDEE339E367"/>
        <w:category>
          <w:name w:val="General"/>
          <w:gallery w:val="placeholder"/>
        </w:category>
        <w:types>
          <w:type w:val="bbPlcHdr"/>
        </w:types>
        <w:behaviors>
          <w:behavior w:val="content"/>
        </w:behaviors>
        <w:guid w:val="{FEDC1503-CA40-499C-9203-FED887ABE2C9}"/>
      </w:docPartPr>
      <w:docPartBody>
        <w:p w:rsidR="00021186" w:rsidP="00E03C65">
          <w:pPr>
            <w:pStyle w:val="22BE118A0A5D49E683531DDEE339E367"/>
          </w:pPr>
          <w:r>
            <w:rPr>
              <w:rStyle w:val="PlaceholderText"/>
            </w:rPr>
            <w:t>Click or tap here to enter text.</w:t>
          </w:r>
        </w:p>
      </w:docPartBody>
    </w:docPart>
    <w:docPart>
      <w:docPartPr>
        <w:name w:val="7975DCB372C24136BFFDBDCE13703E64"/>
        <w:category>
          <w:name w:val="General"/>
          <w:gallery w:val="placeholder"/>
        </w:category>
        <w:types>
          <w:type w:val="bbPlcHdr"/>
        </w:types>
        <w:behaviors>
          <w:behavior w:val="content"/>
        </w:behaviors>
        <w:guid w:val="{F71C821A-7022-4752-8FA5-ED463EA51A25}"/>
      </w:docPartPr>
      <w:docPartBody>
        <w:p w:rsidR="00021186" w:rsidP="00E03C65">
          <w:pPr>
            <w:pStyle w:val="7975DCB372C24136BFFDBDCE13703E64"/>
          </w:pPr>
          <w:r w:rsidRPr="005C036D">
            <w:rPr>
              <w:rStyle w:val="PlaceholderText"/>
            </w:rPr>
            <w:t>Click or tap here to enter text.</w:t>
          </w:r>
        </w:p>
      </w:docPartBody>
    </w:docPart>
    <w:docPart>
      <w:docPartPr>
        <w:name w:val="7A3CC3B4467149F5AAD83C9A01E0A666"/>
        <w:category>
          <w:name w:val="General"/>
          <w:gallery w:val="placeholder"/>
        </w:category>
        <w:types>
          <w:type w:val="bbPlcHdr"/>
        </w:types>
        <w:behaviors>
          <w:behavior w:val="content"/>
        </w:behaviors>
        <w:guid w:val="{52020759-554B-4A62-A3DB-11732DB4A8F0}"/>
      </w:docPartPr>
      <w:docPartBody>
        <w:p w:rsidR="00021186" w:rsidP="00E03C65">
          <w:pPr>
            <w:pStyle w:val="7A3CC3B4467149F5AAD83C9A01E0A666"/>
          </w:pPr>
          <w:r>
            <w:rPr>
              <w:rStyle w:val="PlaceholderText"/>
            </w:rPr>
            <w:t>Click or tap here to enter text.</w:t>
          </w:r>
        </w:p>
      </w:docPartBody>
    </w:docPart>
    <w:docPart>
      <w:docPartPr>
        <w:name w:val="82C2E7F123664D1CA4C6E493B3F85BB1"/>
        <w:category>
          <w:name w:val="General"/>
          <w:gallery w:val="placeholder"/>
        </w:category>
        <w:types>
          <w:type w:val="bbPlcHdr"/>
        </w:types>
        <w:behaviors>
          <w:behavior w:val="content"/>
        </w:behaviors>
        <w:guid w:val="{671D6DAA-7330-4572-8CA8-59CAAB33EFD7}"/>
      </w:docPartPr>
      <w:docPartBody>
        <w:p w:rsidR="00021186" w:rsidP="00E03C65">
          <w:pPr>
            <w:pStyle w:val="82C2E7F123664D1CA4C6E493B3F85BB1"/>
          </w:pPr>
          <w:r w:rsidRPr="005C036D">
            <w:rPr>
              <w:rStyle w:val="PlaceholderText"/>
            </w:rPr>
            <w:t>Click or tap here to enter text.</w:t>
          </w:r>
        </w:p>
      </w:docPartBody>
    </w:docPart>
    <w:docPart>
      <w:docPartPr>
        <w:name w:val="1E79F32ED0664CBCBF8B07D12DF24ED3"/>
        <w:category>
          <w:name w:val="General"/>
          <w:gallery w:val="placeholder"/>
        </w:category>
        <w:types>
          <w:type w:val="bbPlcHdr"/>
        </w:types>
        <w:behaviors>
          <w:behavior w:val="content"/>
        </w:behaviors>
        <w:guid w:val="{93EC497E-9B75-46E0-98CA-BAC550633D62}"/>
      </w:docPartPr>
      <w:docPartBody>
        <w:p w:rsidR="00021186" w:rsidP="00E03C65">
          <w:pPr>
            <w:pStyle w:val="1E79F32ED0664CBCBF8B07D12DF24ED3"/>
          </w:pPr>
          <w:r>
            <w:rPr>
              <w:rStyle w:val="PlaceholderText"/>
            </w:rPr>
            <w:t>Click or tap here to enter text.</w:t>
          </w:r>
        </w:p>
      </w:docPartBody>
    </w:docPart>
    <w:docPart>
      <w:docPartPr>
        <w:name w:val="E5126C1228234C30B8431B7D8BE43B89"/>
        <w:category>
          <w:name w:val="General"/>
          <w:gallery w:val="placeholder"/>
        </w:category>
        <w:types>
          <w:type w:val="bbPlcHdr"/>
        </w:types>
        <w:behaviors>
          <w:behavior w:val="content"/>
        </w:behaviors>
        <w:guid w:val="{AD07B1D3-45B3-46DA-9996-AF0090B84E76}"/>
      </w:docPartPr>
      <w:docPartBody>
        <w:p w:rsidR="00021186" w:rsidP="00E03C65">
          <w:pPr>
            <w:pStyle w:val="E5126C1228234C30B8431B7D8BE43B89"/>
          </w:pPr>
          <w:r w:rsidRPr="005C036D">
            <w:rPr>
              <w:rStyle w:val="PlaceholderText"/>
            </w:rPr>
            <w:t>Click or tap here to enter text.</w:t>
          </w:r>
        </w:p>
      </w:docPartBody>
    </w:docPart>
    <w:docPart>
      <w:docPartPr>
        <w:name w:val="A7DA78A7ACBB4BABBE290A9375ABF9C5"/>
        <w:category>
          <w:name w:val="General"/>
          <w:gallery w:val="placeholder"/>
        </w:category>
        <w:types>
          <w:type w:val="bbPlcHdr"/>
        </w:types>
        <w:behaviors>
          <w:behavior w:val="content"/>
        </w:behaviors>
        <w:guid w:val="{03015862-27AC-4426-8DEB-E2E75FF2B8FE}"/>
      </w:docPartPr>
      <w:docPartBody>
        <w:p w:rsidR="00021186" w:rsidP="00E03C65">
          <w:pPr>
            <w:pStyle w:val="A7DA78A7ACBB4BABBE290A9375ABF9C5"/>
          </w:pPr>
          <w:r>
            <w:rPr>
              <w:rStyle w:val="PlaceholderText"/>
            </w:rPr>
            <w:t>Click or tap here to enter text.</w:t>
          </w:r>
        </w:p>
      </w:docPartBody>
    </w:docPart>
    <w:docPart>
      <w:docPartPr>
        <w:name w:val="515DCC03E84F4C7093A50E3154105F5A"/>
        <w:category>
          <w:name w:val="General"/>
          <w:gallery w:val="placeholder"/>
        </w:category>
        <w:types>
          <w:type w:val="bbPlcHdr"/>
        </w:types>
        <w:behaviors>
          <w:behavior w:val="content"/>
        </w:behaviors>
        <w:guid w:val="{59503E45-D3AB-44E1-95BA-1DF6A0B144BF}"/>
      </w:docPartPr>
      <w:docPartBody>
        <w:p w:rsidR="00021186" w:rsidP="00E03C65">
          <w:pPr>
            <w:pStyle w:val="515DCC03E84F4C7093A50E3154105F5A"/>
          </w:pPr>
          <w:r w:rsidRPr="005C036D">
            <w:rPr>
              <w:rStyle w:val="PlaceholderText"/>
            </w:rPr>
            <w:t>Click or tap here to enter text.</w:t>
          </w:r>
        </w:p>
      </w:docPartBody>
    </w:docPart>
    <w:docPart>
      <w:docPartPr>
        <w:name w:val="43161DCE625E41E1AA389B8CF79C1ACB"/>
        <w:category>
          <w:name w:val="General"/>
          <w:gallery w:val="placeholder"/>
        </w:category>
        <w:types>
          <w:type w:val="bbPlcHdr"/>
        </w:types>
        <w:behaviors>
          <w:behavior w:val="content"/>
        </w:behaviors>
        <w:guid w:val="{6B0FB27E-15EF-4C61-9A8D-4CA5DCAD1FE7}"/>
      </w:docPartPr>
      <w:docPartBody>
        <w:p w:rsidR="00021186" w:rsidP="00E03C65">
          <w:pPr>
            <w:pStyle w:val="43161DCE625E41E1AA389B8CF79C1ACB"/>
          </w:pPr>
          <w:r>
            <w:rPr>
              <w:rStyle w:val="PlaceholderText"/>
            </w:rPr>
            <w:t>Click or tap here to enter text.</w:t>
          </w:r>
        </w:p>
      </w:docPartBody>
    </w:docPart>
    <w:docPart>
      <w:docPartPr>
        <w:name w:val="623C7C085D6E4F4D9CF46844A4276414"/>
        <w:category>
          <w:name w:val="General"/>
          <w:gallery w:val="placeholder"/>
        </w:category>
        <w:types>
          <w:type w:val="bbPlcHdr"/>
        </w:types>
        <w:behaviors>
          <w:behavior w:val="content"/>
        </w:behaviors>
        <w:guid w:val="{EF950A0F-BC11-47AF-B2A1-D43853D7AECC}"/>
      </w:docPartPr>
      <w:docPartBody>
        <w:p w:rsidR="00021186" w:rsidP="00E03C65">
          <w:pPr>
            <w:pStyle w:val="623C7C085D6E4F4D9CF46844A4276414"/>
          </w:pPr>
          <w:r w:rsidRPr="005C036D">
            <w:rPr>
              <w:rStyle w:val="PlaceholderText"/>
            </w:rPr>
            <w:t>Click or tap here to enter text.</w:t>
          </w:r>
        </w:p>
      </w:docPartBody>
    </w:docPart>
    <w:docPart>
      <w:docPartPr>
        <w:name w:val="B331B436E285448D897AB3D9B9FBEC3E"/>
        <w:category>
          <w:name w:val="General"/>
          <w:gallery w:val="placeholder"/>
        </w:category>
        <w:types>
          <w:type w:val="bbPlcHdr"/>
        </w:types>
        <w:behaviors>
          <w:behavior w:val="content"/>
        </w:behaviors>
        <w:guid w:val="{48985C3A-DAEA-4DCE-A423-073096459889}"/>
      </w:docPartPr>
      <w:docPartBody>
        <w:p w:rsidR="00021186" w:rsidP="00E03C65">
          <w:pPr>
            <w:pStyle w:val="B331B436E285448D897AB3D9B9FBEC3E"/>
          </w:pPr>
          <w:r>
            <w:rPr>
              <w:rStyle w:val="PlaceholderText"/>
            </w:rPr>
            <w:t>Click or tap here to enter text.</w:t>
          </w:r>
        </w:p>
      </w:docPartBody>
    </w:docPart>
    <w:docPart>
      <w:docPartPr>
        <w:name w:val="553F2526C62F402CBFB8083B4369BDFE"/>
        <w:category>
          <w:name w:val="General"/>
          <w:gallery w:val="placeholder"/>
        </w:category>
        <w:types>
          <w:type w:val="bbPlcHdr"/>
        </w:types>
        <w:behaviors>
          <w:behavior w:val="content"/>
        </w:behaviors>
        <w:guid w:val="{1311A06B-6BF2-4D2B-8F6B-FEEC98156B90}"/>
      </w:docPartPr>
      <w:docPartBody>
        <w:p w:rsidR="00021186" w:rsidP="00E03C65">
          <w:pPr>
            <w:pStyle w:val="553F2526C62F402CBFB8083B4369BDFE"/>
          </w:pPr>
          <w:r w:rsidRPr="005C036D">
            <w:rPr>
              <w:rStyle w:val="PlaceholderText"/>
            </w:rPr>
            <w:t>Click or tap here to enter text.</w:t>
          </w:r>
        </w:p>
      </w:docPartBody>
    </w:docPart>
    <w:docPart>
      <w:docPartPr>
        <w:name w:val="8EA28526BCE04196A2446490363C6852"/>
        <w:category>
          <w:name w:val="General"/>
          <w:gallery w:val="placeholder"/>
        </w:category>
        <w:types>
          <w:type w:val="bbPlcHdr"/>
        </w:types>
        <w:behaviors>
          <w:behavior w:val="content"/>
        </w:behaviors>
        <w:guid w:val="{40A69557-5C23-411A-977D-E492729753F7}"/>
      </w:docPartPr>
      <w:docPartBody>
        <w:p w:rsidR="00021186" w:rsidP="00E03C65">
          <w:pPr>
            <w:pStyle w:val="8EA28526BCE04196A2446490363C6852"/>
          </w:pPr>
          <w:r>
            <w:rPr>
              <w:rStyle w:val="PlaceholderText"/>
            </w:rPr>
            <w:t>Click or tap here to enter text.</w:t>
          </w:r>
        </w:p>
      </w:docPartBody>
    </w:docPart>
    <w:docPart>
      <w:docPartPr>
        <w:name w:val="88143F5CC3194BB88BFAA8423E2C6EE2"/>
        <w:category>
          <w:name w:val="General"/>
          <w:gallery w:val="placeholder"/>
        </w:category>
        <w:types>
          <w:type w:val="bbPlcHdr"/>
        </w:types>
        <w:behaviors>
          <w:behavior w:val="content"/>
        </w:behaviors>
        <w:guid w:val="{4BFDBC20-726B-416C-A481-C303FE89FA48}"/>
      </w:docPartPr>
      <w:docPartBody>
        <w:p w:rsidR="00021186" w:rsidP="00E03C65">
          <w:pPr>
            <w:pStyle w:val="88143F5CC3194BB88BFAA8423E2C6EE2"/>
          </w:pPr>
          <w:r w:rsidRPr="005C036D">
            <w:rPr>
              <w:rStyle w:val="PlaceholderText"/>
            </w:rPr>
            <w:t>Click or tap here to enter text.</w:t>
          </w:r>
        </w:p>
      </w:docPartBody>
    </w:docPart>
    <w:docPart>
      <w:docPartPr>
        <w:name w:val="A59B6D5809D7415DA8DE931FA0344837"/>
        <w:category>
          <w:name w:val="General"/>
          <w:gallery w:val="placeholder"/>
        </w:category>
        <w:types>
          <w:type w:val="bbPlcHdr"/>
        </w:types>
        <w:behaviors>
          <w:behavior w:val="content"/>
        </w:behaviors>
        <w:guid w:val="{5A5F1165-BB9D-47A3-9EF8-7B9B66B599F2}"/>
      </w:docPartPr>
      <w:docPartBody>
        <w:p w:rsidR="00021186" w:rsidP="00E03C65">
          <w:pPr>
            <w:pStyle w:val="A59B6D5809D7415DA8DE931FA0344837"/>
          </w:pPr>
          <w:r w:rsidRPr="00C43D6B">
            <w:rPr>
              <w:rStyle w:val="PlaceholderText"/>
            </w:rPr>
            <w:t>Click or tap here to enter text.</w:t>
          </w:r>
        </w:p>
      </w:docPartBody>
    </w:docPart>
    <w:docPart>
      <w:docPartPr>
        <w:name w:val="A427A106DE494166BB016F6FEA8F8816"/>
        <w:category>
          <w:name w:val="General"/>
          <w:gallery w:val="placeholder"/>
        </w:category>
        <w:types>
          <w:type w:val="bbPlcHdr"/>
        </w:types>
        <w:behaviors>
          <w:behavior w:val="content"/>
        </w:behaviors>
        <w:guid w:val="{D959335A-73D1-4E13-BC14-DD4F8C8DDF62}"/>
      </w:docPartPr>
      <w:docPartBody>
        <w:p w:rsidR="00021186" w:rsidP="00E03C65">
          <w:pPr>
            <w:pStyle w:val="A427A106DE494166BB016F6FEA8F8816"/>
          </w:pPr>
          <w:r w:rsidRPr="005C036D">
            <w:rPr>
              <w:rStyle w:val="PlaceholderText"/>
            </w:rPr>
            <w:t>Click or tap here to enter text.</w:t>
          </w:r>
        </w:p>
      </w:docPartBody>
    </w:docPart>
    <w:docPart>
      <w:docPartPr>
        <w:name w:val="D78A95D3E3BC43FE8D572A92B170A213"/>
        <w:category>
          <w:name w:val="General"/>
          <w:gallery w:val="placeholder"/>
        </w:category>
        <w:types>
          <w:type w:val="bbPlcHdr"/>
        </w:types>
        <w:behaviors>
          <w:behavior w:val="content"/>
        </w:behaviors>
        <w:guid w:val="{EA55A722-83A5-405F-AD31-BCD7F5AD2C52}"/>
      </w:docPartPr>
      <w:docPartBody>
        <w:p w:rsidR="00021186" w:rsidP="00E03C65">
          <w:pPr>
            <w:pStyle w:val="D78A95D3E3BC43FE8D572A92B170A213"/>
          </w:pPr>
          <w:r w:rsidRPr="00C43D6B">
            <w:rPr>
              <w:rStyle w:val="PlaceholderText"/>
            </w:rPr>
            <w:t>Click or tap here to enter text.</w:t>
          </w:r>
        </w:p>
      </w:docPartBody>
    </w:docPart>
    <w:docPart>
      <w:docPartPr>
        <w:name w:val="011346C9C85E464895D87E43A98F4966"/>
        <w:category>
          <w:name w:val="General"/>
          <w:gallery w:val="placeholder"/>
        </w:category>
        <w:types>
          <w:type w:val="bbPlcHdr"/>
        </w:types>
        <w:behaviors>
          <w:behavior w:val="content"/>
        </w:behaviors>
        <w:guid w:val="{88F8A34E-1E50-4B98-845A-23D2D0B4B7D7}"/>
      </w:docPartPr>
      <w:docPartBody>
        <w:p w:rsidR="00021186" w:rsidP="00E03C65">
          <w:pPr>
            <w:pStyle w:val="011346C9C85E464895D87E43A98F4966"/>
          </w:pPr>
          <w:r w:rsidRPr="005C036D">
            <w:rPr>
              <w:rStyle w:val="PlaceholderText"/>
            </w:rPr>
            <w:t>Click or tap here to enter text.</w:t>
          </w:r>
        </w:p>
      </w:docPartBody>
    </w:docPart>
    <w:docPart>
      <w:docPartPr>
        <w:name w:val="8BC22DABA29A44948649ECCB74E9CE1D"/>
        <w:category>
          <w:name w:val="General"/>
          <w:gallery w:val="placeholder"/>
        </w:category>
        <w:types>
          <w:type w:val="bbPlcHdr"/>
        </w:types>
        <w:behaviors>
          <w:behavior w:val="content"/>
        </w:behaviors>
        <w:guid w:val="{4D0FBFFD-DC74-4960-A7F4-A3F3747A9EF5}"/>
      </w:docPartPr>
      <w:docPartBody>
        <w:p w:rsidR="00021186" w:rsidP="00E03C65">
          <w:pPr>
            <w:pStyle w:val="8BC22DABA29A44948649ECCB74E9CE1D"/>
          </w:pPr>
          <w:r w:rsidRPr="00C43D6B">
            <w:rPr>
              <w:rStyle w:val="PlaceholderText"/>
            </w:rPr>
            <w:t>Click or tap here to enter text.</w:t>
          </w:r>
        </w:p>
      </w:docPartBody>
    </w:docPart>
    <w:docPart>
      <w:docPartPr>
        <w:name w:val="693160D94E6E4E9AB323C6B95AD549B9"/>
        <w:category>
          <w:name w:val="General"/>
          <w:gallery w:val="placeholder"/>
        </w:category>
        <w:types>
          <w:type w:val="bbPlcHdr"/>
        </w:types>
        <w:behaviors>
          <w:behavior w:val="content"/>
        </w:behaviors>
        <w:guid w:val="{65C51AB9-A9D5-425C-8909-7462DE3B15B3}"/>
      </w:docPartPr>
      <w:docPartBody>
        <w:p w:rsidR="00021186" w:rsidP="00E03C65">
          <w:pPr>
            <w:pStyle w:val="693160D94E6E4E9AB323C6B95AD549B9"/>
          </w:pPr>
          <w:r w:rsidRPr="005C036D">
            <w:rPr>
              <w:rStyle w:val="PlaceholderText"/>
            </w:rPr>
            <w:t>Click or tap here to enter text.</w:t>
          </w:r>
        </w:p>
      </w:docPartBody>
    </w:docPart>
    <w:docPart>
      <w:docPartPr>
        <w:name w:val="2AF752A8F2B34EDBA9B6269C538AA0C2"/>
        <w:category>
          <w:name w:val="General"/>
          <w:gallery w:val="placeholder"/>
        </w:category>
        <w:types>
          <w:type w:val="bbPlcHdr"/>
        </w:types>
        <w:behaviors>
          <w:behavior w:val="content"/>
        </w:behaviors>
        <w:guid w:val="{D1E9B6E9-1218-4E2A-96C9-C82946489322}"/>
      </w:docPartPr>
      <w:docPartBody>
        <w:p w:rsidR="00021186" w:rsidP="00E03C65">
          <w:pPr>
            <w:pStyle w:val="2AF752A8F2B34EDBA9B6269C538AA0C2"/>
          </w:pPr>
          <w:r w:rsidRPr="005C036D">
            <w:rPr>
              <w:rStyle w:val="PlaceholderText"/>
            </w:rPr>
            <w:t>Click or tap here to enter text.</w:t>
          </w:r>
        </w:p>
      </w:docPartBody>
    </w:docPart>
    <w:docPart>
      <w:docPartPr>
        <w:name w:val="4D68C1BC9AE64943B25D3DBBA9DE0A7E"/>
        <w:category>
          <w:name w:val="General"/>
          <w:gallery w:val="placeholder"/>
        </w:category>
        <w:types>
          <w:type w:val="bbPlcHdr"/>
        </w:types>
        <w:behaviors>
          <w:behavior w:val="content"/>
        </w:behaviors>
        <w:guid w:val="{6CB70C27-767E-46BC-9D26-B74A9C55600A}"/>
      </w:docPartPr>
      <w:docPartBody>
        <w:p w:rsidR="00021186" w:rsidP="00E03C65">
          <w:pPr>
            <w:pStyle w:val="4D68C1BC9AE64943B25D3DBBA9DE0A7E"/>
          </w:pPr>
          <w:r w:rsidRPr="005C036D">
            <w:rPr>
              <w:rStyle w:val="PlaceholderText"/>
            </w:rPr>
            <w:t>Click or tap here to enter text.</w:t>
          </w:r>
        </w:p>
      </w:docPartBody>
    </w:docPart>
    <w:docPart>
      <w:docPartPr>
        <w:name w:val="AE70277051424ED0AA549B254E372820"/>
        <w:category>
          <w:name w:val="General"/>
          <w:gallery w:val="placeholder"/>
        </w:category>
        <w:types>
          <w:type w:val="bbPlcHdr"/>
        </w:types>
        <w:behaviors>
          <w:behavior w:val="content"/>
        </w:behaviors>
        <w:guid w:val="{EB9C691A-B41B-4BA7-A436-616E6F68F1A4}"/>
      </w:docPartPr>
      <w:docPartBody>
        <w:p w:rsidR="00021186" w:rsidP="00E03C65">
          <w:pPr>
            <w:pStyle w:val="AE70277051424ED0AA549B254E372820"/>
          </w:pPr>
          <w:r w:rsidRPr="00C43D6B">
            <w:rPr>
              <w:rStyle w:val="PlaceholderText"/>
            </w:rPr>
            <w:t>Click or tap here to enter text.</w:t>
          </w:r>
        </w:p>
      </w:docPartBody>
    </w:docPart>
    <w:docPart>
      <w:docPartPr>
        <w:name w:val="BB233DE9C04648FD9AEFB326CE568255"/>
        <w:category>
          <w:name w:val="General"/>
          <w:gallery w:val="placeholder"/>
        </w:category>
        <w:types>
          <w:type w:val="bbPlcHdr"/>
        </w:types>
        <w:behaviors>
          <w:behavior w:val="content"/>
        </w:behaviors>
        <w:guid w:val="{63A747B2-10B8-4A5B-A450-5A134A7D16F9}"/>
      </w:docPartPr>
      <w:docPartBody>
        <w:p w:rsidR="00021186" w:rsidP="00E03C65">
          <w:pPr>
            <w:pStyle w:val="BB233DE9C04648FD9AEFB326CE568255"/>
          </w:pPr>
          <w:r w:rsidRPr="005C036D">
            <w:rPr>
              <w:rStyle w:val="PlaceholderText"/>
            </w:rPr>
            <w:t>Click or tap here to enter text.</w:t>
          </w:r>
        </w:p>
      </w:docPartBody>
    </w:docPart>
    <w:docPart>
      <w:docPartPr>
        <w:name w:val="40685BF0B33946D28096DA260A956030"/>
        <w:category>
          <w:name w:val="General"/>
          <w:gallery w:val="placeholder"/>
        </w:category>
        <w:types>
          <w:type w:val="bbPlcHdr"/>
        </w:types>
        <w:behaviors>
          <w:behavior w:val="content"/>
        </w:behaviors>
        <w:guid w:val="{FA88B275-58AE-4BE6-B43F-1F669D5157B1}"/>
      </w:docPartPr>
      <w:docPartBody>
        <w:p w:rsidR="00021186" w:rsidP="00E03C65">
          <w:pPr>
            <w:pStyle w:val="40685BF0B33946D28096DA260A956030"/>
          </w:pPr>
          <w:r w:rsidRPr="00C43D6B">
            <w:rPr>
              <w:rStyle w:val="PlaceholderText"/>
            </w:rPr>
            <w:t>Click or tap here to enter text.</w:t>
          </w:r>
        </w:p>
      </w:docPartBody>
    </w:docPart>
    <w:docPart>
      <w:docPartPr>
        <w:name w:val="FF7C623A44C8442A9562D9B6AC8E13CB"/>
        <w:category>
          <w:name w:val="General"/>
          <w:gallery w:val="placeholder"/>
        </w:category>
        <w:types>
          <w:type w:val="bbPlcHdr"/>
        </w:types>
        <w:behaviors>
          <w:behavior w:val="content"/>
        </w:behaviors>
        <w:guid w:val="{77340DBE-0CE5-46B3-8920-25D245ABFFFD}"/>
      </w:docPartPr>
      <w:docPartBody>
        <w:p w:rsidR="00021186" w:rsidP="00E03C65">
          <w:pPr>
            <w:pStyle w:val="FF7C623A44C8442A9562D9B6AC8E13CB"/>
          </w:pPr>
          <w:r w:rsidRPr="005C036D">
            <w:rPr>
              <w:rStyle w:val="PlaceholderText"/>
            </w:rPr>
            <w:t>Click or tap here to enter text.</w:t>
          </w:r>
        </w:p>
      </w:docPartBody>
    </w:docPart>
    <w:docPart>
      <w:docPartPr>
        <w:name w:val="6C8D7C0E010A442497ED7F6811ADDBF8"/>
        <w:category>
          <w:name w:val="General"/>
          <w:gallery w:val="placeholder"/>
        </w:category>
        <w:types>
          <w:type w:val="bbPlcHdr"/>
        </w:types>
        <w:behaviors>
          <w:behavior w:val="content"/>
        </w:behaviors>
        <w:guid w:val="{D5C0E9C2-299B-42C6-9976-EADF68771C71}"/>
      </w:docPartPr>
      <w:docPartBody>
        <w:p w:rsidR="00021186" w:rsidP="00E03C65">
          <w:pPr>
            <w:pStyle w:val="6C8D7C0E010A442497ED7F6811ADDBF8"/>
          </w:pPr>
          <w:r w:rsidRPr="00C43D6B">
            <w:rPr>
              <w:rStyle w:val="PlaceholderText"/>
            </w:rPr>
            <w:t>Click or tap here to enter text.</w:t>
          </w:r>
        </w:p>
      </w:docPartBody>
    </w:docPart>
    <w:docPart>
      <w:docPartPr>
        <w:name w:val="EDCEC5DAE99C4998B5464EAEA0AF13DE"/>
        <w:category>
          <w:name w:val="General"/>
          <w:gallery w:val="placeholder"/>
        </w:category>
        <w:types>
          <w:type w:val="bbPlcHdr"/>
        </w:types>
        <w:behaviors>
          <w:behavior w:val="content"/>
        </w:behaviors>
        <w:guid w:val="{A9012984-187B-40C2-99DC-132E2524AFB2}"/>
      </w:docPartPr>
      <w:docPartBody>
        <w:p w:rsidR="00021186" w:rsidP="00E03C65">
          <w:pPr>
            <w:pStyle w:val="EDCEC5DAE99C4998B5464EAEA0AF13DE"/>
          </w:pPr>
          <w:r w:rsidRPr="005C036D">
            <w:rPr>
              <w:rStyle w:val="PlaceholderText"/>
            </w:rPr>
            <w:t>Click or tap here to enter text.</w:t>
          </w:r>
        </w:p>
      </w:docPartBody>
    </w:docPart>
    <w:docPart>
      <w:docPartPr>
        <w:name w:val="E41DB27BF31447D387811D7B99DD1523"/>
        <w:category>
          <w:name w:val="General"/>
          <w:gallery w:val="placeholder"/>
        </w:category>
        <w:types>
          <w:type w:val="bbPlcHdr"/>
        </w:types>
        <w:behaviors>
          <w:behavior w:val="content"/>
        </w:behaviors>
        <w:guid w:val="{37C67140-6639-4133-B240-B5AF5C29E97A}"/>
      </w:docPartPr>
      <w:docPartBody>
        <w:p w:rsidR="00021186" w:rsidP="00E03C65">
          <w:pPr>
            <w:pStyle w:val="E41DB27BF31447D387811D7B99DD1523"/>
          </w:pPr>
          <w:r w:rsidRPr="005C036D">
            <w:rPr>
              <w:rStyle w:val="PlaceholderText"/>
            </w:rPr>
            <w:t>Click or tap here to enter text.</w:t>
          </w:r>
        </w:p>
      </w:docPartBody>
    </w:docPart>
    <w:docPart>
      <w:docPartPr>
        <w:name w:val="6F0F0CB5500F4E358FFEC23EEC04BA15"/>
        <w:category>
          <w:name w:val="General"/>
          <w:gallery w:val="placeholder"/>
        </w:category>
        <w:types>
          <w:type w:val="bbPlcHdr"/>
        </w:types>
        <w:behaviors>
          <w:behavior w:val="content"/>
        </w:behaviors>
        <w:guid w:val="{BA0046A8-09EC-4562-8B42-BAF8C969A084}"/>
      </w:docPartPr>
      <w:docPartBody>
        <w:p w:rsidR="00021186" w:rsidP="00E03C65">
          <w:pPr>
            <w:pStyle w:val="6F0F0CB5500F4E358FFEC23EEC04BA15"/>
          </w:pPr>
          <w:r w:rsidRPr="00C43D6B">
            <w:rPr>
              <w:rStyle w:val="PlaceholderText"/>
            </w:rPr>
            <w:t>Click or tap here to enter text.</w:t>
          </w:r>
        </w:p>
      </w:docPartBody>
    </w:docPart>
    <w:docPart>
      <w:docPartPr>
        <w:name w:val="8CA05AF8A2254306B86CFED5F85591E6"/>
        <w:category>
          <w:name w:val="General"/>
          <w:gallery w:val="placeholder"/>
        </w:category>
        <w:types>
          <w:type w:val="bbPlcHdr"/>
        </w:types>
        <w:behaviors>
          <w:behavior w:val="content"/>
        </w:behaviors>
        <w:guid w:val="{C71D7F35-9A08-4880-938F-F8AE0346491C}"/>
      </w:docPartPr>
      <w:docPartBody>
        <w:p w:rsidR="00021186" w:rsidP="00E03C65">
          <w:pPr>
            <w:pStyle w:val="8CA05AF8A2254306B86CFED5F85591E6"/>
          </w:pPr>
          <w:r w:rsidRPr="005C036D">
            <w:rPr>
              <w:rStyle w:val="PlaceholderText"/>
            </w:rPr>
            <w:t>Click or tap here to enter text.</w:t>
          </w:r>
        </w:p>
      </w:docPartBody>
    </w:docPart>
    <w:docPart>
      <w:docPartPr>
        <w:name w:val="DE07CE39F5ED44F0869CF94A36C8A0C4"/>
        <w:category>
          <w:name w:val="General"/>
          <w:gallery w:val="placeholder"/>
        </w:category>
        <w:types>
          <w:type w:val="bbPlcHdr"/>
        </w:types>
        <w:behaviors>
          <w:behavior w:val="content"/>
        </w:behaviors>
        <w:guid w:val="{120D79F7-203F-4F11-9989-ACE89638698F}"/>
      </w:docPartPr>
      <w:docPartBody>
        <w:p w:rsidR="00021186" w:rsidP="00E03C65">
          <w:pPr>
            <w:pStyle w:val="DE07CE39F5ED44F0869CF94A36C8A0C4"/>
          </w:pPr>
          <w:r>
            <w:rPr>
              <w:rStyle w:val="PlaceholderText"/>
            </w:rPr>
            <w:t>Click or tap here to enter text.</w:t>
          </w:r>
        </w:p>
      </w:docPartBody>
    </w:docPart>
    <w:docPart>
      <w:docPartPr>
        <w:name w:val="087BE954E6D34E4299CD0D805A2C4DFA"/>
        <w:category>
          <w:name w:val="General"/>
          <w:gallery w:val="placeholder"/>
        </w:category>
        <w:types>
          <w:type w:val="bbPlcHdr"/>
        </w:types>
        <w:behaviors>
          <w:behavior w:val="content"/>
        </w:behaviors>
        <w:guid w:val="{32A636BE-2BF9-4F18-ADBA-E8D10A186067}"/>
      </w:docPartPr>
      <w:docPartBody>
        <w:p w:rsidR="00021186" w:rsidP="00E03C65">
          <w:pPr>
            <w:pStyle w:val="087BE954E6D34E4299CD0D805A2C4DFA"/>
          </w:pPr>
          <w:r w:rsidRPr="005C036D">
            <w:rPr>
              <w:rStyle w:val="PlaceholderText"/>
            </w:rPr>
            <w:t>Click or tap here to enter text.</w:t>
          </w:r>
        </w:p>
      </w:docPartBody>
    </w:docPart>
    <w:docPart>
      <w:docPartPr>
        <w:name w:val="A4586B425E7249828559261205C6ADEA"/>
        <w:category>
          <w:name w:val="General"/>
          <w:gallery w:val="placeholder"/>
        </w:category>
        <w:types>
          <w:type w:val="bbPlcHdr"/>
        </w:types>
        <w:behaviors>
          <w:behavior w:val="content"/>
        </w:behaviors>
        <w:guid w:val="{C1E1C649-F485-4258-B000-625F421A51C3}"/>
      </w:docPartPr>
      <w:docPartBody>
        <w:p w:rsidR="00021186" w:rsidP="00E03C65">
          <w:pPr>
            <w:pStyle w:val="A4586B425E7249828559261205C6ADEA"/>
          </w:pPr>
          <w:r>
            <w:rPr>
              <w:rStyle w:val="PlaceholderText"/>
            </w:rPr>
            <w:t>Click or tap here to enter text.</w:t>
          </w:r>
        </w:p>
      </w:docPartBody>
    </w:docPart>
    <w:docPart>
      <w:docPartPr>
        <w:name w:val="95048C5DEE154EE8B132A4B5DF6DFD41"/>
        <w:category>
          <w:name w:val="General"/>
          <w:gallery w:val="placeholder"/>
        </w:category>
        <w:types>
          <w:type w:val="bbPlcHdr"/>
        </w:types>
        <w:behaviors>
          <w:behavior w:val="content"/>
        </w:behaviors>
        <w:guid w:val="{1E9ECBD9-5C98-4BD7-BE7E-853CD28F2B1B}"/>
      </w:docPartPr>
      <w:docPartBody>
        <w:p w:rsidR="00021186" w:rsidP="00E03C65">
          <w:pPr>
            <w:pStyle w:val="95048C5DEE154EE8B132A4B5DF6DFD41"/>
          </w:pPr>
          <w:r w:rsidRPr="005C036D">
            <w:rPr>
              <w:rStyle w:val="PlaceholderText"/>
            </w:rPr>
            <w:t>Click or tap here to enter text.</w:t>
          </w:r>
        </w:p>
      </w:docPartBody>
    </w:docPart>
    <w:docPart>
      <w:docPartPr>
        <w:name w:val="2E93E77940C14A39BCB4D2B9EC5C8696"/>
        <w:category>
          <w:name w:val="General"/>
          <w:gallery w:val="placeholder"/>
        </w:category>
        <w:types>
          <w:type w:val="bbPlcHdr"/>
        </w:types>
        <w:behaviors>
          <w:behavior w:val="content"/>
        </w:behaviors>
        <w:guid w:val="{E3EFB335-1BE3-40C2-B9A8-C356D86171BC}"/>
      </w:docPartPr>
      <w:docPartBody>
        <w:p w:rsidR="00021186" w:rsidP="00E03C65">
          <w:pPr>
            <w:pStyle w:val="2E93E77940C14A39BCB4D2B9EC5C8696"/>
          </w:pPr>
          <w:r>
            <w:rPr>
              <w:rStyle w:val="PlaceholderText"/>
            </w:rPr>
            <w:t>Click or tap here to enter text.</w:t>
          </w:r>
        </w:p>
      </w:docPartBody>
    </w:docPart>
    <w:docPart>
      <w:docPartPr>
        <w:name w:val="02F65DE74CB141F69ABB4806DB0A2140"/>
        <w:category>
          <w:name w:val="General"/>
          <w:gallery w:val="placeholder"/>
        </w:category>
        <w:types>
          <w:type w:val="bbPlcHdr"/>
        </w:types>
        <w:behaviors>
          <w:behavior w:val="content"/>
        </w:behaviors>
        <w:guid w:val="{C901554B-55A3-41AC-9502-3FDB5DB14C2B}"/>
      </w:docPartPr>
      <w:docPartBody>
        <w:p w:rsidR="00021186" w:rsidP="00E03C65">
          <w:pPr>
            <w:pStyle w:val="02F65DE74CB141F69ABB4806DB0A2140"/>
          </w:pPr>
          <w:r w:rsidRPr="005C036D">
            <w:rPr>
              <w:rStyle w:val="PlaceholderText"/>
            </w:rPr>
            <w:t>Click or tap here to enter text.</w:t>
          </w:r>
        </w:p>
      </w:docPartBody>
    </w:docPart>
    <w:docPart>
      <w:docPartPr>
        <w:name w:val="24242ED040DE4401862335ECC205F52B"/>
        <w:category>
          <w:name w:val="General"/>
          <w:gallery w:val="placeholder"/>
        </w:category>
        <w:types>
          <w:type w:val="bbPlcHdr"/>
        </w:types>
        <w:behaviors>
          <w:behavior w:val="content"/>
        </w:behaviors>
        <w:guid w:val="{0E7A5482-1A77-419E-ADFA-1A6FDA28978C}"/>
      </w:docPartPr>
      <w:docPartBody>
        <w:p w:rsidR="00021186" w:rsidP="00E03C65">
          <w:pPr>
            <w:pStyle w:val="24242ED040DE4401862335ECC205F52B"/>
          </w:pPr>
          <w:r>
            <w:rPr>
              <w:rStyle w:val="PlaceholderText"/>
            </w:rPr>
            <w:t>Click or tap here to enter text.</w:t>
          </w:r>
        </w:p>
      </w:docPartBody>
    </w:docPart>
    <w:docPart>
      <w:docPartPr>
        <w:name w:val="87C7F1614D4148D8A3C752AB9EC0B997"/>
        <w:category>
          <w:name w:val="General"/>
          <w:gallery w:val="placeholder"/>
        </w:category>
        <w:types>
          <w:type w:val="bbPlcHdr"/>
        </w:types>
        <w:behaviors>
          <w:behavior w:val="content"/>
        </w:behaviors>
        <w:guid w:val="{FDA1974A-6D5D-47DE-A71E-A620A337EE11}"/>
      </w:docPartPr>
      <w:docPartBody>
        <w:p w:rsidR="00021186" w:rsidP="00E03C65">
          <w:pPr>
            <w:pStyle w:val="87C7F1614D4148D8A3C752AB9EC0B997"/>
          </w:pPr>
          <w:r w:rsidRPr="005C036D">
            <w:rPr>
              <w:rStyle w:val="PlaceholderText"/>
            </w:rPr>
            <w:t>Click or tap here to enter text.</w:t>
          </w:r>
        </w:p>
      </w:docPartBody>
    </w:docPart>
    <w:docPart>
      <w:docPartPr>
        <w:name w:val="9D3294FC00F84D28AAB41459A887FFEC"/>
        <w:category>
          <w:name w:val="General"/>
          <w:gallery w:val="placeholder"/>
        </w:category>
        <w:types>
          <w:type w:val="bbPlcHdr"/>
        </w:types>
        <w:behaviors>
          <w:behavior w:val="content"/>
        </w:behaviors>
        <w:guid w:val="{D05F0118-16C1-48CB-8469-2F27D54C0022}"/>
      </w:docPartPr>
      <w:docPartBody>
        <w:p w:rsidR="00021186" w:rsidP="00E03C65">
          <w:pPr>
            <w:pStyle w:val="9D3294FC00F84D28AAB41459A887FFEC"/>
          </w:pPr>
          <w:r>
            <w:rPr>
              <w:rStyle w:val="PlaceholderText"/>
            </w:rPr>
            <w:t>Click or tap here to enter text.</w:t>
          </w:r>
        </w:p>
      </w:docPartBody>
    </w:docPart>
    <w:docPart>
      <w:docPartPr>
        <w:name w:val="59FDF65AFA03421683E874F46BD4590E"/>
        <w:category>
          <w:name w:val="General"/>
          <w:gallery w:val="placeholder"/>
        </w:category>
        <w:types>
          <w:type w:val="bbPlcHdr"/>
        </w:types>
        <w:behaviors>
          <w:behavior w:val="content"/>
        </w:behaviors>
        <w:guid w:val="{02CD7B8E-B507-4CCA-9D4F-58B256DB3A7E}"/>
      </w:docPartPr>
      <w:docPartBody>
        <w:p w:rsidR="00021186" w:rsidP="00E03C65">
          <w:pPr>
            <w:pStyle w:val="59FDF65AFA03421683E874F46BD4590E"/>
          </w:pPr>
          <w:r w:rsidRPr="005C036D">
            <w:rPr>
              <w:rStyle w:val="PlaceholderText"/>
            </w:rPr>
            <w:t>Click or tap here to enter text.</w:t>
          </w:r>
        </w:p>
      </w:docPartBody>
    </w:docPart>
    <w:docPart>
      <w:docPartPr>
        <w:name w:val="72A39501CF664CD6B2C7AA90ACF3DB66"/>
        <w:category>
          <w:name w:val="General"/>
          <w:gallery w:val="placeholder"/>
        </w:category>
        <w:types>
          <w:type w:val="bbPlcHdr"/>
        </w:types>
        <w:behaviors>
          <w:behavior w:val="content"/>
        </w:behaviors>
        <w:guid w:val="{BB8B916D-4F5A-4D60-9629-E709748DDF66}"/>
      </w:docPartPr>
      <w:docPartBody>
        <w:p w:rsidR="00021186" w:rsidP="00E03C65">
          <w:pPr>
            <w:pStyle w:val="72A39501CF664CD6B2C7AA90ACF3DB66"/>
          </w:pPr>
          <w:r>
            <w:rPr>
              <w:rStyle w:val="PlaceholderText"/>
            </w:rPr>
            <w:t>Click or tap here to enter text.</w:t>
          </w:r>
        </w:p>
      </w:docPartBody>
    </w:docPart>
    <w:docPart>
      <w:docPartPr>
        <w:name w:val="BF70E0545B844DC79CE66F50DCE2722E"/>
        <w:category>
          <w:name w:val="General"/>
          <w:gallery w:val="placeholder"/>
        </w:category>
        <w:types>
          <w:type w:val="bbPlcHdr"/>
        </w:types>
        <w:behaviors>
          <w:behavior w:val="content"/>
        </w:behaviors>
        <w:guid w:val="{B6AB3918-7727-42C7-877B-47D2B12E70F3}"/>
      </w:docPartPr>
      <w:docPartBody>
        <w:p w:rsidR="00021186" w:rsidP="00E03C65">
          <w:pPr>
            <w:pStyle w:val="BF70E0545B844DC79CE66F50DCE2722E"/>
          </w:pPr>
          <w:r w:rsidRPr="005C036D">
            <w:rPr>
              <w:rStyle w:val="PlaceholderText"/>
            </w:rPr>
            <w:t>Click or tap here to enter text.</w:t>
          </w:r>
        </w:p>
      </w:docPartBody>
    </w:docPart>
    <w:docPart>
      <w:docPartPr>
        <w:name w:val="E845420B3DFF4E24B646C39A7AD5F9BE"/>
        <w:category>
          <w:name w:val="General"/>
          <w:gallery w:val="placeholder"/>
        </w:category>
        <w:types>
          <w:type w:val="bbPlcHdr"/>
        </w:types>
        <w:behaviors>
          <w:behavior w:val="content"/>
        </w:behaviors>
        <w:guid w:val="{34EE15A7-AAAF-45FC-8C8F-900C73DF4500}"/>
      </w:docPartPr>
      <w:docPartBody>
        <w:p w:rsidR="00021186" w:rsidP="00E03C65">
          <w:pPr>
            <w:pStyle w:val="E845420B3DFF4E24B646C39A7AD5F9BE"/>
          </w:pPr>
          <w:r>
            <w:rPr>
              <w:rStyle w:val="PlaceholderText"/>
            </w:rPr>
            <w:t>Click or tap here to enter text.</w:t>
          </w:r>
        </w:p>
      </w:docPartBody>
    </w:docPart>
    <w:docPart>
      <w:docPartPr>
        <w:name w:val="5B6E51F1517C4AAEA0D8BFE0C3CE7EDE"/>
        <w:category>
          <w:name w:val="General"/>
          <w:gallery w:val="placeholder"/>
        </w:category>
        <w:types>
          <w:type w:val="bbPlcHdr"/>
        </w:types>
        <w:behaviors>
          <w:behavior w:val="content"/>
        </w:behaviors>
        <w:guid w:val="{21F4625E-53ED-4D54-A0E8-0DEF96FA7B37}"/>
      </w:docPartPr>
      <w:docPartBody>
        <w:p w:rsidR="00021186" w:rsidP="00E03C65">
          <w:pPr>
            <w:pStyle w:val="5B6E51F1517C4AAEA0D8BFE0C3CE7EDE"/>
          </w:pPr>
          <w:r w:rsidRPr="005C036D">
            <w:rPr>
              <w:rStyle w:val="PlaceholderText"/>
            </w:rPr>
            <w:t>Click or tap here to enter text.</w:t>
          </w:r>
        </w:p>
      </w:docPartBody>
    </w:docPart>
    <w:docPart>
      <w:docPartPr>
        <w:name w:val="C33BDC2BB2724D55B4297222FA1D58C3"/>
        <w:category>
          <w:name w:val="General"/>
          <w:gallery w:val="placeholder"/>
        </w:category>
        <w:types>
          <w:type w:val="bbPlcHdr"/>
        </w:types>
        <w:behaviors>
          <w:behavior w:val="content"/>
        </w:behaviors>
        <w:guid w:val="{CBEB243B-A005-425C-A1B2-2F11AB5950C3}"/>
      </w:docPartPr>
      <w:docPartBody>
        <w:p w:rsidR="00021186" w:rsidP="00E03C65">
          <w:pPr>
            <w:pStyle w:val="C33BDC2BB2724D55B4297222FA1D58C3"/>
          </w:pPr>
          <w:r>
            <w:rPr>
              <w:rStyle w:val="PlaceholderText"/>
            </w:rPr>
            <w:t>Click or tap here to enter text.</w:t>
          </w:r>
        </w:p>
      </w:docPartBody>
    </w:docPart>
    <w:docPart>
      <w:docPartPr>
        <w:name w:val="0EE8E02ECE474D7AAA0BF3A42DFA2FF4"/>
        <w:category>
          <w:name w:val="General"/>
          <w:gallery w:val="placeholder"/>
        </w:category>
        <w:types>
          <w:type w:val="bbPlcHdr"/>
        </w:types>
        <w:behaviors>
          <w:behavior w:val="content"/>
        </w:behaviors>
        <w:guid w:val="{6C61E755-84BC-4D04-A74D-A994941A0BC9}"/>
      </w:docPartPr>
      <w:docPartBody>
        <w:p w:rsidR="00021186" w:rsidP="00E03C65">
          <w:pPr>
            <w:pStyle w:val="0EE8E02ECE474D7AAA0BF3A42DFA2FF4"/>
          </w:pPr>
          <w:r w:rsidRPr="005C036D">
            <w:rPr>
              <w:rStyle w:val="PlaceholderText"/>
            </w:rPr>
            <w:t>Click or tap here to enter text.</w:t>
          </w:r>
        </w:p>
      </w:docPartBody>
    </w:docPart>
    <w:docPart>
      <w:docPartPr>
        <w:name w:val="E89E45E9B5114B6AA8D1E1D6D63CBE36"/>
        <w:category>
          <w:name w:val="General"/>
          <w:gallery w:val="placeholder"/>
        </w:category>
        <w:types>
          <w:type w:val="bbPlcHdr"/>
        </w:types>
        <w:behaviors>
          <w:behavior w:val="content"/>
        </w:behaviors>
        <w:guid w:val="{FABEEC20-CCF5-435A-BCC4-F25E0046FA61}"/>
      </w:docPartPr>
      <w:docPartBody>
        <w:p w:rsidR="00021186" w:rsidP="00E03C65">
          <w:pPr>
            <w:pStyle w:val="E89E45E9B5114B6AA8D1E1D6D63CBE36"/>
          </w:pPr>
          <w:r>
            <w:rPr>
              <w:rStyle w:val="PlaceholderText"/>
            </w:rPr>
            <w:t>Click or tap here to enter text.</w:t>
          </w:r>
        </w:p>
      </w:docPartBody>
    </w:docPart>
    <w:docPart>
      <w:docPartPr>
        <w:name w:val="88BD609C245F4B92ABCF79F527B66C90"/>
        <w:category>
          <w:name w:val="General"/>
          <w:gallery w:val="placeholder"/>
        </w:category>
        <w:types>
          <w:type w:val="bbPlcHdr"/>
        </w:types>
        <w:behaviors>
          <w:behavior w:val="content"/>
        </w:behaviors>
        <w:guid w:val="{70E03E1F-5B38-45DD-8364-1FA078A1A6C0}"/>
      </w:docPartPr>
      <w:docPartBody>
        <w:p w:rsidR="00021186" w:rsidP="00E03C65">
          <w:pPr>
            <w:pStyle w:val="88BD609C245F4B92ABCF79F527B66C90"/>
          </w:pPr>
          <w:r w:rsidRPr="005C036D">
            <w:rPr>
              <w:rStyle w:val="PlaceholderText"/>
            </w:rPr>
            <w:t>Click or tap here to enter text.</w:t>
          </w:r>
        </w:p>
      </w:docPartBody>
    </w:docPart>
    <w:docPart>
      <w:docPartPr>
        <w:name w:val="FD9DBCA9D4684E7DBC2844F3BA6180A7"/>
        <w:category>
          <w:name w:val="General"/>
          <w:gallery w:val="placeholder"/>
        </w:category>
        <w:types>
          <w:type w:val="bbPlcHdr"/>
        </w:types>
        <w:behaviors>
          <w:behavior w:val="content"/>
        </w:behaviors>
        <w:guid w:val="{E90B6903-BFCA-40D2-B95D-57862A9CAB45}"/>
      </w:docPartPr>
      <w:docPartBody>
        <w:p w:rsidR="00021186" w:rsidP="00E03C65">
          <w:pPr>
            <w:pStyle w:val="FD9DBCA9D4684E7DBC2844F3BA6180A7"/>
          </w:pPr>
          <w:r>
            <w:rPr>
              <w:rStyle w:val="PlaceholderText"/>
            </w:rPr>
            <w:t>Click or tap here to enter text.</w:t>
          </w:r>
        </w:p>
      </w:docPartBody>
    </w:docPart>
    <w:docPart>
      <w:docPartPr>
        <w:name w:val="D680A0E063AA45C4BE5B4775ACF699E8"/>
        <w:category>
          <w:name w:val="General"/>
          <w:gallery w:val="placeholder"/>
        </w:category>
        <w:types>
          <w:type w:val="bbPlcHdr"/>
        </w:types>
        <w:behaviors>
          <w:behavior w:val="content"/>
        </w:behaviors>
        <w:guid w:val="{1883D4A4-3CAF-4A07-9ABA-58C2BBBB54B8}"/>
      </w:docPartPr>
      <w:docPartBody>
        <w:p w:rsidR="00021186" w:rsidP="00E03C65">
          <w:pPr>
            <w:pStyle w:val="D680A0E063AA45C4BE5B4775ACF699E8"/>
          </w:pPr>
          <w:r w:rsidRPr="005C036D">
            <w:rPr>
              <w:rStyle w:val="PlaceholderText"/>
            </w:rPr>
            <w:t>Click or tap here to enter text.</w:t>
          </w:r>
        </w:p>
      </w:docPartBody>
    </w:docPart>
    <w:docPart>
      <w:docPartPr>
        <w:name w:val="6E160802492549468B2F7DF74DADC9D7"/>
        <w:category>
          <w:name w:val="General"/>
          <w:gallery w:val="placeholder"/>
        </w:category>
        <w:types>
          <w:type w:val="bbPlcHdr"/>
        </w:types>
        <w:behaviors>
          <w:behavior w:val="content"/>
        </w:behaviors>
        <w:guid w:val="{03CDD5DD-14A3-4965-B9A9-957DAE408FC4}"/>
      </w:docPartPr>
      <w:docPartBody>
        <w:p w:rsidR="00021186" w:rsidP="00E03C65">
          <w:pPr>
            <w:pStyle w:val="6E160802492549468B2F7DF74DADC9D7"/>
          </w:pPr>
          <w:r>
            <w:rPr>
              <w:rStyle w:val="PlaceholderText"/>
            </w:rPr>
            <w:t>Click or tap here to enter text.</w:t>
          </w:r>
        </w:p>
      </w:docPartBody>
    </w:docPart>
    <w:docPart>
      <w:docPartPr>
        <w:name w:val="52B658567FA04D6C99663149EB334201"/>
        <w:category>
          <w:name w:val="General"/>
          <w:gallery w:val="placeholder"/>
        </w:category>
        <w:types>
          <w:type w:val="bbPlcHdr"/>
        </w:types>
        <w:behaviors>
          <w:behavior w:val="content"/>
        </w:behaviors>
        <w:guid w:val="{DCBC13D4-50BA-4EDB-8C2B-BA09ACF43158}"/>
      </w:docPartPr>
      <w:docPartBody>
        <w:p w:rsidR="00021186" w:rsidP="00E03C65">
          <w:pPr>
            <w:pStyle w:val="52B658567FA04D6C99663149EB334201"/>
          </w:pPr>
          <w:r w:rsidRPr="005C036D">
            <w:rPr>
              <w:rStyle w:val="PlaceholderText"/>
            </w:rPr>
            <w:t>Click or tap here to enter text.</w:t>
          </w:r>
        </w:p>
      </w:docPartBody>
    </w:docPart>
    <w:docPart>
      <w:docPartPr>
        <w:name w:val="840E01DDBA6F4CAF8E810FD582651229"/>
        <w:category>
          <w:name w:val="General"/>
          <w:gallery w:val="placeholder"/>
        </w:category>
        <w:types>
          <w:type w:val="bbPlcHdr"/>
        </w:types>
        <w:behaviors>
          <w:behavior w:val="content"/>
        </w:behaviors>
        <w:guid w:val="{1F3513CB-22E7-4D32-95BB-E0CC05B086C2}"/>
      </w:docPartPr>
      <w:docPartBody>
        <w:p w:rsidR="00021186" w:rsidP="00E03C65">
          <w:pPr>
            <w:pStyle w:val="840E01DDBA6F4CAF8E810FD582651229"/>
          </w:pPr>
          <w:r>
            <w:rPr>
              <w:rStyle w:val="PlaceholderText"/>
            </w:rPr>
            <w:t>Click or tap here to enter text.</w:t>
          </w:r>
        </w:p>
      </w:docPartBody>
    </w:docPart>
    <w:docPart>
      <w:docPartPr>
        <w:name w:val="2F08728CC60948B8AD12473AF631A078"/>
        <w:category>
          <w:name w:val="General"/>
          <w:gallery w:val="placeholder"/>
        </w:category>
        <w:types>
          <w:type w:val="bbPlcHdr"/>
        </w:types>
        <w:behaviors>
          <w:behavior w:val="content"/>
        </w:behaviors>
        <w:guid w:val="{08B01CD2-B6A1-4705-B2B1-602A6282BC8B}"/>
      </w:docPartPr>
      <w:docPartBody>
        <w:p w:rsidR="00021186" w:rsidP="00E03C65">
          <w:pPr>
            <w:pStyle w:val="2F08728CC60948B8AD12473AF631A078"/>
          </w:pPr>
          <w:r w:rsidRPr="00C43D6B">
            <w:rPr>
              <w:rStyle w:val="PlaceholderText"/>
            </w:rPr>
            <w:t>Click or tap here to enter text.</w:t>
          </w:r>
        </w:p>
      </w:docPartBody>
    </w:docPart>
    <w:docPart>
      <w:docPartPr>
        <w:name w:val="F1734BA0A0EB40CBB31331FB89403D64"/>
        <w:category>
          <w:name w:val="General"/>
          <w:gallery w:val="placeholder"/>
        </w:category>
        <w:types>
          <w:type w:val="bbPlcHdr"/>
        </w:types>
        <w:behaviors>
          <w:behavior w:val="content"/>
        </w:behaviors>
        <w:guid w:val="{A019ED51-A798-4678-B969-285D24873CD7}"/>
      </w:docPartPr>
      <w:docPartBody>
        <w:p w:rsidR="00021186" w:rsidP="00E03C65">
          <w:pPr>
            <w:pStyle w:val="F1734BA0A0EB40CBB31331FB89403D64"/>
          </w:pPr>
          <w:r w:rsidRPr="005C036D">
            <w:rPr>
              <w:rStyle w:val="PlaceholderText"/>
            </w:rPr>
            <w:t>Click or tap here to enter text.</w:t>
          </w:r>
        </w:p>
      </w:docPartBody>
    </w:docPart>
    <w:docPart>
      <w:docPartPr>
        <w:name w:val="37410F2CD7ED45C4B19E9A8A40258FB1"/>
        <w:category>
          <w:name w:val="General"/>
          <w:gallery w:val="placeholder"/>
        </w:category>
        <w:types>
          <w:type w:val="bbPlcHdr"/>
        </w:types>
        <w:behaviors>
          <w:behavior w:val="content"/>
        </w:behaviors>
        <w:guid w:val="{EF5AEE37-6A02-4D63-8B10-D38F540A8C8B}"/>
      </w:docPartPr>
      <w:docPartBody>
        <w:p w:rsidR="00021186" w:rsidP="00E03C65">
          <w:pPr>
            <w:pStyle w:val="37410F2CD7ED45C4B19E9A8A40258FB1"/>
          </w:pPr>
          <w:r w:rsidRPr="00C43D6B">
            <w:rPr>
              <w:rStyle w:val="PlaceholderText"/>
            </w:rPr>
            <w:t>Click or tap here to enter text.</w:t>
          </w:r>
        </w:p>
      </w:docPartBody>
    </w:docPart>
    <w:docPart>
      <w:docPartPr>
        <w:name w:val="FBDE50DA2BC04DEC9DBA489E693DF7DB"/>
        <w:category>
          <w:name w:val="General"/>
          <w:gallery w:val="placeholder"/>
        </w:category>
        <w:types>
          <w:type w:val="bbPlcHdr"/>
        </w:types>
        <w:behaviors>
          <w:behavior w:val="content"/>
        </w:behaviors>
        <w:guid w:val="{95ADC2E1-E079-45D6-95E2-85A90B9B8182}"/>
      </w:docPartPr>
      <w:docPartBody>
        <w:p w:rsidR="00021186" w:rsidP="00E03C65">
          <w:pPr>
            <w:pStyle w:val="FBDE50DA2BC04DEC9DBA489E693DF7DB"/>
          </w:pPr>
          <w:r w:rsidRPr="005C036D">
            <w:rPr>
              <w:rStyle w:val="PlaceholderText"/>
            </w:rPr>
            <w:t>Click or tap here to enter text.</w:t>
          </w:r>
        </w:p>
      </w:docPartBody>
    </w:docPart>
    <w:docPart>
      <w:docPartPr>
        <w:name w:val="737E5A6E40EE42569B40C10D97CF40C8"/>
        <w:category>
          <w:name w:val="General"/>
          <w:gallery w:val="placeholder"/>
        </w:category>
        <w:types>
          <w:type w:val="bbPlcHdr"/>
        </w:types>
        <w:behaviors>
          <w:behavior w:val="content"/>
        </w:behaviors>
        <w:guid w:val="{1D7625EC-1EB7-4217-8601-BAAF194B4372}"/>
      </w:docPartPr>
      <w:docPartBody>
        <w:p w:rsidR="00021186" w:rsidP="00E03C65">
          <w:pPr>
            <w:pStyle w:val="737E5A6E40EE42569B40C10D97CF40C8"/>
          </w:pPr>
          <w:r w:rsidRPr="00C43D6B">
            <w:rPr>
              <w:rStyle w:val="PlaceholderText"/>
            </w:rPr>
            <w:t>Click or tap here to enter text.</w:t>
          </w:r>
        </w:p>
      </w:docPartBody>
    </w:docPart>
    <w:docPart>
      <w:docPartPr>
        <w:name w:val="4DDD71DFCB2B45309CAC8A94D5283A26"/>
        <w:category>
          <w:name w:val="General"/>
          <w:gallery w:val="placeholder"/>
        </w:category>
        <w:types>
          <w:type w:val="bbPlcHdr"/>
        </w:types>
        <w:behaviors>
          <w:behavior w:val="content"/>
        </w:behaviors>
        <w:guid w:val="{C1E27889-0093-4D32-A7E4-10259DF6F152}"/>
      </w:docPartPr>
      <w:docPartBody>
        <w:p w:rsidR="00021186" w:rsidP="00E03C65">
          <w:pPr>
            <w:pStyle w:val="4DDD71DFCB2B45309CAC8A94D5283A26"/>
          </w:pPr>
          <w:r w:rsidRPr="005C036D">
            <w:rPr>
              <w:rStyle w:val="PlaceholderText"/>
            </w:rPr>
            <w:t>Click or tap here to enter text.</w:t>
          </w:r>
        </w:p>
      </w:docPartBody>
    </w:docPart>
    <w:docPart>
      <w:docPartPr>
        <w:name w:val="80B208C339D84D8D82AC52102DB35BC0"/>
        <w:category>
          <w:name w:val="General"/>
          <w:gallery w:val="placeholder"/>
        </w:category>
        <w:types>
          <w:type w:val="bbPlcHdr"/>
        </w:types>
        <w:behaviors>
          <w:behavior w:val="content"/>
        </w:behaviors>
        <w:guid w:val="{2EF51CB9-A53D-48BA-BDB8-08660DB7FC03}"/>
      </w:docPartPr>
      <w:docPartBody>
        <w:p w:rsidR="00021186" w:rsidP="00E03C65">
          <w:pPr>
            <w:pStyle w:val="80B208C339D84D8D82AC52102DB35BC0"/>
          </w:pPr>
          <w:r w:rsidRPr="00C43D6B">
            <w:rPr>
              <w:rStyle w:val="PlaceholderText"/>
            </w:rPr>
            <w:t>Click or tap here to enter text.</w:t>
          </w:r>
        </w:p>
      </w:docPartBody>
    </w:docPart>
    <w:docPart>
      <w:docPartPr>
        <w:name w:val="3300F2BBAFF6449EA1AE1A6E67AD8A74"/>
        <w:category>
          <w:name w:val="General"/>
          <w:gallery w:val="placeholder"/>
        </w:category>
        <w:types>
          <w:type w:val="bbPlcHdr"/>
        </w:types>
        <w:behaviors>
          <w:behavior w:val="content"/>
        </w:behaviors>
        <w:guid w:val="{329171C3-7758-4604-A167-6920F3FA1103}"/>
      </w:docPartPr>
      <w:docPartBody>
        <w:p w:rsidR="00021186" w:rsidP="00E03C65">
          <w:pPr>
            <w:pStyle w:val="3300F2BBAFF6449EA1AE1A6E67AD8A74"/>
          </w:pPr>
          <w:r w:rsidRPr="005C036D">
            <w:rPr>
              <w:rStyle w:val="PlaceholderText"/>
            </w:rPr>
            <w:t>Click or tap here to enter text.</w:t>
          </w:r>
        </w:p>
      </w:docPartBody>
    </w:docPart>
    <w:docPart>
      <w:docPartPr>
        <w:name w:val="D9CCACCCF2F94FBB904F5CC14A1635EA"/>
        <w:category>
          <w:name w:val="General"/>
          <w:gallery w:val="placeholder"/>
        </w:category>
        <w:types>
          <w:type w:val="bbPlcHdr"/>
        </w:types>
        <w:behaviors>
          <w:behavior w:val="content"/>
        </w:behaviors>
        <w:guid w:val="{CC8F7987-AFBC-4CA8-B42F-F37DF31E4DC1}"/>
      </w:docPartPr>
      <w:docPartBody>
        <w:p w:rsidR="00021186" w:rsidP="00E03C65">
          <w:pPr>
            <w:pStyle w:val="D9CCACCCF2F94FBB904F5CC14A1635EA"/>
          </w:pPr>
          <w:r w:rsidRPr="00C43D6B">
            <w:rPr>
              <w:rStyle w:val="PlaceholderText"/>
            </w:rPr>
            <w:t>Click or tap here to enter text.</w:t>
          </w:r>
        </w:p>
      </w:docPartBody>
    </w:docPart>
    <w:docPart>
      <w:docPartPr>
        <w:name w:val="BEBA566DF60D42A8A7854148A3CABDF4"/>
        <w:category>
          <w:name w:val="General"/>
          <w:gallery w:val="placeholder"/>
        </w:category>
        <w:types>
          <w:type w:val="bbPlcHdr"/>
        </w:types>
        <w:behaviors>
          <w:behavior w:val="content"/>
        </w:behaviors>
        <w:guid w:val="{9661A925-708E-458D-BE7A-2FCD80EDD535}"/>
      </w:docPartPr>
      <w:docPartBody>
        <w:p w:rsidR="00021186" w:rsidP="00E03C65">
          <w:pPr>
            <w:pStyle w:val="BEBA566DF60D42A8A7854148A3CABDF4"/>
          </w:pPr>
          <w:r w:rsidRPr="005C036D">
            <w:rPr>
              <w:rStyle w:val="PlaceholderText"/>
            </w:rPr>
            <w:t>Click or tap here to enter text.</w:t>
          </w:r>
        </w:p>
      </w:docPartBody>
    </w:docPart>
    <w:docPart>
      <w:docPartPr>
        <w:name w:val="4C61B5B67387464C8CC82C1856075B97"/>
        <w:category>
          <w:name w:val="General"/>
          <w:gallery w:val="placeholder"/>
        </w:category>
        <w:types>
          <w:type w:val="bbPlcHdr"/>
        </w:types>
        <w:behaviors>
          <w:behavior w:val="content"/>
        </w:behaviors>
        <w:guid w:val="{13DEBBF9-D174-4983-8590-6618D524DCB8}"/>
      </w:docPartPr>
      <w:docPartBody>
        <w:p w:rsidR="00021186" w:rsidP="00E03C65">
          <w:pPr>
            <w:pStyle w:val="4C61B5B67387464C8CC82C1856075B97"/>
          </w:pPr>
          <w:r w:rsidRPr="00C43D6B">
            <w:rPr>
              <w:rStyle w:val="PlaceholderText"/>
            </w:rPr>
            <w:t>Click or tap here to enter text.</w:t>
          </w:r>
        </w:p>
      </w:docPartBody>
    </w:docPart>
    <w:docPart>
      <w:docPartPr>
        <w:name w:val="200AC9BE01354899A2C8149FE0798BF6"/>
        <w:category>
          <w:name w:val="General"/>
          <w:gallery w:val="placeholder"/>
        </w:category>
        <w:types>
          <w:type w:val="bbPlcHdr"/>
        </w:types>
        <w:behaviors>
          <w:behavior w:val="content"/>
        </w:behaviors>
        <w:guid w:val="{C73B6061-C9AD-49A1-8074-82D744664BB7}"/>
      </w:docPartPr>
      <w:docPartBody>
        <w:p w:rsidR="00021186" w:rsidP="00E03C65">
          <w:pPr>
            <w:pStyle w:val="200AC9BE01354899A2C8149FE0798BF6"/>
          </w:pPr>
          <w:r w:rsidRPr="005C036D">
            <w:rPr>
              <w:rStyle w:val="PlaceholderText"/>
            </w:rPr>
            <w:t>Click or tap here to enter text.</w:t>
          </w:r>
        </w:p>
      </w:docPartBody>
    </w:docPart>
    <w:docPart>
      <w:docPartPr>
        <w:name w:val="C441CE47610E4157898CAC562EE2F3EB"/>
        <w:category>
          <w:name w:val="General"/>
          <w:gallery w:val="placeholder"/>
        </w:category>
        <w:types>
          <w:type w:val="bbPlcHdr"/>
        </w:types>
        <w:behaviors>
          <w:behavior w:val="content"/>
        </w:behaviors>
        <w:guid w:val="{4A447BF0-C1F9-44F5-BB9C-CF87872A1BD7}"/>
      </w:docPartPr>
      <w:docPartBody>
        <w:p w:rsidR="00021186" w:rsidP="00E03C65">
          <w:pPr>
            <w:pStyle w:val="C441CE47610E4157898CAC562EE2F3EB"/>
          </w:pPr>
          <w:r w:rsidRPr="005C036D">
            <w:rPr>
              <w:rStyle w:val="PlaceholderText"/>
            </w:rPr>
            <w:t>Click or tap here to enter text.</w:t>
          </w:r>
        </w:p>
      </w:docPartBody>
    </w:docPart>
    <w:docPart>
      <w:docPartPr>
        <w:name w:val="6B90A30D4AE74456ACB40FB1E8C078E2"/>
        <w:category>
          <w:name w:val="General"/>
          <w:gallery w:val="placeholder"/>
        </w:category>
        <w:types>
          <w:type w:val="bbPlcHdr"/>
        </w:types>
        <w:behaviors>
          <w:behavior w:val="content"/>
        </w:behaviors>
        <w:guid w:val="{41F0E54A-34E8-424B-B630-97B15B26352B}"/>
      </w:docPartPr>
      <w:docPartBody>
        <w:p w:rsidR="00021186" w:rsidP="00E03C65">
          <w:pPr>
            <w:pStyle w:val="6B90A30D4AE74456ACB40FB1E8C078E2"/>
          </w:pPr>
          <w:r w:rsidRPr="00C43D6B">
            <w:rPr>
              <w:rStyle w:val="PlaceholderText"/>
            </w:rPr>
            <w:t>Click or tap here to enter text.</w:t>
          </w:r>
        </w:p>
      </w:docPartBody>
    </w:docPart>
    <w:docPart>
      <w:docPartPr>
        <w:name w:val="0FA4F35F216C40678E983EDDE2334206"/>
        <w:category>
          <w:name w:val="General"/>
          <w:gallery w:val="placeholder"/>
        </w:category>
        <w:types>
          <w:type w:val="bbPlcHdr"/>
        </w:types>
        <w:behaviors>
          <w:behavior w:val="content"/>
        </w:behaviors>
        <w:guid w:val="{907514D9-9551-4257-871D-FA2867F27E8B}"/>
      </w:docPartPr>
      <w:docPartBody>
        <w:p w:rsidR="00021186" w:rsidP="00E03C65">
          <w:pPr>
            <w:pStyle w:val="0FA4F35F216C40678E983EDDE2334206"/>
          </w:pPr>
          <w:r w:rsidRPr="005C036D">
            <w:rPr>
              <w:rStyle w:val="PlaceholderText"/>
            </w:rPr>
            <w:t>Click or tap here to enter text.</w:t>
          </w:r>
        </w:p>
      </w:docPartBody>
    </w:docPart>
    <w:docPart>
      <w:docPartPr>
        <w:name w:val="9AE9E4E76A23416EAFF40D3B1458B26E"/>
        <w:category>
          <w:name w:val="General"/>
          <w:gallery w:val="placeholder"/>
        </w:category>
        <w:types>
          <w:type w:val="bbPlcHdr"/>
        </w:types>
        <w:behaviors>
          <w:behavior w:val="content"/>
        </w:behaviors>
        <w:guid w:val="{3A0DFDEC-1872-4B3B-B981-926D634063FB}"/>
      </w:docPartPr>
      <w:docPartBody>
        <w:p w:rsidR="00021186" w:rsidP="00E03C65">
          <w:pPr>
            <w:pStyle w:val="9AE9E4E76A23416EAFF40D3B1458B26E"/>
          </w:pPr>
          <w:r w:rsidRPr="00C43D6B">
            <w:rPr>
              <w:rStyle w:val="PlaceholderText"/>
            </w:rPr>
            <w:t>Click or tap here to enter text.</w:t>
          </w:r>
        </w:p>
      </w:docPartBody>
    </w:docPart>
    <w:docPart>
      <w:docPartPr>
        <w:name w:val="7DAA2BE0D33446E698F397E129E0336D"/>
        <w:category>
          <w:name w:val="General"/>
          <w:gallery w:val="placeholder"/>
        </w:category>
        <w:types>
          <w:type w:val="bbPlcHdr"/>
        </w:types>
        <w:behaviors>
          <w:behavior w:val="content"/>
        </w:behaviors>
        <w:guid w:val="{EF62E794-E254-4129-9248-DBE45ABFE79F}"/>
      </w:docPartPr>
      <w:docPartBody>
        <w:p w:rsidR="00021186" w:rsidP="00E03C65">
          <w:pPr>
            <w:pStyle w:val="7DAA2BE0D33446E698F397E129E0336D"/>
          </w:pPr>
          <w:r w:rsidRPr="005C036D">
            <w:rPr>
              <w:rStyle w:val="PlaceholderText"/>
            </w:rPr>
            <w:t>Click or tap here to enter text.</w:t>
          </w:r>
        </w:p>
      </w:docPartBody>
    </w:docPart>
    <w:docPart>
      <w:docPartPr>
        <w:name w:val="6006FF357E3D4C2D899FBCA6795BCD19"/>
        <w:category>
          <w:name w:val="General"/>
          <w:gallery w:val="placeholder"/>
        </w:category>
        <w:types>
          <w:type w:val="bbPlcHdr"/>
        </w:types>
        <w:behaviors>
          <w:behavior w:val="content"/>
        </w:behaviors>
        <w:guid w:val="{E5237750-983D-428F-B846-DF2301E629F8}"/>
      </w:docPartPr>
      <w:docPartBody>
        <w:p w:rsidR="00021186" w:rsidP="00E03C65">
          <w:pPr>
            <w:pStyle w:val="6006FF357E3D4C2D899FBCA6795BCD19"/>
          </w:pPr>
          <w:r w:rsidRPr="00C43D6B">
            <w:rPr>
              <w:rStyle w:val="PlaceholderText"/>
            </w:rPr>
            <w:t>Click or tap here to enter text.</w:t>
          </w:r>
        </w:p>
      </w:docPartBody>
    </w:docPart>
    <w:docPart>
      <w:docPartPr>
        <w:name w:val="937ED1D812C442D3AE8AB09918FCEA80"/>
        <w:category>
          <w:name w:val="General"/>
          <w:gallery w:val="placeholder"/>
        </w:category>
        <w:types>
          <w:type w:val="bbPlcHdr"/>
        </w:types>
        <w:behaviors>
          <w:behavior w:val="content"/>
        </w:behaviors>
        <w:guid w:val="{D4989EEE-E149-4FC7-A24A-A5CBA1EAF190}"/>
      </w:docPartPr>
      <w:docPartBody>
        <w:p w:rsidR="00021186" w:rsidP="00E03C65">
          <w:pPr>
            <w:pStyle w:val="937ED1D812C442D3AE8AB09918FCEA80"/>
          </w:pPr>
          <w:r w:rsidRPr="005C036D">
            <w:rPr>
              <w:rStyle w:val="PlaceholderText"/>
            </w:rPr>
            <w:t>Click or tap here to enter text.</w:t>
          </w:r>
        </w:p>
      </w:docPartBody>
    </w:docPart>
    <w:docPart>
      <w:docPartPr>
        <w:name w:val="A4BFE4C2C3F945EABCE8E97FE8F8890C"/>
        <w:category>
          <w:name w:val="General"/>
          <w:gallery w:val="placeholder"/>
        </w:category>
        <w:types>
          <w:type w:val="bbPlcHdr"/>
        </w:types>
        <w:behaviors>
          <w:behavior w:val="content"/>
        </w:behaviors>
        <w:guid w:val="{367CB8E1-5E91-430E-AC2F-F44A79905BD9}"/>
      </w:docPartPr>
      <w:docPartBody>
        <w:p w:rsidR="00021186" w:rsidP="00E03C65">
          <w:pPr>
            <w:pStyle w:val="A4BFE4C2C3F945EABCE8E97FE8F8890C"/>
          </w:pPr>
          <w:r w:rsidRPr="00C43D6B">
            <w:rPr>
              <w:rStyle w:val="PlaceholderText"/>
            </w:rPr>
            <w:t>Click or tap here to enter text.</w:t>
          </w:r>
        </w:p>
      </w:docPartBody>
    </w:docPart>
    <w:docPart>
      <w:docPartPr>
        <w:name w:val="14660A8B92CA496FAF4E4C397A5A8CE2"/>
        <w:category>
          <w:name w:val="General"/>
          <w:gallery w:val="placeholder"/>
        </w:category>
        <w:types>
          <w:type w:val="bbPlcHdr"/>
        </w:types>
        <w:behaviors>
          <w:behavior w:val="content"/>
        </w:behaviors>
        <w:guid w:val="{ABF383EF-FB71-4BA5-9E84-3A10CF9DDC9D}"/>
      </w:docPartPr>
      <w:docPartBody>
        <w:p w:rsidR="00021186" w:rsidP="00E03C65">
          <w:pPr>
            <w:pStyle w:val="14660A8B92CA496FAF4E4C397A5A8CE2"/>
          </w:pPr>
          <w:r w:rsidRPr="005C036D">
            <w:rPr>
              <w:rStyle w:val="PlaceholderText"/>
            </w:rPr>
            <w:t>Click or tap here to enter text.</w:t>
          </w:r>
        </w:p>
      </w:docPartBody>
    </w:docPart>
    <w:docPart>
      <w:docPartPr>
        <w:name w:val="E81C979C58D04231AAE192A2AACAD34E"/>
        <w:category>
          <w:name w:val="General"/>
          <w:gallery w:val="placeholder"/>
        </w:category>
        <w:types>
          <w:type w:val="bbPlcHdr"/>
        </w:types>
        <w:behaviors>
          <w:behavior w:val="content"/>
        </w:behaviors>
        <w:guid w:val="{DBCD6012-B89A-4E37-BEA1-002A6F986DF5}"/>
      </w:docPartPr>
      <w:docPartBody>
        <w:p w:rsidR="00021186" w:rsidP="00E03C65">
          <w:pPr>
            <w:pStyle w:val="E81C979C58D04231AAE192A2AACAD34E"/>
          </w:pPr>
          <w:r>
            <w:rPr>
              <w:rStyle w:val="PlaceholderText"/>
            </w:rPr>
            <w:t>Click or tap here to enter text.</w:t>
          </w:r>
        </w:p>
      </w:docPartBody>
    </w:docPart>
    <w:docPart>
      <w:docPartPr>
        <w:name w:val="0BB61F12A8274C10843B059CE60028D7"/>
        <w:category>
          <w:name w:val="General"/>
          <w:gallery w:val="placeholder"/>
        </w:category>
        <w:types>
          <w:type w:val="bbPlcHdr"/>
        </w:types>
        <w:behaviors>
          <w:behavior w:val="content"/>
        </w:behaviors>
        <w:guid w:val="{D56FF094-38E3-4C08-9E36-C675ED204591}"/>
      </w:docPartPr>
      <w:docPartBody>
        <w:p w:rsidR="00021186" w:rsidP="00E03C65">
          <w:pPr>
            <w:pStyle w:val="0BB61F12A8274C10843B059CE60028D7"/>
          </w:pPr>
          <w:r w:rsidRPr="005C036D">
            <w:rPr>
              <w:rStyle w:val="PlaceholderText"/>
            </w:rPr>
            <w:t>Click or tap here to enter text.</w:t>
          </w:r>
        </w:p>
      </w:docPartBody>
    </w:docPart>
    <w:docPart>
      <w:docPartPr>
        <w:name w:val="45B2BCD5B7344E539ABC50AB601E2E70"/>
        <w:category>
          <w:name w:val="General"/>
          <w:gallery w:val="placeholder"/>
        </w:category>
        <w:types>
          <w:type w:val="bbPlcHdr"/>
        </w:types>
        <w:behaviors>
          <w:behavior w:val="content"/>
        </w:behaviors>
        <w:guid w:val="{5B72FE40-1A4D-4B3C-A3A3-464314C410A5}"/>
      </w:docPartPr>
      <w:docPartBody>
        <w:p w:rsidR="00021186" w:rsidP="00E03C65">
          <w:pPr>
            <w:pStyle w:val="45B2BCD5B7344E539ABC50AB601E2E70"/>
          </w:pPr>
          <w:r>
            <w:rPr>
              <w:rStyle w:val="PlaceholderText"/>
            </w:rPr>
            <w:t>Click or tap here to enter text.</w:t>
          </w:r>
        </w:p>
      </w:docPartBody>
    </w:docPart>
    <w:docPart>
      <w:docPartPr>
        <w:name w:val="5170615990D84158BA14175451D8BE36"/>
        <w:category>
          <w:name w:val="General"/>
          <w:gallery w:val="placeholder"/>
        </w:category>
        <w:types>
          <w:type w:val="bbPlcHdr"/>
        </w:types>
        <w:behaviors>
          <w:behavior w:val="content"/>
        </w:behaviors>
        <w:guid w:val="{C736C264-C565-49CB-B41B-8E566E9EF0E0}"/>
      </w:docPartPr>
      <w:docPartBody>
        <w:p w:rsidR="00021186" w:rsidP="00E03C65">
          <w:pPr>
            <w:pStyle w:val="5170615990D84158BA14175451D8BE36"/>
          </w:pPr>
          <w:r w:rsidRPr="005C036D">
            <w:rPr>
              <w:rStyle w:val="PlaceholderText"/>
            </w:rPr>
            <w:t>Click or tap here to enter text.</w:t>
          </w:r>
        </w:p>
      </w:docPartBody>
    </w:docPart>
    <w:docPart>
      <w:docPartPr>
        <w:name w:val="6AD4971EE1A84E12BC4801654A57C645"/>
        <w:category>
          <w:name w:val="General"/>
          <w:gallery w:val="placeholder"/>
        </w:category>
        <w:types>
          <w:type w:val="bbPlcHdr"/>
        </w:types>
        <w:behaviors>
          <w:behavior w:val="content"/>
        </w:behaviors>
        <w:guid w:val="{4BD14FBA-B634-4FB6-B88B-7340BA52C3CF}"/>
      </w:docPartPr>
      <w:docPartBody>
        <w:p w:rsidR="00021186" w:rsidP="00E03C65">
          <w:pPr>
            <w:pStyle w:val="6AD4971EE1A84E12BC4801654A57C645"/>
          </w:pPr>
          <w:r>
            <w:rPr>
              <w:rStyle w:val="PlaceholderText"/>
            </w:rPr>
            <w:t>Click or tap here to enter text.</w:t>
          </w:r>
        </w:p>
      </w:docPartBody>
    </w:docPart>
    <w:docPart>
      <w:docPartPr>
        <w:name w:val="286A7E03F0CD4F53A7792B5567626E70"/>
        <w:category>
          <w:name w:val="General"/>
          <w:gallery w:val="placeholder"/>
        </w:category>
        <w:types>
          <w:type w:val="bbPlcHdr"/>
        </w:types>
        <w:behaviors>
          <w:behavior w:val="content"/>
        </w:behaviors>
        <w:guid w:val="{77C483F3-D965-422B-B56D-2420411642BE}"/>
      </w:docPartPr>
      <w:docPartBody>
        <w:p w:rsidR="00021186" w:rsidP="00E03C65">
          <w:pPr>
            <w:pStyle w:val="286A7E03F0CD4F53A7792B5567626E70"/>
          </w:pPr>
          <w:r w:rsidRPr="005C036D">
            <w:rPr>
              <w:rStyle w:val="PlaceholderText"/>
            </w:rPr>
            <w:t>Click or tap here to enter text.</w:t>
          </w:r>
        </w:p>
      </w:docPartBody>
    </w:docPart>
    <w:docPart>
      <w:docPartPr>
        <w:name w:val="E3A9F2E8194B4C808ABCD8C7D1052E8A"/>
        <w:category>
          <w:name w:val="General"/>
          <w:gallery w:val="placeholder"/>
        </w:category>
        <w:types>
          <w:type w:val="bbPlcHdr"/>
        </w:types>
        <w:behaviors>
          <w:behavior w:val="content"/>
        </w:behaviors>
        <w:guid w:val="{86FC53AD-149C-41FC-95A2-F394007E751D}"/>
      </w:docPartPr>
      <w:docPartBody>
        <w:p w:rsidR="00021186" w:rsidP="00E03C65">
          <w:pPr>
            <w:pStyle w:val="E3A9F2E8194B4C808ABCD8C7D1052E8A"/>
          </w:pPr>
          <w:r w:rsidRPr="00C43D6B">
            <w:rPr>
              <w:rStyle w:val="PlaceholderText"/>
            </w:rPr>
            <w:t>Click or tap here to enter text.</w:t>
          </w:r>
        </w:p>
      </w:docPartBody>
    </w:docPart>
    <w:docPart>
      <w:docPartPr>
        <w:name w:val="2DF970FEE2E9498D8A184C66B951DD5C"/>
        <w:category>
          <w:name w:val="General"/>
          <w:gallery w:val="placeholder"/>
        </w:category>
        <w:types>
          <w:type w:val="bbPlcHdr"/>
        </w:types>
        <w:behaviors>
          <w:behavior w:val="content"/>
        </w:behaviors>
        <w:guid w:val="{D50B71D6-D1D3-4BDD-9D7C-5AF9D7B2EDA0}"/>
      </w:docPartPr>
      <w:docPartBody>
        <w:p w:rsidR="00021186" w:rsidP="00E03C65">
          <w:pPr>
            <w:pStyle w:val="2DF970FEE2E9498D8A184C66B951DD5C"/>
          </w:pPr>
          <w:r w:rsidRPr="005C036D">
            <w:rPr>
              <w:rStyle w:val="PlaceholderText"/>
            </w:rPr>
            <w:t>Click or tap here to enter text.</w:t>
          </w:r>
        </w:p>
      </w:docPartBody>
    </w:docPart>
    <w:docPart>
      <w:docPartPr>
        <w:name w:val="936F47B6D7C949D8A5EFD107BABA691C"/>
        <w:category>
          <w:name w:val="General"/>
          <w:gallery w:val="placeholder"/>
        </w:category>
        <w:types>
          <w:type w:val="bbPlcHdr"/>
        </w:types>
        <w:behaviors>
          <w:behavior w:val="content"/>
        </w:behaviors>
        <w:guid w:val="{90E22163-3A8A-4E96-9544-148ACFF86CBA}"/>
      </w:docPartPr>
      <w:docPartBody>
        <w:p w:rsidR="00021186" w:rsidP="00E03C65">
          <w:pPr>
            <w:pStyle w:val="936F47B6D7C949D8A5EFD107BABA691C"/>
          </w:pPr>
          <w:r w:rsidRPr="005C036D">
            <w:rPr>
              <w:rStyle w:val="PlaceholderText"/>
            </w:rPr>
            <w:t>Click or tap here to enter text.</w:t>
          </w:r>
        </w:p>
      </w:docPartBody>
    </w:docPart>
    <w:docPart>
      <w:docPartPr>
        <w:name w:val="55096A62E8AB42DEA4157EE9A2E83008"/>
        <w:category>
          <w:name w:val="General"/>
          <w:gallery w:val="placeholder"/>
        </w:category>
        <w:types>
          <w:type w:val="bbPlcHdr"/>
        </w:types>
        <w:behaviors>
          <w:behavior w:val="content"/>
        </w:behaviors>
        <w:guid w:val="{D6AD23BB-8A51-41CE-A345-7A8A64802C1E}"/>
      </w:docPartPr>
      <w:docPartBody>
        <w:p w:rsidR="00021186" w:rsidP="00E03C65">
          <w:pPr>
            <w:pStyle w:val="55096A62E8AB42DEA4157EE9A2E83008"/>
          </w:pPr>
          <w:r w:rsidRPr="005C036D">
            <w:rPr>
              <w:rStyle w:val="PlaceholderText"/>
            </w:rPr>
            <w:t>Click or tap here to enter text.</w:t>
          </w:r>
        </w:p>
      </w:docPartBody>
    </w:docPart>
    <w:docPart>
      <w:docPartPr>
        <w:name w:val="AE6B1522B6474892AB1218DD97BA7B81"/>
        <w:category>
          <w:name w:val="General"/>
          <w:gallery w:val="placeholder"/>
        </w:category>
        <w:types>
          <w:type w:val="bbPlcHdr"/>
        </w:types>
        <w:behaviors>
          <w:behavior w:val="content"/>
        </w:behaviors>
        <w:guid w:val="{C008C4C1-04B8-4002-A8C8-FB1DDB7E97D4}"/>
      </w:docPartPr>
      <w:docPartBody>
        <w:p w:rsidR="00021186" w:rsidP="00E03C65">
          <w:pPr>
            <w:pStyle w:val="AE6B1522B6474892AB1218DD97BA7B81"/>
          </w:pPr>
          <w:r w:rsidRPr="005C036D">
            <w:rPr>
              <w:rStyle w:val="PlaceholderText"/>
            </w:rPr>
            <w:t>Click or tap here to enter text.</w:t>
          </w:r>
        </w:p>
      </w:docPartBody>
    </w:docPart>
    <w:docPart>
      <w:docPartPr>
        <w:name w:val="211EC6A0BE16426CB450F0E65D837CE4"/>
        <w:category>
          <w:name w:val="General"/>
          <w:gallery w:val="placeholder"/>
        </w:category>
        <w:types>
          <w:type w:val="bbPlcHdr"/>
        </w:types>
        <w:behaviors>
          <w:behavior w:val="content"/>
        </w:behaviors>
        <w:guid w:val="{1AA654AF-9E4C-44ED-9B01-8C6600F811EB}"/>
      </w:docPartPr>
      <w:docPartBody>
        <w:p w:rsidR="00021186" w:rsidP="00E03C65">
          <w:pPr>
            <w:pStyle w:val="211EC6A0BE16426CB450F0E65D837CE4"/>
          </w:pPr>
          <w:r w:rsidRPr="00C43D6B">
            <w:rPr>
              <w:rStyle w:val="PlaceholderText"/>
            </w:rPr>
            <w:t>Click or tap here to enter text.</w:t>
          </w:r>
        </w:p>
      </w:docPartBody>
    </w:docPart>
    <w:docPart>
      <w:docPartPr>
        <w:name w:val="109110F222CC4338A8CE3035A12471BC"/>
        <w:category>
          <w:name w:val="General"/>
          <w:gallery w:val="placeholder"/>
        </w:category>
        <w:types>
          <w:type w:val="bbPlcHdr"/>
        </w:types>
        <w:behaviors>
          <w:behavior w:val="content"/>
        </w:behaviors>
        <w:guid w:val="{F0247D5A-C320-4E0B-9F72-CFABD444DFE6}"/>
      </w:docPartPr>
      <w:docPartBody>
        <w:p w:rsidR="00021186" w:rsidP="00E03C65">
          <w:pPr>
            <w:pStyle w:val="109110F222CC4338A8CE3035A12471BC"/>
          </w:pPr>
          <w:r w:rsidRPr="005C036D">
            <w:rPr>
              <w:rStyle w:val="PlaceholderText"/>
            </w:rPr>
            <w:t>Click or tap here to enter text.</w:t>
          </w:r>
        </w:p>
      </w:docPartBody>
    </w:docPart>
    <w:docPart>
      <w:docPartPr>
        <w:name w:val="C20DCFC2241C4BD887FA7914A604736C"/>
        <w:category>
          <w:name w:val="General"/>
          <w:gallery w:val="placeholder"/>
        </w:category>
        <w:types>
          <w:type w:val="bbPlcHdr"/>
        </w:types>
        <w:behaviors>
          <w:behavior w:val="content"/>
        </w:behaviors>
        <w:guid w:val="{D57C5F71-E557-4F4D-B66B-42E6E6701B27}"/>
      </w:docPartPr>
      <w:docPartBody>
        <w:p w:rsidR="00021186" w:rsidP="00E03C65">
          <w:pPr>
            <w:pStyle w:val="C20DCFC2241C4BD887FA7914A604736C"/>
          </w:pPr>
          <w:r w:rsidRPr="00C43D6B">
            <w:rPr>
              <w:rStyle w:val="PlaceholderText"/>
            </w:rPr>
            <w:t>Click or tap here to enter text.</w:t>
          </w:r>
        </w:p>
      </w:docPartBody>
    </w:docPart>
    <w:docPart>
      <w:docPartPr>
        <w:name w:val="8AF7A52933314ECB92F55C4F919D10AE"/>
        <w:category>
          <w:name w:val="General"/>
          <w:gallery w:val="placeholder"/>
        </w:category>
        <w:types>
          <w:type w:val="bbPlcHdr"/>
        </w:types>
        <w:behaviors>
          <w:behavior w:val="content"/>
        </w:behaviors>
        <w:guid w:val="{22DAE701-53BB-40FB-9E8A-86BB0DEF5721}"/>
      </w:docPartPr>
      <w:docPartBody>
        <w:p w:rsidR="00021186" w:rsidP="00E03C65">
          <w:pPr>
            <w:pStyle w:val="8AF7A52933314ECB92F55C4F919D10AE"/>
          </w:pPr>
          <w:r w:rsidRPr="005C036D">
            <w:rPr>
              <w:rStyle w:val="PlaceholderText"/>
            </w:rPr>
            <w:t>Click or tap here to enter text.</w:t>
          </w:r>
        </w:p>
      </w:docPartBody>
    </w:docPart>
    <w:docPart>
      <w:docPartPr>
        <w:name w:val="87B10BA5A0F340EF87DBA027D7F0A603"/>
        <w:category>
          <w:name w:val="General"/>
          <w:gallery w:val="placeholder"/>
        </w:category>
        <w:types>
          <w:type w:val="bbPlcHdr"/>
        </w:types>
        <w:behaviors>
          <w:behavior w:val="content"/>
        </w:behaviors>
        <w:guid w:val="{42A81C54-18FD-41B5-8BD7-3013A41FA7E1}"/>
      </w:docPartPr>
      <w:docPartBody>
        <w:p w:rsidR="00021186" w:rsidP="00E03C65">
          <w:pPr>
            <w:pStyle w:val="87B10BA5A0F340EF87DBA027D7F0A603"/>
          </w:pPr>
          <w:r w:rsidRPr="00C43D6B">
            <w:rPr>
              <w:rStyle w:val="PlaceholderText"/>
            </w:rPr>
            <w:t>Click or tap here to enter text.</w:t>
          </w:r>
        </w:p>
      </w:docPartBody>
    </w:docPart>
    <w:docPart>
      <w:docPartPr>
        <w:name w:val="F648A4E98A5647DE9007D9DDB0FC97F7"/>
        <w:category>
          <w:name w:val="General"/>
          <w:gallery w:val="placeholder"/>
        </w:category>
        <w:types>
          <w:type w:val="bbPlcHdr"/>
        </w:types>
        <w:behaviors>
          <w:behavior w:val="content"/>
        </w:behaviors>
        <w:guid w:val="{88BBA096-221E-4954-BED8-073D80A7D1CE}"/>
      </w:docPartPr>
      <w:docPartBody>
        <w:p w:rsidR="00021186" w:rsidP="00E03C65">
          <w:pPr>
            <w:pStyle w:val="F648A4E98A5647DE9007D9DDB0FC97F7"/>
          </w:pPr>
          <w:r w:rsidRPr="005C036D">
            <w:rPr>
              <w:rStyle w:val="PlaceholderText"/>
            </w:rPr>
            <w:t>Click or tap here to enter text.</w:t>
          </w:r>
        </w:p>
      </w:docPartBody>
    </w:docPart>
    <w:docPart>
      <w:docPartPr>
        <w:name w:val="889C9C03DBE84BC19A6B2342D002B071"/>
        <w:category>
          <w:name w:val="General"/>
          <w:gallery w:val="placeholder"/>
        </w:category>
        <w:types>
          <w:type w:val="bbPlcHdr"/>
        </w:types>
        <w:behaviors>
          <w:behavior w:val="content"/>
        </w:behaviors>
        <w:guid w:val="{29AFAFBE-7AD0-4989-9C0F-C823E3BFD5E6}"/>
      </w:docPartPr>
      <w:docPartBody>
        <w:p w:rsidR="00021186" w:rsidP="00E03C65">
          <w:pPr>
            <w:pStyle w:val="889C9C03DBE84BC19A6B2342D002B071"/>
          </w:pPr>
          <w:r w:rsidRPr="00C43D6B">
            <w:rPr>
              <w:rStyle w:val="PlaceholderText"/>
            </w:rPr>
            <w:t>Click or tap here to enter text.</w:t>
          </w:r>
        </w:p>
      </w:docPartBody>
    </w:docPart>
    <w:docPart>
      <w:docPartPr>
        <w:name w:val="843CD4E6948C48869D5E704BA76BD918"/>
        <w:category>
          <w:name w:val="General"/>
          <w:gallery w:val="placeholder"/>
        </w:category>
        <w:types>
          <w:type w:val="bbPlcHdr"/>
        </w:types>
        <w:behaviors>
          <w:behavior w:val="content"/>
        </w:behaviors>
        <w:guid w:val="{B14DA488-6324-46EE-917B-D9EC87394B04}"/>
      </w:docPartPr>
      <w:docPartBody>
        <w:p w:rsidR="00021186" w:rsidP="00E03C65">
          <w:pPr>
            <w:pStyle w:val="843CD4E6948C48869D5E704BA76BD918"/>
          </w:pPr>
          <w:r w:rsidRPr="005C036D">
            <w:rPr>
              <w:rStyle w:val="PlaceholderText"/>
            </w:rPr>
            <w:t>Click or tap here to enter text.</w:t>
          </w:r>
        </w:p>
      </w:docPartBody>
    </w:docPart>
    <w:docPart>
      <w:docPartPr>
        <w:name w:val="947B3FC01A814CBB9957D5DF9B1E47F0"/>
        <w:category>
          <w:name w:val="General"/>
          <w:gallery w:val="placeholder"/>
        </w:category>
        <w:types>
          <w:type w:val="bbPlcHdr"/>
        </w:types>
        <w:behaviors>
          <w:behavior w:val="content"/>
        </w:behaviors>
        <w:guid w:val="{715B7413-ADD4-4966-858F-92244D622139}"/>
      </w:docPartPr>
      <w:docPartBody>
        <w:p w:rsidR="00021186" w:rsidP="00E03C65">
          <w:pPr>
            <w:pStyle w:val="947B3FC01A814CBB9957D5DF9B1E47F0"/>
          </w:pPr>
          <w:r w:rsidRPr="00C43D6B">
            <w:rPr>
              <w:rStyle w:val="PlaceholderText"/>
            </w:rPr>
            <w:t>Click or tap here to enter text.</w:t>
          </w:r>
        </w:p>
      </w:docPartBody>
    </w:docPart>
    <w:docPart>
      <w:docPartPr>
        <w:name w:val="97505D7036634177AFD9789238D2F111"/>
        <w:category>
          <w:name w:val="General"/>
          <w:gallery w:val="placeholder"/>
        </w:category>
        <w:types>
          <w:type w:val="bbPlcHdr"/>
        </w:types>
        <w:behaviors>
          <w:behavior w:val="content"/>
        </w:behaviors>
        <w:guid w:val="{0C779D65-1485-41AF-9BF5-481A97847AA1}"/>
      </w:docPartPr>
      <w:docPartBody>
        <w:p w:rsidR="00021186" w:rsidP="00E03C65">
          <w:pPr>
            <w:pStyle w:val="97505D7036634177AFD9789238D2F111"/>
          </w:pPr>
          <w:r w:rsidRPr="005C036D">
            <w:rPr>
              <w:rStyle w:val="PlaceholderText"/>
            </w:rPr>
            <w:t>Click or tap here to enter text.</w:t>
          </w:r>
        </w:p>
      </w:docPartBody>
    </w:docPart>
    <w:docPart>
      <w:docPartPr>
        <w:name w:val="3268915367D547B8A750F8815152E6BD"/>
        <w:category>
          <w:name w:val="General"/>
          <w:gallery w:val="placeholder"/>
        </w:category>
        <w:types>
          <w:type w:val="bbPlcHdr"/>
        </w:types>
        <w:behaviors>
          <w:behavior w:val="content"/>
        </w:behaviors>
        <w:guid w:val="{3E9B5FCF-7797-4A5A-BEAF-B6E90E733034}"/>
      </w:docPartPr>
      <w:docPartBody>
        <w:p w:rsidR="00021186" w:rsidP="00E03C65">
          <w:pPr>
            <w:pStyle w:val="3268915367D547B8A750F8815152E6BD"/>
          </w:pPr>
          <w:r w:rsidRPr="00C43D6B">
            <w:rPr>
              <w:rStyle w:val="PlaceholderText"/>
            </w:rPr>
            <w:t>Click or tap here to enter text.</w:t>
          </w:r>
        </w:p>
      </w:docPartBody>
    </w:docPart>
    <w:docPart>
      <w:docPartPr>
        <w:name w:val="769E75BE8DF44810B06BE71202058B2B"/>
        <w:category>
          <w:name w:val="General"/>
          <w:gallery w:val="placeholder"/>
        </w:category>
        <w:types>
          <w:type w:val="bbPlcHdr"/>
        </w:types>
        <w:behaviors>
          <w:behavior w:val="content"/>
        </w:behaviors>
        <w:guid w:val="{7F3E4B54-101A-4635-BD27-DFCA4FBE16BB}"/>
      </w:docPartPr>
      <w:docPartBody>
        <w:p w:rsidR="00021186" w:rsidP="00E03C65">
          <w:pPr>
            <w:pStyle w:val="769E75BE8DF44810B06BE71202058B2B"/>
          </w:pPr>
          <w:r w:rsidRPr="005C036D">
            <w:rPr>
              <w:rStyle w:val="PlaceholderText"/>
            </w:rPr>
            <w:t>Click or tap here to enter text.</w:t>
          </w:r>
        </w:p>
      </w:docPartBody>
    </w:docPart>
    <w:docPart>
      <w:docPartPr>
        <w:name w:val="CB7325318CCE42158A1ABEB81F4323F2"/>
        <w:category>
          <w:name w:val="General"/>
          <w:gallery w:val="placeholder"/>
        </w:category>
        <w:types>
          <w:type w:val="bbPlcHdr"/>
        </w:types>
        <w:behaviors>
          <w:behavior w:val="content"/>
        </w:behaviors>
        <w:guid w:val="{FFBD75C5-5B28-4CBD-92A5-F30944D80133}"/>
      </w:docPartPr>
      <w:docPartBody>
        <w:p w:rsidR="00021186" w:rsidP="00E03C65">
          <w:pPr>
            <w:pStyle w:val="CB7325318CCE42158A1ABEB81F4323F2"/>
          </w:pPr>
          <w:r w:rsidRPr="005C036D">
            <w:rPr>
              <w:rStyle w:val="PlaceholderText"/>
            </w:rPr>
            <w:t>Click or tap here to enter text.</w:t>
          </w:r>
        </w:p>
      </w:docPartBody>
    </w:docPart>
    <w:docPart>
      <w:docPartPr>
        <w:name w:val="FA3334B6A9D04679A1167608AE1FD9BA"/>
        <w:category>
          <w:name w:val="General"/>
          <w:gallery w:val="placeholder"/>
        </w:category>
        <w:types>
          <w:type w:val="bbPlcHdr"/>
        </w:types>
        <w:behaviors>
          <w:behavior w:val="content"/>
        </w:behaviors>
        <w:guid w:val="{43C1563B-5941-42CC-9F54-9D9E0C46B14E}"/>
      </w:docPartPr>
      <w:docPartBody>
        <w:p w:rsidR="00021186" w:rsidP="00E03C65">
          <w:pPr>
            <w:pStyle w:val="FA3334B6A9D04679A1167608AE1FD9BA"/>
          </w:pPr>
          <w:r w:rsidRPr="00C43D6B">
            <w:rPr>
              <w:rStyle w:val="PlaceholderText"/>
            </w:rPr>
            <w:t>Click or tap here to enter text.</w:t>
          </w:r>
        </w:p>
      </w:docPartBody>
    </w:docPart>
    <w:docPart>
      <w:docPartPr>
        <w:name w:val="7470E0A99F7C4DB594539CFD523B5182"/>
        <w:category>
          <w:name w:val="General"/>
          <w:gallery w:val="placeholder"/>
        </w:category>
        <w:types>
          <w:type w:val="bbPlcHdr"/>
        </w:types>
        <w:behaviors>
          <w:behavior w:val="content"/>
        </w:behaviors>
        <w:guid w:val="{7ED538E4-F3BB-41A7-AE95-AC8F98A5A908}"/>
      </w:docPartPr>
      <w:docPartBody>
        <w:p w:rsidR="00021186" w:rsidP="00E03C65">
          <w:pPr>
            <w:pStyle w:val="7470E0A99F7C4DB594539CFD523B5182"/>
          </w:pPr>
          <w:r w:rsidRPr="005C036D">
            <w:rPr>
              <w:rStyle w:val="PlaceholderText"/>
            </w:rPr>
            <w:t>Click or tap here to enter text.</w:t>
          </w:r>
        </w:p>
      </w:docPartBody>
    </w:docPart>
    <w:docPart>
      <w:docPartPr>
        <w:name w:val="49B89809625B4918BE4395F05BFF33B8"/>
        <w:category>
          <w:name w:val="General"/>
          <w:gallery w:val="placeholder"/>
        </w:category>
        <w:types>
          <w:type w:val="bbPlcHdr"/>
        </w:types>
        <w:behaviors>
          <w:behavior w:val="content"/>
        </w:behaviors>
        <w:guid w:val="{9BAA5D31-1C63-4557-86B4-27207E7CD769}"/>
      </w:docPartPr>
      <w:docPartBody>
        <w:p w:rsidR="00021186" w:rsidP="00E03C65">
          <w:pPr>
            <w:pStyle w:val="49B89809625B4918BE4395F05BFF33B8"/>
          </w:pPr>
          <w:r w:rsidRPr="00C43D6B">
            <w:rPr>
              <w:rStyle w:val="PlaceholderText"/>
            </w:rPr>
            <w:t>Click or tap here to enter text.</w:t>
          </w:r>
        </w:p>
      </w:docPartBody>
    </w:docPart>
    <w:docPart>
      <w:docPartPr>
        <w:name w:val="5EC7B3CD44814032A39E99C1E1AD8AF1"/>
        <w:category>
          <w:name w:val="General"/>
          <w:gallery w:val="placeholder"/>
        </w:category>
        <w:types>
          <w:type w:val="bbPlcHdr"/>
        </w:types>
        <w:behaviors>
          <w:behavior w:val="content"/>
        </w:behaviors>
        <w:guid w:val="{26CB23EE-4C55-44DB-ABDA-E9845F3E04E5}"/>
      </w:docPartPr>
      <w:docPartBody>
        <w:p w:rsidR="00021186" w:rsidP="00E03C65">
          <w:pPr>
            <w:pStyle w:val="5EC7B3CD44814032A39E99C1E1AD8AF1"/>
          </w:pPr>
          <w:r w:rsidRPr="005C036D">
            <w:rPr>
              <w:rStyle w:val="PlaceholderText"/>
            </w:rPr>
            <w:t>Click or tap here to enter text.</w:t>
          </w:r>
        </w:p>
      </w:docPartBody>
    </w:docPart>
    <w:docPart>
      <w:docPartPr>
        <w:name w:val="F52E23F617C842FB96A229BBF0DAA21E"/>
        <w:category>
          <w:name w:val="General"/>
          <w:gallery w:val="placeholder"/>
        </w:category>
        <w:types>
          <w:type w:val="bbPlcHdr"/>
        </w:types>
        <w:behaviors>
          <w:behavior w:val="content"/>
        </w:behaviors>
        <w:guid w:val="{AF6A4C98-48FB-4DFA-ABA6-3BBE53A4F5D4}"/>
      </w:docPartPr>
      <w:docPartBody>
        <w:p w:rsidR="00021186" w:rsidP="00E03C65">
          <w:pPr>
            <w:pStyle w:val="F52E23F617C842FB96A229BBF0DAA21E"/>
          </w:pPr>
          <w:r>
            <w:rPr>
              <w:rStyle w:val="PlaceholderText"/>
            </w:rPr>
            <w:t>Click or tap here to enter text.</w:t>
          </w:r>
        </w:p>
      </w:docPartBody>
    </w:docPart>
    <w:docPart>
      <w:docPartPr>
        <w:name w:val="F4FCFE524C79487AA0237007B5BB8E97"/>
        <w:category>
          <w:name w:val="General"/>
          <w:gallery w:val="placeholder"/>
        </w:category>
        <w:types>
          <w:type w:val="bbPlcHdr"/>
        </w:types>
        <w:behaviors>
          <w:behavior w:val="content"/>
        </w:behaviors>
        <w:guid w:val="{2C1DBC32-5293-4B0A-9D17-8C86DD374D14}"/>
      </w:docPartPr>
      <w:docPartBody>
        <w:p w:rsidR="00021186" w:rsidP="00E03C65">
          <w:pPr>
            <w:pStyle w:val="F4FCFE524C79487AA0237007B5BB8E97"/>
          </w:pPr>
          <w:r w:rsidRPr="005C036D">
            <w:rPr>
              <w:rStyle w:val="PlaceholderText"/>
            </w:rPr>
            <w:t>Click or tap here to enter text.</w:t>
          </w:r>
        </w:p>
      </w:docPartBody>
    </w:docPart>
    <w:docPart>
      <w:docPartPr>
        <w:name w:val="4E3B20192FBE445383808229C7ACC9E1"/>
        <w:category>
          <w:name w:val="General"/>
          <w:gallery w:val="placeholder"/>
        </w:category>
        <w:types>
          <w:type w:val="bbPlcHdr"/>
        </w:types>
        <w:behaviors>
          <w:behavior w:val="content"/>
        </w:behaviors>
        <w:guid w:val="{3F54F4F3-8D04-4D73-A4B5-B52D7514A268}"/>
      </w:docPartPr>
      <w:docPartBody>
        <w:p w:rsidR="00021186" w:rsidP="00E03C65">
          <w:pPr>
            <w:pStyle w:val="4E3B20192FBE445383808229C7ACC9E1"/>
          </w:pPr>
          <w:r>
            <w:rPr>
              <w:rStyle w:val="PlaceholderText"/>
            </w:rPr>
            <w:t>Click or tap here to enter text.</w:t>
          </w:r>
        </w:p>
      </w:docPartBody>
    </w:docPart>
    <w:docPart>
      <w:docPartPr>
        <w:name w:val="54420BCD5B674795910090FA854751CC"/>
        <w:category>
          <w:name w:val="General"/>
          <w:gallery w:val="placeholder"/>
        </w:category>
        <w:types>
          <w:type w:val="bbPlcHdr"/>
        </w:types>
        <w:behaviors>
          <w:behavior w:val="content"/>
        </w:behaviors>
        <w:guid w:val="{33868AF8-5A5B-4528-9AB4-434169DF345E}"/>
      </w:docPartPr>
      <w:docPartBody>
        <w:p w:rsidR="00021186" w:rsidP="00E03C65">
          <w:pPr>
            <w:pStyle w:val="54420BCD5B674795910090FA854751CC"/>
          </w:pPr>
          <w:r w:rsidRPr="005C036D">
            <w:rPr>
              <w:rStyle w:val="PlaceholderText"/>
            </w:rPr>
            <w:t>Click or tap here to enter text.</w:t>
          </w:r>
        </w:p>
      </w:docPartBody>
    </w:docPart>
    <w:docPart>
      <w:docPartPr>
        <w:name w:val="DD63654FE28F46118CC5FAD40CF505C3"/>
        <w:category>
          <w:name w:val="General"/>
          <w:gallery w:val="placeholder"/>
        </w:category>
        <w:types>
          <w:type w:val="bbPlcHdr"/>
        </w:types>
        <w:behaviors>
          <w:behavior w:val="content"/>
        </w:behaviors>
        <w:guid w:val="{AABFAE93-DD00-484C-AF8D-687E6EE6F110}"/>
      </w:docPartPr>
      <w:docPartBody>
        <w:p w:rsidR="00021186" w:rsidP="00E03C65">
          <w:pPr>
            <w:pStyle w:val="DD63654FE28F46118CC5FAD40CF505C3"/>
          </w:pPr>
          <w:r>
            <w:rPr>
              <w:rStyle w:val="PlaceholderText"/>
            </w:rPr>
            <w:t>Click or tap here to enter text.</w:t>
          </w:r>
        </w:p>
      </w:docPartBody>
    </w:docPart>
    <w:docPart>
      <w:docPartPr>
        <w:name w:val="DDDFA49978144F8FBD86E12C9E5E5D74"/>
        <w:category>
          <w:name w:val="General"/>
          <w:gallery w:val="placeholder"/>
        </w:category>
        <w:types>
          <w:type w:val="bbPlcHdr"/>
        </w:types>
        <w:behaviors>
          <w:behavior w:val="content"/>
        </w:behaviors>
        <w:guid w:val="{F8B98681-F7EF-446C-91EE-2CD37D93A82A}"/>
      </w:docPartPr>
      <w:docPartBody>
        <w:p w:rsidR="00021186" w:rsidP="00E03C65">
          <w:pPr>
            <w:pStyle w:val="DDDFA49978144F8FBD86E12C9E5E5D74"/>
          </w:pPr>
          <w:r w:rsidRPr="005C036D">
            <w:rPr>
              <w:rStyle w:val="PlaceholderText"/>
            </w:rPr>
            <w:t>Click or tap here to enter text.</w:t>
          </w:r>
        </w:p>
      </w:docPartBody>
    </w:docPart>
    <w:docPart>
      <w:docPartPr>
        <w:name w:val="49688A78282E46DDAA647600424FC535"/>
        <w:category>
          <w:name w:val="General"/>
          <w:gallery w:val="placeholder"/>
        </w:category>
        <w:types>
          <w:type w:val="bbPlcHdr"/>
        </w:types>
        <w:behaviors>
          <w:behavior w:val="content"/>
        </w:behaviors>
        <w:guid w:val="{36EAA066-CF41-4E28-A1EF-6DF8F6F666DF}"/>
      </w:docPartPr>
      <w:docPartBody>
        <w:p w:rsidR="00021186" w:rsidP="00E03C65">
          <w:pPr>
            <w:pStyle w:val="49688A78282E46DDAA647600424FC535"/>
          </w:pPr>
          <w:r w:rsidRPr="00C43D6B">
            <w:rPr>
              <w:rStyle w:val="PlaceholderText"/>
            </w:rPr>
            <w:t>Click or tap here to enter text.</w:t>
          </w:r>
        </w:p>
      </w:docPartBody>
    </w:docPart>
    <w:docPart>
      <w:docPartPr>
        <w:name w:val="41070843845C42818B85988F2AD3551F"/>
        <w:category>
          <w:name w:val="General"/>
          <w:gallery w:val="placeholder"/>
        </w:category>
        <w:types>
          <w:type w:val="bbPlcHdr"/>
        </w:types>
        <w:behaviors>
          <w:behavior w:val="content"/>
        </w:behaviors>
        <w:guid w:val="{EA3FAE66-A8BF-4228-A82F-5AF6AAF9BA05}"/>
      </w:docPartPr>
      <w:docPartBody>
        <w:p w:rsidR="00021186" w:rsidP="00E03C65">
          <w:pPr>
            <w:pStyle w:val="41070843845C42818B85988F2AD3551F"/>
          </w:pPr>
          <w:r w:rsidRPr="005C036D">
            <w:rPr>
              <w:rStyle w:val="PlaceholderText"/>
            </w:rPr>
            <w:t>Click or tap here to enter text.</w:t>
          </w:r>
        </w:p>
      </w:docPartBody>
    </w:docPart>
    <w:docPart>
      <w:docPartPr>
        <w:name w:val="C138AC51960D44DEA242AFCEF7B2FFB4"/>
        <w:category>
          <w:name w:val="General"/>
          <w:gallery w:val="placeholder"/>
        </w:category>
        <w:types>
          <w:type w:val="bbPlcHdr"/>
        </w:types>
        <w:behaviors>
          <w:behavior w:val="content"/>
        </w:behaviors>
        <w:guid w:val="{EA2A3DDE-867C-4A2E-9C5A-8AB22DCE249B}"/>
      </w:docPartPr>
      <w:docPartBody>
        <w:p w:rsidR="00021186" w:rsidP="00E03C65">
          <w:pPr>
            <w:pStyle w:val="C138AC51960D44DEA242AFCEF7B2FFB4"/>
          </w:pPr>
          <w:r w:rsidRPr="00C43D6B">
            <w:rPr>
              <w:rStyle w:val="PlaceholderText"/>
            </w:rPr>
            <w:t>Click or tap here to enter text.</w:t>
          </w:r>
        </w:p>
      </w:docPartBody>
    </w:docPart>
    <w:docPart>
      <w:docPartPr>
        <w:name w:val="4091F524EBDF4742BEEFD15A2F0D4374"/>
        <w:category>
          <w:name w:val="General"/>
          <w:gallery w:val="placeholder"/>
        </w:category>
        <w:types>
          <w:type w:val="bbPlcHdr"/>
        </w:types>
        <w:behaviors>
          <w:behavior w:val="content"/>
        </w:behaviors>
        <w:guid w:val="{DF815FFF-749C-4F26-9F1A-FF132F6DACD0}"/>
      </w:docPartPr>
      <w:docPartBody>
        <w:p w:rsidR="00021186" w:rsidP="00E03C65">
          <w:pPr>
            <w:pStyle w:val="4091F524EBDF4742BEEFD15A2F0D4374"/>
          </w:pPr>
          <w:r w:rsidRPr="005C036D">
            <w:rPr>
              <w:rStyle w:val="PlaceholderText"/>
            </w:rPr>
            <w:t>Click or tap here to enter text.</w:t>
          </w:r>
        </w:p>
      </w:docPartBody>
    </w:docPart>
    <w:docPart>
      <w:docPartPr>
        <w:name w:val="8088D4C0FA164B0FB25370E8CA5CBA54"/>
        <w:category>
          <w:name w:val="General"/>
          <w:gallery w:val="placeholder"/>
        </w:category>
        <w:types>
          <w:type w:val="bbPlcHdr"/>
        </w:types>
        <w:behaviors>
          <w:behavior w:val="content"/>
        </w:behaviors>
        <w:guid w:val="{040666E8-0EC0-404E-82EE-C8709318B947}"/>
      </w:docPartPr>
      <w:docPartBody>
        <w:p w:rsidR="00021186" w:rsidP="00E03C65">
          <w:pPr>
            <w:pStyle w:val="8088D4C0FA164B0FB25370E8CA5CBA54"/>
          </w:pPr>
          <w:r w:rsidRPr="00C43D6B">
            <w:rPr>
              <w:rStyle w:val="PlaceholderText"/>
            </w:rPr>
            <w:t>Click or tap here to enter text.</w:t>
          </w:r>
        </w:p>
      </w:docPartBody>
    </w:docPart>
    <w:docPart>
      <w:docPartPr>
        <w:name w:val="9BF975E67BE747718CF9196985B90E07"/>
        <w:category>
          <w:name w:val="General"/>
          <w:gallery w:val="placeholder"/>
        </w:category>
        <w:types>
          <w:type w:val="bbPlcHdr"/>
        </w:types>
        <w:behaviors>
          <w:behavior w:val="content"/>
        </w:behaviors>
        <w:guid w:val="{F7B37896-A405-4C8B-9685-7B9E3E2FB696}"/>
      </w:docPartPr>
      <w:docPartBody>
        <w:p w:rsidR="00021186" w:rsidP="00E03C65">
          <w:pPr>
            <w:pStyle w:val="9BF975E67BE747718CF9196985B90E07"/>
          </w:pPr>
          <w:r w:rsidRPr="00937CC5">
            <w:rPr>
              <w:rStyle w:val="PlaceholderText"/>
            </w:rPr>
            <w:t>Click or tap here to enter text.</w:t>
          </w:r>
        </w:p>
      </w:docPartBody>
    </w:docPart>
    <w:docPart>
      <w:docPartPr>
        <w:name w:val="BA0F3A9F7F424947BDEFE6B7D2E05A4C"/>
        <w:category>
          <w:name w:val="General"/>
          <w:gallery w:val="placeholder"/>
        </w:category>
        <w:types>
          <w:type w:val="bbPlcHdr"/>
        </w:types>
        <w:behaviors>
          <w:behavior w:val="content"/>
        </w:behaviors>
        <w:guid w:val="{986EDC93-86BC-4AC0-8917-95EB769D5C85}"/>
      </w:docPartPr>
      <w:docPartBody>
        <w:p w:rsidR="00021186" w:rsidP="00E03C65">
          <w:pPr>
            <w:pStyle w:val="BA0F3A9F7F424947BDEFE6B7D2E05A4C"/>
          </w:pPr>
          <w:r w:rsidRPr="00937C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3C65"/>
  </w:style>
  <w:style w:type="paragraph" w:customStyle="1" w:styleId="D7EEF1093A384220A792C352F58F1F14">
    <w:name w:val="D7EEF1093A384220A792C352F58F1F14"/>
    <w:rsid w:val="00AE54BB"/>
  </w:style>
  <w:style w:type="paragraph" w:customStyle="1" w:styleId="608E4E8A22C2467D8124699F70E69DCD">
    <w:name w:val="608E4E8A22C2467D8124699F70E69DCD"/>
    <w:rsid w:val="00AE54BB"/>
  </w:style>
  <w:style w:type="paragraph" w:customStyle="1" w:styleId="A0D409DF7EEA4C6C90634E47AFB46B31">
    <w:name w:val="A0D409DF7EEA4C6C90634E47AFB46B31"/>
    <w:rsid w:val="00AE54BB"/>
  </w:style>
  <w:style w:type="paragraph" w:customStyle="1" w:styleId="B9850E1E467246B99B071C001B5F0507">
    <w:name w:val="B9850E1E467246B99B071C001B5F0507"/>
    <w:rsid w:val="006108BE"/>
  </w:style>
  <w:style w:type="paragraph" w:customStyle="1" w:styleId="CEFDB25EE5214E56B2438DB4DABA2BC3">
    <w:name w:val="CEFDB25EE5214E56B2438DB4DABA2BC3"/>
    <w:rsid w:val="00E03C65"/>
  </w:style>
  <w:style w:type="paragraph" w:customStyle="1" w:styleId="89EA2BA86D9C4884ABBFFB8C937798CB">
    <w:name w:val="89EA2BA86D9C4884ABBFFB8C937798CB"/>
    <w:rsid w:val="00E03C65"/>
  </w:style>
  <w:style w:type="paragraph" w:customStyle="1" w:styleId="BC2FFE89567A44AD8506EB009BD71F10">
    <w:name w:val="BC2FFE89567A44AD8506EB009BD71F10"/>
    <w:rsid w:val="00E03C65"/>
  </w:style>
  <w:style w:type="paragraph" w:customStyle="1" w:styleId="5C74FC8388D5467BBC6ED564959EA1F0">
    <w:name w:val="5C74FC8388D5467BBC6ED564959EA1F0"/>
    <w:rsid w:val="00E03C65"/>
  </w:style>
  <w:style w:type="paragraph" w:customStyle="1" w:styleId="8F1885958C9A412F96F4CD2759A1C629">
    <w:name w:val="8F1885958C9A412F96F4CD2759A1C629"/>
    <w:rsid w:val="00E03C65"/>
  </w:style>
  <w:style w:type="paragraph" w:customStyle="1" w:styleId="F1C5A4A4ED3A46E58217EDF7771F9DDE">
    <w:name w:val="F1C5A4A4ED3A46E58217EDF7771F9DDE"/>
    <w:rsid w:val="00E03C65"/>
  </w:style>
  <w:style w:type="paragraph" w:customStyle="1" w:styleId="909D0F9624284DA08CDA132407F08823">
    <w:name w:val="909D0F9624284DA08CDA132407F08823"/>
    <w:rsid w:val="00E03C65"/>
  </w:style>
  <w:style w:type="paragraph" w:customStyle="1" w:styleId="398705FA92F24B8986CB93C607B0FC2C">
    <w:name w:val="398705FA92F24B8986CB93C607B0FC2C"/>
    <w:rsid w:val="00E03C65"/>
  </w:style>
  <w:style w:type="paragraph" w:customStyle="1" w:styleId="7E0C69C711F94387A1E3F31EA450ABF7">
    <w:name w:val="7E0C69C711F94387A1E3F31EA450ABF7"/>
    <w:rsid w:val="00E03C65"/>
  </w:style>
  <w:style w:type="paragraph" w:customStyle="1" w:styleId="44AFD04B83404647AFDCD5DB9BF28492">
    <w:name w:val="44AFD04B83404647AFDCD5DB9BF28492"/>
    <w:rsid w:val="00E03C65"/>
  </w:style>
  <w:style w:type="paragraph" w:customStyle="1" w:styleId="22BE118A0A5D49E683531DDEE339E367">
    <w:name w:val="22BE118A0A5D49E683531DDEE339E367"/>
    <w:rsid w:val="00E03C65"/>
  </w:style>
  <w:style w:type="paragraph" w:customStyle="1" w:styleId="7975DCB372C24136BFFDBDCE13703E64">
    <w:name w:val="7975DCB372C24136BFFDBDCE13703E64"/>
    <w:rsid w:val="00E03C65"/>
  </w:style>
  <w:style w:type="paragraph" w:customStyle="1" w:styleId="7A3CC3B4467149F5AAD83C9A01E0A666">
    <w:name w:val="7A3CC3B4467149F5AAD83C9A01E0A666"/>
    <w:rsid w:val="00E03C65"/>
  </w:style>
  <w:style w:type="paragraph" w:customStyle="1" w:styleId="82C2E7F123664D1CA4C6E493B3F85BB1">
    <w:name w:val="82C2E7F123664D1CA4C6E493B3F85BB1"/>
    <w:rsid w:val="00E03C65"/>
  </w:style>
  <w:style w:type="paragraph" w:customStyle="1" w:styleId="1E79F32ED0664CBCBF8B07D12DF24ED3">
    <w:name w:val="1E79F32ED0664CBCBF8B07D12DF24ED3"/>
    <w:rsid w:val="00E03C65"/>
  </w:style>
  <w:style w:type="paragraph" w:customStyle="1" w:styleId="E5126C1228234C30B8431B7D8BE43B89">
    <w:name w:val="E5126C1228234C30B8431B7D8BE43B89"/>
    <w:rsid w:val="00E03C65"/>
  </w:style>
  <w:style w:type="paragraph" w:customStyle="1" w:styleId="A7DA78A7ACBB4BABBE290A9375ABF9C5">
    <w:name w:val="A7DA78A7ACBB4BABBE290A9375ABF9C5"/>
    <w:rsid w:val="00E03C65"/>
  </w:style>
  <w:style w:type="paragraph" w:customStyle="1" w:styleId="515DCC03E84F4C7093A50E3154105F5A">
    <w:name w:val="515DCC03E84F4C7093A50E3154105F5A"/>
    <w:rsid w:val="00E03C65"/>
  </w:style>
  <w:style w:type="paragraph" w:customStyle="1" w:styleId="43161DCE625E41E1AA389B8CF79C1ACB">
    <w:name w:val="43161DCE625E41E1AA389B8CF79C1ACB"/>
    <w:rsid w:val="00E03C65"/>
  </w:style>
  <w:style w:type="paragraph" w:customStyle="1" w:styleId="623C7C085D6E4F4D9CF46844A4276414">
    <w:name w:val="623C7C085D6E4F4D9CF46844A4276414"/>
    <w:rsid w:val="00E03C65"/>
  </w:style>
  <w:style w:type="paragraph" w:customStyle="1" w:styleId="B331B436E285448D897AB3D9B9FBEC3E">
    <w:name w:val="B331B436E285448D897AB3D9B9FBEC3E"/>
    <w:rsid w:val="00E03C65"/>
  </w:style>
  <w:style w:type="paragraph" w:customStyle="1" w:styleId="553F2526C62F402CBFB8083B4369BDFE">
    <w:name w:val="553F2526C62F402CBFB8083B4369BDFE"/>
    <w:rsid w:val="00E03C65"/>
  </w:style>
  <w:style w:type="paragraph" w:customStyle="1" w:styleId="8EA28526BCE04196A2446490363C6852">
    <w:name w:val="8EA28526BCE04196A2446490363C6852"/>
    <w:rsid w:val="00E03C65"/>
  </w:style>
  <w:style w:type="paragraph" w:customStyle="1" w:styleId="88143F5CC3194BB88BFAA8423E2C6EE2">
    <w:name w:val="88143F5CC3194BB88BFAA8423E2C6EE2"/>
    <w:rsid w:val="00E03C65"/>
  </w:style>
  <w:style w:type="paragraph" w:customStyle="1" w:styleId="A59B6D5809D7415DA8DE931FA0344837">
    <w:name w:val="A59B6D5809D7415DA8DE931FA0344837"/>
    <w:rsid w:val="00E03C65"/>
  </w:style>
  <w:style w:type="paragraph" w:customStyle="1" w:styleId="A427A106DE494166BB016F6FEA8F8816">
    <w:name w:val="A427A106DE494166BB016F6FEA8F8816"/>
    <w:rsid w:val="00E03C65"/>
  </w:style>
  <w:style w:type="paragraph" w:customStyle="1" w:styleId="D78A95D3E3BC43FE8D572A92B170A213">
    <w:name w:val="D78A95D3E3BC43FE8D572A92B170A213"/>
    <w:rsid w:val="00E03C65"/>
  </w:style>
  <w:style w:type="paragraph" w:customStyle="1" w:styleId="011346C9C85E464895D87E43A98F4966">
    <w:name w:val="011346C9C85E464895D87E43A98F4966"/>
    <w:rsid w:val="00E03C65"/>
  </w:style>
  <w:style w:type="paragraph" w:customStyle="1" w:styleId="8BC22DABA29A44948649ECCB74E9CE1D">
    <w:name w:val="8BC22DABA29A44948649ECCB74E9CE1D"/>
    <w:rsid w:val="00E03C65"/>
  </w:style>
  <w:style w:type="paragraph" w:customStyle="1" w:styleId="693160D94E6E4E9AB323C6B95AD549B9">
    <w:name w:val="693160D94E6E4E9AB323C6B95AD549B9"/>
    <w:rsid w:val="00E03C65"/>
  </w:style>
  <w:style w:type="paragraph" w:customStyle="1" w:styleId="2AF752A8F2B34EDBA9B6269C538AA0C2">
    <w:name w:val="2AF752A8F2B34EDBA9B6269C538AA0C2"/>
    <w:rsid w:val="00E03C65"/>
  </w:style>
  <w:style w:type="paragraph" w:customStyle="1" w:styleId="4D68C1BC9AE64943B25D3DBBA9DE0A7E">
    <w:name w:val="4D68C1BC9AE64943B25D3DBBA9DE0A7E"/>
    <w:rsid w:val="00E03C65"/>
  </w:style>
  <w:style w:type="paragraph" w:customStyle="1" w:styleId="AE70277051424ED0AA549B254E372820">
    <w:name w:val="AE70277051424ED0AA549B254E372820"/>
    <w:rsid w:val="00E03C65"/>
  </w:style>
  <w:style w:type="paragraph" w:customStyle="1" w:styleId="BB233DE9C04648FD9AEFB326CE568255">
    <w:name w:val="BB233DE9C04648FD9AEFB326CE568255"/>
    <w:rsid w:val="00E03C65"/>
  </w:style>
  <w:style w:type="paragraph" w:customStyle="1" w:styleId="40685BF0B33946D28096DA260A956030">
    <w:name w:val="40685BF0B33946D28096DA260A956030"/>
    <w:rsid w:val="00E03C65"/>
  </w:style>
  <w:style w:type="paragraph" w:customStyle="1" w:styleId="FF7C623A44C8442A9562D9B6AC8E13CB">
    <w:name w:val="FF7C623A44C8442A9562D9B6AC8E13CB"/>
    <w:rsid w:val="00E03C65"/>
  </w:style>
  <w:style w:type="paragraph" w:customStyle="1" w:styleId="6C8D7C0E010A442497ED7F6811ADDBF8">
    <w:name w:val="6C8D7C0E010A442497ED7F6811ADDBF8"/>
    <w:rsid w:val="00E03C65"/>
  </w:style>
  <w:style w:type="paragraph" w:customStyle="1" w:styleId="EDCEC5DAE99C4998B5464EAEA0AF13DE">
    <w:name w:val="EDCEC5DAE99C4998B5464EAEA0AF13DE"/>
    <w:rsid w:val="00E03C65"/>
  </w:style>
  <w:style w:type="paragraph" w:customStyle="1" w:styleId="E41DB27BF31447D387811D7B99DD1523">
    <w:name w:val="E41DB27BF31447D387811D7B99DD1523"/>
    <w:rsid w:val="00E03C65"/>
  </w:style>
  <w:style w:type="paragraph" w:customStyle="1" w:styleId="6F0F0CB5500F4E358FFEC23EEC04BA15">
    <w:name w:val="6F0F0CB5500F4E358FFEC23EEC04BA15"/>
    <w:rsid w:val="00E03C65"/>
  </w:style>
  <w:style w:type="paragraph" w:customStyle="1" w:styleId="8CA05AF8A2254306B86CFED5F85591E6">
    <w:name w:val="8CA05AF8A2254306B86CFED5F85591E6"/>
    <w:rsid w:val="00E03C65"/>
  </w:style>
  <w:style w:type="paragraph" w:customStyle="1" w:styleId="DE07CE39F5ED44F0869CF94A36C8A0C4">
    <w:name w:val="DE07CE39F5ED44F0869CF94A36C8A0C4"/>
    <w:rsid w:val="00E03C65"/>
  </w:style>
  <w:style w:type="paragraph" w:customStyle="1" w:styleId="087BE954E6D34E4299CD0D805A2C4DFA">
    <w:name w:val="087BE954E6D34E4299CD0D805A2C4DFA"/>
    <w:rsid w:val="00E03C65"/>
  </w:style>
  <w:style w:type="paragraph" w:customStyle="1" w:styleId="A4586B425E7249828559261205C6ADEA">
    <w:name w:val="A4586B425E7249828559261205C6ADEA"/>
    <w:rsid w:val="00E03C65"/>
  </w:style>
  <w:style w:type="paragraph" w:customStyle="1" w:styleId="95048C5DEE154EE8B132A4B5DF6DFD41">
    <w:name w:val="95048C5DEE154EE8B132A4B5DF6DFD41"/>
    <w:rsid w:val="00E03C65"/>
  </w:style>
  <w:style w:type="paragraph" w:customStyle="1" w:styleId="2E93E77940C14A39BCB4D2B9EC5C8696">
    <w:name w:val="2E93E77940C14A39BCB4D2B9EC5C8696"/>
    <w:rsid w:val="00E03C65"/>
  </w:style>
  <w:style w:type="paragraph" w:customStyle="1" w:styleId="02F65DE74CB141F69ABB4806DB0A2140">
    <w:name w:val="02F65DE74CB141F69ABB4806DB0A2140"/>
    <w:rsid w:val="00E03C65"/>
  </w:style>
  <w:style w:type="paragraph" w:customStyle="1" w:styleId="24242ED040DE4401862335ECC205F52B">
    <w:name w:val="24242ED040DE4401862335ECC205F52B"/>
    <w:rsid w:val="00E03C65"/>
  </w:style>
  <w:style w:type="paragraph" w:customStyle="1" w:styleId="87C7F1614D4148D8A3C752AB9EC0B997">
    <w:name w:val="87C7F1614D4148D8A3C752AB9EC0B997"/>
    <w:rsid w:val="00E03C65"/>
  </w:style>
  <w:style w:type="paragraph" w:customStyle="1" w:styleId="9D3294FC00F84D28AAB41459A887FFEC">
    <w:name w:val="9D3294FC00F84D28AAB41459A887FFEC"/>
    <w:rsid w:val="00E03C65"/>
  </w:style>
  <w:style w:type="paragraph" w:customStyle="1" w:styleId="59FDF65AFA03421683E874F46BD4590E">
    <w:name w:val="59FDF65AFA03421683E874F46BD4590E"/>
    <w:rsid w:val="00E03C65"/>
  </w:style>
  <w:style w:type="paragraph" w:customStyle="1" w:styleId="72A39501CF664CD6B2C7AA90ACF3DB66">
    <w:name w:val="72A39501CF664CD6B2C7AA90ACF3DB66"/>
    <w:rsid w:val="00E03C65"/>
  </w:style>
  <w:style w:type="paragraph" w:customStyle="1" w:styleId="BF70E0545B844DC79CE66F50DCE2722E">
    <w:name w:val="BF70E0545B844DC79CE66F50DCE2722E"/>
    <w:rsid w:val="00E03C65"/>
  </w:style>
  <w:style w:type="paragraph" w:customStyle="1" w:styleId="E845420B3DFF4E24B646C39A7AD5F9BE">
    <w:name w:val="E845420B3DFF4E24B646C39A7AD5F9BE"/>
    <w:rsid w:val="00E03C65"/>
  </w:style>
  <w:style w:type="paragraph" w:customStyle="1" w:styleId="5B6E51F1517C4AAEA0D8BFE0C3CE7EDE">
    <w:name w:val="5B6E51F1517C4AAEA0D8BFE0C3CE7EDE"/>
    <w:rsid w:val="00E03C65"/>
  </w:style>
  <w:style w:type="paragraph" w:customStyle="1" w:styleId="C33BDC2BB2724D55B4297222FA1D58C3">
    <w:name w:val="C33BDC2BB2724D55B4297222FA1D58C3"/>
    <w:rsid w:val="00E03C65"/>
  </w:style>
  <w:style w:type="paragraph" w:customStyle="1" w:styleId="0EE8E02ECE474D7AAA0BF3A42DFA2FF4">
    <w:name w:val="0EE8E02ECE474D7AAA0BF3A42DFA2FF4"/>
    <w:rsid w:val="00E03C65"/>
  </w:style>
  <w:style w:type="paragraph" w:customStyle="1" w:styleId="E89E45E9B5114B6AA8D1E1D6D63CBE36">
    <w:name w:val="E89E45E9B5114B6AA8D1E1D6D63CBE36"/>
    <w:rsid w:val="00E03C65"/>
  </w:style>
  <w:style w:type="paragraph" w:customStyle="1" w:styleId="88BD609C245F4B92ABCF79F527B66C90">
    <w:name w:val="88BD609C245F4B92ABCF79F527B66C90"/>
    <w:rsid w:val="00E03C65"/>
  </w:style>
  <w:style w:type="paragraph" w:customStyle="1" w:styleId="FD9DBCA9D4684E7DBC2844F3BA6180A7">
    <w:name w:val="FD9DBCA9D4684E7DBC2844F3BA6180A7"/>
    <w:rsid w:val="00E03C65"/>
  </w:style>
  <w:style w:type="paragraph" w:customStyle="1" w:styleId="D680A0E063AA45C4BE5B4775ACF699E8">
    <w:name w:val="D680A0E063AA45C4BE5B4775ACF699E8"/>
    <w:rsid w:val="00E03C65"/>
  </w:style>
  <w:style w:type="paragraph" w:customStyle="1" w:styleId="6E160802492549468B2F7DF74DADC9D7">
    <w:name w:val="6E160802492549468B2F7DF74DADC9D7"/>
    <w:rsid w:val="00E03C65"/>
  </w:style>
  <w:style w:type="paragraph" w:customStyle="1" w:styleId="52B658567FA04D6C99663149EB334201">
    <w:name w:val="52B658567FA04D6C99663149EB334201"/>
    <w:rsid w:val="00E03C65"/>
  </w:style>
  <w:style w:type="paragraph" w:customStyle="1" w:styleId="840E01DDBA6F4CAF8E810FD582651229">
    <w:name w:val="840E01DDBA6F4CAF8E810FD582651229"/>
    <w:rsid w:val="00E03C65"/>
  </w:style>
  <w:style w:type="paragraph" w:customStyle="1" w:styleId="2F08728CC60948B8AD12473AF631A078">
    <w:name w:val="2F08728CC60948B8AD12473AF631A078"/>
    <w:rsid w:val="00E03C65"/>
  </w:style>
  <w:style w:type="paragraph" w:customStyle="1" w:styleId="F1734BA0A0EB40CBB31331FB89403D64">
    <w:name w:val="F1734BA0A0EB40CBB31331FB89403D64"/>
    <w:rsid w:val="00E03C65"/>
  </w:style>
  <w:style w:type="paragraph" w:customStyle="1" w:styleId="37410F2CD7ED45C4B19E9A8A40258FB1">
    <w:name w:val="37410F2CD7ED45C4B19E9A8A40258FB1"/>
    <w:rsid w:val="00E03C65"/>
  </w:style>
  <w:style w:type="paragraph" w:customStyle="1" w:styleId="FBDE50DA2BC04DEC9DBA489E693DF7DB">
    <w:name w:val="FBDE50DA2BC04DEC9DBA489E693DF7DB"/>
    <w:rsid w:val="00E03C65"/>
  </w:style>
  <w:style w:type="paragraph" w:customStyle="1" w:styleId="737E5A6E40EE42569B40C10D97CF40C8">
    <w:name w:val="737E5A6E40EE42569B40C10D97CF40C8"/>
    <w:rsid w:val="00E03C65"/>
  </w:style>
  <w:style w:type="paragraph" w:customStyle="1" w:styleId="4DDD71DFCB2B45309CAC8A94D5283A26">
    <w:name w:val="4DDD71DFCB2B45309CAC8A94D5283A26"/>
    <w:rsid w:val="00E03C65"/>
  </w:style>
  <w:style w:type="paragraph" w:customStyle="1" w:styleId="80B208C339D84D8D82AC52102DB35BC0">
    <w:name w:val="80B208C339D84D8D82AC52102DB35BC0"/>
    <w:rsid w:val="00E03C65"/>
  </w:style>
  <w:style w:type="paragraph" w:customStyle="1" w:styleId="3300F2BBAFF6449EA1AE1A6E67AD8A74">
    <w:name w:val="3300F2BBAFF6449EA1AE1A6E67AD8A74"/>
    <w:rsid w:val="00E03C65"/>
  </w:style>
  <w:style w:type="paragraph" w:customStyle="1" w:styleId="D9CCACCCF2F94FBB904F5CC14A1635EA">
    <w:name w:val="D9CCACCCF2F94FBB904F5CC14A1635EA"/>
    <w:rsid w:val="00E03C65"/>
  </w:style>
  <w:style w:type="paragraph" w:customStyle="1" w:styleId="BEBA566DF60D42A8A7854148A3CABDF4">
    <w:name w:val="BEBA566DF60D42A8A7854148A3CABDF4"/>
    <w:rsid w:val="00E03C65"/>
  </w:style>
  <w:style w:type="paragraph" w:customStyle="1" w:styleId="4C61B5B67387464C8CC82C1856075B97">
    <w:name w:val="4C61B5B67387464C8CC82C1856075B97"/>
    <w:rsid w:val="00E03C65"/>
  </w:style>
  <w:style w:type="paragraph" w:customStyle="1" w:styleId="200AC9BE01354899A2C8149FE0798BF6">
    <w:name w:val="200AC9BE01354899A2C8149FE0798BF6"/>
    <w:rsid w:val="00E03C65"/>
  </w:style>
  <w:style w:type="paragraph" w:customStyle="1" w:styleId="C441CE47610E4157898CAC562EE2F3EB">
    <w:name w:val="C441CE47610E4157898CAC562EE2F3EB"/>
    <w:rsid w:val="00E03C65"/>
  </w:style>
  <w:style w:type="paragraph" w:customStyle="1" w:styleId="6B90A30D4AE74456ACB40FB1E8C078E2">
    <w:name w:val="6B90A30D4AE74456ACB40FB1E8C078E2"/>
    <w:rsid w:val="00E03C65"/>
  </w:style>
  <w:style w:type="paragraph" w:customStyle="1" w:styleId="0FA4F35F216C40678E983EDDE2334206">
    <w:name w:val="0FA4F35F216C40678E983EDDE2334206"/>
    <w:rsid w:val="00E03C65"/>
  </w:style>
  <w:style w:type="paragraph" w:customStyle="1" w:styleId="9AE9E4E76A23416EAFF40D3B1458B26E">
    <w:name w:val="9AE9E4E76A23416EAFF40D3B1458B26E"/>
    <w:rsid w:val="00E03C65"/>
  </w:style>
  <w:style w:type="paragraph" w:customStyle="1" w:styleId="7DAA2BE0D33446E698F397E129E0336D">
    <w:name w:val="7DAA2BE0D33446E698F397E129E0336D"/>
    <w:rsid w:val="00E03C65"/>
  </w:style>
  <w:style w:type="paragraph" w:customStyle="1" w:styleId="6006FF357E3D4C2D899FBCA6795BCD19">
    <w:name w:val="6006FF357E3D4C2D899FBCA6795BCD19"/>
    <w:rsid w:val="00E03C65"/>
  </w:style>
  <w:style w:type="paragraph" w:customStyle="1" w:styleId="937ED1D812C442D3AE8AB09918FCEA80">
    <w:name w:val="937ED1D812C442D3AE8AB09918FCEA80"/>
    <w:rsid w:val="00E03C65"/>
  </w:style>
  <w:style w:type="paragraph" w:customStyle="1" w:styleId="A4BFE4C2C3F945EABCE8E97FE8F8890C">
    <w:name w:val="A4BFE4C2C3F945EABCE8E97FE8F8890C"/>
    <w:rsid w:val="00E03C65"/>
  </w:style>
  <w:style w:type="paragraph" w:customStyle="1" w:styleId="14660A8B92CA496FAF4E4C397A5A8CE2">
    <w:name w:val="14660A8B92CA496FAF4E4C397A5A8CE2"/>
    <w:rsid w:val="00E03C65"/>
  </w:style>
  <w:style w:type="paragraph" w:customStyle="1" w:styleId="E81C979C58D04231AAE192A2AACAD34E">
    <w:name w:val="E81C979C58D04231AAE192A2AACAD34E"/>
    <w:rsid w:val="00E03C65"/>
  </w:style>
  <w:style w:type="paragraph" w:customStyle="1" w:styleId="0BB61F12A8274C10843B059CE60028D7">
    <w:name w:val="0BB61F12A8274C10843B059CE60028D7"/>
    <w:rsid w:val="00E03C65"/>
  </w:style>
  <w:style w:type="paragraph" w:customStyle="1" w:styleId="45B2BCD5B7344E539ABC50AB601E2E70">
    <w:name w:val="45B2BCD5B7344E539ABC50AB601E2E70"/>
    <w:rsid w:val="00E03C65"/>
  </w:style>
  <w:style w:type="paragraph" w:customStyle="1" w:styleId="5170615990D84158BA14175451D8BE36">
    <w:name w:val="5170615990D84158BA14175451D8BE36"/>
    <w:rsid w:val="00E03C65"/>
  </w:style>
  <w:style w:type="paragraph" w:customStyle="1" w:styleId="6AD4971EE1A84E12BC4801654A57C645">
    <w:name w:val="6AD4971EE1A84E12BC4801654A57C645"/>
    <w:rsid w:val="00E03C65"/>
  </w:style>
  <w:style w:type="paragraph" w:customStyle="1" w:styleId="286A7E03F0CD4F53A7792B5567626E70">
    <w:name w:val="286A7E03F0CD4F53A7792B5567626E70"/>
    <w:rsid w:val="00E03C65"/>
  </w:style>
  <w:style w:type="paragraph" w:customStyle="1" w:styleId="E3A9F2E8194B4C808ABCD8C7D1052E8A">
    <w:name w:val="E3A9F2E8194B4C808ABCD8C7D1052E8A"/>
    <w:rsid w:val="00E03C65"/>
  </w:style>
  <w:style w:type="paragraph" w:customStyle="1" w:styleId="2DF970FEE2E9498D8A184C66B951DD5C">
    <w:name w:val="2DF970FEE2E9498D8A184C66B951DD5C"/>
    <w:rsid w:val="00E03C65"/>
  </w:style>
  <w:style w:type="paragraph" w:customStyle="1" w:styleId="936F47B6D7C949D8A5EFD107BABA691C">
    <w:name w:val="936F47B6D7C949D8A5EFD107BABA691C"/>
    <w:rsid w:val="00E03C65"/>
  </w:style>
  <w:style w:type="paragraph" w:customStyle="1" w:styleId="55096A62E8AB42DEA4157EE9A2E83008">
    <w:name w:val="55096A62E8AB42DEA4157EE9A2E83008"/>
    <w:rsid w:val="00E03C65"/>
  </w:style>
  <w:style w:type="paragraph" w:customStyle="1" w:styleId="AE6B1522B6474892AB1218DD97BA7B81">
    <w:name w:val="AE6B1522B6474892AB1218DD97BA7B81"/>
    <w:rsid w:val="00E03C65"/>
  </w:style>
  <w:style w:type="paragraph" w:customStyle="1" w:styleId="211EC6A0BE16426CB450F0E65D837CE4">
    <w:name w:val="211EC6A0BE16426CB450F0E65D837CE4"/>
    <w:rsid w:val="00E03C65"/>
  </w:style>
  <w:style w:type="paragraph" w:customStyle="1" w:styleId="109110F222CC4338A8CE3035A12471BC">
    <w:name w:val="109110F222CC4338A8CE3035A12471BC"/>
    <w:rsid w:val="00E03C65"/>
  </w:style>
  <w:style w:type="paragraph" w:customStyle="1" w:styleId="C20DCFC2241C4BD887FA7914A604736C">
    <w:name w:val="C20DCFC2241C4BD887FA7914A604736C"/>
    <w:rsid w:val="00E03C65"/>
  </w:style>
  <w:style w:type="paragraph" w:customStyle="1" w:styleId="8AF7A52933314ECB92F55C4F919D10AE">
    <w:name w:val="8AF7A52933314ECB92F55C4F919D10AE"/>
    <w:rsid w:val="00E03C65"/>
  </w:style>
  <w:style w:type="paragraph" w:customStyle="1" w:styleId="87B10BA5A0F340EF87DBA027D7F0A603">
    <w:name w:val="87B10BA5A0F340EF87DBA027D7F0A603"/>
    <w:rsid w:val="00E03C65"/>
  </w:style>
  <w:style w:type="paragraph" w:customStyle="1" w:styleId="F648A4E98A5647DE9007D9DDB0FC97F7">
    <w:name w:val="F648A4E98A5647DE9007D9DDB0FC97F7"/>
    <w:rsid w:val="00E03C65"/>
  </w:style>
  <w:style w:type="paragraph" w:customStyle="1" w:styleId="889C9C03DBE84BC19A6B2342D002B071">
    <w:name w:val="889C9C03DBE84BC19A6B2342D002B071"/>
    <w:rsid w:val="00E03C65"/>
  </w:style>
  <w:style w:type="paragraph" w:customStyle="1" w:styleId="843CD4E6948C48869D5E704BA76BD918">
    <w:name w:val="843CD4E6948C48869D5E704BA76BD918"/>
    <w:rsid w:val="00E03C65"/>
  </w:style>
  <w:style w:type="paragraph" w:customStyle="1" w:styleId="947B3FC01A814CBB9957D5DF9B1E47F0">
    <w:name w:val="947B3FC01A814CBB9957D5DF9B1E47F0"/>
    <w:rsid w:val="00E03C65"/>
  </w:style>
  <w:style w:type="paragraph" w:customStyle="1" w:styleId="97505D7036634177AFD9789238D2F111">
    <w:name w:val="97505D7036634177AFD9789238D2F111"/>
    <w:rsid w:val="00E03C65"/>
  </w:style>
  <w:style w:type="paragraph" w:customStyle="1" w:styleId="3268915367D547B8A750F8815152E6BD">
    <w:name w:val="3268915367D547B8A750F8815152E6BD"/>
    <w:rsid w:val="00E03C65"/>
  </w:style>
  <w:style w:type="paragraph" w:customStyle="1" w:styleId="769E75BE8DF44810B06BE71202058B2B">
    <w:name w:val="769E75BE8DF44810B06BE71202058B2B"/>
    <w:rsid w:val="00E03C65"/>
  </w:style>
  <w:style w:type="paragraph" w:customStyle="1" w:styleId="CB7325318CCE42158A1ABEB81F4323F2">
    <w:name w:val="CB7325318CCE42158A1ABEB81F4323F2"/>
    <w:rsid w:val="00E03C65"/>
  </w:style>
  <w:style w:type="paragraph" w:customStyle="1" w:styleId="FA3334B6A9D04679A1167608AE1FD9BA">
    <w:name w:val="FA3334B6A9D04679A1167608AE1FD9BA"/>
    <w:rsid w:val="00E03C65"/>
  </w:style>
  <w:style w:type="paragraph" w:customStyle="1" w:styleId="7470E0A99F7C4DB594539CFD523B5182">
    <w:name w:val="7470E0A99F7C4DB594539CFD523B5182"/>
    <w:rsid w:val="00E03C65"/>
  </w:style>
  <w:style w:type="paragraph" w:customStyle="1" w:styleId="49B89809625B4918BE4395F05BFF33B8">
    <w:name w:val="49B89809625B4918BE4395F05BFF33B8"/>
    <w:rsid w:val="00E03C65"/>
  </w:style>
  <w:style w:type="paragraph" w:customStyle="1" w:styleId="5EC7B3CD44814032A39E99C1E1AD8AF1">
    <w:name w:val="5EC7B3CD44814032A39E99C1E1AD8AF1"/>
    <w:rsid w:val="00E03C65"/>
  </w:style>
  <w:style w:type="paragraph" w:customStyle="1" w:styleId="F52E23F617C842FB96A229BBF0DAA21E">
    <w:name w:val="F52E23F617C842FB96A229BBF0DAA21E"/>
    <w:rsid w:val="00E03C65"/>
  </w:style>
  <w:style w:type="paragraph" w:customStyle="1" w:styleId="F4FCFE524C79487AA0237007B5BB8E97">
    <w:name w:val="F4FCFE524C79487AA0237007B5BB8E97"/>
    <w:rsid w:val="00E03C65"/>
  </w:style>
  <w:style w:type="paragraph" w:customStyle="1" w:styleId="4E3B20192FBE445383808229C7ACC9E1">
    <w:name w:val="4E3B20192FBE445383808229C7ACC9E1"/>
    <w:rsid w:val="00E03C65"/>
  </w:style>
  <w:style w:type="paragraph" w:customStyle="1" w:styleId="54420BCD5B674795910090FA854751CC">
    <w:name w:val="54420BCD5B674795910090FA854751CC"/>
    <w:rsid w:val="00E03C65"/>
  </w:style>
  <w:style w:type="paragraph" w:customStyle="1" w:styleId="DD63654FE28F46118CC5FAD40CF505C3">
    <w:name w:val="DD63654FE28F46118CC5FAD40CF505C3"/>
    <w:rsid w:val="00E03C65"/>
  </w:style>
  <w:style w:type="paragraph" w:customStyle="1" w:styleId="DDDFA49978144F8FBD86E12C9E5E5D74">
    <w:name w:val="DDDFA49978144F8FBD86E12C9E5E5D74"/>
    <w:rsid w:val="00E03C65"/>
  </w:style>
  <w:style w:type="paragraph" w:customStyle="1" w:styleId="49688A78282E46DDAA647600424FC535">
    <w:name w:val="49688A78282E46DDAA647600424FC535"/>
    <w:rsid w:val="00E03C65"/>
  </w:style>
  <w:style w:type="paragraph" w:customStyle="1" w:styleId="41070843845C42818B85988F2AD3551F">
    <w:name w:val="41070843845C42818B85988F2AD3551F"/>
    <w:rsid w:val="00E03C65"/>
  </w:style>
  <w:style w:type="paragraph" w:customStyle="1" w:styleId="C138AC51960D44DEA242AFCEF7B2FFB4">
    <w:name w:val="C138AC51960D44DEA242AFCEF7B2FFB4"/>
    <w:rsid w:val="00E03C65"/>
  </w:style>
  <w:style w:type="paragraph" w:customStyle="1" w:styleId="4091F524EBDF4742BEEFD15A2F0D4374">
    <w:name w:val="4091F524EBDF4742BEEFD15A2F0D4374"/>
    <w:rsid w:val="00E03C65"/>
  </w:style>
  <w:style w:type="paragraph" w:customStyle="1" w:styleId="8088D4C0FA164B0FB25370E8CA5CBA54">
    <w:name w:val="8088D4C0FA164B0FB25370E8CA5CBA54"/>
    <w:rsid w:val="00E03C65"/>
  </w:style>
  <w:style w:type="paragraph" w:customStyle="1" w:styleId="9BF975E67BE747718CF9196985B90E07">
    <w:name w:val="9BF975E67BE747718CF9196985B90E07"/>
    <w:rsid w:val="00E03C65"/>
  </w:style>
  <w:style w:type="paragraph" w:customStyle="1" w:styleId="BA0F3A9F7F424947BDEFE6B7D2E05A4C">
    <w:name w:val="BA0F3A9F7F424947BDEFE6B7D2E05A4C"/>
    <w:rsid w:val="00E03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