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F23A8" w:rsidRPr="00A1763A" w:rsidP="00E04F6D">
      <w:pPr>
        <w:pStyle w:val="TitleCommittee0"/>
      </w:pPr>
      <w:sdt>
        <w:sdtPr>
          <w:alias w:val="CommitteeName"/>
          <w:tag w:val="CommitteeName"/>
          <w:id w:val="1869951332"/>
          <w:placeholder>
            <w:docPart w:val="A1DB79071AD44C68BE0C2779D96DB1FA"/>
          </w:placeholder>
          <w:richText/>
        </w:sdtPr>
        <w:sdtContent>
          <w:r w:rsidRPr="00A1763A">
            <w:t>Public Accounts Committee</w:t>
          </w:r>
        </w:sdtContent>
      </w:sdt>
    </w:p>
    <w:p w:rsidR="009F23A8" w:rsidRPr="00A1763A" w:rsidP="00E04F6D">
      <w:pPr>
        <w:pStyle w:val="TitleInquiry0"/>
      </w:pPr>
      <w:r w:rsidRPr="00A1763A">
        <w:t xml:space="preserve">Oral evidence: </w:t>
      </w:r>
      <w:sdt>
        <w:sdtPr>
          <w:alias w:val="InquiryName"/>
          <w:tag w:val="InquiryName"/>
          <w:id w:val="377371847"/>
          <w:placeholder>
            <w:docPart w:val="A1DB79071AD44C68BE0C2779D96DB1FA"/>
          </w:placeholder>
          <w:richText/>
        </w:sdtPr>
        <w:sdtContent>
          <w:r w:rsidRPr="00A1763A" w:rsidR="00786DA7">
            <w:t>Reforming adult social care in England</w:t>
          </w:r>
        </w:sdtContent>
      </w:sdt>
      <w:r w:rsidRPr="00A1763A">
        <w:t xml:space="preserve">, HC </w:t>
      </w:r>
      <w:sdt>
        <w:sdtPr>
          <w:alias w:val="InquiryRefNo"/>
          <w:tag w:val="InquiryRefNo"/>
          <w:id w:val="-281725174"/>
          <w:placeholder>
            <w:docPart w:val="A1DB79071AD44C68BE0C2779D96DB1FA"/>
          </w:placeholder>
          <w:richText/>
        </w:sdtPr>
        <w:sdtContent>
          <w:r w:rsidRPr="00A1763A" w:rsidR="00F749C3">
            <w:t>42</w:t>
          </w:r>
          <w:r w:rsidRPr="00A1763A" w:rsidR="00D835BC">
            <w:t>7</w:t>
          </w:r>
        </w:sdtContent>
      </w:sdt>
    </w:p>
    <w:sdt>
      <w:sdtPr>
        <w:alias w:val="SittingDate"/>
        <w:tag w:val="SittingDate"/>
        <w:id w:val="-1160222926"/>
        <w:placeholder>
          <w:docPart w:val="A1DB79071AD44C68BE0C2779D96DB1FA"/>
        </w:placeholder>
        <w:richText/>
      </w:sdtPr>
      <w:sdtContent>
        <w:p w:rsidR="009F23A8" w:rsidRPr="00A1763A" w:rsidP="00E04F6D">
          <w:pPr>
            <w:pStyle w:val="Para"/>
          </w:pPr>
          <w:r w:rsidRPr="00A1763A">
            <w:t>Wednesday</w:t>
          </w:r>
          <w:r w:rsidRPr="00A1763A">
            <w:t xml:space="preserve"> </w:t>
          </w:r>
          <w:r w:rsidRPr="00A1763A" w:rsidR="002E120F">
            <w:t>24</w:t>
          </w:r>
          <w:r w:rsidRPr="00A1763A" w:rsidR="004A6541">
            <w:t xml:space="preserve"> </w:t>
          </w:r>
          <w:r w:rsidRPr="00A1763A">
            <w:t>January</w:t>
          </w:r>
          <w:r w:rsidRPr="00A1763A" w:rsidR="004A6541">
            <w:t xml:space="preserve"> </w:t>
          </w:r>
          <w:r w:rsidRPr="00A1763A">
            <w:t>202</w:t>
          </w:r>
          <w:r w:rsidRPr="00A1763A">
            <w:t>4</w:t>
          </w:r>
        </w:p>
      </w:sdtContent>
    </w:sdt>
    <w:p w:rsidR="009F23A8" w:rsidRPr="00A1763A" w:rsidP="00E04F6D">
      <w:pPr>
        <w:pStyle w:val="Para"/>
      </w:pPr>
      <w:r w:rsidRPr="00A1763A">
        <w:t xml:space="preserve">Ordered by the House of </w:t>
      </w:r>
      <w:sdt>
        <w:sdtPr>
          <w:alias w:val="House"/>
          <w:tag w:val="House"/>
          <w:id w:val="809213435"/>
          <w:placeholder>
            <w:docPart w:val="A1DB79071AD44C68BE0C2779D96DB1FA"/>
          </w:placeholder>
          <w:richText/>
        </w:sdtPr>
        <w:sdtContent>
          <w:r w:rsidRPr="00A1763A">
            <w:t>Commons</w:t>
          </w:r>
        </w:sdtContent>
      </w:sdt>
      <w:r w:rsidRPr="00A1763A">
        <w:t xml:space="preserve"> to be published on </w:t>
      </w:r>
      <w:sdt>
        <w:sdtPr>
          <w:alias w:val="PublishDate"/>
          <w:tag w:val="PublishDate"/>
          <w:id w:val="217021599"/>
          <w:placeholder>
            <w:docPart w:val="A1DB79071AD44C68BE0C2779D96DB1FA"/>
          </w:placeholder>
          <w:richText/>
        </w:sdtPr>
        <w:sdtContent>
          <w:r w:rsidRPr="00A1763A" w:rsidR="002E120F">
            <w:t>24</w:t>
          </w:r>
          <w:r w:rsidRPr="00A1763A" w:rsidR="00361F4B">
            <w:t xml:space="preserve"> January</w:t>
          </w:r>
          <w:r w:rsidRPr="00A1763A">
            <w:t xml:space="preserve"> 202</w:t>
          </w:r>
          <w:r w:rsidRPr="00A1763A" w:rsidR="00361F4B">
            <w:t>4</w:t>
          </w:r>
        </w:sdtContent>
      </w:sdt>
      <w:r w:rsidRPr="00A1763A">
        <w:t>.</w:t>
      </w:r>
    </w:p>
    <w:p w:rsidR="009F23A8" w:rsidRPr="00A1763A" w:rsidP="00E04F6D">
      <w:sdt>
        <w:sdtPr>
          <w:alias w:val="VideoHyperlink"/>
          <w:tag w:val="VideoHyperlink"/>
          <w:id w:val="703995351"/>
          <w:placeholder>
            <w:docPart w:val="A1DB79071AD44C68BE0C2779D96DB1FA"/>
          </w:placeholder>
          <w:richText/>
        </w:sdtPr>
        <w:sdtContent>
          <w:r w:rsidRPr="00A1763A">
            <w:t>Watch the meeting</w:t>
          </w:r>
        </w:sdtContent>
      </w:sdt>
    </w:p>
    <w:p w:rsidR="009F23A8" w:rsidRPr="00A1763A" w:rsidP="00E04F6D">
      <w:r w:rsidRPr="00A1763A">
        <w:t xml:space="preserve">Members present: </w:t>
      </w:r>
      <w:sdt>
        <w:sdtPr>
          <w:alias w:val="MembersPresent"/>
          <w:tag w:val="MembersPresent"/>
          <w:id w:val="366340316"/>
          <w:placeholder>
            <w:docPart w:val="A1DB79071AD44C68BE0C2779D96DB1FA"/>
          </w:placeholder>
          <w:richText/>
        </w:sdtPr>
        <w:sdtContent>
          <w:r w:rsidRPr="00A1763A">
            <w:t>Dame Meg Hillier (Chair)</w:t>
          </w:r>
          <w:r w:rsidRPr="00A1763A" w:rsidR="00BE470C">
            <w:t>;</w:t>
          </w:r>
          <w:r w:rsidRPr="00A1763A" w:rsidR="00BC1E4F">
            <w:t xml:space="preserve"> Paula Barker;</w:t>
          </w:r>
          <w:r w:rsidRPr="00A1763A" w:rsidR="00AA26C5">
            <w:t xml:space="preserve"> Olivia Blake;</w:t>
          </w:r>
          <w:r w:rsidRPr="00A1763A" w:rsidR="000C56CC">
            <w:t xml:space="preserve"> Sir Geoffrey Clifton-Brown</w:t>
          </w:r>
          <w:r w:rsidRPr="00A1763A" w:rsidR="00993664">
            <w:t>;</w:t>
          </w:r>
          <w:r w:rsidRPr="00A1763A" w:rsidR="00720B0C">
            <w:t xml:space="preserve"> Ben Lake;</w:t>
          </w:r>
          <w:r w:rsidRPr="00A1763A" w:rsidR="0020792F">
            <w:t xml:space="preserve"> Anne Marie Morris</w:t>
          </w:r>
          <w:r w:rsidRPr="00A1763A">
            <w:t>.</w:t>
          </w:r>
        </w:sdtContent>
      </w:sdt>
    </w:p>
    <w:p w:rsidR="009F23A8" w:rsidRPr="00A1763A" w:rsidP="00E04F6D">
      <w:pPr>
        <w:rPr>
          <w:rFonts w:eastAsia="Times New Roman" w:cs="Times New Roman"/>
        </w:rPr>
      </w:pPr>
      <w:r w:rsidRPr="00A1763A">
        <w:t xml:space="preserve">Gareth Davies, Comptroller </w:t>
      </w:r>
      <w:r w:rsidRPr="00A1763A" w:rsidR="006D0E88">
        <w:t>and</w:t>
      </w:r>
      <w:r w:rsidRPr="00A1763A">
        <w:t xml:space="preserve"> Auditor General, National Audit Office</w:t>
      </w:r>
      <w:r w:rsidR="00137DB9">
        <w:t>;</w:t>
      </w:r>
      <w:r w:rsidRPr="00A1763A">
        <w:t xml:space="preserve"> </w:t>
      </w:r>
      <w:r w:rsidRPr="00A1763A" w:rsidR="004076D9">
        <w:t>Vicky Davis</w:t>
      </w:r>
      <w:r w:rsidRPr="00A1763A" w:rsidR="00592B6B">
        <w:t>, Director</w:t>
      </w:r>
      <w:r w:rsidRPr="00A1763A">
        <w:t>, National Audit Office</w:t>
      </w:r>
      <w:r w:rsidR="00137DB9">
        <w:t>;</w:t>
      </w:r>
      <w:r w:rsidRPr="00A1763A" w:rsidR="00DD4EDE">
        <w:t xml:space="preserve"> </w:t>
      </w:r>
      <w:r w:rsidRPr="00A1763A">
        <w:rPr>
          <w:rFonts w:eastAsia="Times New Roman" w:cs="Times New Roman"/>
        </w:rPr>
        <w:t>Adrian Jenner, Director of Parliamentary Relations</w:t>
      </w:r>
      <w:r w:rsidRPr="00A1763A" w:rsidR="006D0E88">
        <w:t>, National Audit Office</w:t>
      </w:r>
      <w:r w:rsidR="00137DB9">
        <w:t>;</w:t>
      </w:r>
      <w:r w:rsidRPr="00A1763A" w:rsidR="006D0E88">
        <w:rPr>
          <w:rFonts w:eastAsia="Times New Roman" w:cs="Times New Roman"/>
        </w:rPr>
        <w:t xml:space="preserve"> </w:t>
      </w:r>
      <w:r w:rsidRPr="00A1763A" w:rsidR="00421FA0">
        <w:rPr>
          <w:rFonts w:eastAsia="Times New Roman" w:cs="Times New Roman"/>
        </w:rPr>
        <w:t>Linda Mills, Deputy Director of Parliamentary Relations</w:t>
      </w:r>
      <w:r w:rsidRPr="00A1763A" w:rsidR="006D0E88">
        <w:t>, National Audit Office</w:t>
      </w:r>
      <w:r w:rsidR="00137DB9">
        <w:rPr>
          <w:rFonts w:eastAsia="Times New Roman" w:cs="Times New Roman"/>
        </w:rPr>
        <w:t>;</w:t>
      </w:r>
      <w:r w:rsidRPr="00A1763A">
        <w:rPr>
          <w:rFonts w:eastAsia="Times New Roman" w:cs="Times New Roman"/>
        </w:rPr>
        <w:t xml:space="preserve"> and </w:t>
      </w:r>
      <w:r w:rsidRPr="00A1763A" w:rsidR="00486251">
        <w:rPr>
          <w:rFonts w:eastAsia="Times New Roman" w:cs="Times New Roman"/>
        </w:rPr>
        <w:t>Marius Gallaher, Alternate Treasury Officer of Accounts</w:t>
      </w:r>
      <w:r w:rsidRPr="00A1763A" w:rsidR="005B72B8">
        <w:rPr>
          <w:rFonts w:eastAsia="Times New Roman" w:cs="Times New Roman"/>
        </w:rPr>
        <w:t>,</w:t>
      </w:r>
      <w:r w:rsidRPr="00A1763A">
        <w:rPr>
          <w:rFonts w:eastAsia="Times New Roman" w:cs="Times New Roman"/>
        </w:rPr>
        <w:t xml:space="preserve"> were in attendance.</w:t>
      </w:r>
    </w:p>
    <w:p w:rsidR="009F23A8" w:rsidRPr="00A1763A" w:rsidP="00E04F6D">
      <w:pPr>
        <w:pStyle w:val="ParaCentre"/>
      </w:pPr>
      <w:r w:rsidRPr="00A1763A">
        <w:t xml:space="preserve">Questions </w:t>
      </w:r>
      <w:sdt>
        <w:sdtPr>
          <w:alias w:val="QuestionNumbers"/>
          <w:tag w:val="QuestionNumbers"/>
          <w:id w:val="-1223666168"/>
          <w:placeholder>
            <w:docPart w:val="A1DB79071AD44C68BE0C2779D96DB1FA"/>
          </w:placeholder>
          <w:richText/>
        </w:sdtPr>
        <w:sdtContent>
          <w:r w:rsidRPr="00A1763A">
            <w:t>1</w:t>
          </w:r>
          <w:r w:rsidRPr="00A1763A" w:rsidR="00DB59A2">
            <w:t xml:space="preserve"> -</w:t>
          </w:r>
          <w:r w:rsidRPr="00A1763A" w:rsidR="009F6C6C">
            <w:t xml:space="preserve"> </w:t>
          </w:r>
          <w:r w:rsidRPr="00A1763A" w:rsidR="00A97039">
            <w:t>115</w:t>
          </w:r>
        </w:sdtContent>
      </w:sdt>
    </w:p>
    <w:p w:rsidR="009F23A8" w:rsidRPr="00A1763A" w:rsidP="00E04F6D">
      <w:pPr>
        <w:pStyle w:val="TitleWitnesses0"/>
      </w:pPr>
      <w:r w:rsidRPr="00A1763A">
        <w:t>Witnesses</w:t>
      </w:r>
    </w:p>
    <w:sdt>
      <w:sdtPr>
        <w:alias w:val="WitnessSet"/>
        <w:tag w:val="WitnessSet"/>
        <w:id w:val="-368373484"/>
        <w:placeholder>
          <w:docPart w:val="FE548777883C4DCF88A2B532056D55B9"/>
        </w:placeholder>
        <w:richText/>
      </w:sdtPr>
      <w:sdtContent>
        <w:p w:rsidR="009F23A8" w:rsidRPr="00A1763A" w:rsidP="00EF6378">
          <w:pPr>
            <w:pStyle w:val="Para"/>
          </w:pPr>
          <w:r>
            <w:fldChar w:fldCharType="begin"/>
          </w:r>
          <w:r>
            <w:instrText xml:space="preserve"> HYPERLINK \l "Panel1" </w:instrText>
          </w:r>
          <w:r>
            <w:fldChar w:fldCharType="separate"/>
          </w:r>
          <w:r w:rsidRPr="0072156F" w:rsidR="00DC1AEC">
            <w:rPr>
              <w:rStyle w:val="Hyperlink"/>
            </w:rPr>
            <w:t>I</w:t>
          </w:r>
          <w:r>
            <w:fldChar w:fldCharType="end"/>
          </w:r>
          <w:r w:rsidRPr="00A1763A" w:rsidR="00DC1AEC">
            <w:t xml:space="preserve">: </w:t>
          </w:r>
          <w:r w:rsidRPr="00A1763A" w:rsidR="00EF6378">
            <w:t xml:space="preserve">Sir Chris Wormald, Permanent Secretary, </w:t>
          </w:r>
          <w:r w:rsidRPr="00A1763A" w:rsidR="00541771">
            <w:t>Department of Health and Social Care</w:t>
          </w:r>
          <w:r w:rsidRPr="00A1763A" w:rsidR="00EF6378">
            <w:t xml:space="preserve">; Michelle Dyson, Director General for Adult Social Care, </w:t>
          </w:r>
          <w:r w:rsidRPr="00A1763A" w:rsidR="00541771">
            <w:t>Department of Health and Social Care</w:t>
          </w:r>
          <w:r w:rsidRPr="00A1763A" w:rsidR="00EF6378">
            <w:t>; Catherine Frances, Director General for Local Government, Resilience and Communities, Department for Levelling Up, Housing and Communities</w:t>
          </w:r>
          <w:r w:rsidRPr="00A1763A" w:rsidR="00E73114">
            <w:t>.</w:t>
          </w:r>
        </w:p>
      </w:sdtContent>
    </w:sdt>
    <w:p w:rsidR="009F23A8" w:rsidRPr="00A1763A" w:rsidP="00E04F6D">
      <w:pPr>
        <w:pStyle w:val="Para"/>
      </w:pPr>
      <w:r w:rsidRPr="00A1763A">
        <w:t>Written evidence from witnesses:</w:t>
      </w:r>
    </w:p>
    <w:p w:rsidR="009F23A8" w:rsidRPr="00A1763A" w:rsidP="00E04F6D">
      <w:pPr>
        <w:pStyle w:val="Witnesssubmission"/>
      </w:pPr>
      <w:r w:rsidRPr="00A1763A">
        <w:t>– [Add names of witnesses and hyperlink to submissions]</w:t>
      </w:r>
    </w:p>
    <w:p w:rsidR="009F23A8" w:rsidRPr="00A1763A" w:rsidP="00E04F6D">
      <w:pPr>
        <w:rPr>
          <w:rFonts w:eastAsia="Times New Roman"/>
          <w:szCs w:val="20"/>
        </w:rPr>
      </w:pPr>
      <w:r w:rsidRPr="00A1763A">
        <w:br w:type="page"/>
      </w:r>
    </w:p>
    <w:sdt>
      <w:sdtPr>
        <w:rPr>
          <w:sz w:val="28"/>
        </w:rPr>
        <w:alias w:val="WitnessExamination"/>
        <w:tag w:val="WitnessExamination"/>
        <w:id w:val="2003463402"/>
        <w:placeholder>
          <w:docPart w:val="FE548777883C4DCF88A2B532056D55B9"/>
        </w:placeholder>
        <w:richText/>
      </w:sdtPr>
      <w:sdtEndPr>
        <w:rPr>
          <w:sz w:val="22"/>
        </w:rPr>
      </w:sdtEndPr>
      <w:sdtContent>
        <w:p w:rsidR="009F23A8" w:rsidRPr="00A1763A" w:rsidP="009F23A8">
          <w:pPr>
            <w:spacing w:before="180" w:after="180"/>
            <w:jc w:val="center"/>
            <w:rPr>
              <w:rFonts w:eastAsia="Times New Roman" w:cs="Times New Roman"/>
              <w:sz w:val="28"/>
            </w:rPr>
          </w:pPr>
          <w:r w:rsidRPr="00A1763A">
            <w:rPr>
              <w:rFonts w:eastAsia="Times New Roman" w:cs="Times New Roman"/>
              <w:sz w:val="28"/>
            </w:rPr>
            <w:t xml:space="preserve">Report by the Comptroller and Auditor General </w:t>
          </w:r>
        </w:p>
        <w:p w:rsidR="009F23A8" w:rsidRPr="00A1763A" w:rsidP="009F23A8">
          <w:pPr>
            <w:spacing w:before="180" w:after="180"/>
            <w:jc w:val="center"/>
            <w:rPr>
              <w:rFonts w:eastAsia="Times New Roman" w:cs="Times New Roman"/>
              <w:sz w:val="28"/>
            </w:rPr>
          </w:pPr>
          <w:r w:rsidRPr="00A1763A">
            <w:rPr>
              <w:rFonts w:eastAsia="Times New Roman" w:cs="Times New Roman"/>
              <w:sz w:val="28"/>
            </w:rPr>
            <w:t>Reforming adult social care in England</w:t>
          </w:r>
          <w:r w:rsidRPr="00A1763A" w:rsidR="00E5015E">
            <w:rPr>
              <w:rFonts w:eastAsia="Times New Roman" w:cs="Times New Roman"/>
              <w:sz w:val="28"/>
            </w:rPr>
            <w:t xml:space="preserve"> </w:t>
          </w:r>
          <w:r w:rsidRPr="00A1763A">
            <w:rPr>
              <w:rFonts w:eastAsia="Times New Roman" w:cs="Times New Roman"/>
              <w:sz w:val="28"/>
            </w:rPr>
            <w:t xml:space="preserve">(HC </w:t>
          </w:r>
          <w:r w:rsidRPr="00A1763A" w:rsidR="00A5406F">
            <w:rPr>
              <w:rFonts w:eastAsia="Times New Roman" w:cs="Times New Roman"/>
              <w:sz w:val="28"/>
            </w:rPr>
            <w:t>1</w:t>
          </w:r>
          <w:r w:rsidRPr="00A1763A" w:rsidR="0028010C">
            <w:rPr>
              <w:rFonts w:eastAsia="Times New Roman" w:cs="Times New Roman"/>
              <w:sz w:val="28"/>
            </w:rPr>
            <w:t>8</w:t>
          </w:r>
          <w:r w:rsidRPr="00A1763A" w:rsidR="001361C1">
            <w:rPr>
              <w:rFonts w:eastAsia="Times New Roman" w:cs="Times New Roman"/>
              <w:sz w:val="28"/>
            </w:rPr>
            <w:t>4</w:t>
          </w:r>
          <w:r w:rsidRPr="00A1763A">
            <w:rPr>
              <w:rFonts w:eastAsia="Times New Roman" w:cs="Times New Roman"/>
              <w:sz w:val="28"/>
            </w:rPr>
            <w:t>)</w:t>
          </w:r>
        </w:p>
        <w:p w:rsidR="009F23A8" w:rsidRPr="00A1763A" w:rsidP="009F23A8">
          <w:pPr>
            <w:jc w:val="center"/>
          </w:pPr>
        </w:p>
        <w:p w:rsidR="009F23A8" w:rsidRPr="00A1763A" w:rsidP="009F23A8">
          <w:pPr>
            <w:jc w:val="center"/>
            <w:rPr>
              <w:sz w:val="28"/>
              <w:szCs w:val="28"/>
            </w:rPr>
          </w:pPr>
          <w:bookmarkStart w:id="0" w:name="Panel1"/>
          <w:bookmarkEnd w:id="0"/>
          <w:r w:rsidRPr="00A1763A">
            <w:rPr>
              <w:sz w:val="28"/>
              <w:szCs w:val="28"/>
            </w:rPr>
            <w:t xml:space="preserve">Examination of </w:t>
          </w:r>
          <w:r w:rsidRPr="00A1763A" w:rsidR="001E2073">
            <w:rPr>
              <w:sz w:val="28"/>
              <w:szCs w:val="28"/>
            </w:rPr>
            <w:t>witnesses</w:t>
          </w:r>
        </w:p>
        <w:p w:rsidR="009F23A8" w:rsidRPr="00A1763A" w:rsidP="009A3E6B">
          <w:r w:rsidRPr="00A1763A">
            <w:t xml:space="preserve">Witnesses: </w:t>
          </w:r>
          <w:r w:rsidRPr="00A1763A" w:rsidR="009B3CF9">
            <w:t>Sir Chris Wormald, Michelle Dyson and Catherine Frances</w:t>
          </w:r>
          <w:r w:rsidRPr="00A1763A" w:rsidR="007C77A6">
            <w:t>.</w:t>
          </w:r>
        </w:p>
      </w:sdtContent>
    </w:sdt>
    <w:p w:rsidR="002F216F" w:rsidRPr="00A1763A" w:rsidP="001A3456">
      <w:pPr>
        <w:pStyle w:val="Remark"/>
      </w:pPr>
      <w:sdt>
        <w:sdtPr>
          <w:alias w:val="Member"/>
          <w:tag w:val="&lt;Member mnisId='1524' dodsId='35914'&gt;"/>
          <w:id w:val="133303996"/>
          <w:placeholder>
            <w:docPart w:val="DefaultPlaceholder_-1854013440"/>
          </w:placeholder>
          <w:richText/>
        </w:sdtPr>
        <w:sdtContent>
          <w:r w:rsidRPr="00A1763A" w:rsidR="00BA07C2">
            <w:rPr>
              <w:b/>
            </w:rPr>
            <w:t>Chair:</w:t>
          </w:r>
        </w:sdtContent>
      </w:sdt>
      <w:r w:rsidRPr="00A1763A" w:rsidR="00BA07C2">
        <w:t xml:space="preserve"> </w:t>
      </w:r>
      <w:r w:rsidRPr="00A1763A" w:rsidR="001A3456">
        <w:t>Welcome to the Public Accounts Committee on Wednesday</w:t>
      </w:r>
      <w:r w:rsidRPr="00A1763A" w:rsidR="00B12A12">
        <w:t xml:space="preserve"> </w:t>
      </w:r>
      <w:r w:rsidRPr="00A1763A" w:rsidR="001A3456">
        <w:t>24 January 2024. Today we are looking at the knotty issue of reforming adult social care in England</w:t>
      </w:r>
      <w:r w:rsidRPr="00A1763A" w:rsidR="00B12A12">
        <w:t>. T</w:t>
      </w:r>
      <w:r w:rsidRPr="00A1763A" w:rsidR="001A3456">
        <w:t xml:space="preserve">hanks to the National Audit Office for </w:t>
      </w:r>
      <w:r w:rsidRPr="00A1763A" w:rsidR="008424E5">
        <w:t>its</w:t>
      </w:r>
      <w:r w:rsidRPr="00A1763A" w:rsidR="001A3456">
        <w:t xml:space="preserve"> latest </w:t>
      </w:r>
      <w:r w:rsidR="00137DB9">
        <w:t>R</w:t>
      </w:r>
      <w:r w:rsidRPr="00A1763A" w:rsidR="001A3456">
        <w:t>eport on this issue.</w:t>
      </w:r>
    </w:p>
    <w:p w:rsidR="002F216F" w:rsidRPr="00A1763A" w:rsidP="001A3456">
      <w:pPr>
        <w:pStyle w:val="Remark"/>
      </w:pPr>
      <w:r w:rsidRPr="00A1763A">
        <w:t>The Department of Health and Social Care has overall responsibility for health and social care</w:t>
      </w:r>
      <w:r w:rsidRPr="00A1763A" w:rsidR="00B12A12">
        <w:t xml:space="preserve">, </w:t>
      </w:r>
      <w:r w:rsidRPr="00A1763A">
        <w:t xml:space="preserve">but often it feels </w:t>
      </w:r>
      <w:r w:rsidRPr="00A1763A" w:rsidR="00B12A12">
        <w:t xml:space="preserve">like </w:t>
      </w:r>
      <w:r w:rsidRPr="00A1763A">
        <w:t xml:space="preserve">social care is dealt with rather differently, partly because </w:t>
      </w:r>
      <w:r w:rsidRPr="00A1763A" w:rsidR="008424E5">
        <w:t>it</w:t>
      </w:r>
      <w:r w:rsidRPr="00A1763A">
        <w:t xml:space="preserve"> is delivered largely through local government funding</w:t>
      </w:r>
      <w:r w:rsidRPr="00A1763A" w:rsidR="00B12A12">
        <w:t xml:space="preserve">, </w:t>
      </w:r>
      <w:r w:rsidRPr="00A1763A">
        <w:t>routed through Government and from private providers.</w:t>
      </w:r>
      <w:r w:rsidRPr="00A1763A" w:rsidR="00B12A12">
        <w:t xml:space="preserve"> I</w:t>
      </w:r>
      <w:r w:rsidRPr="00A1763A">
        <w:t>t is a market that is not controlled</w:t>
      </w:r>
      <w:r w:rsidRPr="00A1763A" w:rsidR="00B12A12">
        <w:t xml:space="preserve">, </w:t>
      </w:r>
      <w:r w:rsidRPr="00A1763A">
        <w:t xml:space="preserve">in the same way </w:t>
      </w:r>
      <w:r w:rsidRPr="00A1763A">
        <w:t xml:space="preserve">as </w:t>
      </w:r>
      <w:r w:rsidRPr="00A1763A">
        <w:t>the NHS is</w:t>
      </w:r>
      <w:r w:rsidRPr="00A1763A" w:rsidR="00B12A12">
        <w:t xml:space="preserve">, </w:t>
      </w:r>
      <w:r w:rsidRPr="00A1763A">
        <w:t xml:space="preserve">through </w:t>
      </w:r>
      <w:r w:rsidRPr="00A1763A">
        <w:t xml:space="preserve">the </w:t>
      </w:r>
      <w:r w:rsidRPr="00A1763A">
        <w:t>D</w:t>
      </w:r>
      <w:r w:rsidRPr="00A1763A">
        <w:t>epartment</w:t>
      </w:r>
      <w:r w:rsidRPr="00A1763A">
        <w:t>. N</w:t>
      </w:r>
      <w:r w:rsidRPr="00A1763A">
        <w:t>evertheles</w:t>
      </w:r>
      <w:r w:rsidRPr="00A1763A">
        <w:t xml:space="preserve">s, it is </w:t>
      </w:r>
      <w:r w:rsidRPr="00A1763A">
        <w:t>vitally important to the thousands of people who rely on adult social care up and down the country</w:t>
      </w:r>
      <w:r w:rsidRPr="00A1763A">
        <w:t xml:space="preserve">. With </w:t>
      </w:r>
      <w:r w:rsidRPr="00A1763A">
        <w:t xml:space="preserve">all the recent announcements about </w:t>
      </w:r>
      <w:r w:rsidRPr="00A1763A">
        <w:t xml:space="preserve">the </w:t>
      </w:r>
      <w:r w:rsidRPr="00A1763A">
        <w:t>challenges in local government</w:t>
      </w:r>
      <w:r w:rsidRPr="00A1763A">
        <w:t xml:space="preserve">, </w:t>
      </w:r>
      <w:r w:rsidRPr="00A1763A">
        <w:t>it is very pressing as an issue</w:t>
      </w:r>
      <w:r w:rsidRPr="00A1763A">
        <w:t xml:space="preserve">, </w:t>
      </w:r>
      <w:r w:rsidRPr="00A1763A">
        <w:t>even more than it has been in recent years.</w:t>
      </w:r>
    </w:p>
    <w:p w:rsidR="001A3456" w:rsidRPr="00A1763A" w:rsidP="001A3456">
      <w:pPr>
        <w:pStyle w:val="Remark"/>
      </w:pPr>
      <w:r w:rsidRPr="00A1763A">
        <w:t>I am pleased to welcome our witnesses</w:t>
      </w:r>
      <w:r w:rsidRPr="00A1763A" w:rsidR="002F216F">
        <w:t xml:space="preserve">. </w:t>
      </w:r>
      <w:r w:rsidRPr="00A1763A">
        <w:t>Sir Chris Wormald</w:t>
      </w:r>
      <w:r w:rsidRPr="00A1763A" w:rsidR="008424E5">
        <w:t xml:space="preserve"> is</w:t>
      </w:r>
      <w:r w:rsidRPr="00A1763A" w:rsidR="002F216F">
        <w:t xml:space="preserve"> </w:t>
      </w:r>
      <w:r w:rsidRPr="00A1763A">
        <w:t xml:space="preserve">the </w:t>
      </w:r>
      <w:r w:rsidRPr="00A1763A" w:rsidR="004C6AD4">
        <w:t xml:space="preserve">permanent secretary </w:t>
      </w:r>
      <w:r w:rsidRPr="00A1763A">
        <w:t xml:space="preserve">at the </w:t>
      </w:r>
      <w:r w:rsidRPr="00A1763A" w:rsidR="00541771">
        <w:t>Department of Health and Social Care</w:t>
      </w:r>
      <w:r w:rsidRPr="00A1763A" w:rsidR="002F216F">
        <w:t xml:space="preserve">, </w:t>
      </w:r>
      <w:r w:rsidRPr="00A1763A">
        <w:t>the longest</w:t>
      </w:r>
      <w:r w:rsidRPr="00A1763A" w:rsidR="008424E5">
        <w:t>-</w:t>
      </w:r>
      <w:r w:rsidRPr="00A1763A">
        <w:t xml:space="preserve">serving </w:t>
      </w:r>
      <w:r w:rsidRPr="00A1763A" w:rsidR="004C6AD4">
        <w:t xml:space="preserve">permanent secretary </w:t>
      </w:r>
      <w:r w:rsidRPr="00A1763A">
        <w:t>in Whitehall. Michelle Dyso</w:t>
      </w:r>
      <w:r w:rsidRPr="00A1763A" w:rsidR="008424E5">
        <w:t xml:space="preserve">n </w:t>
      </w:r>
      <w:r w:rsidRPr="00A1763A">
        <w:t xml:space="preserve">is the </w:t>
      </w:r>
      <w:r w:rsidRPr="00A1763A" w:rsidR="002F216F">
        <w:t xml:space="preserve">director general </w:t>
      </w:r>
      <w:r w:rsidRPr="00A1763A">
        <w:t xml:space="preserve">for </w:t>
      </w:r>
      <w:r w:rsidRPr="00A1763A" w:rsidR="002F216F">
        <w:t xml:space="preserve">adult social care </w:t>
      </w:r>
      <w:r w:rsidRPr="00A1763A">
        <w:t xml:space="preserve">at the </w:t>
      </w:r>
      <w:r w:rsidRPr="00A1763A" w:rsidR="00541771">
        <w:t>Department of Health and Social Care</w:t>
      </w:r>
      <w:r w:rsidRPr="00A1763A" w:rsidR="002F216F">
        <w:t xml:space="preserve">. </w:t>
      </w:r>
      <w:r w:rsidRPr="00A1763A">
        <w:t>Catherine Franc</w:t>
      </w:r>
      <w:r w:rsidRPr="00A1763A" w:rsidR="005663A3">
        <w:t>e</w:t>
      </w:r>
      <w:r w:rsidRPr="00A1763A">
        <w:t xml:space="preserve">s is the </w:t>
      </w:r>
      <w:r w:rsidRPr="00A1763A" w:rsidR="002F216F">
        <w:t xml:space="preserve">director general for local government resilience and communities </w:t>
      </w:r>
      <w:r w:rsidRPr="00A1763A">
        <w:t>at the Department for Levelling Up</w:t>
      </w:r>
      <w:r w:rsidRPr="00A1763A" w:rsidR="002F216F">
        <w:t xml:space="preserve">, </w:t>
      </w:r>
      <w:r w:rsidRPr="00A1763A">
        <w:t>Housing and Communities.</w:t>
      </w:r>
    </w:p>
    <w:p w:rsidR="007D4CF5" w:rsidRPr="00A1763A" w:rsidP="001A3456">
      <w:pPr>
        <w:pStyle w:val="Remark"/>
      </w:pPr>
      <w:r w:rsidRPr="00A1763A">
        <w:t>A</w:t>
      </w:r>
      <w:r w:rsidRPr="00A1763A" w:rsidR="001A3456">
        <w:t xml:space="preserve"> warm welcome to you all. Before we kick off</w:t>
      </w:r>
      <w:r w:rsidRPr="00A1763A">
        <w:t xml:space="preserve">, </w:t>
      </w:r>
      <w:r w:rsidRPr="00A1763A" w:rsidR="001A3456">
        <w:t>we just have some other questions about other subjects while you are here</w:t>
      </w:r>
      <w:r w:rsidRPr="00A1763A">
        <w:t xml:space="preserve">, </w:t>
      </w:r>
      <w:r w:rsidRPr="00A1763A" w:rsidR="001A3456">
        <w:t>if you can indulge us</w:t>
      </w:r>
      <w:r w:rsidRPr="00A1763A">
        <w:t xml:space="preserve">. Anne </w:t>
      </w:r>
      <w:r w:rsidRPr="00A1763A" w:rsidR="001A3456">
        <w:t>Marie Morris is going to kick off.</w:t>
      </w:r>
    </w:p>
    <w:p w:rsidR="001A3456" w:rsidRPr="00A1763A" w:rsidP="00534DED">
      <w:pPr>
        <w:pStyle w:val="Question"/>
      </w:pPr>
      <w:sdt>
        <w:sdtPr>
          <w:alias w:val="Member"/>
          <w:tag w:val="&lt;Member mnisId='4249' dodsId='62737'&gt;"/>
          <w:id w:val="-1599021112"/>
          <w:placeholder>
            <w:docPart w:val="DefaultPlaceholder_-1854013440"/>
          </w:placeholder>
          <w:richText/>
        </w:sdtPr>
        <w:sdtContent>
          <w:r w:rsidRPr="00A1763A" w:rsidR="007D4CF5">
            <w:rPr>
              <w:b/>
            </w:rPr>
            <w:t>Anne Marie Morris:</w:t>
          </w:r>
        </w:sdtContent>
      </w:sdt>
      <w:r w:rsidRPr="00A1763A" w:rsidR="007D4CF5">
        <w:t xml:space="preserve"> Sir </w:t>
      </w:r>
      <w:r w:rsidRPr="00A1763A">
        <w:t>Chris, you will be aware that there is a significant planned building programme for new hospitals</w:t>
      </w:r>
      <w:r w:rsidRPr="00A1763A" w:rsidR="001A3EB1">
        <w:t xml:space="preserve">. This is </w:t>
      </w:r>
      <w:r w:rsidRPr="00A1763A">
        <w:t>the original 40 new hospitals programme</w:t>
      </w:r>
      <w:r w:rsidRPr="00A1763A" w:rsidR="001A3EB1">
        <w:t>. F</w:t>
      </w:r>
      <w:r w:rsidRPr="00A1763A">
        <w:t>ollowing RA</w:t>
      </w:r>
      <w:r w:rsidRPr="00A1763A" w:rsidR="001A3EB1">
        <w:t>A</w:t>
      </w:r>
      <w:r w:rsidRPr="00A1763A">
        <w:t>C</w:t>
      </w:r>
      <w:r w:rsidRPr="00A1763A" w:rsidR="001A3EB1">
        <w:t xml:space="preserve">, </w:t>
      </w:r>
      <w:r w:rsidRPr="00A1763A">
        <w:t>that was reviewed to ensure that those hospitals with RA</w:t>
      </w:r>
      <w:r w:rsidRPr="00A1763A" w:rsidR="001A3EB1">
        <w:t>A</w:t>
      </w:r>
      <w:r w:rsidRPr="00A1763A">
        <w:t>C were included and</w:t>
      </w:r>
      <w:r w:rsidRPr="00A1763A" w:rsidR="001A3EB1">
        <w:t>/</w:t>
      </w:r>
      <w:r w:rsidRPr="00A1763A">
        <w:t>or excluded as appropriate. That led to development of a new list as to which hospitals were in phases 1, 2, 3 and 4.</w:t>
      </w:r>
      <w:r w:rsidRPr="00A1763A" w:rsidR="00394F72">
        <w:t xml:space="preserve"> </w:t>
      </w:r>
      <w:r w:rsidRPr="00A1763A">
        <w:t xml:space="preserve">I have a particular interest in Devon because two of my hospitals were within the programme. The one in </w:t>
      </w:r>
      <w:r w:rsidRPr="00A1763A" w:rsidR="002412B0">
        <w:t xml:space="preserve">north </w:t>
      </w:r>
      <w:r w:rsidRPr="00A1763A">
        <w:t>Devon fell outside the 2030 cut-off</w:t>
      </w:r>
      <w:r w:rsidRPr="00A1763A" w:rsidR="001A3EB1">
        <w:t xml:space="preserve">, </w:t>
      </w:r>
      <w:r w:rsidRPr="00A1763A">
        <w:t>but Torbay stayed within it.</w:t>
      </w:r>
      <w:r w:rsidRPr="00A1763A" w:rsidR="00394F72">
        <w:t xml:space="preserve"> </w:t>
      </w:r>
    </w:p>
    <w:p w:rsidR="00320B8B" w:rsidRPr="00A1763A" w:rsidP="001A3456">
      <w:pPr>
        <w:pStyle w:val="QuestionCont"/>
      </w:pPr>
      <w:r w:rsidRPr="00A1763A">
        <w:t>As I understand it</w:t>
      </w:r>
      <w:r w:rsidRPr="00A1763A" w:rsidR="00394F72">
        <w:t xml:space="preserve">, </w:t>
      </w:r>
      <w:r w:rsidRPr="00A1763A">
        <w:t>since you looked at including the RA</w:t>
      </w:r>
      <w:r w:rsidRPr="00A1763A" w:rsidR="00394F72">
        <w:t>A</w:t>
      </w:r>
      <w:r w:rsidRPr="00A1763A">
        <w:t>C hospitals</w:t>
      </w:r>
      <w:r w:rsidRPr="00A1763A" w:rsidR="00394F72">
        <w:t xml:space="preserve">, no further changes </w:t>
      </w:r>
      <w:r w:rsidRPr="00A1763A">
        <w:t>have been made to the named hospitals included</w:t>
      </w:r>
      <w:r w:rsidRPr="00A1763A" w:rsidR="00394F72">
        <w:t xml:space="preserve">, but </w:t>
      </w:r>
      <w:r w:rsidRPr="00A1763A">
        <w:t xml:space="preserve">I understand </w:t>
      </w:r>
      <w:r w:rsidRPr="00A1763A" w:rsidR="00394F72">
        <w:t xml:space="preserve">that has </w:t>
      </w:r>
      <w:r w:rsidRPr="00A1763A">
        <w:t>not yet been approved by the Treasury</w:t>
      </w:r>
      <w:r w:rsidRPr="00A1763A" w:rsidR="00394F72">
        <w:t xml:space="preserve">. Clearly, </w:t>
      </w:r>
      <w:r w:rsidRPr="00A1763A">
        <w:t>that is important</w:t>
      </w:r>
      <w:r w:rsidRPr="00A1763A" w:rsidR="00394F72">
        <w:t>. I</w:t>
      </w:r>
      <w:r w:rsidRPr="00A1763A">
        <w:t>f the Treasury do</w:t>
      </w:r>
      <w:r w:rsidRPr="00A1763A" w:rsidR="002412B0">
        <w:t>es</w:t>
      </w:r>
      <w:r w:rsidRPr="00A1763A">
        <w:t xml:space="preserve"> not agree to increase funding</w:t>
      </w:r>
      <w:r w:rsidRPr="00A1763A" w:rsidR="00394F72">
        <w:t xml:space="preserve">, </w:t>
      </w:r>
      <w:r w:rsidRPr="00A1763A">
        <w:t xml:space="preserve">no doubt you will have to look at that list all over again. Do </w:t>
      </w:r>
      <w:r w:rsidRPr="00A1763A" w:rsidR="00394F72">
        <w:t xml:space="preserve">you know </w:t>
      </w:r>
      <w:r w:rsidRPr="00A1763A">
        <w:t xml:space="preserve">where we are </w:t>
      </w:r>
      <w:r w:rsidRPr="00A1763A">
        <w:t xml:space="preserve">on that and </w:t>
      </w:r>
      <w:r w:rsidRPr="00A1763A" w:rsidR="00394F72">
        <w:t xml:space="preserve">whether </w:t>
      </w:r>
      <w:r w:rsidRPr="00A1763A">
        <w:t xml:space="preserve">the Treasury has signed </w:t>
      </w:r>
      <w:r w:rsidRPr="00A1763A" w:rsidR="00394F72">
        <w:t xml:space="preserve">off on </w:t>
      </w:r>
      <w:r w:rsidRPr="00A1763A">
        <w:t>it?</w:t>
      </w:r>
    </w:p>
    <w:p w:rsidR="001A3456" w:rsidRPr="00A1763A" w:rsidP="001A3456">
      <w:pPr>
        <w:pStyle w:val="Answer"/>
      </w:pPr>
      <w:sdt>
        <w:sdtPr>
          <w:alias w:val="Witness"/>
          <w:id w:val="-2034112832"/>
          <w:placeholder>
            <w:docPart w:val="DefaultPlaceholder_-1854013440"/>
          </w:placeholder>
          <w:richText/>
        </w:sdtPr>
        <w:sdtContent>
          <w:r w:rsidRPr="00A1763A" w:rsidR="007554CC">
            <w:rPr>
              <w:b/>
              <w:bCs/>
              <w:i/>
              <w:iCs/>
            </w:rPr>
            <w:t>Sir Chris Wormald:</w:t>
          </w:r>
        </w:sdtContent>
      </w:sdt>
      <w:r w:rsidRPr="00A1763A">
        <w:t xml:space="preserve"> I will need to go and check </w:t>
      </w:r>
      <w:r w:rsidRPr="00A1763A" w:rsidR="00394F72">
        <w:t xml:space="preserve">the exact position </w:t>
      </w:r>
      <w:r w:rsidRPr="00A1763A">
        <w:t xml:space="preserve">with my colleagues back at the </w:t>
      </w:r>
      <w:r w:rsidRPr="00A1763A" w:rsidR="00394F72">
        <w:t>D</w:t>
      </w:r>
      <w:r w:rsidRPr="00A1763A">
        <w:t>epartment and the NHS</w:t>
      </w:r>
      <w:r w:rsidRPr="00A1763A" w:rsidR="00394F72">
        <w:t xml:space="preserve">, </w:t>
      </w:r>
      <w:r w:rsidRPr="00A1763A">
        <w:t xml:space="preserve">including on the hospitals. </w:t>
      </w:r>
      <w:r w:rsidRPr="00A1763A" w:rsidR="00394F72">
        <w:t>T</w:t>
      </w:r>
      <w:r w:rsidRPr="00A1763A">
        <w:t>he Committee held a very extensive hearing on the new hospitals programme quite recently</w:t>
      </w:r>
      <w:r w:rsidRPr="00A1763A" w:rsidR="00394F72">
        <w:t xml:space="preserve">. Certainly, </w:t>
      </w:r>
      <w:r w:rsidRPr="00A1763A">
        <w:t>the list has not changed since then.</w:t>
      </w:r>
      <w:r w:rsidRPr="00A1763A" w:rsidR="00C040ED">
        <w:t xml:space="preserve"> </w:t>
      </w:r>
      <w:r w:rsidRPr="00A1763A">
        <w:t xml:space="preserve">I will go back and check the exact position </w:t>
      </w:r>
      <w:r w:rsidRPr="00A1763A" w:rsidR="002412B0">
        <w:t xml:space="preserve">on </w:t>
      </w:r>
      <w:r w:rsidRPr="00A1763A">
        <w:t>both the specific hospitals and the overall programme for you and write</w:t>
      </w:r>
      <w:r w:rsidRPr="00A1763A" w:rsidR="00C040ED">
        <w:t>, if that is okay.</w:t>
      </w:r>
    </w:p>
    <w:p w:rsidR="001A3456" w:rsidRPr="00A1763A" w:rsidP="006C6EBF">
      <w:pPr>
        <w:pStyle w:val="Question"/>
      </w:pPr>
      <w:sdt>
        <w:sdtPr>
          <w:alias w:val="Member"/>
          <w:tag w:val="&lt;Member mnisId='4249' dodsId='62737'&gt;"/>
          <w:id w:val="-708337833"/>
          <w:placeholder>
            <w:docPart w:val="0AE6C352C63F43AC85F5C50B49334B61"/>
          </w:placeholder>
          <w:richText/>
        </w:sdtPr>
        <w:sdtContent>
          <w:r w:rsidRPr="00A1763A" w:rsidR="006C6EBF">
            <w:rPr>
              <w:b/>
            </w:rPr>
            <w:t>Anne Marie Morris:</w:t>
          </w:r>
        </w:sdtContent>
      </w:sdt>
      <w:r w:rsidRPr="00A1763A" w:rsidR="006C6EBF">
        <w:t xml:space="preserve"> That would be helpful, p</w:t>
      </w:r>
      <w:r w:rsidRPr="00A1763A">
        <w:t>articularly as to whether or not the Treasury signed off and</w:t>
      </w:r>
      <w:r w:rsidRPr="00A1763A" w:rsidR="006C6EBF">
        <w:t xml:space="preserve">, </w:t>
      </w:r>
      <w:r w:rsidRPr="00A1763A">
        <w:t>if not</w:t>
      </w:r>
      <w:r w:rsidRPr="00A1763A" w:rsidR="006C6EBF">
        <w:t xml:space="preserve">, </w:t>
      </w:r>
      <w:r w:rsidRPr="00A1763A">
        <w:t>when it will.</w:t>
      </w:r>
    </w:p>
    <w:p w:rsidR="001A3456" w:rsidRPr="00A1763A" w:rsidP="001A3456">
      <w:pPr>
        <w:pStyle w:val="Answer"/>
      </w:pPr>
      <w:sdt>
        <w:sdtPr>
          <w:alias w:val="Witness"/>
          <w:id w:val="-1408603271"/>
          <w:placeholder>
            <w:docPart w:val="AF662D7C2A814083BB006D2E31925077"/>
          </w:placeholder>
          <w:richText/>
        </w:sdtPr>
        <w:sdtContent>
          <w:r w:rsidRPr="00A1763A" w:rsidR="006C6EBF">
            <w:rPr>
              <w:b/>
              <w:bCs/>
              <w:i/>
              <w:iCs/>
            </w:rPr>
            <w:t>Sir Chris Wormald:</w:t>
          </w:r>
        </w:sdtContent>
      </w:sdt>
      <w:r w:rsidRPr="00A1763A" w:rsidR="006C6EBF">
        <w:t xml:space="preserve"> </w:t>
      </w:r>
      <w:r w:rsidRPr="00A1763A">
        <w:t xml:space="preserve">I will give you the update of where it is. </w:t>
      </w:r>
      <w:r w:rsidRPr="00A1763A" w:rsidR="006C6EBF">
        <w:t xml:space="preserve">As ever, </w:t>
      </w:r>
      <w:r w:rsidRPr="00A1763A">
        <w:t>I will not get into a departmental blame game. This is a Government programme that runs to its timetable</w:t>
      </w:r>
      <w:r w:rsidRPr="00A1763A" w:rsidR="006C6EBF">
        <w:t xml:space="preserve">. </w:t>
      </w:r>
      <w:r w:rsidRPr="00A1763A">
        <w:t>I do not want to leave any suggestion that there is any difference between us and my Treasury colleagues on these issues.</w:t>
      </w:r>
    </w:p>
    <w:p w:rsidR="00991121" w:rsidRPr="00A1763A" w:rsidP="005663A3">
      <w:pPr>
        <w:pStyle w:val="Remark"/>
      </w:pPr>
      <w:sdt>
        <w:sdtPr>
          <w:rPr>
            <w:b/>
          </w:rPr>
          <w:alias w:val="Member"/>
          <w:tag w:val="&lt;Member mnisId='4295' dodsId='107295'&gt;"/>
          <w:id w:val="-1711254906"/>
          <w:placeholder>
            <w:docPart w:val="05CBDC8B6FA440F48B88DAB915FAE9B5"/>
          </w:placeholder>
          <w:richText/>
        </w:sdtPr>
        <w:sdtContent>
          <w:r w:rsidRPr="00A1763A">
            <w:rPr>
              <w:b/>
            </w:rPr>
            <w:t>Chair:</w:t>
          </w:r>
        </w:sdtContent>
      </w:sdt>
      <w:r w:rsidRPr="00A1763A">
        <w:t xml:space="preserve"> T</w:t>
      </w:r>
      <w:r w:rsidRPr="00A1763A" w:rsidR="001A3456">
        <w:t xml:space="preserve">he Treasury </w:t>
      </w:r>
      <w:r w:rsidRPr="00A1763A">
        <w:t>O</w:t>
      </w:r>
      <w:r w:rsidRPr="00A1763A" w:rsidR="001A3456">
        <w:t xml:space="preserve">fficer of </w:t>
      </w:r>
      <w:r w:rsidRPr="00A1763A">
        <w:t xml:space="preserve">Accounts </w:t>
      </w:r>
      <w:r w:rsidRPr="00A1763A" w:rsidR="001A3456">
        <w:t>is here</w:t>
      </w:r>
      <w:r w:rsidRPr="00A1763A" w:rsidR="002412B0">
        <w:t xml:space="preserve"> and can hear that</w:t>
      </w:r>
      <w:r w:rsidRPr="00A1763A">
        <w:t xml:space="preserve"> </w:t>
      </w:r>
      <w:r w:rsidRPr="00A1763A" w:rsidR="002412B0">
        <w:t xml:space="preserve">there </w:t>
      </w:r>
      <w:r w:rsidRPr="00A1763A" w:rsidR="001A3456">
        <w:t xml:space="preserve">is </w:t>
      </w:r>
      <w:r w:rsidRPr="00A1763A">
        <w:t xml:space="preserve">an </w:t>
      </w:r>
      <w:r w:rsidRPr="00A1763A" w:rsidR="001A3456">
        <w:t xml:space="preserve">impatience in </w:t>
      </w:r>
      <w:r w:rsidRPr="00A1763A">
        <w:t>P</w:t>
      </w:r>
      <w:r w:rsidRPr="00A1763A" w:rsidR="001A3456">
        <w:t>arliament to get an answer on this issue</w:t>
      </w:r>
      <w:r w:rsidRPr="00A1763A" w:rsidR="002412B0">
        <w:t>, so</w:t>
      </w:r>
      <w:r w:rsidRPr="00A1763A" w:rsidR="001A3456">
        <w:t xml:space="preserve"> point well made, Ms Morris. Thank you very much indeed</w:t>
      </w:r>
      <w:r w:rsidRPr="00A1763A">
        <w:t xml:space="preserve">. </w:t>
      </w:r>
    </w:p>
    <w:p w:rsidR="001A3456" w:rsidRPr="00A1763A" w:rsidP="008D5D5E">
      <w:pPr>
        <w:pStyle w:val="Question"/>
      </w:pPr>
      <w:sdt>
        <w:sdtPr>
          <w:rPr>
            <w:b/>
          </w:rPr>
          <w:alias w:val="Member"/>
          <w:tag w:val="&lt;Member mnisId='4295' dodsId='107295'&gt;"/>
          <w:id w:val="-1406446201"/>
          <w:placeholder>
            <w:docPart w:val="6239B7C50A7B42578655E0FE6CB2CE78"/>
          </w:placeholder>
          <w:richText/>
        </w:sdtPr>
        <w:sdtContent>
          <w:r w:rsidRPr="00A1763A" w:rsidR="00991121">
            <w:rPr>
              <w:b/>
            </w:rPr>
            <w:t>Sir Geoffrey Clifton-Brown:</w:t>
          </w:r>
        </w:sdtContent>
      </w:sdt>
      <w:r w:rsidRPr="00A1763A" w:rsidR="00991121">
        <w:t xml:space="preserve"> </w:t>
      </w:r>
      <w:r w:rsidRPr="00A1763A">
        <w:t>Good afternoon</w:t>
      </w:r>
      <w:r w:rsidRPr="00A1763A" w:rsidR="00991121">
        <w:t xml:space="preserve">, </w:t>
      </w:r>
      <w:r w:rsidRPr="00A1763A">
        <w:t>Ms Franc</w:t>
      </w:r>
      <w:r w:rsidRPr="00A1763A" w:rsidR="00991121">
        <w:t xml:space="preserve">es. I have a </w:t>
      </w:r>
      <w:r w:rsidRPr="00A1763A">
        <w:t xml:space="preserve">couple of very simple questions on the local government finance settlement. You have published </w:t>
      </w:r>
      <w:r w:rsidRPr="00A1763A" w:rsidR="00D4522D">
        <w:t>a</w:t>
      </w:r>
      <w:r w:rsidRPr="00A1763A">
        <w:t xml:space="preserve"> draft. I believe you are currently consulting on that draft</w:t>
      </w:r>
      <w:r w:rsidRPr="00A1763A" w:rsidR="00FC5407">
        <w:t xml:space="preserve"> and </w:t>
      </w:r>
      <w:r w:rsidRPr="00A1763A">
        <w:t xml:space="preserve">you also have a firm date when there will be a </w:t>
      </w:r>
      <w:r w:rsidRPr="00A1763A" w:rsidR="00D4522D">
        <w:t>ministerial statement</w:t>
      </w:r>
      <w:r w:rsidRPr="00A1763A" w:rsidR="00FC5407">
        <w:t xml:space="preserve"> </w:t>
      </w:r>
      <w:r w:rsidRPr="00A1763A">
        <w:t xml:space="preserve">to </w:t>
      </w:r>
      <w:r w:rsidRPr="00A1763A" w:rsidR="00FC5407">
        <w:t>Parliament</w:t>
      </w:r>
      <w:r w:rsidRPr="00A1763A">
        <w:t>. What is that date</w:t>
      </w:r>
      <w:r w:rsidRPr="00A1763A" w:rsidR="00FC5407">
        <w:t xml:space="preserve">, </w:t>
      </w:r>
      <w:r w:rsidRPr="00A1763A">
        <w:t>please?</w:t>
      </w:r>
    </w:p>
    <w:p w:rsidR="001A3456" w:rsidRPr="00A1763A" w:rsidP="001A3456">
      <w:pPr>
        <w:pStyle w:val="Answer"/>
      </w:pPr>
      <w:sdt>
        <w:sdtPr>
          <w:alias w:val="Witness"/>
          <w:id w:val="-1344093453"/>
          <w:placeholder>
            <w:docPart w:val="39772B7D26474E228A41EE521374F429"/>
          </w:placeholder>
          <w:richText/>
        </w:sdtPr>
        <w:sdtContent>
          <w:r w:rsidRPr="00A1763A" w:rsidR="00DE68AD">
            <w:rPr>
              <w:b/>
              <w:bCs/>
              <w:i/>
              <w:iCs/>
            </w:rPr>
            <w:t>Catherine Frances:</w:t>
          </w:r>
        </w:sdtContent>
      </w:sdt>
      <w:r w:rsidRPr="00A1763A" w:rsidR="00DE68AD">
        <w:t xml:space="preserve"> W</w:t>
      </w:r>
      <w:r w:rsidRPr="00A1763A">
        <w:t xml:space="preserve">e issued the </w:t>
      </w:r>
      <w:r w:rsidRPr="00A1763A" w:rsidR="00DE68AD">
        <w:t xml:space="preserve">provisional </w:t>
      </w:r>
      <w:r w:rsidRPr="00A1763A">
        <w:t>local government finance settlement in December</w:t>
      </w:r>
      <w:r w:rsidRPr="00A1763A" w:rsidR="00DE68AD">
        <w:t xml:space="preserve">, </w:t>
      </w:r>
      <w:r w:rsidRPr="00A1763A">
        <w:t>as you say</w:t>
      </w:r>
      <w:r w:rsidRPr="00A1763A" w:rsidR="00DE68AD">
        <w:t xml:space="preserve">, </w:t>
      </w:r>
      <w:r w:rsidRPr="00A1763A">
        <w:t>and we have been consulting on that. That consultation shut last week</w:t>
      </w:r>
      <w:r w:rsidRPr="00A1763A" w:rsidR="003630EF">
        <w:t>. W</w:t>
      </w:r>
      <w:r w:rsidRPr="00A1763A">
        <w:t>e have been processing the responses</w:t>
      </w:r>
      <w:r w:rsidRPr="00A1763A" w:rsidR="003630EF">
        <w:t xml:space="preserve">. </w:t>
      </w:r>
      <w:r w:rsidRPr="00A1763A">
        <w:t xml:space="preserve">I am anticipating a response shortly. We have said that we will issue the full details of the LGFS by the </w:t>
      </w:r>
      <w:r w:rsidRPr="00A1763A" w:rsidR="00E03CD0">
        <w:t>r</w:t>
      </w:r>
      <w:r w:rsidRPr="00A1763A">
        <w:t>ecess</w:t>
      </w:r>
      <w:r w:rsidRPr="00A1763A" w:rsidR="006202A1">
        <w:t>. T</w:t>
      </w:r>
      <w:r w:rsidRPr="00A1763A">
        <w:t xml:space="preserve">hat is important so </w:t>
      </w:r>
      <w:r w:rsidRPr="00A1763A" w:rsidR="00D4522D">
        <w:t xml:space="preserve">that </w:t>
      </w:r>
      <w:r w:rsidRPr="00A1763A">
        <w:t>councils can go on and factor those detailed numbers into their budgeting.</w:t>
      </w:r>
    </w:p>
    <w:p w:rsidR="001A3456" w:rsidRPr="00A1763A" w:rsidP="008857D0">
      <w:pPr>
        <w:pStyle w:val="Question"/>
      </w:pPr>
      <w:sdt>
        <w:sdtPr>
          <w:rPr>
            <w:b/>
          </w:rPr>
          <w:alias w:val="Member"/>
          <w:tag w:val="&lt;Member mnisId='4295' dodsId='107295'&gt;"/>
          <w:id w:val="277615904"/>
          <w:placeholder>
            <w:docPart w:val="79B2153807A444C3AECEF99AB225F8C4"/>
          </w:placeholder>
          <w:richText/>
        </w:sdtPr>
        <w:sdtContent>
          <w:r w:rsidRPr="00A1763A" w:rsidR="006202A1">
            <w:rPr>
              <w:b/>
            </w:rPr>
            <w:t>Sir Geoffrey Clifton-Brown:</w:t>
          </w:r>
        </w:sdtContent>
      </w:sdt>
      <w:r w:rsidRPr="00A1763A" w:rsidR="006202A1">
        <w:t xml:space="preserve"> They </w:t>
      </w:r>
      <w:r w:rsidRPr="00A1763A">
        <w:t>have to prepare their budgets for the next financial year</w:t>
      </w:r>
      <w:r w:rsidRPr="00A1763A" w:rsidR="006202A1">
        <w:t>. T</w:t>
      </w:r>
      <w:r w:rsidRPr="00A1763A">
        <w:t>he longer it is delayed</w:t>
      </w:r>
      <w:r w:rsidRPr="00A1763A" w:rsidR="006202A1">
        <w:t xml:space="preserve">, </w:t>
      </w:r>
      <w:r w:rsidRPr="00A1763A">
        <w:t>the more difficult</w:t>
      </w:r>
      <w:r w:rsidRPr="00A1763A" w:rsidR="006202A1">
        <w:t xml:space="preserve">y </w:t>
      </w:r>
      <w:r w:rsidRPr="00A1763A">
        <w:t>that is going to cause them.</w:t>
      </w:r>
    </w:p>
    <w:p w:rsidR="001A3456" w:rsidRPr="00A1763A" w:rsidP="001A3456">
      <w:pPr>
        <w:pStyle w:val="Answer"/>
      </w:pPr>
      <w:sdt>
        <w:sdtPr>
          <w:alias w:val="Witness"/>
          <w:id w:val="-514224405"/>
          <w:placeholder>
            <w:docPart w:val="8FFA670E6A744D978BDFC61AF833E616"/>
          </w:placeholder>
          <w:richText/>
        </w:sdtPr>
        <w:sdtContent>
          <w:r w:rsidRPr="00A1763A" w:rsidR="006202A1">
            <w:rPr>
              <w:b/>
              <w:bCs/>
              <w:i/>
              <w:iCs/>
            </w:rPr>
            <w:t>Catherine Frances:</w:t>
          </w:r>
        </w:sdtContent>
      </w:sdt>
      <w:r w:rsidRPr="00A1763A" w:rsidR="006202A1">
        <w:t xml:space="preserve"> T</w:t>
      </w:r>
      <w:r w:rsidRPr="00A1763A">
        <w:t>hat is absolutely right</w:t>
      </w:r>
      <w:r w:rsidRPr="00A1763A" w:rsidR="006202A1">
        <w:t>. T</w:t>
      </w:r>
      <w:r w:rsidRPr="00A1763A">
        <w:t>hat is why we have been mindful</w:t>
      </w:r>
      <w:r w:rsidRPr="00A1763A" w:rsidR="006202A1">
        <w:t xml:space="preserve">, </w:t>
      </w:r>
      <w:r w:rsidRPr="00A1763A">
        <w:t>over the last few years</w:t>
      </w:r>
      <w:r w:rsidRPr="00A1763A" w:rsidR="006202A1">
        <w:t xml:space="preserve">, </w:t>
      </w:r>
      <w:r w:rsidRPr="00A1763A">
        <w:t>to try to get ahead as far as possible on local government finance</w:t>
      </w:r>
      <w:r w:rsidRPr="00A1763A" w:rsidR="006202A1">
        <w:t xml:space="preserve">. Back in 2022, we set out </w:t>
      </w:r>
      <w:r w:rsidRPr="00A1763A">
        <w:t xml:space="preserve">a policy statement that outlined not only the settlement for 2023-24 but also the outlines and main grants for this coming year. We are expecting to lay additional information about the local government finance settlement in the </w:t>
      </w:r>
      <w:r w:rsidRPr="00A1763A" w:rsidR="008857D0">
        <w:t>H</w:t>
      </w:r>
      <w:r w:rsidRPr="00A1763A">
        <w:t>ouse</w:t>
      </w:r>
      <w:r w:rsidRPr="00A1763A" w:rsidR="008857D0">
        <w:t xml:space="preserve">, </w:t>
      </w:r>
      <w:r w:rsidRPr="00A1763A">
        <w:t>but that has not been done yet</w:t>
      </w:r>
      <w:r w:rsidRPr="00A1763A" w:rsidR="008857D0">
        <w:t xml:space="preserve">. </w:t>
      </w:r>
      <w:r w:rsidRPr="00A1763A">
        <w:t>I will be able to update</w:t>
      </w:r>
      <w:r w:rsidRPr="00A1763A" w:rsidR="008857D0">
        <w:t xml:space="preserve">, </w:t>
      </w:r>
      <w:r w:rsidRPr="00A1763A">
        <w:t xml:space="preserve">if I am notified </w:t>
      </w:r>
      <w:r w:rsidRPr="00A1763A" w:rsidR="008857D0">
        <w:t xml:space="preserve">that </w:t>
      </w:r>
      <w:r w:rsidRPr="00A1763A">
        <w:t>it happens.</w:t>
      </w:r>
    </w:p>
    <w:p w:rsidR="001A3456" w:rsidRPr="00A1763A" w:rsidP="00AE3B4A">
      <w:pPr>
        <w:pStyle w:val="Question"/>
      </w:pPr>
      <w:sdt>
        <w:sdtPr>
          <w:rPr>
            <w:b/>
          </w:rPr>
          <w:alias w:val="Member"/>
          <w:tag w:val="&lt;Member mnisId='4295' dodsId='107295'&gt;"/>
          <w:id w:val="1245377812"/>
          <w:placeholder>
            <w:docPart w:val="D299A47F9EA64C0AB03C9AADB8036FC7"/>
          </w:placeholder>
          <w:richText/>
        </w:sdtPr>
        <w:sdtContent>
          <w:r w:rsidRPr="00A1763A" w:rsidR="008857D0">
            <w:rPr>
              <w:b/>
            </w:rPr>
            <w:t>Sir Geoffrey Clifton-Brown:</w:t>
          </w:r>
        </w:sdtContent>
      </w:sdt>
      <w:r w:rsidRPr="00A1763A" w:rsidR="008857D0">
        <w:t xml:space="preserve"> </w:t>
      </w:r>
      <w:r w:rsidRPr="00A1763A">
        <w:t>I understand that the draft that you mention does not include any provision for the update in the minim</w:t>
      </w:r>
      <w:r w:rsidRPr="00A1763A" w:rsidR="008857D0">
        <w:t xml:space="preserve">um </w:t>
      </w:r>
      <w:r w:rsidRPr="00A1763A">
        <w:t xml:space="preserve">wage announced in the </w:t>
      </w:r>
      <w:r w:rsidRPr="00A1763A" w:rsidR="00BB5475">
        <w:t>autumn statement</w:t>
      </w:r>
      <w:r w:rsidRPr="00A1763A">
        <w:t xml:space="preserve">. </w:t>
      </w:r>
      <w:r w:rsidRPr="00A1763A" w:rsidR="00B84963">
        <w:t>G</w:t>
      </w:r>
      <w:r w:rsidRPr="00A1763A">
        <w:t>iven the parlous financial state of some councils</w:t>
      </w:r>
      <w:r w:rsidRPr="00A1763A" w:rsidR="00B84963">
        <w:t>—</w:t>
      </w:r>
      <w:r w:rsidRPr="00A1763A">
        <w:t>indeed</w:t>
      </w:r>
      <w:r w:rsidRPr="00A1763A" w:rsidR="00B84963">
        <w:t xml:space="preserve">, </w:t>
      </w:r>
      <w:r w:rsidRPr="00A1763A">
        <w:t xml:space="preserve">one or two more </w:t>
      </w:r>
      <w:r w:rsidRPr="00A1763A" w:rsidR="00B84963">
        <w:t xml:space="preserve">are </w:t>
      </w:r>
      <w:r w:rsidRPr="00A1763A">
        <w:t xml:space="preserve">sadly coming forward with </w:t>
      </w:r>
      <w:r w:rsidRPr="00A1763A" w:rsidR="00B84963">
        <w:t xml:space="preserve">section </w:t>
      </w:r>
      <w:r w:rsidRPr="00A1763A">
        <w:t>114 provisions</w:t>
      </w:r>
      <w:r w:rsidRPr="00A1763A" w:rsidR="00B84963">
        <w:t>—</w:t>
      </w:r>
      <w:r w:rsidRPr="00A1763A">
        <w:t>how will you deal with the upgrade to the minim</w:t>
      </w:r>
      <w:r w:rsidRPr="00A1763A" w:rsidR="008857D0">
        <w:t xml:space="preserve">um </w:t>
      </w:r>
      <w:r w:rsidRPr="00A1763A">
        <w:t>wage</w:t>
      </w:r>
      <w:r w:rsidRPr="00A1763A" w:rsidR="00B84963">
        <w:t xml:space="preserve">, </w:t>
      </w:r>
      <w:r w:rsidRPr="00A1763A">
        <w:t>which is going to cause some councils a great deal more of expenditure?</w:t>
      </w:r>
    </w:p>
    <w:p w:rsidR="00F630F8" w:rsidRPr="00A1763A" w:rsidP="001A3456">
      <w:pPr>
        <w:pStyle w:val="Answer"/>
      </w:pPr>
      <w:sdt>
        <w:sdtPr>
          <w:alias w:val="Witness"/>
          <w:id w:val="1875111186"/>
          <w:placeholder>
            <w:docPart w:val="B7419432D5DA4E769C7502B4308C398B"/>
          </w:placeholder>
          <w:richText/>
        </w:sdtPr>
        <w:sdtContent>
          <w:r w:rsidRPr="00A1763A" w:rsidR="003C2E04">
            <w:rPr>
              <w:b/>
              <w:bCs/>
              <w:i/>
              <w:iCs/>
            </w:rPr>
            <w:t>Catherine Frances:</w:t>
          </w:r>
        </w:sdtContent>
      </w:sdt>
      <w:r w:rsidRPr="00A1763A" w:rsidR="003C2E04">
        <w:t xml:space="preserve"> W</w:t>
      </w:r>
      <w:r w:rsidRPr="00A1763A" w:rsidR="001A3456">
        <w:t>hen we published the local government finance settlement back in December</w:t>
      </w:r>
      <w:r w:rsidRPr="00A1763A" w:rsidR="003C2E04">
        <w:t xml:space="preserve">, </w:t>
      </w:r>
      <w:r w:rsidRPr="00A1763A" w:rsidR="001A3456">
        <w:t>we built on the settlement that was set out</w:t>
      </w:r>
      <w:r w:rsidRPr="00A1763A" w:rsidR="00BB5475">
        <w:t>—</w:t>
      </w:r>
      <w:r w:rsidRPr="00A1763A" w:rsidR="001A3456">
        <w:t>the headlines</w:t>
      </w:r>
      <w:r w:rsidRPr="00A1763A" w:rsidR="00BB5475">
        <w:t>—</w:t>
      </w:r>
      <w:r w:rsidRPr="00A1763A" w:rsidR="001A3456">
        <w:t>in 2022</w:t>
      </w:r>
      <w:r w:rsidRPr="00A1763A" w:rsidR="003C2E04">
        <w:t xml:space="preserve">, </w:t>
      </w:r>
      <w:r w:rsidRPr="00A1763A" w:rsidR="001A3456">
        <w:t xml:space="preserve">which included a significant uplift for local government of 6.5% in cash terms at that point. When the </w:t>
      </w:r>
      <w:r w:rsidRPr="00A1763A" w:rsidR="00BB5475">
        <w:t>autumn statement</w:t>
      </w:r>
      <w:r w:rsidRPr="00A1763A" w:rsidR="001A3456">
        <w:t xml:space="preserve"> announcement was made about </w:t>
      </w:r>
      <w:r w:rsidRPr="00A1763A" w:rsidR="003C2E04">
        <w:t xml:space="preserve">the </w:t>
      </w:r>
      <w:r w:rsidRPr="00A1763A" w:rsidR="001A3456">
        <w:t>national living wage</w:t>
      </w:r>
      <w:r w:rsidRPr="00A1763A" w:rsidR="003C2E04">
        <w:t xml:space="preserve">, </w:t>
      </w:r>
      <w:r w:rsidRPr="00A1763A" w:rsidR="001A3456">
        <w:t>we did not adjust those figures at that point</w:t>
      </w:r>
      <w:r w:rsidRPr="00A1763A">
        <w:t xml:space="preserve">, but </w:t>
      </w:r>
      <w:r w:rsidRPr="00A1763A" w:rsidR="001A3456">
        <w:t xml:space="preserve">we had used in our original modelling </w:t>
      </w:r>
      <w:r w:rsidRPr="00A1763A">
        <w:t xml:space="preserve">for the </w:t>
      </w:r>
      <w:r w:rsidRPr="00A1763A" w:rsidR="001A3456">
        <w:t>local government settlement the figures that were available from the OBR’s forecast of wage growth at the time</w:t>
      </w:r>
      <w:r w:rsidRPr="00A1763A">
        <w:t xml:space="preserve">, </w:t>
      </w:r>
      <w:r w:rsidRPr="00A1763A" w:rsidR="001A3456">
        <w:t>which is the normal process.</w:t>
      </w:r>
    </w:p>
    <w:p w:rsidR="001A3456" w:rsidRPr="00A1763A" w:rsidP="001A3456">
      <w:pPr>
        <w:pStyle w:val="Answer"/>
      </w:pPr>
      <w:r w:rsidRPr="00A1763A">
        <w:t>W</w:t>
      </w:r>
      <w:r w:rsidRPr="00A1763A">
        <w:t>e would expect a couple of things to happen</w:t>
      </w:r>
      <w:r w:rsidRPr="00A1763A" w:rsidR="00CA1FCF">
        <w:t xml:space="preserve"> in local government</w:t>
      </w:r>
      <w:r w:rsidRPr="00A1763A">
        <w:t>.</w:t>
      </w:r>
      <w:r w:rsidRPr="00A1763A">
        <w:t xml:space="preserve"> F</w:t>
      </w:r>
      <w:r w:rsidRPr="00A1763A">
        <w:t>irst</w:t>
      </w:r>
      <w:r w:rsidRPr="00A1763A">
        <w:t xml:space="preserve">, </w:t>
      </w:r>
      <w:r w:rsidRPr="00A1763A">
        <w:t>in the actual local government sector itself</w:t>
      </w:r>
      <w:r w:rsidRPr="00A1763A">
        <w:t xml:space="preserve">, </w:t>
      </w:r>
      <w:r w:rsidRPr="00A1763A">
        <w:t>members of staff are paid above the national living wage in the pay scales</w:t>
      </w:r>
      <w:r w:rsidRPr="00A1763A">
        <w:t xml:space="preserve">, which, </w:t>
      </w:r>
      <w:r w:rsidRPr="00A1763A">
        <w:t xml:space="preserve">as </w:t>
      </w:r>
      <w:r w:rsidRPr="00A1763A">
        <w:t xml:space="preserve">you know, </w:t>
      </w:r>
      <w:r w:rsidRPr="00A1763A">
        <w:t>we do not set in central Government</w:t>
      </w:r>
      <w:r w:rsidRPr="00A1763A">
        <w:t xml:space="preserve">. For the </w:t>
      </w:r>
      <w:r w:rsidRPr="00A1763A">
        <w:t>wider providers that local government uses</w:t>
      </w:r>
      <w:r w:rsidRPr="00A1763A">
        <w:t xml:space="preserve">, </w:t>
      </w:r>
      <w:r w:rsidRPr="00A1763A">
        <w:t xml:space="preserve">we would expect those to respond </w:t>
      </w:r>
      <w:r w:rsidRPr="00A1763A" w:rsidR="00BB5475">
        <w:t>as</w:t>
      </w:r>
      <w:r w:rsidRPr="00A1763A">
        <w:t xml:space="preserve"> with the </w:t>
      </w:r>
      <w:r w:rsidRPr="00A1763A">
        <w:t>other employers in the economy.</w:t>
      </w:r>
    </w:p>
    <w:p w:rsidR="001A3456" w:rsidRPr="00A1763A" w:rsidP="00F630F8">
      <w:pPr>
        <w:pStyle w:val="Question"/>
      </w:pPr>
      <w:sdt>
        <w:sdtPr>
          <w:rPr>
            <w:b/>
          </w:rPr>
          <w:alias w:val="Member"/>
          <w:tag w:val="&lt;Member mnisId='4295' dodsId='107295'&gt;"/>
          <w:id w:val="-956641833"/>
          <w:placeholder>
            <w:docPart w:val="AB593834BE9A4A078E768340A054A604"/>
          </w:placeholder>
          <w:richText/>
        </w:sdtPr>
        <w:sdtContent>
          <w:r w:rsidRPr="00A1763A" w:rsidR="00F630F8">
            <w:rPr>
              <w:b/>
            </w:rPr>
            <w:t>Sir Geoffrey Clifton-Brown:</w:t>
          </w:r>
        </w:sdtContent>
      </w:sdt>
      <w:r w:rsidRPr="00A1763A" w:rsidR="00F630F8">
        <w:t xml:space="preserve"> </w:t>
      </w:r>
      <w:r w:rsidRPr="00A1763A">
        <w:t>Let us be clear</w:t>
      </w:r>
      <w:r w:rsidR="004C6AD4">
        <w:t>:</w:t>
      </w:r>
      <w:r w:rsidRPr="00A1763A" w:rsidR="00F630F8">
        <w:t xml:space="preserve"> </w:t>
      </w:r>
      <w:r w:rsidR="004C6AD4">
        <w:t>t</w:t>
      </w:r>
      <w:r w:rsidRPr="00A1763A">
        <w:t xml:space="preserve">hat 6.5% figure that you talked about </w:t>
      </w:r>
      <w:r w:rsidRPr="00A1763A" w:rsidR="00F630F8">
        <w:t xml:space="preserve">assumes </w:t>
      </w:r>
      <w:r w:rsidRPr="00A1763A">
        <w:t xml:space="preserve">that all councils put </w:t>
      </w:r>
      <w:r w:rsidRPr="00A1763A" w:rsidR="00F630F8">
        <w:t xml:space="preserve">through </w:t>
      </w:r>
      <w:r w:rsidRPr="00A1763A">
        <w:t>the maxim</w:t>
      </w:r>
      <w:r w:rsidRPr="00A1763A" w:rsidR="00F630F8">
        <w:t xml:space="preserve">um </w:t>
      </w:r>
      <w:r w:rsidRPr="00A1763A">
        <w:t xml:space="preserve">increase allowed up to </w:t>
      </w:r>
      <w:r w:rsidRPr="00A1763A" w:rsidR="00BB5475">
        <w:t>a</w:t>
      </w:r>
      <w:r w:rsidRPr="00A1763A" w:rsidR="00F630F8">
        <w:t xml:space="preserve"> </w:t>
      </w:r>
      <w:r w:rsidRPr="00A1763A">
        <w:t>referend</w:t>
      </w:r>
      <w:r w:rsidRPr="00A1763A" w:rsidR="00F630F8">
        <w:t xml:space="preserve">um </w:t>
      </w:r>
      <w:r w:rsidRPr="00A1763A">
        <w:t>point</w:t>
      </w:r>
      <w:r w:rsidRPr="00A1763A" w:rsidR="00F630F8">
        <w:t>.</w:t>
      </w:r>
    </w:p>
    <w:p w:rsidR="001A3456" w:rsidRPr="00A1763A" w:rsidP="001A3456">
      <w:pPr>
        <w:pStyle w:val="Answer"/>
      </w:pPr>
      <w:sdt>
        <w:sdtPr>
          <w:alias w:val="Witness"/>
          <w:id w:val="581184008"/>
          <w:placeholder>
            <w:docPart w:val="2182127C636E492194A1E08FA815ECC5"/>
          </w:placeholder>
          <w:richText/>
        </w:sdtPr>
        <w:sdtContent>
          <w:r w:rsidRPr="00A1763A" w:rsidR="00F630F8">
            <w:rPr>
              <w:b/>
              <w:bCs/>
              <w:i/>
              <w:iCs/>
            </w:rPr>
            <w:t>Catherine Frances:</w:t>
          </w:r>
        </w:sdtContent>
      </w:sdt>
      <w:r w:rsidRPr="00A1763A" w:rsidR="00F630F8">
        <w:t xml:space="preserve"> </w:t>
      </w:r>
      <w:r w:rsidRPr="00A1763A">
        <w:t xml:space="preserve">The 6.5% is </w:t>
      </w:r>
      <w:r w:rsidRPr="00A1763A" w:rsidR="00F630F8">
        <w:t>“</w:t>
      </w:r>
      <w:r w:rsidRPr="00A1763A">
        <w:t>up to 6.5%</w:t>
      </w:r>
      <w:r w:rsidRPr="00A1763A" w:rsidR="00F630F8">
        <w:t>”</w:t>
      </w:r>
      <w:r w:rsidRPr="00A1763A" w:rsidR="00BB5475">
        <w:t>—</w:t>
      </w:r>
      <w:r w:rsidRPr="00A1763A">
        <w:t>you are absolutely right</w:t>
      </w:r>
      <w:r w:rsidRPr="00A1763A" w:rsidR="00BB5475">
        <w:t>—</w:t>
      </w:r>
      <w:r w:rsidRPr="00A1763A">
        <w:t xml:space="preserve">in terms of cash uplift in </w:t>
      </w:r>
      <w:r w:rsidRPr="00A1763A" w:rsidR="00F630F8">
        <w:t>20</w:t>
      </w:r>
      <w:r w:rsidRPr="00A1763A">
        <w:t>24-25</w:t>
      </w:r>
      <w:r w:rsidRPr="00A1763A" w:rsidR="00F630F8">
        <w:t xml:space="preserve"> </w:t>
      </w:r>
      <w:r w:rsidRPr="00A1763A">
        <w:t xml:space="preserve">over </w:t>
      </w:r>
      <w:r w:rsidRPr="00A1763A" w:rsidR="00F630F8">
        <w:t>20</w:t>
      </w:r>
      <w:r w:rsidRPr="00A1763A">
        <w:t>23-24</w:t>
      </w:r>
      <w:r w:rsidRPr="00A1763A" w:rsidR="00F630F8">
        <w:t>. T</w:t>
      </w:r>
      <w:r w:rsidRPr="00A1763A">
        <w:t xml:space="preserve">hat figure was </w:t>
      </w:r>
      <w:r w:rsidRPr="00A1763A" w:rsidR="00BB5475">
        <w:t>de</w:t>
      </w:r>
      <w:r w:rsidRPr="00A1763A">
        <w:t>rived from the combination of Government grant going in and an assumption that councils would use their council tax flexibility</w:t>
      </w:r>
      <w:r w:rsidRPr="00A1763A" w:rsidR="00F630F8">
        <w:t>. I</w:t>
      </w:r>
      <w:r w:rsidRPr="00A1763A">
        <w:t>t is very much for them to decide whether they do so. Historically</w:t>
      </w:r>
      <w:r w:rsidRPr="00A1763A" w:rsidR="00F630F8">
        <w:t xml:space="preserve">, </w:t>
      </w:r>
      <w:r w:rsidRPr="00A1763A" w:rsidR="00BB5475">
        <w:t xml:space="preserve">the vast majority of councils </w:t>
      </w:r>
      <w:r w:rsidRPr="00A1763A">
        <w:t>have tended to do so.</w:t>
      </w:r>
    </w:p>
    <w:p w:rsidR="001A3456" w:rsidRPr="00A1763A" w:rsidP="007E28AB">
      <w:pPr>
        <w:pStyle w:val="Question"/>
      </w:pPr>
      <w:sdt>
        <w:sdtPr>
          <w:rPr>
            <w:b/>
          </w:rPr>
          <w:alias w:val="Member"/>
          <w:tag w:val="&lt;Member mnisId='4295' dodsId='107295'&gt;"/>
          <w:id w:val="-995876940"/>
          <w:placeholder>
            <w:docPart w:val="E2DC63118F8F4047A8A1AF17AFD1B964"/>
          </w:placeholder>
          <w:richText/>
        </w:sdtPr>
        <w:sdtContent>
          <w:r w:rsidRPr="00A1763A" w:rsidR="007E28AB">
            <w:rPr>
              <w:b/>
            </w:rPr>
            <w:t>Chair:</w:t>
          </w:r>
        </w:sdtContent>
      </w:sdt>
      <w:r w:rsidRPr="00A1763A" w:rsidR="007E28AB">
        <w:t xml:space="preserve"> </w:t>
      </w:r>
      <w:r w:rsidRPr="00A1763A" w:rsidR="00F630F8">
        <w:t xml:space="preserve">Just </w:t>
      </w:r>
      <w:r w:rsidRPr="00A1763A">
        <w:t>to be clear</w:t>
      </w:r>
      <w:r w:rsidRPr="00A1763A" w:rsidR="00F630F8">
        <w:t xml:space="preserve">, </w:t>
      </w:r>
      <w:r w:rsidRPr="00A1763A" w:rsidR="006237BE">
        <w:t xml:space="preserve">was there a difference between the </w:t>
      </w:r>
      <w:r w:rsidRPr="00A1763A">
        <w:t>OBR figures and the actual increase in minim</w:t>
      </w:r>
      <w:r w:rsidRPr="00A1763A" w:rsidR="007E28AB">
        <w:t xml:space="preserve">um </w:t>
      </w:r>
      <w:r w:rsidRPr="00A1763A">
        <w:t xml:space="preserve">wage? </w:t>
      </w:r>
      <w:r w:rsidRPr="00A1763A" w:rsidR="007E28AB">
        <w:t>I am sorry</w:t>
      </w:r>
      <w:r w:rsidRPr="00A1763A" w:rsidR="00BB5475">
        <w:t>;</w:t>
      </w:r>
      <w:r w:rsidRPr="00A1763A" w:rsidR="007E28AB">
        <w:t xml:space="preserve"> I do not </w:t>
      </w:r>
      <w:r w:rsidRPr="00A1763A">
        <w:t>have those to hand.</w:t>
      </w:r>
    </w:p>
    <w:p w:rsidR="001A3456" w:rsidRPr="00A1763A" w:rsidP="001A3456">
      <w:pPr>
        <w:pStyle w:val="Answer"/>
      </w:pPr>
      <w:sdt>
        <w:sdtPr>
          <w:alias w:val="Witness"/>
          <w:id w:val="692735985"/>
          <w:placeholder>
            <w:docPart w:val="7F00514887FC4E4EB322EA2DE67574B0"/>
          </w:placeholder>
          <w:richText/>
        </w:sdtPr>
        <w:sdtContent>
          <w:r w:rsidRPr="00A1763A" w:rsidR="006237BE">
            <w:rPr>
              <w:b/>
              <w:bCs/>
              <w:i/>
              <w:iCs/>
            </w:rPr>
            <w:t>Catherine Frances:</w:t>
          </w:r>
        </w:sdtContent>
      </w:sdt>
      <w:r w:rsidRPr="00A1763A" w:rsidR="006237BE">
        <w:t xml:space="preserve"> </w:t>
      </w:r>
      <w:r w:rsidRPr="00A1763A" w:rsidR="00786831">
        <w:t>W</w:t>
      </w:r>
      <w:r w:rsidRPr="00A1763A">
        <w:t>hen we set the overarching numbers for the consulted</w:t>
      </w:r>
      <w:r w:rsidRPr="00A1763A" w:rsidR="00786831">
        <w:t>-</w:t>
      </w:r>
      <w:r w:rsidRPr="00A1763A">
        <w:t>on LGFS provisional settlement</w:t>
      </w:r>
      <w:r w:rsidRPr="00A1763A" w:rsidR="00786831">
        <w:t xml:space="preserve">, </w:t>
      </w:r>
      <w:r w:rsidRPr="00A1763A">
        <w:t>we used the OBR figures</w:t>
      </w:r>
      <w:r w:rsidRPr="00A1763A" w:rsidR="00CA1FCF">
        <w:t>, which</w:t>
      </w:r>
      <w:r w:rsidRPr="00A1763A" w:rsidR="00786831">
        <w:t xml:space="preserve"> </w:t>
      </w:r>
      <w:r w:rsidRPr="00A1763A">
        <w:t xml:space="preserve">predated the </w:t>
      </w:r>
      <w:r w:rsidRPr="00A1763A" w:rsidR="00BB5475">
        <w:t>autumn statement</w:t>
      </w:r>
      <w:r w:rsidRPr="00A1763A">
        <w:t xml:space="preserve"> announcement in 2023</w:t>
      </w:r>
      <w:r w:rsidRPr="00A1763A" w:rsidR="00A63558">
        <w:t xml:space="preserve">. Yes, </w:t>
      </w:r>
      <w:r w:rsidRPr="00A1763A">
        <w:t>there will have been a change from that.</w:t>
      </w:r>
    </w:p>
    <w:p w:rsidR="001A3456" w:rsidRPr="00A1763A" w:rsidP="00A63558">
      <w:pPr>
        <w:pStyle w:val="Question"/>
      </w:pPr>
      <w:sdt>
        <w:sdtPr>
          <w:rPr>
            <w:b/>
          </w:rPr>
          <w:alias w:val="Member"/>
          <w:tag w:val="&lt;Member mnisId='4295' dodsId='107295'&gt;"/>
          <w:id w:val="1415747267"/>
          <w:placeholder>
            <w:docPart w:val="12B42FD09A424D85A3FDB09248148CBC"/>
          </w:placeholder>
          <w:richText/>
        </w:sdtPr>
        <w:sdtContent>
          <w:r w:rsidRPr="00A1763A" w:rsidR="00A63558">
            <w:rPr>
              <w:b/>
            </w:rPr>
            <w:t>Chair:</w:t>
          </w:r>
          <w:r w:rsidRPr="00A1763A" w:rsidR="00BB5475">
            <w:rPr>
              <w:b/>
            </w:rPr>
            <w:t xml:space="preserve"> </w:t>
          </w:r>
        </w:sdtContent>
      </w:sdt>
      <w:r w:rsidRPr="00A1763A" w:rsidR="00A63558">
        <w:t xml:space="preserve">They </w:t>
      </w:r>
      <w:r w:rsidRPr="00A1763A">
        <w:t>had predicted ahead</w:t>
      </w:r>
      <w:r w:rsidRPr="00A1763A" w:rsidR="00A63558">
        <w:t xml:space="preserve">. You are </w:t>
      </w:r>
      <w:r w:rsidRPr="00A1763A">
        <w:t xml:space="preserve">using the figures </w:t>
      </w:r>
      <w:r w:rsidRPr="00A1763A" w:rsidR="00A63558">
        <w:t xml:space="preserve">that they </w:t>
      </w:r>
      <w:r w:rsidRPr="00A1763A">
        <w:t>predicted for the year in question.</w:t>
      </w:r>
    </w:p>
    <w:p w:rsidR="00A63558" w:rsidRPr="00A1763A" w:rsidP="001A3456">
      <w:pPr>
        <w:pStyle w:val="Answer"/>
      </w:pPr>
      <w:sdt>
        <w:sdtPr>
          <w:alias w:val="Witness"/>
          <w:id w:val="1459288433"/>
          <w:placeholder>
            <w:docPart w:val="6A2E0CF40B154BA480DCA22C577636B8"/>
          </w:placeholder>
          <w:richText/>
        </w:sdtPr>
        <w:sdtContent>
          <w:r w:rsidRPr="00A1763A">
            <w:rPr>
              <w:b/>
              <w:bCs/>
              <w:i/>
              <w:iCs/>
            </w:rPr>
            <w:t>Catherine Frances:</w:t>
          </w:r>
        </w:sdtContent>
      </w:sdt>
      <w:r w:rsidRPr="00A1763A">
        <w:t xml:space="preserve"> Exactly, yes. </w:t>
      </w:r>
    </w:p>
    <w:p w:rsidR="00A63558" w:rsidRPr="00A1763A" w:rsidP="00A63558">
      <w:pPr>
        <w:pStyle w:val="Question"/>
      </w:pPr>
      <w:sdt>
        <w:sdtPr>
          <w:rPr>
            <w:b/>
          </w:rPr>
          <w:alias w:val="Member"/>
          <w:tag w:val="&lt;Member mnisId='4295' dodsId='107295'&gt;"/>
          <w:id w:val="2018957098"/>
          <w:placeholder>
            <w:docPart w:val="DC9EC253CE9B47C68EBDBAA3F1067B41"/>
          </w:placeholder>
          <w:richText/>
        </w:sdtPr>
        <w:sdtContent>
          <w:r w:rsidRPr="00A1763A">
            <w:rPr>
              <w:b/>
            </w:rPr>
            <w:t>Chair:</w:t>
          </w:r>
        </w:sdtContent>
      </w:sdt>
      <w:r w:rsidRPr="00A1763A">
        <w:t xml:space="preserve"> W</w:t>
      </w:r>
      <w:r w:rsidRPr="00A1763A" w:rsidR="001A3456">
        <w:t xml:space="preserve">hat was the gap? </w:t>
      </w:r>
    </w:p>
    <w:p w:rsidR="001A3456" w:rsidRPr="00A1763A" w:rsidP="001A3456">
      <w:pPr>
        <w:pStyle w:val="Answer"/>
      </w:pPr>
      <w:sdt>
        <w:sdtPr>
          <w:rPr>
            <w:b/>
          </w:rPr>
          <w:alias w:val="Witness"/>
          <w:id w:val="-2056849861"/>
          <w:placeholder>
            <w:docPart w:val="0740FD0AE80A4D9AB92B28DDF4F80FDB"/>
          </w:placeholder>
          <w:richText/>
        </w:sdtPr>
        <w:sdtContent>
          <w:r w:rsidRPr="00A1763A" w:rsidR="00A63558">
            <w:rPr>
              <w:b/>
              <w:bCs/>
              <w:i/>
              <w:iCs/>
            </w:rPr>
            <w:t>Catherine Frances:</w:t>
          </w:r>
        </w:sdtContent>
      </w:sdt>
      <w:r w:rsidRPr="00A1763A" w:rsidR="00A63558">
        <w:rPr>
          <w:b/>
        </w:rPr>
        <w:t xml:space="preserve"> </w:t>
      </w:r>
      <w:r w:rsidRPr="00A1763A">
        <w:t>I do not have the d</w:t>
      </w:r>
      <w:r>
        <w:t>ata</w:t>
      </w:r>
      <w:r w:rsidRPr="00A1763A">
        <w:t xml:space="preserve"> partly because the way this will work is </w:t>
      </w:r>
      <w:r w:rsidRPr="00A1763A" w:rsidR="00A63558">
        <w:t xml:space="preserve">that </w:t>
      </w:r>
      <w:r w:rsidRPr="00A1763A">
        <w:t>every council in the country will contract services out with their providers and they themselves will pay at different rates</w:t>
      </w:r>
      <w:r w:rsidRPr="00A1763A" w:rsidR="00A63558">
        <w:t>. T</w:t>
      </w:r>
      <w:r w:rsidRPr="00A1763A">
        <w:t>hey will have to meet the national living wage requirements</w:t>
      </w:r>
      <w:r w:rsidRPr="00A1763A" w:rsidR="00A63558">
        <w:t>. I</w:t>
      </w:r>
      <w:r w:rsidRPr="00A1763A">
        <w:t xml:space="preserve">t will be a </w:t>
      </w:r>
      <w:r w:rsidRPr="00A1763A" w:rsidR="00915B02">
        <w:t xml:space="preserve">question that arises </w:t>
      </w:r>
      <w:r w:rsidRPr="00A1763A">
        <w:t xml:space="preserve">when contracts are renegotiated </w:t>
      </w:r>
      <w:r w:rsidRPr="00A1763A" w:rsidR="00915B02">
        <w:t xml:space="preserve">or </w:t>
      </w:r>
      <w:r w:rsidRPr="00A1763A">
        <w:t>when those things are changed.</w:t>
      </w:r>
      <w:r w:rsidRPr="00A1763A" w:rsidR="00915B02">
        <w:t xml:space="preserve"> </w:t>
      </w:r>
      <w:r w:rsidRPr="00A1763A">
        <w:t xml:space="preserve">If we think about adult social care, for example, it may be </w:t>
      </w:r>
      <w:r w:rsidRPr="00A1763A">
        <w:t>reflected in fees</w:t>
      </w:r>
      <w:r w:rsidRPr="00A1763A" w:rsidR="00915B02">
        <w:t xml:space="preserve"> or not, </w:t>
      </w:r>
      <w:r w:rsidRPr="00A1763A">
        <w:t xml:space="preserve">but we need to let that </w:t>
      </w:r>
      <w:r w:rsidRPr="00A1763A" w:rsidR="00915B02">
        <w:t xml:space="preserve">roll </w:t>
      </w:r>
      <w:r w:rsidRPr="00A1763A">
        <w:t>through the system</w:t>
      </w:r>
      <w:r w:rsidRPr="00A1763A" w:rsidR="00915B02">
        <w:t xml:space="preserve">. </w:t>
      </w:r>
      <w:r w:rsidRPr="00A1763A">
        <w:t>I do not have a specific figure to estimate that.</w:t>
      </w:r>
    </w:p>
    <w:p w:rsidR="001A3456" w:rsidRPr="00A1763A" w:rsidP="00742909">
      <w:pPr>
        <w:pStyle w:val="Remark"/>
      </w:pPr>
      <w:sdt>
        <w:sdtPr>
          <w:rPr>
            <w:b/>
          </w:rPr>
          <w:alias w:val="Member"/>
          <w:tag w:val="&lt;Member mnisId='4295' dodsId='107295'&gt;"/>
          <w:id w:val="-1668398078"/>
          <w:placeholder>
            <w:docPart w:val="6C0CC3F8343A4393924AF30E605C5AB3"/>
          </w:placeholder>
          <w:richText/>
        </w:sdtPr>
        <w:sdtContent>
          <w:r w:rsidRPr="00A1763A" w:rsidR="00915B02">
            <w:rPr>
              <w:b/>
            </w:rPr>
            <w:t>Chair:</w:t>
          </w:r>
        </w:sdtContent>
      </w:sdt>
      <w:r w:rsidRPr="00A1763A" w:rsidR="00915B02">
        <w:t xml:space="preserve"> We </w:t>
      </w:r>
      <w:r w:rsidRPr="00A1763A">
        <w:t xml:space="preserve">know what the general picture </w:t>
      </w:r>
      <w:r w:rsidRPr="00A1763A" w:rsidR="00915B02">
        <w:t xml:space="preserve">is </w:t>
      </w:r>
      <w:r w:rsidRPr="00A1763A">
        <w:t xml:space="preserve">and </w:t>
      </w:r>
      <w:r w:rsidRPr="00A1763A" w:rsidR="00915B02">
        <w:t xml:space="preserve">about the </w:t>
      </w:r>
      <w:r w:rsidRPr="00A1763A">
        <w:t xml:space="preserve">challenges </w:t>
      </w:r>
      <w:r w:rsidRPr="00A1763A" w:rsidR="00915B02">
        <w:t xml:space="preserve">for </w:t>
      </w:r>
      <w:r w:rsidRPr="00A1763A">
        <w:t>local government funding</w:t>
      </w:r>
      <w:r w:rsidRPr="00A1763A" w:rsidR="00915B02">
        <w:t xml:space="preserve">, </w:t>
      </w:r>
      <w:r w:rsidRPr="00A1763A">
        <w:t>whatever happens with the settlement</w:t>
      </w:r>
      <w:r w:rsidRPr="00A1763A" w:rsidR="00915B02">
        <w:t>. W</w:t>
      </w:r>
      <w:r w:rsidRPr="00A1763A">
        <w:t xml:space="preserve">e will leave that there for now and we will make sure we pass on that and further questions to our sister </w:t>
      </w:r>
      <w:r w:rsidRPr="00A1763A" w:rsidR="00915B02">
        <w:t>S</w:t>
      </w:r>
      <w:r w:rsidRPr="00A1763A">
        <w:t>elect Committee</w:t>
      </w:r>
      <w:r w:rsidRPr="00A1763A" w:rsidR="00915B02">
        <w:t>. T</w:t>
      </w:r>
      <w:r w:rsidRPr="00A1763A">
        <w:t>hank you for that</w:t>
      </w:r>
      <w:r w:rsidRPr="00A1763A" w:rsidR="00915B02">
        <w:t xml:space="preserve"> </w:t>
      </w:r>
      <w:r w:rsidRPr="00A1763A">
        <w:t>because we do need to get on to the important issue of reforming adult social care</w:t>
      </w:r>
      <w:r w:rsidRPr="00A1763A" w:rsidR="00915B02">
        <w:t>. T</w:t>
      </w:r>
      <w:r w:rsidRPr="00A1763A">
        <w:t>o kick off our main session</w:t>
      </w:r>
      <w:r w:rsidRPr="00A1763A" w:rsidR="00915B02">
        <w:t xml:space="preserve">, </w:t>
      </w:r>
      <w:r w:rsidRPr="00A1763A">
        <w:t>I am going to ask Anne</w:t>
      </w:r>
      <w:r w:rsidRPr="00A1763A" w:rsidR="00BB5475">
        <w:t xml:space="preserve"> </w:t>
      </w:r>
      <w:r w:rsidRPr="00A1763A">
        <w:t xml:space="preserve">Marie Morris to start. </w:t>
      </w:r>
    </w:p>
    <w:p w:rsidR="00A826A4" w:rsidRPr="00A1763A" w:rsidP="00742909">
      <w:pPr>
        <w:pStyle w:val="Question"/>
      </w:pPr>
      <w:sdt>
        <w:sdtPr>
          <w:alias w:val="Member"/>
          <w:tag w:val="&lt;Member mnisId='4249' dodsId='62737'&gt;"/>
          <w:id w:val="-1179885239"/>
          <w:placeholder>
            <w:docPart w:val="509AD6DBD8D24DAC8A6603126715AFF9"/>
          </w:placeholder>
          <w:richText/>
        </w:sdtPr>
        <w:sdtContent>
          <w:r w:rsidRPr="00A1763A" w:rsidR="00742909">
            <w:rPr>
              <w:b/>
            </w:rPr>
            <w:t>Anne Marie Morris:</w:t>
          </w:r>
        </w:sdtContent>
      </w:sdt>
      <w:r w:rsidRPr="00A1763A" w:rsidR="00742909">
        <w:t xml:space="preserve"> </w:t>
      </w:r>
      <w:r w:rsidRPr="00A1763A" w:rsidR="001A3456">
        <w:t xml:space="preserve">There was a </w:t>
      </w:r>
      <w:r w:rsidRPr="00A1763A" w:rsidR="00BB5475">
        <w:t>White Paper</w:t>
      </w:r>
      <w:r w:rsidRPr="00A1763A" w:rsidR="001A3456">
        <w:t xml:space="preserve"> and there was a quite extensive plan for </w:t>
      </w:r>
      <w:r w:rsidRPr="00A1763A" w:rsidR="00742909">
        <w:t xml:space="preserve">the </w:t>
      </w:r>
      <w:r w:rsidRPr="00A1763A" w:rsidR="001A3456">
        <w:t>reform of social care</w:t>
      </w:r>
      <w:r w:rsidRPr="00A1763A" w:rsidR="00742909">
        <w:t xml:space="preserve">, </w:t>
      </w:r>
      <w:r w:rsidRPr="00A1763A" w:rsidR="001A3456">
        <w:t>including introducing a new charging scheme</w:t>
      </w:r>
      <w:r w:rsidRPr="00A1763A" w:rsidR="00742909">
        <w:t>. B</w:t>
      </w:r>
      <w:r w:rsidRPr="00A1763A" w:rsidR="001A3456">
        <w:t xml:space="preserve">y November </w:t>
      </w:r>
      <w:r w:rsidRPr="00A1763A" w:rsidR="00742909">
        <w:t>20</w:t>
      </w:r>
      <w:r w:rsidRPr="00A1763A" w:rsidR="001A3456">
        <w:t>22</w:t>
      </w:r>
      <w:r w:rsidRPr="00A1763A" w:rsidR="00742909">
        <w:t xml:space="preserve">, </w:t>
      </w:r>
      <w:r w:rsidRPr="00A1763A" w:rsidR="001A3456">
        <w:t xml:space="preserve">when we got to the </w:t>
      </w:r>
      <w:r w:rsidRPr="00A1763A" w:rsidR="00BB5475">
        <w:t>autumn statement</w:t>
      </w:r>
      <w:r w:rsidRPr="00A1763A" w:rsidR="00742909">
        <w:t xml:space="preserve">, </w:t>
      </w:r>
      <w:r w:rsidRPr="00A1763A" w:rsidR="001A3456">
        <w:t>it was clear to the Government that the money need</w:t>
      </w:r>
      <w:r w:rsidRPr="00A1763A" w:rsidR="00742909">
        <w:t>ed</w:t>
      </w:r>
      <w:r w:rsidRPr="00A1763A" w:rsidR="001A3456">
        <w:t xml:space="preserve"> to be reprioritised and redirected</w:t>
      </w:r>
      <w:r w:rsidRPr="00A1763A" w:rsidR="00742909">
        <w:t>. E</w:t>
      </w:r>
      <w:r w:rsidRPr="00A1763A" w:rsidR="001A3456">
        <w:t>ffectively</w:t>
      </w:r>
      <w:r w:rsidRPr="00A1763A" w:rsidR="00742909">
        <w:t xml:space="preserve">, </w:t>
      </w:r>
      <w:r w:rsidRPr="00A1763A" w:rsidR="001A3456">
        <w:t>there was a 58% reduction in the pot</w:t>
      </w:r>
      <w:r w:rsidRPr="00A1763A" w:rsidR="00742909">
        <w:t xml:space="preserve"> and </w:t>
      </w:r>
      <w:r w:rsidRPr="00A1763A" w:rsidR="001A3456">
        <w:t>charging was deferred</w:t>
      </w:r>
      <w:r w:rsidRPr="00A1763A" w:rsidR="00742909">
        <w:t xml:space="preserve">, so </w:t>
      </w:r>
      <w:r w:rsidRPr="00A1763A" w:rsidR="001A3456">
        <w:t xml:space="preserve">we were left with </w:t>
      </w:r>
      <w:r w:rsidRPr="00A1763A" w:rsidR="00742909">
        <w:t>£</w:t>
      </w:r>
      <w:r w:rsidRPr="00A1763A" w:rsidR="001A3456">
        <w:t>7.5 billion</w:t>
      </w:r>
      <w:r w:rsidRPr="00A1763A" w:rsidR="00742909">
        <w:t>. A</w:t>
      </w:r>
      <w:r w:rsidRPr="00A1763A" w:rsidR="001A3456">
        <w:t>t the same time</w:t>
      </w:r>
      <w:r w:rsidRPr="00A1763A" w:rsidR="00742909">
        <w:t xml:space="preserve">, </w:t>
      </w:r>
      <w:r w:rsidRPr="00A1763A" w:rsidR="001A3456">
        <w:t>there were specific focused packages to look at discharge and how we might pay carers who were providing the care better</w:t>
      </w:r>
      <w:r w:rsidRPr="00A1763A" w:rsidR="00BB5475">
        <w:t xml:space="preserve"> in order</w:t>
      </w:r>
      <w:r w:rsidRPr="00A1763A" w:rsidR="001A3456">
        <w:t xml:space="preserve"> to ensure that </w:t>
      </w:r>
      <w:r w:rsidRPr="00A1763A">
        <w:t xml:space="preserve">the </w:t>
      </w:r>
      <w:r w:rsidRPr="00A1763A" w:rsidR="001A3456">
        <w:t>system stood up</w:t>
      </w:r>
      <w:r w:rsidRPr="00A1763A">
        <w:t xml:space="preserve">. </w:t>
      </w:r>
    </w:p>
    <w:p w:rsidR="001239DD" w:rsidRPr="00A1763A" w:rsidP="001239DD">
      <w:pPr>
        <w:pStyle w:val="QuestionCont"/>
      </w:pPr>
      <w:r w:rsidRPr="00A1763A">
        <w:t>W</w:t>
      </w:r>
      <w:r w:rsidRPr="00A1763A" w:rsidR="001A3456">
        <w:t>e had these two funds</w:t>
      </w:r>
      <w:r w:rsidRPr="00A1763A">
        <w:t xml:space="preserve">. We had </w:t>
      </w:r>
      <w:r w:rsidRPr="00A1763A" w:rsidR="001A3456">
        <w:t xml:space="preserve">the </w:t>
      </w:r>
      <w:r w:rsidRPr="00A1763A">
        <w:t>£</w:t>
      </w:r>
      <w:r w:rsidRPr="00A1763A" w:rsidR="001A3456">
        <w:t xml:space="preserve">1.1 billion </w:t>
      </w:r>
      <w:r w:rsidRPr="00A1763A">
        <w:t xml:space="preserve">that </w:t>
      </w:r>
      <w:r w:rsidRPr="00A1763A" w:rsidR="001A3456">
        <w:t xml:space="preserve">went to the </w:t>
      </w:r>
      <w:r w:rsidRPr="00A1763A" w:rsidR="00BB5475">
        <w:t>market sustainability and improvement fund</w:t>
      </w:r>
      <w:r w:rsidRPr="00A1763A" w:rsidR="00E075BC">
        <w:t xml:space="preserve">, </w:t>
      </w:r>
      <w:r w:rsidRPr="00A1763A" w:rsidR="001A3456">
        <w:t xml:space="preserve">which was all about trying to ensure </w:t>
      </w:r>
      <w:r w:rsidRPr="00A1763A" w:rsidR="00BB5475">
        <w:t xml:space="preserve">that </w:t>
      </w:r>
      <w:r w:rsidRPr="00A1763A" w:rsidR="001A3456">
        <w:t xml:space="preserve">we still had a motivated workforce </w:t>
      </w:r>
      <w:r w:rsidRPr="00A1763A">
        <w:t xml:space="preserve">that was </w:t>
      </w:r>
      <w:r w:rsidRPr="00A1763A" w:rsidR="001A3456">
        <w:t xml:space="preserve">able to deliver care </w:t>
      </w:r>
      <w:r w:rsidRPr="00A1763A">
        <w:t xml:space="preserve">and being </w:t>
      </w:r>
      <w:r w:rsidRPr="00A1763A" w:rsidR="001A3456">
        <w:t>properly paid</w:t>
      </w:r>
      <w:r w:rsidRPr="00A1763A">
        <w:t xml:space="preserve">. We also </w:t>
      </w:r>
      <w:r w:rsidRPr="00A1763A" w:rsidR="001A3456">
        <w:t xml:space="preserve">had the </w:t>
      </w:r>
      <w:r w:rsidRPr="00A1763A">
        <w:t>£</w:t>
      </w:r>
      <w:r w:rsidRPr="00A1763A" w:rsidR="001A3456">
        <w:t>1.6 billion</w:t>
      </w:r>
      <w:r w:rsidRPr="00A1763A">
        <w:t xml:space="preserve">, </w:t>
      </w:r>
      <w:r w:rsidRPr="00A1763A" w:rsidR="001A3456">
        <w:t>which was hospital discharge</w:t>
      </w:r>
      <w:r w:rsidRPr="00A1763A">
        <w:t xml:space="preserve">. </w:t>
      </w:r>
    </w:p>
    <w:p w:rsidR="001239DD" w:rsidRPr="00A1763A" w:rsidP="001239DD">
      <w:pPr>
        <w:pStyle w:val="QuestionCont"/>
      </w:pPr>
      <w:r w:rsidRPr="00A1763A">
        <w:t xml:space="preserve">Sir </w:t>
      </w:r>
      <w:r w:rsidRPr="00A1763A" w:rsidR="001A3456">
        <w:t>Chris</w:t>
      </w:r>
      <w:r w:rsidRPr="00A1763A">
        <w:t>—</w:t>
      </w:r>
      <w:r w:rsidRPr="00A1763A" w:rsidR="001A3456">
        <w:t>M</w:t>
      </w:r>
      <w:r w:rsidRPr="00A1763A">
        <w:t>s</w:t>
      </w:r>
      <w:r w:rsidRPr="00A1763A" w:rsidR="001A3456">
        <w:t xml:space="preserve"> Dyson may wish to contribute</w:t>
      </w:r>
      <w:r w:rsidRPr="00A1763A">
        <w:t>—</w:t>
      </w:r>
      <w:r w:rsidRPr="00A1763A" w:rsidR="001A3456">
        <w:t>did those funds deliver what was expected</w:t>
      </w:r>
      <w:r w:rsidRPr="00A1763A">
        <w:t>? L</w:t>
      </w:r>
      <w:r w:rsidRPr="00A1763A" w:rsidR="001A3456">
        <w:t xml:space="preserve">et us start with the </w:t>
      </w:r>
      <w:r w:rsidRPr="00A1763A" w:rsidR="00BB5475">
        <w:t>market sustainability and improvement fund</w:t>
      </w:r>
      <w:r w:rsidRPr="00A1763A">
        <w:t>. D</w:t>
      </w:r>
      <w:r w:rsidRPr="00A1763A" w:rsidR="001A3456">
        <w:t>id the average rate being paid to care workers go up</w:t>
      </w:r>
      <w:r w:rsidRPr="00A1763A">
        <w:t>? I</w:t>
      </w:r>
      <w:r w:rsidRPr="00A1763A" w:rsidR="001A3456">
        <w:t>f so</w:t>
      </w:r>
      <w:r w:rsidRPr="00A1763A">
        <w:t xml:space="preserve">, </w:t>
      </w:r>
      <w:r w:rsidRPr="00A1763A" w:rsidR="001A3456">
        <w:t>by how much</w:t>
      </w:r>
      <w:r w:rsidRPr="00A1763A">
        <w:t xml:space="preserve">? </w:t>
      </w:r>
    </w:p>
    <w:p w:rsidR="001239DD" w:rsidRPr="00A1763A" w:rsidP="007A757F">
      <w:pPr>
        <w:pStyle w:val="Answer"/>
      </w:pPr>
      <w:sdt>
        <w:sdtPr>
          <w:alias w:val="Witness"/>
          <w:id w:val="1606230214"/>
          <w:placeholder>
            <w:docPart w:val="60E62A5973BE4829BA95CA0A4CE857A5"/>
          </w:placeholder>
          <w:richText/>
        </w:sdtPr>
        <w:sdtContent>
          <w:r w:rsidRPr="00A1763A">
            <w:rPr>
              <w:b/>
              <w:bCs/>
              <w:i/>
              <w:iCs/>
            </w:rPr>
            <w:t>Sir Chris Wormald:</w:t>
          </w:r>
        </w:sdtContent>
      </w:sdt>
      <w:r w:rsidRPr="00A1763A">
        <w:t xml:space="preserve"> </w:t>
      </w:r>
      <w:r w:rsidRPr="00A1763A" w:rsidR="001A3456">
        <w:t>I will get Ms Dyson to answer on the specifics</w:t>
      </w:r>
      <w:r w:rsidRPr="00A1763A">
        <w:t xml:space="preserve">, </w:t>
      </w:r>
      <w:r w:rsidRPr="00A1763A" w:rsidR="001A3456">
        <w:t>but there was an awful lot in your question</w:t>
      </w:r>
      <w:r w:rsidRPr="00A1763A">
        <w:t xml:space="preserve">. </w:t>
      </w:r>
    </w:p>
    <w:p w:rsidR="001239DD" w:rsidRPr="00A1763A" w:rsidP="0033790F">
      <w:pPr>
        <w:pStyle w:val="Question"/>
      </w:pPr>
      <w:sdt>
        <w:sdtPr>
          <w:alias w:val="Member"/>
          <w:tag w:val="&lt;Member mnisId='4249' dodsId='62737'&gt;"/>
          <w:id w:val="1474016541"/>
          <w:placeholder>
            <w:docPart w:val="F7A5DC60E23D4BFEB1119B6651859B9D"/>
          </w:placeholder>
          <w:richText/>
        </w:sdtPr>
        <w:sdtContent>
          <w:r w:rsidRPr="00A1763A">
            <w:rPr>
              <w:b/>
            </w:rPr>
            <w:t>Anne Marie Morris:</w:t>
          </w:r>
        </w:sdtContent>
      </w:sdt>
      <w:r w:rsidRPr="00A1763A">
        <w:t xml:space="preserve"> Indeed, what I wanted, Sir Chris, was to stop you just </w:t>
      </w:r>
      <w:r w:rsidRPr="00A1763A" w:rsidR="001A3456">
        <w:t xml:space="preserve">telling me what was in the </w:t>
      </w:r>
      <w:r w:rsidRPr="00A1763A" w:rsidR="00BB5475">
        <w:t>autumn statement</w:t>
      </w:r>
      <w:r w:rsidRPr="00A1763A">
        <w:t xml:space="preserve">. </w:t>
      </w:r>
      <w:r w:rsidRPr="00A1763A" w:rsidR="001A3456">
        <w:t xml:space="preserve">I wanted some commentary on </w:t>
      </w:r>
      <w:r w:rsidRPr="00A1763A">
        <w:t xml:space="preserve">what </w:t>
      </w:r>
      <w:r w:rsidRPr="00A1763A" w:rsidR="00BB5475">
        <w:t>was in it, rather than what it was</w:t>
      </w:r>
      <w:r w:rsidRPr="00A1763A">
        <w:t>.</w:t>
      </w:r>
    </w:p>
    <w:p w:rsidR="00983A22" w:rsidRPr="00A1763A" w:rsidP="001239DD">
      <w:pPr>
        <w:pStyle w:val="Answer"/>
      </w:pPr>
      <w:sdt>
        <w:sdtPr>
          <w:alias w:val="Witness"/>
          <w:id w:val="-197860834"/>
          <w:placeholder>
            <w:docPart w:val="CCD85973337A4286B997D4B9F8F16691"/>
          </w:placeholder>
          <w:richText/>
        </w:sdtPr>
        <w:sdtContent>
          <w:r w:rsidRPr="00A1763A" w:rsidR="001239DD">
            <w:rPr>
              <w:b/>
              <w:bCs/>
              <w:i/>
              <w:iCs/>
            </w:rPr>
            <w:t>Sir Chris Wormald:</w:t>
          </w:r>
        </w:sdtContent>
      </w:sdt>
      <w:r w:rsidRPr="00A1763A" w:rsidR="001239DD">
        <w:t xml:space="preserve"> </w:t>
      </w:r>
      <w:r w:rsidRPr="00A1763A">
        <w:t xml:space="preserve">I </w:t>
      </w:r>
      <w:r w:rsidRPr="00A1763A" w:rsidR="001A3456">
        <w:t>will do the general bit</w:t>
      </w:r>
      <w:r w:rsidRPr="00A1763A">
        <w:t xml:space="preserve">, </w:t>
      </w:r>
      <w:r w:rsidRPr="00A1763A" w:rsidR="001A3456">
        <w:t xml:space="preserve">and then I will pass on to Ms Dyson </w:t>
      </w:r>
      <w:r w:rsidRPr="00A1763A">
        <w:t xml:space="preserve">on </w:t>
      </w:r>
      <w:r w:rsidRPr="00A1763A" w:rsidR="001A3456">
        <w:t>the specific</w:t>
      </w:r>
      <w:r w:rsidRPr="00A1763A">
        <w:t xml:space="preserve">s. The </w:t>
      </w:r>
      <w:r w:rsidRPr="00A1763A" w:rsidR="001A3456">
        <w:t xml:space="preserve">first thing to say is thanks to the </w:t>
      </w:r>
      <w:r w:rsidRPr="00A1763A">
        <w:t xml:space="preserve">National Audit Office </w:t>
      </w:r>
      <w:r w:rsidRPr="00A1763A" w:rsidR="001A3456">
        <w:t>for the report</w:t>
      </w:r>
      <w:r w:rsidRPr="00A1763A">
        <w:t xml:space="preserve">, of </w:t>
      </w:r>
      <w:r w:rsidRPr="00A1763A" w:rsidR="001A3456">
        <w:t xml:space="preserve">which we </w:t>
      </w:r>
      <w:r w:rsidRPr="00A1763A">
        <w:t xml:space="preserve">have </w:t>
      </w:r>
      <w:r w:rsidRPr="00A1763A" w:rsidR="001A3456">
        <w:t>agreed the facts</w:t>
      </w:r>
      <w:r w:rsidRPr="00A1763A">
        <w:t xml:space="preserve">. It is </w:t>
      </w:r>
      <w:r w:rsidRPr="00A1763A" w:rsidR="001A3456">
        <w:t>extremely important</w:t>
      </w:r>
      <w:r w:rsidRPr="00A1763A">
        <w:t>. F</w:t>
      </w:r>
      <w:r w:rsidRPr="00A1763A" w:rsidR="001A3456">
        <w:t>or the first time</w:t>
      </w:r>
      <w:r w:rsidRPr="00A1763A">
        <w:t xml:space="preserve">, </w:t>
      </w:r>
      <w:r w:rsidRPr="00A1763A" w:rsidR="001A3456">
        <w:t xml:space="preserve">certainly </w:t>
      </w:r>
      <w:r w:rsidRPr="00A1763A">
        <w:t xml:space="preserve">since </w:t>
      </w:r>
      <w:r w:rsidRPr="00A1763A" w:rsidR="001A3456">
        <w:t xml:space="preserve">I have been </w:t>
      </w:r>
      <w:r w:rsidRPr="00A1763A" w:rsidR="004C6AD4">
        <w:t>permanent secretary</w:t>
      </w:r>
      <w:r w:rsidRPr="00A1763A">
        <w:t xml:space="preserve">, </w:t>
      </w:r>
      <w:r w:rsidRPr="00A1763A" w:rsidR="001A3456">
        <w:t>we are able to have a report on reforming social care as opposed to the sustainability of social care</w:t>
      </w:r>
      <w:r w:rsidRPr="00A1763A">
        <w:t>. T</w:t>
      </w:r>
      <w:r w:rsidRPr="00A1763A" w:rsidR="001A3456">
        <w:t xml:space="preserve">his is the most extensive package of reforms since the 2014 </w:t>
      </w:r>
      <w:r w:rsidRPr="00A1763A">
        <w:t xml:space="preserve">Care Act. </w:t>
      </w:r>
    </w:p>
    <w:p w:rsidR="00A417AC" w:rsidRPr="00A1763A" w:rsidP="001239DD">
      <w:pPr>
        <w:pStyle w:val="Answer"/>
      </w:pPr>
      <w:r w:rsidRPr="00A1763A">
        <w:t>O</w:t>
      </w:r>
      <w:r w:rsidRPr="00A1763A" w:rsidR="001A3456">
        <w:t>verall</w:t>
      </w:r>
      <w:r w:rsidRPr="00A1763A">
        <w:t xml:space="preserve">, </w:t>
      </w:r>
      <w:r w:rsidRPr="00A1763A" w:rsidR="001A3456">
        <w:t>as the report sets out</w:t>
      </w:r>
      <w:r w:rsidRPr="00A1763A">
        <w:t xml:space="preserve">, </w:t>
      </w:r>
      <w:r w:rsidRPr="00A1763A" w:rsidR="001A3456">
        <w:t>we think we have achieved quite a lot</w:t>
      </w:r>
      <w:r w:rsidRPr="00A1763A" w:rsidR="004D6B6B">
        <w:t>. M</w:t>
      </w:r>
      <w:r w:rsidRPr="00A1763A" w:rsidR="001A3456">
        <w:t xml:space="preserve">ore has happened in the last year than in any preceding year since that </w:t>
      </w:r>
      <w:r w:rsidRPr="00A1763A" w:rsidR="004D6B6B">
        <w:t>A</w:t>
      </w:r>
      <w:r w:rsidRPr="00A1763A" w:rsidR="001A3456">
        <w:t>ct</w:t>
      </w:r>
      <w:r w:rsidRPr="00A1763A" w:rsidR="004D6B6B">
        <w:t>. A</w:t>
      </w:r>
      <w:r w:rsidRPr="00A1763A" w:rsidR="001A3456">
        <w:t xml:space="preserve">s the </w:t>
      </w:r>
      <w:r w:rsidRPr="00A1763A" w:rsidR="004D6B6B">
        <w:t>National Audit Office</w:t>
      </w:r>
      <w:r w:rsidRPr="00A1763A" w:rsidR="001A3456">
        <w:t xml:space="preserve"> also sets out</w:t>
      </w:r>
      <w:r w:rsidRPr="00A1763A" w:rsidR="004D6B6B">
        <w:t xml:space="preserve">, </w:t>
      </w:r>
      <w:r w:rsidRPr="00A1763A" w:rsidR="001A3456">
        <w:t>we have had to make a series of changes</w:t>
      </w:r>
      <w:r w:rsidRPr="00A1763A" w:rsidR="004D6B6B">
        <w:t xml:space="preserve">, </w:t>
      </w:r>
      <w:r w:rsidRPr="00A1763A" w:rsidR="001A3456">
        <w:t xml:space="preserve">and we have not delivered everything that we set out in the original </w:t>
      </w:r>
      <w:r w:rsidRPr="00A1763A" w:rsidR="00BB5475">
        <w:t>White Paper</w:t>
      </w:r>
      <w:r w:rsidRPr="00A1763A" w:rsidR="004D6B6B">
        <w:t>. W</w:t>
      </w:r>
      <w:r w:rsidRPr="00A1763A" w:rsidR="001A3456">
        <w:t xml:space="preserve">e have been very explicit about our reprioritisations and the changes that you have quoted from the </w:t>
      </w:r>
      <w:r w:rsidRPr="00A1763A" w:rsidR="00BB5475">
        <w:t>autumn statement</w:t>
      </w:r>
      <w:r w:rsidRPr="00A1763A">
        <w:t xml:space="preserve">. </w:t>
      </w:r>
    </w:p>
    <w:p w:rsidR="00A417AC" w:rsidRPr="00A1763A" w:rsidP="001239DD">
      <w:pPr>
        <w:pStyle w:val="Answer"/>
      </w:pPr>
      <w:r w:rsidRPr="00A1763A">
        <w:t>O</w:t>
      </w:r>
      <w:r w:rsidRPr="00A1763A" w:rsidR="001A3456">
        <w:t xml:space="preserve">ur overall position on this is </w:t>
      </w:r>
      <w:r w:rsidRPr="00A1763A">
        <w:t xml:space="preserve">that </w:t>
      </w:r>
      <w:r w:rsidRPr="00A1763A" w:rsidR="001A3456">
        <w:t>an awful lot has been achieved</w:t>
      </w:r>
      <w:r w:rsidRPr="00A1763A">
        <w:t xml:space="preserve">, but </w:t>
      </w:r>
      <w:r w:rsidRPr="00A1763A" w:rsidR="001A3456">
        <w:t>not as much as we wanted</w:t>
      </w:r>
      <w:r w:rsidRPr="00A1763A" w:rsidR="00BB5475">
        <w:t>,</w:t>
      </w:r>
      <w:r w:rsidRPr="00A1763A" w:rsidR="001A3456">
        <w:t xml:space="preserve"> </w:t>
      </w:r>
      <w:r w:rsidRPr="00A1763A">
        <w:t xml:space="preserve">and there is </w:t>
      </w:r>
      <w:r w:rsidRPr="00A1763A" w:rsidR="001A3456">
        <w:t>a lot more to come</w:t>
      </w:r>
      <w:r w:rsidRPr="00A1763A">
        <w:t xml:space="preserve">. </w:t>
      </w:r>
    </w:p>
    <w:p w:rsidR="0001049A" w:rsidRPr="00A1763A" w:rsidP="0001049A">
      <w:pPr>
        <w:pStyle w:val="Question"/>
      </w:pPr>
      <w:sdt>
        <w:sdtPr>
          <w:alias w:val="Member"/>
          <w:tag w:val="&lt;Member mnisId='4249' dodsId='62737'&gt;"/>
          <w:id w:val="753480637"/>
          <w:placeholder>
            <w:docPart w:val="0BBE5A6244A74724AD50CAD0E1F3FAC8"/>
          </w:placeholder>
          <w:richText/>
        </w:sdtPr>
        <w:sdtContent>
          <w:r w:rsidRPr="00A1763A">
            <w:rPr>
              <w:b/>
            </w:rPr>
            <w:t>Anne Marie Morris:</w:t>
          </w:r>
        </w:sdtContent>
      </w:sdt>
      <w:r w:rsidRPr="00A1763A">
        <w:t xml:space="preserve"> </w:t>
      </w:r>
      <w:r w:rsidRPr="00A1763A" w:rsidR="001A3456">
        <w:t>Ms Dyson</w:t>
      </w:r>
      <w:r w:rsidRPr="00A1763A">
        <w:t xml:space="preserve">, </w:t>
      </w:r>
      <w:r w:rsidRPr="00A1763A" w:rsidR="001A3456">
        <w:t xml:space="preserve">are you able to help me with the </w:t>
      </w:r>
      <w:r w:rsidRPr="00A1763A" w:rsidR="00BB5475">
        <w:t>market sustainability and improvement fund</w:t>
      </w:r>
      <w:r w:rsidRPr="00A1763A">
        <w:t>? I will probably go back to you, Sir Chris, on h</w:t>
      </w:r>
      <w:r w:rsidRPr="00A1763A" w:rsidR="001A3456">
        <w:t>ospital discharge</w:t>
      </w:r>
      <w:r w:rsidRPr="00A1763A">
        <w:t xml:space="preserve">. </w:t>
      </w:r>
    </w:p>
    <w:p w:rsidR="0001049A" w:rsidRPr="00A1763A" w:rsidP="0001049A">
      <w:pPr>
        <w:pStyle w:val="Answer"/>
      </w:pPr>
      <w:sdt>
        <w:sdtPr>
          <w:alias w:val="Witness"/>
          <w:id w:val="1200283378"/>
          <w:placeholder>
            <w:docPart w:val="BBEDD1E66C904488B1FD1543FB12CC8D"/>
          </w:placeholder>
          <w:richText/>
        </w:sdtPr>
        <w:sdtContent>
          <w:r w:rsidRPr="00A1763A">
            <w:rPr>
              <w:b/>
              <w:bCs/>
              <w:i/>
              <w:iCs/>
            </w:rPr>
            <w:t>Sir Chris Wormald:</w:t>
          </w:r>
        </w:sdtContent>
      </w:sdt>
      <w:r w:rsidRPr="00A1763A">
        <w:t xml:space="preserve"> No, all these programmes report to Ms Dyson.</w:t>
      </w:r>
    </w:p>
    <w:p w:rsidR="0001049A" w:rsidRPr="00A1763A" w:rsidP="0001049A">
      <w:pPr>
        <w:pStyle w:val="Remark"/>
      </w:pPr>
      <w:sdt>
        <w:sdtPr>
          <w:rPr>
            <w:b/>
          </w:rPr>
          <w:alias w:val="Member"/>
          <w:tag w:val="&lt;Member mnisId='4295' dodsId='107295'&gt;"/>
          <w:id w:val="470027988"/>
          <w:placeholder>
            <w:docPart w:val="1B0F0726369241A29EB1286CEEFEA226"/>
          </w:placeholder>
          <w:richText/>
        </w:sdtPr>
        <w:sdtContent>
          <w:r w:rsidRPr="00A1763A">
            <w:rPr>
              <w:b/>
            </w:rPr>
            <w:t>Chair:</w:t>
          </w:r>
        </w:sdtContent>
      </w:sdt>
      <w:r w:rsidRPr="00A1763A">
        <w:t xml:space="preserve"> M</w:t>
      </w:r>
      <w:r w:rsidR="00137DB9">
        <w:t>s</w:t>
      </w:r>
      <w:r w:rsidRPr="00A1763A">
        <w:t xml:space="preserve"> Dyson comes with the numbers. </w:t>
      </w:r>
    </w:p>
    <w:p w:rsidR="00BB344D" w:rsidRPr="00A1763A" w:rsidP="00BB344D">
      <w:pPr>
        <w:pStyle w:val="Answer"/>
      </w:pPr>
      <w:sdt>
        <w:sdtPr>
          <w:alias w:val="Witness"/>
          <w:id w:val="-514762288"/>
          <w:placeholder>
            <w:docPart w:val="D5942DC1B322499CAA0CC4FFF6312F22"/>
          </w:placeholder>
          <w:richText/>
        </w:sdtPr>
        <w:sdtContent>
          <w:r w:rsidRPr="00A1763A" w:rsidR="00A00A2B">
            <w:rPr>
              <w:b/>
              <w:bCs/>
              <w:i/>
              <w:iCs/>
            </w:rPr>
            <w:t>Michelle Dyson:</w:t>
          </w:r>
        </w:sdtContent>
      </w:sdt>
      <w:r w:rsidRPr="00A1763A" w:rsidR="00A00A2B">
        <w:t xml:space="preserve"> O</w:t>
      </w:r>
      <w:r w:rsidRPr="00A1763A" w:rsidR="001A3456">
        <w:t xml:space="preserve">n the </w:t>
      </w:r>
      <w:r w:rsidRPr="00A1763A" w:rsidR="00BB5475">
        <w:t>market sustainability and improvement fund</w:t>
      </w:r>
      <w:r w:rsidRPr="00A1763A" w:rsidR="00B92965">
        <w:t xml:space="preserve">, it </w:t>
      </w:r>
      <w:r w:rsidRPr="00A1763A" w:rsidR="001A3456">
        <w:t xml:space="preserve">is worth saying at the start </w:t>
      </w:r>
      <w:r w:rsidRPr="00A1763A">
        <w:t xml:space="preserve">that </w:t>
      </w:r>
      <w:r w:rsidRPr="00A1763A" w:rsidR="001A3456">
        <w:t>it is a two-year fund</w:t>
      </w:r>
      <w:r w:rsidRPr="00A1763A">
        <w:t>. W</w:t>
      </w:r>
      <w:r w:rsidRPr="00A1763A" w:rsidR="001A3456">
        <w:t>e are still in the first year</w:t>
      </w:r>
      <w:r w:rsidRPr="00A1763A">
        <w:t xml:space="preserve">. We originally </w:t>
      </w:r>
      <w:r w:rsidRPr="00A1763A" w:rsidR="001A3456">
        <w:t xml:space="preserve">put it out in July and then </w:t>
      </w:r>
      <w:r w:rsidRPr="00A1763A">
        <w:t xml:space="preserve">we put out </w:t>
      </w:r>
      <w:r w:rsidRPr="00A1763A" w:rsidR="001A3456">
        <w:t>a subsequent grant</w:t>
      </w:r>
      <w:r w:rsidRPr="00A1763A">
        <w:t>. W</w:t>
      </w:r>
      <w:r w:rsidRPr="00A1763A" w:rsidR="001A3456">
        <w:t xml:space="preserve">e have done two </w:t>
      </w:r>
      <w:r w:rsidRPr="00A1763A">
        <w:t xml:space="preserve">tranches </w:t>
      </w:r>
      <w:r w:rsidRPr="00A1763A" w:rsidR="001A3456">
        <w:t>this year</w:t>
      </w:r>
      <w:r w:rsidRPr="00A1763A">
        <w:t xml:space="preserve">, </w:t>
      </w:r>
      <w:r w:rsidRPr="00A1763A" w:rsidR="001A3456">
        <w:t>and then there is more to come next year</w:t>
      </w:r>
      <w:r w:rsidRPr="00A1763A">
        <w:t xml:space="preserve">. </w:t>
      </w:r>
    </w:p>
    <w:p w:rsidR="00BB344D" w:rsidRPr="00A1763A" w:rsidP="00BB344D">
      <w:pPr>
        <w:pStyle w:val="Answer"/>
      </w:pPr>
      <w:r w:rsidRPr="00A1763A">
        <w:t>I</w:t>
      </w:r>
      <w:r w:rsidRPr="00A1763A" w:rsidR="001A3456">
        <w:t xml:space="preserve">n terms of what it </w:t>
      </w:r>
      <w:r w:rsidRPr="00A1763A">
        <w:t xml:space="preserve">has </w:t>
      </w:r>
      <w:r w:rsidRPr="00A1763A" w:rsidR="001A3456">
        <w:t>achieved</w:t>
      </w:r>
      <w:r w:rsidRPr="00A1763A">
        <w:t xml:space="preserve">, </w:t>
      </w:r>
      <w:r w:rsidRPr="00A1763A" w:rsidR="001A3456">
        <w:t>we said to local authorities that there were three things they could do with that grant</w:t>
      </w:r>
      <w:r w:rsidRPr="00A1763A">
        <w:t>. T</w:t>
      </w:r>
      <w:r w:rsidRPr="00A1763A" w:rsidR="001A3456">
        <w:t>hey could put it directly into the workforce</w:t>
      </w:r>
      <w:r w:rsidRPr="00A1763A">
        <w:t xml:space="preserve">; </w:t>
      </w:r>
      <w:r w:rsidRPr="00A1763A" w:rsidR="001A3456">
        <w:t>they could use it on fee rates</w:t>
      </w:r>
      <w:r w:rsidRPr="00A1763A">
        <w:t xml:space="preserve">; </w:t>
      </w:r>
      <w:r w:rsidRPr="00A1763A" w:rsidR="001A3456">
        <w:t>or they could use it to reduce waiting lists in councils for social care</w:t>
      </w:r>
      <w:r w:rsidRPr="00A1763A">
        <w:t xml:space="preserve">. </w:t>
      </w:r>
    </w:p>
    <w:p w:rsidR="00BB344D" w:rsidRPr="00A1763A" w:rsidP="00BB344D">
      <w:pPr>
        <w:pStyle w:val="Answer"/>
      </w:pPr>
      <w:r w:rsidRPr="00A1763A">
        <w:t>85% of local authorities told us that they wanted to use it on fee rates</w:t>
      </w:r>
      <w:r w:rsidRPr="00A1763A">
        <w:t>. I</w:t>
      </w:r>
      <w:r w:rsidRPr="00A1763A">
        <w:t>t is worth saying that</w:t>
      </w:r>
      <w:r w:rsidRPr="00A1763A">
        <w:t xml:space="preserve">, </w:t>
      </w:r>
      <w:r w:rsidRPr="00A1763A">
        <w:t>given that 70</w:t>
      </w:r>
      <w:r w:rsidRPr="00A1763A">
        <w:t>%</w:t>
      </w:r>
      <w:r w:rsidRPr="00A1763A">
        <w:t xml:space="preserve"> of the money that care providers spend in fact goes on the workforce</w:t>
      </w:r>
      <w:r w:rsidRPr="00A1763A">
        <w:t xml:space="preserve">, </w:t>
      </w:r>
      <w:r w:rsidRPr="00A1763A">
        <w:t>putting money into fee rates is itself a way of putting money into the workforce</w:t>
      </w:r>
      <w:r w:rsidRPr="00A1763A">
        <w:t xml:space="preserve">. A lot of </w:t>
      </w:r>
      <w:r w:rsidRPr="00A1763A">
        <w:t>local authorities have told us that the average fee rate this year has gone up by 8.9%</w:t>
      </w:r>
      <w:r w:rsidRPr="00A1763A">
        <w:t xml:space="preserve">, </w:t>
      </w:r>
      <w:r w:rsidRPr="00A1763A">
        <w:t>which is above inflation</w:t>
      </w:r>
      <w:r w:rsidRPr="00A1763A">
        <w:t xml:space="preserve">. </w:t>
      </w:r>
    </w:p>
    <w:p w:rsidR="00C8630B" w:rsidRPr="00A1763A" w:rsidP="00BB344D">
      <w:pPr>
        <w:pStyle w:val="Answer"/>
      </w:pPr>
      <w:r w:rsidRPr="00A1763A">
        <w:t xml:space="preserve">On </w:t>
      </w:r>
      <w:r w:rsidRPr="00A1763A" w:rsidR="001A3456">
        <w:t>discharge</w:t>
      </w:r>
      <w:r w:rsidRPr="00A1763A">
        <w:t xml:space="preserve">, there </w:t>
      </w:r>
      <w:r w:rsidRPr="00A1763A" w:rsidR="001A1A79">
        <w:t>i</w:t>
      </w:r>
      <w:r w:rsidRPr="00A1763A">
        <w:t>s £</w:t>
      </w:r>
      <w:r w:rsidRPr="00A1763A" w:rsidR="001A3456">
        <w:t xml:space="preserve">600 million this year </w:t>
      </w:r>
      <w:r w:rsidRPr="00A1763A">
        <w:t xml:space="preserve">and £1 </w:t>
      </w:r>
      <w:r w:rsidRPr="00A1763A" w:rsidR="001A3456">
        <w:t>billion next year</w:t>
      </w:r>
      <w:r w:rsidRPr="00A1763A">
        <w:t xml:space="preserve">. </w:t>
      </w:r>
      <w:r w:rsidRPr="00A1763A" w:rsidR="004344DE">
        <w:t>T</w:t>
      </w:r>
      <w:r w:rsidRPr="00A1763A" w:rsidR="001A3456">
        <w:t xml:space="preserve">he metric </w:t>
      </w:r>
      <w:r w:rsidRPr="00A1763A" w:rsidR="004344DE">
        <w:t xml:space="preserve">that </w:t>
      </w:r>
      <w:r w:rsidRPr="00A1763A" w:rsidR="001A3456">
        <w:t>we use most of all is the delayed discharge metric</w:t>
      </w:r>
      <w:r w:rsidRPr="00A1763A" w:rsidR="004344DE">
        <w:t xml:space="preserve">. In </w:t>
      </w:r>
      <w:r w:rsidRPr="00A1763A" w:rsidR="001A3456">
        <w:t>the last six months</w:t>
      </w:r>
      <w:r w:rsidRPr="00A1763A" w:rsidR="004344DE">
        <w:t xml:space="preserve">, </w:t>
      </w:r>
      <w:r w:rsidRPr="00A1763A" w:rsidR="001A3456">
        <w:t>we have seen in the published data that the number of delayed discharges has consistently been lower than at the same point last year</w:t>
      </w:r>
      <w:r w:rsidRPr="00A1763A" w:rsidR="00723E2D">
        <w:t xml:space="preserve">, </w:t>
      </w:r>
      <w:r w:rsidRPr="00A1763A" w:rsidR="001A3456">
        <w:t>although it is worth saying that winter is not yet over and the data fluctuates</w:t>
      </w:r>
      <w:r w:rsidRPr="00A1763A" w:rsidR="00723E2D">
        <w:t>.</w:t>
      </w:r>
      <w:r w:rsidRPr="00A1763A">
        <w:t xml:space="preserve"> </w:t>
      </w:r>
      <w:r w:rsidRPr="00A1763A" w:rsidR="00723E2D">
        <w:t>T</w:t>
      </w:r>
      <w:r w:rsidRPr="00A1763A" w:rsidR="001A3456">
        <w:t>hat is against a backdrop of emergency admissions being up</w:t>
      </w:r>
      <w:r w:rsidRPr="00A1763A">
        <w:t>. I</w:t>
      </w:r>
      <w:r w:rsidRPr="00A1763A" w:rsidR="001A3456">
        <w:t xml:space="preserve">t is more difficult to reduce delayed discharges this year than it </w:t>
      </w:r>
      <w:r w:rsidRPr="00A1763A">
        <w:t xml:space="preserve">was </w:t>
      </w:r>
      <w:r w:rsidRPr="00A1763A" w:rsidR="001A3456">
        <w:t>last year</w:t>
      </w:r>
      <w:r w:rsidRPr="00A1763A">
        <w:t xml:space="preserve">. </w:t>
      </w:r>
    </w:p>
    <w:p w:rsidR="009A62D3" w:rsidRPr="00A1763A" w:rsidP="00BB344D">
      <w:pPr>
        <w:pStyle w:val="Answer"/>
      </w:pPr>
      <w:r w:rsidRPr="00A1763A">
        <w:t>G</w:t>
      </w:r>
      <w:r w:rsidRPr="00A1763A" w:rsidR="001A3456">
        <w:t>iven that the delayed discharge metric is confounded by other issues</w:t>
      </w:r>
      <w:r w:rsidRPr="00A1763A">
        <w:t xml:space="preserve"> </w:t>
      </w:r>
      <w:r w:rsidRPr="00A1763A" w:rsidR="001A3456">
        <w:t>such as emergency admissions being up</w:t>
      </w:r>
      <w:r w:rsidRPr="00A1763A">
        <w:t xml:space="preserve">, </w:t>
      </w:r>
      <w:r w:rsidRPr="00A1763A" w:rsidR="001A3456">
        <w:t xml:space="preserve">the best measure of </w:t>
      </w:r>
      <w:r w:rsidRPr="00A1763A">
        <w:t xml:space="preserve">whether our </w:t>
      </w:r>
      <w:r w:rsidRPr="00A1763A" w:rsidR="001A3456">
        <w:t xml:space="preserve">money </w:t>
      </w:r>
      <w:r w:rsidRPr="00A1763A">
        <w:t xml:space="preserve">has been well spent is </w:t>
      </w:r>
      <w:r w:rsidRPr="00A1763A" w:rsidR="001A3456">
        <w:t>what</w:t>
      </w:r>
      <w:r w:rsidRPr="00A1763A">
        <w:t xml:space="preserve"> has</w:t>
      </w:r>
      <w:r w:rsidRPr="00A1763A" w:rsidR="001A3456">
        <w:t xml:space="preserve"> happened with supported discharges</w:t>
      </w:r>
      <w:r w:rsidRPr="00A1763A">
        <w:t xml:space="preserve">. </w:t>
      </w:r>
      <w:r w:rsidRPr="00A1763A">
        <w:t>S</w:t>
      </w:r>
      <w:r w:rsidRPr="00A1763A" w:rsidR="001A3456">
        <w:t xml:space="preserve">upported discharges </w:t>
      </w:r>
      <w:r w:rsidRPr="00A1763A">
        <w:t xml:space="preserve">are </w:t>
      </w:r>
      <w:r w:rsidRPr="00A1763A" w:rsidR="001A3456">
        <w:t>people being discharged with a package of social care or community care</w:t>
      </w:r>
      <w:r w:rsidRPr="00A1763A">
        <w:t>. A</w:t>
      </w:r>
      <w:r w:rsidRPr="00A1763A" w:rsidR="001A3456">
        <w:t>t the end of December</w:t>
      </w:r>
      <w:r w:rsidRPr="00A1763A">
        <w:t>,</w:t>
      </w:r>
      <w:r w:rsidRPr="00A1763A" w:rsidR="001A3456">
        <w:t xml:space="preserve"> compared to December a year ago</w:t>
      </w:r>
      <w:r w:rsidRPr="00A1763A">
        <w:t xml:space="preserve">, </w:t>
      </w:r>
      <w:r w:rsidRPr="00A1763A" w:rsidR="001A3456">
        <w:t>that was up by 17%</w:t>
      </w:r>
      <w:r w:rsidRPr="00A1763A">
        <w:t xml:space="preserve">. There were 17% more </w:t>
      </w:r>
      <w:r w:rsidRPr="00A1763A" w:rsidR="001A3456">
        <w:t xml:space="preserve">supported discharges at the end of December </w:t>
      </w:r>
      <w:r w:rsidRPr="00A1763A">
        <w:t>20</w:t>
      </w:r>
      <w:r w:rsidRPr="00A1763A" w:rsidR="001A3456">
        <w:t xml:space="preserve">23 than at the end of December </w:t>
      </w:r>
      <w:r w:rsidRPr="00A1763A">
        <w:t>20</w:t>
      </w:r>
      <w:r w:rsidRPr="00A1763A" w:rsidR="001A3456">
        <w:t>22</w:t>
      </w:r>
      <w:r w:rsidRPr="00A1763A">
        <w:t xml:space="preserve">. </w:t>
      </w:r>
    </w:p>
    <w:p w:rsidR="009A62D3" w:rsidRPr="00A1763A" w:rsidP="00BB344D">
      <w:pPr>
        <w:pStyle w:val="Answer"/>
      </w:pPr>
      <w:r w:rsidRPr="00A1763A">
        <w:t>W</w:t>
      </w:r>
      <w:r w:rsidRPr="00A1763A" w:rsidR="001A3456">
        <w:t>hen people talk about delayed discharge</w:t>
      </w:r>
      <w:r w:rsidRPr="00A1763A">
        <w:t xml:space="preserve">, </w:t>
      </w:r>
      <w:r w:rsidRPr="00A1763A" w:rsidR="001A3456">
        <w:t xml:space="preserve">they tend to think </w:t>
      </w:r>
      <w:r w:rsidRPr="00A1763A" w:rsidR="001A1A79">
        <w:t xml:space="preserve">that </w:t>
      </w:r>
      <w:r w:rsidRPr="00A1763A" w:rsidR="001A3456">
        <w:t>all the problems are about social care capacity</w:t>
      </w:r>
      <w:r w:rsidRPr="00A1763A" w:rsidR="001A1A79">
        <w:t xml:space="preserve">, but there </w:t>
      </w:r>
      <w:r w:rsidRPr="00A1763A" w:rsidR="001A3456">
        <w:t>are lots of other issues that can make it difficult to discharge people</w:t>
      </w:r>
      <w:r w:rsidRPr="00A1763A">
        <w:t>. T</w:t>
      </w:r>
      <w:r w:rsidRPr="00A1763A" w:rsidR="001A3456">
        <w:t xml:space="preserve">here </w:t>
      </w:r>
      <w:r w:rsidRPr="00A1763A">
        <w:t xml:space="preserve">are </w:t>
      </w:r>
      <w:r w:rsidRPr="00A1763A" w:rsidR="001A3456">
        <w:t>community care</w:t>
      </w:r>
      <w:r w:rsidRPr="00A1763A">
        <w:t xml:space="preserve"> issues. Are </w:t>
      </w:r>
      <w:r w:rsidRPr="00A1763A" w:rsidR="001A3456">
        <w:t>there enough rehabilitation beds</w:t>
      </w:r>
      <w:r w:rsidRPr="00A1763A">
        <w:t xml:space="preserve">, </w:t>
      </w:r>
      <w:r w:rsidRPr="00A1763A" w:rsidR="001A3456">
        <w:t>for example</w:t>
      </w:r>
      <w:r w:rsidRPr="00A1763A">
        <w:t>? T</w:t>
      </w:r>
      <w:r w:rsidRPr="00A1763A" w:rsidR="001A3456">
        <w:t>here are also process issues</w:t>
      </w:r>
      <w:r w:rsidRPr="00A1763A">
        <w:t>. I</w:t>
      </w:r>
      <w:r w:rsidRPr="00A1763A" w:rsidR="001A3456">
        <w:t xml:space="preserve">t is not all just about how much capacity there is in care </w:t>
      </w:r>
      <w:r w:rsidRPr="00A1763A" w:rsidR="001A3456">
        <w:t>homes</w:t>
      </w:r>
      <w:r w:rsidRPr="00A1763A">
        <w:t>. T</w:t>
      </w:r>
      <w:r w:rsidRPr="00A1763A" w:rsidR="001A3456">
        <w:t>he money that we put in has very much gone on buying capacity in care homes</w:t>
      </w:r>
      <w:r w:rsidRPr="00A1763A">
        <w:t xml:space="preserve">, </w:t>
      </w:r>
      <w:r w:rsidRPr="00A1763A" w:rsidR="001A3456">
        <w:t xml:space="preserve">buying more workforce to go into people’s homes and buying community </w:t>
      </w:r>
      <w:r w:rsidRPr="00A1763A">
        <w:t xml:space="preserve">and </w:t>
      </w:r>
      <w:r w:rsidRPr="00A1763A" w:rsidR="001A3456">
        <w:t>rehabilitation</w:t>
      </w:r>
      <w:r w:rsidRPr="00A1763A">
        <w:t>-</w:t>
      </w:r>
      <w:r w:rsidRPr="00A1763A" w:rsidR="001A3456">
        <w:t>type capacity</w:t>
      </w:r>
      <w:r w:rsidRPr="00A1763A">
        <w:t xml:space="preserve">. </w:t>
      </w:r>
    </w:p>
    <w:p w:rsidR="00BF6B26" w:rsidRPr="00A1763A" w:rsidP="00BB344D">
      <w:pPr>
        <w:pStyle w:val="Answer"/>
      </w:pPr>
      <w:sdt>
        <w:sdtPr>
          <w:alias w:val="Witness"/>
          <w:id w:val="478119729"/>
          <w:placeholder>
            <w:docPart w:val="D3D85097B29D47C190D233F1160232CC"/>
          </w:placeholder>
          <w:richText/>
        </w:sdtPr>
        <w:sdtContent>
          <w:r w:rsidRPr="00A1763A" w:rsidR="009A62D3">
            <w:rPr>
              <w:b/>
              <w:bCs/>
              <w:i/>
              <w:iCs/>
            </w:rPr>
            <w:t>Sir Chris Wormald:</w:t>
          </w:r>
        </w:sdtContent>
      </w:sdt>
      <w:r w:rsidRPr="00A1763A" w:rsidR="009A62D3">
        <w:t xml:space="preserve"> T</w:t>
      </w:r>
      <w:r w:rsidRPr="00A1763A" w:rsidR="001A3456">
        <w:t xml:space="preserve">he only thing I </w:t>
      </w:r>
      <w:r w:rsidRPr="00A1763A" w:rsidR="009A62D3">
        <w:t xml:space="preserve">would </w:t>
      </w:r>
      <w:r w:rsidRPr="00A1763A" w:rsidR="001A3456">
        <w:t>add on that</w:t>
      </w:r>
      <w:r w:rsidRPr="00A1763A" w:rsidR="009A62D3">
        <w:t>—</w:t>
      </w:r>
      <w:r w:rsidRPr="00A1763A" w:rsidR="001A3456">
        <w:t xml:space="preserve">I am sure some of you </w:t>
      </w:r>
      <w:r w:rsidRPr="00A1763A" w:rsidR="009A62D3">
        <w:t xml:space="preserve">will </w:t>
      </w:r>
      <w:r w:rsidRPr="00A1763A" w:rsidR="001A3456">
        <w:t>have seen this from the hospitals in your own constituencies</w:t>
      </w:r>
      <w:r w:rsidRPr="00A1763A" w:rsidR="009A62D3">
        <w:t xml:space="preserve">—is that </w:t>
      </w:r>
      <w:r w:rsidRPr="00A1763A" w:rsidR="001A3456">
        <w:t>there is a particular challenge</w:t>
      </w:r>
      <w:r w:rsidRPr="00A1763A" w:rsidR="009A62D3">
        <w:t xml:space="preserve">, </w:t>
      </w:r>
      <w:r w:rsidRPr="00A1763A" w:rsidR="001A3456">
        <w:t>where hospitals are discharging to not their local authority</w:t>
      </w:r>
      <w:r w:rsidRPr="00A1763A" w:rsidR="009A62D3">
        <w:t>.</w:t>
      </w:r>
    </w:p>
    <w:p w:rsidR="004015CF" w:rsidRPr="00A1763A" w:rsidP="00BB344D">
      <w:pPr>
        <w:pStyle w:val="Answer"/>
      </w:pPr>
      <w:r w:rsidRPr="00A1763A">
        <w:t>P</w:t>
      </w:r>
      <w:r w:rsidRPr="00A1763A" w:rsidR="001A3456">
        <w:t xml:space="preserve">articularly where some of the big hospitals </w:t>
      </w:r>
      <w:r w:rsidRPr="00A1763A" w:rsidR="00EB1BBC">
        <w:t xml:space="preserve">are </w:t>
      </w:r>
      <w:r w:rsidRPr="00A1763A" w:rsidR="001A3456">
        <w:t>providing for entire regions on strokes or whatever</w:t>
      </w:r>
      <w:r w:rsidRPr="00A1763A" w:rsidR="00EB1BBC">
        <w:t>, i</w:t>
      </w:r>
      <w:r w:rsidRPr="00A1763A" w:rsidR="001A3456">
        <w:t xml:space="preserve">t is much more straightforward </w:t>
      </w:r>
      <w:r w:rsidRPr="00A1763A" w:rsidR="00EB1BBC">
        <w:t xml:space="preserve">for them to deal with the </w:t>
      </w:r>
      <w:r w:rsidRPr="00A1763A" w:rsidR="001A3456">
        <w:t xml:space="preserve">local authority </w:t>
      </w:r>
      <w:r w:rsidRPr="00A1763A" w:rsidR="0087212B">
        <w:t xml:space="preserve">they know </w:t>
      </w:r>
      <w:r w:rsidRPr="00A1763A" w:rsidR="001A3456">
        <w:t>than when it is th</w:t>
      </w:r>
      <w:r w:rsidRPr="00A1763A" w:rsidR="00D309A9">
        <w:t xml:space="preserve">at </w:t>
      </w:r>
      <w:r w:rsidRPr="00A1763A" w:rsidR="001A3456">
        <w:t xml:space="preserve">one patient </w:t>
      </w:r>
      <w:r w:rsidRPr="00A1763A" w:rsidR="00BF6B26">
        <w:t xml:space="preserve">who is going to </w:t>
      </w:r>
      <w:r w:rsidRPr="00A1763A" w:rsidR="001A3456">
        <w:t xml:space="preserve">another </w:t>
      </w:r>
      <w:r w:rsidRPr="00A1763A" w:rsidR="00D309A9">
        <w:t xml:space="preserve">local authority. </w:t>
      </w:r>
      <w:r w:rsidRPr="00A1763A" w:rsidR="00BF6B26">
        <w:t xml:space="preserve">When </w:t>
      </w:r>
      <w:r w:rsidRPr="00A1763A" w:rsidR="001A3456">
        <w:t>you get into the discharges</w:t>
      </w:r>
      <w:r w:rsidRPr="00A1763A">
        <w:t xml:space="preserve">, </w:t>
      </w:r>
      <w:r w:rsidRPr="00A1763A" w:rsidR="001A3456">
        <w:t>quite a lot of the delays can be around those process questions as opposed to the straight capacity</w:t>
      </w:r>
      <w:r w:rsidRPr="00A1763A">
        <w:t xml:space="preserve">. </w:t>
      </w:r>
    </w:p>
    <w:p w:rsidR="00AA4076" w:rsidRPr="00A1763A" w:rsidP="004015CF">
      <w:pPr>
        <w:pStyle w:val="Question"/>
      </w:pPr>
      <w:sdt>
        <w:sdtPr>
          <w:alias w:val="Member"/>
          <w:tag w:val="&lt;Member mnisId='4249' dodsId='62737'&gt;"/>
          <w:id w:val="1064993017"/>
          <w:placeholder>
            <w:docPart w:val="151CDE77DBE446DFB8C55B99A5FAA785"/>
          </w:placeholder>
          <w:richText/>
        </w:sdtPr>
        <w:sdtContent>
          <w:r w:rsidRPr="00A1763A" w:rsidR="004015CF">
            <w:rPr>
              <w:b/>
            </w:rPr>
            <w:t>Anne Marie Morris:</w:t>
          </w:r>
        </w:sdtContent>
      </w:sdt>
      <w:r w:rsidRPr="00A1763A" w:rsidR="004015CF">
        <w:t xml:space="preserve"> I </w:t>
      </w:r>
      <w:r w:rsidRPr="00A1763A" w:rsidR="001A3456">
        <w:t xml:space="preserve">just </w:t>
      </w:r>
      <w:r w:rsidRPr="00A1763A" w:rsidR="004015CF">
        <w:t xml:space="preserve">have </w:t>
      </w:r>
      <w:r w:rsidRPr="00A1763A" w:rsidR="001A3456">
        <w:t>a couple of follow-ups</w:t>
      </w:r>
      <w:r w:rsidRPr="00A1763A" w:rsidR="004015CF">
        <w:t xml:space="preserve">, </w:t>
      </w:r>
      <w:r w:rsidRPr="00A1763A" w:rsidR="001A3456">
        <w:t>if I may</w:t>
      </w:r>
      <w:r w:rsidRPr="00A1763A" w:rsidR="004015CF">
        <w:t xml:space="preserve">, </w:t>
      </w:r>
      <w:r w:rsidRPr="00A1763A" w:rsidR="001A3456">
        <w:t>Ms Dyson</w:t>
      </w:r>
      <w:r w:rsidRPr="00A1763A" w:rsidR="004015CF">
        <w:t>. F</w:t>
      </w:r>
      <w:r w:rsidRPr="00A1763A" w:rsidR="001A3456">
        <w:t>irst of all</w:t>
      </w:r>
      <w:r w:rsidRPr="00A1763A" w:rsidR="004015CF">
        <w:t xml:space="preserve">, </w:t>
      </w:r>
      <w:r w:rsidRPr="00A1763A" w:rsidR="001A3456">
        <w:t>are those figures comparable</w:t>
      </w:r>
      <w:r w:rsidRPr="00A1763A" w:rsidR="0087212B">
        <w:t xml:space="preserve"> in terms of</w:t>
      </w:r>
      <w:r w:rsidRPr="00A1763A">
        <w:t xml:space="preserve"> </w:t>
      </w:r>
      <w:r w:rsidRPr="00A1763A" w:rsidR="001A3456">
        <w:t xml:space="preserve">what used to be </w:t>
      </w:r>
      <w:r w:rsidRPr="00A1763A" w:rsidR="004015CF">
        <w:t xml:space="preserve">the </w:t>
      </w:r>
      <w:r w:rsidRPr="00A1763A" w:rsidR="001A3456">
        <w:t>steady state and where you are now</w:t>
      </w:r>
      <w:r w:rsidRPr="00A1763A" w:rsidR="0087212B">
        <w:t>?</w:t>
      </w:r>
      <w:r w:rsidRPr="00A1763A">
        <w:t xml:space="preserve"> </w:t>
      </w:r>
      <w:r w:rsidRPr="00A1763A" w:rsidR="004015CF">
        <w:t xml:space="preserve">As I understand it, </w:t>
      </w:r>
      <w:r w:rsidRPr="00A1763A" w:rsidR="001A3456">
        <w:t xml:space="preserve">the new scheme effectively provided packages for people who otherwise would not have been entitled to packages because they were below the threshold in terms of financial </w:t>
      </w:r>
      <w:r w:rsidRPr="00A1763A">
        <w:t xml:space="preserve">need. </w:t>
      </w:r>
    </w:p>
    <w:p w:rsidR="00C1207D" w:rsidRPr="00A1763A" w:rsidP="00AA4076">
      <w:pPr>
        <w:pStyle w:val="Answer"/>
      </w:pPr>
      <w:sdt>
        <w:sdtPr>
          <w:alias w:val="Witness"/>
          <w:id w:val="1137378084"/>
          <w:placeholder>
            <w:docPart w:val="ED757D0DA3B648DC87FF2EFDB59116D7"/>
          </w:placeholder>
          <w:richText/>
        </w:sdtPr>
        <w:sdtContent>
          <w:r w:rsidRPr="00A1763A" w:rsidR="00AA4076">
            <w:rPr>
              <w:b/>
              <w:bCs/>
              <w:i/>
              <w:iCs/>
            </w:rPr>
            <w:t>Michelle Dyson:</w:t>
          </w:r>
        </w:sdtContent>
      </w:sdt>
      <w:r w:rsidRPr="00A1763A" w:rsidR="00AA4076">
        <w:t xml:space="preserve"> T</w:t>
      </w:r>
      <w:r w:rsidRPr="00A1763A" w:rsidR="001A3456">
        <w:t>hey are comparable</w:t>
      </w:r>
      <w:r w:rsidRPr="00A1763A" w:rsidR="00AA4076">
        <w:t xml:space="preserve">. </w:t>
      </w:r>
      <w:r w:rsidRPr="00A1763A" w:rsidR="001A3456">
        <w:t xml:space="preserve">I can give you the data </w:t>
      </w:r>
      <w:r w:rsidRPr="00A1763A">
        <w:t xml:space="preserve">from </w:t>
      </w:r>
      <w:r w:rsidRPr="00A1763A" w:rsidR="001A3456">
        <w:t>December to December</w:t>
      </w:r>
      <w:r w:rsidRPr="00A1763A">
        <w:t xml:space="preserve">. If </w:t>
      </w:r>
      <w:r w:rsidRPr="00A1763A" w:rsidR="001A3456">
        <w:t>you look at the end of December this year compared to the end of December last year</w:t>
      </w:r>
      <w:r w:rsidRPr="00A1763A">
        <w:t xml:space="preserve">, </w:t>
      </w:r>
      <w:r w:rsidRPr="00A1763A" w:rsidR="001A3456">
        <w:t xml:space="preserve">delayed discharges were down by </w:t>
      </w:r>
      <w:r w:rsidRPr="00A1763A">
        <w:t>9</w:t>
      </w:r>
      <w:r w:rsidRPr="00A1763A" w:rsidR="001A3456">
        <w:t>%</w:t>
      </w:r>
      <w:r w:rsidRPr="00A1763A">
        <w:t xml:space="preserve">. Clearly, </w:t>
      </w:r>
      <w:r w:rsidRPr="00A1763A" w:rsidR="001A3456">
        <w:t>the data fluctuates</w:t>
      </w:r>
      <w:r w:rsidRPr="00A1763A">
        <w:t xml:space="preserve">. </w:t>
      </w:r>
    </w:p>
    <w:p w:rsidR="00C1207D" w:rsidRPr="00A1763A" w:rsidP="00AA4076">
      <w:pPr>
        <w:pStyle w:val="Answer"/>
      </w:pPr>
      <w:sdt>
        <w:sdtPr>
          <w:alias w:val="Witness"/>
          <w:id w:val="-604880988"/>
          <w:placeholder>
            <w:docPart w:val="3AF8968B4FF64923996F3BB5167298A4"/>
          </w:placeholder>
          <w:richText/>
        </w:sdtPr>
        <w:sdtContent>
          <w:r w:rsidRPr="00A1763A">
            <w:rPr>
              <w:b/>
              <w:bCs/>
              <w:i/>
              <w:iCs/>
            </w:rPr>
            <w:t>Sir Chris Wormald:</w:t>
          </w:r>
        </w:sdtContent>
      </w:sdt>
      <w:r w:rsidRPr="00A1763A">
        <w:t xml:space="preserve"> J</w:t>
      </w:r>
      <w:r w:rsidRPr="00A1763A" w:rsidR="001A3456">
        <w:t>ust for full disclosure</w:t>
      </w:r>
      <w:r w:rsidRPr="00A1763A">
        <w:t xml:space="preserve">, </w:t>
      </w:r>
      <w:r w:rsidRPr="00A1763A" w:rsidR="001A3456">
        <w:t>the data is comparable</w:t>
      </w:r>
      <w:r w:rsidRPr="00A1763A">
        <w:t>, but, as Ms D</w:t>
      </w:r>
      <w:r w:rsidRPr="00A1763A" w:rsidR="001A3456">
        <w:t>yson said</w:t>
      </w:r>
      <w:r w:rsidRPr="00A1763A">
        <w:t xml:space="preserve">, </w:t>
      </w:r>
      <w:r w:rsidRPr="00A1763A" w:rsidR="001A3456">
        <w:t>the externalities are very high in this</w:t>
      </w:r>
      <w:r w:rsidRPr="00A1763A">
        <w:t>. D</w:t>
      </w:r>
      <w:r w:rsidRPr="00A1763A" w:rsidR="001A3456">
        <w:t xml:space="preserve">ischarge </w:t>
      </w:r>
      <w:r w:rsidRPr="00A1763A">
        <w:t xml:space="preserve">is </w:t>
      </w:r>
      <w:r w:rsidRPr="00A1763A" w:rsidR="001A3456">
        <w:t xml:space="preserve">not just </w:t>
      </w:r>
      <w:r w:rsidRPr="00A1763A">
        <w:t xml:space="preserve">about </w:t>
      </w:r>
      <w:r w:rsidRPr="00A1763A" w:rsidR="001A3456">
        <w:t>social care</w:t>
      </w:r>
      <w:r w:rsidRPr="00A1763A">
        <w:t>. T</w:t>
      </w:r>
      <w:r w:rsidRPr="00A1763A" w:rsidR="001A3456">
        <w:t>he numbers fluctuate for a whole series of other</w:t>
      </w:r>
      <w:r w:rsidRPr="00A1763A">
        <w:t xml:space="preserve"> reasons. Just </w:t>
      </w:r>
      <w:r w:rsidRPr="00A1763A" w:rsidR="001A3456">
        <w:t>to be absolutely clear</w:t>
      </w:r>
      <w:r w:rsidRPr="00A1763A">
        <w:t xml:space="preserve">, </w:t>
      </w:r>
      <w:r w:rsidRPr="00A1763A" w:rsidR="001A3456">
        <w:t>while the numbers are comparable</w:t>
      </w:r>
      <w:r w:rsidRPr="00A1763A">
        <w:t xml:space="preserve">, </w:t>
      </w:r>
      <w:r w:rsidRPr="00A1763A" w:rsidR="001A3456">
        <w:t>there can be lots of other factors in there</w:t>
      </w:r>
      <w:r w:rsidRPr="00A1763A">
        <w:t xml:space="preserve">. </w:t>
      </w:r>
    </w:p>
    <w:p w:rsidR="00B82248" w:rsidRPr="00A1763A" w:rsidP="00AA4076">
      <w:pPr>
        <w:pStyle w:val="Answer"/>
      </w:pPr>
      <w:r w:rsidRPr="00A1763A">
        <w:t xml:space="preserve">With </w:t>
      </w:r>
      <w:r w:rsidRPr="00A1763A" w:rsidR="001A3456">
        <w:t>all that said</w:t>
      </w:r>
      <w:r w:rsidRPr="00A1763A">
        <w:t xml:space="preserve">, </w:t>
      </w:r>
      <w:r w:rsidRPr="00A1763A" w:rsidR="001A3456">
        <w:t xml:space="preserve">we can trace through from the investments we made to the outcomes that we wanted to </w:t>
      </w:r>
      <w:r w:rsidRPr="00A1763A">
        <w:t xml:space="preserve">see. The </w:t>
      </w:r>
      <w:r w:rsidRPr="00A1763A" w:rsidR="001A3456">
        <w:t xml:space="preserve">problem </w:t>
      </w:r>
      <w:r w:rsidRPr="00A1763A">
        <w:t xml:space="preserve">is </w:t>
      </w:r>
      <w:r w:rsidRPr="00A1763A" w:rsidR="001A3456">
        <w:t>not solved</w:t>
      </w:r>
      <w:r w:rsidRPr="00A1763A">
        <w:t xml:space="preserve">, </w:t>
      </w:r>
      <w:r w:rsidRPr="00A1763A" w:rsidR="001A3456">
        <w:t>but we can see the impact of the money</w:t>
      </w:r>
      <w:r w:rsidRPr="00A1763A">
        <w:t xml:space="preserve">. </w:t>
      </w:r>
    </w:p>
    <w:p w:rsidR="00B82248" w:rsidRPr="00A1763A" w:rsidP="00DF361B">
      <w:pPr>
        <w:pStyle w:val="Question"/>
      </w:pPr>
      <w:sdt>
        <w:sdtPr>
          <w:alias w:val="Member"/>
          <w:tag w:val="&lt;Member mnisId='4249' dodsId='62737'&gt;"/>
          <w:id w:val="2037156410"/>
          <w:placeholder>
            <w:docPart w:val="CC330F5B611545868330B8539EDB70C6"/>
          </w:placeholder>
          <w:richText/>
        </w:sdtPr>
        <w:sdtContent>
          <w:r w:rsidRPr="00A1763A">
            <w:rPr>
              <w:b/>
            </w:rPr>
            <w:t>Anne Marie Morris:</w:t>
          </w:r>
        </w:sdtContent>
      </w:sdt>
      <w:r w:rsidRPr="00A1763A">
        <w:t xml:space="preserve"> I</w:t>
      </w:r>
      <w:r w:rsidRPr="00A1763A" w:rsidR="001A3456">
        <w:t>nevitably</w:t>
      </w:r>
      <w:r w:rsidRPr="00A1763A">
        <w:t xml:space="preserve">, this must be the </w:t>
      </w:r>
      <w:r w:rsidRPr="00A1763A" w:rsidR="001A3456">
        <w:t>follow-up question</w:t>
      </w:r>
      <w:r w:rsidR="001857FF">
        <w:t>:</w:t>
      </w:r>
      <w:r w:rsidRPr="00A1763A">
        <w:t xml:space="preserve"> </w:t>
      </w:r>
      <w:r w:rsidR="001857FF">
        <w:t>w</w:t>
      </w:r>
      <w:r w:rsidRPr="00A1763A" w:rsidR="001A3456">
        <w:t>hat was the impact on waiting lists in hospitals</w:t>
      </w:r>
      <w:r w:rsidRPr="00A1763A">
        <w:t xml:space="preserve">? Clearly, </w:t>
      </w:r>
      <w:r w:rsidRPr="00A1763A" w:rsidR="001A3456">
        <w:t>the whole point of clearing the backlog and trying to deal with discharge was that we would then sort out</w:t>
      </w:r>
      <w:r w:rsidRPr="00A1763A">
        <w:t>—</w:t>
      </w:r>
    </w:p>
    <w:p w:rsidR="005B0F82" w:rsidRPr="00A1763A" w:rsidP="00B82248">
      <w:pPr>
        <w:pStyle w:val="Answer"/>
      </w:pPr>
      <w:sdt>
        <w:sdtPr>
          <w:alias w:val="Witness"/>
          <w:id w:val="-528019010"/>
          <w:placeholder>
            <w:docPart w:val="8059E202A0914E7CBFFE3C1A2FFE6CCE"/>
          </w:placeholder>
          <w:richText/>
        </w:sdtPr>
        <w:sdtContent>
          <w:r w:rsidRPr="00A1763A" w:rsidR="00B82248">
            <w:rPr>
              <w:b/>
              <w:bCs/>
              <w:i/>
              <w:iCs/>
            </w:rPr>
            <w:t>Sir Chris Wormald:</w:t>
          </w:r>
        </w:sdtContent>
      </w:sdt>
      <w:r w:rsidRPr="00A1763A" w:rsidR="00B82248">
        <w:t xml:space="preserve"> N</w:t>
      </w:r>
      <w:r w:rsidRPr="00A1763A" w:rsidR="001A3456">
        <w:t>ot quite</w:t>
      </w:r>
      <w:r w:rsidRPr="00A1763A" w:rsidR="00B82248">
        <w:t xml:space="preserve">, no. The </w:t>
      </w:r>
      <w:r w:rsidRPr="00A1763A" w:rsidR="001A3456">
        <w:t>biggest effect of discharge is on the emergency route</w:t>
      </w:r>
      <w:r w:rsidRPr="00A1763A" w:rsidR="00B82248">
        <w:t xml:space="preserve">, </w:t>
      </w:r>
      <w:r w:rsidRPr="00A1763A" w:rsidR="001A3456">
        <w:t>not the elective route</w:t>
      </w:r>
      <w:r w:rsidRPr="00A1763A" w:rsidR="00B82248">
        <w:t xml:space="preserve">. </w:t>
      </w:r>
      <w:r w:rsidRPr="00A1763A" w:rsidR="00A54759">
        <w:t>T</w:t>
      </w:r>
      <w:r w:rsidRPr="00A1763A" w:rsidR="001A3456">
        <w:t>his is very rough and ready</w:t>
      </w:r>
      <w:r w:rsidRPr="00A1763A" w:rsidR="00A54759">
        <w:t xml:space="preserve">, but </w:t>
      </w:r>
      <w:r w:rsidRPr="00A1763A" w:rsidR="001A3456">
        <w:t>somewhere around 10</w:t>
      </w:r>
      <w:r w:rsidRPr="00A1763A" w:rsidR="00A54759">
        <w:t xml:space="preserve">% </w:t>
      </w:r>
      <w:r w:rsidRPr="00A1763A" w:rsidR="001A3456">
        <w:t>of hospital beds deal with elective care</w:t>
      </w:r>
      <w:r w:rsidRPr="00A1763A">
        <w:t xml:space="preserve">; </w:t>
      </w:r>
      <w:r w:rsidRPr="00A1763A" w:rsidR="001A3456">
        <w:t>90</w:t>
      </w:r>
      <w:r w:rsidRPr="00A1763A">
        <w:t xml:space="preserve">% is </w:t>
      </w:r>
      <w:r w:rsidRPr="00A1763A" w:rsidR="001A3456">
        <w:t>the emergency pathway</w:t>
      </w:r>
      <w:r w:rsidRPr="00A1763A">
        <w:t>. D</w:t>
      </w:r>
      <w:r w:rsidRPr="00A1763A" w:rsidR="001A3456">
        <w:t xml:space="preserve">elayed discharge </w:t>
      </w:r>
      <w:r w:rsidRPr="00A1763A">
        <w:t xml:space="preserve">has a much bigger effect on </w:t>
      </w:r>
      <w:r w:rsidRPr="00A1763A" w:rsidR="001A3456">
        <w:t>front</w:t>
      </w:r>
      <w:r w:rsidRPr="00A1763A">
        <w:t>-</w:t>
      </w:r>
      <w:r w:rsidRPr="00A1763A" w:rsidR="001A3456">
        <w:t xml:space="preserve">door </w:t>
      </w:r>
      <w:r w:rsidRPr="00A1763A">
        <w:t>A&amp;E</w:t>
      </w:r>
      <w:r w:rsidRPr="00A1763A" w:rsidR="001A3456">
        <w:t xml:space="preserve"> issues as opposed to elective</w:t>
      </w:r>
      <w:r w:rsidRPr="00A1763A">
        <w:t xml:space="preserve"> ones. </w:t>
      </w:r>
    </w:p>
    <w:p w:rsidR="005B0F82" w:rsidRPr="00A1763A" w:rsidP="00144D56">
      <w:pPr>
        <w:pStyle w:val="Question"/>
      </w:pPr>
      <w:sdt>
        <w:sdtPr>
          <w:alias w:val="Member"/>
          <w:tag w:val="&lt;Member mnisId='4249' dodsId='62737'&gt;"/>
          <w:id w:val="-277020365"/>
          <w:placeholder>
            <w:docPart w:val="90B2039C585243E7AB7FDDF80474C1BD"/>
          </w:placeholder>
          <w:richText/>
        </w:sdtPr>
        <w:sdtContent>
          <w:r w:rsidRPr="00A1763A">
            <w:rPr>
              <w:b/>
            </w:rPr>
            <w:t>Anne Marie Morris:</w:t>
          </w:r>
        </w:sdtContent>
      </w:sdt>
      <w:r w:rsidRPr="00A1763A">
        <w:t xml:space="preserve"> Was that </w:t>
      </w:r>
      <w:r w:rsidRPr="00A1763A" w:rsidR="001A3456">
        <w:t>demonstrated</w:t>
      </w:r>
      <w:r w:rsidRPr="00A1763A">
        <w:t>?</w:t>
      </w:r>
    </w:p>
    <w:p w:rsidR="00144D56" w:rsidRPr="00A1763A" w:rsidP="00B82248">
      <w:pPr>
        <w:pStyle w:val="Answer"/>
      </w:pPr>
      <w:sdt>
        <w:sdtPr>
          <w:alias w:val="Witness"/>
          <w:id w:val="897164524"/>
          <w:placeholder>
            <w:docPart w:val="1084E87DB3984A528CA3A1E73110CDC9"/>
          </w:placeholder>
          <w:richText/>
        </w:sdtPr>
        <w:sdtContent>
          <w:r w:rsidRPr="00A1763A" w:rsidR="000546AF">
            <w:rPr>
              <w:b/>
              <w:bCs/>
              <w:i/>
              <w:iCs/>
            </w:rPr>
            <w:t>Sir Chris Wormald:</w:t>
          </w:r>
        </w:sdtContent>
      </w:sdt>
      <w:r w:rsidRPr="00A1763A" w:rsidR="000546AF">
        <w:t xml:space="preserve"> As </w:t>
      </w:r>
      <w:r w:rsidRPr="00A1763A" w:rsidR="001A3456">
        <w:t>you will have seen from the overall NHS numbers</w:t>
      </w:r>
      <w:r w:rsidRPr="00A1763A" w:rsidR="000546AF">
        <w:t xml:space="preserve"> </w:t>
      </w:r>
      <w:r w:rsidRPr="00A1763A" w:rsidR="001A3456">
        <w:t>that have been published</w:t>
      </w:r>
      <w:r w:rsidRPr="00A1763A" w:rsidR="000546AF">
        <w:t xml:space="preserve">, </w:t>
      </w:r>
      <w:r w:rsidRPr="00A1763A" w:rsidR="001A3456">
        <w:t xml:space="preserve">we have done considerably better this year </w:t>
      </w:r>
      <w:r w:rsidRPr="00A1763A" w:rsidR="00B91523">
        <w:t xml:space="preserve">both </w:t>
      </w:r>
      <w:r w:rsidRPr="00A1763A" w:rsidR="001A3456">
        <w:t xml:space="preserve">on ambulance </w:t>
      </w:r>
      <w:r w:rsidRPr="00A1763A">
        <w:t>waits</w:t>
      </w:r>
      <w:r w:rsidRPr="00A1763A" w:rsidR="001A3456">
        <w:t xml:space="preserve"> and in terms of </w:t>
      </w:r>
      <w:r w:rsidRPr="00A1763A" w:rsidR="005B0F82">
        <w:t>A&amp;E</w:t>
      </w:r>
      <w:r w:rsidRPr="00A1763A" w:rsidR="001A3456">
        <w:t xml:space="preserve"> than we did last year</w:t>
      </w:r>
      <w:r w:rsidRPr="00A1763A">
        <w:t xml:space="preserve">. Again, </w:t>
      </w:r>
      <w:r w:rsidRPr="00A1763A" w:rsidR="001A3456">
        <w:t>for full disclosure</w:t>
      </w:r>
      <w:r w:rsidRPr="00A1763A">
        <w:t xml:space="preserve">, </w:t>
      </w:r>
      <w:r w:rsidRPr="00A1763A" w:rsidR="001A3456">
        <w:t>there w</w:t>
      </w:r>
      <w:r w:rsidRPr="00A1763A">
        <w:t xml:space="preserve">ere </w:t>
      </w:r>
      <w:r w:rsidRPr="00A1763A" w:rsidR="001A3456">
        <w:t>an awful lot of factors that go into that</w:t>
      </w:r>
      <w:r w:rsidRPr="00A1763A">
        <w:t>. W</w:t>
      </w:r>
      <w:r w:rsidRPr="00A1763A" w:rsidR="002E451A">
        <w:t>hat is</w:t>
      </w:r>
      <w:r w:rsidRPr="00A1763A" w:rsidR="001A3456">
        <w:t xml:space="preserve"> the level of flu and </w:t>
      </w:r>
      <w:r w:rsidRPr="00A1763A" w:rsidR="004A368B">
        <w:t>covid</w:t>
      </w:r>
      <w:r w:rsidRPr="00A1763A">
        <w:t>? H</w:t>
      </w:r>
      <w:r w:rsidRPr="00A1763A" w:rsidR="001A3456">
        <w:t>ow cold is it</w:t>
      </w:r>
      <w:r w:rsidRPr="00A1763A">
        <w:t xml:space="preserve">? There are </w:t>
      </w:r>
      <w:r w:rsidRPr="00A1763A" w:rsidR="001A3456">
        <w:t>all sorts of things</w:t>
      </w:r>
      <w:r w:rsidRPr="00A1763A">
        <w:t xml:space="preserve">. </w:t>
      </w:r>
    </w:p>
    <w:p w:rsidR="00E06DAB" w:rsidRPr="00A1763A" w:rsidP="00B82248">
      <w:pPr>
        <w:pStyle w:val="Answer"/>
      </w:pPr>
      <w:r w:rsidRPr="00A1763A">
        <w:t xml:space="preserve">We </w:t>
      </w:r>
      <w:r w:rsidRPr="00A1763A" w:rsidR="001A3456">
        <w:t>do know</w:t>
      </w:r>
      <w:r w:rsidRPr="00A1763A">
        <w:t xml:space="preserve">, </w:t>
      </w:r>
      <w:r w:rsidRPr="00A1763A" w:rsidR="001A3456">
        <w:t>reasonably scientifically</w:t>
      </w:r>
      <w:r w:rsidRPr="00A1763A">
        <w:t xml:space="preserve">, </w:t>
      </w:r>
      <w:r w:rsidRPr="00A1763A" w:rsidR="001A3456">
        <w:t xml:space="preserve">that there is a big impact </w:t>
      </w:r>
      <w:r w:rsidRPr="00A1763A">
        <w:t>on</w:t>
      </w:r>
      <w:r w:rsidRPr="00A1763A" w:rsidR="001A3456">
        <w:t xml:space="preserve"> the overall bed occupancy in a hospital and the impact on </w:t>
      </w:r>
      <w:r w:rsidRPr="00A1763A" w:rsidR="005B0F82">
        <w:t>A&amp;E</w:t>
      </w:r>
      <w:r w:rsidRPr="00A1763A">
        <w:t xml:space="preserve">. We can </w:t>
      </w:r>
      <w:r w:rsidRPr="00A1763A" w:rsidR="001A3456">
        <w:t xml:space="preserve">send </w:t>
      </w:r>
      <w:r w:rsidRPr="00A1763A">
        <w:t xml:space="preserve">that </w:t>
      </w:r>
      <w:r w:rsidRPr="00A1763A" w:rsidR="001A3456">
        <w:t xml:space="preserve">to </w:t>
      </w:r>
      <w:r w:rsidRPr="00A1763A">
        <w:t xml:space="preserve">you, </w:t>
      </w:r>
      <w:r w:rsidRPr="00A1763A" w:rsidR="001A3456">
        <w:t>if you like</w:t>
      </w:r>
      <w:r w:rsidRPr="00A1763A">
        <w:t>. If i</w:t>
      </w:r>
      <w:r w:rsidRPr="00A1763A" w:rsidR="001A3456">
        <w:t>t gets over 96</w:t>
      </w:r>
      <w:r w:rsidRPr="00A1763A">
        <w:t>%,</w:t>
      </w:r>
      <w:r w:rsidRPr="00A1763A" w:rsidR="001A3456">
        <w:t xml:space="preserve"> there is a big impact</w:t>
      </w:r>
      <w:r w:rsidRPr="00A1763A">
        <w:t>.</w:t>
      </w:r>
    </w:p>
    <w:p w:rsidR="00E06DAB" w:rsidRPr="00A1763A" w:rsidP="008A62F5">
      <w:pPr>
        <w:pStyle w:val="Remark"/>
      </w:pPr>
      <w:sdt>
        <w:sdtPr>
          <w:alias w:val="Member"/>
          <w:tag w:val="&lt;Member mnisId='4249' dodsId='62737'&gt;"/>
          <w:id w:val="682556436"/>
          <w:placeholder>
            <w:docPart w:val="E60578E6B31A425AB17E23DE6597CDC0"/>
          </w:placeholder>
          <w:richText/>
        </w:sdtPr>
        <w:sdtContent>
          <w:r w:rsidRPr="00A1763A">
            <w:rPr>
              <w:b/>
            </w:rPr>
            <w:t>Anne Marie Morris:</w:t>
          </w:r>
        </w:sdtContent>
      </w:sdt>
      <w:r w:rsidRPr="00A1763A">
        <w:t xml:space="preserve"> That is really helpful. </w:t>
      </w:r>
    </w:p>
    <w:p w:rsidR="00BD592E" w:rsidRPr="00A1763A" w:rsidP="00BD592E">
      <w:pPr>
        <w:pStyle w:val="Question"/>
      </w:pPr>
      <w:sdt>
        <w:sdtPr>
          <w:rPr>
            <w:b/>
          </w:rPr>
          <w:alias w:val="Member"/>
          <w:tag w:val="&lt;Member mnisId='4295' dodsId='107295'&gt;"/>
          <w:id w:val="809523892"/>
          <w:placeholder>
            <w:docPart w:val="C99B200BA98645F78D1FCEECF4555793"/>
          </w:placeholder>
          <w:richText/>
        </w:sdtPr>
        <w:sdtContent>
          <w:r w:rsidRPr="00A1763A" w:rsidR="008A62F5">
            <w:rPr>
              <w:b/>
            </w:rPr>
            <w:t>Sir Geoffrey Clifton-Brown:</w:t>
          </w:r>
        </w:sdtContent>
      </w:sdt>
      <w:r w:rsidRPr="00A1763A" w:rsidR="008A62F5">
        <w:t xml:space="preserve"> As you know, </w:t>
      </w:r>
      <w:r w:rsidRPr="00A1763A" w:rsidR="001A3456">
        <w:t>Sir Chris</w:t>
      </w:r>
      <w:r w:rsidRPr="00A1763A" w:rsidR="008A62F5">
        <w:t>—</w:t>
      </w:r>
      <w:r w:rsidRPr="00A1763A" w:rsidR="001A3456">
        <w:t>I have addressed you on this before in this Committee</w:t>
      </w:r>
      <w:r w:rsidRPr="00A1763A" w:rsidR="008A62F5">
        <w:t>—</w:t>
      </w:r>
      <w:r w:rsidRPr="00A1763A" w:rsidR="001A3456">
        <w:t>at one point two years ago we had double the rate of people not being discharged from hospital compared to the national average</w:t>
      </w:r>
      <w:r w:rsidRPr="00A1763A">
        <w:t>. T</w:t>
      </w:r>
      <w:r w:rsidRPr="00A1763A" w:rsidR="001A3456">
        <w:t>hat has come down</w:t>
      </w:r>
      <w:r w:rsidRPr="00A1763A">
        <w:t xml:space="preserve">, </w:t>
      </w:r>
      <w:r w:rsidRPr="00A1763A" w:rsidR="001A3456">
        <w:t>although it is beginning to go up again at the moment</w:t>
      </w:r>
      <w:r w:rsidRPr="00A1763A">
        <w:t xml:space="preserve">, </w:t>
      </w:r>
      <w:r w:rsidRPr="00A1763A" w:rsidR="001A3456">
        <w:t>unfortunately</w:t>
      </w:r>
      <w:r w:rsidRPr="00A1763A">
        <w:t>. T</w:t>
      </w:r>
      <w:r w:rsidRPr="00A1763A" w:rsidR="001A3456">
        <w:t>hat was largely due to the fact that we did not have enough social care workers</w:t>
      </w:r>
      <w:r w:rsidRPr="00A1763A" w:rsidR="00B91523">
        <w:t>,</w:t>
      </w:r>
      <w:r w:rsidRPr="00A1763A" w:rsidR="001A3456">
        <w:t xml:space="preserve"> not to put into care homes but to provide domiciliary care for people to go in their own homes</w:t>
      </w:r>
      <w:r w:rsidRPr="00A1763A">
        <w:t xml:space="preserve">. We </w:t>
      </w:r>
      <w:r w:rsidRPr="00A1763A" w:rsidR="001A3456">
        <w:t xml:space="preserve">still today </w:t>
      </w:r>
      <w:r w:rsidRPr="00A1763A">
        <w:t xml:space="preserve">have </w:t>
      </w:r>
      <w:r w:rsidRPr="00A1763A" w:rsidR="001A3456">
        <w:t xml:space="preserve">60% </w:t>
      </w:r>
      <w:r w:rsidRPr="00A1763A" w:rsidR="00B91523">
        <w:t>fewer</w:t>
      </w:r>
      <w:r w:rsidRPr="00A1763A" w:rsidR="001A3456">
        <w:t xml:space="preserve"> staff in some social care sectors than we had this time last year</w:t>
      </w:r>
      <w:r w:rsidRPr="00A1763A">
        <w:t xml:space="preserve">. </w:t>
      </w:r>
    </w:p>
    <w:p w:rsidR="00BD592E" w:rsidRPr="00A1763A" w:rsidP="00BD592E">
      <w:pPr>
        <w:pStyle w:val="QuestionCont"/>
      </w:pPr>
      <w:r w:rsidRPr="00A1763A">
        <w:t>I</w:t>
      </w:r>
      <w:r w:rsidRPr="00A1763A" w:rsidR="001A3456">
        <w:t>t is all very well putting the wage rates up</w:t>
      </w:r>
      <w:r w:rsidRPr="00A1763A">
        <w:t>,</w:t>
      </w:r>
      <w:r w:rsidRPr="00A1763A" w:rsidR="001A3456">
        <w:t xml:space="preserve"> but</w:t>
      </w:r>
      <w:r w:rsidRPr="00A1763A">
        <w:t xml:space="preserve"> if we </w:t>
      </w:r>
      <w:r w:rsidRPr="00A1763A" w:rsidR="001A3456">
        <w:t>cannot get the people</w:t>
      </w:r>
      <w:r w:rsidRPr="00A1763A">
        <w:t>—</w:t>
      </w:r>
      <w:r w:rsidRPr="00A1763A" w:rsidR="001A3456">
        <w:t>we cannot even get enough agency workers to fill the gaps in some cases</w:t>
      </w:r>
      <w:r w:rsidRPr="00A1763A">
        <w:t>—</w:t>
      </w:r>
      <w:r w:rsidRPr="00A1763A" w:rsidR="001A3456">
        <w:t xml:space="preserve">it is still leaving quite a difficult situation to get people </w:t>
      </w:r>
      <w:r w:rsidRPr="00A1763A">
        <w:t>discharged from hospitals.</w:t>
      </w:r>
    </w:p>
    <w:p w:rsidR="00EE6FC9" w:rsidRPr="00A1763A" w:rsidP="005868F8">
      <w:pPr>
        <w:pStyle w:val="Answer"/>
      </w:pPr>
      <w:sdt>
        <w:sdtPr>
          <w:alias w:val="Witness"/>
          <w:id w:val="136460941"/>
          <w:placeholder>
            <w:docPart w:val="75DFEE58E84A4BEA81928C1FF7C49AAA"/>
          </w:placeholder>
          <w:richText/>
        </w:sdtPr>
        <w:sdtContent>
          <w:r w:rsidRPr="00A1763A" w:rsidR="00BD592E">
            <w:rPr>
              <w:b/>
              <w:bCs/>
              <w:i/>
              <w:iCs/>
            </w:rPr>
            <w:t>Sir Chris Wormald:</w:t>
          </w:r>
        </w:sdtContent>
      </w:sdt>
      <w:r w:rsidRPr="00A1763A" w:rsidR="00BD592E">
        <w:t xml:space="preserve"> It</w:t>
      </w:r>
      <w:r w:rsidRPr="00A1763A" w:rsidR="001A3456">
        <w:t xml:space="preserve"> is still a challenge</w:t>
      </w:r>
      <w:r w:rsidRPr="00A1763A">
        <w:t xml:space="preserve">. </w:t>
      </w:r>
      <w:r w:rsidRPr="00A1763A" w:rsidR="001A3456">
        <w:t>Michelle will have the numbers</w:t>
      </w:r>
      <w:r w:rsidRPr="00A1763A">
        <w:t>. O</w:t>
      </w:r>
      <w:r w:rsidRPr="00A1763A" w:rsidR="001A3456">
        <w:t>ur overall vacancy rate in social care is falling</w:t>
      </w:r>
      <w:r w:rsidR="001857FF">
        <w:t>—a</w:t>
      </w:r>
      <w:r w:rsidRPr="00A1763A">
        <w:t xml:space="preserve">s I say, </w:t>
      </w:r>
      <w:r w:rsidRPr="00A1763A" w:rsidR="001A3456">
        <w:t>Michelle will give you the numbers</w:t>
      </w:r>
      <w:r w:rsidRPr="00A1763A">
        <w:t>. I</w:t>
      </w:r>
      <w:r w:rsidRPr="00A1763A" w:rsidR="001A3456">
        <w:t>t is still too high</w:t>
      </w:r>
      <w:r w:rsidRPr="00A1763A">
        <w:t>. A</w:t>
      </w:r>
      <w:r w:rsidRPr="00A1763A" w:rsidR="001A3456">
        <w:t>s you correctly say</w:t>
      </w:r>
      <w:r w:rsidRPr="00A1763A">
        <w:t xml:space="preserve">, </w:t>
      </w:r>
      <w:r w:rsidRPr="00A1763A" w:rsidR="001A3456">
        <w:t>within that overall number you get some quite big variations dependent on local labour markets in different places</w:t>
      </w:r>
      <w:r w:rsidRPr="00A1763A">
        <w:t xml:space="preserve">. </w:t>
      </w:r>
    </w:p>
    <w:p w:rsidR="00EE6FC9" w:rsidRPr="00A1763A" w:rsidP="005868F8">
      <w:pPr>
        <w:pStyle w:val="Answer"/>
      </w:pPr>
      <w:r w:rsidRPr="00A1763A">
        <w:t>W</w:t>
      </w:r>
      <w:r w:rsidRPr="00A1763A" w:rsidR="001A3456">
        <w:t>e have made some quite significant progress on the adult social care workforce</w:t>
      </w:r>
      <w:r w:rsidRPr="00A1763A">
        <w:t xml:space="preserve">, </w:t>
      </w:r>
      <w:r w:rsidRPr="00A1763A" w:rsidR="001A3456">
        <w:t xml:space="preserve">but we </w:t>
      </w:r>
      <w:r w:rsidRPr="00A1763A">
        <w:t xml:space="preserve">still </w:t>
      </w:r>
      <w:r w:rsidRPr="00A1763A" w:rsidR="001A3456">
        <w:t>have more to do</w:t>
      </w:r>
      <w:r w:rsidRPr="00A1763A">
        <w:t xml:space="preserve">. Do </w:t>
      </w:r>
      <w:r w:rsidRPr="00A1763A" w:rsidR="001A3456">
        <w:t>you want to give the numbers</w:t>
      </w:r>
      <w:r w:rsidRPr="00A1763A">
        <w:t xml:space="preserve">, </w:t>
      </w:r>
      <w:r w:rsidRPr="00A1763A" w:rsidR="001A3456">
        <w:t>Michelle</w:t>
      </w:r>
      <w:r w:rsidRPr="00A1763A">
        <w:t>?</w:t>
      </w:r>
    </w:p>
    <w:p w:rsidR="00DE2338" w:rsidRPr="00A1763A" w:rsidP="005868F8">
      <w:pPr>
        <w:pStyle w:val="Answer"/>
      </w:pPr>
      <w:sdt>
        <w:sdtPr>
          <w:alias w:val="Witness"/>
          <w:id w:val="-868223811"/>
          <w:placeholder>
            <w:docPart w:val="72E30C2E1C14408485479D8F4B5F8646"/>
          </w:placeholder>
          <w:richText/>
        </w:sdtPr>
        <w:sdtContent>
          <w:r w:rsidRPr="00A1763A" w:rsidR="00EE6FC9">
            <w:rPr>
              <w:b/>
              <w:bCs/>
              <w:i/>
              <w:iCs/>
            </w:rPr>
            <w:t>Michelle Dyson:</w:t>
          </w:r>
        </w:sdtContent>
      </w:sdt>
      <w:r w:rsidRPr="00A1763A" w:rsidR="00EE6FC9">
        <w:t xml:space="preserve"> </w:t>
      </w:r>
      <w:r w:rsidRPr="00A1763A" w:rsidR="001A3456">
        <w:t>I do not recognise the figure that you quote</w:t>
      </w:r>
      <w:r w:rsidRPr="00A1763A" w:rsidR="00EE6FC9">
        <w:t>. A</w:t>
      </w:r>
      <w:r w:rsidRPr="00A1763A" w:rsidR="001A3456">
        <w:t>s we see it</w:t>
      </w:r>
      <w:r w:rsidRPr="00A1763A" w:rsidR="00EE6FC9">
        <w:t xml:space="preserve">, </w:t>
      </w:r>
      <w:r w:rsidRPr="00A1763A" w:rsidR="001A3456">
        <w:t xml:space="preserve">there </w:t>
      </w:r>
      <w:r w:rsidRPr="00A1763A" w:rsidR="00FA2305">
        <w:t xml:space="preserve">are </w:t>
      </w:r>
      <w:r w:rsidRPr="00A1763A" w:rsidR="001A3456">
        <w:t xml:space="preserve">the figures that are in the NAO </w:t>
      </w:r>
      <w:r w:rsidR="001857FF">
        <w:t>R</w:t>
      </w:r>
      <w:r w:rsidRPr="00A1763A" w:rsidR="001A3456">
        <w:t>eport</w:t>
      </w:r>
      <w:r w:rsidRPr="00A1763A" w:rsidR="00B91523">
        <w:t>, so</w:t>
      </w:r>
      <w:r w:rsidRPr="00A1763A" w:rsidR="00FA2305">
        <w:t xml:space="preserve"> </w:t>
      </w:r>
      <w:r w:rsidRPr="00A1763A" w:rsidR="00B91523">
        <w:t xml:space="preserve">the </w:t>
      </w:r>
      <w:r w:rsidRPr="00A1763A" w:rsidR="001A3456">
        <w:t>vacancy rate of 9.9</w:t>
      </w:r>
      <w:r w:rsidRPr="00A1763A" w:rsidR="00FA2305">
        <w:t>%</w:t>
      </w:r>
      <w:r w:rsidRPr="00A1763A" w:rsidR="00B91523">
        <w:t xml:space="preserve"> and</w:t>
      </w:r>
      <w:r w:rsidRPr="00A1763A" w:rsidR="00FA2305">
        <w:t xml:space="preserve"> </w:t>
      </w:r>
      <w:r w:rsidRPr="00A1763A" w:rsidR="001A3456">
        <w:t>152</w:t>
      </w:r>
      <w:r w:rsidRPr="00A1763A" w:rsidR="00B91523">
        <w:t>,</w:t>
      </w:r>
      <w:r w:rsidRPr="00A1763A" w:rsidR="001A3456">
        <w:t>000 vacancies</w:t>
      </w:r>
      <w:r w:rsidRPr="00A1763A" w:rsidR="00FA2305">
        <w:t>. T</w:t>
      </w:r>
      <w:r w:rsidRPr="00A1763A" w:rsidR="001A3456">
        <w:t xml:space="preserve">hat data comes from the annual </w:t>
      </w:r>
      <w:r w:rsidRPr="00A1763A" w:rsidR="00535F07">
        <w:t>S</w:t>
      </w:r>
      <w:r w:rsidRPr="00A1763A" w:rsidR="001A3456">
        <w:t xml:space="preserve">kills for </w:t>
      </w:r>
      <w:r w:rsidRPr="00A1763A" w:rsidR="00535F07">
        <w:t>C</w:t>
      </w:r>
      <w:r w:rsidRPr="00A1763A" w:rsidR="001A3456">
        <w:t>are data</w:t>
      </w:r>
      <w:r w:rsidRPr="00A1763A" w:rsidR="00FA2305">
        <w:t>. I</w:t>
      </w:r>
      <w:r w:rsidRPr="00A1763A" w:rsidR="001A3456">
        <w:t xml:space="preserve">t relates to </w:t>
      </w:r>
      <w:r w:rsidRPr="00A1763A" w:rsidR="00FA2305">
        <w:t>M</w:t>
      </w:r>
      <w:r w:rsidRPr="00A1763A" w:rsidR="001A3456">
        <w:t>arch 2023</w:t>
      </w:r>
      <w:r w:rsidRPr="00A1763A" w:rsidR="00FA2305">
        <w:t>. W</w:t>
      </w:r>
      <w:r w:rsidRPr="00A1763A" w:rsidR="001A3456">
        <w:t>e are almost a year on</w:t>
      </w:r>
      <w:r w:rsidRPr="00A1763A" w:rsidR="00FA2305">
        <w:t>.</w:t>
      </w:r>
    </w:p>
    <w:p w:rsidR="00DE2338" w:rsidRPr="00A1763A" w:rsidP="005868F8">
      <w:pPr>
        <w:pStyle w:val="Answer"/>
      </w:pPr>
      <w:r w:rsidRPr="00A1763A">
        <w:t>W</w:t>
      </w:r>
      <w:r w:rsidRPr="00A1763A" w:rsidR="001A3456">
        <w:t xml:space="preserve">e do not have the next set of annual </w:t>
      </w:r>
      <w:r w:rsidRPr="00A1763A" w:rsidR="00535F07">
        <w:t>Skills for Care</w:t>
      </w:r>
      <w:r w:rsidRPr="00A1763A" w:rsidR="001A3456">
        <w:t xml:space="preserve"> data</w:t>
      </w:r>
      <w:r w:rsidRPr="00A1763A">
        <w:t xml:space="preserve">, </w:t>
      </w:r>
      <w:r w:rsidRPr="00A1763A" w:rsidR="001A3456">
        <w:t xml:space="preserve">but </w:t>
      </w:r>
      <w:r w:rsidRPr="00A1763A" w:rsidR="00B91523">
        <w:t>it</w:t>
      </w:r>
      <w:r w:rsidRPr="00A1763A" w:rsidR="001A3456">
        <w:t xml:space="preserve"> do</w:t>
      </w:r>
      <w:r w:rsidRPr="00A1763A" w:rsidR="00B91523">
        <w:t>es</w:t>
      </w:r>
      <w:r w:rsidRPr="00A1763A" w:rsidR="001A3456">
        <w:t xml:space="preserve"> publish monthly data</w:t>
      </w:r>
      <w:r w:rsidRPr="00A1763A">
        <w:t xml:space="preserve">. </w:t>
      </w:r>
      <w:r w:rsidRPr="00A1763A" w:rsidR="00B91523">
        <w:t xml:space="preserve">That </w:t>
      </w:r>
      <w:r w:rsidRPr="00A1763A" w:rsidR="001A3456">
        <w:t>is not as robust as the annual data</w:t>
      </w:r>
      <w:r w:rsidRPr="00A1763A">
        <w:t xml:space="preserve">, </w:t>
      </w:r>
      <w:r w:rsidRPr="00A1763A" w:rsidR="001A3456">
        <w:t>but we see a very clear trajectory</w:t>
      </w:r>
      <w:r w:rsidRPr="00A1763A">
        <w:t>. T</w:t>
      </w:r>
      <w:r w:rsidRPr="00A1763A" w:rsidR="001A3456">
        <w:t xml:space="preserve">he latest month’s data that I have seen from </w:t>
      </w:r>
      <w:r w:rsidRPr="00A1763A" w:rsidR="00535F07">
        <w:t>Skills for Care</w:t>
      </w:r>
      <w:r w:rsidRPr="00A1763A" w:rsidR="001A3456">
        <w:t xml:space="preserve"> was November</w:t>
      </w:r>
      <w:r w:rsidRPr="00A1763A">
        <w:t xml:space="preserve">, </w:t>
      </w:r>
      <w:r w:rsidRPr="00A1763A" w:rsidR="001A3456">
        <w:t>which had a vacancy rate of 8.4</w:t>
      </w:r>
      <w:r w:rsidRPr="00A1763A">
        <w:t xml:space="preserve">%. As I say, </w:t>
      </w:r>
      <w:r w:rsidRPr="00A1763A" w:rsidR="001A3456">
        <w:t>we should not put too much weight on the individual month</w:t>
      </w:r>
      <w:r w:rsidRPr="00A1763A">
        <w:t>,</w:t>
      </w:r>
      <w:r w:rsidRPr="00A1763A" w:rsidR="001A3456">
        <w:t xml:space="preserve"> but </w:t>
      </w:r>
      <w:r w:rsidRPr="00A1763A">
        <w:t xml:space="preserve">there is </w:t>
      </w:r>
      <w:r w:rsidRPr="00A1763A" w:rsidR="001A3456">
        <w:t>a very clear trajectory down from 9.9</w:t>
      </w:r>
      <w:r w:rsidRPr="00A1763A">
        <w:t xml:space="preserve">%. </w:t>
      </w:r>
    </w:p>
    <w:p w:rsidR="00DE2338" w:rsidRPr="00A1763A" w:rsidP="005868F8">
      <w:pPr>
        <w:pStyle w:val="Answer"/>
      </w:pPr>
      <w:r w:rsidRPr="00A1763A">
        <w:t>T</w:t>
      </w:r>
      <w:r w:rsidRPr="00A1763A" w:rsidR="001A3456">
        <w:t>hat correlates with the data that we collect internally from providers</w:t>
      </w:r>
      <w:r w:rsidRPr="00A1763A">
        <w:t xml:space="preserve">, </w:t>
      </w:r>
      <w:r w:rsidRPr="00A1763A" w:rsidR="001A3456">
        <w:t>and it also correlates with what people tell us anecdotally</w:t>
      </w:r>
      <w:r w:rsidRPr="00A1763A">
        <w:t xml:space="preserve">. As Sir </w:t>
      </w:r>
      <w:r w:rsidRPr="00A1763A" w:rsidR="001A3456">
        <w:t>Chris says</w:t>
      </w:r>
      <w:r w:rsidRPr="00A1763A">
        <w:t xml:space="preserve">, </w:t>
      </w:r>
      <w:r w:rsidRPr="00A1763A" w:rsidR="001A3456">
        <w:t>there is real variation across the country</w:t>
      </w:r>
      <w:r w:rsidRPr="00A1763A">
        <w:t xml:space="preserve">. </w:t>
      </w:r>
      <w:r w:rsidRPr="00A1763A" w:rsidR="001A3456">
        <w:t>I certainly would not say that all the problems are solved</w:t>
      </w:r>
      <w:r w:rsidRPr="00A1763A">
        <w:t xml:space="preserve">. </w:t>
      </w:r>
    </w:p>
    <w:p w:rsidR="002F63C8" w:rsidRPr="00A1763A" w:rsidP="00535F07">
      <w:pPr>
        <w:pStyle w:val="Question"/>
      </w:pPr>
      <w:sdt>
        <w:sdtPr>
          <w:rPr>
            <w:b/>
          </w:rPr>
          <w:alias w:val="Member"/>
          <w:tag w:val="&lt;Member mnisId='4295' dodsId='107295'&gt;"/>
          <w:id w:val="1800028293"/>
          <w:placeholder>
            <w:docPart w:val="84296BA29CC041ACA5C8E5056B08906B"/>
          </w:placeholder>
          <w:richText/>
        </w:sdtPr>
        <w:sdtContent>
          <w:r w:rsidRPr="00A1763A" w:rsidR="00DE2338">
            <w:rPr>
              <w:b/>
            </w:rPr>
            <w:t>Sir Geoffrey Clifton-Brown:</w:t>
          </w:r>
        </w:sdtContent>
      </w:sdt>
      <w:r w:rsidRPr="00A1763A" w:rsidR="00DE2338">
        <w:t xml:space="preserve"> </w:t>
      </w:r>
      <w:r w:rsidRPr="00A1763A" w:rsidR="001A3456">
        <w:t>I just put it to you that there is variation</w:t>
      </w:r>
      <w:r w:rsidR="001857FF">
        <w:t>.</w:t>
      </w:r>
      <w:r w:rsidRPr="00A1763A" w:rsidR="00DE2338">
        <w:t xml:space="preserve"> T</w:t>
      </w:r>
      <w:r w:rsidRPr="00A1763A" w:rsidR="001A3456">
        <w:t>hose are national figures</w:t>
      </w:r>
      <w:r w:rsidRPr="00A1763A" w:rsidR="00DE2338">
        <w:t xml:space="preserve">, </w:t>
      </w:r>
      <w:r w:rsidRPr="00A1763A" w:rsidR="001A3456">
        <w:t>but in certain very rural constituencies</w:t>
      </w:r>
      <w:r w:rsidRPr="00A1763A" w:rsidR="00DE2338">
        <w:t xml:space="preserve">, </w:t>
      </w:r>
      <w:r w:rsidRPr="00A1763A" w:rsidR="001A3456">
        <w:t xml:space="preserve">like mine and </w:t>
      </w:r>
      <w:r w:rsidRPr="00A1763A">
        <w:t xml:space="preserve">that of </w:t>
      </w:r>
      <w:r w:rsidRPr="00A1763A" w:rsidR="00DE2338">
        <w:t>Ms M</w:t>
      </w:r>
      <w:r w:rsidRPr="00A1763A" w:rsidR="001A3456">
        <w:t>orris</w:t>
      </w:r>
      <w:r w:rsidRPr="00A1763A" w:rsidR="00B91523">
        <w:t>, I suspect</w:t>
      </w:r>
      <w:r w:rsidRPr="00A1763A" w:rsidR="00DE2338">
        <w:t xml:space="preserve">, </w:t>
      </w:r>
      <w:r w:rsidRPr="00A1763A" w:rsidR="001A3456">
        <w:t>it is far worse than in some of the urban areas</w:t>
      </w:r>
      <w:r w:rsidRPr="00A1763A">
        <w:t xml:space="preserve">. </w:t>
      </w:r>
    </w:p>
    <w:p w:rsidR="00D44BA0" w:rsidRPr="00A1763A" w:rsidP="005868F8">
      <w:pPr>
        <w:pStyle w:val="Answer"/>
      </w:pPr>
      <w:sdt>
        <w:sdtPr>
          <w:alias w:val="Witness"/>
          <w:id w:val="660815291"/>
          <w:placeholder>
            <w:docPart w:val="7F78AD64955D49DB9BF9DAB97B993BD1"/>
          </w:placeholder>
          <w:richText/>
        </w:sdtPr>
        <w:sdtContent>
          <w:r w:rsidRPr="00A1763A" w:rsidR="002F63C8">
            <w:rPr>
              <w:b/>
              <w:bCs/>
              <w:i/>
              <w:iCs/>
            </w:rPr>
            <w:t>Sir Chris Wormald:</w:t>
          </w:r>
        </w:sdtContent>
      </w:sdt>
      <w:r w:rsidRPr="00A1763A" w:rsidR="002F63C8">
        <w:t xml:space="preserve"> Yes, </w:t>
      </w:r>
      <w:r w:rsidRPr="00A1763A" w:rsidR="001A3456">
        <w:t>that is undoubtedly true</w:t>
      </w:r>
      <w:r w:rsidRPr="00A1763A" w:rsidR="00535F07">
        <w:t xml:space="preserve">. </w:t>
      </w:r>
      <w:r w:rsidRPr="00A1763A" w:rsidR="001A3456">
        <w:t xml:space="preserve">I suspect you saw the </w:t>
      </w:r>
      <w:r w:rsidRPr="00A1763A" w:rsidR="001857FF">
        <w:t xml:space="preserve">chief medical officer’s </w:t>
      </w:r>
      <w:r w:rsidRPr="00A1763A" w:rsidR="001A3456">
        <w:t>annual report on</w:t>
      </w:r>
      <w:r w:rsidRPr="00A1763A" w:rsidR="00F41B6C">
        <w:t xml:space="preserve"> </w:t>
      </w:r>
      <w:r w:rsidRPr="00A1763A" w:rsidR="00B91523">
        <w:t>the</w:t>
      </w:r>
      <w:r w:rsidRPr="00A1763A" w:rsidR="001A3456">
        <w:t xml:space="preserve"> ag</w:t>
      </w:r>
      <w:r w:rsidRPr="00A1763A" w:rsidR="00B91523">
        <w:t>e</w:t>
      </w:r>
      <w:r w:rsidRPr="00A1763A" w:rsidR="001A3456">
        <w:t>ing population</w:t>
      </w:r>
      <w:r w:rsidRPr="00A1763A" w:rsidR="00F41B6C">
        <w:t>. O</w:t>
      </w:r>
      <w:r w:rsidRPr="00A1763A" w:rsidR="001A3456">
        <w:t xml:space="preserve">ne of the things </w:t>
      </w:r>
      <w:r w:rsidRPr="00A1763A" w:rsidR="00F06E62">
        <w:t xml:space="preserve">that </w:t>
      </w:r>
      <w:r w:rsidRPr="00A1763A" w:rsidR="001A3456">
        <w:t>he particularly picked out was the way that the age profile of the country is diverging</w:t>
      </w:r>
      <w:r w:rsidRPr="00A1763A">
        <w:t>. M</w:t>
      </w:r>
      <w:r w:rsidRPr="00A1763A" w:rsidR="001A3456">
        <w:t xml:space="preserve">ore and more young people </w:t>
      </w:r>
      <w:r w:rsidRPr="00A1763A">
        <w:t xml:space="preserve">are </w:t>
      </w:r>
      <w:r w:rsidRPr="00A1763A" w:rsidR="001A3456">
        <w:t>living in cities</w:t>
      </w:r>
      <w:r w:rsidRPr="00A1763A" w:rsidR="00036878">
        <w:t>,</w:t>
      </w:r>
      <w:r w:rsidRPr="00A1763A" w:rsidR="001A3456">
        <w:t xml:space="preserve"> </w:t>
      </w:r>
      <w:r w:rsidRPr="00A1763A">
        <w:t xml:space="preserve">and </w:t>
      </w:r>
      <w:r w:rsidRPr="00A1763A" w:rsidR="001A3456">
        <w:t xml:space="preserve">more and more elderly people </w:t>
      </w:r>
      <w:r w:rsidRPr="00A1763A">
        <w:t xml:space="preserve">are </w:t>
      </w:r>
      <w:r w:rsidRPr="00A1763A" w:rsidR="001A3456">
        <w:t>living in rural and coastal areas</w:t>
      </w:r>
      <w:r w:rsidRPr="00A1763A">
        <w:t xml:space="preserve">. </w:t>
      </w:r>
    </w:p>
    <w:p w:rsidR="00922FA4" w:rsidRPr="00A1763A" w:rsidP="005868F8">
      <w:pPr>
        <w:pStyle w:val="Answer"/>
      </w:pPr>
      <w:r w:rsidRPr="00A1763A">
        <w:t xml:space="preserve">Therefore, </w:t>
      </w:r>
      <w:r w:rsidRPr="00A1763A" w:rsidR="001A3456">
        <w:t xml:space="preserve">you get </w:t>
      </w:r>
      <w:r w:rsidRPr="00A1763A">
        <w:t xml:space="preserve">a </w:t>
      </w:r>
      <w:r w:rsidRPr="00A1763A" w:rsidR="001A3456">
        <w:t>double</w:t>
      </w:r>
      <w:r w:rsidRPr="00A1763A">
        <w:t>-</w:t>
      </w:r>
      <w:r w:rsidRPr="00A1763A" w:rsidR="001A3456">
        <w:t>whammy</w:t>
      </w:r>
      <w:r w:rsidRPr="00A1763A">
        <w:t>. Y</w:t>
      </w:r>
      <w:r w:rsidRPr="00A1763A" w:rsidR="001A3456">
        <w:t xml:space="preserve">ou have more need in a lot of rural areas and a lot of the workers who would do it are in </w:t>
      </w:r>
      <w:r w:rsidRPr="00A1763A">
        <w:t xml:space="preserve">the </w:t>
      </w:r>
      <w:r w:rsidRPr="00A1763A" w:rsidR="001A3456">
        <w:t>cities</w:t>
      </w:r>
      <w:r w:rsidRPr="00A1763A">
        <w:t>. A</w:t>
      </w:r>
      <w:r w:rsidRPr="00A1763A" w:rsidR="001A3456">
        <w:t>s well as the overall numbers</w:t>
      </w:r>
      <w:r w:rsidRPr="00A1763A">
        <w:t xml:space="preserve">, </w:t>
      </w:r>
      <w:r w:rsidRPr="00A1763A" w:rsidR="001A3456">
        <w:t xml:space="preserve">those geographical disparities are very high up the list of </w:t>
      </w:r>
      <w:r w:rsidRPr="00A1763A">
        <w:t xml:space="preserve">priorities for </w:t>
      </w:r>
      <w:r w:rsidRPr="00A1763A" w:rsidR="001A3456">
        <w:t>both us and our local authority partners</w:t>
      </w:r>
      <w:r w:rsidRPr="00A1763A">
        <w:t>.</w:t>
      </w:r>
    </w:p>
    <w:p w:rsidR="00922FA4" w:rsidRPr="00A1763A" w:rsidP="00922FA4">
      <w:pPr>
        <w:pStyle w:val="Question"/>
      </w:pPr>
      <w:sdt>
        <w:sdtPr>
          <w:rPr>
            <w:b/>
          </w:rPr>
          <w:alias w:val="Member"/>
          <w:tag w:val="&lt;Member mnisId='4295' dodsId='107295'&gt;"/>
          <w:id w:val="-604505932"/>
          <w:placeholder>
            <w:docPart w:val="49C88126D8BE45CE87E25F4DA2008A09"/>
          </w:placeholder>
          <w:richText/>
        </w:sdtPr>
        <w:sdtContent>
          <w:r w:rsidRPr="00A1763A">
            <w:rPr>
              <w:b/>
            </w:rPr>
            <w:t>Chair:</w:t>
          </w:r>
        </w:sdtContent>
      </w:sdt>
      <w:r w:rsidRPr="00A1763A">
        <w:t xml:space="preserve"> This </w:t>
      </w:r>
      <w:r w:rsidRPr="00A1763A" w:rsidR="001A3456">
        <w:t>is partly why local authorities are so important in the delivery</w:t>
      </w:r>
      <w:r w:rsidRPr="00A1763A">
        <w:t xml:space="preserve"> of this. </w:t>
      </w:r>
    </w:p>
    <w:p w:rsidR="00922FA4" w:rsidRPr="00A1763A" w:rsidP="005868F8">
      <w:pPr>
        <w:pStyle w:val="Answer"/>
      </w:pPr>
      <w:sdt>
        <w:sdtPr>
          <w:alias w:val="Witness"/>
          <w:id w:val="-773550210"/>
          <w:placeholder>
            <w:docPart w:val="4A649EB145584A6493F6117AB50361D4"/>
          </w:placeholder>
          <w:richText/>
        </w:sdtPr>
        <w:sdtContent>
          <w:r w:rsidRPr="00A1763A">
            <w:rPr>
              <w:b/>
              <w:bCs/>
              <w:i/>
              <w:iCs/>
            </w:rPr>
            <w:t>Sir Chris Wormald:</w:t>
          </w:r>
        </w:sdtContent>
      </w:sdt>
      <w:r w:rsidRPr="00A1763A">
        <w:t xml:space="preserve"> Yes, exactly. </w:t>
      </w:r>
      <w:r w:rsidRPr="00A1763A" w:rsidR="00036878">
        <w:t xml:space="preserve">That </w:t>
      </w:r>
      <w:r w:rsidRPr="00A1763A" w:rsidR="001A3456">
        <w:t>is why it makes sense for this to be a locally owned service</w:t>
      </w:r>
      <w:r w:rsidRPr="00A1763A">
        <w:t xml:space="preserve">. </w:t>
      </w:r>
    </w:p>
    <w:p w:rsidR="00922FA4" w:rsidRPr="00A1763A" w:rsidP="00FA4734">
      <w:pPr>
        <w:pStyle w:val="Remark"/>
      </w:pPr>
      <w:sdt>
        <w:sdtPr>
          <w:rPr>
            <w:b/>
          </w:rPr>
          <w:alias w:val="Member"/>
          <w:tag w:val="&lt;Member mnisId='4295' dodsId='107295'&gt;"/>
          <w:id w:val="1130816004"/>
          <w:placeholder>
            <w:docPart w:val="9C3B8C2184764F779779A60651F4B373"/>
          </w:placeholder>
          <w:richText/>
        </w:sdtPr>
        <w:sdtContent>
          <w:r w:rsidRPr="00A1763A">
            <w:rPr>
              <w:b/>
            </w:rPr>
            <w:t>Chair:</w:t>
          </w:r>
        </w:sdtContent>
      </w:sdt>
      <w:r w:rsidRPr="00A1763A">
        <w:t xml:space="preserve"> Yes, </w:t>
      </w:r>
      <w:r w:rsidRPr="00A1763A" w:rsidR="00036878">
        <w:t>and</w:t>
      </w:r>
      <w:r w:rsidRPr="00A1763A">
        <w:t xml:space="preserve"> why the health of the local government sector is particularly important. </w:t>
      </w:r>
    </w:p>
    <w:p w:rsidR="00685524" w:rsidRPr="00A1763A" w:rsidP="00685524">
      <w:pPr>
        <w:pStyle w:val="Question"/>
      </w:pPr>
      <w:sdt>
        <w:sdtPr>
          <w:alias w:val="Member"/>
          <w:tag w:val="&lt;Member mnisId='4249' dodsId='62737'&gt;"/>
          <w:id w:val="-674040059"/>
          <w:placeholder>
            <w:docPart w:val="EFA4C7F862374FFA85B49460ECB5F642"/>
          </w:placeholder>
          <w:richText/>
        </w:sdtPr>
        <w:sdtContent>
          <w:r w:rsidRPr="00A1763A">
            <w:rPr>
              <w:b/>
            </w:rPr>
            <w:t>Anne Marie Morris:</w:t>
          </w:r>
        </w:sdtContent>
      </w:sdt>
      <w:r w:rsidRPr="00A1763A">
        <w:t xml:space="preserve"> L</w:t>
      </w:r>
      <w:r w:rsidRPr="00A1763A" w:rsidR="001A3456">
        <w:t>et me move</w:t>
      </w:r>
      <w:r w:rsidRPr="00A1763A">
        <w:t xml:space="preserve">, </w:t>
      </w:r>
      <w:r w:rsidRPr="00A1763A" w:rsidR="001A3456">
        <w:t>quickly and finally</w:t>
      </w:r>
      <w:r w:rsidRPr="00A1763A">
        <w:t xml:space="preserve">, </w:t>
      </w:r>
      <w:r w:rsidRPr="00A1763A" w:rsidR="001A3456">
        <w:t>on</w:t>
      </w:r>
      <w:r w:rsidRPr="00A1763A">
        <w:t xml:space="preserve"> </w:t>
      </w:r>
      <w:r w:rsidRPr="00A1763A" w:rsidR="001A3456">
        <w:t>to the overall structure of funding for social care</w:t>
      </w:r>
      <w:r w:rsidRPr="00A1763A">
        <w:t>. W</w:t>
      </w:r>
      <w:r w:rsidRPr="00A1763A" w:rsidR="001A3456">
        <w:t>e talk about integrated care</w:t>
      </w:r>
      <w:r w:rsidRPr="00A1763A">
        <w:t>, i</w:t>
      </w:r>
      <w:r w:rsidRPr="00A1763A" w:rsidR="001A3456">
        <w:t>.e</w:t>
      </w:r>
      <w:r w:rsidRPr="00A1763A">
        <w:t>.</w:t>
      </w:r>
      <w:r w:rsidRPr="00A1763A" w:rsidR="001A3456">
        <w:t xml:space="preserve"> health care</w:t>
      </w:r>
      <w:r w:rsidRPr="00A1763A">
        <w:t xml:space="preserve"> and </w:t>
      </w:r>
      <w:r w:rsidRPr="00A1763A" w:rsidR="001A3456">
        <w:t>social care integrated</w:t>
      </w:r>
      <w:r w:rsidRPr="00A1763A">
        <w:t xml:space="preserve">, </w:t>
      </w:r>
      <w:r w:rsidRPr="00A1763A" w:rsidR="001A3456">
        <w:t xml:space="preserve">but we have two separate </w:t>
      </w:r>
      <w:r w:rsidRPr="00A1763A">
        <w:t>D</w:t>
      </w:r>
      <w:r w:rsidRPr="00A1763A" w:rsidR="001A3456">
        <w:t>epartments</w:t>
      </w:r>
      <w:r w:rsidRPr="00A1763A">
        <w:t xml:space="preserve">. We </w:t>
      </w:r>
      <w:r w:rsidRPr="00A1763A" w:rsidR="001A3456">
        <w:t xml:space="preserve">have one pot </w:t>
      </w:r>
      <w:r w:rsidRPr="00A1763A">
        <w:t xml:space="preserve">that </w:t>
      </w:r>
      <w:r w:rsidRPr="00A1763A" w:rsidR="001A3456">
        <w:t>is free at the point of delivery</w:t>
      </w:r>
      <w:r w:rsidRPr="00A1763A">
        <w:t>. W</w:t>
      </w:r>
      <w:r w:rsidRPr="00A1763A" w:rsidR="001A3456">
        <w:t xml:space="preserve">e have another pot </w:t>
      </w:r>
      <w:r w:rsidRPr="00A1763A">
        <w:t xml:space="preserve">that </w:t>
      </w:r>
      <w:r w:rsidRPr="00A1763A" w:rsidR="001A3456">
        <w:t>is effectively means tested and provided by the private sector</w:t>
      </w:r>
      <w:r w:rsidRPr="00A1763A">
        <w:t xml:space="preserve">. </w:t>
      </w:r>
    </w:p>
    <w:p w:rsidR="00685524" w:rsidRPr="00A1763A" w:rsidP="00685524">
      <w:pPr>
        <w:pStyle w:val="QuestionCont"/>
      </w:pPr>
      <w:r w:rsidRPr="00A1763A">
        <w:t>G</w:t>
      </w:r>
      <w:r w:rsidRPr="00A1763A" w:rsidR="001A3456">
        <w:t>oing forward</w:t>
      </w:r>
      <w:r w:rsidRPr="00A1763A">
        <w:t xml:space="preserve">, how </w:t>
      </w:r>
      <w:r w:rsidRPr="00A1763A" w:rsidR="001A3456">
        <w:t xml:space="preserve">do you propose to manage the funding and look at how you might structure how </w:t>
      </w:r>
      <w:r w:rsidRPr="00A1763A">
        <w:t xml:space="preserve">that </w:t>
      </w:r>
      <w:r w:rsidRPr="00A1763A" w:rsidR="001A3456">
        <w:t xml:space="preserve">funding works across those two </w:t>
      </w:r>
      <w:r w:rsidRPr="00A1763A">
        <w:t>D</w:t>
      </w:r>
      <w:r w:rsidRPr="00A1763A" w:rsidR="001A3456">
        <w:t xml:space="preserve">epartments to make sure </w:t>
      </w:r>
      <w:r w:rsidRPr="00A1763A" w:rsidR="00354371">
        <w:t xml:space="preserve">that </w:t>
      </w:r>
      <w:r w:rsidRPr="00A1763A" w:rsidR="001A3456">
        <w:t>we get the benefit of this integration ideal</w:t>
      </w:r>
      <w:r w:rsidRPr="00A1763A" w:rsidR="00354371">
        <w:t>,</w:t>
      </w:r>
      <w:r w:rsidRPr="00A1763A">
        <w:t xml:space="preserve"> </w:t>
      </w:r>
      <w:r w:rsidRPr="00A1763A" w:rsidR="00354371">
        <w:t xml:space="preserve">which </w:t>
      </w:r>
      <w:r w:rsidRPr="00A1763A" w:rsidR="001A3456">
        <w:t>is absolutely right</w:t>
      </w:r>
      <w:r w:rsidRPr="00A1763A" w:rsidR="00354371">
        <w:t>?</w:t>
      </w:r>
      <w:r w:rsidRPr="00A1763A">
        <w:t xml:space="preserve"> We </w:t>
      </w:r>
      <w:r w:rsidRPr="00A1763A" w:rsidR="001A3456">
        <w:t>know there is a connection between the two</w:t>
      </w:r>
      <w:r w:rsidRPr="00A1763A">
        <w:t xml:space="preserve">. </w:t>
      </w:r>
    </w:p>
    <w:p w:rsidR="000A206B" w:rsidRPr="00A1763A" w:rsidP="00685524">
      <w:pPr>
        <w:pStyle w:val="QuestionCont"/>
      </w:pPr>
      <w:r w:rsidRPr="00A1763A">
        <w:t xml:space="preserve">You </w:t>
      </w:r>
      <w:r w:rsidRPr="00A1763A" w:rsidR="001A3456">
        <w:t>have also</w:t>
      </w:r>
      <w:r w:rsidRPr="00A1763A">
        <w:t>,</w:t>
      </w:r>
      <w:r w:rsidRPr="00A1763A" w:rsidR="001A3456">
        <w:t xml:space="preserve"> certainly in terms of local government</w:t>
      </w:r>
      <w:r w:rsidRPr="00A1763A">
        <w:t>,</w:t>
      </w:r>
      <w:r w:rsidRPr="00A1763A" w:rsidR="001A3456">
        <w:t xml:space="preserve"> put forward a proposal to simplify the funding landscape for local authorities</w:t>
      </w:r>
      <w:r w:rsidRPr="00A1763A">
        <w:t xml:space="preserve">, </w:t>
      </w:r>
      <w:r w:rsidRPr="00A1763A" w:rsidR="001A3456">
        <w:t xml:space="preserve">which was last updated in </w:t>
      </w:r>
      <w:r w:rsidRPr="00A1763A">
        <w:t>January</w:t>
      </w:r>
      <w:r w:rsidRPr="00A1763A">
        <w:t xml:space="preserve">, </w:t>
      </w:r>
      <w:r w:rsidRPr="00A1763A" w:rsidR="001A3456">
        <w:t>but you have specifically excluded social care</w:t>
      </w:r>
      <w:r w:rsidRPr="00A1763A">
        <w:t xml:space="preserve">. Yet </w:t>
      </w:r>
      <w:r w:rsidRPr="00A1763A" w:rsidR="001A3456">
        <w:t>some of the pots within social care have been amalgamated</w:t>
      </w:r>
      <w:r w:rsidRPr="00A1763A">
        <w:t>. Going forward, w</w:t>
      </w:r>
      <w:r w:rsidRPr="00A1763A" w:rsidR="001A3456">
        <w:t xml:space="preserve">hat is your plan to make sure </w:t>
      </w:r>
      <w:r w:rsidRPr="00A1763A" w:rsidR="00354371">
        <w:t xml:space="preserve">that </w:t>
      </w:r>
      <w:r w:rsidRPr="00A1763A" w:rsidR="001A3456">
        <w:t>the funding</w:t>
      </w:r>
      <w:r w:rsidRPr="00A1763A">
        <w:t xml:space="preserve"> </w:t>
      </w:r>
      <w:r w:rsidRPr="00A1763A" w:rsidR="001A3456">
        <w:t xml:space="preserve">as it is structured in social care and the funding </w:t>
      </w:r>
      <w:r w:rsidRPr="00A1763A">
        <w:t xml:space="preserve">as it </w:t>
      </w:r>
      <w:r w:rsidRPr="00A1763A" w:rsidR="001A3456">
        <w:t>is structured in health</w:t>
      </w:r>
      <w:r w:rsidRPr="00A1763A">
        <w:t xml:space="preserve"> </w:t>
      </w:r>
      <w:r w:rsidRPr="00A1763A" w:rsidR="001A3456">
        <w:t>will deliver integrated care</w:t>
      </w:r>
      <w:r w:rsidRPr="00A1763A">
        <w:t>?</w:t>
      </w:r>
    </w:p>
    <w:p w:rsidR="003A790C" w:rsidRPr="00A1763A" w:rsidP="00354371">
      <w:pPr>
        <w:pStyle w:val="Answer"/>
      </w:pPr>
      <w:sdt>
        <w:sdtPr>
          <w:alias w:val="Witness"/>
          <w:id w:val="-1983838373"/>
          <w:placeholder>
            <w:docPart w:val="DC45E97780324CA59CBF9A3678C33927"/>
          </w:placeholder>
          <w:richText/>
        </w:sdtPr>
        <w:sdtContent>
          <w:r w:rsidRPr="00A1763A" w:rsidR="000A206B">
            <w:rPr>
              <w:b/>
              <w:bCs/>
              <w:i/>
              <w:iCs/>
            </w:rPr>
            <w:t>Sir Chris Wormald:</w:t>
          </w:r>
        </w:sdtContent>
      </w:sdt>
      <w:r w:rsidRPr="00A1763A" w:rsidR="000A206B">
        <w:t xml:space="preserve"> Again, </w:t>
      </w:r>
      <w:r w:rsidRPr="00A1763A" w:rsidR="001A3456">
        <w:t xml:space="preserve">there are many </w:t>
      </w:r>
      <w:r w:rsidRPr="00A1763A" w:rsidR="00354371">
        <w:t>parts to your question</w:t>
      </w:r>
      <w:r w:rsidRPr="00A1763A" w:rsidR="000A206B">
        <w:t>.</w:t>
      </w:r>
      <w:r w:rsidRPr="00A1763A" w:rsidR="00354371">
        <w:t xml:space="preserve"> I </w:t>
      </w:r>
      <w:r w:rsidRPr="00A1763A" w:rsidR="001A3456">
        <w:t>will pass on to Catherine for the local government finance bit</w:t>
      </w:r>
      <w:r w:rsidRPr="00A1763A" w:rsidR="000A206B">
        <w:t xml:space="preserve">. </w:t>
      </w:r>
      <w:r w:rsidRPr="00A1763A">
        <w:t>N</w:t>
      </w:r>
      <w:r w:rsidRPr="00A1763A" w:rsidR="001A3456">
        <w:t>o one is proposing changing the basic structure</w:t>
      </w:r>
      <w:r w:rsidRPr="00A1763A">
        <w:t xml:space="preserve">, </w:t>
      </w:r>
      <w:r w:rsidRPr="00A1763A" w:rsidR="001A3456">
        <w:t xml:space="preserve">as set by </w:t>
      </w:r>
      <w:r w:rsidRPr="00A1763A" w:rsidR="00FC5407">
        <w:t>Parliament</w:t>
      </w:r>
      <w:r w:rsidRPr="00A1763A">
        <w:t xml:space="preserve">, </w:t>
      </w:r>
      <w:r w:rsidRPr="00A1763A" w:rsidR="001A3456">
        <w:t>that the NHS is nationally funded and free at the point of delivery</w:t>
      </w:r>
      <w:r w:rsidRPr="00A1763A" w:rsidR="00AB5C2B">
        <w:t>,</w:t>
      </w:r>
      <w:r w:rsidRPr="00A1763A" w:rsidR="001A3456">
        <w:t xml:space="preserve"> and that social care </w:t>
      </w:r>
      <w:r w:rsidRPr="00A1763A" w:rsidR="001A3456">
        <w:t>is funded via local taxation</w:t>
      </w:r>
      <w:r w:rsidRPr="00A1763A">
        <w:t xml:space="preserve"> and is means-</w:t>
      </w:r>
      <w:r w:rsidRPr="00A1763A" w:rsidR="001A3456">
        <w:t>tested</w:t>
      </w:r>
      <w:r w:rsidRPr="00A1763A">
        <w:t>. N</w:t>
      </w:r>
      <w:r w:rsidRPr="00A1763A" w:rsidR="001A3456">
        <w:t>o one is proposing changing that</w:t>
      </w:r>
      <w:r w:rsidRPr="00A1763A">
        <w:t xml:space="preserve">. </w:t>
      </w:r>
    </w:p>
    <w:p w:rsidR="00736669" w:rsidRPr="00A1763A" w:rsidP="00736669">
      <w:pPr>
        <w:pStyle w:val="Answer"/>
      </w:pPr>
      <w:r w:rsidRPr="00A1763A">
        <w:t>O</w:t>
      </w:r>
      <w:r w:rsidRPr="00A1763A" w:rsidR="001A3456">
        <w:t>ur focus has been to accept everything you say about the difficulties of managing across those two things as a fact of life and ask ourselves the question</w:t>
      </w:r>
      <w:r w:rsidRPr="00A1763A" w:rsidR="001E43BB">
        <w:t xml:space="preserve">, “How can </w:t>
      </w:r>
      <w:r w:rsidRPr="00A1763A" w:rsidR="001A3456">
        <w:t>we assist people to work together best</w:t>
      </w:r>
      <w:r w:rsidRPr="00A1763A" w:rsidR="001E43BB">
        <w:t xml:space="preserve">?” Of course, that is </w:t>
      </w:r>
      <w:r w:rsidRPr="00A1763A" w:rsidR="001A3456">
        <w:t xml:space="preserve">one of the reasons we went for the </w:t>
      </w:r>
      <w:r w:rsidRPr="00A1763A" w:rsidR="001E43BB">
        <w:t xml:space="preserve">ICB/ICS </w:t>
      </w:r>
      <w:r w:rsidRPr="00A1763A" w:rsidR="001A3456">
        <w:t>system</w:t>
      </w:r>
      <w:r w:rsidRPr="00A1763A" w:rsidR="001E43BB">
        <w:t xml:space="preserve">: </w:t>
      </w:r>
      <w:r w:rsidRPr="00A1763A" w:rsidR="001A3456">
        <w:t>to create a vehicle where the NHS and its partners</w:t>
      </w:r>
      <w:r w:rsidRPr="00A1763A" w:rsidR="001E43BB">
        <w:t xml:space="preserve">, </w:t>
      </w:r>
      <w:r w:rsidRPr="00A1763A" w:rsidR="001A3456">
        <w:t>particularly in local authorities</w:t>
      </w:r>
      <w:r w:rsidRPr="00A1763A" w:rsidR="001E43BB">
        <w:t xml:space="preserve">, </w:t>
      </w:r>
      <w:r w:rsidRPr="00A1763A" w:rsidR="001A3456">
        <w:t xml:space="preserve">could manage resources </w:t>
      </w:r>
      <w:r w:rsidRPr="00A1763A" w:rsidR="001E43BB">
        <w:t xml:space="preserve">and </w:t>
      </w:r>
      <w:r w:rsidRPr="00A1763A" w:rsidR="001A3456">
        <w:t>take decisions jointly</w:t>
      </w:r>
      <w:r w:rsidRPr="00A1763A" w:rsidR="001E43BB">
        <w:t xml:space="preserve"> and </w:t>
      </w:r>
      <w:r w:rsidRPr="00A1763A" w:rsidR="001A3456">
        <w:t xml:space="preserve">in some cases </w:t>
      </w:r>
      <w:r w:rsidRPr="00A1763A" w:rsidR="001E43BB">
        <w:t xml:space="preserve">pool </w:t>
      </w:r>
      <w:r w:rsidRPr="00A1763A" w:rsidR="001A3456">
        <w:t>budget</w:t>
      </w:r>
      <w:r w:rsidRPr="00A1763A" w:rsidR="001E43BB">
        <w:t>s.</w:t>
      </w:r>
      <w:r w:rsidRPr="00A1763A">
        <w:t xml:space="preserve"> </w:t>
      </w:r>
      <w:r w:rsidRPr="00A1763A" w:rsidR="001E43BB">
        <w:t xml:space="preserve">That </w:t>
      </w:r>
      <w:r w:rsidRPr="00A1763A" w:rsidR="001A3456">
        <w:t>does not get away from the basic building blocks questions that you have identified</w:t>
      </w:r>
      <w:r w:rsidRPr="00A1763A">
        <w:t>.</w:t>
      </w:r>
    </w:p>
    <w:p w:rsidR="001E43BB" w:rsidRPr="00A1763A" w:rsidP="000A206B">
      <w:pPr>
        <w:pStyle w:val="Answer"/>
      </w:pPr>
      <w:r w:rsidRPr="00A1763A">
        <w:t xml:space="preserve">This </w:t>
      </w:r>
      <w:r w:rsidRPr="00A1763A" w:rsidR="001A3456">
        <w:t>is entirely anecdotal</w:t>
      </w:r>
      <w:r w:rsidRPr="00A1763A">
        <w:t xml:space="preserve">, </w:t>
      </w:r>
      <w:r w:rsidRPr="00A1763A">
        <w:t xml:space="preserve">but </w:t>
      </w:r>
      <w:r w:rsidRPr="00A1763A" w:rsidR="001A3456">
        <w:t>we have heard it a lot and have seen it in practice</w:t>
      </w:r>
      <w:r w:rsidRPr="00A1763A">
        <w:t xml:space="preserve">. Both </w:t>
      </w:r>
      <w:r w:rsidRPr="00A1763A" w:rsidR="001A3456">
        <w:t>NHS leaders and local government leaders report to us that the dialogue between the two</w:t>
      </w:r>
      <w:r w:rsidRPr="00A1763A">
        <w:t xml:space="preserve"> in</w:t>
      </w:r>
      <w:r w:rsidRPr="00A1763A" w:rsidR="001A3456">
        <w:t xml:space="preserve"> </w:t>
      </w:r>
      <w:r w:rsidRPr="00A1763A">
        <w:t>ICS</w:t>
      </w:r>
      <w:r w:rsidRPr="00A1763A" w:rsidR="001A3456">
        <w:t xml:space="preserve">s and </w:t>
      </w:r>
      <w:r w:rsidRPr="00A1763A">
        <w:t>ICB</w:t>
      </w:r>
      <w:r w:rsidRPr="00A1763A" w:rsidR="001A3456">
        <w:t>s has never been better</w:t>
      </w:r>
      <w:r w:rsidRPr="00A1763A">
        <w:t xml:space="preserve">. We </w:t>
      </w:r>
      <w:r w:rsidRPr="00A1763A" w:rsidR="001A3456">
        <w:t>have just gone through a winter where</w:t>
      </w:r>
      <w:r w:rsidRPr="00A1763A">
        <w:t>—</w:t>
      </w:r>
      <w:r w:rsidRPr="00A1763A" w:rsidR="001A3456">
        <w:t>I am sure I am wrong and I have missed something</w:t>
      </w:r>
      <w:r w:rsidRPr="00A1763A">
        <w:t>—</w:t>
      </w:r>
      <w:r w:rsidRPr="00A1763A" w:rsidR="001A3456">
        <w:t>I do not think there has been any finger</w:t>
      </w:r>
      <w:r w:rsidRPr="00A1763A">
        <w:t xml:space="preserve"> </w:t>
      </w:r>
      <w:r w:rsidRPr="00A1763A" w:rsidR="001A3456">
        <w:t xml:space="preserve">pointing at all between local government and the NHS on </w:t>
      </w:r>
      <w:r w:rsidRPr="00A1763A">
        <w:t xml:space="preserve">the </w:t>
      </w:r>
      <w:r w:rsidRPr="00A1763A" w:rsidR="001A3456">
        <w:t>issues that have arisen</w:t>
      </w:r>
      <w:r w:rsidRPr="00A1763A">
        <w:t xml:space="preserve">. </w:t>
      </w:r>
    </w:p>
    <w:p w:rsidR="00AD3E0B" w:rsidRPr="00A1763A" w:rsidP="000A206B">
      <w:pPr>
        <w:pStyle w:val="Answer"/>
      </w:pPr>
      <w:r w:rsidRPr="00A1763A">
        <w:t>W</w:t>
      </w:r>
      <w:r w:rsidRPr="00A1763A" w:rsidR="001A3456">
        <w:t>h</w:t>
      </w:r>
      <w:r w:rsidRPr="00A1763A">
        <w:t xml:space="preserve">ere problems have arisen, </w:t>
      </w:r>
      <w:r w:rsidRPr="00A1763A" w:rsidR="001A3456">
        <w:t>including in your bit of the world</w:t>
      </w:r>
      <w:r w:rsidRPr="00A1763A">
        <w:t xml:space="preserve"> and </w:t>
      </w:r>
      <w:r w:rsidRPr="00A1763A" w:rsidR="001A3456">
        <w:t>particularly in some of our rural areas where winter is most difficult</w:t>
      </w:r>
      <w:r w:rsidRPr="00A1763A">
        <w:t xml:space="preserve">, </w:t>
      </w:r>
      <w:r w:rsidRPr="00A1763A">
        <w:t xml:space="preserve">we have seen </w:t>
      </w:r>
      <w:r w:rsidRPr="00A1763A" w:rsidR="001A3456">
        <w:t>absolutely brilliant co</w:t>
      </w:r>
      <w:r w:rsidRPr="00A1763A">
        <w:t>-</w:t>
      </w:r>
      <w:r w:rsidRPr="00A1763A" w:rsidR="001A3456">
        <w:t>ordination and co</w:t>
      </w:r>
      <w:r w:rsidRPr="00A1763A">
        <w:t>-</w:t>
      </w:r>
      <w:r w:rsidRPr="00A1763A" w:rsidR="001A3456">
        <w:t>operation between the local authorities involved and the NHS</w:t>
      </w:r>
      <w:r w:rsidRPr="00A1763A">
        <w:t>. A</w:t>
      </w:r>
      <w:r w:rsidRPr="00A1763A" w:rsidR="001A3456">
        <w:t>s I say</w:t>
      </w:r>
      <w:r w:rsidRPr="00A1763A">
        <w:t>,</w:t>
      </w:r>
      <w:r w:rsidRPr="00A1763A" w:rsidR="002B74BF">
        <w:t xml:space="preserve"> we are replacing the </w:t>
      </w:r>
      <w:r w:rsidRPr="00A1763A" w:rsidR="00736669">
        <w:t xml:space="preserve">attitude </w:t>
      </w:r>
      <w:r w:rsidRPr="00A1763A" w:rsidR="002B74BF">
        <w:t xml:space="preserve">of, </w:t>
      </w:r>
      <w:r w:rsidRPr="00A1763A">
        <w:t>“T</w:t>
      </w:r>
      <w:r w:rsidRPr="00A1763A" w:rsidR="001A3456">
        <w:t>his bit is your fault</w:t>
      </w:r>
      <w:r w:rsidRPr="00A1763A" w:rsidR="00736669">
        <w:t>;</w:t>
      </w:r>
      <w:r w:rsidRPr="00A1763A">
        <w:t xml:space="preserve"> </w:t>
      </w:r>
      <w:r w:rsidRPr="00A1763A" w:rsidR="00736669">
        <w:t xml:space="preserve">this </w:t>
      </w:r>
      <w:r w:rsidRPr="00A1763A" w:rsidR="001A3456">
        <w:t>bit is our fault</w:t>
      </w:r>
      <w:r w:rsidRPr="00A1763A">
        <w:t>”</w:t>
      </w:r>
      <w:r w:rsidRPr="00A1763A" w:rsidR="002B74BF">
        <w:t xml:space="preserve"> with </w:t>
      </w:r>
      <w:r w:rsidRPr="00A1763A" w:rsidR="00736669">
        <w:t>one</w:t>
      </w:r>
      <w:r w:rsidRPr="00A1763A" w:rsidR="001A3456">
        <w:t xml:space="preserve"> of</w:t>
      </w:r>
      <w:r w:rsidRPr="00A1763A">
        <w:t xml:space="preserve">, “How </w:t>
      </w:r>
      <w:r w:rsidRPr="00A1763A" w:rsidR="001A3456">
        <w:t>do we solve the problem</w:t>
      </w:r>
      <w:r w:rsidRPr="00A1763A">
        <w:t>?”</w:t>
      </w:r>
    </w:p>
    <w:p w:rsidR="00A51927" w:rsidRPr="00A1763A" w:rsidP="000A206B">
      <w:pPr>
        <w:pStyle w:val="Answer"/>
      </w:pPr>
      <w:r w:rsidRPr="00A1763A">
        <w:t xml:space="preserve">It is </w:t>
      </w:r>
      <w:r w:rsidRPr="00A1763A" w:rsidR="001A3456">
        <w:t>entirely anecdotal so far</w:t>
      </w:r>
      <w:r w:rsidRPr="00A1763A">
        <w:t>, but</w:t>
      </w:r>
      <w:r w:rsidRPr="00A1763A" w:rsidR="005868F8">
        <w:t xml:space="preserve"> </w:t>
      </w:r>
      <w:r w:rsidRPr="00A1763A" w:rsidR="001A3456">
        <w:t>from what we have seen</w:t>
      </w:r>
      <w:r w:rsidRPr="00A1763A">
        <w:t xml:space="preserve"> </w:t>
      </w:r>
      <w:r w:rsidRPr="00A1763A" w:rsidR="001A3456">
        <w:t>the</w:t>
      </w:r>
      <w:r w:rsidRPr="00A1763A">
        <w:t xml:space="preserve"> ICS </w:t>
      </w:r>
      <w:r w:rsidRPr="00A1763A" w:rsidR="001A3456">
        <w:t>model is driving a different type of behaviour</w:t>
      </w:r>
      <w:r w:rsidRPr="00A1763A">
        <w:t xml:space="preserve">. </w:t>
      </w:r>
    </w:p>
    <w:p w:rsidR="00A51927" w:rsidRPr="00A1763A" w:rsidP="00A51927">
      <w:pPr>
        <w:pStyle w:val="Question"/>
      </w:pPr>
      <w:sdt>
        <w:sdtPr>
          <w:rPr>
            <w:b/>
          </w:rPr>
          <w:alias w:val="Member"/>
          <w:tag w:val="&lt;Member mnisId='4295' dodsId='107295'&gt;"/>
          <w:id w:val="1887823815"/>
          <w:placeholder>
            <w:docPart w:val="A71EA1FCFAF1492AAD044EC004549576"/>
          </w:placeholder>
          <w:richText/>
        </w:sdtPr>
        <w:sdtContent>
          <w:r w:rsidRPr="00A1763A">
            <w:rPr>
              <w:b/>
            </w:rPr>
            <w:t>Chair:</w:t>
          </w:r>
        </w:sdtContent>
      </w:sdt>
      <w:r w:rsidRPr="00A1763A">
        <w:t xml:space="preserve"> W</w:t>
      </w:r>
      <w:r w:rsidRPr="00A1763A" w:rsidR="001A3456">
        <w:t xml:space="preserve">e have had quite a lot of evidence saying </w:t>
      </w:r>
      <w:r w:rsidRPr="00A1763A">
        <w:t xml:space="preserve">that, </w:t>
      </w:r>
      <w:r w:rsidRPr="00A1763A" w:rsidR="001A3456">
        <w:t>as you might expect</w:t>
      </w:r>
      <w:r w:rsidRPr="00A1763A">
        <w:t xml:space="preserve">, </w:t>
      </w:r>
      <w:r w:rsidRPr="00A1763A" w:rsidR="001A3456">
        <w:t>it is not always the case that social care gets the right weighting in</w:t>
      </w:r>
      <w:r w:rsidRPr="00A1763A" w:rsidR="002B74BF">
        <w:t xml:space="preserve"> ICS</w:t>
      </w:r>
      <w:r w:rsidRPr="00A1763A" w:rsidR="000C504B">
        <w:t xml:space="preserve"> structures </w:t>
      </w:r>
      <w:r w:rsidRPr="00A1763A">
        <w:t>because it is D</w:t>
      </w:r>
      <w:r w:rsidRPr="00A1763A" w:rsidR="001A3456">
        <w:t xml:space="preserve">epartment of </w:t>
      </w:r>
      <w:r w:rsidRPr="00A1763A">
        <w:t>H</w:t>
      </w:r>
      <w:r w:rsidRPr="00A1763A" w:rsidR="001A3456">
        <w:t>ealth</w:t>
      </w:r>
      <w:r w:rsidRPr="00A1763A">
        <w:t>-</w:t>
      </w:r>
      <w:r w:rsidRPr="00A1763A" w:rsidR="001A3456">
        <w:t>led</w:t>
      </w:r>
      <w:r w:rsidRPr="00A1763A">
        <w:t xml:space="preserve">. </w:t>
      </w:r>
    </w:p>
    <w:p w:rsidR="000C504B" w:rsidRPr="00A1763A" w:rsidP="00A51927">
      <w:pPr>
        <w:pStyle w:val="Answer"/>
      </w:pPr>
      <w:sdt>
        <w:sdtPr>
          <w:alias w:val="Witness"/>
          <w:id w:val="-477849291"/>
          <w:placeholder>
            <w:docPart w:val="D27E59814EFF41B291C24BDBD855F99F"/>
          </w:placeholder>
          <w:richText/>
        </w:sdtPr>
        <w:sdtContent>
          <w:r w:rsidRPr="00A1763A" w:rsidR="00A51927">
            <w:rPr>
              <w:b/>
              <w:bCs/>
              <w:i/>
              <w:iCs/>
            </w:rPr>
            <w:t>Sir Chris Wormald:</w:t>
          </w:r>
        </w:sdtContent>
      </w:sdt>
      <w:r w:rsidRPr="00A1763A" w:rsidR="00A51927">
        <w:t xml:space="preserve"> Yes, absolutely. </w:t>
      </w:r>
      <w:r w:rsidRPr="00A1763A" w:rsidR="001A3456">
        <w:t xml:space="preserve">I am not saying the system is perfect </w:t>
      </w:r>
      <w:r w:rsidRPr="00A1763A">
        <w:t>a</w:t>
      </w:r>
      <w:r w:rsidRPr="00A1763A" w:rsidR="001A3456">
        <w:t>nd it works everywhere</w:t>
      </w:r>
      <w:r w:rsidRPr="00A1763A">
        <w:t>. I</w:t>
      </w:r>
      <w:r w:rsidRPr="00A1763A" w:rsidR="001A3456">
        <w:t>t is also variable depending on how</w:t>
      </w:r>
      <w:r w:rsidRPr="00A1763A">
        <w:t>—</w:t>
      </w:r>
    </w:p>
    <w:p w:rsidR="005468D2" w:rsidRPr="00A1763A" w:rsidP="005468D2">
      <w:pPr>
        <w:pStyle w:val="Question"/>
      </w:pPr>
      <w:sdt>
        <w:sdtPr>
          <w:rPr>
            <w:b/>
          </w:rPr>
          <w:alias w:val="Member"/>
          <w:tag w:val="&lt;Member mnisId='4295' dodsId='107295'&gt;"/>
          <w:id w:val="-93628896"/>
          <w:placeholder>
            <w:docPart w:val="214DC39269BB494593DF28BC15D93577"/>
          </w:placeholder>
          <w:richText/>
        </w:sdtPr>
        <w:sdtContent>
          <w:r w:rsidRPr="00A1763A" w:rsidR="000C504B">
            <w:rPr>
              <w:b/>
            </w:rPr>
            <w:t>Chair:</w:t>
          </w:r>
        </w:sdtContent>
      </w:sdt>
      <w:r w:rsidRPr="00A1763A" w:rsidR="000C504B">
        <w:t xml:space="preserve"> Ms Morris’ </w:t>
      </w:r>
      <w:r w:rsidRPr="00A1763A" w:rsidR="001A3456">
        <w:t>point is partly about where the money</w:t>
      </w:r>
      <w:r w:rsidRPr="00A1763A">
        <w:t xml:space="preserve"> for this</w:t>
      </w:r>
      <w:r w:rsidRPr="00A1763A" w:rsidR="001A3456">
        <w:t xml:space="preserve"> is coming from</w:t>
      </w:r>
      <w:r w:rsidRPr="00A1763A" w:rsidR="000C504B">
        <w:t>. P</w:t>
      </w:r>
      <w:r w:rsidRPr="00A1763A" w:rsidR="001A3456">
        <w:t xml:space="preserve">ots of money </w:t>
      </w:r>
      <w:r w:rsidRPr="00A1763A" w:rsidR="000C504B">
        <w:t xml:space="preserve">have been </w:t>
      </w:r>
      <w:r w:rsidRPr="00A1763A" w:rsidR="001A3456">
        <w:t>thrown in rather ad hoc</w:t>
      </w:r>
      <w:r w:rsidRPr="00A1763A" w:rsidR="00736669">
        <w:t xml:space="preserve">. They </w:t>
      </w:r>
      <w:r w:rsidRPr="00A1763A" w:rsidR="001A3456">
        <w:t xml:space="preserve">are now being amalgamated </w:t>
      </w:r>
      <w:r w:rsidRPr="00A1763A" w:rsidR="00736669">
        <w:t xml:space="preserve">from your </w:t>
      </w:r>
      <w:r w:rsidRPr="00A1763A" w:rsidR="000C504B">
        <w:t>D</w:t>
      </w:r>
      <w:r w:rsidRPr="00A1763A" w:rsidR="001A3456">
        <w:t xml:space="preserve">epartment for </w:t>
      </w:r>
      <w:r w:rsidRPr="00A1763A" w:rsidR="00736669">
        <w:t>social care</w:t>
      </w:r>
      <w:r w:rsidRPr="00A1763A">
        <w:t xml:space="preserve">. </w:t>
      </w:r>
    </w:p>
    <w:p w:rsidR="005468D2" w:rsidRPr="00A1763A" w:rsidP="005468D2">
      <w:pPr>
        <w:pStyle w:val="Answer"/>
      </w:pPr>
      <w:sdt>
        <w:sdtPr>
          <w:alias w:val="Witness"/>
          <w:id w:val="82420264"/>
          <w:placeholder>
            <w:docPart w:val="5B4C175E71F242C38B32B3CD9721D238"/>
          </w:placeholder>
          <w:richText/>
        </w:sdtPr>
        <w:sdtContent>
          <w:r w:rsidRPr="00A1763A">
            <w:rPr>
              <w:b/>
              <w:bCs/>
              <w:i/>
              <w:iCs/>
            </w:rPr>
            <w:t>Sir Chris Wormald:</w:t>
          </w:r>
        </w:sdtContent>
      </w:sdt>
      <w:r w:rsidRPr="00A1763A">
        <w:t xml:space="preserve"> </w:t>
      </w:r>
      <w:r w:rsidRPr="00A1763A" w:rsidR="00736669">
        <w:t xml:space="preserve">That </w:t>
      </w:r>
      <w:r w:rsidRPr="00A1763A" w:rsidR="001A3456">
        <w:t>is a slightly different point</w:t>
      </w:r>
      <w:r w:rsidRPr="00A1763A">
        <w:t xml:space="preserve">. </w:t>
      </w:r>
    </w:p>
    <w:p w:rsidR="005468D2" w:rsidRPr="00A1763A" w:rsidP="00736669">
      <w:pPr>
        <w:pStyle w:val="Question"/>
        <w:numPr>
          <w:ilvl w:val="0"/>
          <w:numId w:val="0"/>
        </w:numPr>
        <w:ind w:left="794"/>
      </w:pPr>
      <w:sdt>
        <w:sdtPr>
          <w:rPr>
            <w:b/>
          </w:rPr>
          <w:alias w:val="Member"/>
          <w:tag w:val="&lt;Member mnisId='4295' dodsId='107295'&gt;"/>
          <w:id w:val="-989170372"/>
          <w:placeholder>
            <w:docPart w:val="EEA8981B9EDA41CB84901B3FABD66326"/>
          </w:placeholder>
          <w:richText/>
        </w:sdtPr>
        <w:sdtContent>
          <w:r w:rsidRPr="00A1763A">
            <w:rPr>
              <w:b/>
            </w:rPr>
            <w:t>Chair:</w:t>
          </w:r>
        </w:sdtContent>
      </w:sdt>
      <w:r w:rsidRPr="00A1763A">
        <w:t xml:space="preserve"> There were a lot of points in Ms Morris’ question.</w:t>
      </w:r>
    </w:p>
    <w:p w:rsidR="005468D2" w:rsidRPr="00A1763A" w:rsidP="005468D2">
      <w:pPr>
        <w:pStyle w:val="Answer"/>
      </w:pPr>
      <w:sdt>
        <w:sdtPr>
          <w:rPr>
            <w:b/>
          </w:rPr>
          <w:alias w:val="Witness"/>
          <w:id w:val="498235227"/>
          <w:placeholder>
            <w:docPart w:val="AF6269E1C02B4D3799DE8DC3A90FE7A5"/>
          </w:placeholder>
          <w:richText/>
        </w:sdtPr>
        <w:sdtContent>
          <w:r w:rsidRPr="00A1763A">
            <w:rPr>
              <w:b/>
              <w:bCs/>
              <w:i/>
              <w:iCs/>
            </w:rPr>
            <w:t>Sir Chris Wormald:</w:t>
          </w:r>
        </w:sdtContent>
      </w:sdt>
      <w:r w:rsidRPr="00A1763A">
        <w:rPr>
          <w:b/>
        </w:rPr>
        <w:t xml:space="preserve"> </w:t>
      </w:r>
      <w:r w:rsidRPr="00A1763A">
        <w:rPr>
          <w:bCs/>
        </w:rPr>
        <w:t xml:space="preserve">The </w:t>
      </w:r>
      <w:r w:rsidRPr="00A1763A" w:rsidR="001A3456">
        <w:t>fundamentals of how those two systems work</w:t>
      </w:r>
      <w:r w:rsidRPr="00A1763A">
        <w:t xml:space="preserve"> can </w:t>
      </w:r>
      <w:r w:rsidRPr="00A1763A" w:rsidR="001A3456">
        <w:t xml:space="preserve">be changed </w:t>
      </w:r>
      <w:r w:rsidRPr="00A1763A" w:rsidR="00736669">
        <w:t xml:space="preserve">only </w:t>
      </w:r>
      <w:r w:rsidRPr="00A1763A" w:rsidR="001A3456">
        <w:t xml:space="preserve">by </w:t>
      </w:r>
      <w:r w:rsidRPr="00A1763A">
        <w:t>A</w:t>
      </w:r>
      <w:r w:rsidRPr="00A1763A" w:rsidR="001A3456">
        <w:t xml:space="preserve">ct of </w:t>
      </w:r>
      <w:r w:rsidRPr="00A1763A" w:rsidR="00FC5407">
        <w:t>Parliament</w:t>
      </w:r>
      <w:r w:rsidRPr="00A1763A">
        <w:t xml:space="preserve">. No one </w:t>
      </w:r>
      <w:r w:rsidRPr="00A1763A" w:rsidR="001A3456">
        <w:t xml:space="preserve">has any proposals to </w:t>
      </w:r>
      <w:r w:rsidRPr="00A1763A">
        <w:t xml:space="preserve">change the basic foundation </w:t>
      </w:r>
      <w:r w:rsidRPr="00A1763A" w:rsidR="001A3456">
        <w:t>at this time</w:t>
      </w:r>
      <w:r w:rsidRPr="00A1763A">
        <w:t xml:space="preserve">. </w:t>
      </w:r>
    </w:p>
    <w:p w:rsidR="00FE3593" w:rsidRPr="00A1763A" w:rsidP="006D6E3F">
      <w:pPr>
        <w:pStyle w:val="Question"/>
      </w:pPr>
      <w:sdt>
        <w:sdtPr>
          <w:alias w:val="Member"/>
          <w:tag w:val="&lt;Member mnisId='4249' dodsId='62737'&gt;"/>
          <w:id w:val="-1468205420"/>
          <w:placeholder>
            <w:docPart w:val="05332F9A44D642DB9084646E28A139FE"/>
          </w:placeholder>
          <w:richText/>
        </w:sdtPr>
        <w:sdtContent>
          <w:r w:rsidRPr="00A1763A" w:rsidR="006D6E3F">
            <w:rPr>
              <w:b/>
            </w:rPr>
            <w:t>Anne Marie Morris:</w:t>
          </w:r>
        </w:sdtContent>
      </w:sdt>
      <w:r w:rsidRPr="00A1763A" w:rsidR="006D6E3F">
        <w:t xml:space="preserve"> </w:t>
      </w:r>
      <w:r w:rsidRPr="00A1763A" w:rsidR="00736669">
        <w:t xml:space="preserve">We </w:t>
      </w:r>
      <w:r w:rsidRPr="00A1763A" w:rsidR="001A3456">
        <w:t>all accept the basics of where we are</w:t>
      </w:r>
      <w:r w:rsidRPr="00A1763A">
        <w:t xml:space="preserve">, </w:t>
      </w:r>
      <w:r w:rsidRPr="00A1763A" w:rsidR="001A3456">
        <w:t>but nice conversations do not really cut it</w:t>
      </w:r>
      <w:r w:rsidRPr="00A1763A">
        <w:t>. A</w:t>
      </w:r>
      <w:r w:rsidRPr="00A1763A" w:rsidR="001A3456">
        <w:t>re you putting in place any key performance indicators</w:t>
      </w:r>
      <w:r w:rsidRPr="00A1763A">
        <w:t>? A</w:t>
      </w:r>
      <w:r w:rsidRPr="00A1763A" w:rsidR="001A3456">
        <w:t>re you putting in place any way of measuring whether those two parts</w:t>
      </w:r>
      <w:r w:rsidRPr="00A1763A">
        <w:t>,</w:t>
      </w:r>
      <w:r w:rsidRPr="00A1763A" w:rsidR="001A3456">
        <w:t xml:space="preserve"> social care and health</w:t>
      </w:r>
      <w:r w:rsidRPr="00A1763A">
        <w:t>,</w:t>
      </w:r>
      <w:r w:rsidRPr="00A1763A" w:rsidR="001A3456">
        <w:t xml:space="preserve"> </w:t>
      </w:r>
      <w:r w:rsidRPr="00A1763A">
        <w:t xml:space="preserve">are </w:t>
      </w:r>
      <w:r w:rsidRPr="00A1763A" w:rsidR="001A3456">
        <w:t xml:space="preserve">working together in </w:t>
      </w:r>
      <w:r w:rsidRPr="00A1763A">
        <w:t>ICB</w:t>
      </w:r>
      <w:r w:rsidRPr="00A1763A" w:rsidR="001A3456">
        <w:t>s to deliver better outcome</w:t>
      </w:r>
      <w:r w:rsidRPr="00A1763A">
        <w:t>s</w:t>
      </w:r>
      <w:r w:rsidRPr="00A1763A" w:rsidR="001A3456">
        <w:t xml:space="preserve"> for patients</w:t>
      </w:r>
      <w:r w:rsidRPr="00A1763A">
        <w:t>?</w:t>
      </w:r>
    </w:p>
    <w:p w:rsidR="009A4728" w:rsidRPr="00A1763A" w:rsidP="00FE3593">
      <w:pPr>
        <w:pStyle w:val="Answer"/>
      </w:pPr>
      <w:sdt>
        <w:sdtPr>
          <w:alias w:val="Witness"/>
          <w:id w:val="1308981376"/>
          <w:placeholder>
            <w:docPart w:val="CBD3D32D2718442B9FBE639BDE703B03"/>
          </w:placeholder>
          <w:richText/>
        </w:sdtPr>
        <w:sdtContent>
          <w:r w:rsidRPr="00A1763A" w:rsidR="00FE3593">
            <w:rPr>
              <w:b/>
              <w:bCs/>
              <w:i/>
              <w:iCs/>
            </w:rPr>
            <w:t>Sir Chris Wormald:</w:t>
          </w:r>
        </w:sdtContent>
      </w:sdt>
      <w:r w:rsidRPr="00A1763A" w:rsidR="00FE3593">
        <w:t xml:space="preserve"> I have </w:t>
      </w:r>
      <w:r w:rsidRPr="00A1763A" w:rsidR="001A3456">
        <w:t xml:space="preserve">two things </w:t>
      </w:r>
      <w:r w:rsidRPr="00A1763A" w:rsidR="00FE3593">
        <w:t xml:space="preserve">to say </w:t>
      </w:r>
      <w:r w:rsidRPr="00A1763A" w:rsidR="001A3456">
        <w:t>on that</w:t>
      </w:r>
      <w:r w:rsidRPr="00A1763A" w:rsidR="00FE3593">
        <w:t>. Ms D</w:t>
      </w:r>
      <w:r w:rsidRPr="00A1763A" w:rsidR="001A3456">
        <w:t>yson might want to add</w:t>
      </w:r>
      <w:r w:rsidRPr="00A1763A" w:rsidR="00FE3593">
        <w:t xml:space="preserve"> to this. First, </w:t>
      </w:r>
      <w:r w:rsidRPr="00A1763A" w:rsidR="001A3456">
        <w:t>all the numbers we were quoting earlier are the real KPIs</w:t>
      </w:r>
      <w:r w:rsidRPr="00A1763A">
        <w:t>. A</w:t>
      </w:r>
      <w:r w:rsidRPr="00A1763A" w:rsidR="001A3456">
        <w:t>re discharges actually going down</w:t>
      </w:r>
      <w:r w:rsidRPr="00A1763A">
        <w:t xml:space="preserve">? </w:t>
      </w:r>
      <w:r w:rsidRPr="00A1763A" w:rsidR="00736669">
        <w:t>Is</w:t>
      </w:r>
      <w:r w:rsidRPr="00A1763A" w:rsidR="001A3456">
        <w:t xml:space="preserve"> the number of care packages actually going up</w:t>
      </w:r>
      <w:r w:rsidRPr="00A1763A">
        <w:t>? A</w:t>
      </w:r>
      <w:r w:rsidRPr="00A1763A" w:rsidR="001A3456">
        <w:t>ll those things are measures of how the system works</w:t>
      </w:r>
      <w:r w:rsidRPr="00A1763A">
        <w:t xml:space="preserve">, </w:t>
      </w:r>
      <w:r w:rsidRPr="00A1763A" w:rsidR="001A3456">
        <w:t>not measures of the individual components</w:t>
      </w:r>
      <w:r w:rsidRPr="00A1763A">
        <w:t xml:space="preserve">. </w:t>
      </w:r>
    </w:p>
    <w:p w:rsidR="00A953DD" w:rsidRPr="00A1763A" w:rsidP="00FE3593">
      <w:pPr>
        <w:pStyle w:val="Answer"/>
      </w:pPr>
      <w:r w:rsidRPr="00A1763A">
        <w:t>A</w:t>
      </w:r>
      <w:r w:rsidRPr="00A1763A" w:rsidR="001A3456">
        <w:t>bsolutely crucially</w:t>
      </w:r>
      <w:r w:rsidRPr="00A1763A">
        <w:t xml:space="preserve">, </w:t>
      </w:r>
      <w:r w:rsidRPr="00A1763A" w:rsidR="001A3456">
        <w:t xml:space="preserve">following from some of the changes in the </w:t>
      </w:r>
      <w:r w:rsidRPr="00A1763A">
        <w:t>20</w:t>
      </w:r>
      <w:r w:rsidRPr="00A1763A" w:rsidR="001A3456">
        <w:t xml:space="preserve">22 </w:t>
      </w:r>
      <w:r w:rsidRPr="00A1763A">
        <w:t>A</w:t>
      </w:r>
      <w:r w:rsidRPr="00A1763A" w:rsidR="001A3456">
        <w:t>ct</w:t>
      </w:r>
      <w:r w:rsidRPr="00A1763A">
        <w:t xml:space="preserve">, </w:t>
      </w:r>
      <w:r w:rsidRPr="00A1763A" w:rsidR="001A3456">
        <w:t>the CQC now inspects systems as well as individual institutions</w:t>
      </w:r>
      <w:r w:rsidRPr="00A1763A">
        <w:t>. I</w:t>
      </w:r>
      <w:r w:rsidRPr="00A1763A" w:rsidR="001A3456">
        <w:t>t inspects the commissioning of adult social care for the first time</w:t>
      </w:r>
      <w:r w:rsidRPr="00A1763A">
        <w:t>. I</w:t>
      </w:r>
      <w:r w:rsidRPr="00A1763A" w:rsidR="001A3456">
        <w:t xml:space="preserve">t looks at </w:t>
      </w:r>
      <w:r w:rsidRPr="00A1763A">
        <w:t>ICS</w:t>
      </w:r>
      <w:r w:rsidRPr="00A1763A" w:rsidR="001A3456">
        <w:t>s and their performance as a whole</w:t>
      </w:r>
      <w:r w:rsidRPr="00A1763A">
        <w:t xml:space="preserve">. I do not know whether you want to add anything, Michelle. </w:t>
      </w:r>
    </w:p>
    <w:p w:rsidR="00A9076E" w:rsidRPr="00A1763A" w:rsidP="00FE3593">
      <w:pPr>
        <w:pStyle w:val="Answer"/>
      </w:pPr>
      <w:sdt>
        <w:sdtPr>
          <w:alias w:val="Witness"/>
          <w:id w:val="-911239336"/>
          <w:placeholder>
            <w:docPart w:val="756538EDFF3A44D99A8D2B88C96BEBC6"/>
          </w:placeholder>
          <w:richText/>
        </w:sdtPr>
        <w:sdtContent>
          <w:r w:rsidRPr="00A1763A" w:rsidR="00A953DD">
            <w:rPr>
              <w:b/>
              <w:bCs/>
              <w:i/>
              <w:iCs/>
            </w:rPr>
            <w:t>Michelle Dyson:</w:t>
          </w:r>
        </w:sdtContent>
      </w:sdt>
      <w:r w:rsidRPr="00A1763A" w:rsidR="00A953DD">
        <w:t xml:space="preserve"> I would just mention </w:t>
      </w:r>
      <w:r w:rsidRPr="00A1763A" w:rsidR="001A3456">
        <w:t xml:space="preserve">the </w:t>
      </w:r>
      <w:r w:rsidRPr="00A1763A" w:rsidR="004A368B">
        <w:t>better care fund</w:t>
      </w:r>
      <w:r w:rsidRPr="00A1763A" w:rsidR="00A953DD">
        <w:t xml:space="preserve">, </w:t>
      </w:r>
      <w:r w:rsidRPr="00A1763A" w:rsidR="001A3456">
        <w:t xml:space="preserve">which is an </w:t>
      </w:r>
      <w:r w:rsidRPr="00A1763A" w:rsidR="00A953DD">
        <w:t xml:space="preserve">£8 </w:t>
      </w:r>
      <w:r w:rsidRPr="00A1763A" w:rsidR="001A3456">
        <w:t xml:space="preserve">billion fund topped up with voluntary contributions to </w:t>
      </w:r>
      <w:r w:rsidRPr="00A1763A" w:rsidR="00A953DD">
        <w:t>£</w:t>
      </w:r>
      <w:r w:rsidRPr="00A1763A" w:rsidR="001A3456">
        <w:t>10 billion</w:t>
      </w:r>
      <w:r w:rsidRPr="00A1763A" w:rsidR="00A953DD">
        <w:t>. T</w:t>
      </w:r>
      <w:r w:rsidRPr="00A1763A" w:rsidR="001A3456">
        <w:t xml:space="preserve">hat is </w:t>
      </w:r>
      <w:r w:rsidRPr="00A1763A" w:rsidR="00A953DD">
        <w:t xml:space="preserve">the </w:t>
      </w:r>
      <w:r w:rsidRPr="00A1763A" w:rsidR="001A3456">
        <w:t>main way in which we want to bring systems together</w:t>
      </w:r>
      <w:r w:rsidRPr="00A1763A" w:rsidR="00A953DD">
        <w:t>. W</w:t>
      </w:r>
      <w:r w:rsidRPr="00A1763A" w:rsidR="001A3456">
        <w:t>e put the discharge funding</w:t>
      </w:r>
      <w:r w:rsidRPr="00A1763A" w:rsidR="000A45C3">
        <w:t>—</w:t>
      </w:r>
      <w:r w:rsidRPr="00A1763A" w:rsidR="001A3456">
        <w:t xml:space="preserve">the extra </w:t>
      </w:r>
      <w:r w:rsidRPr="00A1763A" w:rsidR="000A45C3">
        <w:t>£</w:t>
      </w:r>
      <w:r w:rsidRPr="00A1763A" w:rsidR="001A3456">
        <w:t xml:space="preserve">1.6 billion </w:t>
      </w:r>
      <w:r w:rsidRPr="00A1763A" w:rsidR="000A45C3">
        <w:t xml:space="preserve">that </w:t>
      </w:r>
      <w:r w:rsidRPr="00A1763A" w:rsidR="001A3456">
        <w:t>we talked about before</w:t>
      </w:r>
      <w:r w:rsidRPr="00A1763A" w:rsidR="000A45C3">
        <w:t>—</w:t>
      </w:r>
      <w:r w:rsidRPr="00A1763A" w:rsidR="001A3456">
        <w:t xml:space="preserve">into the </w:t>
      </w:r>
      <w:r w:rsidRPr="00A1763A" w:rsidR="004A368B">
        <w:t>better care fund</w:t>
      </w:r>
      <w:r w:rsidRPr="00A1763A" w:rsidR="001A3456">
        <w:t xml:space="preserve"> because that is our main vehicle for yanking the two halves of the system together</w:t>
      </w:r>
      <w:r w:rsidRPr="00A1763A" w:rsidR="006E72B2">
        <w:t>.</w:t>
      </w:r>
    </w:p>
    <w:p w:rsidR="00FE40D6" w:rsidRPr="00A1763A" w:rsidP="00FE3593">
      <w:pPr>
        <w:pStyle w:val="Answer"/>
      </w:pPr>
      <w:r w:rsidRPr="00A1763A">
        <w:t>O</w:t>
      </w:r>
      <w:r w:rsidRPr="00A1763A" w:rsidR="001A3456">
        <w:t>n metrics</w:t>
      </w:r>
      <w:r w:rsidRPr="00A1763A">
        <w:t xml:space="preserve">, </w:t>
      </w:r>
      <w:r w:rsidRPr="00A1763A" w:rsidR="001A3456">
        <w:t>as Sir Chris said</w:t>
      </w:r>
      <w:r w:rsidRPr="00A1763A">
        <w:t xml:space="preserve">, </w:t>
      </w:r>
      <w:r w:rsidRPr="00A1763A" w:rsidR="001A3456">
        <w:t>the discharge metric</w:t>
      </w:r>
      <w:r w:rsidRPr="00A1763A">
        <w:t xml:space="preserve"> is </w:t>
      </w:r>
      <w:r w:rsidRPr="00A1763A" w:rsidR="001A3456">
        <w:t>very much a measure of how well that is working</w:t>
      </w:r>
      <w:r w:rsidRPr="00A1763A">
        <w:t>. T</w:t>
      </w:r>
      <w:r w:rsidRPr="00A1763A" w:rsidR="001A3456">
        <w:t>here are also metrics attach</w:t>
      </w:r>
      <w:r w:rsidRPr="00A1763A">
        <w:t>ed</w:t>
      </w:r>
      <w:r w:rsidRPr="00A1763A" w:rsidR="001A3456">
        <w:t xml:space="preserve"> to the </w:t>
      </w:r>
      <w:r w:rsidRPr="00A1763A" w:rsidR="004A368B">
        <w:t>better care fund</w:t>
      </w:r>
      <w:r w:rsidRPr="00A1763A" w:rsidR="001A3456">
        <w:t xml:space="preserve"> itself</w:t>
      </w:r>
      <w:r w:rsidRPr="00A1763A">
        <w:t xml:space="preserve">, which </w:t>
      </w:r>
      <w:r w:rsidRPr="00A1763A" w:rsidR="001A3456">
        <w:t>go wider than discharge</w:t>
      </w:r>
      <w:r w:rsidRPr="00A1763A">
        <w:t>. F</w:t>
      </w:r>
      <w:r w:rsidRPr="00A1763A" w:rsidR="001A3456">
        <w:t>or example</w:t>
      </w:r>
      <w:r w:rsidRPr="00A1763A">
        <w:t xml:space="preserve">, </w:t>
      </w:r>
      <w:r w:rsidRPr="00A1763A" w:rsidR="001A3456">
        <w:t xml:space="preserve">they measure whether </w:t>
      </w:r>
      <w:r w:rsidRPr="00A1763A">
        <w:t xml:space="preserve">the </w:t>
      </w:r>
      <w:r w:rsidRPr="00A1763A" w:rsidR="001A3456">
        <w:t xml:space="preserve">people </w:t>
      </w:r>
      <w:r w:rsidRPr="00A1763A">
        <w:t xml:space="preserve">who </w:t>
      </w:r>
      <w:r w:rsidRPr="00A1763A" w:rsidR="001A3456">
        <w:t>are discharged come back into hospital within 90 days</w:t>
      </w:r>
      <w:r w:rsidRPr="00A1763A">
        <w:t>. T</w:t>
      </w:r>
      <w:r w:rsidRPr="00A1763A" w:rsidR="001A3456">
        <w:t>hat is very much looking at the join</w:t>
      </w:r>
      <w:r w:rsidRPr="00A1763A" w:rsidR="004A368B">
        <w:t>-</w:t>
      </w:r>
      <w:r w:rsidRPr="00A1763A" w:rsidR="001A3456">
        <w:t>up between health and social care</w:t>
      </w:r>
      <w:r w:rsidRPr="00A1763A">
        <w:t xml:space="preserve">. </w:t>
      </w:r>
    </w:p>
    <w:p w:rsidR="008A261B" w:rsidRPr="00A1763A" w:rsidP="00526341">
      <w:pPr>
        <w:pStyle w:val="Question"/>
      </w:pPr>
      <w:sdt>
        <w:sdtPr>
          <w:rPr>
            <w:b/>
          </w:rPr>
          <w:alias w:val="Member"/>
          <w:tag w:val="&lt;Member mnisId='4295' dodsId='107295'&gt;"/>
          <w:id w:val="2121332335"/>
          <w:placeholder>
            <w:docPart w:val="F0B416D75AB34E52AD873B71E0676BF3"/>
          </w:placeholder>
          <w:richText/>
        </w:sdtPr>
        <w:sdtContent>
          <w:r w:rsidRPr="00A1763A">
            <w:rPr>
              <w:b/>
            </w:rPr>
            <w:t>Chair:</w:t>
          </w:r>
        </w:sdtContent>
      </w:sdt>
      <w:r w:rsidRPr="00A1763A">
        <w:t xml:space="preserve"> T</w:t>
      </w:r>
      <w:r w:rsidRPr="00A1763A" w:rsidR="001A3456">
        <w:t xml:space="preserve">he </w:t>
      </w:r>
      <w:r w:rsidRPr="00A1763A" w:rsidR="004A368B">
        <w:t>better care fund</w:t>
      </w:r>
      <w:r w:rsidRPr="00A1763A" w:rsidR="001A3456">
        <w:t xml:space="preserve"> was </w:t>
      </w:r>
      <w:r w:rsidRPr="00A1763A">
        <w:t xml:space="preserve">a </w:t>
      </w:r>
      <w:r w:rsidRPr="00A1763A" w:rsidR="001A3456">
        <w:t>temporary fund</w:t>
      </w:r>
      <w:r w:rsidRPr="00A1763A">
        <w:t xml:space="preserve">, and then it </w:t>
      </w:r>
      <w:r w:rsidRPr="00A1763A" w:rsidR="001A3456">
        <w:t>was a temporary fund again</w:t>
      </w:r>
      <w:r w:rsidRPr="00A1763A">
        <w:t xml:space="preserve">. It has </w:t>
      </w:r>
      <w:r w:rsidRPr="00A1763A" w:rsidR="004A368B">
        <w:t xml:space="preserve">now </w:t>
      </w:r>
      <w:r w:rsidRPr="00A1763A">
        <w:t>become—</w:t>
      </w:r>
    </w:p>
    <w:p w:rsidR="008A261B" w:rsidRPr="00A1763A" w:rsidP="00FE3593">
      <w:pPr>
        <w:pStyle w:val="Answer"/>
      </w:pPr>
      <w:sdt>
        <w:sdtPr>
          <w:alias w:val="Witness"/>
          <w:id w:val="-62486508"/>
          <w:placeholder>
            <w:docPart w:val="013A651712774980996607EAC9720DFD"/>
          </w:placeholder>
          <w:richText/>
        </w:sdtPr>
        <w:sdtContent>
          <w:r w:rsidRPr="00A1763A">
            <w:rPr>
              <w:b/>
              <w:bCs/>
              <w:i/>
              <w:iCs/>
            </w:rPr>
            <w:t>Sir Chris Wormald:</w:t>
          </w:r>
        </w:sdtContent>
      </w:sdt>
      <w:r w:rsidRPr="00A1763A">
        <w:t xml:space="preserve"> It is </w:t>
      </w:r>
      <w:r w:rsidRPr="00A1763A" w:rsidR="001A3456">
        <w:t>now an established part of the system</w:t>
      </w:r>
      <w:r w:rsidRPr="00A1763A">
        <w:t>. W</w:t>
      </w:r>
      <w:r w:rsidRPr="00A1763A" w:rsidR="001A3456">
        <w:t xml:space="preserve">ith </w:t>
      </w:r>
      <w:r w:rsidRPr="00A1763A">
        <w:t>ICS</w:t>
      </w:r>
      <w:r w:rsidRPr="00A1763A" w:rsidR="001A3456">
        <w:t>s as the decision</w:t>
      </w:r>
      <w:r w:rsidRPr="00A1763A">
        <w:t>-</w:t>
      </w:r>
      <w:r w:rsidRPr="00A1763A" w:rsidR="001A3456">
        <w:t xml:space="preserve">making </w:t>
      </w:r>
      <w:r w:rsidRPr="00A1763A">
        <w:t xml:space="preserve">body, </w:t>
      </w:r>
      <w:r w:rsidRPr="00A1763A" w:rsidR="001A3456">
        <w:t>you have joint decision</w:t>
      </w:r>
      <w:r w:rsidR="001857FF">
        <w:t xml:space="preserve"> </w:t>
      </w:r>
      <w:r w:rsidRPr="00A1763A" w:rsidR="001A3456">
        <w:t>making over a joint fund</w:t>
      </w:r>
      <w:r w:rsidRPr="00A1763A">
        <w:t xml:space="preserve">. </w:t>
      </w:r>
    </w:p>
    <w:p w:rsidR="004C5960" w:rsidRPr="00A1763A" w:rsidP="00FE3593">
      <w:pPr>
        <w:pStyle w:val="Answer"/>
      </w:pPr>
      <w:r w:rsidRPr="00A1763A">
        <w:t>T</w:t>
      </w:r>
      <w:r w:rsidRPr="00A1763A" w:rsidR="001A3456">
        <w:t>he other area where there has been a colossal improvement</w:t>
      </w:r>
      <w:r w:rsidRPr="00A1763A">
        <w:t xml:space="preserve">, </w:t>
      </w:r>
      <w:r w:rsidRPr="00A1763A" w:rsidR="001A3456">
        <w:t xml:space="preserve">which we made during </w:t>
      </w:r>
      <w:r w:rsidRPr="00A1763A" w:rsidR="004A368B">
        <w:t>covid</w:t>
      </w:r>
      <w:r w:rsidRPr="00A1763A">
        <w:t xml:space="preserve"> and </w:t>
      </w:r>
      <w:r w:rsidRPr="00A1763A" w:rsidR="001A3456">
        <w:t>have now put into law</w:t>
      </w:r>
      <w:r w:rsidRPr="00A1763A">
        <w:t xml:space="preserve">, is on </w:t>
      </w:r>
      <w:r w:rsidRPr="00A1763A" w:rsidR="001A3456">
        <w:t>data</w:t>
      </w:r>
      <w:r w:rsidRPr="00A1763A">
        <w:t>. Y</w:t>
      </w:r>
      <w:r w:rsidRPr="00A1763A" w:rsidR="001A3456">
        <w:t>ou will notice that we have a lot more numbers about this system than we did when we came to this Committee pre-</w:t>
      </w:r>
      <w:r w:rsidRPr="00A1763A" w:rsidR="004A368B">
        <w:t>covid</w:t>
      </w:r>
      <w:r w:rsidRPr="00A1763A" w:rsidR="001A3456">
        <w:t xml:space="preserve"> </w:t>
      </w:r>
      <w:r w:rsidRPr="00A1763A">
        <w:t xml:space="preserve">in terms of </w:t>
      </w:r>
      <w:r w:rsidRPr="00A1763A" w:rsidR="001A3456">
        <w:t>how many people are working</w:t>
      </w:r>
      <w:r w:rsidRPr="00A1763A">
        <w:t xml:space="preserve">, </w:t>
      </w:r>
      <w:r w:rsidRPr="00A1763A" w:rsidR="001A3456">
        <w:t>et</w:t>
      </w:r>
      <w:r w:rsidR="00137DB9">
        <w:t>c.</w:t>
      </w:r>
      <w:r w:rsidRPr="00A1763A">
        <w:t xml:space="preserve"> I</w:t>
      </w:r>
      <w:r w:rsidRPr="00A1763A" w:rsidR="001A3456">
        <w:t>f we put together better data on the system</w:t>
      </w:r>
      <w:r w:rsidRPr="00A1763A" w:rsidR="004A368B">
        <w:t>,</w:t>
      </w:r>
      <w:r w:rsidRPr="00A1763A" w:rsidR="001A3456">
        <w:t xml:space="preserve"> and the focus of inspection </w:t>
      </w:r>
      <w:r w:rsidRPr="00A1763A">
        <w:t xml:space="preserve">is </w:t>
      </w:r>
      <w:r w:rsidRPr="00A1763A" w:rsidR="001A3456">
        <w:t>on the system as opposed to the individual institution</w:t>
      </w:r>
      <w:r w:rsidRPr="00A1763A">
        <w:t xml:space="preserve">, </w:t>
      </w:r>
      <w:r w:rsidRPr="00A1763A" w:rsidR="001A3456">
        <w:t>we end up with a lot</w:t>
      </w:r>
      <w:r w:rsidRPr="00A1763A">
        <w:t>—</w:t>
      </w:r>
    </w:p>
    <w:p w:rsidR="001859F6" w:rsidRPr="00A1763A" w:rsidP="00117AA4">
      <w:pPr>
        <w:pStyle w:val="Question"/>
      </w:pPr>
      <w:sdt>
        <w:sdtPr>
          <w:rPr>
            <w:b/>
          </w:rPr>
          <w:alias w:val="Member"/>
          <w:tag w:val="&lt;Member mnisId='4295' dodsId='107295'&gt;"/>
          <w:id w:val="-1333142863"/>
          <w:placeholder>
            <w:docPart w:val="A80DA515328F4E45AE7E3ED18402C98D"/>
          </w:placeholder>
          <w:richText/>
        </w:sdtPr>
        <w:sdtContent>
          <w:r w:rsidRPr="00A1763A" w:rsidR="004C5960">
            <w:rPr>
              <w:b/>
            </w:rPr>
            <w:t>Chair:</w:t>
          </w:r>
        </w:sdtContent>
      </w:sdt>
      <w:r w:rsidRPr="00A1763A" w:rsidR="004C5960">
        <w:t xml:space="preserve"> I am going to </w:t>
      </w:r>
      <w:r w:rsidRPr="00A1763A" w:rsidR="001A3456">
        <w:t xml:space="preserve">come back to </w:t>
      </w:r>
      <w:r w:rsidRPr="00A1763A" w:rsidR="004C5960">
        <w:t xml:space="preserve">Ms Morris because </w:t>
      </w:r>
      <w:r w:rsidRPr="00A1763A" w:rsidR="001A3456">
        <w:t>she has been trying to get you to answer the question</w:t>
      </w:r>
      <w:r w:rsidRPr="00A1763A" w:rsidR="004C5960">
        <w:t>. L</w:t>
      </w:r>
      <w:r w:rsidRPr="00A1763A" w:rsidR="001A3456">
        <w:t xml:space="preserve">et us go to the </w:t>
      </w:r>
      <w:r w:rsidRPr="00A1763A">
        <w:t>evidence that we had from the A</w:t>
      </w:r>
      <w:r w:rsidRPr="00A1763A" w:rsidR="001A3456">
        <w:t xml:space="preserve">ssociation of </w:t>
      </w:r>
      <w:r w:rsidRPr="00A1763A">
        <w:t>D</w:t>
      </w:r>
      <w:r w:rsidRPr="00A1763A" w:rsidR="001A3456">
        <w:t xml:space="preserve">irectors </w:t>
      </w:r>
      <w:r w:rsidRPr="00A1763A">
        <w:t>of Adult S</w:t>
      </w:r>
      <w:r w:rsidRPr="00A1763A" w:rsidR="001A3456">
        <w:t xml:space="preserve">ocial </w:t>
      </w:r>
      <w:r w:rsidRPr="00A1763A">
        <w:t>S</w:t>
      </w:r>
      <w:r w:rsidRPr="00A1763A" w:rsidR="001A3456">
        <w:t>ervices</w:t>
      </w:r>
      <w:r w:rsidRPr="00A1763A" w:rsidR="00A4443F">
        <w:t xml:space="preserve">. </w:t>
      </w:r>
      <w:r w:rsidRPr="00A1763A" w:rsidR="001A3456">
        <w:t xml:space="preserve">I would like to thank everyone who </w:t>
      </w:r>
      <w:r w:rsidRPr="00A1763A" w:rsidR="00A4443F">
        <w:t xml:space="preserve">has </w:t>
      </w:r>
      <w:r w:rsidRPr="00A1763A" w:rsidR="001A3456">
        <w:t>submitted evidence</w:t>
      </w:r>
      <w:r w:rsidRPr="00A1763A" w:rsidR="00A4443F">
        <w:t>. W</w:t>
      </w:r>
      <w:r w:rsidRPr="00A1763A" w:rsidR="001A3456">
        <w:t>e have had a lot and it has been very useful</w:t>
      </w:r>
      <w:r w:rsidRPr="00A1763A">
        <w:t>. T</w:t>
      </w:r>
      <w:r w:rsidRPr="00A1763A" w:rsidR="001A3456">
        <w:t>his is just an example</w:t>
      </w:r>
      <w:r w:rsidRPr="00A1763A">
        <w:t xml:space="preserve">, but </w:t>
      </w:r>
      <w:r w:rsidRPr="00A1763A" w:rsidR="004A368B">
        <w:t>it is from</w:t>
      </w:r>
      <w:r w:rsidRPr="00A1763A" w:rsidR="001A3456">
        <w:t xml:space="preserve"> the </w:t>
      </w:r>
      <w:r w:rsidRPr="00A1763A">
        <w:t xml:space="preserve">Association of Directors of Adult Social Services so </w:t>
      </w:r>
      <w:r w:rsidRPr="00A1763A" w:rsidR="001A3456">
        <w:t>it is worth quoting</w:t>
      </w:r>
      <w:r w:rsidRPr="00A1763A">
        <w:t xml:space="preserve">. </w:t>
      </w:r>
    </w:p>
    <w:p w:rsidR="001859F6" w:rsidRPr="00A1763A" w:rsidP="001859F6">
      <w:pPr>
        <w:pStyle w:val="QuestionCont"/>
      </w:pPr>
      <w:r w:rsidRPr="00A1763A">
        <w:t>T</w:t>
      </w:r>
      <w:r w:rsidRPr="00A1763A" w:rsidR="001A3456">
        <w:t xml:space="preserve">he certainty of funding is an issue that </w:t>
      </w:r>
      <w:r w:rsidRPr="00A1763A" w:rsidR="004A368B">
        <w:t>they have</w:t>
      </w:r>
      <w:r w:rsidRPr="00A1763A">
        <w:t xml:space="preserve"> </w:t>
      </w:r>
      <w:r w:rsidRPr="00A1763A" w:rsidR="001A3456">
        <w:t>raised</w:t>
      </w:r>
      <w:r w:rsidRPr="00A1763A">
        <w:t xml:space="preserve">. They raised </w:t>
      </w:r>
      <w:r w:rsidRPr="00A1763A" w:rsidR="001A3456">
        <w:t>insufficient funding</w:t>
      </w:r>
      <w:r w:rsidRPr="00A1763A">
        <w:t>—</w:t>
      </w:r>
      <w:r w:rsidRPr="00A1763A" w:rsidR="001A3456">
        <w:t xml:space="preserve">we </w:t>
      </w:r>
      <w:r w:rsidRPr="00A1763A">
        <w:t xml:space="preserve">would </w:t>
      </w:r>
      <w:r w:rsidRPr="00A1763A" w:rsidR="001A3456">
        <w:t>probably all acknowledge that</w:t>
      </w:r>
      <w:r w:rsidRPr="00A1763A">
        <w:t xml:space="preserve">—and </w:t>
      </w:r>
      <w:r w:rsidRPr="00A1763A" w:rsidR="001A3456">
        <w:t>short-term funding settlements</w:t>
      </w:r>
      <w:r w:rsidRPr="00A1763A">
        <w:t xml:space="preserve">. The </w:t>
      </w:r>
      <w:r w:rsidRPr="00A1763A" w:rsidR="004A368B">
        <w:t>better care fund</w:t>
      </w:r>
      <w:r w:rsidRPr="00A1763A" w:rsidR="001A3456">
        <w:t xml:space="preserve"> </w:t>
      </w:r>
      <w:r w:rsidRPr="00A1763A">
        <w:t xml:space="preserve">is </w:t>
      </w:r>
      <w:r w:rsidRPr="00A1763A" w:rsidR="001A3456">
        <w:t>now a part of the system</w:t>
      </w:r>
      <w:r w:rsidRPr="00A1763A">
        <w:t xml:space="preserve">, </w:t>
      </w:r>
      <w:r w:rsidRPr="00A1763A" w:rsidR="001A3456">
        <w:t xml:space="preserve">but </w:t>
      </w:r>
      <w:r w:rsidRPr="00A1763A">
        <w:t xml:space="preserve">it </w:t>
      </w:r>
      <w:r w:rsidRPr="00A1763A" w:rsidR="001A3456">
        <w:t>was not at the beginning</w:t>
      </w:r>
      <w:r w:rsidRPr="00A1763A">
        <w:t xml:space="preserve">. They also raised </w:t>
      </w:r>
      <w:r w:rsidRPr="00A1763A" w:rsidR="001A3456">
        <w:t>a lack of certainty</w:t>
      </w:r>
      <w:r w:rsidRPr="00A1763A">
        <w:t xml:space="preserve">, </w:t>
      </w:r>
      <w:r w:rsidRPr="00A1763A" w:rsidR="001A3456">
        <w:t xml:space="preserve">the </w:t>
      </w:r>
      <w:r w:rsidRPr="00A1763A" w:rsidR="001A3456">
        <w:t>pressures on local government finances and the issues about freedom to spend in local areas</w:t>
      </w:r>
      <w:r w:rsidRPr="00A1763A">
        <w:t>. T</w:t>
      </w:r>
      <w:r w:rsidRPr="00A1763A" w:rsidR="001A3456">
        <w:t xml:space="preserve">he council tax increase depends on </w:t>
      </w:r>
      <w:r w:rsidRPr="00A1763A">
        <w:t xml:space="preserve">the </w:t>
      </w:r>
      <w:r w:rsidRPr="00A1763A" w:rsidR="001A3456">
        <w:t>council tax base</w:t>
      </w:r>
      <w:r w:rsidRPr="00A1763A" w:rsidR="004A368B">
        <w:t>,</w:t>
      </w:r>
      <w:r w:rsidRPr="00A1763A" w:rsidR="001A3456">
        <w:t xml:space="preserve"> </w:t>
      </w:r>
      <w:r w:rsidRPr="00A1763A">
        <w:t xml:space="preserve">and </w:t>
      </w:r>
      <w:r w:rsidRPr="00A1763A" w:rsidR="001A3456">
        <w:t>the will of the local people and the council to do that</w:t>
      </w:r>
      <w:r w:rsidRPr="00A1763A">
        <w:t xml:space="preserve">. It </w:t>
      </w:r>
      <w:r w:rsidRPr="00A1763A" w:rsidR="001A3456">
        <w:t>might depend on whether they have commissioners in</w:t>
      </w:r>
      <w:r w:rsidRPr="00A1763A">
        <w:t xml:space="preserve">. There are </w:t>
      </w:r>
      <w:r w:rsidRPr="00A1763A" w:rsidR="001A3456">
        <w:t>all sorts of moving parts</w:t>
      </w:r>
      <w:r w:rsidRPr="00A1763A">
        <w:t xml:space="preserve">. </w:t>
      </w:r>
    </w:p>
    <w:p w:rsidR="00CC69AB" w:rsidRPr="00A1763A" w:rsidP="001859F6">
      <w:pPr>
        <w:pStyle w:val="QuestionCont"/>
      </w:pPr>
      <w:r w:rsidRPr="00A1763A">
        <w:t>I</w:t>
      </w:r>
      <w:r w:rsidRPr="00A1763A" w:rsidR="001A3456">
        <w:t xml:space="preserve">t is the uncertainty around all </w:t>
      </w:r>
      <w:r w:rsidRPr="00A1763A">
        <w:t xml:space="preserve">of </w:t>
      </w:r>
      <w:r w:rsidRPr="00A1763A" w:rsidR="001A3456">
        <w:t>this</w:t>
      </w:r>
      <w:r w:rsidRPr="00A1763A">
        <w:t xml:space="preserve">. It </w:t>
      </w:r>
      <w:r w:rsidRPr="00A1763A" w:rsidR="001A3456">
        <w:t>is like a patchwork of different bits of funding</w:t>
      </w:r>
      <w:r w:rsidRPr="00A1763A">
        <w:t xml:space="preserve">. The </w:t>
      </w:r>
      <w:r w:rsidRPr="00A1763A" w:rsidR="002B74BF">
        <w:t>ICS</w:t>
      </w:r>
      <w:r w:rsidRPr="00A1763A">
        <w:t xml:space="preserve">s are </w:t>
      </w:r>
      <w:r w:rsidRPr="00A1763A" w:rsidR="001A3456">
        <w:t>supposed to be putting it together</w:t>
      </w:r>
      <w:r w:rsidRPr="00A1763A">
        <w:t>. As Ms M</w:t>
      </w:r>
      <w:r w:rsidRPr="00A1763A" w:rsidR="001A3456">
        <w:t>orris has said</w:t>
      </w:r>
      <w:r w:rsidRPr="00A1763A">
        <w:t xml:space="preserve">, </w:t>
      </w:r>
      <w:r w:rsidRPr="00A1763A" w:rsidR="001A3456">
        <w:t>it is not always the case that that happens</w:t>
      </w:r>
      <w:r w:rsidRPr="00A1763A">
        <w:t xml:space="preserve"> because they are </w:t>
      </w:r>
      <w:r w:rsidRPr="00A1763A" w:rsidR="001A3456">
        <w:t>health</w:t>
      </w:r>
      <w:r w:rsidRPr="00A1763A">
        <w:t>-</w:t>
      </w:r>
      <w:r w:rsidRPr="00A1763A" w:rsidR="001A3456">
        <w:t>dominat</w:t>
      </w:r>
      <w:r w:rsidRPr="00A1763A">
        <w:t xml:space="preserve">ed. You </w:t>
      </w:r>
      <w:r w:rsidRPr="00A1763A" w:rsidR="001A3456">
        <w:t>cannot pretend it is all rosy</w:t>
      </w:r>
      <w:r w:rsidRPr="00A1763A">
        <w:t xml:space="preserve"> out there.</w:t>
      </w:r>
    </w:p>
    <w:p w:rsidR="00921994" w:rsidRPr="00A1763A" w:rsidP="00526341">
      <w:pPr>
        <w:pStyle w:val="Answer"/>
      </w:pPr>
      <w:sdt>
        <w:sdtPr>
          <w:alias w:val="Witness"/>
          <w:id w:val="-1755961526"/>
          <w:placeholder>
            <w:docPart w:val="0A99EA77C2E74A2FA551D45AFC8C1404"/>
          </w:placeholder>
          <w:richText/>
        </w:sdtPr>
        <w:sdtContent>
          <w:r w:rsidRPr="00A1763A" w:rsidR="00CC69AB">
            <w:rPr>
              <w:b/>
              <w:bCs/>
              <w:i/>
              <w:iCs/>
            </w:rPr>
            <w:t>Sir Chris Wormald:</w:t>
          </w:r>
        </w:sdtContent>
      </w:sdt>
      <w:r w:rsidRPr="00A1763A" w:rsidR="00CC69AB">
        <w:t xml:space="preserve"> No, I </w:t>
      </w:r>
      <w:r w:rsidRPr="00A1763A" w:rsidR="001A3456">
        <w:t>am not pretending it is all rosy</w:t>
      </w:r>
      <w:r w:rsidRPr="00A1763A" w:rsidR="00CC69AB">
        <w:t xml:space="preserve">. </w:t>
      </w:r>
      <w:r w:rsidRPr="00A1763A" w:rsidR="001A3456">
        <w:t xml:space="preserve">I am saying it </w:t>
      </w:r>
      <w:r w:rsidRPr="00A1763A">
        <w:t>has</w:t>
      </w:r>
      <w:r w:rsidRPr="00A1763A" w:rsidR="001A3456">
        <w:t xml:space="preserve"> improved since we were last </w:t>
      </w:r>
      <w:r w:rsidRPr="00A1763A">
        <w:t xml:space="preserve">here. As </w:t>
      </w:r>
      <w:r w:rsidRPr="00A1763A" w:rsidR="001A3456">
        <w:t>I said at the beginning</w:t>
      </w:r>
      <w:r w:rsidRPr="00A1763A">
        <w:t xml:space="preserve">, </w:t>
      </w:r>
      <w:r w:rsidRPr="00A1763A" w:rsidR="001A3456">
        <w:t xml:space="preserve">one of the reasons why this is a 10-year plan is </w:t>
      </w:r>
      <w:r w:rsidRPr="00A1763A" w:rsidR="004A368B">
        <w:t>that</w:t>
      </w:r>
      <w:r w:rsidRPr="00A1763A" w:rsidR="001A3456">
        <w:t xml:space="preserve"> there are a lot of systemic issues here that will take a long time to solve</w:t>
      </w:r>
      <w:r w:rsidRPr="00A1763A">
        <w:t xml:space="preserve">. </w:t>
      </w:r>
    </w:p>
    <w:p w:rsidR="00921994" w:rsidRPr="00A1763A" w:rsidP="00526341">
      <w:pPr>
        <w:pStyle w:val="Answer"/>
      </w:pPr>
      <w:r w:rsidRPr="00A1763A">
        <w:t xml:space="preserve">What </w:t>
      </w:r>
      <w:r w:rsidRPr="00A1763A" w:rsidR="001A3456">
        <w:t xml:space="preserve">I am saying </w:t>
      </w:r>
      <w:r w:rsidRPr="00A1763A">
        <w:t xml:space="preserve">is </w:t>
      </w:r>
      <w:r w:rsidRPr="00A1763A">
        <w:t xml:space="preserve">that </w:t>
      </w:r>
      <w:r w:rsidRPr="00A1763A" w:rsidR="001A3456">
        <w:t>we have see</w:t>
      </w:r>
      <w:r w:rsidRPr="00A1763A">
        <w:t xml:space="preserve">n, </w:t>
      </w:r>
      <w:r w:rsidRPr="00A1763A" w:rsidR="001A3456">
        <w:t>both in the outcome numbers and in what is reported to us</w:t>
      </w:r>
      <w:r w:rsidRPr="00A1763A">
        <w:t xml:space="preserve">, </w:t>
      </w:r>
      <w:r w:rsidRPr="00A1763A" w:rsidR="001A3456">
        <w:t>considerable signs of progress</w:t>
      </w:r>
      <w:r w:rsidRPr="00A1763A">
        <w:t>. W</w:t>
      </w:r>
      <w:r w:rsidRPr="00A1763A" w:rsidR="001A3456">
        <w:t>e have some levers in the system that we have never had before</w:t>
      </w:r>
      <w:r w:rsidRPr="00A1763A">
        <w:t>,</w:t>
      </w:r>
      <w:r w:rsidRPr="00A1763A" w:rsidR="001A3456">
        <w:t xml:space="preserve"> in terms of data and inspection</w:t>
      </w:r>
      <w:r w:rsidRPr="00A1763A">
        <w:t>,</w:t>
      </w:r>
      <w:r w:rsidRPr="00A1763A">
        <w:t xml:space="preserve"> that </w:t>
      </w:r>
      <w:r w:rsidRPr="00A1763A" w:rsidR="001A3456">
        <w:t>mean we can go further</w:t>
      </w:r>
      <w:r w:rsidRPr="00A1763A">
        <w:t>. T</w:t>
      </w:r>
      <w:r w:rsidRPr="00A1763A" w:rsidR="001A3456">
        <w:t xml:space="preserve">hat is not the same as </w:t>
      </w:r>
      <w:r w:rsidRPr="00A1763A">
        <w:t xml:space="preserve">all </w:t>
      </w:r>
      <w:r w:rsidRPr="00A1763A" w:rsidR="001A3456">
        <w:t>being rosy</w:t>
      </w:r>
      <w:r w:rsidRPr="00A1763A">
        <w:t xml:space="preserve">. </w:t>
      </w:r>
    </w:p>
    <w:p w:rsidR="00921994" w:rsidRPr="00A1763A" w:rsidP="00526341">
      <w:pPr>
        <w:pStyle w:val="Answer"/>
      </w:pPr>
      <w:r w:rsidRPr="00A1763A">
        <w:t>A</w:t>
      </w:r>
      <w:r w:rsidRPr="00A1763A" w:rsidR="001A3456">
        <w:t>s this Committee knows</w:t>
      </w:r>
      <w:r w:rsidRPr="00A1763A">
        <w:t>—</w:t>
      </w:r>
    </w:p>
    <w:p w:rsidR="00865E1E" w:rsidRPr="00A1763A" w:rsidP="009317C5">
      <w:pPr>
        <w:pStyle w:val="Question"/>
      </w:pPr>
      <w:sdt>
        <w:sdtPr>
          <w:alias w:val="Member"/>
          <w:tag w:val="&lt;Member mnisId='4249' dodsId='62737'&gt;"/>
          <w:id w:val="-51153827"/>
          <w:placeholder>
            <w:docPart w:val="5B173E90014E47CBBF5B935DD9E6EA02"/>
          </w:placeholder>
          <w:richText/>
        </w:sdtPr>
        <w:sdtContent>
          <w:r w:rsidRPr="00A1763A" w:rsidR="00921994">
            <w:rPr>
              <w:b/>
            </w:rPr>
            <w:t>Anne Marie Morris:</w:t>
          </w:r>
        </w:sdtContent>
      </w:sdt>
      <w:r w:rsidRPr="00A1763A" w:rsidR="00921994">
        <w:t xml:space="preserve"> I am very </w:t>
      </w:r>
      <w:r w:rsidRPr="00A1763A" w:rsidR="001A3456">
        <w:t xml:space="preserve">conscious that the </w:t>
      </w:r>
      <w:r w:rsidRPr="00A1763A" w:rsidR="00921994">
        <w:t>C</w:t>
      </w:r>
      <w:r w:rsidRPr="00A1763A" w:rsidR="001A3456">
        <w:t>hair is going to lose patience with me and with you</w:t>
      </w:r>
      <w:r w:rsidRPr="00A1763A">
        <w:t xml:space="preserve"> </w:t>
      </w:r>
      <w:r w:rsidRPr="00A1763A" w:rsidR="001A3456">
        <w:t>if we spend too much time on this</w:t>
      </w:r>
      <w:r w:rsidRPr="00A1763A" w:rsidR="004A368B">
        <w:t>,</w:t>
      </w:r>
      <w:r w:rsidRPr="00A1763A">
        <w:t xml:space="preserve"> </w:t>
      </w:r>
      <w:r w:rsidRPr="00A1763A" w:rsidR="001A3456">
        <w:t>because there is quite a lot more to cover</w:t>
      </w:r>
      <w:r w:rsidRPr="00A1763A">
        <w:t>. I</w:t>
      </w:r>
      <w:r w:rsidRPr="00A1763A" w:rsidR="001A3456">
        <w:t xml:space="preserve">f the </w:t>
      </w:r>
      <w:r w:rsidRPr="00A1763A">
        <w:t>C</w:t>
      </w:r>
      <w:r w:rsidRPr="00A1763A" w:rsidR="001A3456">
        <w:t>hair will allow me</w:t>
      </w:r>
      <w:r w:rsidRPr="00A1763A">
        <w:t xml:space="preserve">, </w:t>
      </w:r>
      <w:r w:rsidRPr="00A1763A" w:rsidR="001A3456">
        <w:t>rather than asking a lot more questions</w:t>
      </w:r>
      <w:r w:rsidRPr="00A1763A">
        <w:t xml:space="preserve">, </w:t>
      </w:r>
      <w:r w:rsidRPr="00A1763A" w:rsidR="001A3456">
        <w:t xml:space="preserve">I will leave </w:t>
      </w:r>
      <w:r w:rsidRPr="00A1763A">
        <w:t xml:space="preserve">you with </w:t>
      </w:r>
      <w:r w:rsidRPr="00A1763A" w:rsidR="009317C5">
        <w:t xml:space="preserve">the view </w:t>
      </w:r>
      <w:r w:rsidRPr="00A1763A">
        <w:t xml:space="preserve">with </w:t>
      </w:r>
      <w:r w:rsidRPr="00A1763A" w:rsidR="001A3456">
        <w:t xml:space="preserve">which </w:t>
      </w:r>
      <w:r w:rsidRPr="00A1763A" w:rsidR="009317C5">
        <w:t xml:space="preserve">I think </w:t>
      </w:r>
      <w:r w:rsidRPr="00A1763A" w:rsidR="001A3456">
        <w:t>we have been left</w:t>
      </w:r>
      <w:r w:rsidRPr="00A1763A">
        <w:t>.</w:t>
      </w:r>
    </w:p>
    <w:p w:rsidR="00865E1E" w:rsidRPr="00A1763A" w:rsidP="001859F6">
      <w:pPr>
        <w:pStyle w:val="QuestionCont"/>
      </w:pPr>
      <w:r w:rsidRPr="00A1763A">
        <w:t xml:space="preserve">We have not </w:t>
      </w:r>
      <w:r w:rsidRPr="00A1763A" w:rsidR="001A3456">
        <w:t>an integrated but a very complex way of dealing with this</w:t>
      </w:r>
      <w:r w:rsidRPr="00A1763A">
        <w:t xml:space="preserve">. </w:t>
      </w:r>
      <w:r w:rsidRPr="00A1763A">
        <w:t xml:space="preserve">Yes, </w:t>
      </w:r>
      <w:r w:rsidRPr="00A1763A" w:rsidR="001A3456">
        <w:t>you have measures</w:t>
      </w:r>
      <w:r w:rsidRPr="00A1763A">
        <w:t xml:space="preserve"> and you have </w:t>
      </w:r>
      <w:r w:rsidRPr="00A1763A" w:rsidR="001A3456">
        <w:t>data</w:t>
      </w:r>
      <w:r w:rsidRPr="00A1763A">
        <w:t>, but t</w:t>
      </w:r>
      <w:r w:rsidRPr="00A1763A" w:rsidR="001A3456">
        <w:t>here is no clear strategy</w:t>
      </w:r>
      <w:r w:rsidRPr="00A1763A" w:rsidR="007A703B">
        <w:t>.</w:t>
      </w:r>
      <w:r w:rsidRPr="00A1763A" w:rsidR="001A3456">
        <w:t xml:space="preserve"> </w:t>
      </w:r>
      <w:r w:rsidRPr="00A1763A" w:rsidR="004A368B">
        <w:t xml:space="preserve">Accepting </w:t>
      </w:r>
      <w:r w:rsidRPr="00A1763A">
        <w:t>that t</w:t>
      </w:r>
      <w:r w:rsidRPr="00A1763A" w:rsidR="001A3456">
        <w:t xml:space="preserve">hese </w:t>
      </w:r>
      <w:r w:rsidRPr="00A1763A">
        <w:t xml:space="preserve">are </w:t>
      </w:r>
      <w:r w:rsidRPr="00A1763A" w:rsidR="001A3456">
        <w:t xml:space="preserve">two separate </w:t>
      </w:r>
      <w:r w:rsidRPr="00A1763A">
        <w:t>D</w:t>
      </w:r>
      <w:r w:rsidRPr="00A1763A" w:rsidR="001A3456">
        <w:t xml:space="preserve">epartments </w:t>
      </w:r>
      <w:r w:rsidRPr="00A1763A">
        <w:t xml:space="preserve">with </w:t>
      </w:r>
      <w:r w:rsidRPr="00A1763A" w:rsidR="001A3456">
        <w:t>different ways of funding</w:t>
      </w:r>
      <w:r w:rsidRPr="00A1763A">
        <w:t>, t</w:t>
      </w:r>
      <w:r w:rsidRPr="00A1763A" w:rsidR="001A3456">
        <w:t xml:space="preserve">here does not seem to be a strategy </w:t>
      </w:r>
      <w:r w:rsidRPr="00A1763A" w:rsidR="004A368B">
        <w:t>for</w:t>
      </w:r>
      <w:r w:rsidRPr="00A1763A" w:rsidR="007A703B">
        <w:t xml:space="preserve"> pulling </w:t>
      </w:r>
      <w:r w:rsidRPr="00A1763A">
        <w:t xml:space="preserve">together </w:t>
      </w:r>
      <w:r w:rsidRPr="00A1763A" w:rsidR="001A3456">
        <w:t xml:space="preserve">all the data </w:t>
      </w:r>
      <w:r w:rsidRPr="00A1763A">
        <w:t xml:space="preserve">and </w:t>
      </w:r>
      <w:r w:rsidRPr="00A1763A" w:rsidR="001A3456">
        <w:t>a lot of KPIs across a number of areas</w:t>
      </w:r>
      <w:r w:rsidRPr="00A1763A">
        <w:t xml:space="preserve"> to </w:t>
      </w:r>
      <w:r w:rsidRPr="00A1763A" w:rsidR="001A3456">
        <w:t>give us an answer</w:t>
      </w:r>
      <w:r w:rsidRPr="00A1763A" w:rsidR="004A368B">
        <w:t>,</w:t>
      </w:r>
      <w:r w:rsidRPr="00A1763A" w:rsidR="001A3456">
        <w:t xml:space="preserve"> then publish</w:t>
      </w:r>
      <w:r w:rsidRPr="00A1763A" w:rsidR="007A703B">
        <w:t xml:space="preserve">ing </w:t>
      </w:r>
      <w:r w:rsidRPr="00A1763A" w:rsidR="001A3456">
        <w:t>that data and mak</w:t>
      </w:r>
      <w:r w:rsidRPr="00A1763A" w:rsidR="007A703B">
        <w:t xml:space="preserve">ing </w:t>
      </w:r>
      <w:r w:rsidRPr="00A1763A" w:rsidR="001A3456">
        <w:t>it accessible</w:t>
      </w:r>
      <w:r w:rsidRPr="00A1763A" w:rsidR="007A703B">
        <w:t>.</w:t>
      </w:r>
    </w:p>
    <w:p w:rsidR="007A703B" w:rsidRPr="00A1763A" w:rsidP="00526341">
      <w:pPr>
        <w:pStyle w:val="Answer"/>
      </w:pPr>
      <w:sdt>
        <w:sdtPr>
          <w:alias w:val="Witness"/>
          <w:id w:val="1330874885"/>
          <w:placeholder>
            <w:docPart w:val="85C5D16EE0CC4B338C9B3C5CED82446B"/>
          </w:placeholder>
          <w:richText/>
        </w:sdtPr>
        <w:sdtContent>
          <w:r w:rsidRPr="00A1763A">
            <w:rPr>
              <w:b/>
              <w:bCs/>
              <w:i/>
              <w:iCs/>
            </w:rPr>
            <w:t>Sir Chris Wormald:</w:t>
          </w:r>
        </w:sdtContent>
      </w:sdt>
      <w:r w:rsidRPr="00A1763A">
        <w:t xml:space="preserve"> I agree with </w:t>
      </w:r>
      <w:r w:rsidRPr="00A1763A" w:rsidR="001A3456">
        <w:t>the first bit of what you said</w:t>
      </w:r>
      <w:r w:rsidRPr="00A1763A">
        <w:t xml:space="preserve">. It </w:t>
      </w:r>
      <w:r w:rsidRPr="00A1763A" w:rsidR="001A3456">
        <w:t>is a very complex system</w:t>
      </w:r>
      <w:r w:rsidRPr="00A1763A">
        <w:t xml:space="preserve">. </w:t>
      </w:r>
    </w:p>
    <w:p w:rsidR="007A703B" w:rsidRPr="00A1763A" w:rsidP="00F67981">
      <w:pPr>
        <w:pStyle w:val="Remark"/>
      </w:pPr>
      <w:sdt>
        <w:sdtPr>
          <w:rPr>
            <w:b/>
          </w:rPr>
          <w:alias w:val="Member"/>
          <w:tag w:val="&lt;Member mnisId='4295' dodsId='107295'&gt;"/>
          <w:id w:val="526444785"/>
          <w:placeholder>
            <w:docPart w:val="05E0B1FCC1D64C1BA4D040361F5B8F79"/>
          </w:placeholder>
          <w:richText/>
        </w:sdtPr>
        <w:sdtContent>
          <w:r w:rsidRPr="00A1763A" w:rsidR="000B0568">
            <w:rPr>
              <w:b/>
            </w:rPr>
            <w:t>Chair:</w:t>
          </w:r>
        </w:sdtContent>
      </w:sdt>
      <w:r w:rsidRPr="00A1763A" w:rsidR="000B0568">
        <w:t xml:space="preserve"> We do not need to repeat it. If you agree with it, just say you agree.</w:t>
      </w:r>
    </w:p>
    <w:p w:rsidR="00F67981" w:rsidRPr="00A1763A" w:rsidP="00526341">
      <w:pPr>
        <w:pStyle w:val="Answer"/>
      </w:pPr>
      <w:sdt>
        <w:sdtPr>
          <w:alias w:val="Witness"/>
          <w:id w:val="-136030365"/>
          <w:placeholder>
            <w:docPart w:val="162769BEF22B4EE298DAF77C5B0B115A"/>
          </w:placeholder>
          <w:richText/>
        </w:sdtPr>
        <w:sdtContent>
          <w:r w:rsidRPr="00A1763A" w:rsidR="000B0568">
            <w:rPr>
              <w:b/>
              <w:bCs/>
              <w:i/>
              <w:iCs/>
            </w:rPr>
            <w:t>Sir Chris Wormald:</w:t>
          </w:r>
        </w:sdtContent>
      </w:sdt>
      <w:r w:rsidRPr="00A1763A" w:rsidR="000B0568">
        <w:t xml:space="preserve"> I do not agree with </w:t>
      </w:r>
      <w:r w:rsidRPr="00A1763A" w:rsidR="001A3456">
        <w:t>the second bit</w:t>
      </w:r>
      <w:r w:rsidRPr="00A1763A" w:rsidR="000B0568">
        <w:t>. W</w:t>
      </w:r>
      <w:r w:rsidRPr="00A1763A" w:rsidR="001A3456">
        <w:t>e have made considerable progress on data and joint inspection</w:t>
      </w:r>
      <w:r w:rsidRPr="00A1763A">
        <w:t xml:space="preserve">s. </w:t>
      </w:r>
    </w:p>
    <w:p w:rsidR="00F67981" w:rsidRPr="00A1763A" w:rsidP="00BA4F9F">
      <w:pPr>
        <w:pStyle w:val="Question"/>
      </w:pPr>
      <w:sdt>
        <w:sdtPr>
          <w:alias w:val="Member"/>
          <w:tag w:val="&lt;Member mnisId='4249' dodsId='62737'&gt;"/>
          <w:id w:val="-1015764259"/>
          <w:placeholder>
            <w:docPart w:val="01A7874B3C0C4B5CBBB1E381248D280D"/>
          </w:placeholder>
          <w:richText/>
        </w:sdtPr>
        <w:sdtContent>
          <w:r w:rsidRPr="00A1763A">
            <w:rPr>
              <w:b/>
            </w:rPr>
            <w:t>Anne Marie Morris:</w:t>
          </w:r>
        </w:sdtContent>
      </w:sdt>
      <w:r w:rsidRPr="00A1763A">
        <w:t xml:space="preserve"> Is </w:t>
      </w:r>
      <w:r w:rsidRPr="00A1763A" w:rsidR="001A3456">
        <w:t>that published</w:t>
      </w:r>
      <w:r w:rsidRPr="00A1763A">
        <w:t>? W</w:t>
      </w:r>
      <w:r w:rsidRPr="00A1763A" w:rsidR="001A3456">
        <w:t>here</w:t>
      </w:r>
      <w:r w:rsidRPr="00A1763A">
        <w:t xml:space="preserve"> is</w:t>
      </w:r>
      <w:r w:rsidRPr="00A1763A" w:rsidR="001A3456">
        <w:t xml:space="preserve"> the clear strategy about how you are going to deliver the outcome with all of these measures</w:t>
      </w:r>
      <w:r w:rsidRPr="00A1763A">
        <w:t xml:space="preserve">? Where is </w:t>
      </w:r>
      <w:r w:rsidRPr="00A1763A" w:rsidR="001A3456">
        <w:t>the data</w:t>
      </w:r>
      <w:r w:rsidRPr="00A1763A">
        <w:t xml:space="preserve">? Where is </w:t>
      </w:r>
      <w:r w:rsidRPr="00A1763A" w:rsidR="001A3456">
        <w:t>the transparency</w:t>
      </w:r>
      <w:r w:rsidRPr="00A1763A">
        <w:t>?</w:t>
      </w:r>
    </w:p>
    <w:p w:rsidR="00F67981" w:rsidRPr="00A1763A" w:rsidP="00526341">
      <w:pPr>
        <w:pStyle w:val="Answer"/>
      </w:pPr>
      <w:sdt>
        <w:sdtPr>
          <w:alias w:val="Witness"/>
          <w:id w:val="1283463383"/>
          <w:placeholder>
            <w:docPart w:val="D6C34567E52B42E485AE67367B66BCDF"/>
          </w:placeholder>
          <w:richText/>
        </w:sdtPr>
        <w:sdtContent>
          <w:r w:rsidRPr="00A1763A">
            <w:rPr>
              <w:b/>
              <w:bCs/>
              <w:i/>
              <w:iCs/>
            </w:rPr>
            <w:t>Sir Chris Wormald:</w:t>
          </w:r>
        </w:sdtContent>
      </w:sdt>
      <w:r w:rsidRPr="00A1763A">
        <w:t xml:space="preserve"> The </w:t>
      </w:r>
      <w:r w:rsidRPr="00A1763A" w:rsidR="001A3456">
        <w:t>transparency comes from inspection</w:t>
      </w:r>
      <w:r w:rsidRPr="00A1763A">
        <w:t>. T</w:t>
      </w:r>
      <w:r w:rsidRPr="00A1763A" w:rsidR="001A3456">
        <w:t>hat is a huge thing</w:t>
      </w:r>
      <w:r w:rsidRPr="00A1763A">
        <w:t xml:space="preserve">. </w:t>
      </w:r>
    </w:p>
    <w:p w:rsidR="00BA4F9F" w:rsidRPr="00A1763A" w:rsidP="00BA4F9F">
      <w:pPr>
        <w:pStyle w:val="Question"/>
      </w:pPr>
      <w:sdt>
        <w:sdtPr>
          <w:alias w:val="Member"/>
          <w:tag w:val="&lt;Member mnisId='4249' dodsId='62737'&gt;"/>
          <w:id w:val="1405872025"/>
          <w:placeholder>
            <w:docPart w:val="1E9099F0EE4D4F7CAB514645DCC0E166"/>
          </w:placeholder>
          <w:richText/>
        </w:sdtPr>
        <w:sdtContent>
          <w:r w:rsidRPr="00A1763A" w:rsidR="00F67981">
            <w:rPr>
              <w:b/>
            </w:rPr>
            <w:t>Anne Marie Morris:</w:t>
          </w:r>
        </w:sdtContent>
      </w:sdt>
      <w:r w:rsidRPr="00A1763A" w:rsidR="00F67981">
        <w:t xml:space="preserve"> T</w:t>
      </w:r>
      <w:r w:rsidRPr="00A1763A" w:rsidR="001A3456">
        <w:t>hat is for the CQC</w:t>
      </w:r>
      <w:r w:rsidRPr="00A1763A" w:rsidR="00FB0775">
        <w:t>.</w:t>
      </w:r>
      <w:r w:rsidRPr="00A1763A" w:rsidR="001A3456">
        <w:t xml:space="preserve"> </w:t>
      </w:r>
      <w:r w:rsidRPr="00A1763A" w:rsidR="00FB0775">
        <w:t xml:space="preserve">What </w:t>
      </w:r>
      <w:r w:rsidRPr="00A1763A" w:rsidR="001A3456">
        <w:t xml:space="preserve">about the great British public </w:t>
      </w:r>
      <w:r w:rsidRPr="00A1763A">
        <w:t xml:space="preserve">and </w:t>
      </w:r>
      <w:r w:rsidRPr="00A1763A" w:rsidR="001A3456">
        <w:t xml:space="preserve">the </w:t>
      </w:r>
      <w:r w:rsidR="001857FF">
        <w:t>p</w:t>
      </w:r>
      <w:r w:rsidRPr="00A1763A" w:rsidR="00FC5407">
        <w:t>arliament</w:t>
      </w:r>
      <w:r w:rsidRPr="00A1763A" w:rsidR="001A3456">
        <w:t>arians</w:t>
      </w:r>
      <w:r w:rsidRPr="00A1763A" w:rsidR="00FB0775">
        <w:t>?</w:t>
      </w:r>
      <w:r w:rsidRPr="00A1763A">
        <w:t xml:space="preserve"> The CQC </w:t>
      </w:r>
      <w:r w:rsidRPr="00A1763A" w:rsidR="001A3456">
        <w:t xml:space="preserve">will come up with </w:t>
      </w:r>
      <w:r w:rsidRPr="00A1763A" w:rsidR="00FB0775">
        <w:t>its</w:t>
      </w:r>
      <w:r w:rsidRPr="00A1763A" w:rsidR="001A3456">
        <w:t xml:space="preserve"> report</w:t>
      </w:r>
      <w:r w:rsidRPr="00A1763A">
        <w:t xml:space="preserve">, </w:t>
      </w:r>
      <w:r w:rsidRPr="00A1763A" w:rsidR="001A3456">
        <w:t xml:space="preserve">but </w:t>
      </w:r>
      <w:r w:rsidRPr="00A1763A" w:rsidR="00FB0775">
        <w:t>its</w:t>
      </w:r>
      <w:r w:rsidRPr="00A1763A" w:rsidR="001A3456">
        <w:t xml:space="preserve"> report </w:t>
      </w:r>
      <w:r w:rsidRPr="00A1763A">
        <w:t xml:space="preserve">will specifically </w:t>
      </w:r>
      <w:r w:rsidRPr="00A1763A" w:rsidR="001A3456">
        <w:t>look at the particular objectives that a CQC inspection is supposed to deliver</w:t>
      </w:r>
      <w:r w:rsidRPr="00A1763A">
        <w:t>. T</w:t>
      </w:r>
      <w:r w:rsidRPr="00A1763A" w:rsidR="001A3456">
        <w:t xml:space="preserve">hey </w:t>
      </w:r>
      <w:r w:rsidR="001857FF">
        <w:t>are</w:t>
      </w:r>
      <w:r w:rsidRPr="00A1763A" w:rsidR="001A3456">
        <w:t xml:space="preserve"> not required to look at </w:t>
      </w:r>
      <w:r w:rsidRPr="00A1763A">
        <w:t>whether the integration—</w:t>
      </w:r>
    </w:p>
    <w:p w:rsidR="00A21571" w:rsidRPr="00A1763A" w:rsidP="00526341">
      <w:pPr>
        <w:pStyle w:val="Remark"/>
      </w:pPr>
      <w:sdt>
        <w:sdtPr>
          <w:rPr>
            <w:b/>
          </w:rPr>
          <w:alias w:val="Member"/>
          <w:tag w:val="&lt;Member mnisId='4295' dodsId='107295'&gt;"/>
          <w:id w:val="-252593869"/>
          <w:placeholder>
            <w:docPart w:val="3C57C75A1E0F4403B2B985213EEB2716"/>
          </w:placeholder>
          <w:richText/>
        </w:sdtPr>
        <w:sdtContent>
          <w:r w:rsidRPr="00A1763A">
            <w:rPr>
              <w:b/>
            </w:rPr>
            <w:t>Chair:</w:t>
          </w:r>
        </w:sdtContent>
      </w:sdt>
      <w:r w:rsidRPr="00A1763A">
        <w:t xml:space="preserve"> Just to be really clear, Sir Chris, do you publish </w:t>
      </w:r>
      <w:r w:rsidRPr="00A1763A" w:rsidR="001A3456">
        <w:t xml:space="preserve">the measures that you </w:t>
      </w:r>
      <w:r w:rsidRPr="00A1763A">
        <w:t xml:space="preserve">have </w:t>
      </w:r>
      <w:r w:rsidRPr="00A1763A" w:rsidR="001A3456">
        <w:t>just outlined</w:t>
      </w:r>
      <w:r w:rsidRPr="00A1763A" w:rsidR="00613B78">
        <w:t>, the KPIs</w:t>
      </w:r>
      <w:r w:rsidRPr="00A1763A">
        <w:t>?</w:t>
      </w:r>
    </w:p>
    <w:p w:rsidR="00705120" w:rsidRPr="00A1763A" w:rsidP="00705120">
      <w:pPr>
        <w:pStyle w:val="Answer"/>
      </w:pPr>
      <w:sdt>
        <w:sdtPr>
          <w:alias w:val="Witness"/>
          <w:id w:val="542099126"/>
          <w:placeholder>
            <w:docPart w:val="DD2AA07A16CB461F8DC1B9D29F9C4999"/>
          </w:placeholder>
          <w:richText/>
        </w:sdtPr>
        <w:sdtContent>
          <w:r w:rsidRPr="00A1763A">
            <w:rPr>
              <w:b/>
              <w:bCs/>
              <w:i/>
              <w:iCs/>
            </w:rPr>
            <w:t>Sir Chris Wormald:</w:t>
          </w:r>
        </w:sdtContent>
      </w:sdt>
      <w:r w:rsidRPr="00A1763A">
        <w:t xml:space="preserve"> W</w:t>
      </w:r>
      <w:r w:rsidRPr="00A1763A" w:rsidR="001A3456">
        <w:t>hat do we publish</w:t>
      </w:r>
      <w:r w:rsidRPr="00A1763A">
        <w:t>?</w:t>
      </w:r>
    </w:p>
    <w:p w:rsidR="00646F9D" w:rsidRPr="00A1763A" w:rsidP="00705120">
      <w:pPr>
        <w:pStyle w:val="Answer"/>
      </w:pPr>
      <w:sdt>
        <w:sdtPr>
          <w:rPr>
            <w:b/>
            <w:bCs/>
            <w:i/>
            <w:iCs/>
          </w:rPr>
          <w:alias w:val="Witness"/>
          <w:id w:val="-2064551822"/>
          <w:placeholder>
            <w:docPart w:val="A82509A22C6A4AAFAF8E243EA70425C1"/>
          </w:placeholder>
          <w:richText/>
        </w:sdtPr>
        <w:sdtContent>
          <w:r w:rsidRPr="00A1763A" w:rsidR="00705120">
            <w:rPr>
              <w:b/>
              <w:bCs/>
              <w:i/>
              <w:iCs/>
            </w:rPr>
            <w:t>Michelle Dyson:</w:t>
          </w:r>
        </w:sdtContent>
      </w:sdt>
      <w:r w:rsidRPr="00A1763A" w:rsidR="00705120">
        <w:rPr>
          <w:b/>
          <w:bCs/>
          <w:i/>
          <w:iCs/>
        </w:rPr>
        <w:t xml:space="preserve"> </w:t>
      </w:r>
      <w:r w:rsidRPr="00A1763A" w:rsidR="00705120">
        <w:t xml:space="preserve">I had better check, but </w:t>
      </w:r>
      <w:r w:rsidRPr="00A1763A">
        <w:t xml:space="preserve">I believe </w:t>
      </w:r>
      <w:r w:rsidRPr="00A1763A" w:rsidR="001A3456">
        <w:t xml:space="preserve">the </w:t>
      </w:r>
      <w:r w:rsidRPr="00A1763A" w:rsidR="004A368B">
        <w:t>better care fund</w:t>
      </w:r>
      <w:r w:rsidRPr="00A1763A" w:rsidR="001A3456">
        <w:t xml:space="preserve"> metrics</w:t>
      </w:r>
      <w:r w:rsidRPr="00A1763A">
        <w:t xml:space="preserve"> </w:t>
      </w:r>
      <w:r w:rsidRPr="00A1763A" w:rsidR="001A3456">
        <w:t>I referred</w:t>
      </w:r>
      <w:r w:rsidRPr="00A1763A" w:rsidR="00FB0775">
        <w:t xml:space="preserve"> to</w:t>
      </w:r>
      <w:r w:rsidRPr="00A1763A" w:rsidR="001A3456">
        <w:t xml:space="preserve"> are published</w:t>
      </w:r>
      <w:r w:rsidRPr="00A1763A">
        <w:t xml:space="preserve">. </w:t>
      </w:r>
      <w:r w:rsidRPr="00A1763A" w:rsidR="001A3456">
        <w:t>I will check that</w:t>
      </w:r>
      <w:r w:rsidRPr="00A1763A">
        <w:t xml:space="preserve">. </w:t>
      </w:r>
    </w:p>
    <w:p w:rsidR="00D56DA6" w:rsidRPr="00A1763A" w:rsidP="00D56DA6">
      <w:pPr>
        <w:pStyle w:val="Question"/>
      </w:pPr>
      <w:sdt>
        <w:sdtPr>
          <w:rPr>
            <w:b/>
          </w:rPr>
          <w:alias w:val="Member"/>
          <w:tag w:val="&lt;Member mnisId='4295' dodsId='107295'&gt;"/>
          <w:id w:val="-1160997694"/>
          <w:placeholder>
            <w:docPart w:val="0B504D4D8F6B4CAE8D5F48596F192E03"/>
          </w:placeholder>
          <w:richText/>
        </w:sdtPr>
        <w:sdtContent>
          <w:r w:rsidRPr="00A1763A">
            <w:rPr>
              <w:b/>
            </w:rPr>
            <w:t>Chair:</w:t>
          </w:r>
        </w:sdtContent>
      </w:sdt>
      <w:r w:rsidRPr="00A1763A">
        <w:t xml:space="preserve"> M</w:t>
      </w:r>
      <w:r w:rsidRPr="00A1763A" w:rsidR="001A3456">
        <w:t>aybe bits of it are</w:t>
      </w:r>
      <w:r w:rsidRPr="00A1763A">
        <w:t xml:space="preserve">, </w:t>
      </w:r>
      <w:r w:rsidRPr="00A1763A" w:rsidR="001A3456">
        <w:t xml:space="preserve">but not </w:t>
      </w:r>
      <w:r w:rsidRPr="00A1763A">
        <w:t xml:space="preserve">all of it. It </w:t>
      </w:r>
      <w:r w:rsidRPr="00A1763A" w:rsidR="001A3456">
        <w:t xml:space="preserve">would be very helpful if you could write </w:t>
      </w:r>
      <w:r w:rsidRPr="00A1763A">
        <w:t>to us</w:t>
      </w:r>
      <w:r w:rsidRPr="00A1763A" w:rsidR="00FB0775">
        <w:t xml:space="preserve"> to clarify and tell us where it is published</w:t>
      </w:r>
      <w:r w:rsidRPr="00A1763A">
        <w:t>. M</w:t>
      </w:r>
      <w:r w:rsidRPr="00A1763A" w:rsidR="001A3456">
        <w:t xml:space="preserve">aybe we </w:t>
      </w:r>
      <w:r w:rsidRPr="00A1763A">
        <w:t xml:space="preserve">have </w:t>
      </w:r>
      <w:r w:rsidRPr="00A1763A" w:rsidR="001A3456">
        <w:t>missed something</w:t>
      </w:r>
      <w:r w:rsidRPr="00A1763A">
        <w:t xml:space="preserve">. </w:t>
      </w:r>
    </w:p>
    <w:p w:rsidR="00814372" w:rsidRPr="00A1763A" w:rsidP="00FB0775">
      <w:pPr>
        <w:pStyle w:val="Answer"/>
      </w:pPr>
      <w:sdt>
        <w:sdtPr>
          <w:alias w:val="Witness"/>
          <w:id w:val="-1226290517"/>
          <w:placeholder>
            <w:docPart w:val="9B47033EED0F4CD8A90E2C80E84EE89E"/>
          </w:placeholder>
          <w:richText/>
        </w:sdtPr>
        <w:sdtContent>
          <w:r w:rsidRPr="00A1763A" w:rsidR="00D56DA6">
            <w:rPr>
              <w:b/>
              <w:bCs/>
              <w:i/>
              <w:iCs/>
            </w:rPr>
            <w:t>Michelle Dyson:</w:t>
          </w:r>
        </w:sdtContent>
      </w:sdt>
      <w:r w:rsidRPr="00A1763A" w:rsidR="00D56DA6">
        <w:t xml:space="preserve"> Yes.</w:t>
      </w:r>
      <w:r w:rsidRPr="00A1763A" w:rsidR="00FB0775">
        <w:t xml:space="preserve"> </w:t>
      </w:r>
      <w:r w:rsidRPr="00A1763A">
        <w:t>T</w:t>
      </w:r>
      <w:r w:rsidRPr="00A1763A" w:rsidR="001A3456">
        <w:t>he other thing is that the integrated care systems are themselves going to be inspected by CQC</w:t>
      </w:r>
      <w:r w:rsidRPr="00A1763A">
        <w:t xml:space="preserve">. </w:t>
      </w:r>
    </w:p>
    <w:p w:rsidR="00CC5FCE" w:rsidRPr="00A1763A" w:rsidP="00C6073D">
      <w:pPr>
        <w:pStyle w:val="Question"/>
      </w:pPr>
      <w:sdt>
        <w:sdtPr>
          <w:rPr>
            <w:b/>
          </w:rPr>
          <w:alias w:val="Member"/>
          <w:tag w:val="&lt;Member mnisId='4295' dodsId='107295'&gt;"/>
          <w:id w:val="469098124"/>
          <w:placeholder>
            <w:docPart w:val="7461DE74A857466DB369342763A415A9"/>
          </w:placeholder>
          <w:richText/>
        </w:sdtPr>
        <w:sdtContent>
          <w:r w:rsidRPr="00A1763A" w:rsidR="00814372">
            <w:rPr>
              <w:b/>
            </w:rPr>
            <w:t>Chair:</w:t>
          </w:r>
        </w:sdtContent>
      </w:sdt>
      <w:r w:rsidRPr="00A1763A" w:rsidR="00814372">
        <w:t xml:space="preserve"> Yes, but </w:t>
      </w:r>
      <w:r w:rsidRPr="00A1763A" w:rsidR="001A3456">
        <w:t>in the olden days</w:t>
      </w:r>
      <w:r w:rsidRPr="00A1763A" w:rsidR="00814372">
        <w:t xml:space="preserve">, </w:t>
      </w:r>
      <w:r w:rsidRPr="00A1763A" w:rsidR="001A3456">
        <w:t>in old money</w:t>
      </w:r>
      <w:r w:rsidRPr="00A1763A" w:rsidR="00814372">
        <w:t xml:space="preserve">, </w:t>
      </w:r>
      <w:r w:rsidRPr="00A1763A" w:rsidR="001A3456">
        <w:t>when you had a local primary care trust</w:t>
      </w:r>
      <w:r w:rsidRPr="00A1763A" w:rsidR="00C6073D">
        <w:t xml:space="preserve">, </w:t>
      </w:r>
      <w:r w:rsidRPr="00A1763A" w:rsidR="001A3456">
        <w:t>you could see very clearly what was happening in your area</w:t>
      </w:r>
      <w:r w:rsidRPr="00A1763A" w:rsidR="001F3C1F">
        <w:t xml:space="preserve">. It </w:t>
      </w:r>
      <w:r w:rsidRPr="00A1763A" w:rsidR="001A3456">
        <w:t xml:space="preserve">would pull together information from GP </w:t>
      </w:r>
      <w:r w:rsidRPr="00A1763A" w:rsidR="001F3C1F">
        <w:t xml:space="preserve">surgeries and </w:t>
      </w:r>
      <w:r w:rsidRPr="00A1763A" w:rsidR="001A3456">
        <w:t>all sorts of places</w:t>
      </w:r>
      <w:r w:rsidRPr="00A1763A" w:rsidR="001F3C1F">
        <w:t xml:space="preserve">. </w:t>
      </w:r>
      <w:r w:rsidRPr="00A1763A" w:rsidR="00C6073D">
        <w:t>ICS</w:t>
      </w:r>
      <w:r w:rsidRPr="00A1763A" w:rsidR="001A3456">
        <w:t xml:space="preserve">s are a very difficult thing for </w:t>
      </w:r>
      <w:r w:rsidRPr="00A1763A" w:rsidR="00C6073D">
        <w:t>MP</w:t>
      </w:r>
      <w:r w:rsidRPr="00A1763A" w:rsidR="001A3456">
        <w:t>s</w:t>
      </w:r>
      <w:r w:rsidRPr="00A1763A">
        <w:t xml:space="preserve">, </w:t>
      </w:r>
      <w:r w:rsidRPr="00A1763A" w:rsidR="001A3456">
        <w:t xml:space="preserve">other local politicians </w:t>
      </w:r>
      <w:r w:rsidRPr="00A1763A">
        <w:t xml:space="preserve">and the </w:t>
      </w:r>
      <w:r w:rsidRPr="00A1763A" w:rsidR="001A3456">
        <w:t>public to engage with</w:t>
      </w:r>
      <w:r w:rsidRPr="00A1763A">
        <w:t xml:space="preserve">. </w:t>
      </w:r>
    </w:p>
    <w:p w:rsidR="009815CC" w:rsidRPr="00A1763A" w:rsidP="00CC5FCE">
      <w:pPr>
        <w:pStyle w:val="QuestionCont"/>
      </w:pPr>
      <w:r w:rsidRPr="00A1763A">
        <w:t xml:space="preserve">We </w:t>
      </w:r>
      <w:r w:rsidRPr="00A1763A" w:rsidR="001A3456">
        <w:t xml:space="preserve">have looked at this in a separate hearing about </w:t>
      </w:r>
      <w:r w:rsidRPr="00A1763A" w:rsidR="00C6073D">
        <w:t>ICSs</w:t>
      </w:r>
      <w:r w:rsidRPr="00A1763A" w:rsidR="001A3456">
        <w:t xml:space="preserve"> and how they work</w:t>
      </w:r>
      <w:r w:rsidRPr="00A1763A">
        <w:t xml:space="preserve">. Ms </w:t>
      </w:r>
      <w:r w:rsidRPr="00A1763A" w:rsidR="00C6073D">
        <w:t>M</w:t>
      </w:r>
      <w:r w:rsidRPr="00A1763A" w:rsidR="001A3456">
        <w:t>orris played a lead part in that</w:t>
      </w:r>
      <w:r w:rsidRPr="00A1763A">
        <w:t xml:space="preserve">, and we </w:t>
      </w:r>
      <w:r w:rsidRPr="00A1763A" w:rsidR="001A3456">
        <w:t>raise</w:t>
      </w:r>
      <w:r w:rsidRPr="00A1763A">
        <w:t>d</w:t>
      </w:r>
      <w:r w:rsidRPr="00A1763A" w:rsidR="001A3456">
        <w:t xml:space="preserve"> our concerns in our report on that</w:t>
      </w:r>
      <w:r w:rsidRPr="00A1763A">
        <w:t xml:space="preserve">. It </w:t>
      </w:r>
      <w:r w:rsidRPr="00A1763A" w:rsidR="001A3456">
        <w:t>is really opaque</w:t>
      </w:r>
      <w:r w:rsidRPr="00A1763A">
        <w:t>. F</w:t>
      </w:r>
      <w:r w:rsidRPr="00A1763A" w:rsidR="001A3456">
        <w:t>rom ground</w:t>
      </w:r>
      <w:r w:rsidRPr="00A1763A">
        <w:t xml:space="preserve"> level, </w:t>
      </w:r>
      <w:r w:rsidRPr="00A1763A" w:rsidR="001A3456">
        <w:t>a patient or a citizen might want to know how their money</w:t>
      </w:r>
      <w:r w:rsidRPr="00A1763A">
        <w:t xml:space="preserve"> is</w:t>
      </w:r>
      <w:r w:rsidRPr="00A1763A" w:rsidR="001A3456">
        <w:t xml:space="preserve"> being spent and what the outcome is going to be locally</w:t>
      </w:r>
      <w:r w:rsidRPr="00A1763A">
        <w:t>. I</w:t>
      </w:r>
      <w:r w:rsidRPr="00A1763A" w:rsidR="001A3456">
        <w:t>t is even opaque how the chairpe</w:t>
      </w:r>
      <w:r w:rsidRPr="00A1763A">
        <w:t>rsons</w:t>
      </w:r>
      <w:r w:rsidRPr="00A1763A" w:rsidR="001A3456">
        <w:t xml:space="preserve"> of these bodies are </w:t>
      </w:r>
      <w:r w:rsidRPr="00A1763A">
        <w:t xml:space="preserve">appointed. Some of them are </w:t>
      </w:r>
      <w:r w:rsidRPr="00A1763A" w:rsidR="001A3456">
        <w:t>appointed</w:t>
      </w:r>
      <w:r w:rsidRPr="00A1763A">
        <w:t xml:space="preserve">; </w:t>
      </w:r>
      <w:r w:rsidRPr="00A1763A" w:rsidR="001A3456">
        <w:t>some are advertised</w:t>
      </w:r>
      <w:r w:rsidRPr="00A1763A">
        <w:t xml:space="preserve">; </w:t>
      </w:r>
      <w:r w:rsidRPr="00A1763A" w:rsidR="001A3456">
        <w:t>some are paid more or less than others</w:t>
      </w:r>
      <w:r w:rsidRPr="00A1763A">
        <w:t xml:space="preserve">. It </w:t>
      </w:r>
      <w:r w:rsidRPr="00A1763A" w:rsidR="001A3456">
        <w:t xml:space="preserve">is very </w:t>
      </w:r>
      <w:r w:rsidRPr="00A1763A" w:rsidR="00D11A77">
        <w:t>much a</w:t>
      </w:r>
      <w:r w:rsidR="001857FF">
        <w:t>n</w:t>
      </w:r>
      <w:r w:rsidRPr="00A1763A" w:rsidR="00D11A77">
        <w:t xml:space="preserve"> </w:t>
      </w:r>
      <w:r w:rsidRPr="00A1763A">
        <w:t>“</w:t>
      </w:r>
      <w:r w:rsidR="001857FF">
        <w:t xml:space="preserve">a </w:t>
      </w:r>
      <w:r w:rsidRPr="00A1763A" w:rsidR="001A3456">
        <w:t xml:space="preserve">thousand flowers </w:t>
      </w:r>
      <w:r w:rsidRPr="00A1763A">
        <w:t xml:space="preserve">bloom” </w:t>
      </w:r>
      <w:r w:rsidRPr="00A1763A" w:rsidR="001A3456">
        <w:t>approach</w:t>
      </w:r>
      <w:r w:rsidRPr="00A1763A">
        <w:t xml:space="preserve">. </w:t>
      </w:r>
    </w:p>
    <w:p w:rsidR="00D11A77" w:rsidRPr="00A1763A" w:rsidP="00CC5FCE">
      <w:pPr>
        <w:pStyle w:val="QuestionCont"/>
      </w:pPr>
      <w:r w:rsidRPr="00A1763A">
        <w:t>Y</w:t>
      </w:r>
      <w:r w:rsidRPr="00A1763A" w:rsidR="001A3456">
        <w:t>ou have some figures</w:t>
      </w:r>
      <w:r w:rsidRPr="00A1763A">
        <w:t>. Y</w:t>
      </w:r>
      <w:r w:rsidRPr="00A1763A" w:rsidR="001A3456">
        <w:t>ou are s</w:t>
      </w:r>
      <w:r w:rsidRPr="00A1763A" w:rsidR="00FB0775">
        <w:t>itt</w:t>
      </w:r>
      <w:r w:rsidRPr="00A1763A" w:rsidR="001A3456">
        <w:t>ing at the centre</w:t>
      </w:r>
      <w:r w:rsidRPr="00A1763A">
        <w:t>. W</w:t>
      </w:r>
      <w:r w:rsidRPr="00A1763A" w:rsidR="001A3456">
        <w:t>e are just wondering whether we can see those</w:t>
      </w:r>
      <w:r w:rsidRPr="00A1763A">
        <w:t>.</w:t>
      </w:r>
    </w:p>
    <w:p w:rsidR="00F37FD8" w:rsidRPr="00A1763A" w:rsidP="00526341">
      <w:pPr>
        <w:pStyle w:val="Answer"/>
      </w:pPr>
      <w:sdt>
        <w:sdtPr>
          <w:alias w:val="Witness"/>
          <w:id w:val="180478418"/>
          <w:placeholder>
            <w:docPart w:val="31A8CDE3185D4EAEAA0F369E143073D0"/>
          </w:placeholder>
          <w:richText/>
        </w:sdtPr>
        <w:sdtContent>
          <w:r w:rsidRPr="00A1763A" w:rsidR="00D11A77">
            <w:rPr>
              <w:b/>
              <w:bCs/>
              <w:i/>
              <w:iCs/>
            </w:rPr>
            <w:t>Sir Chris Wormald:</w:t>
          </w:r>
        </w:sdtContent>
      </w:sdt>
      <w:r w:rsidRPr="00A1763A" w:rsidR="00D11A77">
        <w:t xml:space="preserve"> </w:t>
      </w:r>
      <w:r w:rsidRPr="00A1763A" w:rsidR="00FB0775">
        <w:t xml:space="preserve">We </w:t>
      </w:r>
      <w:r w:rsidRPr="00A1763A" w:rsidR="001A3456">
        <w:t xml:space="preserve">are talking </w:t>
      </w:r>
      <w:r w:rsidRPr="00A1763A" w:rsidR="00D11A77">
        <w:t>slightly at cross</w:t>
      </w:r>
      <w:r w:rsidR="001857FF">
        <w:t>-</w:t>
      </w:r>
      <w:r w:rsidRPr="00A1763A">
        <w:t xml:space="preserve">purposes. I am </w:t>
      </w:r>
      <w:r w:rsidRPr="00A1763A" w:rsidR="001A3456">
        <w:t>happy to debate ICSs with you</w:t>
      </w:r>
      <w:r w:rsidRPr="00A1763A">
        <w:t>. A</w:t>
      </w:r>
      <w:r w:rsidRPr="00A1763A" w:rsidR="001A3456">
        <w:t>s you say</w:t>
      </w:r>
      <w:r w:rsidRPr="00A1763A">
        <w:t xml:space="preserve">, </w:t>
      </w:r>
      <w:r w:rsidRPr="00A1763A" w:rsidR="001A3456">
        <w:t xml:space="preserve">we did that in a </w:t>
      </w:r>
      <w:r w:rsidRPr="00A1763A">
        <w:t xml:space="preserve">separate hearing. </w:t>
      </w:r>
    </w:p>
    <w:p w:rsidR="001D2036" w:rsidRPr="00A1763A" w:rsidP="001D2036">
      <w:pPr>
        <w:pStyle w:val="Remark"/>
      </w:pPr>
      <w:sdt>
        <w:sdtPr>
          <w:rPr>
            <w:b/>
          </w:rPr>
          <w:alias w:val="Member"/>
          <w:tag w:val="&lt;Member mnisId='4295' dodsId='107295'&gt;"/>
          <w:id w:val="1884281098"/>
          <w:placeholder>
            <w:docPart w:val="D71D3F74C9FE4F32ABA54ACDC590FC48"/>
          </w:placeholder>
          <w:richText/>
        </w:sdtPr>
        <w:sdtContent>
          <w:r w:rsidRPr="00A1763A">
            <w:rPr>
              <w:b/>
            </w:rPr>
            <w:t>Chair:</w:t>
          </w:r>
        </w:sdtContent>
      </w:sdt>
      <w:r w:rsidRPr="00A1763A">
        <w:t xml:space="preserve"> We do not necessarily want to revisit all that today. </w:t>
      </w:r>
    </w:p>
    <w:p w:rsidR="001D2036" w:rsidRPr="00A1763A" w:rsidP="00526341">
      <w:pPr>
        <w:pStyle w:val="Answer"/>
      </w:pPr>
      <w:sdt>
        <w:sdtPr>
          <w:alias w:val="Witness"/>
          <w:id w:val="-1774231588"/>
          <w:placeholder>
            <w:docPart w:val="68C7D4A216884EF4B404139591BDAD5A"/>
          </w:placeholder>
          <w:richText/>
        </w:sdtPr>
        <w:sdtContent>
          <w:r w:rsidRPr="00A1763A">
            <w:rPr>
              <w:b/>
              <w:bCs/>
              <w:i/>
              <w:iCs/>
            </w:rPr>
            <w:t>Sir Chris Wormald:</w:t>
          </w:r>
        </w:sdtContent>
      </w:sdt>
      <w:r w:rsidRPr="00A1763A">
        <w:t xml:space="preserve"> The </w:t>
      </w:r>
      <w:r w:rsidRPr="00A1763A" w:rsidR="001A3456">
        <w:t>bit where I really disagree with you is about the importance of inspection</w:t>
      </w:r>
      <w:r w:rsidRPr="00A1763A">
        <w:t>. A</w:t>
      </w:r>
      <w:r w:rsidRPr="00A1763A" w:rsidR="001A3456">
        <w:t>cross the public services</w:t>
      </w:r>
      <w:r w:rsidRPr="00A1763A">
        <w:t xml:space="preserve">, </w:t>
      </w:r>
      <w:r w:rsidRPr="00A1763A" w:rsidR="001A3456">
        <w:t>proper transparency</w:t>
      </w:r>
      <w:r w:rsidRPr="00A1763A">
        <w:t>—</w:t>
      </w:r>
    </w:p>
    <w:p w:rsidR="00085143" w:rsidRPr="00A1763A" w:rsidP="00620CD0">
      <w:pPr>
        <w:pStyle w:val="Question"/>
      </w:pPr>
      <w:sdt>
        <w:sdtPr>
          <w:alias w:val="Member"/>
          <w:tag w:val="&lt;Member mnisId='4249' dodsId='62737'&gt;"/>
          <w:id w:val="-2139945205"/>
          <w:placeholder>
            <w:docPart w:val="B73B631DBBAA4EBAAE7DEB99A00635C8"/>
          </w:placeholder>
          <w:richText/>
        </w:sdtPr>
        <w:sdtContent>
          <w:r w:rsidRPr="00A1763A">
            <w:rPr>
              <w:b/>
            </w:rPr>
            <w:t>Anne Marie Morris:</w:t>
          </w:r>
        </w:sdtContent>
      </w:sdt>
      <w:r w:rsidRPr="00A1763A">
        <w:t xml:space="preserve"> No, it is about what </w:t>
      </w:r>
      <w:r w:rsidRPr="00A1763A" w:rsidR="001A3456">
        <w:t>you get as a result of that inspection</w:t>
      </w:r>
      <w:r w:rsidRPr="00A1763A">
        <w:t xml:space="preserve">. It is about </w:t>
      </w:r>
      <w:r w:rsidRPr="00A1763A" w:rsidR="00FB0775">
        <w:t xml:space="preserve">having </w:t>
      </w:r>
      <w:r w:rsidRPr="00A1763A">
        <w:t>t</w:t>
      </w:r>
      <w:r w:rsidRPr="00A1763A" w:rsidR="001A3456">
        <w:t>he information</w:t>
      </w:r>
      <w:r w:rsidRPr="00A1763A" w:rsidR="00FB0775">
        <w:t xml:space="preserve"> to</w:t>
      </w:r>
      <w:r w:rsidRPr="00A1763A">
        <w:t xml:space="preserve"> </w:t>
      </w:r>
      <w:r w:rsidRPr="00A1763A" w:rsidR="001A3456">
        <w:t>give you the answer to the question</w:t>
      </w:r>
      <w:r w:rsidRPr="00A1763A">
        <w:t>, “H</w:t>
      </w:r>
      <w:r w:rsidRPr="00A1763A" w:rsidR="001A3456">
        <w:t>ow are we as a country integrating health and social care with the disparity between how these two funding pot</w:t>
      </w:r>
      <w:r w:rsidRPr="00A1763A">
        <w:t>s</w:t>
      </w:r>
      <w:r w:rsidRPr="00A1763A" w:rsidR="001A3456">
        <w:t xml:space="preserve"> work</w:t>
      </w:r>
      <w:r w:rsidRPr="00A1763A">
        <w:t>?” Y</w:t>
      </w:r>
      <w:r w:rsidRPr="00A1763A" w:rsidR="001A3456">
        <w:t xml:space="preserve">ou are not going to get that </w:t>
      </w:r>
      <w:r w:rsidRPr="00A1763A" w:rsidR="00E04BDE">
        <w:t xml:space="preserve">through </w:t>
      </w:r>
      <w:r w:rsidRPr="00A1763A" w:rsidR="001A3456">
        <w:t>an individual inquiry</w:t>
      </w:r>
      <w:r w:rsidRPr="00A1763A">
        <w:t>.</w:t>
      </w:r>
    </w:p>
    <w:p w:rsidR="00E04BDE" w:rsidRPr="00A1763A" w:rsidP="00E04BDE">
      <w:pPr>
        <w:pStyle w:val="Answer"/>
      </w:pPr>
      <w:sdt>
        <w:sdtPr>
          <w:alias w:val="Witness"/>
          <w:id w:val="-1100252597"/>
          <w:placeholder>
            <w:docPart w:val="544C70F16A7D4660B91E7287BEF3A394"/>
          </w:placeholder>
          <w:richText/>
        </w:sdtPr>
        <w:sdtContent>
          <w:r w:rsidRPr="00A1763A">
            <w:rPr>
              <w:b/>
              <w:bCs/>
              <w:i/>
              <w:iCs/>
            </w:rPr>
            <w:t>Sir Chris Wormald:</w:t>
          </w:r>
        </w:sdtContent>
      </w:sdt>
      <w:r w:rsidRPr="00A1763A">
        <w:t xml:space="preserve"> H</w:t>
      </w:r>
      <w:r w:rsidRPr="00A1763A" w:rsidR="001A3456">
        <w:t xml:space="preserve">ow well </w:t>
      </w:r>
      <w:r w:rsidRPr="00A1763A">
        <w:t xml:space="preserve">the </w:t>
      </w:r>
      <w:r w:rsidRPr="00A1763A" w:rsidR="001A3456">
        <w:t xml:space="preserve">system works </w:t>
      </w:r>
      <w:r w:rsidRPr="00A1763A">
        <w:t xml:space="preserve">and </w:t>
      </w:r>
      <w:r w:rsidRPr="00A1763A" w:rsidR="001A3456">
        <w:t xml:space="preserve">whether it is delivering for </w:t>
      </w:r>
      <w:r w:rsidRPr="00A1763A">
        <w:t xml:space="preserve">its </w:t>
      </w:r>
      <w:r w:rsidRPr="00A1763A" w:rsidR="001A3456">
        <w:t xml:space="preserve">people is what inspection </w:t>
      </w:r>
      <w:r w:rsidRPr="00A1763A">
        <w:t xml:space="preserve">is for. </w:t>
      </w:r>
    </w:p>
    <w:p w:rsidR="00E04BDE" w:rsidRPr="00A1763A" w:rsidP="0009569C">
      <w:pPr>
        <w:pStyle w:val="Question"/>
      </w:pPr>
      <w:sdt>
        <w:sdtPr>
          <w:rPr>
            <w:b/>
            <w:bCs/>
          </w:rPr>
          <w:alias w:val="Member"/>
          <w:tag w:val="&lt;Member mnisId='4295' dodsId='107295'&gt;"/>
          <w:id w:val="-1003823995"/>
          <w:placeholder>
            <w:docPart w:val="BDF1CECAE38845ED86B52F3DB8FB76A4"/>
          </w:placeholder>
          <w:richText/>
        </w:sdtPr>
        <w:sdtContent>
          <w:r w:rsidRPr="00A1763A">
            <w:rPr>
              <w:b/>
              <w:bCs/>
            </w:rPr>
            <w:t>Chair:</w:t>
          </w:r>
        </w:sdtContent>
      </w:sdt>
      <w:r w:rsidRPr="00A1763A">
        <w:rPr>
          <w:b/>
          <w:bCs/>
        </w:rPr>
        <w:t xml:space="preserve"> </w:t>
      </w:r>
      <w:r w:rsidRPr="00A1763A">
        <w:t xml:space="preserve">I am sorry, </w:t>
      </w:r>
      <w:r w:rsidRPr="00A1763A" w:rsidR="001A3456">
        <w:t>Sir Chris</w:t>
      </w:r>
      <w:r w:rsidRPr="00A1763A">
        <w:t>. I</w:t>
      </w:r>
      <w:r w:rsidRPr="00A1763A" w:rsidR="001A3456">
        <w:t>ndividually</w:t>
      </w:r>
      <w:r w:rsidRPr="00A1763A">
        <w:t xml:space="preserve">, </w:t>
      </w:r>
      <w:r w:rsidRPr="00A1763A" w:rsidR="001A3456">
        <w:t>we might look at our own inspections</w:t>
      </w:r>
      <w:r w:rsidRPr="00A1763A">
        <w:t xml:space="preserve">, </w:t>
      </w:r>
      <w:r w:rsidRPr="00A1763A" w:rsidR="001A3456">
        <w:t>but you see the aggregate figures</w:t>
      </w:r>
      <w:r w:rsidRPr="00A1763A">
        <w:t>. Y</w:t>
      </w:r>
      <w:r w:rsidRPr="00A1763A" w:rsidR="001A3456">
        <w:t>ou are seeing the measures that you have talked about</w:t>
      </w:r>
      <w:r w:rsidRPr="00A1763A">
        <w:t xml:space="preserve">, </w:t>
      </w:r>
      <w:r w:rsidRPr="00A1763A" w:rsidR="001A3456">
        <w:t>the KPIs</w:t>
      </w:r>
      <w:r w:rsidRPr="00A1763A">
        <w:t xml:space="preserve">. Where is </w:t>
      </w:r>
      <w:r w:rsidRPr="00A1763A" w:rsidR="001A3456">
        <w:t>the visibility for your average person</w:t>
      </w:r>
      <w:r w:rsidRPr="00A1763A">
        <w:t xml:space="preserve">, </w:t>
      </w:r>
      <w:r w:rsidRPr="00A1763A" w:rsidR="00613B78">
        <w:t xml:space="preserve">for </w:t>
      </w:r>
      <w:r w:rsidRPr="00A1763A" w:rsidR="001A3456">
        <w:t xml:space="preserve">the </w:t>
      </w:r>
      <w:r w:rsidRPr="00A1763A">
        <w:t xml:space="preserve">Public Accounts </w:t>
      </w:r>
      <w:r w:rsidRPr="00A1763A" w:rsidR="001A3456">
        <w:t>Committee</w:t>
      </w:r>
      <w:r w:rsidRPr="00A1763A">
        <w:t xml:space="preserve">, </w:t>
      </w:r>
      <w:r w:rsidRPr="00A1763A" w:rsidR="00613B78">
        <w:t xml:space="preserve">for </w:t>
      </w:r>
      <w:r w:rsidRPr="00A1763A" w:rsidR="00FC5407">
        <w:t>Parliament</w:t>
      </w:r>
      <w:r w:rsidRPr="00A1763A" w:rsidR="001A3456">
        <w:t xml:space="preserve"> </w:t>
      </w:r>
      <w:r w:rsidRPr="00A1763A">
        <w:t>or</w:t>
      </w:r>
      <w:r w:rsidRPr="00A1763A" w:rsidR="00613B78">
        <w:t xml:space="preserve"> for</w:t>
      </w:r>
      <w:r w:rsidRPr="00A1763A">
        <w:t xml:space="preserve"> </w:t>
      </w:r>
      <w:r w:rsidRPr="00A1763A" w:rsidR="001A3456">
        <w:t>the average MP</w:t>
      </w:r>
      <w:r w:rsidRPr="00A1763A" w:rsidR="00613B78">
        <w:t xml:space="preserve"> to</w:t>
      </w:r>
      <w:r w:rsidRPr="00A1763A">
        <w:t xml:space="preserve"> compare their area with </w:t>
      </w:r>
      <w:r w:rsidRPr="00A1763A" w:rsidR="001A3456">
        <w:t>another area</w:t>
      </w:r>
      <w:r w:rsidRPr="00A1763A">
        <w:t xml:space="preserve">? </w:t>
      </w:r>
    </w:p>
    <w:p w:rsidR="00E04BDE" w:rsidRPr="00A1763A" w:rsidP="00E04BDE">
      <w:pPr>
        <w:pStyle w:val="Answer"/>
      </w:pPr>
      <w:sdt>
        <w:sdtPr>
          <w:alias w:val="Witness"/>
          <w:id w:val="-1765599550"/>
          <w:placeholder>
            <w:docPart w:val="35B03D7B520C4F24B3459CB27C01DCDA"/>
          </w:placeholder>
          <w:richText/>
        </w:sdtPr>
        <w:sdtContent>
          <w:r w:rsidRPr="00A1763A">
            <w:rPr>
              <w:b/>
              <w:bCs/>
              <w:i/>
              <w:iCs/>
            </w:rPr>
            <w:t>Sir Chris Wormald:</w:t>
          </w:r>
        </w:sdtContent>
      </w:sdt>
      <w:r w:rsidRPr="00A1763A">
        <w:t xml:space="preserve"> W</w:t>
      </w:r>
      <w:r w:rsidRPr="00A1763A" w:rsidR="001A3456">
        <w:t xml:space="preserve">e will write you a very long list of everything that is published </w:t>
      </w:r>
      <w:r w:rsidRPr="00A1763A">
        <w:t xml:space="preserve">and where you can find it. </w:t>
      </w:r>
    </w:p>
    <w:p w:rsidR="00E04BDE" w:rsidRPr="00A1763A" w:rsidP="00613B78">
      <w:pPr>
        <w:pStyle w:val="Question"/>
        <w:numPr>
          <w:ilvl w:val="0"/>
          <w:numId w:val="0"/>
        </w:numPr>
        <w:ind w:left="794"/>
      </w:pPr>
      <w:sdt>
        <w:sdtPr>
          <w:rPr>
            <w:b/>
          </w:rPr>
          <w:alias w:val="Member"/>
          <w:tag w:val="&lt;Member mnisId='4295' dodsId='107295'&gt;"/>
          <w:id w:val="2059584454"/>
          <w:placeholder>
            <w:docPart w:val="79DE577D690E4474930D3450ECEA6B43"/>
          </w:placeholder>
          <w:richText/>
        </w:sdtPr>
        <w:sdtContent>
          <w:r w:rsidRPr="00A1763A">
            <w:rPr>
              <w:b/>
            </w:rPr>
            <w:t>Chair:</w:t>
          </w:r>
        </w:sdtContent>
      </w:sdt>
      <w:r w:rsidRPr="00A1763A">
        <w:t xml:space="preserve"> It is not just that it is published. It needs to be </w:t>
      </w:r>
      <w:r w:rsidRPr="00A1763A" w:rsidR="001A3456">
        <w:t>accessible and easy to understand</w:t>
      </w:r>
      <w:r w:rsidRPr="00A1763A" w:rsidR="00613B78">
        <w:t xml:space="preserve">, with </w:t>
      </w:r>
      <w:r w:rsidRPr="00A1763A" w:rsidR="001A3456">
        <w:t>comparative figures</w:t>
      </w:r>
      <w:r w:rsidRPr="00A1763A" w:rsidR="00CE24AD">
        <w:t>,</w:t>
      </w:r>
      <w:r w:rsidRPr="00A1763A" w:rsidR="001A3456">
        <w:t xml:space="preserve"> so </w:t>
      </w:r>
      <w:r w:rsidRPr="00A1763A" w:rsidR="00CE24AD">
        <w:t xml:space="preserve">that </w:t>
      </w:r>
      <w:r w:rsidRPr="00A1763A" w:rsidR="001A3456">
        <w:t xml:space="preserve">I can compare </w:t>
      </w:r>
      <w:r w:rsidRPr="00A1763A" w:rsidR="00CE24AD">
        <w:t xml:space="preserve">what is going on in </w:t>
      </w:r>
      <w:r w:rsidRPr="00A1763A" w:rsidR="00630BA7">
        <w:t xml:space="preserve">my area </w:t>
      </w:r>
      <w:r w:rsidRPr="00A1763A" w:rsidR="001A3456">
        <w:t xml:space="preserve">with </w:t>
      </w:r>
      <w:r w:rsidRPr="00A1763A">
        <w:t>D</w:t>
      </w:r>
      <w:r w:rsidRPr="00A1763A" w:rsidR="001A3456">
        <w:t>evon or</w:t>
      </w:r>
      <w:r w:rsidRPr="00A1763A">
        <w:t xml:space="preserve">, </w:t>
      </w:r>
      <w:r w:rsidRPr="00A1763A" w:rsidR="001A3456">
        <w:t>perhaps more pertinently</w:t>
      </w:r>
      <w:r w:rsidRPr="00A1763A">
        <w:t xml:space="preserve">, </w:t>
      </w:r>
      <w:r w:rsidRPr="00A1763A" w:rsidR="001A3456">
        <w:t>Merseyside</w:t>
      </w:r>
      <w:r w:rsidRPr="00A1763A" w:rsidR="00613B78">
        <w:t>,</w:t>
      </w:r>
      <w:r w:rsidRPr="00A1763A" w:rsidR="001A3456">
        <w:t xml:space="preserve"> because Merseyside and London might have more in common</w:t>
      </w:r>
      <w:r w:rsidRPr="00A1763A" w:rsidR="00CE24AD">
        <w:t>,</w:t>
      </w:r>
      <w:r w:rsidRPr="00A1763A" w:rsidR="00DA7BF1">
        <w:t xml:space="preserve"> to </w:t>
      </w:r>
      <w:r w:rsidRPr="00A1763A" w:rsidR="001A3456">
        <w:t>see whether there is a difference and why</w:t>
      </w:r>
      <w:r w:rsidRPr="00A1763A">
        <w:t>.</w:t>
      </w:r>
    </w:p>
    <w:p w:rsidR="00DA7BF1" w:rsidRPr="00A1763A" w:rsidP="00E04BDE">
      <w:pPr>
        <w:pStyle w:val="Answer"/>
      </w:pPr>
      <w:sdt>
        <w:sdtPr>
          <w:alias w:val="Witness"/>
          <w:id w:val="1456299530"/>
          <w:placeholder>
            <w:docPart w:val="C99A01DA23954C78ABDDFBD2616617CB"/>
          </w:placeholder>
          <w:richText/>
        </w:sdtPr>
        <w:sdtContent>
          <w:r w:rsidRPr="00A1763A">
            <w:rPr>
              <w:b/>
              <w:bCs/>
              <w:i/>
              <w:iCs/>
            </w:rPr>
            <w:t>Sir Chris Wormald:</w:t>
          </w:r>
        </w:sdtContent>
      </w:sdt>
      <w:r w:rsidRPr="00A1763A">
        <w:t xml:space="preserve"> W</w:t>
      </w:r>
      <w:r w:rsidRPr="00A1763A" w:rsidR="001A3456">
        <w:t>e will set out what is available and where</w:t>
      </w:r>
      <w:r w:rsidRPr="00A1763A">
        <w:t xml:space="preserve">. </w:t>
      </w:r>
    </w:p>
    <w:p w:rsidR="00DA7BF1" w:rsidRPr="00A1763A" w:rsidP="00526341">
      <w:pPr>
        <w:pStyle w:val="Remark"/>
      </w:pPr>
      <w:sdt>
        <w:sdtPr>
          <w:rPr>
            <w:b/>
          </w:rPr>
          <w:alias w:val="Member"/>
          <w:tag w:val="&lt;Member mnisId='4295' dodsId='107295'&gt;"/>
          <w:id w:val="-1218278897"/>
          <w:placeholder>
            <w:docPart w:val="201A0B2736EA47A09D3DEECE73FC6A81"/>
          </w:placeholder>
          <w:richText/>
        </w:sdtPr>
        <w:sdtContent>
          <w:r w:rsidRPr="00A1763A">
            <w:rPr>
              <w:b/>
            </w:rPr>
            <w:t>Chair:</w:t>
          </w:r>
        </w:sdtContent>
      </w:sdt>
      <w:r w:rsidRPr="00A1763A">
        <w:t xml:space="preserve"> We </w:t>
      </w:r>
      <w:r w:rsidRPr="00A1763A" w:rsidR="001A3456">
        <w:t>will probably come back to you on that</w:t>
      </w:r>
      <w:r w:rsidRPr="00A1763A">
        <w:t xml:space="preserve">. </w:t>
      </w:r>
    </w:p>
    <w:p w:rsidR="00D26995" w:rsidRPr="00A1763A" w:rsidP="00BC5811">
      <w:pPr>
        <w:pStyle w:val="Question"/>
      </w:pPr>
      <w:sdt>
        <w:sdtPr>
          <w:alias w:val="Member"/>
          <w:tag w:val="&lt;Member mnisId='4828' dodsId='157050'&gt;"/>
          <w:id w:val="1860698005"/>
          <w:placeholder>
            <w:docPart w:val="0D5C47926C184B1F852C22BA1D061741"/>
          </w:placeholder>
          <w:richText/>
        </w:sdtPr>
        <w:sdtContent>
          <w:r w:rsidRPr="00A1763A" w:rsidR="00BC5811">
            <w:rPr>
              <w:b/>
            </w:rPr>
            <w:t>Paula Barker:</w:t>
          </w:r>
        </w:sdtContent>
      </w:sdt>
      <w:r w:rsidRPr="00A1763A" w:rsidR="00BC5811">
        <w:t xml:space="preserve"> </w:t>
      </w:r>
      <w:r w:rsidRPr="00A1763A" w:rsidR="001A3456">
        <w:t>I will try to be succinct with my questions</w:t>
      </w:r>
      <w:r w:rsidRPr="00A1763A" w:rsidR="00D62372">
        <w:t xml:space="preserve">, </w:t>
      </w:r>
      <w:r w:rsidRPr="00A1763A" w:rsidR="001A3456">
        <w:t>as I would ask you to be with your responses</w:t>
      </w:r>
      <w:r w:rsidRPr="00A1763A" w:rsidR="00D62372">
        <w:t xml:space="preserve">. </w:t>
      </w:r>
      <w:r w:rsidRPr="00A1763A" w:rsidR="001A3456">
        <w:t>Sir Chris and Ms Dyson</w:t>
      </w:r>
      <w:r w:rsidRPr="00A1763A" w:rsidR="00D62372">
        <w:t>, w</w:t>
      </w:r>
      <w:r w:rsidRPr="00A1763A" w:rsidR="001A3456">
        <w:t>e did see a slight improvement in vacancy rates</w:t>
      </w:r>
      <w:r w:rsidRPr="00A1763A" w:rsidR="00D62372">
        <w:t xml:space="preserve">, </w:t>
      </w:r>
      <w:r w:rsidRPr="00A1763A" w:rsidR="001A3456">
        <w:t>but unfortunately that is now going the other way</w:t>
      </w:r>
      <w:r w:rsidRPr="00A1763A" w:rsidR="00D62372">
        <w:t>. W</w:t>
      </w:r>
      <w:r w:rsidRPr="00A1763A" w:rsidR="001A3456">
        <w:t>e currently have more than 150</w:t>
      </w:r>
      <w:r w:rsidRPr="00A1763A" w:rsidR="00D62372">
        <w:t>,</w:t>
      </w:r>
      <w:r w:rsidRPr="00A1763A" w:rsidR="001A3456">
        <w:t>000 vacancies</w:t>
      </w:r>
      <w:r w:rsidRPr="00A1763A" w:rsidR="00D62372">
        <w:t>. H</w:t>
      </w:r>
      <w:r w:rsidRPr="00A1763A" w:rsidR="001A3456">
        <w:t>ow on earth can the sector cope with a</w:t>
      </w:r>
      <w:r w:rsidRPr="00A1763A">
        <w:t xml:space="preserve">n increasing </w:t>
      </w:r>
      <w:r w:rsidRPr="00A1763A" w:rsidR="001A3456">
        <w:t>vacancy ra</w:t>
      </w:r>
      <w:r w:rsidRPr="00A1763A">
        <w:t xml:space="preserve">te </w:t>
      </w:r>
      <w:r w:rsidRPr="00A1763A" w:rsidR="001A3456">
        <w:t>like that</w:t>
      </w:r>
      <w:r w:rsidRPr="00A1763A">
        <w:t>?</w:t>
      </w:r>
    </w:p>
    <w:p w:rsidR="00532C08" w:rsidRPr="00A1763A" w:rsidP="00532C08">
      <w:pPr>
        <w:pStyle w:val="Answer"/>
      </w:pPr>
      <w:sdt>
        <w:sdtPr>
          <w:alias w:val="Witness"/>
          <w:id w:val="1523823080"/>
          <w:placeholder>
            <w:docPart w:val="25E05371D445455FB50C050EA7E09407"/>
          </w:placeholder>
          <w:richText/>
        </w:sdtPr>
        <w:sdtContent>
          <w:r w:rsidRPr="00A1763A">
            <w:rPr>
              <w:b/>
              <w:bCs/>
              <w:i/>
              <w:iCs/>
            </w:rPr>
            <w:t>Sir Chris Wormald:</w:t>
          </w:r>
        </w:sdtContent>
      </w:sdt>
      <w:r w:rsidRPr="00A1763A">
        <w:t xml:space="preserve"> It </w:t>
      </w:r>
      <w:r w:rsidRPr="00A1763A" w:rsidR="001A3456">
        <w:t>is not going in the wrong direction</w:t>
      </w:r>
      <w:r w:rsidRPr="00A1763A">
        <w:t xml:space="preserve">, </w:t>
      </w:r>
      <w:r w:rsidRPr="00A1763A" w:rsidR="001A3456">
        <w:t>as Ms Dyson explained earlier</w:t>
      </w:r>
      <w:r w:rsidRPr="00A1763A">
        <w:t xml:space="preserve">. </w:t>
      </w:r>
    </w:p>
    <w:p w:rsidR="00532C08" w:rsidRPr="00A1763A" w:rsidP="00526341">
      <w:pPr>
        <w:pStyle w:val="Question"/>
      </w:pPr>
      <w:sdt>
        <w:sdtPr>
          <w:rPr>
            <w:b/>
          </w:rPr>
          <w:alias w:val="Member"/>
          <w:tag w:val="&lt;Member mnisId='4295' dodsId='107295'&gt;"/>
          <w:id w:val="486983306"/>
          <w:placeholder>
            <w:docPart w:val="B55572A7AA594C84B10FAADE10171868"/>
          </w:placeholder>
          <w:richText/>
        </w:sdtPr>
        <w:sdtContent>
          <w:r w:rsidRPr="00A1763A">
            <w:rPr>
              <w:b/>
            </w:rPr>
            <w:t>Chair:</w:t>
          </w:r>
        </w:sdtContent>
      </w:sdt>
      <w:r w:rsidRPr="00A1763A">
        <w:t xml:space="preserve"> We </w:t>
      </w:r>
      <w:r w:rsidRPr="00A1763A" w:rsidR="001A3456">
        <w:t>have to be careful</w:t>
      </w:r>
      <w:r w:rsidRPr="00A1763A">
        <w:t xml:space="preserve"> about </w:t>
      </w:r>
      <w:r w:rsidRPr="00A1763A" w:rsidR="001A3456">
        <w:t xml:space="preserve">what baseline figures we are talking </w:t>
      </w:r>
      <w:r w:rsidRPr="00A1763A">
        <w:t xml:space="preserve">about. </w:t>
      </w:r>
      <w:r w:rsidRPr="00A1763A" w:rsidR="001A3456">
        <w:t xml:space="preserve">Ms Dyson was quoting </w:t>
      </w:r>
      <w:r w:rsidRPr="00A1763A" w:rsidR="001B025E">
        <w:t xml:space="preserve">a figure </w:t>
      </w:r>
      <w:r w:rsidRPr="00A1763A" w:rsidR="001A3456">
        <w:t>from November</w:t>
      </w:r>
      <w:r w:rsidRPr="00A1763A">
        <w:t xml:space="preserve">, </w:t>
      </w:r>
      <w:r w:rsidRPr="00A1763A" w:rsidR="001A3456">
        <w:t>which was 8.2%</w:t>
      </w:r>
      <w:r w:rsidRPr="00A1763A">
        <w:t>. A</w:t>
      </w:r>
      <w:r w:rsidRPr="00A1763A" w:rsidR="001A3456">
        <w:t>s you point</w:t>
      </w:r>
      <w:r w:rsidRPr="00A1763A">
        <w:t>ed</w:t>
      </w:r>
      <w:r w:rsidRPr="00A1763A" w:rsidR="001A3456">
        <w:t xml:space="preserve"> out</w:t>
      </w:r>
      <w:r w:rsidRPr="00A1763A">
        <w:t xml:space="preserve">, </w:t>
      </w:r>
      <w:r w:rsidRPr="00A1763A" w:rsidR="001A3456">
        <w:t>you cannot take a snapshot</w:t>
      </w:r>
      <w:r w:rsidRPr="00A1763A">
        <w:t xml:space="preserve">. It was </w:t>
      </w:r>
      <w:r w:rsidRPr="00A1763A" w:rsidR="001A3456">
        <w:t xml:space="preserve">9.9% in </w:t>
      </w:r>
      <w:r w:rsidRPr="00A1763A">
        <w:t>M</w:t>
      </w:r>
      <w:r w:rsidRPr="00A1763A" w:rsidR="001A3456">
        <w:t>arch of last year</w:t>
      </w:r>
      <w:r w:rsidRPr="00A1763A">
        <w:t>. Ca</w:t>
      </w:r>
      <w:r w:rsidRPr="00A1763A" w:rsidR="001A3456">
        <w:t>n you just be clear</w:t>
      </w:r>
      <w:r w:rsidRPr="00A1763A">
        <w:t xml:space="preserve">, Ms Barker, about </w:t>
      </w:r>
      <w:r w:rsidRPr="00A1763A" w:rsidR="001A3456">
        <w:t>which figure you are quoting from</w:t>
      </w:r>
      <w:r w:rsidRPr="00A1763A">
        <w:t>?</w:t>
      </w:r>
    </w:p>
    <w:p w:rsidR="00532C08" w:rsidRPr="00A1763A" w:rsidP="00532C08">
      <w:pPr>
        <w:pStyle w:val="Remark"/>
      </w:pPr>
      <w:sdt>
        <w:sdtPr>
          <w:alias w:val="Member"/>
          <w:tag w:val="&lt;Member mnisId='4828' dodsId='157050'&gt;"/>
          <w:id w:val="649633760"/>
          <w:placeholder>
            <w:docPart w:val="5839886C526446B6BD56D23C280FC554"/>
          </w:placeholder>
          <w:richText/>
        </w:sdtPr>
        <w:sdtContent>
          <w:r w:rsidRPr="00A1763A">
            <w:rPr>
              <w:b/>
            </w:rPr>
            <w:t>Paula Barker:</w:t>
          </w:r>
        </w:sdtContent>
      </w:sdt>
      <w:r w:rsidRPr="00A1763A">
        <w:t xml:space="preserve"> Yes</w:t>
      </w:r>
      <w:r w:rsidRPr="00A1763A" w:rsidR="001B025E">
        <w:t>,</w:t>
      </w:r>
      <w:r w:rsidRPr="00A1763A">
        <w:t xml:space="preserve"> the </w:t>
      </w:r>
      <w:r w:rsidRPr="00A1763A" w:rsidR="001A3456">
        <w:t>9.9</w:t>
      </w:r>
      <w:r w:rsidRPr="00A1763A">
        <w:t>%,</w:t>
      </w:r>
      <w:r w:rsidRPr="00A1763A" w:rsidR="001A3456">
        <w:t xml:space="preserve"> which </w:t>
      </w:r>
      <w:r w:rsidRPr="00A1763A">
        <w:t>is the higher number.</w:t>
      </w:r>
      <w:r w:rsidRPr="00A1763A" w:rsidR="001B025E">
        <w:t xml:space="preserve"> </w:t>
      </w:r>
    </w:p>
    <w:p w:rsidR="00532C08" w:rsidRPr="00A1763A" w:rsidP="00526341">
      <w:pPr>
        <w:pStyle w:val="Answer"/>
      </w:pPr>
      <w:sdt>
        <w:sdtPr>
          <w:alias w:val="Witness"/>
          <w:id w:val="196901870"/>
          <w:placeholder>
            <w:docPart w:val="ECE382EA44B945CEA62586C94D2688B1"/>
          </w:placeholder>
          <w:richText/>
        </w:sdtPr>
        <w:sdtContent>
          <w:r w:rsidRPr="00A1763A">
            <w:rPr>
              <w:b/>
              <w:bCs/>
              <w:i/>
              <w:iCs/>
            </w:rPr>
            <w:t>Michelle Dyson:</w:t>
          </w:r>
        </w:sdtContent>
      </w:sdt>
      <w:r w:rsidRPr="00A1763A">
        <w:t xml:space="preserve"> W</w:t>
      </w:r>
      <w:r w:rsidRPr="00A1763A" w:rsidR="001A3456">
        <w:t>e are confident that it has improved since then</w:t>
      </w:r>
      <w:r w:rsidRPr="00A1763A">
        <w:t>. W</w:t>
      </w:r>
      <w:r w:rsidRPr="00A1763A" w:rsidR="001A3456">
        <w:t xml:space="preserve">e will have the full comparative figure </w:t>
      </w:r>
      <w:r w:rsidRPr="00A1763A" w:rsidR="001B025E">
        <w:t xml:space="preserve">only </w:t>
      </w:r>
      <w:r w:rsidRPr="00A1763A" w:rsidR="001A3456">
        <w:t xml:space="preserve">once </w:t>
      </w:r>
      <w:r w:rsidRPr="00A1763A" w:rsidR="00535F07">
        <w:t>Skills for Care</w:t>
      </w:r>
      <w:r w:rsidRPr="00A1763A" w:rsidR="001A3456">
        <w:t xml:space="preserve"> publishes its annual data</w:t>
      </w:r>
      <w:r w:rsidRPr="00A1763A">
        <w:t xml:space="preserve">, </w:t>
      </w:r>
      <w:r w:rsidRPr="00A1763A" w:rsidR="001A3456">
        <w:t xml:space="preserve">which last year </w:t>
      </w:r>
      <w:r w:rsidRPr="00A1763A" w:rsidR="001B025E">
        <w:t>it</w:t>
      </w:r>
      <w:r w:rsidRPr="00A1763A" w:rsidR="001A3456">
        <w:t xml:space="preserve"> did in July and then </w:t>
      </w:r>
      <w:r w:rsidRPr="00A1763A" w:rsidR="001B025E">
        <w:t>it</w:t>
      </w:r>
      <w:r w:rsidRPr="00A1763A" w:rsidR="001A3456">
        <w:t xml:space="preserve"> followed up in October</w:t>
      </w:r>
      <w:r w:rsidRPr="00A1763A">
        <w:t>. T</w:t>
      </w:r>
      <w:r w:rsidRPr="00A1763A" w:rsidR="001A3456">
        <w:t xml:space="preserve">hat is when we will be able to see exactly what has happened since that </w:t>
      </w:r>
      <w:r w:rsidRPr="00A1763A">
        <w:t>M</w:t>
      </w:r>
      <w:r w:rsidRPr="00A1763A" w:rsidR="001A3456">
        <w:t>arch figure</w:t>
      </w:r>
      <w:r w:rsidRPr="00A1763A">
        <w:t>.</w:t>
      </w:r>
    </w:p>
    <w:p w:rsidR="007014E1" w:rsidRPr="00A1763A" w:rsidP="00526341">
      <w:pPr>
        <w:pStyle w:val="Answer"/>
      </w:pPr>
      <w:r w:rsidRPr="00A1763A">
        <w:t>E</w:t>
      </w:r>
      <w:r w:rsidRPr="00A1763A" w:rsidR="001A3456">
        <w:t xml:space="preserve">verything we see from the monthly data that </w:t>
      </w:r>
      <w:r w:rsidRPr="00A1763A" w:rsidR="00535F07">
        <w:t>Skills for Care</w:t>
      </w:r>
      <w:r w:rsidRPr="00A1763A" w:rsidR="001A3456">
        <w:t xml:space="preserve"> publish</w:t>
      </w:r>
      <w:r w:rsidRPr="00A1763A" w:rsidR="001B025E">
        <w:t>es</w:t>
      </w:r>
      <w:r w:rsidRPr="00A1763A">
        <w:t xml:space="preserve">, </w:t>
      </w:r>
      <w:r w:rsidRPr="00A1763A" w:rsidR="001A3456">
        <w:t xml:space="preserve">from the internal data that we have and from conversations </w:t>
      </w:r>
      <w:r w:rsidRPr="00A1763A">
        <w:t xml:space="preserve">that </w:t>
      </w:r>
      <w:r w:rsidRPr="00A1763A" w:rsidR="001A3456">
        <w:t xml:space="preserve">we have with our stakeholders tells us </w:t>
      </w:r>
      <w:r w:rsidRPr="00A1763A">
        <w:t xml:space="preserve">that </w:t>
      </w:r>
      <w:r w:rsidRPr="00A1763A" w:rsidR="001A3456">
        <w:t>it has got better since the figures that you quote</w:t>
      </w:r>
      <w:r w:rsidRPr="00A1763A">
        <w:t xml:space="preserve">. </w:t>
      </w:r>
    </w:p>
    <w:p w:rsidR="007014E1" w:rsidRPr="00A1763A" w:rsidP="00526341">
      <w:pPr>
        <w:pStyle w:val="Answer"/>
      </w:pPr>
      <w:sdt>
        <w:sdtPr>
          <w:alias w:val="Witness"/>
          <w:id w:val="214320370"/>
          <w:placeholder>
            <w:docPart w:val="596C6BD035814054BB0CA89495CA4D46"/>
          </w:placeholder>
          <w:richText/>
        </w:sdtPr>
        <w:sdtContent>
          <w:r w:rsidRPr="00A1763A">
            <w:rPr>
              <w:b/>
              <w:bCs/>
              <w:i/>
              <w:iCs/>
            </w:rPr>
            <w:t>Sir Chris Wormald:</w:t>
          </w:r>
        </w:sdtContent>
      </w:sdt>
      <w:r w:rsidRPr="00A1763A">
        <w:t xml:space="preserve"> Just </w:t>
      </w:r>
      <w:r w:rsidRPr="00A1763A" w:rsidR="001A3456">
        <w:t>to be clear</w:t>
      </w:r>
      <w:r w:rsidRPr="00A1763A">
        <w:t xml:space="preserve">, </w:t>
      </w:r>
      <w:r w:rsidRPr="00A1763A" w:rsidR="001A3456">
        <w:t>it is still too high</w:t>
      </w:r>
      <w:r w:rsidRPr="00A1763A">
        <w:t xml:space="preserve">. </w:t>
      </w:r>
    </w:p>
    <w:p w:rsidR="007014E1" w:rsidRPr="00A1763A" w:rsidP="00532C08">
      <w:pPr>
        <w:pStyle w:val="Remark"/>
      </w:pPr>
      <w:sdt>
        <w:sdtPr>
          <w:rPr>
            <w:b/>
          </w:rPr>
          <w:alias w:val="Member"/>
          <w:tag w:val="&lt;Member mnisId='4295' dodsId='107295'&gt;"/>
          <w:id w:val="-1519006151"/>
          <w:placeholder>
            <w:docPart w:val="3A0A289341FC475EB4A24965358EB533"/>
          </w:placeholder>
          <w:richText/>
        </w:sdtPr>
        <w:sdtContent>
          <w:r w:rsidRPr="00A1763A">
            <w:rPr>
              <w:b/>
            </w:rPr>
            <w:t>Chair:</w:t>
          </w:r>
        </w:sdtContent>
      </w:sdt>
      <w:r w:rsidRPr="00A1763A">
        <w:t xml:space="preserve"> This is </w:t>
      </w:r>
      <w:r w:rsidRPr="00A1763A" w:rsidR="001A3456">
        <w:t xml:space="preserve">figure </w:t>
      </w:r>
      <w:r w:rsidRPr="00A1763A">
        <w:t xml:space="preserve">2, </w:t>
      </w:r>
      <w:r w:rsidRPr="00A1763A" w:rsidR="001A3456">
        <w:t>as Sir Geoffrey just reminded me</w:t>
      </w:r>
      <w:r w:rsidRPr="00A1763A">
        <w:t>.</w:t>
      </w:r>
    </w:p>
    <w:p w:rsidR="007014E1" w:rsidRPr="00A1763A" w:rsidP="007014E1">
      <w:pPr>
        <w:pStyle w:val="Remark"/>
      </w:pPr>
      <w:sdt>
        <w:sdtPr>
          <w:rPr>
            <w:b/>
            <w:bCs/>
          </w:rPr>
          <w:alias w:val="Member"/>
          <w:tag w:val="&lt;Member mnisId='4295' dodsId='107295'&gt;"/>
          <w:id w:val="-120077785"/>
          <w:placeholder>
            <w:docPart w:val="96A5BAB86E424F8697A4927EEFC2D8AC"/>
          </w:placeholder>
          <w:richText/>
        </w:sdtPr>
        <w:sdtEndPr>
          <w:rPr>
            <w:b w:val="0"/>
            <w:bCs w:val="0"/>
          </w:rPr>
        </w:sdtEndPr>
        <w:sdtContent>
          <w:r w:rsidRPr="00A1763A">
            <w:rPr>
              <w:b/>
              <w:bCs/>
            </w:rPr>
            <w:t>Sir Geoffrey Clifton-Brown:</w:t>
          </w:r>
        </w:sdtContent>
      </w:sdt>
      <w:r w:rsidRPr="00A1763A" w:rsidR="00E64B0A">
        <w:t xml:space="preserve"> </w:t>
      </w:r>
      <w:r w:rsidRPr="00A1763A" w:rsidR="00731F9F">
        <w:t xml:space="preserve">It is </w:t>
      </w:r>
      <w:r w:rsidRPr="00A1763A" w:rsidR="00EF3419">
        <w:t>better</w:t>
      </w:r>
      <w:r w:rsidRPr="00A1763A" w:rsidR="00731F9F">
        <w:t>, compared to when</w:t>
      </w:r>
      <w:r w:rsidRPr="00A1763A" w:rsidR="00E64B0A">
        <w:t>?</w:t>
      </w:r>
    </w:p>
    <w:p w:rsidR="00454659" w:rsidRPr="00A1763A" w:rsidP="00731F9F">
      <w:pPr>
        <w:pStyle w:val="Question"/>
      </w:pPr>
      <w:sdt>
        <w:sdtPr>
          <w:rPr>
            <w:b/>
          </w:rPr>
          <w:alias w:val="Member"/>
          <w:tag w:val="&lt;Member mnisId='4295' dodsId='107295'&gt;"/>
          <w:id w:val="-2025623142"/>
          <w:placeholder>
            <w:docPart w:val="C1DB6C9823AB4CC484E8F75B2C7D29B8"/>
          </w:placeholder>
          <w:richText/>
        </w:sdtPr>
        <w:sdtContent>
          <w:r w:rsidRPr="00A1763A" w:rsidR="007014E1">
            <w:rPr>
              <w:b/>
            </w:rPr>
            <w:t>Chair:</w:t>
          </w:r>
        </w:sdtContent>
      </w:sdt>
      <w:r w:rsidRPr="00A1763A" w:rsidR="007014E1">
        <w:t xml:space="preserve"> Yes, </w:t>
      </w:r>
      <w:r w:rsidRPr="00A1763A" w:rsidR="001A3456">
        <w:t xml:space="preserve">it is slightly better than the very high point of </w:t>
      </w:r>
      <w:r w:rsidRPr="00A1763A">
        <w:t>20</w:t>
      </w:r>
      <w:r w:rsidRPr="00A1763A" w:rsidR="001A3456">
        <w:t>21</w:t>
      </w:r>
      <w:r w:rsidRPr="00A1763A">
        <w:t>-</w:t>
      </w:r>
      <w:r w:rsidRPr="00A1763A" w:rsidR="001A3456">
        <w:t>22</w:t>
      </w:r>
      <w:r w:rsidRPr="00A1763A" w:rsidR="00EF3419">
        <w:t xml:space="preserve">. It </w:t>
      </w:r>
      <w:r w:rsidRPr="00A1763A" w:rsidR="001A3456">
        <w:t xml:space="preserve">is </w:t>
      </w:r>
      <w:r w:rsidRPr="00A1763A" w:rsidR="001A3456">
        <w:t>still nowhere near even 2012-13</w:t>
      </w:r>
      <w:r w:rsidRPr="00A1763A" w:rsidR="00EF3419">
        <w:t xml:space="preserve">, </w:t>
      </w:r>
      <w:r w:rsidRPr="00A1763A" w:rsidR="001A3456">
        <w:t>whe</w:t>
      </w:r>
      <w:r w:rsidRPr="00A1763A" w:rsidR="00EF3419">
        <w:t>n</w:t>
      </w:r>
      <w:r w:rsidRPr="00A1763A" w:rsidR="001A3456">
        <w:t xml:space="preserve"> it was still</w:t>
      </w:r>
      <w:r w:rsidRPr="00A1763A" w:rsidR="00EF3419">
        <w:t xml:space="preserve"> </w:t>
      </w:r>
      <w:r w:rsidRPr="00A1763A" w:rsidR="00731F9F">
        <w:t>6</w:t>
      </w:r>
      <w:r w:rsidRPr="00A1763A" w:rsidR="00EF3419">
        <w:t>0,000.</w:t>
      </w:r>
    </w:p>
    <w:p w:rsidR="00454659" w:rsidRPr="00A1763A" w:rsidP="00526341">
      <w:pPr>
        <w:pStyle w:val="Answer"/>
      </w:pPr>
      <w:sdt>
        <w:sdtPr>
          <w:alias w:val="Witness"/>
          <w:id w:val="-1387411182"/>
          <w:placeholder>
            <w:docPart w:val="EE3B723314AE4BFE90FE6CC658F65280"/>
          </w:placeholder>
          <w:richText/>
        </w:sdtPr>
        <w:sdtContent>
          <w:r w:rsidRPr="00A1763A" w:rsidR="00EF3419">
            <w:rPr>
              <w:b/>
              <w:bCs/>
              <w:i/>
              <w:iCs/>
            </w:rPr>
            <w:t>Sir Chris Wormald:</w:t>
          </w:r>
        </w:sdtContent>
      </w:sdt>
      <w:r w:rsidRPr="00A1763A" w:rsidR="00EF3419">
        <w:t xml:space="preserve"> </w:t>
      </w:r>
      <w:r w:rsidRPr="00A1763A" w:rsidR="001A3456">
        <w:t>Yes, exactly</w:t>
      </w:r>
      <w:r w:rsidRPr="00A1763A">
        <w:t>. I</w:t>
      </w:r>
      <w:r w:rsidRPr="00A1763A" w:rsidR="001A3456">
        <w:t>t is still too high</w:t>
      </w:r>
      <w:r w:rsidRPr="00A1763A">
        <w:t xml:space="preserve">. </w:t>
      </w:r>
      <w:r w:rsidRPr="00A1763A" w:rsidR="001A3456">
        <w:t>I am not quite sure what the right phrase</w:t>
      </w:r>
      <w:r w:rsidRPr="00A1763A" w:rsidR="00EF3419">
        <w:t xml:space="preserve"> is, but </w:t>
      </w:r>
      <w:r w:rsidRPr="00A1763A" w:rsidR="001A3456">
        <w:t xml:space="preserve">the natural vacancy rate in any organisation would be about </w:t>
      </w:r>
      <w:r w:rsidRPr="00A1763A">
        <w:t>5</w:t>
      </w:r>
      <w:r w:rsidRPr="00A1763A" w:rsidR="001A3456">
        <w:t>%</w:t>
      </w:r>
      <w:r w:rsidRPr="00A1763A" w:rsidR="00EF3419">
        <w:t xml:space="preserve">. Clearly, </w:t>
      </w:r>
      <w:r w:rsidRPr="00A1763A" w:rsidR="001A3456">
        <w:t>8.8</w:t>
      </w:r>
      <w:r w:rsidRPr="00A1763A">
        <w:t>%</w:t>
      </w:r>
      <w:r w:rsidRPr="00A1763A" w:rsidR="001A3456">
        <w:t xml:space="preserve"> is still too high</w:t>
      </w:r>
      <w:r w:rsidRPr="00A1763A" w:rsidR="00EF3419">
        <w:t>. W</w:t>
      </w:r>
      <w:r w:rsidRPr="00A1763A" w:rsidR="001A3456">
        <w:t>e still want to see it come down</w:t>
      </w:r>
      <w:r w:rsidRPr="00A1763A" w:rsidR="00EF3419">
        <w:t xml:space="preserve">. </w:t>
      </w:r>
      <w:r w:rsidRPr="00A1763A" w:rsidR="00731F9F">
        <w:t xml:space="preserve">What we </w:t>
      </w:r>
      <w:r w:rsidRPr="00A1763A" w:rsidR="001A3456">
        <w:t xml:space="preserve">are saying </w:t>
      </w:r>
      <w:r w:rsidRPr="00A1763A" w:rsidR="00731F9F">
        <w:t xml:space="preserve">is </w:t>
      </w:r>
      <w:r w:rsidRPr="00A1763A" w:rsidR="00EF3419">
        <w:t xml:space="preserve">that it </w:t>
      </w:r>
      <w:r w:rsidRPr="00A1763A" w:rsidR="001A3456">
        <w:t>is moving in the right direction at the moment</w:t>
      </w:r>
      <w:r w:rsidRPr="00A1763A" w:rsidR="00EF3419">
        <w:t>.</w:t>
      </w:r>
    </w:p>
    <w:p w:rsidR="00EF3419" w:rsidRPr="00A1763A" w:rsidP="00BE6AA6">
      <w:pPr>
        <w:pStyle w:val="Question"/>
      </w:pPr>
      <w:sdt>
        <w:sdtPr>
          <w:rPr>
            <w:b/>
          </w:rPr>
          <w:alias w:val="Member"/>
          <w:tag w:val="&lt;Member mnisId='4295' dodsId='107295'&gt;"/>
          <w:id w:val="1596675375"/>
          <w:placeholder>
            <w:docPart w:val="EA6B9DBE88364F14A24C55781059DC41"/>
          </w:placeholder>
          <w:richText/>
        </w:sdtPr>
        <w:sdtContent>
          <w:r w:rsidRPr="00A1763A">
            <w:rPr>
              <w:b/>
            </w:rPr>
            <w:t>Chair:</w:t>
          </w:r>
        </w:sdtContent>
      </w:sdt>
      <w:r w:rsidRPr="00A1763A">
        <w:t xml:space="preserve"> O</w:t>
      </w:r>
      <w:r w:rsidRPr="00A1763A" w:rsidR="001A3456">
        <w:t>n that basis</w:t>
      </w:r>
      <w:r w:rsidRPr="00A1763A">
        <w:t xml:space="preserve">, </w:t>
      </w:r>
      <w:r w:rsidRPr="00A1763A" w:rsidR="001A3456">
        <w:t xml:space="preserve">it is </w:t>
      </w:r>
      <w:r w:rsidRPr="00A1763A">
        <w:t xml:space="preserve">still </w:t>
      </w:r>
      <w:r w:rsidRPr="00A1763A" w:rsidR="001A3456">
        <w:t xml:space="preserve">about a decade </w:t>
      </w:r>
      <w:r w:rsidRPr="00A1763A">
        <w:t xml:space="preserve">since it has </w:t>
      </w:r>
      <w:r w:rsidRPr="00A1763A" w:rsidR="001A3456">
        <w:t xml:space="preserve">been </w:t>
      </w:r>
      <w:r w:rsidRPr="00A1763A">
        <w:t xml:space="preserve">at that </w:t>
      </w:r>
      <w:r w:rsidRPr="00A1763A" w:rsidR="001A3456">
        <w:t>low rate</w:t>
      </w:r>
      <w:r w:rsidRPr="00A1763A">
        <w:t>.</w:t>
      </w:r>
    </w:p>
    <w:p w:rsidR="00EF3419" w:rsidRPr="00A1763A" w:rsidP="00EF3419">
      <w:pPr>
        <w:pStyle w:val="Answer"/>
      </w:pPr>
      <w:sdt>
        <w:sdtPr>
          <w:alias w:val="Witness"/>
          <w:id w:val="327957757"/>
          <w:placeholder>
            <w:docPart w:val="4AF43DE1539C4E02A7649C60978B133F"/>
          </w:placeholder>
          <w:richText/>
        </w:sdtPr>
        <w:sdtContent>
          <w:r w:rsidRPr="00A1763A">
            <w:rPr>
              <w:b/>
              <w:bCs/>
              <w:i/>
              <w:iCs/>
            </w:rPr>
            <w:t>Sir Chris Wormald:</w:t>
          </w:r>
        </w:sdtContent>
      </w:sdt>
      <w:r w:rsidRPr="00A1763A">
        <w:t xml:space="preserve"> </w:t>
      </w:r>
      <w:r w:rsidRPr="00A1763A" w:rsidR="001A3456">
        <w:t xml:space="preserve">I am not denying at all </w:t>
      </w:r>
      <w:r w:rsidRPr="00A1763A">
        <w:t xml:space="preserve">that vacancy rates have been too high. </w:t>
      </w:r>
    </w:p>
    <w:p w:rsidR="00620387" w:rsidRPr="00A1763A" w:rsidP="00620387">
      <w:pPr>
        <w:pStyle w:val="Question"/>
      </w:pPr>
      <w:sdt>
        <w:sdtPr>
          <w:rPr>
            <w:b/>
          </w:rPr>
          <w:alias w:val="Member"/>
          <w:tag w:val="&lt;Member mnisId='4295' dodsId='107295'&gt;"/>
          <w:id w:val="442805856"/>
          <w:placeholder>
            <w:docPart w:val="91E05578B71041B89D81460B71A674AA"/>
          </w:placeholder>
          <w:richText/>
        </w:sdtPr>
        <w:sdtContent>
          <w:r w:rsidRPr="00A1763A">
            <w:rPr>
              <w:b/>
            </w:rPr>
            <w:t>Chair:</w:t>
          </w:r>
        </w:sdtContent>
      </w:sdt>
      <w:r w:rsidRPr="00A1763A">
        <w:t xml:space="preserve"> Y</w:t>
      </w:r>
      <w:r w:rsidRPr="00A1763A" w:rsidR="001A3456">
        <w:t xml:space="preserve">ou are running a big organisation </w:t>
      </w:r>
      <w:r w:rsidRPr="00A1763A">
        <w:t xml:space="preserve">and </w:t>
      </w:r>
      <w:r w:rsidRPr="00A1763A" w:rsidR="001A3456">
        <w:t>you have a lot going on</w:t>
      </w:r>
      <w:r w:rsidRPr="00A1763A">
        <w:t>. I</w:t>
      </w:r>
      <w:r w:rsidRPr="00A1763A" w:rsidR="001A3456">
        <w:t>t is always good to look for the things that are positive</w:t>
      </w:r>
      <w:r w:rsidRPr="00A1763A">
        <w:t xml:space="preserve">, </w:t>
      </w:r>
      <w:r w:rsidRPr="00A1763A" w:rsidR="001A3456">
        <w:t xml:space="preserve">but </w:t>
      </w:r>
      <w:r w:rsidRPr="00A1763A">
        <w:t xml:space="preserve">let us </w:t>
      </w:r>
      <w:r w:rsidRPr="00A1763A" w:rsidR="001A3456">
        <w:t>not over</w:t>
      </w:r>
      <w:r w:rsidR="00B77817">
        <w:t>-</w:t>
      </w:r>
      <w:r w:rsidRPr="00A1763A">
        <w:t xml:space="preserve">egg </w:t>
      </w:r>
      <w:r w:rsidRPr="00A1763A" w:rsidR="001A3456">
        <w:t>a slight improvement</w:t>
      </w:r>
      <w:r w:rsidRPr="00A1763A">
        <w:t xml:space="preserve">. </w:t>
      </w:r>
    </w:p>
    <w:p w:rsidR="00304215" w:rsidRPr="00A1763A" w:rsidP="00EF3419">
      <w:pPr>
        <w:pStyle w:val="Answer"/>
      </w:pPr>
      <w:sdt>
        <w:sdtPr>
          <w:alias w:val="Witness"/>
          <w:id w:val="-255124648"/>
          <w:placeholder>
            <w:docPart w:val="5D9A694003E74AB8B3815F8C10356AB5"/>
          </w:placeholder>
          <w:richText/>
        </w:sdtPr>
        <w:sdtContent>
          <w:r w:rsidRPr="00A1763A" w:rsidR="00620387">
            <w:rPr>
              <w:b/>
              <w:bCs/>
              <w:i/>
              <w:iCs/>
            </w:rPr>
            <w:t>Sir Chris Wormald:</w:t>
          </w:r>
        </w:sdtContent>
      </w:sdt>
      <w:r w:rsidRPr="00A1763A" w:rsidR="00620387">
        <w:t xml:space="preserve"> </w:t>
      </w:r>
      <w:r w:rsidRPr="00A1763A" w:rsidR="001A3456">
        <w:t xml:space="preserve">I have been </w:t>
      </w:r>
      <w:r w:rsidRPr="00A1763A" w:rsidR="00620387">
        <w:t xml:space="preserve">very </w:t>
      </w:r>
      <w:r w:rsidRPr="00A1763A" w:rsidR="001A3456">
        <w:t xml:space="preserve">clear </w:t>
      </w:r>
      <w:r w:rsidRPr="00A1763A" w:rsidR="00620387">
        <w:t xml:space="preserve">that </w:t>
      </w:r>
      <w:r w:rsidRPr="00A1763A" w:rsidR="001A3456">
        <w:t xml:space="preserve">it is too </w:t>
      </w:r>
      <w:r w:rsidRPr="00A1763A" w:rsidR="00620387">
        <w:t xml:space="preserve">high. </w:t>
      </w:r>
      <w:r w:rsidRPr="00A1763A" w:rsidR="001A3456">
        <w:t>I am not trying to disagree with you at all</w:t>
      </w:r>
      <w:r w:rsidRPr="00A1763A">
        <w:t xml:space="preserve">. </w:t>
      </w:r>
    </w:p>
    <w:p w:rsidR="00304215" w:rsidRPr="00A1763A" w:rsidP="00304215">
      <w:pPr>
        <w:pStyle w:val="Question"/>
      </w:pPr>
      <w:sdt>
        <w:sdtPr>
          <w:alias w:val="Member"/>
          <w:tag w:val="&lt;Member mnisId='4828' dodsId='157050'&gt;"/>
          <w:id w:val="-2127604674"/>
          <w:placeholder>
            <w:docPart w:val="1939C21F2CC34B31B46F078B37B085B4"/>
          </w:placeholder>
          <w:richText/>
        </w:sdtPr>
        <w:sdtContent>
          <w:r w:rsidRPr="00A1763A">
            <w:rPr>
              <w:b/>
            </w:rPr>
            <w:t>Paula Barker:</w:t>
          </w:r>
        </w:sdtContent>
      </w:sdt>
      <w:r w:rsidRPr="00A1763A">
        <w:t xml:space="preserve"> R</w:t>
      </w:r>
      <w:r w:rsidRPr="00A1763A" w:rsidR="001A3456">
        <w:t xml:space="preserve">egardless of </w:t>
      </w:r>
      <w:r w:rsidRPr="00A1763A">
        <w:t xml:space="preserve">which </w:t>
      </w:r>
      <w:r w:rsidRPr="00A1763A" w:rsidR="001A3456">
        <w:t>snapshot</w:t>
      </w:r>
      <w:r w:rsidRPr="00A1763A">
        <w:t xml:space="preserve"> or </w:t>
      </w:r>
      <w:r w:rsidRPr="00A1763A" w:rsidR="001A3456">
        <w:t>figure we use</w:t>
      </w:r>
      <w:r w:rsidRPr="00A1763A">
        <w:t xml:space="preserve">, </w:t>
      </w:r>
      <w:r w:rsidRPr="00A1763A" w:rsidR="00731F9F">
        <w:t xml:space="preserve">to </w:t>
      </w:r>
      <w:r w:rsidRPr="00A1763A" w:rsidR="001A3456">
        <w:t>go back to my earlier question</w:t>
      </w:r>
      <w:r w:rsidRPr="00A1763A" w:rsidR="00731F9F">
        <w:t xml:space="preserve">, how </w:t>
      </w:r>
      <w:r w:rsidRPr="00A1763A" w:rsidR="001A3456">
        <w:t>can the sector cope with vacancy rates such as these</w:t>
      </w:r>
      <w:r w:rsidRPr="00A1763A">
        <w:t>? W</w:t>
      </w:r>
      <w:r w:rsidRPr="00A1763A" w:rsidR="001A3456">
        <w:t xml:space="preserve">hether you use Ms Dyson’s earlier figure or </w:t>
      </w:r>
      <w:r w:rsidRPr="00A1763A" w:rsidR="00731F9F">
        <w:t xml:space="preserve">my </w:t>
      </w:r>
      <w:r w:rsidRPr="00A1763A" w:rsidR="001A3456">
        <w:t>figure</w:t>
      </w:r>
      <w:r w:rsidRPr="00A1763A" w:rsidR="00731F9F">
        <w:t>,</w:t>
      </w:r>
      <w:r w:rsidRPr="00A1763A" w:rsidR="001A3456">
        <w:t xml:space="preserve"> and whether</w:t>
      </w:r>
      <w:r w:rsidRPr="00A1763A" w:rsidR="00731F9F">
        <w:t xml:space="preserve"> or not</w:t>
      </w:r>
      <w:r w:rsidRPr="00A1763A" w:rsidR="001A3456">
        <w:t xml:space="preserve"> we wait for the </w:t>
      </w:r>
      <w:r w:rsidRPr="00A1763A">
        <w:t>S</w:t>
      </w:r>
      <w:r w:rsidRPr="00A1763A" w:rsidR="001A3456">
        <w:t xml:space="preserve">kills </w:t>
      </w:r>
      <w:r w:rsidRPr="00A1763A">
        <w:t>for C</w:t>
      </w:r>
      <w:r w:rsidRPr="00A1763A" w:rsidR="001A3456">
        <w:t>are report</w:t>
      </w:r>
      <w:r w:rsidRPr="00A1763A">
        <w:t xml:space="preserve">, </w:t>
      </w:r>
      <w:r w:rsidRPr="00A1763A" w:rsidR="001A3456">
        <w:t xml:space="preserve">the fact is </w:t>
      </w:r>
      <w:r w:rsidRPr="00A1763A">
        <w:t xml:space="preserve">that </w:t>
      </w:r>
      <w:r w:rsidRPr="00A1763A" w:rsidR="001A3456">
        <w:t>vacancy rates are exceptionally high</w:t>
      </w:r>
      <w:r w:rsidRPr="00A1763A">
        <w:t>. H</w:t>
      </w:r>
      <w:r w:rsidRPr="00A1763A" w:rsidR="001A3456">
        <w:t>ow does the sector cope</w:t>
      </w:r>
      <w:r w:rsidRPr="00A1763A">
        <w:t>?</w:t>
      </w:r>
    </w:p>
    <w:p w:rsidR="00B044C8" w:rsidRPr="00A1763A" w:rsidP="00304215">
      <w:pPr>
        <w:pStyle w:val="Answer"/>
      </w:pPr>
      <w:sdt>
        <w:sdtPr>
          <w:alias w:val="Witness"/>
          <w:id w:val="706764529"/>
          <w:placeholder>
            <w:docPart w:val="95D4E26D5F2E4E58BDF99DCEC8D3E8AE"/>
          </w:placeholder>
          <w:richText/>
        </w:sdtPr>
        <w:sdtContent>
          <w:r w:rsidRPr="00A1763A" w:rsidR="00304215">
            <w:rPr>
              <w:b/>
              <w:bCs/>
              <w:i/>
              <w:iCs/>
            </w:rPr>
            <w:t>Michelle Dyson:</w:t>
          </w:r>
        </w:sdtContent>
      </w:sdt>
      <w:r w:rsidRPr="00A1763A" w:rsidR="00304215">
        <w:t xml:space="preserve"> We </w:t>
      </w:r>
      <w:r w:rsidRPr="00A1763A" w:rsidR="001A3456">
        <w:t>made international recruitment available from February 2022</w:t>
      </w:r>
      <w:r w:rsidRPr="00A1763A" w:rsidR="00304215">
        <w:t>. T</w:t>
      </w:r>
      <w:r w:rsidRPr="00A1763A" w:rsidR="001A3456">
        <w:t>hat has proven to be very popular</w:t>
      </w:r>
      <w:r w:rsidRPr="00A1763A" w:rsidR="00304215">
        <w:t>. I</w:t>
      </w:r>
      <w:r w:rsidRPr="00A1763A" w:rsidR="001A3456">
        <w:t>n the longer term</w:t>
      </w:r>
      <w:r w:rsidRPr="00A1763A" w:rsidR="00304215">
        <w:t xml:space="preserve">, we hope </w:t>
      </w:r>
      <w:r w:rsidRPr="00A1763A" w:rsidR="001A3456">
        <w:t>our workforce reforms</w:t>
      </w:r>
      <w:r w:rsidRPr="00A1763A" w:rsidR="00BE1A98">
        <w:t xml:space="preserve">, which </w:t>
      </w:r>
      <w:r w:rsidRPr="00A1763A" w:rsidR="001A3456">
        <w:t xml:space="preserve">I expect </w:t>
      </w:r>
      <w:r w:rsidRPr="00A1763A" w:rsidR="00304215">
        <w:t xml:space="preserve">that </w:t>
      </w:r>
      <w:r w:rsidRPr="00A1763A" w:rsidR="001A3456">
        <w:t>we will come on to talk about</w:t>
      </w:r>
      <w:r w:rsidRPr="00A1763A" w:rsidR="00BE1A98">
        <w:t xml:space="preserve">, </w:t>
      </w:r>
      <w:r w:rsidRPr="00A1763A" w:rsidR="001A3456">
        <w:t xml:space="preserve">will make social care </w:t>
      </w:r>
      <w:r w:rsidRPr="00A1763A" w:rsidR="00304215">
        <w:t xml:space="preserve">a </w:t>
      </w:r>
      <w:r w:rsidRPr="00A1763A" w:rsidR="001A3456">
        <w:t>more attractive field to go into</w:t>
      </w:r>
      <w:r w:rsidRPr="00A1763A">
        <w:t xml:space="preserve">, </w:t>
      </w:r>
      <w:r w:rsidRPr="00A1763A" w:rsidR="001A3456">
        <w:t>recognise the underlying professionalism of the care workforce and therefore enhance the reputation of the sector</w:t>
      </w:r>
      <w:r w:rsidRPr="00A1763A">
        <w:t xml:space="preserve">. </w:t>
      </w:r>
    </w:p>
    <w:p w:rsidR="0049010E" w:rsidRPr="00A1763A" w:rsidP="00304215">
      <w:pPr>
        <w:pStyle w:val="Answer"/>
      </w:pPr>
      <w:r w:rsidRPr="00A1763A">
        <w:t>W</w:t>
      </w:r>
      <w:r w:rsidRPr="00A1763A" w:rsidR="001A3456">
        <w:t>e do things like run recruitment campaigns</w:t>
      </w:r>
      <w:r w:rsidRPr="00A1763A">
        <w:t>. W</w:t>
      </w:r>
      <w:r w:rsidRPr="00A1763A" w:rsidR="001A3456">
        <w:t xml:space="preserve">e work very closely with </w:t>
      </w:r>
      <w:r w:rsidRPr="00A1763A">
        <w:t xml:space="preserve">Jobcentre Plus </w:t>
      </w:r>
      <w:r w:rsidRPr="00A1763A" w:rsidR="001A3456">
        <w:t>to advertise social care vacancies</w:t>
      </w:r>
      <w:r w:rsidRPr="00A1763A">
        <w:t>. T</w:t>
      </w:r>
      <w:r w:rsidRPr="00A1763A" w:rsidR="001A3456">
        <w:t xml:space="preserve">here </w:t>
      </w:r>
      <w:r w:rsidRPr="00A1763A">
        <w:t xml:space="preserve">is </w:t>
      </w:r>
      <w:r w:rsidRPr="00A1763A" w:rsidR="001A3456">
        <w:t xml:space="preserve">lots of innovation going on in the sector in terms of how </w:t>
      </w:r>
      <w:r w:rsidRPr="00A1763A" w:rsidR="00BE1A98">
        <w:t>it is</w:t>
      </w:r>
      <w:r w:rsidRPr="00A1763A" w:rsidR="001A3456">
        <w:t xml:space="preserve"> trying to recruit people</w:t>
      </w:r>
      <w:r w:rsidRPr="00A1763A" w:rsidR="00BE1A98">
        <w:t xml:space="preserve">, but </w:t>
      </w:r>
      <w:r w:rsidRPr="00A1763A" w:rsidR="001A3456">
        <w:t>I do not deny that it is difficult</w:t>
      </w:r>
      <w:r w:rsidRPr="00A1763A">
        <w:t xml:space="preserve">. </w:t>
      </w:r>
    </w:p>
    <w:p w:rsidR="0049010E" w:rsidRPr="00A1763A" w:rsidP="00304215">
      <w:pPr>
        <w:pStyle w:val="Answer"/>
      </w:pPr>
      <w:sdt>
        <w:sdtPr>
          <w:alias w:val="Member"/>
          <w:tag w:val="&lt;Member mnisId='4828' dodsId='157050'&gt;"/>
          <w:id w:val="1559826299"/>
          <w:placeholder>
            <w:docPart w:val="CA0C2E932D0A493D99B2FB401F31C241"/>
          </w:placeholder>
          <w:richText/>
        </w:sdtPr>
        <w:sdtContent>
          <w:r w:rsidRPr="00A1763A">
            <w:rPr>
              <w:b/>
            </w:rPr>
            <w:t>Paula Barker:</w:t>
          </w:r>
        </w:sdtContent>
      </w:sdt>
      <w:r w:rsidRPr="00A1763A">
        <w:t xml:space="preserve"> Just </w:t>
      </w:r>
      <w:r w:rsidRPr="00A1763A" w:rsidR="001A3456">
        <w:t>to go back to your international recruitment campaign</w:t>
      </w:r>
      <w:r w:rsidRPr="00A1763A">
        <w:t xml:space="preserve"> that </w:t>
      </w:r>
      <w:r w:rsidRPr="00A1763A" w:rsidR="001A3456">
        <w:t>you spoke about</w:t>
      </w:r>
      <w:r w:rsidRPr="00A1763A">
        <w:t xml:space="preserve">, </w:t>
      </w:r>
      <w:r w:rsidRPr="00A1763A" w:rsidR="001A3456">
        <w:t>of the 70</w:t>
      </w:r>
      <w:r w:rsidRPr="00A1763A">
        <w:t>,</w:t>
      </w:r>
      <w:r w:rsidRPr="00A1763A" w:rsidR="001A3456">
        <w:t xml:space="preserve">000 staff </w:t>
      </w:r>
      <w:r w:rsidRPr="00A1763A" w:rsidR="00BE1A98">
        <w:t>who</w:t>
      </w:r>
      <w:r w:rsidRPr="00A1763A" w:rsidR="001A3456">
        <w:t xml:space="preserve"> were recruited from overseas</w:t>
      </w:r>
      <w:r w:rsidRPr="00A1763A">
        <w:t xml:space="preserve">, </w:t>
      </w:r>
      <w:r w:rsidRPr="00A1763A" w:rsidR="001A3456">
        <w:t>how many are still working in the sector</w:t>
      </w:r>
      <w:r w:rsidRPr="00A1763A">
        <w:t>?</w:t>
      </w:r>
    </w:p>
    <w:p w:rsidR="00A779E1" w:rsidRPr="00A1763A" w:rsidP="00304215">
      <w:pPr>
        <w:pStyle w:val="Answer"/>
      </w:pPr>
      <w:sdt>
        <w:sdtPr>
          <w:alias w:val="Witness"/>
          <w:id w:val="-1055468291"/>
          <w:placeholder>
            <w:docPart w:val="C3E0E361B2904C4BA773D1DE5A382CD6"/>
          </w:placeholder>
          <w:richText/>
        </w:sdtPr>
        <w:sdtContent>
          <w:r w:rsidRPr="00A1763A" w:rsidR="0049010E">
            <w:rPr>
              <w:b/>
              <w:bCs/>
              <w:i/>
              <w:iCs/>
            </w:rPr>
            <w:t>Michelle Dyson:</w:t>
          </w:r>
        </w:sdtContent>
      </w:sdt>
      <w:r w:rsidRPr="00A1763A" w:rsidR="0049010E">
        <w:t xml:space="preserve"> T</w:t>
      </w:r>
      <w:r w:rsidRPr="00A1763A" w:rsidR="001A3456">
        <w:t>he only data I have on this</w:t>
      </w:r>
      <w:r w:rsidRPr="00A1763A" w:rsidR="0049010E">
        <w:t>—</w:t>
      </w:r>
      <w:r w:rsidRPr="00A1763A" w:rsidR="001A3456">
        <w:t xml:space="preserve">there is limited data from the </w:t>
      </w:r>
      <w:r w:rsidRPr="00A1763A" w:rsidR="0049010E">
        <w:t xml:space="preserve">Home Office </w:t>
      </w:r>
      <w:r w:rsidRPr="00A1763A" w:rsidR="001A3456">
        <w:t>to assess this robustly</w:t>
      </w:r>
      <w:r w:rsidRPr="00A1763A" w:rsidR="0049010E">
        <w:t xml:space="preserve">—is </w:t>
      </w:r>
      <w:r w:rsidRPr="00A1763A" w:rsidR="001A3456">
        <w:t xml:space="preserve">from </w:t>
      </w:r>
      <w:r w:rsidRPr="00A1763A" w:rsidR="00535F07">
        <w:t>Skills for Care</w:t>
      </w:r>
      <w:r w:rsidRPr="00A1763A" w:rsidR="0049010E">
        <w:t xml:space="preserve">. </w:t>
      </w:r>
      <w:r w:rsidRPr="00A1763A" w:rsidR="008F2CBA">
        <w:t>It</w:t>
      </w:r>
      <w:r w:rsidRPr="00A1763A" w:rsidR="001A3456">
        <w:t xml:space="preserve"> estimate</w:t>
      </w:r>
      <w:r w:rsidRPr="00A1763A" w:rsidR="008F2CBA">
        <w:t>s</w:t>
      </w:r>
      <w:r w:rsidRPr="00A1763A" w:rsidR="001A3456">
        <w:t xml:space="preserve"> that 16.5% of internationally recruited workers left a role in the sector between December 2022 and July 2023</w:t>
      </w:r>
      <w:r w:rsidRPr="00A1763A" w:rsidR="0049010E">
        <w:t xml:space="preserve">, </w:t>
      </w:r>
      <w:r w:rsidRPr="00A1763A" w:rsidR="001A3456">
        <w:t>but it is unclear how many of those staff left the sector as opposed to moving between adult social care employers</w:t>
      </w:r>
      <w:r w:rsidRPr="00A1763A" w:rsidR="008D6FA4">
        <w:t>. T</w:t>
      </w:r>
      <w:r w:rsidRPr="00A1763A" w:rsidR="001A3456">
        <w:t>hat would suggest that the vast majority of people recruited have stayed with their employers</w:t>
      </w:r>
      <w:r w:rsidRPr="00A1763A">
        <w:t xml:space="preserve">, </w:t>
      </w:r>
      <w:r w:rsidRPr="00A1763A" w:rsidR="001A3456">
        <w:t>but not all of them</w:t>
      </w:r>
      <w:r w:rsidRPr="00A1763A">
        <w:t xml:space="preserve">. </w:t>
      </w:r>
    </w:p>
    <w:p w:rsidR="00A7252E" w:rsidRPr="00A1763A" w:rsidP="00A7252E">
      <w:pPr>
        <w:pStyle w:val="Question"/>
      </w:pPr>
      <w:sdt>
        <w:sdtPr>
          <w:rPr>
            <w:b/>
          </w:rPr>
          <w:alias w:val="Member"/>
          <w:tag w:val="&lt;Member mnisId='4295' dodsId='107295'&gt;"/>
          <w:id w:val="-1172096318"/>
          <w:placeholder>
            <w:docPart w:val="235976F44BDA4B82A0D83204D287F654"/>
          </w:placeholder>
          <w:richText/>
        </w:sdtPr>
        <w:sdtContent>
          <w:r w:rsidRPr="00A1763A">
            <w:rPr>
              <w:b/>
            </w:rPr>
            <w:t>Chair:</w:t>
          </w:r>
        </w:sdtContent>
      </w:sdt>
      <w:r w:rsidRPr="00A1763A">
        <w:t xml:space="preserve"> Just to be clear, </w:t>
      </w:r>
      <w:r w:rsidRPr="00A1763A" w:rsidR="001A3456">
        <w:t xml:space="preserve">16.5% of people moved from the job </w:t>
      </w:r>
      <w:r w:rsidRPr="00A1763A">
        <w:t xml:space="preserve">for which </w:t>
      </w:r>
      <w:r w:rsidRPr="00A1763A" w:rsidR="001A3456">
        <w:t>they got the</w:t>
      </w:r>
      <w:r w:rsidRPr="00A1763A">
        <w:t xml:space="preserve">ir </w:t>
      </w:r>
      <w:r w:rsidRPr="00A1763A" w:rsidR="001A3456">
        <w:t>immigration visa</w:t>
      </w:r>
      <w:r w:rsidRPr="00A1763A">
        <w:t xml:space="preserve">, but it </w:t>
      </w:r>
      <w:r w:rsidRPr="00A1763A" w:rsidR="001A3456">
        <w:t xml:space="preserve">does not record whether they still </w:t>
      </w:r>
      <w:r w:rsidRPr="00A1763A" w:rsidR="001A3456">
        <w:t>worked in social care</w:t>
      </w:r>
      <w:r w:rsidRPr="00A1763A">
        <w:t xml:space="preserve">. </w:t>
      </w:r>
    </w:p>
    <w:p w:rsidR="00A7252E" w:rsidRPr="00A1763A" w:rsidP="00304215">
      <w:pPr>
        <w:pStyle w:val="Answer"/>
      </w:pPr>
      <w:sdt>
        <w:sdtPr>
          <w:alias w:val="Witness"/>
          <w:id w:val="-457343124"/>
          <w:placeholder>
            <w:docPart w:val="BCC67E1ED449421F89F80EEB6F538E58"/>
          </w:placeholder>
          <w:richText/>
        </w:sdtPr>
        <w:sdtContent>
          <w:r w:rsidRPr="00A1763A">
            <w:rPr>
              <w:b/>
              <w:bCs/>
              <w:i/>
              <w:iCs/>
            </w:rPr>
            <w:t>Michelle Dyson:</w:t>
          </w:r>
        </w:sdtContent>
      </w:sdt>
      <w:r w:rsidRPr="00A1763A">
        <w:t xml:space="preserve"> Yes, </w:t>
      </w:r>
      <w:r w:rsidRPr="00A1763A" w:rsidR="001A3456">
        <w:t>exactly</w:t>
      </w:r>
      <w:r w:rsidRPr="00A1763A">
        <w:t>. T</w:t>
      </w:r>
      <w:r w:rsidRPr="00A1763A" w:rsidR="001A3456">
        <w:t>hat was over a seven</w:t>
      </w:r>
      <w:r w:rsidRPr="00A1763A">
        <w:t>-</w:t>
      </w:r>
      <w:r w:rsidRPr="00A1763A" w:rsidR="001A3456">
        <w:t>month period</w:t>
      </w:r>
      <w:r w:rsidRPr="00A1763A">
        <w:t>.</w:t>
      </w:r>
    </w:p>
    <w:p w:rsidR="00A7252E" w:rsidRPr="00A1763A" w:rsidP="00304215">
      <w:pPr>
        <w:pStyle w:val="Answer"/>
      </w:pPr>
      <w:sdt>
        <w:sdtPr>
          <w:rPr>
            <w:b/>
            <w:bCs/>
            <w:i/>
            <w:iCs/>
          </w:rPr>
          <w:alias w:val="Witness"/>
          <w:id w:val="-978533195"/>
          <w:placeholder>
            <w:docPart w:val="FB94A8370AB24AE08DCEC4B6EFDF9C0E"/>
          </w:placeholder>
          <w:richText/>
        </w:sdtPr>
        <w:sdtContent>
          <w:r w:rsidRPr="00A1763A">
            <w:rPr>
              <w:b/>
              <w:bCs/>
              <w:i/>
              <w:iCs/>
            </w:rPr>
            <w:t>Sir Chris Wormald:</w:t>
          </w:r>
        </w:sdtContent>
      </w:sdt>
      <w:r w:rsidRPr="00A1763A">
        <w:rPr>
          <w:b/>
          <w:bCs/>
          <w:i/>
          <w:iCs/>
        </w:rPr>
        <w:t xml:space="preserve"> </w:t>
      </w:r>
      <w:r w:rsidRPr="00A1763A">
        <w:t>T</w:t>
      </w:r>
      <w:r w:rsidRPr="00A1763A" w:rsidR="001A3456">
        <w:t>hey would have to move to a place of work that</w:t>
      </w:r>
      <w:r w:rsidRPr="00A1763A">
        <w:t>—</w:t>
      </w:r>
    </w:p>
    <w:p w:rsidR="00A7252E" w:rsidRPr="00A1763A" w:rsidP="00A7252E">
      <w:pPr>
        <w:pStyle w:val="Remark"/>
      </w:pPr>
      <w:sdt>
        <w:sdtPr>
          <w:rPr>
            <w:b/>
          </w:rPr>
          <w:alias w:val="Member"/>
          <w:tag w:val="&lt;Member mnisId='4295' dodsId='107295'&gt;"/>
          <w:id w:val="-1054382960"/>
          <w:placeholder>
            <w:docPart w:val="CC43BBEC03D447088160037AF51BB6B9"/>
          </w:placeholder>
          <w:richText/>
        </w:sdtPr>
        <w:sdtContent>
          <w:r w:rsidRPr="00A1763A">
            <w:rPr>
              <w:b/>
            </w:rPr>
            <w:t>Chair:</w:t>
          </w:r>
        </w:sdtContent>
      </w:sdt>
      <w:r w:rsidRPr="00A1763A">
        <w:t xml:space="preserve"> It would have to </w:t>
      </w:r>
      <w:r w:rsidRPr="00A1763A" w:rsidR="001A3456">
        <w:t>be compliant with their visa</w:t>
      </w:r>
      <w:r w:rsidRPr="00A1763A">
        <w:t>, yes.</w:t>
      </w:r>
    </w:p>
    <w:p w:rsidR="00A7252E" w:rsidRPr="00A1763A" w:rsidP="00A7252E">
      <w:pPr>
        <w:pStyle w:val="Question"/>
      </w:pPr>
      <w:sdt>
        <w:sdtPr>
          <w:alias w:val="Member"/>
          <w:tag w:val="&lt;Member mnisId='4828' dodsId='157050'&gt;"/>
          <w:id w:val="-1007826860"/>
          <w:placeholder>
            <w:docPart w:val="D887B54F728E456790B1D526C147E731"/>
          </w:placeholder>
          <w:richText/>
        </w:sdtPr>
        <w:sdtContent>
          <w:r w:rsidRPr="00A1763A">
            <w:rPr>
              <w:b/>
            </w:rPr>
            <w:t>Paula Barker:</w:t>
          </w:r>
        </w:sdtContent>
      </w:sdt>
      <w:r w:rsidRPr="00A1763A">
        <w:t xml:space="preserve"> We </w:t>
      </w:r>
      <w:r w:rsidRPr="00A1763A" w:rsidR="001A3456">
        <w:t>are all aware of the recent Government changes in terms of immigration</w:t>
      </w:r>
      <w:r w:rsidRPr="00A1763A">
        <w:t>,</w:t>
      </w:r>
      <w:r w:rsidRPr="00A1763A" w:rsidR="001A3456">
        <w:t xml:space="preserve"> etc</w:t>
      </w:r>
      <w:r w:rsidR="00137DB9">
        <w:t>.</w:t>
      </w:r>
      <w:r w:rsidRPr="00A1763A">
        <w:t xml:space="preserve"> H</w:t>
      </w:r>
      <w:r w:rsidRPr="00A1763A" w:rsidR="001A3456">
        <w:t xml:space="preserve">ow can </w:t>
      </w:r>
      <w:r w:rsidRPr="00A1763A">
        <w:t xml:space="preserve">you </w:t>
      </w:r>
      <w:r w:rsidRPr="00A1763A" w:rsidR="001A3456">
        <w:t>continue to attract staff from overseas</w:t>
      </w:r>
      <w:r w:rsidRPr="00A1763A">
        <w:t xml:space="preserve">, </w:t>
      </w:r>
      <w:r w:rsidRPr="00A1763A" w:rsidR="001A3456">
        <w:t>if they cannot bring their family with them</w:t>
      </w:r>
      <w:r w:rsidRPr="00A1763A">
        <w:t xml:space="preserve">? Is that </w:t>
      </w:r>
      <w:r w:rsidRPr="00A1763A" w:rsidR="001A3456">
        <w:t xml:space="preserve">going to be </w:t>
      </w:r>
      <w:r w:rsidRPr="00A1763A">
        <w:t xml:space="preserve">a </w:t>
      </w:r>
      <w:r w:rsidRPr="00A1763A" w:rsidR="001A3456">
        <w:t>huge challenge</w:t>
      </w:r>
      <w:r w:rsidRPr="00A1763A">
        <w:t>? Is that going to</w:t>
      </w:r>
      <w:r w:rsidRPr="00A1763A" w:rsidR="001A3456">
        <w:t xml:space="preserve"> prove to </w:t>
      </w:r>
      <w:r w:rsidRPr="00A1763A">
        <w:t xml:space="preserve">be a </w:t>
      </w:r>
      <w:r w:rsidRPr="00A1763A" w:rsidR="001A3456">
        <w:t>barrier</w:t>
      </w:r>
      <w:r w:rsidRPr="00A1763A">
        <w:t xml:space="preserve">? </w:t>
      </w:r>
    </w:p>
    <w:p w:rsidR="00A7252E" w:rsidRPr="00A1763A" w:rsidP="00A7252E">
      <w:pPr>
        <w:pStyle w:val="Answer"/>
      </w:pPr>
      <w:sdt>
        <w:sdtPr>
          <w:alias w:val="Witness"/>
          <w:id w:val="325718282"/>
          <w:placeholder>
            <w:docPart w:val="B64115F072EF431DB0D72AD55300356D"/>
          </w:placeholder>
          <w:richText/>
        </w:sdtPr>
        <w:sdtContent>
          <w:r w:rsidRPr="00A1763A">
            <w:rPr>
              <w:b/>
              <w:bCs/>
              <w:i/>
              <w:iCs/>
            </w:rPr>
            <w:t>Michelle Dyson:</w:t>
          </w:r>
        </w:sdtContent>
      </w:sdt>
      <w:r w:rsidRPr="00A1763A">
        <w:t xml:space="preserve"> We </w:t>
      </w:r>
      <w:r w:rsidRPr="00A1763A" w:rsidR="001A3456">
        <w:t>do not know for certain because it is subject to behaviour change</w:t>
      </w:r>
      <w:r w:rsidRPr="00A1763A">
        <w:t>. W</w:t>
      </w:r>
      <w:r w:rsidRPr="00A1763A" w:rsidR="001A3456">
        <w:t>e are going to have to monitor this very closely</w:t>
      </w:r>
      <w:r w:rsidRPr="00A1763A">
        <w:t>. E</w:t>
      </w:r>
      <w:r w:rsidRPr="00A1763A" w:rsidR="001A3456">
        <w:t xml:space="preserve">verything </w:t>
      </w:r>
      <w:r w:rsidRPr="00A1763A">
        <w:t xml:space="preserve">that </w:t>
      </w:r>
      <w:r w:rsidRPr="00A1763A" w:rsidR="001A3456">
        <w:t xml:space="preserve">we see tells us </w:t>
      </w:r>
      <w:r w:rsidRPr="00A1763A">
        <w:t xml:space="preserve">that </w:t>
      </w:r>
      <w:r w:rsidRPr="00A1763A" w:rsidR="001A3456">
        <w:t xml:space="preserve">the global </w:t>
      </w:r>
      <w:r w:rsidRPr="00A1763A">
        <w:t xml:space="preserve">labour </w:t>
      </w:r>
      <w:r w:rsidRPr="00A1763A" w:rsidR="001A3456">
        <w:t xml:space="preserve">supply </w:t>
      </w:r>
      <w:r w:rsidRPr="00A1763A">
        <w:t xml:space="preserve">of </w:t>
      </w:r>
      <w:r w:rsidRPr="00A1763A" w:rsidR="001A3456">
        <w:t>people willing to come to this country to do care work jobs here is very high</w:t>
      </w:r>
      <w:r w:rsidRPr="00A1763A">
        <w:t>. P</w:t>
      </w:r>
      <w:r w:rsidRPr="00A1763A" w:rsidR="001A3456">
        <w:t>roviders here tell us that</w:t>
      </w:r>
      <w:r w:rsidRPr="00A1763A">
        <w:t xml:space="preserve"> </w:t>
      </w:r>
      <w:r w:rsidRPr="00A1763A" w:rsidR="001A3456">
        <w:t>when they advertise internationally they are inundated with responses</w:t>
      </w:r>
      <w:r w:rsidRPr="00A1763A">
        <w:t xml:space="preserve">. </w:t>
      </w:r>
    </w:p>
    <w:p w:rsidR="00C03AFC" w:rsidRPr="00A1763A" w:rsidP="00A7252E">
      <w:pPr>
        <w:pStyle w:val="Answer"/>
      </w:pPr>
      <w:r w:rsidRPr="00A1763A">
        <w:t xml:space="preserve">While it is uncertain, our </w:t>
      </w:r>
      <w:r w:rsidRPr="00A1763A" w:rsidR="001A3456">
        <w:t>best assessment</w:t>
      </w:r>
      <w:r w:rsidRPr="00A1763A" w:rsidR="00A7252E">
        <w:t>—</w:t>
      </w:r>
      <w:r w:rsidRPr="00A1763A" w:rsidR="001A3456">
        <w:t xml:space="preserve">DHSC analysts have worked very closely with </w:t>
      </w:r>
      <w:r w:rsidRPr="00A1763A" w:rsidR="00A7252E">
        <w:t xml:space="preserve">Home Office </w:t>
      </w:r>
      <w:r w:rsidRPr="00A1763A" w:rsidR="001A3456">
        <w:t>analysts on this</w:t>
      </w:r>
      <w:r w:rsidRPr="00A1763A">
        <w:t xml:space="preserve">, </w:t>
      </w:r>
      <w:r w:rsidRPr="00A1763A" w:rsidR="001A3456">
        <w:t>using all the data they have</w:t>
      </w:r>
      <w:r w:rsidRPr="00A1763A">
        <w:t>—</w:t>
      </w:r>
      <w:r w:rsidRPr="00A1763A" w:rsidR="001A3456">
        <w:t>is that those without dependents may well replace those who would have come with dependents</w:t>
      </w:r>
      <w:r w:rsidRPr="00A1763A" w:rsidR="00A7252E">
        <w:t xml:space="preserve">, </w:t>
      </w:r>
      <w:r w:rsidRPr="00A1763A" w:rsidR="001A3456">
        <w:t>and therefore we may not see too much impact in terms of the care workforce</w:t>
      </w:r>
      <w:r w:rsidRPr="00A1763A" w:rsidR="00A7252E">
        <w:t xml:space="preserve">. Clearly, </w:t>
      </w:r>
      <w:r w:rsidRPr="00A1763A" w:rsidR="001A3456">
        <w:t>we will see an impact in terms of immigration with this change</w:t>
      </w:r>
      <w:r w:rsidRPr="00A1763A" w:rsidR="00A7252E">
        <w:t>.</w:t>
      </w:r>
    </w:p>
    <w:p w:rsidR="00676AE9" w:rsidRPr="00A1763A" w:rsidP="00A7252E">
      <w:pPr>
        <w:pStyle w:val="Answer"/>
      </w:pPr>
      <w:sdt>
        <w:sdtPr>
          <w:alias w:val="Witness"/>
          <w:id w:val="1348137545"/>
          <w:placeholder>
            <w:docPart w:val="F0C70A66B5834CB0B8C49FB33A822A91"/>
          </w:placeholder>
          <w:richText/>
        </w:sdtPr>
        <w:sdtContent>
          <w:r w:rsidRPr="00A1763A" w:rsidR="004F630B">
            <w:rPr>
              <w:b/>
              <w:bCs/>
              <w:i/>
              <w:iCs/>
            </w:rPr>
            <w:t>Sir Chris Wormald:</w:t>
          </w:r>
        </w:sdtContent>
      </w:sdt>
      <w:r w:rsidRPr="00A1763A" w:rsidR="004F630B">
        <w:t xml:space="preserve"> </w:t>
      </w:r>
      <w:r w:rsidRPr="00A1763A" w:rsidR="00A7252E">
        <w:t>T</w:t>
      </w:r>
      <w:r w:rsidRPr="00A1763A" w:rsidR="001A3456">
        <w:t xml:space="preserve">he other thing to say on that subject is </w:t>
      </w:r>
      <w:r w:rsidRPr="00A1763A" w:rsidR="004F630B">
        <w:t xml:space="preserve">that </w:t>
      </w:r>
      <w:r w:rsidRPr="00A1763A" w:rsidR="001A3456">
        <w:t>we ended the right of non-registered care homes to bring in people internationally</w:t>
      </w:r>
      <w:r w:rsidRPr="00A1763A" w:rsidR="004F630B">
        <w:t xml:space="preserve">, </w:t>
      </w:r>
      <w:r w:rsidRPr="00A1763A" w:rsidR="001A3456">
        <w:t>which takes out 22% of the demand</w:t>
      </w:r>
      <w:r w:rsidRPr="00A1763A" w:rsidR="004F630B">
        <w:t>. T</w:t>
      </w:r>
      <w:r w:rsidRPr="00A1763A" w:rsidR="001A3456">
        <w:t>hat was partly an immigration measure</w:t>
      </w:r>
      <w:r w:rsidRPr="00A1763A" w:rsidR="004F630B">
        <w:t xml:space="preserve">, </w:t>
      </w:r>
      <w:r w:rsidRPr="00A1763A" w:rsidR="001A3456">
        <w:t>but it is also because</w:t>
      </w:r>
      <w:r w:rsidRPr="00A1763A">
        <w:t>—</w:t>
      </w:r>
      <w:r w:rsidRPr="00A1763A" w:rsidR="001A3456">
        <w:t>this is a</w:t>
      </w:r>
      <w:r w:rsidRPr="00A1763A" w:rsidR="004F630B">
        <w:t xml:space="preserve">n </w:t>
      </w:r>
      <w:r w:rsidRPr="00A1763A" w:rsidR="001A3456">
        <w:t>extremely serious issue</w:t>
      </w:r>
      <w:r w:rsidRPr="00A1763A">
        <w:t xml:space="preserve">—where </w:t>
      </w:r>
      <w:r w:rsidRPr="00A1763A" w:rsidR="001A3456">
        <w:t>we have seen abuse of the system</w:t>
      </w:r>
      <w:r w:rsidRPr="00A1763A">
        <w:t xml:space="preserve">, </w:t>
      </w:r>
      <w:r w:rsidRPr="00A1763A" w:rsidR="001A3456">
        <w:t>including people being treated badly and modern slavery</w:t>
      </w:r>
      <w:r w:rsidRPr="00A1763A">
        <w:t xml:space="preserve">, </w:t>
      </w:r>
      <w:r w:rsidRPr="00A1763A" w:rsidR="001A3456">
        <w:t>that has frequently been in the unregulated sector</w:t>
      </w:r>
      <w:r w:rsidRPr="00A1763A">
        <w:t xml:space="preserve">. </w:t>
      </w:r>
    </w:p>
    <w:p w:rsidR="00676AE9" w:rsidRPr="00A1763A" w:rsidP="00A7252E">
      <w:pPr>
        <w:pStyle w:val="Answer"/>
      </w:pPr>
      <w:r w:rsidRPr="00A1763A">
        <w:t>W</w:t>
      </w:r>
      <w:r w:rsidRPr="00A1763A" w:rsidR="001A3456">
        <w:t>e have reduced the demand for international recruitment as well as the change we have made</w:t>
      </w:r>
      <w:r w:rsidRPr="00A1763A" w:rsidR="00F96354">
        <w:t>. A</w:t>
      </w:r>
      <w:r w:rsidRPr="00A1763A" w:rsidR="001A3456">
        <w:t>s Michelle says</w:t>
      </w:r>
      <w:r w:rsidRPr="00A1763A" w:rsidR="00F96354">
        <w:t xml:space="preserve">, </w:t>
      </w:r>
      <w:r w:rsidRPr="00A1763A" w:rsidR="001A3456">
        <w:t>the UK remains a very attractive place for people to come</w:t>
      </w:r>
      <w:r w:rsidRPr="00A1763A" w:rsidR="00F96354">
        <w:t>.</w:t>
      </w:r>
    </w:p>
    <w:p w:rsidR="008D537C" w:rsidRPr="00A1763A" w:rsidP="003E1AA1">
      <w:pPr>
        <w:pStyle w:val="Question"/>
      </w:pPr>
      <w:sdt>
        <w:sdtPr>
          <w:alias w:val="Member"/>
          <w:tag w:val="&lt;Member mnisId='4864' dodsId='119014'&gt;"/>
          <w:id w:val="387615817"/>
          <w:placeholder>
            <w:docPart w:val="821135398DF24145A1D70783FDCBB948"/>
          </w:placeholder>
          <w:richText/>
        </w:sdtPr>
        <w:sdtContent>
          <w:r w:rsidRPr="00A1763A" w:rsidR="003E1AA1">
            <w:rPr>
              <w:b/>
            </w:rPr>
            <w:t>Olivia Blake:</w:t>
          </w:r>
        </w:sdtContent>
      </w:sdt>
      <w:r w:rsidRPr="00A1763A" w:rsidR="003E1AA1">
        <w:t xml:space="preserve"> I have </w:t>
      </w:r>
      <w:r w:rsidRPr="00A1763A" w:rsidR="001A3456">
        <w:t>a couple of questions about modern slavery</w:t>
      </w:r>
      <w:r w:rsidRPr="00A1763A" w:rsidR="003E1AA1">
        <w:t xml:space="preserve">, </w:t>
      </w:r>
      <w:r w:rsidRPr="00A1763A" w:rsidR="001A3456">
        <w:t>which you just mentioned</w:t>
      </w:r>
      <w:r w:rsidRPr="00A1763A" w:rsidR="003E1AA1">
        <w:t xml:space="preserve">. </w:t>
      </w:r>
      <w:r w:rsidRPr="00A1763A" w:rsidR="002B4E54">
        <w:t xml:space="preserve">For vacancies </w:t>
      </w:r>
      <w:r w:rsidRPr="00A1763A" w:rsidR="001A3456">
        <w:t>and overse</w:t>
      </w:r>
      <w:r w:rsidRPr="00A1763A" w:rsidR="003E1AA1">
        <w:t>as</w:t>
      </w:r>
      <w:r w:rsidRPr="00A1763A" w:rsidR="001A3456">
        <w:t xml:space="preserve"> recruitment in the NHS</w:t>
      </w:r>
      <w:r w:rsidRPr="00A1763A" w:rsidR="002B4E54">
        <w:t>, it</w:t>
      </w:r>
      <w:r w:rsidRPr="00A1763A" w:rsidR="001A3456">
        <w:t xml:space="preserve"> is </w:t>
      </w:r>
      <w:r w:rsidRPr="00A1763A" w:rsidR="002B4E54">
        <w:t xml:space="preserve">a </w:t>
      </w:r>
      <w:r w:rsidRPr="00A1763A" w:rsidR="001A3456">
        <w:t>very low risk</w:t>
      </w:r>
      <w:r w:rsidRPr="00A1763A" w:rsidR="003E1AA1">
        <w:t xml:space="preserve">. </w:t>
      </w:r>
      <w:r w:rsidRPr="00A1763A" w:rsidR="001A3456">
        <w:t xml:space="preserve">I am just wondering </w:t>
      </w:r>
      <w:r w:rsidRPr="00A1763A">
        <w:t xml:space="preserve">whether </w:t>
      </w:r>
      <w:r w:rsidRPr="00A1763A" w:rsidR="001A3456">
        <w:t xml:space="preserve">you were aware of how high a risk it would </w:t>
      </w:r>
      <w:r w:rsidRPr="00A1763A">
        <w:t xml:space="preserve">be </w:t>
      </w:r>
      <w:r w:rsidRPr="00A1763A" w:rsidR="001A3456">
        <w:t>in the care sector</w:t>
      </w:r>
      <w:r w:rsidRPr="00A1763A" w:rsidR="00F531CA">
        <w:t xml:space="preserve">. </w:t>
      </w:r>
    </w:p>
    <w:p w:rsidR="00F36534" w:rsidRPr="00A1763A" w:rsidP="008D537C">
      <w:pPr>
        <w:pStyle w:val="Answer"/>
      </w:pPr>
      <w:sdt>
        <w:sdtPr>
          <w:alias w:val="Witness"/>
          <w:id w:val="-1311015590"/>
          <w:placeholder>
            <w:docPart w:val="9FA653D1C66248639D1C6202AFC892FA"/>
          </w:placeholder>
          <w:richText/>
        </w:sdtPr>
        <w:sdtContent>
          <w:r w:rsidRPr="00A1763A" w:rsidR="00F531CA">
            <w:rPr>
              <w:b/>
              <w:bCs/>
              <w:i/>
              <w:iCs/>
            </w:rPr>
            <w:t>Sir Chris Wormald:</w:t>
          </w:r>
        </w:sdtContent>
      </w:sdt>
      <w:r w:rsidRPr="00A1763A" w:rsidR="00F531CA">
        <w:t xml:space="preserve"> </w:t>
      </w:r>
      <w:r w:rsidRPr="00A1763A" w:rsidR="001A3456">
        <w:t>I will hand over to Michelle for some of the detail</w:t>
      </w:r>
      <w:r w:rsidRPr="00A1763A" w:rsidR="00F531CA">
        <w:t xml:space="preserve">, but it is </w:t>
      </w:r>
      <w:r w:rsidRPr="00A1763A" w:rsidR="001A3456">
        <w:t>very important that the primary responsibilities for preventing modern slavery are with the statutory organisations charged with that</w:t>
      </w:r>
      <w:r w:rsidRPr="00A1763A" w:rsidR="00F531CA">
        <w:t xml:space="preserve">: </w:t>
      </w:r>
      <w:r w:rsidRPr="00A1763A" w:rsidR="001A3456">
        <w:t xml:space="preserve">the </w:t>
      </w:r>
      <w:r w:rsidRPr="00A1763A" w:rsidR="00F531CA">
        <w:t xml:space="preserve">Home Office, </w:t>
      </w:r>
      <w:r w:rsidRPr="00A1763A" w:rsidR="001A3456">
        <w:t xml:space="preserve">the police </w:t>
      </w:r>
      <w:r w:rsidRPr="00A1763A" w:rsidR="00F531CA">
        <w:t xml:space="preserve">and </w:t>
      </w:r>
      <w:r w:rsidRPr="00A1763A" w:rsidR="001A3456">
        <w:t>a lot of other agencies</w:t>
      </w:r>
      <w:r w:rsidRPr="00A1763A" w:rsidR="00F531CA">
        <w:t>.</w:t>
      </w:r>
      <w:r w:rsidRPr="00A1763A">
        <w:t xml:space="preserve"> </w:t>
      </w:r>
      <w:r w:rsidRPr="00A1763A" w:rsidR="00F531CA">
        <w:t>W</w:t>
      </w:r>
      <w:r w:rsidRPr="00A1763A" w:rsidR="001A3456">
        <w:t>e are not one of the statutory agencies</w:t>
      </w:r>
      <w:r w:rsidRPr="00A1763A" w:rsidR="00F531CA">
        <w:t xml:space="preserve">, </w:t>
      </w:r>
      <w:r w:rsidRPr="00A1763A" w:rsidR="001A3456">
        <w:t>but we take very seriously both working with them and set</w:t>
      </w:r>
      <w:r w:rsidRPr="00A1763A">
        <w:t xml:space="preserve">ting </w:t>
      </w:r>
      <w:r w:rsidRPr="00A1763A" w:rsidR="001A3456">
        <w:t>policy to make sure this awful practice does not happen</w:t>
      </w:r>
      <w:r w:rsidRPr="00A1763A">
        <w:t>. That</w:t>
      </w:r>
      <w:r w:rsidRPr="00A1763A" w:rsidR="001A3456">
        <w:t xml:space="preserve"> was one of the reasons for the change to the unregulated market</w:t>
      </w:r>
      <w:r w:rsidRPr="00A1763A">
        <w:t xml:space="preserve">. </w:t>
      </w:r>
    </w:p>
    <w:p w:rsidR="00F64E0B" w:rsidRPr="00A1763A" w:rsidP="008D537C">
      <w:pPr>
        <w:pStyle w:val="Answer"/>
      </w:pPr>
      <w:r w:rsidRPr="00A1763A">
        <w:t xml:space="preserve">Clearly, </w:t>
      </w:r>
      <w:r w:rsidRPr="00A1763A" w:rsidR="001A3456">
        <w:t>when it is a public</w:t>
      </w:r>
      <w:r w:rsidRPr="00A1763A">
        <w:t xml:space="preserve"> </w:t>
      </w:r>
      <w:r w:rsidRPr="00A1763A" w:rsidR="001A3456">
        <w:t>sector employer you have even more control</w:t>
      </w:r>
      <w:r w:rsidRPr="00A1763A">
        <w:t xml:space="preserve">. </w:t>
      </w:r>
      <w:r w:rsidRPr="00A1763A" w:rsidR="002B4E54">
        <w:t>For</w:t>
      </w:r>
      <w:r w:rsidRPr="00A1763A" w:rsidR="001A3456">
        <w:t xml:space="preserve"> care homes</w:t>
      </w:r>
      <w:r w:rsidRPr="00A1763A">
        <w:t>, a</w:t>
      </w:r>
      <w:r w:rsidRPr="00A1763A" w:rsidR="001A3456">
        <w:t xml:space="preserve">s I am sure </w:t>
      </w:r>
      <w:r w:rsidRPr="00A1763A">
        <w:t xml:space="preserve">you know, being </w:t>
      </w:r>
      <w:r w:rsidRPr="00A1763A" w:rsidR="001A3456">
        <w:t>CQC-regulated is quite a big burden</w:t>
      </w:r>
      <w:r w:rsidRPr="00A1763A">
        <w:t xml:space="preserve">. That </w:t>
      </w:r>
      <w:r w:rsidRPr="00A1763A" w:rsidR="001A3456">
        <w:t>is quite a heavily regulated market</w:t>
      </w:r>
      <w:r w:rsidRPr="00A1763A">
        <w:t>. T</w:t>
      </w:r>
      <w:r w:rsidRPr="00A1763A" w:rsidR="001A3456">
        <w:t>hat is very different from being an unregulated employer</w:t>
      </w:r>
      <w:r w:rsidRPr="00A1763A">
        <w:t>. T</w:t>
      </w:r>
      <w:r w:rsidRPr="00A1763A" w:rsidR="001A3456">
        <w:t>hat makes quite a big difference</w:t>
      </w:r>
      <w:r w:rsidRPr="00A1763A">
        <w:t xml:space="preserve">. </w:t>
      </w:r>
    </w:p>
    <w:p w:rsidR="00F64E0B" w:rsidRPr="00A1763A" w:rsidP="008D537C">
      <w:pPr>
        <w:pStyle w:val="Answer"/>
      </w:pPr>
      <w:r w:rsidRPr="00A1763A">
        <w:t>Michelle</w:t>
      </w:r>
      <w:r w:rsidRPr="00A1763A">
        <w:t xml:space="preserve">, do you want </w:t>
      </w:r>
      <w:r w:rsidRPr="00A1763A">
        <w:t>to say a bit more about what we do around this</w:t>
      </w:r>
      <w:r w:rsidRPr="00A1763A">
        <w:t>?</w:t>
      </w:r>
    </w:p>
    <w:p w:rsidR="00C41282" w:rsidRPr="00A1763A" w:rsidP="008D537C">
      <w:pPr>
        <w:pStyle w:val="Answer"/>
      </w:pPr>
      <w:sdt>
        <w:sdtPr>
          <w:alias w:val="Witness"/>
          <w:id w:val="-2067874625"/>
          <w:placeholder>
            <w:docPart w:val="939B023F31444B36BB7E098610456AA6"/>
          </w:placeholder>
          <w:richText/>
        </w:sdtPr>
        <w:sdtContent>
          <w:r w:rsidRPr="00A1763A" w:rsidR="00F64E0B">
            <w:rPr>
              <w:b/>
              <w:bCs/>
              <w:i/>
              <w:iCs/>
            </w:rPr>
            <w:t>Michelle Dyson:</w:t>
          </w:r>
        </w:sdtContent>
      </w:sdt>
      <w:r w:rsidRPr="00A1763A" w:rsidR="00F64E0B">
        <w:t xml:space="preserve"> T</w:t>
      </w:r>
      <w:r w:rsidRPr="00A1763A" w:rsidR="001A3456">
        <w:t xml:space="preserve">he </w:t>
      </w:r>
      <w:r w:rsidRPr="00A1763A" w:rsidR="00F64E0B">
        <w:t>Home Office</w:t>
      </w:r>
      <w:r w:rsidRPr="00A1763A" w:rsidR="001A3456">
        <w:t xml:space="preserve"> made two changes recently that will help on this</w:t>
      </w:r>
      <w:r w:rsidRPr="00A1763A" w:rsidR="00A1541D">
        <w:t xml:space="preserve">. The first </w:t>
      </w:r>
      <w:r w:rsidRPr="00A1763A" w:rsidR="001A3456">
        <w:t>is the one that Sir Chris has referred to</w:t>
      </w:r>
      <w:r w:rsidRPr="00A1763A" w:rsidR="00A1541D">
        <w:t xml:space="preserve">, which is to say </w:t>
      </w:r>
      <w:r w:rsidRPr="00A1763A" w:rsidR="001A3456">
        <w:t xml:space="preserve">that you can recruit internationally </w:t>
      </w:r>
      <w:r w:rsidRPr="00A1763A" w:rsidR="002B4E54">
        <w:t xml:space="preserve">only </w:t>
      </w:r>
      <w:r w:rsidRPr="00A1763A" w:rsidR="001A3456">
        <w:t>if you are CQC-regulated</w:t>
      </w:r>
      <w:r w:rsidRPr="00A1763A" w:rsidR="00A1541D">
        <w:t>. T</w:t>
      </w:r>
      <w:r w:rsidRPr="00A1763A" w:rsidR="001A3456">
        <w:t xml:space="preserve">he other is that UK </w:t>
      </w:r>
      <w:r w:rsidRPr="00A1763A" w:rsidR="00A1541D">
        <w:t>V</w:t>
      </w:r>
      <w:r w:rsidRPr="00A1763A" w:rsidR="001A3456">
        <w:t xml:space="preserve">isas and </w:t>
      </w:r>
      <w:r w:rsidRPr="00A1763A" w:rsidR="00A1541D">
        <w:t>I</w:t>
      </w:r>
      <w:r w:rsidRPr="00A1763A" w:rsidR="001A3456">
        <w:t>mmigration</w:t>
      </w:r>
      <w:r w:rsidRPr="00A1763A" w:rsidR="00A1541D">
        <w:t xml:space="preserve"> has</w:t>
      </w:r>
      <w:r w:rsidRPr="00A1763A" w:rsidR="001A3456">
        <w:t xml:space="preserve"> said </w:t>
      </w:r>
      <w:r w:rsidRPr="00A1763A" w:rsidR="002B4E54">
        <w:t>it</w:t>
      </w:r>
      <w:r w:rsidRPr="00A1763A" w:rsidR="001A3456">
        <w:t xml:space="preserve"> </w:t>
      </w:r>
      <w:r w:rsidRPr="00A1763A" w:rsidR="002B4E54">
        <w:t>is</w:t>
      </w:r>
      <w:r w:rsidRPr="00A1763A" w:rsidR="001A3456">
        <w:t xml:space="preserve"> going to apply much more stringently </w:t>
      </w:r>
      <w:r w:rsidRPr="00A1763A" w:rsidR="002B4E54">
        <w:t>its</w:t>
      </w:r>
      <w:r w:rsidRPr="00A1763A" w:rsidR="001A3456">
        <w:t xml:space="preserve"> genuine vacancy test</w:t>
      </w:r>
      <w:r w:rsidRPr="00A1763A" w:rsidR="00A1541D">
        <w:t>. Y</w:t>
      </w:r>
      <w:r w:rsidRPr="00A1763A" w:rsidR="001A3456">
        <w:t>ou can only bring people in if there is a genuine vacancy</w:t>
      </w:r>
      <w:r w:rsidRPr="00A1763A" w:rsidR="00A1541D">
        <w:t>. T</w:t>
      </w:r>
      <w:r w:rsidRPr="00A1763A" w:rsidR="001A3456">
        <w:t xml:space="preserve">hey are going to test whether that is </w:t>
      </w:r>
      <w:r w:rsidRPr="00A1763A" w:rsidR="00A1541D">
        <w:t xml:space="preserve">really </w:t>
      </w:r>
      <w:r w:rsidRPr="00A1763A" w:rsidR="001A3456">
        <w:t>the case</w:t>
      </w:r>
      <w:r w:rsidRPr="00A1763A" w:rsidR="00A1541D">
        <w:t>. S</w:t>
      </w:r>
      <w:r w:rsidRPr="00A1763A" w:rsidR="001A3456">
        <w:t xml:space="preserve">ome of the problems </w:t>
      </w:r>
      <w:r w:rsidRPr="00A1763A" w:rsidR="00A1541D">
        <w:t xml:space="preserve">that </w:t>
      </w:r>
      <w:r w:rsidRPr="00A1763A" w:rsidR="001A3456">
        <w:t>we have seen have been where there is no</w:t>
      </w:r>
      <w:r w:rsidRPr="00A1763A" w:rsidR="00A1541D">
        <w:t xml:space="preserve">t </w:t>
      </w:r>
      <w:r w:rsidRPr="00A1763A" w:rsidR="002B4E54">
        <w:t xml:space="preserve">actually </w:t>
      </w:r>
      <w:r w:rsidRPr="00A1763A" w:rsidR="001A3456">
        <w:t>work for people and then they are not paid enough</w:t>
      </w:r>
      <w:r w:rsidRPr="00A1763A" w:rsidR="00A1541D">
        <w:t xml:space="preserve">, </w:t>
      </w:r>
      <w:r w:rsidRPr="00A1763A" w:rsidR="001A3456">
        <w:t>et</w:t>
      </w:r>
      <w:r w:rsidR="00B77817">
        <w:t>c</w:t>
      </w:r>
      <w:r w:rsidRPr="00A1763A" w:rsidR="00A1541D">
        <w:t>.</w:t>
      </w:r>
    </w:p>
    <w:p w:rsidR="00A1541D" w:rsidRPr="00A1763A" w:rsidP="008D537C">
      <w:pPr>
        <w:pStyle w:val="Answer"/>
      </w:pPr>
      <w:r w:rsidRPr="00A1763A">
        <w:t>A</w:t>
      </w:r>
      <w:r w:rsidRPr="00A1763A" w:rsidR="001A3456">
        <w:t>s Sir Chris said</w:t>
      </w:r>
      <w:r w:rsidRPr="00A1763A">
        <w:t xml:space="preserve">, there are </w:t>
      </w:r>
      <w:r w:rsidRPr="00A1763A" w:rsidR="001A3456">
        <w:t xml:space="preserve">statutory organisations </w:t>
      </w:r>
      <w:r w:rsidRPr="00A1763A">
        <w:t xml:space="preserve">that </w:t>
      </w:r>
      <w:r w:rsidRPr="00A1763A" w:rsidR="001A3456">
        <w:t>work on this</w:t>
      </w:r>
      <w:r w:rsidRPr="00A1763A">
        <w:t>.</w:t>
      </w:r>
    </w:p>
    <w:p w:rsidR="0030793D" w:rsidRPr="00A1763A" w:rsidP="0030793D">
      <w:pPr>
        <w:pStyle w:val="Question"/>
      </w:pPr>
      <w:sdt>
        <w:sdtPr>
          <w:rPr>
            <w:b/>
          </w:rPr>
          <w:alias w:val="Member"/>
          <w:tag w:val="&lt;Member mnisId='4295' dodsId='107295'&gt;"/>
          <w:id w:val="-781419720"/>
          <w:placeholder>
            <w:docPart w:val="D02C9B4C38044550B180104898FC2AD9"/>
          </w:placeholder>
          <w:richText/>
        </w:sdtPr>
        <w:sdtContent>
          <w:r w:rsidRPr="00A1763A">
            <w:rPr>
              <w:b/>
            </w:rPr>
            <w:t>Chair:</w:t>
          </w:r>
        </w:sdtContent>
      </w:sdt>
      <w:r w:rsidRPr="00A1763A">
        <w:t xml:space="preserve"> Can I j</w:t>
      </w:r>
      <w:r w:rsidRPr="00A1763A" w:rsidR="006802AE">
        <w:t xml:space="preserve">ust </w:t>
      </w:r>
      <w:r w:rsidRPr="00A1763A">
        <w:t xml:space="preserve">be clear? The </w:t>
      </w:r>
      <w:r w:rsidRPr="00A1763A" w:rsidR="001A3456">
        <w:t>genuine vacancy rate mean</w:t>
      </w:r>
      <w:r w:rsidRPr="00A1763A">
        <w:t>s</w:t>
      </w:r>
      <w:r w:rsidRPr="00A1763A" w:rsidR="001A3456">
        <w:t xml:space="preserve"> you have to advertise the job </w:t>
      </w:r>
      <w:r w:rsidRPr="00A1763A" w:rsidR="002B4E54">
        <w:t xml:space="preserve">to the UK market </w:t>
      </w:r>
      <w:r w:rsidRPr="00A1763A" w:rsidR="001A3456">
        <w:t>for three months before</w:t>
      </w:r>
      <w:r w:rsidRPr="00A1763A" w:rsidR="002B4E54">
        <w:t>hand</w:t>
      </w:r>
      <w:r w:rsidRPr="00A1763A">
        <w:t>. T</w:t>
      </w:r>
      <w:r w:rsidRPr="00A1763A" w:rsidR="001A3456">
        <w:t xml:space="preserve">here is </w:t>
      </w:r>
      <w:r w:rsidRPr="00A1763A">
        <w:t xml:space="preserve">going to be </w:t>
      </w:r>
      <w:r w:rsidRPr="00A1763A" w:rsidR="001A3456">
        <w:t xml:space="preserve">a </w:t>
      </w:r>
      <w:r w:rsidRPr="00A1763A">
        <w:t>per</w:t>
      </w:r>
      <w:r w:rsidRPr="00A1763A" w:rsidR="001A3456">
        <w:t>verse outcome of that</w:t>
      </w:r>
      <w:r w:rsidRPr="00A1763A">
        <w:t xml:space="preserve"> as well</w:t>
      </w:r>
      <w:r w:rsidRPr="00A1763A" w:rsidR="002B4E54">
        <w:t>,</w:t>
      </w:r>
      <w:r w:rsidRPr="00A1763A">
        <w:t xml:space="preserve"> because there is a time</w:t>
      </w:r>
      <w:r w:rsidRPr="00A1763A" w:rsidR="002B4E54">
        <w:t xml:space="preserve"> lag</w:t>
      </w:r>
      <w:r w:rsidRPr="00A1763A">
        <w:t>.</w:t>
      </w:r>
    </w:p>
    <w:p w:rsidR="0030793D" w:rsidRPr="00A1763A" w:rsidP="008D537C">
      <w:pPr>
        <w:pStyle w:val="Answer"/>
      </w:pPr>
      <w:sdt>
        <w:sdtPr>
          <w:alias w:val="Witness"/>
          <w:id w:val="377909101"/>
          <w:placeholder>
            <w:docPart w:val="7072C5CCC1D7496C881AAF6CCB0E4FE4"/>
          </w:placeholder>
          <w:richText/>
        </w:sdtPr>
        <w:sdtContent>
          <w:r w:rsidRPr="00A1763A">
            <w:rPr>
              <w:b/>
              <w:bCs/>
              <w:i/>
              <w:iCs/>
            </w:rPr>
            <w:t>Michelle Dyson:</w:t>
          </w:r>
        </w:sdtContent>
      </w:sdt>
      <w:r w:rsidRPr="00A1763A">
        <w:t xml:space="preserve"> The </w:t>
      </w:r>
      <w:r w:rsidRPr="00A1763A" w:rsidR="001A3456">
        <w:t>bit I was talking about is</w:t>
      </w:r>
      <w:r w:rsidRPr="00A1763A">
        <w:t xml:space="preserve"> whether you </w:t>
      </w:r>
      <w:r w:rsidRPr="00A1763A" w:rsidR="002B4E54">
        <w:t xml:space="preserve">actually </w:t>
      </w:r>
      <w:r w:rsidRPr="00A1763A">
        <w:t xml:space="preserve">have </w:t>
      </w:r>
      <w:r w:rsidRPr="00A1763A" w:rsidR="001A3456">
        <w:t>a vacancy</w:t>
      </w:r>
      <w:r w:rsidRPr="00A1763A">
        <w:t xml:space="preserve"> </w:t>
      </w:r>
      <w:r w:rsidRPr="00A1763A" w:rsidR="002B4E54">
        <w:t xml:space="preserve">that </w:t>
      </w:r>
      <w:r w:rsidRPr="00A1763A" w:rsidR="001A3456">
        <w:t>you are</w:t>
      </w:r>
      <w:r w:rsidRPr="00A1763A">
        <w:t xml:space="preserve"> recruiting</w:t>
      </w:r>
      <w:r w:rsidRPr="00A1763A" w:rsidR="002B4E54">
        <w:t xml:space="preserve"> to</w:t>
      </w:r>
      <w:r w:rsidRPr="00A1763A">
        <w:t xml:space="preserve">. </w:t>
      </w:r>
    </w:p>
    <w:p w:rsidR="0030793D" w:rsidRPr="00A1763A" w:rsidP="008D537C">
      <w:pPr>
        <w:pStyle w:val="Answer"/>
      </w:pPr>
      <w:sdt>
        <w:sdtPr>
          <w:alias w:val="Witness"/>
          <w:id w:val="-461803987"/>
          <w:placeholder>
            <w:docPart w:val="991D8C8749D249EBB73C4927C5FAD951"/>
          </w:placeholder>
          <w:richText/>
        </w:sdtPr>
        <w:sdtContent>
          <w:r w:rsidRPr="00A1763A">
            <w:rPr>
              <w:b/>
              <w:bCs/>
              <w:i/>
              <w:iCs/>
            </w:rPr>
            <w:t>Sir Chris Wormald:</w:t>
          </w:r>
        </w:sdtContent>
      </w:sdt>
      <w:r w:rsidRPr="00A1763A">
        <w:t xml:space="preserve"> Y</w:t>
      </w:r>
      <w:r w:rsidRPr="00A1763A" w:rsidR="001A3456">
        <w:t>ou are correct</w:t>
      </w:r>
      <w:r w:rsidRPr="00A1763A" w:rsidR="002B4E54">
        <w:t xml:space="preserve"> that there </w:t>
      </w:r>
      <w:r w:rsidRPr="00A1763A" w:rsidR="001A3456">
        <w:t>are some trade-offs here</w:t>
      </w:r>
      <w:r w:rsidRPr="00A1763A">
        <w:t>. T</w:t>
      </w:r>
      <w:r w:rsidRPr="00A1763A" w:rsidR="001A3456">
        <w:t>he more you regulate the system</w:t>
      </w:r>
      <w:r w:rsidRPr="00A1763A">
        <w:t xml:space="preserve">, </w:t>
      </w:r>
      <w:r w:rsidRPr="00A1763A" w:rsidR="001A3456">
        <w:t>the more challenging it is to get people in</w:t>
      </w:r>
      <w:r w:rsidRPr="00A1763A">
        <w:t>. Y</w:t>
      </w:r>
      <w:r w:rsidRPr="00A1763A" w:rsidR="001A3456">
        <w:t xml:space="preserve">ou have to hit the balance to prevent abuse while still being able to get </w:t>
      </w:r>
      <w:r w:rsidRPr="00A1763A">
        <w:t>the staff.</w:t>
      </w:r>
    </w:p>
    <w:p w:rsidR="0030793D" w:rsidRPr="00A1763A" w:rsidP="0030793D">
      <w:pPr>
        <w:pStyle w:val="Remark"/>
      </w:pPr>
      <w:sdt>
        <w:sdtPr>
          <w:rPr>
            <w:b/>
          </w:rPr>
          <w:alias w:val="Member"/>
          <w:tag w:val="&lt;Member mnisId='4295' dodsId='107295'&gt;"/>
          <w:id w:val="-1661836553"/>
          <w:placeholder>
            <w:docPart w:val="6CF2E25AC7414423980B7622F1F9F12F"/>
          </w:placeholder>
          <w:richText/>
        </w:sdtPr>
        <w:sdtContent>
          <w:r w:rsidRPr="00A1763A">
            <w:rPr>
              <w:b/>
            </w:rPr>
            <w:t>Chair:</w:t>
          </w:r>
        </w:sdtContent>
      </w:sdt>
      <w:r w:rsidRPr="00A1763A">
        <w:t xml:space="preserve"> I </w:t>
      </w:r>
      <w:r w:rsidRPr="00A1763A" w:rsidR="001A3456">
        <w:t>get the point</w:t>
      </w:r>
      <w:r w:rsidRPr="00A1763A">
        <w:t xml:space="preserve">. </w:t>
      </w:r>
    </w:p>
    <w:p w:rsidR="0030793D" w:rsidRPr="00A1763A" w:rsidP="0030793D">
      <w:pPr>
        <w:pStyle w:val="Question"/>
      </w:pPr>
      <w:sdt>
        <w:sdtPr>
          <w:alias w:val="Member"/>
          <w:tag w:val="&lt;Member mnisId='4864' dodsId='119014'&gt;"/>
          <w:id w:val="-1950235276"/>
          <w:placeholder>
            <w:docPart w:val="FF89B5DE14274B55891F94F83B30FA90"/>
          </w:placeholder>
          <w:richText/>
        </w:sdtPr>
        <w:sdtContent>
          <w:r w:rsidRPr="00A1763A">
            <w:rPr>
              <w:b/>
            </w:rPr>
            <w:t>Olivia Blake:</w:t>
          </w:r>
        </w:sdtContent>
      </w:sdt>
      <w:r w:rsidRPr="00A1763A">
        <w:t xml:space="preserve"> T</w:t>
      </w:r>
      <w:r w:rsidRPr="00A1763A" w:rsidR="001A3456">
        <w:t>his is a known growth area in modern slavery</w:t>
      </w:r>
      <w:r w:rsidRPr="00A1763A">
        <w:t xml:space="preserve">, so </w:t>
      </w:r>
      <w:r w:rsidRPr="00A1763A" w:rsidR="001A3456">
        <w:t xml:space="preserve">I just wondered how you </w:t>
      </w:r>
      <w:r w:rsidRPr="00A1763A">
        <w:t xml:space="preserve">will </w:t>
      </w:r>
      <w:r w:rsidRPr="00A1763A" w:rsidR="001A3456">
        <w:t>ensure that the right checks are being carried out</w:t>
      </w:r>
      <w:r w:rsidRPr="00A1763A">
        <w:t xml:space="preserve">. </w:t>
      </w:r>
    </w:p>
    <w:p w:rsidR="006B34FD" w:rsidRPr="00A1763A" w:rsidP="0030793D">
      <w:pPr>
        <w:pStyle w:val="Answer"/>
      </w:pPr>
      <w:sdt>
        <w:sdtPr>
          <w:alias w:val="Witness"/>
          <w:id w:val="1990599511"/>
          <w:placeholder>
            <w:docPart w:val="6649D431E119416CA2AF36CA9453D3BF"/>
          </w:placeholder>
          <w:richText/>
        </w:sdtPr>
        <w:sdtContent>
          <w:r w:rsidRPr="00A1763A" w:rsidR="0030793D">
            <w:rPr>
              <w:b/>
              <w:bCs/>
              <w:i/>
              <w:iCs/>
            </w:rPr>
            <w:t>Michelle Dyson:</w:t>
          </w:r>
        </w:sdtContent>
      </w:sdt>
      <w:r w:rsidRPr="00A1763A" w:rsidR="0030793D">
        <w:t xml:space="preserve"> </w:t>
      </w:r>
      <w:r w:rsidRPr="00A1763A" w:rsidR="001A3456">
        <w:t xml:space="preserve">UK </w:t>
      </w:r>
      <w:r w:rsidRPr="00A1763A" w:rsidR="0030793D">
        <w:t>V</w:t>
      </w:r>
      <w:r w:rsidRPr="00A1763A" w:rsidR="001A3456">
        <w:t xml:space="preserve">isas and </w:t>
      </w:r>
      <w:r w:rsidRPr="00A1763A" w:rsidR="0030793D">
        <w:t>I</w:t>
      </w:r>
      <w:r w:rsidRPr="00A1763A" w:rsidR="001A3456">
        <w:t xml:space="preserve">mmigration can suspend and revoke people’s licences where </w:t>
      </w:r>
      <w:r w:rsidRPr="00A1763A" w:rsidR="00AE15DC">
        <w:t>it</w:t>
      </w:r>
      <w:r w:rsidRPr="00A1763A" w:rsidR="001A3456">
        <w:t xml:space="preserve"> find</w:t>
      </w:r>
      <w:r w:rsidRPr="00A1763A" w:rsidR="00AE15DC">
        <w:t>s</w:t>
      </w:r>
      <w:r w:rsidRPr="00A1763A" w:rsidR="001A3456">
        <w:t xml:space="preserve"> abuse</w:t>
      </w:r>
      <w:r w:rsidRPr="00A1763A">
        <w:t xml:space="preserve">, and </w:t>
      </w:r>
      <w:r w:rsidRPr="00A1763A" w:rsidR="0025675A">
        <w:t>it is</w:t>
      </w:r>
      <w:r w:rsidRPr="00A1763A" w:rsidR="001A3456">
        <w:t xml:space="preserve"> absolutely doing that. The Gangmasters and Labour Abuse Authority is charged with investigating and taking action where there are cases of exploitation and modern slavery</w:t>
      </w:r>
      <w:r w:rsidRPr="00A1763A">
        <w:t xml:space="preserve">. </w:t>
      </w:r>
      <w:r w:rsidRPr="00A1763A" w:rsidR="0025675A">
        <w:t>It is</w:t>
      </w:r>
      <w:r w:rsidRPr="00A1763A" w:rsidR="001A3456">
        <w:t xml:space="preserve"> very much on the case</w:t>
      </w:r>
      <w:r w:rsidRPr="00A1763A">
        <w:t>.</w:t>
      </w:r>
    </w:p>
    <w:p w:rsidR="006B34FD" w:rsidRPr="00A1763A" w:rsidP="0030793D">
      <w:pPr>
        <w:pStyle w:val="Answer"/>
      </w:pPr>
      <w:r w:rsidRPr="00A1763A">
        <w:t xml:space="preserve">The </w:t>
      </w:r>
      <w:r w:rsidRPr="00A1763A" w:rsidR="001A3456">
        <w:t xml:space="preserve">CQC </w:t>
      </w:r>
      <w:r w:rsidRPr="00A1763A">
        <w:t xml:space="preserve">does </w:t>
      </w:r>
      <w:r w:rsidRPr="00A1763A" w:rsidR="001A3456">
        <w:t>not have any explicit responsibility here</w:t>
      </w:r>
      <w:r w:rsidRPr="00A1763A">
        <w:t xml:space="preserve">, </w:t>
      </w:r>
      <w:r w:rsidRPr="00A1763A" w:rsidR="001A3456">
        <w:t xml:space="preserve">but </w:t>
      </w:r>
      <w:r w:rsidRPr="00A1763A" w:rsidR="0025675A">
        <w:t>it is</w:t>
      </w:r>
      <w:r w:rsidRPr="00A1763A" w:rsidR="001A3456">
        <w:t xml:space="preserve"> going into care providers</w:t>
      </w:r>
      <w:r w:rsidRPr="00A1763A">
        <w:t>. W</w:t>
      </w:r>
      <w:r w:rsidRPr="00A1763A" w:rsidR="001A3456">
        <w:t xml:space="preserve">here </w:t>
      </w:r>
      <w:r w:rsidRPr="00A1763A" w:rsidR="0025675A">
        <w:t>it is</w:t>
      </w:r>
      <w:r w:rsidRPr="00A1763A" w:rsidR="001A3456">
        <w:t xml:space="preserve"> spotting things</w:t>
      </w:r>
      <w:r w:rsidRPr="00A1763A">
        <w:t xml:space="preserve">, </w:t>
      </w:r>
      <w:r w:rsidRPr="00A1763A" w:rsidR="0025675A">
        <w:t>it is</w:t>
      </w:r>
      <w:r w:rsidRPr="00A1763A" w:rsidR="001A3456">
        <w:t xml:space="preserve"> making referrals to these various organisations</w:t>
      </w:r>
      <w:r w:rsidRPr="00A1763A">
        <w:t xml:space="preserve">. </w:t>
      </w:r>
    </w:p>
    <w:p w:rsidR="006B34FD" w:rsidRPr="00A1763A" w:rsidP="0030793D">
      <w:pPr>
        <w:pStyle w:val="Answer"/>
      </w:pPr>
      <w:r w:rsidRPr="00A1763A">
        <w:t>A</w:t>
      </w:r>
      <w:r w:rsidRPr="00A1763A" w:rsidR="001A3456">
        <w:t xml:space="preserve">s a </w:t>
      </w:r>
      <w:r w:rsidRPr="00A1763A">
        <w:t>D</w:t>
      </w:r>
      <w:r w:rsidRPr="00A1763A" w:rsidR="001A3456">
        <w:t>epartment</w:t>
      </w:r>
      <w:r w:rsidRPr="00A1763A">
        <w:t xml:space="preserve">, </w:t>
      </w:r>
      <w:r w:rsidRPr="00A1763A" w:rsidR="001A3456">
        <w:t>we have been concerned about this for a long time</w:t>
      </w:r>
      <w:r w:rsidRPr="00A1763A">
        <w:t>. W</w:t>
      </w:r>
      <w:r w:rsidRPr="00A1763A" w:rsidR="001A3456">
        <w:t>e are working with all those organisations</w:t>
      </w:r>
      <w:r w:rsidRPr="00A1763A">
        <w:t>. W</w:t>
      </w:r>
      <w:r w:rsidRPr="00A1763A" w:rsidR="001A3456">
        <w:t xml:space="preserve">e also work </w:t>
      </w:r>
      <w:r w:rsidRPr="00A1763A">
        <w:t xml:space="preserve">with an </w:t>
      </w:r>
      <w:r w:rsidRPr="00A1763A" w:rsidR="001A3456">
        <w:t xml:space="preserve">anti-slavery charity called </w:t>
      </w:r>
      <w:r w:rsidRPr="00A1763A">
        <w:t>U</w:t>
      </w:r>
      <w:r w:rsidRPr="00A1763A" w:rsidR="001A3456">
        <w:t>nseen</w:t>
      </w:r>
      <w:r w:rsidRPr="00A1763A">
        <w:t xml:space="preserve">, which </w:t>
      </w:r>
      <w:r w:rsidRPr="00A1763A" w:rsidR="001A3456">
        <w:t>runs a helpline</w:t>
      </w:r>
      <w:r w:rsidRPr="00A1763A" w:rsidR="0025675A">
        <w:t xml:space="preserve">, so we </w:t>
      </w:r>
      <w:r w:rsidRPr="00A1763A" w:rsidR="001A3456">
        <w:t>get the data from the</w:t>
      </w:r>
      <w:r w:rsidRPr="00A1763A" w:rsidR="0025675A">
        <w:t>re</w:t>
      </w:r>
      <w:r w:rsidRPr="00A1763A">
        <w:t>. W</w:t>
      </w:r>
      <w:r w:rsidRPr="00A1763A" w:rsidR="001A3456">
        <w:t>e have a code of practice on ethical recruitment</w:t>
      </w:r>
      <w:r w:rsidRPr="00A1763A">
        <w:t xml:space="preserve">, </w:t>
      </w:r>
      <w:r w:rsidRPr="00A1763A" w:rsidR="001A3456">
        <w:t>and we have set up international recruitment hubs across the country</w:t>
      </w:r>
      <w:r w:rsidRPr="00A1763A">
        <w:t xml:space="preserve">. We are </w:t>
      </w:r>
      <w:r w:rsidRPr="00A1763A" w:rsidR="001A3456">
        <w:t>now pivoting those to supporting on exploitation and modern slavery issues</w:t>
      </w:r>
      <w:r w:rsidRPr="00A1763A">
        <w:t xml:space="preserve">. </w:t>
      </w:r>
    </w:p>
    <w:p w:rsidR="002A7C0A" w:rsidRPr="00A1763A" w:rsidP="002A7C0A">
      <w:pPr>
        <w:pStyle w:val="Question"/>
      </w:pPr>
      <w:sdt>
        <w:sdtPr>
          <w:alias w:val="Member"/>
          <w:tag w:val="&lt;Member mnisId='4864' dodsId='119014'&gt;"/>
          <w:id w:val="1700672185"/>
          <w:placeholder>
            <w:docPart w:val="569E5C6422B842E69EC99F385FC471A6"/>
          </w:placeholder>
          <w:richText/>
        </w:sdtPr>
        <w:sdtContent>
          <w:r w:rsidRPr="00A1763A" w:rsidR="006B34FD">
            <w:rPr>
              <w:b/>
            </w:rPr>
            <w:t>Olivia Blake:</w:t>
          </w:r>
        </w:sdtContent>
      </w:sdt>
      <w:r w:rsidRPr="00A1763A" w:rsidR="006B34FD">
        <w:t xml:space="preserve"> I take </w:t>
      </w:r>
      <w:r w:rsidRPr="00A1763A" w:rsidR="001A3456">
        <w:t xml:space="preserve">what you say about it being </w:t>
      </w:r>
      <w:r w:rsidRPr="00A1763A">
        <w:t xml:space="preserve">the duty of </w:t>
      </w:r>
      <w:r w:rsidRPr="00A1763A" w:rsidR="001A3456">
        <w:t>other bodies to investigate and things like that</w:t>
      </w:r>
      <w:r w:rsidRPr="00A1763A">
        <w:t xml:space="preserve">, </w:t>
      </w:r>
      <w:r w:rsidRPr="00A1763A" w:rsidR="001A3456">
        <w:t xml:space="preserve">but what measures are both your </w:t>
      </w:r>
      <w:r w:rsidRPr="00A1763A">
        <w:t>D</w:t>
      </w:r>
      <w:r w:rsidRPr="00A1763A" w:rsidR="001A3456">
        <w:t>epartments taking to ensure that private companies cannot exploit</w:t>
      </w:r>
      <w:r w:rsidRPr="00A1763A" w:rsidR="00484D6F">
        <w:t xml:space="preserve"> these workers</w:t>
      </w:r>
      <w:r w:rsidRPr="00A1763A">
        <w:t>? T</w:t>
      </w:r>
      <w:r w:rsidRPr="00A1763A" w:rsidR="001A3456">
        <w:t>here must be something you can do to be preventative in this</w:t>
      </w:r>
      <w:r w:rsidRPr="00A1763A">
        <w:t xml:space="preserve">. </w:t>
      </w:r>
      <w:r w:rsidRPr="00A1763A" w:rsidR="001A3456">
        <w:t xml:space="preserve">I just wondered </w:t>
      </w:r>
      <w:r w:rsidRPr="00A1763A">
        <w:t xml:space="preserve">whether you could point to </w:t>
      </w:r>
      <w:r w:rsidRPr="00A1763A" w:rsidR="001A3456">
        <w:t xml:space="preserve">any examples across both </w:t>
      </w:r>
      <w:r w:rsidRPr="00A1763A">
        <w:t>D</w:t>
      </w:r>
      <w:r w:rsidRPr="00A1763A" w:rsidR="001A3456">
        <w:t>epartments</w:t>
      </w:r>
      <w:r w:rsidRPr="00A1763A">
        <w:t xml:space="preserve">. </w:t>
      </w:r>
    </w:p>
    <w:p w:rsidR="005934DC" w:rsidRPr="00A1763A" w:rsidP="0030793D">
      <w:pPr>
        <w:pStyle w:val="Answer"/>
      </w:pPr>
      <w:sdt>
        <w:sdtPr>
          <w:alias w:val="Witness"/>
          <w:id w:val="573324669"/>
          <w:placeholder>
            <w:docPart w:val="C087FE9330DE4943AC538D250ABEF34B"/>
          </w:placeholder>
          <w:richText/>
        </w:sdtPr>
        <w:sdtContent>
          <w:r w:rsidRPr="00A1763A" w:rsidR="002A7C0A">
            <w:rPr>
              <w:b/>
              <w:bCs/>
              <w:i/>
              <w:iCs/>
            </w:rPr>
            <w:t>Michelle Dyson:</w:t>
          </w:r>
        </w:sdtContent>
      </w:sdt>
      <w:r w:rsidRPr="00A1763A" w:rsidR="002A7C0A">
        <w:t xml:space="preserve"> I do not </w:t>
      </w:r>
      <w:r w:rsidRPr="00A1763A" w:rsidR="001A3456">
        <w:t xml:space="preserve">have anything extra to say other than </w:t>
      </w:r>
      <w:r w:rsidRPr="00A1763A" w:rsidR="00724252">
        <w:t xml:space="preserve">that </w:t>
      </w:r>
      <w:r w:rsidRPr="00A1763A" w:rsidR="001A3456">
        <w:t>we are really on it</w:t>
      </w:r>
      <w:r w:rsidRPr="00A1763A">
        <w:t>. T</w:t>
      </w:r>
      <w:r w:rsidRPr="00A1763A" w:rsidR="001A3456">
        <w:t>his is a big concern</w:t>
      </w:r>
      <w:r w:rsidRPr="00A1763A">
        <w:t>. W</w:t>
      </w:r>
      <w:r w:rsidRPr="00A1763A" w:rsidR="001A3456">
        <w:t>e are working across all those organisations</w:t>
      </w:r>
      <w:r w:rsidRPr="00A1763A">
        <w:t>. W</w:t>
      </w:r>
      <w:r w:rsidRPr="00A1763A" w:rsidR="001A3456">
        <w:t>e see our relationships with local authorities as being really important</w:t>
      </w:r>
      <w:r w:rsidRPr="00A1763A">
        <w:t xml:space="preserve">. For example, </w:t>
      </w:r>
      <w:r w:rsidRPr="00A1763A" w:rsidR="001A3456">
        <w:t>where UKVI is going to revoke a licen</w:t>
      </w:r>
      <w:r w:rsidRPr="00A1763A">
        <w:t>c</w:t>
      </w:r>
      <w:r w:rsidRPr="00A1763A" w:rsidR="001A3456">
        <w:t>e</w:t>
      </w:r>
      <w:r w:rsidRPr="00A1763A">
        <w:t xml:space="preserve">, </w:t>
      </w:r>
      <w:r w:rsidRPr="00A1763A" w:rsidR="001A3456">
        <w:t xml:space="preserve">we make sure the local authority is alerted because we </w:t>
      </w:r>
      <w:r w:rsidRPr="00A1763A" w:rsidR="00724252">
        <w:t xml:space="preserve">do not </w:t>
      </w:r>
      <w:r w:rsidRPr="00A1763A" w:rsidR="001A3456">
        <w:t xml:space="preserve">want all the people who had jobs </w:t>
      </w:r>
      <w:r w:rsidRPr="00A1763A">
        <w:t xml:space="preserve">there, </w:t>
      </w:r>
      <w:r w:rsidRPr="00A1763A" w:rsidR="00724252">
        <w:t xml:space="preserve">of </w:t>
      </w:r>
      <w:r w:rsidRPr="00A1763A" w:rsidR="001A3456">
        <w:t>whatever nature</w:t>
      </w:r>
      <w:r w:rsidRPr="00A1763A">
        <w:t xml:space="preserve">, </w:t>
      </w:r>
      <w:r w:rsidRPr="00A1763A" w:rsidR="00724252">
        <w:t>to be</w:t>
      </w:r>
      <w:r w:rsidRPr="00A1763A" w:rsidR="001A3456">
        <w:t xml:space="preserve"> left in the lurch</w:t>
      </w:r>
      <w:r w:rsidRPr="00A1763A">
        <w:t xml:space="preserve">. We want </w:t>
      </w:r>
      <w:r w:rsidRPr="00A1763A" w:rsidR="001A3456">
        <w:t xml:space="preserve">the local authority </w:t>
      </w:r>
      <w:r w:rsidRPr="00A1763A" w:rsidR="00724252">
        <w:t>to be able to</w:t>
      </w:r>
      <w:r w:rsidRPr="00A1763A" w:rsidR="001A3456">
        <w:t xml:space="preserve"> look after them and find them other work</w:t>
      </w:r>
      <w:r w:rsidRPr="00A1763A">
        <w:t xml:space="preserve">. </w:t>
      </w:r>
    </w:p>
    <w:p w:rsidR="005934DC" w:rsidRPr="00A1763A" w:rsidP="0030793D">
      <w:pPr>
        <w:pStyle w:val="Answer"/>
      </w:pPr>
      <w:r w:rsidRPr="00A1763A">
        <w:t xml:space="preserve">We </w:t>
      </w:r>
      <w:r w:rsidRPr="00A1763A" w:rsidR="001A3456">
        <w:t>are doing what we can</w:t>
      </w:r>
      <w:r w:rsidRPr="00A1763A">
        <w:t xml:space="preserve">, </w:t>
      </w:r>
      <w:r w:rsidRPr="00A1763A" w:rsidR="00724252">
        <w:t xml:space="preserve">but </w:t>
      </w:r>
      <w:r w:rsidRPr="00A1763A" w:rsidR="001A3456">
        <w:t>I accept that this is a problem</w:t>
      </w:r>
      <w:r w:rsidRPr="00A1763A">
        <w:t>. T</w:t>
      </w:r>
      <w:r w:rsidRPr="00A1763A" w:rsidR="001A3456">
        <w:t xml:space="preserve">he scale of international recruitment means it </w:t>
      </w:r>
      <w:r w:rsidRPr="00A1763A" w:rsidR="00724252">
        <w:t>may be</w:t>
      </w:r>
      <w:r w:rsidRPr="00A1763A">
        <w:t xml:space="preserve"> </w:t>
      </w:r>
      <w:r w:rsidRPr="00A1763A" w:rsidR="001A3456">
        <w:t>inevitable that there will be some degree of problem</w:t>
      </w:r>
      <w:r w:rsidRPr="00A1763A">
        <w:t xml:space="preserve">. The </w:t>
      </w:r>
      <w:r w:rsidRPr="00A1763A" w:rsidR="001A3456">
        <w:t xml:space="preserve">more we can </w:t>
      </w:r>
      <w:r w:rsidRPr="00A1763A" w:rsidR="000E0CA8">
        <w:t>minim</w:t>
      </w:r>
      <w:r w:rsidRPr="00A1763A" w:rsidR="001A3456">
        <w:t>ise it</w:t>
      </w:r>
      <w:r w:rsidRPr="00A1763A">
        <w:t xml:space="preserve">, </w:t>
      </w:r>
      <w:r w:rsidRPr="00A1763A" w:rsidR="001A3456">
        <w:t>the better</w:t>
      </w:r>
      <w:r w:rsidRPr="00A1763A">
        <w:t xml:space="preserve">. </w:t>
      </w:r>
    </w:p>
    <w:p w:rsidR="00696B56" w:rsidRPr="00A1763A" w:rsidP="0030793D">
      <w:pPr>
        <w:pStyle w:val="Answer"/>
      </w:pPr>
      <w:sdt>
        <w:sdtPr>
          <w:alias w:val="Witness"/>
          <w:id w:val="-1240014934"/>
          <w:placeholder>
            <w:docPart w:val="87F09ECB1F5E4DE9862733F7229D39AF"/>
          </w:placeholder>
          <w:richText/>
        </w:sdtPr>
        <w:sdtContent>
          <w:r w:rsidRPr="00A1763A" w:rsidR="005934DC">
            <w:rPr>
              <w:b/>
              <w:bCs/>
              <w:i/>
              <w:iCs/>
            </w:rPr>
            <w:t>Sir Chris Wormald:</w:t>
          </w:r>
        </w:sdtContent>
      </w:sdt>
      <w:r w:rsidRPr="00A1763A" w:rsidR="005934DC">
        <w:t xml:space="preserve"> I</w:t>
      </w:r>
      <w:r w:rsidRPr="00A1763A" w:rsidR="001A3456">
        <w:t xml:space="preserve">t is </w:t>
      </w:r>
      <w:r w:rsidRPr="00A1763A">
        <w:t xml:space="preserve">one of these </w:t>
      </w:r>
      <w:r w:rsidRPr="00A1763A" w:rsidR="001A3456">
        <w:t>issue</w:t>
      </w:r>
      <w:r w:rsidRPr="00A1763A">
        <w:t xml:space="preserve">s </w:t>
      </w:r>
      <w:r w:rsidRPr="00A1763A" w:rsidR="001A3456">
        <w:t>where</w:t>
      </w:r>
      <w:r w:rsidRPr="00A1763A">
        <w:t xml:space="preserve">, </w:t>
      </w:r>
      <w:r w:rsidRPr="00A1763A" w:rsidR="001A3456">
        <w:t>because of the numbers</w:t>
      </w:r>
      <w:r w:rsidRPr="00A1763A">
        <w:t xml:space="preserve">, </w:t>
      </w:r>
      <w:r w:rsidRPr="00A1763A" w:rsidR="001A3456">
        <w:t>things happen</w:t>
      </w:r>
      <w:r w:rsidRPr="00A1763A">
        <w:t xml:space="preserve">, </w:t>
      </w:r>
      <w:r w:rsidRPr="00A1763A" w:rsidR="001A3456">
        <w:t>but your objective has to always be zero</w:t>
      </w:r>
      <w:r w:rsidRPr="00A1763A">
        <w:t xml:space="preserve">. You </w:t>
      </w:r>
      <w:r w:rsidRPr="00A1763A" w:rsidR="001A3456">
        <w:t xml:space="preserve">have to have zero </w:t>
      </w:r>
      <w:r w:rsidRPr="00A1763A">
        <w:t xml:space="preserve">tolerance. </w:t>
      </w:r>
    </w:p>
    <w:p w:rsidR="00A73817" w:rsidRPr="00A1763A" w:rsidP="0030793D">
      <w:pPr>
        <w:pStyle w:val="Answer"/>
      </w:pPr>
      <w:r w:rsidRPr="00A1763A">
        <w:t xml:space="preserve">There are a lot of organisations involved here, but we </w:t>
      </w:r>
      <w:r w:rsidRPr="00A1763A" w:rsidR="00696B56">
        <w:t xml:space="preserve">see </w:t>
      </w:r>
      <w:r w:rsidRPr="00A1763A" w:rsidR="001A3456">
        <w:t xml:space="preserve">the </w:t>
      </w:r>
      <w:r w:rsidRPr="00A1763A" w:rsidR="00696B56">
        <w:t>D</w:t>
      </w:r>
      <w:r w:rsidRPr="00A1763A" w:rsidR="001A3456">
        <w:t xml:space="preserve">epartment’s role </w:t>
      </w:r>
      <w:r w:rsidRPr="00A1763A" w:rsidR="00696B56">
        <w:t xml:space="preserve">as </w:t>
      </w:r>
      <w:r w:rsidRPr="00A1763A" w:rsidR="001A3456">
        <w:t>twofold</w:t>
      </w:r>
      <w:r w:rsidRPr="00A1763A" w:rsidR="00696B56">
        <w:t xml:space="preserve">. </w:t>
      </w:r>
      <w:r w:rsidRPr="00A1763A" w:rsidR="000E0CA8">
        <w:t>The first is</w:t>
      </w:r>
      <w:r w:rsidRPr="00A1763A" w:rsidR="00696B56">
        <w:t xml:space="preserve"> to </w:t>
      </w:r>
      <w:r w:rsidRPr="00A1763A" w:rsidR="001A3456">
        <w:t>set policy so that the issue is minimised rather than maximised</w:t>
      </w:r>
      <w:r w:rsidRPr="00A1763A" w:rsidR="00696B56">
        <w:t>. T</w:t>
      </w:r>
      <w:r w:rsidRPr="00A1763A" w:rsidR="001A3456">
        <w:t xml:space="preserve">hat includes the changes to the scheme </w:t>
      </w:r>
      <w:r w:rsidRPr="00A1763A" w:rsidR="00696B56">
        <w:t xml:space="preserve">that </w:t>
      </w:r>
      <w:r w:rsidRPr="00A1763A" w:rsidR="001A3456">
        <w:t>we have described</w:t>
      </w:r>
      <w:r w:rsidRPr="00A1763A" w:rsidR="00696B56">
        <w:t xml:space="preserve">. </w:t>
      </w:r>
      <w:r w:rsidRPr="00A1763A">
        <w:t xml:space="preserve">The second is to </w:t>
      </w:r>
      <w:r w:rsidRPr="00A1763A" w:rsidR="001A3456">
        <w:t xml:space="preserve">make sure </w:t>
      </w:r>
      <w:r w:rsidRPr="00A1763A" w:rsidR="008B3EDA">
        <w:t xml:space="preserve">that </w:t>
      </w:r>
      <w:r w:rsidRPr="00A1763A" w:rsidR="001A3456">
        <w:t xml:space="preserve">the statutory organisations </w:t>
      </w:r>
      <w:r w:rsidRPr="00A1763A" w:rsidR="00696B56">
        <w:t xml:space="preserve">that </w:t>
      </w:r>
      <w:r w:rsidRPr="00A1763A" w:rsidR="001A3456">
        <w:t>have the enforcement powers find it as easy as possible to work with us</w:t>
      </w:r>
      <w:r w:rsidRPr="00A1763A" w:rsidR="00696B56">
        <w:t xml:space="preserve">, </w:t>
      </w:r>
      <w:r w:rsidRPr="00A1763A" w:rsidR="001A3456">
        <w:t xml:space="preserve">local authorities and care homes </w:t>
      </w:r>
      <w:r w:rsidRPr="00A1763A">
        <w:t xml:space="preserve">in order to </w:t>
      </w:r>
      <w:r w:rsidRPr="00A1763A" w:rsidR="001A3456">
        <w:t>do their job properly</w:t>
      </w:r>
      <w:r w:rsidRPr="00A1763A">
        <w:t>.</w:t>
      </w:r>
    </w:p>
    <w:p w:rsidR="00A73817" w:rsidRPr="00A1763A" w:rsidP="0030793D">
      <w:pPr>
        <w:pStyle w:val="Answer"/>
      </w:pPr>
      <w:r w:rsidRPr="00A1763A">
        <w:t>T</w:t>
      </w:r>
      <w:r w:rsidRPr="00A1763A" w:rsidR="001A3456">
        <w:t xml:space="preserve">hose are the two things </w:t>
      </w:r>
      <w:r w:rsidRPr="00A1763A">
        <w:t xml:space="preserve">that </w:t>
      </w:r>
      <w:r w:rsidRPr="00A1763A" w:rsidR="001A3456">
        <w:t>we bring to the party</w:t>
      </w:r>
      <w:r w:rsidRPr="00A1763A">
        <w:t>. W</w:t>
      </w:r>
      <w:r w:rsidRPr="00A1763A" w:rsidR="001A3456">
        <w:t xml:space="preserve">e are not trying to be a replacement enforcement agency for the people who are professional </w:t>
      </w:r>
      <w:r w:rsidRPr="00A1763A">
        <w:t xml:space="preserve">at this. That </w:t>
      </w:r>
      <w:r w:rsidRPr="00A1763A" w:rsidR="001A3456">
        <w:t>would be the wrong approach</w:t>
      </w:r>
      <w:r w:rsidRPr="00A1763A">
        <w:t xml:space="preserve">. We </w:t>
      </w:r>
      <w:r w:rsidRPr="00A1763A" w:rsidR="001A3456">
        <w:t xml:space="preserve">need to make sure </w:t>
      </w:r>
      <w:r w:rsidRPr="00A1763A" w:rsidR="008B3EDA">
        <w:t xml:space="preserve">that </w:t>
      </w:r>
      <w:r w:rsidRPr="00A1763A" w:rsidR="001A3456">
        <w:t xml:space="preserve">we are the easiest people in the world </w:t>
      </w:r>
      <w:r w:rsidRPr="00A1763A">
        <w:t xml:space="preserve">to work with </w:t>
      </w:r>
      <w:r w:rsidRPr="00A1763A" w:rsidR="001A3456">
        <w:t>for the visa agency</w:t>
      </w:r>
      <w:r w:rsidRPr="00A1763A">
        <w:t xml:space="preserve">, </w:t>
      </w:r>
      <w:r w:rsidRPr="00A1763A" w:rsidR="001A3456">
        <w:t xml:space="preserve">the police and others </w:t>
      </w:r>
      <w:r w:rsidRPr="00A1763A">
        <w:t xml:space="preserve">to </w:t>
      </w:r>
      <w:r w:rsidRPr="00A1763A" w:rsidR="001A3456">
        <w:t>be able to do their jobs</w:t>
      </w:r>
      <w:r w:rsidRPr="00A1763A">
        <w:t>. I</w:t>
      </w:r>
      <w:r w:rsidRPr="00A1763A" w:rsidR="001A3456">
        <w:t>t is those two roles</w:t>
      </w:r>
      <w:r w:rsidRPr="00A1763A">
        <w:t xml:space="preserve">. </w:t>
      </w:r>
    </w:p>
    <w:p w:rsidR="00A73817" w:rsidRPr="00A1763A" w:rsidP="0030793D">
      <w:pPr>
        <w:pStyle w:val="Answer"/>
      </w:pPr>
      <w:r w:rsidRPr="00A1763A">
        <w:t xml:space="preserve">Do </w:t>
      </w:r>
      <w:r w:rsidRPr="00A1763A" w:rsidR="001A3456">
        <w:t>you want to say a bit about local authorit</w:t>
      </w:r>
      <w:r w:rsidRPr="00A1763A">
        <w:t>ies?</w:t>
      </w:r>
    </w:p>
    <w:p w:rsidR="00854AF4" w:rsidRPr="00A1763A" w:rsidP="0030793D">
      <w:pPr>
        <w:pStyle w:val="Answer"/>
      </w:pPr>
      <w:sdt>
        <w:sdtPr>
          <w:alias w:val="Witness"/>
          <w:id w:val="-1147974226"/>
          <w:placeholder>
            <w:docPart w:val="A4A87EA2E5234E44A7E2FA3A1602DC03"/>
          </w:placeholder>
          <w:richText/>
        </w:sdtPr>
        <w:sdtContent>
          <w:r w:rsidRPr="00A1763A" w:rsidR="00541771">
            <w:rPr>
              <w:b/>
              <w:bCs/>
              <w:i/>
              <w:iCs/>
            </w:rPr>
            <w:t>Catherine Frances:</w:t>
          </w:r>
        </w:sdtContent>
      </w:sdt>
      <w:r w:rsidRPr="00A1763A" w:rsidR="00541771">
        <w:t xml:space="preserve"> From the </w:t>
      </w:r>
      <w:r w:rsidRPr="00A1763A" w:rsidR="001A3456">
        <w:t>local authority angle</w:t>
      </w:r>
      <w:r w:rsidRPr="00A1763A" w:rsidR="00541771">
        <w:t xml:space="preserve">, </w:t>
      </w:r>
      <w:r w:rsidRPr="00A1763A" w:rsidR="001A3456">
        <w:t xml:space="preserve">the main thing that we have done is </w:t>
      </w:r>
      <w:r w:rsidRPr="00A1763A" w:rsidR="008B3EDA">
        <w:t xml:space="preserve">to </w:t>
      </w:r>
      <w:r w:rsidRPr="00A1763A" w:rsidR="001A3456">
        <w:t xml:space="preserve">support the </w:t>
      </w:r>
      <w:r w:rsidRPr="00A1763A" w:rsidR="00541771">
        <w:t>D</w:t>
      </w:r>
      <w:r w:rsidRPr="00A1763A" w:rsidR="001A3456">
        <w:t xml:space="preserve">epartment </w:t>
      </w:r>
      <w:r w:rsidRPr="00A1763A" w:rsidR="00541771">
        <w:t>of H</w:t>
      </w:r>
      <w:r w:rsidRPr="00A1763A" w:rsidR="001A3456">
        <w:t xml:space="preserve">ealth and </w:t>
      </w:r>
      <w:r w:rsidRPr="00A1763A" w:rsidR="00541771">
        <w:t xml:space="preserve">Social Care </w:t>
      </w:r>
      <w:r w:rsidRPr="00A1763A" w:rsidR="001A3456">
        <w:t xml:space="preserve">in </w:t>
      </w:r>
      <w:r w:rsidRPr="00A1763A" w:rsidR="008B3EDA">
        <w:t>its</w:t>
      </w:r>
      <w:r w:rsidRPr="00A1763A" w:rsidR="001A3456">
        <w:t xml:space="preserve"> communication with local authorities</w:t>
      </w:r>
      <w:r w:rsidRPr="00A1763A" w:rsidR="00541771">
        <w:t xml:space="preserve">. We </w:t>
      </w:r>
      <w:r w:rsidRPr="00A1763A" w:rsidR="001A3456">
        <w:t>have been involved in some initiatives</w:t>
      </w:r>
      <w:r w:rsidRPr="00A1763A" w:rsidR="00541771">
        <w:t xml:space="preserve">, </w:t>
      </w:r>
      <w:r w:rsidRPr="00A1763A" w:rsidR="001A3456">
        <w:t xml:space="preserve">such as </w:t>
      </w:r>
      <w:r w:rsidRPr="00A1763A" w:rsidR="000361E8">
        <w:t>H</w:t>
      </w:r>
      <w:r w:rsidRPr="00A1763A" w:rsidR="001A3456">
        <w:t>omes for Ukraine</w:t>
      </w:r>
      <w:r w:rsidRPr="00A1763A" w:rsidR="00541771">
        <w:t xml:space="preserve">, </w:t>
      </w:r>
      <w:r w:rsidRPr="00A1763A" w:rsidR="001A3456">
        <w:t xml:space="preserve">where we have </w:t>
      </w:r>
      <w:r w:rsidRPr="00A1763A" w:rsidR="008B3EDA">
        <w:t xml:space="preserve">reviewed these things </w:t>
      </w:r>
      <w:r w:rsidRPr="00A1763A" w:rsidR="001A3456">
        <w:t xml:space="preserve">to make sure </w:t>
      </w:r>
      <w:r w:rsidRPr="00A1763A" w:rsidR="00C53510">
        <w:t xml:space="preserve">that </w:t>
      </w:r>
      <w:r w:rsidRPr="00A1763A" w:rsidR="00541771">
        <w:t xml:space="preserve">there are as few </w:t>
      </w:r>
      <w:r w:rsidRPr="00A1763A" w:rsidR="001A3456">
        <w:t>issues</w:t>
      </w:r>
      <w:r w:rsidRPr="00A1763A" w:rsidR="00541771">
        <w:t xml:space="preserve"> as possible</w:t>
      </w:r>
      <w:r w:rsidRPr="00A1763A">
        <w:t xml:space="preserve">. We </w:t>
      </w:r>
      <w:r w:rsidRPr="00A1763A" w:rsidR="001A3456">
        <w:t>have brought to bear our collective working across Whitehall and</w:t>
      </w:r>
      <w:r w:rsidRPr="00A1763A">
        <w:t xml:space="preserve">, </w:t>
      </w:r>
      <w:r w:rsidRPr="00A1763A" w:rsidR="001A3456">
        <w:t>as Chris</w:t>
      </w:r>
      <w:r w:rsidRPr="00A1763A">
        <w:t xml:space="preserve"> </w:t>
      </w:r>
      <w:r w:rsidRPr="00A1763A" w:rsidR="001A3456">
        <w:t>has said</w:t>
      </w:r>
      <w:r w:rsidRPr="00A1763A">
        <w:t xml:space="preserve">, </w:t>
      </w:r>
      <w:r w:rsidRPr="00A1763A" w:rsidR="001A3456">
        <w:t xml:space="preserve">across different </w:t>
      </w:r>
      <w:r w:rsidRPr="00A1763A">
        <w:t>D</w:t>
      </w:r>
      <w:r w:rsidRPr="00A1763A" w:rsidR="001A3456">
        <w:t>epartments</w:t>
      </w:r>
      <w:r w:rsidRPr="00A1763A">
        <w:t xml:space="preserve">, </w:t>
      </w:r>
      <w:r w:rsidRPr="00A1763A" w:rsidR="001A3456">
        <w:t xml:space="preserve">including </w:t>
      </w:r>
      <w:r w:rsidR="00B77817">
        <w:t xml:space="preserve">the </w:t>
      </w:r>
      <w:r w:rsidRPr="00A1763A" w:rsidR="00F64E0B">
        <w:t>Home Office</w:t>
      </w:r>
      <w:r w:rsidRPr="00A1763A">
        <w:t>. We are very much on the same page.</w:t>
      </w:r>
    </w:p>
    <w:p w:rsidR="008205F2" w:rsidRPr="00A1763A" w:rsidP="00243280">
      <w:pPr>
        <w:pStyle w:val="Question"/>
      </w:pPr>
      <w:sdt>
        <w:sdtPr>
          <w:alias w:val="Member"/>
          <w:tag w:val="&lt;Member mnisId='4828' dodsId='157050'&gt;"/>
          <w:id w:val="1754862428"/>
          <w:placeholder>
            <w:docPart w:val="502C45881CC2414B979D90279C28692E"/>
          </w:placeholder>
          <w:richText/>
        </w:sdtPr>
        <w:sdtContent>
          <w:r w:rsidRPr="00A1763A" w:rsidR="00854AF4">
            <w:rPr>
              <w:b/>
            </w:rPr>
            <w:t>Paula Barker:</w:t>
          </w:r>
        </w:sdtContent>
      </w:sdt>
      <w:r w:rsidRPr="00A1763A" w:rsidR="00854AF4">
        <w:t xml:space="preserve"> </w:t>
      </w:r>
      <w:r w:rsidRPr="00A1763A" w:rsidR="001A3456">
        <w:t>I have a couple of questions on workforce strategy</w:t>
      </w:r>
      <w:r w:rsidRPr="00A1763A" w:rsidR="00854AF4">
        <w:t xml:space="preserve">. </w:t>
      </w:r>
      <w:r w:rsidRPr="00A1763A">
        <w:t xml:space="preserve">In the future, </w:t>
      </w:r>
      <w:r w:rsidRPr="00A1763A" w:rsidR="001A3456">
        <w:t xml:space="preserve">what percentage </w:t>
      </w:r>
      <w:r w:rsidRPr="00A1763A">
        <w:t xml:space="preserve">of </w:t>
      </w:r>
      <w:r w:rsidRPr="00A1763A" w:rsidR="001A3456">
        <w:t xml:space="preserve">the workforce </w:t>
      </w:r>
      <w:r w:rsidRPr="00A1763A">
        <w:t xml:space="preserve">do you expect </w:t>
      </w:r>
      <w:r w:rsidRPr="00A1763A" w:rsidR="00854AF4">
        <w:t xml:space="preserve">would or should </w:t>
      </w:r>
      <w:r w:rsidRPr="00A1763A" w:rsidR="001A3456">
        <w:t>be overseas versus domestic employees</w:t>
      </w:r>
      <w:r w:rsidRPr="00A1763A">
        <w:t>?</w:t>
      </w:r>
    </w:p>
    <w:p w:rsidR="002C0F50" w:rsidRPr="00A1763A" w:rsidP="0030793D">
      <w:pPr>
        <w:pStyle w:val="Answer"/>
      </w:pPr>
      <w:sdt>
        <w:sdtPr>
          <w:alias w:val="Witness"/>
          <w:id w:val="443348285"/>
          <w:placeholder>
            <w:docPart w:val="BB7F492EE8844101B12D70F470896FE9"/>
          </w:placeholder>
          <w:richText/>
        </w:sdtPr>
        <w:sdtContent>
          <w:r w:rsidRPr="00A1763A" w:rsidR="006D2815">
            <w:rPr>
              <w:b/>
              <w:bCs/>
              <w:i/>
              <w:iCs/>
            </w:rPr>
            <w:t>Michelle Dyson:</w:t>
          </w:r>
        </w:sdtContent>
      </w:sdt>
      <w:r w:rsidRPr="00A1763A" w:rsidR="006D2815">
        <w:t xml:space="preserve"> W</w:t>
      </w:r>
      <w:r w:rsidRPr="00A1763A" w:rsidR="001A3456">
        <w:t>e do not do workforce planning in that way</w:t>
      </w:r>
      <w:r w:rsidRPr="00A1763A" w:rsidR="00EC1881">
        <w:t>. I</w:t>
      </w:r>
      <w:r w:rsidRPr="00A1763A" w:rsidR="001A3456">
        <w:t>t is worth remembering that this is a big private sector workforce employed by 18,000 employers</w:t>
      </w:r>
      <w:r w:rsidRPr="00A1763A">
        <w:t>. I</w:t>
      </w:r>
      <w:r w:rsidRPr="00A1763A" w:rsidR="001A3456">
        <w:t xml:space="preserve">t is very different from </w:t>
      </w:r>
      <w:r w:rsidRPr="00A1763A">
        <w:t xml:space="preserve">the </w:t>
      </w:r>
      <w:r w:rsidRPr="00A1763A" w:rsidR="001A3456">
        <w:t>public sector workforce</w:t>
      </w:r>
      <w:r w:rsidRPr="00A1763A">
        <w:t xml:space="preserve">. </w:t>
      </w:r>
      <w:r w:rsidRPr="00A1763A" w:rsidR="001A3456">
        <w:t>I do not have an answer to your question</w:t>
      </w:r>
      <w:r w:rsidRPr="00A1763A">
        <w:t xml:space="preserve">. </w:t>
      </w:r>
    </w:p>
    <w:p w:rsidR="002C0F50" w:rsidRPr="00A1763A" w:rsidP="003C60FB">
      <w:pPr>
        <w:pStyle w:val="Question"/>
      </w:pPr>
      <w:sdt>
        <w:sdtPr>
          <w:rPr>
            <w:b/>
          </w:rPr>
          <w:alias w:val="Member"/>
          <w:tag w:val="&lt;Member mnisId='4295' dodsId='107295'&gt;"/>
          <w:id w:val="296037083"/>
          <w:placeholder>
            <w:docPart w:val="BA72BA692B0146AC8847E418D70AC221"/>
          </w:placeholder>
          <w:richText/>
        </w:sdtPr>
        <w:sdtContent>
          <w:r w:rsidRPr="00A1763A">
            <w:rPr>
              <w:b/>
            </w:rPr>
            <w:t>Chair:</w:t>
          </w:r>
        </w:sdtContent>
      </w:sdt>
      <w:r w:rsidRPr="00A1763A">
        <w:t xml:space="preserve"> You have a tension, do you not? One </w:t>
      </w:r>
      <w:r w:rsidRPr="00A1763A" w:rsidR="001A3456">
        <w:t xml:space="preserve">bit of Government has rules about immigration </w:t>
      </w:r>
      <w:r w:rsidRPr="00A1763A">
        <w:t xml:space="preserve">that </w:t>
      </w:r>
      <w:r w:rsidRPr="00A1763A" w:rsidR="001A3456">
        <w:t>are directly creating a</w:t>
      </w:r>
      <w:r w:rsidRPr="00A1763A">
        <w:t xml:space="preserve"> </w:t>
      </w:r>
      <w:r w:rsidRPr="00A1763A" w:rsidR="001A3456">
        <w:t>ten</w:t>
      </w:r>
      <w:r w:rsidRPr="00A1763A">
        <w:t>s</w:t>
      </w:r>
      <w:r w:rsidRPr="00A1763A" w:rsidR="001A3456">
        <w:t xml:space="preserve">ion for the work you </w:t>
      </w:r>
      <w:r w:rsidRPr="00A1763A">
        <w:t xml:space="preserve">are </w:t>
      </w:r>
      <w:r w:rsidRPr="00A1763A" w:rsidR="001A3456">
        <w:t>doing to try to support overseas workers to come</w:t>
      </w:r>
      <w:r w:rsidRPr="00A1763A" w:rsidR="003C60FB">
        <w:t xml:space="preserve"> to the UK</w:t>
      </w:r>
      <w:r w:rsidRPr="00A1763A">
        <w:t xml:space="preserve">. </w:t>
      </w:r>
    </w:p>
    <w:p w:rsidR="002C0F50" w:rsidRPr="00A1763A" w:rsidP="0030793D">
      <w:pPr>
        <w:pStyle w:val="Answer"/>
      </w:pPr>
      <w:sdt>
        <w:sdtPr>
          <w:alias w:val="Witness"/>
          <w:id w:val="1675291558"/>
          <w:placeholder>
            <w:docPart w:val="A623238286434B8BBBDF1985A10148B3"/>
          </w:placeholder>
          <w:richText/>
        </w:sdtPr>
        <w:sdtContent>
          <w:r w:rsidRPr="00A1763A">
            <w:rPr>
              <w:b/>
              <w:bCs/>
              <w:i/>
              <w:iCs/>
            </w:rPr>
            <w:t>Sir Chris Wormald:</w:t>
          </w:r>
        </w:sdtContent>
      </w:sdt>
      <w:r w:rsidRPr="00A1763A">
        <w:t xml:space="preserve"> Yes. </w:t>
      </w:r>
    </w:p>
    <w:p w:rsidR="00DA455A" w:rsidRPr="00A1763A" w:rsidP="00DA455A">
      <w:pPr>
        <w:pStyle w:val="Question"/>
      </w:pPr>
      <w:sdt>
        <w:sdtPr>
          <w:rPr>
            <w:b/>
          </w:rPr>
          <w:alias w:val="Member"/>
          <w:tag w:val="&lt;Member mnisId='4295' dodsId='107295'&gt;"/>
          <w:id w:val="1430324812"/>
          <w:placeholder>
            <w:docPart w:val="D63E098DD42B40808AA0D9C51F34BFD5"/>
          </w:placeholder>
          <w:richText/>
        </w:sdtPr>
        <w:sdtContent>
          <w:r w:rsidRPr="00A1763A" w:rsidR="002C0F50">
            <w:rPr>
              <w:b/>
            </w:rPr>
            <w:t>Chair:</w:t>
          </w:r>
        </w:sdtContent>
      </w:sdt>
      <w:r w:rsidRPr="00A1763A" w:rsidR="002C0F50">
        <w:t xml:space="preserve"> </w:t>
      </w:r>
      <w:r w:rsidRPr="00A1763A" w:rsidR="003C60FB">
        <w:t xml:space="preserve">Have </w:t>
      </w:r>
      <w:r w:rsidRPr="00A1763A" w:rsidR="001A3456">
        <w:t>you done any projections on the attrition rate you may get because people will not be able to bring dependents under the new rules</w:t>
      </w:r>
      <w:r w:rsidRPr="00A1763A">
        <w:t xml:space="preserve">? </w:t>
      </w:r>
    </w:p>
    <w:p w:rsidR="00D348CB" w:rsidRPr="00A1763A" w:rsidP="0030793D">
      <w:pPr>
        <w:pStyle w:val="Answer"/>
      </w:pPr>
      <w:sdt>
        <w:sdtPr>
          <w:alias w:val="Witness"/>
          <w:id w:val="310146139"/>
          <w:placeholder>
            <w:docPart w:val="D01F4B3975114055891BA811A69298DF"/>
          </w:placeholder>
          <w:richText/>
        </w:sdtPr>
        <w:sdtContent>
          <w:r w:rsidRPr="00A1763A" w:rsidR="00DA455A">
            <w:rPr>
              <w:b/>
              <w:bCs/>
              <w:i/>
              <w:iCs/>
            </w:rPr>
            <w:t>Sir Chris Wormald:</w:t>
          </w:r>
        </w:sdtContent>
      </w:sdt>
      <w:r w:rsidRPr="00A1763A" w:rsidR="00DA455A">
        <w:t xml:space="preserve"> </w:t>
      </w:r>
      <w:r w:rsidRPr="00A1763A" w:rsidR="001A3456">
        <w:t>I will say a couple of things</w:t>
      </w:r>
      <w:r w:rsidRPr="00A1763A">
        <w:t xml:space="preserve">. First, </w:t>
      </w:r>
      <w:r w:rsidRPr="00A1763A" w:rsidR="001A3456">
        <w:t>yes</w:t>
      </w:r>
      <w:r w:rsidRPr="00A1763A">
        <w:t xml:space="preserve">, </w:t>
      </w:r>
      <w:r w:rsidRPr="00A1763A" w:rsidR="001A3456">
        <w:t>there is that policy tension</w:t>
      </w:r>
      <w:r w:rsidRPr="00A1763A">
        <w:t xml:space="preserve">, </w:t>
      </w:r>
      <w:r w:rsidRPr="00A1763A" w:rsidR="001A3456">
        <w:t>but it has not played out in practice</w:t>
      </w:r>
      <w:r w:rsidRPr="00A1763A">
        <w:t>. W</w:t>
      </w:r>
      <w:r w:rsidRPr="00A1763A" w:rsidR="001A3456">
        <w:t xml:space="preserve">e have very good conversations with our </w:t>
      </w:r>
      <w:r w:rsidRPr="00A1763A" w:rsidR="00F64E0B">
        <w:t>Home Office</w:t>
      </w:r>
      <w:r w:rsidRPr="00A1763A" w:rsidR="001A3456">
        <w:t xml:space="preserve"> colleagues</w:t>
      </w:r>
      <w:r w:rsidRPr="00A1763A">
        <w:t>. O</w:t>
      </w:r>
      <w:r w:rsidRPr="00A1763A" w:rsidR="001A3456">
        <w:t>f course</w:t>
      </w:r>
      <w:r w:rsidRPr="00A1763A">
        <w:t xml:space="preserve">, </w:t>
      </w:r>
      <w:r w:rsidRPr="00A1763A" w:rsidR="001A3456">
        <w:t>we have set a scheme that is much more generous in health and care than in any other part of the economy</w:t>
      </w:r>
      <w:r w:rsidRPr="00A1763A">
        <w:t xml:space="preserve">, </w:t>
      </w:r>
      <w:r w:rsidRPr="00A1763A" w:rsidR="001A3456">
        <w:t>which is the Government recognising the trade-off that you describe</w:t>
      </w:r>
      <w:r w:rsidRPr="00A1763A">
        <w:t xml:space="preserve">. </w:t>
      </w:r>
    </w:p>
    <w:p w:rsidR="00A63D7F" w:rsidRPr="00A1763A" w:rsidP="0030793D">
      <w:pPr>
        <w:pStyle w:val="Answer"/>
      </w:pPr>
      <w:r w:rsidRPr="00A1763A">
        <w:t xml:space="preserve">In </w:t>
      </w:r>
      <w:r w:rsidRPr="00A1763A" w:rsidR="001A3456">
        <w:t>terms of the workforce plan</w:t>
      </w:r>
      <w:r w:rsidRPr="00A1763A">
        <w:t xml:space="preserve">ning bit, </w:t>
      </w:r>
      <w:r w:rsidRPr="00A1763A" w:rsidR="001A3456">
        <w:t>we do not project how many we think will be British as opposed to international</w:t>
      </w:r>
      <w:r w:rsidRPr="00A1763A">
        <w:t>. A</w:t>
      </w:r>
      <w:r w:rsidRPr="00A1763A" w:rsidR="001A3456">
        <w:t>s Ms Dyson has said</w:t>
      </w:r>
      <w:r w:rsidRPr="00A1763A">
        <w:t xml:space="preserve">, </w:t>
      </w:r>
      <w:r w:rsidRPr="00A1763A" w:rsidR="001A3456">
        <w:t>we have a whole series of chunks of evidence that suggest that the market is extremely buoyant and we will therefore be able to go on recruiting internationally for people without dependents</w:t>
      </w:r>
      <w:r w:rsidRPr="00A1763A">
        <w:t xml:space="preserve">. </w:t>
      </w:r>
    </w:p>
    <w:p w:rsidR="004C0CB7" w:rsidRPr="00A1763A" w:rsidP="0030793D">
      <w:pPr>
        <w:pStyle w:val="Answer"/>
      </w:pPr>
      <w:r w:rsidRPr="00A1763A">
        <w:t>T</w:t>
      </w:r>
      <w:r w:rsidRPr="00A1763A" w:rsidR="001A3456">
        <w:t>here are a fair number of people who</w:t>
      </w:r>
      <w:r w:rsidR="00B77817">
        <w:t>,</w:t>
      </w:r>
      <w:r w:rsidRPr="00A1763A" w:rsidR="001A3456">
        <w:t xml:space="preserve"> even before the rule change</w:t>
      </w:r>
      <w:r w:rsidR="00B77817">
        <w:t>,</w:t>
      </w:r>
      <w:r w:rsidRPr="00A1763A" w:rsidR="001A3456">
        <w:t xml:space="preserve"> </w:t>
      </w:r>
      <w:r w:rsidRPr="00A1763A">
        <w:t xml:space="preserve">came </w:t>
      </w:r>
      <w:r w:rsidRPr="00A1763A" w:rsidR="001A3456">
        <w:t>here without dependen</w:t>
      </w:r>
      <w:r w:rsidRPr="00A1763A">
        <w:t>ts. W</w:t>
      </w:r>
      <w:r w:rsidRPr="00A1763A" w:rsidR="001A3456">
        <w:t>e know that is perfectly possible</w:t>
      </w:r>
      <w:r w:rsidRPr="00A1763A">
        <w:t xml:space="preserve">, </w:t>
      </w:r>
      <w:r w:rsidRPr="00A1763A" w:rsidR="001A3456">
        <w:t xml:space="preserve">but we will just have to monitor very carefully what the effect </w:t>
      </w:r>
      <w:r w:rsidRPr="00A1763A">
        <w:t xml:space="preserve">is. </w:t>
      </w:r>
    </w:p>
    <w:p w:rsidR="004C0CB7" w:rsidRPr="00A1763A" w:rsidP="00F26EF5">
      <w:pPr>
        <w:pStyle w:val="Question"/>
        <w:numPr>
          <w:ilvl w:val="0"/>
          <w:numId w:val="0"/>
        </w:numPr>
        <w:ind w:left="794"/>
      </w:pPr>
      <w:sdt>
        <w:sdtPr>
          <w:rPr>
            <w:b/>
          </w:rPr>
          <w:alias w:val="Member"/>
          <w:tag w:val="&lt;Member mnisId='4295' dodsId='107295'&gt;"/>
          <w:id w:val="-189988467"/>
          <w:placeholder>
            <w:docPart w:val="763779F1E0D74CF4B17F8B9F3B4AA84F"/>
          </w:placeholder>
          <w:richText/>
        </w:sdtPr>
        <w:sdtContent>
          <w:r w:rsidRPr="00A1763A">
            <w:rPr>
              <w:b/>
            </w:rPr>
            <w:t>Chair:</w:t>
          </w:r>
        </w:sdtContent>
      </w:sdt>
      <w:r w:rsidRPr="00A1763A">
        <w:t xml:space="preserve"> Y</w:t>
      </w:r>
      <w:r w:rsidRPr="00A1763A" w:rsidR="001A3456">
        <w:t xml:space="preserve">ou are monitoring </w:t>
      </w:r>
      <w:r w:rsidRPr="00A1763A">
        <w:t xml:space="preserve">it. </w:t>
      </w:r>
    </w:p>
    <w:p w:rsidR="004C0CB7" w:rsidRPr="00A1763A" w:rsidP="0030793D">
      <w:pPr>
        <w:pStyle w:val="Answer"/>
      </w:pPr>
      <w:sdt>
        <w:sdtPr>
          <w:alias w:val="Witness"/>
          <w:id w:val="-883099607"/>
          <w:placeholder>
            <w:docPart w:val="143E9BF0B77840B7B72840EA37AD8FF3"/>
          </w:placeholder>
          <w:richText/>
        </w:sdtPr>
        <w:sdtContent>
          <w:r w:rsidRPr="00A1763A">
            <w:rPr>
              <w:b/>
              <w:bCs/>
              <w:i/>
              <w:iCs/>
            </w:rPr>
            <w:t>Sir Chris Wormald:</w:t>
          </w:r>
        </w:sdtContent>
      </w:sdt>
      <w:r w:rsidRPr="00A1763A">
        <w:t xml:space="preserve"> </w:t>
      </w:r>
      <w:r w:rsidRPr="00A1763A" w:rsidR="001A3456">
        <w:t>Yes</w:t>
      </w:r>
      <w:r w:rsidRPr="00A1763A">
        <w:t>.</w:t>
      </w:r>
    </w:p>
    <w:p w:rsidR="00AC0AF2" w:rsidRPr="00A1763A" w:rsidP="00AC0AF2">
      <w:pPr>
        <w:pStyle w:val="Question"/>
      </w:pPr>
      <w:sdt>
        <w:sdtPr>
          <w:alias w:val="Member"/>
          <w:tag w:val="&lt;Member mnisId='4828' dodsId='157050'&gt;"/>
          <w:id w:val="-534041001"/>
          <w:placeholder>
            <w:docPart w:val="548E1E95030E4E30BBBB0980484ADD86"/>
          </w:placeholder>
          <w:richText/>
        </w:sdtPr>
        <w:sdtContent>
          <w:r w:rsidRPr="00A1763A" w:rsidR="004C0CB7">
            <w:rPr>
              <w:b/>
            </w:rPr>
            <w:t>Paula Barker:</w:t>
          </w:r>
        </w:sdtContent>
      </w:sdt>
      <w:r w:rsidRPr="00A1763A" w:rsidR="004C0CB7">
        <w:t xml:space="preserve"> </w:t>
      </w:r>
      <w:r w:rsidRPr="00A1763A" w:rsidR="001A3456">
        <w:t xml:space="preserve">I was interested to note that in the </w:t>
      </w:r>
      <w:r w:rsidRPr="00A1763A" w:rsidR="000361E8">
        <w:t xml:space="preserve">Committee’s </w:t>
      </w:r>
      <w:r w:rsidRPr="00A1763A" w:rsidR="001A3456">
        <w:t>seventh report of the 2021-22</w:t>
      </w:r>
      <w:r w:rsidRPr="00A1763A" w:rsidR="00476C5C">
        <w:t xml:space="preserve"> </w:t>
      </w:r>
      <w:r w:rsidRPr="00A1763A" w:rsidR="00F26EF5">
        <w:t xml:space="preserve">Session </w:t>
      </w:r>
      <w:r w:rsidRPr="00A1763A" w:rsidR="001A3456">
        <w:t>we were promised a workforce strategy</w:t>
      </w:r>
      <w:r w:rsidRPr="00A1763A" w:rsidR="00102F3E">
        <w:t>. T</w:t>
      </w:r>
      <w:r w:rsidRPr="00A1763A" w:rsidR="001A3456">
        <w:t>hree years after promising to produce one</w:t>
      </w:r>
      <w:r w:rsidRPr="00A1763A" w:rsidR="00102F3E">
        <w:t xml:space="preserve">, </w:t>
      </w:r>
      <w:r w:rsidRPr="00A1763A" w:rsidR="001A3456">
        <w:t xml:space="preserve">we still </w:t>
      </w:r>
      <w:r w:rsidRPr="00A1763A" w:rsidR="00102F3E">
        <w:t xml:space="preserve">do not have </w:t>
      </w:r>
      <w:r w:rsidRPr="00A1763A" w:rsidR="001A3456">
        <w:t>a workforce strategy for adult social care</w:t>
      </w:r>
      <w:r w:rsidRPr="00A1763A" w:rsidR="00102F3E">
        <w:t xml:space="preserve">. </w:t>
      </w:r>
      <w:r w:rsidRPr="00A1763A" w:rsidR="001A3456">
        <w:t>I am just wondering why that is</w:t>
      </w:r>
      <w:r w:rsidRPr="00A1763A">
        <w:t xml:space="preserve">. </w:t>
      </w:r>
    </w:p>
    <w:p w:rsidR="00AC0AF2" w:rsidRPr="00A1763A" w:rsidP="001A3456">
      <w:pPr>
        <w:pStyle w:val="Answer"/>
      </w:pPr>
      <w:sdt>
        <w:sdtPr>
          <w:rPr>
            <w:b/>
          </w:rPr>
          <w:alias w:val="Witness"/>
          <w:id w:val="-206113203"/>
          <w:placeholder>
            <w:docPart w:val="6437967118D946128E95AEE6E58062E3"/>
          </w:placeholder>
          <w:richText/>
        </w:sdtPr>
        <w:sdtContent>
          <w:r w:rsidRPr="00A1763A">
            <w:rPr>
              <w:b/>
              <w:bCs/>
              <w:i/>
              <w:iCs/>
            </w:rPr>
            <w:t>Michelle Dyson:</w:t>
          </w:r>
        </w:sdtContent>
      </w:sdt>
      <w:r w:rsidRPr="00A1763A">
        <w:rPr>
          <w:b/>
        </w:rPr>
        <w:t xml:space="preserve"> </w:t>
      </w:r>
      <w:r w:rsidRPr="00A1763A">
        <w:rPr>
          <w:bCs/>
        </w:rPr>
        <w:t>O</w:t>
      </w:r>
      <w:r w:rsidRPr="00A1763A" w:rsidR="001A3456">
        <w:t xml:space="preserve">ur workforce strategy was in our </w:t>
      </w:r>
      <w:r w:rsidRPr="00A1763A" w:rsidR="00BB5475">
        <w:t>White Paper</w:t>
      </w:r>
      <w:r w:rsidRPr="00A1763A">
        <w:t xml:space="preserve">, which was </w:t>
      </w:r>
      <w:r w:rsidRPr="00A1763A" w:rsidR="001A3456">
        <w:t>published in December 2021</w:t>
      </w:r>
      <w:r w:rsidRPr="00A1763A">
        <w:t>. T</w:t>
      </w:r>
      <w:r w:rsidRPr="00A1763A" w:rsidR="001A3456">
        <w:t xml:space="preserve">he chapter on workforce is called </w:t>
      </w:r>
      <w:r w:rsidRPr="00A1763A">
        <w:t>“s</w:t>
      </w:r>
      <w:r w:rsidRPr="00A1763A" w:rsidR="001A3456">
        <w:t>trategy for adult social care workforce</w:t>
      </w:r>
      <w:r w:rsidRPr="00A1763A">
        <w:t>”</w:t>
      </w:r>
      <w:r w:rsidRPr="00A1763A" w:rsidR="001A3456">
        <w:t xml:space="preserve"> or something like that</w:t>
      </w:r>
      <w:r w:rsidRPr="00A1763A">
        <w:t>. I</w:t>
      </w:r>
      <w:r w:rsidRPr="00A1763A" w:rsidR="001A3456">
        <w:t xml:space="preserve">t is a chapter of a </w:t>
      </w:r>
      <w:r w:rsidRPr="00A1763A" w:rsidR="00BB5475">
        <w:t>White Paper</w:t>
      </w:r>
      <w:r w:rsidRPr="00A1763A">
        <w:t xml:space="preserve">. It </w:t>
      </w:r>
      <w:r w:rsidRPr="00A1763A" w:rsidR="001A3456">
        <w:t>is not a free</w:t>
      </w:r>
      <w:r w:rsidR="00B77817">
        <w:t>-</w:t>
      </w:r>
      <w:r w:rsidRPr="00A1763A" w:rsidR="001A3456">
        <w:t>standing document</w:t>
      </w:r>
      <w:r w:rsidRPr="00A1763A">
        <w:t xml:space="preserve">, </w:t>
      </w:r>
      <w:r w:rsidRPr="00A1763A" w:rsidR="001A3456">
        <w:t xml:space="preserve">but </w:t>
      </w:r>
      <w:r w:rsidRPr="00A1763A">
        <w:t xml:space="preserve">we </w:t>
      </w:r>
      <w:r w:rsidRPr="00A1763A" w:rsidR="001A3456">
        <w:t>very much see it as our strategy</w:t>
      </w:r>
      <w:r w:rsidRPr="00A1763A">
        <w:t>. A</w:t>
      </w:r>
      <w:r w:rsidRPr="00A1763A" w:rsidR="001A3456">
        <w:t xml:space="preserve">ll </w:t>
      </w:r>
      <w:r w:rsidRPr="00A1763A" w:rsidR="00F26EF5">
        <w:t>the</w:t>
      </w:r>
      <w:r w:rsidRPr="00A1763A" w:rsidR="001A3456">
        <w:t xml:space="preserve"> reforms that we are midway through delivering flow from that strategy</w:t>
      </w:r>
      <w:r w:rsidRPr="00A1763A">
        <w:t xml:space="preserve">. </w:t>
      </w:r>
    </w:p>
    <w:p w:rsidR="00AC0AF2" w:rsidRPr="00A1763A" w:rsidP="001A3456">
      <w:pPr>
        <w:pStyle w:val="Answer"/>
      </w:pPr>
      <w:sdt>
        <w:sdtPr>
          <w:alias w:val="Witness"/>
          <w:id w:val="-405064779"/>
          <w:placeholder>
            <w:docPart w:val="7EB8F544368C428C9A835B1962B46F06"/>
          </w:placeholder>
          <w:richText/>
        </w:sdtPr>
        <w:sdtContent>
          <w:r w:rsidRPr="00A1763A">
            <w:rPr>
              <w:b/>
              <w:bCs/>
              <w:i/>
              <w:iCs/>
            </w:rPr>
            <w:t>Sir Chris Wormald:</w:t>
          </w:r>
        </w:sdtContent>
      </w:sdt>
      <w:r w:rsidRPr="00A1763A">
        <w:t xml:space="preserve"> We </w:t>
      </w:r>
      <w:r w:rsidRPr="00A1763A" w:rsidR="001A3456">
        <w:t>are not going to</w:t>
      </w:r>
      <w:r w:rsidRPr="00A1763A" w:rsidR="00F26EF5">
        <w:t>,</w:t>
      </w:r>
      <w:r w:rsidRPr="00A1763A" w:rsidR="001A3456">
        <w:t xml:space="preserve"> and we could not anyway</w:t>
      </w:r>
      <w:r w:rsidRPr="00A1763A" w:rsidR="00F26EF5">
        <w:t>,</w:t>
      </w:r>
      <w:r w:rsidRPr="00A1763A" w:rsidR="001A3456">
        <w:t xml:space="preserve"> create the </w:t>
      </w:r>
      <w:r w:rsidRPr="00A1763A">
        <w:t xml:space="preserve">kind of </w:t>
      </w:r>
      <w:r w:rsidRPr="00A1763A" w:rsidR="001A3456">
        <w:t>workforce strategy we have published for the NHS because we are not the employer</w:t>
      </w:r>
      <w:r w:rsidRPr="00A1763A">
        <w:t xml:space="preserve">. </w:t>
      </w:r>
    </w:p>
    <w:p w:rsidR="00AC0AF2" w:rsidRPr="00A1763A" w:rsidP="00DE5130">
      <w:pPr>
        <w:pStyle w:val="Question"/>
      </w:pPr>
      <w:sdt>
        <w:sdtPr>
          <w:rPr>
            <w:b/>
          </w:rPr>
          <w:alias w:val="Member"/>
          <w:tag w:val="&lt;Member mnisId='4295' dodsId='107295'&gt;"/>
          <w:id w:val="-997188630"/>
          <w:placeholder>
            <w:docPart w:val="E9198B5D906A4C48B3F5301967B96873"/>
          </w:placeholder>
          <w:richText/>
        </w:sdtPr>
        <w:sdtContent>
          <w:r w:rsidRPr="00A1763A">
            <w:rPr>
              <w:b/>
            </w:rPr>
            <w:t>Chair:</w:t>
          </w:r>
        </w:sdtContent>
      </w:sdt>
      <w:r w:rsidRPr="00A1763A">
        <w:t xml:space="preserve"> No, I do not think Ms B</w:t>
      </w:r>
      <w:r w:rsidRPr="00A1763A" w:rsidR="001A3456">
        <w:t xml:space="preserve">arker is expecting that </w:t>
      </w:r>
      <w:r w:rsidRPr="00A1763A">
        <w:t xml:space="preserve">and nor is </w:t>
      </w:r>
      <w:r w:rsidRPr="00A1763A" w:rsidR="001A3456">
        <w:t xml:space="preserve">the </w:t>
      </w:r>
      <w:r w:rsidRPr="00A1763A" w:rsidR="001A3456">
        <w:t>Committee</w:t>
      </w:r>
      <w:r w:rsidRPr="00A1763A">
        <w:t>. Ms B</w:t>
      </w:r>
      <w:r w:rsidRPr="00A1763A" w:rsidR="001A3456">
        <w:t xml:space="preserve">arker </w:t>
      </w:r>
      <w:r w:rsidRPr="00A1763A">
        <w:t xml:space="preserve">has </w:t>
      </w:r>
      <w:r w:rsidRPr="00A1763A" w:rsidR="001A3456">
        <w:t xml:space="preserve">read </w:t>
      </w:r>
      <w:r w:rsidRPr="00A1763A">
        <w:t xml:space="preserve">it, but </w:t>
      </w:r>
      <w:r w:rsidRPr="00A1763A" w:rsidR="001A3456">
        <w:t xml:space="preserve">some of us were here in the room </w:t>
      </w:r>
      <w:r w:rsidRPr="00A1763A">
        <w:t xml:space="preserve">when we were having that discussion. </w:t>
      </w:r>
    </w:p>
    <w:p w:rsidR="00DE5130" w:rsidRPr="00A1763A" w:rsidP="001A3456">
      <w:pPr>
        <w:pStyle w:val="Answer"/>
      </w:pPr>
      <w:sdt>
        <w:sdtPr>
          <w:alias w:val="Witness"/>
          <w:id w:val="2053421944"/>
          <w:placeholder>
            <w:docPart w:val="CD058500265846439B73050A9AA09436"/>
          </w:placeholder>
          <w:richText/>
        </w:sdtPr>
        <w:sdtContent>
          <w:r w:rsidRPr="00A1763A">
            <w:rPr>
              <w:b/>
              <w:bCs/>
              <w:i/>
              <w:iCs/>
            </w:rPr>
            <w:t>Sir Chris Wormald:</w:t>
          </w:r>
        </w:sdtContent>
      </w:sdt>
      <w:r w:rsidRPr="00A1763A">
        <w:t xml:space="preserve"> </w:t>
      </w:r>
      <w:r w:rsidRPr="00A1763A" w:rsidR="00AC0AF2">
        <w:t>T</w:t>
      </w:r>
      <w:r w:rsidRPr="00A1763A" w:rsidR="001A3456">
        <w:t>he Government ha</w:t>
      </w:r>
      <w:r w:rsidRPr="00A1763A" w:rsidR="00AC0AF2">
        <w:t xml:space="preserve">ve </w:t>
      </w:r>
      <w:r w:rsidRPr="00A1763A" w:rsidR="001A3456">
        <w:t xml:space="preserve">published </w:t>
      </w:r>
      <w:r w:rsidRPr="00A1763A">
        <w:t xml:space="preserve">their </w:t>
      </w:r>
      <w:r w:rsidRPr="00A1763A" w:rsidR="001A3456">
        <w:t>approach</w:t>
      </w:r>
      <w:r w:rsidRPr="00A1763A">
        <w:t xml:space="preserve">. </w:t>
      </w:r>
    </w:p>
    <w:p w:rsidR="0016559E" w:rsidRPr="00A1763A" w:rsidP="0016559E">
      <w:pPr>
        <w:pStyle w:val="Remark"/>
      </w:pPr>
      <w:sdt>
        <w:sdtPr>
          <w:rPr>
            <w:b/>
          </w:rPr>
          <w:alias w:val="Member"/>
          <w:tag w:val="&lt;Member mnisId='4295' dodsId='107295'&gt;"/>
          <w:id w:val="931406117"/>
          <w:placeholder>
            <w:docPart w:val="02B325C267304B1D8D941F6D6775AB3D"/>
          </w:placeholder>
          <w:richText/>
        </w:sdtPr>
        <w:sdtContent>
          <w:r w:rsidRPr="00A1763A" w:rsidR="00DE5130">
            <w:rPr>
              <w:b/>
            </w:rPr>
            <w:t>Chair:</w:t>
          </w:r>
        </w:sdtContent>
      </w:sdt>
      <w:r w:rsidRPr="00A1763A" w:rsidR="00DE5130">
        <w:t xml:space="preserve"> </w:t>
      </w:r>
      <w:r w:rsidRPr="00A1763A" w:rsidR="001A3456">
        <w:t xml:space="preserve">I remember the lead—I forget her title—who was very passionate about training social care providers </w:t>
      </w:r>
      <w:r w:rsidRPr="00A1763A" w:rsidR="00357E3F">
        <w:t xml:space="preserve">and having </w:t>
      </w:r>
      <w:r w:rsidRPr="00A1763A" w:rsidR="001A3456">
        <w:t xml:space="preserve">a strategy </w:t>
      </w:r>
      <w:r w:rsidRPr="00A1763A" w:rsidR="00F26EF5">
        <w:t xml:space="preserve">to </w:t>
      </w:r>
      <w:r w:rsidRPr="00A1763A" w:rsidR="001A3456">
        <w:t>skill people up</w:t>
      </w:r>
      <w:r w:rsidRPr="00A1763A" w:rsidR="00357E3F">
        <w:t>. Y</w:t>
      </w:r>
      <w:r w:rsidRPr="00A1763A" w:rsidR="001A3456">
        <w:t>ou can still do that</w:t>
      </w:r>
      <w:r w:rsidRPr="00A1763A" w:rsidR="00357E3F">
        <w:t xml:space="preserve">. Ms Dyson, </w:t>
      </w:r>
      <w:r w:rsidRPr="00A1763A" w:rsidR="001A3456">
        <w:t>as you were saying</w:t>
      </w:r>
      <w:r w:rsidRPr="00A1763A" w:rsidR="00357E3F">
        <w:t xml:space="preserve">, </w:t>
      </w:r>
      <w:r w:rsidRPr="00A1763A" w:rsidR="001A3456">
        <w:t xml:space="preserve">you have a chapter </w:t>
      </w:r>
      <w:r w:rsidRPr="00A1763A" w:rsidR="00357E3F">
        <w:t xml:space="preserve">on this. </w:t>
      </w:r>
    </w:p>
    <w:p w:rsidR="00D10C82" w:rsidRPr="00A1763A" w:rsidP="00D10C82">
      <w:pPr>
        <w:pStyle w:val="Question"/>
      </w:pPr>
      <w:sdt>
        <w:sdtPr>
          <w:alias w:val="Member"/>
          <w:tag w:val="&lt;Member mnisId='4828' dodsId='157050'&gt;"/>
          <w:id w:val="1529760575"/>
          <w:placeholder>
            <w:docPart w:val="9E9A385CC5DC4679AA770755406AC013"/>
          </w:placeholder>
          <w:richText/>
        </w:sdtPr>
        <w:sdtContent>
          <w:r w:rsidRPr="00A1763A" w:rsidR="0016559E">
            <w:rPr>
              <w:b/>
            </w:rPr>
            <w:t>Paula Barker:</w:t>
          </w:r>
        </w:sdtContent>
      </w:sdt>
      <w:r w:rsidRPr="00A1763A" w:rsidR="0016559E">
        <w:t xml:space="preserve"> It is </w:t>
      </w:r>
      <w:r w:rsidRPr="00A1763A" w:rsidR="001A3456">
        <w:t>a bit of a cop-out to say</w:t>
      </w:r>
      <w:r w:rsidRPr="00A1763A" w:rsidR="0016559E">
        <w:t xml:space="preserve">, “There </w:t>
      </w:r>
      <w:r w:rsidRPr="00A1763A" w:rsidR="001A3456">
        <w:t>is a chapter</w:t>
      </w:r>
      <w:r w:rsidRPr="00A1763A" w:rsidR="0016559E">
        <w:t>”</w:t>
      </w:r>
      <w:r w:rsidR="00C37F98">
        <w:t>—</w:t>
      </w:r>
      <w:r w:rsidRPr="00A1763A" w:rsidR="001A3456">
        <w:t>I have to be honest</w:t>
      </w:r>
      <w:r w:rsidRPr="00A1763A" w:rsidR="0016559E">
        <w:t xml:space="preserve">. To </w:t>
      </w:r>
      <w:r w:rsidRPr="00A1763A" w:rsidR="001A3456">
        <w:t>go back to one of your earlier answers</w:t>
      </w:r>
      <w:r w:rsidRPr="00A1763A" w:rsidR="0016559E">
        <w:t xml:space="preserve">, </w:t>
      </w:r>
      <w:r w:rsidRPr="00A1763A" w:rsidR="001A3456">
        <w:t xml:space="preserve">you talked about recruitment </w:t>
      </w:r>
      <w:r w:rsidRPr="00A1763A" w:rsidR="0016559E">
        <w:t xml:space="preserve">and </w:t>
      </w:r>
      <w:r w:rsidRPr="00A1763A" w:rsidR="001A3456">
        <w:t>how you are going to advertise</w:t>
      </w:r>
      <w:r w:rsidRPr="00A1763A" w:rsidR="0016559E">
        <w:t>. O</w:t>
      </w:r>
      <w:r w:rsidRPr="00A1763A" w:rsidR="001A3456">
        <w:t>ne of the things that really struck me</w:t>
      </w:r>
      <w:r w:rsidRPr="00A1763A" w:rsidR="00F26EF5">
        <w:t>,</w:t>
      </w:r>
      <w:r w:rsidRPr="00A1763A" w:rsidR="001A3456">
        <w:t xml:space="preserve"> </w:t>
      </w:r>
      <w:r w:rsidRPr="00A1763A" w:rsidR="00F26EF5">
        <w:t>which</w:t>
      </w:r>
      <w:r w:rsidRPr="00A1763A" w:rsidR="001A3456">
        <w:t xml:space="preserve"> I am passionate about</w:t>
      </w:r>
      <w:r w:rsidRPr="00A1763A" w:rsidR="00F26EF5">
        <w:t>,</w:t>
      </w:r>
      <w:r w:rsidRPr="00A1763A" w:rsidR="001A3456">
        <w:t xml:space="preserve"> is </w:t>
      </w:r>
      <w:r w:rsidRPr="00A1763A" w:rsidR="0016559E">
        <w:t xml:space="preserve">the </w:t>
      </w:r>
      <w:r w:rsidRPr="00A1763A" w:rsidR="001A3456">
        <w:t>professionalism of the sector</w:t>
      </w:r>
      <w:r w:rsidRPr="00A1763A" w:rsidR="0016559E">
        <w:t>. T</w:t>
      </w:r>
      <w:r w:rsidRPr="00A1763A" w:rsidR="001A3456">
        <w:t xml:space="preserve">he social care sector is </w:t>
      </w:r>
      <w:r w:rsidRPr="00A1763A" w:rsidR="0016559E">
        <w:t xml:space="preserve">an </w:t>
      </w:r>
      <w:r w:rsidRPr="00A1763A" w:rsidR="001A3456">
        <w:t>unsung hero</w:t>
      </w:r>
      <w:r w:rsidRPr="00A1763A" w:rsidR="0016559E">
        <w:t xml:space="preserve">. </w:t>
      </w:r>
      <w:r w:rsidRPr="00A1763A" w:rsidR="001A3456">
        <w:t>I often refer to it as a Cinderella service</w:t>
      </w:r>
      <w:r w:rsidRPr="00A1763A" w:rsidR="0016559E">
        <w:t>. I</w:t>
      </w:r>
      <w:r w:rsidRPr="00A1763A" w:rsidR="001A3456">
        <w:t>t is hugely underpaid and undervalued</w:t>
      </w:r>
      <w:r w:rsidRPr="00A1763A" w:rsidR="0016559E">
        <w:t>. T</w:t>
      </w:r>
      <w:r w:rsidRPr="00A1763A" w:rsidR="001A3456">
        <w:t>here is no real impetus to professionalise the workforce</w:t>
      </w:r>
      <w:r w:rsidRPr="00A1763A">
        <w:t>,</w:t>
      </w:r>
      <w:r w:rsidRPr="00A1763A" w:rsidR="001A3456">
        <w:t xml:space="preserve"> as you were alluding to earlier</w:t>
      </w:r>
      <w:r w:rsidRPr="00A1763A" w:rsidR="000641E0">
        <w:t>,</w:t>
      </w:r>
      <w:r w:rsidRPr="00A1763A" w:rsidR="001A3456">
        <w:t xml:space="preserve"> Ms Dyson</w:t>
      </w:r>
      <w:r w:rsidRPr="00A1763A">
        <w:t xml:space="preserve">. If </w:t>
      </w:r>
      <w:r w:rsidRPr="00A1763A" w:rsidR="001A3456">
        <w:t xml:space="preserve">that leadership is not going to come from </w:t>
      </w:r>
      <w:r w:rsidRPr="00A1763A">
        <w:t xml:space="preserve">you, where is </w:t>
      </w:r>
      <w:r w:rsidRPr="00A1763A" w:rsidR="001A3456">
        <w:t>it going to come from</w:t>
      </w:r>
      <w:r w:rsidRPr="00A1763A">
        <w:t>?</w:t>
      </w:r>
    </w:p>
    <w:p w:rsidR="005874A3" w:rsidRPr="00A1763A" w:rsidP="001A3456">
      <w:pPr>
        <w:pStyle w:val="Answer"/>
      </w:pPr>
      <w:sdt>
        <w:sdtPr>
          <w:rPr>
            <w:b/>
          </w:rPr>
          <w:alias w:val="Witness"/>
          <w:id w:val="2110931377"/>
          <w:placeholder>
            <w:docPart w:val="973CAE701F1344DC93B7F8DE080922E9"/>
          </w:placeholder>
          <w:richText/>
        </w:sdtPr>
        <w:sdtContent>
          <w:r w:rsidRPr="00A1763A" w:rsidR="00D10C82">
            <w:rPr>
              <w:b/>
              <w:bCs/>
              <w:i/>
              <w:iCs/>
            </w:rPr>
            <w:t>Michelle Dyson:</w:t>
          </w:r>
        </w:sdtContent>
      </w:sdt>
      <w:r w:rsidRPr="00A1763A" w:rsidR="00D10C82">
        <w:rPr>
          <w:b/>
        </w:rPr>
        <w:t xml:space="preserve"> </w:t>
      </w:r>
      <w:r w:rsidRPr="00A1763A" w:rsidR="001A3456">
        <w:t>I could not agree more with you</w:t>
      </w:r>
      <w:r w:rsidRPr="00A1763A">
        <w:t>. W</w:t>
      </w:r>
      <w:r w:rsidRPr="00A1763A" w:rsidR="001A3456">
        <w:t>hat the social care workforce does is absolutely amazing</w:t>
      </w:r>
      <w:r w:rsidRPr="00A1763A">
        <w:t>. B</w:t>
      </w:r>
      <w:r w:rsidRPr="00A1763A" w:rsidR="001A3456">
        <w:t>efore Christmas I spent half a day following a care worker around</w:t>
      </w:r>
      <w:r w:rsidRPr="00A1763A">
        <w:t>. W</w:t>
      </w:r>
      <w:r w:rsidRPr="00A1763A" w:rsidR="001A3456">
        <w:t>hat they do is absolutely phenomenal</w:t>
      </w:r>
      <w:r w:rsidRPr="00A1763A">
        <w:t xml:space="preserve">. </w:t>
      </w:r>
    </w:p>
    <w:p w:rsidR="00D82722" w:rsidRPr="00A1763A" w:rsidP="001A3456">
      <w:pPr>
        <w:pStyle w:val="Answer"/>
      </w:pPr>
      <w:r w:rsidRPr="00A1763A">
        <w:t>W</w:t>
      </w:r>
      <w:r w:rsidRPr="00A1763A" w:rsidR="001A3456">
        <w:t>e are professionalising the workforce with our workforce reforms</w:t>
      </w:r>
      <w:r w:rsidRPr="00A1763A">
        <w:t>. A</w:t>
      </w:r>
      <w:r w:rsidRPr="00A1763A" w:rsidR="001A3456">
        <w:t xml:space="preserve"> couple of weeks ago we published the first</w:t>
      </w:r>
      <w:r w:rsidRPr="00A1763A">
        <w:t>-</w:t>
      </w:r>
      <w:r w:rsidRPr="00A1763A" w:rsidR="001A3456">
        <w:t>ever career structure for the social care workforce</w:t>
      </w:r>
      <w:r w:rsidRPr="00A1763A">
        <w:t>.</w:t>
      </w:r>
    </w:p>
    <w:p w:rsidR="005874A3" w:rsidRPr="00A1763A" w:rsidP="001A3456">
      <w:pPr>
        <w:pStyle w:val="Answer"/>
      </w:pPr>
      <w:r w:rsidRPr="00A1763A">
        <w:t>W</w:t>
      </w:r>
      <w:r w:rsidRPr="00A1763A" w:rsidR="001A3456">
        <w:t>e also announced that we are going to create for the first time an accredited care certificate</w:t>
      </w:r>
      <w:r w:rsidRPr="00A1763A">
        <w:t>. T</w:t>
      </w:r>
      <w:r w:rsidRPr="00A1763A" w:rsidR="001A3456">
        <w:t>his is the baseline qualification for care workers</w:t>
      </w:r>
      <w:r w:rsidRPr="00A1763A">
        <w:t>. A</w:t>
      </w:r>
      <w:r w:rsidRPr="00A1763A" w:rsidR="001A3456">
        <w:t>t the moment there is a care certificate</w:t>
      </w:r>
      <w:r w:rsidRPr="00A1763A">
        <w:t xml:space="preserve">, </w:t>
      </w:r>
      <w:r w:rsidRPr="00A1763A" w:rsidR="001A3456">
        <w:t>but everyone does a different care certificate</w:t>
      </w:r>
      <w:r w:rsidRPr="00A1763A">
        <w:t xml:space="preserve"> so </w:t>
      </w:r>
      <w:r w:rsidRPr="00A1763A" w:rsidR="001A3456">
        <w:t>they have to retrain every time they move employer</w:t>
      </w:r>
      <w:r w:rsidRPr="00A1763A">
        <w:t>. T</w:t>
      </w:r>
      <w:r w:rsidRPr="00A1763A" w:rsidR="001A3456">
        <w:t xml:space="preserve">here is going to be one care certificate </w:t>
      </w:r>
      <w:r w:rsidRPr="00A1763A">
        <w:t xml:space="preserve">that </w:t>
      </w:r>
      <w:r w:rsidRPr="00A1763A" w:rsidR="001A3456">
        <w:t>will be accredited across the whole sector</w:t>
      </w:r>
      <w:r w:rsidRPr="00A1763A">
        <w:t>. W</w:t>
      </w:r>
      <w:r w:rsidRPr="00A1763A" w:rsidR="001A3456">
        <w:t>e are going to provide £50 million of subsidised training for that care certificate</w:t>
      </w:r>
      <w:r w:rsidRPr="00A1763A">
        <w:t xml:space="preserve">. </w:t>
      </w:r>
    </w:p>
    <w:p w:rsidR="00EF695B" w:rsidRPr="00A1763A" w:rsidP="001A3456">
      <w:pPr>
        <w:pStyle w:val="Answer"/>
      </w:pPr>
      <w:r w:rsidRPr="00A1763A">
        <w:t>W</w:t>
      </w:r>
      <w:r w:rsidRPr="00A1763A" w:rsidR="001A3456">
        <w:t>e are also going to provide a lot more subsidised training for all the different levels through that new career structure</w:t>
      </w:r>
      <w:r w:rsidRPr="00A1763A" w:rsidR="00226812">
        <w:t>. W</w:t>
      </w:r>
      <w:r w:rsidRPr="00A1763A" w:rsidR="001A3456">
        <w:t>e are going to provide a digital hub where people keep their qualifications</w:t>
      </w:r>
      <w:r w:rsidRPr="00A1763A" w:rsidR="00226812">
        <w:t>.</w:t>
      </w:r>
      <w:r w:rsidRPr="00A1763A" w:rsidR="0044192F">
        <w:t xml:space="preserve"> </w:t>
      </w:r>
      <w:r w:rsidRPr="00A1763A" w:rsidR="00226812">
        <w:t>A</w:t>
      </w:r>
      <w:r w:rsidRPr="00A1763A" w:rsidR="001A3456">
        <w:t>ll of this is about improving the quality of care</w:t>
      </w:r>
      <w:r w:rsidRPr="00A1763A">
        <w:t xml:space="preserve">, </w:t>
      </w:r>
      <w:r w:rsidRPr="00A1763A" w:rsidR="001A3456">
        <w:t xml:space="preserve">improving retention </w:t>
      </w:r>
      <w:r w:rsidRPr="00A1763A">
        <w:t xml:space="preserve">and </w:t>
      </w:r>
      <w:r w:rsidRPr="00A1763A" w:rsidR="001A3456">
        <w:t>stopping the madness of</w:t>
      </w:r>
      <w:r w:rsidRPr="00A1763A">
        <w:t xml:space="preserve"> having to do new forms of training </w:t>
      </w:r>
      <w:r w:rsidRPr="00A1763A" w:rsidR="001A3456">
        <w:t xml:space="preserve">every time you move employer because they do not recognise the training that </w:t>
      </w:r>
      <w:r w:rsidRPr="00A1763A">
        <w:t xml:space="preserve">your </w:t>
      </w:r>
      <w:r w:rsidRPr="00A1763A" w:rsidR="001A3456">
        <w:t>previous employer provided</w:t>
      </w:r>
      <w:r w:rsidRPr="00A1763A">
        <w:t>.</w:t>
      </w:r>
    </w:p>
    <w:p w:rsidR="0044192F" w:rsidRPr="00A1763A" w:rsidP="001A3456">
      <w:pPr>
        <w:pStyle w:val="Answer"/>
      </w:pPr>
      <w:r w:rsidRPr="00A1763A">
        <w:t xml:space="preserve">This </w:t>
      </w:r>
      <w:r w:rsidRPr="00A1763A" w:rsidR="001A3456">
        <w:t>absolutely goes to the point that you ma</w:t>
      </w:r>
      <w:r w:rsidRPr="00A1763A">
        <w:t>de</w:t>
      </w:r>
      <w:r w:rsidRPr="00A1763A" w:rsidR="002251D3">
        <w:t>, which I agree</w:t>
      </w:r>
      <w:r w:rsidRPr="00A1763A" w:rsidR="000641E0">
        <w:t xml:space="preserve"> with</w:t>
      </w:r>
      <w:r w:rsidRPr="00A1763A" w:rsidR="002251D3">
        <w:t xml:space="preserve">, </w:t>
      </w:r>
      <w:r w:rsidRPr="00A1763A" w:rsidR="001A3456">
        <w:t>on professionalism</w:t>
      </w:r>
      <w:r w:rsidRPr="00A1763A">
        <w:t>.</w:t>
      </w:r>
    </w:p>
    <w:p w:rsidR="002F4F3A" w:rsidRPr="00A1763A" w:rsidP="00F569CD">
      <w:pPr>
        <w:pStyle w:val="Question"/>
      </w:pPr>
      <w:sdt>
        <w:sdtPr>
          <w:alias w:val="Member"/>
          <w:tag w:val="&lt;Member mnisId='4828' dodsId='157050'&gt;"/>
          <w:id w:val="-2080590158"/>
          <w:placeholder>
            <w:docPart w:val="3100AA45BF4A4ED8A2A763E7CAA17E6B"/>
          </w:placeholder>
          <w:richText/>
        </w:sdtPr>
        <w:sdtContent>
          <w:r w:rsidRPr="00A1763A" w:rsidR="00C703BE">
            <w:rPr>
              <w:b/>
            </w:rPr>
            <w:t>Paula Barker:</w:t>
          </w:r>
        </w:sdtContent>
      </w:sdt>
      <w:r w:rsidRPr="00A1763A" w:rsidR="00C703BE">
        <w:t xml:space="preserve"> Y</w:t>
      </w:r>
      <w:r w:rsidRPr="00A1763A" w:rsidR="001A3456">
        <w:t xml:space="preserve">ou </w:t>
      </w:r>
      <w:r w:rsidRPr="00A1763A" w:rsidR="00C703BE">
        <w:t xml:space="preserve">have </w:t>
      </w:r>
      <w:r w:rsidRPr="00A1763A" w:rsidR="001A3456">
        <w:t xml:space="preserve">talked about this </w:t>
      </w:r>
      <w:r w:rsidRPr="00A1763A" w:rsidR="00C703BE">
        <w:t>£</w:t>
      </w:r>
      <w:r w:rsidRPr="00A1763A" w:rsidR="001A3456">
        <w:t>50 million subsidised training package</w:t>
      </w:r>
      <w:r w:rsidRPr="00A1763A" w:rsidR="00C703BE">
        <w:t xml:space="preserve">, </w:t>
      </w:r>
      <w:r w:rsidRPr="00A1763A" w:rsidR="001A3456">
        <w:t>career structures and accreditation</w:t>
      </w:r>
      <w:r w:rsidRPr="00A1763A" w:rsidR="00C703BE">
        <w:t xml:space="preserve">, </w:t>
      </w:r>
      <w:r w:rsidRPr="00A1763A" w:rsidR="000641E0">
        <w:t>et</w:t>
      </w:r>
      <w:r w:rsidR="00137DB9">
        <w:t>c.</w:t>
      </w:r>
      <w:r w:rsidRPr="00A1763A" w:rsidR="00C703BE">
        <w:t xml:space="preserve"> All of those are </w:t>
      </w:r>
      <w:r w:rsidRPr="00A1763A" w:rsidR="001A3456">
        <w:t>very welcome steps</w:t>
      </w:r>
      <w:r w:rsidRPr="00A1763A" w:rsidR="00C703BE">
        <w:t xml:space="preserve">, </w:t>
      </w:r>
      <w:r w:rsidRPr="00A1763A" w:rsidR="001A3456">
        <w:t>by the way</w:t>
      </w:r>
      <w:r w:rsidRPr="00A1763A" w:rsidR="00C703BE">
        <w:t xml:space="preserve">. </w:t>
      </w:r>
      <w:r w:rsidRPr="00A1763A" w:rsidR="001A3456">
        <w:t>I will follow that closely because it is a step in the right direction</w:t>
      </w:r>
      <w:r w:rsidRPr="00A1763A" w:rsidR="00C703BE">
        <w:t xml:space="preserve">. </w:t>
      </w:r>
    </w:p>
    <w:p w:rsidR="00F569CD" w:rsidRPr="00A1763A" w:rsidP="001A3456">
      <w:pPr>
        <w:pStyle w:val="Answer"/>
      </w:pPr>
      <w:r w:rsidRPr="00A1763A">
        <w:t>U</w:t>
      </w:r>
      <w:r w:rsidRPr="00A1763A" w:rsidR="001A3456">
        <w:t xml:space="preserve">nlike </w:t>
      </w:r>
      <w:r w:rsidRPr="00A1763A">
        <w:t xml:space="preserve">the </w:t>
      </w:r>
      <w:r w:rsidRPr="00A1763A" w:rsidR="001A3456">
        <w:t>plans for the NHS</w:t>
      </w:r>
      <w:r w:rsidRPr="00A1763A">
        <w:t xml:space="preserve">, </w:t>
      </w:r>
      <w:r w:rsidRPr="00A1763A" w:rsidR="001A3456">
        <w:t xml:space="preserve">the </w:t>
      </w:r>
      <w:r w:rsidRPr="00A1763A" w:rsidR="000641E0">
        <w:t>adult</w:t>
      </w:r>
      <w:r w:rsidRPr="00A1763A">
        <w:t xml:space="preserve"> </w:t>
      </w:r>
      <w:r w:rsidRPr="00A1763A" w:rsidR="001A3456">
        <w:t>social care workforce plans do not go beyond 2025</w:t>
      </w:r>
      <w:r w:rsidRPr="00A1763A">
        <w:t>. I</w:t>
      </w:r>
      <w:r w:rsidRPr="00A1763A" w:rsidR="001A3456">
        <w:t xml:space="preserve">n terms of this £50 million subsidised training </w:t>
      </w:r>
      <w:r w:rsidRPr="00A1763A">
        <w:t xml:space="preserve">package, </w:t>
      </w:r>
      <w:r w:rsidRPr="00A1763A" w:rsidR="001A3456">
        <w:t>are the</w:t>
      </w:r>
      <w:r w:rsidRPr="00A1763A">
        <w:t xml:space="preserve">re </w:t>
      </w:r>
      <w:r w:rsidRPr="00A1763A" w:rsidR="001A3456">
        <w:t>targets about how many people will be trained</w:t>
      </w:r>
      <w:r w:rsidRPr="00A1763A">
        <w:t xml:space="preserve">? Are there </w:t>
      </w:r>
      <w:r w:rsidRPr="00A1763A" w:rsidR="001A3456">
        <w:t>workforce projections</w:t>
      </w:r>
      <w:r w:rsidRPr="00A1763A">
        <w:t xml:space="preserve">? </w:t>
      </w:r>
      <w:r w:rsidRPr="00A1763A" w:rsidR="00E2406A">
        <w:t xml:space="preserve">Are </w:t>
      </w:r>
      <w:r w:rsidRPr="00A1763A" w:rsidR="001A3456">
        <w:t xml:space="preserve">there any data </w:t>
      </w:r>
      <w:r w:rsidRPr="00A1763A" w:rsidR="00E2406A">
        <w:t xml:space="preserve">or </w:t>
      </w:r>
      <w:r w:rsidRPr="00A1763A" w:rsidR="001A3456">
        <w:t xml:space="preserve">numbers </w:t>
      </w:r>
      <w:r w:rsidRPr="00A1763A" w:rsidR="00E2406A">
        <w:t xml:space="preserve">that are </w:t>
      </w:r>
      <w:r w:rsidRPr="00A1763A" w:rsidR="001A3456">
        <w:t>attached to those</w:t>
      </w:r>
      <w:r w:rsidRPr="00A1763A" w:rsidR="00E2406A">
        <w:t>?</w:t>
      </w:r>
    </w:p>
    <w:p w:rsidR="00625AFC" w:rsidRPr="00A1763A" w:rsidP="001A3456">
      <w:pPr>
        <w:pStyle w:val="Answer"/>
      </w:pPr>
      <w:sdt>
        <w:sdtPr>
          <w:alias w:val="Witness"/>
          <w:id w:val="-1184282068"/>
          <w:placeholder>
            <w:docPart w:val="C0077E6897B746F197879385FF1D6115"/>
          </w:placeholder>
          <w:richText/>
        </w:sdtPr>
        <w:sdtContent>
          <w:r w:rsidRPr="00A1763A" w:rsidR="00F569CD">
            <w:rPr>
              <w:b/>
              <w:bCs/>
              <w:i/>
              <w:iCs/>
            </w:rPr>
            <w:t>Michelle Dyson:</w:t>
          </w:r>
        </w:sdtContent>
      </w:sdt>
      <w:r w:rsidRPr="00A1763A" w:rsidR="00F569CD">
        <w:t xml:space="preserve"> </w:t>
      </w:r>
      <w:r w:rsidRPr="00A1763A" w:rsidR="00D810C4">
        <w:t>On t</w:t>
      </w:r>
      <w:r w:rsidRPr="00A1763A" w:rsidR="001A3456">
        <w:t>he £50 million for the care certificate</w:t>
      </w:r>
      <w:r w:rsidRPr="00A1763A" w:rsidR="00D810C4">
        <w:t xml:space="preserve">, </w:t>
      </w:r>
      <w:r w:rsidRPr="00A1763A" w:rsidR="001A3456">
        <w:t xml:space="preserve">we have said </w:t>
      </w:r>
      <w:r w:rsidRPr="00A1763A" w:rsidR="00D810C4">
        <w:t xml:space="preserve">that </w:t>
      </w:r>
      <w:r w:rsidRPr="00A1763A" w:rsidR="001A3456">
        <w:t>up to 37,000 people will be trained through that</w:t>
      </w:r>
      <w:r w:rsidRPr="00A1763A" w:rsidR="00D810C4">
        <w:t xml:space="preserve">. We </w:t>
      </w:r>
      <w:r w:rsidRPr="00A1763A" w:rsidR="001A3456">
        <w:t>have never done anything like this level of subsidised training in the adult social care workforce</w:t>
      </w:r>
      <w:r w:rsidRPr="00A1763A">
        <w:t>. F</w:t>
      </w:r>
      <w:r w:rsidRPr="00A1763A" w:rsidR="001A3456">
        <w:t>rom my point of view</w:t>
      </w:r>
      <w:r w:rsidRPr="00A1763A">
        <w:t xml:space="preserve">, the big risk is whether </w:t>
      </w:r>
      <w:r w:rsidRPr="00A1763A" w:rsidR="001A3456">
        <w:t xml:space="preserve">we </w:t>
      </w:r>
      <w:r w:rsidRPr="00A1763A">
        <w:t xml:space="preserve">will </w:t>
      </w:r>
      <w:r w:rsidRPr="00A1763A" w:rsidR="001A3456">
        <w:t>get the demand for it</w:t>
      </w:r>
      <w:r w:rsidRPr="00A1763A">
        <w:t>. W</w:t>
      </w:r>
      <w:r w:rsidRPr="00A1763A" w:rsidR="001A3456">
        <w:t xml:space="preserve">e will do everything we can to ramp up demand </w:t>
      </w:r>
      <w:r w:rsidRPr="00A1763A" w:rsidR="00984C5A">
        <w:t>and</w:t>
      </w:r>
      <w:r w:rsidRPr="00A1763A" w:rsidR="001A3456">
        <w:t xml:space="preserve"> make people want these subsidised training courses</w:t>
      </w:r>
      <w:r w:rsidRPr="00A1763A">
        <w:t xml:space="preserve">, </w:t>
      </w:r>
      <w:r w:rsidRPr="00A1763A" w:rsidR="001A3456">
        <w:t>but will provide</w:t>
      </w:r>
      <w:r w:rsidRPr="00A1763A">
        <w:t>rs</w:t>
      </w:r>
      <w:r w:rsidRPr="00A1763A" w:rsidR="001A3456">
        <w:t xml:space="preserve"> come forward and send their people on these courses</w:t>
      </w:r>
      <w:r w:rsidRPr="00A1763A">
        <w:t>?</w:t>
      </w:r>
    </w:p>
    <w:p w:rsidR="00625AFC" w:rsidRPr="00A1763A" w:rsidP="001A3456">
      <w:pPr>
        <w:pStyle w:val="Answer"/>
      </w:pPr>
      <w:r w:rsidRPr="00A1763A">
        <w:t>W</w:t>
      </w:r>
      <w:r w:rsidRPr="00A1763A" w:rsidR="001A3456">
        <w:t>e have the money</w:t>
      </w:r>
      <w:r w:rsidRPr="00A1763A">
        <w:t>. I</w:t>
      </w:r>
      <w:r w:rsidRPr="00A1763A" w:rsidR="001A3456">
        <w:t>t will all start ramping up from probably summer this year</w:t>
      </w:r>
      <w:r w:rsidRPr="00A1763A">
        <w:t xml:space="preserve">. Will </w:t>
      </w:r>
      <w:r w:rsidRPr="00A1763A" w:rsidR="001A3456">
        <w:t>the demand be there</w:t>
      </w:r>
      <w:r w:rsidRPr="00A1763A">
        <w:t xml:space="preserve">? That </w:t>
      </w:r>
      <w:r w:rsidRPr="00A1763A" w:rsidR="001A3456">
        <w:t xml:space="preserve">is </w:t>
      </w:r>
      <w:r w:rsidRPr="00A1763A">
        <w:t xml:space="preserve">the </w:t>
      </w:r>
      <w:r w:rsidRPr="00A1763A" w:rsidR="001A3456">
        <w:t xml:space="preserve">bit </w:t>
      </w:r>
      <w:r w:rsidRPr="00A1763A">
        <w:t xml:space="preserve">that </w:t>
      </w:r>
      <w:r w:rsidRPr="00A1763A" w:rsidR="001A3456">
        <w:t>I do not know at the moment</w:t>
      </w:r>
      <w:r w:rsidRPr="00A1763A">
        <w:t xml:space="preserve">. </w:t>
      </w:r>
    </w:p>
    <w:p w:rsidR="00625AFC" w:rsidRPr="00A1763A" w:rsidP="006B685F">
      <w:pPr>
        <w:pStyle w:val="Answer"/>
      </w:pPr>
      <w:sdt>
        <w:sdtPr>
          <w:alias w:val="Witness"/>
          <w:id w:val="1046866594"/>
          <w:placeholder>
            <w:docPart w:val="0EF11BFB4202482FBF53C1BCABB2BD8E"/>
          </w:placeholder>
          <w:richText/>
        </w:sdtPr>
        <w:sdtContent>
          <w:r w:rsidRPr="00A1763A">
            <w:rPr>
              <w:b/>
              <w:bCs/>
              <w:i/>
              <w:iCs/>
            </w:rPr>
            <w:t>Sir Chris Wormald:</w:t>
          </w:r>
        </w:sdtContent>
      </w:sdt>
      <w:r w:rsidRPr="00A1763A">
        <w:t xml:space="preserve"> T</w:t>
      </w:r>
      <w:r w:rsidRPr="00A1763A" w:rsidR="001A3456">
        <w:t xml:space="preserve">here was one more thing </w:t>
      </w:r>
      <w:r w:rsidRPr="00A1763A">
        <w:t xml:space="preserve">that </w:t>
      </w:r>
      <w:r w:rsidRPr="00A1763A" w:rsidR="001A3456">
        <w:t>you said</w:t>
      </w:r>
      <w:r w:rsidRPr="00A1763A" w:rsidR="006B685F">
        <w:t>,</w:t>
      </w:r>
      <w:r w:rsidRPr="00A1763A" w:rsidR="001A3456">
        <w:t xml:space="preserve"> which we completely agree </w:t>
      </w:r>
      <w:r w:rsidRPr="00A1763A" w:rsidR="006B685F">
        <w:t xml:space="preserve">with </w:t>
      </w:r>
      <w:r w:rsidRPr="00A1763A" w:rsidR="001A3456">
        <w:t>as well</w:t>
      </w:r>
      <w:r w:rsidRPr="00A1763A">
        <w:t xml:space="preserve">. You </w:t>
      </w:r>
      <w:r w:rsidRPr="00A1763A" w:rsidR="006B685F">
        <w:t>made</w:t>
      </w:r>
      <w:r w:rsidRPr="00A1763A" w:rsidR="001A3456">
        <w:t xml:space="preserve"> clear</w:t>
      </w:r>
      <w:r w:rsidRPr="00A1763A">
        <w:t xml:space="preserve"> that </w:t>
      </w:r>
      <w:r w:rsidRPr="00A1763A" w:rsidR="001A3456">
        <w:t>it cannot just be Government leadership here</w:t>
      </w:r>
      <w:r w:rsidRPr="00A1763A">
        <w:t>.</w:t>
      </w:r>
      <w:r w:rsidRPr="00A1763A" w:rsidR="006B685F">
        <w:t xml:space="preserve"> </w:t>
      </w:r>
      <w:r w:rsidRPr="00A1763A">
        <w:t>T</w:t>
      </w:r>
      <w:r w:rsidRPr="00A1763A" w:rsidR="001A3456">
        <w:t xml:space="preserve">here </w:t>
      </w:r>
      <w:r w:rsidRPr="00A1763A">
        <w:t xml:space="preserve">is </w:t>
      </w:r>
      <w:r w:rsidRPr="00A1763A" w:rsidR="001A3456">
        <w:t xml:space="preserve">a series of things </w:t>
      </w:r>
      <w:r w:rsidRPr="00A1763A">
        <w:t xml:space="preserve">that </w:t>
      </w:r>
      <w:r w:rsidRPr="00A1763A" w:rsidR="001A3456">
        <w:t>we can do</w:t>
      </w:r>
      <w:r w:rsidRPr="00A1763A">
        <w:t xml:space="preserve">, </w:t>
      </w:r>
      <w:r w:rsidRPr="00A1763A" w:rsidR="001A3456">
        <w:t xml:space="preserve">which Ms Dyson has </w:t>
      </w:r>
      <w:r w:rsidRPr="00A1763A">
        <w:t xml:space="preserve">explained, </w:t>
      </w:r>
      <w:r w:rsidRPr="00A1763A" w:rsidR="001A3456">
        <w:t xml:space="preserve">but we need the actual employers </w:t>
      </w:r>
      <w:r w:rsidRPr="00A1763A">
        <w:t xml:space="preserve">and the </w:t>
      </w:r>
      <w:r w:rsidRPr="00A1763A" w:rsidR="001A3456">
        <w:t xml:space="preserve">local </w:t>
      </w:r>
      <w:r w:rsidRPr="00A1763A" w:rsidR="006B685F">
        <w:t xml:space="preserve">authority </w:t>
      </w:r>
      <w:r w:rsidRPr="00A1763A" w:rsidR="001A3456">
        <w:t>commissioners to step up</w:t>
      </w:r>
      <w:r w:rsidRPr="00A1763A" w:rsidR="006B685F">
        <w:t>,</w:t>
      </w:r>
      <w:r w:rsidRPr="00A1763A">
        <w:t xml:space="preserve"> </w:t>
      </w:r>
      <w:r w:rsidRPr="00A1763A" w:rsidR="001A3456">
        <w:t>and we need individuals to want to do it</w:t>
      </w:r>
      <w:r w:rsidRPr="00A1763A">
        <w:t>. C</w:t>
      </w:r>
      <w:r w:rsidRPr="00A1763A" w:rsidR="001A3456">
        <w:t>ompared to what we can do in the NHS</w:t>
      </w:r>
      <w:r w:rsidRPr="00A1763A">
        <w:t xml:space="preserve">, </w:t>
      </w:r>
      <w:r w:rsidRPr="00A1763A" w:rsidR="001A3456">
        <w:t xml:space="preserve">we can create the right circumstances </w:t>
      </w:r>
      <w:r w:rsidRPr="00A1763A">
        <w:t xml:space="preserve">and </w:t>
      </w:r>
      <w:r w:rsidRPr="00A1763A" w:rsidR="001A3456">
        <w:t>the framework</w:t>
      </w:r>
      <w:r w:rsidRPr="00A1763A">
        <w:t xml:space="preserve">, </w:t>
      </w:r>
      <w:r w:rsidRPr="00A1763A" w:rsidR="001A3456">
        <w:t>but lots of people have to come with us</w:t>
      </w:r>
      <w:r w:rsidRPr="00A1763A">
        <w:t xml:space="preserve">, </w:t>
      </w:r>
      <w:r w:rsidRPr="00A1763A" w:rsidR="001A3456">
        <w:t>as it were</w:t>
      </w:r>
      <w:r w:rsidRPr="00A1763A">
        <w:t xml:space="preserve">. </w:t>
      </w:r>
    </w:p>
    <w:p w:rsidR="00C51C46" w:rsidRPr="00A1763A" w:rsidP="001A3456">
      <w:pPr>
        <w:pStyle w:val="Answer"/>
      </w:pPr>
      <w:r w:rsidRPr="00A1763A">
        <w:t>B</w:t>
      </w:r>
      <w:r w:rsidRPr="00A1763A" w:rsidR="001A3456">
        <w:t>luntly</w:t>
      </w:r>
      <w:r w:rsidRPr="00A1763A">
        <w:t xml:space="preserve">, </w:t>
      </w:r>
      <w:r w:rsidRPr="00A1763A" w:rsidR="001A3456">
        <w:t>publicising this stuff</w:t>
      </w:r>
      <w:r w:rsidRPr="00A1763A" w:rsidR="0018328F">
        <w:t>,</w:t>
      </w:r>
      <w:r w:rsidRPr="00A1763A" w:rsidR="001A3456">
        <w:t xml:space="preserve"> and challenging employers and local authorities to come with us and take advantage of all the things we have put in</w:t>
      </w:r>
      <w:r w:rsidRPr="00A1763A" w:rsidR="0018328F">
        <w:t>,</w:t>
      </w:r>
      <w:r w:rsidRPr="00A1763A" w:rsidR="001A3456">
        <w:t xml:space="preserve"> is a very important bit of the system</w:t>
      </w:r>
      <w:r w:rsidRPr="00A1763A">
        <w:t xml:space="preserve">. </w:t>
      </w:r>
    </w:p>
    <w:p w:rsidR="00C51C46" w:rsidRPr="00A1763A" w:rsidP="001A3456">
      <w:pPr>
        <w:pStyle w:val="Answer"/>
      </w:pPr>
      <w:r w:rsidRPr="00A1763A">
        <w:t>J</w:t>
      </w:r>
      <w:r w:rsidRPr="00A1763A" w:rsidR="001A3456">
        <w:t>ust to be clear on one technical point</w:t>
      </w:r>
      <w:r w:rsidRPr="00A1763A">
        <w:t xml:space="preserve">, </w:t>
      </w:r>
      <w:r w:rsidRPr="00A1763A" w:rsidR="001A3456">
        <w:t>in terms of the money it is exactly the same as the NHS</w:t>
      </w:r>
      <w:r w:rsidRPr="00A1763A">
        <w:t>. T</w:t>
      </w:r>
      <w:r w:rsidRPr="00A1763A" w:rsidR="001A3456">
        <w:t xml:space="preserve">he NHS settlement </w:t>
      </w:r>
      <w:r w:rsidRPr="00A1763A">
        <w:t xml:space="preserve">also </w:t>
      </w:r>
      <w:r w:rsidRPr="00A1763A" w:rsidR="001A3456">
        <w:t>does not run beyond 2025</w:t>
      </w:r>
      <w:r w:rsidRPr="00A1763A">
        <w:t xml:space="preserve">, </w:t>
      </w:r>
      <w:r w:rsidRPr="00A1763A" w:rsidR="001A3456">
        <w:t xml:space="preserve">the end of the </w:t>
      </w:r>
      <w:r w:rsidRPr="00A1763A" w:rsidR="0018328F">
        <w:t>spending review</w:t>
      </w:r>
      <w:r w:rsidRPr="00A1763A">
        <w:t>, a</w:t>
      </w:r>
      <w:r w:rsidRPr="00A1763A" w:rsidR="001A3456">
        <w:t>s this Committee pointed out when we were talking about the workforce plan</w:t>
      </w:r>
      <w:r w:rsidRPr="00A1763A">
        <w:t>. T</w:t>
      </w:r>
      <w:r w:rsidRPr="00A1763A" w:rsidR="001A3456">
        <w:t>hat bit is the same</w:t>
      </w:r>
      <w:r w:rsidRPr="00A1763A">
        <w:t>. A</w:t>
      </w:r>
      <w:r w:rsidRPr="00A1763A" w:rsidR="001A3456">
        <w:t>gain</w:t>
      </w:r>
      <w:r w:rsidRPr="00A1763A">
        <w:t xml:space="preserve">, that is </w:t>
      </w:r>
      <w:r w:rsidRPr="00A1763A" w:rsidR="001A3456">
        <w:t xml:space="preserve">why it </w:t>
      </w:r>
      <w:r w:rsidRPr="00A1763A">
        <w:t xml:space="preserve">is </w:t>
      </w:r>
      <w:r w:rsidRPr="00A1763A" w:rsidR="001A3456">
        <w:t>so important that this is a 10-year vision</w:t>
      </w:r>
      <w:r w:rsidRPr="00A1763A">
        <w:t xml:space="preserve">. We </w:t>
      </w:r>
      <w:r w:rsidRPr="00A1763A" w:rsidR="001A3456">
        <w:t xml:space="preserve">did not limit ourselves to just the </w:t>
      </w:r>
      <w:r w:rsidRPr="00A1763A" w:rsidR="006B1598">
        <w:t>spending review</w:t>
      </w:r>
      <w:r w:rsidRPr="00A1763A">
        <w:t xml:space="preserve"> </w:t>
      </w:r>
      <w:r w:rsidRPr="00A1763A" w:rsidR="001A3456">
        <w:t>period</w:t>
      </w:r>
      <w:r w:rsidRPr="00A1763A">
        <w:t xml:space="preserve">. The kinds of </w:t>
      </w:r>
      <w:r w:rsidRPr="00A1763A" w:rsidR="001A3456">
        <w:t>changes you have been describing take a long time</w:t>
      </w:r>
      <w:r w:rsidRPr="00A1763A">
        <w:t xml:space="preserve">, </w:t>
      </w:r>
      <w:r w:rsidRPr="00A1763A" w:rsidR="001A3456">
        <w:t>a lot of effort and a lot of leadership by a lot of people</w:t>
      </w:r>
      <w:r w:rsidRPr="00A1763A">
        <w:t xml:space="preserve">. </w:t>
      </w:r>
    </w:p>
    <w:p w:rsidR="000C63DD" w:rsidRPr="00A1763A" w:rsidP="000C63DD">
      <w:pPr>
        <w:pStyle w:val="Question"/>
      </w:pPr>
      <w:sdt>
        <w:sdtPr>
          <w:alias w:val="Member"/>
          <w:tag w:val="&lt;Member mnisId='4828' dodsId='157050'&gt;"/>
          <w:id w:val="866261770"/>
          <w:placeholder>
            <w:docPart w:val="91503934D4EA411AB8E8265043E923ED"/>
          </w:placeholder>
          <w:richText/>
        </w:sdtPr>
        <w:sdtContent>
          <w:r w:rsidRPr="00A1763A" w:rsidR="00C51C46">
            <w:rPr>
              <w:b/>
            </w:rPr>
            <w:t>Paula Barker:</w:t>
          </w:r>
        </w:sdtContent>
      </w:sdt>
      <w:r w:rsidRPr="00A1763A" w:rsidR="00C51C46">
        <w:t xml:space="preserve"> There is just </w:t>
      </w:r>
      <w:r w:rsidRPr="00A1763A" w:rsidR="001A3456">
        <w:t xml:space="preserve">one final question </w:t>
      </w:r>
      <w:r w:rsidRPr="00A1763A" w:rsidR="00C51C46">
        <w:t xml:space="preserve">from me, Chair, because </w:t>
      </w:r>
      <w:r w:rsidRPr="00A1763A" w:rsidR="001A3456">
        <w:t xml:space="preserve">I am conscious </w:t>
      </w:r>
      <w:r w:rsidRPr="00A1763A" w:rsidR="00C51C46">
        <w:t xml:space="preserve">that </w:t>
      </w:r>
      <w:r w:rsidRPr="00A1763A" w:rsidR="001A3456">
        <w:t>we need to move on</w:t>
      </w:r>
      <w:r w:rsidRPr="00A1763A" w:rsidR="00C51C46">
        <w:t>.</w:t>
      </w:r>
      <w:r w:rsidRPr="00A1763A">
        <w:t xml:space="preserve"> I</w:t>
      </w:r>
      <w:r w:rsidRPr="00A1763A" w:rsidR="001A3456">
        <w:t xml:space="preserve">s a long-term social care workforce strategy equivalent to the NHS </w:t>
      </w:r>
      <w:r w:rsidRPr="00A1763A" w:rsidR="006B1598">
        <w:t xml:space="preserve">long-term workforce plan </w:t>
      </w:r>
      <w:r w:rsidRPr="00A1763A" w:rsidR="001A3456">
        <w:t>being considered to ensure personalised care for people living with dementia</w:t>
      </w:r>
      <w:r w:rsidRPr="00A1763A">
        <w:t xml:space="preserve">? I am talking about dementia services in particular. </w:t>
      </w:r>
    </w:p>
    <w:p w:rsidR="00297D78" w:rsidRPr="00A1763A" w:rsidP="006B1598">
      <w:pPr>
        <w:pStyle w:val="Answer"/>
      </w:pPr>
      <w:sdt>
        <w:sdtPr>
          <w:alias w:val="Witness"/>
          <w:id w:val="-1400820440"/>
          <w:placeholder>
            <w:docPart w:val="7AB78D09906E4DE2AF3C7696E2D26BB9"/>
          </w:placeholder>
          <w:richText/>
        </w:sdtPr>
        <w:sdtContent>
          <w:r w:rsidRPr="00A1763A" w:rsidR="0008260B">
            <w:rPr>
              <w:b/>
              <w:bCs/>
              <w:i/>
              <w:iCs/>
            </w:rPr>
            <w:t>Sir Chris Wormald:</w:t>
          </w:r>
        </w:sdtContent>
      </w:sdt>
      <w:r w:rsidRPr="00A1763A" w:rsidR="0008260B">
        <w:t xml:space="preserve"> We </w:t>
      </w:r>
      <w:r w:rsidRPr="00A1763A" w:rsidR="001A3456">
        <w:t xml:space="preserve">are very focused on delivering the things </w:t>
      </w:r>
      <w:r w:rsidRPr="00A1763A" w:rsidR="006B4F1F">
        <w:t xml:space="preserve">that </w:t>
      </w:r>
      <w:r w:rsidRPr="00A1763A" w:rsidR="001A3456">
        <w:t xml:space="preserve">we announced in the </w:t>
      </w:r>
      <w:r w:rsidRPr="00A1763A" w:rsidR="00BB5475">
        <w:t>White Paper</w:t>
      </w:r>
      <w:r w:rsidRPr="00A1763A" w:rsidR="006B4F1F">
        <w:t xml:space="preserve">. That </w:t>
      </w:r>
      <w:r w:rsidRPr="00A1763A" w:rsidR="001A3456">
        <w:t>is the Government’s agenda</w:t>
      </w:r>
      <w:r w:rsidRPr="00A1763A" w:rsidR="006B4F1F">
        <w:t>. O</w:t>
      </w:r>
      <w:r w:rsidRPr="00A1763A" w:rsidR="001A3456">
        <w:t>ur focus is on delivering it</w:t>
      </w:r>
      <w:r w:rsidRPr="00A1763A" w:rsidR="006B4F1F">
        <w:t>. A</w:t>
      </w:r>
      <w:r w:rsidRPr="00A1763A" w:rsidR="001A3456">
        <w:t>s your questions have all pointed to</w:t>
      </w:r>
      <w:r w:rsidRPr="00A1763A" w:rsidR="006B4F1F">
        <w:t xml:space="preserve">, </w:t>
      </w:r>
      <w:r w:rsidRPr="00A1763A" w:rsidR="001A3456">
        <w:t xml:space="preserve">these are the early steps on a very long journey to get the </w:t>
      </w:r>
      <w:r w:rsidRPr="00A1763A">
        <w:t xml:space="preserve">kind of </w:t>
      </w:r>
      <w:r w:rsidRPr="00A1763A" w:rsidR="001A3456">
        <w:t>care workforce</w:t>
      </w:r>
      <w:r w:rsidRPr="00A1763A">
        <w:t xml:space="preserve"> </w:t>
      </w:r>
      <w:r w:rsidRPr="00A1763A" w:rsidR="001A3456">
        <w:t>that you articulated</w:t>
      </w:r>
      <w:r w:rsidRPr="00A1763A">
        <w:t>.</w:t>
      </w:r>
    </w:p>
    <w:p w:rsidR="001A3456" w:rsidRPr="00A1763A" w:rsidP="001A3456">
      <w:pPr>
        <w:pStyle w:val="Answer"/>
      </w:pPr>
      <w:r w:rsidRPr="00A1763A">
        <w:t xml:space="preserve">We </w:t>
      </w:r>
      <w:r w:rsidRPr="00A1763A">
        <w:t xml:space="preserve">would </w:t>
      </w:r>
      <w:r w:rsidRPr="00A1763A">
        <w:t xml:space="preserve">not </w:t>
      </w:r>
      <w:r w:rsidRPr="00A1763A">
        <w:t xml:space="preserve">claim </w:t>
      </w:r>
      <w:r w:rsidRPr="00A1763A">
        <w:t xml:space="preserve">to </w:t>
      </w:r>
      <w:r w:rsidRPr="00A1763A">
        <w:t xml:space="preserve">have answered every question or even </w:t>
      </w:r>
      <w:r w:rsidRPr="00A1763A" w:rsidR="00AF4200">
        <w:t xml:space="preserve">that </w:t>
      </w:r>
      <w:r w:rsidRPr="00A1763A">
        <w:t>there was a plan to answer every question</w:t>
      </w:r>
      <w:r w:rsidRPr="00A1763A" w:rsidR="00AF4200">
        <w:t xml:space="preserve">. The things that </w:t>
      </w:r>
      <w:r w:rsidRPr="00A1763A">
        <w:t>Michelle described</w:t>
      </w:r>
      <w:r w:rsidRPr="00A1763A" w:rsidR="00AF4200">
        <w:t xml:space="preserve"> are</w:t>
      </w:r>
      <w:r w:rsidRPr="00A1763A">
        <w:t xml:space="preserve"> the absolutely vital building blocks</w:t>
      </w:r>
      <w:r w:rsidRPr="00A1763A" w:rsidR="00AF4200">
        <w:t xml:space="preserve">, but </w:t>
      </w:r>
      <w:r w:rsidRPr="00A1763A">
        <w:t>there will be a lot more to do</w:t>
      </w:r>
      <w:r w:rsidRPr="00A1763A" w:rsidR="00AF4200">
        <w:t xml:space="preserve">, </w:t>
      </w:r>
      <w:r w:rsidRPr="00A1763A">
        <w:t>including things like the issue you have just raised</w:t>
      </w:r>
      <w:r w:rsidRPr="00A1763A" w:rsidR="00AF4200">
        <w:t xml:space="preserve">, </w:t>
      </w:r>
      <w:r w:rsidRPr="00A1763A">
        <w:t>which is a big and growing issue for the whole of the western world</w:t>
      </w:r>
      <w:r w:rsidRPr="00A1763A" w:rsidR="006B1598">
        <w:t>,</w:t>
      </w:r>
      <w:r w:rsidRPr="00A1763A">
        <w:t xml:space="preserve"> let alone just England.</w:t>
      </w:r>
    </w:p>
    <w:p w:rsidR="00C12D5D" w:rsidRPr="00A1763A" w:rsidP="00C12D5D">
      <w:pPr>
        <w:pStyle w:val="Question"/>
      </w:pPr>
      <w:sdt>
        <w:sdtPr>
          <w:alias w:val="Member"/>
          <w:tag w:val="&lt;Member mnisId='4864' dodsId='119014'&gt;"/>
          <w:id w:val="-942065170"/>
          <w:placeholder>
            <w:docPart w:val="3533E2F11EE44CA393FEEB3B9606091A"/>
          </w:placeholder>
          <w:richText/>
        </w:sdtPr>
        <w:sdtContent>
          <w:r w:rsidRPr="00A1763A">
            <w:rPr>
              <w:b/>
            </w:rPr>
            <w:t>Olivia Blake:</w:t>
          </w:r>
        </w:sdtContent>
      </w:sdt>
      <w:r w:rsidRPr="00A1763A">
        <w:t xml:space="preserve"> </w:t>
      </w:r>
      <w:r w:rsidRPr="00A1763A" w:rsidR="001A3456">
        <w:t>I just have a simple question to Ms Dyson and Sir Chris</w:t>
      </w:r>
      <w:r w:rsidRPr="00A1763A">
        <w:t>. W</w:t>
      </w:r>
      <w:r w:rsidRPr="00A1763A" w:rsidR="001A3456">
        <w:t>hat are you doing to monitor and manage the risk of provider failure</w:t>
      </w:r>
      <w:r w:rsidRPr="00A1763A">
        <w:t>?</w:t>
      </w:r>
    </w:p>
    <w:p w:rsidR="00C12D5D" w:rsidRPr="00A1763A" w:rsidP="00C12D5D">
      <w:pPr>
        <w:pStyle w:val="Answer"/>
      </w:pPr>
      <w:sdt>
        <w:sdtPr>
          <w:alias w:val="Witness"/>
          <w:id w:val="2072541701"/>
          <w:placeholder>
            <w:docPart w:val="C4418A6DE8EC4EECB9F7AB6AECB6549E"/>
          </w:placeholder>
          <w:richText/>
        </w:sdtPr>
        <w:sdtContent>
          <w:r w:rsidRPr="00A1763A">
            <w:rPr>
              <w:b/>
              <w:bCs/>
              <w:i/>
              <w:iCs/>
            </w:rPr>
            <w:t>Michelle Dyson:</w:t>
          </w:r>
        </w:sdtContent>
      </w:sdt>
      <w:r w:rsidRPr="00A1763A">
        <w:t xml:space="preserve"> T</w:t>
      </w:r>
      <w:r w:rsidRPr="00A1763A" w:rsidR="001A3456">
        <w:t>he primary duty around provider failure rests with local authorities</w:t>
      </w:r>
      <w:r w:rsidRPr="00A1763A">
        <w:t xml:space="preserve">. They </w:t>
      </w:r>
      <w:r w:rsidRPr="00A1763A" w:rsidR="001A3456">
        <w:t xml:space="preserve">have the duty to ensure </w:t>
      </w:r>
      <w:r w:rsidRPr="00A1763A" w:rsidR="006B1598">
        <w:t xml:space="preserve">that </w:t>
      </w:r>
      <w:r w:rsidRPr="00A1763A" w:rsidR="001A3456">
        <w:t>there is continuity of care</w:t>
      </w:r>
      <w:r w:rsidRPr="00A1763A">
        <w:t xml:space="preserve">, </w:t>
      </w:r>
      <w:r w:rsidRPr="00A1763A" w:rsidR="001A3456">
        <w:t>if a provider fails</w:t>
      </w:r>
      <w:r w:rsidRPr="00A1763A">
        <w:t>. F</w:t>
      </w:r>
      <w:r w:rsidRPr="00A1763A" w:rsidR="001A3456">
        <w:t>or the major providers</w:t>
      </w:r>
      <w:r w:rsidRPr="00A1763A">
        <w:t xml:space="preserve">, </w:t>
      </w:r>
      <w:r w:rsidRPr="00A1763A" w:rsidR="001A3456">
        <w:t>which is about 30</w:t>
      </w:r>
      <w:r w:rsidRPr="00A1763A">
        <w:t>%</w:t>
      </w:r>
      <w:r w:rsidRPr="00A1763A" w:rsidR="001A3456">
        <w:t xml:space="preserve"> of the market</w:t>
      </w:r>
      <w:r w:rsidRPr="00A1763A">
        <w:t xml:space="preserve">, </w:t>
      </w:r>
      <w:r w:rsidRPr="00A1763A" w:rsidR="001A3456">
        <w:t xml:space="preserve">CQC has a statutory duty to monitor those and see </w:t>
      </w:r>
      <w:r w:rsidRPr="00A1763A" w:rsidR="002E451A">
        <w:t>what is</w:t>
      </w:r>
      <w:r w:rsidRPr="00A1763A" w:rsidR="001A3456">
        <w:t xml:space="preserve"> going on</w:t>
      </w:r>
      <w:r w:rsidRPr="00A1763A">
        <w:t xml:space="preserve">. </w:t>
      </w:r>
      <w:r w:rsidRPr="00A1763A" w:rsidR="006B1598">
        <w:t>It</w:t>
      </w:r>
      <w:r w:rsidRPr="00A1763A" w:rsidR="001A3456">
        <w:t xml:space="preserve"> take</w:t>
      </w:r>
      <w:r w:rsidRPr="00A1763A" w:rsidR="006B1598">
        <w:t>s</w:t>
      </w:r>
      <w:r w:rsidRPr="00A1763A" w:rsidR="001A3456">
        <w:t xml:space="preserve"> that very seriously</w:t>
      </w:r>
      <w:r w:rsidRPr="00A1763A">
        <w:t xml:space="preserve">. </w:t>
      </w:r>
      <w:r w:rsidRPr="00A1763A" w:rsidR="006B1598">
        <w:t>It</w:t>
      </w:r>
      <w:r w:rsidRPr="00A1763A" w:rsidR="001A3456">
        <w:t xml:space="preserve"> get</w:t>
      </w:r>
      <w:r w:rsidRPr="00A1763A" w:rsidR="006B1598">
        <w:t>s</w:t>
      </w:r>
      <w:r w:rsidRPr="00A1763A" w:rsidR="001A3456">
        <w:t xml:space="preserve"> monthly data</w:t>
      </w:r>
      <w:r w:rsidRPr="00A1763A">
        <w:t>. W</w:t>
      </w:r>
      <w:r w:rsidRPr="00A1763A" w:rsidR="001A3456">
        <w:t xml:space="preserve">e have a very close working relationship with </w:t>
      </w:r>
      <w:r w:rsidRPr="00A1763A" w:rsidR="006B1598">
        <w:t>it</w:t>
      </w:r>
      <w:r w:rsidRPr="00A1763A">
        <w:t xml:space="preserve">. </w:t>
      </w:r>
    </w:p>
    <w:p w:rsidR="00C909D3" w:rsidRPr="00A1763A" w:rsidP="005736BD">
      <w:pPr>
        <w:pStyle w:val="Answer"/>
      </w:pPr>
      <w:r w:rsidRPr="00A1763A">
        <w:t>W</w:t>
      </w:r>
      <w:r w:rsidRPr="00A1763A" w:rsidR="001A3456">
        <w:t xml:space="preserve">e have a well-honed set of procedures for what </w:t>
      </w:r>
      <w:r w:rsidRPr="00A1763A" w:rsidR="006B1598">
        <w:t>to</w:t>
      </w:r>
      <w:r w:rsidRPr="00A1763A">
        <w:t xml:space="preserve"> </w:t>
      </w:r>
      <w:r w:rsidRPr="00A1763A" w:rsidR="001A3456">
        <w:t>do if a major provider get</w:t>
      </w:r>
      <w:r w:rsidRPr="00A1763A" w:rsidR="006B1598">
        <w:t>s</w:t>
      </w:r>
      <w:r w:rsidRPr="00A1763A" w:rsidR="001A3456">
        <w:t xml:space="preserve"> into financial trouble</w:t>
      </w:r>
      <w:r w:rsidRPr="00A1763A">
        <w:t>. T</w:t>
      </w:r>
      <w:r w:rsidRPr="00A1763A" w:rsidR="001A3456">
        <w:t xml:space="preserve">hat all comes out of the learning from the failure of </w:t>
      </w:r>
      <w:r w:rsidRPr="00A1763A">
        <w:t xml:space="preserve">Southern Cross </w:t>
      </w:r>
      <w:r w:rsidRPr="00A1763A" w:rsidR="001A3456">
        <w:t>in 2011</w:t>
      </w:r>
      <w:r w:rsidRPr="00A1763A">
        <w:t xml:space="preserve">. We </w:t>
      </w:r>
      <w:r w:rsidRPr="00A1763A" w:rsidR="001A3456">
        <w:t>have all these procedures in place</w:t>
      </w:r>
      <w:r w:rsidRPr="00A1763A">
        <w:t>. T</w:t>
      </w:r>
      <w:r w:rsidRPr="00A1763A" w:rsidR="001A3456">
        <w:t xml:space="preserve">hey were tested in part in 2018 when </w:t>
      </w:r>
      <w:r w:rsidRPr="00A1763A">
        <w:t>Allied Health</w:t>
      </w:r>
      <w:r w:rsidRPr="00A1763A" w:rsidR="00B4344F">
        <w:t>care</w:t>
      </w:r>
      <w:r w:rsidRPr="00A1763A">
        <w:t xml:space="preserve">, </w:t>
      </w:r>
      <w:r w:rsidRPr="00A1763A" w:rsidR="001A3456">
        <w:t>one of the biggest domiciliary care providers</w:t>
      </w:r>
      <w:r w:rsidRPr="00A1763A">
        <w:t xml:space="preserve">, </w:t>
      </w:r>
      <w:r w:rsidRPr="00A1763A" w:rsidR="001A3456">
        <w:t>got into trouble</w:t>
      </w:r>
      <w:r w:rsidRPr="00A1763A" w:rsidR="006B1598">
        <w:t>, although</w:t>
      </w:r>
      <w:r w:rsidRPr="00A1763A">
        <w:t xml:space="preserve"> </w:t>
      </w:r>
      <w:r w:rsidRPr="00A1763A" w:rsidR="006B1598">
        <w:t>it was</w:t>
      </w:r>
      <w:r w:rsidRPr="00A1763A" w:rsidR="001A3456">
        <w:t xml:space="preserve"> rescued before we had to go </w:t>
      </w:r>
      <w:r w:rsidRPr="00A1763A">
        <w:t xml:space="preserve">the </w:t>
      </w:r>
      <w:r w:rsidRPr="00A1763A" w:rsidR="001A3456">
        <w:t>full way through those procedures</w:t>
      </w:r>
      <w:r w:rsidRPr="00A1763A">
        <w:t xml:space="preserve">. We regularly test </w:t>
      </w:r>
      <w:r w:rsidRPr="00A1763A" w:rsidR="001A3456">
        <w:t>those contingency plans</w:t>
      </w:r>
      <w:r w:rsidRPr="00A1763A">
        <w:t>. A</w:t>
      </w:r>
      <w:r w:rsidRPr="00A1763A" w:rsidR="001A3456">
        <w:t>s I say</w:t>
      </w:r>
      <w:r w:rsidRPr="00A1763A">
        <w:t xml:space="preserve">, </w:t>
      </w:r>
      <w:r w:rsidRPr="00A1763A" w:rsidR="001A3456">
        <w:t>we work extremely closely with CQC</w:t>
      </w:r>
      <w:r w:rsidRPr="00A1763A">
        <w:t xml:space="preserve">. </w:t>
      </w:r>
    </w:p>
    <w:p w:rsidR="001A3456" w:rsidRPr="00A1763A" w:rsidP="00C12D5D">
      <w:pPr>
        <w:pStyle w:val="Answer"/>
      </w:pPr>
      <w:sdt>
        <w:sdtPr>
          <w:alias w:val="Witness"/>
          <w:id w:val="-1077590495"/>
          <w:placeholder>
            <w:docPart w:val="02693596C81749E69F70A8D6171D20FD"/>
          </w:placeholder>
          <w:richText/>
        </w:sdtPr>
        <w:sdtContent>
          <w:r w:rsidRPr="00A1763A" w:rsidR="001F58E4">
            <w:rPr>
              <w:b/>
              <w:bCs/>
              <w:i/>
              <w:iCs/>
            </w:rPr>
            <w:t>Sir Chris Wormald:</w:t>
          </w:r>
        </w:sdtContent>
      </w:sdt>
      <w:r w:rsidRPr="00A1763A" w:rsidR="001F58E4">
        <w:t xml:space="preserve"> Just t</w:t>
      </w:r>
      <w:r w:rsidRPr="00A1763A">
        <w:t>o be absolutely clear</w:t>
      </w:r>
      <w:r w:rsidRPr="00A1763A" w:rsidR="001F58E4">
        <w:t xml:space="preserve">, </w:t>
      </w:r>
      <w:r w:rsidRPr="00A1763A">
        <w:t>both our and local authorities</w:t>
      </w:r>
      <w:r w:rsidRPr="00A1763A" w:rsidR="001F58E4">
        <w:t>’</w:t>
      </w:r>
      <w:r w:rsidRPr="00A1763A">
        <w:t xml:space="preserve"> job is to protect the people who are in care</w:t>
      </w:r>
      <w:r w:rsidRPr="00A1763A" w:rsidR="001F58E4">
        <w:t xml:space="preserve">, </w:t>
      </w:r>
      <w:r w:rsidRPr="00A1763A">
        <w:t>not to protect private companies</w:t>
      </w:r>
      <w:r w:rsidRPr="00A1763A" w:rsidR="001F58E4">
        <w:t>. T</w:t>
      </w:r>
      <w:r w:rsidRPr="00A1763A">
        <w:t xml:space="preserve">he things </w:t>
      </w:r>
      <w:r w:rsidRPr="00A1763A" w:rsidR="001F58E4">
        <w:t xml:space="preserve">that </w:t>
      </w:r>
      <w:r w:rsidRPr="00A1763A">
        <w:t>we do are about ensuring continuity of care</w:t>
      </w:r>
      <w:r w:rsidRPr="00A1763A" w:rsidR="001F58E4">
        <w:t xml:space="preserve">. That </w:t>
      </w:r>
      <w:r w:rsidRPr="00A1763A">
        <w:t xml:space="preserve">might </w:t>
      </w:r>
      <w:r w:rsidRPr="00A1763A" w:rsidR="009278B3">
        <w:t xml:space="preserve">involve that </w:t>
      </w:r>
      <w:r w:rsidRPr="00A1763A">
        <w:t>provider being taken over by another provider</w:t>
      </w:r>
      <w:r w:rsidRPr="00A1763A" w:rsidR="001F58E4">
        <w:t xml:space="preserve"> or </w:t>
      </w:r>
      <w:r w:rsidRPr="00A1763A">
        <w:t>other providers taking the people in care</w:t>
      </w:r>
      <w:r w:rsidRPr="00A1763A" w:rsidR="001F58E4">
        <w:t xml:space="preserve">. That </w:t>
      </w:r>
      <w:r w:rsidRPr="00A1763A">
        <w:t>is the purpose of the state intervention</w:t>
      </w:r>
      <w:r w:rsidRPr="00A1763A" w:rsidR="000C2972">
        <w:t xml:space="preserve">: it </w:t>
      </w:r>
      <w:r w:rsidRPr="00A1763A">
        <w:t>is to provide continuity for people in care</w:t>
      </w:r>
      <w:r w:rsidRPr="00A1763A" w:rsidR="005736BD">
        <w:t>,</w:t>
      </w:r>
      <w:r w:rsidRPr="00A1763A">
        <w:t xml:space="preserve"> not to rescue private companies.</w:t>
      </w:r>
    </w:p>
    <w:p w:rsidR="00375072" w:rsidRPr="00A1763A" w:rsidP="00375072">
      <w:pPr>
        <w:pStyle w:val="Question"/>
      </w:pPr>
      <w:sdt>
        <w:sdtPr>
          <w:alias w:val="Member"/>
          <w:tag w:val="&lt;Member mnisId='4864' dodsId='119014'&gt;"/>
          <w:id w:val="-1206704271"/>
          <w:placeholder>
            <w:docPart w:val="13CB8A3594A443659C5634FAE23F5019"/>
          </w:placeholder>
          <w:richText/>
        </w:sdtPr>
        <w:sdtContent>
          <w:r w:rsidRPr="00A1763A">
            <w:rPr>
              <w:b/>
            </w:rPr>
            <w:t>Olivia Blake:</w:t>
          </w:r>
        </w:sdtContent>
      </w:sdt>
      <w:r w:rsidRPr="00A1763A">
        <w:t xml:space="preserve"> </w:t>
      </w:r>
      <w:r w:rsidRPr="00A1763A" w:rsidR="001A3456">
        <w:t>That is helpful on a micro level, but on a macro level we have seen a massive increase in private equity firms entering this space</w:t>
      </w:r>
      <w:r w:rsidRPr="00A1763A">
        <w:t>. T</w:t>
      </w:r>
      <w:r w:rsidRPr="00A1763A" w:rsidR="001A3456">
        <w:t xml:space="preserve">hey tend to invest for </w:t>
      </w:r>
      <w:r w:rsidRPr="00A1763A" w:rsidR="005736BD">
        <w:t xml:space="preserve">only </w:t>
      </w:r>
      <w:r w:rsidRPr="00A1763A" w:rsidR="001A3456">
        <w:t>five to seven years</w:t>
      </w:r>
      <w:r w:rsidRPr="00A1763A">
        <w:t>. T</w:t>
      </w:r>
      <w:r w:rsidRPr="00A1763A" w:rsidR="001A3456">
        <w:t xml:space="preserve">hat </w:t>
      </w:r>
      <w:r w:rsidRPr="00A1763A">
        <w:t>has</w:t>
      </w:r>
      <w:r w:rsidRPr="00A1763A" w:rsidR="001A3456">
        <w:t xml:space="preserve"> led to a sale</w:t>
      </w:r>
      <w:r w:rsidRPr="00A1763A" w:rsidR="00A23671">
        <w:t>-</w:t>
      </w:r>
      <w:r w:rsidRPr="00A1763A" w:rsidR="001A3456">
        <w:t>and</w:t>
      </w:r>
      <w:r w:rsidRPr="00A1763A" w:rsidR="00A23671">
        <w:t>-</w:t>
      </w:r>
      <w:r w:rsidRPr="00A1763A" w:rsidR="001A3456">
        <w:t>lease situation happening in a lot of places</w:t>
      </w:r>
      <w:r w:rsidRPr="00A1763A" w:rsidR="00A23671">
        <w:t xml:space="preserve">, </w:t>
      </w:r>
      <w:r w:rsidRPr="00A1763A" w:rsidR="001A3456">
        <w:t>which is an interesting thing to monitor</w:t>
      </w:r>
      <w:r w:rsidRPr="00A1763A" w:rsidR="00A23671">
        <w:t xml:space="preserve">. They </w:t>
      </w:r>
      <w:r w:rsidRPr="00A1763A" w:rsidR="00104B2C">
        <w:t xml:space="preserve">also </w:t>
      </w:r>
      <w:r w:rsidRPr="00A1763A" w:rsidR="001A3456">
        <w:t>carry high levels of debt</w:t>
      </w:r>
      <w:r w:rsidRPr="00A1763A" w:rsidR="00104B2C">
        <w:t>. W</w:t>
      </w:r>
      <w:r w:rsidRPr="00A1763A" w:rsidR="001A3456">
        <w:t>ith interest rates being where they are</w:t>
      </w:r>
      <w:r w:rsidRPr="00A1763A" w:rsidR="00104B2C">
        <w:t xml:space="preserve">, </w:t>
      </w:r>
      <w:r w:rsidRPr="00A1763A" w:rsidR="001A3456">
        <w:t>that is quite a risk</w:t>
      </w:r>
      <w:r w:rsidRPr="00A1763A" w:rsidR="00104B2C">
        <w:t>. Are D</w:t>
      </w:r>
      <w:r w:rsidRPr="00A1763A" w:rsidR="001A3456">
        <w:t xml:space="preserve">epartments doing </w:t>
      </w:r>
      <w:r w:rsidRPr="00A1763A" w:rsidR="00104B2C">
        <w:t xml:space="preserve">any work </w:t>
      </w:r>
      <w:r w:rsidRPr="00A1763A" w:rsidR="001A3456">
        <w:t xml:space="preserve">to measure that risk at a more macro level across the sector rather than </w:t>
      </w:r>
      <w:r w:rsidRPr="00A1763A" w:rsidR="00104B2C">
        <w:t xml:space="preserve">on </w:t>
      </w:r>
      <w:r w:rsidRPr="00A1763A" w:rsidR="001A3456">
        <w:t>an individual basis</w:t>
      </w:r>
      <w:r w:rsidRPr="00A1763A" w:rsidR="00104B2C">
        <w:t>?</w:t>
      </w:r>
    </w:p>
    <w:p w:rsidR="00E10BA6" w:rsidRPr="00A1763A" w:rsidP="001A3456">
      <w:pPr>
        <w:pStyle w:val="Answer"/>
      </w:pPr>
      <w:sdt>
        <w:sdtPr>
          <w:rPr>
            <w:bCs/>
          </w:rPr>
          <w:alias w:val="Witness"/>
          <w:id w:val="-59632040"/>
          <w:placeholder>
            <w:docPart w:val="A54A47F75ED9491A8458C946DAED465D"/>
          </w:placeholder>
          <w:richText/>
        </w:sdtPr>
        <w:sdtContent>
          <w:r w:rsidRPr="00A1763A" w:rsidR="00375072">
            <w:rPr>
              <w:b/>
              <w:bCs/>
              <w:i/>
              <w:iCs/>
            </w:rPr>
            <w:t>Sir Chris Wormald:</w:t>
          </w:r>
        </w:sdtContent>
      </w:sdt>
      <w:r w:rsidRPr="00A1763A" w:rsidR="00375072">
        <w:rPr>
          <w:bCs/>
        </w:rPr>
        <w:t xml:space="preserve"> We </w:t>
      </w:r>
      <w:r w:rsidRPr="00A1763A" w:rsidR="001A3456">
        <w:t>look at the overall stability of the sector based on the information that local authorities and CQC give us</w:t>
      </w:r>
      <w:r w:rsidRPr="00A1763A" w:rsidR="000A300C">
        <w:t>. W</w:t>
      </w:r>
      <w:r w:rsidRPr="00A1763A" w:rsidR="001A3456">
        <w:t>e do not take a view on the individual ownership patterns of individual companies</w:t>
      </w:r>
      <w:r w:rsidRPr="00A1763A">
        <w:t>.</w:t>
      </w:r>
    </w:p>
    <w:p w:rsidR="006F4A9D" w:rsidRPr="00A1763A" w:rsidP="001A3456">
      <w:pPr>
        <w:pStyle w:val="Answer"/>
      </w:pPr>
      <w:r w:rsidRPr="00A1763A">
        <w:t>W</w:t>
      </w:r>
      <w:r w:rsidRPr="00A1763A" w:rsidR="001A3456">
        <w:t>e ask ourselves</w:t>
      </w:r>
      <w:r w:rsidRPr="00A1763A">
        <w:t xml:space="preserve">, “Is </w:t>
      </w:r>
      <w:r w:rsidRPr="00A1763A" w:rsidR="001A3456">
        <w:t xml:space="preserve">there a vibrant market that will deliver for the people who </w:t>
      </w:r>
      <w:r w:rsidRPr="00A1763A">
        <w:t xml:space="preserve">have </w:t>
      </w:r>
      <w:r w:rsidRPr="00A1763A" w:rsidR="001A3456">
        <w:t>the services bought for them by local authorities or who are paying themselves</w:t>
      </w:r>
      <w:r w:rsidRPr="00A1763A">
        <w:t>?”</w:t>
      </w:r>
      <w:r w:rsidRPr="00A1763A">
        <w:t xml:space="preserve"> We </w:t>
      </w:r>
      <w:r w:rsidRPr="00A1763A" w:rsidR="001A3456">
        <w:t>do not take a view on ownership patterns</w:t>
      </w:r>
      <w:r w:rsidRPr="00A1763A">
        <w:t xml:space="preserve">. </w:t>
      </w:r>
    </w:p>
    <w:p w:rsidR="006F4A9D" w:rsidRPr="00A1763A" w:rsidP="00D10C7B">
      <w:pPr>
        <w:pStyle w:val="Question"/>
      </w:pPr>
      <w:sdt>
        <w:sdtPr>
          <w:alias w:val="Member"/>
          <w:tag w:val="&lt;Member mnisId='4864' dodsId='119014'&gt;"/>
          <w:id w:val="-1406607512"/>
          <w:placeholder>
            <w:docPart w:val="9212E6459790483C9883715881DBA949"/>
          </w:placeholder>
          <w:richText/>
        </w:sdtPr>
        <w:sdtContent>
          <w:r w:rsidRPr="00A1763A">
            <w:rPr>
              <w:b/>
            </w:rPr>
            <w:t>Olivia Blake:</w:t>
          </w:r>
        </w:sdtContent>
      </w:sdt>
      <w:r w:rsidRPr="00A1763A">
        <w:t xml:space="preserve"> I am </w:t>
      </w:r>
      <w:r w:rsidRPr="00A1763A" w:rsidR="001A3456">
        <w:t>just thinking of the energy sector</w:t>
      </w:r>
      <w:r w:rsidRPr="00A1763A">
        <w:t>, for example. W</w:t>
      </w:r>
      <w:r w:rsidRPr="00A1763A" w:rsidR="001A3456">
        <w:t>e had a series of closures o</w:t>
      </w:r>
      <w:r w:rsidRPr="00A1763A">
        <w:t>r</w:t>
      </w:r>
      <w:r w:rsidRPr="00A1763A" w:rsidR="001A3456">
        <w:t xml:space="preserve"> problems in multiple firms at the same time</w:t>
      </w:r>
      <w:r w:rsidRPr="00A1763A">
        <w:t xml:space="preserve">. </w:t>
      </w:r>
      <w:r w:rsidRPr="00A1763A" w:rsidR="00D10C7B">
        <w:t xml:space="preserve">Have you done any </w:t>
      </w:r>
      <w:r w:rsidRPr="00A1763A" w:rsidR="001A3456">
        <w:t xml:space="preserve">learning from other </w:t>
      </w:r>
      <w:r w:rsidRPr="00A1763A">
        <w:t>D</w:t>
      </w:r>
      <w:r w:rsidRPr="00A1763A" w:rsidR="001A3456">
        <w:t xml:space="preserve">epartments about what to look out for </w:t>
      </w:r>
      <w:r w:rsidRPr="00A1763A" w:rsidR="001A3456">
        <w:t xml:space="preserve">in </w:t>
      </w:r>
      <w:r w:rsidRPr="00A1763A" w:rsidR="00596680">
        <w:t xml:space="preserve">a </w:t>
      </w:r>
      <w:r w:rsidRPr="00A1763A" w:rsidR="001A3456">
        <w:t>sector where th</w:t>
      </w:r>
      <w:r w:rsidRPr="00A1763A" w:rsidR="00A44549">
        <w:t xml:space="preserve">e </w:t>
      </w:r>
      <w:r w:rsidRPr="00A1763A" w:rsidR="001A3456">
        <w:t>debt burden might become an issue</w:t>
      </w:r>
      <w:r w:rsidRPr="00A1763A">
        <w:t>?</w:t>
      </w:r>
    </w:p>
    <w:p w:rsidR="000B76EC" w:rsidRPr="00A1763A" w:rsidP="000B76EC">
      <w:pPr>
        <w:pStyle w:val="Answer"/>
      </w:pPr>
      <w:sdt>
        <w:sdtPr>
          <w:alias w:val="Witness"/>
          <w:id w:val="304513202"/>
          <w:placeholder>
            <w:docPart w:val="FF1D0215199C4E7B9B9BCA8145E0695A"/>
          </w:placeholder>
          <w:richText/>
        </w:sdtPr>
        <w:sdtContent>
          <w:r w:rsidRPr="00A1763A" w:rsidR="006F4A9D">
            <w:rPr>
              <w:b/>
              <w:bCs/>
              <w:i/>
              <w:iCs/>
            </w:rPr>
            <w:t>Sir Chris Wormald:</w:t>
          </w:r>
        </w:sdtContent>
      </w:sdt>
      <w:r w:rsidRPr="00A1763A" w:rsidR="006F4A9D">
        <w:t xml:space="preserve"> We </w:t>
      </w:r>
      <w:r w:rsidRPr="00A1763A" w:rsidR="001A3456">
        <w:t>certainly look across Government at what good practice is</w:t>
      </w:r>
      <w:r w:rsidRPr="00A1763A" w:rsidR="006F4A9D">
        <w:t>. T</w:t>
      </w:r>
      <w:r w:rsidRPr="00A1763A" w:rsidR="001A3456">
        <w:t>he social care market</w:t>
      </w:r>
      <w:r w:rsidRPr="00A1763A" w:rsidR="006F4A9D">
        <w:t xml:space="preserve"> is</w:t>
      </w:r>
      <w:r w:rsidRPr="00A1763A" w:rsidR="001A3456">
        <w:t xml:space="preserve"> really rather different from that</w:t>
      </w:r>
      <w:r w:rsidRPr="00A1763A" w:rsidR="006F4A9D">
        <w:t xml:space="preserve">. It </w:t>
      </w:r>
      <w:r w:rsidRPr="00A1763A" w:rsidR="001A3456">
        <w:t>has various different features</w:t>
      </w:r>
      <w:r w:rsidRPr="00A1763A" w:rsidR="005736BD">
        <w:t xml:space="preserve">, so there </w:t>
      </w:r>
      <w:r w:rsidRPr="00A1763A" w:rsidR="001A3456">
        <w:t xml:space="preserve">would </w:t>
      </w:r>
      <w:r w:rsidRPr="00A1763A" w:rsidR="006F4A9D">
        <w:t xml:space="preserve">not </w:t>
      </w:r>
      <w:r w:rsidRPr="00A1763A" w:rsidR="001A3456">
        <w:t>be a particular read</w:t>
      </w:r>
      <w:r w:rsidRPr="00A1763A" w:rsidR="006F4A9D">
        <w:t>-</w:t>
      </w:r>
      <w:r w:rsidRPr="00A1763A" w:rsidR="001A3456">
        <w:t>across from energy to care</w:t>
      </w:r>
      <w:r w:rsidRPr="00A1763A" w:rsidR="006F4A9D">
        <w:t>. T</w:t>
      </w:r>
      <w:r w:rsidRPr="00A1763A" w:rsidR="001A3456">
        <w:t xml:space="preserve">here are </w:t>
      </w:r>
      <w:r w:rsidRPr="00A1763A" w:rsidR="006F4A9D">
        <w:t xml:space="preserve">other </w:t>
      </w:r>
      <w:r w:rsidRPr="00A1763A" w:rsidR="001A3456">
        <w:t>markets that are rather more similar to ours</w:t>
      </w:r>
      <w:r w:rsidRPr="00A1763A">
        <w:t>.</w:t>
      </w:r>
    </w:p>
    <w:p w:rsidR="00694B8B" w:rsidRPr="00A1763A" w:rsidP="001A3456">
      <w:pPr>
        <w:pStyle w:val="Answer"/>
      </w:pPr>
      <w:r w:rsidRPr="00A1763A">
        <w:t xml:space="preserve">As </w:t>
      </w:r>
      <w:r w:rsidRPr="00A1763A" w:rsidR="001A3456">
        <w:t>I say</w:t>
      </w:r>
      <w:r w:rsidRPr="00A1763A" w:rsidR="006F4A9D">
        <w:t xml:space="preserve">, </w:t>
      </w:r>
      <w:r w:rsidRPr="00A1763A" w:rsidR="001A3456">
        <w:t xml:space="preserve">we look at </w:t>
      </w:r>
      <w:r w:rsidRPr="00A1763A" w:rsidR="00030D47">
        <w:t xml:space="preserve">whether </w:t>
      </w:r>
      <w:r w:rsidRPr="00A1763A" w:rsidR="001A3456">
        <w:t xml:space="preserve">there </w:t>
      </w:r>
      <w:r w:rsidRPr="00A1763A" w:rsidR="00030D47">
        <w:t xml:space="preserve">is </w:t>
      </w:r>
      <w:r w:rsidRPr="00A1763A" w:rsidR="001A3456">
        <w:t>a vibrant market out there</w:t>
      </w:r>
      <w:r w:rsidRPr="00A1763A" w:rsidR="00030D47">
        <w:t xml:space="preserve">, </w:t>
      </w:r>
      <w:r w:rsidRPr="00A1763A" w:rsidR="001A3456">
        <w:t>not the ownership pattern of individual companies</w:t>
      </w:r>
      <w:r w:rsidRPr="00A1763A">
        <w:t xml:space="preserve">. </w:t>
      </w:r>
    </w:p>
    <w:p w:rsidR="006403FE" w:rsidRPr="00A1763A" w:rsidP="00EF43CE">
      <w:pPr>
        <w:pStyle w:val="Question"/>
      </w:pPr>
      <w:sdt>
        <w:sdtPr>
          <w:alias w:val="Member"/>
          <w:tag w:val="&lt;Member mnisId='4864' dodsId='119014'&gt;"/>
          <w:id w:val="2005940113"/>
          <w:placeholder>
            <w:docPart w:val="BDB41B05100044D388F04D0C48F12DAF"/>
          </w:placeholder>
          <w:richText/>
        </w:sdtPr>
        <w:sdtContent>
          <w:r w:rsidRPr="00A1763A" w:rsidR="00694B8B">
            <w:rPr>
              <w:b/>
            </w:rPr>
            <w:t>Olivia Blake:</w:t>
          </w:r>
        </w:sdtContent>
      </w:sdt>
      <w:r w:rsidRPr="00A1763A" w:rsidR="00694B8B">
        <w:t xml:space="preserve"> C</w:t>
      </w:r>
      <w:r w:rsidRPr="00A1763A" w:rsidR="001A3456">
        <w:t xml:space="preserve">ould I ask about profiteering and how you are tracking </w:t>
      </w:r>
      <w:r w:rsidRPr="00A1763A" w:rsidR="00694B8B">
        <w:t xml:space="preserve">the </w:t>
      </w:r>
      <w:r w:rsidRPr="00A1763A" w:rsidR="001A3456">
        <w:t>funds that you are making available for things like pay uplift</w:t>
      </w:r>
      <w:r w:rsidRPr="00A1763A" w:rsidR="00694B8B">
        <w:t>? W</w:t>
      </w:r>
      <w:r w:rsidRPr="00A1763A" w:rsidR="001A3456">
        <w:t>e have seen profits increase quite significantly for some of these private firms</w:t>
      </w:r>
      <w:r w:rsidRPr="00A1763A" w:rsidR="00694B8B">
        <w:t xml:space="preserve">. </w:t>
      </w:r>
      <w:r w:rsidRPr="00A1763A" w:rsidR="001A3456">
        <w:t xml:space="preserve">I just want </w:t>
      </w:r>
      <w:r w:rsidRPr="00A1763A">
        <w:t xml:space="preserve">to get your </w:t>
      </w:r>
      <w:r w:rsidRPr="00A1763A" w:rsidR="001A3456">
        <w:t>understanding</w:t>
      </w:r>
      <w:r w:rsidRPr="00A1763A">
        <w:t xml:space="preserve">. From your </w:t>
      </w:r>
      <w:r w:rsidRPr="00A1763A" w:rsidR="001A3456">
        <w:t>perspective</w:t>
      </w:r>
      <w:r w:rsidRPr="00A1763A">
        <w:t xml:space="preserve">, is </w:t>
      </w:r>
      <w:r w:rsidRPr="00A1763A" w:rsidR="001A3456">
        <w:t xml:space="preserve">the money </w:t>
      </w:r>
      <w:r w:rsidRPr="00A1763A">
        <w:t xml:space="preserve">that </w:t>
      </w:r>
      <w:r w:rsidRPr="00A1763A" w:rsidR="001A3456">
        <w:t xml:space="preserve">you are putting into the system going to the right places </w:t>
      </w:r>
      <w:r w:rsidRPr="00A1763A">
        <w:t xml:space="preserve">or are we </w:t>
      </w:r>
      <w:r w:rsidRPr="00A1763A" w:rsidR="001A3456">
        <w:t>seeing it com</w:t>
      </w:r>
      <w:r w:rsidRPr="00A1763A">
        <w:t xml:space="preserve">e </w:t>
      </w:r>
      <w:r w:rsidRPr="00A1763A" w:rsidR="001A3456">
        <w:t>out</w:t>
      </w:r>
      <w:r w:rsidRPr="00A1763A" w:rsidR="00624BDB">
        <w:t xml:space="preserve"> in profits</w:t>
      </w:r>
      <w:r w:rsidRPr="00A1763A">
        <w:t>?</w:t>
      </w:r>
      <w:r w:rsidRPr="00A1763A" w:rsidR="00EF43CE">
        <w:t xml:space="preserve"> </w:t>
      </w:r>
      <w:r w:rsidRPr="00A1763A" w:rsidR="00774DA9">
        <w:t>Take the covid funding,</w:t>
      </w:r>
      <w:r w:rsidRPr="00A1763A" w:rsidR="00EF43CE">
        <w:t xml:space="preserve"> for example.</w:t>
      </w:r>
    </w:p>
    <w:p w:rsidR="002C3A64" w:rsidRPr="00A1763A" w:rsidP="001A3456">
      <w:pPr>
        <w:pStyle w:val="Answer"/>
      </w:pPr>
      <w:sdt>
        <w:sdtPr>
          <w:alias w:val="Witness"/>
          <w:id w:val="-1019541693"/>
          <w:placeholder>
            <w:docPart w:val="F0E0104E5CEF4E1F9A28201FB05BE7B5"/>
          </w:placeholder>
          <w:richText/>
        </w:sdtPr>
        <w:sdtContent>
          <w:r w:rsidRPr="00A1763A" w:rsidR="006403FE">
            <w:rPr>
              <w:b/>
              <w:bCs/>
              <w:i/>
              <w:iCs/>
            </w:rPr>
            <w:t>Sir Chris Wormald:</w:t>
          </w:r>
        </w:sdtContent>
      </w:sdt>
      <w:r w:rsidRPr="00A1763A" w:rsidR="006403FE">
        <w:t xml:space="preserve"> </w:t>
      </w:r>
      <w:r w:rsidRPr="00A1763A" w:rsidR="00774DA9">
        <w:t xml:space="preserve">That </w:t>
      </w:r>
      <w:r w:rsidRPr="00A1763A" w:rsidR="001A3456">
        <w:t>is mainly an issue of commissioning</w:t>
      </w:r>
      <w:r w:rsidRPr="00A1763A" w:rsidR="00624BDB">
        <w:t>. W</w:t>
      </w:r>
      <w:r w:rsidRPr="00A1763A" w:rsidR="001A3456">
        <w:t>e invest in local authorities</w:t>
      </w:r>
      <w:r w:rsidRPr="00A1763A" w:rsidR="007F1A1F">
        <w:t>,</w:t>
      </w:r>
      <w:r w:rsidRPr="00A1763A" w:rsidR="00624BDB">
        <w:t xml:space="preserve"> and </w:t>
      </w:r>
      <w:r w:rsidRPr="00A1763A" w:rsidR="001A3456">
        <w:t>local authorities then commission in their area</w:t>
      </w:r>
      <w:r w:rsidRPr="00A1763A" w:rsidR="00624BDB">
        <w:t>. F</w:t>
      </w:r>
      <w:r w:rsidRPr="00A1763A" w:rsidR="001A3456">
        <w:t>or the reasons we were discussing earlier</w:t>
      </w:r>
      <w:r w:rsidRPr="00A1763A" w:rsidR="00624BDB">
        <w:t xml:space="preserve">, </w:t>
      </w:r>
      <w:r w:rsidRPr="00A1763A" w:rsidR="001A3456">
        <w:t>there is lots that is good and bad about doing this differently from health</w:t>
      </w:r>
      <w:r w:rsidRPr="00A1763A" w:rsidR="00624BDB">
        <w:t xml:space="preserve">, </w:t>
      </w:r>
      <w:r w:rsidRPr="00A1763A" w:rsidR="001A3456">
        <w:t xml:space="preserve">but the local intelligence on </w:t>
      </w:r>
      <w:r w:rsidRPr="00A1763A" w:rsidR="00624BDB">
        <w:t xml:space="preserve">what </w:t>
      </w:r>
      <w:r w:rsidRPr="00A1763A" w:rsidR="001A3456">
        <w:t xml:space="preserve">your demography </w:t>
      </w:r>
      <w:r w:rsidRPr="00A1763A" w:rsidR="00624BDB">
        <w:t xml:space="preserve">or </w:t>
      </w:r>
      <w:r w:rsidRPr="00A1763A" w:rsidR="001A3456">
        <w:t xml:space="preserve">your market </w:t>
      </w:r>
      <w:r w:rsidRPr="00A1763A" w:rsidR="00624BDB">
        <w:t xml:space="preserve">is </w:t>
      </w:r>
      <w:r w:rsidRPr="00A1763A" w:rsidR="001A3456">
        <w:t xml:space="preserve">like is something that local authorities are much better placed to do than we </w:t>
      </w:r>
      <w:r w:rsidRPr="00A1763A" w:rsidR="00433420">
        <w:t xml:space="preserve">are at a </w:t>
      </w:r>
      <w:r w:rsidRPr="00A1763A" w:rsidR="001A3456">
        <w:t>national</w:t>
      </w:r>
      <w:r w:rsidRPr="00A1763A" w:rsidR="00433420">
        <w:t xml:space="preserve"> level</w:t>
      </w:r>
      <w:r w:rsidRPr="00A1763A">
        <w:t xml:space="preserve">. </w:t>
      </w:r>
    </w:p>
    <w:p w:rsidR="00705EF0" w:rsidRPr="00A1763A" w:rsidP="001A3456">
      <w:pPr>
        <w:pStyle w:val="Answer"/>
      </w:pPr>
      <w:r w:rsidRPr="00A1763A">
        <w:t xml:space="preserve">That </w:t>
      </w:r>
      <w:r w:rsidRPr="00A1763A" w:rsidR="001A3456">
        <w:t xml:space="preserve">question would mainly be </w:t>
      </w:r>
      <w:r w:rsidRPr="00A1763A">
        <w:t xml:space="preserve">about </w:t>
      </w:r>
      <w:r w:rsidRPr="00A1763A" w:rsidR="001A3456">
        <w:t xml:space="preserve">how good the commissioning </w:t>
      </w:r>
      <w:r w:rsidRPr="00A1763A">
        <w:t xml:space="preserve">is. The </w:t>
      </w:r>
      <w:r w:rsidRPr="00A1763A" w:rsidR="001A3456">
        <w:t xml:space="preserve">big change </w:t>
      </w:r>
      <w:r w:rsidRPr="00A1763A">
        <w:t xml:space="preserve">that </w:t>
      </w:r>
      <w:r w:rsidRPr="00A1763A" w:rsidR="001A3456">
        <w:t>we have made there</w:t>
      </w:r>
      <w:r w:rsidRPr="00A1763A">
        <w:t xml:space="preserve">, </w:t>
      </w:r>
      <w:r w:rsidRPr="00A1763A" w:rsidR="001A3456">
        <w:t>which we described earlier</w:t>
      </w:r>
      <w:r w:rsidRPr="00A1763A">
        <w:t xml:space="preserve">, </w:t>
      </w:r>
      <w:r w:rsidRPr="00A1763A" w:rsidR="001A3456">
        <w:t xml:space="preserve">is </w:t>
      </w:r>
      <w:r w:rsidRPr="00A1763A">
        <w:t xml:space="preserve">that </w:t>
      </w:r>
      <w:r w:rsidRPr="00A1763A" w:rsidR="001A3456">
        <w:t>the CQC is now inspecting commissioning for the first time</w:t>
      </w:r>
      <w:r w:rsidRPr="00A1763A">
        <w:t xml:space="preserve">. We </w:t>
      </w:r>
      <w:r w:rsidRPr="00A1763A" w:rsidR="001A3456">
        <w:t>will get an overview of how good commissioning is</w:t>
      </w:r>
      <w:r w:rsidRPr="00A1763A">
        <w:t>.</w:t>
      </w:r>
      <w:r w:rsidRPr="00A1763A">
        <w:t xml:space="preserve"> </w:t>
      </w:r>
      <w:r w:rsidRPr="00A1763A" w:rsidR="001A3456">
        <w:t>Catherine</w:t>
      </w:r>
      <w:r w:rsidRPr="00A1763A">
        <w:t xml:space="preserve">, </w:t>
      </w:r>
      <w:r w:rsidRPr="00A1763A" w:rsidR="001A3456">
        <w:t xml:space="preserve">do you want to </w:t>
      </w:r>
      <w:r w:rsidRPr="00A1763A">
        <w:t>add</w:t>
      </w:r>
      <w:r w:rsidR="007D12BD">
        <w:t xml:space="preserve"> to that</w:t>
      </w:r>
      <w:r w:rsidRPr="00A1763A">
        <w:t>?</w:t>
      </w:r>
    </w:p>
    <w:p w:rsidR="00433420" w:rsidRPr="00A1763A" w:rsidP="001A3456">
      <w:pPr>
        <w:pStyle w:val="Answer"/>
      </w:pPr>
      <w:sdt>
        <w:sdtPr>
          <w:alias w:val="Witness"/>
          <w:id w:val="1871264412"/>
          <w:placeholder>
            <w:docPart w:val="AC39959150174E6F9A4B96013CE1E800"/>
          </w:placeholder>
          <w:richText/>
        </w:sdtPr>
        <w:sdtContent>
          <w:r w:rsidRPr="00A1763A" w:rsidR="00705EF0">
            <w:rPr>
              <w:b/>
              <w:bCs/>
              <w:i/>
              <w:iCs/>
            </w:rPr>
            <w:t>Catherine Frances:</w:t>
          </w:r>
        </w:sdtContent>
      </w:sdt>
      <w:r w:rsidRPr="00A1763A" w:rsidR="00705EF0">
        <w:t xml:space="preserve"> I am </w:t>
      </w:r>
      <w:r w:rsidRPr="00A1763A" w:rsidR="001A3456">
        <w:t>really happy to come in on that</w:t>
      </w:r>
      <w:r w:rsidRPr="00A1763A" w:rsidR="00705EF0">
        <w:t xml:space="preserve">. Sir </w:t>
      </w:r>
      <w:r w:rsidRPr="00A1763A" w:rsidR="001A3456">
        <w:t>Chris is absolutely right</w:t>
      </w:r>
      <w:r w:rsidRPr="00A1763A">
        <w:t xml:space="preserve">. Social care </w:t>
      </w:r>
      <w:r w:rsidRPr="00A1763A" w:rsidR="001A3456">
        <w:t xml:space="preserve">is a such a fragmented </w:t>
      </w:r>
      <w:r w:rsidRPr="00A1763A">
        <w:t xml:space="preserve">and </w:t>
      </w:r>
      <w:r w:rsidRPr="00A1763A" w:rsidR="001A3456">
        <w:t>localised market</w:t>
      </w:r>
      <w:r w:rsidRPr="00A1763A">
        <w:t xml:space="preserve">, </w:t>
      </w:r>
      <w:r w:rsidRPr="00A1763A" w:rsidR="001A3456">
        <w:t>with a high number of providers</w:t>
      </w:r>
      <w:r w:rsidRPr="00A1763A">
        <w:t xml:space="preserve"> and </w:t>
      </w:r>
      <w:r w:rsidRPr="00A1763A" w:rsidR="001A3456">
        <w:t xml:space="preserve">a few that are critical </w:t>
      </w:r>
      <w:r w:rsidRPr="00A1763A">
        <w:t xml:space="preserve">on a </w:t>
      </w:r>
      <w:r w:rsidRPr="00A1763A" w:rsidR="001A3456">
        <w:t>nationwide level</w:t>
      </w:r>
      <w:r w:rsidRPr="00A1763A">
        <w:t xml:space="preserve">. </w:t>
      </w:r>
    </w:p>
    <w:p w:rsidR="00AF248D" w:rsidRPr="00A1763A" w:rsidP="001A3456">
      <w:pPr>
        <w:pStyle w:val="Answer"/>
      </w:pPr>
      <w:r w:rsidRPr="00A1763A">
        <w:t>T</w:t>
      </w:r>
      <w:r w:rsidRPr="00A1763A" w:rsidR="001A3456">
        <w:t xml:space="preserve">he duty is on the council to check that </w:t>
      </w:r>
      <w:r w:rsidRPr="00A1763A" w:rsidR="007F1A1F">
        <w:t>its</w:t>
      </w:r>
      <w:r w:rsidRPr="00A1763A" w:rsidR="001A3456">
        <w:t xml:space="preserve"> local market is working functionally and that </w:t>
      </w:r>
      <w:r w:rsidRPr="00A1763A" w:rsidR="007F1A1F">
        <w:t>it</w:t>
      </w:r>
      <w:r w:rsidRPr="00A1763A" w:rsidR="001A3456">
        <w:t xml:space="preserve"> can continue to commission care</w:t>
      </w:r>
      <w:r w:rsidRPr="00A1763A" w:rsidR="002C1B55">
        <w:t xml:space="preserve">. As Sir </w:t>
      </w:r>
      <w:r w:rsidRPr="00A1763A" w:rsidR="001A3456">
        <w:t>Chris has said</w:t>
      </w:r>
      <w:r w:rsidRPr="00A1763A" w:rsidR="002C1B55">
        <w:t xml:space="preserve">, </w:t>
      </w:r>
      <w:r w:rsidRPr="00A1763A" w:rsidR="001A3456">
        <w:t>the new inspection framework will enable everybody to have greater transparency over that</w:t>
      </w:r>
      <w:r w:rsidRPr="00A1763A">
        <w:t xml:space="preserve">. </w:t>
      </w:r>
    </w:p>
    <w:p w:rsidR="00AF248D" w:rsidRPr="00A1763A" w:rsidP="001A3456">
      <w:pPr>
        <w:pStyle w:val="Answer"/>
      </w:pPr>
      <w:r w:rsidRPr="00A1763A">
        <w:t xml:space="preserve">I said at the start of this hearing </w:t>
      </w:r>
      <w:r w:rsidRPr="00A1763A">
        <w:t xml:space="preserve">that </w:t>
      </w:r>
      <w:r w:rsidRPr="00A1763A">
        <w:t xml:space="preserve">I might have to update the Committee about additional funding announcements </w:t>
      </w:r>
      <w:r w:rsidRPr="00A1763A">
        <w:t xml:space="preserve">that are </w:t>
      </w:r>
      <w:r w:rsidRPr="00A1763A">
        <w:t>made</w:t>
      </w:r>
      <w:r w:rsidRPr="00A1763A">
        <w:t xml:space="preserve">. I </w:t>
      </w:r>
      <w:r w:rsidRPr="00A1763A">
        <w:t xml:space="preserve">have just been informed that a statement has been </w:t>
      </w:r>
      <w:r w:rsidRPr="00A1763A">
        <w:t xml:space="preserve">made. It </w:t>
      </w:r>
      <w:r w:rsidRPr="00A1763A">
        <w:t xml:space="preserve">is important to set out that the Government </w:t>
      </w:r>
      <w:r w:rsidRPr="00A1763A">
        <w:t xml:space="preserve">have </w:t>
      </w:r>
      <w:r w:rsidRPr="00A1763A">
        <w:t xml:space="preserve">invested quite significantly in social care </w:t>
      </w:r>
      <w:r w:rsidRPr="00A1763A">
        <w:t xml:space="preserve">via </w:t>
      </w:r>
      <w:r w:rsidRPr="00A1763A">
        <w:t xml:space="preserve">local authorities both in </w:t>
      </w:r>
      <w:r w:rsidRPr="00A1763A">
        <w:t>20</w:t>
      </w:r>
      <w:r w:rsidRPr="00A1763A">
        <w:t>23</w:t>
      </w:r>
      <w:r w:rsidRPr="00A1763A">
        <w:t>-</w:t>
      </w:r>
      <w:r w:rsidRPr="00A1763A">
        <w:t>24</w:t>
      </w:r>
      <w:r w:rsidRPr="00A1763A">
        <w:t xml:space="preserve">, </w:t>
      </w:r>
      <w:r w:rsidRPr="00A1763A">
        <w:t>where there was a really significant uptick in the grants made available</w:t>
      </w:r>
      <w:r w:rsidRPr="00A1763A">
        <w:t>, and 20</w:t>
      </w:r>
      <w:r w:rsidRPr="00A1763A">
        <w:t>24</w:t>
      </w:r>
      <w:r w:rsidRPr="00A1763A">
        <w:t>-</w:t>
      </w:r>
      <w:r w:rsidRPr="00A1763A">
        <w:t>25</w:t>
      </w:r>
      <w:r w:rsidRPr="00A1763A">
        <w:t>. A</w:t>
      </w:r>
      <w:r w:rsidRPr="00A1763A">
        <w:t>s I outlined at the start</w:t>
      </w:r>
      <w:r w:rsidRPr="00A1763A">
        <w:t xml:space="preserve">, </w:t>
      </w:r>
      <w:r w:rsidRPr="00A1763A">
        <w:t xml:space="preserve">the provisional settlement set out a </w:t>
      </w:r>
      <w:r w:rsidRPr="00A1763A">
        <w:t>6.5</w:t>
      </w:r>
      <w:r w:rsidRPr="00A1763A">
        <w:t>% cash uplift</w:t>
      </w:r>
      <w:r w:rsidRPr="00A1763A">
        <w:t>.</w:t>
      </w:r>
    </w:p>
    <w:p w:rsidR="007D51FB" w:rsidRPr="00A1763A" w:rsidP="001A3456">
      <w:pPr>
        <w:pStyle w:val="Answer"/>
      </w:pPr>
      <w:r w:rsidRPr="00A1763A">
        <w:t>T</w:t>
      </w:r>
      <w:r w:rsidRPr="00A1763A" w:rsidR="001A3456">
        <w:t>he Government</w:t>
      </w:r>
      <w:r w:rsidRPr="00A1763A">
        <w:t xml:space="preserve"> have</w:t>
      </w:r>
      <w:r w:rsidRPr="00A1763A" w:rsidR="001A3456">
        <w:t xml:space="preserve"> just announced that </w:t>
      </w:r>
      <w:r w:rsidRPr="00A1763A">
        <w:t>they are</w:t>
      </w:r>
      <w:r w:rsidRPr="00A1763A" w:rsidR="001A3456">
        <w:t xml:space="preserve"> minded to increase the local government settlement that much further by an additional </w:t>
      </w:r>
      <w:r w:rsidRPr="00A1763A">
        <w:t>£</w:t>
      </w:r>
      <w:r w:rsidRPr="00A1763A" w:rsidR="001A3456">
        <w:t>600 million</w:t>
      </w:r>
      <w:r w:rsidRPr="00A1763A">
        <w:t xml:space="preserve">, </w:t>
      </w:r>
      <w:r w:rsidRPr="00A1763A" w:rsidR="001A3456">
        <w:t xml:space="preserve">of which </w:t>
      </w:r>
      <w:r w:rsidRPr="00A1763A">
        <w:t>£</w:t>
      </w:r>
      <w:r w:rsidRPr="00A1763A" w:rsidR="001A3456">
        <w:t>500 million will be for a social care grant</w:t>
      </w:r>
      <w:r w:rsidRPr="00A1763A">
        <w:t>. I</w:t>
      </w:r>
      <w:r w:rsidRPr="00A1763A" w:rsidR="001A3456">
        <w:t xml:space="preserve">t will go into </w:t>
      </w:r>
      <w:r w:rsidRPr="00A1763A" w:rsidR="001A3456">
        <w:t>the main social care grant</w:t>
      </w:r>
      <w:r w:rsidRPr="00A1763A">
        <w:t xml:space="preserve">. </w:t>
      </w:r>
      <w:r w:rsidRPr="00A1763A" w:rsidR="008D6F6D">
        <w:t xml:space="preserve">We will have </w:t>
      </w:r>
      <w:r w:rsidRPr="00A1763A">
        <w:t xml:space="preserve">a </w:t>
      </w:r>
      <w:r w:rsidRPr="00A1763A" w:rsidR="001A3456">
        <w:t>combination of resourcing local authorities so they can do this</w:t>
      </w:r>
      <w:r w:rsidRPr="00A1763A" w:rsidR="008D6F6D">
        <w:t xml:space="preserve">; </w:t>
      </w:r>
      <w:r w:rsidRPr="00A1763A" w:rsidR="001A3456">
        <w:t xml:space="preserve">as </w:t>
      </w:r>
      <w:r w:rsidRPr="00A1763A">
        <w:t xml:space="preserve">Sir </w:t>
      </w:r>
      <w:r w:rsidRPr="00A1763A" w:rsidR="001A3456">
        <w:t>Chris has said</w:t>
      </w:r>
      <w:r w:rsidRPr="00A1763A">
        <w:t xml:space="preserve">, </w:t>
      </w:r>
      <w:r w:rsidRPr="00A1763A" w:rsidR="001A3456">
        <w:t>inspecting in future how they do this</w:t>
      </w:r>
      <w:r w:rsidRPr="00A1763A" w:rsidR="008D6F6D">
        <w:t xml:space="preserve">; </w:t>
      </w:r>
      <w:r w:rsidRPr="00A1763A" w:rsidR="001A3456">
        <w:t xml:space="preserve">and then relying on </w:t>
      </w:r>
      <w:r w:rsidRPr="00A1763A" w:rsidR="008D6F6D">
        <w:t xml:space="preserve">that </w:t>
      </w:r>
      <w:r w:rsidRPr="00A1763A" w:rsidR="001A3456">
        <w:t>local expertise</w:t>
      </w:r>
      <w:r w:rsidRPr="00A1763A" w:rsidR="008D6F6D">
        <w:t>.</w:t>
      </w:r>
    </w:p>
    <w:p w:rsidR="00AE16F9" w:rsidRPr="00A1763A" w:rsidP="009115ED">
      <w:pPr>
        <w:pStyle w:val="Remark"/>
      </w:pPr>
      <w:sdt>
        <w:sdtPr>
          <w:rPr>
            <w:b/>
          </w:rPr>
          <w:alias w:val="Member"/>
          <w:tag w:val="&lt;Member mnisId='4295' dodsId='107295'&gt;"/>
          <w:id w:val="-1018616349"/>
          <w:placeholder>
            <w:docPart w:val="6A1473897FF8419E9B295B8AC9FE4C6A"/>
          </w:placeholder>
          <w:richText/>
        </w:sdtPr>
        <w:sdtContent>
          <w:r w:rsidRPr="00A1763A" w:rsidR="008D6F6D">
            <w:rPr>
              <w:b/>
            </w:rPr>
            <w:t>Chair:</w:t>
          </w:r>
        </w:sdtContent>
      </w:sdt>
      <w:r w:rsidRPr="00A1763A" w:rsidR="008D6F6D">
        <w:t xml:space="preserve"> Can I </w:t>
      </w:r>
      <w:r w:rsidRPr="00A1763A" w:rsidR="001A3456">
        <w:t>just cut across</w:t>
      </w:r>
      <w:r w:rsidRPr="00A1763A" w:rsidR="00474450">
        <w:t xml:space="preserve"> you</w:t>
      </w:r>
      <w:r w:rsidRPr="00A1763A" w:rsidR="008D6F6D">
        <w:t xml:space="preserve">? </w:t>
      </w:r>
      <w:r w:rsidRPr="00A1763A" w:rsidR="00474450">
        <w:t xml:space="preserve">We </w:t>
      </w:r>
      <w:r w:rsidRPr="00A1763A" w:rsidR="001A3456">
        <w:t>will want to ask some questions about this at the end</w:t>
      </w:r>
      <w:r w:rsidRPr="00A1763A" w:rsidR="00474450">
        <w:t xml:space="preserve">, </w:t>
      </w:r>
      <w:r w:rsidRPr="00A1763A" w:rsidR="001A3456">
        <w:t xml:space="preserve">as it </w:t>
      </w:r>
      <w:r w:rsidRPr="00A1763A" w:rsidR="00474450">
        <w:t xml:space="preserve">has </w:t>
      </w:r>
      <w:r w:rsidRPr="00A1763A" w:rsidR="001A3456">
        <w:t>come out</w:t>
      </w:r>
      <w:r w:rsidRPr="00A1763A" w:rsidR="00474450">
        <w:t>. W</w:t>
      </w:r>
      <w:r w:rsidRPr="00A1763A" w:rsidR="001A3456">
        <w:t>e discussed at the beginning whether or not this would appear</w:t>
      </w:r>
      <w:r w:rsidRPr="00A1763A">
        <w:t xml:space="preserve">. </w:t>
      </w:r>
      <w:r w:rsidRPr="00A1763A" w:rsidR="001A3456">
        <w:t xml:space="preserve">I just need to stress on the record </w:t>
      </w:r>
      <w:r w:rsidRPr="00A1763A">
        <w:t xml:space="preserve">that </w:t>
      </w:r>
      <w:r w:rsidRPr="00A1763A" w:rsidR="001A3456">
        <w:t>it is suboptimal to have a statement laid while we are in Committee and therefore unable to dig into what the figures mean</w:t>
      </w:r>
      <w:r w:rsidRPr="00A1763A">
        <w:t>. T</w:t>
      </w:r>
      <w:r w:rsidRPr="00A1763A" w:rsidR="001A3456">
        <w:t>hey are big figures</w:t>
      </w:r>
      <w:r w:rsidRPr="00A1763A">
        <w:t>. W</w:t>
      </w:r>
      <w:r w:rsidRPr="00A1763A" w:rsidR="001A3456">
        <w:t xml:space="preserve">e know there is a lot more detail below </w:t>
      </w:r>
      <w:r w:rsidRPr="00A1763A">
        <w:t>them. W</w:t>
      </w:r>
      <w:r w:rsidRPr="00A1763A" w:rsidR="001A3456">
        <w:t>e recognise that</w:t>
      </w:r>
      <w:r w:rsidRPr="00A1763A">
        <w:t>.</w:t>
      </w:r>
    </w:p>
    <w:p w:rsidR="00AE16F9" w:rsidRPr="00A1763A" w:rsidP="009115ED">
      <w:pPr>
        <w:pStyle w:val="Remark"/>
      </w:pPr>
      <w:r w:rsidRPr="00A1763A">
        <w:t>W</w:t>
      </w:r>
      <w:r w:rsidRPr="00A1763A" w:rsidR="001A3456">
        <w:t>e are not sure where the sticking point has come</w:t>
      </w:r>
      <w:r w:rsidRPr="00A1763A">
        <w:t>. T</w:t>
      </w:r>
      <w:r w:rsidRPr="00A1763A" w:rsidR="001A3456">
        <w:t>his is not laying it at your door personally</w:t>
      </w:r>
      <w:r w:rsidRPr="00A1763A">
        <w:t xml:space="preserve">, </w:t>
      </w:r>
      <w:r w:rsidRPr="00A1763A" w:rsidR="001A3456">
        <w:t>but we will want to look into this</w:t>
      </w:r>
      <w:r w:rsidRPr="00A1763A">
        <w:t>. A</w:t>
      </w:r>
      <w:r w:rsidRPr="00A1763A" w:rsidR="001A3456">
        <w:t>t the end of this session</w:t>
      </w:r>
      <w:r w:rsidRPr="00A1763A">
        <w:t xml:space="preserve">, </w:t>
      </w:r>
      <w:r w:rsidRPr="00A1763A" w:rsidR="001A3456">
        <w:t>Sir Geoffrey will ask some questions about the statement itself</w:t>
      </w:r>
      <w:r w:rsidRPr="00A1763A">
        <w:t xml:space="preserve">. </w:t>
      </w:r>
    </w:p>
    <w:p w:rsidR="00F16D16" w:rsidRPr="00A1763A" w:rsidP="00CD3FA5">
      <w:pPr>
        <w:pStyle w:val="Remark"/>
      </w:pPr>
      <w:r w:rsidRPr="00A1763A">
        <w:t xml:space="preserve">I appreciate </w:t>
      </w:r>
      <w:r w:rsidRPr="00A1763A" w:rsidR="001E428E">
        <w:t xml:space="preserve">that you now know the numbers. You </w:t>
      </w:r>
      <w:r w:rsidRPr="00A1763A" w:rsidR="001A3456">
        <w:t>have had the</w:t>
      </w:r>
      <w:r w:rsidRPr="00A1763A">
        <w:t xml:space="preserve">m </w:t>
      </w:r>
      <w:r w:rsidRPr="00A1763A" w:rsidR="001A3456">
        <w:t>in your head all this time</w:t>
      </w:r>
      <w:r w:rsidRPr="00A1763A">
        <w:t>,</w:t>
      </w:r>
      <w:r w:rsidRPr="00A1763A" w:rsidR="001A3456">
        <w:t xml:space="preserve"> but we are unable to scrutinise them</w:t>
      </w:r>
      <w:r w:rsidRPr="00A1763A">
        <w:t>.</w:t>
      </w:r>
    </w:p>
    <w:p w:rsidR="00F16D16" w:rsidRPr="00A1763A" w:rsidP="00CD3FA5">
      <w:pPr>
        <w:pStyle w:val="Answer"/>
      </w:pPr>
      <w:sdt>
        <w:sdtPr>
          <w:rPr>
            <w:b/>
            <w:bCs/>
            <w:i/>
            <w:iCs/>
          </w:rPr>
          <w:alias w:val="Witness"/>
          <w:id w:val="-1738005650"/>
          <w:placeholder>
            <w:docPart w:val="D30D083514CD4829A49616341A33BD11"/>
          </w:placeholder>
          <w:richText/>
        </w:sdtPr>
        <w:sdtEndPr>
          <w:rPr>
            <w:b w:val="0"/>
            <w:bCs w:val="0"/>
            <w:i w:val="0"/>
            <w:iCs w:val="0"/>
          </w:rPr>
        </w:sdtEndPr>
        <w:sdtContent>
          <w:r w:rsidRPr="00A1763A" w:rsidR="00CD3FA5">
            <w:rPr>
              <w:b/>
              <w:bCs/>
              <w:i/>
              <w:iCs/>
            </w:rPr>
            <w:t>Sir Chris Wormald:</w:t>
          </w:r>
        </w:sdtContent>
      </w:sdt>
      <w:r w:rsidRPr="00A1763A" w:rsidR="00CD3FA5">
        <w:t xml:space="preserve"> Yes.</w:t>
      </w:r>
    </w:p>
    <w:p w:rsidR="00CD3FA5" w:rsidRPr="00A1763A" w:rsidP="00CD3FA5">
      <w:pPr>
        <w:pStyle w:val="Answer"/>
      </w:pPr>
      <w:sdt>
        <w:sdtPr>
          <w:alias w:val="Witness"/>
          <w:id w:val="1030234510"/>
          <w:placeholder>
            <w:docPart w:val="DD20BFB5123C4CB1B486BACBD1424FED"/>
          </w:placeholder>
          <w:richText/>
        </w:sdtPr>
        <w:sdtContent>
          <w:r w:rsidRPr="00A1763A">
            <w:rPr>
              <w:b/>
              <w:bCs/>
              <w:i/>
              <w:iCs/>
            </w:rPr>
            <w:t>Catherine Frances:</w:t>
          </w:r>
        </w:sdtContent>
      </w:sdt>
      <w:r w:rsidRPr="00A1763A">
        <w:t xml:space="preserve"> We understand that. </w:t>
      </w:r>
    </w:p>
    <w:p w:rsidR="001A3456" w:rsidRPr="00A1763A" w:rsidP="00CD3FA5">
      <w:pPr>
        <w:pStyle w:val="Remark"/>
      </w:pPr>
      <w:sdt>
        <w:sdtPr>
          <w:rPr>
            <w:b/>
          </w:rPr>
          <w:alias w:val="Member"/>
          <w:tag w:val="&lt;Member mnisId='4295' dodsId='107295'&gt;"/>
          <w:id w:val="-789058188"/>
          <w:placeholder>
            <w:docPart w:val="D6815E8C772A466A98211516E8607930"/>
          </w:placeholder>
          <w:richText/>
        </w:sdtPr>
        <w:sdtContent>
          <w:r w:rsidRPr="00A1763A" w:rsidR="00CD3FA5">
            <w:rPr>
              <w:b/>
            </w:rPr>
            <w:t>Chair:</w:t>
          </w:r>
        </w:sdtContent>
      </w:sdt>
      <w:r w:rsidRPr="00A1763A" w:rsidR="00CD3FA5">
        <w:t xml:space="preserve"> W</w:t>
      </w:r>
      <w:r w:rsidRPr="00A1763A">
        <w:t xml:space="preserve">e will ask some questions </w:t>
      </w:r>
      <w:r w:rsidRPr="00A1763A" w:rsidR="00CD3FA5">
        <w:t xml:space="preserve">about it </w:t>
      </w:r>
      <w:r w:rsidRPr="00A1763A">
        <w:t xml:space="preserve">because it is important to tease </w:t>
      </w:r>
      <w:r w:rsidRPr="00A1763A" w:rsidR="00CD3FA5">
        <w:t xml:space="preserve">that out </w:t>
      </w:r>
      <w:r w:rsidRPr="00A1763A">
        <w:t>a little bit</w:t>
      </w:r>
      <w:r w:rsidRPr="00A1763A" w:rsidR="00CD3FA5">
        <w:t xml:space="preserve">, </w:t>
      </w:r>
      <w:r w:rsidRPr="00A1763A">
        <w:t>if we have time at the end of this meeting</w:t>
      </w:r>
      <w:r w:rsidRPr="00A1763A" w:rsidR="00D20212">
        <w:t xml:space="preserve">. </w:t>
      </w:r>
    </w:p>
    <w:p w:rsidR="00122001" w:rsidRPr="00A1763A" w:rsidP="001A3456">
      <w:pPr>
        <w:pStyle w:val="Answer"/>
      </w:pPr>
      <w:sdt>
        <w:sdtPr>
          <w:alias w:val="Witness"/>
          <w:id w:val="-2005426577"/>
          <w:placeholder>
            <w:docPart w:val="B9E0AC1D0F074D9B8F494CB95B0196C0"/>
          </w:placeholder>
          <w:richText/>
        </w:sdtPr>
        <w:sdtContent>
          <w:r w:rsidRPr="00A1763A" w:rsidR="00D20212">
            <w:rPr>
              <w:b/>
              <w:bCs/>
              <w:i/>
              <w:iCs/>
            </w:rPr>
            <w:t>Michelle Dyson:</w:t>
          </w:r>
        </w:sdtContent>
      </w:sdt>
      <w:r w:rsidRPr="00A1763A" w:rsidR="00D20212">
        <w:t xml:space="preserve"> </w:t>
      </w:r>
      <w:r w:rsidRPr="00A1763A" w:rsidR="00EC0B8D">
        <w:t>C</w:t>
      </w:r>
      <w:r w:rsidRPr="00A1763A" w:rsidR="001A3456">
        <w:t xml:space="preserve">ould I just add another point </w:t>
      </w:r>
      <w:r w:rsidRPr="00A1763A" w:rsidR="00EC0B8D">
        <w:t xml:space="preserve">about </w:t>
      </w:r>
      <w:r w:rsidRPr="00A1763A" w:rsidR="001A3456">
        <w:t>profitability</w:t>
      </w:r>
      <w:r w:rsidRPr="00A1763A" w:rsidR="00EC0B8D">
        <w:t xml:space="preserve">? As </w:t>
      </w:r>
      <w:r w:rsidRPr="00A1763A" w:rsidR="001A3456">
        <w:t xml:space="preserve">the NAO </w:t>
      </w:r>
      <w:r w:rsidR="007D12BD">
        <w:t>R</w:t>
      </w:r>
      <w:r w:rsidRPr="00A1763A" w:rsidR="001A3456">
        <w:t>eport makes clear</w:t>
      </w:r>
      <w:r w:rsidRPr="00A1763A" w:rsidR="00EC0B8D">
        <w:t xml:space="preserve">, the </w:t>
      </w:r>
      <w:r w:rsidRPr="00A1763A" w:rsidR="001A3456">
        <w:t>profits of care providers are down</w:t>
      </w:r>
      <w:r w:rsidRPr="00A1763A" w:rsidR="00EC0B8D">
        <w:t xml:space="preserve">. </w:t>
      </w:r>
      <w:r w:rsidRPr="00A1763A" w:rsidR="001E428E">
        <w:t>It</w:t>
      </w:r>
      <w:r w:rsidRPr="00A1763A" w:rsidR="001A3456">
        <w:t xml:space="preserve"> </w:t>
      </w:r>
      <w:r w:rsidRPr="00A1763A" w:rsidR="00EC0B8D">
        <w:t xml:space="preserve">looked </w:t>
      </w:r>
      <w:r w:rsidRPr="00A1763A" w:rsidR="001A3456">
        <w:t xml:space="preserve">at the </w:t>
      </w:r>
      <w:r w:rsidRPr="00A1763A" w:rsidR="00EC0B8D">
        <w:t>M</w:t>
      </w:r>
      <w:r w:rsidRPr="00A1763A" w:rsidR="001A3456">
        <w:t>arch 2023 figures</w:t>
      </w:r>
      <w:r w:rsidRPr="00A1763A" w:rsidR="00EC0B8D">
        <w:t>. W</w:t>
      </w:r>
      <w:r w:rsidRPr="00A1763A" w:rsidR="001A3456">
        <w:t>here profits are to be made</w:t>
      </w:r>
      <w:r w:rsidRPr="00A1763A">
        <w:t xml:space="preserve">, </w:t>
      </w:r>
      <w:r w:rsidRPr="00A1763A" w:rsidR="001A3456">
        <w:t>they are made more on the self-funder side than they are through the local government side</w:t>
      </w:r>
      <w:r w:rsidRPr="00A1763A">
        <w:t>. I</w:t>
      </w:r>
      <w:r w:rsidRPr="00A1763A" w:rsidR="001A3456">
        <w:t>n fact</w:t>
      </w:r>
      <w:r w:rsidRPr="00A1763A">
        <w:t xml:space="preserve">, </w:t>
      </w:r>
      <w:r w:rsidRPr="00A1763A" w:rsidR="001A3456">
        <w:t>we did a fair cost of care exercise</w:t>
      </w:r>
      <w:r w:rsidRPr="00A1763A">
        <w:t xml:space="preserve">. We </w:t>
      </w:r>
      <w:r w:rsidRPr="00A1763A" w:rsidR="001A3456">
        <w:t>got every local authority to get evidence from providers and look at what the fair cost of care was in its area</w:t>
      </w:r>
      <w:r w:rsidRPr="00A1763A">
        <w:t xml:space="preserve">. In </w:t>
      </w:r>
      <w:r w:rsidRPr="00A1763A" w:rsidR="001A3456">
        <w:t>most cases</w:t>
      </w:r>
      <w:r w:rsidRPr="00A1763A">
        <w:t xml:space="preserve">, </w:t>
      </w:r>
      <w:r w:rsidRPr="00A1763A" w:rsidR="001A3456">
        <w:t>the amount it was paying was</w:t>
      </w:r>
      <w:r w:rsidRPr="00A1763A">
        <w:t xml:space="preserve"> </w:t>
      </w:r>
      <w:r w:rsidRPr="00A1763A" w:rsidR="001A3456">
        <w:t>below the fair cost of care in that area</w:t>
      </w:r>
      <w:r w:rsidRPr="00A1763A">
        <w:t xml:space="preserve">. </w:t>
      </w:r>
    </w:p>
    <w:p w:rsidR="00122001" w:rsidRPr="00A1763A" w:rsidP="001A3456">
      <w:pPr>
        <w:pStyle w:val="Answer"/>
      </w:pPr>
      <w:r w:rsidRPr="00A1763A">
        <w:t xml:space="preserve">I do not think there </w:t>
      </w:r>
      <w:r w:rsidRPr="00A1763A" w:rsidR="001A3456">
        <w:t>is a particular risk with providers creaming off profits</w:t>
      </w:r>
      <w:r w:rsidRPr="00A1763A">
        <w:t xml:space="preserve">, </w:t>
      </w:r>
      <w:r w:rsidRPr="00A1763A" w:rsidR="001A3456">
        <w:t>as it were</w:t>
      </w:r>
      <w:r w:rsidRPr="00A1763A">
        <w:t>. A</w:t>
      </w:r>
      <w:r w:rsidRPr="00A1763A" w:rsidR="001A3456">
        <w:t>ll the points that Sir Chris and Catherine make about commissioning</w:t>
      </w:r>
      <w:r w:rsidRPr="00A1763A">
        <w:t>,</w:t>
      </w:r>
      <w:r w:rsidRPr="00A1763A" w:rsidR="001A3456">
        <w:t xml:space="preserve"> </w:t>
      </w:r>
      <w:r w:rsidR="007D12BD">
        <w:t>etc.</w:t>
      </w:r>
      <w:r w:rsidRPr="00A1763A">
        <w:t>,</w:t>
      </w:r>
      <w:r w:rsidRPr="00A1763A" w:rsidR="001A3456">
        <w:t xml:space="preserve"> </w:t>
      </w:r>
      <w:r w:rsidRPr="00A1763A">
        <w:t xml:space="preserve">are absolutely right, </w:t>
      </w:r>
      <w:r w:rsidRPr="00A1763A" w:rsidR="001A3456">
        <w:t>but the profits in social care are more to be made on the self-funder side than they are on the local government side</w:t>
      </w:r>
      <w:r w:rsidRPr="00A1763A">
        <w:t>.</w:t>
      </w:r>
    </w:p>
    <w:p w:rsidR="007104E1" w:rsidRPr="00A1763A" w:rsidP="00122001">
      <w:pPr>
        <w:pStyle w:val="Question"/>
      </w:pPr>
      <w:sdt>
        <w:sdtPr>
          <w:alias w:val="Member"/>
          <w:tag w:val="&lt;Member mnisId='4249' dodsId='62737'&gt;"/>
          <w:id w:val="247310789"/>
          <w:placeholder>
            <w:docPart w:val="7264B8F939D2410D89A08D27C82909E2"/>
          </w:placeholder>
          <w:richText/>
        </w:sdtPr>
        <w:sdtContent>
          <w:r w:rsidRPr="00A1763A" w:rsidR="00122001">
            <w:rPr>
              <w:b/>
            </w:rPr>
            <w:t>Anne Marie Morris:</w:t>
          </w:r>
        </w:sdtContent>
      </w:sdt>
      <w:r w:rsidRPr="00A1763A" w:rsidR="00122001">
        <w:t xml:space="preserve"> </w:t>
      </w:r>
      <w:r w:rsidRPr="00A1763A" w:rsidR="001A3456">
        <w:t>I would like to move to a specific focus on the reform</w:t>
      </w:r>
      <w:r w:rsidRPr="00A1763A" w:rsidR="00902E83">
        <w:t xml:space="preserve">. If </w:t>
      </w:r>
      <w:r w:rsidRPr="00A1763A" w:rsidR="001A3456">
        <w:t xml:space="preserve">we look at figures </w:t>
      </w:r>
      <w:r w:rsidRPr="00A1763A" w:rsidR="00902E83">
        <w:t xml:space="preserve">4 and 5 </w:t>
      </w:r>
      <w:r w:rsidRPr="00A1763A" w:rsidR="001A3456">
        <w:t>on page</w:t>
      </w:r>
      <w:r w:rsidRPr="00A1763A" w:rsidR="00902E83">
        <w:t>s</w:t>
      </w:r>
      <w:r w:rsidRPr="00A1763A" w:rsidR="001A3456">
        <w:t xml:space="preserve"> </w:t>
      </w:r>
      <w:r w:rsidRPr="00A1763A" w:rsidR="00902E83">
        <w:t xml:space="preserve">30 and </w:t>
      </w:r>
      <w:r w:rsidRPr="00A1763A" w:rsidR="001A3456">
        <w:t>32</w:t>
      </w:r>
      <w:r w:rsidRPr="00A1763A" w:rsidR="00902E83">
        <w:t xml:space="preserve">, </w:t>
      </w:r>
      <w:r w:rsidRPr="00A1763A" w:rsidR="001A3456">
        <w:t xml:space="preserve">figure </w:t>
      </w:r>
      <w:r w:rsidRPr="00A1763A" w:rsidR="00902E83">
        <w:t xml:space="preserve">5 </w:t>
      </w:r>
      <w:r w:rsidRPr="00A1763A" w:rsidR="001A3456">
        <w:t>sets out the original pot of money effectively envis</w:t>
      </w:r>
      <w:r w:rsidRPr="00A1763A" w:rsidR="00C66428">
        <w:t>aged</w:t>
      </w:r>
      <w:r w:rsidRPr="00A1763A" w:rsidR="001A3456">
        <w:t xml:space="preserve"> by the </w:t>
      </w:r>
      <w:r w:rsidRPr="00A1763A" w:rsidR="00BB5475">
        <w:t>White Paper</w:t>
      </w:r>
      <w:r w:rsidRPr="00A1763A">
        <w:t xml:space="preserve"> and </w:t>
      </w:r>
      <w:r w:rsidRPr="00A1763A" w:rsidR="001A3456">
        <w:t>then how money</w:t>
      </w:r>
      <w:r w:rsidRPr="00A1763A">
        <w:t xml:space="preserve"> has</w:t>
      </w:r>
      <w:r w:rsidRPr="00A1763A" w:rsidR="001A3456">
        <w:t xml:space="preserve"> been reallocated</w:t>
      </w:r>
      <w:r w:rsidRPr="00A1763A">
        <w:t xml:space="preserve">, </w:t>
      </w:r>
      <w:r w:rsidRPr="00A1763A" w:rsidR="001A3456">
        <w:t>much of which we have discussed</w:t>
      </w:r>
      <w:r w:rsidRPr="00A1763A">
        <w:t>. F</w:t>
      </w:r>
      <w:r w:rsidRPr="00A1763A" w:rsidR="001A3456">
        <w:t xml:space="preserve">igure </w:t>
      </w:r>
      <w:r w:rsidRPr="00A1763A">
        <w:t xml:space="preserve">4 </w:t>
      </w:r>
      <w:r w:rsidRPr="00A1763A" w:rsidR="001A3456">
        <w:t xml:space="preserve">compares the original </w:t>
      </w:r>
      <w:r w:rsidRPr="00A1763A" w:rsidR="00BB5475">
        <w:t>White Paper</w:t>
      </w:r>
      <w:r w:rsidRPr="00A1763A" w:rsidR="001A3456">
        <w:t xml:space="preserve"> funding and then it </w:t>
      </w:r>
      <w:r w:rsidRPr="00A1763A">
        <w:t xml:space="preserve">has </w:t>
      </w:r>
      <w:r w:rsidRPr="00A1763A" w:rsidR="001A3456">
        <w:t>the funding now allocated in the next steps</w:t>
      </w:r>
      <w:r w:rsidRPr="00A1763A">
        <w:t xml:space="preserve">. </w:t>
      </w:r>
    </w:p>
    <w:p w:rsidR="000A1C29" w:rsidRPr="00A1763A" w:rsidP="007104E1">
      <w:pPr>
        <w:pStyle w:val="QuestionCont"/>
      </w:pPr>
      <w:r w:rsidRPr="00A1763A">
        <w:t xml:space="preserve">While </w:t>
      </w:r>
      <w:r w:rsidRPr="00A1763A" w:rsidR="001A3456">
        <w:t>some things have had a haircut</w:t>
      </w:r>
      <w:r w:rsidRPr="00A1763A">
        <w:t xml:space="preserve">, </w:t>
      </w:r>
      <w:r w:rsidRPr="00A1763A" w:rsidR="001A3456">
        <w:t>sometimes by 50</w:t>
      </w:r>
      <w:r w:rsidRPr="00A1763A">
        <w:t xml:space="preserve">%, it is clear that </w:t>
      </w:r>
      <w:r w:rsidRPr="00A1763A" w:rsidR="001A3456">
        <w:t>some things have fallen out altogether</w:t>
      </w:r>
      <w:r w:rsidRPr="00A1763A">
        <w:t xml:space="preserve">. </w:t>
      </w:r>
      <w:r w:rsidRPr="00A1763A" w:rsidR="00D01BE7">
        <w:t xml:space="preserve">The </w:t>
      </w:r>
      <w:r w:rsidRPr="00A1763A" w:rsidR="001A3456">
        <w:t>line about integrating housing into local health and care has gone</w:t>
      </w:r>
      <w:r w:rsidRPr="00A1763A">
        <w:t>. I</w:t>
      </w:r>
      <w:r w:rsidRPr="00A1763A" w:rsidR="001A3456">
        <w:t>ndependence at home is there</w:t>
      </w:r>
      <w:r w:rsidRPr="00A1763A">
        <w:t xml:space="preserve">, </w:t>
      </w:r>
      <w:r w:rsidRPr="00A1763A" w:rsidR="001A3456">
        <w:t>which is good</w:t>
      </w:r>
      <w:r w:rsidRPr="00A1763A">
        <w:t>. A</w:t>
      </w:r>
      <w:r w:rsidRPr="00A1763A" w:rsidR="001A3456">
        <w:t xml:space="preserve"> lot of money seems to be going into digitisation and data</w:t>
      </w:r>
      <w:r w:rsidRPr="00A1763A">
        <w:t>.</w:t>
      </w:r>
    </w:p>
    <w:p w:rsidR="00446B04" w:rsidRPr="00A1763A" w:rsidP="007104E1">
      <w:pPr>
        <w:pStyle w:val="QuestionCont"/>
      </w:pPr>
      <w:r w:rsidRPr="00A1763A">
        <w:t>Y</w:t>
      </w:r>
      <w:r w:rsidRPr="00A1763A" w:rsidR="001A3456">
        <w:t xml:space="preserve">ou are clearly very familiar with how the </w:t>
      </w:r>
      <w:r w:rsidRPr="00A1763A" w:rsidR="00D01BE7">
        <w:t>moneys</w:t>
      </w:r>
      <w:r w:rsidRPr="00A1763A" w:rsidR="001A3456">
        <w:t xml:space="preserve"> have been impacted</w:t>
      </w:r>
      <w:r w:rsidRPr="00A1763A">
        <w:t xml:space="preserve"> and</w:t>
      </w:r>
      <w:r w:rsidRPr="00A1763A" w:rsidR="001A3456">
        <w:t xml:space="preserve"> where the cuts have been made</w:t>
      </w:r>
      <w:r w:rsidRPr="00A1763A">
        <w:t>. W</w:t>
      </w:r>
      <w:r w:rsidRPr="00A1763A" w:rsidR="001A3456">
        <w:t>hat is your sense now of what can be delivered given those cuts</w:t>
      </w:r>
      <w:r w:rsidRPr="00A1763A">
        <w:t>? W</w:t>
      </w:r>
      <w:r w:rsidRPr="00A1763A" w:rsidR="001A3456">
        <w:t xml:space="preserve">hat </w:t>
      </w:r>
      <w:r w:rsidRPr="00A1763A">
        <w:t xml:space="preserve">is </w:t>
      </w:r>
      <w:r w:rsidRPr="00A1763A" w:rsidR="001A3456">
        <w:t>definitely not going to happen and what will you not be able to do as well as you would have done</w:t>
      </w:r>
      <w:r w:rsidRPr="00A1763A" w:rsidR="00664804">
        <w:t>,</w:t>
      </w:r>
      <w:r w:rsidRPr="00A1763A" w:rsidR="001A3456">
        <w:t xml:space="preserve"> </w:t>
      </w:r>
      <w:r w:rsidRPr="00A1763A">
        <w:t xml:space="preserve">or </w:t>
      </w:r>
      <w:r w:rsidRPr="00A1763A" w:rsidR="001A3456">
        <w:t>expected to</w:t>
      </w:r>
      <w:r w:rsidRPr="00A1763A">
        <w:t xml:space="preserve">, </w:t>
      </w:r>
      <w:r w:rsidRPr="00A1763A" w:rsidR="001A3456">
        <w:t xml:space="preserve">had you had the full chunk of money as envisaged in the original </w:t>
      </w:r>
      <w:r w:rsidRPr="00A1763A" w:rsidR="00BB5475">
        <w:t>White Paper</w:t>
      </w:r>
      <w:r w:rsidRPr="00A1763A">
        <w:t>?</w:t>
      </w:r>
    </w:p>
    <w:p w:rsidR="00976853" w:rsidRPr="00A1763A" w:rsidP="00976853">
      <w:pPr>
        <w:pStyle w:val="Answer"/>
      </w:pPr>
      <w:sdt>
        <w:sdtPr>
          <w:alias w:val="Witness"/>
          <w:id w:val="1890830994"/>
          <w:placeholder>
            <w:docPart w:val="D1524E9176024AF7BE12E8A7AA2D6735"/>
          </w:placeholder>
          <w:richText/>
        </w:sdtPr>
        <w:sdtContent>
          <w:r w:rsidRPr="00A1763A">
            <w:rPr>
              <w:b/>
              <w:bCs/>
              <w:i/>
              <w:iCs/>
            </w:rPr>
            <w:t>Michelle Dyson:</w:t>
          </w:r>
        </w:sdtContent>
      </w:sdt>
      <w:r w:rsidRPr="00A1763A">
        <w:t xml:space="preserve"> W</w:t>
      </w:r>
      <w:r w:rsidRPr="00A1763A" w:rsidR="001A3456">
        <w:t>e are still able to deliver an awful lot</w:t>
      </w:r>
      <w:r w:rsidRPr="00A1763A">
        <w:t>. W</w:t>
      </w:r>
      <w:r w:rsidRPr="00A1763A" w:rsidR="001A3456">
        <w:t>e have talked a bit about our workforce reforms</w:t>
      </w:r>
      <w:r w:rsidRPr="00A1763A">
        <w:t>. T</w:t>
      </w:r>
      <w:r w:rsidRPr="00A1763A" w:rsidR="001A3456">
        <w:t>hose are massively important</w:t>
      </w:r>
      <w:r w:rsidRPr="00A1763A">
        <w:t xml:space="preserve">. </w:t>
      </w:r>
      <w:r w:rsidRPr="00A1763A" w:rsidR="001A3456">
        <w:t>I will not describe those further</w:t>
      </w:r>
      <w:r w:rsidRPr="00A1763A">
        <w:t xml:space="preserve">, </w:t>
      </w:r>
      <w:r w:rsidRPr="00A1763A" w:rsidR="001A3456">
        <w:t xml:space="preserve">but we are already making progress </w:t>
      </w:r>
      <w:r w:rsidRPr="00A1763A">
        <w:t xml:space="preserve">and </w:t>
      </w:r>
      <w:r w:rsidRPr="00A1763A" w:rsidR="001A3456">
        <w:t>I hope we are going to make really significant further progress over the next year or so</w:t>
      </w:r>
      <w:r w:rsidRPr="00A1763A">
        <w:t xml:space="preserve">. </w:t>
      </w:r>
    </w:p>
    <w:p w:rsidR="00976853" w:rsidRPr="00A1763A" w:rsidP="00976853">
      <w:pPr>
        <w:pStyle w:val="Answer"/>
      </w:pPr>
      <w:r w:rsidRPr="00A1763A">
        <w:t>S</w:t>
      </w:r>
      <w:r w:rsidRPr="00A1763A" w:rsidR="001A3456">
        <w:t>ome of the other things</w:t>
      </w:r>
      <w:r w:rsidRPr="00A1763A">
        <w:t xml:space="preserve">, like “digitalisation and data”, </w:t>
      </w:r>
      <w:r w:rsidRPr="00A1763A" w:rsidR="001A3456">
        <w:t>may sound a bit dull</w:t>
      </w:r>
      <w:r w:rsidRPr="00A1763A">
        <w:t xml:space="preserve">, </w:t>
      </w:r>
      <w:r w:rsidRPr="00A1763A" w:rsidR="001A3456">
        <w:t>but these are the really important underpinnings of everything that we do</w:t>
      </w:r>
      <w:r w:rsidRPr="00A1763A">
        <w:t>. L</w:t>
      </w:r>
      <w:r w:rsidRPr="00A1763A" w:rsidR="001A3456">
        <w:t>et me just talk about data</w:t>
      </w:r>
      <w:r w:rsidRPr="00A1763A">
        <w:t xml:space="preserve">, </w:t>
      </w:r>
      <w:r w:rsidRPr="00A1763A" w:rsidR="001A3456">
        <w:t>for example</w:t>
      </w:r>
      <w:r w:rsidRPr="00A1763A">
        <w:t>. F</w:t>
      </w:r>
      <w:r w:rsidRPr="00A1763A" w:rsidR="001A3456">
        <w:t>or the first time</w:t>
      </w:r>
      <w:r w:rsidRPr="00A1763A">
        <w:t xml:space="preserve">, </w:t>
      </w:r>
      <w:r w:rsidRPr="00A1763A" w:rsidR="001A3456">
        <w:t>we are now collecting data from all providers every month</w:t>
      </w:r>
      <w:r w:rsidRPr="00A1763A">
        <w:t>. T</w:t>
      </w:r>
      <w:r w:rsidRPr="00A1763A" w:rsidR="001A3456">
        <w:t>hey have a legal duty to give us data</w:t>
      </w:r>
      <w:r w:rsidRPr="00A1763A">
        <w:t>. W</w:t>
      </w:r>
      <w:r w:rsidRPr="00A1763A" w:rsidR="001A3456">
        <w:t>e are collecting data from local authorities every three months</w:t>
      </w:r>
      <w:r w:rsidRPr="00A1763A">
        <w:t xml:space="preserve">. We </w:t>
      </w:r>
      <w:r w:rsidRPr="00A1763A" w:rsidR="001A3456">
        <w:t xml:space="preserve">now have </w:t>
      </w:r>
      <w:r w:rsidRPr="00A1763A">
        <w:t xml:space="preserve">5 </w:t>
      </w:r>
      <w:r w:rsidRPr="00A1763A" w:rsidR="001A3456">
        <w:t>million pieces of data on every interaction there has been between a local authority and an individual since April 2023 in a local authority</w:t>
      </w:r>
      <w:r w:rsidRPr="00A1763A">
        <w:t>. T</w:t>
      </w:r>
      <w:r w:rsidRPr="00A1763A" w:rsidR="001A3456">
        <w:t>hat data is shortly going to be joined up with health data</w:t>
      </w:r>
      <w:r w:rsidRPr="00A1763A">
        <w:t>.</w:t>
      </w:r>
    </w:p>
    <w:p w:rsidR="00976853" w:rsidRPr="00A1763A" w:rsidP="00976853">
      <w:pPr>
        <w:pStyle w:val="Answer"/>
      </w:pPr>
      <w:r w:rsidRPr="00A1763A">
        <w:t>T</w:t>
      </w:r>
      <w:r w:rsidRPr="00A1763A" w:rsidR="001A3456">
        <w:t xml:space="preserve">his is going to transform our view of what goes </w:t>
      </w:r>
      <w:r w:rsidRPr="00A1763A">
        <w:t>on. I</w:t>
      </w:r>
      <w:r w:rsidRPr="00A1763A" w:rsidR="001A3456">
        <w:t>t is hard to know exactly what it is going to tell us until we have done it</w:t>
      </w:r>
      <w:r w:rsidRPr="00A1763A">
        <w:t xml:space="preserve">, </w:t>
      </w:r>
      <w:r w:rsidRPr="00A1763A" w:rsidR="001A3456">
        <w:t>but</w:t>
      </w:r>
      <w:r w:rsidRPr="00A1763A">
        <w:t xml:space="preserve"> </w:t>
      </w:r>
      <w:r w:rsidRPr="00A1763A" w:rsidR="00664804">
        <w:t xml:space="preserve">to </w:t>
      </w:r>
      <w:r w:rsidRPr="00A1763A" w:rsidR="001A3456">
        <w:t>be able to track people’s journeys between the health and care system</w:t>
      </w:r>
      <w:r w:rsidRPr="00A1763A" w:rsidR="00664804">
        <w:t>,</w:t>
      </w:r>
      <w:r w:rsidRPr="00A1763A">
        <w:t xml:space="preserve"> and to </w:t>
      </w:r>
      <w:r w:rsidRPr="00A1763A" w:rsidR="001A3456">
        <w:t>see them bouncing backwards and forwards between them</w:t>
      </w:r>
      <w:r w:rsidRPr="00A1763A" w:rsidR="00664804">
        <w:t>,</w:t>
      </w:r>
      <w:r w:rsidRPr="00A1763A">
        <w:t xml:space="preserve"> </w:t>
      </w:r>
      <w:r w:rsidRPr="00A1763A" w:rsidR="001A3456">
        <w:t>I would suggest is going to be a win</w:t>
      </w:r>
      <w:r w:rsidRPr="00A1763A">
        <w:t>.</w:t>
      </w:r>
    </w:p>
    <w:p w:rsidR="00A82996" w:rsidRPr="00A1763A" w:rsidP="00A82996">
      <w:pPr>
        <w:pStyle w:val="Question"/>
      </w:pPr>
      <w:sdt>
        <w:sdtPr>
          <w:alias w:val="Member"/>
          <w:tag w:val="&lt;Member mnisId='4249' dodsId='62737'&gt;"/>
          <w:id w:val="-1546976902"/>
          <w:placeholder>
            <w:docPart w:val="E5857003FEDA4BE9A1604D58FB79ECDE"/>
          </w:placeholder>
          <w:richText/>
        </w:sdtPr>
        <w:sdtContent>
          <w:r w:rsidRPr="00A1763A" w:rsidR="00976853">
            <w:rPr>
              <w:b/>
            </w:rPr>
            <w:t>Anne Marie Morris:</w:t>
          </w:r>
        </w:sdtContent>
      </w:sdt>
      <w:r w:rsidRPr="00A1763A" w:rsidR="00976853">
        <w:t xml:space="preserve"> </w:t>
      </w:r>
      <w:r w:rsidRPr="00A1763A" w:rsidR="001A3456">
        <w:t>I agree</w:t>
      </w:r>
      <w:r w:rsidRPr="00A1763A" w:rsidR="00976853">
        <w:t xml:space="preserve">, </w:t>
      </w:r>
      <w:r w:rsidRPr="00A1763A" w:rsidR="001A3456">
        <w:t>but are you going to be delayed in your overall ambition</w:t>
      </w:r>
      <w:r w:rsidRPr="00A1763A">
        <w:t>,</w:t>
      </w:r>
      <w:r w:rsidRPr="00A1763A" w:rsidR="001A3456">
        <w:t xml:space="preserve"> given </w:t>
      </w:r>
      <w:r w:rsidRPr="00A1763A">
        <w:t xml:space="preserve">that </w:t>
      </w:r>
      <w:r w:rsidRPr="00A1763A" w:rsidR="001A3456">
        <w:t>you have had your funding cut</w:t>
      </w:r>
      <w:r w:rsidRPr="00A1763A">
        <w:t>? A</w:t>
      </w:r>
      <w:r w:rsidRPr="00A1763A" w:rsidR="001A3456">
        <w:t xml:space="preserve">t what point will </w:t>
      </w:r>
      <w:r w:rsidRPr="00A1763A">
        <w:t xml:space="preserve">that </w:t>
      </w:r>
      <w:r w:rsidRPr="00A1763A" w:rsidR="001A3456">
        <w:t xml:space="preserve">data be made into valuable information </w:t>
      </w:r>
      <w:r w:rsidRPr="00A1763A">
        <w:t xml:space="preserve">that </w:t>
      </w:r>
      <w:r w:rsidRPr="00A1763A" w:rsidR="001A3456">
        <w:t xml:space="preserve">helps you look at whether you are delivering </w:t>
      </w:r>
      <w:r w:rsidRPr="00A1763A">
        <w:t xml:space="preserve">the </w:t>
      </w:r>
      <w:r w:rsidRPr="00A1763A" w:rsidR="001A3456">
        <w:t>outcomes you want to achieve</w:t>
      </w:r>
      <w:r w:rsidRPr="00A1763A" w:rsidR="003401A2">
        <w:t>?</w:t>
      </w:r>
    </w:p>
    <w:p w:rsidR="00A82996" w:rsidRPr="00A1763A" w:rsidP="00A82996">
      <w:pPr>
        <w:pStyle w:val="Answer"/>
      </w:pPr>
      <w:sdt>
        <w:sdtPr>
          <w:alias w:val="Witness"/>
          <w:id w:val="-455804213"/>
          <w:placeholder>
            <w:docPart w:val="8468E7DC19CA41F8B7B961EBE2274F01"/>
          </w:placeholder>
          <w:richText/>
        </w:sdtPr>
        <w:sdtContent>
          <w:r w:rsidRPr="00A1763A" w:rsidR="00047685">
            <w:rPr>
              <w:b/>
              <w:bCs/>
              <w:i/>
              <w:iCs/>
            </w:rPr>
            <w:t>Michelle Dyson:</w:t>
          </w:r>
        </w:sdtContent>
      </w:sdt>
      <w:r w:rsidRPr="00A1763A" w:rsidR="00047685">
        <w:t xml:space="preserve"> </w:t>
      </w:r>
      <w:r w:rsidRPr="00A1763A">
        <w:t>I</w:t>
      </w:r>
      <w:r w:rsidRPr="00A1763A" w:rsidR="001A3456">
        <w:t>t was a 10-year vision</w:t>
      </w:r>
      <w:r w:rsidRPr="00A1763A">
        <w:t xml:space="preserve">. The </w:t>
      </w:r>
      <w:r w:rsidRPr="00A1763A" w:rsidR="001A3456">
        <w:t>data is already having an impact</w:t>
      </w:r>
      <w:r w:rsidRPr="00A1763A">
        <w:t>. L</w:t>
      </w:r>
      <w:r w:rsidRPr="00A1763A" w:rsidR="001A3456">
        <w:t xml:space="preserve">ocal areas are telling us </w:t>
      </w:r>
      <w:r w:rsidRPr="00A1763A">
        <w:t xml:space="preserve">that </w:t>
      </w:r>
      <w:r w:rsidRPr="00A1763A" w:rsidR="001A3456">
        <w:t>it is having an impact</w:t>
      </w:r>
      <w:r w:rsidRPr="00A1763A">
        <w:t>. T</w:t>
      </w:r>
      <w:r w:rsidRPr="00A1763A" w:rsidR="001A3456">
        <w:t xml:space="preserve">hey </w:t>
      </w:r>
      <w:r w:rsidRPr="00A1763A" w:rsidR="003401A2">
        <w:t>are using the</w:t>
      </w:r>
      <w:r w:rsidRPr="00A1763A" w:rsidR="001A3456">
        <w:t xml:space="preserve"> new database that we put out</w:t>
      </w:r>
      <w:r w:rsidRPr="00A1763A">
        <w:t xml:space="preserve">. We </w:t>
      </w:r>
      <w:r w:rsidRPr="00A1763A" w:rsidR="001A3456">
        <w:t>are using it</w:t>
      </w:r>
      <w:r w:rsidRPr="00A1763A">
        <w:t>. W</w:t>
      </w:r>
      <w:r w:rsidRPr="00A1763A" w:rsidR="001A3456">
        <w:t>e are going to publish the data</w:t>
      </w:r>
      <w:r w:rsidRPr="00A1763A">
        <w:t>. W</w:t>
      </w:r>
      <w:r w:rsidRPr="00A1763A" w:rsidR="001A3456">
        <w:t xml:space="preserve">e will absolutely use the data as we go into the next </w:t>
      </w:r>
      <w:r w:rsidRPr="00A1763A" w:rsidR="006B1598">
        <w:t>spending review</w:t>
      </w:r>
      <w:r w:rsidRPr="00A1763A">
        <w:t xml:space="preserve">. It </w:t>
      </w:r>
      <w:r w:rsidRPr="00A1763A" w:rsidR="001A3456">
        <w:t>is hard for me to sit here now and say that this data has transformed everything</w:t>
      </w:r>
      <w:r w:rsidRPr="00A1763A">
        <w:t xml:space="preserve">, </w:t>
      </w:r>
      <w:r w:rsidRPr="00A1763A" w:rsidR="001A3456">
        <w:t>but in the long term it really will transform things</w:t>
      </w:r>
      <w:r w:rsidRPr="00A1763A">
        <w:t xml:space="preserve">. </w:t>
      </w:r>
    </w:p>
    <w:p w:rsidR="00A82996" w:rsidRPr="00A1763A" w:rsidP="00A82996">
      <w:pPr>
        <w:pStyle w:val="Answer"/>
      </w:pPr>
      <w:r w:rsidRPr="00A1763A">
        <w:t>O</w:t>
      </w:r>
      <w:r w:rsidRPr="00A1763A" w:rsidR="001A3456">
        <w:t>n the digital side</w:t>
      </w:r>
      <w:r w:rsidRPr="00A1763A">
        <w:t xml:space="preserve">, </w:t>
      </w:r>
      <w:r w:rsidRPr="00A1763A" w:rsidR="001A3456">
        <w:t>we have a programme going to get digital care records into care providers</w:t>
      </w:r>
      <w:r w:rsidRPr="00A1763A">
        <w:t>. T</w:t>
      </w:r>
      <w:r w:rsidRPr="00A1763A" w:rsidR="001A3456">
        <w:t>hat is really important</w:t>
      </w:r>
      <w:r w:rsidRPr="00A1763A">
        <w:t xml:space="preserve">. </w:t>
      </w:r>
      <w:r w:rsidRPr="00A1763A" w:rsidR="001A3456">
        <w:t>I still go into care homes where they are writing everything by hand</w:t>
      </w:r>
      <w:r w:rsidRPr="00A1763A">
        <w:t>. G</w:t>
      </w:r>
      <w:r w:rsidRPr="00A1763A" w:rsidR="001A3456">
        <w:t>etting a digital care record not only means you can then share data with the GP really easily</w:t>
      </w:r>
      <w:r w:rsidRPr="00A1763A">
        <w:t xml:space="preserve">; </w:t>
      </w:r>
      <w:r w:rsidRPr="00A1763A" w:rsidR="001A3456">
        <w:t>it also saves</w:t>
      </w:r>
      <w:r w:rsidRPr="00A1763A">
        <w:t xml:space="preserve">, </w:t>
      </w:r>
      <w:r w:rsidRPr="00A1763A" w:rsidR="001A3456">
        <w:t>we think</w:t>
      </w:r>
      <w:r w:rsidRPr="00A1763A">
        <w:t xml:space="preserve">, </w:t>
      </w:r>
      <w:r w:rsidRPr="00A1763A" w:rsidR="001A3456">
        <w:t>20 minutes per care worker per shift</w:t>
      </w:r>
      <w:r w:rsidRPr="00A1763A">
        <w:t>. I</w:t>
      </w:r>
      <w:r w:rsidRPr="00A1763A" w:rsidR="001A3456">
        <w:t>t is a massive productivity gain</w:t>
      </w:r>
      <w:r w:rsidRPr="00A1763A">
        <w:t>. T</w:t>
      </w:r>
      <w:r w:rsidRPr="00A1763A" w:rsidR="001A3456">
        <w:t>hose care workers can spend more time with the people they are caring</w:t>
      </w:r>
      <w:r w:rsidRPr="00A1763A" w:rsidR="003401A2">
        <w:t xml:space="preserve"> for</w:t>
      </w:r>
      <w:r w:rsidRPr="00A1763A">
        <w:t xml:space="preserve">. </w:t>
      </w:r>
    </w:p>
    <w:p w:rsidR="003E6DFA" w:rsidRPr="00A1763A" w:rsidP="00A82996">
      <w:pPr>
        <w:pStyle w:val="Answer"/>
      </w:pPr>
      <w:r w:rsidRPr="00A1763A">
        <w:t>W</w:t>
      </w:r>
      <w:r w:rsidRPr="00A1763A" w:rsidR="001A3456">
        <w:t>e started at 40</w:t>
      </w:r>
      <w:r w:rsidRPr="00A1763A">
        <w:t xml:space="preserve">% </w:t>
      </w:r>
      <w:r w:rsidRPr="00A1763A" w:rsidR="001A3456">
        <w:t>of providers having a digital care record</w:t>
      </w:r>
      <w:r w:rsidRPr="00A1763A">
        <w:t xml:space="preserve">; </w:t>
      </w:r>
      <w:r w:rsidRPr="00A1763A" w:rsidR="001A3456">
        <w:t xml:space="preserve">we are now </w:t>
      </w:r>
      <w:r w:rsidRPr="00A1763A">
        <w:t xml:space="preserve">at </w:t>
      </w:r>
      <w:r w:rsidRPr="00A1763A" w:rsidR="001A3456">
        <w:t>over 60%</w:t>
      </w:r>
      <w:r w:rsidRPr="00A1763A">
        <w:t>. W</w:t>
      </w:r>
      <w:r w:rsidRPr="00A1763A" w:rsidR="001A3456">
        <w:t>e know an awful lot more about it</w:t>
      </w:r>
      <w:r w:rsidRPr="00A1763A">
        <w:t>. I</w:t>
      </w:r>
      <w:r w:rsidRPr="00A1763A" w:rsidR="001A3456">
        <w:t>nterestingly</w:t>
      </w:r>
      <w:r w:rsidRPr="00A1763A">
        <w:t xml:space="preserve">, </w:t>
      </w:r>
      <w:r w:rsidRPr="00A1763A" w:rsidR="001A3456">
        <w:t xml:space="preserve">it is the </w:t>
      </w:r>
      <w:r w:rsidRPr="00A1763A" w:rsidR="001A3456">
        <w:t>larger providers</w:t>
      </w:r>
      <w:r w:rsidRPr="00A1763A">
        <w:t xml:space="preserve">, rather </w:t>
      </w:r>
      <w:r w:rsidRPr="00A1763A" w:rsidR="001A3456">
        <w:t>than the smaller ones</w:t>
      </w:r>
      <w:r w:rsidRPr="00A1763A">
        <w:t xml:space="preserve">, that </w:t>
      </w:r>
      <w:r w:rsidRPr="00A1763A" w:rsidR="001A3456">
        <w:t xml:space="preserve">we are finding </w:t>
      </w:r>
      <w:r w:rsidRPr="00A1763A">
        <w:t xml:space="preserve">to be </w:t>
      </w:r>
      <w:r w:rsidRPr="00A1763A" w:rsidR="001A3456">
        <w:t xml:space="preserve">the </w:t>
      </w:r>
      <w:r w:rsidRPr="00A1763A">
        <w:t xml:space="preserve">stickiest. We </w:t>
      </w:r>
      <w:r w:rsidRPr="00A1763A" w:rsidR="001A3456">
        <w:t>have learned an awful lot about how to roll this out</w:t>
      </w:r>
      <w:r w:rsidRPr="00A1763A">
        <w:t>.</w:t>
      </w:r>
    </w:p>
    <w:p w:rsidR="0081354B" w:rsidRPr="00A1763A" w:rsidP="00A82996">
      <w:pPr>
        <w:pStyle w:val="Answer"/>
      </w:pPr>
      <w:r w:rsidRPr="00A1763A">
        <w:t>W</w:t>
      </w:r>
      <w:r w:rsidRPr="00A1763A" w:rsidR="001A3456">
        <w:t>e have talked about the new CQC oversight</w:t>
      </w:r>
      <w:r w:rsidRPr="00A1763A" w:rsidR="003E6DFA">
        <w:t xml:space="preserve"> and </w:t>
      </w:r>
      <w:r w:rsidRPr="00A1763A" w:rsidR="001A3456">
        <w:t xml:space="preserve">inspection </w:t>
      </w:r>
      <w:r w:rsidRPr="00A1763A" w:rsidR="006224AB">
        <w:t xml:space="preserve">of </w:t>
      </w:r>
      <w:r w:rsidRPr="00A1763A" w:rsidR="001A3456">
        <w:t>local authorities</w:t>
      </w:r>
      <w:r w:rsidRPr="00A1763A" w:rsidR="003E6DFA">
        <w:t>. W</w:t>
      </w:r>
      <w:r w:rsidRPr="00A1763A" w:rsidR="001A3456">
        <w:t>e have finished five pilots there</w:t>
      </w:r>
      <w:r w:rsidRPr="00A1763A" w:rsidR="006224AB">
        <w:t>. T</w:t>
      </w:r>
      <w:r w:rsidRPr="00A1763A" w:rsidR="001A3456">
        <w:t>hat is all rolling out now</w:t>
      </w:r>
      <w:r w:rsidRPr="00A1763A" w:rsidR="006224AB">
        <w:t>. T</w:t>
      </w:r>
      <w:r w:rsidRPr="00A1763A" w:rsidR="001A3456">
        <w:t>hat is a massive shift in the landscape</w:t>
      </w:r>
      <w:r w:rsidRPr="00A1763A" w:rsidR="006224AB">
        <w:t>. W</w:t>
      </w:r>
      <w:r w:rsidRPr="00A1763A" w:rsidR="001A3456">
        <w:t xml:space="preserve">e are transforming how local authorities do assessments with digital, </w:t>
      </w:r>
      <w:r w:rsidR="007D12BD">
        <w:t>etc</w:t>
      </w:r>
      <w:r w:rsidRPr="00A1763A" w:rsidR="001A3456">
        <w:t>. We have a big innovation fund</w:t>
      </w:r>
      <w:r w:rsidRPr="00A1763A" w:rsidR="006224AB">
        <w:t>. I</w:t>
      </w:r>
      <w:r w:rsidRPr="00A1763A" w:rsidR="001A3456">
        <w:t>t is quite exciting</w:t>
      </w:r>
      <w:r w:rsidRPr="00A1763A" w:rsidR="006224AB">
        <w:t>. T</w:t>
      </w:r>
      <w:r w:rsidRPr="00A1763A" w:rsidR="001A3456">
        <w:t>here is an awful lot going on</w:t>
      </w:r>
      <w:r w:rsidRPr="00A1763A" w:rsidR="006224AB">
        <w:t xml:space="preserve">, </w:t>
      </w:r>
      <w:r w:rsidRPr="00A1763A" w:rsidR="001A3456">
        <w:t xml:space="preserve">but I do not want to take up too much </w:t>
      </w:r>
      <w:r w:rsidRPr="00A1763A">
        <w:t xml:space="preserve">of your time. </w:t>
      </w:r>
    </w:p>
    <w:p w:rsidR="0081354B" w:rsidRPr="00A1763A" w:rsidP="0081354B">
      <w:pPr>
        <w:pStyle w:val="Question"/>
      </w:pPr>
      <w:sdt>
        <w:sdtPr>
          <w:alias w:val="Member"/>
          <w:tag w:val="&lt;Member mnisId='4249' dodsId='62737'&gt;"/>
          <w:id w:val="-1799289143"/>
          <w:placeholder>
            <w:docPart w:val="2E620AE168164CFA97324AE62B53C6C3"/>
          </w:placeholder>
          <w:richText/>
        </w:sdtPr>
        <w:sdtContent>
          <w:r w:rsidRPr="00A1763A">
            <w:rPr>
              <w:b/>
            </w:rPr>
            <w:t>Anne Marie Morris:</w:t>
          </w:r>
        </w:sdtContent>
      </w:sdt>
      <w:r w:rsidRPr="00A1763A">
        <w:t xml:space="preserve"> That sounds wonderful. It is </w:t>
      </w:r>
      <w:r w:rsidRPr="00A1763A" w:rsidR="001A3456">
        <w:t>lovely to hear about what is going on</w:t>
      </w:r>
      <w:r w:rsidR="00027D63">
        <w:t>, but w</w:t>
      </w:r>
      <w:r w:rsidRPr="00A1763A" w:rsidR="001A3456">
        <w:t>hat is not going on</w:t>
      </w:r>
      <w:r w:rsidRPr="00A1763A">
        <w:t>? H</w:t>
      </w:r>
      <w:r w:rsidRPr="00A1763A" w:rsidR="001A3456">
        <w:t>ousing is an obvious area</w:t>
      </w:r>
      <w:r w:rsidRPr="00A1763A">
        <w:t xml:space="preserve">. </w:t>
      </w:r>
    </w:p>
    <w:p w:rsidR="0081354B" w:rsidRPr="00A1763A" w:rsidP="00A82996">
      <w:pPr>
        <w:pStyle w:val="Answer"/>
      </w:pPr>
      <w:sdt>
        <w:sdtPr>
          <w:alias w:val="Witness"/>
          <w:id w:val="2029516515"/>
          <w:placeholder>
            <w:docPart w:val="BA6A10DF7C254DF4B8ED63DC4EB06F84"/>
          </w:placeholder>
          <w:richText/>
        </w:sdtPr>
        <w:sdtContent>
          <w:r w:rsidRPr="00A1763A">
            <w:rPr>
              <w:b/>
              <w:bCs/>
              <w:i/>
              <w:iCs/>
            </w:rPr>
            <w:t>Michelle Dyson:</w:t>
          </w:r>
        </w:sdtContent>
      </w:sdt>
      <w:r w:rsidRPr="00A1763A">
        <w:t xml:space="preserve"> That was a ministerial decision. We </w:t>
      </w:r>
      <w:r w:rsidRPr="00A1763A" w:rsidR="001A3456">
        <w:t>had a change of Government</w:t>
      </w:r>
      <w:r w:rsidRPr="00A1763A">
        <w:t xml:space="preserve">, </w:t>
      </w:r>
      <w:r w:rsidRPr="00A1763A" w:rsidR="001A3456">
        <w:t>as you will recall</w:t>
      </w:r>
      <w:r w:rsidRPr="00A1763A">
        <w:t xml:space="preserve">, </w:t>
      </w:r>
      <w:r w:rsidRPr="00A1763A" w:rsidR="001A3456">
        <w:t>whenever it was</w:t>
      </w:r>
      <w:r w:rsidRPr="00A1763A">
        <w:t xml:space="preserve">, in </w:t>
      </w:r>
      <w:r w:rsidRPr="00A1763A" w:rsidR="001A3456">
        <w:t>autumn</w:t>
      </w:r>
      <w:r w:rsidRPr="00A1763A">
        <w:t>—</w:t>
      </w:r>
    </w:p>
    <w:p w:rsidR="0081354B" w:rsidRPr="00A1763A" w:rsidP="0081354B">
      <w:pPr>
        <w:pStyle w:val="Question"/>
      </w:pPr>
      <w:sdt>
        <w:sdtPr>
          <w:alias w:val="Member"/>
          <w:tag w:val="&lt;Member mnisId='4249' dodsId='62737'&gt;"/>
          <w:id w:val="229203532"/>
          <w:placeholder>
            <w:docPart w:val="9066BDBC17C74ADD925A31ECE853081D"/>
          </w:placeholder>
          <w:richText/>
        </w:sdtPr>
        <w:sdtContent>
          <w:r w:rsidRPr="00A1763A">
            <w:rPr>
              <w:b/>
            </w:rPr>
            <w:t>Anne Marie Morris:</w:t>
          </w:r>
        </w:sdtContent>
      </w:sdt>
      <w:r w:rsidRPr="00A1763A">
        <w:t xml:space="preserve"> </w:t>
      </w:r>
      <w:r w:rsidRPr="00A1763A" w:rsidR="001A3456">
        <w:t>I am less concerned about what Government it was</w:t>
      </w:r>
      <w:r w:rsidRPr="00A1763A">
        <w:t xml:space="preserve">. </w:t>
      </w:r>
      <w:r w:rsidRPr="00A1763A" w:rsidR="001A3456">
        <w:t xml:space="preserve">I appreciate </w:t>
      </w:r>
      <w:r w:rsidRPr="00A1763A">
        <w:t xml:space="preserve">some things </w:t>
      </w:r>
      <w:r w:rsidRPr="00A1763A" w:rsidR="005B01CC">
        <w:t>are constrained</w:t>
      </w:r>
      <w:r w:rsidRPr="00A1763A" w:rsidR="00F42DB7">
        <w:t>.</w:t>
      </w:r>
    </w:p>
    <w:p w:rsidR="0081354B" w:rsidRPr="00A1763A" w:rsidP="00A82996">
      <w:pPr>
        <w:pStyle w:val="Answer"/>
      </w:pPr>
      <w:sdt>
        <w:sdtPr>
          <w:alias w:val="Witness"/>
          <w:id w:val="192743351"/>
          <w:placeholder>
            <w:docPart w:val="E70C1A860271469492955A66196F8130"/>
          </w:placeholder>
          <w:richText/>
        </w:sdtPr>
        <w:sdtContent>
          <w:r w:rsidRPr="00A1763A">
            <w:rPr>
              <w:b/>
              <w:bCs/>
              <w:i/>
              <w:iCs/>
            </w:rPr>
            <w:t>Michelle Dyson:</w:t>
          </w:r>
        </w:sdtContent>
      </w:sdt>
      <w:r w:rsidRPr="00A1763A">
        <w:t xml:space="preserve"> There was a change of Government. </w:t>
      </w:r>
    </w:p>
    <w:p w:rsidR="00F42DB7" w:rsidRPr="00A1763A" w:rsidP="00B97BD9">
      <w:pPr>
        <w:pStyle w:val="Question"/>
      </w:pPr>
      <w:sdt>
        <w:sdtPr>
          <w:alias w:val="Member"/>
          <w:tag w:val="&lt;Member mnisId='4249' dodsId='62737'&gt;"/>
          <w:id w:val="1029830689"/>
          <w:placeholder>
            <w:docPart w:val="3DAAB20FECBB4838AE1A504EE05E8C7D"/>
          </w:placeholder>
          <w:richText/>
        </w:sdtPr>
        <w:sdtContent>
          <w:r w:rsidRPr="00A1763A" w:rsidR="0081354B">
            <w:rPr>
              <w:b/>
            </w:rPr>
            <w:t>Anne Marie Morris:</w:t>
          </w:r>
        </w:sdtContent>
      </w:sdt>
      <w:r w:rsidRPr="00A1763A" w:rsidR="0081354B">
        <w:t xml:space="preserve"> </w:t>
      </w:r>
      <w:r w:rsidRPr="00A1763A">
        <w:t xml:space="preserve">In </w:t>
      </w:r>
      <w:r w:rsidRPr="00A1763A" w:rsidR="001A3456">
        <w:t>practical terms</w:t>
      </w:r>
      <w:r w:rsidRPr="00A1763A">
        <w:t xml:space="preserve">, </w:t>
      </w:r>
      <w:r w:rsidRPr="00A1763A" w:rsidR="001A3456">
        <w:t>what are the consequences of those cuts</w:t>
      </w:r>
      <w:r w:rsidRPr="00A1763A">
        <w:t>? W</w:t>
      </w:r>
      <w:r w:rsidRPr="00A1763A" w:rsidR="001A3456">
        <w:t>hat is it you cannot do that you would have done</w:t>
      </w:r>
      <w:r w:rsidRPr="00A1763A">
        <w:t xml:space="preserve">, </w:t>
      </w:r>
      <w:r w:rsidRPr="00A1763A" w:rsidR="001A3456">
        <w:t xml:space="preserve">if you </w:t>
      </w:r>
      <w:r w:rsidRPr="00A1763A">
        <w:t xml:space="preserve">had had </w:t>
      </w:r>
      <w:r w:rsidRPr="00A1763A" w:rsidR="001A3456">
        <w:t>the original pot of money</w:t>
      </w:r>
      <w:r w:rsidRPr="00A1763A">
        <w:t xml:space="preserve">? </w:t>
      </w:r>
    </w:p>
    <w:p w:rsidR="00055357" w:rsidRPr="00A1763A" w:rsidP="00A82996">
      <w:pPr>
        <w:pStyle w:val="Answer"/>
      </w:pPr>
      <w:sdt>
        <w:sdtPr>
          <w:alias w:val="Witness"/>
          <w:id w:val="1809135331"/>
          <w:placeholder>
            <w:docPart w:val="91E8DEAB39274CE2BCB540192FDB9340"/>
          </w:placeholder>
          <w:richText/>
        </w:sdtPr>
        <w:sdtContent>
          <w:r w:rsidRPr="00A1763A" w:rsidR="00F42DB7">
            <w:rPr>
              <w:b/>
              <w:bCs/>
              <w:i/>
              <w:iCs/>
            </w:rPr>
            <w:t>Michelle Dyson:</w:t>
          </w:r>
        </w:sdtContent>
      </w:sdt>
      <w:r w:rsidRPr="00A1763A" w:rsidR="00F42DB7">
        <w:t xml:space="preserve"> T</w:t>
      </w:r>
      <w:r w:rsidRPr="00A1763A" w:rsidR="001A3456">
        <w:t xml:space="preserve">here was going to be a pot of money </w:t>
      </w:r>
      <w:r w:rsidRPr="00A1763A">
        <w:t>for</w:t>
      </w:r>
      <w:r w:rsidRPr="00A1763A" w:rsidR="001A3456">
        <w:t xml:space="preserve"> supported housing</w:t>
      </w:r>
      <w:r w:rsidRPr="00A1763A">
        <w:t>. I</w:t>
      </w:r>
      <w:r w:rsidRPr="00A1763A" w:rsidR="001A3456">
        <w:t>t was decided that that money should instead be redirected to support the system</w:t>
      </w:r>
      <w:r w:rsidRPr="00A1763A">
        <w:t>. W</w:t>
      </w:r>
      <w:r w:rsidRPr="00A1763A" w:rsidR="001A3456">
        <w:t xml:space="preserve">e have talked about the </w:t>
      </w:r>
      <w:r w:rsidRPr="00A1763A" w:rsidR="005B01CC">
        <w:t xml:space="preserve">extra money, </w:t>
      </w:r>
      <w:r w:rsidRPr="00A1763A" w:rsidR="001A3456">
        <w:t>up to £7.5 billion</w:t>
      </w:r>
      <w:r w:rsidRPr="00A1763A" w:rsidR="005B01CC">
        <w:t>,</w:t>
      </w:r>
      <w:r w:rsidRPr="00A1763A" w:rsidR="001A3456">
        <w:t xml:space="preserve"> that went in </w:t>
      </w:r>
      <w:r w:rsidRPr="00A1763A">
        <w:t xml:space="preserve">at </w:t>
      </w:r>
      <w:r w:rsidRPr="00A1763A" w:rsidR="001A3456">
        <w:t xml:space="preserve">the </w:t>
      </w:r>
      <w:r w:rsidRPr="00A1763A" w:rsidR="00BB5475">
        <w:t>autumn statement</w:t>
      </w:r>
      <w:r w:rsidRPr="00A1763A">
        <w:t>. S</w:t>
      </w:r>
      <w:r w:rsidRPr="00A1763A" w:rsidR="001A3456">
        <w:t>ome of that was reprioritised</w:t>
      </w:r>
      <w:r w:rsidRPr="00A1763A">
        <w:t xml:space="preserve">. </w:t>
      </w:r>
    </w:p>
    <w:p w:rsidR="00327E4B" w:rsidRPr="00A1763A" w:rsidP="00A82996">
      <w:pPr>
        <w:pStyle w:val="Answer"/>
      </w:pPr>
      <w:sdt>
        <w:sdtPr>
          <w:alias w:val="Witness"/>
          <w:id w:val="-1880849392"/>
          <w:placeholder>
            <w:docPart w:val="DEA21370272A47858E9AE80162992C36"/>
          </w:placeholder>
          <w:richText/>
        </w:sdtPr>
        <w:sdtContent>
          <w:r w:rsidRPr="00A1763A" w:rsidR="00EB16CA">
            <w:rPr>
              <w:b/>
              <w:bCs/>
              <w:i/>
              <w:iCs/>
            </w:rPr>
            <w:t>Catherine Frances:</w:t>
          </w:r>
        </w:sdtContent>
      </w:sdt>
      <w:r w:rsidRPr="00A1763A" w:rsidR="00EB16CA">
        <w:t xml:space="preserve"> </w:t>
      </w:r>
      <w:r w:rsidRPr="00A1763A" w:rsidR="00055357">
        <w:t xml:space="preserve">Could </w:t>
      </w:r>
      <w:r w:rsidRPr="00A1763A" w:rsidR="001A3456">
        <w:t>I come in on this point</w:t>
      </w:r>
      <w:r w:rsidRPr="00A1763A" w:rsidR="00055357">
        <w:t xml:space="preserve">? The </w:t>
      </w:r>
      <w:r w:rsidRPr="00A1763A" w:rsidR="001A3456">
        <w:t>housing interaction is important because housing is a big system and we work cross departmentally very closely</w:t>
      </w:r>
      <w:r w:rsidRPr="00A1763A" w:rsidR="00055357">
        <w:t xml:space="preserve">. On </w:t>
      </w:r>
      <w:r w:rsidRPr="00A1763A" w:rsidR="001A3456">
        <w:t>the supported housing side</w:t>
      </w:r>
      <w:r w:rsidRPr="00A1763A" w:rsidR="00055357">
        <w:t xml:space="preserve">, </w:t>
      </w:r>
      <w:r w:rsidRPr="00A1763A" w:rsidR="001A3456">
        <w:t>as Michelle said</w:t>
      </w:r>
      <w:r w:rsidRPr="00A1763A" w:rsidR="00055357">
        <w:t xml:space="preserve">, </w:t>
      </w:r>
      <w:r w:rsidRPr="00A1763A" w:rsidR="001A3456">
        <w:t>there were decisions to reprioritise in DHSC</w:t>
      </w:r>
      <w:r w:rsidRPr="00A1763A" w:rsidR="00055357">
        <w:t>. F</w:t>
      </w:r>
      <w:r w:rsidRPr="00A1763A" w:rsidR="001A3456">
        <w:t>rom having spoken to my colleagues</w:t>
      </w:r>
      <w:r w:rsidRPr="00A1763A" w:rsidR="004848A9">
        <w:t xml:space="preserve">, </w:t>
      </w:r>
      <w:r w:rsidRPr="00A1763A" w:rsidR="001A3456">
        <w:t xml:space="preserve">this Committee </w:t>
      </w:r>
      <w:r w:rsidRPr="00A1763A" w:rsidR="004848A9">
        <w:t xml:space="preserve">will know that </w:t>
      </w:r>
      <w:r w:rsidRPr="00A1763A" w:rsidR="001A3456">
        <w:t>we have passed legislation to improve supported housing oversight</w:t>
      </w:r>
      <w:r w:rsidRPr="00A1763A" w:rsidR="004848A9">
        <w:t xml:space="preserve">, </w:t>
      </w:r>
      <w:r w:rsidRPr="00A1763A" w:rsidR="001A3456">
        <w:t xml:space="preserve">which is passing to local authorities a duty to plan for supported housing and to regulate and license </w:t>
      </w:r>
      <w:r w:rsidRPr="00A1763A" w:rsidR="00962515">
        <w:t xml:space="preserve">that </w:t>
      </w:r>
      <w:r w:rsidRPr="00A1763A" w:rsidR="001A3456">
        <w:t>for the first time so we can rais</w:t>
      </w:r>
      <w:r w:rsidRPr="00A1763A" w:rsidR="00962515">
        <w:t>e</w:t>
      </w:r>
      <w:r w:rsidRPr="00A1763A" w:rsidR="001A3456">
        <w:t xml:space="preserve"> </w:t>
      </w:r>
      <w:r w:rsidRPr="00A1763A" w:rsidR="00734888">
        <w:t xml:space="preserve">the </w:t>
      </w:r>
      <w:r w:rsidRPr="00A1763A" w:rsidR="001A3456">
        <w:t>quality</w:t>
      </w:r>
      <w:r w:rsidRPr="00A1763A">
        <w:t xml:space="preserve">. </w:t>
      </w:r>
    </w:p>
    <w:p w:rsidR="00DA7711" w:rsidRPr="00A1763A" w:rsidP="00A82996">
      <w:pPr>
        <w:pStyle w:val="Answer"/>
      </w:pPr>
      <w:r w:rsidRPr="00A1763A">
        <w:t>W</w:t>
      </w:r>
      <w:r w:rsidRPr="00A1763A" w:rsidR="001A3456">
        <w:t>e have our ongoing investment through affordable housing</w:t>
      </w:r>
      <w:r w:rsidRPr="00A1763A">
        <w:t xml:space="preserve">, and </w:t>
      </w:r>
      <w:r w:rsidRPr="00A1763A" w:rsidR="001A3456">
        <w:t>the</w:t>
      </w:r>
      <w:r w:rsidRPr="00A1763A">
        <w:t xml:space="preserve">re are </w:t>
      </w:r>
      <w:r w:rsidRPr="00A1763A" w:rsidR="001A3456">
        <w:t xml:space="preserve">elements of that programme </w:t>
      </w:r>
      <w:r w:rsidRPr="00A1763A">
        <w:t xml:space="preserve">that </w:t>
      </w:r>
      <w:r w:rsidRPr="00A1763A" w:rsidR="001A3456">
        <w:t xml:space="preserve">help </w:t>
      </w:r>
      <w:r w:rsidRPr="00A1763A">
        <w:t xml:space="preserve">to </w:t>
      </w:r>
      <w:r w:rsidRPr="00A1763A" w:rsidR="001A3456">
        <w:t>support supported housing</w:t>
      </w:r>
      <w:r w:rsidRPr="00A1763A">
        <w:t>. W</w:t>
      </w:r>
      <w:r w:rsidRPr="00A1763A" w:rsidR="001A3456">
        <w:t xml:space="preserve">e recognise </w:t>
      </w:r>
      <w:r w:rsidRPr="00A1763A">
        <w:t xml:space="preserve">that </w:t>
      </w:r>
      <w:r w:rsidRPr="00A1763A" w:rsidR="001A3456">
        <w:t>we do not know enough about that sector</w:t>
      </w:r>
      <w:r w:rsidRPr="00A1763A">
        <w:t xml:space="preserve">, </w:t>
      </w:r>
      <w:r w:rsidRPr="00A1763A" w:rsidR="001A3456">
        <w:t>and so we have launched a snapshot into that</w:t>
      </w:r>
      <w:r w:rsidRPr="00A1763A">
        <w:t xml:space="preserve">. </w:t>
      </w:r>
      <w:r w:rsidRPr="00A1763A" w:rsidR="001A3456">
        <w:t xml:space="preserve">Sheffield Hallam </w:t>
      </w:r>
      <w:r w:rsidRPr="00A1763A">
        <w:t>U</w:t>
      </w:r>
      <w:r w:rsidRPr="00A1763A" w:rsidR="001A3456">
        <w:t xml:space="preserve">niversity </w:t>
      </w:r>
      <w:r w:rsidRPr="00A1763A">
        <w:t xml:space="preserve">is </w:t>
      </w:r>
      <w:r w:rsidRPr="00A1763A" w:rsidR="001A3456">
        <w:t>doing some</w:t>
      </w:r>
      <w:r w:rsidRPr="00A1763A">
        <w:t xml:space="preserve"> good work there. </w:t>
      </w:r>
    </w:p>
    <w:p w:rsidR="00DA7711" w:rsidRPr="00A1763A" w:rsidP="006F4CE2">
      <w:pPr>
        <w:pStyle w:val="Remark"/>
      </w:pPr>
      <w:sdt>
        <w:sdtPr>
          <w:rPr>
            <w:b/>
          </w:rPr>
          <w:alias w:val="Member"/>
          <w:tag w:val="&lt;Member mnisId='4295' dodsId='107295'&gt;"/>
          <w:id w:val="1481270478"/>
          <w:placeholder>
            <w:docPart w:val="E63B0AC577614BAF924AA1A1EDBF2521"/>
          </w:placeholder>
          <w:richText/>
        </w:sdtPr>
        <w:sdtContent>
          <w:r w:rsidRPr="00A1763A">
            <w:rPr>
              <w:b/>
            </w:rPr>
            <w:t>Chair:</w:t>
          </w:r>
        </w:sdtContent>
      </w:sdt>
      <w:r w:rsidRPr="00A1763A">
        <w:t xml:space="preserve"> We </w:t>
      </w:r>
      <w:r w:rsidRPr="00A1763A" w:rsidR="001A3456">
        <w:t xml:space="preserve">have covered this in a previous </w:t>
      </w:r>
      <w:r w:rsidRPr="00A1763A">
        <w:t xml:space="preserve">hearing. </w:t>
      </w:r>
    </w:p>
    <w:p w:rsidR="00DA7711" w:rsidRPr="00A1763A" w:rsidP="00A82996">
      <w:pPr>
        <w:pStyle w:val="Answer"/>
      </w:pPr>
      <w:sdt>
        <w:sdtPr>
          <w:alias w:val="Witness"/>
          <w:id w:val="-935210731"/>
          <w:placeholder>
            <w:docPart w:val="E0C7FFA0254C4F9B97B9A66E55A99036"/>
          </w:placeholder>
          <w:richText/>
        </w:sdtPr>
        <w:sdtContent>
          <w:r w:rsidRPr="00A1763A">
            <w:rPr>
              <w:b/>
              <w:bCs/>
              <w:i/>
              <w:iCs/>
            </w:rPr>
            <w:t>Catherine Frances:</w:t>
          </w:r>
        </w:sdtContent>
      </w:sdt>
      <w:r w:rsidRPr="00A1763A">
        <w:t xml:space="preserve"> Yes, </w:t>
      </w:r>
      <w:r w:rsidRPr="00A1763A" w:rsidR="001A3456">
        <w:t>exactly</w:t>
      </w:r>
      <w:r w:rsidRPr="00A1763A">
        <w:t xml:space="preserve">. </w:t>
      </w:r>
      <w:r w:rsidRPr="00A1763A" w:rsidR="00047685">
        <w:t xml:space="preserve">I do not want </w:t>
      </w:r>
      <w:r w:rsidRPr="00A1763A" w:rsidR="001A3456">
        <w:t xml:space="preserve">to go back </w:t>
      </w:r>
      <w:r w:rsidRPr="00A1763A">
        <w:t xml:space="preserve">over it, </w:t>
      </w:r>
      <w:r w:rsidRPr="00A1763A" w:rsidR="00047685">
        <w:t xml:space="preserve">but </w:t>
      </w:r>
      <w:r w:rsidRPr="00A1763A" w:rsidR="001A3456">
        <w:t>we would see it is a piece of cross</w:t>
      </w:r>
      <w:r w:rsidRPr="00A1763A">
        <w:t>-</w:t>
      </w:r>
      <w:r w:rsidRPr="00A1763A" w:rsidR="001A3456">
        <w:t>departmental work and whole</w:t>
      </w:r>
      <w:r w:rsidRPr="00A1763A">
        <w:t>-</w:t>
      </w:r>
      <w:r w:rsidRPr="00A1763A" w:rsidR="001A3456">
        <w:t>system work</w:t>
      </w:r>
      <w:r w:rsidRPr="00A1763A">
        <w:t>. I</w:t>
      </w:r>
      <w:r w:rsidRPr="00A1763A" w:rsidR="001A3456">
        <w:t>t is a big old market for us to move</w:t>
      </w:r>
      <w:r w:rsidRPr="00A1763A">
        <w:t xml:space="preserve">, </w:t>
      </w:r>
      <w:r w:rsidRPr="00A1763A" w:rsidR="001A3456">
        <w:t xml:space="preserve">in addition to which we have maintained and even grown the </w:t>
      </w:r>
      <w:r w:rsidRPr="00A1763A" w:rsidR="005B01CC">
        <w:t>disabled facilities grant</w:t>
      </w:r>
      <w:r w:rsidRPr="00A1763A">
        <w:t xml:space="preserve">, </w:t>
      </w:r>
      <w:r w:rsidRPr="00A1763A" w:rsidR="001A3456">
        <w:t>which has been a long</w:t>
      </w:r>
      <w:r w:rsidR="00027D63">
        <w:t>-</w:t>
      </w:r>
      <w:r w:rsidRPr="00A1763A" w:rsidR="001A3456">
        <w:t xml:space="preserve">standing joint piece of work between the two </w:t>
      </w:r>
      <w:r w:rsidRPr="00A1763A">
        <w:t>D</w:t>
      </w:r>
      <w:r w:rsidRPr="00A1763A" w:rsidR="001A3456">
        <w:t>epartments</w:t>
      </w:r>
      <w:r w:rsidRPr="00A1763A">
        <w:t xml:space="preserve">. </w:t>
      </w:r>
    </w:p>
    <w:p w:rsidR="00793322" w:rsidRPr="00A1763A" w:rsidP="006F4CE2">
      <w:pPr>
        <w:pStyle w:val="Question"/>
      </w:pPr>
      <w:sdt>
        <w:sdtPr>
          <w:alias w:val="Member"/>
          <w:tag w:val="&lt;Member mnisId='4249' dodsId='62737'&gt;"/>
          <w:id w:val="-652207004"/>
          <w:placeholder>
            <w:docPart w:val="B674FB8D5101421FBA827715BDD702D8"/>
          </w:placeholder>
          <w:richText/>
        </w:sdtPr>
        <w:sdtContent>
          <w:r w:rsidRPr="00A1763A">
            <w:rPr>
              <w:b/>
            </w:rPr>
            <w:t>Anne Marie Morris:</w:t>
          </w:r>
        </w:sdtContent>
      </w:sdt>
      <w:r w:rsidRPr="00A1763A">
        <w:t xml:space="preserve"> That is </w:t>
      </w:r>
      <w:r w:rsidRPr="00A1763A" w:rsidR="001A3456">
        <w:t>all good</w:t>
      </w:r>
      <w:r w:rsidRPr="00A1763A">
        <w:t xml:space="preserve">. In </w:t>
      </w:r>
      <w:r w:rsidRPr="00A1763A" w:rsidR="001A3456">
        <w:t>terms of the rest of the answer</w:t>
      </w:r>
      <w:r w:rsidRPr="00A1763A">
        <w:t>—</w:t>
      </w:r>
      <w:r w:rsidRPr="00A1763A" w:rsidR="001A3456">
        <w:t>the question was</w:t>
      </w:r>
      <w:r w:rsidRPr="00A1763A">
        <w:t>, “W</w:t>
      </w:r>
      <w:r w:rsidRPr="00A1763A" w:rsidR="001A3456">
        <w:t>hat are you not doing</w:t>
      </w:r>
      <w:r w:rsidRPr="00A1763A">
        <w:t>?”—</w:t>
      </w:r>
      <w:r w:rsidRPr="00A1763A" w:rsidR="001A3456">
        <w:t>we have talked about workforce</w:t>
      </w:r>
      <w:r w:rsidRPr="00A1763A">
        <w:t xml:space="preserve">, </w:t>
      </w:r>
      <w:r w:rsidRPr="00A1763A" w:rsidR="001A3456">
        <w:t>data and digitisation</w:t>
      </w:r>
      <w:r w:rsidRPr="00A1763A" w:rsidR="005B01CC">
        <w:t>,</w:t>
      </w:r>
      <w:r w:rsidRPr="00A1763A">
        <w:t xml:space="preserve"> and </w:t>
      </w:r>
      <w:r w:rsidRPr="00A1763A" w:rsidR="001A3456">
        <w:t>housing</w:t>
      </w:r>
      <w:r w:rsidRPr="00A1763A">
        <w:t>. C</w:t>
      </w:r>
      <w:r w:rsidRPr="00A1763A" w:rsidR="001A3456">
        <w:t>ertainly</w:t>
      </w:r>
      <w:r w:rsidRPr="00A1763A">
        <w:t xml:space="preserve">, </w:t>
      </w:r>
      <w:r w:rsidRPr="00A1763A" w:rsidR="001A3456">
        <w:t xml:space="preserve">the </w:t>
      </w:r>
      <w:r w:rsidRPr="00A1763A">
        <w:t xml:space="preserve">bit about </w:t>
      </w:r>
      <w:r w:rsidRPr="00A1763A" w:rsidR="001A3456">
        <w:t>innovative models of care has been removed</w:t>
      </w:r>
      <w:r w:rsidRPr="00A1763A">
        <w:t>. Y</w:t>
      </w:r>
      <w:r w:rsidRPr="00A1763A" w:rsidR="001A3456">
        <w:t>ou have an overview</w:t>
      </w:r>
      <w:r w:rsidRPr="00A1763A">
        <w:t xml:space="preserve">; </w:t>
      </w:r>
      <w:r w:rsidRPr="00A1763A" w:rsidR="001A3456">
        <w:t>I have a diagram</w:t>
      </w:r>
      <w:r w:rsidRPr="00A1763A">
        <w:t xml:space="preserve">. What are the </w:t>
      </w:r>
      <w:r w:rsidRPr="00A1763A" w:rsidR="001A3456">
        <w:t>significant gaps as a result of those cuts</w:t>
      </w:r>
      <w:r w:rsidRPr="00A1763A">
        <w:t>?</w:t>
      </w:r>
    </w:p>
    <w:p w:rsidR="00430DD2" w:rsidRPr="00A1763A" w:rsidP="00A82996">
      <w:pPr>
        <w:pStyle w:val="Answer"/>
      </w:pPr>
      <w:sdt>
        <w:sdtPr>
          <w:alias w:val="Witness"/>
          <w:id w:val="-1315716694"/>
          <w:placeholder>
            <w:docPart w:val="BB438F4A3D4E42EC93ADE8F7D845A09B"/>
          </w:placeholder>
          <w:richText/>
        </w:sdtPr>
        <w:sdtContent>
          <w:r w:rsidRPr="00A1763A" w:rsidR="00793322">
            <w:rPr>
              <w:b/>
              <w:bCs/>
              <w:i/>
              <w:iCs/>
            </w:rPr>
            <w:t>Michelle Dyson:</w:t>
          </w:r>
        </w:sdtContent>
      </w:sdt>
      <w:r w:rsidRPr="00A1763A" w:rsidR="00793322">
        <w:t xml:space="preserve"> </w:t>
      </w:r>
      <w:r w:rsidRPr="00A1763A" w:rsidR="001A3456">
        <w:t xml:space="preserve">I do not feel </w:t>
      </w:r>
      <w:r w:rsidRPr="00A1763A" w:rsidR="00793322">
        <w:t xml:space="preserve">like </w:t>
      </w:r>
      <w:r w:rsidRPr="00A1763A" w:rsidR="001A3456">
        <w:t>there are significant gaps</w:t>
      </w:r>
      <w:r w:rsidRPr="00A1763A" w:rsidR="00793322">
        <w:t>. T</w:t>
      </w:r>
      <w:r w:rsidRPr="00A1763A" w:rsidR="001A3456">
        <w:t>he</w:t>
      </w:r>
      <w:r w:rsidRPr="00A1763A">
        <w:t xml:space="preserve">re were </w:t>
      </w:r>
      <w:r w:rsidRPr="00A1763A" w:rsidR="001A3456">
        <w:t>other things that were cut</w:t>
      </w:r>
      <w:r w:rsidRPr="00A1763A">
        <w:t>. T</w:t>
      </w:r>
      <w:r w:rsidRPr="00A1763A" w:rsidR="001A3456">
        <w:t>he workforce money was reduced</w:t>
      </w:r>
      <w:r w:rsidRPr="00A1763A">
        <w:t xml:space="preserve">, </w:t>
      </w:r>
      <w:r w:rsidRPr="00A1763A" w:rsidR="001A3456">
        <w:t>but we are still providing far more subsidised training than we ever have before</w:t>
      </w:r>
      <w:r w:rsidRPr="00A1763A">
        <w:t xml:space="preserve">. As </w:t>
      </w:r>
      <w:r w:rsidRPr="00A1763A" w:rsidR="001A3456">
        <w:t>I said earlier</w:t>
      </w:r>
      <w:r w:rsidRPr="00A1763A">
        <w:t xml:space="preserve">, </w:t>
      </w:r>
      <w:r w:rsidRPr="00A1763A" w:rsidR="001A3456">
        <w:t>I do not know what the demand is going to be</w:t>
      </w:r>
      <w:r w:rsidRPr="00A1763A">
        <w:t xml:space="preserve">. </w:t>
      </w:r>
      <w:r w:rsidRPr="00A1763A" w:rsidR="001A3456">
        <w:t>I could not sit here and say</w:t>
      </w:r>
      <w:r w:rsidRPr="00A1763A">
        <w:t>, “</w:t>
      </w:r>
      <w:r w:rsidRPr="00A1763A" w:rsidR="001A3456">
        <w:t>I do not think it is enough money</w:t>
      </w:r>
      <w:r w:rsidRPr="00A1763A">
        <w:t xml:space="preserve">” </w:t>
      </w:r>
      <w:r w:rsidRPr="00A1763A" w:rsidR="001A3456">
        <w:t>because I do not know what the demand</w:t>
      </w:r>
      <w:r w:rsidRPr="00A1763A" w:rsidR="005B01CC">
        <w:t xml:space="preserve"> is</w:t>
      </w:r>
      <w:r w:rsidRPr="00A1763A">
        <w:t xml:space="preserve">. </w:t>
      </w:r>
      <w:r w:rsidRPr="00A1763A" w:rsidR="001A3456">
        <w:t>I am happy with where that is</w:t>
      </w:r>
      <w:r w:rsidRPr="00A1763A">
        <w:t>. O</w:t>
      </w:r>
      <w:r w:rsidRPr="00A1763A" w:rsidR="001A3456">
        <w:t>n innovation</w:t>
      </w:r>
      <w:r w:rsidRPr="00A1763A">
        <w:t xml:space="preserve">, </w:t>
      </w:r>
      <w:r w:rsidRPr="00A1763A" w:rsidR="001A3456">
        <w:t>we have repurposed the fund so there is still money for innovation</w:t>
      </w:r>
      <w:r w:rsidRPr="00A1763A">
        <w:t>.</w:t>
      </w:r>
    </w:p>
    <w:p w:rsidR="00430DD2" w:rsidRPr="00A1763A" w:rsidP="00A82996">
      <w:pPr>
        <w:pStyle w:val="Answer"/>
      </w:pPr>
      <w:r w:rsidRPr="00A1763A">
        <w:t>W</w:t>
      </w:r>
      <w:r w:rsidRPr="00A1763A" w:rsidR="001A3456">
        <w:t>hichever way you look</w:t>
      </w:r>
      <w:r w:rsidRPr="00A1763A">
        <w:t xml:space="preserve">, </w:t>
      </w:r>
      <w:r w:rsidRPr="00A1763A" w:rsidR="001A3456">
        <w:t>we are still driving forward a really big reform programme</w:t>
      </w:r>
      <w:r w:rsidRPr="00A1763A">
        <w:t>. T</w:t>
      </w:r>
      <w:r w:rsidRPr="00A1763A" w:rsidR="001A3456">
        <w:t xml:space="preserve">o the extent </w:t>
      </w:r>
      <w:r w:rsidRPr="00A1763A">
        <w:t xml:space="preserve">that </w:t>
      </w:r>
      <w:r w:rsidRPr="00A1763A" w:rsidR="001A3456">
        <w:t>money was repurposed</w:t>
      </w:r>
      <w:r w:rsidRPr="00A1763A">
        <w:t xml:space="preserve">, </w:t>
      </w:r>
      <w:r w:rsidRPr="00A1763A" w:rsidR="001A3456">
        <w:t>it was repurposed almost entirely for social care</w:t>
      </w:r>
      <w:r w:rsidRPr="00A1763A">
        <w:t xml:space="preserve">. It </w:t>
      </w:r>
      <w:r w:rsidRPr="00A1763A" w:rsidR="001A3456">
        <w:t xml:space="preserve">was not </w:t>
      </w:r>
      <w:r w:rsidRPr="00A1763A">
        <w:t xml:space="preserve">as though </w:t>
      </w:r>
      <w:r w:rsidRPr="00A1763A" w:rsidR="001A3456">
        <w:t>it went elsewhere</w:t>
      </w:r>
      <w:r w:rsidRPr="00A1763A">
        <w:t xml:space="preserve">. </w:t>
      </w:r>
    </w:p>
    <w:p w:rsidR="00A65642" w:rsidRPr="00A1763A" w:rsidP="007B3110">
      <w:pPr>
        <w:pStyle w:val="Question"/>
      </w:pPr>
      <w:sdt>
        <w:sdtPr>
          <w:alias w:val="Member"/>
          <w:tag w:val="&lt;Member mnisId='4249' dodsId='62737'&gt;"/>
          <w:id w:val="745377850"/>
          <w:placeholder>
            <w:docPart w:val="FC47E1FD77284A4B924D9AA29DE8098E"/>
          </w:placeholder>
          <w:richText/>
        </w:sdtPr>
        <w:sdtContent>
          <w:r w:rsidRPr="00A1763A">
            <w:rPr>
              <w:b/>
            </w:rPr>
            <w:t>Anne Marie Morris:</w:t>
          </w:r>
        </w:sdtContent>
      </w:sdt>
      <w:r w:rsidRPr="00A1763A">
        <w:t xml:space="preserve"> You </w:t>
      </w:r>
      <w:r w:rsidRPr="00A1763A" w:rsidR="001A3456">
        <w:t>are saying it was repurposed</w:t>
      </w:r>
      <w:r w:rsidRPr="00A1763A">
        <w:t xml:space="preserve">, </w:t>
      </w:r>
      <w:r w:rsidRPr="00A1763A" w:rsidR="001A3456">
        <w:t>but it went towards the overall ambition to try to improve</w:t>
      </w:r>
      <w:r w:rsidRPr="00A1763A">
        <w:t>—</w:t>
      </w:r>
    </w:p>
    <w:p w:rsidR="007B3110" w:rsidRPr="00A1763A" w:rsidP="00A82996">
      <w:pPr>
        <w:pStyle w:val="Answer"/>
      </w:pPr>
      <w:sdt>
        <w:sdtPr>
          <w:alias w:val="Witness"/>
          <w:id w:val="1630591208"/>
          <w:placeholder>
            <w:docPart w:val="2C8EC0A8DF7E4F06B30CFD423582A100"/>
          </w:placeholder>
          <w:richText/>
        </w:sdtPr>
        <w:sdtContent>
          <w:r w:rsidRPr="00A1763A" w:rsidR="00A65642">
            <w:rPr>
              <w:b/>
              <w:bCs/>
              <w:i/>
              <w:iCs/>
            </w:rPr>
            <w:t>Michelle Dyson:</w:t>
          </w:r>
        </w:sdtContent>
      </w:sdt>
      <w:r w:rsidRPr="00A1763A" w:rsidR="00A65642">
        <w:t xml:space="preserve"> Yes. In</w:t>
      </w:r>
      <w:r w:rsidRPr="00A1763A" w:rsidR="001A3456">
        <w:t xml:space="preserve"> particular</w:t>
      </w:r>
      <w:r w:rsidRPr="00A1763A" w:rsidR="00A65642">
        <w:t xml:space="preserve">, </w:t>
      </w:r>
      <w:r w:rsidRPr="00A1763A" w:rsidR="001A3456">
        <w:t xml:space="preserve">a lot of it was repurposed for the </w:t>
      </w:r>
      <w:r w:rsidRPr="00A1763A" w:rsidR="00BB5475">
        <w:t>market sustainability and improvement fund</w:t>
      </w:r>
      <w:r w:rsidRPr="00A1763A" w:rsidR="00A65642">
        <w:t xml:space="preserve">. That </w:t>
      </w:r>
      <w:r w:rsidRPr="00A1763A" w:rsidR="001A3456">
        <w:t>goes to workforce pay</w:t>
      </w:r>
      <w:r w:rsidRPr="00A1763A" w:rsidR="00A65642">
        <w:t>. O</w:t>
      </w:r>
      <w:r w:rsidRPr="00A1763A" w:rsidR="001A3456">
        <w:t>ften people criticise our workforce reforms because they say there is not pay there</w:t>
      </w:r>
      <w:r w:rsidRPr="00A1763A" w:rsidR="00A65642">
        <w:t xml:space="preserve">. </w:t>
      </w:r>
      <w:r w:rsidRPr="00A1763A" w:rsidR="00D26808">
        <w:t xml:space="preserve">Actually, through </w:t>
      </w:r>
      <w:r w:rsidRPr="00A1763A" w:rsidR="001A3456">
        <w:t>a different route</w:t>
      </w:r>
      <w:r w:rsidRPr="00A1763A" w:rsidR="00A65642">
        <w:t xml:space="preserve">, </w:t>
      </w:r>
      <w:r w:rsidRPr="00A1763A" w:rsidR="001A3456">
        <w:t>we have put money into workforce pay</w:t>
      </w:r>
      <w:r w:rsidRPr="00A1763A" w:rsidR="00B52EA0">
        <w:t>.</w:t>
      </w:r>
    </w:p>
    <w:p w:rsidR="0018103D" w:rsidRPr="00A1763A" w:rsidP="00A82996">
      <w:pPr>
        <w:pStyle w:val="Answer"/>
      </w:pPr>
      <w:r w:rsidRPr="00A1763A">
        <w:t xml:space="preserve">The </w:t>
      </w:r>
      <w:r w:rsidRPr="00A1763A" w:rsidR="00BB5475">
        <w:t>market sustainability and improvement fund</w:t>
      </w:r>
      <w:r w:rsidRPr="00A1763A">
        <w:t xml:space="preserve"> </w:t>
      </w:r>
      <w:r w:rsidRPr="00A1763A" w:rsidR="001A3456">
        <w:t>has also gone on raising fee rates</w:t>
      </w:r>
      <w:r w:rsidRPr="00A1763A" w:rsidR="007B3110">
        <w:t xml:space="preserve">. We </w:t>
      </w:r>
      <w:r w:rsidRPr="00A1763A" w:rsidR="001A3456">
        <w:t xml:space="preserve">sometimes talk about </w:t>
      </w:r>
      <w:r w:rsidRPr="00A1763A" w:rsidR="007B3110">
        <w:t xml:space="preserve">that </w:t>
      </w:r>
      <w:r w:rsidRPr="00A1763A" w:rsidR="001A3456">
        <w:t>as a reform thing</w:t>
      </w:r>
      <w:r w:rsidRPr="00A1763A" w:rsidR="007B3110">
        <w:t xml:space="preserve"> or </w:t>
      </w:r>
      <w:r w:rsidRPr="00A1763A" w:rsidR="001A3456">
        <w:t xml:space="preserve">as </w:t>
      </w:r>
      <w:r w:rsidRPr="00A1763A" w:rsidR="007B3110">
        <w:t xml:space="preserve">being the </w:t>
      </w:r>
      <w:r w:rsidRPr="00A1763A" w:rsidR="001A3456">
        <w:t>fair cost of care</w:t>
      </w:r>
      <w:r w:rsidRPr="00A1763A" w:rsidR="007B3110">
        <w:t xml:space="preserve">. </w:t>
      </w:r>
      <w:r w:rsidRPr="00A1763A">
        <w:t>I would challenge t</w:t>
      </w:r>
      <w:r w:rsidRPr="00A1763A" w:rsidR="001A3456">
        <w:t>he dichotomy that people sometimes make between the system over here and reform over here</w:t>
      </w:r>
      <w:r w:rsidRPr="00A1763A">
        <w:t>. T</w:t>
      </w:r>
      <w:r w:rsidRPr="00A1763A" w:rsidR="001A3456">
        <w:t>he two very much interlink</w:t>
      </w:r>
      <w:r w:rsidRPr="00A1763A">
        <w:t>.</w:t>
      </w:r>
    </w:p>
    <w:p w:rsidR="0018103D" w:rsidRPr="00A1763A" w:rsidP="00A82996">
      <w:pPr>
        <w:pStyle w:val="Answer"/>
      </w:pPr>
      <w:sdt>
        <w:sdtPr>
          <w:alias w:val="Witness"/>
          <w:id w:val="-38123006"/>
          <w:placeholder>
            <w:docPart w:val="B17DF7744C4B47508D11A6453D1196DA"/>
          </w:placeholder>
          <w:richText/>
        </w:sdtPr>
        <w:sdtContent>
          <w:r w:rsidRPr="00A1763A">
            <w:rPr>
              <w:b/>
              <w:bCs/>
              <w:i/>
              <w:iCs/>
            </w:rPr>
            <w:t>Sir Chris Wormald:</w:t>
          </w:r>
        </w:sdtContent>
      </w:sdt>
      <w:r w:rsidRPr="00A1763A">
        <w:t xml:space="preserve"> I</w:t>
      </w:r>
      <w:r w:rsidRPr="00A1763A" w:rsidR="001A3456">
        <w:t>n terms of the specifics</w:t>
      </w:r>
      <w:r w:rsidRPr="00A1763A">
        <w:t xml:space="preserve">, </w:t>
      </w:r>
      <w:r w:rsidRPr="00A1763A" w:rsidR="001A3456">
        <w:t xml:space="preserve">I would say </w:t>
      </w:r>
      <w:r w:rsidRPr="00A1763A">
        <w:t>this</w:t>
      </w:r>
      <w:r w:rsidRPr="00A1763A" w:rsidR="00D26808">
        <w:t>, having</w:t>
      </w:r>
      <w:r w:rsidRPr="00A1763A">
        <w:t xml:space="preserve"> signed it off, but </w:t>
      </w:r>
      <w:r w:rsidRPr="00A1763A" w:rsidR="001A3456">
        <w:t>the NAO got it basically right in terms of where we were on track to our original commitments</w:t>
      </w:r>
      <w:r w:rsidRPr="00A1763A">
        <w:t xml:space="preserve">, </w:t>
      </w:r>
      <w:r w:rsidRPr="00A1763A" w:rsidR="001A3456">
        <w:t xml:space="preserve">where we are not and where we have </w:t>
      </w:r>
      <w:r w:rsidRPr="00A1763A">
        <w:t xml:space="preserve">slipped. We do not have </w:t>
      </w:r>
      <w:r w:rsidRPr="00A1763A" w:rsidR="001A3456">
        <w:t xml:space="preserve">a lot to add </w:t>
      </w:r>
      <w:r w:rsidRPr="00A1763A">
        <w:t xml:space="preserve">to </w:t>
      </w:r>
      <w:r w:rsidRPr="00A1763A" w:rsidR="001A3456">
        <w:t>this</w:t>
      </w:r>
      <w:r w:rsidRPr="00A1763A">
        <w:t xml:space="preserve">. </w:t>
      </w:r>
    </w:p>
    <w:p w:rsidR="0018103D" w:rsidRPr="00A1763A" w:rsidP="005E014D">
      <w:pPr>
        <w:pStyle w:val="Remark"/>
      </w:pPr>
      <w:sdt>
        <w:sdtPr>
          <w:rPr>
            <w:b/>
          </w:rPr>
          <w:alias w:val="Member"/>
          <w:tag w:val="&lt;Member mnisId='4295' dodsId='107295'&gt;"/>
          <w:id w:val="964245973"/>
          <w:placeholder>
            <w:docPart w:val="6E4234B801E24001982E138FB639F8B0"/>
          </w:placeholder>
          <w:richText/>
        </w:sdtPr>
        <w:sdtContent>
          <w:r w:rsidRPr="00A1763A">
            <w:rPr>
              <w:b/>
            </w:rPr>
            <w:t>Chair:</w:t>
          </w:r>
        </w:sdtContent>
      </w:sdt>
      <w:r w:rsidRPr="00A1763A">
        <w:t xml:space="preserve"> We will take </w:t>
      </w:r>
      <w:r w:rsidRPr="00A1763A" w:rsidR="001A3456">
        <w:t>the agreed report as the oracle</w:t>
      </w:r>
      <w:r w:rsidRPr="00A1763A">
        <w:t xml:space="preserve">. </w:t>
      </w:r>
    </w:p>
    <w:p w:rsidR="005E014D" w:rsidRPr="00A1763A" w:rsidP="005E014D">
      <w:pPr>
        <w:pStyle w:val="Question"/>
      </w:pPr>
      <w:sdt>
        <w:sdtPr>
          <w:alias w:val="Member"/>
          <w:tag w:val="&lt;Member mnisId='4249' dodsId='62737'&gt;"/>
          <w:id w:val="889467884"/>
          <w:placeholder>
            <w:docPart w:val="22180BFD3B8F42778E6D664836044DE8"/>
          </w:placeholder>
          <w:richText/>
        </w:sdtPr>
        <w:sdtContent>
          <w:r w:rsidRPr="00A1763A" w:rsidR="0018103D">
            <w:rPr>
              <w:b/>
            </w:rPr>
            <w:t>Anne Marie Morris:</w:t>
          </w:r>
        </w:sdtContent>
      </w:sdt>
      <w:r w:rsidRPr="00A1763A" w:rsidR="0018103D">
        <w:t xml:space="preserve"> I have one </w:t>
      </w:r>
      <w:r w:rsidRPr="00A1763A" w:rsidR="001A3456">
        <w:t>final question</w:t>
      </w:r>
      <w:r w:rsidRPr="00A1763A" w:rsidR="0018103D">
        <w:t xml:space="preserve">. </w:t>
      </w:r>
      <w:r w:rsidRPr="00A1763A" w:rsidR="001A3456">
        <w:t>Ms Dyson</w:t>
      </w:r>
      <w:r w:rsidRPr="00A1763A" w:rsidR="0018103D">
        <w:t xml:space="preserve">, </w:t>
      </w:r>
      <w:r w:rsidRPr="00A1763A" w:rsidR="001A3456">
        <w:t>how will this impact the timeline</w:t>
      </w:r>
      <w:r w:rsidRPr="00A1763A" w:rsidR="0018103D">
        <w:t xml:space="preserve">? As </w:t>
      </w:r>
      <w:r w:rsidRPr="00A1763A" w:rsidR="001A3456">
        <w:t>you said</w:t>
      </w:r>
      <w:r w:rsidRPr="00A1763A" w:rsidR="0018103D">
        <w:t xml:space="preserve">, it was </w:t>
      </w:r>
      <w:r w:rsidRPr="00A1763A" w:rsidR="001A3456">
        <w:t xml:space="preserve">originally </w:t>
      </w:r>
      <w:r w:rsidRPr="00A1763A" w:rsidR="0018103D">
        <w:t xml:space="preserve">a </w:t>
      </w:r>
      <w:r w:rsidRPr="00A1763A" w:rsidR="001A3456">
        <w:t>10</w:t>
      </w:r>
      <w:r w:rsidRPr="00A1763A" w:rsidR="0018103D">
        <w:t>-</w:t>
      </w:r>
      <w:r w:rsidRPr="00A1763A" w:rsidR="001A3456">
        <w:t>year concept</w:t>
      </w:r>
      <w:r w:rsidRPr="00A1763A" w:rsidR="0018103D">
        <w:t>. L</w:t>
      </w:r>
      <w:r w:rsidRPr="00A1763A" w:rsidR="001A3456">
        <w:t xml:space="preserve">ots has changed since the concept in the original </w:t>
      </w:r>
      <w:r w:rsidRPr="00A1763A" w:rsidR="00BB5475">
        <w:t>White Paper</w:t>
      </w:r>
      <w:r w:rsidRPr="00A1763A" w:rsidR="0018103D">
        <w:t xml:space="preserve">. </w:t>
      </w:r>
      <w:r w:rsidRPr="00A1763A">
        <w:t>A</w:t>
      </w:r>
      <w:r w:rsidRPr="00A1763A" w:rsidR="001A3456">
        <w:t xml:space="preserve"> lot of things will impact that</w:t>
      </w:r>
      <w:r w:rsidRPr="00A1763A">
        <w:t xml:space="preserve">, </w:t>
      </w:r>
      <w:r w:rsidRPr="00A1763A" w:rsidR="001A3456">
        <w:t>not just these cuts</w:t>
      </w:r>
      <w:r w:rsidRPr="00A1763A">
        <w:t>. W</w:t>
      </w:r>
      <w:r w:rsidRPr="00A1763A" w:rsidR="001A3456">
        <w:t xml:space="preserve">here are </w:t>
      </w:r>
      <w:r w:rsidRPr="00A1763A">
        <w:t xml:space="preserve">we </w:t>
      </w:r>
      <w:r w:rsidRPr="00A1763A" w:rsidR="001A3456">
        <w:t>in terms of timeline</w:t>
      </w:r>
      <w:r w:rsidRPr="00A1763A">
        <w:t>?</w:t>
      </w:r>
    </w:p>
    <w:p w:rsidR="005E014D" w:rsidRPr="00A1763A" w:rsidP="00A82996">
      <w:pPr>
        <w:pStyle w:val="Answer"/>
      </w:pPr>
      <w:sdt>
        <w:sdtPr>
          <w:alias w:val="Witness"/>
          <w:id w:val="-1086766458"/>
          <w:placeholder>
            <w:docPart w:val="DD5078E5A0404180873ABEA2B1899C7D"/>
          </w:placeholder>
          <w:richText/>
        </w:sdtPr>
        <w:sdtContent>
          <w:r w:rsidRPr="00A1763A">
            <w:rPr>
              <w:b/>
              <w:bCs/>
              <w:i/>
              <w:iCs/>
            </w:rPr>
            <w:t>Michelle Dyson:</w:t>
          </w:r>
        </w:sdtContent>
      </w:sdt>
      <w:r w:rsidRPr="00A1763A">
        <w:t xml:space="preserve"> We </w:t>
      </w:r>
      <w:r w:rsidRPr="00A1763A" w:rsidR="001A3456">
        <w:t>just want to deliver all the things we said we would deliver during this year and next year</w:t>
      </w:r>
      <w:r w:rsidRPr="00A1763A">
        <w:t>. W</w:t>
      </w:r>
      <w:r w:rsidRPr="00A1763A" w:rsidR="001A3456">
        <w:t>e are largely on track</w:t>
      </w:r>
      <w:r w:rsidRPr="00A1763A">
        <w:t xml:space="preserve">, </w:t>
      </w:r>
      <w:r w:rsidRPr="00A1763A" w:rsidR="001A3456">
        <w:t xml:space="preserve">as set out in the NAO </w:t>
      </w:r>
      <w:r w:rsidR="00137DB9">
        <w:t>R</w:t>
      </w:r>
      <w:r w:rsidRPr="00A1763A" w:rsidR="001A3456">
        <w:t>eport</w:t>
      </w:r>
      <w:r w:rsidRPr="00A1763A">
        <w:t xml:space="preserve">. The </w:t>
      </w:r>
      <w:r w:rsidRPr="00A1763A" w:rsidR="001A3456">
        <w:t>big risk is around workforce</w:t>
      </w:r>
      <w:r w:rsidRPr="00A1763A">
        <w:t xml:space="preserve">, </w:t>
      </w:r>
      <w:r w:rsidRPr="00A1763A" w:rsidR="001A3456">
        <w:t>which I have talked about</w:t>
      </w:r>
      <w:r w:rsidRPr="00A1763A">
        <w:t>. B</w:t>
      </w:r>
      <w:r w:rsidRPr="00A1763A" w:rsidR="001A3456">
        <w:t>eyond that</w:t>
      </w:r>
      <w:r w:rsidRPr="00A1763A">
        <w:t xml:space="preserve">, </w:t>
      </w:r>
      <w:r w:rsidRPr="00A1763A" w:rsidR="001A3456">
        <w:t>the ambition remains the same</w:t>
      </w:r>
      <w:r w:rsidRPr="00A1763A">
        <w:t>. Y</w:t>
      </w:r>
      <w:r w:rsidRPr="00A1763A" w:rsidR="001A3456">
        <w:t>es</w:t>
      </w:r>
      <w:r w:rsidRPr="00A1763A">
        <w:t xml:space="preserve">, </w:t>
      </w:r>
      <w:r w:rsidRPr="00A1763A" w:rsidR="001A3456">
        <w:t>we do not have detailed plans beyond that</w:t>
      </w:r>
      <w:r w:rsidRPr="00A1763A">
        <w:t xml:space="preserve">. </w:t>
      </w:r>
    </w:p>
    <w:p w:rsidR="005E014D" w:rsidRPr="00A1763A" w:rsidP="00A82996">
      <w:pPr>
        <w:pStyle w:val="Answer"/>
      </w:pPr>
      <w:sdt>
        <w:sdtPr>
          <w:alias w:val="Witness"/>
          <w:id w:val="316698533"/>
          <w:placeholder>
            <w:docPart w:val="3EE42CCAF1F84327AF4C2162F808251B"/>
          </w:placeholder>
          <w:richText/>
        </w:sdtPr>
        <w:sdtContent>
          <w:r w:rsidRPr="00A1763A">
            <w:rPr>
              <w:b/>
              <w:bCs/>
              <w:i/>
              <w:iCs/>
            </w:rPr>
            <w:t>Sir Chris Wormald:</w:t>
          </w:r>
        </w:sdtContent>
      </w:sdt>
      <w:r w:rsidRPr="00A1763A">
        <w:t xml:space="preserve"> I</w:t>
      </w:r>
      <w:r w:rsidRPr="00A1763A" w:rsidR="001A3456">
        <w:t>n some ways that is a virtue</w:t>
      </w:r>
      <w:r w:rsidRPr="00A1763A">
        <w:t xml:space="preserve"> and </w:t>
      </w:r>
      <w:r w:rsidRPr="00A1763A" w:rsidR="001A3456">
        <w:t>why we did it as a 10-year vision</w:t>
      </w:r>
      <w:r w:rsidRPr="00A1763A">
        <w:t xml:space="preserve">. As we have </w:t>
      </w:r>
      <w:r w:rsidRPr="00A1763A" w:rsidR="001A3456">
        <w:t>described in this hearing</w:t>
      </w:r>
      <w:r w:rsidRPr="00A1763A">
        <w:t xml:space="preserve">, </w:t>
      </w:r>
      <w:r w:rsidRPr="00A1763A" w:rsidR="001A3456">
        <w:t xml:space="preserve">we </w:t>
      </w:r>
      <w:r w:rsidRPr="00A1763A">
        <w:t xml:space="preserve">are piloting a </w:t>
      </w:r>
      <w:r w:rsidRPr="00A1763A" w:rsidR="001A3456">
        <w:t>complete data revolution</w:t>
      </w:r>
      <w:r w:rsidRPr="00A1763A">
        <w:t xml:space="preserve">. We </w:t>
      </w:r>
      <w:r w:rsidRPr="00A1763A" w:rsidR="001A3456">
        <w:t xml:space="preserve">have learned an awful lot about the system and we will learn an awful lot about </w:t>
      </w:r>
      <w:r w:rsidRPr="00A1763A" w:rsidR="00D26808">
        <w:t>it</w:t>
      </w:r>
      <w:r w:rsidRPr="00A1763A" w:rsidR="001A3456">
        <w:t xml:space="preserve"> as we go on</w:t>
      </w:r>
      <w:r w:rsidRPr="00A1763A">
        <w:t xml:space="preserve">. We </w:t>
      </w:r>
      <w:r w:rsidRPr="00A1763A" w:rsidR="001A3456">
        <w:t>will want to change our plans based on what we see and learn</w:t>
      </w:r>
      <w:r w:rsidRPr="00A1763A">
        <w:t>.</w:t>
      </w:r>
    </w:p>
    <w:p w:rsidR="005E014D" w:rsidRPr="00A1763A" w:rsidP="00A82996">
      <w:pPr>
        <w:pStyle w:val="Answer"/>
      </w:pPr>
      <w:r w:rsidRPr="00A1763A">
        <w:t>T</w:t>
      </w:r>
      <w:r w:rsidRPr="00A1763A" w:rsidR="001A3456">
        <w:t xml:space="preserve">hat is one of the reasons </w:t>
      </w:r>
      <w:r w:rsidRPr="00A1763A">
        <w:t xml:space="preserve">why having </w:t>
      </w:r>
      <w:r w:rsidRPr="00A1763A" w:rsidR="001A3456">
        <w:t>a long-term vision and then being reasonably flexible about the components is in fact the right approach</w:t>
      </w:r>
      <w:r w:rsidRPr="00A1763A">
        <w:t>. T</w:t>
      </w:r>
      <w:r w:rsidRPr="00A1763A" w:rsidR="001A3456">
        <w:t xml:space="preserve">his is not </w:t>
      </w:r>
      <w:r w:rsidRPr="00A1763A">
        <w:t xml:space="preserve">a </w:t>
      </w:r>
      <w:r w:rsidRPr="00A1763A" w:rsidR="001A3456">
        <w:t xml:space="preserve">sector where we started with every piece of data we could </w:t>
      </w:r>
      <w:r w:rsidRPr="00A1763A">
        <w:t xml:space="preserve">have </w:t>
      </w:r>
      <w:r w:rsidRPr="00A1763A" w:rsidR="001A3456">
        <w:t>possibly want</w:t>
      </w:r>
      <w:r w:rsidRPr="00A1763A">
        <w:t>ed</w:t>
      </w:r>
      <w:r w:rsidRPr="00A1763A" w:rsidR="008046BA">
        <w:t xml:space="preserve"> </w:t>
      </w:r>
      <w:r w:rsidRPr="00A1763A" w:rsidR="001A3456">
        <w:t xml:space="preserve">and </w:t>
      </w:r>
      <w:r w:rsidRPr="00A1763A" w:rsidR="008046BA">
        <w:t xml:space="preserve">we </w:t>
      </w:r>
      <w:r w:rsidRPr="00A1763A">
        <w:t xml:space="preserve">could </w:t>
      </w:r>
      <w:r w:rsidRPr="00A1763A" w:rsidR="001A3456">
        <w:t>therefore set out</w:t>
      </w:r>
      <w:r w:rsidRPr="00A1763A" w:rsidR="00D26808">
        <w:t xml:space="preserve"> detailed plans.</w:t>
      </w:r>
    </w:p>
    <w:p w:rsidR="00343F5F" w:rsidRPr="00A1763A" w:rsidP="008046BA">
      <w:pPr>
        <w:pStyle w:val="Remark"/>
      </w:pPr>
      <w:sdt>
        <w:sdtPr>
          <w:rPr>
            <w:b/>
          </w:rPr>
          <w:alias w:val="Member"/>
          <w:tag w:val="&lt;Member mnisId='4295' dodsId='107295'&gt;"/>
          <w:id w:val="2070610538"/>
          <w:placeholder>
            <w:docPart w:val="6093AA3357C34E91BFB3E5B874B516D8"/>
          </w:placeholder>
          <w:richText/>
        </w:sdtPr>
        <w:sdtContent>
          <w:r w:rsidRPr="00A1763A" w:rsidR="005E014D">
            <w:rPr>
              <w:b/>
            </w:rPr>
            <w:t>Chair:</w:t>
          </w:r>
        </w:sdtContent>
      </w:sdt>
      <w:r w:rsidRPr="00A1763A" w:rsidR="005E014D">
        <w:t xml:space="preserve"> </w:t>
      </w:r>
      <w:r w:rsidRPr="00A1763A">
        <w:t xml:space="preserve">We know. The </w:t>
      </w:r>
      <w:r w:rsidRPr="00A1763A" w:rsidR="001A3456">
        <w:t xml:space="preserve">problems of data </w:t>
      </w:r>
      <w:r w:rsidRPr="00A1763A">
        <w:t xml:space="preserve">in Government are well rehearsed. </w:t>
      </w:r>
    </w:p>
    <w:p w:rsidR="008046BA" w:rsidRPr="00A1763A" w:rsidP="00A82996">
      <w:pPr>
        <w:pStyle w:val="Answer"/>
      </w:pPr>
      <w:sdt>
        <w:sdtPr>
          <w:alias w:val="Witness"/>
          <w:id w:val="635760977"/>
          <w:placeholder>
            <w:docPart w:val="80A1355ED23A4B5B9A440CDB66105876"/>
          </w:placeholder>
          <w:richText/>
        </w:sdtPr>
        <w:sdtContent>
          <w:r w:rsidRPr="00A1763A">
            <w:rPr>
              <w:b/>
              <w:bCs/>
              <w:i/>
              <w:iCs/>
            </w:rPr>
            <w:t>Sir Chris Wormald:</w:t>
          </w:r>
        </w:sdtContent>
      </w:sdt>
      <w:r w:rsidRPr="00A1763A">
        <w:t xml:space="preserve"> We </w:t>
      </w:r>
      <w:r w:rsidRPr="00A1763A" w:rsidR="001A3456">
        <w:t>really do</w:t>
      </w:r>
      <w:r w:rsidRPr="00A1763A">
        <w:t>. T</w:t>
      </w:r>
      <w:r w:rsidRPr="00A1763A" w:rsidR="001A3456">
        <w:t xml:space="preserve">his is attested both in the report and </w:t>
      </w:r>
      <w:r w:rsidRPr="00A1763A">
        <w:t xml:space="preserve">in </w:t>
      </w:r>
      <w:r w:rsidRPr="00A1763A" w:rsidR="001A3456">
        <w:t>what you see out in the system</w:t>
      </w:r>
      <w:r w:rsidRPr="00A1763A">
        <w:t>. T</w:t>
      </w:r>
      <w:r w:rsidRPr="00A1763A" w:rsidR="001A3456">
        <w:t>here have been huge strides in data in this area</w:t>
      </w:r>
      <w:r w:rsidRPr="00A1763A">
        <w:t xml:space="preserve">. There were </w:t>
      </w:r>
      <w:r w:rsidRPr="00A1763A" w:rsidR="001A3456">
        <w:t xml:space="preserve">huge strides in </w:t>
      </w:r>
      <w:r w:rsidRPr="00A1763A" w:rsidR="004A368B">
        <w:t>covid</w:t>
      </w:r>
      <w:r w:rsidRPr="00A1763A" w:rsidR="001A3456">
        <w:t xml:space="preserve"> and </w:t>
      </w:r>
      <w:r w:rsidRPr="00A1763A">
        <w:t xml:space="preserve">there have been </w:t>
      </w:r>
      <w:r w:rsidRPr="00A1763A" w:rsidR="001A3456">
        <w:t>big strides since then</w:t>
      </w:r>
      <w:r w:rsidRPr="00A1763A">
        <w:t xml:space="preserve">. We </w:t>
      </w:r>
      <w:r w:rsidRPr="00A1763A" w:rsidR="001A3456">
        <w:t xml:space="preserve">want </w:t>
      </w:r>
      <w:r w:rsidRPr="00A1763A">
        <w:t xml:space="preserve">to have </w:t>
      </w:r>
      <w:r w:rsidRPr="00A1763A" w:rsidR="001A3456">
        <w:t>flexible policy that allows us to respond to what we learn</w:t>
      </w:r>
      <w:r w:rsidRPr="00A1763A">
        <w:t xml:space="preserve">. We </w:t>
      </w:r>
      <w:r w:rsidRPr="00A1763A" w:rsidR="001A3456">
        <w:t>have not changed any of our 10-year ambitions</w:t>
      </w:r>
      <w:r w:rsidRPr="00A1763A">
        <w:t>. We will be flexible about h</w:t>
      </w:r>
      <w:r w:rsidRPr="00A1763A" w:rsidR="001A3456">
        <w:t>ow we will get there</w:t>
      </w:r>
      <w:r w:rsidRPr="00A1763A">
        <w:t xml:space="preserve">, and that </w:t>
      </w:r>
      <w:r w:rsidRPr="00A1763A" w:rsidR="001A3456">
        <w:t>does involve reprioritisation</w:t>
      </w:r>
      <w:r w:rsidRPr="00A1763A">
        <w:t xml:space="preserve">, as </w:t>
      </w:r>
      <w:r w:rsidRPr="00A1763A" w:rsidR="001A3456">
        <w:t>we have described</w:t>
      </w:r>
      <w:r w:rsidRPr="00A1763A">
        <w:t xml:space="preserve">. </w:t>
      </w:r>
    </w:p>
    <w:p w:rsidR="008046BA" w:rsidRPr="00A1763A" w:rsidP="008046BA">
      <w:pPr>
        <w:pStyle w:val="Question"/>
      </w:pPr>
      <w:sdt>
        <w:sdtPr>
          <w:alias w:val="Member"/>
          <w:tag w:val="&lt;Member mnisId='4864' dodsId='119014'&gt;"/>
          <w:id w:val="-1365060444"/>
          <w:placeholder>
            <w:docPart w:val="B1CA1EBB17AB44DE89EB0F8967D4F9DA"/>
          </w:placeholder>
          <w:richText/>
        </w:sdtPr>
        <w:sdtContent>
          <w:r w:rsidRPr="00A1763A">
            <w:rPr>
              <w:b/>
            </w:rPr>
            <w:t>Olivia Blake:</w:t>
          </w:r>
        </w:sdtContent>
      </w:sdt>
      <w:r w:rsidRPr="00A1763A">
        <w:t xml:space="preserve"> J</w:t>
      </w:r>
      <w:r w:rsidRPr="00A1763A" w:rsidR="001A3456">
        <w:t xml:space="preserve">ust moving on to figure </w:t>
      </w:r>
      <w:r w:rsidRPr="00A1763A">
        <w:t xml:space="preserve">7 </w:t>
      </w:r>
      <w:r w:rsidRPr="00A1763A" w:rsidR="001A3456">
        <w:t>and some of the discussion of workforce in 3.11</w:t>
      </w:r>
      <w:r w:rsidRPr="00A1763A">
        <w:t xml:space="preserve">, there is </w:t>
      </w:r>
      <w:r w:rsidRPr="00A1763A" w:rsidR="001A3456">
        <w:t>a massive budget even with the reallocation of funding</w:t>
      </w:r>
      <w:r w:rsidRPr="00A1763A">
        <w:t xml:space="preserve">, but </w:t>
      </w:r>
      <w:r w:rsidRPr="00A1763A" w:rsidR="001A3456">
        <w:t>there does not seem to have been a huge amount of progress</w:t>
      </w:r>
      <w:r w:rsidRPr="00A1763A">
        <w:t xml:space="preserve">. </w:t>
      </w:r>
    </w:p>
    <w:p w:rsidR="008046BA" w:rsidRPr="00A1763A" w:rsidP="008046BA">
      <w:pPr>
        <w:pStyle w:val="Answer"/>
      </w:pPr>
      <w:sdt>
        <w:sdtPr>
          <w:alias w:val="Witness"/>
          <w:id w:val="-415935476"/>
          <w:placeholder>
            <w:docPart w:val="09DAA6105BED456B92E75D14F46264D1"/>
          </w:placeholder>
          <w:richText/>
        </w:sdtPr>
        <w:sdtContent>
          <w:r w:rsidRPr="00A1763A" w:rsidR="00B962A5">
            <w:rPr>
              <w:b/>
              <w:bCs/>
              <w:i/>
              <w:iCs/>
            </w:rPr>
            <w:t>Michelle Dyson:</w:t>
          </w:r>
        </w:sdtContent>
      </w:sdt>
      <w:r w:rsidRPr="00A1763A" w:rsidR="00B962A5">
        <w:t xml:space="preserve"> </w:t>
      </w:r>
      <w:r w:rsidRPr="00A1763A">
        <w:t xml:space="preserve">Are you talking about </w:t>
      </w:r>
      <w:r w:rsidRPr="00A1763A" w:rsidR="001A3456">
        <w:t xml:space="preserve">the workforce </w:t>
      </w:r>
      <w:r w:rsidRPr="00A1763A">
        <w:t>one?</w:t>
      </w:r>
    </w:p>
    <w:p w:rsidR="00B962A5" w:rsidRPr="00A1763A" w:rsidP="00525138">
      <w:pPr>
        <w:pStyle w:val="Remark"/>
      </w:pPr>
      <w:sdt>
        <w:sdtPr>
          <w:alias w:val="Member"/>
          <w:tag w:val="&lt;Member mnisId='4864' dodsId='119014'&gt;"/>
          <w:id w:val="328420343"/>
          <w:placeholder>
            <w:docPart w:val="1D1351CA61A34DBCB28DC3E2DB17D68D"/>
          </w:placeholder>
          <w:richText/>
        </w:sdtPr>
        <w:sdtContent>
          <w:r w:rsidRPr="00A1763A" w:rsidR="008046BA">
            <w:rPr>
              <w:b/>
            </w:rPr>
            <w:t>Olivia Blake:</w:t>
          </w:r>
        </w:sdtContent>
      </w:sdt>
      <w:r w:rsidRPr="00A1763A" w:rsidR="008046BA">
        <w:t xml:space="preserve"> Yes, the workforce reforms.</w:t>
      </w:r>
      <w:r w:rsidRPr="00A1763A">
        <w:t xml:space="preserve"> Why does this </w:t>
      </w:r>
      <w:r w:rsidRPr="00A1763A" w:rsidR="001A3456">
        <w:t>seem to be stalling</w:t>
      </w:r>
      <w:r w:rsidRPr="00A1763A">
        <w:t>?</w:t>
      </w:r>
    </w:p>
    <w:p w:rsidR="00CE14EC" w:rsidRPr="00A1763A" w:rsidP="008046BA">
      <w:pPr>
        <w:pStyle w:val="Answer"/>
      </w:pPr>
      <w:sdt>
        <w:sdtPr>
          <w:rPr>
            <w:b/>
          </w:rPr>
          <w:alias w:val="Witness"/>
          <w:id w:val="-1781563588"/>
          <w:placeholder>
            <w:docPart w:val="361017FB77284EFABAF87B0E33D98CF5"/>
          </w:placeholder>
          <w:richText/>
        </w:sdtPr>
        <w:sdtContent>
          <w:r w:rsidRPr="00A1763A" w:rsidR="00B962A5">
            <w:rPr>
              <w:b/>
              <w:bCs/>
              <w:i/>
              <w:iCs/>
            </w:rPr>
            <w:t>Michelle Dyson:</w:t>
          </w:r>
        </w:sdtContent>
      </w:sdt>
      <w:r w:rsidRPr="00A1763A" w:rsidR="00B962A5">
        <w:rPr>
          <w:b/>
        </w:rPr>
        <w:t xml:space="preserve"> </w:t>
      </w:r>
      <w:r w:rsidRPr="00A1763A">
        <w:rPr>
          <w:bCs/>
        </w:rPr>
        <w:t xml:space="preserve">Yes, </w:t>
      </w:r>
      <w:r w:rsidRPr="00A1763A" w:rsidR="001A3456">
        <w:t>nearly all the budget goes on training</w:t>
      </w:r>
      <w:r w:rsidRPr="00A1763A">
        <w:t xml:space="preserve">. The </w:t>
      </w:r>
      <w:r w:rsidRPr="00A1763A" w:rsidR="001A3456">
        <w:t xml:space="preserve">NHS </w:t>
      </w:r>
      <w:r w:rsidRPr="00A1763A">
        <w:t xml:space="preserve">Business Services Authority </w:t>
      </w:r>
      <w:r w:rsidRPr="00A1763A" w:rsidR="001A3456">
        <w:t xml:space="preserve">is building for us </w:t>
      </w:r>
      <w:r w:rsidRPr="00A1763A">
        <w:t xml:space="preserve">the </w:t>
      </w:r>
      <w:r w:rsidRPr="00A1763A" w:rsidR="001A3456">
        <w:t>new digital platform</w:t>
      </w:r>
      <w:r w:rsidRPr="00A1763A">
        <w:t xml:space="preserve">. It </w:t>
      </w:r>
      <w:r w:rsidRPr="00A1763A" w:rsidR="001A3456">
        <w:t>is putting</w:t>
      </w:r>
      <w:r w:rsidRPr="00A1763A" w:rsidR="00D26808">
        <w:t xml:space="preserve"> in</w:t>
      </w:r>
      <w:r w:rsidRPr="00A1763A" w:rsidR="001A3456">
        <w:t xml:space="preserve"> </w:t>
      </w:r>
      <w:r w:rsidRPr="00A1763A">
        <w:t xml:space="preserve">a </w:t>
      </w:r>
      <w:r w:rsidRPr="00A1763A" w:rsidR="001A3456">
        <w:t xml:space="preserve">scale of money </w:t>
      </w:r>
      <w:r w:rsidRPr="00A1763A">
        <w:t xml:space="preserve">that </w:t>
      </w:r>
      <w:r w:rsidRPr="00A1763A" w:rsidR="001A3456">
        <w:t>we have never dealt with before</w:t>
      </w:r>
      <w:r w:rsidRPr="00A1763A">
        <w:t xml:space="preserve">, </w:t>
      </w:r>
      <w:r w:rsidRPr="00A1763A" w:rsidR="001A3456">
        <w:t xml:space="preserve">so we need a proper way of dealing with this to guard against fraud risk </w:t>
      </w:r>
      <w:r w:rsidRPr="00A1763A">
        <w:t xml:space="preserve">and </w:t>
      </w:r>
      <w:r w:rsidRPr="00A1763A" w:rsidR="001A3456">
        <w:t>a proper way of assessing the requests that come in</w:t>
      </w:r>
      <w:r w:rsidRPr="00A1763A">
        <w:t xml:space="preserve">, </w:t>
      </w:r>
      <w:r w:rsidRPr="00A1763A" w:rsidR="001A3456">
        <w:t xml:space="preserve">processing them </w:t>
      </w:r>
      <w:r w:rsidRPr="00A1763A">
        <w:t xml:space="preserve">and </w:t>
      </w:r>
      <w:r w:rsidRPr="00A1763A" w:rsidR="001A3456">
        <w:t>getting the money out</w:t>
      </w:r>
      <w:r w:rsidRPr="00A1763A">
        <w:t xml:space="preserve">, </w:t>
      </w:r>
      <w:r w:rsidR="007D12BD">
        <w:t>etc</w:t>
      </w:r>
      <w:r w:rsidRPr="00A1763A">
        <w:t>.</w:t>
      </w:r>
    </w:p>
    <w:p w:rsidR="001A3456" w:rsidRPr="00A1763A" w:rsidP="008046BA">
      <w:pPr>
        <w:pStyle w:val="Answer"/>
      </w:pPr>
      <w:r w:rsidRPr="00A1763A">
        <w:t>T</w:t>
      </w:r>
      <w:r w:rsidRPr="00A1763A">
        <w:t>hey are building that platform for us</w:t>
      </w:r>
      <w:r w:rsidRPr="00A1763A">
        <w:t>. I</w:t>
      </w:r>
      <w:r w:rsidRPr="00A1763A">
        <w:t>t will be ready in the summer</w:t>
      </w:r>
      <w:r w:rsidRPr="00A1763A">
        <w:t xml:space="preserve">, </w:t>
      </w:r>
      <w:r w:rsidRPr="00A1763A">
        <w:t>and then we will be able to start spending money at scale</w:t>
      </w:r>
      <w:r w:rsidRPr="00A1763A">
        <w:t>. W</w:t>
      </w:r>
      <w:r w:rsidRPr="00A1763A">
        <w:t>e had hoped that we would have a workaround so we could have spent some of that money beforehand</w:t>
      </w:r>
      <w:r w:rsidRPr="00A1763A">
        <w:t xml:space="preserve">, </w:t>
      </w:r>
      <w:r w:rsidRPr="00A1763A">
        <w:t>but there was too great a fraud risk</w:t>
      </w:r>
      <w:r w:rsidR="00842ED6">
        <w:t>.</w:t>
      </w:r>
      <w:r w:rsidRPr="00A1763A">
        <w:t xml:space="preserve"> </w:t>
      </w:r>
    </w:p>
    <w:p w:rsidR="00827318" w:rsidRPr="00A1763A" w:rsidP="00827318">
      <w:pPr>
        <w:pStyle w:val="Question"/>
      </w:pPr>
      <w:sdt>
        <w:sdtPr>
          <w:alias w:val="Member"/>
          <w:tag w:val="&lt;Member mnisId='4864' dodsId='119014'&gt;"/>
          <w:id w:val="-897665078"/>
          <w:placeholder>
            <w:docPart w:val="C2BA98CEE8CA43BA95A4D7732D69AD81"/>
          </w:placeholder>
          <w:richText/>
        </w:sdtPr>
        <w:sdtContent>
          <w:r w:rsidRPr="00A1763A">
            <w:rPr>
              <w:b/>
            </w:rPr>
            <w:t>Olivia Blake:</w:t>
          </w:r>
        </w:sdtContent>
      </w:sdt>
      <w:r w:rsidRPr="00A1763A">
        <w:t xml:space="preserve"> T</w:t>
      </w:r>
      <w:r w:rsidRPr="00A1763A" w:rsidR="001A3456">
        <w:t xml:space="preserve">hat deals with quite a few of the individual strands described in figure </w:t>
      </w:r>
      <w:r w:rsidRPr="00A1763A">
        <w:t xml:space="preserve">7, </w:t>
      </w:r>
      <w:r w:rsidRPr="00A1763A" w:rsidR="001A3456">
        <w:t xml:space="preserve">but some </w:t>
      </w:r>
      <w:r w:rsidRPr="00A1763A">
        <w:t xml:space="preserve">are not </w:t>
      </w:r>
      <w:r w:rsidRPr="00A1763A" w:rsidR="001A3456">
        <w:t>related to that training need</w:t>
      </w:r>
      <w:r w:rsidR="00C01C0C">
        <w:t>—</w:t>
      </w:r>
      <w:r w:rsidRPr="00A1763A" w:rsidR="00D26808">
        <w:t xml:space="preserve">for </w:t>
      </w:r>
      <w:r w:rsidRPr="00A1763A">
        <w:t>example</w:t>
      </w:r>
      <w:r w:rsidR="00C01C0C">
        <w:t>,</w:t>
      </w:r>
      <w:r w:rsidRPr="00A1763A">
        <w:t xml:space="preserve"> </w:t>
      </w:r>
      <w:r w:rsidRPr="00A1763A" w:rsidR="001A3456">
        <w:t>increasing the number of regulated professionals</w:t>
      </w:r>
      <w:r w:rsidRPr="00A1763A">
        <w:t>. T</w:t>
      </w:r>
      <w:r w:rsidRPr="00A1763A" w:rsidR="001A3456">
        <w:t>here is zero against that spend</w:t>
      </w:r>
      <w:r w:rsidRPr="00A1763A">
        <w:t xml:space="preserve">. </w:t>
      </w:r>
    </w:p>
    <w:p w:rsidR="00827318" w:rsidRPr="00A1763A" w:rsidP="001A3456">
      <w:pPr>
        <w:pStyle w:val="Answer"/>
      </w:pPr>
      <w:sdt>
        <w:sdtPr>
          <w:alias w:val="Witness"/>
          <w:id w:val="-849403840"/>
          <w:placeholder>
            <w:docPart w:val="FCD486CDAEBC4B9AA4914D61B936E515"/>
          </w:placeholder>
          <w:richText/>
        </w:sdtPr>
        <w:sdtContent>
          <w:r w:rsidRPr="00A1763A">
            <w:rPr>
              <w:b/>
              <w:bCs/>
              <w:i/>
              <w:iCs/>
            </w:rPr>
            <w:t>Michelle Dyson:</w:t>
          </w:r>
        </w:sdtContent>
      </w:sdt>
      <w:r w:rsidRPr="00A1763A">
        <w:t xml:space="preserve"> T</w:t>
      </w:r>
      <w:r w:rsidRPr="00A1763A" w:rsidR="001A3456">
        <w:t>hat is the same thing</w:t>
      </w:r>
      <w:r w:rsidRPr="00A1763A">
        <w:t xml:space="preserve">. We </w:t>
      </w:r>
      <w:r w:rsidRPr="00A1763A" w:rsidR="001A3456">
        <w:t xml:space="preserve">will </w:t>
      </w:r>
      <w:r w:rsidRPr="00A1763A">
        <w:t xml:space="preserve">also </w:t>
      </w:r>
      <w:r w:rsidRPr="00A1763A" w:rsidR="001A3456">
        <w:t>put that money through the digital platform</w:t>
      </w:r>
      <w:r w:rsidRPr="00A1763A">
        <w:t xml:space="preserve">. </w:t>
      </w:r>
    </w:p>
    <w:p w:rsidR="00827318" w:rsidRPr="00A1763A" w:rsidP="00827318">
      <w:pPr>
        <w:pStyle w:val="Question"/>
      </w:pPr>
      <w:sdt>
        <w:sdtPr>
          <w:alias w:val="Member"/>
          <w:tag w:val="&lt;Member mnisId='4864' dodsId='119014'&gt;"/>
          <w:id w:val="-1885707093"/>
          <w:placeholder>
            <w:docPart w:val="A530B141369E4EA99AEFCD9B9AD88333"/>
          </w:placeholder>
          <w:richText/>
        </w:sdtPr>
        <w:sdtContent>
          <w:r w:rsidRPr="00A1763A">
            <w:rPr>
              <w:b/>
            </w:rPr>
            <w:t>Olivia Blake:</w:t>
          </w:r>
        </w:sdtContent>
      </w:sdt>
      <w:r w:rsidRPr="00A1763A">
        <w:t xml:space="preserve"> Are </w:t>
      </w:r>
      <w:r w:rsidRPr="00A1763A" w:rsidR="001A3456">
        <w:t>you expecting that to be delivered on time</w:t>
      </w:r>
      <w:r w:rsidRPr="00A1763A">
        <w:t xml:space="preserve">? Will there be </w:t>
      </w:r>
      <w:r w:rsidRPr="00A1763A" w:rsidR="001A3456">
        <w:t>any further delay</w:t>
      </w:r>
      <w:r w:rsidRPr="00A1763A">
        <w:t>?</w:t>
      </w:r>
    </w:p>
    <w:p w:rsidR="00827318" w:rsidRPr="00A1763A" w:rsidP="001A3456">
      <w:pPr>
        <w:pStyle w:val="Answer"/>
      </w:pPr>
      <w:sdt>
        <w:sdtPr>
          <w:alias w:val="Witness"/>
          <w:id w:val="-2078281754"/>
          <w:placeholder>
            <w:docPart w:val="D36DEF64977E451E89087876D67D2A1B"/>
          </w:placeholder>
          <w:richText/>
        </w:sdtPr>
        <w:sdtContent>
          <w:r w:rsidRPr="00A1763A">
            <w:rPr>
              <w:b/>
              <w:bCs/>
              <w:i/>
              <w:iCs/>
            </w:rPr>
            <w:t>Michelle Dyson:</w:t>
          </w:r>
        </w:sdtContent>
      </w:sdt>
      <w:r w:rsidRPr="00A1763A">
        <w:t xml:space="preserve"> It </w:t>
      </w:r>
      <w:r w:rsidRPr="00A1763A" w:rsidR="001A3456">
        <w:t>is still at risk</w:t>
      </w:r>
      <w:r w:rsidRPr="00A1763A">
        <w:t xml:space="preserve">, </w:t>
      </w:r>
      <w:r w:rsidRPr="00A1763A" w:rsidR="001A3456">
        <w:t>but we are aiming for the summer</w:t>
      </w:r>
      <w:r w:rsidRPr="00A1763A">
        <w:t xml:space="preserve">. </w:t>
      </w:r>
    </w:p>
    <w:p w:rsidR="00827318" w:rsidRPr="00A1763A" w:rsidP="00827318">
      <w:pPr>
        <w:pStyle w:val="Question"/>
      </w:pPr>
      <w:sdt>
        <w:sdtPr>
          <w:rPr>
            <w:b/>
          </w:rPr>
          <w:alias w:val="Member"/>
          <w:tag w:val="&lt;Member mnisId='4295' dodsId='107295'&gt;"/>
          <w:id w:val="259113049"/>
          <w:placeholder>
            <w:docPart w:val="52705FC2315841A48C8379B7D92F5D7E"/>
          </w:placeholder>
          <w:richText/>
        </w:sdtPr>
        <w:sdtContent>
          <w:r w:rsidRPr="00A1763A">
            <w:rPr>
              <w:b/>
            </w:rPr>
            <w:t>Chair:</w:t>
          </w:r>
        </w:sdtContent>
      </w:sdt>
      <w:r w:rsidRPr="00A1763A">
        <w:t xml:space="preserve"> When </w:t>
      </w:r>
      <w:r w:rsidRPr="00A1763A" w:rsidR="001A3456">
        <w:t xml:space="preserve">you say </w:t>
      </w:r>
      <w:r w:rsidRPr="00A1763A">
        <w:t>“</w:t>
      </w:r>
      <w:r w:rsidRPr="00A1763A" w:rsidR="001A3456">
        <w:t>at risk</w:t>
      </w:r>
      <w:r w:rsidRPr="00A1763A">
        <w:t xml:space="preserve">”, </w:t>
      </w:r>
      <w:r w:rsidRPr="00A1763A" w:rsidR="001A3456">
        <w:t xml:space="preserve">can you give us an example of what </w:t>
      </w:r>
      <w:r w:rsidRPr="00A1763A">
        <w:t xml:space="preserve">that means? </w:t>
      </w:r>
    </w:p>
    <w:p w:rsidR="00827318" w:rsidRPr="00A1763A" w:rsidP="001A3456">
      <w:pPr>
        <w:pStyle w:val="Answer"/>
      </w:pPr>
      <w:sdt>
        <w:sdtPr>
          <w:alias w:val="Witness"/>
          <w:id w:val="1937628046"/>
          <w:placeholder>
            <w:docPart w:val="DF100B63A8CC4A57A64228B26C7BD65F"/>
          </w:placeholder>
          <w:richText/>
        </w:sdtPr>
        <w:sdtContent>
          <w:r w:rsidRPr="00A1763A">
            <w:rPr>
              <w:b/>
              <w:bCs/>
              <w:i/>
              <w:iCs/>
            </w:rPr>
            <w:t>Michelle Dyson:</w:t>
          </w:r>
        </w:sdtContent>
      </w:sdt>
      <w:r w:rsidRPr="00A1763A">
        <w:t xml:space="preserve"> It </w:t>
      </w:r>
      <w:r w:rsidRPr="00A1763A" w:rsidR="001A3456">
        <w:t>is a digital platform</w:t>
      </w:r>
      <w:r w:rsidRPr="00A1763A">
        <w:t>. I</w:t>
      </w:r>
      <w:r w:rsidRPr="00A1763A" w:rsidR="001A3456">
        <w:t>t is difficult</w:t>
      </w:r>
      <w:r w:rsidRPr="00A1763A">
        <w:t xml:space="preserve">; </w:t>
      </w:r>
      <w:r w:rsidRPr="00A1763A" w:rsidR="001A3456">
        <w:t>it is complex</w:t>
      </w:r>
      <w:r w:rsidRPr="00A1763A">
        <w:t xml:space="preserve">. </w:t>
      </w:r>
    </w:p>
    <w:p w:rsidR="00827318" w:rsidRPr="00A1763A" w:rsidP="00827318">
      <w:pPr>
        <w:pStyle w:val="Remark"/>
      </w:pPr>
      <w:sdt>
        <w:sdtPr>
          <w:rPr>
            <w:b/>
          </w:rPr>
          <w:alias w:val="Member"/>
          <w:tag w:val="&lt;Member mnisId='4295' dodsId='107295'&gt;"/>
          <w:id w:val="-1925560034"/>
          <w:placeholder>
            <w:docPart w:val="BF51971D29A647A8A783FD6A3B052EE6"/>
          </w:placeholder>
          <w:richText/>
        </w:sdtPr>
        <w:sdtContent>
          <w:r w:rsidRPr="00A1763A">
            <w:rPr>
              <w:b/>
            </w:rPr>
            <w:t>Chair:</w:t>
          </w:r>
        </w:sdtContent>
      </w:sdt>
      <w:r w:rsidRPr="00A1763A">
        <w:t xml:space="preserve"> We know about that. </w:t>
      </w:r>
    </w:p>
    <w:p w:rsidR="00827318" w:rsidRPr="00A1763A" w:rsidP="001A3456">
      <w:pPr>
        <w:pStyle w:val="Answer"/>
      </w:pPr>
      <w:sdt>
        <w:sdtPr>
          <w:alias w:val="Witness"/>
          <w:id w:val="254013057"/>
          <w:placeholder>
            <w:docPart w:val="7713E699BCEB46C1B303FF3CDFFB6D71"/>
          </w:placeholder>
          <w:richText/>
        </w:sdtPr>
        <w:sdtContent>
          <w:r w:rsidRPr="00A1763A">
            <w:rPr>
              <w:b/>
              <w:bCs/>
              <w:i/>
              <w:iCs/>
            </w:rPr>
            <w:t>Michelle Dyson:</w:t>
          </w:r>
        </w:sdtContent>
      </w:sdt>
      <w:r w:rsidRPr="00A1763A">
        <w:t xml:space="preserve"> It </w:t>
      </w:r>
      <w:r w:rsidRPr="00A1763A" w:rsidR="001A3456">
        <w:t>is novel</w:t>
      </w:r>
      <w:r w:rsidRPr="00A1763A">
        <w:t>. I</w:t>
      </w:r>
      <w:r w:rsidRPr="00A1763A" w:rsidR="001A3456">
        <w:t xml:space="preserve">t </w:t>
      </w:r>
      <w:r w:rsidRPr="00A1763A">
        <w:t xml:space="preserve">has </w:t>
      </w:r>
      <w:r w:rsidRPr="00A1763A" w:rsidR="001A3456">
        <w:t>never been done before</w:t>
      </w:r>
      <w:r w:rsidRPr="00A1763A">
        <w:t xml:space="preserve">. </w:t>
      </w:r>
    </w:p>
    <w:p w:rsidR="00827318" w:rsidRPr="00A1763A" w:rsidP="00BF3FD4">
      <w:pPr>
        <w:pStyle w:val="Question"/>
      </w:pPr>
      <w:sdt>
        <w:sdtPr>
          <w:rPr>
            <w:b/>
          </w:rPr>
          <w:alias w:val="Member"/>
          <w:tag w:val="&lt;Member mnisId='4295' dodsId='107295'&gt;"/>
          <w:id w:val="693885698"/>
          <w:placeholder>
            <w:docPart w:val="94C0FECFAC5C4FEBAC4C828D30E52857"/>
          </w:placeholder>
          <w:richText/>
        </w:sdtPr>
        <w:sdtContent>
          <w:r w:rsidRPr="00A1763A">
            <w:rPr>
              <w:b/>
            </w:rPr>
            <w:t>Chair:</w:t>
          </w:r>
        </w:sdtContent>
      </w:sdt>
      <w:r w:rsidRPr="00A1763A">
        <w:t xml:space="preserve"> That sends </w:t>
      </w:r>
      <w:r w:rsidRPr="00A1763A" w:rsidR="001A3456">
        <w:t>chills down our spine</w:t>
      </w:r>
      <w:r w:rsidRPr="00A1763A">
        <w:t xml:space="preserve">. What </w:t>
      </w:r>
      <w:r w:rsidRPr="00A1763A" w:rsidR="002E451A">
        <w:t>is</w:t>
      </w:r>
      <w:r w:rsidRPr="00A1763A" w:rsidR="001A3456">
        <w:t xml:space="preserve"> it rated</w:t>
      </w:r>
      <w:r w:rsidRPr="00A1763A">
        <w:t>? You are saying “</w:t>
      </w:r>
      <w:r w:rsidRPr="00A1763A" w:rsidR="001A3456">
        <w:t>at risk</w:t>
      </w:r>
      <w:r w:rsidRPr="00A1763A">
        <w:t xml:space="preserve">”, </w:t>
      </w:r>
      <w:r w:rsidRPr="00A1763A" w:rsidR="001A3456">
        <w:t>but you are still hoping for the summer</w:t>
      </w:r>
      <w:r w:rsidRPr="00A1763A">
        <w:t xml:space="preserve">. Is </w:t>
      </w:r>
      <w:r w:rsidRPr="00A1763A" w:rsidR="00B46E03">
        <w:t xml:space="preserve">it rated </w:t>
      </w:r>
      <w:r w:rsidRPr="00A1763A">
        <w:t>amber?</w:t>
      </w:r>
    </w:p>
    <w:p w:rsidR="007236DA" w:rsidRPr="00A1763A" w:rsidP="001A3456">
      <w:pPr>
        <w:pStyle w:val="Answer"/>
      </w:pPr>
      <w:sdt>
        <w:sdtPr>
          <w:alias w:val="Witness"/>
          <w:id w:val="2112241170"/>
          <w:placeholder>
            <w:docPart w:val="044D70A1086B41828053F59374B14C4B"/>
          </w:placeholder>
          <w:richText/>
        </w:sdtPr>
        <w:sdtContent>
          <w:r w:rsidRPr="00A1763A" w:rsidR="00B46E03">
            <w:rPr>
              <w:b/>
              <w:bCs/>
              <w:i/>
              <w:iCs/>
            </w:rPr>
            <w:t>Michelle Dyson:</w:t>
          </w:r>
        </w:sdtContent>
      </w:sdt>
      <w:r w:rsidRPr="00A1763A" w:rsidR="00B46E03">
        <w:t xml:space="preserve"> </w:t>
      </w:r>
      <w:r w:rsidRPr="00A1763A" w:rsidR="001A3456">
        <w:t>I do not know</w:t>
      </w:r>
      <w:r w:rsidRPr="00A1763A" w:rsidR="00B46E03">
        <w:t>. I</w:t>
      </w:r>
      <w:r w:rsidRPr="00A1763A" w:rsidR="001A3456">
        <w:t xml:space="preserve">t is being built by </w:t>
      </w:r>
      <w:r w:rsidRPr="00A1763A" w:rsidR="00B46E03">
        <w:t xml:space="preserve">the </w:t>
      </w:r>
      <w:r w:rsidRPr="00A1763A" w:rsidR="001A3456">
        <w:t xml:space="preserve">NHS </w:t>
      </w:r>
      <w:r w:rsidRPr="00A1763A" w:rsidR="00B46E03">
        <w:t xml:space="preserve">Business Services Authority, </w:t>
      </w:r>
      <w:r w:rsidRPr="00A1763A" w:rsidR="001A3456">
        <w:t>as I say</w:t>
      </w:r>
      <w:r w:rsidRPr="00A1763A" w:rsidR="00B46E03">
        <w:t xml:space="preserve">. </w:t>
      </w:r>
      <w:r w:rsidRPr="00A1763A" w:rsidR="001A3456">
        <w:t>I cannot give you any further assurance on</w:t>
      </w:r>
      <w:r w:rsidRPr="00A1763A">
        <w:t xml:space="preserve"> that. </w:t>
      </w:r>
    </w:p>
    <w:p w:rsidR="007236DA" w:rsidRPr="00A1763A" w:rsidP="00BF3FD4">
      <w:pPr>
        <w:pStyle w:val="Question"/>
      </w:pPr>
      <w:sdt>
        <w:sdtPr>
          <w:rPr>
            <w:b/>
          </w:rPr>
          <w:alias w:val="Member"/>
          <w:tag w:val="&lt;Member mnisId='4295' dodsId='107295'&gt;"/>
          <w:id w:val="1781375485"/>
          <w:placeholder>
            <w:docPart w:val="E5016C53C77D4EB981C08461F0F5D73F"/>
          </w:placeholder>
          <w:richText/>
        </w:sdtPr>
        <w:sdtContent>
          <w:r w:rsidRPr="00A1763A">
            <w:rPr>
              <w:b/>
            </w:rPr>
            <w:t>Chair:</w:t>
          </w:r>
        </w:sdtContent>
      </w:sdt>
      <w:r w:rsidRPr="00A1763A">
        <w:t xml:space="preserve"> Y</w:t>
      </w:r>
      <w:r w:rsidRPr="00A1763A" w:rsidR="001A3456">
        <w:t>ou are confident that it will be in place by the summer</w:t>
      </w:r>
      <w:r w:rsidRPr="00A1763A">
        <w:t xml:space="preserve">. </w:t>
      </w:r>
    </w:p>
    <w:p w:rsidR="00A16A48" w:rsidRPr="00A1763A" w:rsidP="001A3456">
      <w:pPr>
        <w:pStyle w:val="Answer"/>
      </w:pPr>
      <w:sdt>
        <w:sdtPr>
          <w:alias w:val="Witness"/>
          <w:id w:val="1213235266"/>
          <w:placeholder>
            <w:docPart w:val="50A5A39985BC424D884C64F159F3E2D2"/>
          </w:placeholder>
          <w:richText/>
        </w:sdtPr>
        <w:sdtContent>
          <w:r w:rsidRPr="00A1763A" w:rsidR="007236DA">
            <w:rPr>
              <w:b/>
              <w:bCs/>
              <w:i/>
              <w:iCs/>
            </w:rPr>
            <w:t>Michelle Dyson:</w:t>
          </w:r>
        </w:sdtContent>
      </w:sdt>
      <w:r w:rsidRPr="00A1763A" w:rsidR="007236DA">
        <w:t xml:space="preserve"> </w:t>
      </w:r>
      <w:r w:rsidRPr="00A1763A" w:rsidR="001A3456">
        <w:t>I would not like to go as far as that</w:t>
      </w:r>
      <w:r w:rsidRPr="00A1763A">
        <w:t>. I</w:t>
      </w:r>
      <w:r w:rsidRPr="00A1763A" w:rsidR="001A3456">
        <w:t xml:space="preserve">f you </w:t>
      </w:r>
      <w:r w:rsidRPr="00A1763A" w:rsidR="00CC272C">
        <w:t xml:space="preserve">want us </w:t>
      </w:r>
      <w:r w:rsidRPr="00A1763A" w:rsidR="001A3456">
        <w:t>to give a proper view</w:t>
      </w:r>
      <w:r w:rsidRPr="00A1763A" w:rsidR="00AA200C">
        <w:t xml:space="preserve">, </w:t>
      </w:r>
      <w:r w:rsidRPr="00A1763A" w:rsidR="001A3456">
        <w:t xml:space="preserve">we should come back and </w:t>
      </w:r>
      <w:r w:rsidRPr="00A1763A">
        <w:t>do that in writing.</w:t>
      </w:r>
    </w:p>
    <w:p w:rsidR="009C5F44" w:rsidRPr="00A1763A" w:rsidP="001A3456">
      <w:pPr>
        <w:pStyle w:val="Answer"/>
      </w:pPr>
      <w:sdt>
        <w:sdtPr>
          <w:alias w:val="Witness"/>
          <w:id w:val="-189688163"/>
          <w:placeholder>
            <w:docPart w:val="620C873888014DAAA639FAD468747C79"/>
          </w:placeholder>
          <w:richText/>
        </w:sdtPr>
        <w:sdtContent>
          <w:r w:rsidRPr="00A1763A">
            <w:rPr>
              <w:b/>
              <w:bCs/>
              <w:i/>
              <w:iCs/>
            </w:rPr>
            <w:t>Sir Chris Wormald:</w:t>
          </w:r>
        </w:sdtContent>
      </w:sdt>
      <w:r w:rsidRPr="00A1763A">
        <w:t xml:space="preserve"> </w:t>
      </w:r>
      <w:r w:rsidRPr="00A1763A" w:rsidR="00CC272C">
        <w:t>Why don’t</w:t>
      </w:r>
      <w:r w:rsidRPr="00A1763A">
        <w:t xml:space="preserve"> we </w:t>
      </w:r>
      <w:r w:rsidRPr="00A1763A" w:rsidR="001A3456">
        <w:t xml:space="preserve">get the </w:t>
      </w:r>
      <w:r w:rsidRPr="00A1763A">
        <w:t xml:space="preserve">Business Services Authority </w:t>
      </w:r>
      <w:r w:rsidRPr="00A1763A" w:rsidR="001A3456">
        <w:t>to give you a proper analysis</w:t>
      </w:r>
      <w:r w:rsidRPr="00A1763A" w:rsidR="00CC272C">
        <w:t>?</w:t>
      </w:r>
      <w:r w:rsidRPr="00A1763A">
        <w:t xml:space="preserve"> </w:t>
      </w:r>
    </w:p>
    <w:p w:rsidR="009C5F44" w:rsidRPr="00A1763A" w:rsidP="009C5F44">
      <w:pPr>
        <w:pStyle w:val="Question"/>
      </w:pPr>
      <w:sdt>
        <w:sdtPr>
          <w:rPr>
            <w:b/>
            <w:bCs/>
          </w:rPr>
          <w:alias w:val="Member"/>
          <w:tag w:val="&lt;Member mnisId='4295' dodsId='107295'&gt;"/>
          <w:id w:val="67004424"/>
          <w:placeholder>
            <w:docPart w:val="73D30685B81F436EA747031216DDA6C1"/>
          </w:placeholder>
          <w:richText/>
        </w:sdtPr>
        <w:sdtContent>
          <w:r w:rsidRPr="00A1763A">
            <w:rPr>
              <w:b/>
              <w:bCs/>
            </w:rPr>
            <w:t>Chair:</w:t>
          </w:r>
        </w:sdtContent>
      </w:sdt>
      <w:r w:rsidRPr="00A1763A">
        <w:rPr>
          <w:b/>
          <w:bCs/>
        </w:rPr>
        <w:t xml:space="preserve"> </w:t>
      </w:r>
      <w:r w:rsidRPr="00A1763A">
        <w:t xml:space="preserve">It is </w:t>
      </w:r>
      <w:r w:rsidRPr="00A1763A" w:rsidR="001A3456">
        <w:t xml:space="preserve">all those words </w:t>
      </w:r>
      <w:r w:rsidRPr="00A1763A">
        <w:t>like “</w:t>
      </w:r>
      <w:r w:rsidRPr="00A1763A" w:rsidR="001A3456">
        <w:t>novel</w:t>
      </w:r>
      <w:r w:rsidRPr="00A1763A">
        <w:t xml:space="preserve">” and “deadlines”. </w:t>
      </w:r>
    </w:p>
    <w:p w:rsidR="009C5F44" w:rsidRPr="00A1763A" w:rsidP="001A3456">
      <w:pPr>
        <w:pStyle w:val="Answer"/>
      </w:pPr>
      <w:sdt>
        <w:sdtPr>
          <w:alias w:val="Witness"/>
          <w:id w:val="505642024"/>
          <w:placeholder>
            <w:docPart w:val="0AA6E4AEC61E445483E7063504529E52"/>
          </w:placeholder>
          <w:richText/>
        </w:sdtPr>
        <w:sdtContent>
          <w:r w:rsidRPr="00A1763A">
            <w:rPr>
              <w:b/>
              <w:bCs/>
              <w:i/>
              <w:iCs/>
            </w:rPr>
            <w:t>Sir Chris Wormald:</w:t>
          </w:r>
        </w:sdtContent>
      </w:sdt>
      <w:r w:rsidRPr="00A1763A">
        <w:t xml:space="preserve"> Yes, </w:t>
      </w:r>
      <w:r w:rsidRPr="00A1763A" w:rsidR="001A3456">
        <w:t>I was going to say</w:t>
      </w:r>
      <w:r w:rsidRPr="00A1763A">
        <w:t xml:space="preserve">. On </w:t>
      </w:r>
      <w:r w:rsidRPr="00A1763A" w:rsidR="001A3456">
        <w:t>one side of the equation</w:t>
      </w:r>
      <w:r w:rsidRPr="00A1763A">
        <w:t xml:space="preserve">, </w:t>
      </w:r>
      <w:r w:rsidRPr="00A1763A" w:rsidR="001A3456">
        <w:t xml:space="preserve">as </w:t>
      </w:r>
      <w:r w:rsidRPr="00A1763A">
        <w:t xml:space="preserve">you know, </w:t>
      </w:r>
      <w:r w:rsidRPr="00A1763A" w:rsidR="001A3456">
        <w:t>NHS</w:t>
      </w:r>
      <w:r w:rsidRPr="00A1763A">
        <w:t xml:space="preserve">BSA </w:t>
      </w:r>
      <w:r w:rsidRPr="00A1763A" w:rsidR="001A3456">
        <w:t>is very good at these things</w:t>
      </w:r>
      <w:r w:rsidRPr="00A1763A">
        <w:t>. I</w:t>
      </w:r>
      <w:r w:rsidRPr="00A1763A" w:rsidR="001A3456">
        <w:t xml:space="preserve">t is a very good service organisation </w:t>
      </w:r>
      <w:r w:rsidRPr="00A1763A">
        <w:t>that do</w:t>
      </w:r>
      <w:r w:rsidRPr="00A1763A" w:rsidR="00CC272C">
        <w:t>e</w:t>
      </w:r>
      <w:r w:rsidRPr="00A1763A">
        <w:t xml:space="preserve">s this all the time. </w:t>
      </w:r>
    </w:p>
    <w:p w:rsidR="00E3618E" w:rsidRPr="00A1763A" w:rsidP="00796F5B">
      <w:pPr>
        <w:pStyle w:val="Remark"/>
      </w:pPr>
      <w:sdt>
        <w:sdtPr>
          <w:rPr>
            <w:b/>
          </w:rPr>
          <w:alias w:val="Member"/>
          <w:tag w:val="&lt;Member mnisId='4295' dodsId='107295'&gt;"/>
          <w:id w:val="-675192151"/>
          <w:placeholder>
            <w:docPart w:val="F6A29BBFDB8B43278B501544CCAB93E0"/>
          </w:placeholder>
          <w:richText/>
        </w:sdtPr>
        <w:sdtContent>
          <w:r w:rsidRPr="00A1763A" w:rsidR="009C5F44">
            <w:rPr>
              <w:b/>
            </w:rPr>
            <w:t>Chair:</w:t>
          </w:r>
        </w:sdtContent>
      </w:sdt>
      <w:r w:rsidRPr="00A1763A" w:rsidR="009C5F44">
        <w:t xml:space="preserve"> </w:t>
      </w:r>
      <w:r w:rsidRPr="00A1763A">
        <w:t xml:space="preserve">I think you should write to us. </w:t>
      </w:r>
    </w:p>
    <w:p w:rsidR="00E3618E" w:rsidRPr="00A1763A" w:rsidP="001A3456">
      <w:pPr>
        <w:pStyle w:val="Answer"/>
      </w:pPr>
      <w:sdt>
        <w:sdtPr>
          <w:alias w:val="Witness"/>
          <w:id w:val="1412126968"/>
          <w:placeholder>
            <w:docPart w:val="1D4B48A1DDE24F538F1076ABD3B94C63"/>
          </w:placeholder>
          <w:richText/>
        </w:sdtPr>
        <w:sdtContent>
          <w:r w:rsidRPr="00A1763A">
            <w:rPr>
              <w:b/>
              <w:bCs/>
              <w:i/>
              <w:iCs/>
            </w:rPr>
            <w:t>Sir Chris Wormald:</w:t>
          </w:r>
        </w:sdtContent>
      </w:sdt>
      <w:r w:rsidRPr="00A1763A">
        <w:t xml:space="preserve"> On the </w:t>
      </w:r>
      <w:r w:rsidRPr="00A1763A" w:rsidR="001A3456">
        <w:t xml:space="preserve">other side </w:t>
      </w:r>
      <w:r w:rsidRPr="00A1763A">
        <w:t xml:space="preserve">are </w:t>
      </w:r>
      <w:r w:rsidRPr="00A1763A" w:rsidR="001A3456">
        <w:t xml:space="preserve">all the buzzwords that the Committee has </w:t>
      </w:r>
      <w:r w:rsidRPr="00A1763A" w:rsidR="00CC272C">
        <w:t>noticed before</w:t>
      </w:r>
      <w:r w:rsidRPr="00A1763A">
        <w:t>.</w:t>
      </w:r>
    </w:p>
    <w:p w:rsidR="00E3618E" w:rsidRPr="00A1763A" w:rsidP="00796F5B">
      <w:pPr>
        <w:pStyle w:val="Remark"/>
      </w:pPr>
      <w:sdt>
        <w:sdtPr>
          <w:rPr>
            <w:b/>
          </w:rPr>
          <w:alias w:val="Member"/>
          <w:tag w:val="&lt;Member mnisId='4295' dodsId='107295'&gt;"/>
          <w:id w:val="248012101"/>
          <w:placeholder>
            <w:docPart w:val="F9031252DAEE4B0992FF8679E3CF6957"/>
          </w:placeholder>
          <w:richText/>
        </w:sdtPr>
        <w:sdtContent>
          <w:r w:rsidRPr="00A1763A">
            <w:rPr>
              <w:b/>
            </w:rPr>
            <w:t>Chair:</w:t>
          </w:r>
        </w:sdtContent>
      </w:sdt>
      <w:r w:rsidRPr="00A1763A">
        <w:t xml:space="preserve"> </w:t>
      </w:r>
      <w:r w:rsidRPr="00A1763A" w:rsidR="00796F5B">
        <w:t xml:space="preserve">They alarm us instinctively. If you can write to us, that would be helpful. Thank you. </w:t>
      </w:r>
    </w:p>
    <w:p w:rsidR="00796F5B" w:rsidRPr="00A1763A" w:rsidP="00796F5B">
      <w:pPr>
        <w:pStyle w:val="Question"/>
      </w:pPr>
      <w:sdt>
        <w:sdtPr>
          <w:alias w:val="Member"/>
          <w:tag w:val="&lt;Member mnisId='4864' dodsId='119014'&gt;"/>
          <w:id w:val="-1117905391"/>
          <w:placeholder>
            <w:docPart w:val="DEA6FF42BD69448DBA565AE3E6F29AFE"/>
          </w:placeholder>
          <w:richText/>
        </w:sdtPr>
        <w:sdtContent>
          <w:r w:rsidRPr="00A1763A">
            <w:rPr>
              <w:b/>
            </w:rPr>
            <w:t>Olivia Blake:</w:t>
          </w:r>
        </w:sdtContent>
      </w:sdt>
      <w:r w:rsidRPr="00A1763A">
        <w:t xml:space="preserve"> We </w:t>
      </w:r>
      <w:r w:rsidRPr="00A1763A" w:rsidR="001A3456">
        <w:t>mentioned this a bit earlier</w:t>
      </w:r>
      <w:r w:rsidRPr="00A1763A">
        <w:t xml:space="preserve">, </w:t>
      </w:r>
      <w:r w:rsidRPr="00A1763A" w:rsidR="001A3456">
        <w:t>but</w:t>
      </w:r>
      <w:r w:rsidRPr="00A1763A">
        <w:t xml:space="preserve">, </w:t>
      </w:r>
      <w:r w:rsidRPr="00A1763A" w:rsidR="001A3456">
        <w:t>Sir Chris</w:t>
      </w:r>
      <w:r w:rsidRPr="00A1763A">
        <w:t xml:space="preserve">, would you </w:t>
      </w:r>
      <w:r w:rsidRPr="00A1763A" w:rsidR="001A3456">
        <w:t>like to expand a bit more on what improvements you expect to see as a result of CQC’s new powers</w:t>
      </w:r>
      <w:r w:rsidRPr="00A1763A">
        <w:t>?</w:t>
      </w:r>
    </w:p>
    <w:p w:rsidR="0059114E" w:rsidRPr="00A1763A" w:rsidP="001A3456">
      <w:pPr>
        <w:pStyle w:val="Answer"/>
      </w:pPr>
      <w:sdt>
        <w:sdtPr>
          <w:alias w:val="Witness"/>
          <w:id w:val="-1893878169"/>
          <w:placeholder>
            <w:docPart w:val="E1F6A3EBDF924BD1AB9FA3F4A7B428C7"/>
          </w:placeholder>
          <w:richText/>
        </w:sdtPr>
        <w:sdtContent>
          <w:r w:rsidRPr="00A1763A" w:rsidR="00796F5B">
            <w:rPr>
              <w:b/>
              <w:bCs/>
              <w:i/>
              <w:iCs/>
            </w:rPr>
            <w:t>Sir Chris Wormald:</w:t>
          </w:r>
        </w:sdtContent>
      </w:sdt>
      <w:r w:rsidRPr="00A1763A" w:rsidR="00796F5B">
        <w:t xml:space="preserve"> Again, </w:t>
      </w:r>
      <w:r w:rsidRPr="00A1763A" w:rsidR="001A3456">
        <w:t xml:space="preserve">Michelle will add </w:t>
      </w:r>
      <w:r w:rsidRPr="00A1763A" w:rsidR="00796F5B">
        <w:t>to this. T</w:t>
      </w:r>
      <w:r w:rsidRPr="00A1763A" w:rsidR="001A3456">
        <w:t>here is a big thing about places being inspected at all</w:t>
      </w:r>
      <w:r w:rsidRPr="00A1763A" w:rsidR="00E114BB">
        <w:t xml:space="preserve">. We </w:t>
      </w:r>
      <w:r w:rsidRPr="00A1763A" w:rsidR="001A3456">
        <w:t>see this across the public services</w:t>
      </w:r>
      <w:r w:rsidRPr="00A1763A" w:rsidR="00E114BB">
        <w:t>. O</w:t>
      </w:r>
      <w:r w:rsidRPr="00A1763A" w:rsidR="001A3456">
        <w:t xml:space="preserve">ne of the things that struck me </w:t>
      </w:r>
      <w:r w:rsidRPr="00A1763A" w:rsidR="00E114BB">
        <w:t xml:space="preserve">in </w:t>
      </w:r>
      <w:r w:rsidRPr="00A1763A" w:rsidR="001A3456">
        <w:t xml:space="preserve">moving from education to health </w:t>
      </w:r>
      <w:r w:rsidRPr="00A1763A" w:rsidR="00E114BB">
        <w:t xml:space="preserve">was that </w:t>
      </w:r>
      <w:r w:rsidRPr="00A1763A" w:rsidR="001A3456">
        <w:t>we inspected children’s social care</w:t>
      </w:r>
      <w:r w:rsidRPr="00A1763A" w:rsidR="00E114BB">
        <w:t xml:space="preserve">, but </w:t>
      </w:r>
      <w:r w:rsidRPr="00A1763A" w:rsidR="001A3456">
        <w:t>we did not inspect adult social care</w:t>
      </w:r>
      <w:r w:rsidRPr="00A1763A" w:rsidR="00E114BB">
        <w:t>. T</w:t>
      </w:r>
      <w:r w:rsidRPr="00A1763A" w:rsidR="001A3456">
        <w:t xml:space="preserve">hat seemed a curious position </w:t>
      </w:r>
      <w:r w:rsidRPr="00A1763A" w:rsidR="00E114BB">
        <w:t>to me.</w:t>
      </w:r>
    </w:p>
    <w:p w:rsidR="00030029" w:rsidRPr="00A1763A" w:rsidP="001A3456">
      <w:pPr>
        <w:pStyle w:val="Answer"/>
      </w:pPr>
      <w:r w:rsidRPr="00A1763A">
        <w:t xml:space="preserve">You </w:t>
      </w:r>
      <w:r w:rsidRPr="00A1763A" w:rsidR="001A3456">
        <w:t>can see</w:t>
      </w:r>
      <w:r w:rsidRPr="00A1763A">
        <w:t>—</w:t>
      </w:r>
      <w:r w:rsidRPr="00A1763A" w:rsidR="001A3456">
        <w:t>we see this across the public sector</w:t>
      </w:r>
      <w:r w:rsidRPr="00A1763A">
        <w:t xml:space="preserve">, </w:t>
      </w:r>
      <w:r w:rsidRPr="00A1763A" w:rsidR="001A3456">
        <w:t xml:space="preserve">and it is true with the </w:t>
      </w:r>
      <w:r w:rsidRPr="00A1763A" w:rsidR="004D6B6B">
        <w:t>National Audit Office</w:t>
      </w:r>
      <w:r w:rsidRPr="00A1763A">
        <w:t xml:space="preserve">—that </w:t>
      </w:r>
      <w:r w:rsidRPr="00A1763A" w:rsidR="001A3456">
        <w:t>external focus makes you concentrate</w:t>
      </w:r>
      <w:r w:rsidRPr="00A1763A">
        <w:t xml:space="preserve">, </w:t>
      </w:r>
      <w:r w:rsidRPr="00A1763A" w:rsidR="001A3456">
        <w:t>even before you get to the substance of the thing</w:t>
      </w:r>
      <w:r w:rsidRPr="00A1763A">
        <w:t>. Of itself, i</w:t>
      </w:r>
      <w:r w:rsidRPr="00A1763A" w:rsidR="001A3456">
        <w:t>nspection will bring focus</w:t>
      </w:r>
      <w:r w:rsidRPr="00A1763A">
        <w:t xml:space="preserve">. The </w:t>
      </w:r>
      <w:r w:rsidRPr="00A1763A" w:rsidR="001A3456">
        <w:t>fact that it is a system inspection</w:t>
      </w:r>
      <w:r w:rsidRPr="00A1763A" w:rsidR="00B764C2">
        <w:t>,</w:t>
      </w:r>
      <w:r w:rsidRPr="00A1763A" w:rsidR="001A3456">
        <w:t xml:space="preserve"> not just </w:t>
      </w:r>
      <w:r w:rsidRPr="00A1763A">
        <w:t xml:space="preserve">an inspection of </w:t>
      </w:r>
      <w:r w:rsidRPr="00A1763A" w:rsidR="001A3456">
        <w:t>individual institutions</w:t>
      </w:r>
      <w:r w:rsidRPr="00A1763A" w:rsidR="00B764C2">
        <w:t>,</w:t>
      </w:r>
      <w:r w:rsidRPr="00A1763A" w:rsidR="001A3456">
        <w:t xml:space="preserve"> </w:t>
      </w:r>
      <w:r w:rsidRPr="00A1763A">
        <w:t xml:space="preserve">is </w:t>
      </w:r>
      <w:r w:rsidRPr="00A1763A" w:rsidR="001A3456">
        <w:t xml:space="preserve">very important in terms of driving the joint thinking </w:t>
      </w:r>
      <w:r w:rsidRPr="00A1763A">
        <w:t xml:space="preserve">and </w:t>
      </w:r>
      <w:r w:rsidRPr="00A1763A" w:rsidR="0059114E">
        <w:t xml:space="preserve">joint </w:t>
      </w:r>
      <w:r w:rsidRPr="00A1763A" w:rsidR="001A3456">
        <w:t>working</w:t>
      </w:r>
      <w:r w:rsidRPr="00A1763A">
        <w:t xml:space="preserve"> that Ms Morris </w:t>
      </w:r>
      <w:r w:rsidRPr="00A1763A" w:rsidR="001A3456">
        <w:t>describ</w:t>
      </w:r>
      <w:r w:rsidRPr="00A1763A" w:rsidR="00B764C2">
        <w:t>ed</w:t>
      </w:r>
      <w:r w:rsidRPr="00A1763A" w:rsidR="001A3456">
        <w:t xml:space="preserve"> right at the beginning of this hearing</w:t>
      </w:r>
      <w:r w:rsidRPr="00A1763A">
        <w:t xml:space="preserve">. </w:t>
      </w:r>
    </w:p>
    <w:p w:rsidR="00030029" w:rsidRPr="00A1763A" w:rsidP="001A3456">
      <w:pPr>
        <w:pStyle w:val="Answer"/>
      </w:pPr>
      <w:r w:rsidRPr="00A1763A">
        <w:t xml:space="preserve">The </w:t>
      </w:r>
      <w:r w:rsidRPr="00A1763A" w:rsidR="001A3456">
        <w:t xml:space="preserve">third big chunk is </w:t>
      </w:r>
      <w:r w:rsidRPr="00A1763A">
        <w:t xml:space="preserve">that </w:t>
      </w:r>
      <w:r w:rsidRPr="00A1763A" w:rsidR="001A3456">
        <w:t>we want to know what makes good commissioning and what makes bad commissioning</w:t>
      </w:r>
      <w:r w:rsidRPr="00A1763A">
        <w:t xml:space="preserve">. </w:t>
      </w:r>
      <w:r w:rsidRPr="00A1763A" w:rsidR="006C55D7">
        <w:t xml:space="preserve">Those </w:t>
      </w:r>
      <w:r w:rsidRPr="00A1763A" w:rsidR="001A3456">
        <w:t xml:space="preserve">things </w:t>
      </w:r>
      <w:r w:rsidRPr="00A1763A">
        <w:t xml:space="preserve">are </w:t>
      </w:r>
      <w:r w:rsidRPr="00A1763A" w:rsidR="001A3456">
        <w:t>equally important</w:t>
      </w:r>
      <w:r w:rsidRPr="00A1763A">
        <w:t>. I</w:t>
      </w:r>
      <w:r w:rsidRPr="00A1763A" w:rsidR="001A3456">
        <w:t>f we get the inspection regime right</w:t>
      </w:r>
      <w:r w:rsidRPr="00A1763A">
        <w:t xml:space="preserve">, </w:t>
      </w:r>
      <w:r w:rsidRPr="00A1763A" w:rsidR="001A3456">
        <w:t xml:space="preserve">we will not only identify those places </w:t>
      </w:r>
      <w:r w:rsidRPr="00A1763A">
        <w:t xml:space="preserve">that </w:t>
      </w:r>
      <w:r w:rsidRPr="00A1763A" w:rsidR="001A3456">
        <w:t>need to improve their commissioning</w:t>
      </w:r>
      <w:r w:rsidRPr="00A1763A">
        <w:t xml:space="preserve">; </w:t>
      </w:r>
      <w:r w:rsidRPr="00A1763A" w:rsidR="001A3456">
        <w:t>we should</w:t>
      </w:r>
      <w:r w:rsidRPr="00A1763A">
        <w:t xml:space="preserve"> also, </w:t>
      </w:r>
      <w:r w:rsidRPr="00A1763A" w:rsidR="001A3456">
        <w:t>as we do with children’s social services</w:t>
      </w:r>
      <w:r w:rsidRPr="00A1763A">
        <w:t xml:space="preserve">, </w:t>
      </w:r>
      <w:r w:rsidRPr="00A1763A" w:rsidR="001A3456">
        <w:t>identify those places that do it really well and spread the good practice</w:t>
      </w:r>
      <w:r w:rsidRPr="00A1763A">
        <w:t xml:space="preserve">. </w:t>
      </w:r>
    </w:p>
    <w:p w:rsidR="00C06BDA" w:rsidRPr="00A1763A" w:rsidP="001A3456">
      <w:pPr>
        <w:pStyle w:val="Answer"/>
      </w:pPr>
      <w:r w:rsidRPr="00A1763A">
        <w:t xml:space="preserve">We </w:t>
      </w:r>
      <w:r w:rsidRPr="00A1763A" w:rsidR="001A3456">
        <w:t xml:space="preserve">are </w:t>
      </w:r>
      <w:r w:rsidRPr="00A1763A">
        <w:t xml:space="preserve">in the </w:t>
      </w:r>
      <w:r w:rsidRPr="00A1763A" w:rsidR="001A3456">
        <w:t>very early days</w:t>
      </w:r>
      <w:r w:rsidRPr="00A1763A">
        <w:t xml:space="preserve">. </w:t>
      </w:r>
      <w:r w:rsidRPr="00A1763A" w:rsidR="001A3456">
        <w:t xml:space="preserve">CQC </w:t>
      </w:r>
      <w:r w:rsidRPr="00A1763A">
        <w:t xml:space="preserve">has </w:t>
      </w:r>
      <w:r w:rsidRPr="00A1763A" w:rsidR="001A3456">
        <w:t xml:space="preserve">just </w:t>
      </w:r>
      <w:r w:rsidRPr="00A1763A">
        <w:t xml:space="preserve">done </w:t>
      </w:r>
      <w:r w:rsidRPr="00A1763A" w:rsidR="001A3456">
        <w:t>the first five pilot inspections</w:t>
      </w:r>
      <w:r w:rsidRPr="00A1763A">
        <w:t>. A</w:t>
      </w:r>
      <w:r w:rsidRPr="00A1763A" w:rsidR="001A3456">
        <w:t>gain</w:t>
      </w:r>
      <w:r w:rsidRPr="00A1763A">
        <w:t xml:space="preserve">, </w:t>
      </w:r>
      <w:r w:rsidRPr="00A1763A" w:rsidR="001A3456">
        <w:t>as the Committee knows</w:t>
      </w:r>
      <w:r w:rsidRPr="00A1763A" w:rsidR="004D0F65">
        <w:t xml:space="preserve">, </w:t>
      </w:r>
      <w:r w:rsidRPr="00A1763A" w:rsidR="001A3456">
        <w:t xml:space="preserve">inspecting systems is much more difficult technically than going into an institution </w:t>
      </w:r>
      <w:r w:rsidRPr="00A1763A">
        <w:t xml:space="preserve">and </w:t>
      </w:r>
      <w:r w:rsidRPr="00A1763A" w:rsidR="006C55D7">
        <w:t>ask</w:t>
      </w:r>
      <w:r w:rsidRPr="00A1763A" w:rsidR="001A3456">
        <w:t>ing</w:t>
      </w:r>
      <w:r w:rsidRPr="00A1763A">
        <w:t>, “I</w:t>
      </w:r>
      <w:r w:rsidRPr="00A1763A" w:rsidR="001A3456">
        <w:t>s it good or is it bad</w:t>
      </w:r>
      <w:r w:rsidRPr="00A1763A">
        <w:t xml:space="preserve">?” We </w:t>
      </w:r>
      <w:r w:rsidRPr="00A1763A" w:rsidR="001A3456">
        <w:t>need to see all that proved in practice</w:t>
      </w:r>
      <w:r w:rsidRPr="00A1763A">
        <w:t xml:space="preserve">, </w:t>
      </w:r>
      <w:r w:rsidRPr="00A1763A" w:rsidR="001A3456">
        <w:t>but that is what we would want out of a successful inspection system</w:t>
      </w:r>
      <w:r w:rsidRPr="00A1763A">
        <w:t xml:space="preserve">. </w:t>
      </w:r>
    </w:p>
    <w:p w:rsidR="00C931D9" w:rsidRPr="00A1763A" w:rsidP="007E2458">
      <w:pPr>
        <w:pStyle w:val="Question"/>
      </w:pPr>
      <w:sdt>
        <w:sdtPr>
          <w:alias w:val="Member"/>
          <w:tag w:val="&lt;Member mnisId='4864' dodsId='119014'&gt;"/>
          <w:id w:val="-151295076"/>
          <w:placeholder>
            <w:docPart w:val="C13C93ECF9194084B34A5EF76E261D65"/>
          </w:placeholder>
          <w:richText/>
        </w:sdtPr>
        <w:sdtContent>
          <w:r w:rsidRPr="00A1763A">
            <w:rPr>
              <w:b/>
            </w:rPr>
            <w:t>Olivia Blake:</w:t>
          </w:r>
        </w:sdtContent>
      </w:sdt>
      <w:r w:rsidRPr="00A1763A">
        <w:t xml:space="preserve"> E</w:t>
      </w:r>
      <w:r w:rsidRPr="00A1763A" w:rsidR="001A3456">
        <w:t>xcuse my ignorance on this</w:t>
      </w:r>
      <w:r w:rsidRPr="00A1763A">
        <w:t xml:space="preserve">, </w:t>
      </w:r>
      <w:r w:rsidRPr="00A1763A" w:rsidR="001A3456">
        <w:t xml:space="preserve">but is there much focus on sharing </w:t>
      </w:r>
      <w:r w:rsidRPr="00A1763A" w:rsidR="007E2458">
        <w:t xml:space="preserve">best practice </w:t>
      </w:r>
      <w:r w:rsidRPr="00A1763A" w:rsidR="001A3456">
        <w:t xml:space="preserve">from the results of </w:t>
      </w:r>
      <w:r w:rsidRPr="00A1763A" w:rsidR="006C55D7">
        <w:t>this</w:t>
      </w:r>
      <w:r w:rsidRPr="00A1763A" w:rsidR="007E2458">
        <w:t xml:space="preserve">, </w:t>
      </w:r>
      <w:r w:rsidRPr="00A1763A" w:rsidR="0007715B">
        <w:t xml:space="preserve">particularly </w:t>
      </w:r>
      <w:r w:rsidRPr="00A1763A" w:rsidR="001A3456">
        <w:t>in terms of commissioning</w:t>
      </w:r>
      <w:r w:rsidRPr="00A1763A">
        <w:t>?</w:t>
      </w:r>
    </w:p>
    <w:p w:rsidR="00E5141C" w:rsidRPr="00A1763A" w:rsidP="001A3456">
      <w:pPr>
        <w:pStyle w:val="Answer"/>
      </w:pPr>
      <w:sdt>
        <w:sdtPr>
          <w:alias w:val="Witness"/>
          <w:id w:val="1840115393"/>
          <w:placeholder>
            <w:docPart w:val="66E8EEA5F34745F99078A9E4835F6A95"/>
          </w:placeholder>
          <w:richText/>
        </w:sdtPr>
        <w:sdtContent>
          <w:r w:rsidRPr="00A1763A" w:rsidR="00C931D9">
            <w:rPr>
              <w:b/>
              <w:bCs/>
              <w:i/>
              <w:iCs/>
            </w:rPr>
            <w:t>Sir Chris Wormald:</w:t>
          </w:r>
        </w:sdtContent>
      </w:sdt>
      <w:r w:rsidRPr="00A1763A" w:rsidR="00C931D9">
        <w:t xml:space="preserve"> Not </w:t>
      </w:r>
      <w:r w:rsidRPr="00A1763A" w:rsidR="001A3456">
        <w:t>yet</w:t>
      </w:r>
      <w:r w:rsidRPr="00A1763A" w:rsidR="00C931D9">
        <w:t xml:space="preserve">, no, </w:t>
      </w:r>
      <w:r w:rsidRPr="00A1763A" w:rsidR="001A3456">
        <w:t>because we have only just started</w:t>
      </w:r>
      <w:r w:rsidRPr="00A1763A" w:rsidR="00C931D9">
        <w:t>. W</w:t>
      </w:r>
      <w:r w:rsidRPr="00A1763A" w:rsidR="001A3456">
        <w:t>e would certainly want there to be</w:t>
      </w:r>
      <w:r w:rsidRPr="00A1763A" w:rsidR="00C931D9">
        <w:t xml:space="preserve">. </w:t>
      </w:r>
      <w:r w:rsidRPr="00A1763A" w:rsidR="001A3456">
        <w:t>CQC</w:t>
      </w:r>
      <w:r w:rsidRPr="00A1763A">
        <w:t xml:space="preserve">, </w:t>
      </w:r>
      <w:r w:rsidRPr="00A1763A" w:rsidR="001A3456">
        <w:t xml:space="preserve">as is </w:t>
      </w:r>
      <w:r w:rsidRPr="00A1763A" w:rsidR="006C55D7">
        <w:t>its</w:t>
      </w:r>
      <w:r w:rsidRPr="00A1763A" w:rsidR="001A3456">
        <w:t xml:space="preserve"> normal practice</w:t>
      </w:r>
      <w:r w:rsidRPr="00A1763A">
        <w:t xml:space="preserve">, </w:t>
      </w:r>
      <w:r w:rsidRPr="00A1763A" w:rsidR="001A3456">
        <w:t>report</w:t>
      </w:r>
      <w:r w:rsidRPr="00A1763A">
        <w:t>s</w:t>
      </w:r>
      <w:r w:rsidRPr="00A1763A" w:rsidR="001A3456">
        <w:t xml:space="preserve"> both </w:t>
      </w:r>
      <w:r w:rsidRPr="00A1763A">
        <w:t xml:space="preserve">on </w:t>
      </w:r>
      <w:r w:rsidRPr="00A1763A" w:rsidR="001A3456">
        <w:t>things that need to improve and</w:t>
      </w:r>
      <w:r w:rsidRPr="00A1763A">
        <w:t xml:space="preserve"> best practice. </w:t>
      </w:r>
    </w:p>
    <w:p w:rsidR="00E5141C" w:rsidRPr="00A1763A" w:rsidP="001A3456">
      <w:pPr>
        <w:pStyle w:val="Answer"/>
      </w:pPr>
      <w:sdt>
        <w:sdtPr>
          <w:alias w:val="Witness"/>
          <w:id w:val="-2043435638"/>
          <w:placeholder>
            <w:docPart w:val="F355A8D3199944388BEFD53AE3D9EB8D"/>
          </w:placeholder>
          <w:richText/>
        </w:sdtPr>
        <w:sdtContent>
          <w:r w:rsidRPr="00A1763A">
            <w:rPr>
              <w:b/>
              <w:bCs/>
              <w:i/>
              <w:iCs/>
            </w:rPr>
            <w:t>Michelle Dyson:</w:t>
          </w:r>
        </w:sdtContent>
      </w:sdt>
      <w:r w:rsidRPr="00A1763A">
        <w:t xml:space="preserve"> C</w:t>
      </w:r>
      <w:r w:rsidRPr="00A1763A" w:rsidR="001A3456">
        <w:t>an I just come back on your prior question quickly</w:t>
      </w:r>
      <w:r w:rsidRPr="00A1763A">
        <w:t>? P</w:t>
      </w:r>
      <w:r w:rsidRPr="00A1763A" w:rsidR="001A3456">
        <w:t>art of the benefit of this is how local authorities are preparing for it</w:t>
      </w:r>
      <w:r w:rsidRPr="00A1763A">
        <w:t>. At e</w:t>
      </w:r>
      <w:r w:rsidRPr="00A1763A" w:rsidR="001A3456">
        <w:t xml:space="preserve">very local authority </w:t>
      </w:r>
      <w:r w:rsidRPr="00A1763A">
        <w:t xml:space="preserve">that </w:t>
      </w:r>
      <w:r w:rsidRPr="00A1763A" w:rsidR="001A3456">
        <w:t>I visit</w:t>
      </w:r>
      <w:r w:rsidRPr="00A1763A">
        <w:t xml:space="preserve">, it </w:t>
      </w:r>
      <w:r w:rsidRPr="00A1763A" w:rsidR="001A3456">
        <w:t>is so top of mind</w:t>
      </w:r>
      <w:r w:rsidRPr="00A1763A">
        <w:t xml:space="preserve"> that </w:t>
      </w:r>
      <w:r w:rsidRPr="00A1763A" w:rsidR="001A3456">
        <w:t>they are now going to be inspected and they have not been before on adult social care</w:t>
      </w:r>
      <w:r w:rsidRPr="00A1763A">
        <w:t xml:space="preserve">. </w:t>
      </w:r>
    </w:p>
    <w:p w:rsidR="00664BA2" w:rsidRPr="00A1763A" w:rsidP="001A3456">
      <w:pPr>
        <w:pStyle w:val="Answer"/>
      </w:pPr>
      <w:r w:rsidRPr="00A1763A">
        <w:t>T</w:t>
      </w:r>
      <w:r w:rsidRPr="00A1763A" w:rsidR="001A3456">
        <w:t>hey are doing self-assessments</w:t>
      </w:r>
      <w:r w:rsidRPr="00A1763A">
        <w:t xml:space="preserve"> and getting </w:t>
      </w:r>
      <w:r w:rsidRPr="00A1763A" w:rsidR="001A3456">
        <w:t>peer assessments in advance of being inspected</w:t>
      </w:r>
      <w:r w:rsidRPr="00A1763A">
        <w:t>. T</w:t>
      </w:r>
      <w:r w:rsidRPr="00A1763A" w:rsidR="001A3456">
        <w:t xml:space="preserve">hat assessment is happening across the full gamut of the </w:t>
      </w:r>
      <w:r w:rsidRPr="00A1763A">
        <w:t xml:space="preserve">Care Act. </w:t>
      </w:r>
      <w:r w:rsidRPr="00A1763A" w:rsidR="007165F0">
        <w:t xml:space="preserve">I think we </w:t>
      </w:r>
      <w:r w:rsidRPr="00A1763A" w:rsidR="001A3456">
        <w:t>will see improvements almost ahead of CQC going in</w:t>
      </w:r>
      <w:r w:rsidRPr="00A1763A">
        <w:t xml:space="preserve">. </w:t>
      </w:r>
    </w:p>
    <w:p w:rsidR="00E5141C" w:rsidRPr="00A1763A" w:rsidP="00664BA2">
      <w:pPr>
        <w:pStyle w:val="Question"/>
      </w:pPr>
      <w:sdt>
        <w:sdtPr>
          <w:alias w:val="Member"/>
          <w:tag w:val="&lt;Member mnisId='4864' dodsId='119014'&gt;"/>
          <w:id w:val="-515079665"/>
          <w:placeholder>
            <w:docPart w:val="8941E8284E9143D3BAD14AFB9334A5E8"/>
          </w:placeholder>
          <w:richText/>
        </w:sdtPr>
        <w:sdtContent>
          <w:r w:rsidRPr="00A1763A" w:rsidR="00664BA2">
            <w:rPr>
              <w:b/>
            </w:rPr>
            <w:t>Olivia Blake:</w:t>
          </w:r>
        </w:sdtContent>
      </w:sdt>
      <w:r w:rsidRPr="00A1763A" w:rsidR="00664BA2">
        <w:t xml:space="preserve"> </w:t>
      </w:r>
      <w:r w:rsidRPr="00A1763A">
        <w:t>T</w:t>
      </w:r>
      <w:r w:rsidRPr="00A1763A" w:rsidR="001A3456">
        <w:t xml:space="preserve">hat is what we would </w:t>
      </w:r>
      <w:r w:rsidRPr="00A1763A" w:rsidR="00664BA2">
        <w:t>all want</w:t>
      </w:r>
      <w:r w:rsidRPr="00A1763A">
        <w:t>.</w:t>
      </w:r>
    </w:p>
    <w:p w:rsidR="007600BA" w:rsidRPr="00A1763A" w:rsidP="001A3456">
      <w:pPr>
        <w:pStyle w:val="Answer"/>
      </w:pPr>
      <w:sdt>
        <w:sdtPr>
          <w:alias w:val="Witness"/>
          <w:id w:val="35398442"/>
          <w:placeholder>
            <w:docPart w:val="3FB35477086E4EA8A8436AE242BAF9FE"/>
          </w:placeholder>
          <w:richText/>
        </w:sdtPr>
        <w:sdtContent>
          <w:r w:rsidRPr="00A1763A" w:rsidR="00E5141C">
            <w:rPr>
              <w:b/>
              <w:bCs/>
              <w:i/>
              <w:iCs/>
            </w:rPr>
            <w:t>Sir Chris Wormald:</w:t>
          </w:r>
        </w:sdtContent>
      </w:sdt>
      <w:r w:rsidRPr="00A1763A" w:rsidR="00E5141C">
        <w:t xml:space="preserve"> O</w:t>
      </w:r>
      <w:r w:rsidRPr="00A1763A" w:rsidR="001A3456">
        <w:t>n your specific question</w:t>
      </w:r>
      <w:r w:rsidRPr="00A1763A" w:rsidR="00E5141C">
        <w:t>,</w:t>
      </w:r>
      <w:r w:rsidRPr="00A1763A" w:rsidR="001A3456">
        <w:t xml:space="preserve"> we could not point to </w:t>
      </w:r>
      <w:r w:rsidRPr="00A1763A">
        <w:t xml:space="preserve">whether that has </w:t>
      </w:r>
      <w:r w:rsidRPr="00A1763A" w:rsidR="001A3456">
        <w:t xml:space="preserve">happened already because </w:t>
      </w:r>
      <w:r w:rsidRPr="00A1763A">
        <w:t xml:space="preserve">it is </w:t>
      </w:r>
      <w:r w:rsidRPr="00A1763A" w:rsidR="001A3456">
        <w:t>too early</w:t>
      </w:r>
      <w:r w:rsidRPr="00A1763A">
        <w:t>. This</w:t>
      </w:r>
      <w:r w:rsidRPr="00A1763A" w:rsidR="001A3456">
        <w:t xml:space="preserve"> is what we want</w:t>
      </w:r>
      <w:r w:rsidRPr="00A1763A" w:rsidR="007165F0">
        <w:t>.</w:t>
      </w:r>
    </w:p>
    <w:p w:rsidR="007600BA" w:rsidRPr="00A1763A" w:rsidP="00947C14">
      <w:pPr>
        <w:pStyle w:val="Question"/>
      </w:pPr>
      <w:sdt>
        <w:sdtPr>
          <w:alias w:val="Member"/>
          <w:tag w:val="&lt;Member mnisId='4864' dodsId='119014'&gt;"/>
          <w:id w:val="-302235642"/>
          <w:placeholder>
            <w:docPart w:val="C42459173B454D0389D799BA0E408547"/>
          </w:placeholder>
          <w:richText/>
        </w:sdtPr>
        <w:sdtContent>
          <w:r w:rsidRPr="00A1763A">
            <w:rPr>
              <w:b/>
            </w:rPr>
            <w:t>Olivia Blake:</w:t>
          </w:r>
        </w:sdtContent>
      </w:sdt>
      <w:r w:rsidRPr="00A1763A">
        <w:t xml:space="preserve"> Is there </w:t>
      </w:r>
      <w:r w:rsidRPr="00A1763A" w:rsidR="001A3456">
        <w:t xml:space="preserve">a ballpark </w:t>
      </w:r>
      <w:r w:rsidRPr="00A1763A" w:rsidR="00947C14">
        <w:t xml:space="preserve">for when </w:t>
      </w:r>
      <w:r w:rsidRPr="00A1763A" w:rsidR="001A3456">
        <w:t>you expect to see these improvements coming through</w:t>
      </w:r>
      <w:r w:rsidRPr="00A1763A">
        <w:t>? W</w:t>
      </w:r>
      <w:r w:rsidRPr="00A1763A" w:rsidR="001A3456">
        <w:t>hen will the first tranche of these inspections bear fruit</w:t>
      </w:r>
      <w:r w:rsidRPr="00A1763A">
        <w:t>?</w:t>
      </w:r>
    </w:p>
    <w:p w:rsidR="00510712" w:rsidRPr="00A1763A" w:rsidP="001A3456">
      <w:pPr>
        <w:pStyle w:val="Answer"/>
      </w:pPr>
      <w:sdt>
        <w:sdtPr>
          <w:alias w:val="Witness"/>
          <w:id w:val="-482545520"/>
          <w:placeholder>
            <w:docPart w:val="6A2BFF78CB3E4266A67E35B6B6B07C2C"/>
          </w:placeholder>
          <w:richText/>
        </w:sdtPr>
        <w:sdtContent>
          <w:r w:rsidRPr="00A1763A" w:rsidR="007600BA">
            <w:rPr>
              <w:b/>
              <w:bCs/>
              <w:i/>
              <w:iCs/>
            </w:rPr>
            <w:t>Michelle Dyson:</w:t>
          </w:r>
        </w:sdtContent>
      </w:sdt>
      <w:r w:rsidRPr="00A1763A" w:rsidR="007600BA">
        <w:t xml:space="preserve"> E</w:t>
      </w:r>
      <w:r w:rsidRPr="00A1763A" w:rsidR="001A3456">
        <w:t>veryone is looking at the first five reports</w:t>
      </w:r>
      <w:r w:rsidRPr="00A1763A" w:rsidR="007600BA">
        <w:t xml:space="preserve">. The Secretary of State </w:t>
      </w:r>
      <w:r w:rsidRPr="00A1763A" w:rsidR="001A3456">
        <w:t>has given CQC five areas on which to focus</w:t>
      </w:r>
      <w:r w:rsidRPr="00A1763A" w:rsidR="007600BA">
        <w:t xml:space="preserve">, of </w:t>
      </w:r>
      <w:r w:rsidRPr="00A1763A" w:rsidR="001A3456">
        <w:t>which I can remember three</w:t>
      </w:r>
      <w:r w:rsidRPr="00A1763A" w:rsidR="007600BA">
        <w:t>:</w:t>
      </w:r>
      <w:r w:rsidRPr="00A1763A" w:rsidR="001A3456">
        <w:t xml:space="preserve"> commissioning practice</w:t>
      </w:r>
      <w:r w:rsidRPr="00A1763A" w:rsidR="007600BA">
        <w:t xml:space="preserve">, </w:t>
      </w:r>
      <w:r w:rsidRPr="00A1763A" w:rsidR="001A3456">
        <w:t>as we have discussed</w:t>
      </w:r>
      <w:r w:rsidRPr="00A1763A" w:rsidR="007600BA">
        <w:t>;</w:t>
      </w:r>
      <w:r w:rsidRPr="00A1763A" w:rsidR="001A3456">
        <w:t xml:space="preserve"> workforce</w:t>
      </w:r>
      <w:r w:rsidRPr="00A1763A" w:rsidR="007600BA">
        <w:t xml:space="preserve">; </w:t>
      </w:r>
      <w:r w:rsidRPr="00A1763A" w:rsidR="001A3456">
        <w:t>and capacity for people coming out of hospital</w:t>
      </w:r>
      <w:r w:rsidRPr="00A1763A" w:rsidR="007600BA">
        <w:t xml:space="preserve">. </w:t>
      </w:r>
      <w:r w:rsidRPr="00A1763A">
        <w:t>A</w:t>
      </w:r>
      <w:r w:rsidRPr="00A1763A" w:rsidR="001A3456">
        <w:t>nother one might be waiting lists</w:t>
      </w:r>
      <w:r w:rsidRPr="00A1763A">
        <w:t xml:space="preserve">. </w:t>
      </w:r>
    </w:p>
    <w:p w:rsidR="00510712" w:rsidRPr="00A1763A" w:rsidP="001A3456">
      <w:pPr>
        <w:pStyle w:val="Answer"/>
      </w:pPr>
      <w:r w:rsidRPr="00A1763A">
        <w:t xml:space="preserve">In </w:t>
      </w:r>
      <w:r w:rsidRPr="00A1763A" w:rsidR="001A3456">
        <w:t>reality</w:t>
      </w:r>
      <w:r w:rsidRPr="00A1763A">
        <w:t xml:space="preserve">, we will </w:t>
      </w:r>
      <w:r w:rsidRPr="00A1763A" w:rsidR="007165F0">
        <w:t>see</w:t>
      </w:r>
      <w:r w:rsidRPr="00A1763A">
        <w:t xml:space="preserve"> improvements </w:t>
      </w:r>
      <w:r w:rsidRPr="00A1763A" w:rsidR="001A3456">
        <w:t xml:space="preserve">across the whole of the </w:t>
      </w:r>
      <w:r w:rsidRPr="00A1763A">
        <w:t xml:space="preserve">Care Act </w:t>
      </w:r>
      <w:r w:rsidRPr="00A1763A" w:rsidR="001A3456">
        <w:t>because CQC is asking questions across all those areas</w:t>
      </w:r>
      <w:r w:rsidRPr="00A1763A" w:rsidR="007165F0">
        <w:t xml:space="preserve"> and</w:t>
      </w:r>
      <w:r w:rsidRPr="00A1763A">
        <w:t xml:space="preserve"> </w:t>
      </w:r>
      <w:r w:rsidRPr="00A1763A" w:rsidR="001A3456">
        <w:t>leadership</w:t>
      </w:r>
      <w:r w:rsidRPr="00A1763A">
        <w:t>,</w:t>
      </w:r>
      <w:r w:rsidR="007D12BD">
        <w:t xml:space="preserve"> etc</w:t>
      </w:r>
      <w:r w:rsidRPr="00A1763A">
        <w:t xml:space="preserve">. </w:t>
      </w:r>
    </w:p>
    <w:p w:rsidR="00FD033E" w:rsidRPr="00A1763A" w:rsidP="001A3456">
      <w:pPr>
        <w:pStyle w:val="Answer"/>
      </w:pPr>
      <w:sdt>
        <w:sdtPr>
          <w:alias w:val="Witness"/>
          <w:id w:val="-1718508944"/>
          <w:placeholder>
            <w:docPart w:val="17BF81090E594E28BFBC0393DE1EFF42"/>
          </w:placeholder>
          <w:richText/>
        </w:sdtPr>
        <w:sdtContent>
          <w:r w:rsidRPr="00A1763A" w:rsidR="00510712">
            <w:rPr>
              <w:b/>
              <w:bCs/>
              <w:i/>
              <w:iCs/>
            </w:rPr>
            <w:t>Catherine Frances:</w:t>
          </w:r>
        </w:sdtContent>
      </w:sdt>
      <w:r w:rsidRPr="00A1763A" w:rsidR="00510712">
        <w:t xml:space="preserve"> I</w:t>
      </w:r>
      <w:r w:rsidRPr="00A1763A" w:rsidR="001A3456">
        <w:t>f I could build on that</w:t>
      </w:r>
      <w:r w:rsidRPr="00A1763A" w:rsidR="004155D9">
        <w:t xml:space="preserve"> and </w:t>
      </w:r>
      <w:r w:rsidRPr="00A1763A" w:rsidR="001A3456">
        <w:t>connect</w:t>
      </w:r>
      <w:r w:rsidRPr="00A1763A" w:rsidR="004155D9">
        <w:t xml:space="preserve"> it</w:t>
      </w:r>
      <w:r w:rsidRPr="00A1763A" w:rsidR="001A3456">
        <w:t xml:space="preserve"> to DHSC’s reform</w:t>
      </w:r>
      <w:r w:rsidRPr="00A1763A" w:rsidR="00C85598">
        <w:t>s</w:t>
      </w:r>
      <w:r w:rsidRPr="00A1763A" w:rsidR="001A3456">
        <w:t xml:space="preserve"> </w:t>
      </w:r>
      <w:r w:rsidRPr="00A1763A" w:rsidR="007165F0">
        <w:t>for</w:t>
      </w:r>
      <w:r w:rsidRPr="00A1763A" w:rsidR="004155D9">
        <w:t xml:space="preserve"> </w:t>
      </w:r>
      <w:r w:rsidRPr="00A1763A" w:rsidR="001A3456">
        <w:t>CQC</w:t>
      </w:r>
      <w:r w:rsidRPr="00A1763A" w:rsidR="00510712">
        <w:t xml:space="preserve">, </w:t>
      </w:r>
      <w:r w:rsidRPr="00A1763A" w:rsidR="001A3456">
        <w:t xml:space="preserve">our </w:t>
      </w:r>
      <w:r w:rsidRPr="00A1763A" w:rsidR="00510712">
        <w:t>D</w:t>
      </w:r>
      <w:r w:rsidRPr="00A1763A" w:rsidR="001A3456">
        <w:t>epartment ha</w:t>
      </w:r>
      <w:r w:rsidRPr="00A1763A" w:rsidR="00510712">
        <w:t>s</w:t>
      </w:r>
      <w:r w:rsidRPr="00A1763A" w:rsidR="001A3456">
        <w:t xml:space="preserve"> launched </w:t>
      </w:r>
      <w:r w:rsidRPr="00A1763A" w:rsidR="00160307">
        <w:t>Oflog. O</w:t>
      </w:r>
      <w:r w:rsidRPr="00A1763A" w:rsidR="001A3456">
        <w:t xml:space="preserve">ne of the principal aims of </w:t>
      </w:r>
      <w:r w:rsidRPr="00A1763A" w:rsidR="00160307">
        <w:t>Of</w:t>
      </w:r>
      <w:r w:rsidRPr="00A1763A" w:rsidR="001A3456">
        <w:t>log is to draw from existing data sources</w:t>
      </w:r>
      <w:r w:rsidRPr="00A1763A" w:rsidR="00160307">
        <w:t xml:space="preserve">, </w:t>
      </w:r>
      <w:r w:rsidRPr="00A1763A" w:rsidR="001A3456">
        <w:t xml:space="preserve">not </w:t>
      </w:r>
      <w:r w:rsidRPr="00A1763A">
        <w:t xml:space="preserve">to </w:t>
      </w:r>
      <w:r w:rsidRPr="00A1763A" w:rsidR="001A3456">
        <w:t>create loads of new ones</w:t>
      </w:r>
      <w:r w:rsidRPr="00A1763A">
        <w:t xml:space="preserve">, and to </w:t>
      </w:r>
      <w:r w:rsidRPr="00A1763A" w:rsidR="001A3456">
        <w:t>look at where there is good practice and try to build the sharing of good practice</w:t>
      </w:r>
      <w:r w:rsidRPr="00A1763A">
        <w:t>.</w:t>
      </w:r>
    </w:p>
    <w:p w:rsidR="00FD033E" w:rsidRPr="00A1763A" w:rsidP="001A3456">
      <w:pPr>
        <w:pStyle w:val="Answer"/>
      </w:pPr>
      <w:r w:rsidRPr="00A1763A">
        <w:t>T</w:t>
      </w:r>
      <w:r w:rsidRPr="00A1763A" w:rsidR="001A3456">
        <w:t>hat is across a range of services</w:t>
      </w:r>
      <w:r w:rsidRPr="00A1763A">
        <w:t xml:space="preserve">, </w:t>
      </w:r>
      <w:r w:rsidRPr="00A1763A" w:rsidR="001A3456">
        <w:t xml:space="preserve">but </w:t>
      </w:r>
      <w:r w:rsidRPr="00A1763A">
        <w:t xml:space="preserve">its aim is </w:t>
      </w:r>
      <w:r w:rsidRPr="00A1763A" w:rsidR="001A3456">
        <w:t xml:space="preserve">to achieve something </w:t>
      </w:r>
      <w:r w:rsidRPr="00A1763A">
        <w:t xml:space="preserve">that </w:t>
      </w:r>
      <w:r w:rsidRPr="00A1763A" w:rsidR="004155D9">
        <w:t xml:space="preserve">Sir </w:t>
      </w:r>
      <w:r w:rsidRPr="00A1763A" w:rsidR="001A3456">
        <w:t>Chris was talking about earlier</w:t>
      </w:r>
      <w:r w:rsidRPr="00A1763A">
        <w:t xml:space="preserve">, </w:t>
      </w:r>
      <w:r w:rsidRPr="00A1763A" w:rsidR="001A3456">
        <w:t xml:space="preserve">which is to prevent a single-minded focus on a few services </w:t>
      </w:r>
      <w:r w:rsidRPr="00A1763A">
        <w:t xml:space="preserve">and instead </w:t>
      </w:r>
      <w:r w:rsidRPr="00A1763A" w:rsidR="001A3456">
        <w:t>get both that cultural piece of sharing best practice across the sector and helping people before they hit problems</w:t>
      </w:r>
      <w:r w:rsidRPr="00A1763A" w:rsidR="00332355">
        <w:t>,</w:t>
      </w:r>
      <w:r w:rsidRPr="00A1763A" w:rsidR="001A3456">
        <w:t xml:space="preserve"> </w:t>
      </w:r>
      <w:r w:rsidRPr="00A1763A" w:rsidR="00332355">
        <w:t xml:space="preserve">while </w:t>
      </w:r>
      <w:r w:rsidRPr="00A1763A" w:rsidR="001A3456">
        <w:t xml:space="preserve">taking a look across </w:t>
      </w:r>
      <w:r w:rsidRPr="00A1763A">
        <w:t xml:space="preserve">the </w:t>
      </w:r>
      <w:r w:rsidRPr="00A1763A" w:rsidR="001A3456">
        <w:t xml:space="preserve">whole council and </w:t>
      </w:r>
      <w:r w:rsidRPr="00A1763A">
        <w:t xml:space="preserve">the </w:t>
      </w:r>
      <w:r w:rsidRPr="00A1763A" w:rsidR="001A3456">
        <w:t xml:space="preserve">situation </w:t>
      </w:r>
      <w:r w:rsidRPr="00A1763A">
        <w:t xml:space="preserve">of this </w:t>
      </w:r>
      <w:r w:rsidRPr="00A1763A" w:rsidR="001A3456">
        <w:t>service within that</w:t>
      </w:r>
      <w:r w:rsidRPr="00A1763A">
        <w:t>.</w:t>
      </w:r>
    </w:p>
    <w:p w:rsidR="00601DC9" w:rsidRPr="00A1763A" w:rsidP="00601DC9">
      <w:pPr>
        <w:pStyle w:val="Question"/>
      </w:pPr>
      <w:sdt>
        <w:sdtPr>
          <w:rPr>
            <w:b/>
          </w:rPr>
          <w:alias w:val="Member"/>
          <w:tag w:val="&lt;Member mnisId='4295' dodsId='107295'&gt;"/>
          <w:id w:val="-1094395141"/>
          <w:placeholder>
            <w:docPart w:val="66B0C89985594471AD7D3EDF41291217"/>
          </w:placeholder>
          <w:richText/>
        </w:sdtPr>
        <w:sdtContent>
          <w:r w:rsidRPr="00A1763A" w:rsidR="00FD033E">
            <w:rPr>
              <w:b/>
            </w:rPr>
            <w:t>Chair:</w:t>
          </w:r>
        </w:sdtContent>
      </w:sdt>
      <w:r w:rsidRPr="00A1763A" w:rsidR="00FD033E">
        <w:t xml:space="preserve"> </w:t>
      </w:r>
      <w:r w:rsidRPr="00A1763A" w:rsidR="001A3456">
        <w:t>I am just going back to this novel database to pay providers for training</w:t>
      </w:r>
      <w:r w:rsidRPr="00A1763A">
        <w:t>. I</w:t>
      </w:r>
      <w:r w:rsidRPr="00A1763A" w:rsidR="001A3456">
        <w:t xml:space="preserve">t is interesting </w:t>
      </w:r>
      <w:r w:rsidRPr="00A1763A" w:rsidR="00332355">
        <w:t xml:space="preserve">that </w:t>
      </w:r>
      <w:r w:rsidRPr="00A1763A" w:rsidR="001A3456">
        <w:t>you chose to go that route</w:t>
      </w:r>
      <w:r w:rsidRPr="00A1763A">
        <w:t>. T</w:t>
      </w:r>
      <w:r w:rsidRPr="00A1763A" w:rsidR="001A3456">
        <w:t xml:space="preserve">here </w:t>
      </w:r>
      <w:r w:rsidRPr="00A1763A">
        <w:t xml:space="preserve">are </w:t>
      </w:r>
      <w:r w:rsidRPr="00A1763A" w:rsidR="001A3456">
        <w:t>local authorities up and down the country that have good connections with their providers and are in touch with them all the time</w:t>
      </w:r>
      <w:r w:rsidRPr="00A1763A">
        <w:t>. D</w:t>
      </w:r>
      <w:r w:rsidRPr="00A1763A" w:rsidR="001A3456">
        <w:t xml:space="preserve">id </w:t>
      </w:r>
      <w:r w:rsidRPr="00A1763A">
        <w:t xml:space="preserve">you </w:t>
      </w:r>
      <w:r w:rsidRPr="00A1763A" w:rsidR="001A3456">
        <w:t>not consider routing it through local authorities to make the payments</w:t>
      </w:r>
      <w:r w:rsidRPr="00A1763A">
        <w:t>?</w:t>
      </w:r>
    </w:p>
    <w:p w:rsidR="004732D0" w:rsidRPr="00A1763A" w:rsidP="00603526">
      <w:pPr>
        <w:pStyle w:val="Answer"/>
      </w:pPr>
      <w:sdt>
        <w:sdtPr>
          <w:alias w:val="Witness"/>
          <w:id w:val="90209325"/>
          <w:placeholder>
            <w:docPart w:val="AA57458E0B154094A17D5C5185855AA4"/>
          </w:placeholder>
          <w:richText/>
        </w:sdtPr>
        <w:sdtContent>
          <w:r w:rsidRPr="00A1763A" w:rsidR="00603526">
            <w:rPr>
              <w:b/>
              <w:bCs/>
              <w:i/>
              <w:iCs/>
            </w:rPr>
            <w:t>Michelle Dyson:</w:t>
          </w:r>
        </w:sdtContent>
      </w:sdt>
      <w:r w:rsidRPr="00A1763A" w:rsidR="00603526">
        <w:t xml:space="preserve"> T</w:t>
      </w:r>
      <w:r w:rsidRPr="00A1763A" w:rsidR="001A3456">
        <w:t>he business case will have looked at all the different routes for doing this</w:t>
      </w:r>
      <w:r w:rsidRPr="00A1763A">
        <w:t>. O</w:t>
      </w:r>
      <w:r w:rsidRPr="00A1763A" w:rsidR="001A3456">
        <w:t xml:space="preserve">ne of the benefits of doing it in this way is </w:t>
      </w:r>
      <w:r w:rsidRPr="00A1763A">
        <w:t xml:space="preserve">that </w:t>
      </w:r>
      <w:r w:rsidRPr="00A1763A" w:rsidR="001A3456">
        <w:t>it gives us a direct route to providers</w:t>
      </w:r>
      <w:r w:rsidRPr="00A1763A">
        <w:t xml:space="preserve">. </w:t>
      </w:r>
    </w:p>
    <w:p w:rsidR="004732D0" w:rsidRPr="00A1763A" w:rsidP="00603526">
      <w:pPr>
        <w:pStyle w:val="Answer"/>
      </w:pPr>
      <w:r w:rsidRPr="00A1763A">
        <w:t>O</w:t>
      </w:r>
      <w:r w:rsidRPr="00A1763A" w:rsidR="001A3456">
        <w:t>ne of the things we learned in the pandemic was that we had no direct route to make payments to providers</w:t>
      </w:r>
      <w:r w:rsidRPr="00A1763A">
        <w:t xml:space="preserve">. We </w:t>
      </w:r>
      <w:r w:rsidRPr="00A1763A" w:rsidR="001A3456">
        <w:t>have now taken legal powers such that we can do that directly</w:t>
      </w:r>
      <w:r w:rsidRPr="00A1763A">
        <w:t>. I</w:t>
      </w:r>
      <w:r w:rsidRPr="00A1763A" w:rsidR="001A3456">
        <w:t>n the pandemic</w:t>
      </w:r>
      <w:r w:rsidRPr="00A1763A">
        <w:t xml:space="preserve">, </w:t>
      </w:r>
      <w:r w:rsidRPr="00A1763A" w:rsidR="001A3456">
        <w:t>we had to give money to local authorities to passport straight on</w:t>
      </w:r>
      <w:r w:rsidRPr="00A1763A">
        <w:t xml:space="preserve">. </w:t>
      </w:r>
    </w:p>
    <w:p w:rsidR="004732D0" w:rsidRPr="00A1763A" w:rsidP="00953906">
      <w:pPr>
        <w:pStyle w:val="Question"/>
      </w:pPr>
      <w:sdt>
        <w:sdtPr>
          <w:rPr>
            <w:b/>
          </w:rPr>
          <w:alias w:val="Member"/>
          <w:tag w:val="&lt;Member mnisId='4295' dodsId='107295'&gt;"/>
          <w:id w:val="-278338215"/>
          <w:placeholder>
            <w:docPart w:val="FD3204658E8843C3B9D55D055BFC4BBE"/>
          </w:placeholder>
          <w:richText/>
        </w:sdtPr>
        <w:sdtContent>
          <w:r w:rsidRPr="00A1763A">
            <w:rPr>
              <w:b/>
            </w:rPr>
            <w:t>Chair:</w:t>
          </w:r>
        </w:sdtContent>
      </w:sdt>
      <w:r w:rsidRPr="00A1763A">
        <w:t xml:space="preserve"> W</w:t>
      </w:r>
      <w:r w:rsidRPr="00A1763A" w:rsidR="001A3456">
        <w:t>hat was wrong with that</w:t>
      </w:r>
      <w:r w:rsidRPr="00A1763A">
        <w:t>?</w:t>
      </w:r>
    </w:p>
    <w:p w:rsidR="00953906" w:rsidRPr="00A1763A" w:rsidP="00603526">
      <w:pPr>
        <w:pStyle w:val="Answer"/>
      </w:pPr>
      <w:sdt>
        <w:sdtPr>
          <w:alias w:val="Witness"/>
          <w:id w:val="-456487819"/>
          <w:placeholder>
            <w:docPart w:val="E324C647DE32454FB800E6B3FFB32180"/>
          </w:placeholder>
          <w:richText/>
        </w:sdtPr>
        <w:sdtContent>
          <w:r w:rsidRPr="00A1763A" w:rsidR="004732D0">
            <w:rPr>
              <w:b/>
              <w:bCs/>
              <w:i/>
              <w:iCs/>
            </w:rPr>
            <w:t>Michelle Dyson:</w:t>
          </w:r>
        </w:sdtContent>
      </w:sdt>
      <w:r w:rsidRPr="00A1763A" w:rsidR="004732D0">
        <w:t xml:space="preserve"> I</w:t>
      </w:r>
      <w:r w:rsidRPr="00A1763A" w:rsidR="001A3456">
        <w:t xml:space="preserve">t is not </w:t>
      </w:r>
      <w:r w:rsidRPr="00A1763A" w:rsidR="00332355">
        <w:t xml:space="preserve">a </w:t>
      </w:r>
      <w:r w:rsidRPr="00A1763A" w:rsidR="001A3456">
        <w:t>very direct route</w:t>
      </w:r>
      <w:r w:rsidRPr="00A1763A" w:rsidR="004732D0">
        <w:t xml:space="preserve">. Mostly, </w:t>
      </w:r>
      <w:r w:rsidRPr="00A1763A" w:rsidR="001A3456">
        <w:t xml:space="preserve">I am sure we will absolutely </w:t>
      </w:r>
      <w:r w:rsidRPr="00A1763A" w:rsidR="004732D0">
        <w:t xml:space="preserve">still </w:t>
      </w:r>
      <w:r w:rsidRPr="00A1763A" w:rsidR="001A3456">
        <w:t xml:space="preserve">want to </w:t>
      </w:r>
      <w:r w:rsidRPr="00A1763A" w:rsidR="004732D0">
        <w:t xml:space="preserve">put </w:t>
      </w:r>
      <w:r w:rsidRPr="00A1763A" w:rsidR="001A3456">
        <w:t>money into local authorities</w:t>
      </w:r>
      <w:r w:rsidRPr="00A1763A" w:rsidR="004732D0">
        <w:t xml:space="preserve">, </w:t>
      </w:r>
      <w:r w:rsidRPr="00A1763A" w:rsidR="001A3456">
        <w:t>but</w:t>
      </w:r>
      <w:r w:rsidRPr="00A1763A" w:rsidR="004732D0">
        <w:t xml:space="preserve"> </w:t>
      </w:r>
      <w:r w:rsidRPr="00A1763A" w:rsidR="001A3456">
        <w:t>the aim is to get money to providers</w:t>
      </w:r>
      <w:r w:rsidRPr="00A1763A" w:rsidR="004732D0">
        <w:t>. Y</w:t>
      </w:r>
      <w:r w:rsidRPr="00A1763A" w:rsidR="001A3456">
        <w:t>ou have to remember that not all providers have a relationship with local authorities</w:t>
      </w:r>
      <w:r w:rsidRPr="00A1763A" w:rsidR="004732D0">
        <w:t xml:space="preserve">. </w:t>
      </w:r>
      <w:r w:rsidRPr="00A1763A">
        <w:t>M</w:t>
      </w:r>
      <w:r w:rsidRPr="00A1763A" w:rsidR="001A3456">
        <w:t>ost do</w:t>
      </w:r>
      <w:r w:rsidRPr="00A1763A">
        <w:t xml:space="preserve">, </w:t>
      </w:r>
      <w:r w:rsidRPr="00A1763A" w:rsidR="001A3456">
        <w:t xml:space="preserve">but not every single one </w:t>
      </w:r>
      <w:r w:rsidRPr="00A1763A">
        <w:t xml:space="preserve">does. </w:t>
      </w:r>
    </w:p>
    <w:p w:rsidR="00953906" w:rsidRPr="00A1763A" w:rsidP="00E12504">
      <w:pPr>
        <w:pStyle w:val="Question"/>
      </w:pPr>
      <w:sdt>
        <w:sdtPr>
          <w:rPr>
            <w:b/>
          </w:rPr>
          <w:alias w:val="Member"/>
          <w:tag w:val="&lt;Member mnisId='4295' dodsId='107295'&gt;"/>
          <w:id w:val="-480154093"/>
          <w:placeholder>
            <w:docPart w:val="CFE6E7E0B7B6459895C1962F44B6446D"/>
          </w:placeholder>
          <w:richText/>
        </w:sdtPr>
        <w:sdtContent>
          <w:r w:rsidRPr="00A1763A">
            <w:rPr>
              <w:b/>
            </w:rPr>
            <w:t>Chair:</w:t>
          </w:r>
        </w:sdtContent>
      </w:sdt>
      <w:r w:rsidRPr="00A1763A">
        <w:t xml:space="preserve"> P</w:t>
      </w:r>
      <w:r w:rsidRPr="00A1763A" w:rsidR="001A3456">
        <w:t>erhaps they all should</w:t>
      </w:r>
      <w:r w:rsidRPr="00A1763A">
        <w:t xml:space="preserve">. Is </w:t>
      </w:r>
      <w:r w:rsidRPr="00A1763A" w:rsidR="001A3456">
        <w:t xml:space="preserve">there </w:t>
      </w:r>
      <w:r w:rsidRPr="00A1763A">
        <w:t xml:space="preserve">not </w:t>
      </w:r>
      <w:r w:rsidRPr="00A1763A" w:rsidR="001A3456">
        <w:t>a benefit in place-based policy</w:t>
      </w:r>
      <w:r w:rsidR="00C01C0C">
        <w:t xml:space="preserve"> </w:t>
      </w:r>
      <w:r w:rsidRPr="00A1763A" w:rsidR="001A3456">
        <w:t>making</w:t>
      </w:r>
      <w:r w:rsidRPr="00A1763A">
        <w:t xml:space="preserve">? </w:t>
      </w:r>
    </w:p>
    <w:p w:rsidR="00045EBF" w:rsidRPr="00A1763A" w:rsidP="00603526">
      <w:pPr>
        <w:pStyle w:val="Answer"/>
      </w:pPr>
      <w:sdt>
        <w:sdtPr>
          <w:rPr>
            <w:b/>
          </w:rPr>
          <w:alias w:val="Witness"/>
          <w:id w:val="-2035958026"/>
          <w:placeholder>
            <w:docPart w:val="BD46A0165B484BED99F8807374ECAA9C"/>
          </w:placeholder>
          <w:richText/>
        </w:sdtPr>
        <w:sdtContent>
          <w:r w:rsidRPr="00A1763A" w:rsidR="00953906">
            <w:rPr>
              <w:b/>
              <w:bCs/>
              <w:i/>
              <w:iCs/>
            </w:rPr>
            <w:t>Michelle Dyson:</w:t>
          </w:r>
        </w:sdtContent>
      </w:sdt>
      <w:r w:rsidRPr="00A1763A" w:rsidR="00953906">
        <w:rPr>
          <w:b/>
        </w:rPr>
        <w:t xml:space="preserve"> </w:t>
      </w:r>
      <w:r w:rsidRPr="00A1763A" w:rsidR="00953906">
        <w:rPr>
          <w:bCs/>
        </w:rPr>
        <w:t>T</w:t>
      </w:r>
      <w:r w:rsidRPr="00A1763A" w:rsidR="001A3456">
        <w:t>hat is how we mostly we do things</w:t>
      </w:r>
      <w:r w:rsidRPr="00A1763A" w:rsidR="00953906">
        <w:t xml:space="preserve">. Here, </w:t>
      </w:r>
      <w:r w:rsidRPr="00A1763A" w:rsidR="001A3456">
        <w:t xml:space="preserve">we are trying to get people to do training that the provider pays and </w:t>
      </w:r>
      <w:r w:rsidRPr="00A1763A" w:rsidR="00953906">
        <w:t xml:space="preserve">then </w:t>
      </w:r>
      <w:r w:rsidRPr="00A1763A" w:rsidR="001A3456">
        <w:t>claims back for</w:t>
      </w:r>
      <w:r w:rsidRPr="00A1763A">
        <w:t xml:space="preserve">. They </w:t>
      </w:r>
      <w:r w:rsidRPr="00A1763A" w:rsidR="001A3456">
        <w:t xml:space="preserve">claim back direct from the Government rather than going through </w:t>
      </w:r>
      <w:r w:rsidRPr="00A1763A">
        <w:t xml:space="preserve">the </w:t>
      </w:r>
      <w:r w:rsidRPr="00A1763A" w:rsidR="001A3456">
        <w:t>local authority</w:t>
      </w:r>
      <w:r w:rsidRPr="00A1763A">
        <w:t>. T</w:t>
      </w:r>
      <w:r w:rsidRPr="00A1763A" w:rsidR="001A3456">
        <w:t>here is a</w:t>
      </w:r>
      <w:r w:rsidRPr="00A1763A">
        <w:t>n</w:t>
      </w:r>
      <w:r w:rsidRPr="00A1763A" w:rsidR="001A3456">
        <w:t xml:space="preserve"> efficiency to it</w:t>
      </w:r>
      <w:r w:rsidRPr="00A1763A">
        <w:t>. B</w:t>
      </w:r>
      <w:r w:rsidRPr="00A1763A" w:rsidR="001A3456">
        <w:t>uilding this platform gives us a route to do that in the future</w:t>
      </w:r>
      <w:r w:rsidRPr="00A1763A">
        <w:t xml:space="preserve">, </w:t>
      </w:r>
      <w:r w:rsidRPr="00A1763A" w:rsidR="001A3456">
        <w:t>if we need to use it in the future for other purposes</w:t>
      </w:r>
      <w:r w:rsidRPr="00A1763A">
        <w:t xml:space="preserve">. </w:t>
      </w:r>
    </w:p>
    <w:p w:rsidR="00E12504" w:rsidRPr="00A1763A" w:rsidP="00603526">
      <w:pPr>
        <w:pStyle w:val="Answer"/>
      </w:pPr>
      <w:sdt>
        <w:sdtPr>
          <w:alias w:val="Witness"/>
          <w:id w:val="-912230248"/>
          <w:placeholder>
            <w:docPart w:val="AD8498FDF9664DC69A3D88E547702542"/>
          </w:placeholder>
          <w:richText/>
        </w:sdtPr>
        <w:sdtContent>
          <w:r w:rsidRPr="00A1763A" w:rsidR="00045EBF">
            <w:rPr>
              <w:b/>
              <w:bCs/>
              <w:i/>
              <w:iCs/>
            </w:rPr>
            <w:t>Catherine Frances:</w:t>
          </w:r>
        </w:sdtContent>
      </w:sdt>
      <w:r w:rsidRPr="00A1763A" w:rsidR="00045EBF">
        <w:t xml:space="preserve"> O</w:t>
      </w:r>
      <w:r w:rsidRPr="00A1763A" w:rsidR="001A3456">
        <w:t>ne of the things th</w:t>
      </w:r>
      <w:r w:rsidRPr="00A1763A">
        <w:t>at</w:t>
      </w:r>
      <w:r w:rsidRPr="00A1763A" w:rsidR="001A3456">
        <w:t xml:space="preserve"> council</w:t>
      </w:r>
      <w:r w:rsidRPr="00A1763A">
        <w:t>s</w:t>
      </w:r>
      <w:r w:rsidRPr="00A1763A" w:rsidR="001A3456">
        <w:t xml:space="preserve"> say to us about local government workforce</w:t>
      </w:r>
      <w:r w:rsidRPr="00A1763A">
        <w:t xml:space="preserve">s, </w:t>
      </w:r>
      <w:r w:rsidRPr="00A1763A" w:rsidR="001A3456">
        <w:t xml:space="preserve">recognising </w:t>
      </w:r>
      <w:r w:rsidRPr="00A1763A">
        <w:t xml:space="preserve">that </w:t>
      </w:r>
      <w:r w:rsidRPr="00A1763A" w:rsidR="001A3456">
        <w:t>the</w:t>
      </w:r>
      <w:r w:rsidRPr="00A1763A">
        <w:t xml:space="preserve">re is </w:t>
      </w:r>
      <w:r w:rsidRPr="00A1763A" w:rsidR="001A3456">
        <w:t>a range of different workforces</w:t>
      </w:r>
      <w:r w:rsidRPr="00A1763A">
        <w:t xml:space="preserve">, </w:t>
      </w:r>
      <w:r w:rsidRPr="00A1763A" w:rsidR="001A3456">
        <w:t>is that national leadership in this area is really helpful</w:t>
      </w:r>
      <w:r w:rsidRPr="00A1763A">
        <w:t xml:space="preserve">. It </w:t>
      </w:r>
      <w:r w:rsidRPr="00A1763A" w:rsidR="001A3456">
        <w:t>comes back to the point earlier about valuing this workforce</w:t>
      </w:r>
      <w:r w:rsidRPr="00A1763A" w:rsidR="00820EA0">
        <w:t>,</w:t>
      </w:r>
      <w:r w:rsidRPr="00A1763A" w:rsidR="0027103A">
        <w:t xml:space="preserve"> </w:t>
      </w:r>
      <w:r w:rsidRPr="00A1763A" w:rsidR="001A3456">
        <w:t>sending a very clear signal that you valu</w:t>
      </w:r>
      <w:r w:rsidRPr="00A1763A">
        <w:t>e</w:t>
      </w:r>
      <w:r w:rsidRPr="00A1763A" w:rsidR="001A3456">
        <w:t xml:space="preserve"> </w:t>
      </w:r>
      <w:r w:rsidRPr="00A1763A" w:rsidR="00820EA0">
        <w:t>it</w:t>
      </w:r>
      <w:r w:rsidRPr="00A1763A" w:rsidR="0027103A">
        <w:t xml:space="preserve"> and </w:t>
      </w:r>
      <w:r w:rsidRPr="00A1763A" w:rsidR="001A3456">
        <w:t>putting in place regular measurements that are transparent and you can take from place to place</w:t>
      </w:r>
      <w:r w:rsidRPr="00A1763A">
        <w:t xml:space="preserve">. </w:t>
      </w:r>
    </w:p>
    <w:p w:rsidR="0027103A" w:rsidRPr="00A1763A" w:rsidP="00603526">
      <w:pPr>
        <w:pStyle w:val="Answer"/>
      </w:pPr>
      <w:r w:rsidRPr="00A1763A">
        <w:t>I accept your point that there is a lot that is local in social care commissioning</w:t>
      </w:r>
      <w:r w:rsidRPr="00A1763A">
        <w:t xml:space="preserve">, but </w:t>
      </w:r>
      <w:r w:rsidRPr="00A1763A">
        <w:t xml:space="preserve">they do also give us this feedback that sometimes on workforce the national signal </w:t>
      </w:r>
      <w:r w:rsidRPr="00A1763A">
        <w:t xml:space="preserve">and </w:t>
      </w:r>
      <w:r w:rsidRPr="00A1763A">
        <w:t>the national systems are really helpful</w:t>
      </w:r>
      <w:r w:rsidR="00C01C0C">
        <w:t>,</w:t>
      </w:r>
      <w:r w:rsidRPr="00A1763A">
        <w:t xml:space="preserve"> to</w:t>
      </w:r>
      <w:r w:rsidRPr="00A1763A">
        <w:t xml:space="preserve">o. </w:t>
      </w:r>
    </w:p>
    <w:p w:rsidR="009911D2" w:rsidRPr="00A1763A" w:rsidP="00820EA0">
      <w:pPr>
        <w:pStyle w:val="Question"/>
        <w:numPr>
          <w:ilvl w:val="0"/>
          <w:numId w:val="0"/>
        </w:numPr>
        <w:ind w:left="794"/>
      </w:pPr>
      <w:sdt>
        <w:sdtPr>
          <w:rPr>
            <w:b/>
          </w:rPr>
          <w:alias w:val="Member"/>
          <w:tag w:val="&lt;Member mnisId='4295' dodsId='107295'&gt;"/>
          <w:id w:val="-37668776"/>
          <w:placeholder>
            <w:docPart w:val="25A83577186E4988A2F3A0C0EC1E42FC"/>
          </w:placeholder>
          <w:richText/>
        </w:sdtPr>
        <w:sdtContent>
          <w:r w:rsidRPr="00A1763A">
            <w:rPr>
              <w:b/>
            </w:rPr>
            <w:t>Chair:</w:t>
          </w:r>
        </w:sdtContent>
      </w:sdt>
      <w:r w:rsidRPr="00A1763A">
        <w:t xml:space="preserve"> </w:t>
      </w:r>
      <w:r w:rsidRPr="00A1763A" w:rsidR="00820EA0">
        <w:t>So are</w:t>
      </w:r>
      <w:r w:rsidRPr="00A1763A" w:rsidR="00601155">
        <w:t xml:space="preserve"> </w:t>
      </w:r>
      <w:r w:rsidRPr="00A1763A" w:rsidR="001A3456">
        <w:t>national standards</w:t>
      </w:r>
      <w:r w:rsidRPr="00A1763A">
        <w:t>.</w:t>
      </w:r>
    </w:p>
    <w:p w:rsidR="009911D2" w:rsidRPr="00A1763A" w:rsidP="00603526">
      <w:pPr>
        <w:pStyle w:val="Answer"/>
      </w:pPr>
      <w:sdt>
        <w:sdtPr>
          <w:alias w:val="Witness"/>
          <w:id w:val="1944412355"/>
          <w:placeholder>
            <w:docPart w:val="96D4A2E9F9AF4A8DBD95604658D089F4"/>
          </w:placeholder>
          <w:richText/>
        </w:sdtPr>
        <w:sdtContent>
          <w:r w:rsidRPr="00A1763A">
            <w:rPr>
              <w:b/>
              <w:bCs/>
              <w:i/>
              <w:iCs/>
            </w:rPr>
            <w:t>Michelle Dyson:</w:t>
          </w:r>
        </w:sdtContent>
      </w:sdt>
      <w:r w:rsidRPr="00A1763A">
        <w:t xml:space="preserve"> Yes, exactly.</w:t>
      </w:r>
      <w:r w:rsidRPr="00A1763A" w:rsidR="00343020">
        <w:t xml:space="preserve"> It is </w:t>
      </w:r>
      <w:r w:rsidRPr="00A1763A" w:rsidR="00820EA0">
        <w:t>a balance</w:t>
      </w:r>
      <w:r w:rsidRPr="00A1763A" w:rsidR="00343020">
        <w:t>.</w:t>
      </w:r>
    </w:p>
    <w:p w:rsidR="00D547AD" w:rsidRPr="00A1763A" w:rsidP="00603526">
      <w:pPr>
        <w:pStyle w:val="Answer"/>
      </w:pPr>
      <w:sdt>
        <w:sdtPr>
          <w:alias w:val="Witness"/>
          <w:id w:val="-149300672"/>
          <w:placeholder>
            <w:docPart w:val="0D4D7AC796404BC2870E70A6CFB6D17B"/>
          </w:placeholder>
          <w:richText/>
        </w:sdtPr>
        <w:sdtContent>
          <w:r w:rsidRPr="00A1763A" w:rsidR="009911D2">
            <w:rPr>
              <w:b/>
              <w:bCs/>
              <w:i/>
              <w:iCs/>
            </w:rPr>
            <w:t>Sir Chris Wormald:</w:t>
          </w:r>
        </w:sdtContent>
      </w:sdt>
      <w:r w:rsidRPr="00A1763A" w:rsidR="009911D2">
        <w:t xml:space="preserve"> A</w:t>
      </w:r>
      <w:r w:rsidRPr="00A1763A" w:rsidR="001A3456">
        <w:t xml:space="preserve">s we were discussing with </w:t>
      </w:r>
      <w:r w:rsidRPr="00A1763A" w:rsidR="009911D2">
        <w:t>Ms B</w:t>
      </w:r>
      <w:r w:rsidRPr="00A1763A" w:rsidR="001A3456">
        <w:t>arker</w:t>
      </w:r>
      <w:r w:rsidRPr="00A1763A" w:rsidR="009911D2">
        <w:t>,</w:t>
      </w:r>
      <w:r w:rsidRPr="00A1763A" w:rsidR="001A3456">
        <w:t xml:space="preserve"> one of the problems in this area has been the fragmentation</w:t>
      </w:r>
      <w:r w:rsidRPr="00A1763A">
        <w:t xml:space="preserve"> and </w:t>
      </w:r>
      <w:r w:rsidRPr="00A1763A" w:rsidR="001A3456">
        <w:t xml:space="preserve">people not recognising each other’s </w:t>
      </w:r>
      <w:r w:rsidRPr="00A1763A">
        <w:t xml:space="preserve">systems. We </w:t>
      </w:r>
      <w:r w:rsidRPr="00A1763A" w:rsidR="001A3456">
        <w:t xml:space="preserve">want some national system and some national consistency around </w:t>
      </w:r>
      <w:r w:rsidRPr="00A1763A">
        <w:t xml:space="preserve">training. </w:t>
      </w:r>
    </w:p>
    <w:p w:rsidR="00517616" w:rsidRPr="00A1763A" w:rsidP="00865E75">
      <w:pPr>
        <w:pStyle w:val="Question"/>
      </w:pPr>
      <w:sdt>
        <w:sdtPr>
          <w:rPr>
            <w:b/>
          </w:rPr>
          <w:alias w:val="Member"/>
          <w:tag w:val="&lt;Member mnisId='4295' dodsId='107295'&gt;"/>
          <w:id w:val="-1553924359"/>
          <w:placeholder>
            <w:docPart w:val="590C3D4B105441C6A3DF048D538E4149"/>
          </w:placeholder>
          <w:richText/>
        </w:sdtPr>
        <w:sdtContent>
          <w:r w:rsidRPr="00A1763A" w:rsidR="00D547AD">
            <w:rPr>
              <w:b/>
            </w:rPr>
            <w:t>Chair:</w:t>
          </w:r>
        </w:sdtContent>
      </w:sdt>
      <w:r w:rsidRPr="00A1763A" w:rsidR="00D547AD">
        <w:t xml:space="preserve"> I am still puzzled. Y</w:t>
      </w:r>
      <w:r w:rsidRPr="00A1763A" w:rsidR="001A3456">
        <w:t xml:space="preserve">ou will always defend what you </w:t>
      </w:r>
      <w:r w:rsidRPr="00A1763A" w:rsidR="00173F42">
        <w:t xml:space="preserve">have agreed </w:t>
      </w:r>
      <w:r w:rsidRPr="00A1763A" w:rsidR="001A3456">
        <w:t>to do in a sense</w:t>
      </w:r>
      <w:r w:rsidRPr="00A1763A" w:rsidR="00173F42">
        <w:t xml:space="preserve">, and </w:t>
      </w:r>
      <w:r w:rsidRPr="00A1763A" w:rsidR="001A3456">
        <w:t>it is hopefully nearly there</w:t>
      </w:r>
      <w:r w:rsidRPr="00A1763A" w:rsidR="00173F42">
        <w:t xml:space="preserve">, </w:t>
      </w:r>
      <w:r w:rsidRPr="00A1763A" w:rsidR="001A3456">
        <w:t xml:space="preserve">but there </w:t>
      </w:r>
      <w:r w:rsidRPr="00A1763A" w:rsidR="00173F42">
        <w:t>are</w:t>
      </w:r>
      <w:r w:rsidRPr="00A1763A" w:rsidR="001A3456">
        <w:t xml:space="preserve"> an awful lot of other things </w:t>
      </w:r>
      <w:r w:rsidRPr="00A1763A" w:rsidR="00173F42">
        <w:t xml:space="preserve">that </w:t>
      </w:r>
      <w:r w:rsidRPr="00A1763A" w:rsidR="001A3456">
        <w:t xml:space="preserve">go through </w:t>
      </w:r>
      <w:r w:rsidRPr="00A1763A" w:rsidR="00173F42">
        <w:t>local government.</w:t>
      </w:r>
      <w:r w:rsidRPr="00A1763A">
        <w:t xml:space="preserve"> </w:t>
      </w:r>
      <w:r w:rsidRPr="00A1763A" w:rsidR="00173F42">
        <w:t>A</w:t>
      </w:r>
      <w:r w:rsidRPr="00A1763A" w:rsidR="001A3456">
        <w:t xml:space="preserve"> number of us around this table have been councillors</w:t>
      </w:r>
      <w:r w:rsidRPr="00A1763A" w:rsidR="00173F42">
        <w:t>. W</w:t>
      </w:r>
      <w:r w:rsidRPr="00A1763A" w:rsidR="001A3456">
        <w:t>e could list examples of cases where money goes through to the local authority</w:t>
      </w:r>
      <w:r w:rsidRPr="00A1763A" w:rsidR="00173F42">
        <w:t xml:space="preserve"> and </w:t>
      </w:r>
      <w:r w:rsidRPr="00A1763A" w:rsidR="00EA6702">
        <w:t xml:space="preserve">then </w:t>
      </w:r>
      <w:r w:rsidRPr="00A1763A" w:rsidR="001A3456">
        <w:t xml:space="preserve">the local authority works out how to package </w:t>
      </w:r>
      <w:r w:rsidRPr="00A1763A" w:rsidR="00173F42">
        <w:t xml:space="preserve">it </w:t>
      </w:r>
      <w:r w:rsidRPr="00A1763A" w:rsidR="001A3456">
        <w:t>up</w:t>
      </w:r>
      <w:r w:rsidRPr="00A1763A" w:rsidR="007275AE">
        <w:t>,</w:t>
      </w:r>
      <w:r w:rsidRPr="00A1763A" w:rsidR="00092183">
        <w:t xml:space="preserve"> </w:t>
      </w:r>
      <w:r w:rsidRPr="00A1763A" w:rsidR="007275AE">
        <w:t>so</w:t>
      </w:r>
      <w:r w:rsidRPr="00A1763A" w:rsidR="00092183">
        <w:t xml:space="preserve"> </w:t>
      </w:r>
      <w:r w:rsidRPr="00A1763A" w:rsidR="001A3456">
        <w:t>provid</w:t>
      </w:r>
      <w:r w:rsidRPr="00A1763A" w:rsidR="007275AE">
        <w:t>ing</w:t>
      </w:r>
      <w:r w:rsidRPr="00A1763A" w:rsidR="001A3456">
        <w:t xml:space="preserve"> some central parts of service</w:t>
      </w:r>
      <w:r w:rsidRPr="00A1763A" w:rsidR="006434BC">
        <w:t>s</w:t>
      </w:r>
      <w:r w:rsidRPr="00A1763A" w:rsidR="001A3456">
        <w:t xml:space="preserve"> and then parcel</w:t>
      </w:r>
      <w:r w:rsidRPr="00A1763A" w:rsidR="007275AE">
        <w:t>ling</w:t>
      </w:r>
      <w:r w:rsidRPr="00A1763A" w:rsidR="001A3456">
        <w:t xml:space="preserve"> things out other way</w:t>
      </w:r>
      <w:r w:rsidRPr="00A1763A" w:rsidR="00092183">
        <w:t>s.</w:t>
      </w:r>
    </w:p>
    <w:p w:rsidR="00AC258A" w:rsidRPr="00A1763A" w:rsidP="00517616">
      <w:pPr>
        <w:pStyle w:val="QuestionCont"/>
      </w:pPr>
      <w:r w:rsidRPr="00A1763A">
        <w:t>T</w:t>
      </w:r>
      <w:r w:rsidRPr="00A1763A" w:rsidR="001A3456">
        <w:t xml:space="preserve">here </w:t>
      </w:r>
      <w:r w:rsidRPr="00A1763A">
        <w:t xml:space="preserve">are </w:t>
      </w:r>
      <w:r w:rsidRPr="00A1763A" w:rsidR="001A3456">
        <w:t xml:space="preserve">lots of ways </w:t>
      </w:r>
      <w:r w:rsidRPr="00A1763A" w:rsidR="00FB17F9">
        <w:t xml:space="preserve">that </w:t>
      </w:r>
      <w:r w:rsidRPr="00A1763A" w:rsidR="001A3456">
        <w:t>local government can cut it</w:t>
      </w:r>
      <w:r w:rsidRPr="00A1763A">
        <w:t>. S</w:t>
      </w:r>
      <w:r w:rsidRPr="00A1763A" w:rsidR="001A3456">
        <w:t xml:space="preserve">ometimes </w:t>
      </w:r>
      <w:r w:rsidRPr="00A1763A">
        <w:t xml:space="preserve">that will mean </w:t>
      </w:r>
      <w:r w:rsidRPr="00A1763A" w:rsidR="001A3456">
        <w:t>passporting it straight through</w:t>
      </w:r>
      <w:r w:rsidRPr="00A1763A">
        <w:t xml:space="preserve">, </w:t>
      </w:r>
      <w:r w:rsidRPr="00A1763A" w:rsidR="001A3456">
        <w:t>at the behest of Whitehall</w:t>
      </w:r>
      <w:r w:rsidRPr="00A1763A">
        <w:t xml:space="preserve">. </w:t>
      </w:r>
      <w:r w:rsidRPr="00A1763A" w:rsidR="001A3456">
        <w:t xml:space="preserve">I am puzzled as to why particularly </w:t>
      </w:r>
      <w:r w:rsidRPr="00A1763A" w:rsidR="007E3E44">
        <w:t xml:space="preserve">for </w:t>
      </w:r>
      <w:r w:rsidRPr="00A1763A" w:rsidR="001A3456">
        <w:t>this issue</w:t>
      </w:r>
      <w:r w:rsidRPr="00A1763A">
        <w:t xml:space="preserve">. Is it </w:t>
      </w:r>
      <w:r w:rsidRPr="00A1763A" w:rsidR="001A3456">
        <w:t xml:space="preserve">about </w:t>
      </w:r>
      <w:r w:rsidRPr="00A1763A">
        <w:t xml:space="preserve">a </w:t>
      </w:r>
      <w:r w:rsidRPr="00A1763A" w:rsidR="001A3456">
        <w:t>national standard</w:t>
      </w:r>
      <w:r w:rsidRPr="00A1763A">
        <w:t xml:space="preserve">? </w:t>
      </w:r>
    </w:p>
    <w:p w:rsidR="00AF68D1" w:rsidRPr="00A1763A" w:rsidP="00AC258A">
      <w:pPr>
        <w:pStyle w:val="Answer"/>
      </w:pPr>
      <w:sdt>
        <w:sdtPr>
          <w:alias w:val="Witness"/>
          <w:id w:val="1687100436"/>
          <w:placeholder>
            <w:docPart w:val="20597140CE9046ADBF7C5F7DC8375B11"/>
          </w:placeholder>
          <w:richText/>
        </w:sdtPr>
        <w:sdtContent>
          <w:r w:rsidRPr="00A1763A" w:rsidR="00AC258A">
            <w:rPr>
              <w:b/>
              <w:bCs/>
              <w:i/>
              <w:iCs/>
            </w:rPr>
            <w:t>Michelle Dyson:</w:t>
          </w:r>
        </w:sdtContent>
      </w:sdt>
      <w:r w:rsidRPr="00A1763A" w:rsidR="00AC258A">
        <w:t xml:space="preserve"> C</w:t>
      </w:r>
      <w:r w:rsidRPr="00A1763A" w:rsidR="001A3456">
        <w:t>an we come back to you on that</w:t>
      </w:r>
      <w:r w:rsidRPr="00A1763A" w:rsidR="00F27343">
        <w:t xml:space="preserve">, since </w:t>
      </w:r>
      <w:r w:rsidRPr="00A1763A">
        <w:t xml:space="preserve">we </w:t>
      </w:r>
      <w:r w:rsidRPr="00A1763A" w:rsidR="001A3456">
        <w:t>are coming back to you on this digital platform all together</w:t>
      </w:r>
      <w:r w:rsidRPr="00A1763A" w:rsidR="00F27343">
        <w:t>? I would like to give you a proper response.</w:t>
      </w:r>
    </w:p>
    <w:p w:rsidR="00AF68D1" w:rsidRPr="00A1763A" w:rsidP="00D07F0F">
      <w:pPr>
        <w:pStyle w:val="Remark"/>
      </w:pPr>
      <w:sdt>
        <w:sdtPr>
          <w:rPr>
            <w:b/>
          </w:rPr>
          <w:alias w:val="Member"/>
          <w:tag w:val="&lt;Member mnisId='4295' dodsId='107295'&gt;"/>
          <w:id w:val="-1141271347"/>
          <w:placeholder>
            <w:docPart w:val="1CD6F276848E4FE19A3CD42AFD00E29C"/>
          </w:placeholder>
          <w:richText/>
        </w:sdtPr>
        <w:sdtContent>
          <w:r w:rsidRPr="00A1763A">
            <w:rPr>
              <w:b/>
            </w:rPr>
            <w:t>Chair:</w:t>
          </w:r>
        </w:sdtContent>
      </w:sdt>
      <w:r w:rsidRPr="00A1763A">
        <w:t xml:space="preserve"> We </w:t>
      </w:r>
      <w:r w:rsidRPr="00A1763A" w:rsidR="001A3456">
        <w:t>will take that for now</w:t>
      </w:r>
      <w:r w:rsidRPr="00A1763A" w:rsidR="00D07F0F">
        <w:t xml:space="preserve">. We </w:t>
      </w:r>
      <w:r w:rsidRPr="00A1763A">
        <w:t xml:space="preserve">can </w:t>
      </w:r>
      <w:r w:rsidRPr="00A1763A" w:rsidR="00F27343">
        <w:t xml:space="preserve">endlessly </w:t>
      </w:r>
      <w:r w:rsidRPr="00A1763A" w:rsidR="001A3456">
        <w:t>discuss the structures of funding through local government</w:t>
      </w:r>
      <w:r w:rsidRPr="00A1763A" w:rsidR="00D07F0F">
        <w:t xml:space="preserve"> and they are </w:t>
      </w:r>
      <w:r w:rsidRPr="00A1763A" w:rsidR="001A3456">
        <w:t>important</w:t>
      </w:r>
      <w:r w:rsidRPr="00A1763A">
        <w:t xml:space="preserve">, </w:t>
      </w:r>
      <w:r w:rsidRPr="00A1763A" w:rsidR="001A3456">
        <w:t xml:space="preserve">but </w:t>
      </w:r>
      <w:r w:rsidRPr="00A1763A">
        <w:t>Ms B</w:t>
      </w:r>
      <w:r w:rsidRPr="00A1763A" w:rsidR="001A3456">
        <w:t xml:space="preserve">arker </w:t>
      </w:r>
      <w:r w:rsidRPr="00A1763A">
        <w:t xml:space="preserve">probably has </w:t>
      </w:r>
      <w:r w:rsidRPr="00A1763A" w:rsidR="001A3456">
        <w:t>more pertinent questions to ask</w:t>
      </w:r>
      <w:r w:rsidRPr="00A1763A">
        <w:t xml:space="preserve"> for </w:t>
      </w:r>
      <w:r w:rsidRPr="00A1763A" w:rsidR="00F27343">
        <w:t xml:space="preserve">this </w:t>
      </w:r>
      <w:r w:rsidRPr="00A1763A">
        <w:t>session.</w:t>
      </w:r>
    </w:p>
    <w:p w:rsidR="0068047E" w:rsidRPr="00A1763A" w:rsidP="0070097B">
      <w:pPr>
        <w:pStyle w:val="Question"/>
      </w:pPr>
      <w:sdt>
        <w:sdtPr>
          <w:alias w:val="Member"/>
          <w:tag w:val="&lt;Member mnisId='4828' dodsId='157050'&gt;"/>
          <w:id w:val="1653415881"/>
          <w:placeholder>
            <w:docPart w:val="FF97E236439F480B8A152A605284C5C7"/>
          </w:placeholder>
          <w:richText/>
        </w:sdtPr>
        <w:sdtContent>
          <w:r w:rsidRPr="00A1763A" w:rsidR="00FE3CB1">
            <w:rPr>
              <w:b/>
            </w:rPr>
            <w:t>Paula Barker:</w:t>
          </w:r>
        </w:sdtContent>
      </w:sdt>
      <w:r w:rsidRPr="00A1763A" w:rsidR="00FE3CB1">
        <w:t xml:space="preserve"> </w:t>
      </w:r>
      <w:r w:rsidRPr="00A1763A" w:rsidR="001A3456">
        <w:t>I would just like to look at the implementation of delivering charging reform by 2025</w:t>
      </w:r>
      <w:r w:rsidRPr="00A1763A" w:rsidR="00FE3CB1">
        <w:t xml:space="preserve">. </w:t>
      </w:r>
    </w:p>
    <w:p w:rsidR="00714F33" w:rsidRPr="00A1763A" w:rsidP="0068047E">
      <w:pPr>
        <w:pStyle w:val="QuestionCont"/>
      </w:pPr>
      <w:r w:rsidRPr="00A1763A">
        <w:t xml:space="preserve">If </w:t>
      </w:r>
      <w:r w:rsidRPr="00A1763A" w:rsidR="001A3456">
        <w:t>I look at the report on page 44</w:t>
      </w:r>
      <w:r w:rsidRPr="00A1763A">
        <w:t xml:space="preserve">, </w:t>
      </w:r>
      <w:r w:rsidRPr="00A1763A" w:rsidR="001A3456">
        <w:t xml:space="preserve">paragraph 3.15 </w:t>
      </w:r>
      <w:r w:rsidRPr="00A1763A" w:rsidR="00825B7B">
        <w:t>says</w:t>
      </w:r>
      <w:r w:rsidRPr="00A1763A">
        <w:t xml:space="preserve">, “A DHSC lessons learned exercise into charging reform concluded that securing the necessary internal delivery expertise and capability had been difficult and that a public commitment to an ambitious timetable had ‘impacted the sustainability of work and constrained options’. </w:t>
      </w:r>
      <w:r w:rsidRPr="00A1763A" w:rsidR="0070097B">
        <w:t xml:space="preserve">DHSC said that, at times, it had struggled to secure delivery expertise and capability in a timely manner due to internal resource pressures. DHSC acknowledged it lacked front-line experience and that it was not effectively co-ordinating charging reform with system reform”. </w:t>
      </w:r>
    </w:p>
    <w:p w:rsidR="0070097B" w:rsidRPr="00A1763A" w:rsidP="009C4B12">
      <w:pPr>
        <w:pStyle w:val="QuestionCont"/>
      </w:pPr>
      <w:r w:rsidRPr="00A1763A">
        <w:t>W</w:t>
      </w:r>
      <w:r w:rsidRPr="00A1763A" w:rsidR="001A3456">
        <w:t>hat lessons have been learned</w:t>
      </w:r>
      <w:r w:rsidRPr="00A1763A">
        <w:t xml:space="preserve">? How </w:t>
      </w:r>
      <w:r w:rsidRPr="00A1763A" w:rsidR="001A3456">
        <w:t xml:space="preserve">will </w:t>
      </w:r>
      <w:r w:rsidRPr="00A1763A" w:rsidR="00F27343">
        <w:t xml:space="preserve">you </w:t>
      </w:r>
      <w:r w:rsidRPr="00A1763A" w:rsidR="001A3456">
        <w:t>use that going forward to make the reforms by 2025</w:t>
      </w:r>
      <w:r w:rsidRPr="00A1763A">
        <w:t>?</w:t>
      </w:r>
    </w:p>
    <w:p w:rsidR="009C4B12" w:rsidRPr="00A1763A" w:rsidP="00AC258A">
      <w:pPr>
        <w:pStyle w:val="Answer"/>
      </w:pPr>
      <w:sdt>
        <w:sdtPr>
          <w:alias w:val="Witness"/>
          <w:id w:val="1857622908"/>
          <w:placeholder>
            <w:docPart w:val="75DB28B2C28443DCA92FBA8D0604D05B"/>
          </w:placeholder>
          <w:richText/>
        </w:sdtPr>
        <w:sdtContent>
          <w:r w:rsidRPr="00A1763A" w:rsidR="0070097B">
            <w:rPr>
              <w:b/>
              <w:bCs/>
              <w:i/>
              <w:iCs/>
            </w:rPr>
            <w:t>Sir Chris Wormald:</w:t>
          </w:r>
        </w:sdtContent>
      </w:sdt>
      <w:r w:rsidRPr="00A1763A" w:rsidR="0070097B">
        <w:t xml:space="preserve"> </w:t>
      </w:r>
      <w:r w:rsidRPr="00A1763A" w:rsidR="001A3456">
        <w:t xml:space="preserve">I will say something about the overall position and then Michelle can pick up the detail. </w:t>
      </w:r>
      <w:r w:rsidRPr="00A1763A" w:rsidR="0070097B">
        <w:t xml:space="preserve">As you know, </w:t>
      </w:r>
      <w:r w:rsidRPr="00A1763A" w:rsidR="001A3456">
        <w:t xml:space="preserve">in the </w:t>
      </w:r>
      <w:r w:rsidRPr="00A1763A" w:rsidR="00BB5475">
        <w:t>autumn statement</w:t>
      </w:r>
      <w:r w:rsidRPr="00A1763A" w:rsidR="001A3456">
        <w:t xml:space="preserve"> in 2022 the Chancellor announced </w:t>
      </w:r>
      <w:r w:rsidRPr="00A1763A" w:rsidR="0070097B">
        <w:t xml:space="preserve">that </w:t>
      </w:r>
      <w:r w:rsidRPr="00A1763A" w:rsidR="001A3456">
        <w:t xml:space="preserve">we would be delaying the rollout of charging reform from October </w:t>
      </w:r>
      <w:r w:rsidRPr="00A1763A" w:rsidR="00867543">
        <w:t>20</w:t>
      </w:r>
      <w:r w:rsidRPr="00A1763A" w:rsidR="001A3456">
        <w:t xml:space="preserve">23 to October </w:t>
      </w:r>
      <w:r w:rsidRPr="00A1763A" w:rsidR="00867543">
        <w:t>20</w:t>
      </w:r>
      <w:r w:rsidRPr="00A1763A" w:rsidR="001A3456">
        <w:t>25</w:t>
      </w:r>
      <w:r w:rsidRPr="00A1763A" w:rsidR="00867543">
        <w:t>.</w:t>
      </w:r>
    </w:p>
    <w:p w:rsidR="009C4B12" w:rsidRPr="00A1763A" w:rsidP="00AC258A">
      <w:pPr>
        <w:pStyle w:val="Answer"/>
      </w:pPr>
      <w:r w:rsidRPr="00A1763A">
        <w:t>I</w:t>
      </w:r>
      <w:r w:rsidRPr="00A1763A" w:rsidR="001A3456">
        <w:t>n doing that</w:t>
      </w:r>
      <w:r w:rsidRPr="00A1763A">
        <w:t xml:space="preserve">, </w:t>
      </w:r>
      <w:r w:rsidRPr="00A1763A" w:rsidR="001A3456">
        <w:t>we are particularly mindful of the impact of the reforms on local authorities and their capacity</w:t>
      </w:r>
      <w:r w:rsidRPr="00A1763A" w:rsidR="004E3A7C">
        <w:t>,</w:t>
      </w:r>
      <w:r w:rsidRPr="00A1763A">
        <w:t xml:space="preserve"> and w</w:t>
      </w:r>
      <w:r w:rsidRPr="00A1763A" w:rsidR="001A3456">
        <w:t>e continue to be so</w:t>
      </w:r>
      <w:r w:rsidRPr="00A1763A">
        <w:t xml:space="preserve">, </w:t>
      </w:r>
      <w:r w:rsidRPr="00A1763A" w:rsidR="001A3456">
        <w:t xml:space="preserve">particularly given the context in </w:t>
      </w:r>
      <w:r w:rsidRPr="00A1763A">
        <w:t xml:space="preserve">which </w:t>
      </w:r>
      <w:r w:rsidRPr="00A1763A" w:rsidR="001A3456">
        <w:t>we are operating</w:t>
      </w:r>
      <w:r w:rsidRPr="00A1763A">
        <w:t>. T</w:t>
      </w:r>
      <w:r w:rsidRPr="00A1763A" w:rsidR="001A3456">
        <w:t>he Government ha</w:t>
      </w:r>
      <w:r w:rsidRPr="00A1763A">
        <w:t xml:space="preserve">ve </w:t>
      </w:r>
      <w:r w:rsidRPr="00A1763A" w:rsidR="001A3456">
        <w:t>been considering what form the rollout from October 2025 will take</w:t>
      </w:r>
      <w:r w:rsidRPr="00A1763A">
        <w:t>. W</w:t>
      </w:r>
      <w:r w:rsidRPr="00A1763A" w:rsidR="001A3456">
        <w:t>e will be making further announcements on the implementation planning in due course</w:t>
      </w:r>
      <w:r w:rsidRPr="00A1763A">
        <w:t>. T</w:t>
      </w:r>
      <w:r w:rsidRPr="00A1763A" w:rsidR="001A3456">
        <w:t>hat is the overall position</w:t>
      </w:r>
      <w:r w:rsidRPr="00A1763A">
        <w:t xml:space="preserve">. </w:t>
      </w:r>
    </w:p>
    <w:p w:rsidR="008C4639" w:rsidRPr="00A1763A" w:rsidP="00AC258A">
      <w:pPr>
        <w:pStyle w:val="Answer"/>
      </w:pPr>
      <w:r w:rsidRPr="00A1763A">
        <w:t xml:space="preserve">Throughout, </w:t>
      </w:r>
      <w:r w:rsidRPr="00A1763A" w:rsidR="001A3456">
        <w:t xml:space="preserve">we have been very mindful of the resource constraints in the </w:t>
      </w:r>
      <w:r w:rsidRPr="00A1763A" w:rsidR="009C4B12">
        <w:t>D</w:t>
      </w:r>
      <w:r w:rsidRPr="00A1763A" w:rsidR="001A3456">
        <w:t>epartment</w:t>
      </w:r>
      <w:r w:rsidRPr="00A1763A" w:rsidR="009C4B12">
        <w:t>—</w:t>
      </w:r>
      <w:r w:rsidRPr="00A1763A" w:rsidR="001A3456">
        <w:t>it is an intensive thing to do</w:t>
      </w:r>
      <w:r w:rsidRPr="00A1763A" w:rsidR="009C4B12">
        <w:t xml:space="preserve">—and the </w:t>
      </w:r>
      <w:r w:rsidRPr="00A1763A" w:rsidR="001A3456">
        <w:t>capacity of local government do more reforms in this area</w:t>
      </w:r>
      <w:r w:rsidRPr="00A1763A">
        <w:t>. D</w:t>
      </w:r>
      <w:r w:rsidRPr="00A1763A" w:rsidR="001A3456">
        <w:t>o you want to pick up the particular point</w:t>
      </w:r>
      <w:r w:rsidRPr="00A1763A">
        <w:t xml:space="preserve">, Michelle? </w:t>
      </w:r>
    </w:p>
    <w:p w:rsidR="004E3A7C" w:rsidRPr="00A1763A" w:rsidP="00AC258A">
      <w:pPr>
        <w:pStyle w:val="Answer"/>
      </w:pPr>
      <w:sdt>
        <w:sdtPr>
          <w:alias w:val="Witness"/>
          <w:id w:val="-556550527"/>
          <w:placeholder>
            <w:docPart w:val="100EE5854E0B49A0A85C19C646A6B3B0"/>
          </w:placeholder>
          <w:richText/>
        </w:sdtPr>
        <w:sdtContent>
          <w:r w:rsidRPr="00A1763A" w:rsidR="008C4639">
            <w:rPr>
              <w:b/>
              <w:bCs/>
              <w:i/>
              <w:iCs/>
            </w:rPr>
            <w:t>Michelle Dyson:</w:t>
          </w:r>
        </w:sdtContent>
      </w:sdt>
      <w:r w:rsidRPr="00A1763A" w:rsidR="008C4639">
        <w:t xml:space="preserve"> A</w:t>
      </w:r>
      <w:r w:rsidRPr="00A1763A" w:rsidR="001A3456">
        <w:t xml:space="preserve"> lessons learned report is always going to say what could have been even better and put everything out on the table</w:t>
      </w:r>
      <w:r w:rsidRPr="00A1763A" w:rsidR="008C4639">
        <w:t xml:space="preserve">. </w:t>
      </w:r>
    </w:p>
    <w:p w:rsidR="004E3A7C" w:rsidRPr="00A1763A" w:rsidP="004E3A7C">
      <w:pPr>
        <w:pStyle w:val="Answer"/>
      </w:pPr>
      <w:r w:rsidRPr="00A1763A">
        <w:t>W</w:t>
      </w:r>
      <w:r w:rsidRPr="00A1763A">
        <w:t>hy</w:t>
      </w:r>
      <w:r w:rsidRPr="00A1763A">
        <w:t xml:space="preserve"> did </w:t>
      </w:r>
      <w:r w:rsidRPr="00A1763A" w:rsidR="001A3456">
        <w:t>we delay charging reform in November 2022</w:t>
      </w:r>
      <w:r w:rsidRPr="00A1763A">
        <w:t xml:space="preserve">? </w:t>
      </w:r>
      <w:r w:rsidRPr="00A1763A" w:rsidR="007F4D2C">
        <w:t>W</w:t>
      </w:r>
      <w:r w:rsidRPr="00A1763A" w:rsidR="001A3456">
        <w:t>e were ready from a delivery point of view</w:t>
      </w:r>
      <w:r w:rsidRPr="00A1763A">
        <w:t>. W</w:t>
      </w:r>
      <w:r w:rsidRPr="00A1763A" w:rsidR="001A3456">
        <w:t xml:space="preserve">e had six trailblazers </w:t>
      </w:r>
      <w:r w:rsidRPr="00A1763A">
        <w:t>that</w:t>
      </w:r>
      <w:r w:rsidRPr="00A1763A" w:rsidR="001A3456">
        <w:t xml:space="preserve"> were ready to turn on the system</w:t>
      </w:r>
      <w:r w:rsidRPr="00A1763A">
        <w:t>. I</w:t>
      </w:r>
      <w:r w:rsidRPr="00A1763A" w:rsidR="001A3456">
        <w:t>t was not a delivery challenge</w:t>
      </w:r>
      <w:r w:rsidRPr="00A1763A">
        <w:t xml:space="preserve">; </w:t>
      </w:r>
      <w:r w:rsidRPr="00A1763A" w:rsidR="001A3456">
        <w:t>it was a money challenge</w:t>
      </w:r>
      <w:r w:rsidRPr="00A1763A">
        <w:t>. T</w:t>
      </w:r>
      <w:r w:rsidRPr="00A1763A" w:rsidR="001A3456">
        <w:t>hat is why we delayed it</w:t>
      </w:r>
      <w:r w:rsidRPr="00A1763A">
        <w:t>. T</w:t>
      </w:r>
      <w:r w:rsidRPr="00A1763A" w:rsidR="001A3456">
        <w:t>hat is why we redirected the money from charging reform into the system</w:t>
      </w:r>
      <w:r w:rsidRPr="00A1763A">
        <w:t xml:space="preserve">. </w:t>
      </w:r>
    </w:p>
    <w:p w:rsidR="004E3A7C" w:rsidRPr="00A1763A" w:rsidP="004E3A7C">
      <w:pPr>
        <w:pStyle w:val="Answer"/>
      </w:pPr>
      <w:r w:rsidRPr="00A1763A">
        <w:t>W</w:t>
      </w:r>
      <w:r w:rsidRPr="00A1763A" w:rsidR="001A3456">
        <w:t>e had made an awful lot of progress in terms of implementation</w:t>
      </w:r>
      <w:r w:rsidRPr="00A1763A">
        <w:t xml:space="preserve">. We </w:t>
      </w:r>
      <w:r w:rsidRPr="00A1763A" w:rsidR="001A3456">
        <w:t>consulted on how to divvy up the funding in a different way from how we normally do it</w:t>
      </w:r>
      <w:r w:rsidRPr="00A1763A">
        <w:t>. W</w:t>
      </w:r>
      <w:r w:rsidRPr="00A1763A" w:rsidR="001A3456">
        <w:t>e consulted on really complex operational guidance</w:t>
      </w:r>
      <w:r w:rsidRPr="00A1763A">
        <w:t xml:space="preserve"> and </w:t>
      </w:r>
      <w:r w:rsidRPr="00A1763A" w:rsidR="001A3456">
        <w:t>published the final version of it</w:t>
      </w:r>
      <w:r w:rsidRPr="00A1763A">
        <w:t>.</w:t>
      </w:r>
      <w:r w:rsidRPr="00A1763A">
        <w:t xml:space="preserve"> </w:t>
      </w:r>
      <w:r w:rsidRPr="00A1763A">
        <w:t>W</w:t>
      </w:r>
      <w:r w:rsidRPr="00A1763A" w:rsidR="001A3456">
        <w:t xml:space="preserve">e </w:t>
      </w:r>
      <w:r w:rsidRPr="00A1763A">
        <w:t xml:space="preserve">got </w:t>
      </w:r>
      <w:r w:rsidRPr="00A1763A" w:rsidR="001A3456">
        <w:t>six trailblazers on board</w:t>
      </w:r>
      <w:r w:rsidRPr="00A1763A">
        <w:t xml:space="preserve"> that, </w:t>
      </w:r>
      <w:r w:rsidRPr="00A1763A" w:rsidR="001A3456">
        <w:t>as I say</w:t>
      </w:r>
      <w:r w:rsidRPr="00A1763A">
        <w:t xml:space="preserve">, </w:t>
      </w:r>
      <w:r w:rsidRPr="00A1763A" w:rsidR="001A3456">
        <w:t>were ready to go</w:t>
      </w:r>
      <w:r w:rsidRPr="00A1763A">
        <w:t xml:space="preserve">. </w:t>
      </w:r>
    </w:p>
    <w:p w:rsidR="008A2FDE" w:rsidRPr="00A1763A" w:rsidP="004E3A7C">
      <w:pPr>
        <w:pStyle w:val="Answer"/>
      </w:pPr>
      <w:r w:rsidRPr="00A1763A">
        <w:t>W</w:t>
      </w:r>
      <w:r w:rsidRPr="00A1763A" w:rsidR="001A3456">
        <w:t>e learned some really important things from those trailblazers</w:t>
      </w:r>
      <w:r w:rsidRPr="00A1763A">
        <w:t>. I</w:t>
      </w:r>
      <w:r w:rsidRPr="00A1763A" w:rsidR="001A3456">
        <w:t>n particular</w:t>
      </w:r>
      <w:r w:rsidRPr="00A1763A">
        <w:t xml:space="preserve">, </w:t>
      </w:r>
      <w:r w:rsidRPr="00A1763A" w:rsidR="001A3456">
        <w:t xml:space="preserve">I </w:t>
      </w:r>
      <w:r w:rsidRPr="00A1763A">
        <w:t xml:space="preserve">would </w:t>
      </w:r>
      <w:r w:rsidRPr="00A1763A" w:rsidR="001A3456">
        <w:t>just pull out one of those</w:t>
      </w:r>
      <w:r w:rsidRPr="00A1763A">
        <w:t xml:space="preserve">. At the time, </w:t>
      </w:r>
      <w:r w:rsidRPr="00A1763A" w:rsidR="001A3456">
        <w:t>people were saying to us</w:t>
      </w:r>
      <w:r w:rsidRPr="00A1763A">
        <w:t xml:space="preserve">, “How are you possibly going </w:t>
      </w:r>
      <w:r w:rsidRPr="00A1763A" w:rsidR="001A3456">
        <w:t>to assess all these extra people</w:t>
      </w:r>
      <w:r w:rsidRPr="00A1763A">
        <w:t>?</w:t>
      </w:r>
      <w:r w:rsidRPr="00A1763A">
        <w:t xml:space="preserve"> </w:t>
      </w:r>
      <w:r w:rsidRPr="00A1763A">
        <w:t xml:space="preserve">You </w:t>
      </w:r>
      <w:r w:rsidRPr="00A1763A" w:rsidR="001A3456">
        <w:t>have all these waiting lists in social care already</w:t>
      </w:r>
      <w:r w:rsidRPr="00A1763A">
        <w:t xml:space="preserve">, and </w:t>
      </w:r>
      <w:r w:rsidRPr="00A1763A" w:rsidR="001A3456">
        <w:t>you are going to bring all these new people in</w:t>
      </w:r>
      <w:r w:rsidRPr="00A1763A">
        <w:t>”</w:t>
      </w:r>
      <w:r w:rsidRPr="00A1763A">
        <w:t>.</w:t>
      </w:r>
    </w:p>
    <w:p w:rsidR="00735BF7" w:rsidRPr="00A1763A" w:rsidP="00735BF7">
      <w:pPr>
        <w:pStyle w:val="Answer"/>
      </w:pPr>
      <w:r w:rsidRPr="00A1763A">
        <w:t>T</w:t>
      </w:r>
      <w:r w:rsidRPr="00A1763A" w:rsidR="001A3456">
        <w:t>hose six trailblazers discovered innovative ways of doing assessments</w:t>
      </w:r>
      <w:r w:rsidRPr="00A1763A" w:rsidR="004B3A63">
        <w:t xml:space="preserve">, </w:t>
      </w:r>
      <w:r w:rsidRPr="00A1763A" w:rsidR="001A3456">
        <w:t xml:space="preserve">using </w:t>
      </w:r>
      <w:r w:rsidRPr="00A1763A" w:rsidR="00080443">
        <w:t xml:space="preserve">online </w:t>
      </w:r>
      <w:r w:rsidRPr="00A1763A" w:rsidR="001A3456">
        <w:t xml:space="preserve">digital </w:t>
      </w:r>
      <w:r w:rsidRPr="00A1763A">
        <w:t xml:space="preserve">assessments for </w:t>
      </w:r>
      <w:r w:rsidRPr="00A1763A" w:rsidR="001A3456">
        <w:t>needs</w:t>
      </w:r>
      <w:r w:rsidRPr="00A1763A" w:rsidR="004B3A63">
        <w:t xml:space="preserve"> </w:t>
      </w:r>
      <w:r w:rsidRPr="00A1763A">
        <w:t>or</w:t>
      </w:r>
      <w:r w:rsidRPr="00A1763A" w:rsidR="004B3A63">
        <w:t xml:space="preserve"> </w:t>
      </w:r>
      <w:r w:rsidRPr="00A1763A" w:rsidR="001A3456">
        <w:t>financial situation</w:t>
      </w:r>
      <w:r w:rsidRPr="00A1763A" w:rsidR="004B3A63">
        <w:t xml:space="preserve">s. </w:t>
      </w:r>
      <w:r w:rsidRPr="00A1763A">
        <w:t>I</w:t>
      </w:r>
      <w:r w:rsidRPr="00A1763A" w:rsidR="001A3456">
        <w:t>t does not always have to be a social worker doing the assessment</w:t>
      </w:r>
      <w:r w:rsidRPr="00A1763A" w:rsidR="004B3A63">
        <w:t>. Y</w:t>
      </w:r>
      <w:r w:rsidRPr="00A1763A" w:rsidR="001A3456">
        <w:t>ou can have different mixes of teams</w:t>
      </w:r>
      <w:r w:rsidRPr="00A1763A" w:rsidR="004B3A63">
        <w:t>. W</w:t>
      </w:r>
      <w:r w:rsidRPr="00A1763A" w:rsidR="001A3456">
        <w:t>here someone</w:t>
      </w:r>
      <w:r w:rsidRPr="00A1763A" w:rsidR="004B3A63">
        <w:t xml:space="preserve"> is</w:t>
      </w:r>
      <w:r w:rsidRPr="00A1763A" w:rsidR="001A3456">
        <w:t xml:space="preserve"> already in a care home</w:t>
      </w:r>
      <w:r w:rsidRPr="00A1763A" w:rsidR="004B3A63">
        <w:t xml:space="preserve">, </w:t>
      </w:r>
      <w:r w:rsidRPr="00A1763A" w:rsidR="001A3456">
        <w:t>you can use that care home as a trusted assessor</w:t>
      </w:r>
      <w:r w:rsidRPr="00A1763A" w:rsidR="004B3A63">
        <w:t>. W</w:t>
      </w:r>
      <w:r w:rsidRPr="00A1763A" w:rsidR="001A3456">
        <w:t>e are now rolling out a programme</w:t>
      </w:r>
      <w:r w:rsidRPr="00A1763A" w:rsidR="004B3A63">
        <w:t>—</w:t>
      </w:r>
      <w:r w:rsidRPr="00A1763A" w:rsidR="001A3456">
        <w:t xml:space="preserve">we have put out a grant of </w:t>
      </w:r>
      <w:r w:rsidRPr="00A1763A" w:rsidR="004B3A63">
        <w:t>£</w:t>
      </w:r>
      <w:r w:rsidRPr="00A1763A" w:rsidR="001A3456">
        <w:t>27 million</w:t>
      </w:r>
      <w:r w:rsidRPr="00A1763A" w:rsidR="004B3A63">
        <w:t>—</w:t>
      </w:r>
      <w:r w:rsidRPr="00A1763A" w:rsidR="001A3456">
        <w:t>to streamline assessments</w:t>
      </w:r>
      <w:r w:rsidRPr="00A1763A" w:rsidR="0045797A">
        <w:t xml:space="preserve">, </w:t>
      </w:r>
      <w:r w:rsidRPr="00A1763A" w:rsidR="001A3456">
        <w:t>building on the experience of the trailblazers</w:t>
      </w:r>
      <w:r w:rsidRPr="00A1763A" w:rsidR="0045797A">
        <w:t xml:space="preserve">. </w:t>
      </w:r>
      <w:r w:rsidRPr="00A1763A" w:rsidR="001A3456">
        <w:t>Oxfordshire</w:t>
      </w:r>
      <w:r w:rsidRPr="00A1763A" w:rsidR="0045797A">
        <w:t xml:space="preserve">, which was </w:t>
      </w:r>
      <w:r w:rsidRPr="00A1763A" w:rsidR="001A3456">
        <w:t>one of the trailblazers</w:t>
      </w:r>
      <w:r w:rsidRPr="00A1763A" w:rsidR="0045797A">
        <w:t xml:space="preserve">, </w:t>
      </w:r>
      <w:r w:rsidRPr="00A1763A" w:rsidR="001A3456">
        <w:t xml:space="preserve">made </w:t>
      </w:r>
      <w:r w:rsidRPr="00A1763A" w:rsidR="0045797A">
        <w:t xml:space="preserve">a </w:t>
      </w:r>
      <w:r w:rsidRPr="00A1763A" w:rsidR="001A3456">
        <w:t>40</w:t>
      </w:r>
      <w:r w:rsidRPr="00A1763A" w:rsidR="0045797A">
        <w:t>%</w:t>
      </w:r>
      <w:r w:rsidRPr="00A1763A" w:rsidR="001A3456">
        <w:t xml:space="preserve"> productivity improvement through those approaches</w:t>
      </w:r>
      <w:r w:rsidRPr="00A1763A" w:rsidR="0045797A">
        <w:t xml:space="preserve">. </w:t>
      </w:r>
    </w:p>
    <w:p w:rsidR="0045797A" w:rsidRPr="00A1763A" w:rsidP="00AC258A">
      <w:pPr>
        <w:pStyle w:val="Answer"/>
      </w:pPr>
      <w:r w:rsidRPr="00A1763A">
        <w:t>W</w:t>
      </w:r>
      <w:r w:rsidRPr="00A1763A" w:rsidR="001A3456">
        <w:t>e want to get this learning out across the whole system</w:t>
      </w:r>
      <w:r w:rsidRPr="00A1763A">
        <w:t>. I</w:t>
      </w:r>
      <w:r w:rsidRPr="00A1763A" w:rsidR="001A3456">
        <w:t>t will be useful for charging reform implementation</w:t>
      </w:r>
      <w:r w:rsidRPr="00A1763A">
        <w:t xml:space="preserve">, but </w:t>
      </w:r>
      <w:r w:rsidRPr="00A1763A" w:rsidR="001A3456">
        <w:t>it is also really useful generally</w:t>
      </w:r>
      <w:r w:rsidRPr="00A1763A">
        <w:t xml:space="preserve"> </w:t>
      </w:r>
      <w:r w:rsidRPr="00A1763A" w:rsidR="001A3456">
        <w:t>because it makes the assessment process more efficient</w:t>
      </w:r>
      <w:r w:rsidRPr="00A1763A">
        <w:t xml:space="preserve">. </w:t>
      </w:r>
    </w:p>
    <w:p w:rsidR="006919D6" w:rsidRPr="00A1763A" w:rsidP="006919D6">
      <w:pPr>
        <w:pStyle w:val="Question"/>
      </w:pPr>
      <w:sdt>
        <w:sdtPr>
          <w:alias w:val="Member"/>
          <w:tag w:val="&lt;Member mnisId='4828' dodsId='157050'&gt;"/>
          <w:id w:val="1996137582"/>
          <w:placeholder>
            <w:docPart w:val="2935CEA9442E45AE952A877548641CD1"/>
          </w:placeholder>
          <w:richText/>
        </w:sdtPr>
        <w:sdtContent>
          <w:r w:rsidRPr="00A1763A">
            <w:rPr>
              <w:b/>
            </w:rPr>
            <w:t>Paula Barker:</w:t>
          </w:r>
        </w:sdtContent>
      </w:sdt>
      <w:r w:rsidRPr="00A1763A">
        <w:t xml:space="preserve"> We </w:t>
      </w:r>
      <w:r w:rsidRPr="00A1763A" w:rsidR="001A3456">
        <w:t>have just been speaking about funding</w:t>
      </w:r>
      <w:r w:rsidRPr="00A1763A">
        <w:t>. H</w:t>
      </w:r>
      <w:r w:rsidRPr="00A1763A" w:rsidR="001A3456">
        <w:t xml:space="preserve">ow will you fund charging reform now that the funding has been spent on </w:t>
      </w:r>
      <w:r w:rsidRPr="00A1763A">
        <w:t xml:space="preserve">other </w:t>
      </w:r>
      <w:r w:rsidRPr="00A1763A" w:rsidR="001A3456">
        <w:t xml:space="preserve">priorities and </w:t>
      </w:r>
      <w:r w:rsidRPr="00A1763A" w:rsidR="00D24F59">
        <w:t>the levy has been dropped</w:t>
      </w:r>
      <w:r w:rsidRPr="00A1763A">
        <w:t xml:space="preserve">? </w:t>
      </w:r>
    </w:p>
    <w:p w:rsidR="00EB796F" w:rsidRPr="00A1763A" w:rsidP="00AC258A">
      <w:pPr>
        <w:pStyle w:val="Answer"/>
      </w:pPr>
      <w:sdt>
        <w:sdtPr>
          <w:alias w:val="Witness"/>
          <w:id w:val="1573783093"/>
          <w:placeholder>
            <w:docPart w:val="02C32BF4C6C94B4AB95A030394BE8495"/>
          </w:placeholder>
          <w:richText/>
        </w:sdtPr>
        <w:sdtContent>
          <w:r w:rsidRPr="00A1763A">
            <w:rPr>
              <w:b/>
              <w:bCs/>
              <w:i/>
              <w:iCs/>
            </w:rPr>
            <w:t>Sir Chris Wormald:</w:t>
          </w:r>
        </w:sdtContent>
      </w:sdt>
      <w:r w:rsidRPr="00A1763A">
        <w:t xml:space="preserve"> How shall </w:t>
      </w:r>
      <w:r w:rsidRPr="00A1763A" w:rsidR="001A3456">
        <w:t>I put this</w:t>
      </w:r>
      <w:r w:rsidRPr="00A1763A">
        <w:t>? A</w:t>
      </w:r>
      <w:r w:rsidRPr="00A1763A" w:rsidR="001A3456">
        <w:t xml:space="preserve">s far as the </w:t>
      </w:r>
      <w:r w:rsidRPr="00A1763A">
        <w:t>D</w:t>
      </w:r>
      <w:r w:rsidRPr="00A1763A" w:rsidR="001A3456">
        <w:t>epartment is concerned</w:t>
      </w:r>
      <w:r w:rsidRPr="00A1763A">
        <w:t xml:space="preserve">, </w:t>
      </w:r>
      <w:r w:rsidRPr="00A1763A" w:rsidR="001A3456">
        <w:t>the original source of the money is not relevant to us</w:t>
      </w:r>
      <w:r w:rsidRPr="00A1763A">
        <w:t>. M</w:t>
      </w:r>
      <w:r w:rsidRPr="00A1763A" w:rsidR="001A3456">
        <w:t xml:space="preserve">oney is money when it arrives </w:t>
      </w:r>
      <w:r w:rsidRPr="00A1763A">
        <w:t>to us. W</w:t>
      </w:r>
      <w:r w:rsidRPr="00A1763A" w:rsidR="001A3456">
        <w:t>hether it is raised from a levy</w:t>
      </w:r>
      <w:r w:rsidRPr="00A1763A" w:rsidR="00735BF7">
        <w:t>,</w:t>
      </w:r>
      <w:r w:rsidRPr="00A1763A">
        <w:t xml:space="preserve"> through </w:t>
      </w:r>
      <w:r w:rsidRPr="00A1763A" w:rsidR="001A3456">
        <w:t>general taxation or whatever</w:t>
      </w:r>
      <w:r w:rsidRPr="00A1763A">
        <w:t xml:space="preserve">, </w:t>
      </w:r>
      <w:r w:rsidRPr="00A1763A" w:rsidR="001A3456">
        <w:t xml:space="preserve">that is a set of decisions </w:t>
      </w:r>
      <w:r w:rsidRPr="00A1763A">
        <w:t xml:space="preserve">for </w:t>
      </w:r>
      <w:r w:rsidRPr="00A1763A" w:rsidR="001A3456">
        <w:t xml:space="preserve">my friends at the </w:t>
      </w:r>
      <w:r w:rsidRPr="00A1763A">
        <w:t>T</w:t>
      </w:r>
      <w:r w:rsidRPr="00A1763A" w:rsidR="001A3456">
        <w:t>reasury</w:t>
      </w:r>
      <w:r w:rsidRPr="00A1763A">
        <w:t>.</w:t>
      </w:r>
    </w:p>
    <w:p w:rsidR="00C8706B" w:rsidRPr="00A1763A" w:rsidP="00AC258A">
      <w:pPr>
        <w:pStyle w:val="Answer"/>
      </w:pPr>
      <w:r w:rsidRPr="00A1763A">
        <w:t>O</w:t>
      </w:r>
      <w:r w:rsidRPr="00A1763A" w:rsidR="001A3456">
        <w:t>n the timetable</w:t>
      </w:r>
      <w:r w:rsidRPr="00A1763A">
        <w:t xml:space="preserve"> </w:t>
      </w:r>
      <w:r w:rsidRPr="00A1763A" w:rsidR="001A3456">
        <w:t>we are talking about</w:t>
      </w:r>
      <w:r w:rsidRPr="00A1763A">
        <w:t xml:space="preserve">, </w:t>
      </w:r>
      <w:r w:rsidRPr="00A1763A" w:rsidR="001A3456">
        <w:t xml:space="preserve">this now becomes a </w:t>
      </w:r>
      <w:r w:rsidRPr="00A1763A">
        <w:t xml:space="preserve">question for the </w:t>
      </w:r>
      <w:r w:rsidRPr="00A1763A" w:rsidR="001A3456">
        <w:t xml:space="preserve">next </w:t>
      </w:r>
      <w:r w:rsidRPr="00A1763A" w:rsidR="006B1598">
        <w:t>spending review</w:t>
      </w:r>
      <w:r w:rsidRPr="00A1763A">
        <w:t xml:space="preserve">. As you know, </w:t>
      </w:r>
      <w:r w:rsidRPr="00A1763A" w:rsidR="001A3456">
        <w:t xml:space="preserve">in </w:t>
      </w:r>
      <w:r w:rsidRPr="00A1763A" w:rsidR="006B1598">
        <w:t>spending review</w:t>
      </w:r>
      <w:r w:rsidRPr="00A1763A">
        <w:t xml:space="preserve">s the Government </w:t>
      </w:r>
      <w:r w:rsidRPr="00A1763A" w:rsidR="001A3456">
        <w:t xml:space="preserve">have to look across all </w:t>
      </w:r>
      <w:r w:rsidRPr="00A1763A">
        <w:t xml:space="preserve">their </w:t>
      </w:r>
      <w:r w:rsidRPr="00A1763A" w:rsidR="001A3456">
        <w:t xml:space="preserve">commitments and decide what </w:t>
      </w:r>
      <w:r w:rsidRPr="00A1763A">
        <w:t xml:space="preserve">they </w:t>
      </w:r>
      <w:r w:rsidRPr="00A1763A" w:rsidR="001A3456">
        <w:t>want to allocate to what</w:t>
      </w:r>
      <w:r w:rsidRPr="00A1763A">
        <w:t>. T</w:t>
      </w:r>
      <w:r w:rsidRPr="00A1763A" w:rsidR="001A3456">
        <w:t xml:space="preserve">his is no different from any other area of future reform and future action that goes out the end of a </w:t>
      </w:r>
      <w:r w:rsidRPr="00A1763A" w:rsidR="006B1598">
        <w:t>spending review</w:t>
      </w:r>
      <w:r w:rsidRPr="00A1763A">
        <w:t xml:space="preserve"> </w:t>
      </w:r>
      <w:r w:rsidRPr="00A1763A" w:rsidR="001A3456">
        <w:t>period</w:t>
      </w:r>
      <w:r w:rsidRPr="00A1763A">
        <w:t>. I</w:t>
      </w:r>
      <w:r w:rsidRPr="00A1763A" w:rsidR="001A3456">
        <w:t xml:space="preserve">t will be dealt with in </w:t>
      </w:r>
      <w:r w:rsidRPr="00A1763A">
        <w:t xml:space="preserve">the </w:t>
      </w:r>
      <w:r w:rsidRPr="00A1763A" w:rsidR="006B1598">
        <w:t>spending review</w:t>
      </w:r>
      <w:r w:rsidRPr="00A1763A">
        <w:t xml:space="preserve"> </w:t>
      </w:r>
      <w:r w:rsidRPr="00A1763A" w:rsidR="001A3456">
        <w:t>in the usual way</w:t>
      </w:r>
      <w:r w:rsidRPr="00A1763A">
        <w:t>.</w:t>
      </w:r>
    </w:p>
    <w:p w:rsidR="00C8706B" w:rsidRPr="00A1763A" w:rsidP="00123B6D">
      <w:pPr>
        <w:pStyle w:val="Question"/>
      </w:pPr>
      <w:sdt>
        <w:sdtPr>
          <w:alias w:val="Member"/>
          <w:tag w:val="&lt;Member mnisId='4828' dodsId='157050'&gt;"/>
          <w:id w:val="-1759210032"/>
          <w:placeholder>
            <w:docPart w:val="8F16EEDE20A24E1983D3AEBAFF3DD27B"/>
          </w:placeholder>
          <w:richText/>
        </w:sdtPr>
        <w:sdtContent>
          <w:r w:rsidRPr="00A1763A">
            <w:rPr>
              <w:b/>
            </w:rPr>
            <w:t>Paula Barker:</w:t>
          </w:r>
        </w:sdtContent>
      </w:sdt>
      <w:r w:rsidRPr="00A1763A">
        <w:t xml:space="preserve"> </w:t>
      </w:r>
      <w:r w:rsidRPr="00A1763A" w:rsidR="001A3456">
        <w:t>I appreciate that</w:t>
      </w:r>
      <w:r w:rsidRPr="00A1763A">
        <w:t>. G</w:t>
      </w:r>
      <w:r w:rsidRPr="00A1763A" w:rsidR="001A3456">
        <w:t xml:space="preserve">iven that it will be dealt with in the next </w:t>
      </w:r>
      <w:r w:rsidRPr="00A1763A" w:rsidR="006B1598">
        <w:t>spending review</w:t>
      </w:r>
      <w:r w:rsidRPr="00A1763A">
        <w:t xml:space="preserve">, </w:t>
      </w:r>
      <w:r w:rsidRPr="00A1763A" w:rsidR="001A3456">
        <w:t>how do we know this reform will go ahead as planned</w:t>
      </w:r>
      <w:r w:rsidRPr="00A1763A">
        <w:t xml:space="preserve">, </w:t>
      </w:r>
      <w:r w:rsidRPr="00A1763A" w:rsidR="001A3456">
        <w:t>to your timetable</w:t>
      </w:r>
      <w:r w:rsidRPr="00A1763A">
        <w:t xml:space="preserve"> and </w:t>
      </w:r>
      <w:r w:rsidRPr="00A1763A" w:rsidR="001A3456">
        <w:t>in the way that you plan</w:t>
      </w:r>
      <w:r w:rsidRPr="00A1763A">
        <w:t>?</w:t>
      </w:r>
    </w:p>
    <w:p w:rsidR="00123B6D" w:rsidRPr="00A1763A" w:rsidP="00AC258A">
      <w:pPr>
        <w:pStyle w:val="Answer"/>
      </w:pPr>
      <w:sdt>
        <w:sdtPr>
          <w:alias w:val="Witness"/>
          <w:id w:val="-680200416"/>
          <w:placeholder>
            <w:docPart w:val="BAC71308B6084A9B9A992722359FC167"/>
          </w:placeholder>
          <w:richText/>
        </w:sdtPr>
        <w:sdtContent>
          <w:r w:rsidRPr="00A1763A" w:rsidR="00C8706B">
            <w:rPr>
              <w:b/>
              <w:bCs/>
              <w:i/>
              <w:iCs/>
            </w:rPr>
            <w:t>Sir Chris Wormald:</w:t>
          </w:r>
        </w:sdtContent>
      </w:sdt>
      <w:r w:rsidRPr="00A1763A" w:rsidR="00C8706B">
        <w:t xml:space="preserve"> </w:t>
      </w:r>
      <w:r w:rsidRPr="00A1763A" w:rsidR="001A3456">
        <w:t>Government</w:t>
      </w:r>
      <w:r w:rsidRPr="00A1763A" w:rsidR="00C8706B">
        <w:t>s</w:t>
      </w:r>
      <w:r w:rsidRPr="00A1763A" w:rsidR="001A3456">
        <w:t xml:space="preserve"> take their decisions</w:t>
      </w:r>
      <w:r w:rsidRPr="00A1763A" w:rsidR="00C8706B">
        <w:t>. I</w:t>
      </w:r>
      <w:r w:rsidRPr="00A1763A" w:rsidR="001A3456">
        <w:t>t is no different from any other commitment that the Government ha</w:t>
      </w:r>
      <w:r w:rsidRPr="00A1763A">
        <w:t>ve</w:t>
      </w:r>
      <w:r w:rsidRPr="00A1763A" w:rsidR="001A3456">
        <w:t xml:space="preserve"> that goes beyond the end of a </w:t>
      </w:r>
      <w:r w:rsidRPr="00A1763A" w:rsidR="006B1598">
        <w:t>spending review</w:t>
      </w:r>
      <w:r w:rsidRPr="00A1763A">
        <w:t xml:space="preserve"> </w:t>
      </w:r>
      <w:r w:rsidRPr="00A1763A" w:rsidR="001A3456">
        <w:t>period</w:t>
      </w:r>
      <w:r w:rsidRPr="00A1763A">
        <w:t>. T</w:t>
      </w:r>
      <w:r w:rsidRPr="00A1763A" w:rsidR="001A3456">
        <w:t xml:space="preserve">he Government have set out </w:t>
      </w:r>
      <w:r w:rsidRPr="00A1763A">
        <w:t xml:space="preserve">their </w:t>
      </w:r>
      <w:r w:rsidRPr="00A1763A" w:rsidR="001A3456">
        <w:t>commitments</w:t>
      </w:r>
      <w:r w:rsidRPr="00A1763A">
        <w:t xml:space="preserve">. At </w:t>
      </w:r>
      <w:r w:rsidRPr="00A1763A" w:rsidR="001A3456">
        <w:t xml:space="preserve">every </w:t>
      </w:r>
      <w:r w:rsidRPr="00A1763A" w:rsidR="006B1598">
        <w:t>spending review</w:t>
      </w:r>
      <w:r w:rsidRPr="00A1763A">
        <w:t xml:space="preserve">, they have </w:t>
      </w:r>
      <w:r w:rsidRPr="00A1763A" w:rsidR="001A3456">
        <w:t>to take decisions on exactly what to invest in what</w:t>
      </w:r>
      <w:r w:rsidRPr="00A1763A">
        <w:t xml:space="preserve">. As </w:t>
      </w:r>
      <w:r w:rsidRPr="00A1763A" w:rsidR="001A3456">
        <w:t>public officials</w:t>
      </w:r>
      <w:r w:rsidRPr="00A1763A">
        <w:t xml:space="preserve">, we </w:t>
      </w:r>
      <w:r w:rsidRPr="00A1763A" w:rsidR="001A3456">
        <w:t>deal with those decisions</w:t>
      </w:r>
      <w:r w:rsidRPr="00A1763A">
        <w:t xml:space="preserve">, and </w:t>
      </w:r>
      <w:r w:rsidRPr="00A1763A" w:rsidR="001A3456">
        <w:t xml:space="preserve">they are </w:t>
      </w:r>
      <w:r w:rsidRPr="00A1763A">
        <w:t xml:space="preserve">then </w:t>
      </w:r>
      <w:r w:rsidRPr="00A1763A" w:rsidR="001A3456">
        <w:t xml:space="preserve">voted on by </w:t>
      </w:r>
      <w:r w:rsidRPr="00A1763A" w:rsidR="00FC5407">
        <w:t>Parliament</w:t>
      </w:r>
      <w:r w:rsidRPr="00A1763A" w:rsidR="001A3456">
        <w:t xml:space="preserve"> in the usual way</w:t>
      </w:r>
      <w:r w:rsidRPr="00A1763A">
        <w:t xml:space="preserve">. </w:t>
      </w:r>
    </w:p>
    <w:p w:rsidR="00123B6D" w:rsidRPr="00A1763A" w:rsidP="00AC258A">
      <w:pPr>
        <w:pStyle w:val="Answer"/>
      </w:pPr>
      <w:r w:rsidRPr="00A1763A">
        <w:t>I can</w:t>
      </w:r>
      <w:r w:rsidRPr="00A1763A">
        <w:t xml:space="preserve">not </w:t>
      </w:r>
      <w:r w:rsidRPr="00A1763A">
        <w:t xml:space="preserve">say </w:t>
      </w:r>
      <w:r w:rsidRPr="00A1763A">
        <w:t xml:space="preserve">anything </w:t>
      </w:r>
      <w:r w:rsidRPr="00A1763A">
        <w:t xml:space="preserve">about this set of commitments that is different from anything else we have that goes beyond a </w:t>
      </w:r>
      <w:r w:rsidRPr="00A1763A" w:rsidR="006B1598">
        <w:t>spending review</w:t>
      </w:r>
      <w:r w:rsidRPr="00A1763A">
        <w:t xml:space="preserve"> period</w:t>
      </w:r>
      <w:r w:rsidRPr="00A1763A">
        <w:t>.</w:t>
      </w:r>
    </w:p>
    <w:p w:rsidR="00123B6D" w:rsidRPr="00A1763A" w:rsidP="00EF536F">
      <w:pPr>
        <w:pStyle w:val="Question"/>
      </w:pPr>
      <w:sdt>
        <w:sdtPr>
          <w:alias w:val="Member"/>
          <w:tag w:val="&lt;Member mnisId='4828' dodsId='157050'&gt;"/>
          <w:id w:val="403657229"/>
          <w:placeholder>
            <w:docPart w:val="4588C86230C141208A1D85A341EAB852"/>
          </w:placeholder>
          <w:richText/>
        </w:sdtPr>
        <w:sdtContent>
          <w:r w:rsidRPr="00A1763A">
            <w:rPr>
              <w:b/>
            </w:rPr>
            <w:t>Paula Barker:</w:t>
          </w:r>
        </w:sdtContent>
      </w:sdt>
      <w:r w:rsidRPr="00A1763A">
        <w:t xml:space="preserve"> I</w:t>
      </w:r>
      <w:r w:rsidRPr="00A1763A" w:rsidR="001A3456">
        <w:t xml:space="preserve">f we move away from funding for </w:t>
      </w:r>
      <w:r w:rsidRPr="00A1763A">
        <w:t xml:space="preserve">now, </w:t>
      </w:r>
      <w:r w:rsidRPr="00A1763A" w:rsidR="001A3456">
        <w:t xml:space="preserve">how can the </w:t>
      </w:r>
      <w:r w:rsidRPr="00A1763A">
        <w:t>D</w:t>
      </w:r>
      <w:r w:rsidRPr="00A1763A" w:rsidR="001A3456">
        <w:t>epartment and local authorities deliver charging reform at the same time as system reform</w:t>
      </w:r>
      <w:r w:rsidRPr="00A1763A">
        <w:t xml:space="preserve">? </w:t>
      </w:r>
      <w:r w:rsidRPr="00A1763A" w:rsidR="001A3456">
        <w:t xml:space="preserve">I do not know whether it was </w:t>
      </w:r>
      <w:r w:rsidRPr="00A1763A">
        <w:t xml:space="preserve">you, </w:t>
      </w:r>
      <w:r w:rsidRPr="00A1763A" w:rsidR="001A3456">
        <w:t>Sir Chris</w:t>
      </w:r>
      <w:r w:rsidRPr="00A1763A">
        <w:t xml:space="preserve">, or Ms Dyson, but you have </w:t>
      </w:r>
      <w:r w:rsidRPr="00A1763A" w:rsidR="001A3456">
        <w:t>talked about the difficulties of managing across the two systems</w:t>
      </w:r>
      <w:r w:rsidRPr="00A1763A">
        <w:t>. W</w:t>
      </w:r>
      <w:r w:rsidRPr="00A1763A" w:rsidR="002E451A">
        <w:t>hat is</w:t>
      </w:r>
      <w:r w:rsidRPr="00A1763A" w:rsidR="001A3456">
        <w:t xml:space="preserve"> being done to overcome those barriers</w:t>
      </w:r>
      <w:r w:rsidRPr="00A1763A">
        <w:t>?</w:t>
      </w:r>
    </w:p>
    <w:p w:rsidR="002A54EE" w:rsidRPr="00A1763A" w:rsidP="00AC258A">
      <w:pPr>
        <w:pStyle w:val="Answer"/>
      </w:pPr>
      <w:sdt>
        <w:sdtPr>
          <w:alias w:val="Witness"/>
          <w:id w:val="1053882688"/>
          <w:placeholder>
            <w:docPart w:val="534496551C8C4A46B4C149FAF1C5883C"/>
          </w:placeholder>
          <w:richText/>
        </w:sdtPr>
        <w:sdtContent>
          <w:r w:rsidRPr="00A1763A" w:rsidR="00123B6D">
            <w:rPr>
              <w:b/>
              <w:bCs/>
              <w:i/>
              <w:iCs/>
            </w:rPr>
            <w:t>Sir Chris Wormald:</w:t>
          </w:r>
        </w:sdtContent>
      </w:sdt>
      <w:r w:rsidRPr="00A1763A" w:rsidR="00123B6D">
        <w:t xml:space="preserve"> I</w:t>
      </w:r>
      <w:r w:rsidRPr="00A1763A" w:rsidR="001A3456">
        <w:t>t is a very pertinent question</w:t>
      </w:r>
      <w:r w:rsidRPr="00A1763A" w:rsidR="00123B6D">
        <w:t xml:space="preserve">. As I said, </w:t>
      </w:r>
      <w:r w:rsidRPr="00A1763A" w:rsidR="001A3456">
        <w:t>one of the reasons for the delay in the first place was the capacity of local authorities to do the work alongside all the other pressures</w:t>
      </w:r>
      <w:r w:rsidRPr="00A1763A" w:rsidR="00EF536F">
        <w:t>. T</w:t>
      </w:r>
      <w:r w:rsidRPr="00A1763A" w:rsidR="001A3456">
        <w:t>hat continues to be a concern for us</w:t>
      </w:r>
      <w:r w:rsidRPr="00A1763A" w:rsidR="00EF536F">
        <w:t>.</w:t>
      </w:r>
      <w:r w:rsidRPr="00A1763A">
        <w:t xml:space="preserve"> </w:t>
      </w:r>
      <w:r w:rsidRPr="00A1763A" w:rsidR="00EF536F">
        <w:t>A</w:t>
      </w:r>
      <w:r w:rsidRPr="00A1763A" w:rsidR="001A3456">
        <w:t>s I said</w:t>
      </w:r>
      <w:r w:rsidRPr="00A1763A" w:rsidR="00EF536F">
        <w:t xml:space="preserve">, the </w:t>
      </w:r>
      <w:r w:rsidRPr="00A1763A" w:rsidR="001A3456">
        <w:t>Government</w:t>
      </w:r>
      <w:r w:rsidRPr="00A1763A" w:rsidR="00EF536F">
        <w:t xml:space="preserve"> have</w:t>
      </w:r>
      <w:r w:rsidRPr="00A1763A" w:rsidR="001A3456">
        <w:t xml:space="preserve"> been considering exactly what form the rollout </w:t>
      </w:r>
      <w:r w:rsidRPr="00A1763A" w:rsidR="00EF536F">
        <w:t xml:space="preserve">should take. One </w:t>
      </w:r>
      <w:r w:rsidRPr="00A1763A" w:rsidR="001A3456">
        <w:t xml:space="preserve">of the considerations will be what local authorities </w:t>
      </w:r>
      <w:r w:rsidRPr="00A1763A" w:rsidR="00EF536F">
        <w:t xml:space="preserve">are </w:t>
      </w:r>
      <w:r w:rsidRPr="00A1763A" w:rsidR="001A3456">
        <w:t>able to do</w:t>
      </w:r>
      <w:r w:rsidRPr="00A1763A" w:rsidR="00EF536F">
        <w:t xml:space="preserve">, </w:t>
      </w:r>
      <w:r w:rsidRPr="00A1763A" w:rsidR="001A3456">
        <w:t xml:space="preserve">given all the other pressures on </w:t>
      </w:r>
      <w:r w:rsidRPr="00A1763A" w:rsidR="00EF536F">
        <w:t>them.</w:t>
      </w:r>
    </w:p>
    <w:p w:rsidR="002A54EE" w:rsidRPr="00A1763A" w:rsidP="00AC258A">
      <w:pPr>
        <w:pStyle w:val="Answer"/>
      </w:pPr>
      <w:r w:rsidRPr="00A1763A">
        <w:t>I do not have a pat answer for you of exactly how that will work</w:t>
      </w:r>
      <w:r w:rsidRPr="00A1763A">
        <w:t xml:space="preserve">, </w:t>
      </w:r>
      <w:r w:rsidRPr="00A1763A">
        <w:t xml:space="preserve">but you have </w:t>
      </w:r>
      <w:r w:rsidRPr="00A1763A">
        <w:t xml:space="preserve">definitely </w:t>
      </w:r>
      <w:r w:rsidRPr="00A1763A">
        <w:t xml:space="preserve">put your finger </w:t>
      </w:r>
      <w:r w:rsidRPr="00A1763A">
        <w:t xml:space="preserve">on </w:t>
      </w:r>
      <w:r w:rsidRPr="00A1763A">
        <w:t>one of the considerations</w:t>
      </w:r>
      <w:r w:rsidRPr="00A1763A">
        <w:t>. W</w:t>
      </w:r>
      <w:r w:rsidRPr="00A1763A">
        <w:t xml:space="preserve">e all know the pressures on local government and what </w:t>
      </w:r>
      <w:r w:rsidRPr="00A1763A" w:rsidR="00577B21">
        <w:t>it is</w:t>
      </w:r>
      <w:r w:rsidRPr="00A1763A">
        <w:t xml:space="preserve"> having to do</w:t>
      </w:r>
      <w:r w:rsidRPr="00A1763A" w:rsidR="00E57C1E">
        <w:t>,</w:t>
      </w:r>
      <w:r w:rsidRPr="00A1763A">
        <w:t xml:space="preserve"> not just in social care but across the piece</w:t>
      </w:r>
      <w:r w:rsidRPr="00A1763A">
        <w:t>. B</w:t>
      </w:r>
      <w:r w:rsidRPr="00A1763A">
        <w:t xml:space="preserve">efore we give </w:t>
      </w:r>
      <w:r w:rsidRPr="00A1763A" w:rsidR="00577B21">
        <w:t>it</w:t>
      </w:r>
      <w:r w:rsidRPr="00A1763A">
        <w:t xml:space="preserve"> a big new chunk of</w:t>
      </w:r>
      <w:r w:rsidRPr="00A1763A">
        <w:t xml:space="preserve">, </w:t>
      </w:r>
      <w:r w:rsidRPr="00A1763A">
        <w:t>as Michelle was describing</w:t>
      </w:r>
      <w:r w:rsidRPr="00A1763A">
        <w:t xml:space="preserve">, </w:t>
      </w:r>
      <w:r w:rsidRPr="00A1763A">
        <w:t>really quite complicated work</w:t>
      </w:r>
      <w:r w:rsidRPr="00A1763A">
        <w:t xml:space="preserve">, </w:t>
      </w:r>
      <w:r w:rsidRPr="00A1763A">
        <w:t xml:space="preserve">we will want to be sure </w:t>
      </w:r>
      <w:r w:rsidRPr="00A1763A" w:rsidR="00577B21">
        <w:t>it can</w:t>
      </w:r>
      <w:r w:rsidRPr="00A1763A">
        <w:t xml:space="preserve"> do it well</w:t>
      </w:r>
      <w:r w:rsidRPr="00A1763A">
        <w:t xml:space="preserve">. </w:t>
      </w:r>
    </w:p>
    <w:p w:rsidR="00A55270" w:rsidRPr="00A1763A" w:rsidP="00A55270">
      <w:pPr>
        <w:pStyle w:val="Question"/>
      </w:pPr>
      <w:sdt>
        <w:sdtPr>
          <w:alias w:val="Member"/>
          <w:tag w:val="&lt;Member mnisId='4249' dodsId='62737'&gt;"/>
          <w:id w:val="-1364824844"/>
          <w:placeholder>
            <w:docPart w:val="D18173C95C744B1FA9C2C4ECA95EE813"/>
          </w:placeholder>
          <w:richText/>
        </w:sdtPr>
        <w:sdtContent>
          <w:r w:rsidRPr="00A1763A" w:rsidR="00791EA2">
            <w:rPr>
              <w:b/>
            </w:rPr>
            <w:t>Anne Marie Morris:</w:t>
          </w:r>
        </w:sdtContent>
      </w:sdt>
      <w:r w:rsidRPr="00A1763A" w:rsidR="00791EA2">
        <w:t xml:space="preserve"> </w:t>
      </w:r>
      <w:r w:rsidRPr="00A1763A" w:rsidR="001A3456">
        <w:t>Ms Dyson</w:t>
      </w:r>
      <w:r w:rsidRPr="00A1763A" w:rsidR="00791EA2">
        <w:t>,</w:t>
      </w:r>
      <w:r w:rsidRPr="00A1763A" w:rsidR="001A3456">
        <w:t xml:space="preserve"> you seem to be getting the lion’s share of the challenge</w:t>
      </w:r>
      <w:r w:rsidRPr="00A1763A" w:rsidR="00791EA2">
        <w:t>,</w:t>
      </w:r>
      <w:r w:rsidRPr="00A1763A" w:rsidR="001A3456">
        <w:t xml:space="preserve"> so I apologise</w:t>
      </w:r>
      <w:r w:rsidRPr="00A1763A" w:rsidR="00791EA2">
        <w:t xml:space="preserve">. </w:t>
      </w:r>
      <w:r w:rsidRPr="00A1763A" w:rsidR="001A3456">
        <w:t xml:space="preserve">I am moving on to </w:t>
      </w:r>
      <w:r w:rsidRPr="00A1763A" w:rsidR="00791EA2">
        <w:t xml:space="preserve">the </w:t>
      </w:r>
      <w:r w:rsidRPr="00A1763A" w:rsidR="001A3456">
        <w:t xml:space="preserve">fair cost of </w:t>
      </w:r>
      <w:r w:rsidRPr="00A1763A" w:rsidR="00791EA2">
        <w:t>care. A</w:t>
      </w:r>
      <w:r w:rsidRPr="00A1763A" w:rsidR="001A3456">
        <w:t>t the end of last year</w:t>
      </w:r>
      <w:r w:rsidRPr="00A1763A" w:rsidR="00791EA2">
        <w:t xml:space="preserve">, </w:t>
      </w:r>
      <w:r w:rsidRPr="00A1763A" w:rsidR="001A3456">
        <w:t>there was a fair cost of care exercise</w:t>
      </w:r>
      <w:r w:rsidRPr="00A1763A" w:rsidR="00791EA2">
        <w:t xml:space="preserve">, </w:t>
      </w:r>
      <w:r w:rsidRPr="00A1763A" w:rsidR="001A3456">
        <w:t>which concluded that we would need to add £1.8 billion to the budget if we were to fairly pay workers</w:t>
      </w:r>
      <w:r w:rsidRPr="00A1763A" w:rsidR="00791EA2">
        <w:t xml:space="preserve">. </w:t>
      </w:r>
    </w:p>
    <w:p w:rsidR="00A55270" w:rsidRPr="00A1763A" w:rsidP="00A55270">
      <w:pPr>
        <w:pStyle w:val="QuestionCont"/>
      </w:pPr>
      <w:r w:rsidRPr="00A1763A">
        <w:t xml:space="preserve">Was the </w:t>
      </w:r>
      <w:r w:rsidRPr="00A1763A" w:rsidR="001A3456">
        <w:t xml:space="preserve">exercise </w:t>
      </w:r>
      <w:r w:rsidRPr="00A1763A">
        <w:t xml:space="preserve">that </w:t>
      </w:r>
      <w:r w:rsidRPr="00A1763A" w:rsidR="001A3456">
        <w:t xml:space="preserve">gave you that figure </w:t>
      </w:r>
      <w:r w:rsidRPr="00A1763A">
        <w:t xml:space="preserve">particularly </w:t>
      </w:r>
      <w:r w:rsidRPr="00A1763A" w:rsidR="001A3456">
        <w:t>robust</w:t>
      </w:r>
      <w:r w:rsidRPr="00A1763A">
        <w:t xml:space="preserve">, </w:t>
      </w:r>
      <w:r w:rsidRPr="00A1763A" w:rsidR="001A3456">
        <w:t>given the complexity of trying to work out what the real cost</w:t>
      </w:r>
      <w:r w:rsidRPr="00A1763A" w:rsidR="00E57C1E">
        <w:t xml:space="preserve"> is</w:t>
      </w:r>
      <w:r w:rsidRPr="00A1763A">
        <w:t>? T</w:t>
      </w:r>
      <w:r w:rsidRPr="00A1763A" w:rsidR="001A3456">
        <w:t>hose who are self-funders</w:t>
      </w:r>
      <w:r w:rsidRPr="00A1763A">
        <w:t xml:space="preserve">, </w:t>
      </w:r>
      <w:r w:rsidRPr="00A1763A" w:rsidR="001A3456">
        <w:t xml:space="preserve">according to the </w:t>
      </w:r>
      <w:r w:rsidRPr="00A1763A">
        <w:t xml:space="preserve">Competition and Markets Authority, </w:t>
      </w:r>
      <w:r w:rsidRPr="00A1763A" w:rsidR="001A3456">
        <w:t>are generally paying 41</w:t>
      </w:r>
      <w:r w:rsidRPr="00A1763A">
        <w:t xml:space="preserve">% </w:t>
      </w:r>
      <w:r w:rsidRPr="00A1763A" w:rsidR="001A3456">
        <w:t xml:space="preserve">more than those </w:t>
      </w:r>
      <w:r w:rsidRPr="00A1763A">
        <w:t xml:space="preserve">who </w:t>
      </w:r>
      <w:r w:rsidRPr="00A1763A" w:rsidR="001A3456">
        <w:t>are state</w:t>
      </w:r>
      <w:r w:rsidRPr="00A1763A">
        <w:t>-</w:t>
      </w:r>
      <w:r w:rsidRPr="00A1763A" w:rsidR="001A3456">
        <w:t>funded</w:t>
      </w:r>
      <w:r w:rsidRPr="00A1763A">
        <w:t xml:space="preserve">. It is difficult to </w:t>
      </w:r>
      <w:r w:rsidRPr="00A1763A" w:rsidR="005F6AC6">
        <w:t>see</w:t>
      </w:r>
      <w:r w:rsidRPr="00A1763A" w:rsidR="001A3456">
        <w:t xml:space="preserve"> what the rate is</w:t>
      </w:r>
      <w:r w:rsidRPr="00A1763A">
        <w:t xml:space="preserve">, </w:t>
      </w:r>
      <w:r w:rsidRPr="00A1763A" w:rsidR="001A3456">
        <w:t>never mind separating out what I would describe as care and hotel</w:t>
      </w:r>
      <w:r w:rsidRPr="00A1763A">
        <w:t xml:space="preserve"> </w:t>
      </w:r>
      <w:r w:rsidRPr="00A1763A" w:rsidR="001A3456">
        <w:t>facilities</w:t>
      </w:r>
      <w:r w:rsidRPr="00A1763A">
        <w:t xml:space="preserve">. How </w:t>
      </w:r>
      <w:r w:rsidRPr="00A1763A" w:rsidR="001A3456">
        <w:t>are you going to get to the bottom of what is a fair cost of care</w:t>
      </w:r>
      <w:r w:rsidRPr="00A1763A">
        <w:t>?</w:t>
      </w:r>
    </w:p>
    <w:p w:rsidR="00A55270" w:rsidRPr="00A1763A" w:rsidP="00AC258A">
      <w:pPr>
        <w:pStyle w:val="Answer"/>
      </w:pPr>
      <w:sdt>
        <w:sdtPr>
          <w:alias w:val="Witness"/>
          <w:id w:val="-1044215539"/>
          <w:placeholder>
            <w:docPart w:val="32703DF73EF041DD9CEAF0FE50A052AB"/>
          </w:placeholder>
          <w:richText/>
        </w:sdtPr>
        <w:sdtContent>
          <w:r w:rsidRPr="00A1763A">
            <w:rPr>
              <w:b/>
              <w:bCs/>
              <w:i/>
              <w:iCs/>
            </w:rPr>
            <w:t>Michelle Dyson:</w:t>
          </w:r>
        </w:sdtContent>
      </w:sdt>
      <w:r w:rsidRPr="00A1763A">
        <w:t xml:space="preserve"> T</w:t>
      </w:r>
      <w:r w:rsidRPr="00A1763A" w:rsidR="001A3456">
        <w:t>his was a really detailed exercise that was done by each local authority</w:t>
      </w:r>
      <w:r w:rsidRPr="00A1763A">
        <w:t>. We set them off and t</w:t>
      </w:r>
      <w:r w:rsidRPr="00A1763A" w:rsidR="001A3456">
        <w:t>hey went out to their providers</w:t>
      </w:r>
      <w:r w:rsidRPr="00A1763A">
        <w:t>. T</w:t>
      </w:r>
      <w:r w:rsidRPr="00A1763A" w:rsidR="001A3456">
        <w:t xml:space="preserve">hey asked them for a whole load of information in order to calculate </w:t>
      </w:r>
      <w:r w:rsidRPr="00A1763A">
        <w:t xml:space="preserve">the </w:t>
      </w:r>
      <w:r w:rsidRPr="00A1763A" w:rsidR="001A3456">
        <w:t>average of the fair cost of care in that particular local authority</w:t>
      </w:r>
      <w:r w:rsidRPr="00A1763A">
        <w:t>. H</w:t>
      </w:r>
      <w:r w:rsidRPr="00A1763A" w:rsidR="001A3456">
        <w:t>ow robust it is depended in each case on how many providers provided data</w:t>
      </w:r>
      <w:r w:rsidRPr="00A1763A">
        <w:t>. I</w:t>
      </w:r>
      <w:r w:rsidRPr="00A1763A" w:rsidR="001A3456">
        <w:t xml:space="preserve">t </w:t>
      </w:r>
      <w:r w:rsidRPr="00A1763A">
        <w:t xml:space="preserve">was </w:t>
      </w:r>
      <w:r w:rsidRPr="00A1763A" w:rsidR="001A3456">
        <w:t>never going to be perfect</w:t>
      </w:r>
      <w:r w:rsidRPr="00A1763A">
        <w:t xml:space="preserve">, </w:t>
      </w:r>
      <w:r w:rsidRPr="00A1763A" w:rsidR="001A3456">
        <w:t>but it was better than we had before</w:t>
      </w:r>
      <w:r w:rsidRPr="00A1763A">
        <w:t xml:space="preserve">. </w:t>
      </w:r>
    </w:p>
    <w:p w:rsidR="00A55270" w:rsidRPr="00A1763A" w:rsidP="00AC258A">
      <w:pPr>
        <w:pStyle w:val="Answer"/>
      </w:pPr>
      <w:r w:rsidRPr="00A1763A">
        <w:t>I take issue with adding all of that up and saying</w:t>
      </w:r>
      <w:r w:rsidRPr="00A1763A">
        <w:t xml:space="preserve">, “Therefore, </w:t>
      </w:r>
      <w:r w:rsidRPr="00A1763A">
        <w:t>there is a £1.8 billion gap</w:t>
      </w:r>
      <w:r w:rsidRPr="00A1763A">
        <w:t xml:space="preserve">”. It </w:t>
      </w:r>
      <w:r w:rsidRPr="00A1763A">
        <w:t>was just meant to be an average in each local authority</w:t>
      </w:r>
      <w:r w:rsidRPr="00A1763A">
        <w:t>. T</w:t>
      </w:r>
      <w:r w:rsidRPr="00A1763A">
        <w:t>he point of it was to inform local authority commissioning practice</w:t>
      </w:r>
      <w:r w:rsidRPr="00A1763A">
        <w:t>. I</w:t>
      </w:r>
      <w:r w:rsidRPr="00A1763A">
        <w:t>t was not meant to say that every provider must now be paid at that particular rate</w:t>
      </w:r>
      <w:r w:rsidRPr="00A1763A">
        <w:t>. L</w:t>
      </w:r>
      <w:r w:rsidRPr="00A1763A">
        <w:t>ocal authorities always negotiate with their providers</w:t>
      </w:r>
      <w:r w:rsidRPr="00A1763A">
        <w:t>. I</w:t>
      </w:r>
      <w:r w:rsidRPr="00A1763A">
        <w:t>t does not displace any of that</w:t>
      </w:r>
      <w:r w:rsidRPr="00A1763A">
        <w:t xml:space="preserve">, but it </w:t>
      </w:r>
      <w:r w:rsidRPr="00A1763A">
        <w:t xml:space="preserve">will inform </w:t>
      </w:r>
      <w:r w:rsidRPr="00A1763A">
        <w:t xml:space="preserve">it. </w:t>
      </w:r>
    </w:p>
    <w:p w:rsidR="006A6750" w:rsidRPr="00A1763A" w:rsidP="00AC258A">
      <w:pPr>
        <w:pStyle w:val="Answer"/>
      </w:pPr>
      <w:r w:rsidRPr="00A1763A">
        <w:t xml:space="preserve">It </w:t>
      </w:r>
      <w:r w:rsidRPr="00A1763A" w:rsidR="001A3456">
        <w:t>is really interesting to see that</w:t>
      </w:r>
      <w:r w:rsidRPr="00A1763A" w:rsidR="00DC3FF7">
        <w:t xml:space="preserve">, </w:t>
      </w:r>
      <w:r w:rsidRPr="00A1763A" w:rsidR="001A3456">
        <w:t>with our market sustainability grant</w:t>
      </w:r>
      <w:r w:rsidRPr="00A1763A" w:rsidR="00DC3FF7">
        <w:t xml:space="preserve">, </w:t>
      </w:r>
      <w:r w:rsidRPr="00A1763A" w:rsidR="001A3456">
        <w:t>85% of local authorities have chosen to use that money to up the fee rate</w:t>
      </w:r>
      <w:r w:rsidRPr="00A1763A" w:rsidR="00DC3FF7">
        <w:t xml:space="preserve">. </w:t>
      </w:r>
      <w:r w:rsidRPr="00A1763A" w:rsidR="001A3456">
        <w:t>I would guess that is because they saw the results of the fair cost of care exercise and they thought that was what they needed to do</w:t>
      </w:r>
      <w:r w:rsidRPr="00A1763A" w:rsidR="00DC3FF7">
        <w:t>. I</w:t>
      </w:r>
      <w:r w:rsidRPr="00A1763A" w:rsidR="001A3456">
        <w:t>t was meant to inform their practice in all sorts of ways</w:t>
      </w:r>
      <w:r w:rsidRPr="00A1763A" w:rsidR="00DC3FF7">
        <w:t xml:space="preserve">, </w:t>
      </w:r>
      <w:r w:rsidRPr="00A1763A" w:rsidR="001A3456">
        <w:t xml:space="preserve">but it was not meant to be added up and </w:t>
      </w:r>
      <w:r w:rsidRPr="00A1763A">
        <w:t>used to say, “T</w:t>
      </w:r>
      <w:r w:rsidRPr="00A1763A" w:rsidR="001A3456">
        <w:t>herefore</w:t>
      </w:r>
      <w:r w:rsidRPr="00A1763A">
        <w:t xml:space="preserve">, </w:t>
      </w:r>
      <w:r w:rsidRPr="00A1763A" w:rsidR="001A3456">
        <w:t>there is a £1.8 billion gap that Government must fill</w:t>
      </w:r>
      <w:r w:rsidRPr="00A1763A">
        <w:t xml:space="preserve">”. </w:t>
      </w:r>
    </w:p>
    <w:p w:rsidR="006A6750" w:rsidRPr="00A1763A" w:rsidP="00621789">
      <w:pPr>
        <w:pStyle w:val="Question"/>
      </w:pPr>
      <w:sdt>
        <w:sdtPr>
          <w:alias w:val="Member"/>
          <w:tag w:val="&lt;Member mnisId='4249' dodsId='62737'&gt;"/>
          <w:id w:val="376821859"/>
          <w:placeholder>
            <w:docPart w:val="718792B2EF9A4A08AD88E26FCACFA992"/>
          </w:placeholder>
          <w:richText/>
        </w:sdtPr>
        <w:sdtContent>
          <w:r w:rsidRPr="00A1763A">
            <w:rPr>
              <w:b/>
            </w:rPr>
            <w:t>Anne Marie Morris:</w:t>
          </w:r>
        </w:sdtContent>
      </w:sdt>
      <w:r w:rsidRPr="00A1763A">
        <w:t xml:space="preserve"> W</w:t>
      </w:r>
      <w:r w:rsidRPr="00A1763A" w:rsidR="001A3456">
        <w:t>hen we get to the charging reforms</w:t>
      </w:r>
      <w:r w:rsidRPr="00A1763A">
        <w:t xml:space="preserve">, </w:t>
      </w:r>
      <w:r w:rsidRPr="00A1763A" w:rsidR="001A3456">
        <w:t>which are intended to be rolled out in the future</w:t>
      </w:r>
      <w:r w:rsidRPr="00A1763A">
        <w:t xml:space="preserve">, </w:t>
      </w:r>
      <w:r w:rsidRPr="00A1763A" w:rsidR="001A3456">
        <w:t>one will need to have worked out what a fair cost will be</w:t>
      </w:r>
      <w:r w:rsidRPr="00A1763A" w:rsidR="005F6AC6">
        <w:t>,</w:t>
      </w:r>
      <w:r w:rsidRPr="00A1763A" w:rsidR="001A3456">
        <w:t xml:space="preserve"> not least because we have said that those who are self-funders will effectively benefit from paying at the same rate as those </w:t>
      </w:r>
      <w:r w:rsidRPr="00A1763A">
        <w:t xml:space="preserve">for whom the </w:t>
      </w:r>
      <w:r w:rsidRPr="00A1763A" w:rsidR="001A3456">
        <w:t xml:space="preserve">state </w:t>
      </w:r>
      <w:r w:rsidRPr="00A1763A">
        <w:t xml:space="preserve">is paying, </w:t>
      </w:r>
      <w:r w:rsidRPr="00A1763A" w:rsidR="001A3456">
        <w:t>as opposed to this disparity</w:t>
      </w:r>
      <w:r w:rsidRPr="00A1763A">
        <w:t xml:space="preserve">. We </w:t>
      </w:r>
      <w:r w:rsidRPr="00A1763A" w:rsidR="001A3456">
        <w:t>will have to work out what it is</w:t>
      </w:r>
      <w:r w:rsidRPr="00A1763A">
        <w:t xml:space="preserve">. How </w:t>
      </w:r>
      <w:r w:rsidRPr="00A1763A" w:rsidR="001A3456">
        <w:t>are you going to get to that</w:t>
      </w:r>
      <w:r w:rsidRPr="00A1763A">
        <w:t>?</w:t>
      </w:r>
    </w:p>
    <w:p w:rsidR="00621789" w:rsidRPr="00A1763A" w:rsidP="00AC258A">
      <w:pPr>
        <w:pStyle w:val="Answer"/>
      </w:pPr>
      <w:sdt>
        <w:sdtPr>
          <w:alias w:val="Witness"/>
          <w:id w:val="-2048678810"/>
          <w:placeholder>
            <w:docPart w:val="E18F783832024D0FBF3F6D550F3F5B4A"/>
          </w:placeholder>
          <w:richText/>
        </w:sdtPr>
        <w:sdtContent>
          <w:r w:rsidRPr="00A1763A" w:rsidR="006A6750">
            <w:rPr>
              <w:b/>
              <w:bCs/>
              <w:i/>
              <w:iCs/>
            </w:rPr>
            <w:t>Michelle Dyson:</w:t>
          </w:r>
        </w:sdtContent>
      </w:sdt>
      <w:r w:rsidRPr="00A1763A" w:rsidR="006A6750">
        <w:t xml:space="preserve"> </w:t>
      </w:r>
      <w:r w:rsidRPr="00A1763A" w:rsidR="001A3456">
        <w:t>I absolutely agree with that</w:t>
      </w:r>
      <w:r w:rsidRPr="00A1763A" w:rsidR="006A6750">
        <w:t>. I</w:t>
      </w:r>
      <w:r w:rsidRPr="00A1763A" w:rsidR="001A3456">
        <w:t>t is worth noting that</w:t>
      </w:r>
      <w:r w:rsidRPr="00A1763A">
        <w:t xml:space="preserve">, </w:t>
      </w:r>
      <w:r w:rsidRPr="00A1763A" w:rsidR="001A3456">
        <w:t>when we were going to roll out charging reform in October 2023</w:t>
      </w:r>
      <w:r w:rsidRPr="00A1763A">
        <w:t xml:space="preserve">, </w:t>
      </w:r>
      <w:r w:rsidRPr="00A1763A" w:rsidR="001A3456">
        <w:t>we were going to delay that aspect of the reform or at least we were going to introduce it only for new people from the beginning</w:t>
      </w:r>
      <w:r w:rsidRPr="00A1763A">
        <w:t xml:space="preserve">, </w:t>
      </w:r>
      <w:r w:rsidRPr="00A1763A" w:rsidR="001A3456">
        <w:t xml:space="preserve">not for people who </w:t>
      </w:r>
      <w:r w:rsidRPr="00A1763A">
        <w:t xml:space="preserve">were </w:t>
      </w:r>
      <w:r w:rsidRPr="00A1763A" w:rsidR="001A3456">
        <w:t>already in care homes</w:t>
      </w:r>
      <w:r w:rsidRPr="00A1763A">
        <w:t xml:space="preserve">. </w:t>
      </w:r>
    </w:p>
    <w:p w:rsidR="00621789" w:rsidRPr="00A1763A" w:rsidP="00AC258A">
      <w:pPr>
        <w:pStyle w:val="Answer"/>
      </w:pPr>
      <w:r w:rsidRPr="00A1763A">
        <w:t>I would anticipate that we would stage in the same way in the future</w:t>
      </w:r>
      <w:r w:rsidRPr="00A1763A">
        <w:t xml:space="preserve">, </w:t>
      </w:r>
      <w:r w:rsidRPr="00A1763A">
        <w:t>but I agree with you that we will need to look at this again</w:t>
      </w:r>
      <w:r w:rsidRPr="00A1763A">
        <w:t xml:space="preserve">. </w:t>
      </w:r>
    </w:p>
    <w:p w:rsidR="00621789" w:rsidRPr="00A1763A" w:rsidP="00E04998">
      <w:pPr>
        <w:pStyle w:val="Question"/>
      </w:pPr>
      <w:sdt>
        <w:sdtPr>
          <w:alias w:val="Member"/>
          <w:tag w:val="&lt;Member mnisId='4249' dodsId='62737'&gt;"/>
          <w:id w:val="1989665384"/>
          <w:placeholder>
            <w:docPart w:val="CCA0E24796C64319AD5043F7692E2F40"/>
          </w:placeholder>
          <w:richText/>
        </w:sdtPr>
        <w:sdtContent>
          <w:r w:rsidRPr="00A1763A">
            <w:rPr>
              <w:b/>
            </w:rPr>
            <w:t>Anne Marie Morris:</w:t>
          </w:r>
        </w:sdtContent>
      </w:sdt>
      <w:r w:rsidRPr="00A1763A">
        <w:t xml:space="preserve"> Is </w:t>
      </w:r>
      <w:r w:rsidRPr="00A1763A" w:rsidR="001A3456">
        <w:t xml:space="preserve">that </w:t>
      </w:r>
      <w:r w:rsidRPr="00A1763A">
        <w:t xml:space="preserve">therefore </w:t>
      </w:r>
      <w:r w:rsidRPr="00A1763A" w:rsidR="001A3456">
        <w:t>in the plan</w:t>
      </w:r>
      <w:r w:rsidRPr="00A1763A">
        <w:t xml:space="preserve">? </w:t>
      </w:r>
    </w:p>
    <w:p w:rsidR="00621789" w:rsidRPr="00A1763A" w:rsidP="00AC258A">
      <w:pPr>
        <w:pStyle w:val="Answer"/>
      </w:pPr>
      <w:sdt>
        <w:sdtPr>
          <w:alias w:val="Witness"/>
          <w:id w:val="-92561830"/>
          <w:placeholder>
            <w:docPart w:val="EBE577DD5FAA4684BA8ACDE2E38B41F3"/>
          </w:placeholder>
          <w:richText/>
        </w:sdtPr>
        <w:sdtContent>
          <w:r w:rsidRPr="00A1763A">
            <w:rPr>
              <w:b/>
              <w:bCs/>
              <w:i/>
              <w:iCs/>
            </w:rPr>
            <w:t>Michelle Dyson:</w:t>
          </w:r>
        </w:sdtContent>
      </w:sdt>
      <w:r w:rsidRPr="00A1763A">
        <w:t xml:space="preserve"> It </w:t>
      </w:r>
      <w:r w:rsidRPr="00A1763A" w:rsidR="001A3456">
        <w:t>will need to be</w:t>
      </w:r>
      <w:r w:rsidRPr="00A1763A">
        <w:t xml:space="preserve">, yes. </w:t>
      </w:r>
    </w:p>
    <w:p w:rsidR="00A37E58" w:rsidRPr="00A1763A" w:rsidP="00A16D0D">
      <w:pPr>
        <w:pStyle w:val="Question"/>
      </w:pPr>
      <w:sdt>
        <w:sdtPr>
          <w:alias w:val="Member"/>
          <w:tag w:val="&lt;Member mnisId='4249' dodsId='62737'&gt;"/>
          <w:id w:val="-206948646"/>
          <w:placeholder>
            <w:docPart w:val="DDB1AE6849CE4B55AC1460DA0AFD2C59"/>
          </w:placeholder>
          <w:richText/>
        </w:sdtPr>
        <w:sdtContent>
          <w:r w:rsidRPr="00A1763A" w:rsidR="00621789">
            <w:rPr>
              <w:b/>
            </w:rPr>
            <w:t>Anne Marie Morris:</w:t>
          </w:r>
        </w:sdtContent>
      </w:sdt>
      <w:r w:rsidRPr="00A1763A" w:rsidR="00621789">
        <w:t xml:space="preserve"> It </w:t>
      </w:r>
      <w:r w:rsidRPr="00A1763A" w:rsidR="001A3456">
        <w:t>will have to be</w:t>
      </w:r>
      <w:r w:rsidRPr="00A1763A" w:rsidR="00621789">
        <w:t>. A</w:t>
      </w:r>
      <w:r w:rsidRPr="00A1763A" w:rsidR="001A3456">
        <w:t>ll right</w:t>
      </w:r>
      <w:r w:rsidRPr="00A1763A" w:rsidR="00621789">
        <w:t xml:space="preserve">, </w:t>
      </w:r>
      <w:r w:rsidRPr="00A1763A" w:rsidR="001A3456">
        <w:t>let me then turn to long-term funding</w:t>
      </w:r>
      <w:r w:rsidRPr="00A1763A" w:rsidR="00621789">
        <w:t>. T</w:t>
      </w:r>
      <w:r w:rsidRPr="00A1763A" w:rsidR="001A3456">
        <w:t xml:space="preserve">he Committee has probably lost the will </w:t>
      </w:r>
      <w:r w:rsidRPr="00A1763A" w:rsidR="00E04998">
        <w:t xml:space="preserve">to </w:t>
      </w:r>
      <w:r w:rsidRPr="00A1763A" w:rsidR="001A3456">
        <w:t>win the argument</w:t>
      </w:r>
      <w:r w:rsidRPr="00A1763A" w:rsidR="00E04998">
        <w:t xml:space="preserve">, </w:t>
      </w:r>
      <w:r w:rsidRPr="00A1763A" w:rsidR="001A3456">
        <w:t xml:space="preserve">but in </w:t>
      </w:r>
      <w:r w:rsidRPr="00A1763A" w:rsidR="00E04998">
        <w:t xml:space="preserve">our seventh report of 2021-22, </w:t>
      </w:r>
      <w:r w:rsidRPr="00C01C0C" w:rsidR="00C01C0C">
        <w:t>“</w:t>
      </w:r>
      <w:r w:rsidRPr="00C01C0C" w:rsidR="00E04998">
        <w:t>A</w:t>
      </w:r>
      <w:r w:rsidRPr="00C01C0C" w:rsidR="001A3456">
        <w:t xml:space="preserve">dult </w:t>
      </w:r>
      <w:r w:rsidRPr="00C01C0C" w:rsidR="00E04998">
        <w:t>Social Care Markets</w:t>
      </w:r>
      <w:r w:rsidRPr="00C01C0C" w:rsidR="00C01C0C">
        <w:t>”</w:t>
      </w:r>
      <w:r w:rsidRPr="00A1763A" w:rsidR="00E04998">
        <w:t xml:space="preserve">, we </w:t>
      </w:r>
      <w:r w:rsidRPr="00A1763A" w:rsidR="001A3456">
        <w:t>said</w:t>
      </w:r>
      <w:r w:rsidRPr="00A1763A" w:rsidR="00E04998">
        <w:t>, “</w:t>
      </w:r>
      <w:r w:rsidRPr="00A1763A">
        <w:t xml:space="preserve">Alongside care reforms the Department of Health and Social Care should publish a </w:t>
      </w:r>
      <w:r w:rsidRPr="00A1763A" w:rsidR="004704F0">
        <w:t>multi</w:t>
      </w:r>
      <w:r w:rsidR="00C01C0C">
        <w:t>-</w:t>
      </w:r>
      <w:r w:rsidRPr="00A1763A" w:rsidR="004704F0">
        <w:t>year</w:t>
      </w:r>
      <w:r w:rsidRPr="00A1763A">
        <w:t xml:space="preserve"> funding settlement by the end of 2021</w:t>
      </w:r>
      <w:r w:rsidR="00C01C0C">
        <w:t>.</w:t>
      </w:r>
      <w:r w:rsidRPr="00A1763A">
        <w:t xml:space="preserve">” </w:t>
      </w:r>
    </w:p>
    <w:p w:rsidR="00D157AD" w:rsidRPr="00A1763A" w:rsidP="00D157AD">
      <w:pPr>
        <w:pStyle w:val="QuestionCont"/>
      </w:pPr>
      <w:r w:rsidRPr="00A1763A">
        <w:t>A</w:t>
      </w:r>
      <w:r w:rsidRPr="00A1763A" w:rsidR="001A3456">
        <w:t xml:space="preserve">re we ever going to see a </w:t>
      </w:r>
      <w:r w:rsidRPr="00A1763A" w:rsidR="004704F0">
        <w:t>multi</w:t>
      </w:r>
      <w:r w:rsidR="00C01C0C">
        <w:t>-</w:t>
      </w:r>
      <w:r w:rsidRPr="00A1763A" w:rsidR="004704F0">
        <w:t>year</w:t>
      </w:r>
      <w:r w:rsidRPr="00A1763A" w:rsidR="001A3456">
        <w:t xml:space="preserve"> funding settlement</w:t>
      </w:r>
      <w:r w:rsidRPr="00A1763A">
        <w:t xml:space="preserve">? </w:t>
      </w:r>
      <w:r w:rsidRPr="00A1763A">
        <w:t xml:space="preserve">Is </w:t>
      </w:r>
      <w:r w:rsidRPr="00A1763A" w:rsidR="001A3456">
        <w:t xml:space="preserve">the additional money that </w:t>
      </w:r>
      <w:r w:rsidRPr="00A1763A">
        <w:t>has</w:t>
      </w:r>
      <w:r w:rsidRPr="00A1763A" w:rsidR="001A3456">
        <w:t xml:space="preserve"> gone into adult social care </w:t>
      </w:r>
      <w:r w:rsidRPr="00A1763A">
        <w:t xml:space="preserve">in </w:t>
      </w:r>
      <w:r w:rsidRPr="00A1763A" w:rsidR="001A3456">
        <w:t xml:space="preserve">this financial year and the next </w:t>
      </w:r>
      <w:r w:rsidRPr="00A1763A">
        <w:t xml:space="preserve">going to become </w:t>
      </w:r>
      <w:r w:rsidRPr="00A1763A" w:rsidR="001A3456">
        <w:t>part of baseline funding for local authorities</w:t>
      </w:r>
      <w:r w:rsidRPr="00A1763A">
        <w:t xml:space="preserve">? Where is this </w:t>
      </w:r>
      <w:r w:rsidRPr="00A1763A" w:rsidR="001A3456">
        <w:t>going</w:t>
      </w:r>
      <w:r w:rsidRPr="00A1763A">
        <w:t xml:space="preserve">, </w:t>
      </w:r>
      <w:r w:rsidRPr="00A1763A" w:rsidR="001A3456">
        <w:t>Sir Chris</w:t>
      </w:r>
      <w:r w:rsidRPr="00A1763A">
        <w:t>?</w:t>
      </w:r>
    </w:p>
    <w:p w:rsidR="009C5B6A" w:rsidRPr="00A1763A" w:rsidP="00A37E58">
      <w:pPr>
        <w:pStyle w:val="Answer"/>
      </w:pPr>
      <w:sdt>
        <w:sdtPr>
          <w:alias w:val="Witness"/>
          <w:id w:val="-372541673"/>
          <w:placeholder>
            <w:docPart w:val="36A6938BC7064ACE8D6177C9E2E3BFDA"/>
          </w:placeholder>
          <w:richText/>
        </w:sdtPr>
        <w:sdtContent>
          <w:r w:rsidRPr="00A1763A" w:rsidR="00D157AD">
            <w:rPr>
              <w:b/>
              <w:bCs/>
              <w:i/>
              <w:iCs/>
            </w:rPr>
            <w:t>Sir Chris Wormald:</w:t>
          </w:r>
        </w:sdtContent>
      </w:sdt>
      <w:r w:rsidRPr="00A1763A" w:rsidR="00D157AD">
        <w:t xml:space="preserve"> </w:t>
      </w:r>
      <w:r w:rsidRPr="00A1763A" w:rsidR="001C77B5">
        <w:t>Y</w:t>
      </w:r>
      <w:r w:rsidRPr="00A1763A" w:rsidR="001A3456">
        <w:t>ou are going to know my answer</w:t>
      </w:r>
      <w:r w:rsidRPr="00A1763A" w:rsidR="001C77B5">
        <w:t xml:space="preserve">, </w:t>
      </w:r>
      <w:r w:rsidRPr="00A1763A" w:rsidR="001A3456">
        <w:t>unfortunately</w:t>
      </w:r>
      <w:r w:rsidRPr="00A1763A" w:rsidR="001C77B5">
        <w:t>. T</w:t>
      </w:r>
      <w:r w:rsidRPr="00A1763A" w:rsidR="001A3456">
        <w:t xml:space="preserve">hese are all questions for </w:t>
      </w:r>
      <w:r w:rsidRPr="00A1763A" w:rsidR="001C77B5">
        <w:t xml:space="preserve">a </w:t>
      </w:r>
      <w:r w:rsidRPr="00A1763A" w:rsidR="001A3456">
        <w:t xml:space="preserve">spending </w:t>
      </w:r>
      <w:r w:rsidRPr="00A1763A" w:rsidR="001C77B5">
        <w:t xml:space="preserve">review, </w:t>
      </w:r>
      <w:r w:rsidRPr="00A1763A" w:rsidR="001A3456">
        <w:t>and they certainly will not be taken by me</w:t>
      </w:r>
      <w:r w:rsidRPr="00A1763A" w:rsidR="00247D05">
        <w:t xml:space="preserve">. </w:t>
      </w:r>
      <w:r w:rsidRPr="00A1763A" w:rsidR="001A3456">
        <w:t>Catherine might want to say something about local authority settlements</w:t>
      </w:r>
      <w:r w:rsidRPr="00A1763A" w:rsidR="00247D05">
        <w:t>. T</w:t>
      </w:r>
      <w:r w:rsidRPr="00A1763A" w:rsidR="001A3456">
        <w:t xml:space="preserve">here are obvious advantages to </w:t>
      </w:r>
      <w:r w:rsidRPr="00A1763A" w:rsidR="004704F0">
        <w:t>multi</w:t>
      </w:r>
      <w:r w:rsidR="00C01C0C">
        <w:t>-</w:t>
      </w:r>
      <w:r w:rsidRPr="00A1763A" w:rsidR="004704F0">
        <w:t>year</w:t>
      </w:r>
      <w:r w:rsidRPr="00A1763A" w:rsidR="001A3456">
        <w:t xml:space="preserve"> settlements</w:t>
      </w:r>
      <w:r w:rsidRPr="00A1763A" w:rsidR="00247D05">
        <w:t>. W</w:t>
      </w:r>
      <w:r w:rsidRPr="00A1763A" w:rsidR="001A3456">
        <w:t>e all know that</w:t>
      </w:r>
      <w:r w:rsidRPr="00A1763A" w:rsidR="00247D05">
        <w:t>.</w:t>
      </w:r>
    </w:p>
    <w:p w:rsidR="00247D05" w:rsidRPr="00A1763A" w:rsidP="00A37E58">
      <w:pPr>
        <w:pStyle w:val="Answer"/>
      </w:pPr>
      <w:r w:rsidRPr="00A1763A">
        <w:t>T</w:t>
      </w:r>
      <w:r w:rsidRPr="00A1763A" w:rsidR="001A3456">
        <w:t xml:space="preserve">here </w:t>
      </w:r>
      <w:r w:rsidRPr="00A1763A">
        <w:t>a</w:t>
      </w:r>
      <w:r w:rsidRPr="00A1763A" w:rsidR="001A3456">
        <w:t>re some obvious disadvantages in terms of macroeconomic management</w:t>
      </w:r>
      <w:r w:rsidRPr="00A1763A" w:rsidR="009C5B6A">
        <w:t>, p</w:t>
      </w:r>
      <w:r w:rsidRPr="00A1763A" w:rsidR="001A3456">
        <w:t>articularly when inflation is high</w:t>
      </w:r>
      <w:r w:rsidRPr="00A1763A" w:rsidR="009C5B6A">
        <w:t>. T</w:t>
      </w:r>
      <w:r w:rsidRPr="00A1763A" w:rsidR="001A3456">
        <w:t>hey can look very unattractive to public services</w:t>
      </w:r>
      <w:r w:rsidRPr="00A1763A" w:rsidR="009C5B6A">
        <w:t xml:space="preserve"> </w:t>
      </w:r>
      <w:r w:rsidRPr="00A1763A" w:rsidR="001A3456">
        <w:t>if inflation is unexpected</w:t>
      </w:r>
      <w:r w:rsidRPr="00A1763A">
        <w:t>. T</w:t>
      </w:r>
      <w:r w:rsidRPr="00A1763A" w:rsidR="001A3456">
        <w:t>here are swings and roundabouts</w:t>
      </w:r>
      <w:r w:rsidRPr="00A1763A">
        <w:t xml:space="preserve">. Clearly, </w:t>
      </w:r>
      <w:r w:rsidRPr="00A1763A" w:rsidR="001A3456">
        <w:t>for planning public services having a reasonable planning horizon is very important</w:t>
      </w:r>
      <w:r w:rsidRPr="00A1763A">
        <w:t xml:space="preserve">, </w:t>
      </w:r>
      <w:r w:rsidRPr="00A1763A" w:rsidR="001A3456">
        <w:t xml:space="preserve">but that is not the only </w:t>
      </w:r>
      <w:r w:rsidRPr="00A1763A">
        <w:t xml:space="preserve">consideration. </w:t>
      </w:r>
    </w:p>
    <w:p w:rsidR="00247D05" w:rsidRPr="00A1763A" w:rsidP="00692DDC">
      <w:pPr>
        <w:pStyle w:val="Question"/>
      </w:pPr>
      <w:sdt>
        <w:sdtPr>
          <w:rPr>
            <w:b/>
          </w:rPr>
          <w:alias w:val="Member"/>
          <w:tag w:val="&lt;Member mnisId='4295' dodsId='107295'&gt;"/>
          <w:id w:val="1611941133"/>
          <w:placeholder>
            <w:docPart w:val="73C736D327F7426C8E56CBF746944806"/>
          </w:placeholder>
          <w:richText/>
        </w:sdtPr>
        <w:sdtContent>
          <w:r w:rsidRPr="00A1763A">
            <w:rPr>
              <w:b/>
            </w:rPr>
            <w:t>Chair:</w:t>
          </w:r>
        </w:sdtContent>
      </w:sdt>
      <w:r w:rsidRPr="00A1763A">
        <w:t xml:space="preserve"> It is </w:t>
      </w:r>
      <w:r w:rsidRPr="00A1763A" w:rsidR="001A3456">
        <w:t>not in your hand</w:t>
      </w:r>
      <w:r w:rsidRPr="00A1763A">
        <w:t>s</w:t>
      </w:r>
      <w:r w:rsidRPr="00A1763A" w:rsidR="004704F0">
        <w:t>,</w:t>
      </w:r>
      <w:r w:rsidRPr="00A1763A" w:rsidR="00410B7A">
        <w:t xml:space="preserve"> </w:t>
      </w:r>
      <w:r w:rsidRPr="00A1763A" w:rsidR="004704F0">
        <w:t>in case</w:t>
      </w:r>
      <w:r w:rsidRPr="00A1763A" w:rsidR="00410B7A">
        <w:t xml:space="preserve"> </w:t>
      </w:r>
      <w:r w:rsidR="00137DB9">
        <w:t xml:space="preserve">the </w:t>
      </w:r>
      <w:r w:rsidRPr="00A1763A" w:rsidR="00410B7A">
        <w:t>Treasury is listening</w:t>
      </w:r>
      <w:r w:rsidRPr="00A1763A" w:rsidR="004704F0">
        <w:t>.</w:t>
      </w:r>
      <w:r w:rsidRPr="00A1763A" w:rsidR="00410B7A">
        <w:t xml:space="preserve"> </w:t>
      </w:r>
    </w:p>
    <w:p w:rsidR="00692DDC" w:rsidRPr="00A1763A" w:rsidP="00A37E58">
      <w:pPr>
        <w:pStyle w:val="Answer"/>
      </w:pPr>
      <w:sdt>
        <w:sdtPr>
          <w:alias w:val="Witness"/>
          <w:id w:val="1872112962"/>
          <w:placeholder>
            <w:docPart w:val="74697116077344E2BB939E277EF0B82C"/>
          </w:placeholder>
          <w:richText/>
        </w:sdtPr>
        <w:sdtContent>
          <w:r w:rsidRPr="00A1763A">
            <w:rPr>
              <w:b/>
              <w:bCs/>
              <w:i/>
              <w:iCs/>
            </w:rPr>
            <w:t>Sir Chris Wormald:</w:t>
          </w:r>
        </w:sdtContent>
      </w:sdt>
      <w:r w:rsidRPr="00A1763A">
        <w:t xml:space="preserve"> It is not </w:t>
      </w:r>
      <w:r w:rsidRPr="00A1763A" w:rsidR="004704F0">
        <w:t xml:space="preserve">in </w:t>
      </w:r>
      <w:r w:rsidRPr="00A1763A" w:rsidR="001A3456">
        <w:t>my hand</w:t>
      </w:r>
      <w:r w:rsidRPr="00A1763A">
        <w:t>s.</w:t>
      </w:r>
    </w:p>
    <w:p w:rsidR="00ED11E9" w:rsidRPr="00A1763A" w:rsidP="00551A25">
      <w:pPr>
        <w:pStyle w:val="Answer"/>
      </w:pPr>
      <w:sdt>
        <w:sdtPr>
          <w:alias w:val="Witness"/>
          <w:id w:val="-1325971847"/>
          <w:placeholder>
            <w:docPart w:val="28E3D5D3B6F1435EB05A017396DEA841"/>
          </w:placeholder>
          <w:richText/>
        </w:sdtPr>
        <w:sdtContent>
          <w:r w:rsidRPr="00A1763A" w:rsidR="0028714C">
            <w:rPr>
              <w:b/>
              <w:bCs/>
              <w:i/>
              <w:iCs/>
            </w:rPr>
            <w:t>Catherine Frances:</w:t>
          </w:r>
        </w:sdtContent>
      </w:sdt>
      <w:r w:rsidRPr="00A1763A" w:rsidR="0028714C">
        <w:t xml:space="preserve"> I do not </w:t>
      </w:r>
      <w:r w:rsidRPr="00A1763A">
        <w:t xml:space="preserve">have </w:t>
      </w:r>
      <w:r w:rsidRPr="00A1763A" w:rsidR="001A3456">
        <w:t xml:space="preserve">anything </w:t>
      </w:r>
      <w:r w:rsidRPr="00A1763A">
        <w:t>t</w:t>
      </w:r>
      <w:r w:rsidRPr="00A1763A" w:rsidR="001A3456">
        <w:t xml:space="preserve">o add </w:t>
      </w:r>
      <w:r w:rsidRPr="00A1763A">
        <w:t xml:space="preserve">on </w:t>
      </w:r>
      <w:r w:rsidRPr="00A1763A" w:rsidR="001A3456">
        <w:t>this</w:t>
      </w:r>
      <w:r w:rsidRPr="00A1763A">
        <w:t>. W</w:t>
      </w:r>
      <w:r w:rsidRPr="00A1763A" w:rsidR="001A3456">
        <w:t xml:space="preserve">e are on record with this Committee </w:t>
      </w:r>
      <w:r w:rsidRPr="00A1763A" w:rsidR="004704F0">
        <w:t xml:space="preserve">as talking </w:t>
      </w:r>
      <w:r w:rsidRPr="00A1763A" w:rsidR="001A3456">
        <w:t>about the benefits of longer</w:t>
      </w:r>
      <w:r w:rsidRPr="00A1763A">
        <w:t>-</w:t>
      </w:r>
      <w:r w:rsidRPr="00A1763A" w:rsidR="001A3456">
        <w:t>term funding</w:t>
      </w:r>
      <w:r w:rsidRPr="00A1763A">
        <w:t xml:space="preserve">, </w:t>
      </w:r>
      <w:r w:rsidRPr="00A1763A" w:rsidR="001A3456">
        <w:t>but</w:t>
      </w:r>
      <w:r w:rsidRPr="00A1763A">
        <w:t xml:space="preserve">, </w:t>
      </w:r>
      <w:r w:rsidRPr="00A1763A" w:rsidR="001A3456">
        <w:t>as Chris quite rightly outlines</w:t>
      </w:r>
      <w:r w:rsidRPr="00A1763A">
        <w:t xml:space="preserve">, </w:t>
      </w:r>
      <w:r w:rsidRPr="00A1763A" w:rsidR="001A3456">
        <w:t xml:space="preserve">there can </w:t>
      </w:r>
      <w:r w:rsidRPr="00A1763A" w:rsidR="00551A25">
        <w:t xml:space="preserve">also </w:t>
      </w:r>
      <w:r w:rsidRPr="00A1763A" w:rsidR="001A3456">
        <w:t>be a flipside to that</w:t>
      </w:r>
      <w:r w:rsidRPr="00A1763A" w:rsidR="004704F0">
        <w:t xml:space="preserve"> at times when circumstances are</w:t>
      </w:r>
      <w:r w:rsidRPr="00A1763A">
        <w:t xml:space="preserve"> volatile. </w:t>
      </w:r>
    </w:p>
    <w:p w:rsidR="00551A25" w:rsidRPr="00A1763A" w:rsidP="00ED11E9">
      <w:pPr>
        <w:pStyle w:val="Answer"/>
      </w:pPr>
      <w:sdt>
        <w:sdtPr>
          <w:alias w:val="Witness"/>
          <w:id w:val="-1329051240"/>
          <w:placeholder>
            <w:docPart w:val="770DB421B2804535AB6FF5136D694185"/>
          </w:placeholder>
          <w:richText/>
        </w:sdtPr>
        <w:sdtContent>
          <w:r w:rsidRPr="00A1763A">
            <w:rPr>
              <w:b/>
              <w:bCs/>
              <w:i/>
              <w:iCs/>
            </w:rPr>
            <w:t>Sir Chris Wormald:</w:t>
          </w:r>
        </w:sdtContent>
      </w:sdt>
      <w:r w:rsidRPr="00A1763A">
        <w:t xml:space="preserve"> I</w:t>
      </w:r>
      <w:r w:rsidRPr="00A1763A" w:rsidR="001A3456">
        <w:t xml:space="preserve">t is very important </w:t>
      </w:r>
      <w:r w:rsidRPr="00A1763A">
        <w:t xml:space="preserve">to say that </w:t>
      </w:r>
      <w:r w:rsidRPr="00A1763A" w:rsidR="001A3456">
        <w:t xml:space="preserve">we recognise the disadvantages of </w:t>
      </w:r>
      <w:r w:rsidRPr="00A1763A" w:rsidR="004704F0">
        <w:t>multi</w:t>
      </w:r>
      <w:r w:rsidR="00C01C0C">
        <w:t>-</w:t>
      </w:r>
      <w:r w:rsidRPr="00A1763A" w:rsidR="004704F0">
        <w:t>year</w:t>
      </w:r>
      <w:r w:rsidRPr="00A1763A">
        <w:t xml:space="preserve"> funding </w:t>
      </w:r>
      <w:r w:rsidRPr="00A1763A" w:rsidR="001A3456">
        <w:t>as well as the advantages</w:t>
      </w:r>
      <w:r w:rsidRPr="00A1763A">
        <w:t xml:space="preserve">. It is a balance. </w:t>
      </w:r>
    </w:p>
    <w:p w:rsidR="00551A25" w:rsidRPr="00A1763A" w:rsidP="00551A25">
      <w:pPr>
        <w:pStyle w:val="Question"/>
      </w:pPr>
      <w:sdt>
        <w:sdtPr>
          <w:rPr>
            <w:b/>
          </w:rPr>
          <w:alias w:val="Member"/>
          <w:tag w:val="&lt;Member mnisId='4295' dodsId='107295'&gt;"/>
          <w:id w:val="438571986"/>
          <w:placeholder>
            <w:docPart w:val="C5A634F69A914221A14030BB8424E6A7"/>
          </w:placeholder>
          <w:richText/>
        </w:sdtPr>
        <w:sdtContent>
          <w:r w:rsidRPr="00A1763A">
            <w:rPr>
              <w:b/>
            </w:rPr>
            <w:t>Chair:</w:t>
          </w:r>
        </w:sdtContent>
      </w:sdt>
      <w:r w:rsidRPr="00A1763A">
        <w:t xml:space="preserve"> We will </w:t>
      </w:r>
      <w:r w:rsidRPr="00A1763A" w:rsidR="001A3456">
        <w:t>take that</w:t>
      </w:r>
      <w:r w:rsidRPr="00A1763A">
        <w:t>. T</w:t>
      </w:r>
      <w:r w:rsidRPr="00A1763A" w:rsidR="001A3456">
        <w:t>hat is all you can say at this point</w:t>
      </w:r>
      <w:r w:rsidRPr="00A1763A">
        <w:t xml:space="preserve">, </w:t>
      </w:r>
      <w:r w:rsidRPr="00A1763A" w:rsidR="001A3456">
        <w:t xml:space="preserve">but the </w:t>
      </w:r>
      <w:r w:rsidRPr="00A1763A" w:rsidR="006B1598">
        <w:t>spending review</w:t>
      </w:r>
      <w:r w:rsidRPr="00A1763A" w:rsidR="001A3456">
        <w:t xml:space="preserve"> is scheduled for November-ish</w:t>
      </w:r>
      <w:r w:rsidRPr="00A1763A">
        <w:t>. T</w:t>
      </w:r>
      <w:r w:rsidRPr="00A1763A" w:rsidR="001A3456">
        <w:t xml:space="preserve">here </w:t>
      </w:r>
      <w:r w:rsidRPr="00A1763A">
        <w:t>might be</w:t>
      </w:r>
      <w:r w:rsidRPr="00A1763A" w:rsidR="001A3456">
        <w:t xml:space="preserve"> a general election around then or before then</w:t>
      </w:r>
      <w:r w:rsidRPr="00A1763A">
        <w:t xml:space="preserve">. </w:t>
      </w:r>
    </w:p>
    <w:p w:rsidR="00551A25" w:rsidRPr="00A1763A" w:rsidP="00551A25">
      <w:pPr>
        <w:pStyle w:val="Answer"/>
      </w:pPr>
      <w:sdt>
        <w:sdtPr>
          <w:alias w:val="Witness"/>
          <w:id w:val="1479409560"/>
          <w:placeholder>
            <w:docPart w:val="353E9685D5CB4DBE9FF8A6002964D2E6"/>
          </w:placeholder>
          <w:richText/>
        </w:sdtPr>
        <w:sdtContent>
          <w:r w:rsidRPr="00A1763A">
            <w:rPr>
              <w:b/>
              <w:bCs/>
              <w:i/>
              <w:iCs/>
            </w:rPr>
            <w:t>Sir Chris Wormald:</w:t>
          </w:r>
        </w:sdtContent>
      </w:sdt>
      <w:r w:rsidRPr="00A1763A">
        <w:t xml:space="preserve"> You </w:t>
      </w:r>
      <w:r w:rsidRPr="00A1763A" w:rsidR="001A3456">
        <w:t xml:space="preserve">are going a long way </w:t>
      </w:r>
      <w:r w:rsidRPr="00A1763A">
        <w:t xml:space="preserve">beyond my competence to answer, </w:t>
      </w:r>
      <w:r w:rsidRPr="00A1763A" w:rsidR="001A3456">
        <w:t>I am afraid</w:t>
      </w:r>
      <w:r w:rsidRPr="00A1763A">
        <w:t xml:space="preserve">. </w:t>
      </w:r>
    </w:p>
    <w:p w:rsidR="00551A25" w:rsidRPr="00A1763A" w:rsidP="00551A25">
      <w:pPr>
        <w:pStyle w:val="Question"/>
      </w:pPr>
      <w:sdt>
        <w:sdtPr>
          <w:rPr>
            <w:b/>
          </w:rPr>
          <w:alias w:val="Member"/>
          <w:tag w:val="&lt;Member mnisId='4295' dodsId='107295'&gt;"/>
          <w:id w:val="-1199157866"/>
          <w:placeholder>
            <w:docPart w:val="D4C923D8CAA54AFFA1C7BD7B742684F5"/>
          </w:placeholder>
          <w:richText/>
        </w:sdtPr>
        <w:sdtContent>
          <w:r w:rsidRPr="00A1763A">
            <w:rPr>
              <w:b/>
            </w:rPr>
            <w:t>Chair:</w:t>
          </w:r>
        </w:sdtContent>
      </w:sdt>
      <w:r w:rsidRPr="00A1763A">
        <w:t xml:space="preserve"> I am </w:t>
      </w:r>
      <w:r w:rsidRPr="00A1763A" w:rsidR="001A3456">
        <w:t xml:space="preserve">not </w:t>
      </w:r>
      <w:r w:rsidRPr="00A1763A" w:rsidR="00A6209C">
        <w:t xml:space="preserve">asking </w:t>
      </w:r>
      <w:r w:rsidRPr="00A1763A" w:rsidR="001A3456">
        <w:t>you to speculate on policy or what might happen at the election</w:t>
      </w:r>
      <w:r w:rsidRPr="00A1763A">
        <w:t xml:space="preserve">, but, </w:t>
      </w:r>
      <w:r w:rsidRPr="00A1763A" w:rsidR="001A3456">
        <w:t xml:space="preserve">whoever is in Government after </w:t>
      </w:r>
      <w:r w:rsidRPr="00A1763A" w:rsidR="0025263D">
        <w:t>an</w:t>
      </w:r>
      <w:r w:rsidRPr="00A1763A" w:rsidR="001A3456">
        <w:t xml:space="preserve"> election</w:t>
      </w:r>
      <w:r w:rsidRPr="00A1763A">
        <w:t xml:space="preserve">, </w:t>
      </w:r>
      <w:r w:rsidRPr="00A1763A" w:rsidR="001A3456">
        <w:t xml:space="preserve">there would usually </w:t>
      </w:r>
      <w:r w:rsidRPr="00A1763A">
        <w:t xml:space="preserve">be </w:t>
      </w:r>
      <w:r w:rsidRPr="00A1763A" w:rsidR="001A3456">
        <w:t xml:space="preserve">a </w:t>
      </w:r>
      <w:r w:rsidRPr="00A1763A">
        <w:t>B</w:t>
      </w:r>
      <w:r w:rsidRPr="00A1763A" w:rsidR="001A3456">
        <w:t>udget</w:t>
      </w:r>
      <w:r w:rsidRPr="00A1763A">
        <w:t xml:space="preserve">, </w:t>
      </w:r>
      <w:r w:rsidRPr="00A1763A" w:rsidR="001A3456">
        <w:t xml:space="preserve">and then it could be six months after </w:t>
      </w:r>
      <w:r w:rsidRPr="00A1763A" w:rsidR="0025263D">
        <w:t>the B</w:t>
      </w:r>
      <w:r w:rsidRPr="00A1763A" w:rsidR="001A3456">
        <w:t xml:space="preserve">udget before a </w:t>
      </w:r>
      <w:r w:rsidRPr="00A1763A" w:rsidR="006B1598">
        <w:t>spending review</w:t>
      </w:r>
      <w:r w:rsidRPr="00A1763A" w:rsidR="001A3456">
        <w:t xml:space="preserve"> comes into place</w:t>
      </w:r>
      <w:r w:rsidRPr="00A1763A">
        <w:t>. H</w:t>
      </w:r>
      <w:r w:rsidRPr="00A1763A" w:rsidR="001A3456">
        <w:t xml:space="preserve">ow will each of your </w:t>
      </w:r>
      <w:r w:rsidRPr="00A1763A">
        <w:t>D</w:t>
      </w:r>
      <w:r w:rsidRPr="00A1763A" w:rsidR="001A3456">
        <w:t>epartments cope</w:t>
      </w:r>
      <w:r w:rsidRPr="00A1763A">
        <w:t xml:space="preserve">? Are </w:t>
      </w:r>
      <w:r w:rsidRPr="00A1763A" w:rsidR="001A3456">
        <w:t xml:space="preserve">you putting plans </w:t>
      </w:r>
      <w:r w:rsidRPr="00A1763A" w:rsidR="004704F0">
        <w:t xml:space="preserve">in place </w:t>
      </w:r>
      <w:r w:rsidRPr="00A1763A" w:rsidR="001A3456">
        <w:t>for a rollover</w:t>
      </w:r>
      <w:r w:rsidRPr="00A1763A">
        <w:t xml:space="preserve">, </w:t>
      </w:r>
      <w:r w:rsidRPr="00A1763A" w:rsidR="001A3456">
        <w:t xml:space="preserve">as has happened previously </w:t>
      </w:r>
      <w:r w:rsidRPr="00A1763A" w:rsidR="004704F0">
        <w:t xml:space="preserve">when </w:t>
      </w:r>
      <w:r w:rsidRPr="00A1763A" w:rsidR="001A3456">
        <w:t xml:space="preserve">the same situation or </w:t>
      </w:r>
      <w:r w:rsidRPr="00A1763A">
        <w:t xml:space="preserve">a </w:t>
      </w:r>
      <w:r w:rsidRPr="00A1763A" w:rsidR="001A3456">
        <w:t>similar situation arose</w:t>
      </w:r>
      <w:r w:rsidRPr="00A1763A">
        <w:t>?</w:t>
      </w:r>
    </w:p>
    <w:p w:rsidR="00EB3678" w:rsidRPr="00A1763A" w:rsidP="00551A25">
      <w:pPr>
        <w:pStyle w:val="Answer"/>
      </w:pPr>
      <w:sdt>
        <w:sdtPr>
          <w:alias w:val="Witness"/>
          <w:id w:val="-1987306788"/>
          <w:placeholder>
            <w:docPart w:val="1F7EC3EDF201462489566FB7A0C45FBC"/>
          </w:placeholder>
          <w:richText/>
        </w:sdtPr>
        <w:sdtContent>
          <w:r w:rsidRPr="00A1763A">
            <w:rPr>
              <w:b/>
              <w:bCs/>
              <w:i/>
              <w:iCs/>
            </w:rPr>
            <w:t>Sir Chris Wormald:</w:t>
          </w:r>
        </w:sdtContent>
      </w:sdt>
      <w:r w:rsidRPr="00A1763A">
        <w:t xml:space="preserve"> </w:t>
      </w:r>
      <w:r w:rsidRPr="00A1763A" w:rsidR="001A3456">
        <w:t>I will not comment on any of your timetables</w:t>
      </w:r>
      <w:r w:rsidRPr="00A1763A">
        <w:t>. Y</w:t>
      </w:r>
      <w:r w:rsidRPr="00A1763A" w:rsidR="001A3456">
        <w:t xml:space="preserve">ou may know more than </w:t>
      </w:r>
      <w:r w:rsidRPr="00A1763A" w:rsidR="004704F0">
        <w:t>I do</w:t>
      </w:r>
      <w:r w:rsidRPr="00A1763A">
        <w:t xml:space="preserve">. </w:t>
      </w:r>
    </w:p>
    <w:p w:rsidR="00EB3678" w:rsidRPr="00A1763A" w:rsidP="008D1001">
      <w:pPr>
        <w:pStyle w:val="Question"/>
      </w:pPr>
      <w:sdt>
        <w:sdtPr>
          <w:rPr>
            <w:b/>
          </w:rPr>
          <w:alias w:val="Member"/>
          <w:tag w:val="&lt;Member mnisId='4295' dodsId='107295'&gt;"/>
          <w:id w:val="-193380234"/>
          <w:placeholder>
            <w:docPart w:val="3ED69B4D3E004A85A7851C6E36BBD0C4"/>
          </w:placeholder>
          <w:richText/>
        </w:sdtPr>
        <w:sdtContent>
          <w:r w:rsidRPr="00A1763A">
            <w:rPr>
              <w:b/>
            </w:rPr>
            <w:t>Chair:</w:t>
          </w:r>
        </w:sdtContent>
      </w:sdt>
      <w:r w:rsidRPr="00A1763A">
        <w:t xml:space="preserve"> W</w:t>
      </w:r>
      <w:r w:rsidRPr="00A1763A" w:rsidR="001A3456">
        <w:t>e can speculate that it might not all go to plan this year</w:t>
      </w:r>
      <w:r w:rsidRPr="00A1763A">
        <w:t xml:space="preserve">, which is </w:t>
      </w:r>
      <w:r w:rsidRPr="00A1763A" w:rsidR="001A3456">
        <w:t>an election year</w:t>
      </w:r>
      <w:r w:rsidRPr="00A1763A">
        <w:t xml:space="preserve">. That is a </w:t>
      </w:r>
      <w:r w:rsidRPr="00A1763A" w:rsidR="001A3456">
        <w:t>fair assumption</w:t>
      </w:r>
      <w:r w:rsidRPr="00A1763A">
        <w:t xml:space="preserve">. </w:t>
      </w:r>
    </w:p>
    <w:p w:rsidR="00EB3678" w:rsidRPr="00A1763A" w:rsidP="00551A25">
      <w:pPr>
        <w:pStyle w:val="Answer"/>
      </w:pPr>
      <w:sdt>
        <w:sdtPr>
          <w:alias w:val="Witness"/>
          <w:id w:val="182410857"/>
          <w:placeholder>
            <w:docPart w:val="C2E57165D3F14C20B6FFE22140B47A10"/>
          </w:placeholder>
          <w:richText/>
        </w:sdtPr>
        <w:sdtContent>
          <w:r w:rsidRPr="00A1763A">
            <w:rPr>
              <w:b/>
              <w:bCs/>
              <w:i/>
              <w:iCs/>
            </w:rPr>
            <w:t>Sir Chris Wormald:</w:t>
          </w:r>
        </w:sdtContent>
      </w:sdt>
      <w:r w:rsidRPr="00A1763A">
        <w:t xml:space="preserve"> Clearly, </w:t>
      </w:r>
      <w:r w:rsidRPr="00A1763A" w:rsidR="001A3456">
        <w:t>both we and the systems out there</w:t>
      </w:r>
      <w:r w:rsidRPr="00A1763A">
        <w:t xml:space="preserve">, </w:t>
      </w:r>
      <w:r w:rsidRPr="00A1763A" w:rsidR="001A3456">
        <w:t>local authority and NHS</w:t>
      </w:r>
      <w:r w:rsidRPr="00A1763A">
        <w:t xml:space="preserve">, </w:t>
      </w:r>
      <w:r w:rsidRPr="00A1763A" w:rsidR="001A3456">
        <w:t xml:space="preserve">are used to </w:t>
      </w:r>
      <w:r w:rsidRPr="00A1763A" w:rsidR="006B1598">
        <w:t>spending review</w:t>
      </w:r>
      <w:r w:rsidRPr="00A1763A" w:rsidR="001A3456">
        <w:t xml:space="preserve">s with a </w:t>
      </w:r>
      <w:r w:rsidRPr="00A1763A" w:rsidR="004704F0">
        <w:t>multi</w:t>
      </w:r>
      <w:r w:rsidR="00C01C0C">
        <w:t>-</w:t>
      </w:r>
      <w:r w:rsidRPr="00A1763A" w:rsidR="004704F0">
        <w:t>year</w:t>
      </w:r>
      <w:r w:rsidRPr="00A1763A" w:rsidR="001A3456">
        <w:t xml:space="preserve"> settlement and </w:t>
      </w:r>
      <w:r w:rsidRPr="00A1763A" w:rsidR="004704F0">
        <w:t xml:space="preserve">to </w:t>
      </w:r>
      <w:r w:rsidRPr="00A1763A" w:rsidR="001A3456">
        <w:t>one-year rollovers</w:t>
      </w:r>
      <w:r w:rsidRPr="00A1763A">
        <w:t>. B</w:t>
      </w:r>
      <w:r w:rsidRPr="00A1763A" w:rsidR="001A3456">
        <w:t>oth of those have happened reasonably recently</w:t>
      </w:r>
      <w:r w:rsidRPr="00A1763A">
        <w:t xml:space="preserve">. </w:t>
      </w:r>
    </w:p>
    <w:p w:rsidR="00EB3678" w:rsidRPr="00A1763A" w:rsidP="004704F0">
      <w:pPr>
        <w:pStyle w:val="Question"/>
        <w:numPr>
          <w:ilvl w:val="0"/>
          <w:numId w:val="0"/>
        </w:numPr>
        <w:ind w:left="794"/>
      </w:pPr>
      <w:sdt>
        <w:sdtPr>
          <w:rPr>
            <w:b/>
          </w:rPr>
          <w:alias w:val="Member"/>
          <w:tag w:val="&lt;Member mnisId='4295' dodsId='107295'&gt;"/>
          <w:id w:val="1847989231"/>
          <w:placeholder>
            <w:docPart w:val="2F586C901E9D4D5F88633B991DB242B3"/>
          </w:placeholder>
          <w:richText/>
        </w:sdtPr>
        <w:sdtContent>
          <w:r w:rsidRPr="00A1763A">
            <w:rPr>
              <w:b/>
            </w:rPr>
            <w:t>Chair:</w:t>
          </w:r>
        </w:sdtContent>
      </w:sdt>
      <w:r w:rsidRPr="00A1763A">
        <w:t xml:space="preserve"> Y</w:t>
      </w:r>
      <w:r w:rsidRPr="00A1763A" w:rsidR="001A3456">
        <w:t>ou are okay</w:t>
      </w:r>
      <w:r w:rsidRPr="00A1763A">
        <w:t xml:space="preserve">; </w:t>
      </w:r>
      <w:r w:rsidRPr="00A1763A" w:rsidR="001A3456">
        <w:t>you are ready for it</w:t>
      </w:r>
      <w:r w:rsidRPr="00A1763A">
        <w:t xml:space="preserve">. </w:t>
      </w:r>
    </w:p>
    <w:p w:rsidR="008D1001" w:rsidRPr="00A1763A" w:rsidP="00551A25">
      <w:pPr>
        <w:pStyle w:val="Answer"/>
      </w:pPr>
      <w:sdt>
        <w:sdtPr>
          <w:alias w:val="Witness"/>
          <w:id w:val="1473094272"/>
          <w:placeholder>
            <w:docPart w:val="61FBF62D041A4805BA00050595845BA3"/>
          </w:placeholder>
          <w:richText/>
        </w:sdtPr>
        <w:sdtContent>
          <w:r w:rsidRPr="00A1763A" w:rsidR="00EB3678">
            <w:rPr>
              <w:b/>
              <w:bCs/>
              <w:i/>
              <w:iCs/>
            </w:rPr>
            <w:t>Sir Chris Wormald:</w:t>
          </w:r>
        </w:sdtContent>
      </w:sdt>
      <w:r w:rsidRPr="00A1763A" w:rsidR="00EB3678">
        <w:t xml:space="preserve"> A</w:t>
      </w:r>
      <w:r w:rsidRPr="00A1763A" w:rsidR="001A3456">
        <w:t>s I say</w:t>
      </w:r>
      <w:r w:rsidRPr="00A1763A" w:rsidR="00EB3678">
        <w:t xml:space="preserve">, </w:t>
      </w:r>
      <w:r w:rsidRPr="00A1763A" w:rsidR="001A3456">
        <w:t xml:space="preserve">as public officials we will cope with whatever the political world </w:t>
      </w:r>
      <w:r w:rsidRPr="00A1763A">
        <w:t>decides.</w:t>
      </w:r>
    </w:p>
    <w:p w:rsidR="008D1001" w:rsidRPr="00A1763A" w:rsidP="004704F0">
      <w:pPr>
        <w:pStyle w:val="Question"/>
        <w:numPr>
          <w:ilvl w:val="0"/>
          <w:numId w:val="0"/>
        </w:numPr>
        <w:ind w:left="794"/>
      </w:pPr>
      <w:sdt>
        <w:sdtPr>
          <w:rPr>
            <w:b/>
          </w:rPr>
          <w:alias w:val="Member"/>
          <w:tag w:val="&lt;Member mnisId='4295' dodsId='107295'&gt;"/>
          <w:id w:val="-1437199400"/>
          <w:placeholder>
            <w:docPart w:val="74F4ACCFA40541C98BBF24EDEC251649"/>
          </w:placeholder>
          <w:richText/>
        </w:sdtPr>
        <w:sdtContent>
          <w:r w:rsidRPr="00A1763A">
            <w:rPr>
              <w:b/>
            </w:rPr>
            <w:t>Chair:</w:t>
          </w:r>
        </w:sdtContent>
      </w:sdt>
      <w:r w:rsidRPr="00A1763A">
        <w:t xml:space="preserve"> </w:t>
      </w:r>
      <w:r w:rsidRPr="00A1763A" w:rsidR="001A3456">
        <w:t xml:space="preserve">I assume that </w:t>
      </w:r>
      <w:r w:rsidRPr="00A1763A">
        <w:t xml:space="preserve">Sir </w:t>
      </w:r>
      <w:r w:rsidRPr="00A1763A" w:rsidR="001A3456">
        <w:t>Chris</w:t>
      </w:r>
      <w:r w:rsidRPr="00A1763A">
        <w:t xml:space="preserve">’ </w:t>
      </w:r>
      <w:r w:rsidRPr="00A1763A" w:rsidR="001A3456">
        <w:t xml:space="preserve">broad shoulders apply to </w:t>
      </w:r>
      <w:r w:rsidRPr="00A1763A">
        <w:t xml:space="preserve">DLUHC </w:t>
      </w:r>
      <w:r w:rsidRPr="00A1763A" w:rsidR="001A3456">
        <w:t>as well</w:t>
      </w:r>
      <w:r w:rsidRPr="00A1763A">
        <w:t xml:space="preserve">. </w:t>
      </w:r>
    </w:p>
    <w:p w:rsidR="008D1001" w:rsidRPr="00A1763A" w:rsidP="00551A25">
      <w:pPr>
        <w:pStyle w:val="Answer"/>
      </w:pPr>
      <w:sdt>
        <w:sdtPr>
          <w:alias w:val="Witness"/>
          <w:id w:val="319166329"/>
          <w:placeholder>
            <w:docPart w:val="83DAD231BFC448C5B3AB1D95B18CB1CB"/>
          </w:placeholder>
          <w:richText/>
        </w:sdtPr>
        <w:sdtContent>
          <w:r w:rsidRPr="00A1763A" w:rsidR="004704F0">
            <w:rPr>
              <w:b/>
              <w:bCs/>
              <w:i/>
              <w:iCs/>
            </w:rPr>
            <w:t>Catherine Frances</w:t>
          </w:r>
          <w:r w:rsidRPr="00A1763A">
            <w:rPr>
              <w:b/>
              <w:bCs/>
              <w:i/>
              <w:iCs/>
            </w:rPr>
            <w:t>:</w:t>
          </w:r>
        </w:sdtContent>
      </w:sdt>
      <w:r w:rsidRPr="00A1763A">
        <w:t xml:space="preserve"> Yes, absolutely. </w:t>
      </w:r>
    </w:p>
    <w:p w:rsidR="006C7D9E" w:rsidRPr="00A1763A" w:rsidP="005E4375">
      <w:pPr>
        <w:pStyle w:val="Question"/>
      </w:pPr>
      <w:sdt>
        <w:sdtPr>
          <w:rPr>
            <w:b/>
          </w:rPr>
          <w:alias w:val="Member"/>
          <w:tag w:val="&lt;Member mnisId='4295' dodsId='107295'&gt;"/>
          <w:id w:val="-1095175613"/>
          <w:placeholder>
            <w:docPart w:val="268B8FC3FD854AA89E0620C4BC6DFE6E"/>
          </w:placeholder>
          <w:richText/>
        </w:sdtPr>
        <w:sdtContent>
          <w:r w:rsidRPr="00A1763A" w:rsidR="008D1001">
            <w:rPr>
              <w:b/>
            </w:rPr>
            <w:t>Chair:</w:t>
          </w:r>
        </w:sdtContent>
      </w:sdt>
      <w:r w:rsidRPr="00A1763A" w:rsidR="008D1001">
        <w:t xml:space="preserve"> T</w:t>
      </w:r>
      <w:r w:rsidRPr="00A1763A" w:rsidR="001A3456">
        <w:t xml:space="preserve">he challenge of being a civil servant </w:t>
      </w:r>
      <w:r w:rsidRPr="00A1763A" w:rsidR="008D1001">
        <w:t xml:space="preserve">is that </w:t>
      </w:r>
      <w:r w:rsidRPr="00A1763A" w:rsidR="001A3456">
        <w:t>you have to take what we throw at you</w:t>
      </w:r>
      <w:r w:rsidRPr="00A1763A" w:rsidR="008D1001">
        <w:t>.</w:t>
      </w:r>
    </w:p>
    <w:p w:rsidR="00E9724F" w:rsidRPr="00A1763A" w:rsidP="006C7D9E">
      <w:pPr>
        <w:pStyle w:val="QuestionCont"/>
      </w:pPr>
      <w:r w:rsidRPr="00A1763A">
        <w:t xml:space="preserve">I just wanted to go back briefly to </w:t>
      </w:r>
      <w:r w:rsidRPr="00A1763A" w:rsidR="008D1001">
        <w:t xml:space="preserve">the </w:t>
      </w:r>
      <w:r w:rsidRPr="00A1763A" w:rsidR="00EC42E7">
        <w:t>challenge for local government. L</w:t>
      </w:r>
      <w:r w:rsidRPr="00A1763A">
        <w:t>ocal government</w:t>
      </w:r>
      <w:r w:rsidRPr="00A1763A" w:rsidR="00EC42E7">
        <w:t xml:space="preserve"> is</w:t>
      </w:r>
      <w:r w:rsidRPr="00A1763A">
        <w:t xml:space="preserve"> going to have to deal with a lot in terms of delivering things</w:t>
      </w:r>
      <w:r w:rsidRPr="00A1763A" w:rsidR="005E4375">
        <w:t xml:space="preserve">. </w:t>
      </w:r>
      <w:r w:rsidRPr="00A1763A">
        <w:t xml:space="preserve">You are </w:t>
      </w:r>
      <w:r w:rsidRPr="00A1763A">
        <w:t xml:space="preserve">pausing </w:t>
      </w:r>
      <w:r w:rsidRPr="00A1763A" w:rsidR="005E4375">
        <w:t xml:space="preserve">and </w:t>
      </w:r>
      <w:r w:rsidRPr="00A1763A">
        <w:t>giving more time</w:t>
      </w:r>
      <w:r w:rsidRPr="00A1763A">
        <w:t xml:space="preserve">. </w:t>
      </w:r>
      <w:r w:rsidRPr="00A1763A">
        <w:t>I appreciate exactly what you are saying</w:t>
      </w:r>
      <w:r w:rsidRPr="00A1763A" w:rsidR="006C7D9E">
        <w:t xml:space="preserve">, </w:t>
      </w:r>
      <w:r w:rsidRPr="00A1763A" w:rsidR="005E4375">
        <w:t xml:space="preserve">Sir </w:t>
      </w:r>
      <w:r w:rsidRPr="00A1763A">
        <w:t>Chris</w:t>
      </w:r>
      <w:r w:rsidRPr="00A1763A" w:rsidR="006C7D9E">
        <w:t xml:space="preserve">, about </w:t>
      </w:r>
      <w:r w:rsidRPr="00A1763A">
        <w:t xml:space="preserve">local authorities </w:t>
      </w:r>
      <w:r w:rsidRPr="00A1763A" w:rsidR="006C7D9E">
        <w:t xml:space="preserve">having </w:t>
      </w:r>
      <w:r w:rsidRPr="00A1763A">
        <w:t>a lot on their plate</w:t>
      </w:r>
      <w:r w:rsidRPr="00A1763A">
        <w:t>. T</w:t>
      </w:r>
      <w:r w:rsidRPr="00A1763A">
        <w:t xml:space="preserve">hat </w:t>
      </w:r>
      <w:r w:rsidRPr="00A1763A">
        <w:t xml:space="preserve">pause </w:t>
      </w:r>
      <w:r w:rsidRPr="00A1763A">
        <w:t>was partly to release money for elsewhere</w:t>
      </w:r>
      <w:r w:rsidRPr="00A1763A">
        <w:t>. H</w:t>
      </w:r>
      <w:r w:rsidRPr="00A1763A">
        <w:t>ow are you going to be paying to restart the programme of reform</w:t>
      </w:r>
      <w:r w:rsidRPr="00A1763A">
        <w:t>?</w:t>
      </w:r>
    </w:p>
    <w:p w:rsidR="00E9724F" w:rsidRPr="00A1763A" w:rsidP="00E9724F">
      <w:pPr>
        <w:pStyle w:val="Answer"/>
      </w:pPr>
      <w:sdt>
        <w:sdtPr>
          <w:alias w:val="Witness"/>
          <w:id w:val="-1670552506"/>
          <w:placeholder>
            <w:docPart w:val="C3B3C03D8BAD454AA0B23D3DFBFEEB6C"/>
          </w:placeholder>
          <w:richText/>
        </w:sdtPr>
        <w:sdtContent>
          <w:r w:rsidRPr="00A1763A">
            <w:rPr>
              <w:b/>
              <w:bCs/>
              <w:i/>
              <w:iCs/>
            </w:rPr>
            <w:t>Sir Chris Wormald:</w:t>
          </w:r>
        </w:sdtContent>
      </w:sdt>
      <w:r w:rsidRPr="00A1763A">
        <w:t xml:space="preserve"> A</w:t>
      </w:r>
      <w:r w:rsidRPr="00A1763A" w:rsidR="001A3456">
        <w:t>s I say</w:t>
      </w:r>
      <w:r w:rsidRPr="00A1763A">
        <w:t xml:space="preserve">, </w:t>
      </w:r>
      <w:r w:rsidRPr="00A1763A" w:rsidR="001A3456">
        <w:t xml:space="preserve">October </w:t>
      </w:r>
      <w:r w:rsidRPr="00A1763A">
        <w:t>20</w:t>
      </w:r>
      <w:r w:rsidRPr="00A1763A" w:rsidR="001A3456">
        <w:t xml:space="preserve">25 falls into the next </w:t>
      </w:r>
      <w:r w:rsidRPr="00A1763A" w:rsidR="006B1598">
        <w:t>spending review</w:t>
      </w:r>
      <w:r w:rsidRPr="00A1763A" w:rsidR="001A3456">
        <w:t xml:space="preserve"> period</w:t>
      </w:r>
      <w:r w:rsidRPr="00A1763A">
        <w:t xml:space="preserve">, </w:t>
      </w:r>
      <w:r w:rsidRPr="00A1763A" w:rsidR="001A3456">
        <w:t>regardless of whether it is a rollover or a longer</w:t>
      </w:r>
      <w:r w:rsidRPr="00A1763A">
        <w:t>-</w:t>
      </w:r>
      <w:r w:rsidRPr="00A1763A" w:rsidR="001A3456">
        <w:t xml:space="preserve">term </w:t>
      </w:r>
      <w:r w:rsidRPr="00A1763A">
        <w:t xml:space="preserve">settlement. </w:t>
      </w:r>
      <w:r w:rsidRPr="00476158" w:rsidR="00C01C0C">
        <w:rPr>
          <w:i/>
        </w:rPr>
        <w:t>[</w:t>
      </w:r>
      <w:r w:rsidRPr="00476158" w:rsidR="00C01C0C">
        <w:rPr>
          <w:i/>
          <w:iCs/>
        </w:rPr>
        <w:t>Interruption.</w:t>
      </w:r>
      <w:r w:rsidRPr="00476158" w:rsidR="00C01C0C">
        <w:rPr>
          <w:i/>
        </w:rPr>
        <w:t>]</w:t>
      </w:r>
      <w:r w:rsidR="00C01C0C">
        <w:t xml:space="preserve"> </w:t>
      </w:r>
      <w:r w:rsidRPr="00A1763A">
        <w:t xml:space="preserve">It </w:t>
      </w:r>
      <w:r w:rsidRPr="00A1763A" w:rsidR="001A3456">
        <w:t>will take its place within that envelope</w:t>
      </w:r>
      <w:r w:rsidRPr="00A1763A">
        <w:t xml:space="preserve">. </w:t>
      </w:r>
    </w:p>
    <w:p w:rsidR="00E9724F" w:rsidRPr="00A1763A" w:rsidP="004704F0">
      <w:pPr>
        <w:pStyle w:val="Question"/>
        <w:numPr>
          <w:ilvl w:val="0"/>
          <w:numId w:val="0"/>
        </w:numPr>
        <w:ind w:left="794"/>
      </w:pPr>
      <w:sdt>
        <w:sdtPr>
          <w:rPr>
            <w:b/>
          </w:rPr>
          <w:alias w:val="Member"/>
          <w:tag w:val="&lt;Member mnisId='4295' dodsId='107295'&gt;"/>
          <w:id w:val="-1496945353"/>
          <w:placeholder>
            <w:docPart w:val="E857482171C0479F922D103C6CEA020D"/>
          </w:placeholder>
          <w:richText/>
        </w:sdtPr>
        <w:sdtContent>
          <w:r w:rsidRPr="00A1763A">
            <w:rPr>
              <w:b/>
            </w:rPr>
            <w:t>Chair:</w:t>
          </w:r>
        </w:sdtContent>
      </w:sdt>
      <w:r w:rsidRPr="00A1763A">
        <w:t xml:space="preserve"> I </w:t>
      </w:r>
      <w:r w:rsidRPr="00A1763A" w:rsidR="001A3456">
        <w:t>am sorry</w:t>
      </w:r>
      <w:r w:rsidR="00C01C0C">
        <w:t>—w</w:t>
      </w:r>
      <w:r w:rsidRPr="00A1763A" w:rsidR="001A3456">
        <w:t>hen people are talking I cannot hear what the witnesses are saying</w:t>
      </w:r>
      <w:r w:rsidRPr="00A1763A">
        <w:t>. C</w:t>
      </w:r>
      <w:r w:rsidRPr="00A1763A" w:rsidR="001A3456">
        <w:t>an you just repeat that answer</w:t>
      </w:r>
      <w:r w:rsidRPr="00A1763A">
        <w:t xml:space="preserve">, Sir Chris? </w:t>
      </w:r>
    </w:p>
    <w:p w:rsidR="003D0DE5" w:rsidRPr="00A1763A" w:rsidP="00E9724F">
      <w:pPr>
        <w:pStyle w:val="Answer"/>
      </w:pPr>
      <w:sdt>
        <w:sdtPr>
          <w:alias w:val="Witness"/>
          <w:id w:val="-59023046"/>
          <w:placeholder>
            <w:docPart w:val="4D46D43E8B6143879C21CA2EC578601A"/>
          </w:placeholder>
          <w:richText/>
        </w:sdtPr>
        <w:sdtContent>
          <w:r w:rsidRPr="00A1763A">
            <w:rPr>
              <w:b/>
              <w:bCs/>
              <w:i/>
              <w:iCs/>
            </w:rPr>
            <w:t>Sir Chris Wormald:</w:t>
          </w:r>
        </w:sdtContent>
      </w:sdt>
      <w:r w:rsidRPr="00A1763A">
        <w:t xml:space="preserve"> T</w:t>
      </w:r>
      <w:r w:rsidRPr="00A1763A" w:rsidR="001A3456">
        <w:t xml:space="preserve">here is no difference between this as a Government commitment and any other Government commitment when it goes into </w:t>
      </w:r>
      <w:r w:rsidRPr="00A1763A">
        <w:t xml:space="preserve">the </w:t>
      </w:r>
      <w:r w:rsidRPr="00A1763A" w:rsidR="001A3456">
        <w:t xml:space="preserve">next </w:t>
      </w:r>
      <w:r w:rsidRPr="00A1763A" w:rsidR="006B1598">
        <w:t>spending review</w:t>
      </w:r>
      <w:r w:rsidRPr="00A1763A" w:rsidR="001A3456">
        <w:t xml:space="preserve"> period</w:t>
      </w:r>
      <w:r w:rsidRPr="00A1763A">
        <w:t>. T</w:t>
      </w:r>
      <w:r w:rsidRPr="00A1763A" w:rsidR="001A3456">
        <w:t xml:space="preserve">he real </w:t>
      </w:r>
      <w:r w:rsidRPr="00A1763A">
        <w:t xml:space="preserve">costs and the </w:t>
      </w:r>
      <w:r w:rsidRPr="00A1763A" w:rsidR="001A3456">
        <w:t>big costs of charging reform go way out into the future</w:t>
      </w:r>
      <w:r w:rsidRPr="00A1763A">
        <w:t xml:space="preserve">, </w:t>
      </w:r>
      <w:r w:rsidRPr="00A1763A" w:rsidR="001A3456">
        <w:t xml:space="preserve">and they take their place in public expenditure along with every other pressure that the public </w:t>
      </w:r>
      <w:r w:rsidRPr="00A1763A">
        <w:t xml:space="preserve">purse faces. </w:t>
      </w:r>
    </w:p>
    <w:p w:rsidR="007B0E58" w:rsidRPr="00A1763A" w:rsidP="007B0E58">
      <w:pPr>
        <w:pStyle w:val="Question"/>
      </w:pPr>
      <w:sdt>
        <w:sdtPr>
          <w:rPr>
            <w:b/>
          </w:rPr>
          <w:alias w:val="Member"/>
          <w:tag w:val="&lt;Member mnisId='4295' dodsId='107295'&gt;"/>
          <w:id w:val="1484815024"/>
          <w:placeholder>
            <w:docPart w:val="09DBD018EA81472697F5470E49BE41BF"/>
          </w:placeholder>
          <w:richText/>
        </w:sdtPr>
        <w:sdtContent>
          <w:r w:rsidRPr="00A1763A" w:rsidR="003D0DE5">
            <w:rPr>
              <w:b/>
            </w:rPr>
            <w:t>Chair:</w:t>
          </w:r>
        </w:sdtContent>
      </w:sdt>
      <w:r w:rsidRPr="00A1763A" w:rsidR="003D0DE5">
        <w:t xml:space="preserve"> We are </w:t>
      </w:r>
      <w:r w:rsidRPr="00A1763A" w:rsidR="001A3456">
        <w:t xml:space="preserve">about to publish the </w:t>
      </w:r>
      <w:r w:rsidRPr="00A1763A" w:rsidR="004704F0">
        <w:t xml:space="preserve">whole-of-Government accounts </w:t>
      </w:r>
      <w:r w:rsidRPr="00A1763A" w:rsidR="001A3456">
        <w:t>report</w:t>
      </w:r>
      <w:r w:rsidRPr="00A1763A">
        <w:t xml:space="preserve">, </w:t>
      </w:r>
      <w:r w:rsidRPr="00A1763A" w:rsidR="001A3456">
        <w:t>and of course we see all the liabilities</w:t>
      </w:r>
      <w:r w:rsidRPr="00A1763A">
        <w:t xml:space="preserve">, </w:t>
      </w:r>
      <w:r w:rsidRPr="00A1763A" w:rsidR="001A3456">
        <w:t xml:space="preserve">which </w:t>
      </w:r>
      <w:r w:rsidRPr="00A1763A">
        <w:t xml:space="preserve">indeed </w:t>
      </w:r>
      <w:r w:rsidRPr="00A1763A" w:rsidR="001A3456">
        <w:t>do not always include all of this</w:t>
      </w:r>
      <w:r w:rsidRPr="00A1763A">
        <w:t>.</w:t>
      </w:r>
    </w:p>
    <w:p w:rsidR="006063B1" w:rsidRPr="00A1763A" w:rsidP="00E9724F">
      <w:pPr>
        <w:pStyle w:val="Answer"/>
      </w:pPr>
      <w:r w:rsidRPr="00A1763A">
        <w:t xml:space="preserve">As I have cited, we have </w:t>
      </w:r>
      <w:r w:rsidRPr="00A1763A" w:rsidR="001A3456">
        <w:t>looked at this area before</w:t>
      </w:r>
      <w:r w:rsidRPr="00A1763A">
        <w:t xml:space="preserve">. </w:t>
      </w:r>
      <w:r w:rsidRPr="00A1763A">
        <w:t xml:space="preserve">It </w:t>
      </w:r>
      <w:r w:rsidRPr="00A1763A" w:rsidR="001A3456">
        <w:t xml:space="preserve">would be helpful at this next stage if you could update us periodically as a Committee on the progress </w:t>
      </w:r>
      <w:r w:rsidRPr="00A1763A">
        <w:t xml:space="preserve">with </w:t>
      </w:r>
      <w:r w:rsidRPr="00A1763A" w:rsidR="001A3456">
        <w:t>the reforms and how they are going</w:t>
      </w:r>
      <w:r w:rsidRPr="00A1763A">
        <w:t xml:space="preserve">. </w:t>
      </w:r>
    </w:p>
    <w:p w:rsidR="006063B1" w:rsidRPr="00A1763A" w:rsidP="00E9724F">
      <w:pPr>
        <w:pStyle w:val="Answer"/>
      </w:pPr>
      <w:sdt>
        <w:sdtPr>
          <w:alias w:val="Witness"/>
          <w:id w:val="754247809"/>
          <w:placeholder>
            <w:docPart w:val="C8F18596F23C4AECAA8D431CD32B2A03"/>
          </w:placeholder>
          <w:richText/>
        </w:sdtPr>
        <w:sdtContent>
          <w:r w:rsidRPr="00A1763A">
            <w:rPr>
              <w:b/>
              <w:bCs/>
              <w:i/>
              <w:iCs/>
            </w:rPr>
            <w:t>Sir Chris Wormald:</w:t>
          </w:r>
        </w:sdtContent>
      </w:sdt>
      <w:r w:rsidRPr="00A1763A">
        <w:t xml:space="preserve"> Yes, of course.</w:t>
      </w:r>
    </w:p>
    <w:p w:rsidR="00E877F2" w:rsidRPr="00A1763A" w:rsidP="00E877F2">
      <w:pPr>
        <w:pStyle w:val="Question"/>
      </w:pPr>
      <w:sdt>
        <w:sdtPr>
          <w:rPr>
            <w:b/>
          </w:rPr>
          <w:alias w:val="Member"/>
          <w:tag w:val="&lt;Member mnisId='4295' dodsId='107295'&gt;"/>
          <w:id w:val="88516667"/>
          <w:placeholder>
            <w:docPart w:val="F303BA547FE146FE9E1F589BAB9D2F54"/>
          </w:placeholder>
          <w:richText/>
        </w:sdtPr>
        <w:sdtContent>
          <w:r w:rsidRPr="00A1763A" w:rsidR="006063B1">
            <w:rPr>
              <w:b/>
            </w:rPr>
            <w:t>Chair:</w:t>
          </w:r>
        </w:sdtContent>
      </w:sdt>
      <w:r w:rsidRPr="00A1763A" w:rsidR="006063B1">
        <w:t xml:space="preserve"> </w:t>
      </w:r>
      <w:r w:rsidRPr="00A1763A" w:rsidR="00D87072">
        <w:t xml:space="preserve">We will likely have a successor Committee, because there will be a general election, so that </w:t>
      </w:r>
      <w:r w:rsidRPr="00A1763A">
        <w:t>will help us</w:t>
      </w:r>
      <w:r w:rsidRPr="00A1763A" w:rsidR="00D87072">
        <w:t xml:space="preserve"> </w:t>
      </w:r>
      <w:r w:rsidRPr="00A1763A" w:rsidR="001A3456">
        <w:t xml:space="preserve">make sure </w:t>
      </w:r>
      <w:r w:rsidRPr="00A1763A" w:rsidR="004704F0">
        <w:t xml:space="preserve">that </w:t>
      </w:r>
      <w:r w:rsidRPr="00A1763A" w:rsidR="001A3456">
        <w:t>our successor Committee can keep track</w:t>
      </w:r>
      <w:r w:rsidRPr="00A1763A" w:rsidR="004704F0">
        <w:t xml:space="preserve"> of this</w:t>
      </w:r>
      <w:r w:rsidRPr="00A1763A">
        <w:t xml:space="preserve">, </w:t>
      </w:r>
      <w:r w:rsidRPr="00A1763A" w:rsidR="001A3456">
        <w:t>back and forwards</w:t>
      </w:r>
      <w:r w:rsidRPr="00A1763A">
        <w:t>.</w:t>
      </w:r>
    </w:p>
    <w:p w:rsidR="00E877F2" w:rsidRPr="00A1763A" w:rsidP="00E9724F">
      <w:pPr>
        <w:pStyle w:val="Answer"/>
      </w:pPr>
      <w:sdt>
        <w:sdtPr>
          <w:alias w:val="Witness"/>
          <w:id w:val="-289674614"/>
          <w:placeholder>
            <w:docPart w:val="AADA5E671B834C8DA0016D32FC6C15F4"/>
          </w:placeholder>
          <w:richText/>
        </w:sdtPr>
        <w:sdtContent>
          <w:r w:rsidRPr="00A1763A">
            <w:rPr>
              <w:b/>
              <w:bCs/>
              <w:i/>
              <w:iCs/>
            </w:rPr>
            <w:t>Sir Chris Wormald:</w:t>
          </w:r>
        </w:sdtContent>
      </w:sdt>
      <w:r w:rsidRPr="00A1763A">
        <w:t xml:space="preserve"> J</w:t>
      </w:r>
      <w:r w:rsidRPr="00A1763A" w:rsidR="001A3456">
        <w:t>ust to be clear</w:t>
      </w:r>
      <w:r w:rsidRPr="00A1763A">
        <w:t>,</w:t>
      </w:r>
      <w:r w:rsidRPr="00A1763A" w:rsidR="001A3456">
        <w:t xml:space="preserve"> you mean the entire reform package</w:t>
      </w:r>
      <w:r w:rsidRPr="00A1763A">
        <w:t>,</w:t>
      </w:r>
      <w:r w:rsidRPr="00A1763A" w:rsidR="001A3456">
        <w:t xml:space="preserve"> not just charging</w:t>
      </w:r>
      <w:r w:rsidRPr="00A1763A">
        <w:t xml:space="preserve"> reform</w:t>
      </w:r>
      <w:r w:rsidRPr="00A1763A" w:rsidR="001A3456">
        <w:t>.</w:t>
      </w:r>
    </w:p>
    <w:p w:rsidR="00E877F2" w:rsidRPr="00A1763A" w:rsidP="00C11285">
      <w:pPr>
        <w:pStyle w:val="Question"/>
      </w:pPr>
      <w:sdt>
        <w:sdtPr>
          <w:rPr>
            <w:b/>
            <w:bCs/>
          </w:rPr>
          <w:alias w:val="Member"/>
          <w:tag w:val="&lt;Member mnisId='4295' dodsId='107295'&gt;"/>
          <w:id w:val="290487091"/>
          <w:placeholder>
            <w:docPart w:val="D55D0F94CC794CC1A832D1481DE029D2"/>
          </w:placeholder>
          <w:richText/>
        </w:sdtPr>
        <w:sdtContent>
          <w:r w:rsidRPr="00A1763A">
            <w:rPr>
              <w:b/>
              <w:bCs/>
            </w:rPr>
            <w:t>Chair:</w:t>
          </w:r>
        </w:sdtContent>
      </w:sdt>
      <w:r w:rsidRPr="00A1763A">
        <w:rPr>
          <w:b/>
          <w:bCs/>
        </w:rPr>
        <w:t xml:space="preserve"> </w:t>
      </w:r>
      <w:r w:rsidRPr="00A1763A" w:rsidR="001A3456">
        <w:t>Yes</w:t>
      </w:r>
      <w:r w:rsidRPr="00A1763A">
        <w:t xml:space="preserve">. We </w:t>
      </w:r>
      <w:r w:rsidRPr="00A1763A" w:rsidR="001A3456">
        <w:t>are happy to have a discussion with you outside this meeting about exactly what would be included in that</w:t>
      </w:r>
      <w:r w:rsidRPr="00A1763A">
        <w:t xml:space="preserve">. Where </w:t>
      </w:r>
      <w:r w:rsidRPr="00A1763A" w:rsidR="001A3456">
        <w:t xml:space="preserve">we have done that with other </w:t>
      </w:r>
      <w:r w:rsidRPr="00A1763A">
        <w:t>D</w:t>
      </w:r>
      <w:r w:rsidRPr="00A1763A" w:rsidR="001A3456">
        <w:t>epartments</w:t>
      </w:r>
      <w:r w:rsidRPr="00A1763A">
        <w:t xml:space="preserve">, it has </w:t>
      </w:r>
      <w:r w:rsidRPr="00A1763A" w:rsidR="001A3456">
        <w:t>worked quite well</w:t>
      </w:r>
      <w:r w:rsidRPr="00A1763A">
        <w:t xml:space="preserve">. We want it to </w:t>
      </w:r>
      <w:r w:rsidRPr="00A1763A" w:rsidR="001A3456">
        <w:t xml:space="preserve">work so </w:t>
      </w:r>
      <w:r w:rsidRPr="00A1763A">
        <w:t xml:space="preserve">that </w:t>
      </w:r>
      <w:r w:rsidRPr="00A1763A" w:rsidR="001A3456">
        <w:t xml:space="preserve">it is useful </w:t>
      </w:r>
      <w:r w:rsidRPr="00A1763A" w:rsidR="00D87072">
        <w:t xml:space="preserve">not just </w:t>
      </w:r>
      <w:r w:rsidRPr="00A1763A" w:rsidR="001A3456">
        <w:t xml:space="preserve">for us as a Committee but for </w:t>
      </w:r>
      <w:r w:rsidRPr="00A1763A" w:rsidR="00FC5407">
        <w:t>Parliament</w:t>
      </w:r>
      <w:r w:rsidRPr="00A1763A" w:rsidR="001A3456">
        <w:t xml:space="preserve"> </w:t>
      </w:r>
      <w:r w:rsidRPr="00A1763A">
        <w:t xml:space="preserve">and </w:t>
      </w:r>
      <w:r w:rsidRPr="00A1763A" w:rsidR="001A3456">
        <w:t>perhaps the wider public</w:t>
      </w:r>
      <w:r w:rsidRPr="00A1763A" w:rsidR="00D87072">
        <w:t>,</w:t>
      </w:r>
      <w:r w:rsidRPr="00A1763A">
        <w:t xml:space="preserve"> </w:t>
      </w:r>
      <w:r w:rsidRPr="00A1763A" w:rsidR="001A3456">
        <w:t>mak</w:t>
      </w:r>
      <w:r w:rsidRPr="00A1763A" w:rsidR="00D87072">
        <w:t>ing</w:t>
      </w:r>
      <w:r w:rsidRPr="00A1763A" w:rsidR="001A3456">
        <w:t xml:space="preserve"> sure </w:t>
      </w:r>
      <w:r w:rsidRPr="00A1763A" w:rsidR="00D87072">
        <w:t xml:space="preserve">that </w:t>
      </w:r>
      <w:r w:rsidRPr="00A1763A" w:rsidR="001A3456">
        <w:t xml:space="preserve">the metrics are ones that you can provide </w:t>
      </w:r>
      <w:r w:rsidRPr="00A1763A">
        <w:t xml:space="preserve">and </w:t>
      </w:r>
      <w:r w:rsidRPr="00A1763A" w:rsidR="001A3456">
        <w:t xml:space="preserve">ones that are useful to </w:t>
      </w:r>
      <w:r w:rsidRPr="00A1763A">
        <w:t>those</w:t>
      </w:r>
      <w:r w:rsidRPr="00A1763A" w:rsidR="00C11285">
        <w:t xml:space="preserve"> out there who are</w:t>
      </w:r>
      <w:r w:rsidRPr="00A1763A" w:rsidR="00D87072">
        <w:t xml:space="preserve"> following this.</w:t>
      </w:r>
    </w:p>
    <w:p w:rsidR="00E877F2" w:rsidRPr="00A1763A" w:rsidP="00E9724F">
      <w:pPr>
        <w:pStyle w:val="Answer"/>
      </w:pPr>
      <w:sdt>
        <w:sdtPr>
          <w:alias w:val="Witness"/>
          <w:id w:val="-814878418"/>
          <w:placeholder>
            <w:docPart w:val="ECFA69DA2A2348828D6C76CDF120CFB3"/>
          </w:placeholder>
          <w:richText/>
        </w:sdtPr>
        <w:sdtContent>
          <w:r w:rsidRPr="00A1763A">
            <w:rPr>
              <w:b/>
              <w:bCs/>
              <w:i/>
              <w:iCs/>
            </w:rPr>
            <w:t>Sir Chris Wormald:</w:t>
          </w:r>
        </w:sdtContent>
      </w:sdt>
      <w:r w:rsidRPr="00A1763A">
        <w:t xml:space="preserve"> </w:t>
      </w:r>
      <w:r w:rsidRPr="00A1763A" w:rsidR="001A3456">
        <w:t xml:space="preserve">I am sure we could work with the </w:t>
      </w:r>
      <w:r w:rsidR="00C01C0C">
        <w:t>C</w:t>
      </w:r>
      <w:r w:rsidRPr="00A1763A" w:rsidR="00D87072">
        <w:t xml:space="preserve">lerks </w:t>
      </w:r>
      <w:r w:rsidRPr="00A1763A" w:rsidR="001A3456">
        <w:t xml:space="preserve">to come up with </w:t>
      </w:r>
      <w:r w:rsidRPr="00A1763A">
        <w:t>something</w:t>
      </w:r>
      <w:r w:rsidRPr="00A1763A" w:rsidR="00C11285">
        <w:t xml:space="preserve"> that suits all of us. </w:t>
      </w:r>
    </w:p>
    <w:p w:rsidR="00C11285" w:rsidRPr="00A1763A" w:rsidP="00C11285">
      <w:pPr>
        <w:pStyle w:val="Question"/>
      </w:pPr>
      <w:sdt>
        <w:sdtPr>
          <w:rPr>
            <w:b/>
          </w:rPr>
          <w:alias w:val="Member"/>
          <w:tag w:val="&lt;Member mnisId='4295' dodsId='107295'&gt;"/>
          <w:id w:val="-2146805554"/>
          <w:placeholder>
            <w:docPart w:val="ADECF9030F544D08947A40BB47FB1B49"/>
          </w:placeholder>
          <w:richText/>
        </w:sdtPr>
        <w:sdtContent>
          <w:r w:rsidRPr="00A1763A" w:rsidR="00E877F2">
            <w:rPr>
              <w:b/>
            </w:rPr>
            <w:t>Chair:</w:t>
          </w:r>
        </w:sdtContent>
      </w:sdt>
      <w:r w:rsidRPr="00A1763A" w:rsidR="00E877F2">
        <w:t xml:space="preserve"> Yes, </w:t>
      </w:r>
      <w:r w:rsidRPr="00A1763A" w:rsidR="001A3456">
        <w:t>exactly</w:t>
      </w:r>
      <w:r w:rsidRPr="00A1763A" w:rsidR="00E877F2">
        <w:t xml:space="preserve">. </w:t>
      </w:r>
      <w:r w:rsidRPr="00A1763A">
        <w:t>B</w:t>
      </w:r>
      <w:r w:rsidRPr="00A1763A" w:rsidR="001A3456">
        <w:t>etween our clever people</w:t>
      </w:r>
      <w:r w:rsidRPr="00A1763A">
        <w:t xml:space="preserve">, I am sure </w:t>
      </w:r>
      <w:r w:rsidRPr="00A1763A" w:rsidR="001A3456">
        <w:t>we can come up with something to deliver on that</w:t>
      </w:r>
      <w:r w:rsidRPr="00A1763A">
        <w:t xml:space="preserve">. </w:t>
      </w:r>
    </w:p>
    <w:p w:rsidR="007149CE" w:rsidRPr="00A1763A" w:rsidP="00E9724F">
      <w:pPr>
        <w:pStyle w:val="Answer"/>
      </w:pPr>
      <w:r w:rsidRPr="00A1763A">
        <w:t>F</w:t>
      </w:r>
      <w:r w:rsidRPr="00A1763A" w:rsidR="001A3456">
        <w:t xml:space="preserve">rom what </w:t>
      </w:r>
      <w:r w:rsidRPr="00A1763A" w:rsidR="00C11285">
        <w:t xml:space="preserve">Ms Dyson </w:t>
      </w:r>
      <w:r w:rsidRPr="00A1763A" w:rsidR="001A3456">
        <w:t>was saying</w:t>
      </w:r>
      <w:r w:rsidRPr="00A1763A" w:rsidR="00D87072">
        <w:t>, managing stakeholders is pretty critical</w:t>
      </w:r>
      <w:r w:rsidRPr="00A1763A">
        <w:t xml:space="preserve">, </w:t>
      </w:r>
      <w:r w:rsidRPr="00A1763A" w:rsidR="00D87072">
        <w:t>both for the provider at the front door and for local government.</w:t>
      </w:r>
      <w:r w:rsidRPr="00A1763A" w:rsidR="001A3456">
        <w:t xml:space="preserve"> </w:t>
      </w:r>
      <w:r w:rsidRPr="00A1763A" w:rsidR="00C11285">
        <w:t>P</w:t>
      </w:r>
      <w:r w:rsidRPr="00A1763A" w:rsidR="001A3456">
        <w:t>erhaps I will start with you</w:t>
      </w:r>
      <w:r w:rsidRPr="00A1763A" w:rsidR="00C11285">
        <w:t>,</w:t>
      </w:r>
      <w:r w:rsidRPr="00A1763A" w:rsidR="001A3456">
        <w:t xml:space="preserve"> Ms Frances. How are you engaging with the various stakeholders</w:t>
      </w:r>
      <w:r w:rsidRPr="00A1763A">
        <w:t>? Y</w:t>
      </w:r>
      <w:r w:rsidRPr="00A1763A" w:rsidR="001A3456">
        <w:t>ou have some local authority</w:t>
      </w:r>
      <w:r w:rsidRPr="00A1763A">
        <w:t>-</w:t>
      </w:r>
      <w:r w:rsidRPr="00A1763A" w:rsidR="001A3456">
        <w:t>run facilities</w:t>
      </w:r>
      <w:r w:rsidRPr="00A1763A">
        <w:t xml:space="preserve">; </w:t>
      </w:r>
      <w:r w:rsidRPr="00A1763A" w:rsidR="001A3456">
        <w:t>you have charitable facilities</w:t>
      </w:r>
      <w:r w:rsidRPr="00A1763A">
        <w:t xml:space="preserve">; </w:t>
      </w:r>
      <w:r w:rsidRPr="00A1763A" w:rsidR="001A3456">
        <w:t>you have private facilities</w:t>
      </w:r>
      <w:r w:rsidRPr="00A1763A">
        <w:t xml:space="preserve">; </w:t>
      </w:r>
      <w:r w:rsidRPr="00A1763A" w:rsidR="001A3456">
        <w:t>you have other elements of the system</w:t>
      </w:r>
      <w:r w:rsidRPr="00A1763A">
        <w:t>. H</w:t>
      </w:r>
      <w:r w:rsidRPr="00A1763A" w:rsidR="001A3456">
        <w:t>ow are you managing stakeholders as this reform comes through</w:t>
      </w:r>
      <w:r w:rsidRPr="00A1763A">
        <w:t>?</w:t>
      </w:r>
    </w:p>
    <w:p w:rsidR="007149CE" w:rsidRPr="00A1763A" w:rsidP="00E9724F">
      <w:pPr>
        <w:pStyle w:val="Answer"/>
      </w:pPr>
      <w:sdt>
        <w:sdtPr>
          <w:alias w:val="Witness"/>
          <w:id w:val="505716412"/>
          <w:placeholder>
            <w:docPart w:val="8C43C10CB8C346B4AE378F4E2D07EBC8"/>
          </w:placeholder>
          <w:richText/>
        </w:sdtPr>
        <w:sdtContent>
          <w:r w:rsidRPr="00A1763A">
            <w:rPr>
              <w:b/>
              <w:bCs/>
              <w:i/>
              <w:iCs/>
            </w:rPr>
            <w:t>Catherine Frances:</w:t>
          </w:r>
        </w:sdtContent>
      </w:sdt>
      <w:r w:rsidRPr="00A1763A">
        <w:t xml:space="preserve"> A</w:t>
      </w:r>
      <w:r w:rsidRPr="00A1763A" w:rsidR="001A3456">
        <w:t>s this reform comes through</w:t>
      </w:r>
      <w:r w:rsidRPr="00A1763A">
        <w:t xml:space="preserve">, </w:t>
      </w:r>
      <w:r w:rsidRPr="00A1763A" w:rsidR="001A3456">
        <w:t xml:space="preserve">we are working very closely with DHSC </w:t>
      </w:r>
      <w:r w:rsidRPr="00A1763A">
        <w:t xml:space="preserve">and councils. </w:t>
      </w:r>
      <w:r w:rsidRPr="00A1763A" w:rsidR="001A3456">
        <w:t>I absolutely agree with you</w:t>
      </w:r>
      <w:r w:rsidRPr="00A1763A">
        <w:t xml:space="preserve">: </w:t>
      </w:r>
      <w:r w:rsidRPr="00A1763A" w:rsidR="001A3456">
        <w:t>there is a lot coming through local government at the moment in terms of critical delivery</w:t>
      </w:r>
      <w:r w:rsidRPr="00A1763A">
        <w:t xml:space="preserve">. There are the </w:t>
      </w:r>
      <w:r w:rsidRPr="00A1763A" w:rsidR="001A3456">
        <w:t xml:space="preserve">reforms to children’s services </w:t>
      </w:r>
      <w:r w:rsidRPr="00A1763A">
        <w:t xml:space="preserve">and </w:t>
      </w:r>
      <w:r w:rsidRPr="00A1763A" w:rsidR="001A3456">
        <w:t xml:space="preserve">progress </w:t>
      </w:r>
      <w:r w:rsidRPr="00A1763A">
        <w:t xml:space="preserve">on </w:t>
      </w:r>
      <w:r w:rsidRPr="00A1763A" w:rsidR="001A3456">
        <w:t>things like special educational needs</w:t>
      </w:r>
      <w:r w:rsidRPr="00A1763A">
        <w:t>. T</w:t>
      </w:r>
      <w:r w:rsidRPr="00A1763A" w:rsidR="001A3456">
        <w:t xml:space="preserve">his is </w:t>
      </w:r>
      <w:r w:rsidRPr="00A1763A">
        <w:t xml:space="preserve">also </w:t>
      </w:r>
      <w:r w:rsidRPr="00A1763A" w:rsidR="001A3456">
        <w:t>a major system reform</w:t>
      </w:r>
      <w:r w:rsidRPr="00A1763A">
        <w:t xml:space="preserve">. </w:t>
      </w:r>
    </w:p>
    <w:p w:rsidR="0040615A" w:rsidRPr="00A1763A" w:rsidP="00E9724F">
      <w:pPr>
        <w:pStyle w:val="Answer"/>
      </w:pPr>
      <w:r w:rsidRPr="00A1763A">
        <w:t>W</w:t>
      </w:r>
      <w:r w:rsidRPr="00A1763A" w:rsidR="001A3456">
        <w:t xml:space="preserve">e are working closely with them to make sure </w:t>
      </w:r>
      <w:r w:rsidRPr="00A1763A" w:rsidR="00D87072">
        <w:t xml:space="preserve">that </w:t>
      </w:r>
      <w:r w:rsidRPr="00A1763A" w:rsidR="001A3456">
        <w:t>they have</w:t>
      </w:r>
      <w:r w:rsidRPr="00A1763A">
        <w:t xml:space="preserve"> </w:t>
      </w:r>
      <w:r w:rsidRPr="00A1763A" w:rsidR="001A3456">
        <w:t>the capacity</w:t>
      </w:r>
      <w:r w:rsidRPr="00A1763A">
        <w:t xml:space="preserve">; we are working </w:t>
      </w:r>
      <w:r w:rsidRPr="00A1763A" w:rsidR="001A3456">
        <w:t xml:space="preserve">with DHSC colleagues </w:t>
      </w:r>
      <w:r w:rsidRPr="00A1763A">
        <w:t xml:space="preserve">to make sure </w:t>
      </w:r>
      <w:r w:rsidRPr="00A1763A" w:rsidR="00D87072">
        <w:t xml:space="preserve">that </w:t>
      </w:r>
      <w:r w:rsidRPr="00A1763A" w:rsidR="001A3456">
        <w:t xml:space="preserve">we are staging that </w:t>
      </w:r>
      <w:r w:rsidRPr="00A1763A">
        <w:t xml:space="preserve">correctly. We have a </w:t>
      </w:r>
      <w:r w:rsidRPr="00A1763A" w:rsidR="001A3456">
        <w:t>very open dialogue with them</w:t>
      </w:r>
      <w:r w:rsidRPr="00A1763A">
        <w:t>. A</w:t>
      </w:r>
      <w:r w:rsidRPr="00A1763A" w:rsidR="001A3456">
        <w:t xml:space="preserve">s </w:t>
      </w:r>
      <w:r w:rsidRPr="00A1763A">
        <w:t xml:space="preserve">Sir </w:t>
      </w:r>
      <w:r w:rsidRPr="00A1763A" w:rsidR="001A3456">
        <w:t>Chris and Michelle have said</w:t>
      </w:r>
      <w:r w:rsidRPr="00A1763A">
        <w:t xml:space="preserve">, </w:t>
      </w:r>
      <w:r w:rsidRPr="00A1763A" w:rsidR="001A3456">
        <w:t>the funding will just need to be attached</w:t>
      </w:r>
      <w:r w:rsidRPr="00A1763A">
        <w:t xml:space="preserve"> </w:t>
      </w:r>
      <w:r w:rsidRPr="00A1763A" w:rsidR="001A3456">
        <w:t xml:space="preserve">in the normal course of events </w:t>
      </w:r>
      <w:r w:rsidRPr="00A1763A">
        <w:t xml:space="preserve">through </w:t>
      </w:r>
      <w:r w:rsidRPr="00A1763A" w:rsidR="006B1598">
        <w:t>spending review</w:t>
      </w:r>
      <w:r w:rsidRPr="00A1763A" w:rsidR="001A3456">
        <w:t xml:space="preserve"> processes</w:t>
      </w:r>
      <w:r w:rsidRPr="00A1763A">
        <w:t xml:space="preserve">. </w:t>
      </w:r>
    </w:p>
    <w:p w:rsidR="006E51D4" w:rsidRPr="00A1763A" w:rsidP="00E9724F">
      <w:pPr>
        <w:pStyle w:val="Answer"/>
      </w:pPr>
      <w:r w:rsidRPr="00A1763A">
        <w:t>T</w:t>
      </w:r>
      <w:r w:rsidRPr="00A1763A" w:rsidR="001A3456">
        <w:t xml:space="preserve">he real conversation </w:t>
      </w:r>
      <w:r w:rsidRPr="00A1763A">
        <w:t xml:space="preserve">that </w:t>
      </w:r>
      <w:r w:rsidRPr="00A1763A" w:rsidR="001A3456">
        <w:t xml:space="preserve">we need to have with local government </w:t>
      </w:r>
      <w:r w:rsidRPr="00A1763A">
        <w:t xml:space="preserve">in </w:t>
      </w:r>
      <w:r w:rsidRPr="00A1763A" w:rsidR="001A3456">
        <w:t>all of this is</w:t>
      </w:r>
      <w:r w:rsidRPr="00A1763A">
        <w:t xml:space="preserve">, “What </w:t>
      </w:r>
      <w:r w:rsidRPr="00A1763A" w:rsidR="001A3456">
        <w:t xml:space="preserve">can </w:t>
      </w:r>
      <w:r w:rsidRPr="00A1763A">
        <w:t xml:space="preserve">we </w:t>
      </w:r>
      <w:r w:rsidRPr="00A1763A" w:rsidR="001A3456">
        <w:t>help you with</w:t>
      </w:r>
      <w:r w:rsidRPr="00A1763A">
        <w:t>? W</w:t>
      </w:r>
      <w:r w:rsidRPr="00A1763A" w:rsidR="001A3456">
        <w:t>hat should we do centrally</w:t>
      </w:r>
      <w:r w:rsidRPr="00A1763A">
        <w:t xml:space="preserve">?” As </w:t>
      </w:r>
      <w:r w:rsidRPr="00A1763A" w:rsidR="001A3456">
        <w:t>we have set out in this Committee</w:t>
      </w:r>
      <w:r w:rsidRPr="00A1763A">
        <w:t xml:space="preserve">, </w:t>
      </w:r>
      <w:r w:rsidRPr="00A1763A" w:rsidR="001A3456">
        <w:t xml:space="preserve">there are some cases for doing some things centrally </w:t>
      </w:r>
      <w:r w:rsidRPr="00A1763A">
        <w:t xml:space="preserve">and </w:t>
      </w:r>
      <w:r w:rsidRPr="00A1763A" w:rsidR="001A3456">
        <w:t>some cases for things locally</w:t>
      </w:r>
      <w:r w:rsidRPr="00A1763A">
        <w:t xml:space="preserve">, </w:t>
      </w:r>
      <w:r w:rsidRPr="00A1763A" w:rsidR="001A3456">
        <w:t xml:space="preserve">but </w:t>
      </w:r>
      <w:r w:rsidRPr="00A1763A">
        <w:t xml:space="preserve">we are </w:t>
      </w:r>
      <w:r w:rsidRPr="00A1763A" w:rsidR="001A3456">
        <w:t xml:space="preserve">having a live conversation </w:t>
      </w:r>
      <w:r w:rsidRPr="00A1763A">
        <w:t xml:space="preserve">on that. </w:t>
      </w:r>
    </w:p>
    <w:p w:rsidR="00EC3998" w:rsidRPr="00A1763A" w:rsidP="009B06E2">
      <w:pPr>
        <w:pStyle w:val="Question"/>
      </w:pPr>
      <w:sdt>
        <w:sdtPr>
          <w:rPr>
            <w:b/>
          </w:rPr>
          <w:alias w:val="Member"/>
          <w:tag w:val="&lt;Member mnisId='4295' dodsId='107295'&gt;"/>
          <w:id w:val="1124816413"/>
          <w:placeholder>
            <w:docPart w:val="20AB9AA13AB247C4AA8DE8E2941CC3CD"/>
          </w:placeholder>
          <w:richText/>
        </w:sdtPr>
        <w:sdtContent>
          <w:r w:rsidRPr="00A1763A" w:rsidR="006E51D4">
            <w:rPr>
              <w:b/>
            </w:rPr>
            <w:t>Chair:</w:t>
          </w:r>
        </w:sdtContent>
      </w:sdt>
      <w:r w:rsidRPr="00A1763A" w:rsidR="006E51D4">
        <w:t xml:space="preserve"> </w:t>
      </w:r>
      <w:r w:rsidRPr="00A1763A" w:rsidR="00B765F4">
        <w:t xml:space="preserve">We have </w:t>
      </w:r>
      <w:r w:rsidRPr="00A1763A" w:rsidR="001A3456">
        <w:t>special educational needs</w:t>
      </w:r>
      <w:r w:rsidRPr="00A1763A" w:rsidR="006E51D4">
        <w:t xml:space="preserve">, </w:t>
      </w:r>
      <w:r w:rsidRPr="00A1763A" w:rsidR="001A3456">
        <w:t xml:space="preserve">which </w:t>
      </w:r>
      <w:r w:rsidRPr="00A1763A" w:rsidR="004C21D8">
        <w:t xml:space="preserve">is </w:t>
      </w:r>
      <w:r w:rsidRPr="00A1763A" w:rsidR="00B765F4">
        <w:t xml:space="preserve">in the </w:t>
      </w:r>
      <w:r w:rsidRPr="00A1763A" w:rsidR="006E51D4">
        <w:t>Department for E</w:t>
      </w:r>
      <w:r w:rsidRPr="00A1763A" w:rsidR="001A3456">
        <w:t xml:space="preserve">ducation </w:t>
      </w:r>
      <w:r w:rsidRPr="00A1763A" w:rsidR="006E51D4">
        <w:t xml:space="preserve">and </w:t>
      </w:r>
      <w:r w:rsidRPr="00A1763A" w:rsidR="001A3456">
        <w:t xml:space="preserve">your </w:t>
      </w:r>
      <w:r w:rsidRPr="00A1763A" w:rsidR="006E51D4">
        <w:t>D</w:t>
      </w:r>
      <w:r w:rsidRPr="00A1763A" w:rsidR="001A3456">
        <w:t>epartment</w:t>
      </w:r>
      <w:r w:rsidRPr="00A1763A" w:rsidR="006E51D4">
        <w:t>, health and social c</w:t>
      </w:r>
      <w:r w:rsidRPr="00A1763A" w:rsidR="001A3456">
        <w:t>are</w:t>
      </w:r>
      <w:r w:rsidRPr="00A1763A" w:rsidR="00D87072">
        <w:t>,</w:t>
      </w:r>
      <w:r w:rsidRPr="00A1763A" w:rsidR="001A3456">
        <w:t xml:space="preserve"> </w:t>
      </w:r>
      <w:r w:rsidRPr="00A1763A" w:rsidR="00B765F4">
        <w:t xml:space="preserve">and </w:t>
      </w:r>
      <w:r w:rsidRPr="00A1763A" w:rsidR="001A3456">
        <w:t>children’s services</w:t>
      </w:r>
      <w:r w:rsidRPr="00A1763A" w:rsidR="00B765F4">
        <w:t>. T</w:t>
      </w:r>
      <w:r w:rsidRPr="00A1763A" w:rsidR="001A3456">
        <w:t>hey are all really big and difficult issues to deal</w:t>
      </w:r>
      <w:r w:rsidRPr="00A1763A" w:rsidR="00D87072">
        <w:t xml:space="preserve"> with</w:t>
      </w:r>
      <w:r w:rsidRPr="00A1763A" w:rsidR="00B765F4">
        <w:t xml:space="preserve">. They are </w:t>
      </w:r>
      <w:r w:rsidRPr="00A1763A" w:rsidR="001A3456">
        <w:t>all going through financial challenges</w:t>
      </w:r>
      <w:r w:rsidRPr="00A1763A" w:rsidR="00B765F4">
        <w:t>.</w:t>
      </w:r>
    </w:p>
    <w:p w:rsidR="009B06E2" w:rsidRPr="00A1763A" w:rsidP="00EC3998">
      <w:pPr>
        <w:pStyle w:val="QuestionCont"/>
      </w:pPr>
      <w:r w:rsidRPr="00A1763A">
        <w:t xml:space="preserve">Will you </w:t>
      </w:r>
      <w:r w:rsidRPr="00A1763A" w:rsidR="001A3456">
        <w:t xml:space="preserve">be having discussions with local authorities about how they might stage </w:t>
      </w:r>
      <w:r w:rsidRPr="00A1763A" w:rsidR="00D87072">
        <w:t>that</w:t>
      </w:r>
      <w:r w:rsidRPr="00A1763A" w:rsidR="00E256E9">
        <w:t xml:space="preserve">? For instance, </w:t>
      </w:r>
      <w:r w:rsidRPr="00A1763A" w:rsidR="001A3456">
        <w:t>in some areas where they have</w:t>
      </w:r>
      <w:r w:rsidRPr="00A1763A">
        <w:t xml:space="preserve"> </w:t>
      </w:r>
      <w:r w:rsidRPr="00A1763A" w:rsidR="001A3456">
        <w:t>a large population of young people</w:t>
      </w:r>
      <w:r w:rsidRPr="00A1763A" w:rsidR="00E256E9">
        <w:t xml:space="preserve">, </w:t>
      </w:r>
      <w:r w:rsidRPr="00A1763A" w:rsidR="001A3456">
        <w:t xml:space="preserve">perhaps children’s needs might </w:t>
      </w:r>
      <w:r w:rsidRPr="00A1763A" w:rsidR="00E256E9">
        <w:t xml:space="preserve">need to </w:t>
      </w:r>
      <w:r w:rsidRPr="00A1763A" w:rsidR="001A3456">
        <w:t>be a higher priority</w:t>
      </w:r>
      <w:r w:rsidRPr="00A1763A" w:rsidR="00E256E9">
        <w:t xml:space="preserve">. </w:t>
      </w:r>
      <w:r w:rsidRPr="00A1763A">
        <w:t>A</w:t>
      </w:r>
      <w:r w:rsidRPr="00A1763A" w:rsidR="001A3456">
        <w:t>re you expecting each local authority to meet set deadlines</w:t>
      </w:r>
      <w:r w:rsidRPr="00A1763A">
        <w:t>?</w:t>
      </w:r>
    </w:p>
    <w:p w:rsidR="00D13F4D" w:rsidRPr="00A1763A" w:rsidP="00E9724F">
      <w:pPr>
        <w:pStyle w:val="Answer"/>
      </w:pPr>
      <w:sdt>
        <w:sdtPr>
          <w:alias w:val="Witness"/>
          <w:id w:val="-1612893626"/>
          <w:placeholder>
            <w:docPart w:val="B87B0FDD7BB841A2A261746C60681536"/>
          </w:placeholder>
          <w:richText/>
        </w:sdtPr>
        <w:sdtContent>
          <w:r w:rsidRPr="00A1763A" w:rsidR="009B06E2">
            <w:rPr>
              <w:b/>
              <w:bCs/>
              <w:i/>
              <w:iCs/>
            </w:rPr>
            <w:t>Catherine Frances:</w:t>
          </w:r>
        </w:sdtContent>
      </w:sdt>
      <w:r w:rsidRPr="00A1763A" w:rsidR="009B06E2">
        <w:t xml:space="preserve"> E</w:t>
      </w:r>
      <w:r w:rsidRPr="00A1763A" w:rsidR="001A3456">
        <w:t>ach of these programmes of work is at a different stage of development</w:t>
      </w:r>
      <w:r w:rsidRPr="00A1763A" w:rsidR="009C45F9">
        <w:t xml:space="preserve">. </w:t>
      </w:r>
      <w:r w:rsidRPr="00A1763A" w:rsidR="00FF4799">
        <w:t>F</w:t>
      </w:r>
      <w:r w:rsidRPr="00A1763A" w:rsidR="001A3456">
        <w:t>or example</w:t>
      </w:r>
      <w:r w:rsidRPr="00A1763A" w:rsidR="00FF4799">
        <w:t xml:space="preserve">, </w:t>
      </w:r>
      <w:r w:rsidRPr="00A1763A" w:rsidR="001A3456">
        <w:t>D</w:t>
      </w:r>
      <w:r w:rsidR="00C01C0C">
        <w:t>F</w:t>
      </w:r>
      <w:r w:rsidRPr="00A1763A" w:rsidR="001A3456">
        <w:t>E</w:t>
      </w:r>
      <w:r w:rsidRPr="00A1763A" w:rsidR="00D87072">
        <w:t>’</w:t>
      </w:r>
      <w:r w:rsidRPr="00A1763A">
        <w:t xml:space="preserve">s </w:t>
      </w:r>
      <w:r w:rsidRPr="00A1763A" w:rsidR="001A3456">
        <w:t>children’s services pilots</w:t>
      </w:r>
      <w:r w:rsidRPr="00A1763A" w:rsidR="00FF4799">
        <w:t>,</w:t>
      </w:r>
      <w:r w:rsidRPr="00A1763A" w:rsidR="001A3456">
        <w:t xml:space="preserve"> building off Josh M</w:t>
      </w:r>
      <w:r w:rsidRPr="00A1763A" w:rsidR="00CA2AE3">
        <w:t>acAlister’s</w:t>
      </w:r>
      <w:r w:rsidRPr="00A1763A" w:rsidR="001A3456">
        <w:t xml:space="preserve"> report</w:t>
      </w:r>
      <w:r w:rsidRPr="00A1763A" w:rsidR="00FF4799">
        <w:t xml:space="preserve">, </w:t>
      </w:r>
      <w:r w:rsidRPr="00A1763A" w:rsidR="00D87072">
        <w:t xml:space="preserve">are </w:t>
      </w:r>
      <w:r w:rsidRPr="00A1763A" w:rsidR="001A3456">
        <w:t>in certain areas but not in others</w:t>
      </w:r>
      <w:r w:rsidRPr="00A1763A">
        <w:t xml:space="preserve">. We </w:t>
      </w:r>
      <w:r w:rsidRPr="00A1763A" w:rsidR="001A3456">
        <w:t xml:space="preserve">will have a conversation with all </w:t>
      </w:r>
      <w:r w:rsidRPr="00A1763A">
        <w:t>D</w:t>
      </w:r>
      <w:r w:rsidRPr="00A1763A" w:rsidR="001A3456">
        <w:t>epartments and local authorities about this</w:t>
      </w:r>
      <w:r w:rsidRPr="00A1763A">
        <w:t xml:space="preserve">. </w:t>
      </w:r>
    </w:p>
    <w:p w:rsidR="00D13F4D" w:rsidRPr="00A1763A" w:rsidP="00E9724F">
      <w:pPr>
        <w:pStyle w:val="Answer"/>
      </w:pPr>
      <w:r w:rsidRPr="00A1763A">
        <w:t>A</w:t>
      </w:r>
      <w:r w:rsidRPr="00A1763A" w:rsidR="001A3456">
        <w:t>t the moment</w:t>
      </w:r>
      <w:r w:rsidRPr="00A1763A">
        <w:t xml:space="preserve">, </w:t>
      </w:r>
      <w:r w:rsidRPr="00A1763A" w:rsidR="001A3456">
        <w:t>we are not sequencing in quite the way you say because local councils are working through these multiple challenges and big reform programmes with us</w:t>
      </w:r>
      <w:r w:rsidRPr="00A1763A">
        <w:t>. T</w:t>
      </w:r>
      <w:r w:rsidRPr="00A1763A" w:rsidR="001A3456">
        <w:t>hey are very aware of the fact that</w:t>
      </w:r>
      <w:r w:rsidRPr="00A1763A">
        <w:t xml:space="preserve">, </w:t>
      </w:r>
      <w:r w:rsidRPr="00A1763A" w:rsidR="001A3456">
        <w:t>in order to improve both the productivity and the quality of their own services</w:t>
      </w:r>
      <w:r w:rsidRPr="00A1763A">
        <w:t xml:space="preserve">, </w:t>
      </w:r>
      <w:r w:rsidRPr="00A1763A" w:rsidR="001A3456">
        <w:t>we need to make progress together on them</w:t>
      </w:r>
      <w:r w:rsidRPr="00A1763A">
        <w:t>. I</w:t>
      </w:r>
      <w:r w:rsidRPr="00A1763A" w:rsidR="001A3456">
        <w:t>t is not yet at that point where we are having to sequence in quite the way you suggest</w:t>
      </w:r>
      <w:r w:rsidRPr="00A1763A">
        <w:t xml:space="preserve">. </w:t>
      </w:r>
    </w:p>
    <w:p w:rsidR="002A00A9" w:rsidRPr="00A1763A" w:rsidP="002A00A9">
      <w:pPr>
        <w:pStyle w:val="Question"/>
      </w:pPr>
      <w:sdt>
        <w:sdtPr>
          <w:rPr>
            <w:b/>
          </w:rPr>
          <w:alias w:val="Member"/>
          <w:tag w:val="&lt;Member mnisId='4295' dodsId='107295'&gt;"/>
          <w:id w:val="-631639598"/>
          <w:placeholder>
            <w:docPart w:val="7C9A879E44CB46E7B9F72E143506BE9E"/>
          </w:placeholder>
          <w:richText/>
        </w:sdtPr>
        <w:sdtContent>
          <w:r w:rsidRPr="00A1763A">
            <w:rPr>
              <w:b/>
            </w:rPr>
            <w:t>Chair:</w:t>
          </w:r>
        </w:sdtContent>
      </w:sdt>
      <w:r w:rsidRPr="00A1763A">
        <w:t xml:space="preserve"> </w:t>
      </w:r>
      <w:r w:rsidRPr="00A1763A" w:rsidR="00D13F4D">
        <w:t xml:space="preserve">For example, </w:t>
      </w:r>
      <w:r w:rsidRPr="00A1763A" w:rsidR="001A3456">
        <w:t>whe</w:t>
      </w:r>
      <w:r w:rsidRPr="00A1763A" w:rsidR="00D13F4D">
        <w:t xml:space="preserve">re </w:t>
      </w:r>
      <w:r w:rsidRPr="00A1763A" w:rsidR="001A3456">
        <w:t>there is a pilot on special educational needs</w:t>
      </w:r>
      <w:r w:rsidRPr="00A1763A" w:rsidR="00D13F4D">
        <w:t xml:space="preserve">, </w:t>
      </w:r>
      <w:r w:rsidRPr="00A1763A">
        <w:t xml:space="preserve">that </w:t>
      </w:r>
      <w:r w:rsidRPr="00A1763A" w:rsidR="001A3456">
        <w:t xml:space="preserve">local authority could fall over if it also </w:t>
      </w:r>
      <w:r w:rsidRPr="00A1763A" w:rsidR="00D87072">
        <w:t>had</w:t>
      </w:r>
      <w:r w:rsidRPr="00A1763A" w:rsidR="001A3456">
        <w:t xml:space="preserve"> to do a similar pilot or early work on adult social care</w:t>
      </w:r>
      <w:r w:rsidRPr="00A1763A">
        <w:t>. Y</w:t>
      </w:r>
      <w:r w:rsidRPr="00A1763A" w:rsidR="001A3456">
        <w:t>ou are saying that is not really a concern</w:t>
      </w:r>
      <w:r w:rsidRPr="00A1763A">
        <w:t>. I</w:t>
      </w:r>
      <w:r w:rsidRPr="00A1763A" w:rsidR="001A3456">
        <w:t xml:space="preserve">t might just depend on the local authority </w:t>
      </w:r>
      <w:r w:rsidRPr="00A1763A">
        <w:t xml:space="preserve">and </w:t>
      </w:r>
      <w:r w:rsidRPr="00A1763A" w:rsidR="001A3456">
        <w:t xml:space="preserve">what </w:t>
      </w:r>
      <w:r w:rsidRPr="00A1763A" w:rsidR="00D87072">
        <w:t>its</w:t>
      </w:r>
      <w:r w:rsidRPr="00A1763A" w:rsidR="001A3456">
        <w:t xml:space="preserve"> capacity</w:t>
      </w:r>
      <w:r w:rsidRPr="00A1763A" w:rsidR="00D87072">
        <w:t xml:space="preserve"> is</w:t>
      </w:r>
      <w:r w:rsidRPr="00A1763A">
        <w:t xml:space="preserve">. </w:t>
      </w:r>
    </w:p>
    <w:p w:rsidR="002A00A9" w:rsidRPr="00A1763A" w:rsidP="00E9724F">
      <w:pPr>
        <w:pStyle w:val="Answer"/>
      </w:pPr>
      <w:sdt>
        <w:sdtPr>
          <w:alias w:val="Witness"/>
          <w:id w:val="964471953"/>
          <w:placeholder>
            <w:docPart w:val="25FA4CDBC3D84B858EEF5D16635512A7"/>
          </w:placeholder>
          <w:richText/>
        </w:sdtPr>
        <w:sdtContent>
          <w:r w:rsidRPr="00A1763A">
            <w:rPr>
              <w:b/>
              <w:bCs/>
              <w:i/>
              <w:iCs/>
            </w:rPr>
            <w:t>Catherine Frances:</w:t>
          </w:r>
        </w:sdtContent>
      </w:sdt>
      <w:r w:rsidRPr="00A1763A">
        <w:t xml:space="preserve"> Yes, absolutely. </w:t>
      </w:r>
    </w:p>
    <w:p w:rsidR="002A00A9" w:rsidRPr="00A1763A" w:rsidP="00D87072">
      <w:pPr>
        <w:pStyle w:val="Question"/>
        <w:numPr>
          <w:ilvl w:val="0"/>
          <w:numId w:val="0"/>
        </w:numPr>
        <w:ind w:left="794"/>
      </w:pPr>
      <w:sdt>
        <w:sdtPr>
          <w:rPr>
            <w:b/>
          </w:rPr>
          <w:alias w:val="Member"/>
          <w:tag w:val="&lt;Member mnisId='4295' dodsId='107295'&gt;"/>
          <w:id w:val="-2109342881"/>
          <w:placeholder>
            <w:docPart w:val="D10C589A461E4A6F9B226976D96BC116"/>
          </w:placeholder>
          <w:richText/>
        </w:sdtPr>
        <w:sdtContent>
          <w:r w:rsidRPr="00A1763A">
            <w:rPr>
              <w:b/>
            </w:rPr>
            <w:t>Chair:</w:t>
          </w:r>
        </w:sdtContent>
      </w:sdt>
      <w:r w:rsidRPr="00A1763A">
        <w:t xml:space="preserve"> A local authority with </w:t>
      </w:r>
      <w:r w:rsidRPr="00A1763A" w:rsidR="001A3456">
        <w:t>no financial problems</w:t>
      </w:r>
      <w:r w:rsidRPr="00A1763A">
        <w:t xml:space="preserve">, </w:t>
      </w:r>
      <w:r w:rsidRPr="00A1763A" w:rsidR="001A3456">
        <w:t>strong leadership</w:t>
      </w:r>
      <w:r w:rsidRPr="00A1763A">
        <w:t xml:space="preserve"> and </w:t>
      </w:r>
      <w:r w:rsidRPr="00A1763A" w:rsidR="001A3456">
        <w:t xml:space="preserve">all the things </w:t>
      </w:r>
      <w:r w:rsidRPr="00A1763A">
        <w:t xml:space="preserve">that </w:t>
      </w:r>
      <w:r w:rsidRPr="00A1763A" w:rsidR="001A3456">
        <w:t>make a good local authority</w:t>
      </w:r>
      <w:r w:rsidRPr="00A1763A">
        <w:t xml:space="preserve"> </w:t>
      </w:r>
      <w:r w:rsidRPr="00A1763A" w:rsidR="001A3456">
        <w:t>could manage to do quite a lot of this at the same time</w:t>
      </w:r>
      <w:r w:rsidRPr="00A1763A">
        <w:t xml:space="preserve">. </w:t>
      </w:r>
    </w:p>
    <w:p w:rsidR="00FE4584" w:rsidRPr="00A1763A" w:rsidP="002A00A9">
      <w:pPr>
        <w:pStyle w:val="Answer"/>
      </w:pPr>
      <w:sdt>
        <w:sdtPr>
          <w:alias w:val="Witness"/>
          <w:id w:val="-2123292850"/>
          <w:placeholder>
            <w:docPart w:val="25E9F1391C444FC68F20DE56F10E9C7B"/>
          </w:placeholder>
          <w:richText/>
        </w:sdtPr>
        <w:sdtContent>
          <w:r w:rsidRPr="00A1763A" w:rsidR="002A00A9">
            <w:rPr>
              <w:b/>
              <w:bCs/>
              <w:i/>
              <w:iCs/>
            </w:rPr>
            <w:t>Catherine Frances:</w:t>
          </w:r>
        </w:sdtContent>
      </w:sdt>
      <w:r w:rsidRPr="00A1763A" w:rsidR="002A00A9">
        <w:t xml:space="preserve"> Yes, </w:t>
      </w:r>
      <w:r w:rsidRPr="00A1763A" w:rsidR="001A3456">
        <w:t>exactly</w:t>
      </w:r>
      <w:r w:rsidRPr="00A1763A" w:rsidR="002A00A9">
        <w:t xml:space="preserve">. </w:t>
      </w:r>
      <w:r w:rsidRPr="00A1763A">
        <w:t>T</w:t>
      </w:r>
      <w:r w:rsidRPr="00A1763A" w:rsidR="001A3456">
        <w:t xml:space="preserve">he three </w:t>
      </w:r>
      <w:r w:rsidRPr="00A1763A" w:rsidR="002A00A9">
        <w:t>D</w:t>
      </w:r>
      <w:r w:rsidRPr="00A1763A" w:rsidR="001A3456">
        <w:t xml:space="preserve">epartments that </w:t>
      </w:r>
      <w:r w:rsidRPr="00A1763A">
        <w:t>you we</w:t>
      </w:r>
      <w:r w:rsidRPr="00A1763A" w:rsidR="001A3456">
        <w:t>re talking about</w:t>
      </w:r>
      <w:r w:rsidRPr="00A1763A">
        <w:t xml:space="preserve"> </w:t>
      </w:r>
      <w:r w:rsidRPr="00A1763A" w:rsidR="001A3456">
        <w:t xml:space="preserve">meet </w:t>
      </w:r>
      <w:r w:rsidRPr="00A1763A" w:rsidR="002E61EE">
        <w:t>to</w:t>
      </w:r>
      <w:r w:rsidRPr="00A1763A">
        <w:t xml:space="preserve"> ask whether we are </w:t>
      </w:r>
      <w:r w:rsidRPr="00A1763A" w:rsidR="001A3456">
        <w:t>working sensibly with each council</w:t>
      </w:r>
      <w:r w:rsidRPr="00A1763A">
        <w:t xml:space="preserve"> </w:t>
      </w:r>
      <w:r w:rsidRPr="00A1763A" w:rsidR="001A3456">
        <w:t>when we are focusing on councils</w:t>
      </w:r>
      <w:r w:rsidRPr="00A1763A">
        <w:t>. L</w:t>
      </w:r>
      <w:r w:rsidRPr="00A1763A" w:rsidR="001A3456">
        <w:t>ocal authorities most definitely reach out to DLU</w:t>
      </w:r>
      <w:r w:rsidRPr="00A1763A">
        <w:t xml:space="preserve">HC, along </w:t>
      </w:r>
      <w:r w:rsidRPr="00A1763A" w:rsidR="001A3456">
        <w:t xml:space="preserve">with other </w:t>
      </w:r>
      <w:r w:rsidRPr="00A1763A">
        <w:t>D</w:t>
      </w:r>
      <w:r w:rsidRPr="00A1763A" w:rsidR="001A3456">
        <w:t>epartments</w:t>
      </w:r>
      <w:r w:rsidRPr="00A1763A">
        <w:t xml:space="preserve">, </w:t>
      </w:r>
      <w:r w:rsidRPr="00A1763A" w:rsidR="001A3456">
        <w:t>if they feel that something</w:t>
      </w:r>
      <w:r w:rsidRPr="00A1763A">
        <w:t xml:space="preserve"> is</w:t>
      </w:r>
      <w:r w:rsidRPr="00A1763A" w:rsidR="001A3456">
        <w:t xml:space="preserve"> becoming too much</w:t>
      </w:r>
      <w:r w:rsidRPr="00A1763A">
        <w:t xml:space="preserve">. </w:t>
      </w:r>
    </w:p>
    <w:p w:rsidR="006E6B41" w:rsidRPr="00A1763A" w:rsidP="002A00A9">
      <w:pPr>
        <w:pStyle w:val="Answer"/>
      </w:pPr>
      <w:r w:rsidRPr="00A1763A">
        <w:t xml:space="preserve">We </w:t>
      </w:r>
      <w:r w:rsidRPr="00A1763A" w:rsidR="001A3456">
        <w:t xml:space="preserve">have not had that conversation with authorities in terms of the sequencing </w:t>
      </w:r>
      <w:r w:rsidRPr="00A1763A" w:rsidR="00916763">
        <w:t xml:space="preserve">of these reforms in </w:t>
      </w:r>
      <w:r w:rsidRPr="00A1763A" w:rsidR="001A3456">
        <w:t>an individual place</w:t>
      </w:r>
      <w:r w:rsidRPr="00A1763A" w:rsidR="00916763">
        <w:t xml:space="preserve">. In </w:t>
      </w:r>
      <w:r w:rsidRPr="00A1763A" w:rsidR="001A3456">
        <w:t>general</w:t>
      </w:r>
      <w:r w:rsidRPr="00A1763A" w:rsidR="00916763">
        <w:t xml:space="preserve">, </w:t>
      </w:r>
      <w:r w:rsidRPr="00A1763A" w:rsidR="001A3456">
        <w:t xml:space="preserve">you find people are quite keen to participate and be part of programmes </w:t>
      </w:r>
      <w:r w:rsidRPr="00A1763A">
        <w:t xml:space="preserve">to improve services. </w:t>
      </w:r>
    </w:p>
    <w:p w:rsidR="002D03CA" w:rsidRPr="00A1763A" w:rsidP="00B66446">
      <w:pPr>
        <w:pStyle w:val="Question"/>
      </w:pPr>
      <w:sdt>
        <w:sdtPr>
          <w:rPr>
            <w:b/>
          </w:rPr>
          <w:alias w:val="Member"/>
          <w:tag w:val="&lt;Member mnisId='4295' dodsId='107295'&gt;"/>
          <w:id w:val="1697961175"/>
          <w:placeholder>
            <w:docPart w:val="1465EAA125FE4DE0AC27DD5D45465F4F"/>
          </w:placeholder>
          <w:richText/>
        </w:sdtPr>
        <w:sdtContent>
          <w:r w:rsidRPr="00A1763A" w:rsidR="00C72C71">
            <w:rPr>
              <w:b/>
            </w:rPr>
            <w:t>Chair:</w:t>
          </w:r>
        </w:sdtContent>
      </w:sdt>
      <w:r w:rsidRPr="00A1763A" w:rsidR="00C72C71">
        <w:t xml:space="preserve"> We are </w:t>
      </w:r>
      <w:r w:rsidRPr="00A1763A" w:rsidR="001A3456">
        <w:t xml:space="preserve">talking as though </w:t>
      </w:r>
      <w:r w:rsidRPr="00A1763A" w:rsidR="00B66446">
        <w:t xml:space="preserve">all </w:t>
      </w:r>
      <w:r w:rsidRPr="00A1763A" w:rsidR="001A3456">
        <w:t>local authorities are working well</w:t>
      </w:r>
      <w:r w:rsidRPr="00A1763A" w:rsidR="002C75BE">
        <w:t>. W</w:t>
      </w:r>
      <w:r w:rsidRPr="00A1763A" w:rsidR="001A3456">
        <w:t xml:space="preserve">e always think of Birmingham because </w:t>
      </w:r>
      <w:r w:rsidRPr="00A1763A" w:rsidR="00C72C71">
        <w:t xml:space="preserve">it is </w:t>
      </w:r>
      <w:r w:rsidRPr="00A1763A" w:rsidR="001A3456">
        <w:t>one of the largest local authorit</w:t>
      </w:r>
      <w:r w:rsidRPr="00A1763A" w:rsidR="002C75BE">
        <w:t>ies</w:t>
      </w:r>
      <w:r w:rsidRPr="00A1763A" w:rsidR="001A3456">
        <w:t xml:space="preserve"> in Europe</w:t>
      </w:r>
      <w:r w:rsidRPr="00A1763A" w:rsidR="00B66446">
        <w:t xml:space="preserve"> with</w:t>
      </w:r>
      <w:r w:rsidRPr="00A1763A" w:rsidR="00AE31D7">
        <w:t xml:space="preserve"> one of </w:t>
      </w:r>
      <w:r w:rsidRPr="00A1763A" w:rsidR="001A3456">
        <w:t>the largest social services departments</w:t>
      </w:r>
      <w:r w:rsidRPr="00A1763A" w:rsidR="00AE31D7">
        <w:t>. W</w:t>
      </w:r>
      <w:r w:rsidRPr="00A1763A" w:rsidR="001A3456">
        <w:t>ith commissioners in</w:t>
      </w:r>
      <w:r w:rsidRPr="00A1763A" w:rsidR="00AE31D7">
        <w:t xml:space="preserve">, it </w:t>
      </w:r>
      <w:r w:rsidRPr="00A1763A" w:rsidR="001A3456">
        <w:t xml:space="preserve">is in a very different place for delivery </w:t>
      </w:r>
      <w:r w:rsidRPr="00A1763A" w:rsidR="00DE4275">
        <w:t xml:space="preserve">compared to </w:t>
      </w:r>
      <w:r w:rsidRPr="00A1763A" w:rsidR="00AE31D7">
        <w:t xml:space="preserve">a </w:t>
      </w:r>
      <w:r w:rsidRPr="00A1763A" w:rsidR="001A3456">
        <w:t xml:space="preserve">local authority like </w:t>
      </w:r>
      <w:r w:rsidRPr="00A1763A" w:rsidR="00AE31D7">
        <w:t xml:space="preserve">mine. </w:t>
      </w:r>
      <w:r w:rsidRPr="00A1763A" w:rsidR="001A3456">
        <w:t xml:space="preserve">Liverpool </w:t>
      </w:r>
      <w:r w:rsidRPr="00A1763A" w:rsidR="00B66446">
        <w:t>has</w:t>
      </w:r>
      <w:r w:rsidRPr="00A1763A" w:rsidR="00AE31D7">
        <w:t xml:space="preserve"> </w:t>
      </w:r>
      <w:r w:rsidRPr="00A1763A" w:rsidR="001A3456">
        <w:t>commissioners in</w:t>
      </w:r>
      <w:r w:rsidRPr="00A1763A" w:rsidR="00AE31D7">
        <w:t xml:space="preserve"> and </w:t>
      </w:r>
      <w:r w:rsidRPr="00A1763A" w:rsidR="001A3456">
        <w:t xml:space="preserve">Sheffield </w:t>
      </w:r>
      <w:r w:rsidRPr="00A1763A" w:rsidR="00AE31D7">
        <w:t>does not. T</w:t>
      </w:r>
      <w:r w:rsidRPr="00A1763A" w:rsidR="001A3456">
        <w:t>he</w:t>
      </w:r>
      <w:r w:rsidRPr="00A1763A">
        <w:t>re</w:t>
      </w:r>
      <w:r w:rsidRPr="00A1763A" w:rsidR="001A3456">
        <w:t xml:space="preserve"> are different challenges for different </w:t>
      </w:r>
      <w:r w:rsidRPr="00A1763A">
        <w:t>local authorities.</w:t>
      </w:r>
    </w:p>
    <w:p w:rsidR="002D03CA" w:rsidRPr="00A1763A" w:rsidP="002D03CA">
      <w:pPr>
        <w:pStyle w:val="Remark"/>
      </w:pPr>
      <w:r w:rsidRPr="00A1763A">
        <w:t xml:space="preserve">How </w:t>
      </w:r>
      <w:r w:rsidRPr="00A1763A" w:rsidR="001A3456">
        <w:t>are you working with those local authorities where there are commissioners</w:t>
      </w:r>
      <w:r w:rsidRPr="00A1763A" w:rsidR="008C3AE0">
        <w:t>? T</w:t>
      </w:r>
      <w:r w:rsidRPr="00A1763A" w:rsidR="001A3456">
        <w:t xml:space="preserve">hey have had to screw down to the basic bare minimum. They have </w:t>
      </w:r>
      <w:r w:rsidRPr="00A1763A">
        <w:t xml:space="preserve">no fat </w:t>
      </w:r>
      <w:r w:rsidRPr="00A1763A" w:rsidR="001A3456">
        <w:t>to cut</w:t>
      </w:r>
      <w:r w:rsidRPr="00A1763A">
        <w:t>. T</w:t>
      </w:r>
      <w:r w:rsidRPr="00A1763A" w:rsidR="001A3456">
        <w:t xml:space="preserve">hey are </w:t>
      </w:r>
      <w:r w:rsidRPr="00A1763A">
        <w:t xml:space="preserve">potentially </w:t>
      </w:r>
      <w:r w:rsidRPr="00A1763A" w:rsidR="001A3456">
        <w:t xml:space="preserve">having to borrow money </w:t>
      </w:r>
      <w:r w:rsidRPr="00A1763A" w:rsidR="00B66446">
        <w:t xml:space="preserve">or, indeed, raise council tax </w:t>
      </w:r>
      <w:r w:rsidRPr="00A1763A" w:rsidR="001A3456">
        <w:t>to keep over the line</w:t>
      </w:r>
      <w:r w:rsidRPr="00A1763A">
        <w:t>.</w:t>
      </w:r>
    </w:p>
    <w:p w:rsidR="003D6760" w:rsidRPr="00A1763A" w:rsidP="002D03CA">
      <w:pPr>
        <w:pStyle w:val="Answer"/>
      </w:pPr>
      <w:sdt>
        <w:sdtPr>
          <w:alias w:val="Witness"/>
          <w:id w:val="1483576385"/>
          <w:placeholder>
            <w:docPart w:val="73A4A78F2C6A46E5B4FBBB12FD7F583D"/>
          </w:placeholder>
          <w:richText/>
        </w:sdtPr>
        <w:sdtContent>
          <w:r w:rsidRPr="00A1763A" w:rsidR="002D03CA">
            <w:rPr>
              <w:b/>
              <w:bCs/>
              <w:i/>
              <w:iCs/>
            </w:rPr>
            <w:t>Catherine Frances:</w:t>
          </w:r>
        </w:sdtContent>
      </w:sdt>
      <w:r w:rsidRPr="00A1763A" w:rsidR="002D03CA">
        <w:t xml:space="preserve"> T</w:t>
      </w:r>
      <w:r w:rsidRPr="00A1763A" w:rsidR="001A3456">
        <w:t>here are a few different issues going on there</w:t>
      </w:r>
      <w:r w:rsidRPr="00A1763A">
        <w:t xml:space="preserve">. There </w:t>
      </w:r>
      <w:r w:rsidRPr="00A1763A" w:rsidR="001A3456">
        <w:t>are councils facing distinct financial challenges</w:t>
      </w:r>
      <w:r w:rsidRPr="00A1763A">
        <w:t xml:space="preserve">, </w:t>
      </w:r>
      <w:r w:rsidRPr="00A1763A" w:rsidR="001A3456">
        <w:t>and then there are councils that have maybe statutory intervention</w:t>
      </w:r>
      <w:r w:rsidR="00C01C0C">
        <w:t>,</w:t>
      </w:r>
      <w:r w:rsidRPr="00A1763A">
        <w:t xml:space="preserve"> such as </w:t>
      </w:r>
      <w:r w:rsidRPr="00A1763A" w:rsidR="001A3456">
        <w:t>commissioners</w:t>
      </w:r>
      <w:r w:rsidRPr="00A1763A">
        <w:t>. T</w:t>
      </w:r>
      <w:r w:rsidRPr="00A1763A" w:rsidR="001A3456">
        <w:t>hey are not necessarily exactly the same list</w:t>
      </w:r>
      <w:r w:rsidRPr="00A1763A">
        <w:t>. I</w:t>
      </w:r>
      <w:r w:rsidRPr="00A1763A" w:rsidR="001A3456">
        <w:t>t is important to say that</w:t>
      </w:r>
      <w:r w:rsidRPr="00A1763A">
        <w:t xml:space="preserve">. </w:t>
      </w:r>
    </w:p>
    <w:p w:rsidR="0074594F" w:rsidRPr="00A1763A" w:rsidP="002D03CA">
      <w:pPr>
        <w:pStyle w:val="Answer"/>
      </w:pPr>
      <w:r w:rsidRPr="00A1763A">
        <w:t>W</w:t>
      </w:r>
      <w:r w:rsidRPr="00A1763A" w:rsidR="001A3456">
        <w:t>here there are commissioners in councils</w:t>
      </w:r>
      <w:r w:rsidRPr="00A1763A">
        <w:t xml:space="preserve">, </w:t>
      </w:r>
      <w:r w:rsidRPr="00A1763A" w:rsidR="001A3456">
        <w:t>they are working very closely with the council</w:t>
      </w:r>
      <w:r w:rsidRPr="00A1763A">
        <w:t xml:space="preserve">. They </w:t>
      </w:r>
      <w:r w:rsidRPr="00A1763A" w:rsidR="001A3456">
        <w:t>will come forward with sensible solutions</w:t>
      </w:r>
      <w:r w:rsidRPr="00A1763A">
        <w:t>. T</w:t>
      </w:r>
      <w:r w:rsidRPr="00A1763A" w:rsidR="001A3456">
        <w:t>hey will be mindful</w:t>
      </w:r>
      <w:r w:rsidRPr="00A1763A">
        <w:t xml:space="preserve">, </w:t>
      </w:r>
      <w:r w:rsidRPr="00A1763A" w:rsidR="001A3456">
        <w:t>as any local authority would</w:t>
      </w:r>
      <w:r w:rsidRPr="00A1763A">
        <w:t xml:space="preserve">, </w:t>
      </w:r>
      <w:r w:rsidRPr="00A1763A" w:rsidR="001A3456">
        <w:t>of the need to keep going with public services and keep delivering the core services</w:t>
      </w:r>
      <w:r w:rsidRPr="00A1763A">
        <w:t xml:space="preserve">. </w:t>
      </w:r>
    </w:p>
    <w:p w:rsidR="00741154" w:rsidRPr="00A1763A" w:rsidP="002D03CA">
      <w:pPr>
        <w:pStyle w:val="Answer"/>
      </w:pPr>
      <w:r w:rsidRPr="00A1763A">
        <w:t>F</w:t>
      </w:r>
      <w:r w:rsidRPr="00A1763A" w:rsidR="001A3456">
        <w:t xml:space="preserve">or those councils </w:t>
      </w:r>
      <w:r w:rsidRPr="00A1763A">
        <w:t xml:space="preserve">that </w:t>
      </w:r>
      <w:r w:rsidRPr="00A1763A" w:rsidR="001A3456">
        <w:t xml:space="preserve">may </w:t>
      </w:r>
      <w:r w:rsidRPr="00A1763A">
        <w:t xml:space="preserve">or may not </w:t>
      </w:r>
      <w:r w:rsidRPr="00A1763A" w:rsidR="001A3456">
        <w:t>have commissioners in but have exceptional financial need</w:t>
      </w:r>
      <w:r w:rsidRPr="00A1763A">
        <w:t xml:space="preserve">, </w:t>
      </w:r>
      <w:r w:rsidRPr="00A1763A" w:rsidR="001A3456">
        <w:t>we will have a conversation with those councils about their proposal</w:t>
      </w:r>
      <w:r w:rsidRPr="00A1763A">
        <w:t>. W</w:t>
      </w:r>
      <w:r w:rsidRPr="00A1763A" w:rsidR="001A3456">
        <w:t xml:space="preserve">e have long said </w:t>
      </w:r>
      <w:r w:rsidRPr="00A1763A">
        <w:t xml:space="preserve">that </w:t>
      </w:r>
      <w:r w:rsidRPr="00A1763A" w:rsidR="001A3456">
        <w:t>our door is open to people to have those discussions</w:t>
      </w:r>
      <w:r w:rsidRPr="00A1763A">
        <w:t>. W</w:t>
      </w:r>
      <w:r w:rsidRPr="00A1763A" w:rsidR="001A3456">
        <w:t>e will do that in a way that resets some of the underlying causes of financial distress</w:t>
      </w:r>
      <w:r w:rsidRPr="00A1763A">
        <w:t xml:space="preserve">, </w:t>
      </w:r>
      <w:r w:rsidRPr="00A1763A" w:rsidR="001A3456">
        <w:t>where they happen</w:t>
      </w:r>
      <w:r w:rsidRPr="00A1763A">
        <w:t xml:space="preserve">. </w:t>
      </w:r>
    </w:p>
    <w:p w:rsidR="00741154" w:rsidRPr="00A1763A" w:rsidP="002D03CA">
      <w:pPr>
        <w:pStyle w:val="Answer"/>
      </w:pPr>
      <w:r w:rsidRPr="00A1763A">
        <w:t>S</w:t>
      </w:r>
      <w:r w:rsidRPr="00A1763A" w:rsidR="001A3456">
        <w:t>o far</w:t>
      </w:r>
      <w:r w:rsidRPr="00A1763A">
        <w:t>—</w:t>
      </w:r>
      <w:r w:rsidRPr="00A1763A" w:rsidR="001A3456">
        <w:t xml:space="preserve">I know this can be interpreted </w:t>
      </w:r>
      <w:r w:rsidRPr="00A1763A">
        <w:t xml:space="preserve">by </w:t>
      </w:r>
      <w:r w:rsidRPr="00A1763A" w:rsidR="001A3456">
        <w:t>the sector in different ways</w:t>
      </w:r>
      <w:r w:rsidRPr="00A1763A">
        <w:t>—</w:t>
      </w:r>
      <w:r w:rsidRPr="00A1763A" w:rsidR="001A3456">
        <w:t>the places that have had underlying financial issues have tended to have something distinct going on</w:t>
      </w:r>
      <w:r w:rsidRPr="00A1763A">
        <w:t xml:space="preserve">, such as </w:t>
      </w:r>
      <w:r w:rsidRPr="00A1763A" w:rsidR="001A3456">
        <w:t>an issue with their governance</w:t>
      </w:r>
      <w:r w:rsidRPr="00A1763A">
        <w:t xml:space="preserve"> or some other problem. </w:t>
      </w:r>
    </w:p>
    <w:p w:rsidR="003E6F58" w:rsidRPr="00A1763A" w:rsidP="003E6F58">
      <w:pPr>
        <w:pStyle w:val="Question"/>
      </w:pPr>
      <w:sdt>
        <w:sdtPr>
          <w:rPr>
            <w:b/>
          </w:rPr>
          <w:alias w:val="Member"/>
          <w:tag w:val="&lt;Member mnisId='4295' dodsId='107295'&gt;"/>
          <w:id w:val="-1478528764"/>
          <w:placeholder>
            <w:docPart w:val="5AFC5B3384B346B9A590A9CD76BC6C3D"/>
          </w:placeholder>
          <w:richText/>
        </w:sdtPr>
        <w:sdtContent>
          <w:r w:rsidRPr="00A1763A" w:rsidR="00741154">
            <w:rPr>
              <w:b/>
            </w:rPr>
            <w:t>Chair:</w:t>
          </w:r>
        </w:sdtContent>
      </w:sdt>
      <w:r w:rsidRPr="00A1763A" w:rsidR="00741154">
        <w:t xml:space="preserve"> You mean </w:t>
      </w:r>
      <w:r w:rsidRPr="00A1763A" w:rsidR="001A3456">
        <w:t>like the Birmingham equal pay issue</w:t>
      </w:r>
      <w:r w:rsidRPr="00A1763A" w:rsidR="00741154">
        <w:t xml:space="preserve">, which is </w:t>
      </w:r>
      <w:r w:rsidRPr="00A1763A" w:rsidR="001A3456">
        <w:t>very distinct</w:t>
      </w:r>
      <w:r w:rsidRPr="00A1763A">
        <w:t>, or Spelthorne and its borrowing.</w:t>
      </w:r>
    </w:p>
    <w:p w:rsidR="0062374B" w:rsidRPr="00A1763A" w:rsidP="003E6F58">
      <w:pPr>
        <w:pStyle w:val="Answer"/>
      </w:pPr>
      <w:sdt>
        <w:sdtPr>
          <w:alias w:val="Witness"/>
          <w:id w:val="505099790"/>
          <w:placeholder>
            <w:docPart w:val="7F76227A464F450CA04DE41591F10CAA"/>
          </w:placeholder>
          <w:richText/>
        </w:sdtPr>
        <w:sdtContent>
          <w:r w:rsidRPr="00A1763A" w:rsidR="00741154">
            <w:rPr>
              <w:b/>
              <w:bCs/>
              <w:i/>
              <w:iCs/>
            </w:rPr>
            <w:t>Catherine Frances:</w:t>
          </w:r>
        </w:sdtContent>
      </w:sdt>
      <w:r w:rsidRPr="00A1763A" w:rsidR="00741154">
        <w:t xml:space="preserve"> Yes, exactly. </w:t>
      </w:r>
      <w:r w:rsidRPr="00A1763A" w:rsidR="003E6F58">
        <w:t>W</w:t>
      </w:r>
      <w:r w:rsidRPr="00A1763A" w:rsidR="001A3456">
        <w:t>e will work with them to establish something that makes sense for the local citizen</w:t>
      </w:r>
      <w:r w:rsidRPr="00A1763A">
        <w:t xml:space="preserve"> and </w:t>
      </w:r>
      <w:r w:rsidRPr="00A1763A" w:rsidR="001A3456">
        <w:t xml:space="preserve">can still deliver services but also </w:t>
      </w:r>
      <w:r w:rsidRPr="00A1763A">
        <w:t xml:space="preserve">gets </w:t>
      </w:r>
      <w:r w:rsidRPr="00A1763A" w:rsidR="001A3456">
        <w:t xml:space="preserve">to a solution that we can take forward </w:t>
      </w:r>
      <w:r w:rsidRPr="00A1763A">
        <w:t xml:space="preserve">into future years. </w:t>
      </w:r>
    </w:p>
    <w:p w:rsidR="00A57732" w:rsidRPr="00A1763A" w:rsidP="009160E9">
      <w:pPr>
        <w:pStyle w:val="Question"/>
      </w:pPr>
      <w:sdt>
        <w:sdtPr>
          <w:rPr>
            <w:b/>
          </w:rPr>
          <w:alias w:val="Member"/>
          <w:tag w:val="&lt;Member mnisId='4295' dodsId='107295'&gt;"/>
          <w:id w:val="259034827"/>
          <w:placeholder>
            <w:docPart w:val="AD2E31A42C47485D89A7890B139A16D7"/>
          </w:placeholder>
          <w:richText/>
        </w:sdtPr>
        <w:sdtContent>
          <w:r w:rsidRPr="00A1763A" w:rsidR="0062374B">
            <w:rPr>
              <w:b/>
            </w:rPr>
            <w:t>Chair:</w:t>
          </w:r>
        </w:sdtContent>
      </w:sdt>
      <w:r w:rsidRPr="00A1763A" w:rsidR="0062374B">
        <w:t xml:space="preserve"> Will it </w:t>
      </w:r>
      <w:r w:rsidRPr="00A1763A" w:rsidR="001A3456">
        <w:t>be a postcode lottery</w:t>
      </w:r>
      <w:r w:rsidRPr="00A1763A" w:rsidR="0062374B">
        <w:t>? W</w:t>
      </w:r>
      <w:r w:rsidRPr="00A1763A" w:rsidR="001A3456">
        <w:t xml:space="preserve">hen </w:t>
      </w:r>
      <w:r w:rsidRPr="00A1763A" w:rsidR="00AB3784">
        <w:t xml:space="preserve">we heard evidence from a </w:t>
      </w:r>
      <w:r w:rsidRPr="00A1763A" w:rsidR="001A3456">
        <w:t xml:space="preserve">predecessor accounting officer at the </w:t>
      </w:r>
      <w:r w:rsidRPr="00A1763A" w:rsidR="00F35ACD">
        <w:t>D</w:t>
      </w:r>
      <w:r w:rsidRPr="00A1763A" w:rsidR="001A3456">
        <w:t>epartment</w:t>
      </w:r>
      <w:r w:rsidRPr="00A1763A" w:rsidR="00AB3784">
        <w:t>,</w:t>
      </w:r>
      <w:r w:rsidRPr="00A1763A" w:rsidR="001A3456">
        <w:t xml:space="preserve"> we pushed on the statutory minimum that a local authority has to provide</w:t>
      </w:r>
      <w:r w:rsidRPr="00A1763A">
        <w:t>. H</w:t>
      </w:r>
      <w:r w:rsidRPr="00A1763A" w:rsidR="001A3456">
        <w:t xml:space="preserve">ow frequent </w:t>
      </w:r>
      <w:r w:rsidRPr="00A1763A">
        <w:t xml:space="preserve">does the </w:t>
      </w:r>
      <w:r w:rsidRPr="00A1763A" w:rsidR="001A3456">
        <w:t xml:space="preserve">bin collection </w:t>
      </w:r>
      <w:r w:rsidRPr="00A1763A">
        <w:t xml:space="preserve">have to be to make </w:t>
      </w:r>
      <w:r w:rsidRPr="00A1763A" w:rsidR="001A3456">
        <w:t>it a statutory service</w:t>
      </w:r>
      <w:r w:rsidRPr="00A1763A">
        <w:t xml:space="preserve">? </w:t>
      </w:r>
    </w:p>
    <w:p w:rsidR="00A57732" w:rsidRPr="00A1763A" w:rsidP="00A57732">
      <w:pPr>
        <w:pStyle w:val="QuestionCont"/>
      </w:pPr>
      <w:r w:rsidRPr="00A1763A">
        <w:t>W</w:t>
      </w:r>
      <w:r w:rsidRPr="00A1763A" w:rsidR="001A3456">
        <w:t>hen we are dealing with adult social care</w:t>
      </w:r>
      <w:r w:rsidRPr="00A1763A">
        <w:t xml:space="preserve">, </w:t>
      </w:r>
      <w:r w:rsidRPr="00A1763A" w:rsidR="001A3456">
        <w:t>there is a lot of freedom in the budget</w:t>
      </w:r>
      <w:r w:rsidRPr="00A1763A">
        <w:t xml:space="preserve">. </w:t>
      </w:r>
      <w:r w:rsidRPr="00A1763A" w:rsidR="001A3456">
        <w:t>I once was a social services chair</w:t>
      </w:r>
      <w:r w:rsidRPr="00A1763A">
        <w:t xml:space="preserve">. </w:t>
      </w:r>
      <w:r w:rsidRPr="00A1763A" w:rsidR="001A3456">
        <w:t xml:space="preserve">I know the battles that were </w:t>
      </w:r>
      <w:r w:rsidRPr="00A1763A">
        <w:t xml:space="preserve">fought </w:t>
      </w:r>
      <w:r w:rsidRPr="00A1763A" w:rsidR="001A3456">
        <w:t>every year at budget time</w:t>
      </w:r>
      <w:r w:rsidRPr="00A1763A">
        <w:t>. W</w:t>
      </w:r>
      <w:r w:rsidRPr="00A1763A" w:rsidR="002E451A">
        <w:t>hat is</w:t>
      </w:r>
      <w:r w:rsidRPr="00A1763A" w:rsidR="001A3456">
        <w:t xml:space="preserve"> the minimum service that a council would have to provide to meet all the reforms that we are talking about</w:t>
      </w:r>
      <w:r w:rsidRPr="00A1763A">
        <w:t>? T</w:t>
      </w:r>
      <w:r w:rsidRPr="00A1763A" w:rsidR="001A3456">
        <w:t>here is the ideal world</w:t>
      </w:r>
      <w:r w:rsidRPr="00A1763A">
        <w:t xml:space="preserve">, </w:t>
      </w:r>
      <w:r w:rsidRPr="00A1763A" w:rsidR="001A3456">
        <w:t xml:space="preserve">but what is the actual minimum? </w:t>
      </w:r>
    </w:p>
    <w:p w:rsidR="007F2550" w:rsidRPr="00A1763A" w:rsidP="00A57732">
      <w:pPr>
        <w:pStyle w:val="Answer"/>
      </w:pPr>
      <w:sdt>
        <w:sdtPr>
          <w:alias w:val="Witness"/>
          <w:id w:val="463318540"/>
          <w:placeholder>
            <w:docPart w:val="75B3842CC0664BD5AE782EEBA48C87A2"/>
          </w:placeholder>
          <w:richText/>
        </w:sdtPr>
        <w:sdtContent>
          <w:r w:rsidRPr="00A1763A" w:rsidR="00A57732">
            <w:rPr>
              <w:b/>
              <w:bCs/>
              <w:i/>
              <w:iCs/>
            </w:rPr>
            <w:t>Catherine Frances:</w:t>
          </w:r>
        </w:sdtContent>
      </w:sdt>
      <w:r w:rsidRPr="00A1763A" w:rsidR="00A57732">
        <w:t xml:space="preserve"> </w:t>
      </w:r>
      <w:r w:rsidRPr="00A1763A" w:rsidR="001A3456">
        <w:t>The minimum is what is set out in legislation</w:t>
      </w:r>
      <w:r w:rsidRPr="00A1763A">
        <w:t xml:space="preserve">. </w:t>
      </w:r>
    </w:p>
    <w:p w:rsidR="007F2550" w:rsidRPr="00A1763A" w:rsidP="006708ED">
      <w:pPr>
        <w:pStyle w:val="Question"/>
      </w:pPr>
      <w:sdt>
        <w:sdtPr>
          <w:rPr>
            <w:b/>
          </w:rPr>
          <w:alias w:val="Member"/>
          <w:tag w:val="&lt;Member mnisId='4295' dodsId='107295'&gt;"/>
          <w:id w:val="-368915927"/>
          <w:placeholder>
            <w:docPart w:val="221EF32939A1478ABB1123FE9D517734"/>
          </w:placeholder>
          <w:richText/>
        </w:sdtPr>
        <w:sdtContent>
          <w:r w:rsidRPr="00A1763A">
            <w:rPr>
              <w:b/>
            </w:rPr>
            <w:t>Chair:</w:t>
          </w:r>
        </w:sdtContent>
      </w:sdt>
      <w:r w:rsidRPr="00A1763A">
        <w:t xml:space="preserve"> Could you be </w:t>
      </w:r>
      <w:r w:rsidRPr="00A1763A" w:rsidR="001A3456">
        <w:t xml:space="preserve">clear </w:t>
      </w:r>
      <w:r w:rsidRPr="00A1763A">
        <w:t xml:space="preserve">about </w:t>
      </w:r>
      <w:r w:rsidRPr="00A1763A" w:rsidR="001A3456">
        <w:t>what that is</w:t>
      </w:r>
      <w:r w:rsidRPr="00A1763A">
        <w:t>?</w:t>
      </w:r>
    </w:p>
    <w:p w:rsidR="007F2550" w:rsidRPr="00A1763A" w:rsidP="00A57732">
      <w:pPr>
        <w:pStyle w:val="Answer"/>
      </w:pPr>
      <w:sdt>
        <w:sdtPr>
          <w:alias w:val="Witness"/>
          <w:id w:val="-554932488"/>
          <w:placeholder>
            <w:docPart w:val="E13E90DBF69F489CA1367E184A4FE2B5"/>
          </w:placeholder>
          <w:richText/>
        </w:sdtPr>
        <w:sdtContent>
          <w:r w:rsidRPr="00A1763A">
            <w:rPr>
              <w:b/>
              <w:bCs/>
              <w:i/>
              <w:iCs/>
            </w:rPr>
            <w:t>Catherine Frances:</w:t>
          </w:r>
        </w:sdtContent>
      </w:sdt>
      <w:r w:rsidRPr="00A1763A">
        <w:t xml:space="preserve"> It is </w:t>
      </w:r>
      <w:r w:rsidRPr="00A1763A" w:rsidR="001A3456">
        <w:t xml:space="preserve">the </w:t>
      </w:r>
      <w:r w:rsidRPr="00A1763A">
        <w:t xml:space="preserve">Care Act </w:t>
      </w:r>
      <w:r w:rsidRPr="00A1763A" w:rsidR="001A3456">
        <w:t>legislation</w:t>
      </w:r>
      <w:r w:rsidRPr="00A1763A">
        <w:t xml:space="preserve">. </w:t>
      </w:r>
    </w:p>
    <w:p w:rsidR="006708ED" w:rsidRPr="00A1763A" w:rsidP="00A57732">
      <w:pPr>
        <w:pStyle w:val="Answer"/>
      </w:pPr>
      <w:sdt>
        <w:sdtPr>
          <w:alias w:val="Witness"/>
          <w:id w:val="1426081980"/>
          <w:placeholder>
            <w:docPart w:val="2C7BAC1779284F7FA946A07A4FC39DCC"/>
          </w:placeholder>
          <w:richText/>
        </w:sdtPr>
        <w:sdtContent>
          <w:r w:rsidRPr="00A1763A" w:rsidR="007F2550">
            <w:rPr>
              <w:b/>
              <w:bCs/>
              <w:i/>
              <w:iCs/>
            </w:rPr>
            <w:t>Sir Chris Wormald:</w:t>
          </w:r>
        </w:sdtContent>
      </w:sdt>
      <w:r w:rsidRPr="00A1763A" w:rsidR="007F2550">
        <w:t xml:space="preserve"> In </w:t>
      </w:r>
      <w:r w:rsidRPr="00A1763A" w:rsidR="001A3456">
        <w:t>social care</w:t>
      </w:r>
      <w:r w:rsidRPr="00A1763A" w:rsidR="007F2550">
        <w:t xml:space="preserve">, </w:t>
      </w:r>
      <w:r w:rsidRPr="00A1763A" w:rsidR="001A3456">
        <w:t xml:space="preserve">it is very clear </w:t>
      </w:r>
      <w:r w:rsidRPr="00A1763A" w:rsidR="007F2550">
        <w:t xml:space="preserve">that </w:t>
      </w:r>
      <w:r w:rsidRPr="00A1763A" w:rsidR="001A3456">
        <w:t xml:space="preserve">the 2014 </w:t>
      </w:r>
      <w:r w:rsidRPr="00A1763A" w:rsidR="007F2550">
        <w:t xml:space="preserve">Care Act </w:t>
      </w:r>
      <w:r w:rsidRPr="00A1763A" w:rsidR="001A3456">
        <w:t>defines what local authorities</w:t>
      </w:r>
      <w:r w:rsidRPr="00A1763A">
        <w:t xml:space="preserve"> need to do.</w:t>
      </w:r>
    </w:p>
    <w:p w:rsidR="006708ED" w:rsidRPr="00A1763A" w:rsidP="006708ED">
      <w:pPr>
        <w:pStyle w:val="Question"/>
      </w:pPr>
      <w:sdt>
        <w:sdtPr>
          <w:rPr>
            <w:b/>
          </w:rPr>
          <w:alias w:val="Member"/>
          <w:tag w:val="&lt;Member mnisId='4295' dodsId='107295'&gt;"/>
          <w:id w:val="1826545084"/>
          <w:placeholder>
            <w:docPart w:val="11D557D848534F8FB02579149B439E1D"/>
          </w:placeholder>
          <w:richText/>
        </w:sdtPr>
        <w:sdtContent>
          <w:r w:rsidRPr="00A1763A">
            <w:rPr>
              <w:b/>
            </w:rPr>
            <w:t>Chair:</w:t>
          </w:r>
        </w:sdtContent>
      </w:sdt>
      <w:r w:rsidRPr="00A1763A">
        <w:t xml:space="preserve"> </w:t>
      </w:r>
      <w:r w:rsidRPr="00A1763A" w:rsidR="001A3456">
        <w:t>I have been around the system for 30 years now</w:t>
      </w:r>
      <w:r w:rsidRPr="00A1763A">
        <w:t xml:space="preserve">. There are lots of ways that local authorities </w:t>
      </w:r>
      <w:r w:rsidRPr="00A1763A" w:rsidR="001A3456">
        <w:t>can interpret things</w:t>
      </w:r>
      <w:r w:rsidRPr="00A1763A">
        <w:t xml:space="preserve"> and </w:t>
      </w:r>
      <w:r w:rsidRPr="00A1763A" w:rsidR="001A3456">
        <w:t>delay decisions</w:t>
      </w:r>
      <w:r w:rsidRPr="00A1763A">
        <w:t>. The</w:t>
      </w:r>
      <w:r w:rsidRPr="00A1763A" w:rsidR="00897C45">
        <w:t>re</w:t>
      </w:r>
      <w:r w:rsidRPr="00A1763A">
        <w:t xml:space="preserve"> are often </w:t>
      </w:r>
      <w:r w:rsidRPr="00A1763A" w:rsidR="001A3456">
        <w:t xml:space="preserve">difficult decisions </w:t>
      </w:r>
      <w:r w:rsidRPr="00A1763A" w:rsidR="00897C45">
        <w:t xml:space="preserve">made </w:t>
      </w:r>
      <w:r w:rsidRPr="00A1763A" w:rsidR="001A3456">
        <w:t>in difficult financial situations</w:t>
      </w:r>
      <w:r w:rsidRPr="00A1763A">
        <w:t>. T</w:t>
      </w:r>
      <w:r w:rsidRPr="00A1763A" w:rsidR="001A3456">
        <w:t>here is the minimum laid out in law</w:t>
      </w:r>
      <w:r w:rsidRPr="00A1763A">
        <w:t xml:space="preserve">, </w:t>
      </w:r>
      <w:r w:rsidRPr="00A1763A" w:rsidR="001A3456">
        <w:t xml:space="preserve">and then there is how it is interpreted </w:t>
      </w:r>
      <w:r w:rsidRPr="00A1763A">
        <w:t xml:space="preserve">and </w:t>
      </w:r>
      <w:r w:rsidRPr="00A1763A" w:rsidR="001A3456">
        <w:t>delivered</w:t>
      </w:r>
      <w:r w:rsidRPr="00A1763A">
        <w:t xml:space="preserve">. Those </w:t>
      </w:r>
      <w:r w:rsidRPr="00A1763A" w:rsidR="001A3456">
        <w:t>can be quite different things</w:t>
      </w:r>
      <w:r w:rsidRPr="00A1763A">
        <w:t xml:space="preserve">. </w:t>
      </w:r>
    </w:p>
    <w:p w:rsidR="006708ED" w:rsidRPr="00A1763A" w:rsidP="00A57732">
      <w:pPr>
        <w:pStyle w:val="Answer"/>
      </w:pPr>
      <w:sdt>
        <w:sdtPr>
          <w:alias w:val="Witness"/>
          <w:id w:val="462094370"/>
          <w:placeholder>
            <w:docPart w:val="9322FFD1839E48EEBF01AFB73257731E"/>
          </w:placeholder>
          <w:richText/>
        </w:sdtPr>
        <w:sdtContent>
          <w:r w:rsidRPr="00A1763A">
            <w:rPr>
              <w:b/>
              <w:bCs/>
              <w:i/>
              <w:iCs/>
            </w:rPr>
            <w:t>Sir Chris Wormald:</w:t>
          </w:r>
        </w:sdtContent>
      </w:sdt>
      <w:r w:rsidRPr="00A1763A">
        <w:t xml:space="preserve"> That </w:t>
      </w:r>
      <w:r w:rsidRPr="00A1763A" w:rsidR="001A3456">
        <w:t>is the job of a local authority</w:t>
      </w:r>
      <w:r w:rsidRPr="00A1763A">
        <w:t xml:space="preserve">. It </w:t>
      </w:r>
      <w:r w:rsidRPr="00A1763A" w:rsidR="001A3456">
        <w:t>is not for us to tell them</w:t>
      </w:r>
      <w:r w:rsidRPr="00A1763A">
        <w:t>. T</w:t>
      </w:r>
      <w:r w:rsidRPr="00A1763A" w:rsidR="001A3456">
        <w:t xml:space="preserve">hey read the </w:t>
      </w:r>
      <w:r w:rsidRPr="00A1763A">
        <w:t xml:space="preserve">Care Act </w:t>
      </w:r>
      <w:r w:rsidRPr="00A1763A" w:rsidR="001A3456">
        <w:t>themselves</w:t>
      </w:r>
      <w:r w:rsidRPr="00A1763A">
        <w:t>. T</w:t>
      </w:r>
      <w:r w:rsidRPr="00A1763A" w:rsidR="001A3456">
        <w:t xml:space="preserve">hey are required to fulfil their statutory duties in exactly the same way as a </w:t>
      </w:r>
      <w:r w:rsidRPr="00A1763A">
        <w:t>D</w:t>
      </w:r>
      <w:r w:rsidRPr="00A1763A" w:rsidR="001A3456">
        <w:t>epartment is</w:t>
      </w:r>
      <w:r w:rsidRPr="00A1763A">
        <w:t>. I</w:t>
      </w:r>
      <w:r w:rsidRPr="00A1763A" w:rsidR="001A3456">
        <w:t>t is their choice and their accountability</w:t>
      </w:r>
      <w:r w:rsidRPr="00A1763A">
        <w:t xml:space="preserve"> as to how they do that.</w:t>
      </w:r>
    </w:p>
    <w:p w:rsidR="000B6626" w:rsidRPr="00A1763A" w:rsidP="000B6626">
      <w:pPr>
        <w:pStyle w:val="Question"/>
      </w:pPr>
      <w:sdt>
        <w:sdtPr>
          <w:rPr>
            <w:b/>
          </w:rPr>
          <w:alias w:val="Member"/>
          <w:tag w:val="&lt;Member mnisId='4295' dodsId='107295'&gt;"/>
          <w:id w:val="52820290"/>
          <w:placeholder>
            <w:docPart w:val="21AED8E7FD284809AB1B3FBD30C9F46A"/>
          </w:placeholder>
          <w:richText/>
        </w:sdtPr>
        <w:sdtContent>
          <w:r w:rsidRPr="00A1763A" w:rsidR="006708ED">
            <w:rPr>
              <w:b/>
            </w:rPr>
            <w:t>Chair:</w:t>
          </w:r>
        </w:sdtContent>
      </w:sdt>
      <w:r w:rsidRPr="00A1763A" w:rsidR="006708ED">
        <w:t xml:space="preserve"> T</w:t>
      </w:r>
      <w:r w:rsidRPr="00A1763A" w:rsidR="001A3456">
        <w:t>hat is fine</w:t>
      </w:r>
      <w:r w:rsidRPr="00A1763A" w:rsidR="006708ED">
        <w:t>. Q</w:t>
      </w:r>
      <w:r w:rsidRPr="00A1763A" w:rsidR="001A3456">
        <w:t>uite rightly</w:t>
      </w:r>
      <w:r w:rsidRPr="00A1763A" w:rsidR="006708ED">
        <w:t xml:space="preserve">, </w:t>
      </w:r>
      <w:r w:rsidRPr="00A1763A" w:rsidR="001A3456">
        <w:t xml:space="preserve">local authorities should take responsibility for their </w:t>
      </w:r>
      <w:r w:rsidRPr="00A1763A" w:rsidR="006708ED">
        <w:t>decisions. P</w:t>
      </w:r>
      <w:r w:rsidRPr="00A1763A" w:rsidR="001A3456">
        <w:t xml:space="preserve">eople are elected to run local authorities </w:t>
      </w:r>
      <w:r w:rsidRPr="00A1763A" w:rsidR="006708ED">
        <w:t xml:space="preserve">and they </w:t>
      </w:r>
      <w:r w:rsidRPr="00A1763A" w:rsidR="001A3456">
        <w:t>have to take responsibility</w:t>
      </w:r>
      <w:r w:rsidRPr="00A1763A" w:rsidR="006708ED">
        <w:t xml:space="preserve">. </w:t>
      </w:r>
      <w:r w:rsidRPr="00A1763A">
        <w:t>Their</w:t>
      </w:r>
      <w:r w:rsidRPr="00A1763A" w:rsidR="006708ED">
        <w:t xml:space="preserve"> </w:t>
      </w:r>
      <w:r w:rsidRPr="00A1763A" w:rsidR="001A3456">
        <w:t>office</w:t>
      </w:r>
      <w:r w:rsidRPr="00A1763A" w:rsidR="006708ED">
        <w:t xml:space="preserve">rs are paid </w:t>
      </w:r>
      <w:r w:rsidRPr="00A1763A" w:rsidR="001A3456">
        <w:t>to do that</w:t>
      </w:r>
      <w:r w:rsidRPr="00A1763A" w:rsidR="006708ED">
        <w:t>. W</w:t>
      </w:r>
      <w:r w:rsidRPr="00A1763A" w:rsidR="001A3456">
        <w:t xml:space="preserve">here it </w:t>
      </w:r>
      <w:r w:rsidRPr="00A1763A" w:rsidR="006708ED">
        <w:t xml:space="preserve">has </w:t>
      </w:r>
      <w:r w:rsidRPr="00A1763A" w:rsidR="001A3456">
        <w:t>failed</w:t>
      </w:r>
      <w:r w:rsidRPr="00A1763A" w:rsidR="006708ED">
        <w:t xml:space="preserve">, </w:t>
      </w:r>
      <w:r w:rsidRPr="00A1763A" w:rsidR="001A3456">
        <w:t>that is a problem</w:t>
      </w:r>
      <w:r w:rsidRPr="00A1763A" w:rsidR="006708ED">
        <w:t>.</w:t>
      </w:r>
    </w:p>
    <w:p w:rsidR="003500DA" w:rsidRPr="00A1763A" w:rsidP="000B6626">
      <w:pPr>
        <w:pStyle w:val="QuestionCont"/>
      </w:pPr>
      <w:r w:rsidRPr="00A1763A">
        <w:t>T</w:t>
      </w:r>
      <w:r w:rsidRPr="00A1763A" w:rsidR="001A3456">
        <w:t xml:space="preserve">hat still leaves the issue of people who require and deserve the service </w:t>
      </w:r>
      <w:r w:rsidRPr="00A1763A" w:rsidR="000B6626">
        <w:t xml:space="preserve">to which, </w:t>
      </w:r>
      <w:r w:rsidRPr="00A1763A" w:rsidR="001A3456">
        <w:t>under the law</w:t>
      </w:r>
      <w:r w:rsidRPr="00A1763A" w:rsidR="000B6626">
        <w:t xml:space="preserve">, they </w:t>
      </w:r>
      <w:r w:rsidRPr="00A1763A" w:rsidR="001A3456">
        <w:t>are entitled</w:t>
      </w:r>
      <w:r w:rsidRPr="00A1763A" w:rsidR="000B6626">
        <w:t xml:space="preserve">. </w:t>
      </w:r>
      <w:r w:rsidRPr="00A1763A">
        <w:t xml:space="preserve">In </w:t>
      </w:r>
      <w:r w:rsidRPr="00A1763A" w:rsidR="001A3456">
        <w:t>parts of the country now</w:t>
      </w:r>
      <w:r w:rsidRPr="00A1763A">
        <w:t xml:space="preserve">, </w:t>
      </w:r>
      <w:r w:rsidRPr="00A1763A" w:rsidR="001A3456">
        <w:t xml:space="preserve">there are parts of local government that are not able to deliver </w:t>
      </w:r>
      <w:r w:rsidRPr="00A1763A">
        <w:t xml:space="preserve">that service </w:t>
      </w:r>
      <w:r w:rsidRPr="00A1763A" w:rsidR="001A3456">
        <w:t>for various reasons</w:t>
      </w:r>
      <w:r w:rsidRPr="00A1763A">
        <w:t>. A</w:t>
      </w:r>
      <w:r w:rsidRPr="00A1763A" w:rsidR="001A3456">
        <w:t xml:space="preserve">s Ms Frances </w:t>
      </w:r>
      <w:r w:rsidRPr="00A1763A">
        <w:t xml:space="preserve">says, there </w:t>
      </w:r>
      <w:r w:rsidRPr="00A1763A" w:rsidR="001A3456">
        <w:t xml:space="preserve">is not a simple </w:t>
      </w:r>
      <w:r w:rsidRPr="00A1763A">
        <w:t xml:space="preserve">or </w:t>
      </w:r>
      <w:r w:rsidRPr="00A1763A" w:rsidR="001A3456">
        <w:t>straightforward picture about why they cannot</w:t>
      </w:r>
      <w:r w:rsidRPr="00A1763A">
        <w:t>. C</w:t>
      </w:r>
      <w:r w:rsidRPr="00A1763A" w:rsidR="001A3456">
        <w:t xml:space="preserve">itizens in those areas </w:t>
      </w:r>
      <w:r w:rsidRPr="00A1763A">
        <w:t xml:space="preserve">may get a much lower </w:t>
      </w:r>
      <w:r w:rsidRPr="00A1763A" w:rsidR="001A3456">
        <w:t>service</w:t>
      </w:r>
      <w:r w:rsidRPr="00A1763A">
        <w:t xml:space="preserve">, </w:t>
      </w:r>
      <w:r w:rsidRPr="00A1763A" w:rsidR="001A3456">
        <w:t>even notwithstanding what the law requires</w:t>
      </w:r>
      <w:r w:rsidRPr="00A1763A">
        <w:t xml:space="preserve">. </w:t>
      </w:r>
    </w:p>
    <w:p w:rsidR="0065360A" w:rsidRPr="00A1763A" w:rsidP="0065360A">
      <w:pPr>
        <w:pStyle w:val="Answer"/>
      </w:pPr>
      <w:sdt>
        <w:sdtPr>
          <w:alias w:val="Witness"/>
          <w:id w:val="-351719699"/>
          <w:placeholder>
            <w:docPart w:val="4DBD9A52F8CE4B73ABBA7918A4208EA5"/>
          </w:placeholder>
          <w:richText/>
        </w:sdtPr>
        <w:sdtContent>
          <w:r w:rsidRPr="00A1763A" w:rsidR="003500DA">
            <w:rPr>
              <w:b/>
              <w:bCs/>
              <w:i/>
              <w:iCs/>
            </w:rPr>
            <w:t>Sir Chris Wormald:</w:t>
          </w:r>
        </w:sdtContent>
      </w:sdt>
      <w:r w:rsidRPr="00A1763A" w:rsidR="003500DA">
        <w:t xml:space="preserve"> That is </w:t>
      </w:r>
      <w:r w:rsidRPr="00A1763A" w:rsidR="001A3456">
        <w:t xml:space="preserve">why the reforms that </w:t>
      </w:r>
      <w:r w:rsidRPr="00A1763A" w:rsidR="00FC5407">
        <w:t>Parliament</w:t>
      </w:r>
      <w:r w:rsidRPr="00A1763A" w:rsidR="001A3456">
        <w:t xml:space="preserve"> passed in the </w:t>
      </w:r>
      <w:r w:rsidRPr="00A1763A" w:rsidR="000B6626">
        <w:t>20</w:t>
      </w:r>
      <w:r w:rsidRPr="00A1763A" w:rsidR="001A3456">
        <w:t xml:space="preserve">22 </w:t>
      </w:r>
      <w:r w:rsidRPr="00A1763A" w:rsidR="000B6626">
        <w:t>A</w:t>
      </w:r>
      <w:r w:rsidRPr="00A1763A" w:rsidR="001A3456">
        <w:t>ct are so important</w:t>
      </w:r>
      <w:r w:rsidRPr="00A1763A">
        <w:t xml:space="preserve">. The </w:t>
      </w:r>
      <w:r w:rsidRPr="00A1763A" w:rsidR="001A3456">
        <w:t>CQC will take a view</w:t>
      </w:r>
      <w:r w:rsidRPr="00A1763A" w:rsidR="00CC7159">
        <w:t xml:space="preserve"> on whether </w:t>
      </w:r>
      <w:r w:rsidRPr="00A1763A" w:rsidR="001A3456">
        <w:t xml:space="preserve">a local authority is not legally compliant with the 2014 </w:t>
      </w:r>
      <w:r w:rsidRPr="00A1763A">
        <w:t>A</w:t>
      </w:r>
      <w:r w:rsidRPr="00A1763A" w:rsidR="001A3456">
        <w:t>ct</w:t>
      </w:r>
      <w:r w:rsidRPr="00A1763A">
        <w:t xml:space="preserve">, </w:t>
      </w:r>
      <w:r w:rsidRPr="00A1763A" w:rsidR="001A3456">
        <w:t xml:space="preserve">and then we have intervention powers </w:t>
      </w:r>
      <w:r w:rsidRPr="00A1763A" w:rsidR="00897C45">
        <w:t>as to</w:t>
      </w:r>
      <w:r w:rsidRPr="00A1763A" w:rsidR="001A3456">
        <w:t xml:space="preserve"> what we do about it</w:t>
      </w:r>
      <w:r w:rsidRPr="00A1763A">
        <w:t xml:space="preserve">. </w:t>
      </w:r>
    </w:p>
    <w:p w:rsidR="0065360A" w:rsidRPr="00A1763A" w:rsidP="0065360A">
      <w:pPr>
        <w:pStyle w:val="Answer"/>
      </w:pPr>
      <w:r w:rsidRPr="00A1763A">
        <w:t>T</w:t>
      </w:r>
      <w:r w:rsidRPr="00A1763A" w:rsidR="001A3456">
        <w:t>hat is completely suboptimal</w:t>
      </w:r>
      <w:r w:rsidRPr="00A1763A">
        <w:t xml:space="preserve">. As you know, </w:t>
      </w:r>
      <w:r w:rsidRPr="00A1763A" w:rsidR="001A3456">
        <w:t>we did this extensively in education</w:t>
      </w:r>
      <w:r w:rsidRPr="00A1763A">
        <w:t>. I</w:t>
      </w:r>
      <w:r w:rsidRPr="00A1763A" w:rsidR="001A3456">
        <w:t>t is not an easy process at all</w:t>
      </w:r>
      <w:r w:rsidRPr="00A1763A">
        <w:t>. T</w:t>
      </w:r>
      <w:r w:rsidRPr="00A1763A" w:rsidR="001A3456">
        <w:t>here is a national Government ba</w:t>
      </w:r>
      <w:r w:rsidRPr="00A1763A">
        <w:t>c</w:t>
      </w:r>
      <w:r w:rsidRPr="00A1763A" w:rsidR="001A3456">
        <w:t>kstop</w:t>
      </w:r>
      <w:r w:rsidRPr="00A1763A">
        <w:t xml:space="preserve">, </w:t>
      </w:r>
      <w:r w:rsidRPr="00A1763A" w:rsidR="001A3456">
        <w:t>if there is clear evidence that people are not fulfilling their statutory duties</w:t>
      </w:r>
      <w:r w:rsidRPr="00A1763A">
        <w:t>. As C</w:t>
      </w:r>
      <w:r w:rsidRPr="00A1763A" w:rsidR="001A3456">
        <w:t xml:space="preserve">atherine </w:t>
      </w:r>
      <w:r w:rsidRPr="00A1763A">
        <w:t xml:space="preserve">was </w:t>
      </w:r>
      <w:r w:rsidRPr="00A1763A" w:rsidR="001A3456">
        <w:t>describing</w:t>
      </w:r>
      <w:r w:rsidRPr="00A1763A">
        <w:t xml:space="preserve">, </w:t>
      </w:r>
      <w:r w:rsidRPr="00A1763A" w:rsidR="001A3456">
        <w:t>no one wants to get there and no one</w:t>
      </w:r>
      <w:r w:rsidRPr="00A1763A">
        <w:t xml:space="preserve"> is</w:t>
      </w:r>
      <w:r w:rsidRPr="00A1763A" w:rsidR="001A3456">
        <w:t xml:space="preserve"> saying that is an easy or quick fix for any of those things</w:t>
      </w:r>
      <w:r w:rsidRPr="00A1763A">
        <w:t xml:space="preserve">. </w:t>
      </w:r>
    </w:p>
    <w:p w:rsidR="00CC7159" w:rsidRPr="00A1763A" w:rsidP="0065360A">
      <w:pPr>
        <w:pStyle w:val="Answer"/>
      </w:pPr>
      <w:r w:rsidRPr="00A1763A">
        <w:t xml:space="preserve">The </w:t>
      </w:r>
      <w:r w:rsidRPr="00A1763A" w:rsidR="001A3456">
        <w:t>primary duty</w:t>
      </w:r>
      <w:r w:rsidRPr="00A1763A">
        <w:t xml:space="preserve">, </w:t>
      </w:r>
      <w:r w:rsidRPr="00A1763A" w:rsidR="001A3456">
        <w:t>as you say</w:t>
      </w:r>
      <w:r w:rsidRPr="00A1763A">
        <w:t xml:space="preserve">, </w:t>
      </w:r>
      <w:r w:rsidRPr="00A1763A" w:rsidR="001A3456">
        <w:t>has to be locally elected councils</w:t>
      </w:r>
      <w:r w:rsidRPr="00A1763A">
        <w:t xml:space="preserve">. Where </w:t>
      </w:r>
      <w:r w:rsidRPr="00A1763A" w:rsidR="001A3456">
        <w:t>national Government ha</w:t>
      </w:r>
      <w:r w:rsidRPr="00A1763A">
        <w:t xml:space="preserve">ve </w:t>
      </w:r>
      <w:r w:rsidRPr="00A1763A" w:rsidR="001A3456">
        <w:t>been given the powers</w:t>
      </w:r>
      <w:r w:rsidRPr="00A1763A">
        <w:t xml:space="preserve">, </w:t>
      </w:r>
      <w:r w:rsidRPr="00A1763A" w:rsidR="001A3456">
        <w:t>which is in some areas but not others</w:t>
      </w:r>
      <w:r w:rsidRPr="00A1763A">
        <w:t xml:space="preserve">, </w:t>
      </w:r>
      <w:r w:rsidRPr="00A1763A">
        <w:t xml:space="preserve">they have </w:t>
      </w:r>
      <w:r w:rsidRPr="00A1763A" w:rsidR="001A3456">
        <w:t>a backstop role to play</w:t>
      </w:r>
      <w:r w:rsidRPr="00A1763A" w:rsidR="001E49A2">
        <w:t>, but</w:t>
      </w:r>
      <w:r w:rsidRPr="00A1763A">
        <w:t xml:space="preserve"> </w:t>
      </w:r>
      <w:r w:rsidRPr="00A1763A" w:rsidR="001E49A2">
        <w:t xml:space="preserve">that </w:t>
      </w:r>
      <w:r w:rsidRPr="00A1763A" w:rsidR="001A3456">
        <w:t>needs to be a last resort</w:t>
      </w:r>
      <w:r w:rsidRPr="00A1763A">
        <w:t xml:space="preserve">. </w:t>
      </w:r>
    </w:p>
    <w:p w:rsidR="00B90F0E" w:rsidRPr="00A1763A" w:rsidP="0090069E">
      <w:pPr>
        <w:pStyle w:val="Question"/>
      </w:pPr>
      <w:sdt>
        <w:sdtPr>
          <w:rPr>
            <w:b/>
          </w:rPr>
          <w:alias w:val="Member"/>
          <w:tag w:val="&lt;Member mnisId='4295' dodsId='107295'&gt;"/>
          <w:id w:val="665441301"/>
          <w:placeholder>
            <w:docPart w:val="B8957943F3174132A8FE886B80D08B32"/>
          </w:placeholder>
          <w:richText/>
        </w:sdtPr>
        <w:sdtContent>
          <w:r w:rsidRPr="00A1763A" w:rsidR="00CC7159">
            <w:rPr>
              <w:b/>
            </w:rPr>
            <w:t>Chair:</w:t>
          </w:r>
        </w:sdtContent>
      </w:sdt>
      <w:r w:rsidRPr="00A1763A" w:rsidR="00CC7159">
        <w:t xml:space="preserve"> </w:t>
      </w:r>
      <w:r w:rsidRPr="00A1763A" w:rsidR="001A3456">
        <w:t>Ms Frances</w:t>
      </w:r>
      <w:r w:rsidRPr="00A1763A" w:rsidR="00CC7159">
        <w:t xml:space="preserve">, with </w:t>
      </w:r>
      <w:r w:rsidRPr="00A1763A" w:rsidR="001A3456">
        <w:t xml:space="preserve">your </w:t>
      </w:r>
      <w:r w:rsidRPr="00A1763A" w:rsidR="00CC7159">
        <w:t>T</w:t>
      </w:r>
      <w:r w:rsidRPr="00A1763A" w:rsidR="001A3456">
        <w:t xml:space="preserve">reasury background and your </w:t>
      </w:r>
      <w:r w:rsidRPr="00A1763A" w:rsidR="00205995">
        <w:t xml:space="preserve">role in </w:t>
      </w:r>
      <w:r w:rsidRPr="00A1763A" w:rsidR="00CC7159">
        <w:t>DLUHC</w:t>
      </w:r>
      <w:r w:rsidRPr="00A1763A" w:rsidR="00676EAA">
        <w:t xml:space="preserve">, </w:t>
      </w:r>
      <w:r w:rsidRPr="00A1763A" w:rsidR="00205995">
        <w:t xml:space="preserve">you </w:t>
      </w:r>
      <w:r w:rsidRPr="00A1763A" w:rsidR="00676EAA">
        <w:t xml:space="preserve">will know </w:t>
      </w:r>
      <w:r w:rsidRPr="00A1763A" w:rsidR="001A3456">
        <w:t>the figures</w:t>
      </w:r>
      <w:r w:rsidRPr="00A1763A" w:rsidR="00676EAA">
        <w:t>.</w:t>
      </w:r>
      <w:r w:rsidRPr="00A1763A" w:rsidR="005D157B">
        <w:t xml:space="preserve"> </w:t>
      </w:r>
      <w:r w:rsidRPr="00A1763A" w:rsidR="001A3456">
        <w:t xml:space="preserve">I am sure you have seen all the </w:t>
      </w:r>
      <w:r w:rsidRPr="00A1763A" w:rsidR="005D157B">
        <w:t xml:space="preserve">forward-looking </w:t>
      </w:r>
      <w:r w:rsidRPr="00A1763A" w:rsidR="001A3456">
        <w:t>projections about local authorities</w:t>
      </w:r>
      <w:r w:rsidRPr="00A1763A" w:rsidR="005D157B">
        <w:t>. D</w:t>
      </w:r>
      <w:r w:rsidRPr="00A1763A" w:rsidR="001A3456">
        <w:t>istrict council</w:t>
      </w:r>
      <w:r w:rsidRPr="00A1763A" w:rsidR="005D157B">
        <w:t>s are</w:t>
      </w:r>
      <w:r w:rsidRPr="00A1763A" w:rsidR="001A3456">
        <w:t xml:space="preserve"> always at risk because </w:t>
      </w:r>
      <w:r w:rsidRPr="00A1763A" w:rsidR="005D157B">
        <w:t xml:space="preserve">of </w:t>
      </w:r>
      <w:r w:rsidRPr="00A1763A" w:rsidR="001A3456">
        <w:t>cash in</w:t>
      </w:r>
      <w:r w:rsidRPr="00A1763A" w:rsidR="005D157B">
        <w:t xml:space="preserve">, </w:t>
      </w:r>
      <w:r w:rsidRPr="00A1763A" w:rsidR="001A3456">
        <w:t>cash out</w:t>
      </w:r>
      <w:r w:rsidRPr="00A1763A" w:rsidR="005D157B">
        <w:t>. T</w:t>
      </w:r>
      <w:r w:rsidRPr="00A1763A" w:rsidR="001A3456">
        <w:t>here is a challenge there</w:t>
      </w:r>
      <w:r w:rsidRPr="00A1763A" w:rsidR="005D157B">
        <w:t>. T</w:t>
      </w:r>
      <w:r w:rsidRPr="00A1763A" w:rsidR="001A3456">
        <w:t xml:space="preserve">hey are small </w:t>
      </w:r>
      <w:r w:rsidRPr="00A1763A" w:rsidR="005D157B">
        <w:t xml:space="preserve">and they have few </w:t>
      </w:r>
      <w:r w:rsidRPr="00A1763A" w:rsidR="001A3456">
        <w:t>resources to play with</w:t>
      </w:r>
      <w:r w:rsidRPr="00A1763A" w:rsidR="005D157B">
        <w:t xml:space="preserve">. </w:t>
      </w:r>
      <w:r w:rsidRPr="00A1763A">
        <w:t xml:space="preserve">The </w:t>
      </w:r>
      <w:r w:rsidRPr="00A1763A" w:rsidR="001A3456">
        <w:t>bigger authorities with big social service commitments to children</w:t>
      </w:r>
      <w:r w:rsidRPr="00A1763A">
        <w:t xml:space="preserve">, </w:t>
      </w:r>
      <w:r w:rsidRPr="00A1763A" w:rsidR="001A3456">
        <w:t xml:space="preserve">adults or both will </w:t>
      </w:r>
      <w:r w:rsidRPr="00A1763A">
        <w:t xml:space="preserve">also </w:t>
      </w:r>
      <w:r w:rsidRPr="00A1763A" w:rsidR="001A3456">
        <w:t>have pressures</w:t>
      </w:r>
      <w:r w:rsidRPr="00A1763A">
        <w:t xml:space="preserve">. </w:t>
      </w:r>
    </w:p>
    <w:p w:rsidR="00957F52" w:rsidRPr="00A1763A" w:rsidP="00B90F0E">
      <w:pPr>
        <w:pStyle w:val="QuestionCont"/>
      </w:pPr>
      <w:r w:rsidRPr="00A1763A">
        <w:t xml:space="preserve">We </w:t>
      </w:r>
      <w:r w:rsidRPr="00A1763A" w:rsidR="001A3456">
        <w:t>are going to touch on the statement that suboptimally came out during this session</w:t>
      </w:r>
      <w:r w:rsidRPr="00A1763A">
        <w:t xml:space="preserve">. As I say, we </w:t>
      </w:r>
      <w:r w:rsidRPr="00A1763A" w:rsidR="001A3456">
        <w:t>will raise that elsewhere</w:t>
      </w:r>
      <w:r w:rsidRPr="00A1763A">
        <w:t>. T</w:t>
      </w:r>
      <w:r w:rsidRPr="00A1763A" w:rsidR="001A3456">
        <w:t xml:space="preserve">he councils that have </w:t>
      </w:r>
      <w:r w:rsidRPr="00A1763A">
        <w:t xml:space="preserve">a </w:t>
      </w:r>
      <w:r w:rsidRPr="00A1763A" w:rsidR="001A3456">
        <w:t>squeeze on their budget</w:t>
      </w:r>
      <w:r w:rsidRPr="00A1763A">
        <w:t>s</w:t>
      </w:r>
      <w:r w:rsidRPr="00A1763A" w:rsidR="001A3456">
        <w:t xml:space="preserve"> will struggle</w:t>
      </w:r>
      <w:r w:rsidRPr="00A1763A">
        <w:t xml:space="preserve">. </w:t>
      </w:r>
      <w:r w:rsidRPr="00A1763A" w:rsidR="001A3456">
        <w:t>I was a social services chair</w:t>
      </w:r>
      <w:r w:rsidR="00C01C0C">
        <w:t>—i</w:t>
      </w:r>
      <w:r w:rsidRPr="00A1763A">
        <w:t xml:space="preserve">t </w:t>
      </w:r>
      <w:r w:rsidRPr="00A1763A" w:rsidR="001A3456">
        <w:t>was neighbourhood services in the day</w:t>
      </w:r>
      <w:r w:rsidRPr="00A1763A">
        <w:t>. W</w:t>
      </w:r>
      <w:r w:rsidRPr="00A1763A" w:rsidR="001A3456">
        <w:t>e would be battling</w:t>
      </w:r>
      <w:r w:rsidRPr="00A1763A">
        <w:t xml:space="preserve"> for </w:t>
      </w:r>
      <w:r w:rsidRPr="00A1763A" w:rsidR="001A3456">
        <w:t>school uniform subsidies versus adult social care</w:t>
      </w:r>
      <w:r w:rsidRPr="00A1763A">
        <w:t>. T</w:t>
      </w:r>
      <w:r w:rsidRPr="00A1763A" w:rsidR="001A3456">
        <w:t>hat was the choice because they were the freer budgets</w:t>
      </w:r>
      <w:r w:rsidRPr="00A1763A">
        <w:t>. T</w:t>
      </w:r>
      <w:r w:rsidRPr="00A1763A" w:rsidR="001A3456">
        <w:t>hat is the reality on the ground</w:t>
      </w:r>
      <w:r w:rsidRPr="00A1763A">
        <w:t xml:space="preserve">. You know that. </w:t>
      </w:r>
    </w:p>
    <w:p w:rsidR="00957F52" w:rsidRPr="00A1763A" w:rsidP="00B90F0E">
      <w:pPr>
        <w:pStyle w:val="QuestionCont"/>
      </w:pPr>
      <w:r w:rsidRPr="00A1763A">
        <w:t>W</w:t>
      </w:r>
      <w:r w:rsidRPr="00A1763A" w:rsidR="001A3456">
        <w:t xml:space="preserve">hat wraparound support and vision </w:t>
      </w:r>
      <w:r w:rsidRPr="00A1763A">
        <w:t xml:space="preserve">do you have </w:t>
      </w:r>
      <w:r w:rsidRPr="00A1763A" w:rsidR="001A3456">
        <w:t xml:space="preserve">across </w:t>
      </w:r>
      <w:r w:rsidRPr="00A1763A">
        <w:t xml:space="preserve">the parts of </w:t>
      </w:r>
      <w:r w:rsidRPr="00A1763A" w:rsidR="001A3456">
        <w:t>local government that you are responsible for</w:t>
      </w:r>
      <w:r w:rsidRPr="00A1763A">
        <w:t>? T</w:t>
      </w:r>
      <w:r w:rsidRPr="00A1763A" w:rsidR="001A3456">
        <w:t xml:space="preserve">he </w:t>
      </w:r>
      <w:r w:rsidRPr="00A1763A" w:rsidR="00541771">
        <w:t>Department of Health and Social Care</w:t>
      </w:r>
      <w:r w:rsidRPr="00A1763A" w:rsidR="001A3456">
        <w:t xml:space="preserve"> has </w:t>
      </w:r>
      <w:r w:rsidRPr="00A1763A">
        <w:t xml:space="preserve">a </w:t>
      </w:r>
      <w:r w:rsidRPr="00A1763A" w:rsidR="001A3456">
        <w:t>responsibility for the subject area</w:t>
      </w:r>
      <w:r w:rsidRPr="00A1763A">
        <w:t xml:space="preserve">, </w:t>
      </w:r>
      <w:r w:rsidRPr="00A1763A" w:rsidR="001A3456">
        <w:t>but the funding of local authorities and their ability to sustain themselves is in your bag</w:t>
      </w:r>
      <w:r w:rsidRPr="00A1763A">
        <w:t xml:space="preserve">, </w:t>
      </w:r>
      <w:r w:rsidRPr="00A1763A" w:rsidR="001A3456">
        <w:t>Ms Frances</w:t>
      </w:r>
      <w:r w:rsidRPr="00A1763A">
        <w:t xml:space="preserve">. </w:t>
      </w:r>
    </w:p>
    <w:p w:rsidR="004252F2" w:rsidRPr="00A1763A" w:rsidP="00957F52">
      <w:pPr>
        <w:pStyle w:val="Answer"/>
      </w:pPr>
      <w:sdt>
        <w:sdtPr>
          <w:alias w:val="Witness"/>
          <w:id w:val="1689321362"/>
          <w:placeholder>
            <w:docPart w:val="E6B6DCA1171F405BAC8FC12C99975942"/>
          </w:placeholder>
          <w:richText/>
        </w:sdtPr>
        <w:sdtContent>
          <w:r w:rsidRPr="00A1763A" w:rsidR="00957F52">
            <w:rPr>
              <w:b/>
              <w:bCs/>
              <w:i/>
              <w:iCs/>
            </w:rPr>
            <w:t>Catherine Frances:</w:t>
          </w:r>
        </w:sdtContent>
      </w:sdt>
      <w:r w:rsidRPr="00A1763A" w:rsidR="00957F52">
        <w:t xml:space="preserve"> It is. I will </w:t>
      </w:r>
      <w:r w:rsidRPr="00A1763A" w:rsidR="001A3456">
        <w:t>maybe make three points on that</w:t>
      </w:r>
      <w:r w:rsidRPr="00A1763A" w:rsidR="00957F52">
        <w:t xml:space="preserve">. </w:t>
      </w:r>
      <w:r w:rsidRPr="00A1763A" w:rsidR="005B6E9D">
        <w:t>I</w:t>
      </w:r>
      <w:r w:rsidRPr="00A1763A" w:rsidR="001A3456">
        <w:t>n terms of the overall vision</w:t>
      </w:r>
      <w:r w:rsidRPr="00A1763A" w:rsidR="005B6E9D">
        <w:t xml:space="preserve">, our view </w:t>
      </w:r>
      <w:r w:rsidRPr="00A1763A" w:rsidR="001A3456">
        <w:t>is</w:t>
      </w:r>
      <w:r w:rsidRPr="00A1763A" w:rsidR="005B6E9D">
        <w:t xml:space="preserve">, </w:t>
      </w:r>
      <w:r w:rsidRPr="00A1763A" w:rsidR="001A3456">
        <w:t>exactly as Chris has said</w:t>
      </w:r>
      <w:r w:rsidRPr="00A1763A" w:rsidR="005B6E9D">
        <w:t xml:space="preserve">, </w:t>
      </w:r>
      <w:r w:rsidRPr="00A1763A">
        <w:t xml:space="preserve">that </w:t>
      </w:r>
      <w:r w:rsidRPr="00A1763A" w:rsidR="001A3456">
        <w:t xml:space="preserve">the accountability </w:t>
      </w:r>
      <w:r w:rsidRPr="00A1763A">
        <w:t xml:space="preserve">sits </w:t>
      </w:r>
      <w:r w:rsidRPr="00A1763A" w:rsidR="001A3456">
        <w:t>locally</w:t>
      </w:r>
      <w:r w:rsidRPr="00A1763A">
        <w:t xml:space="preserve">, </w:t>
      </w:r>
      <w:r w:rsidRPr="00A1763A" w:rsidR="001A3456">
        <w:t>but that must be accompanied by improved transparency</w:t>
      </w:r>
      <w:r w:rsidRPr="00A1763A">
        <w:t xml:space="preserve"> so l</w:t>
      </w:r>
      <w:r w:rsidRPr="00A1763A" w:rsidR="001A3456">
        <w:t>ocal citizens</w:t>
      </w:r>
      <w:r w:rsidRPr="00A1763A">
        <w:t xml:space="preserve">, </w:t>
      </w:r>
      <w:r w:rsidRPr="00A1763A" w:rsidR="001A3456">
        <w:t>local taxpayers and anybody else who is interested can understand more about the variability of what councils are legitimately offering</w:t>
      </w:r>
      <w:r w:rsidRPr="00A1763A">
        <w:t>. T</w:t>
      </w:r>
      <w:r w:rsidRPr="00A1763A" w:rsidR="001A3456">
        <w:t>hey do have choices</w:t>
      </w:r>
      <w:r w:rsidRPr="00A1763A">
        <w:t>. The decision</w:t>
      </w:r>
      <w:r w:rsidR="00C01C0C">
        <w:t xml:space="preserve"> </w:t>
      </w:r>
      <w:r w:rsidRPr="00A1763A">
        <w:t>making of c</w:t>
      </w:r>
      <w:r w:rsidRPr="00A1763A" w:rsidR="001A3456">
        <w:t xml:space="preserve">ouncillors and council officers up </w:t>
      </w:r>
      <w:r w:rsidRPr="00A1763A">
        <w:t xml:space="preserve">and </w:t>
      </w:r>
      <w:r w:rsidRPr="00A1763A" w:rsidR="001A3456">
        <w:t xml:space="preserve">down the country can </w:t>
      </w:r>
      <w:r w:rsidRPr="00A1763A">
        <w:t xml:space="preserve">be </w:t>
      </w:r>
      <w:r w:rsidRPr="00A1763A" w:rsidR="001A3456">
        <w:t>inform</w:t>
      </w:r>
      <w:r w:rsidRPr="00A1763A">
        <w:t>ed by that.</w:t>
      </w:r>
    </w:p>
    <w:p w:rsidR="00271190" w:rsidRPr="00A1763A" w:rsidP="00957F52">
      <w:pPr>
        <w:pStyle w:val="Answer"/>
      </w:pPr>
      <w:r w:rsidRPr="00A1763A">
        <w:t>T</w:t>
      </w:r>
      <w:r w:rsidRPr="00A1763A" w:rsidR="001A3456">
        <w:t xml:space="preserve">hat combination of </w:t>
      </w:r>
      <w:r w:rsidRPr="00A1763A">
        <w:t xml:space="preserve">very clear </w:t>
      </w:r>
      <w:r w:rsidRPr="00A1763A" w:rsidR="001A3456">
        <w:t>accountability and transparency goes together</w:t>
      </w:r>
      <w:r w:rsidRPr="00A1763A">
        <w:t>. T</w:t>
      </w:r>
      <w:r w:rsidRPr="00A1763A" w:rsidR="001A3456">
        <w:t xml:space="preserve">hat underpins quite a lot of </w:t>
      </w:r>
      <w:r w:rsidRPr="00A1763A">
        <w:t xml:space="preserve">our </w:t>
      </w:r>
      <w:r w:rsidRPr="00A1763A" w:rsidR="001A3456">
        <w:t xml:space="preserve">work on </w:t>
      </w:r>
      <w:r w:rsidRPr="00A1763A">
        <w:t>Oflog.</w:t>
      </w:r>
    </w:p>
    <w:p w:rsidR="00271190" w:rsidRPr="00A1763A" w:rsidP="00271190">
      <w:pPr>
        <w:pStyle w:val="Question"/>
      </w:pPr>
      <w:sdt>
        <w:sdtPr>
          <w:rPr>
            <w:b/>
          </w:rPr>
          <w:alias w:val="Member"/>
          <w:tag w:val="&lt;Member mnisId='4295' dodsId='107295'&gt;"/>
          <w:id w:val="621728048"/>
          <w:placeholder>
            <w:docPart w:val="3BF54B37324E4FD7979B65CBE817DF7A"/>
          </w:placeholder>
          <w:richText/>
        </w:sdtPr>
        <w:sdtContent>
          <w:r w:rsidRPr="00A1763A">
            <w:rPr>
              <w:b/>
            </w:rPr>
            <w:t>Chair:</w:t>
          </w:r>
        </w:sdtContent>
      </w:sdt>
      <w:r w:rsidRPr="00A1763A">
        <w:t xml:space="preserve"> The </w:t>
      </w:r>
      <w:r w:rsidRPr="00A1763A" w:rsidR="001A3456">
        <w:t xml:space="preserve">Redmond report </w:t>
      </w:r>
      <w:r w:rsidRPr="00A1763A" w:rsidR="00801FAE">
        <w:t xml:space="preserve">will </w:t>
      </w:r>
      <w:r w:rsidRPr="00A1763A" w:rsidR="001A3456">
        <w:t>contribut</w:t>
      </w:r>
      <w:r w:rsidRPr="00A1763A" w:rsidR="00064521">
        <w:t>e</w:t>
      </w:r>
      <w:r w:rsidRPr="00A1763A" w:rsidR="001A3456">
        <w:t xml:space="preserve"> to that</w:t>
      </w:r>
      <w:r w:rsidRPr="00A1763A">
        <w:t>.</w:t>
      </w:r>
    </w:p>
    <w:p w:rsidR="00725D66" w:rsidRPr="00A1763A" w:rsidP="00957F52">
      <w:pPr>
        <w:pStyle w:val="Answer"/>
      </w:pPr>
      <w:sdt>
        <w:sdtPr>
          <w:alias w:val="Witness"/>
          <w:id w:val="243846753"/>
          <w:placeholder>
            <w:docPart w:val="FA49E8489AA84A9EB19797ACF2020A4D"/>
          </w:placeholder>
          <w:richText/>
        </w:sdtPr>
        <w:sdtContent>
          <w:r w:rsidRPr="00A1763A" w:rsidR="00271190">
            <w:rPr>
              <w:b/>
              <w:bCs/>
              <w:i/>
              <w:iCs/>
            </w:rPr>
            <w:t>Catherine Frances:</w:t>
          </w:r>
        </w:sdtContent>
      </w:sdt>
      <w:r w:rsidRPr="00A1763A" w:rsidR="00271190">
        <w:t xml:space="preserve"> Yes, </w:t>
      </w:r>
      <w:r w:rsidRPr="00A1763A" w:rsidR="001A3456">
        <w:t>exactly</w:t>
      </w:r>
      <w:r w:rsidRPr="00A1763A" w:rsidR="00271190">
        <w:t>. I will not go into o</w:t>
      </w:r>
      <w:r w:rsidRPr="00A1763A" w:rsidR="001A3456">
        <w:t>ur wider conversations about audit at this point</w:t>
      </w:r>
      <w:r w:rsidRPr="00A1763A" w:rsidR="00271190">
        <w:t xml:space="preserve">, but </w:t>
      </w:r>
      <w:r w:rsidRPr="00A1763A">
        <w:t xml:space="preserve">this is </w:t>
      </w:r>
      <w:r w:rsidRPr="00A1763A" w:rsidR="001A3456">
        <w:t>absolutely a critical part of that</w:t>
      </w:r>
      <w:r w:rsidRPr="00A1763A">
        <w:t xml:space="preserve">. In terms of </w:t>
      </w:r>
      <w:r w:rsidRPr="00A1763A" w:rsidR="001A3456">
        <w:t>the actual capacity of councils and their funding</w:t>
      </w:r>
      <w:r w:rsidRPr="00A1763A">
        <w:t xml:space="preserve">, </w:t>
      </w:r>
      <w:r w:rsidRPr="00A1763A" w:rsidR="001A3456">
        <w:t>I am very happy to go through the new funding announcement</w:t>
      </w:r>
      <w:r w:rsidRPr="00A1763A">
        <w:t>.</w:t>
      </w:r>
    </w:p>
    <w:p w:rsidR="00725D66" w:rsidRPr="00A1763A" w:rsidP="0046092B">
      <w:pPr>
        <w:pStyle w:val="Remark"/>
      </w:pPr>
      <w:sdt>
        <w:sdtPr>
          <w:rPr>
            <w:b/>
          </w:rPr>
          <w:alias w:val="Member"/>
          <w:tag w:val="&lt;Member mnisId='4295' dodsId='107295'&gt;"/>
          <w:id w:val="583807886"/>
          <w:placeholder>
            <w:docPart w:val="4D0A286E1BA443C3B769CB964FB4BC9E"/>
          </w:placeholder>
          <w:richText/>
        </w:sdtPr>
        <w:sdtContent>
          <w:r w:rsidRPr="00A1763A">
            <w:rPr>
              <w:b/>
            </w:rPr>
            <w:t>Chair:</w:t>
          </w:r>
        </w:sdtContent>
      </w:sdt>
      <w:r w:rsidRPr="00A1763A">
        <w:t xml:space="preserve"> We will touch on that in a moment. </w:t>
      </w:r>
    </w:p>
    <w:p w:rsidR="004C6808" w:rsidRPr="00A1763A" w:rsidP="00957F52">
      <w:pPr>
        <w:pStyle w:val="Answer"/>
      </w:pPr>
      <w:sdt>
        <w:sdtPr>
          <w:alias w:val="Witness"/>
          <w:id w:val="1973709669"/>
          <w:placeholder>
            <w:docPart w:val="B313601AE67D49C2B39853F1ED760E26"/>
          </w:placeholder>
          <w:richText/>
        </w:sdtPr>
        <w:sdtContent>
          <w:r w:rsidRPr="00A1763A" w:rsidR="00725D66">
            <w:rPr>
              <w:b/>
              <w:bCs/>
              <w:i/>
              <w:iCs/>
            </w:rPr>
            <w:t>Catherine Frances:</w:t>
          </w:r>
        </w:sdtContent>
      </w:sdt>
      <w:r w:rsidRPr="00A1763A" w:rsidR="00725D66">
        <w:t xml:space="preserve"> I </w:t>
      </w:r>
      <w:r w:rsidRPr="00A1763A" w:rsidR="001A3456">
        <w:t>would recognise that for councils it is a challenging position at the moment</w:t>
      </w:r>
      <w:r w:rsidRPr="00A1763A" w:rsidR="0046092B">
        <w:t xml:space="preserve">, but </w:t>
      </w:r>
      <w:r w:rsidRPr="00A1763A" w:rsidR="001A3456">
        <w:t>the Government ha</w:t>
      </w:r>
      <w:r w:rsidRPr="00A1763A" w:rsidR="0046092B">
        <w:t xml:space="preserve">ve </w:t>
      </w:r>
      <w:r w:rsidRPr="00A1763A" w:rsidR="001A3456">
        <w:t>listened and responded to that</w:t>
      </w:r>
      <w:r w:rsidRPr="00A1763A" w:rsidR="0046092B">
        <w:t xml:space="preserve">. </w:t>
      </w:r>
      <w:r w:rsidRPr="00A1763A" w:rsidR="00391AEF">
        <w:t xml:space="preserve">What we </w:t>
      </w:r>
      <w:r w:rsidRPr="00A1763A" w:rsidR="001A3456">
        <w:t xml:space="preserve">have said quite clearly about the future </w:t>
      </w:r>
      <w:r w:rsidRPr="00A1763A" w:rsidR="00391AEF">
        <w:t xml:space="preserve">is </w:t>
      </w:r>
      <w:r w:rsidRPr="00A1763A" w:rsidR="001A3456">
        <w:t>that we think we need to take quite a fundamental look at local government financing</w:t>
      </w:r>
      <w:r w:rsidRPr="00A1763A" w:rsidR="0046092B">
        <w:t xml:space="preserve">. The Secretary of State </w:t>
      </w:r>
      <w:r w:rsidRPr="00A1763A" w:rsidR="001A3456">
        <w:t>said that</w:t>
      </w:r>
      <w:r w:rsidRPr="00A1763A" w:rsidR="0046092B">
        <w:t xml:space="preserve">, </w:t>
      </w:r>
      <w:r w:rsidRPr="00A1763A" w:rsidR="001A3456">
        <w:t xml:space="preserve">and that </w:t>
      </w:r>
      <w:r w:rsidRPr="00A1763A" w:rsidR="0046092B">
        <w:t xml:space="preserve">has been </w:t>
      </w:r>
      <w:r w:rsidRPr="00A1763A" w:rsidR="001A3456">
        <w:t>reiterated today</w:t>
      </w:r>
      <w:r w:rsidRPr="00A1763A" w:rsidR="0046092B">
        <w:t>.</w:t>
      </w:r>
    </w:p>
    <w:p w:rsidR="0046092B" w:rsidRPr="00A1763A" w:rsidP="00957F52">
      <w:pPr>
        <w:pStyle w:val="Answer"/>
      </w:pPr>
      <w:r w:rsidRPr="00A1763A">
        <w:t>A</w:t>
      </w:r>
      <w:r w:rsidRPr="00A1763A" w:rsidR="001A3456">
        <w:t>s Sir Chris says</w:t>
      </w:r>
      <w:r w:rsidRPr="00A1763A">
        <w:t>,</w:t>
      </w:r>
      <w:r w:rsidRPr="00A1763A" w:rsidR="001A3456">
        <w:t xml:space="preserve"> we need to do that in due course</w:t>
      </w:r>
      <w:r w:rsidRPr="00A1763A">
        <w:t xml:space="preserve">, </w:t>
      </w:r>
      <w:r w:rsidRPr="00A1763A" w:rsidR="001A3456">
        <w:t xml:space="preserve">in the context of a new </w:t>
      </w:r>
      <w:r w:rsidRPr="00A1763A" w:rsidR="006B1598">
        <w:t>spending review</w:t>
      </w:r>
      <w:r w:rsidRPr="00A1763A">
        <w:t xml:space="preserve">. We </w:t>
      </w:r>
      <w:r w:rsidRPr="00A1763A" w:rsidR="001A3456">
        <w:t>would be looking to ensure that there was</w:t>
      </w:r>
      <w:r w:rsidRPr="00A1763A">
        <w:t xml:space="preserve">, </w:t>
      </w:r>
      <w:r w:rsidRPr="00A1763A" w:rsidR="001A3456">
        <w:t xml:space="preserve">within the confines of </w:t>
      </w:r>
      <w:r w:rsidRPr="00A1763A" w:rsidR="002E451A">
        <w:t>what is</w:t>
      </w:r>
      <w:r w:rsidRPr="00A1763A" w:rsidR="001A3456">
        <w:t xml:space="preserve"> possible</w:t>
      </w:r>
      <w:r w:rsidRPr="00A1763A">
        <w:t xml:space="preserve">, </w:t>
      </w:r>
      <w:r w:rsidRPr="00A1763A" w:rsidR="00391AEF">
        <w:t xml:space="preserve">sufficient </w:t>
      </w:r>
      <w:r w:rsidRPr="00A1763A" w:rsidR="001A3456">
        <w:t>certainty for local councils to plan</w:t>
      </w:r>
      <w:r w:rsidRPr="00A1763A">
        <w:t>.</w:t>
      </w:r>
      <w:r w:rsidRPr="00A1763A" w:rsidR="000515B5">
        <w:t xml:space="preserve"> </w:t>
      </w:r>
      <w:r w:rsidRPr="00A1763A">
        <w:t>I</w:t>
      </w:r>
      <w:r w:rsidRPr="00A1763A" w:rsidR="001A3456">
        <w:t>t is challenging at the moment</w:t>
      </w:r>
      <w:r w:rsidRPr="00A1763A">
        <w:t xml:space="preserve">, </w:t>
      </w:r>
      <w:r w:rsidRPr="00A1763A" w:rsidR="001A3456">
        <w:t>but we have responded</w:t>
      </w:r>
      <w:r w:rsidRPr="00A1763A">
        <w:t>. T</w:t>
      </w:r>
      <w:r w:rsidRPr="00A1763A" w:rsidR="001A3456">
        <w:t xml:space="preserve">hat is the combination of things we have </w:t>
      </w:r>
      <w:r w:rsidRPr="00A1763A">
        <w:t xml:space="preserve">done. </w:t>
      </w:r>
    </w:p>
    <w:p w:rsidR="00A43CB0" w:rsidRPr="00A1763A" w:rsidP="00A43CB0">
      <w:pPr>
        <w:pStyle w:val="Question"/>
      </w:pPr>
      <w:sdt>
        <w:sdtPr>
          <w:rPr>
            <w:b/>
          </w:rPr>
          <w:alias w:val="Member"/>
          <w:tag w:val="&lt;Member mnisId='4295' dodsId='107295'&gt;"/>
          <w:id w:val="-467587862"/>
          <w:placeholder>
            <w:docPart w:val="023731DD6F4644E7A7CB426D48DF92B0"/>
          </w:placeholder>
          <w:richText/>
        </w:sdtPr>
        <w:sdtContent>
          <w:r w:rsidRPr="00A1763A" w:rsidR="00C31246">
            <w:rPr>
              <w:b/>
            </w:rPr>
            <w:t>Chair:</w:t>
          </w:r>
        </w:sdtContent>
      </w:sdt>
      <w:r w:rsidRPr="00A1763A" w:rsidR="00C31246">
        <w:t xml:space="preserve"> </w:t>
      </w:r>
      <w:r w:rsidRPr="00A1763A" w:rsidR="00391AEF">
        <w:t xml:space="preserve">My </w:t>
      </w:r>
      <w:r w:rsidRPr="00A1763A" w:rsidR="001A3456">
        <w:t>own borough</w:t>
      </w:r>
      <w:r w:rsidRPr="00A1763A" w:rsidR="00FC5F4F">
        <w:t>—</w:t>
      </w:r>
      <w:r w:rsidRPr="00A1763A" w:rsidR="001A3456">
        <w:t xml:space="preserve">we </w:t>
      </w:r>
      <w:r w:rsidRPr="00A1763A" w:rsidR="00FC5F4F">
        <w:t xml:space="preserve">all </w:t>
      </w:r>
      <w:r w:rsidRPr="00A1763A" w:rsidR="001A3456">
        <w:t>have examples</w:t>
      </w:r>
      <w:r w:rsidRPr="00A1763A" w:rsidR="00FC5F4F">
        <w:t>—</w:t>
      </w:r>
      <w:r w:rsidRPr="00A1763A" w:rsidR="001A3456">
        <w:t xml:space="preserve">is looking at </w:t>
      </w:r>
      <w:r w:rsidRPr="00A1763A" w:rsidR="00FC5F4F">
        <w:t xml:space="preserve">cuts of </w:t>
      </w:r>
      <w:r w:rsidRPr="00A1763A" w:rsidR="001A3456">
        <w:t xml:space="preserve">over </w:t>
      </w:r>
      <w:r w:rsidRPr="00A1763A" w:rsidR="00FC5F4F">
        <w:t>£</w:t>
      </w:r>
      <w:r w:rsidRPr="00A1763A" w:rsidR="001A3456">
        <w:t>30 million in the next financial year</w:t>
      </w:r>
      <w:r w:rsidRPr="00A1763A" w:rsidR="00BC0D01">
        <w:t xml:space="preserve">. The </w:t>
      </w:r>
      <w:r w:rsidRPr="00A1763A" w:rsidR="001A3456">
        <w:t>London boroughs have more to play with because they have more resources than</w:t>
      </w:r>
      <w:r w:rsidRPr="00A1763A" w:rsidR="00BC0D01">
        <w:t xml:space="preserve">, say, </w:t>
      </w:r>
      <w:r w:rsidRPr="00A1763A" w:rsidR="001A3456">
        <w:t>a small district or a smaller area</w:t>
      </w:r>
      <w:r w:rsidRPr="00A1763A" w:rsidR="00BC0D01">
        <w:t xml:space="preserve">. </w:t>
      </w:r>
    </w:p>
    <w:p w:rsidR="00633BF1" w:rsidRPr="00A1763A" w:rsidP="00633BF1">
      <w:pPr>
        <w:pStyle w:val="Answer"/>
      </w:pPr>
      <w:sdt>
        <w:sdtPr>
          <w:alias w:val="Witness"/>
          <w:id w:val="485673174"/>
          <w:placeholder>
            <w:docPart w:val="03DEDA1BC10C448DB519F8D1FCE5BFC3"/>
          </w:placeholder>
          <w:richText/>
        </w:sdtPr>
        <w:sdtContent>
          <w:r w:rsidRPr="00A1763A" w:rsidR="00A43CB0">
            <w:rPr>
              <w:b/>
              <w:bCs/>
              <w:i/>
              <w:iCs/>
            </w:rPr>
            <w:t>Catherine Frances:</w:t>
          </w:r>
        </w:sdtContent>
      </w:sdt>
      <w:r w:rsidRPr="00A1763A" w:rsidR="00A43CB0">
        <w:t xml:space="preserve"> </w:t>
      </w:r>
      <w:r w:rsidRPr="00A1763A" w:rsidR="00391AEF">
        <w:t xml:space="preserve">When </w:t>
      </w:r>
      <w:r w:rsidRPr="00A1763A">
        <w:t xml:space="preserve">we </w:t>
      </w:r>
      <w:r w:rsidRPr="00A1763A" w:rsidR="001A3456">
        <w:t xml:space="preserve">do cover the additional funding that </w:t>
      </w:r>
      <w:r w:rsidRPr="00A1763A" w:rsidR="00391AEF">
        <w:t xml:space="preserve">has </w:t>
      </w:r>
      <w:r w:rsidRPr="00A1763A" w:rsidR="001A3456">
        <w:t>gone in</w:t>
      </w:r>
      <w:r w:rsidRPr="00A1763A">
        <w:t xml:space="preserve">, </w:t>
      </w:r>
      <w:r w:rsidRPr="00A1763A" w:rsidR="001A3456">
        <w:t>the critical point is that we have just announced today that each council in the country is going to have to review what that does to their planning assumptions for the next financial year</w:t>
      </w:r>
      <w:r w:rsidRPr="00A1763A">
        <w:t xml:space="preserve"> and </w:t>
      </w:r>
      <w:r w:rsidRPr="00A1763A" w:rsidR="001A3456">
        <w:t>take stock</w:t>
      </w:r>
      <w:r w:rsidRPr="00A1763A">
        <w:t xml:space="preserve">. </w:t>
      </w:r>
    </w:p>
    <w:p w:rsidR="002362CE" w:rsidP="00C31246">
      <w:pPr>
        <w:pStyle w:val="Remark"/>
      </w:pPr>
      <w:sdt>
        <w:sdtPr>
          <w:rPr>
            <w:b/>
          </w:rPr>
          <w:alias w:val="Member"/>
          <w:tag w:val="&lt;Member mnisId='4295' dodsId='107295'&gt;"/>
          <w:id w:val="1930226346"/>
          <w:placeholder>
            <w:docPart w:val="31877F9E9F5649A1A5E840B1B389F78D"/>
          </w:placeholder>
          <w:richText/>
        </w:sdtPr>
        <w:sdtContent>
          <w:r w:rsidRPr="00A1763A" w:rsidR="00633BF1">
            <w:rPr>
              <w:b/>
            </w:rPr>
            <w:t>Chair:</w:t>
          </w:r>
        </w:sdtContent>
      </w:sdt>
      <w:r w:rsidRPr="00A1763A" w:rsidR="00633BF1">
        <w:t xml:space="preserve"> There were also </w:t>
      </w:r>
      <w:r w:rsidRPr="00A1763A" w:rsidR="001A3456">
        <w:t>comments about productivity</w:t>
      </w:r>
      <w:r w:rsidRPr="00A1763A" w:rsidR="00633BF1">
        <w:t xml:space="preserve">. </w:t>
      </w:r>
      <w:r w:rsidRPr="00A1763A" w:rsidR="00B10A7C">
        <w:t xml:space="preserve">We will </w:t>
      </w:r>
      <w:r w:rsidRPr="00A1763A" w:rsidR="001A3456">
        <w:t>end the main session there</w:t>
      </w:r>
      <w:r w:rsidRPr="00A1763A" w:rsidR="00B10A7C">
        <w:t xml:space="preserve">. </w:t>
      </w:r>
    </w:p>
    <w:p w:rsidR="00B10A7C" w:rsidRPr="00A1763A" w:rsidP="00C31246">
      <w:pPr>
        <w:pStyle w:val="Remark"/>
      </w:pPr>
      <w:r w:rsidRPr="00A1763A">
        <w:t>W</w:t>
      </w:r>
      <w:r w:rsidRPr="00A1763A" w:rsidR="001A3456">
        <w:t>hile we have been sitting here</w:t>
      </w:r>
      <w:r w:rsidRPr="00A1763A">
        <w:t xml:space="preserve">, we have had </w:t>
      </w:r>
      <w:r w:rsidRPr="00A1763A" w:rsidR="001A3456">
        <w:t xml:space="preserve">sight of </w:t>
      </w:r>
      <w:r w:rsidRPr="00A1763A">
        <w:t xml:space="preserve">the </w:t>
      </w:r>
      <w:r w:rsidRPr="00A1763A" w:rsidR="00D4522D">
        <w:t>written ministerial statement</w:t>
      </w:r>
      <w:r w:rsidRPr="00A1763A" w:rsidR="001A3456">
        <w:t xml:space="preserve">, which was announced today </w:t>
      </w:r>
      <w:r w:rsidRPr="00A1763A">
        <w:t xml:space="preserve">and </w:t>
      </w:r>
      <w:r w:rsidRPr="00A1763A" w:rsidR="001A3456">
        <w:t>released while we were in Committee</w:t>
      </w:r>
      <w:r w:rsidRPr="00A1763A">
        <w:t>. W</w:t>
      </w:r>
      <w:r w:rsidRPr="00A1763A" w:rsidR="001A3456">
        <w:t xml:space="preserve">e are not going to go into why that might be right here </w:t>
      </w:r>
      <w:r w:rsidRPr="00A1763A">
        <w:t xml:space="preserve">and </w:t>
      </w:r>
      <w:r w:rsidRPr="00A1763A" w:rsidR="001A3456">
        <w:t>right now</w:t>
      </w:r>
      <w:r w:rsidRPr="00A1763A" w:rsidR="00A87023">
        <w:t>,</w:t>
      </w:r>
      <w:r w:rsidRPr="00A1763A" w:rsidR="001A3456">
        <w:t xml:space="preserve"> because it is impossible for </w:t>
      </w:r>
      <w:r w:rsidRPr="00A1763A">
        <w:t xml:space="preserve">even </w:t>
      </w:r>
      <w:r w:rsidRPr="00A1763A" w:rsidR="001A3456">
        <w:t>our witnesses to tell us exactly all of that</w:t>
      </w:r>
      <w:r w:rsidRPr="00A1763A">
        <w:t>. W</w:t>
      </w:r>
      <w:r w:rsidRPr="00A1763A" w:rsidR="001A3456">
        <w:t xml:space="preserve">e will be investigating why that has been </w:t>
      </w:r>
      <w:r w:rsidRPr="00A1763A">
        <w:t>p</w:t>
      </w:r>
      <w:r w:rsidRPr="00A1763A" w:rsidR="001A3456">
        <w:t xml:space="preserve">ut </w:t>
      </w:r>
      <w:r w:rsidRPr="00A1763A">
        <w:t xml:space="preserve">out </w:t>
      </w:r>
      <w:r w:rsidRPr="00A1763A" w:rsidR="001A3456">
        <w:t>late today because it is significant and it is suboptimal</w:t>
      </w:r>
      <w:r w:rsidRPr="00A1763A">
        <w:t xml:space="preserve">, </w:t>
      </w:r>
      <w:r w:rsidRPr="00A1763A" w:rsidR="001A3456">
        <w:t xml:space="preserve">if I </w:t>
      </w:r>
      <w:r w:rsidRPr="00A1763A">
        <w:t xml:space="preserve">can </w:t>
      </w:r>
      <w:r w:rsidRPr="00A1763A" w:rsidR="001A3456">
        <w:t>put it politely</w:t>
      </w:r>
      <w:r w:rsidRPr="00A1763A">
        <w:t xml:space="preserve">, for it to </w:t>
      </w:r>
      <w:r w:rsidRPr="00A1763A" w:rsidR="001A3456">
        <w:t xml:space="preserve">appear midway through a </w:t>
      </w:r>
      <w:r w:rsidRPr="00A1763A">
        <w:t xml:space="preserve">Public Accounts </w:t>
      </w:r>
      <w:r w:rsidRPr="00A1763A" w:rsidR="001A3456">
        <w:t>Committee hearing when it is pertinent to the subject we are discussing</w:t>
      </w:r>
      <w:r w:rsidRPr="00A1763A">
        <w:t xml:space="preserve">. </w:t>
      </w:r>
    </w:p>
    <w:p w:rsidR="00E573D5" w:rsidRPr="00A1763A" w:rsidP="00C31246">
      <w:pPr>
        <w:pStyle w:val="Remark"/>
      </w:pPr>
      <w:r w:rsidRPr="00A1763A">
        <w:t>N</w:t>
      </w:r>
      <w:r w:rsidRPr="00A1763A" w:rsidR="001A3456">
        <w:t>evertheless</w:t>
      </w:r>
      <w:r w:rsidRPr="00A1763A">
        <w:t xml:space="preserve">, </w:t>
      </w:r>
      <w:r w:rsidRPr="00A1763A" w:rsidR="001A3456">
        <w:t>it is an opportunity</w:t>
      </w:r>
      <w:r w:rsidRPr="00A1763A">
        <w:t xml:space="preserve">, </w:t>
      </w:r>
      <w:r w:rsidRPr="00A1763A" w:rsidR="001A3456">
        <w:t>Ms Frances</w:t>
      </w:r>
      <w:r w:rsidRPr="00A1763A">
        <w:t xml:space="preserve">, </w:t>
      </w:r>
      <w:r w:rsidRPr="00A1763A" w:rsidR="001A3456">
        <w:t xml:space="preserve">to talk to you about it and perhaps </w:t>
      </w:r>
      <w:r w:rsidRPr="00A1763A">
        <w:t xml:space="preserve">to </w:t>
      </w:r>
      <w:r w:rsidRPr="00A1763A" w:rsidR="001A3456">
        <w:t>shed some light on the announcements made</w:t>
      </w:r>
      <w:r w:rsidRPr="00A1763A">
        <w:t xml:space="preserve">. Broadly, it </w:t>
      </w:r>
      <w:r w:rsidRPr="00A1763A" w:rsidR="001A3456">
        <w:t>announces some extra funding for local government</w:t>
      </w:r>
      <w:r w:rsidRPr="00A1763A">
        <w:t>. I</w:t>
      </w:r>
      <w:r w:rsidRPr="00A1763A" w:rsidR="001A3456">
        <w:t xml:space="preserve">t also talks about productivity and has some very specific </w:t>
      </w:r>
      <w:r w:rsidRPr="00A1763A" w:rsidR="007B61F8">
        <w:t xml:space="preserve">elements to the </w:t>
      </w:r>
      <w:r w:rsidRPr="00A1763A" w:rsidR="001A3456">
        <w:t>money</w:t>
      </w:r>
      <w:r w:rsidRPr="00A1763A">
        <w:t>. F</w:t>
      </w:r>
      <w:r w:rsidRPr="00A1763A" w:rsidR="001A3456">
        <w:t>or example</w:t>
      </w:r>
      <w:r w:rsidRPr="00A1763A">
        <w:t xml:space="preserve">, </w:t>
      </w:r>
      <w:r w:rsidRPr="00A1763A" w:rsidR="001A3456">
        <w:t xml:space="preserve">I noticed </w:t>
      </w:r>
      <w:r w:rsidRPr="00A1763A">
        <w:t xml:space="preserve">that </w:t>
      </w:r>
      <w:r w:rsidRPr="00A1763A" w:rsidR="001A3456">
        <w:t xml:space="preserve">the </w:t>
      </w:r>
      <w:r w:rsidRPr="00A1763A">
        <w:t>I</w:t>
      </w:r>
      <w:r w:rsidRPr="00A1763A" w:rsidR="001A3456">
        <w:t xml:space="preserve">sle of </w:t>
      </w:r>
      <w:r w:rsidRPr="00A1763A">
        <w:t xml:space="preserve">Wight </w:t>
      </w:r>
      <w:r w:rsidRPr="00A1763A" w:rsidR="001A3456">
        <w:t xml:space="preserve">and the </w:t>
      </w:r>
      <w:r w:rsidRPr="00A1763A">
        <w:t>I</w:t>
      </w:r>
      <w:r w:rsidRPr="00A1763A" w:rsidR="001A3456">
        <w:t xml:space="preserve">sles of </w:t>
      </w:r>
      <w:r w:rsidRPr="00A1763A">
        <w:t>Sci</w:t>
      </w:r>
      <w:r w:rsidRPr="00A1763A" w:rsidR="001A3456">
        <w:t>lly get extra funding</w:t>
      </w:r>
      <w:r w:rsidRPr="00A1763A" w:rsidR="00A87023">
        <w:t>, as do some</w:t>
      </w:r>
      <w:r w:rsidRPr="00A1763A" w:rsidR="001A3456">
        <w:t xml:space="preserve"> rural areas</w:t>
      </w:r>
      <w:r w:rsidRPr="00A1763A">
        <w:t xml:space="preserve">. </w:t>
      </w:r>
    </w:p>
    <w:p w:rsidR="001A3456" w:rsidRPr="00A1763A" w:rsidP="00C31246">
      <w:pPr>
        <w:pStyle w:val="Remark"/>
      </w:pPr>
      <w:r w:rsidRPr="00A1763A">
        <w:t>W</w:t>
      </w:r>
      <w:r w:rsidRPr="00A1763A">
        <w:t>e will not go into all of that</w:t>
      </w:r>
      <w:r w:rsidRPr="00A1763A" w:rsidR="007B61F8">
        <w:t xml:space="preserve">. In </w:t>
      </w:r>
      <w:r w:rsidRPr="00A1763A">
        <w:t>particular</w:t>
      </w:r>
      <w:r w:rsidRPr="00A1763A" w:rsidR="007B61F8">
        <w:t xml:space="preserve">, we have </w:t>
      </w:r>
      <w:r w:rsidRPr="00A1763A">
        <w:t>some questions about the additional funding for social care</w:t>
      </w:r>
      <w:r w:rsidRPr="00A1763A" w:rsidR="007B61F8">
        <w:t xml:space="preserve">, </w:t>
      </w:r>
      <w:r w:rsidRPr="00A1763A">
        <w:t>as that is relevant to us today</w:t>
      </w:r>
      <w:r w:rsidRPr="00A1763A" w:rsidR="007B61F8">
        <w:t xml:space="preserve">. </w:t>
      </w:r>
      <w:r w:rsidRPr="00A1763A">
        <w:t xml:space="preserve">I know our sister Committee will be asking questions </w:t>
      </w:r>
      <w:r w:rsidRPr="00A1763A" w:rsidR="007B61F8">
        <w:t xml:space="preserve">of </w:t>
      </w:r>
      <w:r w:rsidRPr="00A1763A">
        <w:t xml:space="preserve">officials and </w:t>
      </w:r>
      <w:r w:rsidRPr="00A1763A" w:rsidR="007B61F8">
        <w:t>M</w:t>
      </w:r>
      <w:r w:rsidRPr="00A1763A">
        <w:t>inisters when they appear in front of them</w:t>
      </w:r>
      <w:r w:rsidRPr="00A1763A" w:rsidR="007B61F8">
        <w:t xml:space="preserve">. </w:t>
      </w:r>
    </w:p>
    <w:p w:rsidR="00042AF1" w:rsidRPr="00A1763A" w:rsidP="00BB0E8D">
      <w:pPr>
        <w:pStyle w:val="Question"/>
      </w:pPr>
      <w:sdt>
        <w:sdtPr>
          <w:rPr>
            <w:b/>
          </w:rPr>
          <w:alias w:val="Member"/>
          <w:tag w:val="&lt;Member mnisId='4295' dodsId='107295'&gt;"/>
          <w:id w:val="-523248166"/>
          <w:placeholder>
            <w:docPart w:val="BD2E4719195C4312AE6FB205EB972B82"/>
          </w:placeholder>
          <w:richText/>
        </w:sdtPr>
        <w:sdtContent>
          <w:r w:rsidRPr="00A1763A" w:rsidR="00BB0E8D">
            <w:rPr>
              <w:b/>
            </w:rPr>
            <w:t>Sir Geoffrey Clifton-Brown:</w:t>
          </w:r>
        </w:sdtContent>
      </w:sdt>
      <w:r w:rsidRPr="00A1763A" w:rsidR="00BB0E8D">
        <w:t xml:space="preserve"> </w:t>
      </w:r>
      <w:r w:rsidRPr="00A1763A" w:rsidR="001A3456">
        <w:t>Ms Frances</w:t>
      </w:r>
      <w:r w:rsidRPr="00A1763A" w:rsidR="00BB0E8D">
        <w:t>,</w:t>
      </w:r>
      <w:r w:rsidRPr="00A1763A" w:rsidR="001A3456">
        <w:t xml:space="preserve"> you have been longing to tell us what is contained in this </w:t>
      </w:r>
      <w:r w:rsidRPr="00A1763A" w:rsidR="00D4522D">
        <w:t>written ministerial statement</w:t>
      </w:r>
      <w:r w:rsidRPr="00A1763A">
        <w:t>. Y</w:t>
      </w:r>
      <w:r w:rsidRPr="00A1763A" w:rsidR="001A3456">
        <w:t>ou knew when you came to the Committee</w:t>
      </w:r>
      <w:r w:rsidRPr="00A1763A">
        <w:t xml:space="preserve">, </w:t>
      </w:r>
      <w:r w:rsidRPr="00A1763A" w:rsidR="001A3456">
        <w:t>but we did not know</w:t>
      </w:r>
      <w:r w:rsidRPr="00A1763A">
        <w:t>. W</w:t>
      </w:r>
      <w:r w:rsidRPr="00A1763A" w:rsidR="001A3456">
        <w:t xml:space="preserve">e have now had the information </w:t>
      </w:r>
      <w:r w:rsidRPr="00A1763A" w:rsidR="00A87023">
        <w:t>while</w:t>
      </w:r>
      <w:r w:rsidRPr="00A1763A" w:rsidR="001A3456">
        <w:t xml:space="preserve"> we have been sitting here</w:t>
      </w:r>
      <w:r w:rsidRPr="00A1763A">
        <w:t xml:space="preserve">. It </w:t>
      </w:r>
      <w:r w:rsidRPr="00A1763A" w:rsidR="001A3456">
        <w:t xml:space="preserve">would </w:t>
      </w:r>
      <w:r w:rsidRPr="00A1763A">
        <w:t xml:space="preserve">have been </w:t>
      </w:r>
      <w:r w:rsidRPr="00A1763A" w:rsidR="001A3456">
        <w:t>better if it had been earlier on today</w:t>
      </w:r>
      <w:r w:rsidRPr="00A1763A">
        <w:t xml:space="preserve">, but </w:t>
      </w:r>
      <w:r w:rsidRPr="00A1763A" w:rsidR="001A3456">
        <w:t>there we are</w:t>
      </w:r>
      <w:r w:rsidRPr="00A1763A">
        <w:t xml:space="preserve">. </w:t>
      </w:r>
    </w:p>
    <w:p w:rsidR="00BB0E8D" w:rsidRPr="00A1763A" w:rsidP="00042AF1">
      <w:pPr>
        <w:pStyle w:val="QuestionCont"/>
      </w:pPr>
      <w:r w:rsidRPr="00A1763A">
        <w:t>C</w:t>
      </w:r>
      <w:r w:rsidRPr="00A1763A" w:rsidR="001A3456">
        <w:t>ould you take us through it</w:t>
      </w:r>
      <w:r w:rsidRPr="00A1763A">
        <w:t xml:space="preserve">? It </w:t>
      </w:r>
      <w:r w:rsidRPr="00A1763A" w:rsidR="001A3456">
        <w:t xml:space="preserve">looks as though there </w:t>
      </w:r>
      <w:r w:rsidRPr="00A1763A">
        <w:t xml:space="preserve">are </w:t>
      </w:r>
      <w:r w:rsidRPr="00A1763A" w:rsidR="001A3456">
        <w:t>additional resources for the local government finance settlement of some £600 million</w:t>
      </w:r>
      <w:r w:rsidRPr="00A1763A">
        <w:t xml:space="preserve">, </w:t>
      </w:r>
      <w:r w:rsidRPr="00A1763A" w:rsidR="001A3456">
        <w:t xml:space="preserve">of which £500 million is going </w:t>
      </w:r>
      <w:r w:rsidRPr="00A1763A">
        <w:t xml:space="preserve">to </w:t>
      </w:r>
      <w:r w:rsidRPr="00A1763A" w:rsidR="001A3456">
        <w:t>those councils with adult and children’s social service</w:t>
      </w:r>
      <w:r w:rsidRPr="00A1763A">
        <w:t>s</w:t>
      </w:r>
      <w:r w:rsidRPr="00A1763A" w:rsidR="001A3456">
        <w:t xml:space="preserve"> responsibilities</w:t>
      </w:r>
      <w:r w:rsidRPr="00A1763A">
        <w:t>. I</w:t>
      </w:r>
      <w:r w:rsidRPr="00A1763A" w:rsidR="001A3456">
        <w:t xml:space="preserve">t looks as though the total available to local authorities under the local government finance settlement </w:t>
      </w:r>
      <w:r w:rsidRPr="00A1763A">
        <w:t xml:space="preserve">will be </w:t>
      </w:r>
      <w:r w:rsidRPr="00A1763A" w:rsidR="001A3456">
        <w:t xml:space="preserve">some £64.7 billion for </w:t>
      </w:r>
      <w:r w:rsidRPr="00A1763A">
        <w:t>20</w:t>
      </w:r>
      <w:r w:rsidRPr="00A1763A" w:rsidR="001A3456">
        <w:t>24</w:t>
      </w:r>
      <w:r w:rsidRPr="00A1763A">
        <w:t>-</w:t>
      </w:r>
      <w:r w:rsidRPr="00A1763A" w:rsidR="001A3456">
        <w:t>25</w:t>
      </w:r>
      <w:r w:rsidRPr="00A1763A">
        <w:t>. W</w:t>
      </w:r>
      <w:r w:rsidRPr="00A1763A" w:rsidR="001A3456">
        <w:t>ould you like to take us through it</w:t>
      </w:r>
      <w:r w:rsidRPr="00A1763A" w:rsidR="00D068E5">
        <w:t xml:space="preserve">, </w:t>
      </w:r>
      <w:r w:rsidRPr="00A1763A" w:rsidR="001A3456">
        <w:t>please</w:t>
      </w:r>
      <w:r w:rsidRPr="00A1763A">
        <w:t>?</w:t>
      </w:r>
    </w:p>
    <w:p w:rsidR="003F063F" w:rsidRPr="00A1763A" w:rsidP="00BB0E8D">
      <w:pPr>
        <w:pStyle w:val="Answer"/>
      </w:pPr>
      <w:sdt>
        <w:sdtPr>
          <w:alias w:val="Witness"/>
          <w:id w:val="692040451"/>
          <w:placeholder>
            <w:docPart w:val="E67D8E39D29749A1A14D5FB567D20DC0"/>
          </w:placeholder>
          <w:richText/>
        </w:sdtPr>
        <w:sdtContent>
          <w:r w:rsidRPr="00A1763A" w:rsidR="00BB0E8D">
            <w:rPr>
              <w:b/>
              <w:bCs/>
              <w:i/>
              <w:iCs/>
            </w:rPr>
            <w:t>Catherine Frances:</w:t>
          </w:r>
        </w:sdtContent>
      </w:sdt>
      <w:r w:rsidRPr="00A1763A" w:rsidR="00BB0E8D">
        <w:t xml:space="preserve"> </w:t>
      </w:r>
      <w:r w:rsidRPr="00A1763A" w:rsidR="00D068E5">
        <w:t xml:space="preserve">Thank you, Sir Geoffrey. </w:t>
      </w:r>
      <w:r w:rsidRPr="00A1763A" w:rsidR="001A3456">
        <w:t>I am sorry that we are having to do this midway through a Committee hearing</w:t>
      </w:r>
      <w:r w:rsidRPr="00A1763A" w:rsidR="00502BE4">
        <w:t>. Y</w:t>
      </w:r>
      <w:r w:rsidRPr="00A1763A" w:rsidR="001A3456">
        <w:t>ou are correct</w:t>
      </w:r>
      <w:r w:rsidRPr="00A1763A" w:rsidR="00940B45">
        <w:t>:</w:t>
      </w:r>
      <w:r w:rsidRPr="00A1763A" w:rsidR="001A3456">
        <w:t xml:space="preserve"> there are additional measures for local councils</w:t>
      </w:r>
      <w:r w:rsidRPr="00A1763A" w:rsidR="00687401">
        <w:t xml:space="preserve">, </w:t>
      </w:r>
      <w:r w:rsidRPr="00A1763A" w:rsidR="001A3456">
        <w:t xml:space="preserve">which will go into the local government </w:t>
      </w:r>
      <w:r w:rsidRPr="00A1763A" w:rsidR="00687401">
        <w:t xml:space="preserve">finance </w:t>
      </w:r>
      <w:r w:rsidRPr="00A1763A" w:rsidR="001A3456">
        <w:t>settlement</w:t>
      </w:r>
      <w:r w:rsidRPr="00A1763A" w:rsidR="00687401">
        <w:t xml:space="preserve">, </w:t>
      </w:r>
      <w:r w:rsidRPr="00A1763A" w:rsidR="001A3456">
        <w:t xml:space="preserve">of </w:t>
      </w:r>
      <w:r w:rsidRPr="00A1763A" w:rsidR="00687401">
        <w:t>£</w:t>
      </w:r>
      <w:r w:rsidRPr="00A1763A" w:rsidR="001A3456">
        <w:t>600 million</w:t>
      </w:r>
      <w:r w:rsidRPr="00A1763A" w:rsidR="00687401">
        <w:t xml:space="preserve">, </w:t>
      </w:r>
      <w:r w:rsidRPr="00A1763A" w:rsidR="001A3456">
        <w:t xml:space="preserve">of which £500 million is </w:t>
      </w:r>
      <w:r w:rsidRPr="00A1763A">
        <w:t xml:space="preserve">for </w:t>
      </w:r>
      <w:r w:rsidRPr="00A1763A" w:rsidR="001A3456">
        <w:t xml:space="preserve">councils </w:t>
      </w:r>
      <w:r w:rsidRPr="00A1763A">
        <w:t xml:space="preserve">that </w:t>
      </w:r>
      <w:r w:rsidRPr="00A1763A" w:rsidR="001A3456">
        <w:t>have social care responsibilities</w:t>
      </w:r>
      <w:r w:rsidRPr="00A1763A">
        <w:t xml:space="preserve">. We </w:t>
      </w:r>
      <w:r w:rsidRPr="00A1763A" w:rsidR="001A3456">
        <w:t>will be putting that into the social care grant</w:t>
      </w:r>
      <w:r w:rsidRPr="00A1763A">
        <w:t>. T</w:t>
      </w:r>
      <w:r w:rsidRPr="00A1763A" w:rsidR="001A3456">
        <w:t>hat is the grant that is ring-fenced for social care</w:t>
      </w:r>
      <w:r w:rsidRPr="00A1763A">
        <w:t xml:space="preserve">, </w:t>
      </w:r>
      <w:r w:rsidRPr="00A1763A" w:rsidR="001A3456">
        <w:t>but it can be used for adults or children</w:t>
      </w:r>
      <w:r w:rsidRPr="00A1763A">
        <w:t>. T</w:t>
      </w:r>
      <w:r w:rsidRPr="00A1763A" w:rsidR="001A3456">
        <w:t>hat means that the increase in that grant will be £1.2 billion going into next year</w:t>
      </w:r>
      <w:r w:rsidRPr="00A1763A">
        <w:t xml:space="preserve">. </w:t>
      </w:r>
    </w:p>
    <w:p w:rsidR="000A5193" w:rsidRPr="00A1763A" w:rsidP="00BB0E8D">
      <w:pPr>
        <w:pStyle w:val="Answer"/>
      </w:pPr>
      <w:r w:rsidRPr="00A1763A">
        <w:t>O</w:t>
      </w:r>
      <w:r w:rsidRPr="00A1763A" w:rsidR="001A3456">
        <w:t>verall</w:t>
      </w:r>
      <w:r w:rsidRPr="00A1763A">
        <w:t xml:space="preserve">, </w:t>
      </w:r>
      <w:r w:rsidRPr="00A1763A" w:rsidR="001A3456">
        <w:t>the local government finance settlement</w:t>
      </w:r>
      <w:r w:rsidRPr="00A1763A">
        <w:t>—</w:t>
      </w:r>
      <w:r w:rsidRPr="00A1763A" w:rsidR="001A3456">
        <w:t>the provisional settlement was going up by 6.5% in cash terms</w:t>
      </w:r>
      <w:r w:rsidRPr="00A1763A">
        <w:t>—</w:t>
      </w:r>
      <w:r w:rsidRPr="00A1763A" w:rsidR="001A3456">
        <w:t>will now go up by 7.5% in cash terms</w:t>
      </w:r>
      <w:r w:rsidRPr="00A1763A">
        <w:t xml:space="preserve">. As </w:t>
      </w:r>
      <w:r w:rsidRPr="00A1763A" w:rsidR="001A3456">
        <w:t>you said quite correctly</w:t>
      </w:r>
      <w:r w:rsidRPr="00A1763A">
        <w:t xml:space="preserve">, </w:t>
      </w:r>
      <w:r w:rsidRPr="00A1763A" w:rsidR="001A3456">
        <w:t>the overall level will be £64.7 billion</w:t>
      </w:r>
      <w:r w:rsidRPr="00A1763A">
        <w:t xml:space="preserve">. </w:t>
      </w:r>
    </w:p>
    <w:p w:rsidR="00773872" w:rsidRPr="00A1763A" w:rsidP="00BB0E8D">
      <w:pPr>
        <w:pStyle w:val="Answer"/>
      </w:pPr>
      <w:r w:rsidRPr="00A1763A">
        <w:t xml:space="preserve">In </w:t>
      </w:r>
      <w:r w:rsidRPr="00A1763A" w:rsidR="001A3456">
        <w:t>addition to that £500 million</w:t>
      </w:r>
      <w:r w:rsidRPr="00A1763A">
        <w:t xml:space="preserve">, </w:t>
      </w:r>
      <w:r w:rsidRPr="00A1763A" w:rsidR="001A3456">
        <w:t xml:space="preserve">there are some smaller measures </w:t>
      </w:r>
      <w:r w:rsidRPr="00A1763A" w:rsidR="008B348B">
        <w:t>that</w:t>
      </w:r>
      <w:r w:rsidRPr="00A1763A" w:rsidR="001A3456">
        <w:t xml:space="preserve"> we can cover with the Committee on Monday but</w:t>
      </w:r>
      <w:r w:rsidR="002362CE">
        <w:t xml:space="preserve"> </w:t>
      </w:r>
      <w:r w:rsidRPr="00A1763A" w:rsidR="001A3456">
        <w:t xml:space="preserve">include an uplift to the floor for every council in the country from </w:t>
      </w:r>
      <w:r w:rsidRPr="00A1763A">
        <w:t xml:space="preserve">3% </w:t>
      </w:r>
      <w:r w:rsidRPr="00A1763A" w:rsidR="001A3456">
        <w:t xml:space="preserve">to </w:t>
      </w:r>
      <w:r w:rsidRPr="00A1763A">
        <w:t>4</w:t>
      </w:r>
      <w:r w:rsidRPr="00A1763A" w:rsidR="001A3456">
        <w:t>%</w:t>
      </w:r>
      <w:r w:rsidRPr="00A1763A">
        <w:t xml:space="preserve">, </w:t>
      </w:r>
      <w:r w:rsidRPr="00A1763A" w:rsidR="001A3456">
        <w:t>an uplift in the rural service delivery grant and some smaller changes</w:t>
      </w:r>
      <w:r w:rsidRPr="00A1763A">
        <w:t xml:space="preserve">. </w:t>
      </w:r>
    </w:p>
    <w:p w:rsidR="00A648F3" w:rsidRPr="00A1763A" w:rsidP="00A648F3">
      <w:pPr>
        <w:pStyle w:val="Question"/>
      </w:pPr>
      <w:sdt>
        <w:sdtPr>
          <w:rPr>
            <w:b/>
          </w:rPr>
          <w:alias w:val="Member"/>
          <w:tag w:val="&lt;Member mnisId='4295' dodsId='107295'&gt;"/>
          <w:id w:val="1460766461"/>
          <w:placeholder>
            <w:docPart w:val="BEA82A592DCC42DCA35710A453837CA9"/>
          </w:placeholder>
          <w:richText/>
        </w:sdtPr>
        <w:sdtContent>
          <w:r w:rsidRPr="00A1763A" w:rsidR="00773872">
            <w:rPr>
              <w:b/>
            </w:rPr>
            <w:t>Sir Geoffrey Clifton-Brown:</w:t>
          </w:r>
        </w:sdtContent>
      </w:sdt>
      <w:r w:rsidRPr="00A1763A" w:rsidR="00773872">
        <w:t xml:space="preserve"> B</w:t>
      </w:r>
      <w:r w:rsidRPr="00A1763A" w:rsidR="001A3456">
        <w:t>efore I go into some of the specifics</w:t>
      </w:r>
      <w:r w:rsidRPr="00A1763A" w:rsidR="00773872">
        <w:t xml:space="preserve">, </w:t>
      </w:r>
      <w:r w:rsidRPr="00A1763A" w:rsidR="001A3456">
        <w:t xml:space="preserve">one of the key elements </w:t>
      </w:r>
      <w:r w:rsidRPr="00A1763A" w:rsidR="00773872">
        <w:t xml:space="preserve">of this </w:t>
      </w:r>
      <w:r w:rsidRPr="00A1763A" w:rsidR="00D4522D">
        <w:t>written ministerial statement</w:t>
      </w:r>
      <w:r w:rsidRPr="00A1763A" w:rsidR="00507BCB">
        <w:t xml:space="preserve">, as I understand it, </w:t>
      </w:r>
      <w:r w:rsidRPr="00A1763A" w:rsidR="001A3456">
        <w:t>is what some councils have been pressing me for</w:t>
      </w:r>
      <w:r w:rsidRPr="00A1763A">
        <w:t xml:space="preserve">: </w:t>
      </w:r>
      <w:r w:rsidRPr="00A1763A" w:rsidR="001A3456">
        <w:t xml:space="preserve">an increase in core spending from 3% </w:t>
      </w:r>
      <w:r w:rsidRPr="00A1763A">
        <w:t xml:space="preserve">to </w:t>
      </w:r>
      <w:r w:rsidRPr="00A1763A" w:rsidR="001A3456">
        <w:t>4%</w:t>
      </w:r>
      <w:r w:rsidRPr="00A1763A">
        <w:t>. C</w:t>
      </w:r>
      <w:r w:rsidRPr="00A1763A" w:rsidR="001A3456">
        <w:t>an you just confirm that</w:t>
      </w:r>
      <w:r w:rsidRPr="00A1763A">
        <w:t>?</w:t>
      </w:r>
    </w:p>
    <w:p w:rsidR="00791385" w:rsidRPr="00A1763A" w:rsidP="00BB0E8D">
      <w:pPr>
        <w:pStyle w:val="Answer"/>
      </w:pPr>
      <w:sdt>
        <w:sdtPr>
          <w:alias w:val="Witness"/>
          <w:id w:val="357323819"/>
          <w:placeholder>
            <w:docPart w:val="83D52E802E7341EE8E5BE0852700F1B4"/>
          </w:placeholder>
          <w:richText/>
        </w:sdtPr>
        <w:sdtContent>
          <w:r w:rsidRPr="00A1763A" w:rsidR="00A648F3">
            <w:rPr>
              <w:b/>
              <w:bCs/>
              <w:i/>
              <w:iCs/>
            </w:rPr>
            <w:t>Catherine Frances:</w:t>
          </w:r>
        </w:sdtContent>
      </w:sdt>
      <w:r w:rsidRPr="00A1763A" w:rsidR="00A648F3">
        <w:t xml:space="preserve"> A</w:t>
      </w:r>
      <w:r w:rsidRPr="00A1763A" w:rsidR="001A3456">
        <w:t>s ever in local authority financ</w:t>
      </w:r>
      <w:r w:rsidRPr="00A1763A" w:rsidR="00A648F3">
        <w:t xml:space="preserve">e, there </w:t>
      </w:r>
      <w:r w:rsidRPr="00A1763A" w:rsidR="00E328E6">
        <w:t>are</w:t>
      </w:r>
      <w:r w:rsidRPr="00A1763A" w:rsidR="00A648F3">
        <w:t xml:space="preserve"> </w:t>
      </w:r>
      <w:r w:rsidRPr="00A1763A" w:rsidR="00950E6D">
        <w:t xml:space="preserve">a few </w:t>
      </w:r>
      <w:r w:rsidRPr="00A1763A" w:rsidR="00A648F3">
        <w:t>different</w:t>
      </w:r>
      <w:r w:rsidRPr="00A1763A">
        <w:t xml:space="preserve"> </w:t>
      </w:r>
      <w:r w:rsidRPr="00A1763A" w:rsidR="001A3456">
        <w:t>bits of jargon</w:t>
      </w:r>
      <w:r w:rsidRPr="00A1763A">
        <w:t>. C</w:t>
      </w:r>
      <w:r w:rsidRPr="00A1763A" w:rsidR="001A3456">
        <w:t>ore spending</w:t>
      </w:r>
      <w:r w:rsidRPr="00A1763A">
        <w:t>—</w:t>
      </w:r>
      <w:r w:rsidRPr="00A1763A" w:rsidR="001A3456">
        <w:t>that is the core spending power number</w:t>
      </w:r>
      <w:r w:rsidRPr="00A1763A">
        <w:t>—</w:t>
      </w:r>
      <w:r w:rsidRPr="00A1763A" w:rsidR="001A3456">
        <w:t xml:space="preserve">is the one that goes up by 7.5% </w:t>
      </w:r>
      <w:r w:rsidRPr="00A1763A">
        <w:t xml:space="preserve">in </w:t>
      </w:r>
      <w:r w:rsidRPr="00A1763A" w:rsidR="001A3456">
        <w:t xml:space="preserve">cash </w:t>
      </w:r>
      <w:r w:rsidRPr="00A1763A">
        <w:t xml:space="preserve">terms. The </w:t>
      </w:r>
      <w:r w:rsidRPr="00A1763A" w:rsidR="001A3456">
        <w:t xml:space="preserve">number that you are alluding to is the funding </w:t>
      </w:r>
      <w:r w:rsidRPr="00A1763A">
        <w:t>floor. T</w:t>
      </w:r>
      <w:r w:rsidRPr="00A1763A" w:rsidR="001A3456">
        <w:t>here is a funding floor in place</w:t>
      </w:r>
      <w:r w:rsidRPr="00A1763A">
        <w:t xml:space="preserve">, </w:t>
      </w:r>
      <w:r w:rsidRPr="00A1763A" w:rsidR="001A3456">
        <w:t xml:space="preserve">which is a guarantee to </w:t>
      </w:r>
      <w:r w:rsidRPr="00A1763A" w:rsidR="00283A44">
        <w:t>all</w:t>
      </w:r>
      <w:r w:rsidRPr="00A1763A" w:rsidR="001A3456">
        <w:t xml:space="preserve"> council</w:t>
      </w:r>
      <w:r w:rsidRPr="00A1763A" w:rsidR="00283A44">
        <w:t>s</w:t>
      </w:r>
      <w:r w:rsidRPr="00A1763A" w:rsidR="001A3456">
        <w:t xml:space="preserve"> in the country that that will rise before they make any decisions about whether they want to raise council tax</w:t>
      </w:r>
      <w:r w:rsidRPr="00A1763A">
        <w:t>. T</w:t>
      </w:r>
      <w:r w:rsidRPr="00A1763A" w:rsidR="001A3456">
        <w:t xml:space="preserve">hat has been raised today from </w:t>
      </w:r>
      <w:r w:rsidRPr="00A1763A" w:rsidR="00940B45">
        <w:t>3</w:t>
      </w:r>
      <w:r w:rsidRPr="00A1763A" w:rsidR="001A3456">
        <w:t xml:space="preserve">% to </w:t>
      </w:r>
      <w:r w:rsidRPr="00A1763A" w:rsidR="00940B45">
        <w:t>4</w:t>
      </w:r>
      <w:r w:rsidRPr="00A1763A" w:rsidR="001A3456">
        <w:t>%</w:t>
      </w:r>
      <w:r w:rsidRPr="00A1763A">
        <w:t xml:space="preserve">. </w:t>
      </w:r>
    </w:p>
    <w:p w:rsidR="003C6050" w:rsidRPr="00A1763A" w:rsidP="00D15DB6">
      <w:pPr>
        <w:pStyle w:val="Question"/>
      </w:pPr>
      <w:sdt>
        <w:sdtPr>
          <w:rPr>
            <w:b/>
          </w:rPr>
          <w:alias w:val="Member"/>
          <w:tag w:val="&lt;Member mnisId='4295' dodsId='107295'&gt;"/>
          <w:id w:val="1367567946"/>
          <w:placeholder>
            <w:docPart w:val="9081F9D252254D80A69CF99C074921BF"/>
          </w:placeholder>
          <w:richText/>
        </w:sdtPr>
        <w:sdtContent>
          <w:r w:rsidRPr="00A1763A">
            <w:rPr>
              <w:b/>
            </w:rPr>
            <w:t>Chair:</w:t>
          </w:r>
        </w:sdtContent>
      </w:sdt>
      <w:r w:rsidRPr="00A1763A">
        <w:t xml:space="preserve"> This is </w:t>
      </w:r>
      <w:r w:rsidRPr="00A1763A" w:rsidR="001A3456">
        <w:t>supporting district councils in particular</w:t>
      </w:r>
      <w:r w:rsidR="002362CE">
        <w:t>,</w:t>
      </w:r>
      <w:r w:rsidRPr="00A1763A" w:rsidR="001A3456">
        <w:t xml:space="preserve"> because they are the most vulnerable in that respect</w:t>
      </w:r>
      <w:r w:rsidRPr="00A1763A">
        <w:t xml:space="preserve">. </w:t>
      </w:r>
    </w:p>
    <w:p w:rsidR="00D15DB6" w:rsidRPr="00A1763A" w:rsidP="00BB0E8D">
      <w:pPr>
        <w:pStyle w:val="Answer"/>
      </w:pPr>
      <w:sdt>
        <w:sdtPr>
          <w:alias w:val="Witness"/>
          <w:id w:val="858700855"/>
          <w:placeholder>
            <w:docPart w:val="42E3431F0CC5482C9ABB99E60E2C7D01"/>
          </w:placeholder>
          <w:richText/>
        </w:sdtPr>
        <w:sdtContent>
          <w:r w:rsidRPr="00A1763A" w:rsidR="003C6050">
            <w:rPr>
              <w:b/>
              <w:bCs/>
              <w:i/>
              <w:iCs/>
            </w:rPr>
            <w:t>Catherine Frances:</w:t>
          </w:r>
        </w:sdtContent>
      </w:sdt>
      <w:r w:rsidRPr="00A1763A" w:rsidR="003C6050">
        <w:t xml:space="preserve"> T</w:t>
      </w:r>
      <w:r w:rsidRPr="00A1763A" w:rsidR="001A3456">
        <w:t xml:space="preserve">hey are likely to be the councils </w:t>
      </w:r>
      <w:r w:rsidRPr="00A1763A">
        <w:t>that</w:t>
      </w:r>
      <w:r w:rsidRPr="00A1763A" w:rsidR="001A3456">
        <w:t xml:space="preserve"> are </w:t>
      </w:r>
      <w:r w:rsidRPr="00A1763A">
        <w:t xml:space="preserve">most </w:t>
      </w:r>
      <w:r w:rsidRPr="00A1763A" w:rsidR="001A3456">
        <w:t>directly affected</w:t>
      </w:r>
      <w:r w:rsidRPr="00A1763A">
        <w:t xml:space="preserve">. </w:t>
      </w:r>
    </w:p>
    <w:p w:rsidR="00940B45" w:rsidRPr="00A1763A" w:rsidP="00A37918">
      <w:pPr>
        <w:pStyle w:val="Question"/>
      </w:pPr>
      <w:sdt>
        <w:sdtPr>
          <w:rPr>
            <w:b/>
          </w:rPr>
          <w:alias w:val="Member"/>
          <w:tag w:val="&lt;Member mnisId='4295' dodsId='107295'&gt;"/>
          <w:id w:val="751009744"/>
          <w:placeholder>
            <w:docPart w:val="CABA1DA3A58C49858A1F96BB2C9AC48E"/>
          </w:placeholder>
          <w:richText/>
        </w:sdtPr>
        <w:sdtContent>
          <w:r w:rsidRPr="00A1763A" w:rsidR="00D15DB6">
            <w:rPr>
              <w:b/>
            </w:rPr>
            <w:t>Sir Geoffrey Clifton-Brown:</w:t>
          </w:r>
        </w:sdtContent>
      </w:sdt>
      <w:r w:rsidRPr="00A1763A" w:rsidR="00D15DB6">
        <w:t xml:space="preserve"> That </w:t>
      </w:r>
      <w:r w:rsidRPr="00A1763A" w:rsidR="001A3456">
        <w:t xml:space="preserve">is </w:t>
      </w:r>
      <w:r w:rsidRPr="00A1763A" w:rsidR="00D15DB6">
        <w:t xml:space="preserve">fairly </w:t>
      </w:r>
      <w:r w:rsidRPr="00A1763A" w:rsidR="001A3456">
        <w:t>key for district council</w:t>
      </w:r>
      <w:r w:rsidRPr="00A1763A" w:rsidR="00D15DB6">
        <w:t xml:space="preserve">s. Critically, </w:t>
      </w:r>
      <w:r w:rsidRPr="00A1763A" w:rsidR="001A3456">
        <w:t>council</w:t>
      </w:r>
      <w:r w:rsidRPr="00A1763A" w:rsidR="00D15DB6">
        <w:t xml:space="preserve"> </w:t>
      </w:r>
      <w:r w:rsidRPr="00A1763A" w:rsidR="001A3456">
        <w:t xml:space="preserve">chief executives and other leaders this evening </w:t>
      </w:r>
      <w:r w:rsidRPr="00A1763A" w:rsidR="00D15DB6">
        <w:t xml:space="preserve">will be </w:t>
      </w:r>
      <w:r w:rsidRPr="00A1763A" w:rsidR="001A3456">
        <w:t xml:space="preserve">wanting to know when they </w:t>
      </w:r>
      <w:r w:rsidRPr="00A1763A" w:rsidR="00D15DB6">
        <w:t xml:space="preserve">will </w:t>
      </w:r>
      <w:r w:rsidRPr="00A1763A" w:rsidR="001A3456">
        <w:t>receive their allocation</w:t>
      </w:r>
      <w:r w:rsidRPr="00A1763A" w:rsidR="00D15DB6">
        <w:t xml:space="preserve">. </w:t>
      </w:r>
      <w:r w:rsidRPr="00A1763A" w:rsidR="00D0289A">
        <w:t>I</w:t>
      </w:r>
      <w:r w:rsidRPr="00A1763A" w:rsidR="001A3456">
        <w:t>t will presumably be done under the existing funding formulas</w:t>
      </w:r>
      <w:r w:rsidRPr="00A1763A" w:rsidR="00D0289A">
        <w:t xml:space="preserve">, </w:t>
      </w:r>
      <w:r w:rsidRPr="00A1763A" w:rsidR="001A3456">
        <w:t>but when will they get their individual allocation</w:t>
      </w:r>
      <w:r w:rsidRPr="00A1763A" w:rsidR="00D0289A">
        <w:t xml:space="preserve"> so that </w:t>
      </w:r>
      <w:r w:rsidRPr="00A1763A" w:rsidR="001A3456">
        <w:t>they can start planning for the next financial year</w:t>
      </w:r>
      <w:r w:rsidRPr="00A1763A" w:rsidR="00D0289A">
        <w:t>?</w:t>
      </w:r>
    </w:p>
    <w:p w:rsidR="00B56500" w:rsidRPr="00A1763A" w:rsidP="00BB0E8D">
      <w:pPr>
        <w:pStyle w:val="Answer"/>
      </w:pPr>
      <w:sdt>
        <w:sdtPr>
          <w:alias w:val="Witness"/>
          <w:id w:val="-1952540080"/>
          <w:placeholder>
            <w:docPart w:val="670752F5736C4A9B82CF4B5EAA2FF8E8"/>
          </w:placeholder>
          <w:richText/>
        </w:sdtPr>
        <w:sdtContent>
          <w:r w:rsidRPr="00A1763A" w:rsidR="00D0289A">
            <w:rPr>
              <w:b/>
              <w:bCs/>
              <w:i/>
              <w:iCs/>
            </w:rPr>
            <w:t>Catherine Frances:</w:t>
          </w:r>
        </w:sdtContent>
      </w:sdt>
      <w:r w:rsidRPr="00A1763A" w:rsidR="00D0289A">
        <w:t xml:space="preserve"> </w:t>
      </w:r>
      <w:r w:rsidRPr="00A1763A" w:rsidR="001825AE">
        <w:t>T</w:t>
      </w:r>
      <w:r w:rsidRPr="00A1763A" w:rsidR="001A3456">
        <w:t xml:space="preserve">he basic answer to your question is that we will issue the full settlement with all of the detailed allocations ahead of </w:t>
      </w:r>
      <w:r w:rsidRPr="00A1763A" w:rsidR="00E03CD0">
        <w:t>r</w:t>
      </w:r>
      <w:r w:rsidRPr="00A1763A" w:rsidR="001A3456">
        <w:t>ecess</w:t>
      </w:r>
      <w:r w:rsidRPr="00A1763A" w:rsidR="00A37918">
        <w:t xml:space="preserve">, </w:t>
      </w:r>
      <w:r w:rsidRPr="00A1763A" w:rsidR="001A3456">
        <w:t>as we said at the very start of this hearing</w:t>
      </w:r>
      <w:r w:rsidRPr="00A1763A" w:rsidR="00A37918">
        <w:t>. W</w:t>
      </w:r>
      <w:r w:rsidRPr="00A1763A" w:rsidR="001A3456">
        <w:t>e have put this statement out today partly so that council</w:t>
      </w:r>
      <w:r w:rsidRPr="00A1763A" w:rsidR="00A37918">
        <w:t>s’</w:t>
      </w:r>
      <w:r w:rsidRPr="00A1763A" w:rsidR="001A3456">
        <w:t xml:space="preserve"> finance officers can start working it through</w:t>
      </w:r>
      <w:r w:rsidRPr="00A1763A" w:rsidR="00A37918">
        <w:t>. T</w:t>
      </w:r>
      <w:r w:rsidRPr="00A1763A" w:rsidR="001A3456">
        <w:t>he £500 million expenditure will go through th</w:t>
      </w:r>
      <w:r w:rsidRPr="00A1763A" w:rsidR="00A37918">
        <w:t xml:space="preserve">e social care </w:t>
      </w:r>
      <w:r w:rsidRPr="00A1763A" w:rsidR="001A3456">
        <w:t>grant</w:t>
      </w:r>
      <w:r w:rsidRPr="00A1763A" w:rsidR="00A37918">
        <w:t xml:space="preserve">, which </w:t>
      </w:r>
      <w:r w:rsidRPr="00A1763A" w:rsidR="001A3456">
        <w:t>has an established distribution mechanism</w:t>
      </w:r>
      <w:r w:rsidRPr="00A1763A" w:rsidR="00A37918">
        <w:t>. L</w:t>
      </w:r>
      <w:r w:rsidRPr="00A1763A" w:rsidR="001A3456">
        <w:t>ocal council finance officers will be able to work through that</w:t>
      </w:r>
      <w:r w:rsidRPr="00A1763A" w:rsidR="00A37918">
        <w:t>.</w:t>
      </w:r>
    </w:p>
    <w:p w:rsidR="00B56500" w:rsidRPr="00A1763A" w:rsidP="00BB0E8D">
      <w:pPr>
        <w:pStyle w:val="Answer"/>
      </w:pPr>
      <w:r w:rsidRPr="00A1763A">
        <w:t>I am afraid some of the</w:t>
      </w:r>
      <w:r w:rsidRPr="00A1763A">
        <w:t xml:space="preserve"> other</w:t>
      </w:r>
      <w:r w:rsidRPr="00A1763A">
        <w:t xml:space="preserve"> distributional stuff will have to come through in the more detailed modelling that follows</w:t>
      </w:r>
      <w:r w:rsidRPr="00A1763A">
        <w:t xml:space="preserve">, but </w:t>
      </w:r>
      <w:r w:rsidRPr="00A1763A">
        <w:t>we want to make sure we get that absolutely right</w:t>
      </w:r>
      <w:r w:rsidRPr="00A1763A">
        <w:t xml:space="preserve">, </w:t>
      </w:r>
      <w:r w:rsidRPr="00A1763A">
        <w:t xml:space="preserve">as we always do when we lay the </w:t>
      </w:r>
      <w:r w:rsidRPr="00A1763A" w:rsidR="00940B45">
        <w:t>LGFS</w:t>
      </w:r>
      <w:r w:rsidRPr="00A1763A">
        <w:t xml:space="preserve">. </w:t>
      </w:r>
    </w:p>
    <w:p w:rsidR="00B56500" w:rsidRPr="00A1763A" w:rsidP="00B56500">
      <w:pPr>
        <w:pStyle w:val="Question"/>
      </w:pPr>
      <w:sdt>
        <w:sdtPr>
          <w:rPr>
            <w:b/>
            <w:bCs/>
          </w:rPr>
          <w:alias w:val="Member"/>
          <w:tag w:val="&lt;Member mnisId='4295' dodsId='107295'&gt;"/>
          <w:id w:val="-23102581"/>
          <w:placeholder>
            <w:docPart w:val="C83EBC09B5E84CDDA3024C22D48E43EC"/>
          </w:placeholder>
          <w:richText/>
        </w:sdtPr>
        <w:sdtContent>
          <w:r w:rsidRPr="00A1763A">
            <w:rPr>
              <w:b/>
              <w:bCs/>
            </w:rPr>
            <w:t>Sir Geoffrey Clifton-Brown:</w:t>
          </w:r>
        </w:sdtContent>
      </w:sdt>
      <w:r w:rsidRPr="00A1763A">
        <w:rPr>
          <w:b/>
          <w:bCs/>
        </w:rPr>
        <w:t xml:space="preserve"> </w:t>
      </w:r>
      <w:r w:rsidRPr="00A1763A">
        <w:t>Just to be</w:t>
      </w:r>
      <w:r w:rsidRPr="00A1763A" w:rsidR="001A3456">
        <w:t xml:space="preserve"> absolutely clear</w:t>
      </w:r>
      <w:r w:rsidRPr="00A1763A" w:rsidR="00283A44">
        <w:t>,</w:t>
      </w:r>
      <w:r w:rsidRPr="00A1763A" w:rsidR="001A3456">
        <w:t xml:space="preserve"> their individual allocations will come through as usual when the local government finance settlement</w:t>
      </w:r>
      <w:r w:rsidRPr="00A1763A">
        <w:t xml:space="preserve"> i</w:t>
      </w:r>
      <w:r w:rsidRPr="00A1763A" w:rsidR="001A3456">
        <w:t>s announced</w:t>
      </w:r>
      <w:r w:rsidRPr="00A1763A">
        <w:t xml:space="preserve">, </w:t>
      </w:r>
      <w:r w:rsidRPr="00A1763A" w:rsidR="001A3456">
        <w:t>as you say</w:t>
      </w:r>
      <w:r w:rsidRPr="00A1763A">
        <w:t xml:space="preserve">, </w:t>
      </w:r>
      <w:r w:rsidRPr="00A1763A" w:rsidR="001A3456">
        <w:t xml:space="preserve">before the </w:t>
      </w:r>
      <w:r w:rsidRPr="00A1763A" w:rsidR="00B32488">
        <w:t>r</w:t>
      </w:r>
      <w:r w:rsidRPr="00A1763A" w:rsidR="001A3456">
        <w:t>ecess</w:t>
      </w:r>
      <w:r w:rsidRPr="00A1763A">
        <w:t xml:space="preserve">. </w:t>
      </w:r>
    </w:p>
    <w:p w:rsidR="00B56500" w:rsidRPr="00A1763A" w:rsidP="00B56500">
      <w:pPr>
        <w:pStyle w:val="Answer"/>
      </w:pPr>
      <w:sdt>
        <w:sdtPr>
          <w:alias w:val="Witness"/>
          <w:id w:val="-216899029"/>
          <w:placeholder>
            <w:docPart w:val="F587ECA52D044494A2A3D1A7C6ADF2AE"/>
          </w:placeholder>
          <w:richText/>
        </w:sdtPr>
        <w:sdtContent>
          <w:r w:rsidRPr="00A1763A">
            <w:rPr>
              <w:b/>
              <w:bCs/>
              <w:i/>
              <w:iCs/>
            </w:rPr>
            <w:t>Catherine Frances:</w:t>
          </w:r>
        </w:sdtContent>
      </w:sdt>
      <w:r w:rsidRPr="00A1763A">
        <w:t xml:space="preserve"> Yes, </w:t>
      </w:r>
      <w:r w:rsidRPr="00A1763A" w:rsidR="001A3456">
        <w:t>precisely</w:t>
      </w:r>
      <w:r w:rsidRPr="00A1763A">
        <w:t xml:space="preserve">. </w:t>
      </w:r>
    </w:p>
    <w:p w:rsidR="00096A4B" w:rsidRPr="00A1763A" w:rsidP="00096A4B">
      <w:pPr>
        <w:pStyle w:val="Question"/>
      </w:pPr>
      <w:sdt>
        <w:sdtPr>
          <w:rPr>
            <w:b/>
          </w:rPr>
          <w:alias w:val="Member"/>
          <w:tag w:val="&lt;Member mnisId='4295' dodsId='107295'&gt;"/>
          <w:id w:val="2031907964"/>
          <w:placeholder>
            <w:docPart w:val="A17CB01F8CC84040B792A286045E0748"/>
          </w:placeholder>
          <w:richText/>
        </w:sdtPr>
        <w:sdtContent>
          <w:r w:rsidRPr="00A1763A">
            <w:rPr>
              <w:b/>
            </w:rPr>
            <w:t>Chair:</w:t>
          </w:r>
        </w:sdtContent>
      </w:sdt>
      <w:r w:rsidRPr="00A1763A">
        <w:t xml:space="preserve"> Which </w:t>
      </w:r>
      <w:r w:rsidRPr="00A1763A" w:rsidR="004D22D7">
        <w:t>r</w:t>
      </w:r>
      <w:r w:rsidRPr="00A1763A">
        <w:t>ecess do you mean? T</w:t>
      </w:r>
      <w:r w:rsidRPr="00A1763A" w:rsidR="001A3456">
        <w:t xml:space="preserve">here is a </w:t>
      </w:r>
      <w:r w:rsidRPr="00A1763A" w:rsidR="004D22D7">
        <w:t>r</w:t>
      </w:r>
      <w:r w:rsidRPr="00A1763A" w:rsidR="001A3456">
        <w:t xml:space="preserve">ecess in February </w:t>
      </w:r>
      <w:r w:rsidRPr="00A1763A">
        <w:t xml:space="preserve">and </w:t>
      </w:r>
      <w:r w:rsidRPr="00A1763A" w:rsidR="001A3456">
        <w:t xml:space="preserve">a recess </w:t>
      </w:r>
      <w:r w:rsidRPr="00A1763A">
        <w:t xml:space="preserve">at Easter. </w:t>
      </w:r>
    </w:p>
    <w:p w:rsidR="00096A4B" w:rsidRPr="00A1763A" w:rsidP="00283A44">
      <w:pPr>
        <w:pStyle w:val="Answer"/>
      </w:pPr>
      <w:sdt>
        <w:sdtPr>
          <w:alias w:val="Witness"/>
          <w:id w:val="-937985903"/>
          <w:placeholder>
            <w:docPart w:val="DFB897EE9F724225916591CABF0D43CD"/>
          </w:placeholder>
          <w:richText/>
        </w:sdtPr>
        <w:sdtContent>
          <w:r w:rsidRPr="00A1763A">
            <w:rPr>
              <w:b/>
              <w:bCs/>
              <w:i/>
              <w:iCs/>
            </w:rPr>
            <w:t>Catherine Frances:</w:t>
          </w:r>
        </w:sdtContent>
      </w:sdt>
      <w:r w:rsidRPr="00A1763A">
        <w:t xml:space="preserve"> We mean the </w:t>
      </w:r>
      <w:r w:rsidRPr="00A1763A" w:rsidR="001A3456">
        <w:t>February</w:t>
      </w:r>
      <w:r w:rsidRPr="00A1763A">
        <w:t xml:space="preserve"> </w:t>
      </w:r>
      <w:r w:rsidRPr="00A1763A" w:rsidR="00283A44">
        <w:t>recess</w:t>
      </w:r>
      <w:r w:rsidRPr="00A1763A">
        <w:t>.</w:t>
      </w:r>
      <w:r w:rsidRPr="00A1763A" w:rsidR="00283A44">
        <w:t xml:space="preserve"> </w:t>
      </w:r>
      <w:r w:rsidRPr="00A1763A" w:rsidR="001A3456">
        <w:t>I do not have a specific date</w:t>
      </w:r>
      <w:r w:rsidRPr="00A1763A">
        <w:t xml:space="preserve"> at this point.</w:t>
      </w:r>
    </w:p>
    <w:p w:rsidR="00940B45" w:rsidRPr="00A1763A" w:rsidP="009A31E6">
      <w:pPr>
        <w:pStyle w:val="Remark"/>
      </w:pPr>
      <w:sdt>
        <w:sdtPr>
          <w:rPr>
            <w:b/>
          </w:rPr>
          <w:alias w:val="Member"/>
          <w:tag w:val="&lt;Member mnisId='4295' dodsId='107295'&gt;"/>
          <w:id w:val="-2024388853"/>
          <w:placeholder>
            <w:docPart w:val="83AD6A4C78F54736B6B62F5E4F610E9F"/>
          </w:placeholder>
          <w:richText/>
        </w:sdtPr>
        <w:sdtContent>
          <w:r w:rsidRPr="00A1763A" w:rsidR="00096A4B">
            <w:rPr>
              <w:b/>
            </w:rPr>
            <w:t>Chair:</w:t>
          </w:r>
        </w:sdtContent>
      </w:sdt>
      <w:r w:rsidRPr="00A1763A" w:rsidR="00096A4B">
        <w:t xml:space="preserve"> The 9th is the last day </w:t>
      </w:r>
      <w:r w:rsidRPr="00A1763A" w:rsidR="001A3456">
        <w:t xml:space="preserve">this </w:t>
      </w:r>
      <w:r w:rsidRPr="00A1763A" w:rsidR="00096A4B">
        <w:t>H</w:t>
      </w:r>
      <w:r w:rsidRPr="00A1763A" w:rsidR="001A3456">
        <w:t xml:space="preserve">ouse sits before </w:t>
      </w:r>
      <w:r w:rsidRPr="00A1763A" w:rsidR="00283A44">
        <w:t xml:space="preserve">recess, so it </w:t>
      </w:r>
      <w:r w:rsidRPr="00A1763A" w:rsidR="00096A4B">
        <w:t xml:space="preserve">has </w:t>
      </w:r>
      <w:r w:rsidRPr="00A1763A" w:rsidR="001A3456">
        <w:t xml:space="preserve">to be done </w:t>
      </w:r>
      <w:r w:rsidRPr="00A1763A" w:rsidR="00096A4B">
        <w:t xml:space="preserve">in </w:t>
      </w:r>
      <w:r w:rsidRPr="00A1763A" w:rsidR="001A3456">
        <w:t>the next couple of weeks</w:t>
      </w:r>
      <w:r w:rsidRPr="00A1763A" w:rsidR="00096A4B">
        <w:t>.</w:t>
      </w:r>
    </w:p>
    <w:p w:rsidR="009A31E6" w:rsidRPr="00A1763A" w:rsidP="00BA1F37">
      <w:pPr>
        <w:pStyle w:val="Question"/>
      </w:pPr>
      <w:sdt>
        <w:sdtPr>
          <w:rPr>
            <w:b/>
          </w:rPr>
          <w:alias w:val="Member"/>
          <w:tag w:val="&lt;Member mnisId='4295' dodsId='107295'&gt;"/>
          <w:id w:val="-557939953"/>
          <w:placeholder>
            <w:docPart w:val="0A8C292C312048E5A44E173D64614DAE"/>
          </w:placeholder>
          <w:richText/>
        </w:sdtPr>
        <w:sdtContent>
          <w:r w:rsidRPr="00A1763A">
            <w:rPr>
              <w:b/>
            </w:rPr>
            <w:t>Sir Geoffrey Clifton-Brown:</w:t>
          </w:r>
        </w:sdtContent>
      </w:sdt>
      <w:r w:rsidRPr="00A1763A">
        <w:t xml:space="preserve"> </w:t>
      </w:r>
      <w:r w:rsidRPr="00A1763A" w:rsidR="00283A44">
        <w:t xml:space="preserve">One </w:t>
      </w:r>
      <w:r w:rsidRPr="00A1763A" w:rsidR="001A3456">
        <w:t>more detail</w:t>
      </w:r>
      <w:r w:rsidRPr="00A1763A" w:rsidR="00283A44">
        <w:t>,</w:t>
      </w:r>
      <w:r w:rsidRPr="00A1763A">
        <w:t xml:space="preserve"> </w:t>
      </w:r>
      <w:r w:rsidRPr="00A1763A" w:rsidR="00283A44">
        <w:t>which</w:t>
      </w:r>
      <w:r w:rsidRPr="00A1763A">
        <w:t xml:space="preserve"> </w:t>
      </w:r>
      <w:r w:rsidRPr="00A1763A" w:rsidR="001A3456">
        <w:t>will concern my local authorit</w:t>
      </w:r>
      <w:r w:rsidRPr="00A1763A" w:rsidR="00283A44">
        <w:t>ies, is</w:t>
      </w:r>
      <w:r w:rsidRPr="00A1763A">
        <w:t xml:space="preserve"> </w:t>
      </w:r>
      <w:r w:rsidRPr="00A1763A" w:rsidR="001A3456">
        <w:t>the rural services grant</w:t>
      </w:r>
      <w:r w:rsidRPr="00A1763A">
        <w:t xml:space="preserve">. Could </w:t>
      </w:r>
      <w:r w:rsidRPr="00A1763A" w:rsidR="001A3456">
        <w:t>you just cover that</w:t>
      </w:r>
      <w:r w:rsidRPr="00A1763A">
        <w:t xml:space="preserve">, please? </w:t>
      </w:r>
    </w:p>
    <w:p w:rsidR="00BA1F37" w:rsidRPr="00A1763A" w:rsidP="001A3456">
      <w:pPr>
        <w:pStyle w:val="Answer"/>
      </w:pPr>
      <w:sdt>
        <w:sdtPr>
          <w:alias w:val="Witness"/>
          <w:id w:val="-341164411"/>
          <w:placeholder>
            <w:docPart w:val="F4128CA3735740C9B6811B8947C1F1F5"/>
          </w:placeholder>
          <w:richText/>
        </w:sdtPr>
        <w:sdtContent>
          <w:r w:rsidRPr="00A1763A" w:rsidR="009A31E6">
            <w:rPr>
              <w:b/>
              <w:bCs/>
              <w:i/>
              <w:iCs/>
            </w:rPr>
            <w:t>Catherine Frances:</w:t>
          </w:r>
        </w:sdtContent>
      </w:sdt>
      <w:r w:rsidRPr="00A1763A" w:rsidR="009A31E6">
        <w:t xml:space="preserve"> T</w:t>
      </w:r>
      <w:r w:rsidRPr="00A1763A" w:rsidR="001A3456">
        <w:t xml:space="preserve">hat has been increased from </w:t>
      </w:r>
      <w:r w:rsidRPr="00A1763A" w:rsidR="00940B45">
        <w:t>£</w:t>
      </w:r>
      <w:r w:rsidRPr="00A1763A" w:rsidR="001A3456">
        <w:t xml:space="preserve">95 million to </w:t>
      </w:r>
      <w:r w:rsidRPr="00A1763A" w:rsidR="00940B45">
        <w:t>£</w:t>
      </w:r>
      <w:r w:rsidRPr="00A1763A" w:rsidR="001A3456">
        <w:t>110 million</w:t>
      </w:r>
      <w:r w:rsidRPr="00A1763A" w:rsidR="009A31E6">
        <w:t>. T</w:t>
      </w:r>
      <w:r w:rsidRPr="00A1763A" w:rsidR="001A3456">
        <w:t>hat is a 15</w:t>
      </w:r>
      <w:r w:rsidRPr="00A1763A">
        <w:t>%</w:t>
      </w:r>
      <w:r w:rsidRPr="00A1763A" w:rsidR="001A3456">
        <w:t xml:space="preserve"> uplift in that </w:t>
      </w:r>
      <w:r w:rsidRPr="00A1763A">
        <w:t xml:space="preserve">grant. </w:t>
      </w:r>
    </w:p>
    <w:p w:rsidR="00BA1F37" w:rsidRPr="00A1763A" w:rsidP="00BA1F37">
      <w:pPr>
        <w:pStyle w:val="Question"/>
      </w:pPr>
      <w:sdt>
        <w:sdtPr>
          <w:rPr>
            <w:b/>
          </w:rPr>
          <w:alias w:val="Member"/>
          <w:tag w:val="&lt;Member mnisId='4295' dodsId='107295'&gt;"/>
          <w:id w:val="761034834"/>
          <w:placeholder>
            <w:docPart w:val="C366A4A5BAAF4166B294B8BEB06E3DC0"/>
          </w:placeholder>
          <w:richText/>
        </w:sdtPr>
        <w:sdtContent>
          <w:r w:rsidRPr="00A1763A">
            <w:rPr>
              <w:b/>
            </w:rPr>
            <w:t>Sir Geoffrey Clifton-Brown:</w:t>
          </w:r>
        </w:sdtContent>
      </w:sdt>
      <w:r w:rsidRPr="00A1763A">
        <w:t xml:space="preserve"> In </w:t>
      </w:r>
      <w:r w:rsidRPr="00A1763A" w:rsidR="001A3456">
        <w:t>one of my two local authorities</w:t>
      </w:r>
      <w:r w:rsidRPr="00A1763A">
        <w:t xml:space="preserve">, Stroud, </w:t>
      </w:r>
      <w:r w:rsidRPr="00A1763A" w:rsidR="001A3456">
        <w:t xml:space="preserve">the internal drainage board </w:t>
      </w:r>
      <w:r w:rsidRPr="00A1763A">
        <w:t xml:space="preserve">is </w:t>
      </w:r>
      <w:r w:rsidRPr="00A1763A" w:rsidR="001A3456">
        <w:t xml:space="preserve">facing </w:t>
      </w:r>
      <w:r w:rsidRPr="00A1763A">
        <w:t xml:space="preserve">a considerable </w:t>
      </w:r>
      <w:r w:rsidRPr="00A1763A" w:rsidR="001A3456">
        <w:t>increase</w:t>
      </w:r>
      <w:r w:rsidRPr="00A1763A">
        <w:t xml:space="preserve"> in</w:t>
      </w:r>
      <w:r w:rsidRPr="00A1763A" w:rsidR="001A3456">
        <w:t xml:space="preserve"> demand because of recent flooding</w:t>
      </w:r>
      <w:r w:rsidRPr="00A1763A">
        <w:t xml:space="preserve">. </w:t>
      </w:r>
      <w:r w:rsidRPr="00A1763A" w:rsidR="001A3456">
        <w:t>I gather that is going to go up as well</w:t>
      </w:r>
      <w:r w:rsidRPr="00A1763A">
        <w:t xml:space="preserve">. </w:t>
      </w:r>
    </w:p>
    <w:p w:rsidR="00BA1F37" w:rsidRPr="00A1763A" w:rsidP="00BA1F37">
      <w:pPr>
        <w:pStyle w:val="Answer"/>
      </w:pPr>
      <w:sdt>
        <w:sdtPr>
          <w:alias w:val="Witness"/>
          <w:id w:val="1080953697"/>
          <w:placeholder>
            <w:docPart w:val="42FBC0610F57497D94C1752543B7E294"/>
          </w:placeholder>
          <w:richText/>
        </w:sdtPr>
        <w:sdtContent>
          <w:r w:rsidRPr="00A1763A">
            <w:rPr>
              <w:b/>
              <w:bCs/>
              <w:i/>
              <w:iCs/>
            </w:rPr>
            <w:t>Catherine Frances:</w:t>
          </w:r>
        </w:sdtContent>
      </w:sdt>
      <w:r w:rsidRPr="00A1763A">
        <w:t xml:space="preserve"> Yes, </w:t>
      </w:r>
      <w:r w:rsidRPr="00A1763A" w:rsidR="001A3456">
        <w:t xml:space="preserve">we have confirmed today that </w:t>
      </w:r>
      <w:r w:rsidRPr="00A1763A">
        <w:t xml:space="preserve">there is </w:t>
      </w:r>
      <w:r w:rsidRPr="00A1763A" w:rsidR="001A3456">
        <w:t>a very small but pertinent amount of funding</w:t>
      </w:r>
      <w:r w:rsidRPr="00A1763A" w:rsidR="00283A44">
        <w:t xml:space="preserve"> for those authorities</w:t>
      </w:r>
      <w:r w:rsidRPr="00A1763A" w:rsidR="001A3456">
        <w:t xml:space="preserve"> for internal drainage boards</w:t>
      </w:r>
      <w:r w:rsidRPr="00A1763A">
        <w:t xml:space="preserve">, </w:t>
      </w:r>
      <w:r w:rsidRPr="00A1763A" w:rsidR="001A3456">
        <w:t xml:space="preserve">which we funded last year only and then </w:t>
      </w:r>
      <w:r w:rsidRPr="00A1763A">
        <w:t xml:space="preserve">had </w:t>
      </w:r>
      <w:r w:rsidRPr="00A1763A" w:rsidR="001A3456">
        <w:t xml:space="preserve">not funded in the provisional </w:t>
      </w:r>
      <w:r w:rsidRPr="00A1763A" w:rsidR="005D77AF">
        <w:t>LGFS</w:t>
      </w:r>
      <w:r w:rsidRPr="00A1763A">
        <w:t>. W</w:t>
      </w:r>
      <w:r w:rsidRPr="00A1763A" w:rsidR="001A3456">
        <w:t>e have now confirmed that that will be rolled forward to next year as well</w:t>
      </w:r>
      <w:r w:rsidRPr="00A1763A">
        <w:t xml:space="preserve">. </w:t>
      </w:r>
    </w:p>
    <w:p w:rsidR="005D77AF" w:rsidRPr="00A1763A" w:rsidP="00BA1F37">
      <w:pPr>
        <w:pStyle w:val="Remark"/>
      </w:pPr>
      <w:sdt>
        <w:sdtPr>
          <w:rPr>
            <w:b/>
          </w:rPr>
          <w:alias w:val="Member"/>
          <w:tag w:val="&lt;Member mnisId='4295' dodsId='107295'&gt;"/>
          <w:id w:val="647325785"/>
          <w:placeholder>
            <w:docPart w:val="596F97F3C92A4B7A9F969A499E0CDCF9"/>
          </w:placeholder>
          <w:richText/>
        </w:sdtPr>
        <w:sdtContent>
          <w:r w:rsidRPr="00A1763A" w:rsidR="00BA1F37">
            <w:rPr>
              <w:b/>
            </w:rPr>
            <w:t>Chair:</w:t>
          </w:r>
        </w:sdtContent>
      </w:sdt>
      <w:r w:rsidRPr="00A1763A" w:rsidR="00BA1F37">
        <w:t xml:space="preserve"> That </w:t>
      </w:r>
      <w:r w:rsidRPr="00A1763A" w:rsidR="001A3456">
        <w:t xml:space="preserve">gets a little bit </w:t>
      </w:r>
      <w:r w:rsidRPr="00A1763A" w:rsidR="00BA1F37">
        <w:t xml:space="preserve">of this </w:t>
      </w:r>
      <w:r w:rsidRPr="00A1763A" w:rsidR="001A3456">
        <w:t>on the record</w:t>
      </w:r>
      <w:r w:rsidRPr="00A1763A" w:rsidR="00BA1F37">
        <w:t>. O</w:t>
      </w:r>
      <w:r w:rsidRPr="00A1763A" w:rsidR="001A3456">
        <w:t>ur sister Committee will be talking to you about this</w:t>
      </w:r>
      <w:r w:rsidRPr="00A1763A" w:rsidR="00BA1F37">
        <w:t xml:space="preserve"> in due course.</w:t>
      </w:r>
    </w:p>
    <w:p w:rsidR="005D77AF" w:rsidRPr="00A1763A" w:rsidP="00F75E52">
      <w:pPr>
        <w:pStyle w:val="Question"/>
      </w:pPr>
      <w:sdt>
        <w:sdtPr>
          <w:alias w:val="Member"/>
          <w:tag w:val="&lt;Member mnisId='4630' dodsId='147949'&gt;"/>
          <w:id w:val="1873411217"/>
          <w:placeholder>
            <w:docPart w:val="D3B6AFE4038547089FAFED24998DF906"/>
          </w:placeholder>
          <w:richText/>
        </w:sdtPr>
        <w:sdtContent>
          <w:r w:rsidRPr="00A1763A" w:rsidR="00F75E52">
            <w:rPr>
              <w:b/>
            </w:rPr>
            <w:t>Ben Lake:</w:t>
          </w:r>
        </w:sdtContent>
      </w:sdt>
      <w:r w:rsidRPr="00A1763A" w:rsidR="00F75E52">
        <w:t xml:space="preserve"> </w:t>
      </w:r>
      <w:r w:rsidRPr="00A1763A" w:rsidR="001A3456">
        <w:t>Ms Frances</w:t>
      </w:r>
      <w:r w:rsidRPr="00A1763A" w:rsidR="00F75E52">
        <w:t xml:space="preserve">, I want to </w:t>
      </w:r>
      <w:r w:rsidRPr="00A1763A" w:rsidR="001A3456">
        <w:t>ask a very quick question about this announcement today and the new funding</w:t>
      </w:r>
      <w:r w:rsidRPr="00A1763A" w:rsidR="00AA7C74">
        <w:t xml:space="preserve">. </w:t>
      </w:r>
      <w:r w:rsidRPr="00A1763A">
        <w:t>I</w:t>
      </w:r>
      <w:r w:rsidRPr="00A1763A" w:rsidR="001A3456">
        <w:t xml:space="preserve">s it new funding for the </w:t>
      </w:r>
      <w:r w:rsidRPr="00A1763A">
        <w:t>D</w:t>
      </w:r>
      <w:r w:rsidRPr="00A1763A" w:rsidR="001A3456">
        <w:t>epartment</w:t>
      </w:r>
      <w:r w:rsidRPr="00A1763A">
        <w:t xml:space="preserve">? </w:t>
      </w:r>
      <w:r w:rsidRPr="00A1763A" w:rsidR="001A3456">
        <w:t>I ask because</w:t>
      </w:r>
      <w:r w:rsidRPr="00A1763A" w:rsidR="00AA7C74">
        <w:t xml:space="preserve"> </w:t>
      </w:r>
      <w:r w:rsidRPr="00A1763A" w:rsidR="001A3456">
        <w:t>if it is</w:t>
      </w:r>
      <w:r w:rsidRPr="00A1763A" w:rsidR="00AA7C74">
        <w:t xml:space="preserve">, </w:t>
      </w:r>
      <w:r w:rsidRPr="00A1763A" w:rsidR="001A3456">
        <w:t>there will be a Barnett consequential to the Welsh Government and the Scottish Government</w:t>
      </w:r>
      <w:r w:rsidRPr="00A1763A" w:rsidR="00BC0D01">
        <w:t xml:space="preserve">, </w:t>
      </w:r>
      <w:r w:rsidRPr="00A1763A" w:rsidR="001A3456">
        <w:t>for that matter</w:t>
      </w:r>
      <w:r w:rsidRPr="00A1763A" w:rsidR="00BC0D01">
        <w:t>.</w:t>
      </w:r>
    </w:p>
    <w:p w:rsidR="003B3CAE" w:rsidRPr="00A1763A" w:rsidP="001A3456">
      <w:pPr>
        <w:pStyle w:val="Answer"/>
      </w:pPr>
      <w:sdt>
        <w:sdtPr>
          <w:alias w:val="Witness"/>
          <w:id w:val="638930406"/>
          <w:placeholder>
            <w:docPart w:val="10E024C273A34368B19806E938850F9F"/>
          </w:placeholder>
          <w:richText/>
        </w:sdtPr>
        <w:sdtContent>
          <w:r w:rsidRPr="00A1763A" w:rsidR="005D77AF">
            <w:rPr>
              <w:b/>
              <w:bCs/>
              <w:i/>
              <w:iCs/>
            </w:rPr>
            <w:t>Catherine Frances:</w:t>
          </w:r>
        </w:sdtContent>
      </w:sdt>
      <w:r w:rsidRPr="00A1763A" w:rsidR="005D77AF">
        <w:t xml:space="preserve"> </w:t>
      </w:r>
      <w:r w:rsidRPr="00A1763A" w:rsidR="001A3456">
        <w:t xml:space="preserve">I will leave my </w:t>
      </w:r>
      <w:r w:rsidRPr="00A1763A" w:rsidR="005D77AF">
        <w:t>T</w:t>
      </w:r>
      <w:r w:rsidRPr="00A1763A" w:rsidR="001A3456">
        <w:t>reasury colleagues to work through Barnett</w:t>
      </w:r>
      <w:r w:rsidRPr="00A1763A" w:rsidR="00E87CA3">
        <w:t xml:space="preserve">, </w:t>
      </w:r>
      <w:r w:rsidRPr="00A1763A" w:rsidR="001A3456">
        <w:t>as is always the way</w:t>
      </w:r>
      <w:r w:rsidRPr="00A1763A" w:rsidR="00E87CA3">
        <w:t>. F</w:t>
      </w:r>
      <w:r w:rsidRPr="00A1763A" w:rsidR="001A3456">
        <w:t xml:space="preserve">or full </w:t>
      </w:r>
      <w:r w:rsidRPr="00A1763A" w:rsidR="00E87CA3">
        <w:t>clarity</w:t>
      </w:r>
      <w:r w:rsidRPr="00A1763A" w:rsidR="00446BF2">
        <w:t xml:space="preserve">, </w:t>
      </w:r>
      <w:r w:rsidRPr="00A1763A" w:rsidR="001A3456">
        <w:t xml:space="preserve">the £500 million is new funding to </w:t>
      </w:r>
      <w:r w:rsidRPr="00A1763A" w:rsidR="00446BF2">
        <w:t>DLUHC. T</w:t>
      </w:r>
      <w:r w:rsidRPr="00A1763A" w:rsidR="001A3456">
        <w:t xml:space="preserve">he remaining </w:t>
      </w:r>
      <w:r w:rsidRPr="00A1763A" w:rsidR="008178AC">
        <w:t>£</w:t>
      </w:r>
      <w:r w:rsidRPr="00A1763A" w:rsidR="001A3456">
        <w:t>100 million</w:t>
      </w:r>
      <w:r w:rsidRPr="00A1763A" w:rsidR="00446BF2">
        <w:t xml:space="preserve">, </w:t>
      </w:r>
      <w:r w:rsidRPr="00A1763A" w:rsidR="001A3456">
        <w:t xml:space="preserve">which </w:t>
      </w:r>
      <w:r w:rsidRPr="00A1763A" w:rsidR="00446BF2">
        <w:t xml:space="preserve">you have </w:t>
      </w:r>
      <w:r w:rsidRPr="00A1763A" w:rsidR="001A3456">
        <w:t>therefore ask</w:t>
      </w:r>
      <w:r w:rsidRPr="00A1763A" w:rsidR="00446BF2">
        <w:t>ed</w:t>
      </w:r>
      <w:r w:rsidRPr="00A1763A" w:rsidR="001A3456">
        <w:t xml:space="preserve"> me about</w:t>
      </w:r>
      <w:r w:rsidRPr="00A1763A" w:rsidR="00446BF2">
        <w:t xml:space="preserve">, </w:t>
      </w:r>
      <w:r w:rsidRPr="00A1763A" w:rsidR="001A3456">
        <w:t>we have found from contingencies</w:t>
      </w:r>
      <w:r w:rsidRPr="00A1763A" w:rsidR="00446BF2">
        <w:t xml:space="preserve">, </w:t>
      </w:r>
      <w:r w:rsidRPr="00A1763A" w:rsidR="001A3456">
        <w:t xml:space="preserve">which we always hold in the local government </w:t>
      </w:r>
      <w:r w:rsidRPr="00A1763A" w:rsidR="00446BF2">
        <w:t>DEL</w:t>
      </w:r>
      <w:r w:rsidRPr="00A1763A" w:rsidR="001A3456">
        <w:t xml:space="preserve"> allocation and we always iron out between </w:t>
      </w:r>
      <w:r w:rsidRPr="00A1763A" w:rsidR="00446BF2">
        <w:t xml:space="preserve">the </w:t>
      </w:r>
      <w:r w:rsidRPr="00A1763A" w:rsidR="001A3456">
        <w:t>provisional and final settlement</w:t>
      </w:r>
      <w:r w:rsidRPr="00A1763A" w:rsidR="00446BF2">
        <w:t>.</w:t>
      </w:r>
    </w:p>
    <w:p w:rsidR="003B3CAE" w:rsidRPr="00A1763A" w:rsidP="001A3456">
      <w:pPr>
        <w:pStyle w:val="Answer"/>
      </w:pPr>
      <w:r w:rsidRPr="00A1763A">
        <w:t>W</w:t>
      </w:r>
      <w:r w:rsidRPr="00A1763A" w:rsidR="001A3456">
        <w:t>e are also opting not to uplift a relatively technical pot</w:t>
      </w:r>
      <w:r w:rsidRPr="00A1763A">
        <w:t xml:space="preserve">, </w:t>
      </w:r>
      <w:r w:rsidRPr="00A1763A" w:rsidR="001A3456">
        <w:t>which is the pot that we use to run the business rates levies and top-ups</w:t>
      </w:r>
      <w:r w:rsidRPr="00A1763A" w:rsidR="00283A44">
        <w:t>,</w:t>
      </w:r>
      <w:r w:rsidRPr="00A1763A" w:rsidR="001A3456">
        <w:t xml:space="preserve"> because that account is in </w:t>
      </w:r>
      <w:r w:rsidRPr="00A1763A">
        <w:t xml:space="preserve">a </w:t>
      </w:r>
      <w:r w:rsidRPr="00A1763A" w:rsidR="001A3456">
        <w:t>very healthy state at the moment</w:t>
      </w:r>
      <w:r w:rsidRPr="00A1763A">
        <w:t>. T</w:t>
      </w:r>
      <w:r w:rsidRPr="00A1763A" w:rsidR="001A3456">
        <w:t xml:space="preserve">he </w:t>
      </w:r>
      <w:r w:rsidRPr="00A1763A">
        <w:t>£</w:t>
      </w:r>
      <w:r w:rsidRPr="00A1763A" w:rsidR="001A3456">
        <w:t xml:space="preserve">500 million is new to the </w:t>
      </w:r>
      <w:r w:rsidRPr="00A1763A">
        <w:t>D</w:t>
      </w:r>
      <w:r w:rsidRPr="00A1763A" w:rsidR="001A3456">
        <w:t xml:space="preserve">epartment and the </w:t>
      </w:r>
      <w:r w:rsidRPr="00A1763A">
        <w:t>£</w:t>
      </w:r>
      <w:r w:rsidRPr="00A1763A" w:rsidR="001A3456">
        <w:t xml:space="preserve">100 </w:t>
      </w:r>
      <w:r w:rsidRPr="00A1763A">
        <w:t xml:space="preserve">million </w:t>
      </w:r>
      <w:r w:rsidRPr="00A1763A" w:rsidR="001A3456">
        <w:t>is not</w:t>
      </w:r>
      <w:r w:rsidRPr="00A1763A">
        <w:t xml:space="preserve">. </w:t>
      </w:r>
    </w:p>
    <w:p w:rsidR="008178AC" w:rsidRPr="00A1763A" w:rsidP="002D43FD">
      <w:pPr>
        <w:pStyle w:val="Remark"/>
      </w:pPr>
      <w:sdt>
        <w:sdtPr>
          <w:alias w:val="Member"/>
          <w:tag w:val="&lt;Member mnisId='4630' dodsId='147949'&gt;"/>
          <w:id w:val="72250408"/>
          <w:placeholder>
            <w:docPart w:val="50E56924A23940D3A637DF556A0F0881"/>
          </w:placeholder>
          <w:richText/>
        </w:sdtPr>
        <w:sdtContent>
          <w:r w:rsidRPr="00A1763A" w:rsidR="003B3CAE">
            <w:rPr>
              <w:b/>
            </w:rPr>
            <w:t>Ben Lake:</w:t>
          </w:r>
        </w:sdtContent>
      </w:sdt>
      <w:r w:rsidRPr="00A1763A" w:rsidR="003B3CAE">
        <w:t xml:space="preserve"> That is </w:t>
      </w:r>
      <w:r w:rsidRPr="00A1763A" w:rsidR="001A3456">
        <w:t>very useful</w:t>
      </w:r>
      <w:r w:rsidRPr="00A1763A">
        <w:t xml:space="preserve">. </w:t>
      </w:r>
      <w:r w:rsidRPr="00A1763A" w:rsidR="003B3CAE">
        <w:t>Thank you.</w:t>
      </w:r>
    </w:p>
    <w:p w:rsidR="00B0516D" w:rsidRPr="00A1763A" w:rsidP="000955EE">
      <w:pPr>
        <w:pStyle w:val="Remark"/>
      </w:pPr>
      <w:sdt>
        <w:sdtPr>
          <w:rPr>
            <w:b/>
          </w:rPr>
          <w:alias w:val="Member"/>
          <w:tag w:val="&lt;Member mnisId='4295' dodsId='107295'&gt;"/>
          <w:id w:val="-685364176"/>
          <w:placeholder>
            <w:docPart w:val="892CA855A175461BB0DA131C0C859857"/>
          </w:placeholder>
          <w:richText/>
        </w:sdtPr>
        <w:sdtContent>
          <w:r w:rsidRPr="00A1763A" w:rsidR="008178AC">
            <w:rPr>
              <w:b/>
            </w:rPr>
            <w:t>Chair:</w:t>
          </w:r>
        </w:sdtContent>
      </w:sdt>
      <w:r w:rsidRPr="00A1763A" w:rsidR="008178AC">
        <w:t xml:space="preserve"> Mr L</w:t>
      </w:r>
      <w:r w:rsidRPr="00A1763A" w:rsidR="001A3456">
        <w:t>ake is going to be firing off some letters to find out how much Wales gets</w:t>
      </w:r>
      <w:r w:rsidRPr="00A1763A">
        <w:t>. T</w:t>
      </w:r>
      <w:r w:rsidRPr="00A1763A" w:rsidR="001A3456">
        <w:t>hank you very much indeed</w:t>
      </w:r>
      <w:r w:rsidRPr="00A1763A" w:rsidR="002D43FD">
        <w:t xml:space="preserve"> to our witnesses for coming to</w:t>
      </w:r>
      <w:r w:rsidRPr="00A1763A" w:rsidR="001A3456">
        <w:t xml:space="preserve"> this rather warm room this afternoon</w:t>
      </w:r>
      <w:r w:rsidRPr="00A1763A" w:rsidR="002D43FD">
        <w:t xml:space="preserve">. Thank you to </w:t>
      </w:r>
      <w:r w:rsidRPr="00A1763A" w:rsidR="001A3456">
        <w:t>Michelle Dyson and Sir Chris Wormald from the Department of Health and Social Care</w:t>
      </w:r>
      <w:r w:rsidRPr="00A1763A" w:rsidR="00283A44">
        <w:t>,</w:t>
      </w:r>
      <w:r w:rsidRPr="00A1763A" w:rsidR="001A3456">
        <w:t xml:space="preserve"> and </w:t>
      </w:r>
      <w:r w:rsidRPr="00A1763A" w:rsidR="002D43FD">
        <w:t xml:space="preserve">to </w:t>
      </w:r>
      <w:r w:rsidRPr="00A1763A" w:rsidR="001A3456">
        <w:t xml:space="preserve">Catherine Frances from the Department for Levelling </w:t>
      </w:r>
      <w:r w:rsidRPr="00A1763A" w:rsidR="00C56064">
        <w:t>U</w:t>
      </w:r>
      <w:r w:rsidRPr="00A1763A" w:rsidR="001A3456">
        <w:t>p, Housing and Communities.</w:t>
      </w:r>
    </w:p>
    <w:p w:rsidR="001A3456" w:rsidP="000955EE">
      <w:pPr>
        <w:pStyle w:val="Remark"/>
      </w:pPr>
      <w:r w:rsidRPr="00A1763A">
        <w:t>Our transcript for this session will be available on the website in the next couple of days</w:t>
      </w:r>
      <w:r w:rsidRPr="00A1763A" w:rsidR="00C56064">
        <w:t xml:space="preserve">, </w:t>
      </w:r>
      <w:r w:rsidRPr="00A1763A">
        <w:t xml:space="preserve">and we will be producing a report before the </w:t>
      </w:r>
      <w:r w:rsidRPr="00A1763A" w:rsidR="00C56064">
        <w:t xml:space="preserve">Easter </w:t>
      </w:r>
      <w:r w:rsidRPr="00A1763A" w:rsidR="00283A44">
        <w:t>recess</w:t>
      </w:r>
      <w:r w:rsidRPr="00A1763A" w:rsidR="00C56064">
        <w:t>. Th</w:t>
      </w:r>
      <w:r w:rsidRPr="00A1763A">
        <w:t>ank you very much indeed.</w:t>
      </w:r>
    </w:p>
    <w:sectPr w:rsidSect="003A66D2">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1DB79071AD44C68BE0C2779D96DB1FA"/>
      </w:placeholder>
      <w:richText/>
    </w:sdtPr>
    <w:sdtContent>
      <w:p w:rsidR="003736A1" w:rsidP="009277D8">
        <w:pPr>
          <w:pStyle w:val="Para"/>
          <w:rPr>
            <w:color w:val="808080"/>
          </w:rPr>
        </w:pPr>
        <w:r w:rsidRPr="009F23A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1534AA99F494704BE25F6BE57FA79A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9F23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AMPLEXOR\Documents\Hansard\USE%20THIS%20ONE_SelectCommittees2010%20-%20Cop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1DB79071AD44C68BE0C2779D96DB1FA"/>
        <w:category>
          <w:name w:val="General"/>
          <w:gallery w:val="placeholder"/>
        </w:category>
        <w:types>
          <w:type w:val="bbPlcHdr"/>
        </w:types>
        <w:behaviors>
          <w:behavior w:val="content"/>
        </w:behaviors>
        <w:guid w:val="{5B77F930-1B23-4AA2-892A-7434BFCD8947}"/>
      </w:docPartPr>
      <w:docPartBody>
        <w:p w:rsidR="00C750EE" w:rsidP="0056566E">
          <w:pPr>
            <w:pStyle w:val="A1DB79071AD44C68BE0C2779D96DB1FA"/>
          </w:pPr>
          <w:r w:rsidRPr="000753FC">
            <w:rPr>
              <w:rStyle w:val="PlaceholderText"/>
            </w:rPr>
            <w:t>Click here to enter text.</w:t>
          </w:r>
        </w:p>
      </w:docPartBody>
    </w:docPart>
    <w:docPart>
      <w:docPartPr>
        <w:name w:val="FE548777883C4DCF88A2B532056D55B9"/>
        <w:category>
          <w:name w:val="General"/>
          <w:gallery w:val="placeholder"/>
        </w:category>
        <w:types>
          <w:type w:val="bbPlcHdr"/>
        </w:types>
        <w:behaviors>
          <w:behavior w:val="content"/>
        </w:behaviors>
        <w:guid w:val="{92C30D89-FAB5-4B78-97F9-3F66762EE60A}"/>
      </w:docPartPr>
      <w:docPartBody>
        <w:p w:rsidR="00C750EE" w:rsidP="0056566E">
          <w:pPr>
            <w:pStyle w:val="FE548777883C4DCF88A2B532056D55B9"/>
          </w:pPr>
          <w:r w:rsidRPr="002B3926">
            <w:rPr>
              <w:rStyle w:val="PlaceholderText"/>
            </w:rPr>
            <w:t>Click here to enter text.</w:t>
          </w:r>
        </w:p>
      </w:docPartBody>
    </w:docPart>
    <w:docPart>
      <w:docPartPr>
        <w:name w:val="21534AA99F494704BE25F6BE57FA79A8"/>
        <w:category>
          <w:name w:val="General"/>
          <w:gallery w:val="placeholder"/>
        </w:category>
        <w:types>
          <w:type w:val="bbPlcHdr"/>
        </w:types>
        <w:behaviors>
          <w:behavior w:val="content"/>
        </w:behaviors>
        <w:guid w:val="{9D559E57-9FDE-40C6-A9E6-F153A1D29CE6}"/>
      </w:docPartPr>
      <w:docPartBody>
        <w:p w:rsidR="00C750EE" w:rsidP="0056566E">
          <w:pPr>
            <w:pStyle w:val="21534AA99F494704BE25F6BE57FA79A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8E26B07-627E-4524-BEB8-A1F9CD0744A9}"/>
      </w:docPartPr>
      <w:docPartBody>
        <w:p w:rsidR="00C750EE">
          <w:r w:rsidRPr="00EB581A">
            <w:rPr>
              <w:rStyle w:val="PlaceholderText"/>
            </w:rPr>
            <w:t>Click or tap here to enter text.</w:t>
          </w:r>
        </w:p>
      </w:docPartBody>
    </w:docPart>
    <w:docPart>
      <w:docPartPr>
        <w:name w:val="0AE6C352C63F43AC85F5C50B49334B61"/>
        <w:category>
          <w:name w:val="General"/>
          <w:gallery w:val="placeholder"/>
        </w:category>
        <w:types>
          <w:type w:val="bbPlcHdr"/>
        </w:types>
        <w:behaviors>
          <w:behavior w:val="content"/>
        </w:behaviors>
        <w:guid w:val="{F9722971-82F8-4E58-B7B9-A6859AF28684}"/>
      </w:docPartPr>
      <w:docPartBody>
        <w:p w:rsidR="00F13448" w:rsidP="00F13448">
          <w:pPr>
            <w:pStyle w:val="0AE6C352C63F43AC85F5C50B49334B61"/>
          </w:pPr>
          <w:r w:rsidRPr="00EB581A">
            <w:rPr>
              <w:rStyle w:val="PlaceholderText"/>
            </w:rPr>
            <w:t>Click or tap here to enter text.</w:t>
          </w:r>
        </w:p>
      </w:docPartBody>
    </w:docPart>
    <w:docPart>
      <w:docPartPr>
        <w:name w:val="AF662D7C2A814083BB006D2E31925077"/>
        <w:category>
          <w:name w:val="General"/>
          <w:gallery w:val="placeholder"/>
        </w:category>
        <w:types>
          <w:type w:val="bbPlcHdr"/>
        </w:types>
        <w:behaviors>
          <w:behavior w:val="content"/>
        </w:behaviors>
        <w:guid w:val="{9EB559E3-AE6B-4E36-8A75-E4B2D907185B}"/>
      </w:docPartPr>
      <w:docPartBody>
        <w:p w:rsidR="00F13448" w:rsidP="00F13448">
          <w:pPr>
            <w:pStyle w:val="AF662D7C2A814083BB006D2E31925077"/>
          </w:pPr>
          <w:r w:rsidRPr="00EB581A">
            <w:rPr>
              <w:rStyle w:val="PlaceholderText"/>
            </w:rPr>
            <w:t>Click or tap here to enter text.</w:t>
          </w:r>
        </w:p>
      </w:docPartBody>
    </w:docPart>
    <w:docPart>
      <w:docPartPr>
        <w:name w:val="05CBDC8B6FA440F48B88DAB915FAE9B5"/>
        <w:category>
          <w:name w:val="General"/>
          <w:gallery w:val="placeholder"/>
        </w:category>
        <w:types>
          <w:type w:val="bbPlcHdr"/>
        </w:types>
        <w:behaviors>
          <w:behavior w:val="content"/>
        </w:behaviors>
        <w:guid w:val="{4703F185-3137-4A8D-922D-6A044317D98D}"/>
      </w:docPartPr>
      <w:docPartBody>
        <w:p w:rsidR="00F13448" w:rsidP="00F13448">
          <w:pPr>
            <w:pStyle w:val="05CBDC8B6FA440F48B88DAB915FAE9B5"/>
          </w:pPr>
          <w:r w:rsidRPr="00C43D6B">
            <w:rPr>
              <w:rStyle w:val="PlaceholderText"/>
            </w:rPr>
            <w:t>Click or tap here to enter text.</w:t>
          </w:r>
        </w:p>
      </w:docPartBody>
    </w:docPart>
    <w:docPart>
      <w:docPartPr>
        <w:name w:val="6239B7C50A7B42578655E0FE6CB2CE78"/>
        <w:category>
          <w:name w:val="General"/>
          <w:gallery w:val="placeholder"/>
        </w:category>
        <w:types>
          <w:type w:val="bbPlcHdr"/>
        </w:types>
        <w:behaviors>
          <w:behavior w:val="content"/>
        </w:behaviors>
        <w:guid w:val="{DE9CDCF5-A326-4968-BB0A-C47F4B62716C}"/>
      </w:docPartPr>
      <w:docPartBody>
        <w:p w:rsidR="00F13448" w:rsidP="00F13448">
          <w:pPr>
            <w:pStyle w:val="6239B7C50A7B42578655E0FE6CB2CE78"/>
          </w:pPr>
          <w:r>
            <w:rPr>
              <w:rStyle w:val="PlaceholderText"/>
            </w:rPr>
            <w:t>Click or tap here to enter text.</w:t>
          </w:r>
        </w:p>
      </w:docPartBody>
    </w:docPart>
    <w:docPart>
      <w:docPartPr>
        <w:name w:val="39772B7D26474E228A41EE521374F429"/>
        <w:category>
          <w:name w:val="General"/>
          <w:gallery w:val="placeholder"/>
        </w:category>
        <w:types>
          <w:type w:val="bbPlcHdr"/>
        </w:types>
        <w:behaviors>
          <w:behavior w:val="content"/>
        </w:behaviors>
        <w:guid w:val="{4FB9124D-8698-4188-BADE-C76EEA500118}"/>
      </w:docPartPr>
      <w:docPartBody>
        <w:p w:rsidR="00F13448" w:rsidP="00F13448">
          <w:pPr>
            <w:pStyle w:val="39772B7D26474E228A41EE521374F429"/>
          </w:pPr>
          <w:r w:rsidRPr="00EB581A">
            <w:rPr>
              <w:rStyle w:val="PlaceholderText"/>
            </w:rPr>
            <w:t>Click or tap here to enter text.</w:t>
          </w:r>
        </w:p>
      </w:docPartBody>
    </w:docPart>
    <w:docPart>
      <w:docPartPr>
        <w:name w:val="79B2153807A444C3AECEF99AB225F8C4"/>
        <w:category>
          <w:name w:val="General"/>
          <w:gallery w:val="placeholder"/>
        </w:category>
        <w:types>
          <w:type w:val="bbPlcHdr"/>
        </w:types>
        <w:behaviors>
          <w:behavior w:val="content"/>
        </w:behaviors>
        <w:guid w:val="{2EEA7666-5740-46D3-81AA-3156429BD30A}"/>
      </w:docPartPr>
      <w:docPartBody>
        <w:p w:rsidR="00F13448" w:rsidP="00F13448">
          <w:pPr>
            <w:pStyle w:val="79B2153807A444C3AECEF99AB225F8C4"/>
          </w:pPr>
          <w:r>
            <w:rPr>
              <w:rStyle w:val="PlaceholderText"/>
            </w:rPr>
            <w:t>Click or tap here to enter text.</w:t>
          </w:r>
        </w:p>
      </w:docPartBody>
    </w:docPart>
    <w:docPart>
      <w:docPartPr>
        <w:name w:val="8FFA670E6A744D978BDFC61AF833E616"/>
        <w:category>
          <w:name w:val="General"/>
          <w:gallery w:val="placeholder"/>
        </w:category>
        <w:types>
          <w:type w:val="bbPlcHdr"/>
        </w:types>
        <w:behaviors>
          <w:behavior w:val="content"/>
        </w:behaviors>
        <w:guid w:val="{5F43B8CE-E5CB-4A3A-A0B0-3CF70DCB2431}"/>
      </w:docPartPr>
      <w:docPartBody>
        <w:p w:rsidR="00F13448" w:rsidP="00F13448">
          <w:pPr>
            <w:pStyle w:val="8FFA670E6A744D978BDFC61AF833E616"/>
          </w:pPr>
          <w:r w:rsidRPr="00EB581A">
            <w:rPr>
              <w:rStyle w:val="PlaceholderText"/>
            </w:rPr>
            <w:t>Click or tap here to enter text.</w:t>
          </w:r>
        </w:p>
      </w:docPartBody>
    </w:docPart>
    <w:docPart>
      <w:docPartPr>
        <w:name w:val="D299A47F9EA64C0AB03C9AADB8036FC7"/>
        <w:category>
          <w:name w:val="General"/>
          <w:gallery w:val="placeholder"/>
        </w:category>
        <w:types>
          <w:type w:val="bbPlcHdr"/>
        </w:types>
        <w:behaviors>
          <w:behavior w:val="content"/>
        </w:behaviors>
        <w:guid w:val="{67A187D2-EC21-403A-9FA7-CE1507023FC1}"/>
      </w:docPartPr>
      <w:docPartBody>
        <w:p w:rsidR="00F13448" w:rsidP="00F13448">
          <w:pPr>
            <w:pStyle w:val="D299A47F9EA64C0AB03C9AADB8036FC7"/>
          </w:pPr>
          <w:r>
            <w:rPr>
              <w:rStyle w:val="PlaceholderText"/>
            </w:rPr>
            <w:t>Click or tap here to enter text.</w:t>
          </w:r>
        </w:p>
      </w:docPartBody>
    </w:docPart>
    <w:docPart>
      <w:docPartPr>
        <w:name w:val="B7419432D5DA4E769C7502B4308C398B"/>
        <w:category>
          <w:name w:val="General"/>
          <w:gallery w:val="placeholder"/>
        </w:category>
        <w:types>
          <w:type w:val="bbPlcHdr"/>
        </w:types>
        <w:behaviors>
          <w:behavior w:val="content"/>
        </w:behaviors>
        <w:guid w:val="{62C83539-D4D6-4E76-BECE-87F6FFADFC97}"/>
      </w:docPartPr>
      <w:docPartBody>
        <w:p w:rsidR="00F13448" w:rsidP="00F13448">
          <w:pPr>
            <w:pStyle w:val="B7419432D5DA4E769C7502B4308C398B"/>
          </w:pPr>
          <w:r w:rsidRPr="00EB581A">
            <w:rPr>
              <w:rStyle w:val="PlaceholderText"/>
            </w:rPr>
            <w:t>Click or tap here to enter text.</w:t>
          </w:r>
        </w:p>
      </w:docPartBody>
    </w:docPart>
    <w:docPart>
      <w:docPartPr>
        <w:name w:val="AB593834BE9A4A078E768340A054A604"/>
        <w:category>
          <w:name w:val="General"/>
          <w:gallery w:val="placeholder"/>
        </w:category>
        <w:types>
          <w:type w:val="bbPlcHdr"/>
        </w:types>
        <w:behaviors>
          <w:behavior w:val="content"/>
        </w:behaviors>
        <w:guid w:val="{B49E2B19-92AC-499D-A5B1-129927031225}"/>
      </w:docPartPr>
      <w:docPartBody>
        <w:p w:rsidR="00F13448" w:rsidP="00F13448">
          <w:pPr>
            <w:pStyle w:val="AB593834BE9A4A078E768340A054A604"/>
          </w:pPr>
          <w:r>
            <w:rPr>
              <w:rStyle w:val="PlaceholderText"/>
            </w:rPr>
            <w:t>Click or tap here to enter text.</w:t>
          </w:r>
        </w:p>
      </w:docPartBody>
    </w:docPart>
    <w:docPart>
      <w:docPartPr>
        <w:name w:val="2182127C636E492194A1E08FA815ECC5"/>
        <w:category>
          <w:name w:val="General"/>
          <w:gallery w:val="placeholder"/>
        </w:category>
        <w:types>
          <w:type w:val="bbPlcHdr"/>
        </w:types>
        <w:behaviors>
          <w:behavior w:val="content"/>
        </w:behaviors>
        <w:guid w:val="{3A93CD4F-3E1A-431F-BF9D-ADD192550175}"/>
      </w:docPartPr>
      <w:docPartBody>
        <w:p w:rsidR="00F13448" w:rsidP="00F13448">
          <w:pPr>
            <w:pStyle w:val="2182127C636E492194A1E08FA815ECC5"/>
          </w:pPr>
          <w:r w:rsidRPr="00EB581A">
            <w:rPr>
              <w:rStyle w:val="PlaceholderText"/>
            </w:rPr>
            <w:t>Click or tap here to enter text.</w:t>
          </w:r>
        </w:p>
      </w:docPartBody>
    </w:docPart>
    <w:docPart>
      <w:docPartPr>
        <w:name w:val="E2DC63118F8F4047A8A1AF17AFD1B964"/>
        <w:category>
          <w:name w:val="General"/>
          <w:gallery w:val="placeholder"/>
        </w:category>
        <w:types>
          <w:type w:val="bbPlcHdr"/>
        </w:types>
        <w:behaviors>
          <w:behavior w:val="content"/>
        </w:behaviors>
        <w:guid w:val="{5112CD55-E263-4A2B-A2C2-1CD1A84E2B0C}"/>
      </w:docPartPr>
      <w:docPartBody>
        <w:p w:rsidR="00F13448" w:rsidP="00F13448">
          <w:pPr>
            <w:pStyle w:val="E2DC63118F8F4047A8A1AF17AFD1B964"/>
          </w:pPr>
          <w:r w:rsidRPr="00C43D6B">
            <w:rPr>
              <w:rStyle w:val="PlaceholderText"/>
            </w:rPr>
            <w:t>Click or tap here to enter text.</w:t>
          </w:r>
        </w:p>
      </w:docPartBody>
    </w:docPart>
    <w:docPart>
      <w:docPartPr>
        <w:name w:val="7F00514887FC4E4EB322EA2DE67574B0"/>
        <w:category>
          <w:name w:val="General"/>
          <w:gallery w:val="placeholder"/>
        </w:category>
        <w:types>
          <w:type w:val="bbPlcHdr"/>
        </w:types>
        <w:behaviors>
          <w:behavior w:val="content"/>
        </w:behaviors>
        <w:guid w:val="{AAD2E572-3C57-43E7-90AE-10E8A6745A08}"/>
      </w:docPartPr>
      <w:docPartBody>
        <w:p w:rsidR="00F13448" w:rsidP="00F13448">
          <w:pPr>
            <w:pStyle w:val="7F00514887FC4E4EB322EA2DE67574B0"/>
          </w:pPr>
          <w:r w:rsidRPr="00EB581A">
            <w:rPr>
              <w:rStyle w:val="PlaceholderText"/>
            </w:rPr>
            <w:t>Click or tap here to enter text.</w:t>
          </w:r>
        </w:p>
      </w:docPartBody>
    </w:docPart>
    <w:docPart>
      <w:docPartPr>
        <w:name w:val="12B42FD09A424D85A3FDB09248148CBC"/>
        <w:category>
          <w:name w:val="General"/>
          <w:gallery w:val="placeholder"/>
        </w:category>
        <w:types>
          <w:type w:val="bbPlcHdr"/>
        </w:types>
        <w:behaviors>
          <w:behavior w:val="content"/>
        </w:behaviors>
        <w:guid w:val="{4CFD8DC5-B66D-477E-8C66-025C50C5600A}"/>
      </w:docPartPr>
      <w:docPartBody>
        <w:p w:rsidR="00F13448" w:rsidP="00F13448">
          <w:pPr>
            <w:pStyle w:val="12B42FD09A424D85A3FDB09248148CBC"/>
          </w:pPr>
          <w:r w:rsidRPr="00C43D6B">
            <w:rPr>
              <w:rStyle w:val="PlaceholderText"/>
            </w:rPr>
            <w:t>Click or tap here to enter text.</w:t>
          </w:r>
        </w:p>
      </w:docPartBody>
    </w:docPart>
    <w:docPart>
      <w:docPartPr>
        <w:name w:val="6A2E0CF40B154BA480DCA22C577636B8"/>
        <w:category>
          <w:name w:val="General"/>
          <w:gallery w:val="placeholder"/>
        </w:category>
        <w:types>
          <w:type w:val="bbPlcHdr"/>
        </w:types>
        <w:behaviors>
          <w:behavior w:val="content"/>
        </w:behaviors>
        <w:guid w:val="{B4181432-97FF-43FE-88FF-E23C4A91EF32}"/>
      </w:docPartPr>
      <w:docPartBody>
        <w:p w:rsidR="00F13448" w:rsidP="00F13448">
          <w:pPr>
            <w:pStyle w:val="6A2E0CF40B154BA480DCA22C577636B8"/>
          </w:pPr>
          <w:r w:rsidRPr="00EB581A">
            <w:rPr>
              <w:rStyle w:val="PlaceholderText"/>
            </w:rPr>
            <w:t>Click or tap here to enter text.</w:t>
          </w:r>
        </w:p>
      </w:docPartBody>
    </w:docPart>
    <w:docPart>
      <w:docPartPr>
        <w:name w:val="DC9EC253CE9B47C68EBDBAA3F1067B41"/>
        <w:category>
          <w:name w:val="General"/>
          <w:gallery w:val="placeholder"/>
        </w:category>
        <w:types>
          <w:type w:val="bbPlcHdr"/>
        </w:types>
        <w:behaviors>
          <w:behavior w:val="content"/>
        </w:behaviors>
        <w:guid w:val="{F6143630-99CF-49CA-A188-ABB8B3A3CC80}"/>
      </w:docPartPr>
      <w:docPartBody>
        <w:p w:rsidR="00F13448" w:rsidP="00F13448">
          <w:pPr>
            <w:pStyle w:val="DC9EC253CE9B47C68EBDBAA3F1067B41"/>
          </w:pPr>
          <w:r w:rsidRPr="00C43D6B">
            <w:rPr>
              <w:rStyle w:val="PlaceholderText"/>
            </w:rPr>
            <w:t>Click or tap here to enter text.</w:t>
          </w:r>
        </w:p>
      </w:docPartBody>
    </w:docPart>
    <w:docPart>
      <w:docPartPr>
        <w:name w:val="0740FD0AE80A4D9AB92B28DDF4F80FDB"/>
        <w:category>
          <w:name w:val="General"/>
          <w:gallery w:val="placeholder"/>
        </w:category>
        <w:types>
          <w:type w:val="bbPlcHdr"/>
        </w:types>
        <w:behaviors>
          <w:behavior w:val="content"/>
        </w:behaviors>
        <w:guid w:val="{496B5936-FAE2-4307-929E-B97433F61E5E}"/>
      </w:docPartPr>
      <w:docPartBody>
        <w:p w:rsidR="00F13448" w:rsidP="00F13448">
          <w:pPr>
            <w:pStyle w:val="0740FD0AE80A4D9AB92B28DDF4F80FDB"/>
          </w:pPr>
          <w:r w:rsidRPr="00EB581A">
            <w:rPr>
              <w:rStyle w:val="PlaceholderText"/>
            </w:rPr>
            <w:t>Click or tap here to enter text.</w:t>
          </w:r>
        </w:p>
      </w:docPartBody>
    </w:docPart>
    <w:docPart>
      <w:docPartPr>
        <w:name w:val="6C0CC3F8343A4393924AF30E605C5AB3"/>
        <w:category>
          <w:name w:val="General"/>
          <w:gallery w:val="placeholder"/>
        </w:category>
        <w:types>
          <w:type w:val="bbPlcHdr"/>
        </w:types>
        <w:behaviors>
          <w:behavior w:val="content"/>
        </w:behaviors>
        <w:guid w:val="{23398491-4BF2-4DD4-A518-E0403DEE23E8}"/>
      </w:docPartPr>
      <w:docPartBody>
        <w:p w:rsidR="00F13448" w:rsidP="00F13448">
          <w:pPr>
            <w:pStyle w:val="6C0CC3F8343A4393924AF30E605C5AB3"/>
          </w:pPr>
          <w:r w:rsidRPr="00C43D6B">
            <w:rPr>
              <w:rStyle w:val="PlaceholderText"/>
            </w:rPr>
            <w:t>Click or tap here to enter text.</w:t>
          </w:r>
        </w:p>
      </w:docPartBody>
    </w:docPart>
    <w:docPart>
      <w:docPartPr>
        <w:name w:val="509AD6DBD8D24DAC8A6603126715AFF9"/>
        <w:category>
          <w:name w:val="General"/>
          <w:gallery w:val="placeholder"/>
        </w:category>
        <w:types>
          <w:type w:val="bbPlcHdr"/>
        </w:types>
        <w:behaviors>
          <w:behavior w:val="content"/>
        </w:behaviors>
        <w:guid w:val="{5D003F7B-7634-46E1-A439-D363135E3E45}"/>
      </w:docPartPr>
      <w:docPartBody>
        <w:p w:rsidR="00F13448" w:rsidP="00F13448">
          <w:pPr>
            <w:pStyle w:val="509AD6DBD8D24DAC8A6603126715AFF9"/>
          </w:pPr>
          <w:r>
            <w:rPr>
              <w:rStyle w:val="PlaceholderText"/>
            </w:rPr>
            <w:t>Click or tap here to enter text.</w:t>
          </w:r>
        </w:p>
      </w:docPartBody>
    </w:docPart>
    <w:docPart>
      <w:docPartPr>
        <w:name w:val="60E62A5973BE4829BA95CA0A4CE857A5"/>
        <w:category>
          <w:name w:val="General"/>
          <w:gallery w:val="placeholder"/>
        </w:category>
        <w:types>
          <w:type w:val="bbPlcHdr"/>
        </w:types>
        <w:behaviors>
          <w:behavior w:val="content"/>
        </w:behaviors>
        <w:guid w:val="{B25693A2-AECA-4687-AB62-B03FB09B0593}"/>
      </w:docPartPr>
      <w:docPartBody>
        <w:p w:rsidR="00F13448" w:rsidP="00F13448">
          <w:pPr>
            <w:pStyle w:val="60E62A5973BE4829BA95CA0A4CE857A5"/>
          </w:pPr>
          <w:r w:rsidRPr="00EB581A">
            <w:rPr>
              <w:rStyle w:val="PlaceholderText"/>
            </w:rPr>
            <w:t>Click or tap here to enter text.</w:t>
          </w:r>
        </w:p>
      </w:docPartBody>
    </w:docPart>
    <w:docPart>
      <w:docPartPr>
        <w:name w:val="F7A5DC60E23D4BFEB1119B6651859B9D"/>
        <w:category>
          <w:name w:val="General"/>
          <w:gallery w:val="placeholder"/>
        </w:category>
        <w:types>
          <w:type w:val="bbPlcHdr"/>
        </w:types>
        <w:behaviors>
          <w:behavior w:val="content"/>
        </w:behaviors>
        <w:guid w:val="{A1577C55-0304-476D-9F47-4704C8969907}"/>
      </w:docPartPr>
      <w:docPartBody>
        <w:p w:rsidR="00F13448" w:rsidP="00F13448">
          <w:pPr>
            <w:pStyle w:val="F7A5DC60E23D4BFEB1119B6651859B9D"/>
          </w:pPr>
          <w:r>
            <w:rPr>
              <w:rStyle w:val="PlaceholderText"/>
            </w:rPr>
            <w:t>Click or tap here to enter text.</w:t>
          </w:r>
        </w:p>
      </w:docPartBody>
    </w:docPart>
    <w:docPart>
      <w:docPartPr>
        <w:name w:val="CCD85973337A4286B997D4B9F8F16691"/>
        <w:category>
          <w:name w:val="General"/>
          <w:gallery w:val="placeholder"/>
        </w:category>
        <w:types>
          <w:type w:val="bbPlcHdr"/>
        </w:types>
        <w:behaviors>
          <w:behavior w:val="content"/>
        </w:behaviors>
        <w:guid w:val="{D2AA5836-A2BD-4FF0-B6D4-23841B5BF205}"/>
      </w:docPartPr>
      <w:docPartBody>
        <w:p w:rsidR="00F13448" w:rsidP="00F13448">
          <w:pPr>
            <w:pStyle w:val="CCD85973337A4286B997D4B9F8F16691"/>
          </w:pPr>
          <w:r w:rsidRPr="00EB581A">
            <w:rPr>
              <w:rStyle w:val="PlaceholderText"/>
            </w:rPr>
            <w:t>Click or tap here to enter text.</w:t>
          </w:r>
        </w:p>
      </w:docPartBody>
    </w:docPart>
    <w:docPart>
      <w:docPartPr>
        <w:name w:val="0BBE5A6244A74724AD50CAD0E1F3FAC8"/>
        <w:category>
          <w:name w:val="General"/>
          <w:gallery w:val="placeholder"/>
        </w:category>
        <w:types>
          <w:type w:val="bbPlcHdr"/>
        </w:types>
        <w:behaviors>
          <w:behavior w:val="content"/>
        </w:behaviors>
        <w:guid w:val="{31281F0A-6D7E-427B-9EF1-2142CFD04737}"/>
      </w:docPartPr>
      <w:docPartBody>
        <w:p w:rsidR="00F13448" w:rsidP="00F13448">
          <w:pPr>
            <w:pStyle w:val="0BBE5A6244A74724AD50CAD0E1F3FAC8"/>
          </w:pPr>
          <w:r>
            <w:rPr>
              <w:rStyle w:val="PlaceholderText"/>
            </w:rPr>
            <w:t>Click or tap here to enter text.</w:t>
          </w:r>
        </w:p>
      </w:docPartBody>
    </w:docPart>
    <w:docPart>
      <w:docPartPr>
        <w:name w:val="BBEDD1E66C904488B1FD1543FB12CC8D"/>
        <w:category>
          <w:name w:val="General"/>
          <w:gallery w:val="placeholder"/>
        </w:category>
        <w:types>
          <w:type w:val="bbPlcHdr"/>
        </w:types>
        <w:behaviors>
          <w:behavior w:val="content"/>
        </w:behaviors>
        <w:guid w:val="{3C0AB43A-D7D0-462F-AAF2-206FE1640820}"/>
      </w:docPartPr>
      <w:docPartBody>
        <w:p w:rsidR="00F13448" w:rsidP="00F13448">
          <w:pPr>
            <w:pStyle w:val="BBEDD1E66C904488B1FD1543FB12CC8D"/>
          </w:pPr>
          <w:r w:rsidRPr="00EB581A">
            <w:rPr>
              <w:rStyle w:val="PlaceholderText"/>
            </w:rPr>
            <w:t>Click or tap here to enter text.</w:t>
          </w:r>
        </w:p>
      </w:docPartBody>
    </w:docPart>
    <w:docPart>
      <w:docPartPr>
        <w:name w:val="1B0F0726369241A29EB1286CEEFEA226"/>
        <w:category>
          <w:name w:val="General"/>
          <w:gallery w:val="placeholder"/>
        </w:category>
        <w:types>
          <w:type w:val="bbPlcHdr"/>
        </w:types>
        <w:behaviors>
          <w:behavior w:val="content"/>
        </w:behaviors>
        <w:guid w:val="{B8EE8827-30FB-4187-BC4B-8548CB2D72EE}"/>
      </w:docPartPr>
      <w:docPartBody>
        <w:p w:rsidR="00F13448" w:rsidP="00F13448">
          <w:pPr>
            <w:pStyle w:val="1B0F0726369241A29EB1286CEEFEA226"/>
          </w:pPr>
          <w:r w:rsidRPr="00C43D6B">
            <w:rPr>
              <w:rStyle w:val="PlaceholderText"/>
            </w:rPr>
            <w:t>Click or tap here to enter text.</w:t>
          </w:r>
        </w:p>
      </w:docPartBody>
    </w:docPart>
    <w:docPart>
      <w:docPartPr>
        <w:name w:val="D5942DC1B322499CAA0CC4FFF6312F22"/>
        <w:category>
          <w:name w:val="General"/>
          <w:gallery w:val="placeholder"/>
        </w:category>
        <w:types>
          <w:type w:val="bbPlcHdr"/>
        </w:types>
        <w:behaviors>
          <w:behavior w:val="content"/>
        </w:behaviors>
        <w:guid w:val="{BF95A848-386F-4025-8333-546BA2400688}"/>
      </w:docPartPr>
      <w:docPartBody>
        <w:p w:rsidR="00F13448" w:rsidP="00F13448">
          <w:pPr>
            <w:pStyle w:val="D5942DC1B322499CAA0CC4FFF6312F22"/>
          </w:pPr>
          <w:r w:rsidRPr="00EB581A">
            <w:rPr>
              <w:rStyle w:val="PlaceholderText"/>
            </w:rPr>
            <w:t>Click or tap here to enter text.</w:t>
          </w:r>
        </w:p>
      </w:docPartBody>
    </w:docPart>
    <w:docPart>
      <w:docPartPr>
        <w:name w:val="D3D85097B29D47C190D233F1160232CC"/>
        <w:category>
          <w:name w:val="General"/>
          <w:gallery w:val="placeholder"/>
        </w:category>
        <w:types>
          <w:type w:val="bbPlcHdr"/>
        </w:types>
        <w:behaviors>
          <w:behavior w:val="content"/>
        </w:behaviors>
        <w:guid w:val="{08CA4683-ACCB-4BA7-856F-8C7F667AD5AA}"/>
      </w:docPartPr>
      <w:docPartBody>
        <w:p w:rsidR="00F13448" w:rsidP="00F13448">
          <w:pPr>
            <w:pStyle w:val="D3D85097B29D47C190D233F1160232CC"/>
          </w:pPr>
          <w:r w:rsidRPr="00EB581A">
            <w:rPr>
              <w:rStyle w:val="PlaceholderText"/>
            </w:rPr>
            <w:t>Click or tap here to enter text.</w:t>
          </w:r>
        </w:p>
      </w:docPartBody>
    </w:docPart>
    <w:docPart>
      <w:docPartPr>
        <w:name w:val="151CDE77DBE446DFB8C55B99A5FAA785"/>
        <w:category>
          <w:name w:val="General"/>
          <w:gallery w:val="placeholder"/>
        </w:category>
        <w:types>
          <w:type w:val="bbPlcHdr"/>
        </w:types>
        <w:behaviors>
          <w:behavior w:val="content"/>
        </w:behaviors>
        <w:guid w:val="{A57785B0-BB2E-48ED-814D-9C505EFF626B}"/>
      </w:docPartPr>
      <w:docPartBody>
        <w:p w:rsidR="00F13448" w:rsidP="00F13448">
          <w:pPr>
            <w:pStyle w:val="151CDE77DBE446DFB8C55B99A5FAA785"/>
          </w:pPr>
          <w:r>
            <w:rPr>
              <w:rStyle w:val="PlaceholderText"/>
            </w:rPr>
            <w:t>Click or tap here to enter text.</w:t>
          </w:r>
        </w:p>
      </w:docPartBody>
    </w:docPart>
    <w:docPart>
      <w:docPartPr>
        <w:name w:val="ED757D0DA3B648DC87FF2EFDB59116D7"/>
        <w:category>
          <w:name w:val="General"/>
          <w:gallery w:val="placeholder"/>
        </w:category>
        <w:types>
          <w:type w:val="bbPlcHdr"/>
        </w:types>
        <w:behaviors>
          <w:behavior w:val="content"/>
        </w:behaviors>
        <w:guid w:val="{A99FC1EE-D003-4D71-BB6F-B72B32B6D388}"/>
      </w:docPartPr>
      <w:docPartBody>
        <w:p w:rsidR="00F13448" w:rsidP="00F13448">
          <w:pPr>
            <w:pStyle w:val="ED757D0DA3B648DC87FF2EFDB59116D7"/>
          </w:pPr>
          <w:r w:rsidRPr="00EB581A">
            <w:rPr>
              <w:rStyle w:val="PlaceholderText"/>
            </w:rPr>
            <w:t>Click or tap here to enter text.</w:t>
          </w:r>
        </w:p>
      </w:docPartBody>
    </w:docPart>
    <w:docPart>
      <w:docPartPr>
        <w:name w:val="3AF8968B4FF64923996F3BB5167298A4"/>
        <w:category>
          <w:name w:val="General"/>
          <w:gallery w:val="placeholder"/>
        </w:category>
        <w:types>
          <w:type w:val="bbPlcHdr"/>
        </w:types>
        <w:behaviors>
          <w:behavior w:val="content"/>
        </w:behaviors>
        <w:guid w:val="{4F5E78FB-E675-4F43-8D81-1B9CE21A5701}"/>
      </w:docPartPr>
      <w:docPartBody>
        <w:p w:rsidR="00F13448" w:rsidP="00F13448">
          <w:pPr>
            <w:pStyle w:val="3AF8968B4FF64923996F3BB5167298A4"/>
          </w:pPr>
          <w:r w:rsidRPr="00EB581A">
            <w:rPr>
              <w:rStyle w:val="PlaceholderText"/>
            </w:rPr>
            <w:t>Click or tap here to enter text.</w:t>
          </w:r>
        </w:p>
      </w:docPartBody>
    </w:docPart>
    <w:docPart>
      <w:docPartPr>
        <w:name w:val="CC330F5B611545868330B8539EDB70C6"/>
        <w:category>
          <w:name w:val="General"/>
          <w:gallery w:val="placeholder"/>
        </w:category>
        <w:types>
          <w:type w:val="bbPlcHdr"/>
        </w:types>
        <w:behaviors>
          <w:behavior w:val="content"/>
        </w:behaviors>
        <w:guid w:val="{29B039F9-BE57-4DAF-8350-0FCC7888B42C}"/>
      </w:docPartPr>
      <w:docPartBody>
        <w:p w:rsidR="00F13448" w:rsidP="00F13448">
          <w:pPr>
            <w:pStyle w:val="CC330F5B611545868330B8539EDB70C6"/>
          </w:pPr>
          <w:r>
            <w:rPr>
              <w:rStyle w:val="PlaceholderText"/>
            </w:rPr>
            <w:t>Click or tap here to enter text.</w:t>
          </w:r>
        </w:p>
      </w:docPartBody>
    </w:docPart>
    <w:docPart>
      <w:docPartPr>
        <w:name w:val="8059E202A0914E7CBFFE3C1A2FFE6CCE"/>
        <w:category>
          <w:name w:val="General"/>
          <w:gallery w:val="placeholder"/>
        </w:category>
        <w:types>
          <w:type w:val="bbPlcHdr"/>
        </w:types>
        <w:behaviors>
          <w:behavior w:val="content"/>
        </w:behaviors>
        <w:guid w:val="{714578A2-039E-444C-B3F5-1B2FE02C274E}"/>
      </w:docPartPr>
      <w:docPartBody>
        <w:p w:rsidR="00F13448" w:rsidP="00F13448">
          <w:pPr>
            <w:pStyle w:val="8059E202A0914E7CBFFE3C1A2FFE6CCE"/>
          </w:pPr>
          <w:r w:rsidRPr="00EB581A">
            <w:rPr>
              <w:rStyle w:val="PlaceholderText"/>
            </w:rPr>
            <w:t>Click or tap here to enter text.</w:t>
          </w:r>
        </w:p>
      </w:docPartBody>
    </w:docPart>
    <w:docPart>
      <w:docPartPr>
        <w:name w:val="90B2039C585243E7AB7FDDF80474C1BD"/>
        <w:category>
          <w:name w:val="General"/>
          <w:gallery w:val="placeholder"/>
        </w:category>
        <w:types>
          <w:type w:val="bbPlcHdr"/>
        </w:types>
        <w:behaviors>
          <w:behavior w:val="content"/>
        </w:behaviors>
        <w:guid w:val="{D0658040-96A0-47AA-8B37-E8977F315A0A}"/>
      </w:docPartPr>
      <w:docPartBody>
        <w:p w:rsidR="00F13448" w:rsidP="00F13448">
          <w:pPr>
            <w:pStyle w:val="90B2039C585243E7AB7FDDF80474C1BD"/>
          </w:pPr>
          <w:r>
            <w:rPr>
              <w:rStyle w:val="PlaceholderText"/>
            </w:rPr>
            <w:t>Click or tap here to enter text.</w:t>
          </w:r>
        </w:p>
      </w:docPartBody>
    </w:docPart>
    <w:docPart>
      <w:docPartPr>
        <w:name w:val="1084E87DB3984A528CA3A1E73110CDC9"/>
        <w:category>
          <w:name w:val="General"/>
          <w:gallery w:val="placeholder"/>
        </w:category>
        <w:types>
          <w:type w:val="bbPlcHdr"/>
        </w:types>
        <w:behaviors>
          <w:behavior w:val="content"/>
        </w:behaviors>
        <w:guid w:val="{06325630-7A5B-4302-B677-E7CA71DFDBB7}"/>
      </w:docPartPr>
      <w:docPartBody>
        <w:p w:rsidR="00F13448" w:rsidP="00F13448">
          <w:pPr>
            <w:pStyle w:val="1084E87DB3984A528CA3A1E73110CDC9"/>
          </w:pPr>
          <w:r w:rsidRPr="00EB581A">
            <w:rPr>
              <w:rStyle w:val="PlaceholderText"/>
            </w:rPr>
            <w:t>Click or tap here to enter text.</w:t>
          </w:r>
        </w:p>
      </w:docPartBody>
    </w:docPart>
    <w:docPart>
      <w:docPartPr>
        <w:name w:val="E60578E6B31A425AB17E23DE6597CDC0"/>
        <w:category>
          <w:name w:val="General"/>
          <w:gallery w:val="placeholder"/>
        </w:category>
        <w:types>
          <w:type w:val="bbPlcHdr"/>
        </w:types>
        <w:behaviors>
          <w:behavior w:val="content"/>
        </w:behaviors>
        <w:guid w:val="{61BA3568-8241-43BB-A4E9-77ED7EAF97F0}"/>
      </w:docPartPr>
      <w:docPartBody>
        <w:p w:rsidR="00F13448" w:rsidP="00F13448">
          <w:pPr>
            <w:pStyle w:val="E60578E6B31A425AB17E23DE6597CDC0"/>
          </w:pPr>
          <w:r>
            <w:rPr>
              <w:rStyle w:val="PlaceholderText"/>
            </w:rPr>
            <w:t>Click or tap here to enter text.</w:t>
          </w:r>
        </w:p>
      </w:docPartBody>
    </w:docPart>
    <w:docPart>
      <w:docPartPr>
        <w:name w:val="C99B200BA98645F78D1FCEECF4555793"/>
        <w:category>
          <w:name w:val="General"/>
          <w:gallery w:val="placeholder"/>
        </w:category>
        <w:types>
          <w:type w:val="bbPlcHdr"/>
        </w:types>
        <w:behaviors>
          <w:behavior w:val="content"/>
        </w:behaviors>
        <w:guid w:val="{7BB2720B-0020-4873-A68A-DE3DD589FCE3}"/>
      </w:docPartPr>
      <w:docPartBody>
        <w:p w:rsidR="00F13448" w:rsidP="00F13448">
          <w:pPr>
            <w:pStyle w:val="C99B200BA98645F78D1FCEECF4555793"/>
          </w:pPr>
          <w:r>
            <w:rPr>
              <w:rStyle w:val="PlaceholderText"/>
            </w:rPr>
            <w:t>Click or tap here to enter text.</w:t>
          </w:r>
        </w:p>
      </w:docPartBody>
    </w:docPart>
    <w:docPart>
      <w:docPartPr>
        <w:name w:val="75DFEE58E84A4BEA81928C1FF7C49AAA"/>
        <w:category>
          <w:name w:val="General"/>
          <w:gallery w:val="placeholder"/>
        </w:category>
        <w:types>
          <w:type w:val="bbPlcHdr"/>
        </w:types>
        <w:behaviors>
          <w:behavior w:val="content"/>
        </w:behaviors>
        <w:guid w:val="{294DB5CF-74B0-40FC-9FEB-1B804015FA23}"/>
      </w:docPartPr>
      <w:docPartBody>
        <w:p w:rsidR="00F13448" w:rsidP="00F13448">
          <w:pPr>
            <w:pStyle w:val="75DFEE58E84A4BEA81928C1FF7C49AAA"/>
          </w:pPr>
          <w:r w:rsidRPr="00EB581A">
            <w:rPr>
              <w:rStyle w:val="PlaceholderText"/>
            </w:rPr>
            <w:t>Click or tap here to enter text.</w:t>
          </w:r>
        </w:p>
      </w:docPartBody>
    </w:docPart>
    <w:docPart>
      <w:docPartPr>
        <w:name w:val="72E30C2E1C14408485479D8F4B5F8646"/>
        <w:category>
          <w:name w:val="General"/>
          <w:gallery w:val="placeholder"/>
        </w:category>
        <w:types>
          <w:type w:val="bbPlcHdr"/>
        </w:types>
        <w:behaviors>
          <w:behavior w:val="content"/>
        </w:behaviors>
        <w:guid w:val="{9AEB3E5E-7327-443B-8C9B-6D02A7E3BC54}"/>
      </w:docPartPr>
      <w:docPartBody>
        <w:p w:rsidR="00F13448" w:rsidP="00F13448">
          <w:pPr>
            <w:pStyle w:val="72E30C2E1C14408485479D8F4B5F8646"/>
          </w:pPr>
          <w:r w:rsidRPr="00EB581A">
            <w:rPr>
              <w:rStyle w:val="PlaceholderText"/>
            </w:rPr>
            <w:t>Click or tap here to enter text.</w:t>
          </w:r>
        </w:p>
      </w:docPartBody>
    </w:docPart>
    <w:docPart>
      <w:docPartPr>
        <w:name w:val="84296BA29CC041ACA5C8E5056B08906B"/>
        <w:category>
          <w:name w:val="General"/>
          <w:gallery w:val="placeholder"/>
        </w:category>
        <w:types>
          <w:type w:val="bbPlcHdr"/>
        </w:types>
        <w:behaviors>
          <w:behavior w:val="content"/>
        </w:behaviors>
        <w:guid w:val="{11A2B637-F733-4734-9D72-0B093F52927A}"/>
      </w:docPartPr>
      <w:docPartBody>
        <w:p w:rsidR="00F13448" w:rsidP="00F13448">
          <w:pPr>
            <w:pStyle w:val="84296BA29CC041ACA5C8E5056B08906B"/>
          </w:pPr>
          <w:r>
            <w:rPr>
              <w:rStyle w:val="PlaceholderText"/>
            </w:rPr>
            <w:t>Click or tap here to enter text.</w:t>
          </w:r>
        </w:p>
      </w:docPartBody>
    </w:docPart>
    <w:docPart>
      <w:docPartPr>
        <w:name w:val="7F78AD64955D49DB9BF9DAB97B993BD1"/>
        <w:category>
          <w:name w:val="General"/>
          <w:gallery w:val="placeholder"/>
        </w:category>
        <w:types>
          <w:type w:val="bbPlcHdr"/>
        </w:types>
        <w:behaviors>
          <w:behavior w:val="content"/>
        </w:behaviors>
        <w:guid w:val="{E7BB9D2F-9A6A-4C5E-AD87-8FBBA534491B}"/>
      </w:docPartPr>
      <w:docPartBody>
        <w:p w:rsidR="00F13448" w:rsidP="00F13448">
          <w:pPr>
            <w:pStyle w:val="7F78AD64955D49DB9BF9DAB97B993BD1"/>
          </w:pPr>
          <w:r w:rsidRPr="00EB581A">
            <w:rPr>
              <w:rStyle w:val="PlaceholderText"/>
            </w:rPr>
            <w:t>Click or tap here to enter text.</w:t>
          </w:r>
        </w:p>
      </w:docPartBody>
    </w:docPart>
    <w:docPart>
      <w:docPartPr>
        <w:name w:val="49C88126D8BE45CE87E25F4DA2008A09"/>
        <w:category>
          <w:name w:val="General"/>
          <w:gallery w:val="placeholder"/>
        </w:category>
        <w:types>
          <w:type w:val="bbPlcHdr"/>
        </w:types>
        <w:behaviors>
          <w:behavior w:val="content"/>
        </w:behaviors>
        <w:guid w:val="{283CFD90-525A-4577-B1AE-2FA536030C33}"/>
      </w:docPartPr>
      <w:docPartBody>
        <w:p w:rsidR="00F13448" w:rsidP="00F13448">
          <w:pPr>
            <w:pStyle w:val="49C88126D8BE45CE87E25F4DA2008A09"/>
          </w:pPr>
          <w:r w:rsidRPr="00C43D6B">
            <w:rPr>
              <w:rStyle w:val="PlaceholderText"/>
            </w:rPr>
            <w:t>Click or tap here to enter text.</w:t>
          </w:r>
        </w:p>
      </w:docPartBody>
    </w:docPart>
    <w:docPart>
      <w:docPartPr>
        <w:name w:val="4A649EB145584A6493F6117AB50361D4"/>
        <w:category>
          <w:name w:val="General"/>
          <w:gallery w:val="placeholder"/>
        </w:category>
        <w:types>
          <w:type w:val="bbPlcHdr"/>
        </w:types>
        <w:behaviors>
          <w:behavior w:val="content"/>
        </w:behaviors>
        <w:guid w:val="{897953ED-8A8B-411A-B6EE-621C3FAE2A97}"/>
      </w:docPartPr>
      <w:docPartBody>
        <w:p w:rsidR="00F13448" w:rsidP="00F13448">
          <w:pPr>
            <w:pStyle w:val="4A649EB145584A6493F6117AB50361D4"/>
          </w:pPr>
          <w:r w:rsidRPr="00EB581A">
            <w:rPr>
              <w:rStyle w:val="PlaceholderText"/>
            </w:rPr>
            <w:t>Click or tap here to enter text.</w:t>
          </w:r>
        </w:p>
      </w:docPartBody>
    </w:docPart>
    <w:docPart>
      <w:docPartPr>
        <w:name w:val="9C3B8C2184764F779779A60651F4B373"/>
        <w:category>
          <w:name w:val="General"/>
          <w:gallery w:val="placeholder"/>
        </w:category>
        <w:types>
          <w:type w:val="bbPlcHdr"/>
        </w:types>
        <w:behaviors>
          <w:behavior w:val="content"/>
        </w:behaviors>
        <w:guid w:val="{A0D08535-612F-441E-87E6-8B6AD4267816}"/>
      </w:docPartPr>
      <w:docPartBody>
        <w:p w:rsidR="00F13448" w:rsidP="00F13448">
          <w:pPr>
            <w:pStyle w:val="9C3B8C2184764F779779A60651F4B373"/>
          </w:pPr>
          <w:r w:rsidRPr="00C43D6B">
            <w:rPr>
              <w:rStyle w:val="PlaceholderText"/>
            </w:rPr>
            <w:t>Click or tap here to enter text.</w:t>
          </w:r>
        </w:p>
      </w:docPartBody>
    </w:docPart>
    <w:docPart>
      <w:docPartPr>
        <w:name w:val="EFA4C7F862374FFA85B49460ECB5F642"/>
        <w:category>
          <w:name w:val="General"/>
          <w:gallery w:val="placeholder"/>
        </w:category>
        <w:types>
          <w:type w:val="bbPlcHdr"/>
        </w:types>
        <w:behaviors>
          <w:behavior w:val="content"/>
        </w:behaviors>
        <w:guid w:val="{514C7A9D-6114-4ABD-A984-B9FA94FCDB9A}"/>
      </w:docPartPr>
      <w:docPartBody>
        <w:p w:rsidR="00F13448" w:rsidP="00F13448">
          <w:pPr>
            <w:pStyle w:val="EFA4C7F862374FFA85B49460ECB5F642"/>
          </w:pPr>
          <w:r>
            <w:rPr>
              <w:rStyle w:val="PlaceholderText"/>
            </w:rPr>
            <w:t>Click or tap here to enter text.</w:t>
          </w:r>
        </w:p>
      </w:docPartBody>
    </w:docPart>
    <w:docPart>
      <w:docPartPr>
        <w:name w:val="DC45E97780324CA59CBF9A3678C33927"/>
        <w:category>
          <w:name w:val="General"/>
          <w:gallery w:val="placeholder"/>
        </w:category>
        <w:types>
          <w:type w:val="bbPlcHdr"/>
        </w:types>
        <w:behaviors>
          <w:behavior w:val="content"/>
        </w:behaviors>
        <w:guid w:val="{A7BD1D75-D8ED-4A23-B2AA-6CFA30634FEB}"/>
      </w:docPartPr>
      <w:docPartBody>
        <w:p w:rsidR="00F13448" w:rsidP="00F13448">
          <w:pPr>
            <w:pStyle w:val="DC45E97780324CA59CBF9A3678C33927"/>
          </w:pPr>
          <w:r w:rsidRPr="00EB581A">
            <w:rPr>
              <w:rStyle w:val="PlaceholderText"/>
            </w:rPr>
            <w:t>Click or tap here to enter text.</w:t>
          </w:r>
        </w:p>
      </w:docPartBody>
    </w:docPart>
    <w:docPart>
      <w:docPartPr>
        <w:name w:val="A71EA1FCFAF1492AAD044EC004549576"/>
        <w:category>
          <w:name w:val="General"/>
          <w:gallery w:val="placeholder"/>
        </w:category>
        <w:types>
          <w:type w:val="bbPlcHdr"/>
        </w:types>
        <w:behaviors>
          <w:behavior w:val="content"/>
        </w:behaviors>
        <w:guid w:val="{F5A4619D-5E5A-498A-9C2F-08CEFEB39205}"/>
      </w:docPartPr>
      <w:docPartBody>
        <w:p w:rsidR="00F13448" w:rsidP="00F13448">
          <w:pPr>
            <w:pStyle w:val="A71EA1FCFAF1492AAD044EC004549576"/>
          </w:pPr>
          <w:r w:rsidRPr="00C43D6B">
            <w:rPr>
              <w:rStyle w:val="PlaceholderText"/>
            </w:rPr>
            <w:t>Click or tap here to enter text.</w:t>
          </w:r>
        </w:p>
      </w:docPartBody>
    </w:docPart>
    <w:docPart>
      <w:docPartPr>
        <w:name w:val="D27E59814EFF41B291C24BDBD855F99F"/>
        <w:category>
          <w:name w:val="General"/>
          <w:gallery w:val="placeholder"/>
        </w:category>
        <w:types>
          <w:type w:val="bbPlcHdr"/>
        </w:types>
        <w:behaviors>
          <w:behavior w:val="content"/>
        </w:behaviors>
        <w:guid w:val="{7BB2B00B-89FF-49EE-8C6F-D36E6F43D86B}"/>
      </w:docPartPr>
      <w:docPartBody>
        <w:p w:rsidR="00F13448" w:rsidP="00F13448">
          <w:pPr>
            <w:pStyle w:val="D27E59814EFF41B291C24BDBD855F99F"/>
          </w:pPr>
          <w:r w:rsidRPr="00EB581A">
            <w:rPr>
              <w:rStyle w:val="PlaceholderText"/>
            </w:rPr>
            <w:t>Click or tap here to enter text.</w:t>
          </w:r>
        </w:p>
      </w:docPartBody>
    </w:docPart>
    <w:docPart>
      <w:docPartPr>
        <w:name w:val="214DC39269BB494593DF28BC15D93577"/>
        <w:category>
          <w:name w:val="General"/>
          <w:gallery w:val="placeholder"/>
        </w:category>
        <w:types>
          <w:type w:val="bbPlcHdr"/>
        </w:types>
        <w:behaviors>
          <w:behavior w:val="content"/>
        </w:behaviors>
        <w:guid w:val="{CFB705E0-07AA-4226-9065-9A78610EB300}"/>
      </w:docPartPr>
      <w:docPartBody>
        <w:p w:rsidR="00F13448" w:rsidP="00F13448">
          <w:pPr>
            <w:pStyle w:val="214DC39269BB494593DF28BC15D93577"/>
          </w:pPr>
          <w:r w:rsidRPr="00C43D6B">
            <w:rPr>
              <w:rStyle w:val="PlaceholderText"/>
            </w:rPr>
            <w:t>Click or tap here to enter text.</w:t>
          </w:r>
        </w:p>
      </w:docPartBody>
    </w:docPart>
    <w:docPart>
      <w:docPartPr>
        <w:name w:val="5B4C175E71F242C38B32B3CD9721D238"/>
        <w:category>
          <w:name w:val="General"/>
          <w:gallery w:val="placeholder"/>
        </w:category>
        <w:types>
          <w:type w:val="bbPlcHdr"/>
        </w:types>
        <w:behaviors>
          <w:behavior w:val="content"/>
        </w:behaviors>
        <w:guid w:val="{6C702CDE-F212-47C9-A1A2-B9E0392C2D53}"/>
      </w:docPartPr>
      <w:docPartBody>
        <w:p w:rsidR="00F13448" w:rsidP="00F13448">
          <w:pPr>
            <w:pStyle w:val="5B4C175E71F242C38B32B3CD9721D238"/>
          </w:pPr>
          <w:r w:rsidRPr="00EB581A">
            <w:rPr>
              <w:rStyle w:val="PlaceholderText"/>
            </w:rPr>
            <w:t>Click or tap here to enter text.</w:t>
          </w:r>
        </w:p>
      </w:docPartBody>
    </w:docPart>
    <w:docPart>
      <w:docPartPr>
        <w:name w:val="EEA8981B9EDA41CB84901B3FABD66326"/>
        <w:category>
          <w:name w:val="General"/>
          <w:gallery w:val="placeholder"/>
        </w:category>
        <w:types>
          <w:type w:val="bbPlcHdr"/>
        </w:types>
        <w:behaviors>
          <w:behavior w:val="content"/>
        </w:behaviors>
        <w:guid w:val="{28DE6ED9-B373-4466-B01A-BC5B44E443F0}"/>
      </w:docPartPr>
      <w:docPartBody>
        <w:p w:rsidR="00F13448" w:rsidP="00F13448">
          <w:pPr>
            <w:pStyle w:val="EEA8981B9EDA41CB84901B3FABD66326"/>
          </w:pPr>
          <w:r w:rsidRPr="00C43D6B">
            <w:rPr>
              <w:rStyle w:val="PlaceholderText"/>
            </w:rPr>
            <w:t>Click or tap here to enter text.</w:t>
          </w:r>
        </w:p>
      </w:docPartBody>
    </w:docPart>
    <w:docPart>
      <w:docPartPr>
        <w:name w:val="AF6269E1C02B4D3799DE8DC3A90FE7A5"/>
        <w:category>
          <w:name w:val="General"/>
          <w:gallery w:val="placeholder"/>
        </w:category>
        <w:types>
          <w:type w:val="bbPlcHdr"/>
        </w:types>
        <w:behaviors>
          <w:behavior w:val="content"/>
        </w:behaviors>
        <w:guid w:val="{7A0DED10-A2FB-4855-A818-1729EA169C2A}"/>
      </w:docPartPr>
      <w:docPartBody>
        <w:p w:rsidR="00F13448" w:rsidP="00F13448">
          <w:pPr>
            <w:pStyle w:val="AF6269E1C02B4D3799DE8DC3A90FE7A5"/>
          </w:pPr>
          <w:r w:rsidRPr="00EB581A">
            <w:rPr>
              <w:rStyle w:val="PlaceholderText"/>
            </w:rPr>
            <w:t>Click or tap here to enter text.</w:t>
          </w:r>
        </w:p>
      </w:docPartBody>
    </w:docPart>
    <w:docPart>
      <w:docPartPr>
        <w:name w:val="05332F9A44D642DB9084646E28A139FE"/>
        <w:category>
          <w:name w:val="General"/>
          <w:gallery w:val="placeholder"/>
        </w:category>
        <w:types>
          <w:type w:val="bbPlcHdr"/>
        </w:types>
        <w:behaviors>
          <w:behavior w:val="content"/>
        </w:behaviors>
        <w:guid w:val="{619DDA41-E47F-4FF8-8CA2-D470EBDC3B4D}"/>
      </w:docPartPr>
      <w:docPartBody>
        <w:p w:rsidR="00F13448" w:rsidP="00F13448">
          <w:pPr>
            <w:pStyle w:val="05332F9A44D642DB9084646E28A139FE"/>
          </w:pPr>
          <w:r>
            <w:rPr>
              <w:rStyle w:val="PlaceholderText"/>
            </w:rPr>
            <w:t>Click or tap here to enter text.</w:t>
          </w:r>
        </w:p>
      </w:docPartBody>
    </w:docPart>
    <w:docPart>
      <w:docPartPr>
        <w:name w:val="CBD3D32D2718442B9FBE639BDE703B03"/>
        <w:category>
          <w:name w:val="General"/>
          <w:gallery w:val="placeholder"/>
        </w:category>
        <w:types>
          <w:type w:val="bbPlcHdr"/>
        </w:types>
        <w:behaviors>
          <w:behavior w:val="content"/>
        </w:behaviors>
        <w:guid w:val="{46F86187-14B6-4D6B-AE2A-29F6B118679C}"/>
      </w:docPartPr>
      <w:docPartBody>
        <w:p w:rsidR="00F13448" w:rsidP="00F13448">
          <w:pPr>
            <w:pStyle w:val="CBD3D32D2718442B9FBE639BDE703B03"/>
          </w:pPr>
          <w:r w:rsidRPr="00EB581A">
            <w:rPr>
              <w:rStyle w:val="PlaceholderText"/>
            </w:rPr>
            <w:t>Click or tap here to enter text.</w:t>
          </w:r>
        </w:p>
      </w:docPartBody>
    </w:docPart>
    <w:docPart>
      <w:docPartPr>
        <w:name w:val="756538EDFF3A44D99A8D2B88C96BEBC6"/>
        <w:category>
          <w:name w:val="General"/>
          <w:gallery w:val="placeholder"/>
        </w:category>
        <w:types>
          <w:type w:val="bbPlcHdr"/>
        </w:types>
        <w:behaviors>
          <w:behavior w:val="content"/>
        </w:behaviors>
        <w:guid w:val="{24C702AA-4330-4306-8830-3D6BC1D23695}"/>
      </w:docPartPr>
      <w:docPartBody>
        <w:p w:rsidR="00F13448" w:rsidP="00F13448">
          <w:pPr>
            <w:pStyle w:val="756538EDFF3A44D99A8D2B88C96BEBC6"/>
          </w:pPr>
          <w:r w:rsidRPr="00EB581A">
            <w:rPr>
              <w:rStyle w:val="PlaceholderText"/>
            </w:rPr>
            <w:t>Click or tap here to enter text.</w:t>
          </w:r>
        </w:p>
      </w:docPartBody>
    </w:docPart>
    <w:docPart>
      <w:docPartPr>
        <w:name w:val="F0B416D75AB34E52AD873B71E0676BF3"/>
        <w:category>
          <w:name w:val="General"/>
          <w:gallery w:val="placeholder"/>
        </w:category>
        <w:types>
          <w:type w:val="bbPlcHdr"/>
        </w:types>
        <w:behaviors>
          <w:behavior w:val="content"/>
        </w:behaviors>
        <w:guid w:val="{6780A987-7D59-49FB-A72F-933FA68F3DF0}"/>
      </w:docPartPr>
      <w:docPartBody>
        <w:p w:rsidR="00F13448" w:rsidP="00F13448">
          <w:pPr>
            <w:pStyle w:val="F0B416D75AB34E52AD873B71E0676BF3"/>
          </w:pPr>
          <w:r w:rsidRPr="00C43D6B">
            <w:rPr>
              <w:rStyle w:val="PlaceholderText"/>
            </w:rPr>
            <w:t>Click or tap here to enter text.</w:t>
          </w:r>
        </w:p>
      </w:docPartBody>
    </w:docPart>
    <w:docPart>
      <w:docPartPr>
        <w:name w:val="013A651712774980996607EAC9720DFD"/>
        <w:category>
          <w:name w:val="General"/>
          <w:gallery w:val="placeholder"/>
        </w:category>
        <w:types>
          <w:type w:val="bbPlcHdr"/>
        </w:types>
        <w:behaviors>
          <w:behavior w:val="content"/>
        </w:behaviors>
        <w:guid w:val="{3DFC93AC-EBCE-4F7B-90FC-CE7B7403A459}"/>
      </w:docPartPr>
      <w:docPartBody>
        <w:p w:rsidR="00F13448" w:rsidP="00F13448">
          <w:pPr>
            <w:pStyle w:val="013A651712774980996607EAC9720DFD"/>
          </w:pPr>
          <w:r w:rsidRPr="00EB581A">
            <w:rPr>
              <w:rStyle w:val="PlaceholderText"/>
            </w:rPr>
            <w:t>Click or tap here to enter text.</w:t>
          </w:r>
        </w:p>
      </w:docPartBody>
    </w:docPart>
    <w:docPart>
      <w:docPartPr>
        <w:name w:val="A80DA515328F4E45AE7E3ED18402C98D"/>
        <w:category>
          <w:name w:val="General"/>
          <w:gallery w:val="placeholder"/>
        </w:category>
        <w:types>
          <w:type w:val="bbPlcHdr"/>
        </w:types>
        <w:behaviors>
          <w:behavior w:val="content"/>
        </w:behaviors>
        <w:guid w:val="{869BB910-5DA7-433E-B031-D23C8E2723E7}"/>
      </w:docPartPr>
      <w:docPartBody>
        <w:p w:rsidR="00F13448" w:rsidP="00F13448">
          <w:pPr>
            <w:pStyle w:val="A80DA515328F4E45AE7E3ED18402C98D"/>
          </w:pPr>
          <w:r w:rsidRPr="00C43D6B">
            <w:rPr>
              <w:rStyle w:val="PlaceholderText"/>
            </w:rPr>
            <w:t>Click or tap here to enter text.</w:t>
          </w:r>
        </w:p>
      </w:docPartBody>
    </w:docPart>
    <w:docPart>
      <w:docPartPr>
        <w:name w:val="0A99EA77C2E74A2FA551D45AFC8C1404"/>
        <w:category>
          <w:name w:val="General"/>
          <w:gallery w:val="placeholder"/>
        </w:category>
        <w:types>
          <w:type w:val="bbPlcHdr"/>
        </w:types>
        <w:behaviors>
          <w:behavior w:val="content"/>
        </w:behaviors>
        <w:guid w:val="{5BBFB7B2-A749-4E69-9BF1-7FBB171711CD}"/>
      </w:docPartPr>
      <w:docPartBody>
        <w:p w:rsidR="00F13448" w:rsidP="00F13448">
          <w:pPr>
            <w:pStyle w:val="0A99EA77C2E74A2FA551D45AFC8C1404"/>
          </w:pPr>
          <w:r w:rsidRPr="00EB581A">
            <w:rPr>
              <w:rStyle w:val="PlaceholderText"/>
            </w:rPr>
            <w:t>Click or tap here to enter text.</w:t>
          </w:r>
        </w:p>
      </w:docPartBody>
    </w:docPart>
    <w:docPart>
      <w:docPartPr>
        <w:name w:val="5B173E90014E47CBBF5B935DD9E6EA02"/>
        <w:category>
          <w:name w:val="General"/>
          <w:gallery w:val="placeholder"/>
        </w:category>
        <w:types>
          <w:type w:val="bbPlcHdr"/>
        </w:types>
        <w:behaviors>
          <w:behavior w:val="content"/>
        </w:behaviors>
        <w:guid w:val="{4EFFD3E8-15D2-4928-A638-52DD3AA23B82}"/>
      </w:docPartPr>
      <w:docPartBody>
        <w:p w:rsidR="00F13448" w:rsidP="00F13448">
          <w:pPr>
            <w:pStyle w:val="5B173E90014E47CBBF5B935DD9E6EA02"/>
          </w:pPr>
          <w:r>
            <w:rPr>
              <w:rStyle w:val="PlaceholderText"/>
            </w:rPr>
            <w:t>Click or tap here to enter text.</w:t>
          </w:r>
        </w:p>
      </w:docPartBody>
    </w:docPart>
    <w:docPart>
      <w:docPartPr>
        <w:name w:val="85C5D16EE0CC4B338C9B3C5CED82446B"/>
        <w:category>
          <w:name w:val="General"/>
          <w:gallery w:val="placeholder"/>
        </w:category>
        <w:types>
          <w:type w:val="bbPlcHdr"/>
        </w:types>
        <w:behaviors>
          <w:behavior w:val="content"/>
        </w:behaviors>
        <w:guid w:val="{7289F0FF-0C3A-4F1A-9C44-1F2EAD4218CE}"/>
      </w:docPartPr>
      <w:docPartBody>
        <w:p w:rsidR="00F13448" w:rsidP="00F13448">
          <w:pPr>
            <w:pStyle w:val="85C5D16EE0CC4B338C9B3C5CED82446B"/>
          </w:pPr>
          <w:r w:rsidRPr="00EB581A">
            <w:rPr>
              <w:rStyle w:val="PlaceholderText"/>
            </w:rPr>
            <w:t>Click or tap here to enter text.</w:t>
          </w:r>
        </w:p>
      </w:docPartBody>
    </w:docPart>
    <w:docPart>
      <w:docPartPr>
        <w:name w:val="05E0B1FCC1D64C1BA4D040361F5B8F79"/>
        <w:category>
          <w:name w:val="General"/>
          <w:gallery w:val="placeholder"/>
        </w:category>
        <w:types>
          <w:type w:val="bbPlcHdr"/>
        </w:types>
        <w:behaviors>
          <w:behavior w:val="content"/>
        </w:behaviors>
        <w:guid w:val="{74AECAE5-1AB1-4101-9714-99A0392B3A9E}"/>
      </w:docPartPr>
      <w:docPartBody>
        <w:p w:rsidR="00F13448" w:rsidP="00F13448">
          <w:pPr>
            <w:pStyle w:val="05E0B1FCC1D64C1BA4D040361F5B8F79"/>
          </w:pPr>
          <w:r w:rsidRPr="00C43D6B">
            <w:rPr>
              <w:rStyle w:val="PlaceholderText"/>
            </w:rPr>
            <w:t>Click or tap here to enter text.</w:t>
          </w:r>
        </w:p>
      </w:docPartBody>
    </w:docPart>
    <w:docPart>
      <w:docPartPr>
        <w:name w:val="162769BEF22B4EE298DAF77C5B0B115A"/>
        <w:category>
          <w:name w:val="General"/>
          <w:gallery w:val="placeholder"/>
        </w:category>
        <w:types>
          <w:type w:val="bbPlcHdr"/>
        </w:types>
        <w:behaviors>
          <w:behavior w:val="content"/>
        </w:behaviors>
        <w:guid w:val="{04F183CB-5A0B-4CDE-9598-B477B81D5BE9}"/>
      </w:docPartPr>
      <w:docPartBody>
        <w:p w:rsidR="00F13448" w:rsidP="00F13448">
          <w:pPr>
            <w:pStyle w:val="162769BEF22B4EE298DAF77C5B0B115A"/>
          </w:pPr>
          <w:r w:rsidRPr="00EB581A">
            <w:rPr>
              <w:rStyle w:val="PlaceholderText"/>
            </w:rPr>
            <w:t>Click or tap here to enter text.</w:t>
          </w:r>
        </w:p>
      </w:docPartBody>
    </w:docPart>
    <w:docPart>
      <w:docPartPr>
        <w:name w:val="01A7874B3C0C4B5CBBB1E381248D280D"/>
        <w:category>
          <w:name w:val="General"/>
          <w:gallery w:val="placeholder"/>
        </w:category>
        <w:types>
          <w:type w:val="bbPlcHdr"/>
        </w:types>
        <w:behaviors>
          <w:behavior w:val="content"/>
        </w:behaviors>
        <w:guid w:val="{0B3B6554-3149-454E-A33C-BC77D2B302A3}"/>
      </w:docPartPr>
      <w:docPartBody>
        <w:p w:rsidR="00F13448" w:rsidP="00F13448">
          <w:pPr>
            <w:pStyle w:val="01A7874B3C0C4B5CBBB1E381248D280D"/>
          </w:pPr>
          <w:r>
            <w:rPr>
              <w:rStyle w:val="PlaceholderText"/>
            </w:rPr>
            <w:t>Click or tap here to enter text.</w:t>
          </w:r>
        </w:p>
      </w:docPartBody>
    </w:docPart>
    <w:docPart>
      <w:docPartPr>
        <w:name w:val="D6C34567E52B42E485AE67367B66BCDF"/>
        <w:category>
          <w:name w:val="General"/>
          <w:gallery w:val="placeholder"/>
        </w:category>
        <w:types>
          <w:type w:val="bbPlcHdr"/>
        </w:types>
        <w:behaviors>
          <w:behavior w:val="content"/>
        </w:behaviors>
        <w:guid w:val="{A3B81E23-4626-4C24-BF22-3F2099667963}"/>
      </w:docPartPr>
      <w:docPartBody>
        <w:p w:rsidR="00F13448" w:rsidP="00F13448">
          <w:pPr>
            <w:pStyle w:val="D6C34567E52B42E485AE67367B66BCDF"/>
          </w:pPr>
          <w:r w:rsidRPr="00EB581A">
            <w:rPr>
              <w:rStyle w:val="PlaceholderText"/>
            </w:rPr>
            <w:t>Click or tap here to enter text.</w:t>
          </w:r>
        </w:p>
      </w:docPartBody>
    </w:docPart>
    <w:docPart>
      <w:docPartPr>
        <w:name w:val="1E9099F0EE4D4F7CAB514645DCC0E166"/>
        <w:category>
          <w:name w:val="General"/>
          <w:gallery w:val="placeholder"/>
        </w:category>
        <w:types>
          <w:type w:val="bbPlcHdr"/>
        </w:types>
        <w:behaviors>
          <w:behavior w:val="content"/>
        </w:behaviors>
        <w:guid w:val="{8359DA00-2745-4A18-AF00-96BBAADDA7FE}"/>
      </w:docPartPr>
      <w:docPartBody>
        <w:p w:rsidR="00F13448" w:rsidP="00F13448">
          <w:pPr>
            <w:pStyle w:val="1E9099F0EE4D4F7CAB514645DCC0E166"/>
          </w:pPr>
          <w:r>
            <w:rPr>
              <w:rStyle w:val="PlaceholderText"/>
            </w:rPr>
            <w:t>Click or tap here to enter text.</w:t>
          </w:r>
        </w:p>
      </w:docPartBody>
    </w:docPart>
    <w:docPart>
      <w:docPartPr>
        <w:name w:val="3C57C75A1E0F4403B2B985213EEB2716"/>
        <w:category>
          <w:name w:val="General"/>
          <w:gallery w:val="placeholder"/>
        </w:category>
        <w:types>
          <w:type w:val="bbPlcHdr"/>
        </w:types>
        <w:behaviors>
          <w:behavior w:val="content"/>
        </w:behaviors>
        <w:guid w:val="{CD4D0548-F712-4613-B172-03942B7A80A8}"/>
      </w:docPartPr>
      <w:docPartBody>
        <w:p w:rsidR="00F13448" w:rsidP="00F13448">
          <w:pPr>
            <w:pStyle w:val="3C57C75A1E0F4403B2B985213EEB2716"/>
          </w:pPr>
          <w:r w:rsidRPr="00C43D6B">
            <w:rPr>
              <w:rStyle w:val="PlaceholderText"/>
            </w:rPr>
            <w:t>Click or tap here to enter text.</w:t>
          </w:r>
        </w:p>
      </w:docPartBody>
    </w:docPart>
    <w:docPart>
      <w:docPartPr>
        <w:name w:val="DD2AA07A16CB461F8DC1B9D29F9C4999"/>
        <w:category>
          <w:name w:val="General"/>
          <w:gallery w:val="placeholder"/>
        </w:category>
        <w:types>
          <w:type w:val="bbPlcHdr"/>
        </w:types>
        <w:behaviors>
          <w:behavior w:val="content"/>
        </w:behaviors>
        <w:guid w:val="{2ADAD140-7D5E-4CD7-B698-1A7852CF8411}"/>
      </w:docPartPr>
      <w:docPartBody>
        <w:p w:rsidR="00F13448" w:rsidP="00F13448">
          <w:pPr>
            <w:pStyle w:val="DD2AA07A16CB461F8DC1B9D29F9C4999"/>
          </w:pPr>
          <w:r w:rsidRPr="00EB581A">
            <w:rPr>
              <w:rStyle w:val="PlaceholderText"/>
            </w:rPr>
            <w:t>Click or tap here to enter text.</w:t>
          </w:r>
        </w:p>
      </w:docPartBody>
    </w:docPart>
    <w:docPart>
      <w:docPartPr>
        <w:name w:val="A82509A22C6A4AAFAF8E243EA70425C1"/>
        <w:category>
          <w:name w:val="General"/>
          <w:gallery w:val="placeholder"/>
        </w:category>
        <w:types>
          <w:type w:val="bbPlcHdr"/>
        </w:types>
        <w:behaviors>
          <w:behavior w:val="content"/>
        </w:behaviors>
        <w:guid w:val="{37AF89E3-CA45-4F2A-B3F8-EB03A35824E2}"/>
      </w:docPartPr>
      <w:docPartBody>
        <w:p w:rsidR="00F13448" w:rsidP="00F13448">
          <w:pPr>
            <w:pStyle w:val="A82509A22C6A4AAFAF8E243EA70425C1"/>
          </w:pPr>
          <w:r w:rsidRPr="00EB581A">
            <w:rPr>
              <w:rStyle w:val="PlaceholderText"/>
            </w:rPr>
            <w:t>Click or tap here to enter text.</w:t>
          </w:r>
        </w:p>
      </w:docPartBody>
    </w:docPart>
    <w:docPart>
      <w:docPartPr>
        <w:name w:val="0B504D4D8F6B4CAE8D5F48596F192E03"/>
        <w:category>
          <w:name w:val="General"/>
          <w:gallery w:val="placeholder"/>
        </w:category>
        <w:types>
          <w:type w:val="bbPlcHdr"/>
        </w:types>
        <w:behaviors>
          <w:behavior w:val="content"/>
        </w:behaviors>
        <w:guid w:val="{93781A1D-E394-4021-9250-55647510978E}"/>
      </w:docPartPr>
      <w:docPartBody>
        <w:p w:rsidR="00F13448" w:rsidP="00F13448">
          <w:pPr>
            <w:pStyle w:val="0B504D4D8F6B4CAE8D5F48596F192E03"/>
          </w:pPr>
          <w:r w:rsidRPr="00C43D6B">
            <w:rPr>
              <w:rStyle w:val="PlaceholderText"/>
            </w:rPr>
            <w:t>Click or tap here to enter text.</w:t>
          </w:r>
        </w:p>
      </w:docPartBody>
    </w:docPart>
    <w:docPart>
      <w:docPartPr>
        <w:name w:val="9B47033EED0F4CD8A90E2C80E84EE89E"/>
        <w:category>
          <w:name w:val="General"/>
          <w:gallery w:val="placeholder"/>
        </w:category>
        <w:types>
          <w:type w:val="bbPlcHdr"/>
        </w:types>
        <w:behaviors>
          <w:behavior w:val="content"/>
        </w:behaviors>
        <w:guid w:val="{29869179-3DF4-461F-87AB-292B6B565755}"/>
      </w:docPartPr>
      <w:docPartBody>
        <w:p w:rsidR="00F13448" w:rsidP="00F13448">
          <w:pPr>
            <w:pStyle w:val="9B47033EED0F4CD8A90E2C80E84EE89E"/>
          </w:pPr>
          <w:r w:rsidRPr="00EB581A">
            <w:rPr>
              <w:rStyle w:val="PlaceholderText"/>
            </w:rPr>
            <w:t>Click or tap here to enter text.</w:t>
          </w:r>
        </w:p>
      </w:docPartBody>
    </w:docPart>
    <w:docPart>
      <w:docPartPr>
        <w:name w:val="7461DE74A857466DB369342763A415A9"/>
        <w:category>
          <w:name w:val="General"/>
          <w:gallery w:val="placeholder"/>
        </w:category>
        <w:types>
          <w:type w:val="bbPlcHdr"/>
        </w:types>
        <w:behaviors>
          <w:behavior w:val="content"/>
        </w:behaviors>
        <w:guid w:val="{91C53673-53B7-4E06-8860-D44BDB21487F}"/>
      </w:docPartPr>
      <w:docPartBody>
        <w:p w:rsidR="00F13448" w:rsidP="00F13448">
          <w:pPr>
            <w:pStyle w:val="7461DE74A857466DB369342763A415A9"/>
          </w:pPr>
          <w:r w:rsidRPr="00C43D6B">
            <w:rPr>
              <w:rStyle w:val="PlaceholderText"/>
            </w:rPr>
            <w:t>Click or tap here to enter text.</w:t>
          </w:r>
        </w:p>
      </w:docPartBody>
    </w:docPart>
    <w:docPart>
      <w:docPartPr>
        <w:name w:val="31A8CDE3185D4EAEAA0F369E143073D0"/>
        <w:category>
          <w:name w:val="General"/>
          <w:gallery w:val="placeholder"/>
        </w:category>
        <w:types>
          <w:type w:val="bbPlcHdr"/>
        </w:types>
        <w:behaviors>
          <w:behavior w:val="content"/>
        </w:behaviors>
        <w:guid w:val="{B6D1C884-1853-4780-9CB4-1FC8651ECF70}"/>
      </w:docPartPr>
      <w:docPartBody>
        <w:p w:rsidR="00F13448" w:rsidP="00F13448">
          <w:pPr>
            <w:pStyle w:val="31A8CDE3185D4EAEAA0F369E143073D0"/>
          </w:pPr>
          <w:r w:rsidRPr="00EB581A">
            <w:rPr>
              <w:rStyle w:val="PlaceholderText"/>
            </w:rPr>
            <w:t>Click or tap here to enter text.</w:t>
          </w:r>
        </w:p>
      </w:docPartBody>
    </w:docPart>
    <w:docPart>
      <w:docPartPr>
        <w:name w:val="D71D3F74C9FE4F32ABA54ACDC590FC48"/>
        <w:category>
          <w:name w:val="General"/>
          <w:gallery w:val="placeholder"/>
        </w:category>
        <w:types>
          <w:type w:val="bbPlcHdr"/>
        </w:types>
        <w:behaviors>
          <w:behavior w:val="content"/>
        </w:behaviors>
        <w:guid w:val="{9D73586E-C156-418C-B3DA-970FFD98DDB1}"/>
      </w:docPartPr>
      <w:docPartBody>
        <w:p w:rsidR="00F13448" w:rsidP="00F13448">
          <w:pPr>
            <w:pStyle w:val="D71D3F74C9FE4F32ABA54ACDC590FC48"/>
          </w:pPr>
          <w:r w:rsidRPr="00C43D6B">
            <w:rPr>
              <w:rStyle w:val="PlaceholderText"/>
            </w:rPr>
            <w:t>Click or tap here to enter text.</w:t>
          </w:r>
        </w:p>
      </w:docPartBody>
    </w:docPart>
    <w:docPart>
      <w:docPartPr>
        <w:name w:val="68C7D4A216884EF4B404139591BDAD5A"/>
        <w:category>
          <w:name w:val="General"/>
          <w:gallery w:val="placeholder"/>
        </w:category>
        <w:types>
          <w:type w:val="bbPlcHdr"/>
        </w:types>
        <w:behaviors>
          <w:behavior w:val="content"/>
        </w:behaviors>
        <w:guid w:val="{35681F1A-B41B-4DCA-B34A-25F4F2F53A45}"/>
      </w:docPartPr>
      <w:docPartBody>
        <w:p w:rsidR="00F13448" w:rsidP="00F13448">
          <w:pPr>
            <w:pStyle w:val="68C7D4A216884EF4B404139591BDAD5A"/>
          </w:pPr>
          <w:r w:rsidRPr="00EB581A">
            <w:rPr>
              <w:rStyle w:val="PlaceholderText"/>
            </w:rPr>
            <w:t>Click or tap here to enter text.</w:t>
          </w:r>
        </w:p>
      </w:docPartBody>
    </w:docPart>
    <w:docPart>
      <w:docPartPr>
        <w:name w:val="B73B631DBBAA4EBAAE7DEB99A00635C8"/>
        <w:category>
          <w:name w:val="General"/>
          <w:gallery w:val="placeholder"/>
        </w:category>
        <w:types>
          <w:type w:val="bbPlcHdr"/>
        </w:types>
        <w:behaviors>
          <w:behavior w:val="content"/>
        </w:behaviors>
        <w:guid w:val="{5664211F-6CB7-487C-A8E0-A3F216DBAB22}"/>
      </w:docPartPr>
      <w:docPartBody>
        <w:p w:rsidR="00F13448" w:rsidP="00F13448">
          <w:pPr>
            <w:pStyle w:val="B73B631DBBAA4EBAAE7DEB99A00635C8"/>
          </w:pPr>
          <w:r>
            <w:rPr>
              <w:rStyle w:val="PlaceholderText"/>
            </w:rPr>
            <w:t>Click or tap here to enter text.</w:t>
          </w:r>
        </w:p>
      </w:docPartBody>
    </w:docPart>
    <w:docPart>
      <w:docPartPr>
        <w:name w:val="544C70F16A7D4660B91E7287BEF3A394"/>
        <w:category>
          <w:name w:val="General"/>
          <w:gallery w:val="placeholder"/>
        </w:category>
        <w:types>
          <w:type w:val="bbPlcHdr"/>
        </w:types>
        <w:behaviors>
          <w:behavior w:val="content"/>
        </w:behaviors>
        <w:guid w:val="{CFA22AFB-A001-4EE0-B1AF-8F1FEDB4612C}"/>
      </w:docPartPr>
      <w:docPartBody>
        <w:p w:rsidR="00F13448" w:rsidP="00F13448">
          <w:pPr>
            <w:pStyle w:val="544C70F16A7D4660B91E7287BEF3A394"/>
          </w:pPr>
          <w:r w:rsidRPr="00EB581A">
            <w:rPr>
              <w:rStyle w:val="PlaceholderText"/>
            </w:rPr>
            <w:t>Click or tap here to enter text.</w:t>
          </w:r>
        </w:p>
      </w:docPartBody>
    </w:docPart>
    <w:docPart>
      <w:docPartPr>
        <w:name w:val="BDF1CECAE38845ED86B52F3DB8FB76A4"/>
        <w:category>
          <w:name w:val="General"/>
          <w:gallery w:val="placeholder"/>
        </w:category>
        <w:types>
          <w:type w:val="bbPlcHdr"/>
        </w:types>
        <w:behaviors>
          <w:behavior w:val="content"/>
        </w:behaviors>
        <w:guid w:val="{E16B3F22-4A64-40CF-B91B-9917F1734EE6}"/>
      </w:docPartPr>
      <w:docPartBody>
        <w:p w:rsidR="00F13448" w:rsidP="00F13448">
          <w:pPr>
            <w:pStyle w:val="BDF1CECAE38845ED86B52F3DB8FB76A4"/>
          </w:pPr>
          <w:r w:rsidRPr="00C43D6B">
            <w:rPr>
              <w:rStyle w:val="PlaceholderText"/>
            </w:rPr>
            <w:t>Click or tap here to enter text.</w:t>
          </w:r>
        </w:p>
      </w:docPartBody>
    </w:docPart>
    <w:docPart>
      <w:docPartPr>
        <w:name w:val="35B03D7B520C4F24B3459CB27C01DCDA"/>
        <w:category>
          <w:name w:val="General"/>
          <w:gallery w:val="placeholder"/>
        </w:category>
        <w:types>
          <w:type w:val="bbPlcHdr"/>
        </w:types>
        <w:behaviors>
          <w:behavior w:val="content"/>
        </w:behaviors>
        <w:guid w:val="{3F3790E8-E02F-4AFC-AD70-B2BC545FA354}"/>
      </w:docPartPr>
      <w:docPartBody>
        <w:p w:rsidR="00F13448" w:rsidP="00F13448">
          <w:pPr>
            <w:pStyle w:val="35B03D7B520C4F24B3459CB27C01DCDA"/>
          </w:pPr>
          <w:r w:rsidRPr="00EB581A">
            <w:rPr>
              <w:rStyle w:val="PlaceholderText"/>
            </w:rPr>
            <w:t>Click or tap here to enter text.</w:t>
          </w:r>
        </w:p>
      </w:docPartBody>
    </w:docPart>
    <w:docPart>
      <w:docPartPr>
        <w:name w:val="79DE577D690E4474930D3450ECEA6B43"/>
        <w:category>
          <w:name w:val="General"/>
          <w:gallery w:val="placeholder"/>
        </w:category>
        <w:types>
          <w:type w:val="bbPlcHdr"/>
        </w:types>
        <w:behaviors>
          <w:behavior w:val="content"/>
        </w:behaviors>
        <w:guid w:val="{56B309E7-81BA-4407-A05E-F92CD2ED478D}"/>
      </w:docPartPr>
      <w:docPartBody>
        <w:p w:rsidR="00F13448" w:rsidP="00F13448">
          <w:pPr>
            <w:pStyle w:val="79DE577D690E4474930D3450ECEA6B43"/>
          </w:pPr>
          <w:r w:rsidRPr="00C43D6B">
            <w:rPr>
              <w:rStyle w:val="PlaceholderText"/>
            </w:rPr>
            <w:t>Click or tap here to enter text.</w:t>
          </w:r>
        </w:p>
      </w:docPartBody>
    </w:docPart>
    <w:docPart>
      <w:docPartPr>
        <w:name w:val="C99A01DA23954C78ABDDFBD2616617CB"/>
        <w:category>
          <w:name w:val="General"/>
          <w:gallery w:val="placeholder"/>
        </w:category>
        <w:types>
          <w:type w:val="bbPlcHdr"/>
        </w:types>
        <w:behaviors>
          <w:behavior w:val="content"/>
        </w:behaviors>
        <w:guid w:val="{D4055871-7769-4DC3-B9D8-ADC619FDEADA}"/>
      </w:docPartPr>
      <w:docPartBody>
        <w:p w:rsidR="00F13448" w:rsidP="00F13448">
          <w:pPr>
            <w:pStyle w:val="C99A01DA23954C78ABDDFBD2616617CB"/>
          </w:pPr>
          <w:r w:rsidRPr="00EB581A">
            <w:rPr>
              <w:rStyle w:val="PlaceholderText"/>
            </w:rPr>
            <w:t>Click or tap here to enter text.</w:t>
          </w:r>
        </w:p>
      </w:docPartBody>
    </w:docPart>
    <w:docPart>
      <w:docPartPr>
        <w:name w:val="201A0B2736EA47A09D3DEECE73FC6A81"/>
        <w:category>
          <w:name w:val="General"/>
          <w:gallery w:val="placeholder"/>
        </w:category>
        <w:types>
          <w:type w:val="bbPlcHdr"/>
        </w:types>
        <w:behaviors>
          <w:behavior w:val="content"/>
        </w:behaviors>
        <w:guid w:val="{1372B0CA-34B5-474E-98EC-664FE457372D}"/>
      </w:docPartPr>
      <w:docPartBody>
        <w:p w:rsidR="00F13448" w:rsidP="00F13448">
          <w:pPr>
            <w:pStyle w:val="201A0B2736EA47A09D3DEECE73FC6A81"/>
          </w:pPr>
          <w:r w:rsidRPr="00C43D6B">
            <w:rPr>
              <w:rStyle w:val="PlaceholderText"/>
            </w:rPr>
            <w:t>Click or tap here to enter text.</w:t>
          </w:r>
        </w:p>
      </w:docPartBody>
    </w:docPart>
    <w:docPart>
      <w:docPartPr>
        <w:name w:val="0D5C47926C184B1F852C22BA1D061741"/>
        <w:category>
          <w:name w:val="General"/>
          <w:gallery w:val="placeholder"/>
        </w:category>
        <w:types>
          <w:type w:val="bbPlcHdr"/>
        </w:types>
        <w:behaviors>
          <w:behavior w:val="content"/>
        </w:behaviors>
        <w:guid w:val="{05622B7B-52EB-4E80-8ACF-7D5972A7007D}"/>
      </w:docPartPr>
      <w:docPartBody>
        <w:p w:rsidR="00F13448" w:rsidP="00F13448">
          <w:pPr>
            <w:pStyle w:val="0D5C47926C184B1F852C22BA1D061741"/>
          </w:pPr>
          <w:r w:rsidRPr="00EB581A">
            <w:rPr>
              <w:rStyle w:val="PlaceholderText"/>
            </w:rPr>
            <w:t>Click or tap here to enter text.</w:t>
          </w:r>
        </w:p>
      </w:docPartBody>
    </w:docPart>
    <w:docPart>
      <w:docPartPr>
        <w:name w:val="25E05371D445455FB50C050EA7E09407"/>
        <w:category>
          <w:name w:val="General"/>
          <w:gallery w:val="placeholder"/>
        </w:category>
        <w:types>
          <w:type w:val="bbPlcHdr"/>
        </w:types>
        <w:behaviors>
          <w:behavior w:val="content"/>
        </w:behaviors>
        <w:guid w:val="{B3F16306-70D1-42CB-A5A1-5CAABE9E36FC}"/>
      </w:docPartPr>
      <w:docPartBody>
        <w:p w:rsidR="00F13448" w:rsidP="00F13448">
          <w:pPr>
            <w:pStyle w:val="25E05371D445455FB50C050EA7E09407"/>
          </w:pPr>
          <w:r w:rsidRPr="00EB581A">
            <w:rPr>
              <w:rStyle w:val="PlaceholderText"/>
            </w:rPr>
            <w:t>Click or tap here to enter text.</w:t>
          </w:r>
        </w:p>
      </w:docPartBody>
    </w:docPart>
    <w:docPart>
      <w:docPartPr>
        <w:name w:val="B55572A7AA594C84B10FAADE10171868"/>
        <w:category>
          <w:name w:val="General"/>
          <w:gallery w:val="placeholder"/>
        </w:category>
        <w:types>
          <w:type w:val="bbPlcHdr"/>
        </w:types>
        <w:behaviors>
          <w:behavior w:val="content"/>
        </w:behaviors>
        <w:guid w:val="{31A06EF1-47ED-4D88-820F-3703B669BB5A}"/>
      </w:docPartPr>
      <w:docPartBody>
        <w:p w:rsidR="00F13448" w:rsidP="00F13448">
          <w:pPr>
            <w:pStyle w:val="B55572A7AA594C84B10FAADE10171868"/>
          </w:pPr>
          <w:r w:rsidRPr="00C43D6B">
            <w:rPr>
              <w:rStyle w:val="PlaceholderText"/>
            </w:rPr>
            <w:t>Click or tap here to enter text.</w:t>
          </w:r>
        </w:p>
      </w:docPartBody>
    </w:docPart>
    <w:docPart>
      <w:docPartPr>
        <w:name w:val="5839886C526446B6BD56D23C280FC554"/>
        <w:category>
          <w:name w:val="General"/>
          <w:gallery w:val="placeholder"/>
        </w:category>
        <w:types>
          <w:type w:val="bbPlcHdr"/>
        </w:types>
        <w:behaviors>
          <w:behavior w:val="content"/>
        </w:behaviors>
        <w:guid w:val="{A7BD62A5-D7E1-4E8C-BFDD-290CC4035FB8}"/>
      </w:docPartPr>
      <w:docPartBody>
        <w:p w:rsidR="00F13448" w:rsidP="00F13448">
          <w:pPr>
            <w:pStyle w:val="5839886C526446B6BD56D23C280FC554"/>
          </w:pPr>
          <w:r w:rsidRPr="00EB581A">
            <w:rPr>
              <w:rStyle w:val="PlaceholderText"/>
            </w:rPr>
            <w:t>Click or tap here to enter text.</w:t>
          </w:r>
        </w:p>
      </w:docPartBody>
    </w:docPart>
    <w:docPart>
      <w:docPartPr>
        <w:name w:val="ECE382EA44B945CEA62586C94D2688B1"/>
        <w:category>
          <w:name w:val="General"/>
          <w:gallery w:val="placeholder"/>
        </w:category>
        <w:types>
          <w:type w:val="bbPlcHdr"/>
        </w:types>
        <w:behaviors>
          <w:behavior w:val="content"/>
        </w:behaviors>
        <w:guid w:val="{E16D4A2A-B268-467A-9888-A9761A6EE0D8}"/>
      </w:docPartPr>
      <w:docPartBody>
        <w:p w:rsidR="00F13448" w:rsidP="00F13448">
          <w:pPr>
            <w:pStyle w:val="ECE382EA44B945CEA62586C94D2688B1"/>
          </w:pPr>
          <w:r w:rsidRPr="00EB581A">
            <w:rPr>
              <w:rStyle w:val="PlaceholderText"/>
            </w:rPr>
            <w:t>Click or tap here to enter text.</w:t>
          </w:r>
        </w:p>
      </w:docPartBody>
    </w:docPart>
    <w:docPart>
      <w:docPartPr>
        <w:name w:val="596C6BD035814054BB0CA89495CA4D46"/>
        <w:category>
          <w:name w:val="General"/>
          <w:gallery w:val="placeholder"/>
        </w:category>
        <w:types>
          <w:type w:val="bbPlcHdr"/>
        </w:types>
        <w:behaviors>
          <w:behavior w:val="content"/>
        </w:behaviors>
        <w:guid w:val="{A918C147-8B99-4467-8C22-DFBC4CBDF972}"/>
      </w:docPartPr>
      <w:docPartBody>
        <w:p w:rsidR="00F13448" w:rsidP="00F13448">
          <w:pPr>
            <w:pStyle w:val="596C6BD035814054BB0CA89495CA4D46"/>
          </w:pPr>
          <w:r w:rsidRPr="00EB581A">
            <w:rPr>
              <w:rStyle w:val="PlaceholderText"/>
            </w:rPr>
            <w:t>Click or tap here to enter text.</w:t>
          </w:r>
        </w:p>
      </w:docPartBody>
    </w:docPart>
    <w:docPart>
      <w:docPartPr>
        <w:name w:val="3A0A289341FC475EB4A24965358EB533"/>
        <w:category>
          <w:name w:val="General"/>
          <w:gallery w:val="placeholder"/>
        </w:category>
        <w:types>
          <w:type w:val="bbPlcHdr"/>
        </w:types>
        <w:behaviors>
          <w:behavior w:val="content"/>
        </w:behaviors>
        <w:guid w:val="{32FC6508-041C-4EDE-93D5-A96682BC99D2}"/>
      </w:docPartPr>
      <w:docPartBody>
        <w:p w:rsidR="00F13448" w:rsidP="00F13448">
          <w:pPr>
            <w:pStyle w:val="3A0A289341FC475EB4A24965358EB533"/>
          </w:pPr>
          <w:r w:rsidRPr="00C43D6B">
            <w:rPr>
              <w:rStyle w:val="PlaceholderText"/>
            </w:rPr>
            <w:t>Click or tap here to enter text.</w:t>
          </w:r>
        </w:p>
      </w:docPartBody>
    </w:docPart>
    <w:docPart>
      <w:docPartPr>
        <w:name w:val="96A5BAB86E424F8697A4927EEFC2D8AC"/>
        <w:category>
          <w:name w:val="General"/>
          <w:gallery w:val="placeholder"/>
        </w:category>
        <w:types>
          <w:type w:val="bbPlcHdr"/>
        </w:types>
        <w:behaviors>
          <w:behavior w:val="content"/>
        </w:behaviors>
        <w:guid w:val="{DA4633F6-E9D3-4F03-BA68-629CF0B45B10}"/>
      </w:docPartPr>
      <w:docPartBody>
        <w:p w:rsidR="00F13448" w:rsidP="00F13448">
          <w:pPr>
            <w:pStyle w:val="96A5BAB86E424F8697A4927EEFC2D8AC"/>
          </w:pPr>
          <w:r>
            <w:rPr>
              <w:rStyle w:val="PlaceholderText"/>
            </w:rPr>
            <w:t>Click or tap here to enter text.</w:t>
          </w:r>
        </w:p>
      </w:docPartBody>
    </w:docPart>
    <w:docPart>
      <w:docPartPr>
        <w:name w:val="C1DB6C9823AB4CC484E8F75B2C7D29B8"/>
        <w:category>
          <w:name w:val="General"/>
          <w:gallery w:val="placeholder"/>
        </w:category>
        <w:types>
          <w:type w:val="bbPlcHdr"/>
        </w:types>
        <w:behaviors>
          <w:behavior w:val="content"/>
        </w:behaviors>
        <w:guid w:val="{390B08F0-E74A-4FAB-ACB6-8149EBFCCACE}"/>
      </w:docPartPr>
      <w:docPartBody>
        <w:p w:rsidR="00F13448" w:rsidP="00F13448">
          <w:pPr>
            <w:pStyle w:val="C1DB6C9823AB4CC484E8F75B2C7D29B8"/>
          </w:pPr>
          <w:r w:rsidRPr="00C43D6B">
            <w:rPr>
              <w:rStyle w:val="PlaceholderText"/>
            </w:rPr>
            <w:t>Click or tap here to enter text.</w:t>
          </w:r>
        </w:p>
      </w:docPartBody>
    </w:docPart>
    <w:docPart>
      <w:docPartPr>
        <w:name w:val="EE3B723314AE4BFE90FE6CC658F65280"/>
        <w:category>
          <w:name w:val="General"/>
          <w:gallery w:val="placeholder"/>
        </w:category>
        <w:types>
          <w:type w:val="bbPlcHdr"/>
        </w:types>
        <w:behaviors>
          <w:behavior w:val="content"/>
        </w:behaviors>
        <w:guid w:val="{AD21F6FD-68A9-4D72-8B4B-477AAC8C7D59}"/>
      </w:docPartPr>
      <w:docPartBody>
        <w:p w:rsidR="00F13448" w:rsidP="00F13448">
          <w:pPr>
            <w:pStyle w:val="EE3B723314AE4BFE90FE6CC658F65280"/>
          </w:pPr>
          <w:r w:rsidRPr="00EB581A">
            <w:rPr>
              <w:rStyle w:val="PlaceholderText"/>
            </w:rPr>
            <w:t>Click or tap here to enter text.</w:t>
          </w:r>
        </w:p>
      </w:docPartBody>
    </w:docPart>
    <w:docPart>
      <w:docPartPr>
        <w:name w:val="EA6B9DBE88364F14A24C55781059DC41"/>
        <w:category>
          <w:name w:val="General"/>
          <w:gallery w:val="placeholder"/>
        </w:category>
        <w:types>
          <w:type w:val="bbPlcHdr"/>
        </w:types>
        <w:behaviors>
          <w:behavior w:val="content"/>
        </w:behaviors>
        <w:guid w:val="{2B9A1C0E-335D-490E-B83B-96B28D3FE7F5}"/>
      </w:docPartPr>
      <w:docPartBody>
        <w:p w:rsidR="00F13448" w:rsidP="00F13448">
          <w:pPr>
            <w:pStyle w:val="EA6B9DBE88364F14A24C55781059DC41"/>
          </w:pPr>
          <w:r w:rsidRPr="00C43D6B">
            <w:rPr>
              <w:rStyle w:val="PlaceholderText"/>
            </w:rPr>
            <w:t>Click or tap here to enter text.</w:t>
          </w:r>
        </w:p>
      </w:docPartBody>
    </w:docPart>
    <w:docPart>
      <w:docPartPr>
        <w:name w:val="4AF43DE1539C4E02A7649C60978B133F"/>
        <w:category>
          <w:name w:val="General"/>
          <w:gallery w:val="placeholder"/>
        </w:category>
        <w:types>
          <w:type w:val="bbPlcHdr"/>
        </w:types>
        <w:behaviors>
          <w:behavior w:val="content"/>
        </w:behaviors>
        <w:guid w:val="{DDFD856C-BB4A-4663-B90A-D9248BBC37FF}"/>
      </w:docPartPr>
      <w:docPartBody>
        <w:p w:rsidR="00F13448" w:rsidP="00F13448">
          <w:pPr>
            <w:pStyle w:val="4AF43DE1539C4E02A7649C60978B133F"/>
          </w:pPr>
          <w:r w:rsidRPr="00EB581A">
            <w:rPr>
              <w:rStyle w:val="PlaceholderText"/>
            </w:rPr>
            <w:t>Click or tap here to enter text.</w:t>
          </w:r>
        </w:p>
      </w:docPartBody>
    </w:docPart>
    <w:docPart>
      <w:docPartPr>
        <w:name w:val="91E05578B71041B89D81460B71A674AA"/>
        <w:category>
          <w:name w:val="General"/>
          <w:gallery w:val="placeholder"/>
        </w:category>
        <w:types>
          <w:type w:val="bbPlcHdr"/>
        </w:types>
        <w:behaviors>
          <w:behavior w:val="content"/>
        </w:behaviors>
        <w:guid w:val="{C34BD2C3-74EB-42B4-89E9-C1520AC4090C}"/>
      </w:docPartPr>
      <w:docPartBody>
        <w:p w:rsidR="00F13448" w:rsidP="00F13448">
          <w:pPr>
            <w:pStyle w:val="91E05578B71041B89D81460B71A674AA"/>
          </w:pPr>
          <w:r w:rsidRPr="00C43D6B">
            <w:rPr>
              <w:rStyle w:val="PlaceholderText"/>
            </w:rPr>
            <w:t>Click or tap here to enter text.</w:t>
          </w:r>
        </w:p>
      </w:docPartBody>
    </w:docPart>
    <w:docPart>
      <w:docPartPr>
        <w:name w:val="5D9A694003E74AB8B3815F8C10356AB5"/>
        <w:category>
          <w:name w:val="General"/>
          <w:gallery w:val="placeholder"/>
        </w:category>
        <w:types>
          <w:type w:val="bbPlcHdr"/>
        </w:types>
        <w:behaviors>
          <w:behavior w:val="content"/>
        </w:behaviors>
        <w:guid w:val="{3F882AE4-D718-474A-B066-DEA6F723DEDD}"/>
      </w:docPartPr>
      <w:docPartBody>
        <w:p w:rsidR="00F13448" w:rsidP="00F13448">
          <w:pPr>
            <w:pStyle w:val="5D9A694003E74AB8B3815F8C10356AB5"/>
          </w:pPr>
          <w:r w:rsidRPr="00EB581A">
            <w:rPr>
              <w:rStyle w:val="PlaceholderText"/>
            </w:rPr>
            <w:t>Click or tap here to enter text.</w:t>
          </w:r>
        </w:p>
      </w:docPartBody>
    </w:docPart>
    <w:docPart>
      <w:docPartPr>
        <w:name w:val="1939C21F2CC34B31B46F078B37B085B4"/>
        <w:category>
          <w:name w:val="General"/>
          <w:gallery w:val="placeholder"/>
        </w:category>
        <w:types>
          <w:type w:val="bbPlcHdr"/>
        </w:types>
        <w:behaviors>
          <w:behavior w:val="content"/>
        </w:behaviors>
        <w:guid w:val="{0A51CD4A-4AE0-498B-AEC7-2C42F11F2050}"/>
      </w:docPartPr>
      <w:docPartBody>
        <w:p w:rsidR="00F13448" w:rsidP="00F13448">
          <w:pPr>
            <w:pStyle w:val="1939C21F2CC34B31B46F078B37B085B4"/>
          </w:pPr>
          <w:r>
            <w:rPr>
              <w:rStyle w:val="PlaceholderText"/>
            </w:rPr>
            <w:t>Click or tap here to enter text.</w:t>
          </w:r>
        </w:p>
      </w:docPartBody>
    </w:docPart>
    <w:docPart>
      <w:docPartPr>
        <w:name w:val="95D4E26D5F2E4E58BDF99DCEC8D3E8AE"/>
        <w:category>
          <w:name w:val="General"/>
          <w:gallery w:val="placeholder"/>
        </w:category>
        <w:types>
          <w:type w:val="bbPlcHdr"/>
        </w:types>
        <w:behaviors>
          <w:behavior w:val="content"/>
        </w:behaviors>
        <w:guid w:val="{4CDAC35C-D94A-4057-8D1F-EBA103126769}"/>
      </w:docPartPr>
      <w:docPartBody>
        <w:p w:rsidR="00F13448" w:rsidP="00F13448">
          <w:pPr>
            <w:pStyle w:val="95D4E26D5F2E4E58BDF99DCEC8D3E8AE"/>
          </w:pPr>
          <w:r w:rsidRPr="00EB581A">
            <w:rPr>
              <w:rStyle w:val="PlaceholderText"/>
            </w:rPr>
            <w:t>Click or tap here to enter text.</w:t>
          </w:r>
        </w:p>
      </w:docPartBody>
    </w:docPart>
    <w:docPart>
      <w:docPartPr>
        <w:name w:val="CA0C2E932D0A493D99B2FB401F31C241"/>
        <w:category>
          <w:name w:val="General"/>
          <w:gallery w:val="placeholder"/>
        </w:category>
        <w:types>
          <w:type w:val="bbPlcHdr"/>
        </w:types>
        <w:behaviors>
          <w:behavior w:val="content"/>
        </w:behaviors>
        <w:guid w:val="{01F82F89-8034-4595-A392-317686255B89}"/>
      </w:docPartPr>
      <w:docPartBody>
        <w:p w:rsidR="00F13448" w:rsidP="00F13448">
          <w:pPr>
            <w:pStyle w:val="CA0C2E932D0A493D99B2FB401F31C241"/>
          </w:pPr>
          <w:r>
            <w:rPr>
              <w:rStyle w:val="PlaceholderText"/>
            </w:rPr>
            <w:t>Click or tap here to enter text.</w:t>
          </w:r>
        </w:p>
      </w:docPartBody>
    </w:docPart>
    <w:docPart>
      <w:docPartPr>
        <w:name w:val="C3E0E361B2904C4BA773D1DE5A382CD6"/>
        <w:category>
          <w:name w:val="General"/>
          <w:gallery w:val="placeholder"/>
        </w:category>
        <w:types>
          <w:type w:val="bbPlcHdr"/>
        </w:types>
        <w:behaviors>
          <w:behavior w:val="content"/>
        </w:behaviors>
        <w:guid w:val="{3DE82755-5E8A-42C8-BB1B-336D7438B86C}"/>
      </w:docPartPr>
      <w:docPartBody>
        <w:p w:rsidR="00F13448" w:rsidP="00F13448">
          <w:pPr>
            <w:pStyle w:val="C3E0E361B2904C4BA773D1DE5A382CD6"/>
          </w:pPr>
          <w:r w:rsidRPr="00EB581A">
            <w:rPr>
              <w:rStyle w:val="PlaceholderText"/>
            </w:rPr>
            <w:t>Click or tap here to enter text.</w:t>
          </w:r>
        </w:p>
      </w:docPartBody>
    </w:docPart>
    <w:docPart>
      <w:docPartPr>
        <w:name w:val="235976F44BDA4B82A0D83204D287F654"/>
        <w:category>
          <w:name w:val="General"/>
          <w:gallery w:val="placeholder"/>
        </w:category>
        <w:types>
          <w:type w:val="bbPlcHdr"/>
        </w:types>
        <w:behaviors>
          <w:behavior w:val="content"/>
        </w:behaviors>
        <w:guid w:val="{F3DC0EE9-27E9-4D43-879D-521B370ECDB2}"/>
      </w:docPartPr>
      <w:docPartBody>
        <w:p w:rsidR="00F13448" w:rsidP="00F13448">
          <w:pPr>
            <w:pStyle w:val="235976F44BDA4B82A0D83204D287F654"/>
          </w:pPr>
          <w:r w:rsidRPr="00C43D6B">
            <w:rPr>
              <w:rStyle w:val="PlaceholderText"/>
            </w:rPr>
            <w:t>Click or tap here to enter text.</w:t>
          </w:r>
        </w:p>
      </w:docPartBody>
    </w:docPart>
    <w:docPart>
      <w:docPartPr>
        <w:name w:val="BCC67E1ED449421F89F80EEB6F538E58"/>
        <w:category>
          <w:name w:val="General"/>
          <w:gallery w:val="placeholder"/>
        </w:category>
        <w:types>
          <w:type w:val="bbPlcHdr"/>
        </w:types>
        <w:behaviors>
          <w:behavior w:val="content"/>
        </w:behaviors>
        <w:guid w:val="{6F395C48-3451-4301-9E84-96FF1C063DA4}"/>
      </w:docPartPr>
      <w:docPartBody>
        <w:p w:rsidR="00F13448" w:rsidP="00F13448">
          <w:pPr>
            <w:pStyle w:val="BCC67E1ED449421F89F80EEB6F538E58"/>
          </w:pPr>
          <w:r w:rsidRPr="00EB581A">
            <w:rPr>
              <w:rStyle w:val="PlaceholderText"/>
            </w:rPr>
            <w:t>Click or tap here to enter text.</w:t>
          </w:r>
        </w:p>
      </w:docPartBody>
    </w:docPart>
    <w:docPart>
      <w:docPartPr>
        <w:name w:val="FB94A8370AB24AE08DCEC4B6EFDF9C0E"/>
        <w:category>
          <w:name w:val="General"/>
          <w:gallery w:val="placeholder"/>
        </w:category>
        <w:types>
          <w:type w:val="bbPlcHdr"/>
        </w:types>
        <w:behaviors>
          <w:behavior w:val="content"/>
        </w:behaviors>
        <w:guid w:val="{DE3981B2-7082-470B-8330-27FAAEBAEE1D}"/>
      </w:docPartPr>
      <w:docPartBody>
        <w:p w:rsidR="00F13448" w:rsidP="00F13448">
          <w:pPr>
            <w:pStyle w:val="FB94A8370AB24AE08DCEC4B6EFDF9C0E"/>
          </w:pPr>
          <w:r w:rsidRPr="00EB581A">
            <w:rPr>
              <w:rStyle w:val="PlaceholderText"/>
            </w:rPr>
            <w:t>Click or tap here to enter text.</w:t>
          </w:r>
        </w:p>
      </w:docPartBody>
    </w:docPart>
    <w:docPart>
      <w:docPartPr>
        <w:name w:val="CC43BBEC03D447088160037AF51BB6B9"/>
        <w:category>
          <w:name w:val="General"/>
          <w:gallery w:val="placeholder"/>
        </w:category>
        <w:types>
          <w:type w:val="bbPlcHdr"/>
        </w:types>
        <w:behaviors>
          <w:behavior w:val="content"/>
        </w:behaviors>
        <w:guid w:val="{5D225AF1-0613-426A-ACFB-88A7A5C72DD9}"/>
      </w:docPartPr>
      <w:docPartBody>
        <w:p w:rsidR="00F13448" w:rsidP="00F13448">
          <w:pPr>
            <w:pStyle w:val="CC43BBEC03D447088160037AF51BB6B9"/>
          </w:pPr>
          <w:r w:rsidRPr="00C43D6B">
            <w:rPr>
              <w:rStyle w:val="PlaceholderText"/>
            </w:rPr>
            <w:t>Click or tap here to enter text.</w:t>
          </w:r>
        </w:p>
      </w:docPartBody>
    </w:docPart>
    <w:docPart>
      <w:docPartPr>
        <w:name w:val="D887B54F728E456790B1D526C147E731"/>
        <w:category>
          <w:name w:val="General"/>
          <w:gallery w:val="placeholder"/>
        </w:category>
        <w:types>
          <w:type w:val="bbPlcHdr"/>
        </w:types>
        <w:behaviors>
          <w:behavior w:val="content"/>
        </w:behaviors>
        <w:guid w:val="{6FD44B85-07F4-4683-B978-8C24DD11EF4B}"/>
      </w:docPartPr>
      <w:docPartBody>
        <w:p w:rsidR="00F13448" w:rsidP="00F13448">
          <w:pPr>
            <w:pStyle w:val="D887B54F728E456790B1D526C147E731"/>
          </w:pPr>
          <w:r>
            <w:rPr>
              <w:rStyle w:val="PlaceholderText"/>
            </w:rPr>
            <w:t>Click or tap here to enter text.</w:t>
          </w:r>
        </w:p>
      </w:docPartBody>
    </w:docPart>
    <w:docPart>
      <w:docPartPr>
        <w:name w:val="B64115F072EF431DB0D72AD55300356D"/>
        <w:category>
          <w:name w:val="General"/>
          <w:gallery w:val="placeholder"/>
        </w:category>
        <w:types>
          <w:type w:val="bbPlcHdr"/>
        </w:types>
        <w:behaviors>
          <w:behavior w:val="content"/>
        </w:behaviors>
        <w:guid w:val="{93EAB87E-6753-4122-B3CA-E9B5CA5E43A9}"/>
      </w:docPartPr>
      <w:docPartBody>
        <w:p w:rsidR="00F13448" w:rsidP="00F13448">
          <w:pPr>
            <w:pStyle w:val="B64115F072EF431DB0D72AD55300356D"/>
          </w:pPr>
          <w:r w:rsidRPr="00EB581A">
            <w:rPr>
              <w:rStyle w:val="PlaceholderText"/>
            </w:rPr>
            <w:t>Click or tap here to enter text.</w:t>
          </w:r>
        </w:p>
      </w:docPartBody>
    </w:docPart>
    <w:docPart>
      <w:docPartPr>
        <w:name w:val="F0C70A66B5834CB0B8C49FB33A822A91"/>
        <w:category>
          <w:name w:val="General"/>
          <w:gallery w:val="placeholder"/>
        </w:category>
        <w:types>
          <w:type w:val="bbPlcHdr"/>
        </w:types>
        <w:behaviors>
          <w:behavior w:val="content"/>
        </w:behaviors>
        <w:guid w:val="{946AACEB-89A8-4141-8C4D-45C9A16273B1}"/>
      </w:docPartPr>
      <w:docPartBody>
        <w:p w:rsidR="00F13448" w:rsidP="00F13448">
          <w:pPr>
            <w:pStyle w:val="F0C70A66B5834CB0B8C49FB33A822A91"/>
          </w:pPr>
          <w:r w:rsidRPr="00EB581A">
            <w:rPr>
              <w:rStyle w:val="PlaceholderText"/>
            </w:rPr>
            <w:t>Click or tap here to enter text.</w:t>
          </w:r>
        </w:p>
      </w:docPartBody>
    </w:docPart>
    <w:docPart>
      <w:docPartPr>
        <w:name w:val="821135398DF24145A1D70783FDCBB948"/>
        <w:category>
          <w:name w:val="General"/>
          <w:gallery w:val="placeholder"/>
        </w:category>
        <w:types>
          <w:type w:val="bbPlcHdr"/>
        </w:types>
        <w:behaviors>
          <w:behavior w:val="content"/>
        </w:behaviors>
        <w:guid w:val="{CA8499E7-41BD-4C54-8393-FF63B25AFBE4}"/>
      </w:docPartPr>
      <w:docPartBody>
        <w:p w:rsidR="00F13448" w:rsidP="00F13448">
          <w:pPr>
            <w:pStyle w:val="821135398DF24145A1D70783FDCBB948"/>
          </w:pPr>
          <w:r w:rsidRPr="00EB581A">
            <w:rPr>
              <w:rStyle w:val="PlaceholderText"/>
            </w:rPr>
            <w:t>Click or tap here to enter text.</w:t>
          </w:r>
        </w:p>
      </w:docPartBody>
    </w:docPart>
    <w:docPart>
      <w:docPartPr>
        <w:name w:val="9FA653D1C66248639D1C6202AFC892FA"/>
        <w:category>
          <w:name w:val="General"/>
          <w:gallery w:val="placeholder"/>
        </w:category>
        <w:types>
          <w:type w:val="bbPlcHdr"/>
        </w:types>
        <w:behaviors>
          <w:behavior w:val="content"/>
        </w:behaviors>
        <w:guid w:val="{EEE1950F-08BD-488A-A60F-872AFC73410E}"/>
      </w:docPartPr>
      <w:docPartBody>
        <w:p w:rsidR="00F13448" w:rsidP="00F13448">
          <w:pPr>
            <w:pStyle w:val="9FA653D1C66248639D1C6202AFC892FA"/>
          </w:pPr>
          <w:r w:rsidRPr="00EB581A">
            <w:rPr>
              <w:rStyle w:val="PlaceholderText"/>
            </w:rPr>
            <w:t>Click or tap here to enter text.</w:t>
          </w:r>
        </w:p>
      </w:docPartBody>
    </w:docPart>
    <w:docPart>
      <w:docPartPr>
        <w:name w:val="939B023F31444B36BB7E098610456AA6"/>
        <w:category>
          <w:name w:val="General"/>
          <w:gallery w:val="placeholder"/>
        </w:category>
        <w:types>
          <w:type w:val="bbPlcHdr"/>
        </w:types>
        <w:behaviors>
          <w:behavior w:val="content"/>
        </w:behaviors>
        <w:guid w:val="{0E0B0E00-FD78-4108-BF05-404E91E9D6CF}"/>
      </w:docPartPr>
      <w:docPartBody>
        <w:p w:rsidR="00F13448" w:rsidP="00F13448">
          <w:pPr>
            <w:pStyle w:val="939B023F31444B36BB7E098610456AA6"/>
          </w:pPr>
          <w:r w:rsidRPr="00EB581A">
            <w:rPr>
              <w:rStyle w:val="PlaceholderText"/>
            </w:rPr>
            <w:t>Click or tap here to enter text.</w:t>
          </w:r>
        </w:p>
      </w:docPartBody>
    </w:docPart>
    <w:docPart>
      <w:docPartPr>
        <w:name w:val="D02C9B4C38044550B180104898FC2AD9"/>
        <w:category>
          <w:name w:val="General"/>
          <w:gallery w:val="placeholder"/>
        </w:category>
        <w:types>
          <w:type w:val="bbPlcHdr"/>
        </w:types>
        <w:behaviors>
          <w:behavior w:val="content"/>
        </w:behaviors>
        <w:guid w:val="{2621F69B-106A-4262-B4A8-AB4B59751BAD}"/>
      </w:docPartPr>
      <w:docPartBody>
        <w:p w:rsidR="00F13448" w:rsidP="00F13448">
          <w:pPr>
            <w:pStyle w:val="D02C9B4C38044550B180104898FC2AD9"/>
          </w:pPr>
          <w:r w:rsidRPr="00C43D6B">
            <w:rPr>
              <w:rStyle w:val="PlaceholderText"/>
            </w:rPr>
            <w:t>Click or tap here to enter text.</w:t>
          </w:r>
        </w:p>
      </w:docPartBody>
    </w:docPart>
    <w:docPart>
      <w:docPartPr>
        <w:name w:val="7072C5CCC1D7496C881AAF6CCB0E4FE4"/>
        <w:category>
          <w:name w:val="General"/>
          <w:gallery w:val="placeholder"/>
        </w:category>
        <w:types>
          <w:type w:val="bbPlcHdr"/>
        </w:types>
        <w:behaviors>
          <w:behavior w:val="content"/>
        </w:behaviors>
        <w:guid w:val="{23C4D38D-E920-4691-A035-41E80C28AC6E}"/>
      </w:docPartPr>
      <w:docPartBody>
        <w:p w:rsidR="00F13448" w:rsidP="00F13448">
          <w:pPr>
            <w:pStyle w:val="7072C5CCC1D7496C881AAF6CCB0E4FE4"/>
          </w:pPr>
          <w:r w:rsidRPr="00EB581A">
            <w:rPr>
              <w:rStyle w:val="PlaceholderText"/>
            </w:rPr>
            <w:t>Click or tap here to enter text.</w:t>
          </w:r>
        </w:p>
      </w:docPartBody>
    </w:docPart>
    <w:docPart>
      <w:docPartPr>
        <w:name w:val="991D8C8749D249EBB73C4927C5FAD951"/>
        <w:category>
          <w:name w:val="General"/>
          <w:gallery w:val="placeholder"/>
        </w:category>
        <w:types>
          <w:type w:val="bbPlcHdr"/>
        </w:types>
        <w:behaviors>
          <w:behavior w:val="content"/>
        </w:behaviors>
        <w:guid w:val="{255397D1-C587-4DA0-9365-E415E4DFEA3B}"/>
      </w:docPartPr>
      <w:docPartBody>
        <w:p w:rsidR="00F13448" w:rsidP="00F13448">
          <w:pPr>
            <w:pStyle w:val="991D8C8749D249EBB73C4927C5FAD951"/>
          </w:pPr>
          <w:r w:rsidRPr="00EB581A">
            <w:rPr>
              <w:rStyle w:val="PlaceholderText"/>
            </w:rPr>
            <w:t>Click or tap here to enter text.</w:t>
          </w:r>
        </w:p>
      </w:docPartBody>
    </w:docPart>
    <w:docPart>
      <w:docPartPr>
        <w:name w:val="6CF2E25AC7414423980B7622F1F9F12F"/>
        <w:category>
          <w:name w:val="General"/>
          <w:gallery w:val="placeholder"/>
        </w:category>
        <w:types>
          <w:type w:val="bbPlcHdr"/>
        </w:types>
        <w:behaviors>
          <w:behavior w:val="content"/>
        </w:behaviors>
        <w:guid w:val="{463C4B81-B54E-4239-A797-66A091E0CDF3}"/>
      </w:docPartPr>
      <w:docPartBody>
        <w:p w:rsidR="00F13448" w:rsidP="00F13448">
          <w:pPr>
            <w:pStyle w:val="6CF2E25AC7414423980B7622F1F9F12F"/>
          </w:pPr>
          <w:r w:rsidRPr="00C43D6B">
            <w:rPr>
              <w:rStyle w:val="PlaceholderText"/>
            </w:rPr>
            <w:t>Click or tap here to enter text.</w:t>
          </w:r>
        </w:p>
      </w:docPartBody>
    </w:docPart>
    <w:docPart>
      <w:docPartPr>
        <w:name w:val="FF89B5DE14274B55891F94F83B30FA90"/>
        <w:category>
          <w:name w:val="General"/>
          <w:gallery w:val="placeholder"/>
        </w:category>
        <w:types>
          <w:type w:val="bbPlcHdr"/>
        </w:types>
        <w:behaviors>
          <w:behavior w:val="content"/>
        </w:behaviors>
        <w:guid w:val="{E28FF284-AD6E-4DD8-ABEE-D24C69A3AF22}"/>
      </w:docPartPr>
      <w:docPartBody>
        <w:p w:rsidR="00F13448" w:rsidP="00F13448">
          <w:pPr>
            <w:pStyle w:val="FF89B5DE14274B55891F94F83B30FA90"/>
          </w:pPr>
          <w:r>
            <w:rPr>
              <w:rStyle w:val="PlaceholderText"/>
            </w:rPr>
            <w:t>Click or tap here to enter text.</w:t>
          </w:r>
        </w:p>
      </w:docPartBody>
    </w:docPart>
    <w:docPart>
      <w:docPartPr>
        <w:name w:val="6649D431E119416CA2AF36CA9453D3BF"/>
        <w:category>
          <w:name w:val="General"/>
          <w:gallery w:val="placeholder"/>
        </w:category>
        <w:types>
          <w:type w:val="bbPlcHdr"/>
        </w:types>
        <w:behaviors>
          <w:behavior w:val="content"/>
        </w:behaviors>
        <w:guid w:val="{BA0FC86B-B563-4F0F-B103-93B18FDCED70}"/>
      </w:docPartPr>
      <w:docPartBody>
        <w:p w:rsidR="00F13448" w:rsidP="00F13448">
          <w:pPr>
            <w:pStyle w:val="6649D431E119416CA2AF36CA9453D3BF"/>
          </w:pPr>
          <w:r w:rsidRPr="00EB581A">
            <w:rPr>
              <w:rStyle w:val="PlaceholderText"/>
            </w:rPr>
            <w:t>Click or tap here to enter text.</w:t>
          </w:r>
        </w:p>
      </w:docPartBody>
    </w:docPart>
    <w:docPart>
      <w:docPartPr>
        <w:name w:val="569E5C6422B842E69EC99F385FC471A6"/>
        <w:category>
          <w:name w:val="General"/>
          <w:gallery w:val="placeholder"/>
        </w:category>
        <w:types>
          <w:type w:val="bbPlcHdr"/>
        </w:types>
        <w:behaviors>
          <w:behavior w:val="content"/>
        </w:behaviors>
        <w:guid w:val="{9B922294-500D-4AB2-BFE3-5DC53A3A588C}"/>
      </w:docPartPr>
      <w:docPartBody>
        <w:p w:rsidR="00F13448" w:rsidP="00F13448">
          <w:pPr>
            <w:pStyle w:val="569E5C6422B842E69EC99F385FC471A6"/>
          </w:pPr>
          <w:r>
            <w:rPr>
              <w:rStyle w:val="PlaceholderText"/>
            </w:rPr>
            <w:t>Click or tap here to enter text.</w:t>
          </w:r>
        </w:p>
      </w:docPartBody>
    </w:docPart>
    <w:docPart>
      <w:docPartPr>
        <w:name w:val="C087FE9330DE4943AC538D250ABEF34B"/>
        <w:category>
          <w:name w:val="General"/>
          <w:gallery w:val="placeholder"/>
        </w:category>
        <w:types>
          <w:type w:val="bbPlcHdr"/>
        </w:types>
        <w:behaviors>
          <w:behavior w:val="content"/>
        </w:behaviors>
        <w:guid w:val="{818F44AE-0DE9-4E63-B005-57141925B467}"/>
      </w:docPartPr>
      <w:docPartBody>
        <w:p w:rsidR="00F13448" w:rsidP="00F13448">
          <w:pPr>
            <w:pStyle w:val="C087FE9330DE4943AC538D250ABEF34B"/>
          </w:pPr>
          <w:r w:rsidRPr="00EB581A">
            <w:rPr>
              <w:rStyle w:val="PlaceholderText"/>
            </w:rPr>
            <w:t>Click or tap here to enter text.</w:t>
          </w:r>
        </w:p>
      </w:docPartBody>
    </w:docPart>
    <w:docPart>
      <w:docPartPr>
        <w:name w:val="87F09ECB1F5E4DE9862733F7229D39AF"/>
        <w:category>
          <w:name w:val="General"/>
          <w:gallery w:val="placeholder"/>
        </w:category>
        <w:types>
          <w:type w:val="bbPlcHdr"/>
        </w:types>
        <w:behaviors>
          <w:behavior w:val="content"/>
        </w:behaviors>
        <w:guid w:val="{0B223ED9-176B-49B1-BF3D-79A2435993B4}"/>
      </w:docPartPr>
      <w:docPartBody>
        <w:p w:rsidR="00F13448" w:rsidP="00F13448">
          <w:pPr>
            <w:pStyle w:val="87F09ECB1F5E4DE9862733F7229D39AF"/>
          </w:pPr>
          <w:r w:rsidRPr="00EB581A">
            <w:rPr>
              <w:rStyle w:val="PlaceholderText"/>
            </w:rPr>
            <w:t>Click or tap here to enter text.</w:t>
          </w:r>
        </w:p>
      </w:docPartBody>
    </w:docPart>
    <w:docPart>
      <w:docPartPr>
        <w:name w:val="A4A87EA2E5234E44A7E2FA3A1602DC03"/>
        <w:category>
          <w:name w:val="General"/>
          <w:gallery w:val="placeholder"/>
        </w:category>
        <w:types>
          <w:type w:val="bbPlcHdr"/>
        </w:types>
        <w:behaviors>
          <w:behavior w:val="content"/>
        </w:behaviors>
        <w:guid w:val="{CDE0D852-E303-4EC9-9AE9-247AE22AE143}"/>
      </w:docPartPr>
      <w:docPartBody>
        <w:p w:rsidR="00F13448" w:rsidP="00F13448">
          <w:pPr>
            <w:pStyle w:val="A4A87EA2E5234E44A7E2FA3A1602DC03"/>
          </w:pPr>
          <w:r w:rsidRPr="00EB581A">
            <w:rPr>
              <w:rStyle w:val="PlaceholderText"/>
            </w:rPr>
            <w:t>Click or tap here to enter text.</w:t>
          </w:r>
        </w:p>
      </w:docPartBody>
    </w:docPart>
    <w:docPart>
      <w:docPartPr>
        <w:name w:val="502C45881CC2414B979D90279C28692E"/>
        <w:category>
          <w:name w:val="General"/>
          <w:gallery w:val="placeholder"/>
        </w:category>
        <w:types>
          <w:type w:val="bbPlcHdr"/>
        </w:types>
        <w:behaviors>
          <w:behavior w:val="content"/>
        </w:behaviors>
        <w:guid w:val="{B8026E07-344A-4EE1-8052-25109642C1EB}"/>
      </w:docPartPr>
      <w:docPartBody>
        <w:p w:rsidR="00F13448" w:rsidP="00F13448">
          <w:pPr>
            <w:pStyle w:val="502C45881CC2414B979D90279C28692E"/>
          </w:pPr>
          <w:r>
            <w:rPr>
              <w:rStyle w:val="PlaceholderText"/>
            </w:rPr>
            <w:t>Click or tap here to enter text.</w:t>
          </w:r>
        </w:p>
      </w:docPartBody>
    </w:docPart>
    <w:docPart>
      <w:docPartPr>
        <w:name w:val="BB7F492EE8844101B12D70F470896FE9"/>
        <w:category>
          <w:name w:val="General"/>
          <w:gallery w:val="placeholder"/>
        </w:category>
        <w:types>
          <w:type w:val="bbPlcHdr"/>
        </w:types>
        <w:behaviors>
          <w:behavior w:val="content"/>
        </w:behaviors>
        <w:guid w:val="{BBA56BD3-EA30-4E10-B94D-EE648D54BC88}"/>
      </w:docPartPr>
      <w:docPartBody>
        <w:p w:rsidR="00F13448" w:rsidP="00F13448">
          <w:pPr>
            <w:pStyle w:val="BB7F492EE8844101B12D70F470896FE9"/>
          </w:pPr>
          <w:r w:rsidRPr="00EB581A">
            <w:rPr>
              <w:rStyle w:val="PlaceholderText"/>
            </w:rPr>
            <w:t>Click or tap here to enter text.</w:t>
          </w:r>
        </w:p>
      </w:docPartBody>
    </w:docPart>
    <w:docPart>
      <w:docPartPr>
        <w:name w:val="BA72BA692B0146AC8847E418D70AC221"/>
        <w:category>
          <w:name w:val="General"/>
          <w:gallery w:val="placeholder"/>
        </w:category>
        <w:types>
          <w:type w:val="bbPlcHdr"/>
        </w:types>
        <w:behaviors>
          <w:behavior w:val="content"/>
        </w:behaviors>
        <w:guid w:val="{49A08A51-65BA-4667-A5AF-3430DB823603}"/>
      </w:docPartPr>
      <w:docPartBody>
        <w:p w:rsidR="00F13448" w:rsidP="00F13448">
          <w:pPr>
            <w:pStyle w:val="BA72BA692B0146AC8847E418D70AC221"/>
          </w:pPr>
          <w:r w:rsidRPr="00C43D6B">
            <w:rPr>
              <w:rStyle w:val="PlaceholderText"/>
            </w:rPr>
            <w:t>Click or tap here to enter text.</w:t>
          </w:r>
        </w:p>
      </w:docPartBody>
    </w:docPart>
    <w:docPart>
      <w:docPartPr>
        <w:name w:val="A623238286434B8BBBDF1985A10148B3"/>
        <w:category>
          <w:name w:val="General"/>
          <w:gallery w:val="placeholder"/>
        </w:category>
        <w:types>
          <w:type w:val="bbPlcHdr"/>
        </w:types>
        <w:behaviors>
          <w:behavior w:val="content"/>
        </w:behaviors>
        <w:guid w:val="{9895B1B4-917F-42D7-A8E7-ABFE380925FD}"/>
      </w:docPartPr>
      <w:docPartBody>
        <w:p w:rsidR="00F13448" w:rsidP="00F13448">
          <w:pPr>
            <w:pStyle w:val="A623238286434B8BBBDF1985A10148B3"/>
          </w:pPr>
          <w:r w:rsidRPr="00EB581A">
            <w:rPr>
              <w:rStyle w:val="PlaceholderText"/>
            </w:rPr>
            <w:t>Click or tap here to enter text.</w:t>
          </w:r>
        </w:p>
      </w:docPartBody>
    </w:docPart>
    <w:docPart>
      <w:docPartPr>
        <w:name w:val="D63E098DD42B40808AA0D9C51F34BFD5"/>
        <w:category>
          <w:name w:val="General"/>
          <w:gallery w:val="placeholder"/>
        </w:category>
        <w:types>
          <w:type w:val="bbPlcHdr"/>
        </w:types>
        <w:behaviors>
          <w:behavior w:val="content"/>
        </w:behaviors>
        <w:guid w:val="{63D0EFBF-E9F0-4F9C-A857-447C852912C5}"/>
      </w:docPartPr>
      <w:docPartBody>
        <w:p w:rsidR="00F13448" w:rsidP="00F13448">
          <w:pPr>
            <w:pStyle w:val="D63E098DD42B40808AA0D9C51F34BFD5"/>
          </w:pPr>
          <w:r w:rsidRPr="00C43D6B">
            <w:rPr>
              <w:rStyle w:val="PlaceholderText"/>
            </w:rPr>
            <w:t>Click or tap here to enter text.</w:t>
          </w:r>
        </w:p>
      </w:docPartBody>
    </w:docPart>
    <w:docPart>
      <w:docPartPr>
        <w:name w:val="D01F4B3975114055891BA811A69298DF"/>
        <w:category>
          <w:name w:val="General"/>
          <w:gallery w:val="placeholder"/>
        </w:category>
        <w:types>
          <w:type w:val="bbPlcHdr"/>
        </w:types>
        <w:behaviors>
          <w:behavior w:val="content"/>
        </w:behaviors>
        <w:guid w:val="{AC90C093-A5C1-4945-848D-059DD3EEED3A}"/>
      </w:docPartPr>
      <w:docPartBody>
        <w:p w:rsidR="00F13448" w:rsidP="00F13448">
          <w:pPr>
            <w:pStyle w:val="D01F4B3975114055891BA811A69298DF"/>
          </w:pPr>
          <w:r w:rsidRPr="00EB581A">
            <w:rPr>
              <w:rStyle w:val="PlaceholderText"/>
            </w:rPr>
            <w:t>Click or tap here to enter text.</w:t>
          </w:r>
        </w:p>
      </w:docPartBody>
    </w:docPart>
    <w:docPart>
      <w:docPartPr>
        <w:name w:val="763779F1E0D74CF4B17F8B9F3B4AA84F"/>
        <w:category>
          <w:name w:val="General"/>
          <w:gallery w:val="placeholder"/>
        </w:category>
        <w:types>
          <w:type w:val="bbPlcHdr"/>
        </w:types>
        <w:behaviors>
          <w:behavior w:val="content"/>
        </w:behaviors>
        <w:guid w:val="{F4B2DC27-F417-4E5D-8778-85FA5CAA589B}"/>
      </w:docPartPr>
      <w:docPartBody>
        <w:p w:rsidR="00F13448" w:rsidP="00F13448">
          <w:pPr>
            <w:pStyle w:val="763779F1E0D74CF4B17F8B9F3B4AA84F"/>
          </w:pPr>
          <w:r w:rsidRPr="00C43D6B">
            <w:rPr>
              <w:rStyle w:val="PlaceholderText"/>
            </w:rPr>
            <w:t>Click or tap here to enter text.</w:t>
          </w:r>
        </w:p>
      </w:docPartBody>
    </w:docPart>
    <w:docPart>
      <w:docPartPr>
        <w:name w:val="143E9BF0B77840B7B72840EA37AD8FF3"/>
        <w:category>
          <w:name w:val="General"/>
          <w:gallery w:val="placeholder"/>
        </w:category>
        <w:types>
          <w:type w:val="bbPlcHdr"/>
        </w:types>
        <w:behaviors>
          <w:behavior w:val="content"/>
        </w:behaviors>
        <w:guid w:val="{474BCD9F-FDFF-4B18-A943-258281CA95CD}"/>
      </w:docPartPr>
      <w:docPartBody>
        <w:p w:rsidR="00F13448" w:rsidP="00F13448">
          <w:pPr>
            <w:pStyle w:val="143E9BF0B77840B7B72840EA37AD8FF3"/>
          </w:pPr>
          <w:r w:rsidRPr="00EB581A">
            <w:rPr>
              <w:rStyle w:val="PlaceholderText"/>
            </w:rPr>
            <w:t>Click or tap here to enter text.</w:t>
          </w:r>
        </w:p>
      </w:docPartBody>
    </w:docPart>
    <w:docPart>
      <w:docPartPr>
        <w:name w:val="548E1E95030E4E30BBBB0980484ADD86"/>
        <w:category>
          <w:name w:val="General"/>
          <w:gallery w:val="placeholder"/>
        </w:category>
        <w:types>
          <w:type w:val="bbPlcHdr"/>
        </w:types>
        <w:behaviors>
          <w:behavior w:val="content"/>
        </w:behaviors>
        <w:guid w:val="{793485D8-4E2C-4C5F-B536-3C36FDC31960}"/>
      </w:docPartPr>
      <w:docPartBody>
        <w:p w:rsidR="00F13448" w:rsidP="00F13448">
          <w:pPr>
            <w:pStyle w:val="548E1E95030E4E30BBBB0980484ADD86"/>
          </w:pPr>
          <w:r>
            <w:rPr>
              <w:rStyle w:val="PlaceholderText"/>
            </w:rPr>
            <w:t>Click or tap here to enter text.</w:t>
          </w:r>
        </w:p>
      </w:docPartBody>
    </w:docPart>
    <w:docPart>
      <w:docPartPr>
        <w:name w:val="6437967118D946128E95AEE6E58062E3"/>
        <w:category>
          <w:name w:val="General"/>
          <w:gallery w:val="placeholder"/>
        </w:category>
        <w:types>
          <w:type w:val="bbPlcHdr"/>
        </w:types>
        <w:behaviors>
          <w:behavior w:val="content"/>
        </w:behaviors>
        <w:guid w:val="{A8B25C56-7601-4F28-8872-A80DA4AB6978}"/>
      </w:docPartPr>
      <w:docPartBody>
        <w:p w:rsidR="00F13448" w:rsidP="00F13448">
          <w:pPr>
            <w:pStyle w:val="6437967118D946128E95AEE6E58062E3"/>
          </w:pPr>
          <w:r w:rsidRPr="00EB581A">
            <w:rPr>
              <w:rStyle w:val="PlaceholderText"/>
            </w:rPr>
            <w:t>Click or tap here to enter text.</w:t>
          </w:r>
        </w:p>
      </w:docPartBody>
    </w:docPart>
    <w:docPart>
      <w:docPartPr>
        <w:name w:val="7EB8F544368C428C9A835B1962B46F06"/>
        <w:category>
          <w:name w:val="General"/>
          <w:gallery w:val="placeholder"/>
        </w:category>
        <w:types>
          <w:type w:val="bbPlcHdr"/>
        </w:types>
        <w:behaviors>
          <w:behavior w:val="content"/>
        </w:behaviors>
        <w:guid w:val="{5EF35925-11C8-48C1-A7FE-03C48C4398AE}"/>
      </w:docPartPr>
      <w:docPartBody>
        <w:p w:rsidR="00F13448" w:rsidP="00F13448">
          <w:pPr>
            <w:pStyle w:val="7EB8F544368C428C9A835B1962B46F06"/>
          </w:pPr>
          <w:r w:rsidRPr="00EB581A">
            <w:rPr>
              <w:rStyle w:val="PlaceholderText"/>
            </w:rPr>
            <w:t>Click or tap here to enter text.</w:t>
          </w:r>
        </w:p>
      </w:docPartBody>
    </w:docPart>
    <w:docPart>
      <w:docPartPr>
        <w:name w:val="E9198B5D906A4C48B3F5301967B96873"/>
        <w:category>
          <w:name w:val="General"/>
          <w:gallery w:val="placeholder"/>
        </w:category>
        <w:types>
          <w:type w:val="bbPlcHdr"/>
        </w:types>
        <w:behaviors>
          <w:behavior w:val="content"/>
        </w:behaviors>
        <w:guid w:val="{9CF78ABE-2523-462D-AA11-1943829B043B}"/>
      </w:docPartPr>
      <w:docPartBody>
        <w:p w:rsidR="00F13448" w:rsidP="00F13448">
          <w:pPr>
            <w:pStyle w:val="E9198B5D906A4C48B3F5301967B96873"/>
          </w:pPr>
          <w:r w:rsidRPr="00C43D6B">
            <w:rPr>
              <w:rStyle w:val="PlaceholderText"/>
            </w:rPr>
            <w:t>Click or tap here to enter text.</w:t>
          </w:r>
        </w:p>
      </w:docPartBody>
    </w:docPart>
    <w:docPart>
      <w:docPartPr>
        <w:name w:val="CD058500265846439B73050A9AA09436"/>
        <w:category>
          <w:name w:val="General"/>
          <w:gallery w:val="placeholder"/>
        </w:category>
        <w:types>
          <w:type w:val="bbPlcHdr"/>
        </w:types>
        <w:behaviors>
          <w:behavior w:val="content"/>
        </w:behaviors>
        <w:guid w:val="{42565F6E-4DD4-42F1-9C68-3386338F26CC}"/>
      </w:docPartPr>
      <w:docPartBody>
        <w:p w:rsidR="00F13448" w:rsidP="00F13448">
          <w:pPr>
            <w:pStyle w:val="CD058500265846439B73050A9AA09436"/>
          </w:pPr>
          <w:r w:rsidRPr="00EB581A">
            <w:rPr>
              <w:rStyle w:val="PlaceholderText"/>
            </w:rPr>
            <w:t>Click or tap here to enter text.</w:t>
          </w:r>
        </w:p>
      </w:docPartBody>
    </w:docPart>
    <w:docPart>
      <w:docPartPr>
        <w:name w:val="02B325C267304B1D8D941F6D6775AB3D"/>
        <w:category>
          <w:name w:val="General"/>
          <w:gallery w:val="placeholder"/>
        </w:category>
        <w:types>
          <w:type w:val="bbPlcHdr"/>
        </w:types>
        <w:behaviors>
          <w:behavior w:val="content"/>
        </w:behaviors>
        <w:guid w:val="{7E6C4EE8-C993-4416-9148-6E50D3068DE7}"/>
      </w:docPartPr>
      <w:docPartBody>
        <w:p w:rsidR="00F13448" w:rsidP="00F13448">
          <w:pPr>
            <w:pStyle w:val="02B325C267304B1D8D941F6D6775AB3D"/>
          </w:pPr>
          <w:r w:rsidRPr="00C43D6B">
            <w:rPr>
              <w:rStyle w:val="PlaceholderText"/>
            </w:rPr>
            <w:t>Click or tap here to enter text.</w:t>
          </w:r>
        </w:p>
      </w:docPartBody>
    </w:docPart>
    <w:docPart>
      <w:docPartPr>
        <w:name w:val="9E9A385CC5DC4679AA770755406AC013"/>
        <w:category>
          <w:name w:val="General"/>
          <w:gallery w:val="placeholder"/>
        </w:category>
        <w:types>
          <w:type w:val="bbPlcHdr"/>
        </w:types>
        <w:behaviors>
          <w:behavior w:val="content"/>
        </w:behaviors>
        <w:guid w:val="{734F85DF-8A4C-42CA-87B7-DCD6CE6AAF93}"/>
      </w:docPartPr>
      <w:docPartBody>
        <w:p w:rsidR="00F13448" w:rsidP="00F13448">
          <w:pPr>
            <w:pStyle w:val="9E9A385CC5DC4679AA770755406AC013"/>
          </w:pPr>
          <w:r>
            <w:rPr>
              <w:rStyle w:val="PlaceholderText"/>
            </w:rPr>
            <w:t>Click or tap here to enter text.</w:t>
          </w:r>
        </w:p>
      </w:docPartBody>
    </w:docPart>
    <w:docPart>
      <w:docPartPr>
        <w:name w:val="973CAE701F1344DC93B7F8DE080922E9"/>
        <w:category>
          <w:name w:val="General"/>
          <w:gallery w:val="placeholder"/>
        </w:category>
        <w:types>
          <w:type w:val="bbPlcHdr"/>
        </w:types>
        <w:behaviors>
          <w:behavior w:val="content"/>
        </w:behaviors>
        <w:guid w:val="{FA0BBB2E-265C-4FF5-A5F3-04FC1DA691CB}"/>
      </w:docPartPr>
      <w:docPartBody>
        <w:p w:rsidR="00F13448" w:rsidP="00F13448">
          <w:pPr>
            <w:pStyle w:val="973CAE701F1344DC93B7F8DE080922E9"/>
          </w:pPr>
          <w:r w:rsidRPr="00EB581A">
            <w:rPr>
              <w:rStyle w:val="PlaceholderText"/>
            </w:rPr>
            <w:t>Click or tap here to enter text.</w:t>
          </w:r>
        </w:p>
      </w:docPartBody>
    </w:docPart>
    <w:docPart>
      <w:docPartPr>
        <w:name w:val="3100AA45BF4A4ED8A2A763E7CAA17E6B"/>
        <w:category>
          <w:name w:val="General"/>
          <w:gallery w:val="placeholder"/>
        </w:category>
        <w:types>
          <w:type w:val="bbPlcHdr"/>
        </w:types>
        <w:behaviors>
          <w:behavior w:val="content"/>
        </w:behaviors>
        <w:guid w:val="{87C9DC45-E41F-4E6D-AB42-6979DA9AAC44}"/>
      </w:docPartPr>
      <w:docPartBody>
        <w:p w:rsidR="00F13448" w:rsidP="00F13448">
          <w:pPr>
            <w:pStyle w:val="3100AA45BF4A4ED8A2A763E7CAA17E6B"/>
          </w:pPr>
          <w:r>
            <w:rPr>
              <w:rStyle w:val="PlaceholderText"/>
            </w:rPr>
            <w:t>Click or tap here to enter text.</w:t>
          </w:r>
        </w:p>
      </w:docPartBody>
    </w:docPart>
    <w:docPart>
      <w:docPartPr>
        <w:name w:val="C0077E6897B746F197879385FF1D6115"/>
        <w:category>
          <w:name w:val="General"/>
          <w:gallery w:val="placeholder"/>
        </w:category>
        <w:types>
          <w:type w:val="bbPlcHdr"/>
        </w:types>
        <w:behaviors>
          <w:behavior w:val="content"/>
        </w:behaviors>
        <w:guid w:val="{937BF260-E7A3-4C27-BFE5-FE4D252BE395}"/>
      </w:docPartPr>
      <w:docPartBody>
        <w:p w:rsidR="00F13448" w:rsidP="00F13448">
          <w:pPr>
            <w:pStyle w:val="C0077E6897B746F197879385FF1D6115"/>
          </w:pPr>
          <w:r w:rsidRPr="00EB581A">
            <w:rPr>
              <w:rStyle w:val="PlaceholderText"/>
            </w:rPr>
            <w:t>Click or tap here to enter text.</w:t>
          </w:r>
        </w:p>
      </w:docPartBody>
    </w:docPart>
    <w:docPart>
      <w:docPartPr>
        <w:name w:val="0EF11BFB4202482FBF53C1BCABB2BD8E"/>
        <w:category>
          <w:name w:val="General"/>
          <w:gallery w:val="placeholder"/>
        </w:category>
        <w:types>
          <w:type w:val="bbPlcHdr"/>
        </w:types>
        <w:behaviors>
          <w:behavior w:val="content"/>
        </w:behaviors>
        <w:guid w:val="{412C154D-12E7-4BC0-AD61-1D8E3D3ED18F}"/>
      </w:docPartPr>
      <w:docPartBody>
        <w:p w:rsidR="00F13448" w:rsidP="00F13448">
          <w:pPr>
            <w:pStyle w:val="0EF11BFB4202482FBF53C1BCABB2BD8E"/>
          </w:pPr>
          <w:r w:rsidRPr="00EB581A">
            <w:rPr>
              <w:rStyle w:val="PlaceholderText"/>
            </w:rPr>
            <w:t>Click or tap here to enter text.</w:t>
          </w:r>
        </w:p>
      </w:docPartBody>
    </w:docPart>
    <w:docPart>
      <w:docPartPr>
        <w:name w:val="91503934D4EA411AB8E8265043E923ED"/>
        <w:category>
          <w:name w:val="General"/>
          <w:gallery w:val="placeholder"/>
        </w:category>
        <w:types>
          <w:type w:val="bbPlcHdr"/>
        </w:types>
        <w:behaviors>
          <w:behavior w:val="content"/>
        </w:behaviors>
        <w:guid w:val="{DD2E8415-1437-4CB0-972B-D3FB43147A04}"/>
      </w:docPartPr>
      <w:docPartBody>
        <w:p w:rsidR="00F13448" w:rsidP="00F13448">
          <w:pPr>
            <w:pStyle w:val="91503934D4EA411AB8E8265043E923ED"/>
          </w:pPr>
          <w:r>
            <w:rPr>
              <w:rStyle w:val="PlaceholderText"/>
            </w:rPr>
            <w:t>Click or tap here to enter text.</w:t>
          </w:r>
        </w:p>
      </w:docPartBody>
    </w:docPart>
    <w:docPart>
      <w:docPartPr>
        <w:name w:val="7AB78D09906E4DE2AF3C7696E2D26BB9"/>
        <w:category>
          <w:name w:val="General"/>
          <w:gallery w:val="placeholder"/>
        </w:category>
        <w:types>
          <w:type w:val="bbPlcHdr"/>
        </w:types>
        <w:behaviors>
          <w:behavior w:val="content"/>
        </w:behaviors>
        <w:guid w:val="{D663AC61-AB46-47E9-A6B0-2683B54FCF24}"/>
      </w:docPartPr>
      <w:docPartBody>
        <w:p w:rsidR="00F13448" w:rsidP="00F13448">
          <w:pPr>
            <w:pStyle w:val="7AB78D09906E4DE2AF3C7696E2D26BB9"/>
          </w:pPr>
          <w:r w:rsidRPr="00EB581A">
            <w:rPr>
              <w:rStyle w:val="PlaceholderText"/>
            </w:rPr>
            <w:t>Click or tap here to enter text.</w:t>
          </w:r>
        </w:p>
      </w:docPartBody>
    </w:docPart>
    <w:docPart>
      <w:docPartPr>
        <w:name w:val="3533E2F11EE44CA393FEEB3B9606091A"/>
        <w:category>
          <w:name w:val="General"/>
          <w:gallery w:val="placeholder"/>
        </w:category>
        <w:types>
          <w:type w:val="bbPlcHdr"/>
        </w:types>
        <w:behaviors>
          <w:behavior w:val="content"/>
        </w:behaviors>
        <w:guid w:val="{7B5D9669-6BA1-4F74-8FC5-6040E14C4612}"/>
      </w:docPartPr>
      <w:docPartBody>
        <w:p w:rsidR="00F13448" w:rsidP="00F13448">
          <w:pPr>
            <w:pStyle w:val="3533E2F11EE44CA393FEEB3B9606091A"/>
          </w:pPr>
          <w:r>
            <w:rPr>
              <w:rStyle w:val="PlaceholderText"/>
            </w:rPr>
            <w:t>Click or tap here to enter text.</w:t>
          </w:r>
        </w:p>
      </w:docPartBody>
    </w:docPart>
    <w:docPart>
      <w:docPartPr>
        <w:name w:val="C4418A6DE8EC4EECB9F7AB6AECB6549E"/>
        <w:category>
          <w:name w:val="General"/>
          <w:gallery w:val="placeholder"/>
        </w:category>
        <w:types>
          <w:type w:val="bbPlcHdr"/>
        </w:types>
        <w:behaviors>
          <w:behavior w:val="content"/>
        </w:behaviors>
        <w:guid w:val="{D35A8567-18C4-4952-A380-93F5D1127839}"/>
      </w:docPartPr>
      <w:docPartBody>
        <w:p w:rsidR="00F13448" w:rsidP="00F13448">
          <w:pPr>
            <w:pStyle w:val="C4418A6DE8EC4EECB9F7AB6AECB6549E"/>
          </w:pPr>
          <w:r w:rsidRPr="00EB581A">
            <w:rPr>
              <w:rStyle w:val="PlaceholderText"/>
            </w:rPr>
            <w:t>Click or tap here to enter text.</w:t>
          </w:r>
        </w:p>
      </w:docPartBody>
    </w:docPart>
    <w:docPart>
      <w:docPartPr>
        <w:name w:val="02693596C81749E69F70A8D6171D20FD"/>
        <w:category>
          <w:name w:val="General"/>
          <w:gallery w:val="placeholder"/>
        </w:category>
        <w:types>
          <w:type w:val="bbPlcHdr"/>
        </w:types>
        <w:behaviors>
          <w:behavior w:val="content"/>
        </w:behaviors>
        <w:guid w:val="{BA842E44-4DCE-4CD9-B71C-4E2D78A7C768}"/>
      </w:docPartPr>
      <w:docPartBody>
        <w:p w:rsidR="00F13448" w:rsidP="00F13448">
          <w:pPr>
            <w:pStyle w:val="02693596C81749E69F70A8D6171D20FD"/>
          </w:pPr>
          <w:r w:rsidRPr="00EB581A">
            <w:rPr>
              <w:rStyle w:val="PlaceholderText"/>
            </w:rPr>
            <w:t>Click or tap here to enter text.</w:t>
          </w:r>
        </w:p>
      </w:docPartBody>
    </w:docPart>
    <w:docPart>
      <w:docPartPr>
        <w:name w:val="13CB8A3594A443659C5634FAE23F5019"/>
        <w:category>
          <w:name w:val="General"/>
          <w:gallery w:val="placeholder"/>
        </w:category>
        <w:types>
          <w:type w:val="bbPlcHdr"/>
        </w:types>
        <w:behaviors>
          <w:behavior w:val="content"/>
        </w:behaviors>
        <w:guid w:val="{61C0442E-FC99-435C-BFFB-CBD7F4F5573F}"/>
      </w:docPartPr>
      <w:docPartBody>
        <w:p w:rsidR="00F13448" w:rsidP="00F13448">
          <w:pPr>
            <w:pStyle w:val="13CB8A3594A443659C5634FAE23F5019"/>
          </w:pPr>
          <w:r>
            <w:rPr>
              <w:rStyle w:val="PlaceholderText"/>
            </w:rPr>
            <w:t>Click or tap here to enter text.</w:t>
          </w:r>
        </w:p>
      </w:docPartBody>
    </w:docPart>
    <w:docPart>
      <w:docPartPr>
        <w:name w:val="A54A47F75ED9491A8458C946DAED465D"/>
        <w:category>
          <w:name w:val="General"/>
          <w:gallery w:val="placeholder"/>
        </w:category>
        <w:types>
          <w:type w:val="bbPlcHdr"/>
        </w:types>
        <w:behaviors>
          <w:behavior w:val="content"/>
        </w:behaviors>
        <w:guid w:val="{5F320480-6006-4DCA-816C-0CD740AD4DA9}"/>
      </w:docPartPr>
      <w:docPartBody>
        <w:p w:rsidR="00F13448" w:rsidP="00F13448">
          <w:pPr>
            <w:pStyle w:val="A54A47F75ED9491A8458C946DAED465D"/>
          </w:pPr>
          <w:r w:rsidRPr="00EB581A">
            <w:rPr>
              <w:rStyle w:val="PlaceholderText"/>
            </w:rPr>
            <w:t>Click or tap here to enter text.</w:t>
          </w:r>
        </w:p>
      </w:docPartBody>
    </w:docPart>
    <w:docPart>
      <w:docPartPr>
        <w:name w:val="9212E6459790483C9883715881DBA949"/>
        <w:category>
          <w:name w:val="General"/>
          <w:gallery w:val="placeholder"/>
        </w:category>
        <w:types>
          <w:type w:val="bbPlcHdr"/>
        </w:types>
        <w:behaviors>
          <w:behavior w:val="content"/>
        </w:behaviors>
        <w:guid w:val="{82375A3D-ACB5-43EE-A01F-CD36BACA6FFF}"/>
      </w:docPartPr>
      <w:docPartBody>
        <w:p w:rsidR="00F13448" w:rsidP="00F13448">
          <w:pPr>
            <w:pStyle w:val="9212E6459790483C9883715881DBA949"/>
          </w:pPr>
          <w:r>
            <w:rPr>
              <w:rStyle w:val="PlaceholderText"/>
            </w:rPr>
            <w:t>Click or tap here to enter text.</w:t>
          </w:r>
        </w:p>
      </w:docPartBody>
    </w:docPart>
    <w:docPart>
      <w:docPartPr>
        <w:name w:val="FF1D0215199C4E7B9B9BCA8145E0695A"/>
        <w:category>
          <w:name w:val="General"/>
          <w:gallery w:val="placeholder"/>
        </w:category>
        <w:types>
          <w:type w:val="bbPlcHdr"/>
        </w:types>
        <w:behaviors>
          <w:behavior w:val="content"/>
        </w:behaviors>
        <w:guid w:val="{2C113E4A-4D47-4836-B4DC-65851EB2DE5F}"/>
      </w:docPartPr>
      <w:docPartBody>
        <w:p w:rsidR="00F13448" w:rsidP="00F13448">
          <w:pPr>
            <w:pStyle w:val="FF1D0215199C4E7B9B9BCA8145E0695A"/>
          </w:pPr>
          <w:r w:rsidRPr="00EB581A">
            <w:rPr>
              <w:rStyle w:val="PlaceholderText"/>
            </w:rPr>
            <w:t>Click or tap here to enter text.</w:t>
          </w:r>
        </w:p>
      </w:docPartBody>
    </w:docPart>
    <w:docPart>
      <w:docPartPr>
        <w:name w:val="BDB41B05100044D388F04D0C48F12DAF"/>
        <w:category>
          <w:name w:val="General"/>
          <w:gallery w:val="placeholder"/>
        </w:category>
        <w:types>
          <w:type w:val="bbPlcHdr"/>
        </w:types>
        <w:behaviors>
          <w:behavior w:val="content"/>
        </w:behaviors>
        <w:guid w:val="{BCD123E3-51B4-4EEF-804E-F69ED48575D9}"/>
      </w:docPartPr>
      <w:docPartBody>
        <w:p w:rsidR="00F13448" w:rsidP="00F13448">
          <w:pPr>
            <w:pStyle w:val="BDB41B05100044D388F04D0C48F12DAF"/>
          </w:pPr>
          <w:r>
            <w:rPr>
              <w:rStyle w:val="PlaceholderText"/>
            </w:rPr>
            <w:t>Click or tap here to enter text.</w:t>
          </w:r>
        </w:p>
      </w:docPartBody>
    </w:docPart>
    <w:docPart>
      <w:docPartPr>
        <w:name w:val="F0E0104E5CEF4E1F9A28201FB05BE7B5"/>
        <w:category>
          <w:name w:val="General"/>
          <w:gallery w:val="placeholder"/>
        </w:category>
        <w:types>
          <w:type w:val="bbPlcHdr"/>
        </w:types>
        <w:behaviors>
          <w:behavior w:val="content"/>
        </w:behaviors>
        <w:guid w:val="{CCC96CE6-ADC4-4538-BBA9-07811C1C3A8A}"/>
      </w:docPartPr>
      <w:docPartBody>
        <w:p w:rsidR="00F13448" w:rsidP="00F13448">
          <w:pPr>
            <w:pStyle w:val="F0E0104E5CEF4E1F9A28201FB05BE7B5"/>
          </w:pPr>
          <w:r w:rsidRPr="00EB581A">
            <w:rPr>
              <w:rStyle w:val="PlaceholderText"/>
            </w:rPr>
            <w:t>Click or tap here to enter text.</w:t>
          </w:r>
        </w:p>
      </w:docPartBody>
    </w:docPart>
    <w:docPart>
      <w:docPartPr>
        <w:name w:val="AC39959150174E6F9A4B96013CE1E800"/>
        <w:category>
          <w:name w:val="General"/>
          <w:gallery w:val="placeholder"/>
        </w:category>
        <w:types>
          <w:type w:val="bbPlcHdr"/>
        </w:types>
        <w:behaviors>
          <w:behavior w:val="content"/>
        </w:behaviors>
        <w:guid w:val="{72B95756-D0C6-4A9B-97E0-82FA3F8D8840}"/>
      </w:docPartPr>
      <w:docPartBody>
        <w:p w:rsidR="00F13448" w:rsidP="00F13448">
          <w:pPr>
            <w:pStyle w:val="AC39959150174E6F9A4B96013CE1E800"/>
          </w:pPr>
          <w:r w:rsidRPr="00EB581A">
            <w:rPr>
              <w:rStyle w:val="PlaceholderText"/>
            </w:rPr>
            <w:t>Click or tap here to enter text.</w:t>
          </w:r>
        </w:p>
      </w:docPartBody>
    </w:docPart>
    <w:docPart>
      <w:docPartPr>
        <w:name w:val="6A1473897FF8419E9B295B8AC9FE4C6A"/>
        <w:category>
          <w:name w:val="General"/>
          <w:gallery w:val="placeholder"/>
        </w:category>
        <w:types>
          <w:type w:val="bbPlcHdr"/>
        </w:types>
        <w:behaviors>
          <w:behavior w:val="content"/>
        </w:behaviors>
        <w:guid w:val="{4EE86B61-1F64-4D02-9138-DB1A47DA9C69}"/>
      </w:docPartPr>
      <w:docPartBody>
        <w:p w:rsidR="00F13448" w:rsidP="00F13448">
          <w:pPr>
            <w:pStyle w:val="6A1473897FF8419E9B295B8AC9FE4C6A"/>
          </w:pPr>
          <w:r w:rsidRPr="00C43D6B">
            <w:rPr>
              <w:rStyle w:val="PlaceholderText"/>
            </w:rPr>
            <w:t>Click or tap here to enter text.</w:t>
          </w:r>
        </w:p>
      </w:docPartBody>
    </w:docPart>
    <w:docPart>
      <w:docPartPr>
        <w:name w:val="B9E0AC1D0F074D9B8F494CB95B0196C0"/>
        <w:category>
          <w:name w:val="General"/>
          <w:gallery w:val="placeholder"/>
        </w:category>
        <w:types>
          <w:type w:val="bbPlcHdr"/>
        </w:types>
        <w:behaviors>
          <w:behavior w:val="content"/>
        </w:behaviors>
        <w:guid w:val="{E6FC4F7C-8B0E-4CD2-80E5-ED9AE3A701C6}"/>
      </w:docPartPr>
      <w:docPartBody>
        <w:p w:rsidR="00F13448" w:rsidP="00F13448">
          <w:pPr>
            <w:pStyle w:val="B9E0AC1D0F074D9B8F494CB95B0196C0"/>
          </w:pPr>
          <w:r w:rsidRPr="00EB581A">
            <w:rPr>
              <w:rStyle w:val="PlaceholderText"/>
            </w:rPr>
            <w:t>Click or tap here to enter text.</w:t>
          </w:r>
        </w:p>
      </w:docPartBody>
    </w:docPart>
    <w:docPart>
      <w:docPartPr>
        <w:name w:val="D30D083514CD4829A49616341A33BD11"/>
        <w:category>
          <w:name w:val="General"/>
          <w:gallery w:val="placeholder"/>
        </w:category>
        <w:types>
          <w:type w:val="bbPlcHdr"/>
        </w:types>
        <w:behaviors>
          <w:behavior w:val="content"/>
        </w:behaviors>
        <w:guid w:val="{13B8CEBA-88A4-43EA-A453-AE53FFD549DD}"/>
      </w:docPartPr>
      <w:docPartBody>
        <w:p w:rsidR="00F13448" w:rsidP="00F13448">
          <w:pPr>
            <w:pStyle w:val="D30D083514CD4829A49616341A33BD11"/>
          </w:pPr>
          <w:r w:rsidRPr="00EB581A">
            <w:rPr>
              <w:rStyle w:val="PlaceholderText"/>
            </w:rPr>
            <w:t>Click or tap here to enter text.</w:t>
          </w:r>
        </w:p>
      </w:docPartBody>
    </w:docPart>
    <w:docPart>
      <w:docPartPr>
        <w:name w:val="DD20BFB5123C4CB1B486BACBD1424FED"/>
        <w:category>
          <w:name w:val="General"/>
          <w:gallery w:val="placeholder"/>
        </w:category>
        <w:types>
          <w:type w:val="bbPlcHdr"/>
        </w:types>
        <w:behaviors>
          <w:behavior w:val="content"/>
        </w:behaviors>
        <w:guid w:val="{56203677-D9CF-46FC-91DB-F963698CE823}"/>
      </w:docPartPr>
      <w:docPartBody>
        <w:p w:rsidR="00F13448" w:rsidP="00F13448">
          <w:pPr>
            <w:pStyle w:val="DD20BFB5123C4CB1B486BACBD1424FED"/>
          </w:pPr>
          <w:r w:rsidRPr="00EB581A">
            <w:rPr>
              <w:rStyle w:val="PlaceholderText"/>
            </w:rPr>
            <w:t>Click or tap here to enter text.</w:t>
          </w:r>
        </w:p>
      </w:docPartBody>
    </w:docPart>
    <w:docPart>
      <w:docPartPr>
        <w:name w:val="D6815E8C772A466A98211516E8607930"/>
        <w:category>
          <w:name w:val="General"/>
          <w:gallery w:val="placeholder"/>
        </w:category>
        <w:types>
          <w:type w:val="bbPlcHdr"/>
        </w:types>
        <w:behaviors>
          <w:behavior w:val="content"/>
        </w:behaviors>
        <w:guid w:val="{37625FED-E531-44A5-A0CB-03A5EF4EE0BD}"/>
      </w:docPartPr>
      <w:docPartBody>
        <w:p w:rsidR="00F13448" w:rsidP="00F13448">
          <w:pPr>
            <w:pStyle w:val="D6815E8C772A466A98211516E8607930"/>
          </w:pPr>
          <w:r w:rsidRPr="00C43D6B">
            <w:rPr>
              <w:rStyle w:val="PlaceholderText"/>
            </w:rPr>
            <w:t>Click or tap here to enter text.</w:t>
          </w:r>
        </w:p>
      </w:docPartBody>
    </w:docPart>
    <w:docPart>
      <w:docPartPr>
        <w:name w:val="7264B8F939D2410D89A08D27C82909E2"/>
        <w:category>
          <w:name w:val="General"/>
          <w:gallery w:val="placeholder"/>
        </w:category>
        <w:types>
          <w:type w:val="bbPlcHdr"/>
        </w:types>
        <w:behaviors>
          <w:behavior w:val="content"/>
        </w:behaviors>
        <w:guid w:val="{D311B500-3103-417E-80D8-3CAF80ABEB43}"/>
      </w:docPartPr>
      <w:docPartBody>
        <w:p w:rsidR="00F13448" w:rsidP="00F13448">
          <w:pPr>
            <w:pStyle w:val="7264B8F939D2410D89A08D27C82909E2"/>
          </w:pPr>
          <w:r>
            <w:rPr>
              <w:rStyle w:val="PlaceholderText"/>
            </w:rPr>
            <w:t>Click or tap here to enter text.</w:t>
          </w:r>
        </w:p>
      </w:docPartBody>
    </w:docPart>
    <w:docPart>
      <w:docPartPr>
        <w:name w:val="D1524E9176024AF7BE12E8A7AA2D6735"/>
        <w:category>
          <w:name w:val="General"/>
          <w:gallery w:val="placeholder"/>
        </w:category>
        <w:types>
          <w:type w:val="bbPlcHdr"/>
        </w:types>
        <w:behaviors>
          <w:behavior w:val="content"/>
        </w:behaviors>
        <w:guid w:val="{2BDAFB70-A044-42EE-8B8D-23C92D71C0ED}"/>
      </w:docPartPr>
      <w:docPartBody>
        <w:p w:rsidR="00F13448" w:rsidP="00F13448">
          <w:pPr>
            <w:pStyle w:val="D1524E9176024AF7BE12E8A7AA2D6735"/>
          </w:pPr>
          <w:r w:rsidRPr="00EB581A">
            <w:rPr>
              <w:rStyle w:val="PlaceholderText"/>
            </w:rPr>
            <w:t>Click or tap here to enter text.</w:t>
          </w:r>
        </w:p>
      </w:docPartBody>
    </w:docPart>
    <w:docPart>
      <w:docPartPr>
        <w:name w:val="E5857003FEDA4BE9A1604D58FB79ECDE"/>
        <w:category>
          <w:name w:val="General"/>
          <w:gallery w:val="placeholder"/>
        </w:category>
        <w:types>
          <w:type w:val="bbPlcHdr"/>
        </w:types>
        <w:behaviors>
          <w:behavior w:val="content"/>
        </w:behaviors>
        <w:guid w:val="{FC327778-361D-4F61-9EEC-538D0FCA3AF2}"/>
      </w:docPartPr>
      <w:docPartBody>
        <w:p w:rsidR="00F13448" w:rsidP="00F13448">
          <w:pPr>
            <w:pStyle w:val="E5857003FEDA4BE9A1604D58FB79ECDE"/>
          </w:pPr>
          <w:r>
            <w:rPr>
              <w:rStyle w:val="PlaceholderText"/>
            </w:rPr>
            <w:t>Click or tap here to enter text.</w:t>
          </w:r>
        </w:p>
      </w:docPartBody>
    </w:docPart>
    <w:docPart>
      <w:docPartPr>
        <w:name w:val="2E620AE168164CFA97324AE62B53C6C3"/>
        <w:category>
          <w:name w:val="General"/>
          <w:gallery w:val="placeholder"/>
        </w:category>
        <w:types>
          <w:type w:val="bbPlcHdr"/>
        </w:types>
        <w:behaviors>
          <w:behavior w:val="content"/>
        </w:behaviors>
        <w:guid w:val="{5C65C17B-70CD-41A0-BF59-3514495CD488}"/>
      </w:docPartPr>
      <w:docPartBody>
        <w:p w:rsidR="00F13448" w:rsidP="00F13448">
          <w:pPr>
            <w:pStyle w:val="2E620AE168164CFA97324AE62B53C6C3"/>
          </w:pPr>
          <w:r>
            <w:rPr>
              <w:rStyle w:val="PlaceholderText"/>
            </w:rPr>
            <w:t>Click or tap here to enter text.</w:t>
          </w:r>
        </w:p>
      </w:docPartBody>
    </w:docPart>
    <w:docPart>
      <w:docPartPr>
        <w:name w:val="BA6A10DF7C254DF4B8ED63DC4EB06F84"/>
        <w:category>
          <w:name w:val="General"/>
          <w:gallery w:val="placeholder"/>
        </w:category>
        <w:types>
          <w:type w:val="bbPlcHdr"/>
        </w:types>
        <w:behaviors>
          <w:behavior w:val="content"/>
        </w:behaviors>
        <w:guid w:val="{61AA4F93-83F5-4C93-94CB-3E925EBE78FD}"/>
      </w:docPartPr>
      <w:docPartBody>
        <w:p w:rsidR="00F13448" w:rsidP="00F13448">
          <w:pPr>
            <w:pStyle w:val="BA6A10DF7C254DF4B8ED63DC4EB06F84"/>
          </w:pPr>
          <w:r w:rsidRPr="00EB581A">
            <w:rPr>
              <w:rStyle w:val="PlaceholderText"/>
            </w:rPr>
            <w:t>Click or tap here to enter text.</w:t>
          </w:r>
        </w:p>
      </w:docPartBody>
    </w:docPart>
    <w:docPart>
      <w:docPartPr>
        <w:name w:val="9066BDBC17C74ADD925A31ECE853081D"/>
        <w:category>
          <w:name w:val="General"/>
          <w:gallery w:val="placeholder"/>
        </w:category>
        <w:types>
          <w:type w:val="bbPlcHdr"/>
        </w:types>
        <w:behaviors>
          <w:behavior w:val="content"/>
        </w:behaviors>
        <w:guid w:val="{ABF78697-2461-4FFB-8450-D7297E84307A}"/>
      </w:docPartPr>
      <w:docPartBody>
        <w:p w:rsidR="00F13448" w:rsidP="00F13448">
          <w:pPr>
            <w:pStyle w:val="9066BDBC17C74ADD925A31ECE853081D"/>
          </w:pPr>
          <w:r>
            <w:rPr>
              <w:rStyle w:val="PlaceholderText"/>
            </w:rPr>
            <w:t>Click or tap here to enter text.</w:t>
          </w:r>
        </w:p>
      </w:docPartBody>
    </w:docPart>
    <w:docPart>
      <w:docPartPr>
        <w:name w:val="E70C1A860271469492955A66196F8130"/>
        <w:category>
          <w:name w:val="General"/>
          <w:gallery w:val="placeholder"/>
        </w:category>
        <w:types>
          <w:type w:val="bbPlcHdr"/>
        </w:types>
        <w:behaviors>
          <w:behavior w:val="content"/>
        </w:behaviors>
        <w:guid w:val="{22728309-03F0-435E-AF0B-A895E449D27A}"/>
      </w:docPartPr>
      <w:docPartBody>
        <w:p w:rsidR="00F13448" w:rsidP="00F13448">
          <w:pPr>
            <w:pStyle w:val="E70C1A860271469492955A66196F8130"/>
          </w:pPr>
          <w:r w:rsidRPr="00EB581A">
            <w:rPr>
              <w:rStyle w:val="PlaceholderText"/>
            </w:rPr>
            <w:t>Click or tap here to enter text.</w:t>
          </w:r>
        </w:p>
      </w:docPartBody>
    </w:docPart>
    <w:docPart>
      <w:docPartPr>
        <w:name w:val="3DAAB20FECBB4838AE1A504EE05E8C7D"/>
        <w:category>
          <w:name w:val="General"/>
          <w:gallery w:val="placeholder"/>
        </w:category>
        <w:types>
          <w:type w:val="bbPlcHdr"/>
        </w:types>
        <w:behaviors>
          <w:behavior w:val="content"/>
        </w:behaviors>
        <w:guid w:val="{B16FE750-022B-43FA-83D2-9E18FD838BF4}"/>
      </w:docPartPr>
      <w:docPartBody>
        <w:p w:rsidR="00F13448" w:rsidP="00F13448">
          <w:pPr>
            <w:pStyle w:val="3DAAB20FECBB4838AE1A504EE05E8C7D"/>
          </w:pPr>
          <w:r>
            <w:rPr>
              <w:rStyle w:val="PlaceholderText"/>
            </w:rPr>
            <w:t>Click or tap here to enter text.</w:t>
          </w:r>
        </w:p>
      </w:docPartBody>
    </w:docPart>
    <w:docPart>
      <w:docPartPr>
        <w:name w:val="91E8DEAB39274CE2BCB540192FDB9340"/>
        <w:category>
          <w:name w:val="General"/>
          <w:gallery w:val="placeholder"/>
        </w:category>
        <w:types>
          <w:type w:val="bbPlcHdr"/>
        </w:types>
        <w:behaviors>
          <w:behavior w:val="content"/>
        </w:behaviors>
        <w:guid w:val="{834F4D9B-4B82-42CC-ACFC-40E749C6281E}"/>
      </w:docPartPr>
      <w:docPartBody>
        <w:p w:rsidR="00F13448" w:rsidP="00F13448">
          <w:pPr>
            <w:pStyle w:val="91E8DEAB39274CE2BCB540192FDB9340"/>
          </w:pPr>
          <w:r w:rsidRPr="00EB581A">
            <w:rPr>
              <w:rStyle w:val="PlaceholderText"/>
            </w:rPr>
            <w:t>Click or tap here to enter text.</w:t>
          </w:r>
        </w:p>
      </w:docPartBody>
    </w:docPart>
    <w:docPart>
      <w:docPartPr>
        <w:name w:val="DEA21370272A47858E9AE80162992C36"/>
        <w:category>
          <w:name w:val="General"/>
          <w:gallery w:val="placeholder"/>
        </w:category>
        <w:types>
          <w:type w:val="bbPlcHdr"/>
        </w:types>
        <w:behaviors>
          <w:behavior w:val="content"/>
        </w:behaviors>
        <w:guid w:val="{1C9AE07E-12E2-462D-A4F3-BEDD75456E34}"/>
      </w:docPartPr>
      <w:docPartBody>
        <w:p w:rsidR="00F13448" w:rsidP="00F13448">
          <w:pPr>
            <w:pStyle w:val="DEA21370272A47858E9AE80162992C36"/>
          </w:pPr>
          <w:r w:rsidRPr="00EB581A">
            <w:rPr>
              <w:rStyle w:val="PlaceholderText"/>
            </w:rPr>
            <w:t>Click or tap here to enter text.</w:t>
          </w:r>
        </w:p>
      </w:docPartBody>
    </w:docPart>
    <w:docPart>
      <w:docPartPr>
        <w:name w:val="E63B0AC577614BAF924AA1A1EDBF2521"/>
        <w:category>
          <w:name w:val="General"/>
          <w:gallery w:val="placeholder"/>
        </w:category>
        <w:types>
          <w:type w:val="bbPlcHdr"/>
        </w:types>
        <w:behaviors>
          <w:behavior w:val="content"/>
        </w:behaviors>
        <w:guid w:val="{8830A709-B50A-42A7-A60B-524B6FB10A4A}"/>
      </w:docPartPr>
      <w:docPartBody>
        <w:p w:rsidR="00F13448" w:rsidP="00F13448">
          <w:pPr>
            <w:pStyle w:val="E63B0AC577614BAF924AA1A1EDBF2521"/>
          </w:pPr>
          <w:r w:rsidRPr="00C43D6B">
            <w:rPr>
              <w:rStyle w:val="PlaceholderText"/>
            </w:rPr>
            <w:t>Click or tap here to enter text.</w:t>
          </w:r>
        </w:p>
      </w:docPartBody>
    </w:docPart>
    <w:docPart>
      <w:docPartPr>
        <w:name w:val="E0C7FFA0254C4F9B97B9A66E55A99036"/>
        <w:category>
          <w:name w:val="General"/>
          <w:gallery w:val="placeholder"/>
        </w:category>
        <w:types>
          <w:type w:val="bbPlcHdr"/>
        </w:types>
        <w:behaviors>
          <w:behavior w:val="content"/>
        </w:behaviors>
        <w:guid w:val="{E1AA1EEB-24A8-4A7A-BD8B-0A6404E0DF4D}"/>
      </w:docPartPr>
      <w:docPartBody>
        <w:p w:rsidR="00F13448" w:rsidP="00F13448">
          <w:pPr>
            <w:pStyle w:val="E0C7FFA0254C4F9B97B9A66E55A99036"/>
          </w:pPr>
          <w:r w:rsidRPr="00EB581A">
            <w:rPr>
              <w:rStyle w:val="PlaceholderText"/>
            </w:rPr>
            <w:t>Click or tap here to enter text.</w:t>
          </w:r>
        </w:p>
      </w:docPartBody>
    </w:docPart>
    <w:docPart>
      <w:docPartPr>
        <w:name w:val="B674FB8D5101421FBA827715BDD702D8"/>
        <w:category>
          <w:name w:val="General"/>
          <w:gallery w:val="placeholder"/>
        </w:category>
        <w:types>
          <w:type w:val="bbPlcHdr"/>
        </w:types>
        <w:behaviors>
          <w:behavior w:val="content"/>
        </w:behaviors>
        <w:guid w:val="{20AF48F0-A38E-4FCB-BAB6-12DED64D2CE7}"/>
      </w:docPartPr>
      <w:docPartBody>
        <w:p w:rsidR="00F13448" w:rsidP="00F13448">
          <w:pPr>
            <w:pStyle w:val="B674FB8D5101421FBA827715BDD702D8"/>
          </w:pPr>
          <w:r>
            <w:rPr>
              <w:rStyle w:val="PlaceholderText"/>
            </w:rPr>
            <w:t>Click or tap here to enter text.</w:t>
          </w:r>
        </w:p>
      </w:docPartBody>
    </w:docPart>
    <w:docPart>
      <w:docPartPr>
        <w:name w:val="BB438F4A3D4E42EC93ADE8F7D845A09B"/>
        <w:category>
          <w:name w:val="General"/>
          <w:gallery w:val="placeholder"/>
        </w:category>
        <w:types>
          <w:type w:val="bbPlcHdr"/>
        </w:types>
        <w:behaviors>
          <w:behavior w:val="content"/>
        </w:behaviors>
        <w:guid w:val="{BF13EB92-2D98-4920-8B21-6343B1BF1759}"/>
      </w:docPartPr>
      <w:docPartBody>
        <w:p w:rsidR="00F13448" w:rsidP="00F13448">
          <w:pPr>
            <w:pStyle w:val="BB438F4A3D4E42EC93ADE8F7D845A09B"/>
          </w:pPr>
          <w:r w:rsidRPr="00EB581A">
            <w:rPr>
              <w:rStyle w:val="PlaceholderText"/>
            </w:rPr>
            <w:t>Click or tap here to enter text.</w:t>
          </w:r>
        </w:p>
      </w:docPartBody>
    </w:docPart>
    <w:docPart>
      <w:docPartPr>
        <w:name w:val="FC47E1FD77284A4B924D9AA29DE8098E"/>
        <w:category>
          <w:name w:val="General"/>
          <w:gallery w:val="placeholder"/>
        </w:category>
        <w:types>
          <w:type w:val="bbPlcHdr"/>
        </w:types>
        <w:behaviors>
          <w:behavior w:val="content"/>
        </w:behaviors>
        <w:guid w:val="{BFA0DA96-5E0D-4C04-BF27-9EFF00E597FE}"/>
      </w:docPartPr>
      <w:docPartBody>
        <w:p w:rsidR="00F13448" w:rsidP="00F13448">
          <w:pPr>
            <w:pStyle w:val="FC47E1FD77284A4B924D9AA29DE8098E"/>
          </w:pPr>
          <w:r>
            <w:rPr>
              <w:rStyle w:val="PlaceholderText"/>
            </w:rPr>
            <w:t>Click or tap here to enter text.</w:t>
          </w:r>
        </w:p>
      </w:docPartBody>
    </w:docPart>
    <w:docPart>
      <w:docPartPr>
        <w:name w:val="2C8EC0A8DF7E4F06B30CFD423582A100"/>
        <w:category>
          <w:name w:val="General"/>
          <w:gallery w:val="placeholder"/>
        </w:category>
        <w:types>
          <w:type w:val="bbPlcHdr"/>
        </w:types>
        <w:behaviors>
          <w:behavior w:val="content"/>
        </w:behaviors>
        <w:guid w:val="{51116024-EEB2-46FF-AD60-84220D2361AB}"/>
      </w:docPartPr>
      <w:docPartBody>
        <w:p w:rsidR="00F13448" w:rsidP="00F13448">
          <w:pPr>
            <w:pStyle w:val="2C8EC0A8DF7E4F06B30CFD423582A100"/>
          </w:pPr>
          <w:r w:rsidRPr="00EB581A">
            <w:rPr>
              <w:rStyle w:val="PlaceholderText"/>
            </w:rPr>
            <w:t>Click or tap here to enter text.</w:t>
          </w:r>
        </w:p>
      </w:docPartBody>
    </w:docPart>
    <w:docPart>
      <w:docPartPr>
        <w:name w:val="B17DF7744C4B47508D11A6453D1196DA"/>
        <w:category>
          <w:name w:val="General"/>
          <w:gallery w:val="placeholder"/>
        </w:category>
        <w:types>
          <w:type w:val="bbPlcHdr"/>
        </w:types>
        <w:behaviors>
          <w:behavior w:val="content"/>
        </w:behaviors>
        <w:guid w:val="{E52F207D-485A-40A0-B037-973FB31082B5}"/>
      </w:docPartPr>
      <w:docPartBody>
        <w:p w:rsidR="00F13448" w:rsidP="00F13448">
          <w:pPr>
            <w:pStyle w:val="B17DF7744C4B47508D11A6453D1196DA"/>
          </w:pPr>
          <w:r w:rsidRPr="00EB581A">
            <w:rPr>
              <w:rStyle w:val="PlaceholderText"/>
            </w:rPr>
            <w:t>Click or tap here to enter text.</w:t>
          </w:r>
        </w:p>
      </w:docPartBody>
    </w:docPart>
    <w:docPart>
      <w:docPartPr>
        <w:name w:val="6E4234B801E24001982E138FB639F8B0"/>
        <w:category>
          <w:name w:val="General"/>
          <w:gallery w:val="placeholder"/>
        </w:category>
        <w:types>
          <w:type w:val="bbPlcHdr"/>
        </w:types>
        <w:behaviors>
          <w:behavior w:val="content"/>
        </w:behaviors>
        <w:guid w:val="{2698476F-E517-4AA5-AD22-21D71FFC1875}"/>
      </w:docPartPr>
      <w:docPartBody>
        <w:p w:rsidR="00F13448" w:rsidP="00F13448">
          <w:pPr>
            <w:pStyle w:val="6E4234B801E24001982E138FB639F8B0"/>
          </w:pPr>
          <w:r w:rsidRPr="00C43D6B">
            <w:rPr>
              <w:rStyle w:val="PlaceholderText"/>
            </w:rPr>
            <w:t>Click or tap here to enter text.</w:t>
          </w:r>
        </w:p>
      </w:docPartBody>
    </w:docPart>
    <w:docPart>
      <w:docPartPr>
        <w:name w:val="22180BFD3B8F42778E6D664836044DE8"/>
        <w:category>
          <w:name w:val="General"/>
          <w:gallery w:val="placeholder"/>
        </w:category>
        <w:types>
          <w:type w:val="bbPlcHdr"/>
        </w:types>
        <w:behaviors>
          <w:behavior w:val="content"/>
        </w:behaviors>
        <w:guid w:val="{9F8428B5-BD7A-4E2E-836B-1100D08EA3EA}"/>
      </w:docPartPr>
      <w:docPartBody>
        <w:p w:rsidR="00F13448" w:rsidP="00F13448">
          <w:pPr>
            <w:pStyle w:val="22180BFD3B8F42778E6D664836044DE8"/>
          </w:pPr>
          <w:r>
            <w:rPr>
              <w:rStyle w:val="PlaceholderText"/>
            </w:rPr>
            <w:t>Click or tap here to enter text.</w:t>
          </w:r>
        </w:p>
      </w:docPartBody>
    </w:docPart>
    <w:docPart>
      <w:docPartPr>
        <w:name w:val="DD5078E5A0404180873ABEA2B1899C7D"/>
        <w:category>
          <w:name w:val="General"/>
          <w:gallery w:val="placeholder"/>
        </w:category>
        <w:types>
          <w:type w:val="bbPlcHdr"/>
        </w:types>
        <w:behaviors>
          <w:behavior w:val="content"/>
        </w:behaviors>
        <w:guid w:val="{8523E822-D575-4896-931A-2BD7303AF77B}"/>
      </w:docPartPr>
      <w:docPartBody>
        <w:p w:rsidR="00F13448" w:rsidP="00F13448">
          <w:pPr>
            <w:pStyle w:val="DD5078E5A0404180873ABEA2B1899C7D"/>
          </w:pPr>
          <w:r w:rsidRPr="00EB581A">
            <w:rPr>
              <w:rStyle w:val="PlaceholderText"/>
            </w:rPr>
            <w:t>Click or tap here to enter text.</w:t>
          </w:r>
        </w:p>
      </w:docPartBody>
    </w:docPart>
    <w:docPart>
      <w:docPartPr>
        <w:name w:val="3EE42CCAF1F84327AF4C2162F808251B"/>
        <w:category>
          <w:name w:val="General"/>
          <w:gallery w:val="placeholder"/>
        </w:category>
        <w:types>
          <w:type w:val="bbPlcHdr"/>
        </w:types>
        <w:behaviors>
          <w:behavior w:val="content"/>
        </w:behaviors>
        <w:guid w:val="{8FE44A95-66D2-4209-9908-67078D92BAEF}"/>
      </w:docPartPr>
      <w:docPartBody>
        <w:p w:rsidR="00F13448" w:rsidP="00F13448">
          <w:pPr>
            <w:pStyle w:val="3EE42CCAF1F84327AF4C2162F808251B"/>
          </w:pPr>
          <w:r w:rsidRPr="00EB581A">
            <w:rPr>
              <w:rStyle w:val="PlaceholderText"/>
            </w:rPr>
            <w:t>Click or tap here to enter text.</w:t>
          </w:r>
        </w:p>
      </w:docPartBody>
    </w:docPart>
    <w:docPart>
      <w:docPartPr>
        <w:name w:val="6093AA3357C34E91BFB3E5B874B516D8"/>
        <w:category>
          <w:name w:val="General"/>
          <w:gallery w:val="placeholder"/>
        </w:category>
        <w:types>
          <w:type w:val="bbPlcHdr"/>
        </w:types>
        <w:behaviors>
          <w:behavior w:val="content"/>
        </w:behaviors>
        <w:guid w:val="{E67B5D50-009A-4D82-9626-76BC24EAFFD3}"/>
      </w:docPartPr>
      <w:docPartBody>
        <w:p w:rsidR="00F13448" w:rsidP="00F13448">
          <w:pPr>
            <w:pStyle w:val="6093AA3357C34E91BFB3E5B874B516D8"/>
          </w:pPr>
          <w:r w:rsidRPr="00C43D6B">
            <w:rPr>
              <w:rStyle w:val="PlaceholderText"/>
            </w:rPr>
            <w:t>Click or tap here to enter text.</w:t>
          </w:r>
        </w:p>
      </w:docPartBody>
    </w:docPart>
    <w:docPart>
      <w:docPartPr>
        <w:name w:val="80A1355ED23A4B5B9A440CDB66105876"/>
        <w:category>
          <w:name w:val="General"/>
          <w:gallery w:val="placeholder"/>
        </w:category>
        <w:types>
          <w:type w:val="bbPlcHdr"/>
        </w:types>
        <w:behaviors>
          <w:behavior w:val="content"/>
        </w:behaviors>
        <w:guid w:val="{B838A627-5CE7-440A-BFF5-6E1AEDDE580E}"/>
      </w:docPartPr>
      <w:docPartBody>
        <w:p w:rsidR="00F13448" w:rsidP="00F13448">
          <w:pPr>
            <w:pStyle w:val="80A1355ED23A4B5B9A440CDB66105876"/>
          </w:pPr>
          <w:r w:rsidRPr="00EB581A">
            <w:rPr>
              <w:rStyle w:val="PlaceholderText"/>
            </w:rPr>
            <w:t>Click or tap here to enter text.</w:t>
          </w:r>
        </w:p>
      </w:docPartBody>
    </w:docPart>
    <w:docPart>
      <w:docPartPr>
        <w:name w:val="B1CA1EBB17AB44DE89EB0F8967D4F9DA"/>
        <w:category>
          <w:name w:val="General"/>
          <w:gallery w:val="placeholder"/>
        </w:category>
        <w:types>
          <w:type w:val="bbPlcHdr"/>
        </w:types>
        <w:behaviors>
          <w:behavior w:val="content"/>
        </w:behaviors>
        <w:guid w:val="{9E5456EA-845F-44DD-8147-DFA52E731ACC}"/>
      </w:docPartPr>
      <w:docPartBody>
        <w:p w:rsidR="00F13448" w:rsidP="00F13448">
          <w:pPr>
            <w:pStyle w:val="B1CA1EBB17AB44DE89EB0F8967D4F9DA"/>
          </w:pPr>
          <w:r>
            <w:rPr>
              <w:rStyle w:val="PlaceholderText"/>
            </w:rPr>
            <w:t>Click or tap here to enter text.</w:t>
          </w:r>
        </w:p>
      </w:docPartBody>
    </w:docPart>
    <w:docPart>
      <w:docPartPr>
        <w:name w:val="1D1351CA61A34DBCB28DC3E2DB17D68D"/>
        <w:category>
          <w:name w:val="General"/>
          <w:gallery w:val="placeholder"/>
        </w:category>
        <w:types>
          <w:type w:val="bbPlcHdr"/>
        </w:types>
        <w:behaviors>
          <w:behavior w:val="content"/>
        </w:behaviors>
        <w:guid w:val="{D7F442E8-1483-466C-8A68-B16C675048B5}"/>
      </w:docPartPr>
      <w:docPartBody>
        <w:p w:rsidR="00F13448" w:rsidP="00F13448">
          <w:pPr>
            <w:pStyle w:val="1D1351CA61A34DBCB28DC3E2DB17D68D"/>
          </w:pPr>
          <w:r>
            <w:rPr>
              <w:rStyle w:val="PlaceholderText"/>
            </w:rPr>
            <w:t>Click or tap here to enter text.</w:t>
          </w:r>
        </w:p>
      </w:docPartBody>
    </w:docPart>
    <w:docPart>
      <w:docPartPr>
        <w:name w:val="09DAA6105BED456B92E75D14F46264D1"/>
        <w:category>
          <w:name w:val="General"/>
          <w:gallery w:val="placeholder"/>
        </w:category>
        <w:types>
          <w:type w:val="bbPlcHdr"/>
        </w:types>
        <w:behaviors>
          <w:behavior w:val="content"/>
        </w:behaviors>
        <w:guid w:val="{2A91B5EB-831C-47C7-BF77-F330D5D8E9DC}"/>
      </w:docPartPr>
      <w:docPartBody>
        <w:p w:rsidR="00F13448" w:rsidP="00F13448">
          <w:pPr>
            <w:pStyle w:val="09DAA6105BED456B92E75D14F46264D1"/>
          </w:pPr>
          <w:r w:rsidRPr="00EB581A">
            <w:rPr>
              <w:rStyle w:val="PlaceholderText"/>
            </w:rPr>
            <w:t>Click or tap here to enter text.</w:t>
          </w:r>
        </w:p>
      </w:docPartBody>
    </w:docPart>
    <w:docPart>
      <w:docPartPr>
        <w:name w:val="361017FB77284EFABAF87B0E33D98CF5"/>
        <w:category>
          <w:name w:val="General"/>
          <w:gallery w:val="placeholder"/>
        </w:category>
        <w:types>
          <w:type w:val="bbPlcHdr"/>
        </w:types>
        <w:behaviors>
          <w:behavior w:val="content"/>
        </w:behaviors>
        <w:guid w:val="{5B26DAE3-795C-4056-8929-EFD63B9EA6B7}"/>
      </w:docPartPr>
      <w:docPartBody>
        <w:p w:rsidR="00F13448" w:rsidP="00F13448">
          <w:pPr>
            <w:pStyle w:val="361017FB77284EFABAF87B0E33D98CF5"/>
          </w:pPr>
          <w:r w:rsidRPr="00EB581A">
            <w:rPr>
              <w:rStyle w:val="PlaceholderText"/>
            </w:rPr>
            <w:t>Click or tap here to enter text.</w:t>
          </w:r>
        </w:p>
      </w:docPartBody>
    </w:docPart>
    <w:docPart>
      <w:docPartPr>
        <w:name w:val="C2BA98CEE8CA43BA95A4D7732D69AD81"/>
        <w:category>
          <w:name w:val="General"/>
          <w:gallery w:val="placeholder"/>
        </w:category>
        <w:types>
          <w:type w:val="bbPlcHdr"/>
        </w:types>
        <w:behaviors>
          <w:behavior w:val="content"/>
        </w:behaviors>
        <w:guid w:val="{4B3431AC-7DF1-405E-898A-6686B288C28F}"/>
      </w:docPartPr>
      <w:docPartBody>
        <w:p w:rsidR="00F13448" w:rsidP="00F13448">
          <w:pPr>
            <w:pStyle w:val="C2BA98CEE8CA43BA95A4D7732D69AD81"/>
          </w:pPr>
          <w:r>
            <w:rPr>
              <w:rStyle w:val="PlaceholderText"/>
            </w:rPr>
            <w:t>Click or tap here to enter text.</w:t>
          </w:r>
        </w:p>
      </w:docPartBody>
    </w:docPart>
    <w:docPart>
      <w:docPartPr>
        <w:name w:val="FCD486CDAEBC4B9AA4914D61B936E515"/>
        <w:category>
          <w:name w:val="General"/>
          <w:gallery w:val="placeholder"/>
        </w:category>
        <w:types>
          <w:type w:val="bbPlcHdr"/>
        </w:types>
        <w:behaviors>
          <w:behavior w:val="content"/>
        </w:behaviors>
        <w:guid w:val="{A5D625EC-63D2-4DF7-BD82-3E5AA54499A8}"/>
      </w:docPartPr>
      <w:docPartBody>
        <w:p w:rsidR="00F13448" w:rsidP="00F13448">
          <w:pPr>
            <w:pStyle w:val="FCD486CDAEBC4B9AA4914D61B936E515"/>
          </w:pPr>
          <w:r w:rsidRPr="00EB581A">
            <w:rPr>
              <w:rStyle w:val="PlaceholderText"/>
            </w:rPr>
            <w:t>Click or tap here to enter text.</w:t>
          </w:r>
        </w:p>
      </w:docPartBody>
    </w:docPart>
    <w:docPart>
      <w:docPartPr>
        <w:name w:val="A530B141369E4EA99AEFCD9B9AD88333"/>
        <w:category>
          <w:name w:val="General"/>
          <w:gallery w:val="placeholder"/>
        </w:category>
        <w:types>
          <w:type w:val="bbPlcHdr"/>
        </w:types>
        <w:behaviors>
          <w:behavior w:val="content"/>
        </w:behaviors>
        <w:guid w:val="{3B1FB7D8-2815-4784-8650-416B7A12481E}"/>
      </w:docPartPr>
      <w:docPartBody>
        <w:p w:rsidR="00F13448" w:rsidP="00F13448">
          <w:pPr>
            <w:pStyle w:val="A530B141369E4EA99AEFCD9B9AD88333"/>
          </w:pPr>
          <w:r>
            <w:rPr>
              <w:rStyle w:val="PlaceholderText"/>
            </w:rPr>
            <w:t>Click or tap here to enter text.</w:t>
          </w:r>
        </w:p>
      </w:docPartBody>
    </w:docPart>
    <w:docPart>
      <w:docPartPr>
        <w:name w:val="D36DEF64977E451E89087876D67D2A1B"/>
        <w:category>
          <w:name w:val="General"/>
          <w:gallery w:val="placeholder"/>
        </w:category>
        <w:types>
          <w:type w:val="bbPlcHdr"/>
        </w:types>
        <w:behaviors>
          <w:behavior w:val="content"/>
        </w:behaviors>
        <w:guid w:val="{3D820362-AAB1-4E56-9F0F-CF2DD7F21012}"/>
      </w:docPartPr>
      <w:docPartBody>
        <w:p w:rsidR="00F13448" w:rsidP="00F13448">
          <w:pPr>
            <w:pStyle w:val="D36DEF64977E451E89087876D67D2A1B"/>
          </w:pPr>
          <w:r w:rsidRPr="00EB581A">
            <w:rPr>
              <w:rStyle w:val="PlaceholderText"/>
            </w:rPr>
            <w:t>Click or tap here to enter text.</w:t>
          </w:r>
        </w:p>
      </w:docPartBody>
    </w:docPart>
    <w:docPart>
      <w:docPartPr>
        <w:name w:val="52705FC2315841A48C8379B7D92F5D7E"/>
        <w:category>
          <w:name w:val="General"/>
          <w:gallery w:val="placeholder"/>
        </w:category>
        <w:types>
          <w:type w:val="bbPlcHdr"/>
        </w:types>
        <w:behaviors>
          <w:behavior w:val="content"/>
        </w:behaviors>
        <w:guid w:val="{F62A9745-77FC-4D9C-81BA-D7ED97FF3E89}"/>
      </w:docPartPr>
      <w:docPartBody>
        <w:p w:rsidR="00F13448" w:rsidP="00F13448">
          <w:pPr>
            <w:pStyle w:val="52705FC2315841A48C8379B7D92F5D7E"/>
          </w:pPr>
          <w:r w:rsidRPr="00C43D6B">
            <w:rPr>
              <w:rStyle w:val="PlaceholderText"/>
            </w:rPr>
            <w:t>Click or tap here to enter text.</w:t>
          </w:r>
        </w:p>
      </w:docPartBody>
    </w:docPart>
    <w:docPart>
      <w:docPartPr>
        <w:name w:val="DF100B63A8CC4A57A64228B26C7BD65F"/>
        <w:category>
          <w:name w:val="General"/>
          <w:gallery w:val="placeholder"/>
        </w:category>
        <w:types>
          <w:type w:val="bbPlcHdr"/>
        </w:types>
        <w:behaviors>
          <w:behavior w:val="content"/>
        </w:behaviors>
        <w:guid w:val="{EEB3F595-4F82-4C14-A93F-5C1D1C803336}"/>
      </w:docPartPr>
      <w:docPartBody>
        <w:p w:rsidR="00F13448" w:rsidP="00F13448">
          <w:pPr>
            <w:pStyle w:val="DF100B63A8CC4A57A64228B26C7BD65F"/>
          </w:pPr>
          <w:r w:rsidRPr="00EB581A">
            <w:rPr>
              <w:rStyle w:val="PlaceholderText"/>
            </w:rPr>
            <w:t>Click or tap here to enter text.</w:t>
          </w:r>
        </w:p>
      </w:docPartBody>
    </w:docPart>
    <w:docPart>
      <w:docPartPr>
        <w:name w:val="BF51971D29A647A8A783FD6A3B052EE6"/>
        <w:category>
          <w:name w:val="General"/>
          <w:gallery w:val="placeholder"/>
        </w:category>
        <w:types>
          <w:type w:val="bbPlcHdr"/>
        </w:types>
        <w:behaviors>
          <w:behavior w:val="content"/>
        </w:behaviors>
        <w:guid w:val="{F5AA2420-7B08-4D1F-A991-2C22EE9E1CE6}"/>
      </w:docPartPr>
      <w:docPartBody>
        <w:p w:rsidR="00F13448" w:rsidP="00F13448">
          <w:pPr>
            <w:pStyle w:val="BF51971D29A647A8A783FD6A3B052EE6"/>
          </w:pPr>
          <w:r w:rsidRPr="00C43D6B">
            <w:rPr>
              <w:rStyle w:val="PlaceholderText"/>
            </w:rPr>
            <w:t>Click or tap here to enter text.</w:t>
          </w:r>
        </w:p>
      </w:docPartBody>
    </w:docPart>
    <w:docPart>
      <w:docPartPr>
        <w:name w:val="7713E699BCEB46C1B303FF3CDFFB6D71"/>
        <w:category>
          <w:name w:val="General"/>
          <w:gallery w:val="placeholder"/>
        </w:category>
        <w:types>
          <w:type w:val="bbPlcHdr"/>
        </w:types>
        <w:behaviors>
          <w:behavior w:val="content"/>
        </w:behaviors>
        <w:guid w:val="{7C815525-8719-410F-9B2C-2D66924CD319}"/>
      </w:docPartPr>
      <w:docPartBody>
        <w:p w:rsidR="00F13448" w:rsidP="00F13448">
          <w:pPr>
            <w:pStyle w:val="7713E699BCEB46C1B303FF3CDFFB6D71"/>
          </w:pPr>
          <w:r w:rsidRPr="00EB581A">
            <w:rPr>
              <w:rStyle w:val="PlaceholderText"/>
            </w:rPr>
            <w:t>Click or tap here to enter text.</w:t>
          </w:r>
        </w:p>
      </w:docPartBody>
    </w:docPart>
    <w:docPart>
      <w:docPartPr>
        <w:name w:val="94C0FECFAC5C4FEBAC4C828D30E52857"/>
        <w:category>
          <w:name w:val="General"/>
          <w:gallery w:val="placeholder"/>
        </w:category>
        <w:types>
          <w:type w:val="bbPlcHdr"/>
        </w:types>
        <w:behaviors>
          <w:behavior w:val="content"/>
        </w:behaviors>
        <w:guid w:val="{0269A6A2-990E-477A-A22F-C0ECBDD01284}"/>
      </w:docPartPr>
      <w:docPartBody>
        <w:p w:rsidR="00F13448" w:rsidP="00F13448">
          <w:pPr>
            <w:pStyle w:val="94C0FECFAC5C4FEBAC4C828D30E52857"/>
          </w:pPr>
          <w:r w:rsidRPr="00C43D6B">
            <w:rPr>
              <w:rStyle w:val="PlaceholderText"/>
            </w:rPr>
            <w:t>Click or tap here to enter text.</w:t>
          </w:r>
        </w:p>
      </w:docPartBody>
    </w:docPart>
    <w:docPart>
      <w:docPartPr>
        <w:name w:val="044D70A1086B41828053F59374B14C4B"/>
        <w:category>
          <w:name w:val="General"/>
          <w:gallery w:val="placeholder"/>
        </w:category>
        <w:types>
          <w:type w:val="bbPlcHdr"/>
        </w:types>
        <w:behaviors>
          <w:behavior w:val="content"/>
        </w:behaviors>
        <w:guid w:val="{8EE7A85C-82B6-4466-9190-EC42A1C52A7B}"/>
      </w:docPartPr>
      <w:docPartBody>
        <w:p w:rsidR="00F13448" w:rsidP="00F13448">
          <w:pPr>
            <w:pStyle w:val="044D70A1086B41828053F59374B14C4B"/>
          </w:pPr>
          <w:r w:rsidRPr="00EB581A">
            <w:rPr>
              <w:rStyle w:val="PlaceholderText"/>
            </w:rPr>
            <w:t>Click or tap here to enter text.</w:t>
          </w:r>
        </w:p>
      </w:docPartBody>
    </w:docPart>
    <w:docPart>
      <w:docPartPr>
        <w:name w:val="E5016C53C77D4EB981C08461F0F5D73F"/>
        <w:category>
          <w:name w:val="General"/>
          <w:gallery w:val="placeholder"/>
        </w:category>
        <w:types>
          <w:type w:val="bbPlcHdr"/>
        </w:types>
        <w:behaviors>
          <w:behavior w:val="content"/>
        </w:behaviors>
        <w:guid w:val="{14A033B7-C916-4BED-A5F5-454C9EE6484E}"/>
      </w:docPartPr>
      <w:docPartBody>
        <w:p w:rsidR="00F13448" w:rsidP="00F13448">
          <w:pPr>
            <w:pStyle w:val="E5016C53C77D4EB981C08461F0F5D73F"/>
          </w:pPr>
          <w:r w:rsidRPr="00C43D6B">
            <w:rPr>
              <w:rStyle w:val="PlaceholderText"/>
            </w:rPr>
            <w:t>Click or tap here to enter text.</w:t>
          </w:r>
        </w:p>
      </w:docPartBody>
    </w:docPart>
    <w:docPart>
      <w:docPartPr>
        <w:name w:val="50A5A39985BC424D884C64F159F3E2D2"/>
        <w:category>
          <w:name w:val="General"/>
          <w:gallery w:val="placeholder"/>
        </w:category>
        <w:types>
          <w:type w:val="bbPlcHdr"/>
        </w:types>
        <w:behaviors>
          <w:behavior w:val="content"/>
        </w:behaviors>
        <w:guid w:val="{5A0A4027-25A3-4CCA-85E4-9BCB11C8106C}"/>
      </w:docPartPr>
      <w:docPartBody>
        <w:p w:rsidR="00F13448" w:rsidP="00F13448">
          <w:pPr>
            <w:pStyle w:val="50A5A39985BC424D884C64F159F3E2D2"/>
          </w:pPr>
          <w:r w:rsidRPr="00EB581A">
            <w:rPr>
              <w:rStyle w:val="PlaceholderText"/>
            </w:rPr>
            <w:t>Click or tap here to enter text.</w:t>
          </w:r>
        </w:p>
      </w:docPartBody>
    </w:docPart>
    <w:docPart>
      <w:docPartPr>
        <w:name w:val="620C873888014DAAA639FAD468747C79"/>
        <w:category>
          <w:name w:val="General"/>
          <w:gallery w:val="placeholder"/>
        </w:category>
        <w:types>
          <w:type w:val="bbPlcHdr"/>
        </w:types>
        <w:behaviors>
          <w:behavior w:val="content"/>
        </w:behaviors>
        <w:guid w:val="{1FEC90A7-E231-4BCF-863B-8C044401035A}"/>
      </w:docPartPr>
      <w:docPartBody>
        <w:p w:rsidR="00F13448" w:rsidP="00F13448">
          <w:pPr>
            <w:pStyle w:val="620C873888014DAAA639FAD468747C79"/>
          </w:pPr>
          <w:r w:rsidRPr="00EB581A">
            <w:rPr>
              <w:rStyle w:val="PlaceholderText"/>
            </w:rPr>
            <w:t>Click or tap here to enter text.</w:t>
          </w:r>
        </w:p>
      </w:docPartBody>
    </w:docPart>
    <w:docPart>
      <w:docPartPr>
        <w:name w:val="73D30685B81F436EA747031216DDA6C1"/>
        <w:category>
          <w:name w:val="General"/>
          <w:gallery w:val="placeholder"/>
        </w:category>
        <w:types>
          <w:type w:val="bbPlcHdr"/>
        </w:types>
        <w:behaviors>
          <w:behavior w:val="content"/>
        </w:behaviors>
        <w:guid w:val="{3D2B5FA1-FB83-40C0-9DEC-D913D5509805}"/>
      </w:docPartPr>
      <w:docPartBody>
        <w:p w:rsidR="00F13448" w:rsidP="00F13448">
          <w:pPr>
            <w:pStyle w:val="73D30685B81F436EA747031216DDA6C1"/>
          </w:pPr>
          <w:r w:rsidRPr="00C43D6B">
            <w:rPr>
              <w:rStyle w:val="PlaceholderText"/>
            </w:rPr>
            <w:t>Click or tap here to enter text.</w:t>
          </w:r>
        </w:p>
      </w:docPartBody>
    </w:docPart>
    <w:docPart>
      <w:docPartPr>
        <w:name w:val="0AA6E4AEC61E445483E7063504529E52"/>
        <w:category>
          <w:name w:val="General"/>
          <w:gallery w:val="placeholder"/>
        </w:category>
        <w:types>
          <w:type w:val="bbPlcHdr"/>
        </w:types>
        <w:behaviors>
          <w:behavior w:val="content"/>
        </w:behaviors>
        <w:guid w:val="{4A7B226A-3E30-4C80-979B-E03267393E6B}"/>
      </w:docPartPr>
      <w:docPartBody>
        <w:p w:rsidR="00F13448" w:rsidP="00F13448">
          <w:pPr>
            <w:pStyle w:val="0AA6E4AEC61E445483E7063504529E52"/>
          </w:pPr>
          <w:r w:rsidRPr="00EB581A">
            <w:rPr>
              <w:rStyle w:val="PlaceholderText"/>
            </w:rPr>
            <w:t>Click or tap here to enter text.</w:t>
          </w:r>
        </w:p>
      </w:docPartBody>
    </w:docPart>
    <w:docPart>
      <w:docPartPr>
        <w:name w:val="F6A29BBFDB8B43278B501544CCAB93E0"/>
        <w:category>
          <w:name w:val="General"/>
          <w:gallery w:val="placeholder"/>
        </w:category>
        <w:types>
          <w:type w:val="bbPlcHdr"/>
        </w:types>
        <w:behaviors>
          <w:behavior w:val="content"/>
        </w:behaviors>
        <w:guid w:val="{9C218C20-9082-4836-B33B-5BCEFF423509}"/>
      </w:docPartPr>
      <w:docPartBody>
        <w:p w:rsidR="00F13448" w:rsidP="00F13448">
          <w:pPr>
            <w:pStyle w:val="F6A29BBFDB8B43278B501544CCAB93E0"/>
          </w:pPr>
          <w:r w:rsidRPr="00C43D6B">
            <w:rPr>
              <w:rStyle w:val="PlaceholderText"/>
            </w:rPr>
            <w:t>Click or tap here to enter text.</w:t>
          </w:r>
        </w:p>
      </w:docPartBody>
    </w:docPart>
    <w:docPart>
      <w:docPartPr>
        <w:name w:val="1D4B48A1DDE24F538F1076ABD3B94C63"/>
        <w:category>
          <w:name w:val="General"/>
          <w:gallery w:val="placeholder"/>
        </w:category>
        <w:types>
          <w:type w:val="bbPlcHdr"/>
        </w:types>
        <w:behaviors>
          <w:behavior w:val="content"/>
        </w:behaviors>
        <w:guid w:val="{FACC195B-8975-4C76-9330-AC50FC2D3C80}"/>
      </w:docPartPr>
      <w:docPartBody>
        <w:p w:rsidR="00F13448" w:rsidP="00F13448">
          <w:pPr>
            <w:pStyle w:val="1D4B48A1DDE24F538F1076ABD3B94C63"/>
          </w:pPr>
          <w:r w:rsidRPr="00EB581A">
            <w:rPr>
              <w:rStyle w:val="PlaceholderText"/>
            </w:rPr>
            <w:t>Click or tap here to enter text.</w:t>
          </w:r>
        </w:p>
      </w:docPartBody>
    </w:docPart>
    <w:docPart>
      <w:docPartPr>
        <w:name w:val="F9031252DAEE4B0992FF8679E3CF6957"/>
        <w:category>
          <w:name w:val="General"/>
          <w:gallery w:val="placeholder"/>
        </w:category>
        <w:types>
          <w:type w:val="bbPlcHdr"/>
        </w:types>
        <w:behaviors>
          <w:behavior w:val="content"/>
        </w:behaviors>
        <w:guid w:val="{F3E66EB4-9C7E-455A-9160-B3143DC56843}"/>
      </w:docPartPr>
      <w:docPartBody>
        <w:p w:rsidR="00F13448" w:rsidP="00F13448">
          <w:pPr>
            <w:pStyle w:val="F9031252DAEE4B0992FF8679E3CF6957"/>
          </w:pPr>
          <w:r w:rsidRPr="00C43D6B">
            <w:rPr>
              <w:rStyle w:val="PlaceholderText"/>
            </w:rPr>
            <w:t>Click or tap here to enter text.</w:t>
          </w:r>
        </w:p>
      </w:docPartBody>
    </w:docPart>
    <w:docPart>
      <w:docPartPr>
        <w:name w:val="DEA6FF42BD69448DBA565AE3E6F29AFE"/>
        <w:category>
          <w:name w:val="General"/>
          <w:gallery w:val="placeholder"/>
        </w:category>
        <w:types>
          <w:type w:val="bbPlcHdr"/>
        </w:types>
        <w:behaviors>
          <w:behavior w:val="content"/>
        </w:behaviors>
        <w:guid w:val="{1A6064EE-939B-4BD7-A96E-53F7EA3C4080}"/>
      </w:docPartPr>
      <w:docPartBody>
        <w:p w:rsidR="00F13448" w:rsidP="00F13448">
          <w:pPr>
            <w:pStyle w:val="DEA6FF42BD69448DBA565AE3E6F29AFE"/>
          </w:pPr>
          <w:r>
            <w:rPr>
              <w:rStyle w:val="PlaceholderText"/>
            </w:rPr>
            <w:t>Click or tap here to enter text.</w:t>
          </w:r>
        </w:p>
      </w:docPartBody>
    </w:docPart>
    <w:docPart>
      <w:docPartPr>
        <w:name w:val="E1F6A3EBDF924BD1AB9FA3F4A7B428C7"/>
        <w:category>
          <w:name w:val="General"/>
          <w:gallery w:val="placeholder"/>
        </w:category>
        <w:types>
          <w:type w:val="bbPlcHdr"/>
        </w:types>
        <w:behaviors>
          <w:behavior w:val="content"/>
        </w:behaviors>
        <w:guid w:val="{EA62D2D0-C9FD-4CF1-9F3E-1BB328A1E432}"/>
      </w:docPartPr>
      <w:docPartBody>
        <w:p w:rsidR="00F13448" w:rsidP="00F13448">
          <w:pPr>
            <w:pStyle w:val="E1F6A3EBDF924BD1AB9FA3F4A7B428C7"/>
          </w:pPr>
          <w:r w:rsidRPr="00EB581A">
            <w:rPr>
              <w:rStyle w:val="PlaceholderText"/>
            </w:rPr>
            <w:t>Click or tap here to enter text.</w:t>
          </w:r>
        </w:p>
      </w:docPartBody>
    </w:docPart>
    <w:docPart>
      <w:docPartPr>
        <w:name w:val="C13C93ECF9194084B34A5EF76E261D65"/>
        <w:category>
          <w:name w:val="General"/>
          <w:gallery w:val="placeholder"/>
        </w:category>
        <w:types>
          <w:type w:val="bbPlcHdr"/>
        </w:types>
        <w:behaviors>
          <w:behavior w:val="content"/>
        </w:behaviors>
        <w:guid w:val="{1C4AB1D8-1ABB-42E7-82EB-C4A04CD16B60}"/>
      </w:docPartPr>
      <w:docPartBody>
        <w:p w:rsidR="00F13448" w:rsidP="00F13448">
          <w:pPr>
            <w:pStyle w:val="C13C93ECF9194084B34A5EF76E261D65"/>
          </w:pPr>
          <w:r>
            <w:rPr>
              <w:rStyle w:val="PlaceholderText"/>
            </w:rPr>
            <w:t>Click or tap here to enter text.</w:t>
          </w:r>
        </w:p>
      </w:docPartBody>
    </w:docPart>
    <w:docPart>
      <w:docPartPr>
        <w:name w:val="66E8EEA5F34745F99078A9E4835F6A95"/>
        <w:category>
          <w:name w:val="General"/>
          <w:gallery w:val="placeholder"/>
        </w:category>
        <w:types>
          <w:type w:val="bbPlcHdr"/>
        </w:types>
        <w:behaviors>
          <w:behavior w:val="content"/>
        </w:behaviors>
        <w:guid w:val="{2C09AE5B-FD5E-4061-9E9C-798EF7E896EF}"/>
      </w:docPartPr>
      <w:docPartBody>
        <w:p w:rsidR="00F13448" w:rsidP="00F13448">
          <w:pPr>
            <w:pStyle w:val="66E8EEA5F34745F99078A9E4835F6A95"/>
          </w:pPr>
          <w:r w:rsidRPr="00EB581A">
            <w:rPr>
              <w:rStyle w:val="PlaceholderText"/>
            </w:rPr>
            <w:t>Click or tap here to enter text.</w:t>
          </w:r>
        </w:p>
      </w:docPartBody>
    </w:docPart>
    <w:docPart>
      <w:docPartPr>
        <w:name w:val="F355A8D3199944388BEFD53AE3D9EB8D"/>
        <w:category>
          <w:name w:val="General"/>
          <w:gallery w:val="placeholder"/>
        </w:category>
        <w:types>
          <w:type w:val="bbPlcHdr"/>
        </w:types>
        <w:behaviors>
          <w:behavior w:val="content"/>
        </w:behaviors>
        <w:guid w:val="{6759E4A0-8469-4F33-8EC7-72396A9CAA16}"/>
      </w:docPartPr>
      <w:docPartBody>
        <w:p w:rsidR="00F13448" w:rsidP="00F13448">
          <w:pPr>
            <w:pStyle w:val="F355A8D3199944388BEFD53AE3D9EB8D"/>
          </w:pPr>
          <w:r w:rsidRPr="00EB581A">
            <w:rPr>
              <w:rStyle w:val="PlaceholderText"/>
            </w:rPr>
            <w:t>Click or tap here to enter text.</w:t>
          </w:r>
        </w:p>
      </w:docPartBody>
    </w:docPart>
    <w:docPart>
      <w:docPartPr>
        <w:name w:val="3FB35477086E4EA8A8436AE242BAF9FE"/>
        <w:category>
          <w:name w:val="General"/>
          <w:gallery w:val="placeholder"/>
        </w:category>
        <w:types>
          <w:type w:val="bbPlcHdr"/>
        </w:types>
        <w:behaviors>
          <w:behavior w:val="content"/>
        </w:behaviors>
        <w:guid w:val="{8C7B3346-AB5F-4E09-BFBC-09B33C6BC7A0}"/>
      </w:docPartPr>
      <w:docPartBody>
        <w:p w:rsidR="00F13448" w:rsidP="00F13448">
          <w:pPr>
            <w:pStyle w:val="3FB35477086E4EA8A8436AE242BAF9FE"/>
          </w:pPr>
          <w:r w:rsidRPr="00EB581A">
            <w:rPr>
              <w:rStyle w:val="PlaceholderText"/>
            </w:rPr>
            <w:t>Click or tap here to enter text.</w:t>
          </w:r>
        </w:p>
      </w:docPartBody>
    </w:docPart>
    <w:docPart>
      <w:docPartPr>
        <w:name w:val="8941E8284E9143D3BAD14AFB9334A5E8"/>
        <w:category>
          <w:name w:val="General"/>
          <w:gallery w:val="placeholder"/>
        </w:category>
        <w:types>
          <w:type w:val="bbPlcHdr"/>
        </w:types>
        <w:behaviors>
          <w:behavior w:val="content"/>
        </w:behaviors>
        <w:guid w:val="{D7D96654-41CB-42CA-B2EB-21DD300BB7FF}"/>
      </w:docPartPr>
      <w:docPartBody>
        <w:p w:rsidR="00F13448" w:rsidP="00F13448">
          <w:pPr>
            <w:pStyle w:val="8941E8284E9143D3BAD14AFB9334A5E8"/>
          </w:pPr>
          <w:r>
            <w:rPr>
              <w:rStyle w:val="PlaceholderText"/>
            </w:rPr>
            <w:t>Click or tap here to enter text.</w:t>
          </w:r>
        </w:p>
      </w:docPartBody>
    </w:docPart>
    <w:docPart>
      <w:docPartPr>
        <w:name w:val="C42459173B454D0389D799BA0E408547"/>
        <w:category>
          <w:name w:val="General"/>
          <w:gallery w:val="placeholder"/>
        </w:category>
        <w:types>
          <w:type w:val="bbPlcHdr"/>
        </w:types>
        <w:behaviors>
          <w:behavior w:val="content"/>
        </w:behaviors>
        <w:guid w:val="{3F8CA0D5-FF1F-4B7C-99A5-5857779614B1}"/>
      </w:docPartPr>
      <w:docPartBody>
        <w:p w:rsidR="00F13448" w:rsidP="00F13448">
          <w:pPr>
            <w:pStyle w:val="C42459173B454D0389D799BA0E408547"/>
          </w:pPr>
          <w:r>
            <w:rPr>
              <w:rStyle w:val="PlaceholderText"/>
            </w:rPr>
            <w:t>Click or tap here to enter text.</w:t>
          </w:r>
        </w:p>
      </w:docPartBody>
    </w:docPart>
    <w:docPart>
      <w:docPartPr>
        <w:name w:val="6A2BFF78CB3E4266A67E35B6B6B07C2C"/>
        <w:category>
          <w:name w:val="General"/>
          <w:gallery w:val="placeholder"/>
        </w:category>
        <w:types>
          <w:type w:val="bbPlcHdr"/>
        </w:types>
        <w:behaviors>
          <w:behavior w:val="content"/>
        </w:behaviors>
        <w:guid w:val="{E93E45EF-F9E1-456D-9DCD-08E2DC8A11D5}"/>
      </w:docPartPr>
      <w:docPartBody>
        <w:p w:rsidR="00F13448" w:rsidP="00F13448">
          <w:pPr>
            <w:pStyle w:val="6A2BFF78CB3E4266A67E35B6B6B07C2C"/>
          </w:pPr>
          <w:r w:rsidRPr="00EB581A">
            <w:rPr>
              <w:rStyle w:val="PlaceholderText"/>
            </w:rPr>
            <w:t>Click or tap here to enter text.</w:t>
          </w:r>
        </w:p>
      </w:docPartBody>
    </w:docPart>
    <w:docPart>
      <w:docPartPr>
        <w:name w:val="17BF81090E594E28BFBC0393DE1EFF42"/>
        <w:category>
          <w:name w:val="General"/>
          <w:gallery w:val="placeholder"/>
        </w:category>
        <w:types>
          <w:type w:val="bbPlcHdr"/>
        </w:types>
        <w:behaviors>
          <w:behavior w:val="content"/>
        </w:behaviors>
        <w:guid w:val="{A47C5E05-66A7-486E-A6A5-15D54E82816C}"/>
      </w:docPartPr>
      <w:docPartBody>
        <w:p w:rsidR="00F13448" w:rsidP="00F13448">
          <w:pPr>
            <w:pStyle w:val="17BF81090E594E28BFBC0393DE1EFF42"/>
          </w:pPr>
          <w:r w:rsidRPr="00EB581A">
            <w:rPr>
              <w:rStyle w:val="PlaceholderText"/>
            </w:rPr>
            <w:t>Click or tap here to enter text.</w:t>
          </w:r>
        </w:p>
      </w:docPartBody>
    </w:docPart>
    <w:docPart>
      <w:docPartPr>
        <w:name w:val="66B0C89985594471AD7D3EDF41291217"/>
        <w:category>
          <w:name w:val="General"/>
          <w:gallery w:val="placeholder"/>
        </w:category>
        <w:types>
          <w:type w:val="bbPlcHdr"/>
        </w:types>
        <w:behaviors>
          <w:behavior w:val="content"/>
        </w:behaviors>
        <w:guid w:val="{91BF0462-5ABB-4238-8E62-CE8FD559DBAA}"/>
      </w:docPartPr>
      <w:docPartBody>
        <w:p w:rsidR="00F13448" w:rsidP="00F13448">
          <w:pPr>
            <w:pStyle w:val="66B0C89985594471AD7D3EDF41291217"/>
          </w:pPr>
          <w:r w:rsidRPr="00C43D6B">
            <w:rPr>
              <w:rStyle w:val="PlaceholderText"/>
            </w:rPr>
            <w:t>Click or tap here to enter text.</w:t>
          </w:r>
        </w:p>
      </w:docPartBody>
    </w:docPart>
    <w:docPart>
      <w:docPartPr>
        <w:name w:val="AA57458E0B154094A17D5C5185855AA4"/>
        <w:category>
          <w:name w:val="General"/>
          <w:gallery w:val="placeholder"/>
        </w:category>
        <w:types>
          <w:type w:val="bbPlcHdr"/>
        </w:types>
        <w:behaviors>
          <w:behavior w:val="content"/>
        </w:behaviors>
        <w:guid w:val="{A3DAF4DE-B233-4D8D-8692-739CAD63AD1B}"/>
      </w:docPartPr>
      <w:docPartBody>
        <w:p w:rsidR="00F13448" w:rsidP="00F13448">
          <w:pPr>
            <w:pStyle w:val="AA57458E0B154094A17D5C5185855AA4"/>
          </w:pPr>
          <w:r w:rsidRPr="00EB581A">
            <w:rPr>
              <w:rStyle w:val="PlaceholderText"/>
            </w:rPr>
            <w:t>Click or tap here to enter text.</w:t>
          </w:r>
        </w:p>
      </w:docPartBody>
    </w:docPart>
    <w:docPart>
      <w:docPartPr>
        <w:name w:val="FD3204658E8843C3B9D55D055BFC4BBE"/>
        <w:category>
          <w:name w:val="General"/>
          <w:gallery w:val="placeholder"/>
        </w:category>
        <w:types>
          <w:type w:val="bbPlcHdr"/>
        </w:types>
        <w:behaviors>
          <w:behavior w:val="content"/>
        </w:behaviors>
        <w:guid w:val="{2D1875EF-0B48-4C1D-B840-15D49A0D49D3}"/>
      </w:docPartPr>
      <w:docPartBody>
        <w:p w:rsidR="00F13448" w:rsidP="00F13448">
          <w:pPr>
            <w:pStyle w:val="FD3204658E8843C3B9D55D055BFC4BBE"/>
          </w:pPr>
          <w:r w:rsidRPr="00C43D6B">
            <w:rPr>
              <w:rStyle w:val="PlaceholderText"/>
            </w:rPr>
            <w:t>Click or tap here to enter text.</w:t>
          </w:r>
        </w:p>
      </w:docPartBody>
    </w:docPart>
    <w:docPart>
      <w:docPartPr>
        <w:name w:val="E324C647DE32454FB800E6B3FFB32180"/>
        <w:category>
          <w:name w:val="General"/>
          <w:gallery w:val="placeholder"/>
        </w:category>
        <w:types>
          <w:type w:val="bbPlcHdr"/>
        </w:types>
        <w:behaviors>
          <w:behavior w:val="content"/>
        </w:behaviors>
        <w:guid w:val="{2245A9E9-F322-440D-B6EF-CA1631803391}"/>
      </w:docPartPr>
      <w:docPartBody>
        <w:p w:rsidR="00F13448" w:rsidP="00F13448">
          <w:pPr>
            <w:pStyle w:val="E324C647DE32454FB800E6B3FFB32180"/>
          </w:pPr>
          <w:r w:rsidRPr="00EB581A">
            <w:rPr>
              <w:rStyle w:val="PlaceholderText"/>
            </w:rPr>
            <w:t>Click or tap here to enter text.</w:t>
          </w:r>
        </w:p>
      </w:docPartBody>
    </w:docPart>
    <w:docPart>
      <w:docPartPr>
        <w:name w:val="CFE6E7E0B7B6459895C1962F44B6446D"/>
        <w:category>
          <w:name w:val="General"/>
          <w:gallery w:val="placeholder"/>
        </w:category>
        <w:types>
          <w:type w:val="bbPlcHdr"/>
        </w:types>
        <w:behaviors>
          <w:behavior w:val="content"/>
        </w:behaviors>
        <w:guid w:val="{52B295BA-39C2-4673-9B59-35710E56F59E}"/>
      </w:docPartPr>
      <w:docPartBody>
        <w:p w:rsidR="00F13448" w:rsidP="00F13448">
          <w:pPr>
            <w:pStyle w:val="CFE6E7E0B7B6459895C1962F44B6446D"/>
          </w:pPr>
          <w:r w:rsidRPr="00C43D6B">
            <w:rPr>
              <w:rStyle w:val="PlaceholderText"/>
            </w:rPr>
            <w:t>Click or tap here to enter text.</w:t>
          </w:r>
        </w:p>
      </w:docPartBody>
    </w:docPart>
    <w:docPart>
      <w:docPartPr>
        <w:name w:val="BD46A0165B484BED99F8807374ECAA9C"/>
        <w:category>
          <w:name w:val="General"/>
          <w:gallery w:val="placeholder"/>
        </w:category>
        <w:types>
          <w:type w:val="bbPlcHdr"/>
        </w:types>
        <w:behaviors>
          <w:behavior w:val="content"/>
        </w:behaviors>
        <w:guid w:val="{3F00B8A9-066E-4159-A233-89758D73DE23}"/>
      </w:docPartPr>
      <w:docPartBody>
        <w:p w:rsidR="00F13448" w:rsidP="00F13448">
          <w:pPr>
            <w:pStyle w:val="BD46A0165B484BED99F8807374ECAA9C"/>
          </w:pPr>
          <w:r w:rsidRPr="00EB581A">
            <w:rPr>
              <w:rStyle w:val="PlaceholderText"/>
            </w:rPr>
            <w:t>Click or tap here to enter text.</w:t>
          </w:r>
        </w:p>
      </w:docPartBody>
    </w:docPart>
    <w:docPart>
      <w:docPartPr>
        <w:name w:val="AD8498FDF9664DC69A3D88E547702542"/>
        <w:category>
          <w:name w:val="General"/>
          <w:gallery w:val="placeholder"/>
        </w:category>
        <w:types>
          <w:type w:val="bbPlcHdr"/>
        </w:types>
        <w:behaviors>
          <w:behavior w:val="content"/>
        </w:behaviors>
        <w:guid w:val="{AAC822CB-87B6-4C04-87A3-7716398220AB}"/>
      </w:docPartPr>
      <w:docPartBody>
        <w:p w:rsidR="00F13448" w:rsidP="00F13448">
          <w:pPr>
            <w:pStyle w:val="AD8498FDF9664DC69A3D88E547702542"/>
          </w:pPr>
          <w:r w:rsidRPr="00EB581A">
            <w:rPr>
              <w:rStyle w:val="PlaceholderText"/>
            </w:rPr>
            <w:t>Click or tap here to enter text.</w:t>
          </w:r>
        </w:p>
      </w:docPartBody>
    </w:docPart>
    <w:docPart>
      <w:docPartPr>
        <w:name w:val="96D4A2E9F9AF4A8DBD95604658D089F4"/>
        <w:category>
          <w:name w:val="General"/>
          <w:gallery w:val="placeholder"/>
        </w:category>
        <w:types>
          <w:type w:val="bbPlcHdr"/>
        </w:types>
        <w:behaviors>
          <w:behavior w:val="content"/>
        </w:behaviors>
        <w:guid w:val="{D42D32CB-FA40-4C8A-AA0D-420270607876}"/>
      </w:docPartPr>
      <w:docPartBody>
        <w:p w:rsidR="00F13448" w:rsidP="00F13448">
          <w:pPr>
            <w:pStyle w:val="96D4A2E9F9AF4A8DBD95604658D089F4"/>
          </w:pPr>
          <w:r w:rsidRPr="00EB581A">
            <w:rPr>
              <w:rStyle w:val="PlaceholderText"/>
            </w:rPr>
            <w:t>Click or tap here to enter text.</w:t>
          </w:r>
        </w:p>
      </w:docPartBody>
    </w:docPart>
    <w:docPart>
      <w:docPartPr>
        <w:name w:val="0D4D7AC796404BC2870E70A6CFB6D17B"/>
        <w:category>
          <w:name w:val="General"/>
          <w:gallery w:val="placeholder"/>
        </w:category>
        <w:types>
          <w:type w:val="bbPlcHdr"/>
        </w:types>
        <w:behaviors>
          <w:behavior w:val="content"/>
        </w:behaviors>
        <w:guid w:val="{E3C01B77-55E8-4E60-95D7-099063FB3393}"/>
      </w:docPartPr>
      <w:docPartBody>
        <w:p w:rsidR="00F13448" w:rsidP="00F13448">
          <w:pPr>
            <w:pStyle w:val="0D4D7AC796404BC2870E70A6CFB6D17B"/>
          </w:pPr>
          <w:r w:rsidRPr="00EB581A">
            <w:rPr>
              <w:rStyle w:val="PlaceholderText"/>
            </w:rPr>
            <w:t>Click or tap here to enter text.</w:t>
          </w:r>
        </w:p>
      </w:docPartBody>
    </w:docPart>
    <w:docPart>
      <w:docPartPr>
        <w:name w:val="25A83577186E4988A2F3A0C0EC1E42FC"/>
        <w:category>
          <w:name w:val="General"/>
          <w:gallery w:val="placeholder"/>
        </w:category>
        <w:types>
          <w:type w:val="bbPlcHdr"/>
        </w:types>
        <w:behaviors>
          <w:behavior w:val="content"/>
        </w:behaviors>
        <w:guid w:val="{FC37F89D-183E-4F11-93D4-690459EF83A4}"/>
      </w:docPartPr>
      <w:docPartBody>
        <w:p w:rsidR="00F13448" w:rsidP="00F13448">
          <w:pPr>
            <w:pStyle w:val="25A83577186E4988A2F3A0C0EC1E42FC"/>
          </w:pPr>
          <w:r w:rsidRPr="00C43D6B">
            <w:rPr>
              <w:rStyle w:val="PlaceholderText"/>
            </w:rPr>
            <w:t>Click or tap here to enter text.</w:t>
          </w:r>
        </w:p>
      </w:docPartBody>
    </w:docPart>
    <w:docPart>
      <w:docPartPr>
        <w:name w:val="590C3D4B105441C6A3DF048D538E4149"/>
        <w:category>
          <w:name w:val="General"/>
          <w:gallery w:val="placeholder"/>
        </w:category>
        <w:types>
          <w:type w:val="bbPlcHdr"/>
        </w:types>
        <w:behaviors>
          <w:behavior w:val="content"/>
        </w:behaviors>
        <w:guid w:val="{FAFEDA04-D699-4A88-BD21-EAF737B3B833}"/>
      </w:docPartPr>
      <w:docPartBody>
        <w:p w:rsidR="00F13448" w:rsidP="00F13448">
          <w:pPr>
            <w:pStyle w:val="590C3D4B105441C6A3DF048D538E4149"/>
          </w:pPr>
          <w:r w:rsidRPr="00C43D6B">
            <w:rPr>
              <w:rStyle w:val="PlaceholderText"/>
            </w:rPr>
            <w:t>Click or tap here to enter text.</w:t>
          </w:r>
        </w:p>
      </w:docPartBody>
    </w:docPart>
    <w:docPart>
      <w:docPartPr>
        <w:name w:val="20597140CE9046ADBF7C5F7DC8375B11"/>
        <w:category>
          <w:name w:val="General"/>
          <w:gallery w:val="placeholder"/>
        </w:category>
        <w:types>
          <w:type w:val="bbPlcHdr"/>
        </w:types>
        <w:behaviors>
          <w:behavior w:val="content"/>
        </w:behaviors>
        <w:guid w:val="{793F66E1-41F9-4CB8-B181-09B623BB8115}"/>
      </w:docPartPr>
      <w:docPartBody>
        <w:p w:rsidR="00F13448" w:rsidP="00F13448">
          <w:pPr>
            <w:pStyle w:val="20597140CE9046ADBF7C5F7DC8375B11"/>
          </w:pPr>
          <w:r w:rsidRPr="00EB581A">
            <w:rPr>
              <w:rStyle w:val="PlaceholderText"/>
            </w:rPr>
            <w:t>Click or tap here to enter text.</w:t>
          </w:r>
        </w:p>
      </w:docPartBody>
    </w:docPart>
    <w:docPart>
      <w:docPartPr>
        <w:name w:val="1CD6F276848E4FE19A3CD42AFD00E29C"/>
        <w:category>
          <w:name w:val="General"/>
          <w:gallery w:val="placeholder"/>
        </w:category>
        <w:types>
          <w:type w:val="bbPlcHdr"/>
        </w:types>
        <w:behaviors>
          <w:behavior w:val="content"/>
        </w:behaviors>
        <w:guid w:val="{141264A4-79FD-4569-BE7D-E479229F9AA6}"/>
      </w:docPartPr>
      <w:docPartBody>
        <w:p w:rsidR="00F13448" w:rsidP="00F13448">
          <w:pPr>
            <w:pStyle w:val="1CD6F276848E4FE19A3CD42AFD00E29C"/>
          </w:pPr>
          <w:r w:rsidRPr="00C43D6B">
            <w:rPr>
              <w:rStyle w:val="PlaceholderText"/>
            </w:rPr>
            <w:t>Click or tap here to enter text.</w:t>
          </w:r>
        </w:p>
      </w:docPartBody>
    </w:docPart>
    <w:docPart>
      <w:docPartPr>
        <w:name w:val="FF97E236439F480B8A152A605284C5C7"/>
        <w:category>
          <w:name w:val="General"/>
          <w:gallery w:val="placeholder"/>
        </w:category>
        <w:types>
          <w:type w:val="bbPlcHdr"/>
        </w:types>
        <w:behaviors>
          <w:behavior w:val="content"/>
        </w:behaviors>
        <w:guid w:val="{DEA0EF50-32FD-401B-9BBA-C258A079C688}"/>
      </w:docPartPr>
      <w:docPartBody>
        <w:p w:rsidR="00F13448" w:rsidP="00F13448">
          <w:pPr>
            <w:pStyle w:val="FF97E236439F480B8A152A605284C5C7"/>
          </w:pPr>
          <w:r>
            <w:rPr>
              <w:rStyle w:val="PlaceholderText"/>
            </w:rPr>
            <w:t>Click or tap here to enter text.</w:t>
          </w:r>
        </w:p>
      </w:docPartBody>
    </w:docPart>
    <w:docPart>
      <w:docPartPr>
        <w:name w:val="75DB28B2C28443DCA92FBA8D0604D05B"/>
        <w:category>
          <w:name w:val="General"/>
          <w:gallery w:val="placeholder"/>
        </w:category>
        <w:types>
          <w:type w:val="bbPlcHdr"/>
        </w:types>
        <w:behaviors>
          <w:behavior w:val="content"/>
        </w:behaviors>
        <w:guid w:val="{79DFFD8C-19AC-4F28-9207-17994869188A}"/>
      </w:docPartPr>
      <w:docPartBody>
        <w:p w:rsidR="00F13448" w:rsidP="00F13448">
          <w:pPr>
            <w:pStyle w:val="75DB28B2C28443DCA92FBA8D0604D05B"/>
          </w:pPr>
          <w:r w:rsidRPr="00EB581A">
            <w:rPr>
              <w:rStyle w:val="PlaceholderText"/>
            </w:rPr>
            <w:t>Click or tap here to enter text.</w:t>
          </w:r>
        </w:p>
      </w:docPartBody>
    </w:docPart>
    <w:docPart>
      <w:docPartPr>
        <w:name w:val="100EE5854E0B49A0A85C19C646A6B3B0"/>
        <w:category>
          <w:name w:val="General"/>
          <w:gallery w:val="placeholder"/>
        </w:category>
        <w:types>
          <w:type w:val="bbPlcHdr"/>
        </w:types>
        <w:behaviors>
          <w:behavior w:val="content"/>
        </w:behaviors>
        <w:guid w:val="{0E700F2D-71AE-4FA5-A55D-0331E902C8D8}"/>
      </w:docPartPr>
      <w:docPartBody>
        <w:p w:rsidR="00F13448" w:rsidP="00F13448">
          <w:pPr>
            <w:pStyle w:val="100EE5854E0B49A0A85C19C646A6B3B0"/>
          </w:pPr>
          <w:r w:rsidRPr="00EB581A">
            <w:rPr>
              <w:rStyle w:val="PlaceholderText"/>
            </w:rPr>
            <w:t>Click or tap here to enter text.</w:t>
          </w:r>
        </w:p>
      </w:docPartBody>
    </w:docPart>
    <w:docPart>
      <w:docPartPr>
        <w:name w:val="2935CEA9442E45AE952A877548641CD1"/>
        <w:category>
          <w:name w:val="General"/>
          <w:gallery w:val="placeholder"/>
        </w:category>
        <w:types>
          <w:type w:val="bbPlcHdr"/>
        </w:types>
        <w:behaviors>
          <w:behavior w:val="content"/>
        </w:behaviors>
        <w:guid w:val="{3303902C-FF80-4FA7-8E14-DE47D0732206}"/>
      </w:docPartPr>
      <w:docPartBody>
        <w:p w:rsidR="00F13448" w:rsidP="00F13448">
          <w:pPr>
            <w:pStyle w:val="2935CEA9442E45AE952A877548641CD1"/>
          </w:pPr>
          <w:r>
            <w:rPr>
              <w:rStyle w:val="PlaceholderText"/>
            </w:rPr>
            <w:t>Click or tap here to enter text.</w:t>
          </w:r>
        </w:p>
      </w:docPartBody>
    </w:docPart>
    <w:docPart>
      <w:docPartPr>
        <w:name w:val="02C32BF4C6C94B4AB95A030394BE8495"/>
        <w:category>
          <w:name w:val="General"/>
          <w:gallery w:val="placeholder"/>
        </w:category>
        <w:types>
          <w:type w:val="bbPlcHdr"/>
        </w:types>
        <w:behaviors>
          <w:behavior w:val="content"/>
        </w:behaviors>
        <w:guid w:val="{534D39D2-3672-4125-BF77-3E72787448B7}"/>
      </w:docPartPr>
      <w:docPartBody>
        <w:p w:rsidR="00F13448" w:rsidP="00F13448">
          <w:pPr>
            <w:pStyle w:val="02C32BF4C6C94B4AB95A030394BE8495"/>
          </w:pPr>
          <w:r w:rsidRPr="00EB581A">
            <w:rPr>
              <w:rStyle w:val="PlaceholderText"/>
            </w:rPr>
            <w:t>Click or tap here to enter text.</w:t>
          </w:r>
        </w:p>
      </w:docPartBody>
    </w:docPart>
    <w:docPart>
      <w:docPartPr>
        <w:name w:val="8F16EEDE20A24E1983D3AEBAFF3DD27B"/>
        <w:category>
          <w:name w:val="General"/>
          <w:gallery w:val="placeholder"/>
        </w:category>
        <w:types>
          <w:type w:val="bbPlcHdr"/>
        </w:types>
        <w:behaviors>
          <w:behavior w:val="content"/>
        </w:behaviors>
        <w:guid w:val="{48F966A0-D032-4ECE-8D07-74FF30AFC542}"/>
      </w:docPartPr>
      <w:docPartBody>
        <w:p w:rsidR="00F13448" w:rsidP="00F13448">
          <w:pPr>
            <w:pStyle w:val="8F16EEDE20A24E1983D3AEBAFF3DD27B"/>
          </w:pPr>
          <w:r>
            <w:rPr>
              <w:rStyle w:val="PlaceholderText"/>
            </w:rPr>
            <w:t>Click or tap here to enter text.</w:t>
          </w:r>
        </w:p>
      </w:docPartBody>
    </w:docPart>
    <w:docPart>
      <w:docPartPr>
        <w:name w:val="BAC71308B6084A9B9A992722359FC167"/>
        <w:category>
          <w:name w:val="General"/>
          <w:gallery w:val="placeholder"/>
        </w:category>
        <w:types>
          <w:type w:val="bbPlcHdr"/>
        </w:types>
        <w:behaviors>
          <w:behavior w:val="content"/>
        </w:behaviors>
        <w:guid w:val="{4A3DE5C8-0197-4DDF-B51B-609106093CC2}"/>
      </w:docPartPr>
      <w:docPartBody>
        <w:p w:rsidR="00F13448" w:rsidP="00F13448">
          <w:pPr>
            <w:pStyle w:val="BAC71308B6084A9B9A992722359FC167"/>
          </w:pPr>
          <w:r w:rsidRPr="00EB581A">
            <w:rPr>
              <w:rStyle w:val="PlaceholderText"/>
            </w:rPr>
            <w:t>Click or tap here to enter text.</w:t>
          </w:r>
        </w:p>
      </w:docPartBody>
    </w:docPart>
    <w:docPart>
      <w:docPartPr>
        <w:name w:val="4588C86230C141208A1D85A341EAB852"/>
        <w:category>
          <w:name w:val="General"/>
          <w:gallery w:val="placeholder"/>
        </w:category>
        <w:types>
          <w:type w:val="bbPlcHdr"/>
        </w:types>
        <w:behaviors>
          <w:behavior w:val="content"/>
        </w:behaviors>
        <w:guid w:val="{FAC9E970-3933-4500-AA81-65F861507BE1}"/>
      </w:docPartPr>
      <w:docPartBody>
        <w:p w:rsidR="00F13448" w:rsidP="00F13448">
          <w:pPr>
            <w:pStyle w:val="4588C86230C141208A1D85A341EAB852"/>
          </w:pPr>
          <w:r>
            <w:rPr>
              <w:rStyle w:val="PlaceholderText"/>
            </w:rPr>
            <w:t>Click or tap here to enter text.</w:t>
          </w:r>
        </w:p>
      </w:docPartBody>
    </w:docPart>
    <w:docPart>
      <w:docPartPr>
        <w:name w:val="534496551C8C4A46B4C149FAF1C5883C"/>
        <w:category>
          <w:name w:val="General"/>
          <w:gallery w:val="placeholder"/>
        </w:category>
        <w:types>
          <w:type w:val="bbPlcHdr"/>
        </w:types>
        <w:behaviors>
          <w:behavior w:val="content"/>
        </w:behaviors>
        <w:guid w:val="{CC18DAD6-F15C-4837-B426-46987F4A5ED4}"/>
      </w:docPartPr>
      <w:docPartBody>
        <w:p w:rsidR="00F13448" w:rsidP="00F13448">
          <w:pPr>
            <w:pStyle w:val="534496551C8C4A46B4C149FAF1C5883C"/>
          </w:pPr>
          <w:r w:rsidRPr="00EB581A">
            <w:rPr>
              <w:rStyle w:val="PlaceholderText"/>
            </w:rPr>
            <w:t>Click or tap here to enter text.</w:t>
          </w:r>
        </w:p>
      </w:docPartBody>
    </w:docPart>
    <w:docPart>
      <w:docPartPr>
        <w:name w:val="D18173C95C744B1FA9C2C4ECA95EE813"/>
        <w:category>
          <w:name w:val="General"/>
          <w:gallery w:val="placeholder"/>
        </w:category>
        <w:types>
          <w:type w:val="bbPlcHdr"/>
        </w:types>
        <w:behaviors>
          <w:behavior w:val="content"/>
        </w:behaviors>
        <w:guid w:val="{BC1303F2-7DC1-4737-AFC4-52091F4EADFC}"/>
      </w:docPartPr>
      <w:docPartBody>
        <w:p w:rsidR="00F13448" w:rsidP="00F13448">
          <w:pPr>
            <w:pStyle w:val="D18173C95C744B1FA9C2C4ECA95EE813"/>
          </w:pPr>
          <w:r>
            <w:rPr>
              <w:rStyle w:val="PlaceholderText"/>
            </w:rPr>
            <w:t>Click or tap here to enter text.</w:t>
          </w:r>
        </w:p>
      </w:docPartBody>
    </w:docPart>
    <w:docPart>
      <w:docPartPr>
        <w:name w:val="32703DF73EF041DD9CEAF0FE50A052AB"/>
        <w:category>
          <w:name w:val="General"/>
          <w:gallery w:val="placeholder"/>
        </w:category>
        <w:types>
          <w:type w:val="bbPlcHdr"/>
        </w:types>
        <w:behaviors>
          <w:behavior w:val="content"/>
        </w:behaviors>
        <w:guid w:val="{AEFD43B8-C9EA-4886-A1F0-34832B33ED68}"/>
      </w:docPartPr>
      <w:docPartBody>
        <w:p w:rsidR="00F13448" w:rsidP="00F13448">
          <w:pPr>
            <w:pStyle w:val="32703DF73EF041DD9CEAF0FE50A052AB"/>
          </w:pPr>
          <w:r w:rsidRPr="00EB581A">
            <w:rPr>
              <w:rStyle w:val="PlaceholderText"/>
            </w:rPr>
            <w:t>Click or tap here to enter text.</w:t>
          </w:r>
        </w:p>
      </w:docPartBody>
    </w:docPart>
    <w:docPart>
      <w:docPartPr>
        <w:name w:val="718792B2EF9A4A08AD88E26FCACFA992"/>
        <w:category>
          <w:name w:val="General"/>
          <w:gallery w:val="placeholder"/>
        </w:category>
        <w:types>
          <w:type w:val="bbPlcHdr"/>
        </w:types>
        <w:behaviors>
          <w:behavior w:val="content"/>
        </w:behaviors>
        <w:guid w:val="{3B3B4B4C-7EC6-4E29-A761-9C89A9858842}"/>
      </w:docPartPr>
      <w:docPartBody>
        <w:p w:rsidR="00F13448" w:rsidP="00F13448">
          <w:pPr>
            <w:pStyle w:val="718792B2EF9A4A08AD88E26FCACFA992"/>
          </w:pPr>
          <w:r>
            <w:rPr>
              <w:rStyle w:val="PlaceholderText"/>
            </w:rPr>
            <w:t>Click or tap here to enter text.</w:t>
          </w:r>
        </w:p>
      </w:docPartBody>
    </w:docPart>
    <w:docPart>
      <w:docPartPr>
        <w:name w:val="E18F783832024D0FBF3F6D550F3F5B4A"/>
        <w:category>
          <w:name w:val="General"/>
          <w:gallery w:val="placeholder"/>
        </w:category>
        <w:types>
          <w:type w:val="bbPlcHdr"/>
        </w:types>
        <w:behaviors>
          <w:behavior w:val="content"/>
        </w:behaviors>
        <w:guid w:val="{AA42418A-D7BD-4F1D-B1D1-13B778426839}"/>
      </w:docPartPr>
      <w:docPartBody>
        <w:p w:rsidR="00F13448" w:rsidP="00F13448">
          <w:pPr>
            <w:pStyle w:val="E18F783832024D0FBF3F6D550F3F5B4A"/>
          </w:pPr>
          <w:r w:rsidRPr="00EB581A">
            <w:rPr>
              <w:rStyle w:val="PlaceholderText"/>
            </w:rPr>
            <w:t>Click or tap here to enter text.</w:t>
          </w:r>
        </w:p>
      </w:docPartBody>
    </w:docPart>
    <w:docPart>
      <w:docPartPr>
        <w:name w:val="CCA0E24796C64319AD5043F7692E2F40"/>
        <w:category>
          <w:name w:val="General"/>
          <w:gallery w:val="placeholder"/>
        </w:category>
        <w:types>
          <w:type w:val="bbPlcHdr"/>
        </w:types>
        <w:behaviors>
          <w:behavior w:val="content"/>
        </w:behaviors>
        <w:guid w:val="{0DA8191C-2112-42C4-93CB-5FBFDC2337A8}"/>
      </w:docPartPr>
      <w:docPartBody>
        <w:p w:rsidR="00F13448" w:rsidP="00F13448">
          <w:pPr>
            <w:pStyle w:val="CCA0E24796C64319AD5043F7692E2F40"/>
          </w:pPr>
          <w:r>
            <w:rPr>
              <w:rStyle w:val="PlaceholderText"/>
            </w:rPr>
            <w:t>Click or tap here to enter text.</w:t>
          </w:r>
        </w:p>
      </w:docPartBody>
    </w:docPart>
    <w:docPart>
      <w:docPartPr>
        <w:name w:val="EBE577DD5FAA4684BA8ACDE2E38B41F3"/>
        <w:category>
          <w:name w:val="General"/>
          <w:gallery w:val="placeholder"/>
        </w:category>
        <w:types>
          <w:type w:val="bbPlcHdr"/>
        </w:types>
        <w:behaviors>
          <w:behavior w:val="content"/>
        </w:behaviors>
        <w:guid w:val="{7CB418D0-62DF-40DB-9121-3FEC2B8C20BE}"/>
      </w:docPartPr>
      <w:docPartBody>
        <w:p w:rsidR="00F13448" w:rsidP="00F13448">
          <w:pPr>
            <w:pStyle w:val="EBE577DD5FAA4684BA8ACDE2E38B41F3"/>
          </w:pPr>
          <w:r w:rsidRPr="00EB581A">
            <w:rPr>
              <w:rStyle w:val="PlaceholderText"/>
            </w:rPr>
            <w:t>Click or tap here to enter text.</w:t>
          </w:r>
        </w:p>
      </w:docPartBody>
    </w:docPart>
    <w:docPart>
      <w:docPartPr>
        <w:name w:val="DDB1AE6849CE4B55AC1460DA0AFD2C59"/>
        <w:category>
          <w:name w:val="General"/>
          <w:gallery w:val="placeholder"/>
        </w:category>
        <w:types>
          <w:type w:val="bbPlcHdr"/>
        </w:types>
        <w:behaviors>
          <w:behavior w:val="content"/>
        </w:behaviors>
        <w:guid w:val="{AEF3A723-6AC7-46AD-9A82-224473EF019B}"/>
      </w:docPartPr>
      <w:docPartBody>
        <w:p w:rsidR="00F13448" w:rsidP="00F13448">
          <w:pPr>
            <w:pStyle w:val="DDB1AE6849CE4B55AC1460DA0AFD2C59"/>
          </w:pPr>
          <w:r>
            <w:rPr>
              <w:rStyle w:val="PlaceholderText"/>
            </w:rPr>
            <w:t>Click or tap here to enter text.</w:t>
          </w:r>
        </w:p>
      </w:docPartBody>
    </w:docPart>
    <w:docPart>
      <w:docPartPr>
        <w:name w:val="36A6938BC7064ACE8D6177C9E2E3BFDA"/>
        <w:category>
          <w:name w:val="General"/>
          <w:gallery w:val="placeholder"/>
        </w:category>
        <w:types>
          <w:type w:val="bbPlcHdr"/>
        </w:types>
        <w:behaviors>
          <w:behavior w:val="content"/>
        </w:behaviors>
        <w:guid w:val="{9688C98C-03A0-4E42-B336-A99CCFA83E7A}"/>
      </w:docPartPr>
      <w:docPartBody>
        <w:p w:rsidR="00F13448" w:rsidP="00F13448">
          <w:pPr>
            <w:pStyle w:val="36A6938BC7064ACE8D6177C9E2E3BFDA"/>
          </w:pPr>
          <w:r w:rsidRPr="00EB581A">
            <w:rPr>
              <w:rStyle w:val="PlaceholderText"/>
            </w:rPr>
            <w:t>Click or tap here to enter text.</w:t>
          </w:r>
        </w:p>
      </w:docPartBody>
    </w:docPart>
    <w:docPart>
      <w:docPartPr>
        <w:name w:val="73C736D327F7426C8E56CBF746944806"/>
        <w:category>
          <w:name w:val="General"/>
          <w:gallery w:val="placeholder"/>
        </w:category>
        <w:types>
          <w:type w:val="bbPlcHdr"/>
        </w:types>
        <w:behaviors>
          <w:behavior w:val="content"/>
        </w:behaviors>
        <w:guid w:val="{C0882418-8135-4FF6-BBF1-7E0CD143CC8E}"/>
      </w:docPartPr>
      <w:docPartBody>
        <w:p w:rsidR="00F13448" w:rsidP="00F13448">
          <w:pPr>
            <w:pStyle w:val="73C736D327F7426C8E56CBF746944806"/>
          </w:pPr>
          <w:r w:rsidRPr="00C43D6B">
            <w:rPr>
              <w:rStyle w:val="PlaceholderText"/>
            </w:rPr>
            <w:t>Click or tap here to enter text.</w:t>
          </w:r>
        </w:p>
      </w:docPartBody>
    </w:docPart>
    <w:docPart>
      <w:docPartPr>
        <w:name w:val="74697116077344E2BB939E277EF0B82C"/>
        <w:category>
          <w:name w:val="General"/>
          <w:gallery w:val="placeholder"/>
        </w:category>
        <w:types>
          <w:type w:val="bbPlcHdr"/>
        </w:types>
        <w:behaviors>
          <w:behavior w:val="content"/>
        </w:behaviors>
        <w:guid w:val="{43D4AD47-5306-4423-B407-15E0CD1D44DC}"/>
      </w:docPartPr>
      <w:docPartBody>
        <w:p w:rsidR="00F13448" w:rsidP="00F13448">
          <w:pPr>
            <w:pStyle w:val="74697116077344E2BB939E277EF0B82C"/>
          </w:pPr>
          <w:r w:rsidRPr="00EB581A">
            <w:rPr>
              <w:rStyle w:val="PlaceholderText"/>
            </w:rPr>
            <w:t>Click or tap here to enter text.</w:t>
          </w:r>
        </w:p>
      </w:docPartBody>
    </w:docPart>
    <w:docPart>
      <w:docPartPr>
        <w:name w:val="28E3D5D3B6F1435EB05A017396DEA841"/>
        <w:category>
          <w:name w:val="General"/>
          <w:gallery w:val="placeholder"/>
        </w:category>
        <w:types>
          <w:type w:val="bbPlcHdr"/>
        </w:types>
        <w:behaviors>
          <w:behavior w:val="content"/>
        </w:behaviors>
        <w:guid w:val="{A38313AA-BF87-4422-9D45-DB08ED0E064E}"/>
      </w:docPartPr>
      <w:docPartBody>
        <w:p w:rsidR="00F13448" w:rsidP="00F13448">
          <w:pPr>
            <w:pStyle w:val="28E3D5D3B6F1435EB05A017396DEA841"/>
          </w:pPr>
          <w:r w:rsidRPr="00EB581A">
            <w:rPr>
              <w:rStyle w:val="PlaceholderText"/>
            </w:rPr>
            <w:t>Click or tap here to enter text.</w:t>
          </w:r>
        </w:p>
      </w:docPartBody>
    </w:docPart>
    <w:docPart>
      <w:docPartPr>
        <w:name w:val="770DB421B2804535AB6FF5136D694185"/>
        <w:category>
          <w:name w:val="General"/>
          <w:gallery w:val="placeholder"/>
        </w:category>
        <w:types>
          <w:type w:val="bbPlcHdr"/>
        </w:types>
        <w:behaviors>
          <w:behavior w:val="content"/>
        </w:behaviors>
        <w:guid w:val="{DCC2FE78-F33F-4A64-930A-F477ED952E89}"/>
      </w:docPartPr>
      <w:docPartBody>
        <w:p w:rsidR="00F13448" w:rsidP="00F13448">
          <w:pPr>
            <w:pStyle w:val="770DB421B2804535AB6FF5136D694185"/>
          </w:pPr>
          <w:r w:rsidRPr="00EB581A">
            <w:rPr>
              <w:rStyle w:val="PlaceholderText"/>
            </w:rPr>
            <w:t>Click or tap here to enter text.</w:t>
          </w:r>
        </w:p>
      </w:docPartBody>
    </w:docPart>
    <w:docPart>
      <w:docPartPr>
        <w:name w:val="C5A634F69A914221A14030BB8424E6A7"/>
        <w:category>
          <w:name w:val="General"/>
          <w:gallery w:val="placeholder"/>
        </w:category>
        <w:types>
          <w:type w:val="bbPlcHdr"/>
        </w:types>
        <w:behaviors>
          <w:behavior w:val="content"/>
        </w:behaviors>
        <w:guid w:val="{C7405C73-1B8B-484C-9BC2-E706D83339A9}"/>
      </w:docPartPr>
      <w:docPartBody>
        <w:p w:rsidR="00F13448" w:rsidP="00F13448">
          <w:pPr>
            <w:pStyle w:val="C5A634F69A914221A14030BB8424E6A7"/>
          </w:pPr>
          <w:r w:rsidRPr="00C43D6B">
            <w:rPr>
              <w:rStyle w:val="PlaceholderText"/>
            </w:rPr>
            <w:t>Click or tap here to enter text.</w:t>
          </w:r>
        </w:p>
      </w:docPartBody>
    </w:docPart>
    <w:docPart>
      <w:docPartPr>
        <w:name w:val="353E9685D5CB4DBE9FF8A6002964D2E6"/>
        <w:category>
          <w:name w:val="General"/>
          <w:gallery w:val="placeholder"/>
        </w:category>
        <w:types>
          <w:type w:val="bbPlcHdr"/>
        </w:types>
        <w:behaviors>
          <w:behavior w:val="content"/>
        </w:behaviors>
        <w:guid w:val="{8498DCB0-08E6-4DEC-AC8F-E9DCCAAAC41C}"/>
      </w:docPartPr>
      <w:docPartBody>
        <w:p w:rsidR="00F13448" w:rsidP="00F13448">
          <w:pPr>
            <w:pStyle w:val="353E9685D5CB4DBE9FF8A6002964D2E6"/>
          </w:pPr>
          <w:r w:rsidRPr="00EB581A">
            <w:rPr>
              <w:rStyle w:val="PlaceholderText"/>
            </w:rPr>
            <w:t>Click or tap here to enter text.</w:t>
          </w:r>
        </w:p>
      </w:docPartBody>
    </w:docPart>
    <w:docPart>
      <w:docPartPr>
        <w:name w:val="D4C923D8CAA54AFFA1C7BD7B742684F5"/>
        <w:category>
          <w:name w:val="General"/>
          <w:gallery w:val="placeholder"/>
        </w:category>
        <w:types>
          <w:type w:val="bbPlcHdr"/>
        </w:types>
        <w:behaviors>
          <w:behavior w:val="content"/>
        </w:behaviors>
        <w:guid w:val="{9BD321C2-8894-4EF1-9598-955BC6741EEB}"/>
      </w:docPartPr>
      <w:docPartBody>
        <w:p w:rsidR="00F13448" w:rsidP="00F13448">
          <w:pPr>
            <w:pStyle w:val="D4C923D8CAA54AFFA1C7BD7B742684F5"/>
          </w:pPr>
          <w:r w:rsidRPr="00C43D6B">
            <w:rPr>
              <w:rStyle w:val="PlaceholderText"/>
            </w:rPr>
            <w:t>Click or tap here to enter text.</w:t>
          </w:r>
        </w:p>
      </w:docPartBody>
    </w:docPart>
    <w:docPart>
      <w:docPartPr>
        <w:name w:val="1F7EC3EDF201462489566FB7A0C45FBC"/>
        <w:category>
          <w:name w:val="General"/>
          <w:gallery w:val="placeholder"/>
        </w:category>
        <w:types>
          <w:type w:val="bbPlcHdr"/>
        </w:types>
        <w:behaviors>
          <w:behavior w:val="content"/>
        </w:behaviors>
        <w:guid w:val="{436FF31F-EF71-4F62-91C0-9F7135A93B59}"/>
      </w:docPartPr>
      <w:docPartBody>
        <w:p w:rsidR="00F13448" w:rsidP="00F13448">
          <w:pPr>
            <w:pStyle w:val="1F7EC3EDF201462489566FB7A0C45FBC"/>
          </w:pPr>
          <w:r w:rsidRPr="00EB581A">
            <w:rPr>
              <w:rStyle w:val="PlaceholderText"/>
            </w:rPr>
            <w:t>Click or tap here to enter text.</w:t>
          </w:r>
        </w:p>
      </w:docPartBody>
    </w:docPart>
    <w:docPart>
      <w:docPartPr>
        <w:name w:val="3ED69B4D3E004A85A7851C6E36BBD0C4"/>
        <w:category>
          <w:name w:val="General"/>
          <w:gallery w:val="placeholder"/>
        </w:category>
        <w:types>
          <w:type w:val="bbPlcHdr"/>
        </w:types>
        <w:behaviors>
          <w:behavior w:val="content"/>
        </w:behaviors>
        <w:guid w:val="{0D96D297-2ECF-494E-8BCD-5365D51C248D}"/>
      </w:docPartPr>
      <w:docPartBody>
        <w:p w:rsidR="00F13448" w:rsidP="00F13448">
          <w:pPr>
            <w:pStyle w:val="3ED69B4D3E004A85A7851C6E36BBD0C4"/>
          </w:pPr>
          <w:r w:rsidRPr="00C43D6B">
            <w:rPr>
              <w:rStyle w:val="PlaceholderText"/>
            </w:rPr>
            <w:t>Click or tap here to enter text.</w:t>
          </w:r>
        </w:p>
      </w:docPartBody>
    </w:docPart>
    <w:docPart>
      <w:docPartPr>
        <w:name w:val="C2E57165D3F14C20B6FFE22140B47A10"/>
        <w:category>
          <w:name w:val="General"/>
          <w:gallery w:val="placeholder"/>
        </w:category>
        <w:types>
          <w:type w:val="bbPlcHdr"/>
        </w:types>
        <w:behaviors>
          <w:behavior w:val="content"/>
        </w:behaviors>
        <w:guid w:val="{21844948-C32A-43EB-B23B-68DE9E0E7479}"/>
      </w:docPartPr>
      <w:docPartBody>
        <w:p w:rsidR="00F13448" w:rsidP="00F13448">
          <w:pPr>
            <w:pStyle w:val="C2E57165D3F14C20B6FFE22140B47A10"/>
          </w:pPr>
          <w:r w:rsidRPr="00EB581A">
            <w:rPr>
              <w:rStyle w:val="PlaceholderText"/>
            </w:rPr>
            <w:t>Click or tap here to enter text.</w:t>
          </w:r>
        </w:p>
      </w:docPartBody>
    </w:docPart>
    <w:docPart>
      <w:docPartPr>
        <w:name w:val="2F586C901E9D4D5F88633B991DB242B3"/>
        <w:category>
          <w:name w:val="General"/>
          <w:gallery w:val="placeholder"/>
        </w:category>
        <w:types>
          <w:type w:val="bbPlcHdr"/>
        </w:types>
        <w:behaviors>
          <w:behavior w:val="content"/>
        </w:behaviors>
        <w:guid w:val="{4AD052ED-A318-4B6B-8457-3539698C6015}"/>
      </w:docPartPr>
      <w:docPartBody>
        <w:p w:rsidR="00F13448" w:rsidP="00F13448">
          <w:pPr>
            <w:pStyle w:val="2F586C901E9D4D5F88633B991DB242B3"/>
          </w:pPr>
          <w:r w:rsidRPr="00C43D6B">
            <w:rPr>
              <w:rStyle w:val="PlaceholderText"/>
            </w:rPr>
            <w:t>Click or tap here to enter text.</w:t>
          </w:r>
        </w:p>
      </w:docPartBody>
    </w:docPart>
    <w:docPart>
      <w:docPartPr>
        <w:name w:val="61FBF62D041A4805BA00050595845BA3"/>
        <w:category>
          <w:name w:val="General"/>
          <w:gallery w:val="placeholder"/>
        </w:category>
        <w:types>
          <w:type w:val="bbPlcHdr"/>
        </w:types>
        <w:behaviors>
          <w:behavior w:val="content"/>
        </w:behaviors>
        <w:guid w:val="{4DC1014B-28F7-4E01-BCE7-9F14E0AC875B}"/>
      </w:docPartPr>
      <w:docPartBody>
        <w:p w:rsidR="00F13448" w:rsidP="00F13448">
          <w:pPr>
            <w:pStyle w:val="61FBF62D041A4805BA00050595845BA3"/>
          </w:pPr>
          <w:r w:rsidRPr="00EB581A">
            <w:rPr>
              <w:rStyle w:val="PlaceholderText"/>
            </w:rPr>
            <w:t>Click or tap here to enter text.</w:t>
          </w:r>
        </w:p>
      </w:docPartBody>
    </w:docPart>
    <w:docPart>
      <w:docPartPr>
        <w:name w:val="74F4ACCFA40541C98BBF24EDEC251649"/>
        <w:category>
          <w:name w:val="General"/>
          <w:gallery w:val="placeholder"/>
        </w:category>
        <w:types>
          <w:type w:val="bbPlcHdr"/>
        </w:types>
        <w:behaviors>
          <w:behavior w:val="content"/>
        </w:behaviors>
        <w:guid w:val="{FCE81DF9-C507-4B64-97B9-E01B1AB1694B}"/>
      </w:docPartPr>
      <w:docPartBody>
        <w:p w:rsidR="00F13448" w:rsidP="00F13448">
          <w:pPr>
            <w:pStyle w:val="74F4ACCFA40541C98BBF24EDEC251649"/>
          </w:pPr>
          <w:r w:rsidRPr="00C43D6B">
            <w:rPr>
              <w:rStyle w:val="PlaceholderText"/>
            </w:rPr>
            <w:t>Click or tap here to enter text.</w:t>
          </w:r>
        </w:p>
      </w:docPartBody>
    </w:docPart>
    <w:docPart>
      <w:docPartPr>
        <w:name w:val="83DAD231BFC448C5B3AB1D95B18CB1CB"/>
        <w:category>
          <w:name w:val="General"/>
          <w:gallery w:val="placeholder"/>
        </w:category>
        <w:types>
          <w:type w:val="bbPlcHdr"/>
        </w:types>
        <w:behaviors>
          <w:behavior w:val="content"/>
        </w:behaviors>
        <w:guid w:val="{5CAC613F-DAF4-45AD-9D4F-0F87D05BBA0A}"/>
      </w:docPartPr>
      <w:docPartBody>
        <w:p w:rsidR="00F13448" w:rsidP="00F13448">
          <w:pPr>
            <w:pStyle w:val="83DAD231BFC448C5B3AB1D95B18CB1CB"/>
          </w:pPr>
          <w:r w:rsidRPr="00EB581A">
            <w:rPr>
              <w:rStyle w:val="PlaceholderText"/>
            </w:rPr>
            <w:t>Click or tap here to enter text.</w:t>
          </w:r>
        </w:p>
      </w:docPartBody>
    </w:docPart>
    <w:docPart>
      <w:docPartPr>
        <w:name w:val="268B8FC3FD854AA89E0620C4BC6DFE6E"/>
        <w:category>
          <w:name w:val="General"/>
          <w:gallery w:val="placeholder"/>
        </w:category>
        <w:types>
          <w:type w:val="bbPlcHdr"/>
        </w:types>
        <w:behaviors>
          <w:behavior w:val="content"/>
        </w:behaviors>
        <w:guid w:val="{89A4B28A-306F-4E9B-8516-77626B4BE45B}"/>
      </w:docPartPr>
      <w:docPartBody>
        <w:p w:rsidR="00F13448" w:rsidP="00F13448">
          <w:pPr>
            <w:pStyle w:val="268B8FC3FD854AA89E0620C4BC6DFE6E"/>
          </w:pPr>
          <w:r w:rsidRPr="00C43D6B">
            <w:rPr>
              <w:rStyle w:val="PlaceholderText"/>
            </w:rPr>
            <w:t>Click or tap here to enter text.</w:t>
          </w:r>
        </w:p>
      </w:docPartBody>
    </w:docPart>
    <w:docPart>
      <w:docPartPr>
        <w:name w:val="C3B3C03D8BAD454AA0B23D3DFBFEEB6C"/>
        <w:category>
          <w:name w:val="General"/>
          <w:gallery w:val="placeholder"/>
        </w:category>
        <w:types>
          <w:type w:val="bbPlcHdr"/>
        </w:types>
        <w:behaviors>
          <w:behavior w:val="content"/>
        </w:behaviors>
        <w:guid w:val="{8DA775E9-CBA0-43F1-9130-786D77989DB4}"/>
      </w:docPartPr>
      <w:docPartBody>
        <w:p w:rsidR="00F13448" w:rsidP="00F13448">
          <w:pPr>
            <w:pStyle w:val="C3B3C03D8BAD454AA0B23D3DFBFEEB6C"/>
          </w:pPr>
          <w:r w:rsidRPr="00EB581A">
            <w:rPr>
              <w:rStyle w:val="PlaceholderText"/>
            </w:rPr>
            <w:t>Click or tap here to enter text.</w:t>
          </w:r>
        </w:p>
      </w:docPartBody>
    </w:docPart>
    <w:docPart>
      <w:docPartPr>
        <w:name w:val="E857482171C0479F922D103C6CEA020D"/>
        <w:category>
          <w:name w:val="General"/>
          <w:gallery w:val="placeholder"/>
        </w:category>
        <w:types>
          <w:type w:val="bbPlcHdr"/>
        </w:types>
        <w:behaviors>
          <w:behavior w:val="content"/>
        </w:behaviors>
        <w:guid w:val="{5B62FD49-B17D-418C-B85C-3071586F9840}"/>
      </w:docPartPr>
      <w:docPartBody>
        <w:p w:rsidR="00F13448" w:rsidP="00F13448">
          <w:pPr>
            <w:pStyle w:val="E857482171C0479F922D103C6CEA020D"/>
          </w:pPr>
          <w:r w:rsidRPr="00C43D6B">
            <w:rPr>
              <w:rStyle w:val="PlaceholderText"/>
            </w:rPr>
            <w:t>Click or tap here to enter text.</w:t>
          </w:r>
        </w:p>
      </w:docPartBody>
    </w:docPart>
    <w:docPart>
      <w:docPartPr>
        <w:name w:val="4D46D43E8B6143879C21CA2EC578601A"/>
        <w:category>
          <w:name w:val="General"/>
          <w:gallery w:val="placeholder"/>
        </w:category>
        <w:types>
          <w:type w:val="bbPlcHdr"/>
        </w:types>
        <w:behaviors>
          <w:behavior w:val="content"/>
        </w:behaviors>
        <w:guid w:val="{970BFB90-7E6B-42DE-91BC-A88EA29DE79B}"/>
      </w:docPartPr>
      <w:docPartBody>
        <w:p w:rsidR="00F13448" w:rsidP="00F13448">
          <w:pPr>
            <w:pStyle w:val="4D46D43E8B6143879C21CA2EC578601A"/>
          </w:pPr>
          <w:r w:rsidRPr="00EB581A">
            <w:rPr>
              <w:rStyle w:val="PlaceholderText"/>
            </w:rPr>
            <w:t>Click or tap here to enter text.</w:t>
          </w:r>
        </w:p>
      </w:docPartBody>
    </w:docPart>
    <w:docPart>
      <w:docPartPr>
        <w:name w:val="09DBD018EA81472697F5470E49BE41BF"/>
        <w:category>
          <w:name w:val="General"/>
          <w:gallery w:val="placeholder"/>
        </w:category>
        <w:types>
          <w:type w:val="bbPlcHdr"/>
        </w:types>
        <w:behaviors>
          <w:behavior w:val="content"/>
        </w:behaviors>
        <w:guid w:val="{5F0B4AF2-8AB9-4494-A062-6933242B72A2}"/>
      </w:docPartPr>
      <w:docPartBody>
        <w:p w:rsidR="00F13448" w:rsidP="00F13448">
          <w:pPr>
            <w:pStyle w:val="09DBD018EA81472697F5470E49BE41BF"/>
          </w:pPr>
          <w:r w:rsidRPr="00C43D6B">
            <w:rPr>
              <w:rStyle w:val="PlaceholderText"/>
            </w:rPr>
            <w:t>Click or tap here to enter text.</w:t>
          </w:r>
        </w:p>
      </w:docPartBody>
    </w:docPart>
    <w:docPart>
      <w:docPartPr>
        <w:name w:val="C8F18596F23C4AECAA8D431CD32B2A03"/>
        <w:category>
          <w:name w:val="General"/>
          <w:gallery w:val="placeholder"/>
        </w:category>
        <w:types>
          <w:type w:val="bbPlcHdr"/>
        </w:types>
        <w:behaviors>
          <w:behavior w:val="content"/>
        </w:behaviors>
        <w:guid w:val="{4BBEEE4D-D175-4877-A47A-9F48A83E60F4}"/>
      </w:docPartPr>
      <w:docPartBody>
        <w:p w:rsidR="00F13448" w:rsidP="00F13448">
          <w:pPr>
            <w:pStyle w:val="C8F18596F23C4AECAA8D431CD32B2A03"/>
          </w:pPr>
          <w:r w:rsidRPr="00EB581A">
            <w:rPr>
              <w:rStyle w:val="PlaceholderText"/>
            </w:rPr>
            <w:t>Click or tap here to enter text.</w:t>
          </w:r>
        </w:p>
      </w:docPartBody>
    </w:docPart>
    <w:docPart>
      <w:docPartPr>
        <w:name w:val="F303BA547FE146FE9E1F589BAB9D2F54"/>
        <w:category>
          <w:name w:val="General"/>
          <w:gallery w:val="placeholder"/>
        </w:category>
        <w:types>
          <w:type w:val="bbPlcHdr"/>
        </w:types>
        <w:behaviors>
          <w:behavior w:val="content"/>
        </w:behaviors>
        <w:guid w:val="{D1F5BC19-2796-4134-AD89-8609F5AFD88C}"/>
      </w:docPartPr>
      <w:docPartBody>
        <w:p w:rsidR="00F13448" w:rsidP="00F13448">
          <w:pPr>
            <w:pStyle w:val="F303BA547FE146FE9E1F589BAB9D2F54"/>
          </w:pPr>
          <w:r w:rsidRPr="00C43D6B">
            <w:rPr>
              <w:rStyle w:val="PlaceholderText"/>
            </w:rPr>
            <w:t>Click or tap here to enter text.</w:t>
          </w:r>
        </w:p>
      </w:docPartBody>
    </w:docPart>
    <w:docPart>
      <w:docPartPr>
        <w:name w:val="AADA5E671B834C8DA0016D32FC6C15F4"/>
        <w:category>
          <w:name w:val="General"/>
          <w:gallery w:val="placeholder"/>
        </w:category>
        <w:types>
          <w:type w:val="bbPlcHdr"/>
        </w:types>
        <w:behaviors>
          <w:behavior w:val="content"/>
        </w:behaviors>
        <w:guid w:val="{24E8990C-B7B6-488C-84CF-4CBAB404794D}"/>
      </w:docPartPr>
      <w:docPartBody>
        <w:p w:rsidR="00F13448" w:rsidP="00F13448">
          <w:pPr>
            <w:pStyle w:val="AADA5E671B834C8DA0016D32FC6C15F4"/>
          </w:pPr>
          <w:r w:rsidRPr="00EB581A">
            <w:rPr>
              <w:rStyle w:val="PlaceholderText"/>
            </w:rPr>
            <w:t>Click or tap here to enter text.</w:t>
          </w:r>
        </w:p>
      </w:docPartBody>
    </w:docPart>
    <w:docPart>
      <w:docPartPr>
        <w:name w:val="D55D0F94CC794CC1A832D1481DE029D2"/>
        <w:category>
          <w:name w:val="General"/>
          <w:gallery w:val="placeholder"/>
        </w:category>
        <w:types>
          <w:type w:val="bbPlcHdr"/>
        </w:types>
        <w:behaviors>
          <w:behavior w:val="content"/>
        </w:behaviors>
        <w:guid w:val="{C64D6963-C198-4064-892E-05AF7D97BB0E}"/>
      </w:docPartPr>
      <w:docPartBody>
        <w:p w:rsidR="00F13448" w:rsidP="00F13448">
          <w:pPr>
            <w:pStyle w:val="D55D0F94CC794CC1A832D1481DE029D2"/>
          </w:pPr>
          <w:r w:rsidRPr="00C43D6B">
            <w:rPr>
              <w:rStyle w:val="PlaceholderText"/>
            </w:rPr>
            <w:t>Click or tap here to enter text.</w:t>
          </w:r>
        </w:p>
      </w:docPartBody>
    </w:docPart>
    <w:docPart>
      <w:docPartPr>
        <w:name w:val="ECFA69DA2A2348828D6C76CDF120CFB3"/>
        <w:category>
          <w:name w:val="General"/>
          <w:gallery w:val="placeholder"/>
        </w:category>
        <w:types>
          <w:type w:val="bbPlcHdr"/>
        </w:types>
        <w:behaviors>
          <w:behavior w:val="content"/>
        </w:behaviors>
        <w:guid w:val="{6C376852-E6D5-4D40-BEB0-FD8ED79E39CD}"/>
      </w:docPartPr>
      <w:docPartBody>
        <w:p w:rsidR="00F13448" w:rsidP="00F13448">
          <w:pPr>
            <w:pStyle w:val="ECFA69DA2A2348828D6C76CDF120CFB3"/>
          </w:pPr>
          <w:r w:rsidRPr="00EB581A">
            <w:rPr>
              <w:rStyle w:val="PlaceholderText"/>
            </w:rPr>
            <w:t>Click or tap here to enter text.</w:t>
          </w:r>
        </w:p>
      </w:docPartBody>
    </w:docPart>
    <w:docPart>
      <w:docPartPr>
        <w:name w:val="ADECF9030F544D08947A40BB47FB1B49"/>
        <w:category>
          <w:name w:val="General"/>
          <w:gallery w:val="placeholder"/>
        </w:category>
        <w:types>
          <w:type w:val="bbPlcHdr"/>
        </w:types>
        <w:behaviors>
          <w:behavior w:val="content"/>
        </w:behaviors>
        <w:guid w:val="{D801E658-68F1-453D-BA25-777A41DC8EB1}"/>
      </w:docPartPr>
      <w:docPartBody>
        <w:p w:rsidR="00F13448" w:rsidP="00F13448">
          <w:pPr>
            <w:pStyle w:val="ADECF9030F544D08947A40BB47FB1B49"/>
          </w:pPr>
          <w:r w:rsidRPr="00C43D6B">
            <w:rPr>
              <w:rStyle w:val="PlaceholderText"/>
            </w:rPr>
            <w:t>Click or tap here to enter text.</w:t>
          </w:r>
        </w:p>
      </w:docPartBody>
    </w:docPart>
    <w:docPart>
      <w:docPartPr>
        <w:name w:val="8C43C10CB8C346B4AE378F4E2D07EBC8"/>
        <w:category>
          <w:name w:val="General"/>
          <w:gallery w:val="placeholder"/>
        </w:category>
        <w:types>
          <w:type w:val="bbPlcHdr"/>
        </w:types>
        <w:behaviors>
          <w:behavior w:val="content"/>
        </w:behaviors>
        <w:guid w:val="{38AB314A-95BD-4551-BE82-C6775929A8E8}"/>
      </w:docPartPr>
      <w:docPartBody>
        <w:p w:rsidR="00F13448" w:rsidP="00F13448">
          <w:pPr>
            <w:pStyle w:val="8C43C10CB8C346B4AE378F4E2D07EBC8"/>
          </w:pPr>
          <w:r w:rsidRPr="00EB581A">
            <w:rPr>
              <w:rStyle w:val="PlaceholderText"/>
            </w:rPr>
            <w:t>Click or tap here to enter text.</w:t>
          </w:r>
        </w:p>
      </w:docPartBody>
    </w:docPart>
    <w:docPart>
      <w:docPartPr>
        <w:name w:val="20AB9AA13AB247C4AA8DE8E2941CC3CD"/>
        <w:category>
          <w:name w:val="General"/>
          <w:gallery w:val="placeholder"/>
        </w:category>
        <w:types>
          <w:type w:val="bbPlcHdr"/>
        </w:types>
        <w:behaviors>
          <w:behavior w:val="content"/>
        </w:behaviors>
        <w:guid w:val="{25481726-EB25-464D-84C5-AFD96C391395}"/>
      </w:docPartPr>
      <w:docPartBody>
        <w:p w:rsidR="00F13448" w:rsidP="00F13448">
          <w:pPr>
            <w:pStyle w:val="20AB9AA13AB247C4AA8DE8E2941CC3CD"/>
          </w:pPr>
          <w:r w:rsidRPr="00C43D6B">
            <w:rPr>
              <w:rStyle w:val="PlaceholderText"/>
            </w:rPr>
            <w:t>Click or tap here to enter text.</w:t>
          </w:r>
        </w:p>
      </w:docPartBody>
    </w:docPart>
    <w:docPart>
      <w:docPartPr>
        <w:name w:val="B87B0FDD7BB841A2A261746C60681536"/>
        <w:category>
          <w:name w:val="General"/>
          <w:gallery w:val="placeholder"/>
        </w:category>
        <w:types>
          <w:type w:val="bbPlcHdr"/>
        </w:types>
        <w:behaviors>
          <w:behavior w:val="content"/>
        </w:behaviors>
        <w:guid w:val="{A8CF483F-7F84-4354-9562-AD0EB8B875B3}"/>
      </w:docPartPr>
      <w:docPartBody>
        <w:p w:rsidR="00F13448" w:rsidP="00F13448">
          <w:pPr>
            <w:pStyle w:val="B87B0FDD7BB841A2A261746C60681536"/>
          </w:pPr>
          <w:r w:rsidRPr="00EB581A">
            <w:rPr>
              <w:rStyle w:val="PlaceholderText"/>
            </w:rPr>
            <w:t>Click or tap here to enter text.</w:t>
          </w:r>
        </w:p>
      </w:docPartBody>
    </w:docPart>
    <w:docPart>
      <w:docPartPr>
        <w:name w:val="7C9A879E44CB46E7B9F72E143506BE9E"/>
        <w:category>
          <w:name w:val="General"/>
          <w:gallery w:val="placeholder"/>
        </w:category>
        <w:types>
          <w:type w:val="bbPlcHdr"/>
        </w:types>
        <w:behaviors>
          <w:behavior w:val="content"/>
        </w:behaviors>
        <w:guid w:val="{0F371E72-F084-4E3E-AB84-00327B39CEBF}"/>
      </w:docPartPr>
      <w:docPartBody>
        <w:p w:rsidR="00F13448" w:rsidP="00F13448">
          <w:pPr>
            <w:pStyle w:val="7C9A879E44CB46E7B9F72E143506BE9E"/>
          </w:pPr>
          <w:r w:rsidRPr="00C43D6B">
            <w:rPr>
              <w:rStyle w:val="PlaceholderText"/>
            </w:rPr>
            <w:t>Click or tap here to enter text.</w:t>
          </w:r>
        </w:p>
      </w:docPartBody>
    </w:docPart>
    <w:docPart>
      <w:docPartPr>
        <w:name w:val="25FA4CDBC3D84B858EEF5D16635512A7"/>
        <w:category>
          <w:name w:val="General"/>
          <w:gallery w:val="placeholder"/>
        </w:category>
        <w:types>
          <w:type w:val="bbPlcHdr"/>
        </w:types>
        <w:behaviors>
          <w:behavior w:val="content"/>
        </w:behaviors>
        <w:guid w:val="{54348E80-096A-44A8-AFF8-F087C1BFDD62}"/>
      </w:docPartPr>
      <w:docPartBody>
        <w:p w:rsidR="00F13448" w:rsidP="00F13448">
          <w:pPr>
            <w:pStyle w:val="25FA4CDBC3D84B858EEF5D16635512A7"/>
          </w:pPr>
          <w:r w:rsidRPr="00EB581A">
            <w:rPr>
              <w:rStyle w:val="PlaceholderText"/>
            </w:rPr>
            <w:t>Click or tap here to enter text.</w:t>
          </w:r>
        </w:p>
      </w:docPartBody>
    </w:docPart>
    <w:docPart>
      <w:docPartPr>
        <w:name w:val="D10C589A461E4A6F9B226976D96BC116"/>
        <w:category>
          <w:name w:val="General"/>
          <w:gallery w:val="placeholder"/>
        </w:category>
        <w:types>
          <w:type w:val="bbPlcHdr"/>
        </w:types>
        <w:behaviors>
          <w:behavior w:val="content"/>
        </w:behaviors>
        <w:guid w:val="{8D26A46B-CA7B-4316-B795-3DBBDB0817D2}"/>
      </w:docPartPr>
      <w:docPartBody>
        <w:p w:rsidR="00F13448" w:rsidP="00F13448">
          <w:pPr>
            <w:pStyle w:val="D10C589A461E4A6F9B226976D96BC116"/>
          </w:pPr>
          <w:r w:rsidRPr="00C43D6B">
            <w:rPr>
              <w:rStyle w:val="PlaceholderText"/>
            </w:rPr>
            <w:t>Click or tap here to enter text.</w:t>
          </w:r>
        </w:p>
      </w:docPartBody>
    </w:docPart>
    <w:docPart>
      <w:docPartPr>
        <w:name w:val="25E9F1391C444FC68F20DE56F10E9C7B"/>
        <w:category>
          <w:name w:val="General"/>
          <w:gallery w:val="placeholder"/>
        </w:category>
        <w:types>
          <w:type w:val="bbPlcHdr"/>
        </w:types>
        <w:behaviors>
          <w:behavior w:val="content"/>
        </w:behaviors>
        <w:guid w:val="{9483308B-1B30-433E-9F15-4AA591C349E1}"/>
      </w:docPartPr>
      <w:docPartBody>
        <w:p w:rsidR="00F13448" w:rsidP="00F13448">
          <w:pPr>
            <w:pStyle w:val="25E9F1391C444FC68F20DE56F10E9C7B"/>
          </w:pPr>
          <w:r w:rsidRPr="00EB581A">
            <w:rPr>
              <w:rStyle w:val="PlaceholderText"/>
            </w:rPr>
            <w:t>Click or tap here to enter text.</w:t>
          </w:r>
        </w:p>
      </w:docPartBody>
    </w:docPart>
    <w:docPart>
      <w:docPartPr>
        <w:name w:val="1465EAA125FE4DE0AC27DD5D45465F4F"/>
        <w:category>
          <w:name w:val="General"/>
          <w:gallery w:val="placeholder"/>
        </w:category>
        <w:types>
          <w:type w:val="bbPlcHdr"/>
        </w:types>
        <w:behaviors>
          <w:behavior w:val="content"/>
        </w:behaviors>
        <w:guid w:val="{E5D5FC82-3E58-487D-9F55-A18FE8AAEE40}"/>
      </w:docPartPr>
      <w:docPartBody>
        <w:p w:rsidR="00F13448" w:rsidP="00F13448">
          <w:pPr>
            <w:pStyle w:val="1465EAA125FE4DE0AC27DD5D45465F4F"/>
          </w:pPr>
          <w:r w:rsidRPr="00C43D6B">
            <w:rPr>
              <w:rStyle w:val="PlaceholderText"/>
            </w:rPr>
            <w:t>Click or tap here to enter text.</w:t>
          </w:r>
        </w:p>
      </w:docPartBody>
    </w:docPart>
    <w:docPart>
      <w:docPartPr>
        <w:name w:val="73A4A78F2C6A46E5B4FBBB12FD7F583D"/>
        <w:category>
          <w:name w:val="General"/>
          <w:gallery w:val="placeholder"/>
        </w:category>
        <w:types>
          <w:type w:val="bbPlcHdr"/>
        </w:types>
        <w:behaviors>
          <w:behavior w:val="content"/>
        </w:behaviors>
        <w:guid w:val="{6C3CC994-34F3-4017-8F90-0CE77DB1EDA4}"/>
      </w:docPartPr>
      <w:docPartBody>
        <w:p w:rsidR="00F13448" w:rsidP="00F13448">
          <w:pPr>
            <w:pStyle w:val="73A4A78F2C6A46E5B4FBBB12FD7F583D"/>
          </w:pPr>
          <w:r w:rsidRPr="00EB581A">
            <w:rPr>
              <w:rStyle w:val="PlaceholderText"/>
            </w:rPr>
            <w:t>Click or tap here to enter text.</w:t>
          </w:r>
        </w:p>
      </w:docPartBody>
    </w:docPart>
    <w:docPart>
      <w:docPartPr>
        <w:name w:val="5AFC5B3384B346B9A590A9CD76BC6C3D"/>
        <w:category>
          <w:name w:val="General"/>
          <w:gallery w:val="placeholder"/>
        </w:category>
        <w:types>
          <w:type w:val="bbPlcHdr"/>
        </w:types>
        <w:behaviors>
          <w:behavior w:val="content"/>
        </w:behaviors>
        <w:guid w:val="{CFB87A13-C7B2-414A-8F13-AF6B44839A4F}"/>
      </w:docPartPr>
      <w:docPartBody>
        <w:p w:rsidR="00F13448" w:rsidP="00F13448">
          <w:pPr>
            <w:pStyle w:val="5AFC5B3384B346B9A590A9CD76BC6C3D"/>
          </w:pPr>
          <w:r w:rsidRPr="00C43D6B">
            <w:rPr>
              <w:rStyle w:val="PlaceholderText"/>
            </w:rPr>
            <w:t>Click or tap here to enter text.</w:t>
          </w:r>
        </w:p>
      </w:docPartBody>
    </w:docPart>
    <w:docPart>
      <w:docPartPr>
        <w:name w:val="7F76227A464F450CA04DE41591F10CAA"/>
        <w:category>
          <w:name w:val="General"/>
          <w:gallery w:val="placeholder"/>
        </w:category>
        <w:types>
          <w:type w:val="bbPlcHdr"/>
        </w:types>
        <w:behaviors>
          <w:behavior w:val="content"/>
        </w:behaviors>
        <w:guid w:val="{2CEC48C7-9D2E-40F3-8ADB-43942C678173}"/>
      </w:docPartPr>
      <w:docPartBody>
        <w:p w:rsidR="00F13448" w:rsidP="00F13448">
          <w:pPr>
            <w:pStyle w:val="7F76227A464F450CA04DE41591F10CAA"/>
          </w:pPr>
          <w:r w:rsidRPr="00EB581A">
            <w:rPr>
              <w:rStyle w:val="PlaceholderText"/>
            </w:rPr>
            <w:t>Click or tap here to enter text.</w:t>
          </w:r>
        </w:p>
      </w:docPartBody>
    </w:docPart>
    <w:docPart>
      <w:docPartPr>
        <w:name w:val="AD2E31A42C47485D89A7890B139A16D7"/>
        <w:category>
          <w:name w:val="General"/>
          <w:gallery w:val="placeholder"/>
        </w:category>
        <w:types>
          <w:type w:val="bbPlcHdr"/>
        </w:types>
        <w:behaviors>
          <w:behavior w:val="content"/>
        </w:behaviors>
        <w:guid w:val="{9A66EC19-4CE0-4B69-A58F-D9FD2C43726B}"/>
      </w:docPartPr>
      <w:docPartBody>
        <w:p w:rsidR="00F13448" w:rsidP="00F13448">
          <w:pPr>
            <w:pStyle w:val="AD2E31A42C47485D89A7890B139A16D7"/>
          </w:pPr>
          <w:r w:rsidRPr="00C43D6B">
            <w:rPr>
              <w:rStyle w:val="PlaceholderText"/>
            </w:rPr>
            <w:t>Click or tap here to enter text.</w:t>
          </w:r>
        </w:p>
      </w:docPartBody>
    </w:docPart>
    <w:docPart>
      <w:docPartPr>
        <w:name w:val="75B3842CC0664BD5AE782EEBA48C87A2"/>
        <w:category>
          <w:name w:val="General"/>
          <w:gallery w:val="placeholder"/>
        </w:category>
        <w:types>
          <w:type w:val="bbPlcHdr"/>
        </w:types>
        <w:behaviors>
          <w:behavior w:val="content"/>
        </w:behaviors>
        <w:guid w:val="{6AE90EDA-14D5-4F1B-88C5-19685DA5F130}"/>
      </w:docPartPr>
      <w:docPartBody>
        <w:p w:rsidR="00F13448" w:rsidP="00F13448">
          <w:pPr>
            <w:pStyle w:val="75B3842CC0664BD5AE782EEBA48C87A2"/>
          </w:pPr>
          <w:r w:rsidRPr="00EB581A">
            <w:rPr>
              <w:rStyle w:val="PlaceholderText"/>
            </w:rPr>
            <w:t>Click or tap here to enter text.</w:t>
          </w:r>
        </w:p>
      </w:docPartBody>
    </w:docPart>
    <w:docPart>
      <w:docPartPr>
        <w:name w:val="221EF32939A1478ABB1123FE9D517734"/>
        <w:category>
          <w:name w:val="General"/>
          <w:gallery w:val="placeholder"/>
        </w:category>
        <w:types>
          <w:type w:val="bbPlcHdr"/>
        </w:types>
        <w:behaviors>
          <w:behavior w:val="content"/>
        </w:behaviors>
        <w:guid w:val="{AE9E8DB7-C73F-401A-A2B2-8A7D261E61E3}"/>
      </w:docPartPr>
      <w:docPartBody>
        <w:p w:rsidR="00F13448" w:rsidP="00F13448">
          <w:pPr>
            <w:pStyle w:val="221EF32939A1478ABB1123FE9D517734"/>
          </w:pPr>
          <w:r w:rsidRPr="00C43D6B">
            <w:rPr>
              <w:rStyle w:val="PlaceholderText"/>
            </w:rPr>
            <w:t>Click or tap here to enter text.</w:t>
          </w:r>
        </w:p>
      </w:docPartBody>
    </w:docPart>
    <w:docPart>
      <w:docPartPr>
        <w:name w:val="E13E90DBF69F489CA1367E184A4FE2B5"/>
        <w:category>
          <w:name w:val="General"/>
          <w:gallery w:val="placeholder"/>
        </w:category>
        <w:types>
          <w:type w:val="bbPlcHdr"/>
        </w:types>
        <w:behaviors>
          <w:behavior w:val="content"/>
        </w:behaviors>
        <w:guid w:val="{6CCFCB66-B494-4B26-ACCA-AFFE2EC6DF13}"/>
      </w:docPartPr>
      <w:docPartBody>
        <w:p w:rsidR="00F13448" w:rsidP="00F13448">
          <w:pPr>
            <w:pStyle w:val="E13E90DBF69F489CA1367E184A4FE2B5"/>
          </w:pPr>
          <w:r w:rsidRPr="00EB581A">
            <w:rPr>
              <w:rStyle w:val="PlaceholderText"/>
            </w:rPr>
            <w:t>Click or tap here to enter text.</w:t>
          </w:r>
        </w:p>
      </w:docPartBody>
    </w:docPart>
    <w:docPart>
      <w:docPartPr>
        <w:name w:val="2C7BAC1779284F7FA946A07A4FC39DCC"/>
        <w:category>
          <w:name w:val="General"/>
          <w:gallery w:val="placeholder"/>
        </w:category>
        <w:types>
          <w:type w:val="bbPlcHdr"/>
        </w:types>
        <w:behaviors>
          <w:behavior w:val="content"/>
        </w:behaviors>
        <w:guid w:val="{D8CCE723-BD3C-4502-B579-67B3BB1ECB26}"/>
      </w:docPartPr>
      <w:docPartBody>
        <w:p w:rsidR="00F13448" w:rsidP="00F13448">
          <w:pPr>
            <w:pStyle w:val="2C7BAC1779284F7FA946A07A4FC39DCC"/>
          </w:pPr>
          <w:r w:rsidRPr="00EB581A">
            <w:rPr>
              <w:rStyle w:val="PlaceholderText"/>
            </w:rPr>
            <w:t>Click or tap here to enter text.</w:t>
          </w:r>
        </w:p>
      </w:docPartBody>
    </w:docPart>
    <w:docPart>
      <w:docPartPr>
        <w:name w:val="11D557D848534F8FB02579149B439E1D"/>
        <w:category>
          <w:name w:val="General"/>
          <w:gallery w:val="placeholder"/>
        </w:category>
        <w:types>
          <w:type w:val="bbPlcHdr"/>
        </w:types>
        <w:behaviors>
          <w:behavior w:val="content"/>
        </w:behaviors>
        <w:guid w:val="{C6D3D752-5C07-4663-82A3-93D7314B5CA5}"/>
      </w:docPartPr>
      <w:docPartBody>
        <w:p w:rsidR="00F13448" w:rsidP="00F13448">
          <w:pPr>
            <w:pStyle w:val="11D557D848534F8FB02579149B439E1D"/>
          </w:pPr>
          <w:r w:rsidRPr="00C43D6B">
            <w:rPr>
              <w:rStyle w:val="PlaceholderText"/>
            </w:rPr>
            <w:t>Click or tap here to enter text.</w:t>
          </w:r>
        </w:p>
      </w:docPartBody>
    </w:docPart>
    <w:docPart>
      <w:docPartPr>
        <w:name w:val="9322FFD1839E48EEBF01AFB73257731E"/>
        <w:category>
          <w:name w:val="General"/>
          <w:gallery w:val="placeholder"/>
        </w:category>
        <w:types>
          <w:type w:val="bbPlcHdr"/>
        </w:types>
        <w:behaviors>
          <w:behavior w:val="content"/>
        </w:behaviors>
        <w:guid w:val="{8AC60329-D8AA-4CB4-A788-AB21AE5940B0}"/>
      </w:docPartPr>
      <w:docPartBody>
        <w:p w:rsidR="00F13448" w:rsidP="00F13448">
          <w:pPr>
            <w:pStyle w:val="9322FFD1839E48EEBF01AFB73257731E"/>
          </w:pPr>
          <w:r w:rsidRPr="00EB581A">
            <w:rPr>
              <w:rStyle w:val="PlaceholderText"/>
            </w:rPr>
            <w:t>Click or tap here to enter text.</w:t>
          </w:r>
        </w:p>
      </w:docPartBody>
    </w:docPart>
    <w:docPart>
      <w:docPartPr>
        <w:name w:val="21AED8E7FD284809AB1B3FBD30C9F46A"/>
        <w:category>
          <w:name w:val="General"/>
          <w:gallery w:val="placeholder"/>
        </w:category>
        <w:types>
          <w:type w:val="bbPlcHdr"/>
        </w:types>
        <w:behaviors>
          <w:behavior w:val="content"/>
        </w:behaviors>
        <w:guid w:val="{FA1EC5D1-7D3F-4F0E-B0D7-7CC7C146A3F0}"/>
      </w:docPartPr>
      <w:docPartBody>
        <w:p w:rsidR="00F13448" w:rsidP="00F13448">
          <w:pPr>
            <w:pStyle w:val="21AED8E7FD284809AB1B3FBD30C9F46A"/>
          </w:pPr>
          <w:r w:rsidRPr="00C43D6B">
            <w:rPr>
              <w:rStyle w:val="PlaceholderText"/>
            </w:rPr>
            <w:t>Click or tap here to enter text.</w:t>
          </w:r>
        </w:p>
      </w:docPartBody>
    </w:docPart>
    <w:docPart>
      <w:docPartPr>
        <w:name w:val="4DBD9A52F8CE4B73ABBA7918A4208EA5"/>
        <w:category>
          <w:name w:val="General"/>
          <w:gallery w:val="placeholder"/>
        </w:category>
        <w:types>
          <w:type w:val="bbPlcHdr"/>
        </w:types>
        <w:behaviors>
          <w:behavior w:val="content"/>
        </w:behaviors>
        <w:guid w:val="{345D6B93-4822-41C6-A866-C2D69242110D}"/>
      </w:docPartPr>
      <w:docPartBody>
        <w:p w:rsidR="00F13448" w:rsidP="00F13448">
          <w:pPr>
            <w:pStyle w:val="4DBD9A52F8CE4B73ABBA7918A4208EA5"/>
          </w:pPr>
          <w:r w:rsidRPr="00EB581A">
            <w:rPr>
              <w:rStyle w:val="PlaceholderText"/>
            </w:rPr>
            <w:t>Click or tap here to enter text.</w:t>
          </w:r>
        </w:p>
      </w:docPartBody>
    </w:docPart>
    <w:docPart>
      <w:docPartPr>
        <w:name w:val="B8957943F3174132A8FE886B80D08B32"/>
        <w:category>
          <w:name w:val="General"/>
          <w:gallery w:val="placeholder"/>
        </w:category>
        <w:types>
          <w:type w:val="bbPlcHdr"/>
        </w:types>
        <w:behaviors>
          <w:behavior w:val="content"/>
        </w:behaviors>
        <w:guid w:val="{8F435715-473D-4B3C-9886-2086BA452C10}"/>
      </w:docPartPr>
      <w:docPartBody>
        <w:p w:rsidR="00F13448" w:rsidP="00F13448">
          <w:pPr>
            <w:pStyle w:val="B8957943F3174132A8FE886B80D08B32"/>
          </w:pPr>
          <w:r w:rsidRPr="00C43D6B">
            <w:rPr>
              <w:rStyle w:val="PlaceholderText"/>
            </w:rPr>
            <w:t>Click or tap here to enter text.</w:t>
          </w:r>
        </w:p>
      </w:docPartBody>
    </w:docPart>
    <w:docPart>
      <w:docPartPr>
        <w:name w:val="E6B6DCA1171F405BAC8FC12C99975942"/>
        <w:category>
          <w:name w:val="General"/>
          <w:gallery w:val="placeholder"/>
        </w:category>
        <w:types>
          <w:type w:val="bbPlcHdr"/>
        </w:types>
        <w:behaviors>
          <w:behavior w:val="content"/>
        </w:behaviors>
        <w:guid w:val="{69A92DD4-806D-4AA9-9BF4-809994BC087F}"/>
      </w:docPartPr>
      <w:docPartBody>
        <w:p w:rsidR="00F13448" w:rsidP="00F13448">
          <w:pPr>
            <w:pStyle w:val="E6B6DCA1171F405BAC8FC12C99975942"/>
          </w:pPr>
          <w:r w:rsidRPr="00EB581A">
            <w:rPr>
              <w:rStyle w:val="PlaceholderText"/>
            </w:rPr>
            <w:t>Click or tap here to enter text.</w:t>
          </w:r>
        </w:p>
      </w:docPartBody>
    </w:docPart>
    <w:docPart>
      <w:docPartPr>
        <w:name w:val="3BF54B37324E4FD7979B65CBE817DF7A"/>
        <w:category>
          <w:name w:val="General"/>
          <w:gallery w:val="placeholder"/>
        </w:category>
        <w:types>
          <w:type w:val="bbPlcHdr"/>
        </w:types>
        <w:behaviors>
          <w:behavior w:val="content"/>
        </w:behaviors>
        <w:guid w:val="{52CF631E-AE26-4D01-8C40-A53271098ADF}"/>
      </w:docPartPr>
      <w:docPartBody>
        <w:p w:rsidR="00F13448" w:rsidP="00F13448">
          <w:pPr>
            <w:pStyle w:val="3BF54B37324E4FD7979B65CBE817DF7A"/>
          </w:pPr>
          <w:r w:rsidRPr="00C43D6B">
            <w:rPr>
              <w:rStyle w:val="PlaceholderText"/>
            </w:rPr>
            <w:t>Click or tap here to enter text.</w:t>
          </w:r>
        </w:p>
      </w:docPartBody>
    </w:docPart>
    <w:docPart>
      <w:docPartPr>
        <w:name w:val="FA49E8489AA84A9EB19797ACF2020A4D"/>
        <w:category>
          <w:name w:val="General"/>
          <w:gallery w:val="placeholder"/>
        </w:category>
        <w:types>
          <w:type w:val="bbPlcHdr"/>
        </w:types>
        <w:behaviors>
          <w:behavior w:val="content"/>
        </w:behaviors>
        <w:guid w:val="{7612E20D-7AFC-4297-89B0-2052502A314A}"/>
      </w:docPartPr>
      <w:docPartBody>
        <w:p w:rsidR="00F13448" w:rsidP="00F13448">
          <w:pPr>
            <w:pStyle w:val="FA49E8489AA84A9EB19797ACF2020A4D"/>
          </w:pPr>
          <w:r w:rsidRPr="00EB581A">
            <w:rPr>
              <w:rStyle w:val="PlaceholderText"/>
            </w:rPr>
            <w:t>Click or tap here to enter text.</w:t>
          </w:r>
        </w:p>
      </w:docPartBody>
    </w:docPart>
    <w:docPart>
      <w:docPartPr>
        <w:name w:val="4D0A286E1BA443C3B769CB964FB4BC9E"/>
        <w:category>
          <w:name w:val="General"/>
          <w:gallery w:val="placeholder"/>
        </w:category>
        <w:types>
          <w:type w:val="bbPlcHdr"/>
        </w:types>
        <w:behaviors>
          <w:behavior w:val="content"/>
        </w:behaviors>
        <w:guid w:val="{E5AE420D-3B73-41CA-8447-D6E23661044A}"/>
      </w:docPartPr>
      <w:docPartBody>
        <w:p w:rsidR="00F13448" w:rsidP="00F13448">
          <w:pPr>
            <w:pStyle w:val="4D0A286E1BA443C3B769CB964FB4BC9E"/>
          </w:pPr>
          <w:r w:rsidRPr="00C43D6B">
            <w:rPr>
              <w:rStyle w:val="PlaceholderText"/>
            </w:rPr>
            <w:t>Click or tap here to enter text.</w:t>
          </w:r>
        </w:p>
      </w:docPartBody>
    </w:docPart>
    <w:docPart>
      <w:docPartPr>
        <w:name w:val="B313601AE67D49C2B39853F1ED760E26"/>
        <w:category>
          <w:name w:val="General"/>
          <w:gallery w:val="placeholder"/>
        </w:category>
        <w:types>
          <w:type w:val="bbPlcHdr"/>
        </w:types>
        <w:behaviors>
          <w:behavior w:val="content"/>
        </w:behaviors>
        <w:guid w:val="{7829198B-F3E3-4912-80AE-9BEABA372987}"/>
      </w:docPartPr>
      <w:docPartBody>
        <w:p w:rsidR="00F13448" w:rsidP="00F13448">
          <w:pPr>
            <w:pStyle w:val="B313601AE67D49C2B39853F1ED760E26"/>
          </w:pPr>
          <w:r w:rsidRPr="00EB581A">
            <w:rPr>
              <w:rStyle w:val="PlaceholderText"/>
            </w:rPr>
            <w:t>Click or tap here to enter text.</w:t>
          </w:r>
        </w:p>
      </w:docPartBody>
    </w:docPart>
    <w:docPart>
      <w:docPartPr>
        <w:name w:val="023731DD6F4644E7A7CB426D48DF92B0"/>
        <w:category>
          <w:name w:val="General"/>
          <w:gallery w:val="placeholder"/>
        </w:category>
        <w:types>
          <w:type w:val="bbPlcHdr"/>
        </w:types>
        <w:behaviors>
          <w:behavior w:val="content"/>
        </w:behaviors>
        <w:guid w:val="{CCEA298B-01A0-4856-8515-C0E54E4FEB32}"/>
      </w:docPartPr>
      <w:docPartBody>
        <w:p w:rsidR="00F13448" w:rsidP="00F13448">
          <w:pPr>
            <w:pStyle w:val="023731DD6F4644E7A7CB426D48DF92B0"/>
          </w:pPr>
          <w:r w:rsidRPr="00C43D6B">
            <w:rPr>
              <w:rStyle w:val="PlaceholderText"/>
            </w:rPr>
            <w:t>Click or tap here to enter text.</w:t>
          </w:r>
        </w:p>
      </w:docPartBody>
    </w:docPart>
    <w:docPart>
      <w:docPartPr>
        <w:name w:val="BD2E4719195C4312AE6FB205EB972B82"/>
        <w:category>
          <w:name w:val="General"/>
          <w:gallery w:val="placeholder"/>
        </w:category>
        <w:types>
          <w:type w:val="bbPlcHdr"/>
        </w:types>
        <w:behaviors>
          <w:behavior w:val="content"/>
        </w:behaviors>
        <w:guid w:val="{9D51565A-B962-4432-B89E-412557BD17C4}"/>
      </w:docPartPr>
      <w:docPartBody>
        <w:p w:rsidR="00F13448" w:rsidP="00F13448">
          <w:pPr>
            <w:pStyle w:val="BD2E4719195C4312AE6FB205EB972B82"/>
          </w:pPr>
          <w:r>
            <w:rPr>
              <w:rStyle w:val="PlaceholderText"/>
            </w:rPr>
            <w:t>Click or tap here to enter text.</w:t>
          </w:r>
        </w:p>
      </w:docPartBody>
    </w:docPart>
    <w:docPart>
      <w:docPartPr>
        <w:name w:val="E67D8E39D29749A1A14D5FB567D20DC0"/>
        <w:category>
          <w:name w:val="General"/>
          <w:gallery w:val="placeholder"/>
        </w:category>
        <w:types>
          <w:type w:val="bbPlcHdr"/>
        </w:types>
        <w:behaviors>
          <w:behavior w:val="content"/>
        </w:behaviors>
        <w:guid w:val="{20A9790C-55F8-4153-A770-BC6CE4B12AE8}"/>
      </w:docPartPr>
      <w:docPartBody>
        <w:p w:rsidR="00F13448" w:rsidP="00F13448">
          <w:pPr>
            <w:pStyle w:val="E67D8E39D29749A1A14D5FB567D20DC0"/>
          </w:pPr>
          <w:r w:rsidRPr="00EB581A">
            <w:rPr>
              <w:rStyle w:val="PlaceholderText"/>
            </w:rPr>
            <w:t>Click or tap here to enter text.</w:t>
          </w:r>
        </w:p>
      </w:docPartBody>
    </w:docPart>
    <w:docPart>
      <w:docPartPr>
        <w:name w:val="10E024C273A34368B19806E938850F9F"/>
        <w:category>
          <w:name w:val="General"/>
          <w:gallery w:val="placeholder"/>
        </w:category>
        <w:types>
          <w:type w:val="bbPlcHdr"/>
        </w:types>
        <w:behaviors>
          <w:behavior w:val="content"/>
        </w:behaviors>
        <w:guid w:val="{4B3B06DD-6C09-4E28-98AD-959724FA973A}"/>
      </w:docPartPr>
      <w:docPartBody>
        <w:p w:rsidR="00F13448" w:rsidP="00F13448">
          <w:pPr>
            <w:pStyle w:val="10E024C273A34368B19806E938850F9F"/>
          </w:pPr>
          <w:r w:rsidRPr="00EB581A">
            <w:rPr>
              <w:rStyle w:val="PlaceholderText"/>
            </w:rPr>
            <w:t>Click or tap here to enter text.</w:t>
          </w:r>
        </w:p>
      </w:docPartBody>
    </w:docPart>
    <w:docPart>
      <w:docPartPr>
        <w:name w:val="892CA855A175461BB0DA131C0C859857"/>
        <w:category>
          <w:name w:val="General"/>
          <w:gallery w:val="placeholder"/>
        </w:category>
        <w:types>
          <w:type w:val="bbPlcHdr"/>
        </w:types>
        <w:behaviors>
          <w:behavior w:val="content"/>
        </w:behaviors>
        <w:guid w:val="{2C9E2FB9-49AE-474D-BDBD-0E7BF5B8D586}"/>
      </w:docPartPr>
      <w:docPartBody>
        <w:p w:rsidR="00F13448" w:rsidP="00F13448">
          <w:pPr>
            <w:pStyle w:val="892CA855A175461BB0DA131C0C859857"/>
          </w:pPr>
          <w:r w:rsidRPr="00C43D6B">
            <w:rPr>
              <w:rStyle w:val="PlaceholderText"/>
            </w:rPr>
            <w:t>Click or tap here to enter text.</w:t>
          </w:r>
        </w:p>
      </w:docPartBody>
    </w:docPart>
    <w:docPart>
      <w:docPartPr>
        <w:name w:val="D3B6AFE4038547089FAFED24998DF906"/>
        <w:category>
          <w:name w:val="General"/>
          <w:gallery w:val="placeholder"/>
        </w:category>
        <w:types>
          <w:type w:val="bbPlcHdr"/>
        </w:types>
        <w:behaviors>
          <w:behavior w:val="content"/>
        </w:behaviors>
        <w:guid w:val="{6B8F9355-BDC2-4588-9D04-302036BDB582}"/>
      </w:docPartPr>
      <w:docPartBody>
        <w:p w:rsidR="00F13448" w:rsidP="00F13448">
          <w:pPr>
            <w:pStyle w:val="D3B6AFE4038547089FAFED24998DF906"/>
          </w:pPr>
          <w:r w:rsidRPr="00EB581A">
            <w:rPr>
              <w:rStyle w:val="PlaceholderText"/>
            </w:rPr>
            <w:t>Click or tap here to enter text.</w:t>
          </w:r>
        </w:p>
      </w:docPartBody>
    </w:docPart>
    <w:docPart>
      <w:docPartPr>
        <w:name w:val="03DEDA1BC10C448DB519F8D1FCE5BFC3"/>
        <w:category>
          <w:name w:val="General"/>
          <w:gallery w:val="placeholder"/>
        </w:category>
        <w:types>
          <w:type w:val="bbPlcHdr"/>
        </w:types>
        <w:behaviors>
          <w:behavior w:val="content"/>
        </w:behaviors>
        <w:guid w:val="{30D4DEC6-038A-4676-A5EC-A1551A55BF2F}"/>
      </w:docPartPr>
      <w:docPartBody>
        <w:p w:rsidR="00F13448" w:rsidP="00F13448">
          <w:pPr>
            <w:pStyle w:val="03DEDA1BC10C448DB519F8D1FCE5BFC3"/>
          </w:pPr>
          <w:r w:rsidRPr="00EB581A">
            <w:rPr>
              <w:rStyle w:val="PlaceholderText"/>
            </w:rPr>
            <w:t>Click or tap here to enter text.</w:t>
          </w:r>
        </w:p>
      </w:docPartBody>
    </w:docPart>
    <w:docPart>
      <w:docPartPr>
        <w:name w:val="31877F9E9F5649A1A5E840B1B389F78D"/>
        <w:category>
          <w:name w:val="General"/>
          <w:gallery w:val="placeholder"/>
        </w:category>
        <w:types>
          <w:type w:val="bbPlcHdr"/>
        </w:types>
        <w:behaviors>
          <w:behavior w:val="content"/>
        </w:behaviors>
        <w:guid w:val="{92F4490D-5576-4CE2-B688-114B9E90407C}"/>
      </w:docPartPr>
      <w:docPartBody>
        <w:p w:rsidR="00F13448" w:rsidP="00F13448">
          <w:pPr>
            <w:pStyle w:val="31877F9E9F5649A1A5E840B1B389F78D"/>
          </w:pPr>
          <w:r w:rsidRPr="00C43D6B">
            <w:rPr>
              <w:rStyle w:val="PlaceholderText"/>
            </w:rPr>
            <w:t>Click or tap here to enter text.</w:t>
          </w:r>
        </w:p>
      </w:docPartBody>
    </w:docPart>
    <w:docPart>
      <w:docPartPr>
        <w:name w:val="BEA82A592DCC42DCA35710A453837CA9"/>
        <w:category>
          <w:name w:val="General"/>
          <w:gallery w:val="placeholder"/>
        </w:category>
        <w:types>
          <w:type w:val="bbPlcHdr"/>
        </w:types>
        <w:behaviors>
          <w:behavior w:val="content"/>
        </w:behaviors>
        <w:guid w:val="{3BD670B4-35C1-4CEE-8A51-F970ABF8103D}"/>
      </w:docPartPr>
      <w:docPartBody>
        <w:p w:rsidR="00F13448" w:rsidP="00F13448">
          <w:pPr>
            <w:pStyle w:val="BEA82A592DCC42DCA35710A453837CA9"/>
          </w:pPr>
          <w:r>
            <w:rPr>
              <w:rStyle w:val="PlaceholderText"/>
            </w:rPr>
            <w:t>Click or tap here to enter text.</w:t>
          </w:r>
        </w:p>
      </w:docPartBody>
    </w:docPart>
    <w:docPart>
      <w:docPartPr>
        <w:name w:val="83D52E802E7341EE8E5BE0852700F1B4"/>
        <w:category>
          <w:name w:val="General"/>
          <w:gallery w:val="placeholder"/>
        </w:category>
        <w:types>
          <w:type w:val="bbPlcHdr"/>
        </w:types>
        <w:behaviors>
          <w:behavior w:val="content"/>
        </w:behaviors>
        <w:guid w:val="{48395506-B82A-4166-8B0D-17C0DB99DB05}"/>
      </w:docPartPr>
      <w:docPartBody>
        <w:p w:rsidR="00F13448" w:rsidP="00F13448">
          <w:pPr>
            <w:pStyle w:val="83D52E802E7341EE8E5BE0852700F1B4"/>
          </w:pPr>
          <w:r w:rsidRPr="00EB581A">
            <w:rPr>
              <w:rStyle w:val="PlaceholderText"/>
            </w:rPr>
            <w:t>Click or tap here to enter text.</w:t>
          </w:r>
        </w:p>
      </w:docPartBody>
    </w:docPart>
    <w:docPart>
      <w:docPartPr>
        <w:name w:val="9081F9D252254D80A69CF99C074921BF"/>
        <w:category>
          <w:name w:val="General"/>
          <w:gallery w:val="placeholder"/>
        </w:category>
        <w:types>
          <w:type w:val="bbPlcHdr"/>
        </w:types>
        <w:behaviors>
          <w:behavior w:val="content"/>
        </w:behaviors>
        <w:guid w:val="{2967611B-3DCA-4E41-A701-3F423BBC90F2}"/>
      </w:docPartPr>
      <w:docPartBody>
        <w:p w:rsidR="00F13448" w:rsidP="00F13448">
          <w:pPr>
            <w:pStyle w:val="9081F9D252254D80A69CF99C074921BF"/>
          </w:pPr>
          <w:r w:rsidRPr="00C43D6B">
            <w:rPr>
              <w:rStyle w:val="PlaceholderText"/>
            </w:rPr>
            <w:t>Click or tap here to enter text.</w:t>
          </w:r>
        </w:p>
      </w:docPartBody>
    </w:docPart>
    <w:docPart>
      <w:docPartPr>
        <w:name w:val="42E3431F0CC5482C9ABB99E60E2C7D01"/>
        <w:category>
          <w:name w:val="General"/>
          <w:gallery w:val="placeholder"/>
        </w:category>
        <w:types>
          <w:type w:val="bbPlcHdr"/>
        </w:types>
        <w:behaviors>
          <w:behavior w:val="content"/>
        </w:behaviors>
        <w:guid w:val="{EF277DDE-EDAD-44BA-9C90-6A70D79E0AB6}"/>
      </w:docPartPr>
      <w:docPartBody>
        <w:p w:rsidR="00F13448" w:rsidP="00F13448">
          <w:pPr>
            <w:pStyle w:val="42E3431F0CC5482C9ABB99E60E2C7D01"/>
          </w:pPr>
          <w:r w:rsidRPr="00EB581A">
            <w:rPr>
              <w:rStyle w:val="PlaceholderText"/>
            </w:rPr>
            <w:t>Click or tap here to enter text.</w:t>
          </w:r>
        </w:p>
      </w:docPartBody>
    </w:docPart>
    <w:docPart>
      <w:docPartPr>
        <w:name w:val="CABA1DA3A58C49858A1F96BB2C9AC48E"/>
        <w:category>
          <w:name w:val="General"/>
          <w:gallery w:val="placeholder"/>
        </w:category>
        <w:types>
          <w:type w:val="bbPlcHdr"/>
        </w:types>
        <w:behaviors>
          <w:behavior w:val="content"/>
        </w:behaviors>
        <w:guid w:val="{159A656B-51C9-4C68-8068-FC40855443DE}"/>
      </w:docPartPr>
      <w:docPartBody>
        <w:p w:rsidR="00F13448" w:rsidP="00F13448">
          <w:pPr>
            <w:pStyle w:val="CABA1DA3A58C49858A1F96BB2C9AC48E"/>
          </w:pPr>
          <w:r>
            <w:rPr>
              <w:rStyle w:val="PlaceholderText"/>
            </w:rPr>
            <w:t>Click or tap here to enter text.</w:t>
          </w:r>
        </w:p>
      </w:docPartBody>
    </w:docPart>
    <w:docPart>
      <w:docPartPr>
        <w:name w:val="670752F5736C4A9B82CF4B5EAA2FF8E8"/>
        <w:category>
          <w:name w:val="General"/>
          <w:gallery w:val="placeholder"/>
        </w:category>
        <w:types>
          <w:type w:val="bbPlcHdr"/>
        </w:types>
        <w:behaviors>
          <w:behavior w:val="content"/>
        </w:behaviors>
        <w:guid w:val="{94060BE4-D10E-440C-AD95-E61FEA6203FD}"/>
      </w:docPartPr>
      <w:docPartBody>
        <w:p w:rsidR="00F13448" w:rsidP="00F13448">
          <w:pPr>
            <w:pStyle w:val="670752F5736C4A9B82CF4B5EAA2FF8E8"/>
          </w:pPr>
          <w:r w:rsidRPr="00EB581A">
            <w:rPr>
              <w:rStyle w:val="PlaceholderText"/>
            </w:rPr>
            <w:t>Click or tap here to enter text.</w:t>
          </w:r>
        </w:p>
      </w:docPartBody>
    </w:docPart>
    <w:docPart>
      <w:docPartPr>
        <w:name w:val="C83EBC09B5E84CDDA3024C22D48E43EC"/>
        <w:category>
          <w:name w:val="General"/>
          <w:gallery w:val="placeholder"/>
        </w:category>
        <w:types>
          <w:type w:val="bbPlcHdr"/>
        </w:types>
        <w:behaviors>
          <w:behavior w:val="content"/>
        </w:behaviors>
        <w:guid w:val="{8A731D94-0B2E-442D-AD8E-8C53E00C557C}"/>
      </w:docPartPr>
      <w:docPartBody>
        <w:p w:rsidR="00F13448" w:rsidP="00F13448">
          <w:pPr>
            <w:pStyle w:val="C83EBC09B5E84CDDA3024C22D48E43EC"/>
          </w:pPr>
          <w:r>
            <w:rPr>
              <w:rStyle w:val="PlaceholderText"/>
            </w:rPr>
            <w:t>Click or tap here to enter text.</w:t>
          </w:r>
        </w:p>
      </w:docPartBody>
    </w:docPart>
    <w:docPart>
      <w:docPartPr>
        <w:name w:val="F587ECA52D044494A2A3D1A7C6ADF2AE"/>
        <w:category>
          <w:name w:val="General"/>
          <w:gallery w:val="placeholder"/>
        </w:category>
        <w:types>
          <w:type w:val="bbPlcHdr"/>
        </w:types>
        <w:behaviors>
          <w:behavior w:val="content"/>
        </w:behaviors>
        <w:guid w:val="{4E340350-4020-435C-8034-D6247C8C2FFA}"/>
      </w:docPartPr>
      <w:docPartBody>
        <w:p w:rsidR="00F13448" w:rsidP="00F13448">
          <w:pPr>
            <w:pStyle w:val="F587ECA52D044494A2A3D1A7C6ADF2AE"/>
          </w:pPr>
          <w:r w:rsidRPr="00EB581A">
            <w:rPr>
              <w:rStyle w:val="PlaceholderText"/>
            </w:rPr>
            <w:t>Click or tap here to enter text.</w:t>
          </w:r>
        </w:p>
      </w:docPartBody>
    </w:docPart>
    <w:docPart>
      <w:docPartPr>
        <w:name w:val="A17CB01F8CC84040B792A286045E0748"/>
        <w:category>
          <w:name w:val="General"/>
          <w:gallery w:val="placeholder"/>
        </w:category>
        <w:types>
          <w:type w:val="bbPlcHdr"/>
        </w:types>
        <w:behaviors>
          <w:behavior w:val="content"/>
        </w:behaviors>
        <w:guid w:val="{FE874B52-ACFB-4D01-953E-DEA90261B9E4}"/>
      </w:docPartPr>
      <w:docPartBody>
        <w:p w:rsidR="00F13448" w:rsidP="00F13448">
          <w:pPr>
            <w:pStyle w:val="A17CB01F8CC84040B792A286045E0748"/>
          </w:pPr>
          <w:r w:rsidRPr="00C43D6B">
            <w:rPr>
              <w:rStyle w:val="PlaceholderText"/>
            </w:rPr>
            <w:t>Click or tap here to enter text.</w:t>
          </w:r>
        </w:p>
      </w:docPartBody>
    </w:docPart>
    <w:docPart>
      <w:docPartPr>
        <w:name w:val="DFB897EE9F724225916591CABF0D43CD"/>
        <w:category>
          <w:name w:val="General"/>
          <w:gallery w:val="placeholder"/>
        </w:category>
        <w:types>
          <w:type w:val="bbPlcHdr"/>
        </w:types>
        <w:behaviors>
          <w:behavior w:val="content"/>
        </w:behaviors>
        <w:guid w:val="{C28CF406-6508-4C14-A2B7-491A771D8EB9}"/>
      </w:docPartPr>
      <w:docPartBody>
        <w:p w:rsidR="00F13448" w:rsidP="00F13448">
          <w:pPr>
            <w:pStyle w:val="DFB897EE9F724225916591CABF0D43CD"/>
          </w:pPr>
          <w:r w:rsidRPr="00EB581A">
            <w:rPr>
              <w:rStyle w:val="PlaceholderText"/>
            </w:rPr>
            <w:t>Click or tap here to enter text.</w:t>
          </w:r>
        </w:p>
      </w:docPartBody>
    </w:docPart>
    <w:docPart>
      <w:docPartPr>
        <w:name w:val="83AD6A4C78F54736B6B62F5E4F610E9F"/>
        <w:category>
          <w:name w:val="General"/>
          <w:gallery w:val="placeholder"/>
        </w:category>
        <w:types>
          <w:type w:val="bbPlcHdr"/>
        </w:types>
        <w:behaviors>
          <w:behavior w:val="content"/>
        </w:behaviors>
        <w:guid w:val="{3134AE5D-3A35-4158-8009-38A847127C0C}"/>
      </w:docPartPr>
      <w:docPartBody>
        <w:p w:rsidR="00F13448" w:rsidP="00F13448">
          <w:pPr>
            <w:pStyle w:val="83AD6A4C78F54736B6B62F5E4F610E9F"/>
          </w:pPr>
          <w:r w:rsidRPr="00C43D6B">
            <w:rPr>
              <w:rStyle w:val="PlaceholderText"/>
            </w:rPr>
            <w:t>Click or tap here to enter text.</w:t>
          </w:r>
        </w:p>
      </w:docPartBody>
    </w:docPart>
    <w:docPart>
      <w:docPartPr>
        <w:name w:val="0A8C292C312048E5A44E173D64614DAE"/>
        <w:category>
          <w:name w:val="General"/>
          <w:gallery w:val="placeholder"/>
        </w:category>
        <w:types>
          <w:type w:val="bbPlcHdr"/>
        </w:types>
        <w:behaviors>
          <w:behavior w:val="content"/>
        </w:behaviors>
        <w:guid w:val="{5FB78E38-F7E8-48A1-A2E3-04AD5BD6C89B}"/>
      </w:docPartPr>
      <w:docPartBody>
        <w:p w:rsidR="00F13448" w:rsidP="00F13448">
          <w:pPr>
            <w:pStyle w:val="0A8C292C312048E5A44E173D64614DAE"/>
          </w:pPr>
          <w:r>
            <w:rPr>
              <w:rStyle w:val="PlaceholderText"/>
            </w:rPr>
            <w:t>Click or tap here to enter text.</w:t>
          </w:r>
        </w:p>
      </w:docPartBody>
    </w:docPart>
    <w:docPart>
      <w:docPartPr>
        <w:name w:val="F4128CA3735740C9B6811B8947C1F1F5"/>
        <w:category>
          <w:name w:val="General"/>
          <w:gallery w:val="placeholder"/>
        </w:category>
        <w:types>
          <w:type w:val="bbPlcHdr"/>
        </w:types>
        <w:behaviors>
          <w:behavior w:val="content"/>
        </w:behaviors>
        <w:guid w:val="{D9178A5A-C40E-4147-ACDA-F0B1E26CF01E}"/>
      </w:docPartPr>
      <w:docPartBody>
        <w:p w:rsidR="00F13448" w:rsidP="00F13448">
          <w:pPr>
            <w:pStyle w:val="F4128CA3735740C9B6811B8947C1F1F5"/>
          </w:pPr>
          <w:r w:rsidRPr="00EB581A">
            <w:rPr>
              <w:rStyle w:val="PlaceholderText"/>
            </w:rPr>
            <w:t>Click or tap here to enter text.</w:t>
          </w:r>
        </w:p>
      </w:docPartBody>
    </w:docPart>
    <w:docPart>
      <w:docPartPr>
        <w:name w:val="C366A4A5BAAF4166B294B8BEB06E3DC0"/>
        <w:category>
          <w:name w:val="General"/>
          <w:gallery w:val="placeholder"/>
        </w:category>
        <w:types>
          <w:type w:val="bbPlcHdr"/>
        </w:types>
        <w:behaviors>
          <w:behavior w:val="content"/>
        </w:behaviors>
        <w:guid w:val="{0D83DEDF-2149-4502-9674-833630E1CFF7}"/>
      </w:docPartPr>
      <w:docPartBody>
        <w:p w:rsidR="00F13448" w:rsidP="00F13448">
          <w:pPr>
            <w:pStyle w:val="C366A4A5BAAF4166B294B8BEB06E3DC0"/>
          </w:pPr>
          <w:r>
            <w:rPr>
              <w:rStyle w:val="PlaceholderText"/>
            </w:rPr>
            <w:t>Click or tap here to enter text.</w:t>
          </w:r>
        </w:p>
      </w:docPartBody>
    </w:docPart>
    <w:docPart>
      <w:docPartPr>
        <w:name w:val="42FBC0610F57497D94C1752543B7E294"/>
        <w:category>
          <w:name w:val="General"/>
          <w:gallery w:val="placeholder"/>
        </w:category>
        <w:types>
          <w:type w:val="bbPlcHdr"/>
        </w:types>
        <w:behaviors>
          <w:behavior w:val="content"/>
        </w:behaviors>
        <w:guid w:val="{F25559C9-1420-4FC2-9E6B-55C191FA3D86}"/>
      </w:docPartPr>
      <w:docPartBody>
        <w:p w:rsidR="00F13448" w:rsidP="00F13448">
          <w:pPr>
            <w:pStyle w:val="42FBC0610F57497D94C1752543B7E294"/>
          </w:pPr>
          <w:r w:rsidRPr="00EB581A">
            <w:rPr>
              <w:rStyle w:val="PlaceholderText"/>
            </w:rPr>
            <w:t>Click or tap here to enter text.</w:t>
          </w:r>
        </w:p>
      </w:docPartBody>
    </w:docPart>
    <w:docPart>
      <w:docPartPr>
        <w:name w:val="596F97F3C92A4B7A9F969A499E0CDCF9"/>
        <w:category>
          <w:name w:val="General"/>
          <w:gallery w:val="placeholder"/>
        </w:category>
        <w:types>
          <w:type w:val="bbPlcHdr"/>
        </w:types>
        <w:behaviors>
          <w:behavior w:val="content"/>
        </w:behaviors>
        <w:guid w:val="{5712855B-81AB-4C7F-9415-967047AE109D}"/>
      </w:docPartPr>
      <w:docPartBody>
        <w:p w:rsidR="00F13448" w:rsidP="00F13448">
          <w:pPr>
            <w:pStyle w:val="596F97F3C92A4B7A9F969A499E0CDCF9"/>
          </w:pPr>
          <w:r w:rsidRPr="00C43D6B">
            <w:rPr>
              <w:rStyle w:val="PlaceholderText"/>
            </w:rPr>
            <w:t>Click or tap here to enter text.</w:t>
          </w:r>
        </w:p>
      </w:docPartBody>
    </w:docPart>
    <w:docPart>
      <w:docPartPr>
        <w:name w:val="50E56924A23940D3A637DF556A0F0881"/>
        <w:category>
          <w:name w:val="General"/>
          <w:gallery w:val="placeholder"/>
        </w:category>
        <w:types>
          <w:type w:val="bbPlcHdr"/>
        </w:types>
        <w:behaviors>
          <w:behavior w:val="content"/>
        </w:behaviors>
        <w:guid w:val="{3C3BECD0-E982-43EE-A108-4FBC83FE0F49}"/>
      </w:docPartPr>
      <w:docPartBody>
        <w:p w:rsidR="00F13448" w:rsidP="00F13448">
          <w:pPr>
            <w:pStyle w:val="50E56924A23940D3A637DF556A0F0881"/>
          </w:pPr>
          <w:r>
            <w:rPr>
              <w:rStyle w:val="PlaceholderText"/>
            </w:rPr>
            <w:t>Click or tap here to enter text.</w:t>
          </w:r>
        </w:p>
      </w:docPartBody>
    </w:docPart>
    <w:docPart>
      <w:docPartPr>
        <w:name w:val="8468E7DC19CA41F8B7B961EBE2274F01"/>
        <w:category>
          <w:name w:val="General"/>
          <w:gallery w:val="placeholder"/>
        </w:category>
        <w:types>
          <w:type w:val="bbPlcHdr"/>
        </w:types>
        <w:behaviors>
          <w:behavior w:val="content"/>
        </w:behaviors>
        <w:guid w:val="{F7C59584-3828-4BFD-97E6-A43B8759FD88}"/>
      </w:docPartPr>
      <w:docPartBody>
        <w:p w:rsidR="00F13448" w:rsidP="00F13448">
          <w:pPr>
            <w:pStyle w:val="8468E7DC19CA41F8B7B961EBE2274F01"/>
          </w:pPr>
          <w:r w:rsidRPr="00EB581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3448"/>
    <w:rPr>
      <w:color w:val="808080"/>
    </w:rPr>
  </w:style>
  <w:style w:type="paragraph" w:customStyle="1" w:styleId="A1DB79071AD44C68BE0C2779D96DB1FA">
    <w:name w:val="A1DB79071AD44C68BE0C2779D96DB1FA"/>
    <w:rsid w:val="0056566E"/>
  </w:style>
  <w:style w:type="paragraph" w:customStyle="1" w:styleId="FE548777883C4DCF88A2B532056D55B9">
    <w:name w:val="FE548777883C4DCF88A2B532056D55B9"/>
    <w:rsid w:val="0056566E"/>
  </w:style>
  <w:style w:type="paragraph" w:customStyle="1" w:styleId="21534AA99F494704BE25F6BE57FA79A8">
    <w:name w:val="21534AA99F494704BE25F6BE57FA79A8"/>
    <w:rsid w:val="0056566E"/>
  </w:style>
  <w:style w:type="paragraph" w:customStyle="1" w:styleId="0AE6C352C63F43AC85F5C50B49334B61">
    <w:name w:val="0AE6C352C63F43AC85F5C50B49334B61"/>
    <w:rsid w:val="00F13448"/>
    <w:rPr>
      <w:kern w:val="2"/>
    </w:rPr>
  </w:style>
  <w:style w:type="paragraph" w:customStyle="1" w:styleId="AF662D7C2A814083BB006D2E31925077">
    <w:name w:val="AF662D7C2A814083BB006D2E31925077"/>
    <w:rsid w:val="00F13448"/>
    <w:rPr>
      <w:kern w:val="2"/>
    </w:rPr>
  </w:style>
  <w:style w:type="paragraph" w:customStyle="1" w:styleId="05CBDC8B6FA440F48B88DAB915FAE9B5">
    <w:name w:val="05CBDC8B6FA440F48B88DAB915FAE9B5"/>
    <w:rsid w:val="00F13448"/>
    <w:rPr>
      <w:kern w:val="2"/>
    </w:rPr>
  </w:style>
  <w:style w:type="paragraph" w:customStyle="1" w:styleId="6239B7C50A7B42578655E0FE6CB2CE78">
    <w:name w:val="6239B7C50A7B42578655E0FE6CB2CE78"/>
    <w:rsid w:val="00F13448"/>
    <w:rPr>
      <w:kern w:val="2"/>
    </w:rPr>
  </w:style>
  <w:style w:type="paragraph" w:customStyle="1" w:styleId="39772B7D26474E228A41EE521374F429">
    <w:name w:val="39772B7D26474E228A41EE521374F429"/>
    <w:rsid w:val="00F13448"/>
    <w:rPr>
      <w:kern w:val="2"/>
    </w:rPr>
  </w:style>
  <w:style w:type="paragraph" w:customStyle="1" w:styleId="79B2153807A444C3AECEF99AB225F8C4">
    <w:name w:val="79B2153807A444C3AECEF99AB225F8C4"/>
    <w:rsid w:val="00F13448"/>
    <w:rPr>
      <w:kern w:val="2"/>
    </w:rPr>
  </w:style>
  <w:style w:type="paragraph" w:customStyle="1" w:styleId="8FFA670E6A744D978BDFC61AF833E616">
    <w:name w:val="8FFA670E6A744D978BDFC61AF833E616"/>
    <w:rsid w:val="00F13448"/>
    <w:rPr>
      <w:kern w:val="2"/>
    </w:rPr>
  </w:style>
  <w:style w:type="paragraph" w:customStyle="1" w:styleId="D299A47F9EA64C0AB03C9AADB8036FC7">
    <w:name w:val="D299A47F9EA64C0AB03C9AADB8036FC7"/>
    <w:rsid w:val="00F13448"/>
    <w:rPr>
      <w:kern w:val="2"/>
    </w:rPr>
  </w:style>
  <w:style w:type="paragraph" w:customStyle="1" w:styleId="B7419432D5DA4E769C7502B4308C398B">
    <w:name w:val="B7419432D5DA4E769C7502B4308C398B"/>
    <w:rsid w:val="00F13448"/>
    <w:rPr>
      <w:kern w:val="2"/>
    </w:rPr>
  </w:style>
  <w:style w:type="paragraph" w:customStyle="1" w:styleId="AB593834BE9A4A078E768340A054A604">
    <w:name w:val="AB593834BE9A4A078E768340A054A604"/>
    <w:rsid w:val="00F13448"/>
    <w:rPr>
      <w:kern w:val="2"/>
    </w:rPr>
  </w:style>
  <w:style w:type="paragraph" w:customStyle="1" w:styleId="2182127C636E492194A1E08FA815ECC5">
    <w:name w:val="2182127C636E492194A1E08FA815ECC5"/>
    <w:rsid w:val="00F13448"/>
    <w:rPr>
      <w:kern w:val="2"/>
    </w:rPr>
  </w:style>
  <w:style w:type="paragraph" w:customStyle="1" w:styleId="E2DC63118F8F4047A8A1AF17AFD1B964">
    <w:name w:val="E2DC63118F8F4047A8A1AF17AFD1B964"/>
    <w:rsid w:val="00F13448"/>
    <w:rPr>
      <w:kern w:val="2"/>
    </w:rPr>
  </w:style>
  <w:style w:type="paragraph" w:customStyle="1" w:styleId="7F00514887FC4E4EB322EA2DE67574B0">
    <w:name w:val="7F00514887FC4E4EB322EA2DE67574B0"/>
    <w:rsid w:val="00F13448"/>
    <w:rPr>
      <w:kern w:val="2"/>
    </w:rPr>
  </w:style>
  <w:style w:type="paragraph" w:customStyle="1" w:styleId="12B42FD09A424D85A3FDB09248148CBC">
    <w:name w:val="12B42FD09A424D85A3FDB09248148CBC"/>
    <w:rsid w:val="00F13448"/>
    <w:rPr>
      <w:kern w:val="2"/>
    </w:rPr>
  </w:style>
  <w:style w:type="paragraph" w:customStyle="1" w:styleId="6A2E0CF40B154BA480DCA22C577636B8">
    <w:name w:val="6A2E0CF40B154BA480DCA22C577636B8"/>
    <w:rsid w:val="00F13448"/>
    <w:rPr>
      <w:kern w:val="2"/>
    </w:rPr>
  </w:style>
  <w:style w:type="paragraph" w:customStyle="1" w:styleId="DC9EC253CE9B47C68EBDBAA3F1067B41">
    <w:name w:val="DC9EC253CE9B47C68EBDBAA3F1067B41"/>
    <w:rsid w:val="00F13448"/>
    <w:rPr>
      <w:kern w:val="2"/>
    </w:rPr>
  </w:style>
  <w:style w:type="paragraph" w:customStyle="1" w:styleId="0740FD0AE80A4D9AB92B28DDF4F80FDB">
    <w:name w:val="0740FD0AE80A4D9AB92B28DDF4F80FDB"/>
    <w:rsid w:val="00F13448"/>
    <w:rPr>
      <w:kern w:val="2"/>
    </w:rPr>
  </w:style>
  <w:style w:type="paragraph" w:customStyle="1" w:styleId="6C0CC3F8343A4393924AF30E605C5AB3">
    <w:name w:val="6C0CC3F8343A4393924AF30E605C5AB3"/>
    <w:rsid w:val="00F13448"/>
    <w:rPr>
      <w:kern w:val="2"/>
    </w:rPr>
  </w:style>
  <w:style w:type="paragraph" w:customStyle="1" w:styleId="509AD6DBD8D24DAC8A6603126715AFF9">
    <w:name w:val="509AD6DBD8D24DAC8A6603126715AFF9"/>
    <w:rsid w:val="00F13448"/>
    <w:rPr>
      <w:kern w:val="2"/>
    </w:rPr>
  </w:style>
  <w:style w:type="paragraph" w:customStyle="1" w:styleId="60E62A5973BE4829BA95CA0A4CE857A5">
    <w:name w:val="60E62A5973BE4829BA95CA0A4CE857A5"/>
    <w:rsid w:val="00F13448"/>
    <w:rPr>
      <w:kern w:val="2"/>
    </w:rPr>
  </w:style>
  <w:style w:type="paragraph" w:customStyle="1" w:styleId="F7A5DC60E23D4BFEB1119B6651859B9D">
    <w:name w:val="F7A5DC60E23D4BFEB1119B6651859B9D"/>
    <w:rsid w:val="00F13448"/>
    <w:rPr>
      <w:kern w:val="2"/>
    </w:rPr>
  </w:style>
  <w:style w:type="paragraph" w:customStyle="1" w:styleId="CCD85973337A4286B997D4B9F8F16691">
    <w:name w:val="CCD85973337A4286B997D4B9F8F16691"/>
    <w:rsid w:val="00F13448"/>
    <w:rPr>
      <w:kern w:val="2"/>
    </w:rPr>
  </w:style>
  <w:style w:type="paragraph" w:customStyle="1" w:styleId="0BBE5A6244A74724AD50CAD0E1F3FAC8">
    <w:name w:val="0BBE5A6244A74724AD50CAD0E1F3FAC8"/>
    <w:rsid w:val="00F13448"/>
    <w:rPr>
      <w:kern w:val="2"/>
    </w:rPr>
  </w:style>
  <w:style w:type="paragraph" w:customStyle="1" w:styleId="BBEDD1E66C904488B1FD1543FB12CC8D">
    <w:name w:val="BBEDD1E66C904488B1FD1543FB12CC8D"/>
    <w:rsid w:val="00F13448"/>
    <w:rPr>
      <w:kern w:val="2"/>
    </w:rPr>
  </w:style>
  <w:style w:type="paragraph" w:customStyle="1" w:styleId="1B0F0726369241A29EB1286CEEFEA226">
    <w:name w:val="1B0F0726369241A29EB1286CEEFEA226"/>
    <w:rsid w:val="00F13448"/>
    <w:rPr>
      <w:kern w:val="2"/>
    </w:rPr>
  </w:style>
  <w:style w:type="paragraph" w:customStyle="1" w:styleId="D5942DC1B322499CAA0CC4FFF6312F22">
    <w:name w:val="D5942DC1B322499CAA0CC4FFF6312F22"/>
    <w:rsid w:val="00F13448"/>
    <w:rPr>
      <w:kern w:val="2"/>
    </w:rPr>
  </w:style>
  <w:style w:type="paragraph" w:customStyle="1" w:styleId="D3D85097B29D47C190D233F1160232CC">
    <w:name w:val="D3D85097B29D47C190D233F1160232CC"/>
    <w:rsid w:val="00F13448"/>
    <w:rPr>
      <w:kern w:val="2"/>
    </w:rPr>
  </w:style>
  <w:style w:type="paragraph" w:customStyle="1" w:styleId="151CDE77DBE446DFB8C55B99A5FAA785">
    <w:name w:val="151CDE77DBE446DFB8C55B99A5FAA785"/>
    <w:rsid w:val="00F13448"/>
    <w:rPr>
      <w:kern w:val="2"/>
    </w:rPr>
  </w:style>
  <w:style w:type="paragraph" w:customStyle="1" w:styleId="ED757D0DA3B648DC87FF2EFDB59116D7">
    <w:name w:val="ED757D0DA3B648DC87FF2EFDB59116D7"/>
    <w:rsid w:val="00F13448"/>
    <w:rPr>
      <w:kern w:val="2"/>
    </w:rPr>
  </w:style>
  <w:style w:type="paragraph" w:customStyle="1" w:styleId="3AF8968B4FF64923996F3BB5167298A4">
    <w:name w:val="3AF8968B4FF64923996F3BB5167298A4"/>
    <w:rsid w:val="00F13448"/>
    <w:rPr>
      <w:kern w:val="2"/>
    </w:rPr>
  </w:style>
  <w:style w:type="paragraph" w:customStyle="1" w:styleId="CC330F5B611545868330B8539EDB70C6">
    <w:name w:val="CC330F5B611545868330B8539EDB70C6"/>
    <w:rsid w:val="00F13448"/>
    <w:rPr>
      <w:kern w:val="2"/>
    </w:rPr>
  </w:style>
  <w:style w:type="paragraph" w:customStyle="1" w:styleId="8059E202A0914E7CBFFE3C1A2FFE6CCE">
    <w:name w:val="8059E202A0914E7CBFFE3C1A2FFE6CCE"/>
    <w:rsid w:val="00F13448"/>
    <w:rPr>
      <w:kern w:val="2"/>
    </w:rPr>
  </w:style>
  <w:style w:type="paragraph" w:customStyle="1" w:styleId="90B2039C585243E7AB7FDDF80474C1BD">
    <w:name w:val="90B2039C585243E7AB7FDDF80474C1BD"/>
    <w:rsid w:val="00F13448"/>
    <w:rPr>
      <w:kern w:val="2"/>
    </w:rPr>
  </w:style>
  <w:style w:type="paragraph" w:customStyle="1" w:styleId="1084E87DB3984A528CA3A1E73110CDC9">
    <w:name w:val="1084E87DB3984A528CA3A1E73110CDC9"/>
    <w:rsid w:val="00F13448"/>
    <w:rPr>
      <w:kern w:val="2"/>
    </w:rPr>
  </w:style>
  <w:style w:type="paragraph" w:customStyle="1" w:styleId="E60578E6B31A425AB17E23DE6597CDC0">
    <w:name w:val="E60578E6B31A425AB17E23DE6597CDC0"/>
    <w:rsid w:val="00F13448"/>
    <w:rPr>
      <w:kern w:val="2"/>
    </w:rPr>
  </w:style>
  <w:style w:type="paragraph" w:customStyle="1" w:styleId="C99B200BA98645F78D1FCEECF4555793">
    <w:name w:val="C99B200BA98645F78D1FCEECF4555793"/>
    <w:rsid w:val="00F13448"/>
    <w:rPr>
      <w:kern w:val="2"/>
    </w:rPr>
  </w:style>
  <w:style w:type="paragraph" w:customStyle="1" w:styleId="75DFEE58E84A4BEA81928C1FF7C49AAA">
    <w:name w:val="75DFEE58E84A4BEA81928C1FF7C49AAA"/>
    <w:rsid w:val="00F13448"/>
    <w:rPr>
      <w:kern w:val="2"/>
    </w:rPr>
  </w:style>
  <w:style w:type="paragraph" w:customStyle="1" w:styleId="72E30C2E1C14408485479D8F4B5F8646">
    <w:name w:val="72E30C2E1C14408485479D8F4B5F8646"/>
    <w:rsid w:val="00F13448"/>
    <w:rPr>
      <w:kern w:val="2"/>
    </w:rPr>
  </w:style>
  <w:style w:type="paragraph" w:customStyle="1" w:styleId="84296BA29CC041ACA5C8E5056B08906B">
    <w:name w:val="84296BA29CC041ACA5C8E5056B08906B"/>
    <w:rsid w:val="00F13448"/>
    <w:rPr>
      <w:kern w:val="2"/>
    </w:rPr>
  </w:style>
  <w:style w:type="paragraph" w:customStyle="1" w:styleId="7F78AD64955D49DB9BF9DAB97B993BD1">
    <w:name w:val="7F78AD64955D49DB9BF9DAB97B993BD1"/>
    <w:rsid w:val="00F13448"/>
    <w:rPr>
      <w:kern w:val="2"/>
    </w:rPr>
  </w:style>
  <w:style w:type="paragraph" w:customStyle="1" w:styleId="49C88126D8BE45CE87E25F4DA2008A09">
    <w:name w:val="49C88126D8BE45CE87E25F4DA2008A09"/>
    <w:rsid w:val="00F13448"/>
    <w:rPr>
      <w:kern w:val="2"/>
    </w:rPr>
  </w:style>
  <w:style w:type="paragraph" w:customStyle="1" w:styleId="4A649EB145584A6493F6117AB50361D4">
    <w:name w:val="4A649EB145584A6493F6117AB50361D4"/>
    <w:rsid w:val="00F13448"/>
    <w:rPr>
      <w:kern w:val="2"/>
    </w:rPr>
  </w:style>
  <w:style w:type="paragraph" w:customStyle="1" w:styleId="9C3B8C2184764F779779A60651F4B373">
    <w:name w:val="9C3B8C2184764F779779A60651F4B373"/>
    <w:rsid w:val="00F13448"/>
    <w:rPr>
      <w:kern w:val="2"/>
    </w:rPr>
  </w:style>
  <w:style w:type="paragraph" w:customStyle="1" w:styleId="EFA4C7F862374FFA85B49460ECB5F642">
    <w:name w:val="EFA4C7F862374FFA85B49460ECB5F642"/>
    <w:rsid w:val="00F13448"/>
    <w:rPr>
      <w:kern w:val="2"/>
    </w:rPr>
  </w:style>
  <w:style w:type="paragraph" w:customStyle="1" w:styleId="DC45E97780324CA59CBF9A3678C33927">
    <w:name w:val="DC45E97780324CA59CBF9A3678C33927"/>
    <w:rsid w:val="00F13448"/>
    <w:rPr>
      <w:kern w:val="2"/>
    </w:rPr>
  </w:style>
  <w:style w:type="paragraph" w:customStyle="1" w:styleId="A71EA1FCFAF1492AAD044EC004549576">
    <w:name w:val="A71EA1FCFAF1492AAD044EC004549576"/>
    <w:rsid w:val="00F13448"/>
    <w:rPr>
      <w:kern w:val="2"/>
    </w:rPr>
  </w:style>
  <w:style w:type="paragraph" w:customStyle="1" w:styleId="D27E59814EFF41B291C24BDBD855F99F">
    <w:name w:val="D27E59814EFF41B291C24BDBD855F99F"/>
    <w:rsid w:val="00F13448"/>
    <w:rPr>
      <w:kern w:val="2"/>
    </w:rPr>
  </w:style>
  <w:style w:type="paragraph" w:customStyle="1" w:styleId="214DC39269BB494593DF28BC15D93577">
    <w:name w:val="214DC39269BB494593DF28BC15D93577"/>
    <w:rsid w:val="00F13448"/>
    <w:rPr>
      <w:kern w:val="2"/>
    </w:rPr>
  </w:style>
  <w:style w:type="paragraph" w:customStyle="1" w:styleId="5B4C175E71F242C38B32B3CD9721D238">
    <w:name w:val="5B4C175E71F242C38B32B3CD9721D238"/>
    <w:rsid w:val="00F13448"/>
    <w:rPr>
      <w:kern w:val="2"/>
    </w:rPr>
  </w:style>
  <w:style w:type="paragraph" w:customStyle="1" w:styleId="EEA8981B9EDA41CB84901B3FABD66326">
    <w:name w:val="EEA8981B9EDA41CB84901B3FABD66326"/>
    <w:rsid w:val="00F13448"/>
    <w:rPr>
      <w:kern w:val="2"/>
    </w:rPr>
  </w:style>
  <w:style w:type="paragraph" w:customStyle="1" w:styleId="AF6269E1C02B4D3799DE8DC3A90FE7A5">
    <w:name w:val="AF6269E1C02B4D3799DE8DC3A90FE7A5"/>
    <w:rsid w:val="00F13448"/>
    <w:rPr>
      <w:kern w:val="2"/>
    </w:rPr>
  </w:style>
  <w:style w:type="paragraph" w:customStyle="1" w:styleId="05332F9A44D642DB9084646E28A139FE">
    <w:name w:val="05332F9A44D642DB9084646E28A139FE"/>
    <w:rsid w:val="00F13448"/>
    <w:rPr>
      <w:kern w:val="2"/>
    </w:rPr>
  </w:style>
  <w:style w:type="paragraph" w:customStyle="1" w:styleId="CBD3D32D2718442B9FBE639BDE703B03">
    <w:name w:val="CBD3D32D2718442B9FBE639BDE703B03"/>
    <w:rsid w:val="00F13448"/>
    <w:rPr>
      <w:kern w:val="2"/>
    </w:rPr>
  </w:style>
  <w:style w:type="paragraph" w:customStyle="1" w:styleId="756538EDFF3A44D99A8D2B88C96BEBC6">
    <w:name w:val="756538EDFF3A44D99A8D2B88C96BEBC6"/>
    <w:rsid w:val="00F13448"/>
    <w:rPr>
      <w:kern w:val="2"/>
    </w:rPr>
  </w:style>
  <w:style w:type="paragraph" w:customStyle="1" w:styleId="F0B416D75AB34E52AD873B71E0676BF3">
    <w:name w:val="F0B416D75AB34E52AD873B71E0676BF3"/>
    <w:rsid w:val="00F13448"/>
    <w:rPr>
      <w:kern w:val="2"/>
    </w:rPr>
  </w:style>
  <w:style w:type="paragraph" w:customStyle="1" w:styleId="013A651712774980996607EAC9720DFD">
    <w:name w:val="013A651712774980996607EAC9720DFD"/>
    <w:rsid w:val="00F13448"/>
    <w:rPr>
      <w:kern w:val="2"/>
    </w:rPr>
  </w:style>
  <w:style w:type="paragraph" w:customStyle="1" w:styleId="A80DA515328F4E45AE7E3ED18402C98D">
    <w:name w:val="A80DA515328F4E45AE7E3ED18402C98D"/>
    <w:rsid w:val="00F13448"/>
    <w:rPr>
      <w:kern w:val="2"/>
    </w:rPr>
  </w:style>
  <w:style w:type="paragraph" w:customStyle="1" w:styleId="0A99EA77C2E74A2FA551D45AFC8C1404">
    <w:name w:val="0A99EA77C2E74A2FA551D45AFC8C1404"/>
    <w:rsid w:val="00F13448"/>
    <w:rPr>
      <w:kern w:val="2"/>
    </w:rPr>
  </w:style>
  <w:style w:type="paragraph" w:customStyle="1" w:styleId="5B173E90014E47CBBF5B935DD9E6EA02">
    <w:name w:val="5B173E90014E47CBBF5B935DD9E6EA02"/>
    <w:rsid w:val="00F13448"/>
    <w:rPr>
      <w:kern w:val="2"/>
    </w:rPr>
  </w:style>
  <w:style w:type="paragraph" w:customStyle="1" w:styleId="85C5D16EE0CC4B338C9B3C5CED82446B">
    <w:name w:val="85C5D16EE0CC4B338C9B3C5CED82446B"/>
    <w:rsid w:val="00F13448"/>
    <w:rPr>
      <w:kern w:val="2"/>
    </w:rPr>
  </w:style>
  <w:style w:type="paragraph" w:customStyle="1" w:styleId="05E0B1FCC1D64C1BA4D040361F5B8F79">
    <w:name w:val="05E0B1FCC1D64C1BA4D040361F5B8F79"/>
    <w:rsid w:val="00F13448"/>
    <w:rPr>
      <w:kern w:val="2"/>
    </w:rPr>
  </w:style>
  <w:style w:type="paragraph" w:customStyle="1" w:styleId="162769BEF22B4EE298DAF77C5B0B115A">
    <w:name w:val="162769BEF22B4EE298DAF77C5B0B115A"/>
    <w:rsid w:val="00F13448"/>
    <w:rPr>
      <w:kern w:val="2"/>
    </w:rPr>
  </w:style>
  <w:style w:type="paragraph" w:customStyle="1" w:styleId="01A7874B3C0C4B5CBBB1E381248D280D">
    <w:name w:val="01A7874B3C0C4B5CBBB1E381248D280D"/>
    <w:rsid w:val="00F13448"/>
    <w:rPr>
      <w:kern w:val="2"/>
    </w:rPr>
  </w:style>
  <w:style w:type="paragraph" w:customStyle="1" w:styleId="D6C34567E52B42E485AE67367B66BCDF">
    <w:name w:val="D6C34567E52B42E485AE67367B66BCDF"/>
    <w:rsid w:val="00F13448"/>
    <w:rPr>
      <w:kern w:val="2"/>
    </w:rPr>
  </w:style>
  <w:style w:type="paragraph" w:customStyle="1" w:styleId="1E9099F0EE4D4F7CAB514645DCC0E166">
    <w:name w:val="1E9099F0EE4D4F7CAB514645DCC0E166"/>
    <w:rsid w:val="00F13448"/>
    <w:rPr>
      <w:kern w:val="2"/>
    </w:rPr>
  </w:style>
  <w:style w:type="paragraph" w:customStyle="1" w:styleId="3C57C75A1E0F4403B2B985213EEB2716">
    <w:name w:val="3C57C75A1E0F4403B2B985213EEB2716"/>
    <w:rsid w:val="00F13448"/>
    <w:rPr>
      <w:kern w:val="2"/>
    </w:rPr>
  </w:style>
  <w:style w:type="paragraph" w:customStyle="1" w:styleId="DD2AA07A16CB461F8DC1B9D29F9C4999">
    <w:name w:val="DD2AA07A16CB461F8DC1B9D29F9C4999"/>
    <w:rsid w:val="00F13448"/>
    <w:rPr>
      <w:kern w:val="2"/>
    </w:rPr>
  </w:style>
  <w:style w:type="paragraph" w:customStyle="1" w:styleId="A82509A22C6A4AAFAF8E243EA70425C1">
    <w:name w:val="A82509A22C6A4AAFAF8E243EA70425C1"/>
    <w:rsid w:val="00F13448"/>
    <w:rPr>
      <w:kern w:val="2"/>
    </w:rPr>
  </w:style>
  <w:style w:type="paragraph" w:customStyle="1" w:styleId="0B504D4D8F6B4CAE8D5F48596F192E03">
    <w:name w:val="0B504D4D8F6B4CAE8D5F48596F192E03"/>
    <w:rsid w:val="00F13448"/>
    <w:rPr>
      <w:kern w:val="2"/>
    </w:rPr>
  </w:style>
  <w:style w:type="paragraph" w:customStyle="1" w:styleId="9B47033EED0F4CD8A90E2C80E84EE89E">
    <w:name w:val="9B47033EED0F4CD8A90E2C80E84EE89E"/>
    <w:rsid w:val="00F13448"/>
    <w:rPr>
      <w:kern w:val="2"/>
    </w:rPr>
  </w:style>
  <w:style w:type="paragraph" w:customStyle="1" w:styleId="7461DE74A857466DB369342763A415A9">
    <w:name w:val="7461DE74A857466DB369342763A415A9"/>
    <w:rsid w:val="00F13448"/>
    <w:rPr>
      <w:kern w:val="2"/>
    </w:rPr>
  </w:style>
  <w:style w:type="paragraph" w:customStyle="1" w:styleId="31A8CDE3185D4EAEAA0F369E143073D0">
    <w:name w:val="31A8CDE3185D4EAEAA0F369E143073D0"/>
    <w:rsid w:val="00F13448"/>
    <w:rPr>
      <w:kern w:val="2"/>
    </w:rPr>
  </w:style>
  <w:style w:type="paragraph" w:customStyle="1" w:styleId="D71D3F74C9FE4F32ABA54ACDC590FC48">
    <w:name w:val="D71D3F74C9FE4F32ABA54ACDC590FC48"/>
    <w:rsid w:val="00F13448"/>
    <w:rPr>
      <w:kern w:val="2"/>
    </w:rPr>
  </w:style>
  <w:style w:type="paragraph" w:customStyle="1" w:styleId="68C7D4A216884EF4B404139591BDAD5A">
    <w:name w:val="68C7D4A216884EF4B404139591BDAD5A"/>
    <w:rsid w:val="00F13448"/>
    <w:rPr>
      <w:kern w:val="2"/>
    </w:rPr>
  </w:style>
  <w:style w:type="paragraph" w:customStyle="1" w:styleId="B73B631DBBAA4EBAAE7DEB99A00635C8">
    <w:name w:val="B73B631DBBAA4EBAAE7DEB99A00635C8"/>
    <w:rsid w:val="00F13448"/>
    <w:rPr>
      <w:kern w:val="2"/>
    </w:rPr>
  </w:style>
  <w:style w:type="paragraph" w:customStyle="1" w:styleId="544C70F16A7D4660B91E7287BEF3A394">
    <w:name w:val="544C70F16A7D4660B91E7287BEF3A394"/>
    <w:rsid w:val="00F13448"/>
    <w:rPr>
      <w:kern w:val="2"/>
    </w:rPr>
  </w:style>
  <w:style w:type="paragraph" w:customStyle="1" w:styleId="BDF1CECAE38845ED86B52F3DB8FB76A4">
    <w:name w:val="BDF1CECAE38845ED86B52F3DB8FB76A4"/>
    <w:rsid w:val="00F13448"/>
    <w:rPr>
      <w:kern w:val="2"/>
    </w:rPr>
  </w:style>
  <w:style w:type="paragraph" w:customStyle="1" w:styleId="35B03D7B520C4F24B3459CB27C01DCDA">
    <w:name w:val="35B03D7B520C4F24B3459CB27C01DCDA"/>
    <w:rsid w:val="00F13448"/>
    <w:rPr>
      <w:kern w:val="2"/>
    </w:rPr>
  </w:style>
  <w:style w:type="paragraph" w:customStyle="1" w:styleId="79DE577D690E4474930D3450ECEA6B43">
    <w:name w:val="79DE577D690E4474930D3450ECEA6B43"/>
    <w:rsid w:val="00F13448"/>
    <w:rPr>
      <w:kern w:val="2"/>
    </w:rPr>
  </w:style>
  <w:style w:type="paragraph" w:customStyle="1" w:styleId="C99A01DA23954C78ABDDFBD2616617CB">
    <w:name w:val="C99A01DA23954C78ABDDFBD2616617CB"/>
    <w:rsid w:val="00F13448"/>
    <w:rPr>
      <w:kern w:val="2"/>
    </w:rPr>
  </w:style>
  <w:style w:type="paragraph" w:customStyle="1" w:styleId="201A0B2736EA47A09D3DEECE73FC6A81">
    <w:name w:val="201A0B2736EA47A09D3DEECE73FC6A81"/>
    <w:rsid w:val="00F13448"/>
    <w:rPr>
      <w:kern w:val="2"/>
    </w:rPr>
  </w:style>
  <w:style w:type="paragraph" w:customStyle="1" w:styleId="0D5C47926C184B1F852C22BA1D061741">
    <w:name w:val="0D5C47926C184B1F852C22BA1D061741"/>
    <w:rsid w:val="00F13448"/>
    <w:rPr>
      <w:kern w:val="2"/>
    </w:rPr>
  </w:style>
  <w:style w:type="paragraph" w:customStyle="1" w:styleId="25E05371D445455FB50C050EA7E09407">
    <w:name w:val="25E05371D445455FB50C050EA7E09407"/>
    <w:rsid w:val="00F13448"/>
    <w:rPr>
      <w:kern w:val="2"/>
    </w:rPr>
  </w:style>
  <w:style w:type="paragraph" w:customStyle="1" w:styleId="B55572A7AA594C84B10FAADE10171868">
    <w:name w:val="B55572A7AA594C84B10FAADE10171868"/>
    <w:rsid w:val="00F13448"/>
    <w:rPr>
      <w:kern w:val="2"/>
    </w:rPr>
  </w:style>
  <w:style w:type="paragraph" w:customStyle="1" w:styleId="5839886C526446B6BD56D23C280FC554">
    <w:name w:val="5839886C526446B6BD56D23C280FC554"/>
    <w:rsid w:val="00F13448"/>
    <w:rPr>
      <w:kern w:val="2"/>
    </w:rPr>
  </w:style>
  <w:style w:type="paragraph" w:customStyle="1" w:styleId="ECE382EA44B945CEA62586C94D2688B1">
    <w:name w:val="ECE382EA44B945CEA62586C94D2688B1"/>
    <w:rsid w:val="00F13448"/>
    <w:rPr>
      <w:kern w:val="2"/>
    </w:rPr>
  </w:style>
  <w:style w:type="paragraph" w:customStyle="1" w:styleId="596C6BD035814054BB0CA89495CA4D46">
    <w:name w:val="596C6BD035814054BB0CA89495CA4D46"/>
    <w:rsid w:val="00F13448"/>
    <w:rPr>
      <w:kern w:val="2"/>
    </w:rPr>
  </w:style>
  <w:style w:type="paragraph" w:customStyle="1" w:styleId="3A0A289341FC475EB4A24965358EB533">
    <w:name w:val="3A0A289341FC475EB4A24965358EB533"/>
    <w:rsid w:val="00F13448"/>
    <w:rPr>
      <w:kern w:val="2"/>
    </w:rPr>
  </w:style>
  <w:style w:type="paragraph" w:customStyle="1" w:styleId="96A5BAB86E424F8697A4927EEFC2D8AC">
    <w:name w:val="96A5BAB86E424F8697A4927EEFC2D8AC"/>
    <w:rsid w:val="00F13448"/>
    <w:rPr>
      <w:kern w:val="2"/>
    </w:rPr>
  </w:style>
  <w:style w:type="paragraph" w:customStyle="1" w:styleId="C1DB6C9823AB4CC484E8F75B2C7D29B8">
    <w:name w:val="C1DB6C9823AB4CC484E8F75B2C7D29B8"/>
    <w:rsid w:val="00F13448"/>
    <w:rPr>
      <w:kern w:val="2"/>
    </w:rPr>
  </w:style>
  <w:style w:type="paragraph" w:customStyle="1" w:styleId="EE3B723314AE4BFE90FE6CC658F65280">
    <w:name w:val="EE3B723314AE4BFE90FE6CC658F65280"/>
    <w:rsid w:val="00F13448"/>
    <w:rPr>
      <w:kern w:val="2"/>
    </w:rPr>
  </w:style>
  <w:style w:type="paragraph" w:customStyle="1" w:styleId="EA6B9DBE88364F14A24C55781059DC41">
    <w:name w:val="EA6B9DBE88364F14A24C55781059DC41"/>
    <w:rsid w:val="00F13448"/>
    <w:rPr>
      <w:kern w:val="2"/>
    </w:rPr>
  </w:style>
  <w:style w:type="paragraph" w:customStyle="1" w:styleId="4AF43DE1539C4E02A7649C60978B133F">
    <w:name w:val="4AF43DE1539C4E02A7649C60978B133F"/>
    <w:rsid w:val="00F13448"/>
    <w:rPr>
      <w:kern w:val="2"/>
    </w:rPr>
  </w:style>
  <w:style w:type="paragraph" w:customStyle="1" w:styleId="91E05578B71041B89D81460B71A674AA">
    <w:name w:val="91E05578B71041B89D81460B71A674AA"/>
    <w:rsid w:val="00F13448"/>
    <w:rPr>
      <w:kern w:val="2"/>
    </w:rPr>
  </w:style>
  <w:style w:type="paragraph" w:customStyle="1" w:styleId="5D9A694003E74AB8B3815F8C10356AB5">
    <w:name w:val="5D9A694003E74AB8B3815F8C10356AB5"/>
    <w:rsid w:val="00F13448"/>
    <w:rPr>
      <w:kern w:val="2"/>
    </w:rPr>
  </w:style>
  <w:style w:type="paragraph" w:customStyle="1" w:styleId="1939C21F2CC34B31B46F078B37B085B4">
    <w:name w:val="1939C21F2CC34B31B46F078B37B085B4"/>
    <w:rsid w:val="00F13448"/>
    <w:rPr>
      <w:kern w:val="2"/>
    </w:rPr>
  </w:style>
  <w:style w:type="paragraph" w:customStyle="1" w:styleId="95D4E26D5F2E4E58BDF99DCEC8D3E8AE">
    <w:name w:val="95D4E26D5F2E4E58BDF99DCEC8D3E8AE"/>
    <w:rsid w:val="00F13448"/>
    <w:rPr>
      <w:kern w:val="2"/>
    </w:rPr>
  </w:style>
  <w:style w:type="paragraph" w:customStyle="1" w:styleId="CA0C2E932D0A493D99B2FB401F31C241">
    <w:name w:val="CA0C2E932D0A493D99B2FB401F31C241"/>
    <w:rsid w:val="00F13448"/>
    <w:rPr>
      <w:kern w:val="2"/>
    </w:rPr>
  </w:style>
  <w:style w:type="paragraph" w:customStyle="1" w:styleId="C3E0E361B2904C4BA773D1DE5A382CD6">
    <w:name w:val="C3E0E361B2904C4BA773D1DE5A382CD6"/>
    <w:rsid w:val="00F13448"/>
    <w:rPr>
      <w:kern w:val="2"/>
    </w:rPr>
  </w:style>
  <w:style w:type="paragraph" w:customStyle="1" w:styleId="235976F44BDA4B82A0D83204D287F654">
    <w:name w:val="235976F44BDA4B82A0D83204D287F654"/>
    <w:rsid w:val="00F13448"/>
    <w:rPr>
      <w:kern w:val="2"/>
    </w:rPr>
  </w:style>
  <w:style w:type="paragraph" w:customStyle="1" w:styleId="BCC67E1ED449421F89F80EEB6F538E58">
    <w:name w:val="BCC67E1ED449421F89F80EEB6F538E58"/>
    <w:rsid w:val="00F13448"/>
    <w:rPr>
      <w:kern w:val="2"/>
    </w:rPr>
  </w:style>
  <w:style w:type="paragraph" w:customStyle="1" w:styleId="FB94A8370AB24AE08DCEC4B6EFDF9C0E">
    <w:name w:val="FB94A8370AB24AE08DCEC4B6EFDF9C0E"/>
    <w:rsid w:val="00F13448"/>
    <w:rPr>
      <w:kern w:val="2"/>
    </w:rPr>
  </w:style>
  <w:style w:type="paragraph" w:customStyle="1" w:styleId="CC43BBEC03D447088160037AF51BB6B9">
    <w:name w:val="CC43BBEC03D447088160037AF51BB6B9"/>
    <w:rsid w:val="00F13448"/>
    <w:rPr>
      <w:kern w:val="2"/>
    </w:rPr>
  </w:style>
  <w:style w:type="paragraph" w:customStyle="1" w:styleId="D887B54F728E456790B1D526C147E731">
    <w:name w:val="D887B54F728E456790B1D526C147E731"/>
    <w:rsid w:val="00F13448"/>
    <w:rPr>
      <w:kern w:val="2"/>
    </w:rPr>
  </w:style>
  <w:style w:type="paragraph" w:customStyle="1" w:styleId="B64115F072EF431DB0D72AD55300356D">
    <w:name w:val="B64115F072EF431DB0D72AD55300356D"/>
    <w:rsid w:val="00F13448"/>
    <w:rPr>
      <w:kern w:val="2"/>
    </w:rPr>
  </w:style>
  <w:style w:type="paragraph" w:customStyle="1" w:styleId="F0C70A66B5834CB0B8C49FB33A822A91">
    <w:name w:val="F0C70A66B5834CB0B8C49FB33A822A91"/>
    <w:rsid w:val="00F13448"/>
    <w:rPr>
      <w:kern w:val="2"/>
    </w:rPr>
  </w:style>
  <w:style w:type="paragraph" w:customStyle="1" w:styleId="821135398DF24145A1D70783FDCBB948">
    <w:name w:val="821135398DF24145A1D70783FDCBB948"/>
    <w:rsid w:val="00F13448"/>
    <w:rPr>
      <w:kern w:val="2"/>
    </w:rPr>
  </w:style>
  <w:style w:type="paragraph" w:customStyle="1" w:styleId="9FA653D1C66248639D1C6202AFC892FA">
    <w:name w:val="9FA653D1C66248639D1C6202AFC892FA"/>
    <w:rsid w:val="00F13448"/>
    <w:rPr>
      <w:kern w:val="2"/>
    </w:rPr>
  </w:style>
  <w:style w:type="paragraph" w:customStyle="1" w:styleId="939B023F31444B36BB7E098610456AA6">
    <w:name w:val="939B023F31444B36BB7E098610456AA6"/>
    <w:rsid w:val="00F13448"/>
    <w:rPr>
      <w:kern w:val="2"/>
    </w:rPr>
  </w:style>
  <w:style w:type="paragraph" w:customStyle="1" w:styleId="D02C9B4C38044550B180104898FC2AD9">
    <w:name w:val="D02C9B4C38044550B180104898FC2AD9"/>
    <w:rsid w:val="00F13448"/>
    <w:rPr>
      <w:kern w:val="2"/>
    </w:rPr>
  </w:style>
  <w:style w:type="paragraph" w:customStyle="1" w:styleId="7072C5CCC1D7496C881AAF6CCB0E4FE4">
    <w:name w:val="7072C5CCC1D7496C881AAF6CCB0E4FE4"/>
    <w:rsid w:val="00F13448"/>
    <w:rPr>
      <w:kern w:val="2"/>
    </w:rPr>
  </w:style>
  <w:style w:type="paragraph" w:customStyle="1" w:styleId="991D8C8749D249EBB73C4927C5FAD951">
    <w:name w:val="991D8C8749D249EBB73C4927C5FAD951"/>
    <w:rsid w:val="00F13448"/>
    <w:rPr>
      <w:kern w:val="2"/>
    </w:rPr>
  </w:style>
  <w:style w:type="paragraph" w:customStyle="1" w:styleId="6CF2E25AC7414423980B7622F1F9F12F">
    <w:name w:val="6CF2E25AC7414423980B7622F1F9F12F"/>
    <w:rsid w:val="00F13448"/>
    <w:rPr>
      <w:kern w:val="2"/>
    </w:rPr>
  </w:style>
  <w:style w:type="paragraph" w:customStyle="1" w:styleId="FF89B5DE14274B55891F94F83B30FA90">
    <w:name w:val="FF89B5DE14274B55891F94F83B30FA90"/>
    <w:rsid w:val="00F13448"/>
    <w:rPr>
      <w:kern w:val="2"/>
    </w:rPr>
  </w:style>
  <w:style w:type="paragraph" w:customStyle="1" w:styleId="6649D431E119416CA2AF36CA9453D3BF">
    <w:name w:val="6649D431E119416CA2AF36CA9453D3BF"/>
    <w:rsid w:val="00F13448"/>
    <w:rPr>
      <w:kern w:val="2"/>
    </w:rPr>
  </w:style>
  <w:style w:type="paragraph" w:customStyle="1" w:styleId="569E5C6422B842E69EC99F385FC471A6">
    <w:name w:val="569E5C6422B842E69EC99F385FC471A6"/>
    <w:rsid w:val="00F13448"/>
    <w:rPr>
      <w:kern w:val="2"/>
    </w:rPr>
  </w:style>
  <w:style w:type="paragraph" w:customStyle="1" w:styleId="C087FE9330DE4943AC538D250ABEF34B">
    <w:name w:val="C087FE9330DE4943AC538D250ABEF34B"/>
    <w:rsid w:val="00F13448"/>
    <w:rPr>
      <w:kern w:val="2"/>
    </w:rPr>
  </w:style>
  <w:style w:type="paragraph" w:customStyle="1" w:styleId="87F09ECB1F5E4DE9862733F7229D39AF">
    <w:name w:val="87F09ECB1F5E4DE9862733F7229D39AF"/>
    <w:rsid w:val="00F13448"/>
    <w:rPr>
      <w:kern w:val="2"/>
    </w:rPr>
  </w:style>
  <w:style w:type="paragraph" w:customStyle="1" w:styleId="A4A87EA2E5234E44A7E2FA3A1602DC03">
    <w:name w:val="A4A87EA2E5234E44A7E2FA3A1602DC03"/>
    <w:rsid w:val="00F13448"/>
    <w:rPr>
      <w:kern w:val="2"/>
    </w:rPr>
  </w:style>
  <w:style w:type="paragraph" w:customStyle="1" w:styleId="502C45881CC2414B979D90279C28692E">
    <w:name w:val="502C45881CC2414B979D90279C28692E"/>
    <w:rsid w:val="00F13448"/>
    <w:rPr>
      <w:kern w:val="2"/>
    </w:rPr>
  </w:style>
  <w:style w:type="paragraph" w:customStyle="1" w:styleId="BB7F492EE8844101B12D70F470896FE9">
    <w:name w:val="BB7F492EE8844101B12D70F470896FE9"/>
    <w:rsid w:val="00F13448"/>
    <w:rPr>
      <w:kern w:val="2"/>
    </w:rPr>
  </w:style>
  <w:style w:type="paragraph" w:customStyle="1" w:styleId="BA72BA692B0146AC8847E418D70AC221">
    <w:name w:val="BA72BA692B0146AC8847E418D70AC221"/>
    <w:rsid w:val="00F13448"/>
    <w:rPr>
      <w:kern w:val="2"/>
    </w:rPr>
  </w:style>
  <w:style w:type="paragraph" w:customStyle="1" w:styleId="A623238286434B8BBBDF1985A10148B3">
    <w:name w:val="A623238286434B8BBBDF1985A10148B3"/>
    <w:rsid w:val="00F13448"/>
    <w:rPr>
      <w:kern w:val="2"/>
    </w:rPr>
  </w:style>
  <w:style w:type="paragraph" w:customStyle="1" w:styleId="D63E098DD42B40808AA0D9C51F34BFD5">
    <w:name w:val="D63E098DD42B40808AA0D9C51F34BFD5"/>
    <w:rsid w:val="00F13448"/>
    <w:rPr>
      <w:kern w:val="2"/>
    </w:rPr>
  </w:style>
  <w:style w:type="paragraph" w:customStyle="1" w:styleId="D01F4B3975114055891BA811A69298DF">
    <w:name w:val="D01F4B3975114055891BA811A69298DF"/>
    <w:rsid w:val="00F13448"/>
    <w:rPr>
      <w:kern w:val="2"/>
    </w:rPr>
  </w:style>
  <w:style w:type="paragraph" w:customStyle="1" w:styleId="763779F1E0D74CF4B17F8B9F3B4AA84F">
    <w:name w:val="763779F1E0D74CF4B17F8B9F3B4AA84F"/>
    <w:rsid w:val="00F13448"/>
    <w:rPr>
      <w:kern w:val="2"/>
    </w:rPr>
  </w:style>
  <w:style w:type="paragraph" w:customStyle="1" w:styleId="143E9BF0B77840B7B72840EA37AD8FF3">
    <w:name w:val="143E9BF0B77840B7B72840EA37AD8FF3"/>
    <w:rsid w:val="00F13448"/>
    <w:rPr>
      <w:kern w:val="2"/>
    </w:rPr>
  </w:style>
  <w:style w:type="paragraph" w:customStyle="1" w:styleId="548E1E95030E4E30BBBB0980484ADD86">
    <w:name w:val="548E1E95030E4E30BBBB0980484ADD86"/>
    <w:rsid w:val="00F13448"/>
    <w:rPr>
      <w:kern w:val="2"/>
    </w:rPr>
  </w:style>
  <w:style w:type="paragraph" w:customStyle="1" w:styleId="6437967118D946128E95AEE6E58062E3">
    <w:name w:val="6437967118D946128E95AEE6E58062E3"/>
    <w:rsid w:val="00F13448"/>
    <w:rPr>
      <w:kern w:val="2"/>
    </w:rPr>
  </w:style>
  <w:style w:type="paragraph" w:customStyle="1" w:styleId="7EB8F544368C428C9A835B1962B46F06">
    <w:name w:val="7EB8F544368C428C9A835B1962B46F06"/>
    <w:rsid w:val="00F13448"/>
    <w:rPr>
      <w:kern w:val="2"/>
    </w:rPr>
  </w:style>
  <w:style w:type="paragraph" w:customStyle="1" w:styleId="E9198B5D906A4C48B3F5301967B96873">
    <w:name w:val="E9198B5D906A4C48B3F5301967B96873"/>
    <w:rsid w:val="00F13448"/>
    <w:rPr>
      <w:kern w:val="2"/>
    </w:rPr>
  </w:style>
  <w:style w:type="paragraph" w:customStyle="1" w:styleId="CD058500265846439B73050A9AA09436">
    <w:name w:val="CD058500265846439B73050A9AA09436"/>
    <w:rsid w:val="00F13448"/>
    <w:rPr>
      <w:kern w:val="2"/>
    </w:rPr>
  </w:style>
  <w:style w:type="paragraph" w:customStyle="1" w:styleId="02B325C267304B1D8D941F6D6775AB3D">
    <w:name w:val="02B325C267304B1D8D941F6D6775AB3D"/>
    <w:rsid w:val="00F13448"/>
    <w:rPr>
      <w:kern w:val="2"/>
    </w:rPr>
  </w:style>
  <w:style w:type="paragraph" w:customStyle="1" w:styleId="9E9A385CC5DC4679AA770755406AC013">
    <w:name w:val="9E9A385CC5DC4679AA770755406AC013"/>
    <w:rsid w:val="00F13448"/>
    <w:rPr>
      <w:kern w:val="2"/>
    </w:rPr>
  </w:style>
  <w:style w:type="paragraph" w:customStyle="1" w:styleId="973CAE701F1344DC93B7F8DE080922E9">
    <w:name w:val="973CAE701F1344DC93B7F8DE080922E9"/>
    <w:rsid w:val="00F13448"/>
    <w:rPr>
      <w:kern w:val="2"/>
    </w:rPr>
  </w:style>
  <w:style w:type="paragraph" w:customStyle="1" w:styleId="3100AA45BF4A4ED8A2A763E7CAA17E6B">
    <w:name w:val="3100AA45BF4A4ED8A2A763E7CAA17E6B"/>
    <w:rsid w:val="00F13448"/>
    <w:rPr>
      <w:kern w:val="2"/>
    </w:rPr>
  </w:style>
  <w:style w:type="paragraph" w:customStyle="1" w:styleId="C0077E6897B746F197879385FF1D6115">
    <w:name w:val="C0077E6897B746F197879385FF1D6115"/>
    <w:rsid w:val="00F13448"/>
    <w:rPr>
      <w:kern w:val="2"/>
    </w:rPr>
  </w:style>
  <w:style w:type="paragraph" w:customStyle="1" w:styleId="0EF11BFB4202482FBF53C1BCABB2BD8E">
    <w:name w:val="0EF11BFB4202482FBF53C1BCABB2BD8E"/>
    <w:rsid w:val="00F13448"/>
    <w:rPr>
      <w:kern w:val="2"/>
    </w:rPr>
  </w:style>
  <w:style w:type="paragraph" w:customStyle="1" w:styleId="91503934D4EA411AB8E8265043E923ED">
    <w:name w:val="91503934D4EA411AB8E8265043E923ED"/>
    <w:rsid w:val="00F13448"/>
    <w:rPr>
      <w:kern w:val="2"/>
    </w:rPr>
  </w:style>
  <w:style w:type="paragraph" w:customStyle="1" w:styleId="7AB78D09906E4DE2AF3C7696E2D26BB9">
    <w:name w:val="7AB78D09906E4DE2AF3C7696E2D26BB9"/>
    <w:rsid w:val="00F13448"/>
    <w:rPr>
      <w:kern w:val="2"/>
    </w:rPr>
  </w:style>
  <w:style w:type="paragraph" w:customStyle="1" w:styleId="3533E2F11EE44CA393FEEB3B9606091A">
    <w:name w:val="3533E2F11EE44CA393FEEB3B9606091A"/>
    <w:rsid w:val="00F13448"/>
    <w:rPr>
      <w:kern w:val="2"/>
    </w:rPr>
  </w:style>
  <w:style w:type="paragraph" w:customStyle="1" w:styleId="C4418A6DE8EC4EECB9F7AB6AECB6549E">
    <w:name w:val="C4418A6DE8EC4EECB9F7AB6AECB6549E"/>
    <w:rsid w:val="00F13448"/>
    <w:rPr>
      <w:kern w:val="2"/>
    </w:rPr>
  </w:style>
  <w:style w:type="paragraph" w:customStyle="1" w:styleId="02693596C81749E69F70A8D6171D20FD">
    <w:name w:val="02693596C81749E69F70A8D6171D20FD"/>
    <w:rsid w:val="00F13448"/>
    <w:rPr>
      <w:kern w:val="2"/>
    </w:rPr>
  </w:style>
  <w:style w:type="paragraph" w:customStyle="1" w:styleId="13CB8A3594A443659C5634FAE23F5019">
    <w:name w:val="13CB8A3594A443659C5634FAE23F5019"/>
    <w:rsid w:val="00F13448"/>
    <w:rPr>
      <w:kern w:val="2"/>
    </w:rPr>
  </w:style>
  <w:style w:type="paragraph" w:customStyle="1" w:styleId="A54A47F75ED9491A8458C946DAED465D">
    <w:name w:val="A54A47F75ED9491A8458C946DAED465D"/>
    <w:rsid w:val="00F13448"/>
    <w:rPr>
      <w:kern w:val="2"/>
    </w:rPr>
  </w:style>
  <w:style w:type="paragraph" w:customStyle="1" w:styleId="9212E6459790483C9883715881DBA949">
    <w:name w:val="9212E6459790483C9883715881DBA949"/>
    <w:rsid w:val="00F13448"/>
    <w:rPr>
      <w:kern w:val="2"/>
    </w:rPr>
  </w:style>
  <w:style w:type="paragraph" w:customStyle="1" w:styleId="FF1D0215199C4E7B9B9BCA8145E0695A">
    <w:name w:val="FF1D0215199C4E7B9B9BCA8145E0695A"/>
    <w:rsid w:val="00F13448"/>
    <w:rPr>
      <w:kern w:val="2"/>
    </w:rPr>
  </w:style>
  <w:style w:type="paragraph" w:customStyle="1" w:styleId="BDB41B05100044D388F04D0C48F12DAF">
    <w:name w:val="BDB41B05100044D388F04D0C48F12DAF"/>
    <w:rsid w:val="00F13448"/>
    <w:rPr>
      <w:kern w:val="2"/>
    </w:rPr>
  </w:style>
  <w:style w:type="paragraph" w:customStyle="1" w:styleId="F0E0104E5CEF4E1F9A28201FB05BE7B5">
    <w:name w:val="F0E0104E5CEF4E1F9A28201FB05BE7B5"/>
    <w:rsid w:val="00F13448"/>
    <w:rPr>
      <w:kern w:val="2"/>
    </w:rPr>
  </w:style>
  <w:style w:type="paragraph" w:customStyle="1" w:styleId="AC39959150174E6F9A4B96013CE1E800">
    <w:name w:val="AC39959150174E6F9A4B96013CE1E800"/>
    <w:rsid w:val="00F13448"/>
    <w:rPr>
      <w:kern w:val="2"/>
    </w:rPr>
  </w:style>
  <w:style w:type="paragraph" w:customStyle="1" w:styleId="6A1473897FF8419E9B295B8AC9FE4C6A">
    <w:name w:val="6A1473897FF8419E9B295B8AC9FE4C6A"/>
    <w:rsid w:val="00F13448"/>
    <w:rPr>
      <w:kern w:val="2"/>
    </w:rPr>
  </w:style>
  <w:style w:type="paragraph" w:customStyle="1" w:styleId="B9E0AC1D0F074D9B8F494CB95B0196C0">
    <w:name w:val="B9E0AC1D0F074D9B8F494CB95B0196C0"/>
    <w:rsid w:val="00F13448"/>
    <w:rPr>
      <w:kern w:val="2"/>
    </w:rPr>
  </w:style>
  <w:style w:type="paragraph" w:customStyle="1" w:styleId="D30D083514CD4829A49616341A33BD11">
    <w:name w:val="D30D083514CD4829A49616341A33BD11"/>
    <w:rsid w:val="00F13448"/>
    <w:rPr>
      <w:kern w:val="2"/>
    </w:rPr>
  </w:style>
  <w:style w:type="paragraph" w:customStyle="1" w:styleId="DD20BFB5123C4CB1B486BACBD1424FED">
    <w:name w:val="DD20BFB5123C4CB1B486BACBD1424FED"/>
    <w:rsid w:val="00F13448"/>
    <w:rPr>
      <w:kern w:val="2"/>
    </w:rPr>
  </w:style>
  <w:style w:type="paragraph" w:customStyle="1" w:styleId="D6815E8C772A466A98211516E8607930">
    <w:name w:val="D6815E8C772A466A98211516E8607930"/>
    <w:rsid w:val="00F13448"/>
    <w:rPr>
      <w:kern w:val="2"/>
    </w:rPr>
  </w:style>
  <w:style w:type="paragraph" w:customStyle="1" w:styleId="7264B8F939D2410D89A08D27C82909E2">
    <w:name w:val="7264B8F939D2410D89A08D27C82909E2"/>
    <w:rsid w:val="00F13448"/>
    <w:rPr>
      <w:kern w:val="2"/>
    </w:rPr>
  </w:style>
  <w:style w:type="paragraph" w:customStyle="1" w:styleId="D1524E9176024AF7BE12E8A7AA2D6735">
    <w:name w:val="D1524E9176024AF7BE12E8A7AA2D6735"/>
    <w:rsid w:val="00F13448"/>
    <w:rPr>
      <w:kern w:val="2"/>
    </w:rPr>
  </w:style>
  <w:style w:type="paragraph" w:customStyle="1" w:styleId="E5857003FEDA4BE9A1604D58FB79ECDE">
    <w:name w:val="E5857003FEDA4BE9A1604D58FB79ECDE"/>
    <w:rsid w:val="00F13448"/>
    <w:rPr>
      <w:kern w:val="2"/>
    </w:rPr>
  </w:style>
  <w:style w:type="paragraph" w:customStyle="1" w:styleId="2E620AE168164CFA97324AE62B53C6C3">
    <w:name w:val="2E620AE168164CFA97324AE62B53C6C3"/>
    <w:rsid w:val="00F13448"/>
    <w:rPr>
      <w:kern w:val="2"/>
    </w:rPr>
  </w:style>
  <w:style w:type="paragraph" w:customStyle="1" w:styleId="BA6A10DF7C254DF4B8ED63DC4EB06F84">
    <w:name w:val="BA6A10DF7C254DF4B8ED63DC4EB06F84"/>
    <w:rsid w:val="00F13448"/>
    <w:rPr>
      <w:kern w:val="2"/>
    </w:rPr>
  </w:style>
  <w:style w:type="paragraph" w:customStyle="1" w:styleId="9066BDBC17C74ADD925A31ECE853081D">
    <w:name w:val="9066BDBC17C74ADD925A31ECE853081D"/>
    <w:rsid w:val="00F13448"/>
    <w:rPr>
      <w:kern w:val="2"/>
    </w:rPr>
  </w:style>
  <w:style w:type="paragraph" w:customStyle="1" w:styleId="E70C1A860271469492955A66196F8130">
    <w:name w:val="E70C1A860271469492955A66196F8130"/>
    <w:rsid w:val="00F13448"/>
    <w:rPr>
      <w:kern w:val="2"/>
    </w:rPr>
  </w:style>
  <w:style w:type="paragraph" w:customStyle="1" w:styleId="3DAAB20FECBB4838AE1A504EE05E8C7D">
    <w:name w:val="3DAAB20FECBB4838AE1A504EE05E8C7D"/>
    <w:rsid w:val="00F13448"/>
    <w:rPr>
      <w:kern w:val="2"/>
    </w:rPr>
  </w:style>
  <w:style w:type="paragraph" w:customStyle="1" w:styleId="91E8DEAB39274CE2BCB540192FDB9340">
    <w:name w:val="91E8DEAB39274CE2BCB540192FDB9340"/>
    <w:rsid w:val="00F13448"/>
    <w:rPr>
      <w:kern w:val="2"/>
    </w:rPr>
  </w:style>
  <w:style w:type="paragraph" w:customStyle="1" w:styleId="DEA21370272A47858E9AE80162992C36">
    <w:name w:val="DEA21370272A47858E9AE80162992C36"/>
    <w:rsid w:val="00F13448"/>
    <w:rPr>
      <w:kern w:val="2"/>
    </w:rPr>
  </w:style>
  <w:style w:type="paragraph" w:customStyle="1" w:styleId="E63B0AC577614BAF924AA1A1EDBF2521">
    <w:name w:val="E63B0AC577614BAF924AA1A1EDBF2521"/>
    <w:rsid w:val="00F13448"/>
    <w:rPr>
      <w:kern w:val="2"/>
    </w:rPr>
  </w:style>
  <w:style w:type="paragraph" w:customStyle="1" w:styleId="E0C7FFA0254C4F9B97B9A66E55A99036">
    <w:name w:val="E0C7FFA0254C4F9B97B9A66E55A99036"/>
    <w:rsid w:val="00F13448"/>
    <w:rPr>
      <w:kern w:val="2"/>
    </w:rPr>
  </w:style>
  <w:style w:type="paragraph" w:customStyle="1" w:styleId="B674FB8D5101421FBA827715BDD702D8">
    <w:name w:val="B674FB8D5101421FBA827715BDD702D8"/>
    <w:rsid w:val="00F13448"/>
    <w:rPr>
      <w:kern w:val="2"/>
    </w:rPr>
  </w:style>
  <w:style w:type="paragraph" w:customStyle="1" w:styleId="BB438F4A3D4E42EC93ADE8F7D845A09B">
    <w:name w:val="BB438F4A3D4E42EC93ADE8F7D845A09B"/>
    <w:rsid w:val="00F13448"/>
    <w:rPr>
      <w:kern w:val="2"/>
    </w:rPr>
  </w:style>
  <w:style w:type="paragraph" w:customStyle="1" w:styleId="FC47E1FD77284A4B924D9AA29DE8098E">
    <w:name w:val="FC47E1FD77284A4B924D9AA29DE8098E"/>
    <w:rsid w:val="00F13448"/>
    <w:rPr>
      <w:kern w:val="2"/>
    </w:rPr>
  </w:style>
  <w:style w:type="paragraph" w:customStyle="1" w:styleId="2C8EC0A8DF7E4F06B30CFD423582A100">
    <w:name w:val="2C8EC0A8DF7E4F06B30CFD423582A100"/>
    <w:rsid w:val="00F13448"/>
    <w:rPr>
      <w:kern w:val="2"/>
    </w:rPr>
  </w:style>
  <w:style w:type="paragraph" w:customStyle="1" w:styleId="B17DF7744C4B47508D11A6453D1196DA">
    <w:name w:val="B17DF7744C4B47508D11A6453D1196DA"/>
    <w:rsid w:val="00F13448"/>
    <w:rPr>
      <w:kern w:val="2"/>
    </w:rPr>
  </w:style>
  <w:style w:type="paragraph" w:customStyle="1" w:styleId="6E4234B801E24001982E138FB639F8B0">
    <w:name w:val="6E4234B801E24001982E138FB639F8B0"/>
    <w:rsid w:val="00F13448"/>
    <w:rPr>
      <w:kern w:val="2"/>
    </w:rPr>
  </w:style>
  <w:style w:type="paragraph" w:customStyle="1" w:styleId="22180BFD3B8F42778E6D664836044DE8">
    <w:name w:val="22180BFD3B8F42778E6D664836044DE8"/>
    <w:rsid w:val="00F13448"/>
    <w:rPr>
      <w:kern w:val="2"/>
    </w:rPr>
  </w:style>
  <w:style w:type="paragraph" w:customStyle="1" w:styleId="DD5078E5A0404180873ABEA2B1899C7D">
    <w:name w:val="DD5078E5A0404180873ABEA2B1899C7D"/>
    <w:rsid w:val="00F13448"/>
    <w:rPr>
      <w:kern w:val="2"/>
    </w:rPr>
  </w:style>
  <w:style w:type="paragraph" w:customStyle="1" w:styleId="3EE42CCAF1F84327AF4C2162F808251B">
    <w:name w:val="3EE42CCAF1F84327AF4C2162F808251B"/>
    <w:rsid w:val="00F13448"/>
    <w:rPr>
      <w:kern w:val="2"/>
    </w:rPr>
  </w:style>
  <w:style w:type="paragraph" w:customStyle="1" w:styleId="6093AA3357C34E91BFB3E5B874B516D8">
    <w:name w:val="6093AA3357C34E91BFB3E5B874B516D8"/>
    <w:rsid w:val="00F13448"/>
    <w:rPr>
      <w:kern w:val="2"/>
    </w:rPr>
  </w:style>
  <w:style w:type="paragraph" w:customStyle="1" w:styleId="80A1355ED23A4B5B9A440CDB66105876">
    <w:name w:val="80A1355ED23A4B5B9A440CDB66105876"/>
    <w:rsid w:val="00F13448"/>
    <w:rPr>
      <w:kern w:val="2"/>
    </w:rPr>
  </w:style>
  <w:style w:type="paragraph" w:customStyle="1" w:styleId="B1CA1EBB17AB44DE89EB0F8967D4F9DA">
    <w:name w:val="B1CA1EBB17AB44DE89EB0F8967D4F9DA"/>
    <w:rsid w:val="00F13448"/>
    <w:rPr>
      <w:kern w:val="2"/>
    </w:rPr>
  </w:style>
  <w:style w:type="paragraph" w:customStyle="1" w:styleId="1D1351CA61A34DBCB28DC3E2DB17D68D">
    <w:name w:val="1D1351CA61A34DBCB28DC3E2DB17D68D"/>
    <w:rsid w:val="00F13448"/>
    <w:rPr>
      <w:kern w:val="2"/>
    </w:rPr>
  </w:style>
  <w:style w:type="paragraph" w:customStyle="1" w:styleId="09DAA6105BED456B92E75D14F46264D1">
    <w:name w:val="09DAA6105BED456B92E75D14F46264D1"/>
    <w:rsid w:val="00F13448"/>
    <w:rPr>
      <w:kern w:val="2"/>
    </w:rPr>
  </w:style>
  <w:style w:type="paragraph" w:customStyle="1" w:styleId="361017FB77284EFABAF87B0E33D98CF5">
    <w:name w:val="361017FB77284EFABAF87B0E33D98CF5"/>
    <w:rsid w:val="00F13448"/>
    <w:rPr>
      <w:kern w:val="2"/>
    </w:rPr>
  </w:style>
  <w:style w:type="paragraph" w:customStyle="1" w:styleId="C2BA98CEE8CA43BA95A4D7732D69AD81">
    <w:name w:val="C2BA98CEE8CA43BA95A4D7732D69AD81"/>
    <w:rsid w:val="00F13448"/>
    <w:rPr>
      <w:kern w:val="2"/>
    </w:rPr>
  </w:style>
  <w:style w:type="paragraph" w:customStyle="1" w:styleId="FCD486CDAEBC4B9AA4914D61B936E515">
    <w:name w:val="FCD486CDAEBC4B9AA4914D61B936E515"/>
    <w:rsid w:val="00F13448"/>
    <w:rPr>
      <w:kern w:val="2"/>
    </w:rPr>
  </w:style>
  <w:style w:type="paragraph" w:customStyle="1" w:styleId="A530B141369E4EA99AEFCD9B9AD88333">
    <w:name w:val="A530B141369E4EA99AEFCD9B9AD88333"/>
    <w:rsid w:val="00F13448"/>
    <w:rPr>
      <w:kern w:val="2"/>
    </w:rPr>
  </w:style>
  <w:style w:type="paragraph" w:customStyle="1" w:styleId="D36DEF64977E451E89087876D67D2A1B">
    <w:name w:val="D36DEF64977E451E89087876D67D2A1B"/>
    <w:rsid w:val="00F13448"/>
    <w:rPr>
      <w:kern w:val="2"/>
    </w:rPr>
  </w:style>
  <w:style w:type="paragraph" w:customStyle="1" w:styleId="52705FC2315841A48C8379B7D92F5D7E">
    <w:name w:val="52705FC2315841A48C8379B7D92F5D7E"/>
    <w:rsid w:val="00F13448"/>
    <w:rPr>
      <w:kern w:val="2"/>
    </w:rPr>
  </w:style>
  <w:style w:type="paragraph" w:customStyle="1" w:styleId="DF100B63A8CC4A57A64228B26C7BD65F">
    <w:name w:val="DF100B63A8CC4A57A64228B26C7BD65F"/>
    <w:rsid w:val="00F13448"/>
    <w:rPr>
      <w:kern w:val="2"/>
    </w:rPr>
  </w:style>
  <w:style w:type="paragraph" w:customStyle="1" w:styleId="BF51971D29A647A8A783FD6A3B052EE6">
    <w:name w:val="BF51971D29A647A8A783FD6A3B052EE6"/>
    <w:rsid w:val="00F13448"/>
    <w:rPr>
      <w:kern w:val="2"/>
    </w:rPr>
  </w:style>
  <w:style w:type="paragraph" w:customStyle="1" w:styleId="7713E699BCEB46C1B303FF3CDFFB6D71">
    <w:name w:val="7713E699BCEB46C1B303FF3CDFFB6D71"/>
    <w:rsid w:val="00F13448"/>
    <w:rPr>
      <w:kern w:val="2"/>
    </w:rPr>
  </w:style>
  <w:style w:type="paragraph" w:customStyle="1" w:styleId="94C0FECFAC5C4FEBAC4C828D30E52857">
    <w:name w:val="94C0FECFAC5C4FEBAC4C828D30E52857"/>
    <w:rsid w:val="00F13448"/>
    <w:rPr>
      <w:kern w:val="2"/>
    </w:rPr>
  </w:style>
  <w:style w:type="paragraph" w:customStyle="1" w:styleId="044D70A1086B41828053F59374B14C4B">
    <w:name w:val="044D70A1086B41828053F59374B14C4B"/>
    <w:rsid w:val="00F13448"/>
    <w:rPr>
      <w:kern w:val="2"/>
    </w:rPr>
  </w:style>
  <w:style w:type="paragraph" w:customStyle="1" w:styleId="E5016C53C77D4EB981C08461F0F5D73F">
    <w:name w:val="E5016C53C77D4EB981C08461F0F5D73F"/>
    <w:rsid w:val="00F13448"/>
    <w:rPr>
      <w:kern w:val="2"/>
    </w:rPr>
  </w:style>
  <w:style w:type="paragraph" w:customStyle="1" w:styleId="50A5A39985BC424D884C64F159F3E2D2">
    <w:name w:val="50A5A39985BC424D884C64F159F3E2D2"/>
    <w:rsid w:val="00F13448"/>
    <w:rPr>
      <w:kern w:val="2"/>
    </w:rPr>
  </w:style>
  <w:style w:type="paragraph" w:customStyle="1" w:styleId="620C873888014DAAA639FAD468747C79">
    <w:name w:val="620C873888014DAAA639FAD468747C79"/>
    <w:rsid w:val="00F13448"/>
    <w:rPr>
      <w:kern w:val="2"/>
    </w:rPr>
  </w:style>
  <w:style w:type="paragraph" w:customStyle="1" w:styleId="73D30685B81F436EA747031216DDA6C1">
    <w:name w:val="73D30685B81F436EA747031216DDA6C1"/>
    <w:rsid w:val="00F13448"/>
    <w:rPr>
      <w:kern w:val="2"/>
    </w:rPr>
  </w:style>
  <w:style w:type="paragraph" w:customStyle="1" w:styleId="0AA6E4AEC61E445483E7063504529E52">
    <w:name w:val="0AA6E4AEC61E445483E7063504529E52"/>
    <w:rsid w:val="00F13448"/>
    <w:rPr>
      <w:kern w:val="2"/>
    </w:rPr>
  </w:style>
  <w:style w:type="paragraph" w:customStyle="1" w:styleId="F6A29BBFDB8B43278B501544CCAB93E0">
    <w:name w:val="F6A29BBFDB8B43278B501544CCAB93E0"/>
    <w:rsid w:val="00F13448"/>
    <w:rPr>
      <w:kern w:val="2"/>
    </w:rPr>
  </w:style>
  <w:style w:type="paragraph" w:customStyle="1" w:styleId="1D4B48A1DDE24F538F1076ABD3B94C63">
    <w:name w:val="1D4B48A1DDE24F538F1076ABD3B94C63"/>
    <w:rsid w:val="00F13448"/>
    <w:rPr>
      <w:kern w:val="2"/>
    </w:rPr>
  </w:style>
  <w:style w:type="paragraph" w:customStyle="1" w:styleId="F9031252DAEE4B0992FF8679E3CF6957">
    <w:name w:val="F9031252DAEE4B0992FF8679E3CF6957"/>
    <w:rsid w:val="00F13448"/>
    <w:rPr>
      <w:kern w:val="2"/>
    </w:rPr>
  </w:style>
  <w:style w:type="paragraph" w:customStyle="1" w:styleId="DEA6FF42BD69448DBA565AE3E6F29AFE">
    <w:name w:val="DEA6FF42BD69448DBA565AE3E6F29AFE"/>
    <w:rsid w:val="00F13448"/>
    <w:rPr>
      <w:kern w:val="2"/>
    </w:rPr>
  </w:style>
  <w:style w:type="paragraph" w:customStyle="1" w:styleId="E1F6A3EBDF924BD1AB9FA3F4A7B428C7">
    <w:name w:val="E1F6A3EBDF924BD1AB9FA3F4A7B428C7"/>
    <w:rsid w:val="00F13448"/>
    <w:rPr>
      <w:kern w:val="2"/>
    </w:rPr>
  </w:style>
  <w:style w:type="paragraph" w:customStyle="1" w:styleId="C13C93ECF9194084B34A5EF76E261D65">
    <w:name w:val="C13C93ECF9194084B34A5EF76E261D65"/>
    <w:rsid w:val="00F13448"/>
    <w:rPr>
      <w:kern w:val="2"/>
    </w:rPr>
  </w:style>
  <w:style w:type="paragraph" w:customStyle="1" w:styleId="66E8EEA5F34745F99078A9E4835F6A95">
    <w:name w:val="66E8EEA5F34745F99078A9E4835F6A95"/>
    <w:rsid w:val="00F13448"/>
    <w:rPr>
      <w:kern w:val="2"/>
    </w:rPr>
  </w:style>
  <w:style w:type="paragraph" w:customStyle="1" w:styleId="F355A8D3199944388BEFD53AE3D9EB8D">
    <w:name w:val="F355A8D3199944388BEFD53AE3D9EB8D"/>
    <w:rsid w:val="00F13448"/>
    <w:rPr>
      <w:kern w:val="2"/>
    </w:rPr>
  </w:style>
  <w:style w:type="paragraph" w:customStyle="1" w:styleId="3FB35477086E4EA8A8436AE242BAF9FE">
    <w:name w:val="3FB35477086E4EA8A8436AE242BAF9FE"/>
    <w:rsid w:val="00F13448"/>
    <w:rPr>
      <w:kern w:val="2"/>
    </w:rPr>
  </w:style>
  <w:style w:type="paragraph" w:customStyle="1" w:styleId="8941E8284E9143D3BAD14AFB9334A5E8">
    <w:name w:val="8941E8284E9143D3BAD14AFB9334A5E8"/>
    <w:rsid w:val="00F13448"/>
    <w:rPr>
      <w:kern w:val="2"/>
    </w:rPr>
  </w:style>
  <w:style w:type="paragraph" w:customStyle="1" w:styleId="C42459173B454D0389D799BA0E408547">
    <w:name w:val="C42459173B454D0389D799BA0E408547"/>
    <w:rsid w:val="00F13448"/>
    <w:rPr>
      <w:kern w:val="2"/>
    </w:rPr>
  </w:style>
  <w:style w:type="paragraph" w:customStyle="1" w:styleId="6A2BFF78CB3E4266A67E35B6B6B07C2C">
    <w:name w:val="6A2BFF78CB3E4266A67E35B6B6B07C2C"/>
    <w:rsid w:val="00F13448"/>
    <w:rPr>
      <w:kern w:val="2"/>
    </w:rPr>
  </w:style>
  <w:style w:type="paragraph" w:customStyle="1" w:styleId="17BF81090E594E28BFBC0393DE1EFF42">
    <w:name w:val="17BF81090E594E28BFBC0393DE1EFF42"/>
    <w:rsid w:val="00F13448"/>
    <w:rPr>
      <w:kern w:val="2"/>
    </w:rPr>
  </w:style>
  <w:style w:type="paragraph" w:customStyle="1" w:styleId="66B0C89985594471AD7D3EDF41291217">
    <w:name w:val="66B0C89985594471AD7D3EDF41291217"/>
    <w:rsid w:val="00F13448"/>
    <w:rPr>
      <w:kern w:val="2"/>
    </w:rPr>
  </w:style>
  <w:style w:type="paragraph" w:customStyle="1" w:styleId="AA57458E0B154094A17D5C5185855AA4">
    <w:name w:val="AA57458E0B154094A17D5C5185855AA4"/>
    <w:rsid w:val="00F13448"/>
    <w:rPr>
      <w:kern w:val="2"/>
    </w:rPr>
  </w:style>
  <w:style w:type="paragraph" w:customStyle="1" w:styleId="FD3204658E8843C3B9D55D055BFC4BBE">
    <w:name w:val="FD3204658E8843C3B9D55D055BFC4BBE"/>
    <w:rsid w:val="00F13448"/>
    <w:rPr>
      <w:kern w:val="2"/>
    </w:rPr>
  </w:style>
  <w:style w:type="paragraph" w:customStyle="1" w:styleId="E324C647DE32454FB800E6B3FFB32180">
    <w:name w:val="E324C647DE32454FB800E6B3FFB32180"/>
    <w:rsid w:val="00F13448"/>
    <w:rPr>
      <w:kern w:val="2"/>
    </w:rPr>
  </w:style>
  <w:style w:type="paragraph" w:customStyle="1" w:styleId="CFE6E7E0B7B6459895C1962F44B6446D">
    <w:name w:val="CFE6E7E0B7B6459895C1962F44B6446D"/>
    <w:rsid w:val="00F13448"/>
    <w:rPr>
      <w:kern w:val="2"/>
    </w:rPr>
  </w:style>
  <w:style w:type="paragraph" w:customStyle="1" w:styleId="BD46A0165B484BED99F8807374ECAA9C">
    <w:name w:val="BD46A0165B484BED99F8807374ECAA9C"/>
    <w:rsid w:val="00F13448"/>
    <w:rPr>
      <w:kern w:val="2"/>
    </w:rPr>
  </w:style>
  <w:style w:type="paragraph" w:customStyle="1" w:styleId="AD8498FDF9664DC69A3D88E547702542">
    <w:name w:val="AD8498FDF9664DC69A3D88E547702542"/>
    <w:rsid w:val="00F13448"/>
    <w:rPr>
      <w:kern w:val="2"/>
    </w:rPr>
  </w:style>
  <w:style w:type="paragraph" w:customStyle="1" w:styleId="96D4A2E9F9AF4A8DBD95604658D089F4">
    <w:name w:val="96D4A2E9F9AF4A8DBD95604658D089F4"/>
    <w:rsid w:val="00F13448"/>
    <w:rPr>
      <w:kern w:val="2"/>
    </w:rPr>
  </w:style>
  <w:style w:type="paragraph" w:customStyle="1" w:styleId="0D4D7AC796404BC2870E70A6CFB6D17B">
    <w:name w:val="0D4D7AC796404BC2870E70A6CFB6D17B"/>
    <w:rsid w:val="00F13448"/>
    <w:rPr>
      <w:kern w:val="2"/>
    </w:rPr>
  </w:style>
  <w:style w:type="paragraph" w:customStyle="1" w:styleId="25A83577186E4988A2F3A0C0EC1E42FC">
    <w:name w:val="25A83577186E4988A2F3A0C0EC1E42FC"/>
    <w:rsid w:val="00F13448"/>
    <w:rPr>
      <w:kern w:val="2"/>
    </w:rPr>
  </w:style>
  <w:style w:type="paragraph" w:customStyle="1" w:styleId="590C3D4B105441C6A3DF048D538E4149">
    <w:name w:val="590C3D4B105441C6A3DF048D538E4149"/>
    <w:rsid w:val="00F13448"/>
    <w:rPr>
      <w:kern w:val="2"/>
    </w:rPr>
  </w:style>
  <w:style w:type="paragraph" w:customStyle="1" w:styleId="20597140CE9046ADBF7C5F7DC8375B11">
    <w:name w:val="20597140CE9046ADBF7C5F7DC8375B11"/>
    <w:rsid w:val="00F13448"/>
    <w:rPr>
      <w:kern w:val="2"/>
    </w:rPr>
  </w:style>
  <w:style w:type="paragraph" w:customStyle="1" w:styleId="1CD6F276848E4FE19A3CD42AFD00E29C">
    <w:name w:val="1CD6F276848E4FE19A3CD42AFD00E29C"/>
    <w:rsid w:val="00F13448"/>
    <w:rPr>
      <w:kern w:val="2"/>
    </w:rPr>
  </w:style>
  <w:style w:type="paragraph" w:customStyle="1" w:styleId="FF97E236439F480B8A152A605284C5C7">
    <w:name w:val="FF97E236439F480B8A152A605284C5C7"/>
    <w:rsid w:val="00F13448"/>
    <w:rPr>
      <w:kern w:val="2"/>
    </w:rPr>
  </w:style>
  <w:style w:type="paragraph" w:customStyle="1" w:styleId="75DB28B2C28443DCA92FBA8D0604D05B">
    <w:name w:val="75DB28B2C28443DCA92FBA8D0604D05B"/>
    <w:rsid w:val="00F13448"/>
    <w:rPr>
      <w:kern w:val="2"/>
    </w:rPr>
  </w:style>
  <w:style w:type="paragraph" w:customStyle="1" w:styleId="100EE5854E0B49A0A85C19C646A6B3B0">
    <w:name w:val="100EE5854E0B49A0A85C19C646A6B3B0"/>
    <w:rsid w:val="00F13448"/>
    <w:rPr>
      <w:kern w:val="2"/>
    </w:rPr>
  </w:style>
  <w:style w:type="paragraph" w:customStyle="1" w:styleId="2935CEA9442E45AE952A877548641CD1">
    <w:name w:val="2935CEA9442E45AE952A877548641CD1"/>
    <w:rsid w:val="00F13448"/>
    <w:rPr>
      <w:kern w:val="2"/>
    </w:rPr>
  </w:style>
  <w:style w:type="paragraph" w:customStyle="1" w:styleId="02C32BF4C6C94B4AB95A030394BE8495">
    <w:name w:val="02C32BF4C6C94B4AB95A030394BE8495"/>
    <w:rsid w:val="00F13448"/>
    <w:rPr>
      <w:kern w:val="2"/>
    </w:rPr>
  </w:style>
  <w:style w:type="paragraph" w:customStyle="1" w:styleId="8F16EEDE20A24E1983D3AEBAFF3DD27B">
    <w:name w:val="8F16EEDE20A24E1983D3AEBAFF3DD27B"/>
    <w:rsid w:val="00F13448"/>
    <w:rPr>
      <w:kern w:val="2"/>
    </w:rPr>
  </w:style>
  <w:style w:type="paragraph" w:customStyle="1" w:styleId="BAC71308B6084A9B9A992722359FC167">
    <w:name w:val="BAC71308B6084A9B9A992722359FC167"/>
    <w:rsid w:val="00F13448"/>
    <w:rPr>
      <w:kern w:val="2"/>
    </w:rPr>
  </w:style>
  <w:style w:type="paragraph" w:customStyle="1" w:styleId="4588C86230C141208A1D85A341EAB852">
    <w:name w:val="4588C86230C141208A1D85A341EAB852"/>
    <w:rsid w:val="00F13448"/>
    <w:rPr>
      <w:kern w:val="2"/>
    </w:rPr>
  </w:style>
  <w:style w:type="paragraph" w:customStyle="1" w:styleId="534496551C8C4A46B4C149FAF1C5883C">
    <w:name w:val="534496551C8C4A46B4C149FAF1C5883C"/>
    <w:rsid w:val="00F13448"/>
    <w:rPr>
      <w:kern w:val="2"/>
    </w:rPr>
  </w:style>
  <w:style w:type="paragraph" w:customStyle="1" w:styleId="D18173C95C744B1FA9C2C4ECA95EE813">
    <w:name w:val="D18173C95C744B1FA9C2C4ECA95EE813"/>
    <w:rsid w:val="00F13448"/>
    <w:rPr>
      <w:kern w:val="2"/>
    </w:rPr>
  </w:style>
  <w:style w:type="paragraph" w:customStyle="1" w:styleId="32703DF73EF041DD9CEAF0FE50A052AB">
    <w:name w:val="32703DF73EF041DD9CEAF0FE50A052AB"/>
    <w:rsid w:val="00F13448"/>
    <w:rPr>
      <w:kern w:val="2"/>
    </w:rPr>
  </w:style>
  <w:style w:type="paragraph" w:customStyle="1" w:styleId="718792B2EF9A4A08AD88E26FCACFA992">
    <w:name w:val="718792B2EF9A4A08AD88E26FCACFA992"/>
    <w:rsid w:val="00F13448"/>
    <w:rPr>
      <w:kern w:val="2"/>
    </w:rPr>
  </w:style>
  <w:style w:type="paragraph" w:customStyle="1" w:styleId="E18F783832024D0FBF3F6D550F3F5B4A">
    <w:name w:val="E18F783832024D0FBF3F6D550F3F5B4A"/>
    <w:rsid w:val="00F13448"/>
    <w:rPr>
      <w:kern w:val="2"/>
    </w:rPr>
  </w:style>
  <w:style w:type="paragraph" w:customStyle="1" w:styleId="CCA0E24796C64319AD5043F7692E2F40">
    <w:name w:val="CCA0E24796C64319AD5043F7692E2F40"/>
    <w:rsid w:val="00F13448"/>
    <w:rPr>
      <w:kern w:val="2"/>
    </w:rPr>
  </w:style>
  <w:style w:type="paragraph" w:customStyle="1" w:styleId="EBE577DD5FAA4684BA8ACDE2E38B41F3">
    <w:name w:val="EBE577DD5FAA4684BA8ACDE2E38B41F3"/>
    <w:rsid w:val="00F13448"/>
    <w:rPr>
      <w:kern w:val="2"/>
    </w:rPr>
  </w:style>
  <w:style w:type="paragraph" w:customStyle="1" w:styleId="DDB1AE6849CE4B55AC1460DA0AFD2C59">
    <w:name w:val="DDB1AE6849CE4B55AC1460DA0AFD2C59"/>
    <w:rsid w:val="00F13448"/>
    <w:rPr>
      <w:kern w:val="2"/>
    </w:rPr>
  </w:style>
  <w:style w:type="paragraph" w:customStyle="1" w:styleId="36A6938BC7064ACE8D6177C9E2E3BFDA">
    <w:name w:val="36A6938BC7064ACE8D6177C9E2E3BFDA"/>
    <w:rsid w:val="00F13448"/>
    <w:rPr>
      <w:kern w:val="2"/>
    </w:rPr>
  </w:style>
  <w:style w:type="paragraph" w:customStyle="1" w:styleId="73C736D327F7426C8E56CBF746944806">
    <w:name w:val="73C736D327F7426C8E56CBF746944806"/>
    <w:rsid w:val="00F13448"/>
    <w:rPr>
      <w:kern w:val="2"/>
    </w:rPr>
  </w:style>
  <w:style w:type="paragraph" w:customStyle="1" w:styleId="74697116077344E2BB939E277EF0B82C">
    <w:name w:val="74697116077344E2BB939E277EF0B82C"/>
    <w:rsid w:val="00F13448"/>
    <w:rPr>
      <w:kern w:val="2"/>
    </w:rPr>
  </w:style>
  <w:style w:type="paragraph" w:customStyle="1" w:styleId="28E3D5D3B6F1435EB05A017396DEA841">
    <w:name w:val="28E3D5D3B6F1435EB05A017396DEA841"/>
    <w:rsid w:val="00F13448"/>
    <w:rPr>
      <w:kern w:val="2"/>
    </w:rPr>
  </w:style>
  <w:style w:type="paragraph" w:customStyle="1" w:styleId="770DB421B2804535AB6FF5136D694185">
    <w:name w:val="770DB421B2804535AB6FF5136D694185"/>
    <w:rsid w:val="00F13448"/>
    <w:rPr>
      <w:kern w:val="2"/>
    </w:rPr>
  </w:style>
  <w:style w:type="paragraph" w:customStyle="1" w:styleId="C5A634F69A914221A14030BB8424E6A7">
    <w:name w:val="C5A634F69A914221A14030BB8424E6A7"/>
    <w:rsid w:val="00F13448"/>
    <w:rPr>
      <w:kern w:val="2"/>
    </w:rPr>
  </w:style>
  <w:style w:type="paragraph" w:customStyle="1" w:styleId="353E9685D5CB4DBE9FF8A6002964D2E6">
    <w:name w:val="353E9685D5CB4DBE9FF8A6002964D2E6"/>
    <w:rsid w:val="00F13448"/>
    <w:rPr>
      <w:kern w:val="2"/>
    </w:rPr>
  </w:style>
  <w:style w:type="paragraph" w:customStyle="1" w:styleId="D4C923D8CAA54AFFA1C7BD7B742684F5">
    <w:name w:val="D4C923D8CAA54AFFA1C7BD7B742684F5"/>
    <w:rsid w:val="00F13448"/>
    <w:rPr>
      <w:kern w:val="2"/>
    </w:rPr>
  </w:style>
  <w:style w:type="paragraph" w:customStyle="1" w:styleId="1F7EC3EDF201462489566FB7A0C45FBC">
    <w:name w:val="1F7EC3EDF201462489566FB7A0C45FBC"/>
    <w:rsid w:val="00F13448"/>
    <w:rPr>
      <w:kern w:val="2"/>
    </w:rPr>
  </w:style>
  <w:style w:type="paragraph" w:customStyle="1" w:styleId="3ED69B4D3E004A85A7851C6E36BBD0C4">
    <w:name w:val="3ED69B4D3E004A85A7851C6E36BBD0C4"/>
    <w:rsid w:val="00F13448"/>
    <w:rPr>
      <w:kern w:val="2"/>
    </w:rPr>
  </w:style>
  <w:style w:type="paragraph" w:customStyle="1" w:styleId="C2E57165D3F14C20B6FFE22140B47A10">
    <w:name w:val="C2E57165D3F14C20B6FFE22140B47A10"/>
    <w:rsid w:val="00F13448"/>
    <w:rPr>
      <w:kern w:val="2"/>
    </w:rPr>
  </w:style>
  <w:style w:type="paragraph" w:customStyle="1" w:styleId="2F586C901E9D4D5F88633B991DB242B3">
    <w:name w:val="2F586C901E9D4D5F88633B991DB242B3"/>
    <w:rsid w:val="00F13448"/>
    <w:rPr>
      <w:kern w:val="2"/>
    </w:rPr>
  </w:style>
  <w:style w:type="paragraph" w:customStyle="1" w:styleId="61FBF62D041A4805BA00050595845BA3">
    <w:name w:val="61FBF62D041A4805BA00050595845BA3"/>
    <w:rsid w:val="00F13448"/>
    <w:rPr>
      <w:kern w:val="2"/>
    </w:rPr>
  </w:style>
  <w:style w:type="paragraph" w:customStyle="1" w:styleId="74F4ACCFA40541C98BBF24EDEC251649">
    <w:name w:val="74F4ACCFA40541C98BBF24EDEC251649"/>
    <w:rsid w:val="00F13448"/>
    <w:rPr>
      <w:kern w:val="2"/>
    </w:rPr>
  </w:style>
  <w:style w:type="paragraph" w:customStyle="1" w:styleId="83DAD231BFC448C5B3AB1D95B18CB1CB">
    <w:name w:val="83DAD231BFC448C5B3AB1D95B18CB1CB"/>
    <w:rsid w:val="00F13448"/>
    <w:rPr>
      <w:kern w:val="2"/>
    </w:rPr>
  </w:style>
  <w:style w:type="paragraph" w:customStyle="1" w:styleId="268B8FC3FD854AA89E0620C4BC6DFE6E">
    <w:name w:val="268B8FC3FD854AA89E0620C4BC6DFE6E"/>
    <w:rsid w:val="00F13448"/>
    <w:rPr>
      <w:kern w:val="2"/>
    </w:rPr>
  </w:style>
  <w:style w:type="paragraph" w:customStyle="1" w:styleId="C3B3C03D8BAD454AA0B23D3DFBFEEB6C">
    <w:name w:val="C3B3C03D8BAD454AA0B23D3DFBFEEB6C"/>
    <w:rsid w:val="00F13448"/>
    <w:rPr>
      <w:kern w:val="2"/>
    </w:rPr>
  </w:style>
  <w:style w:type="paragraph" w:customStyle="1" w:styleId="E857482171C0479F922D103C6CEA020D">
    <w:name w:val="E857482171C0479F922D103C6CEA020D"/>
    <w:rsid w:val="00F13448"/>
    <w:rPr>
      <w:kern w:val="2"/>
    </w:rPr>
  </w:style>
  <w:style w:type="paragraph" w:customStyle="1" w:styleId="4D46D43E8B6143879C21CA2EC578601A">
    <w:name w:val="4D46D43E8B6143879C21CA2EC578601A"/>
    <w:rsid w:val="00F13448"/>
    <w:rPr>
      <w:kern w:val="2"/>
    </w:rPr>
  </w:style>
  <w:style w:type="paragraph" w:customStyle="1" w:styleId="09DBD018EA81472697F5470E49BE41BF">
    <w:name w:val="09DBD018EA81472697F5470E49BE41BF"/>
    <w:rsid w:val="00F13448"/>
    <w:rPr>
      <w:kern w:val="2"/>
    </w:rPr>
  </w:style>
  <w:style w:type="paragraph" w:customStyle="1" w:styleId="C8F18596F23C4AECAA8D431CD32B2A03">
    <w:name w:val="C8F18596F23C4AECAA8D431CD32B2A03"/>
    <w:rsid w:val="00F13448"/>
    <w:rPr>
      <w:kern w:val="2"/>
    </w:rPr>
  </w:style>
  <w:style w:type="paragraph" w:customStyle="1" w:styleId="F303BA547FE146FE9E1F589BAB9D2F54">
    <w:name w:val="F303BA547FE146FE9E1F589BAB9D2F54"/>
    <w:rsid w:val="00F13448"/>
    <w:rPr>
      <w:kern w:val="2"/>
    </w:rPr>
  </w:style>
  <w:style w:type="paragraph" w:customStyle="1" w:styleId="AADA5E671B834C8DA0016D32FC6C15F4">
    <w:name w:val="AADA5E671B834C8DA0016D32FC6C15F4"/>
    <w:rsid w:val="00F13448"/>
    <w:rPr>
      <w:kern w:val="2"/>
    </w:rPr>
  </w:style>
  <w:style w:type="paragraph" w:customStyle="1" w:styleId="D55D0F94CC794CC1A832D1481DE029D2">
    <w:name w:val="D55D0F94CC794CC1A832D1481DE029D2"/>
    <w:rsid w:val="00F13448"/>
    <w:rPr>
      <w:kern w:val="2"/>
    </w:rPr>
  </w:style>
  <w:style w:type="paragraph" w:customStyle="1" w:styleId="ECFA69DA2A2348828D6C76CDF120CFB3">
    <w:name w:val="ECFA69DA2A2348828D6C76CDF120CFB3"/>
    <w:rsid w:val="00F13448"/>
    <w:rPr>
      <w:kern w:val="2"/>
    </w:rPr>
  </w:style>
  <w:style w:type="paragraph" w:customStyle="1" w:styleId="ADECF9030F544D08947A40BB47FB1B49">
    <w:name w:val="ADECF9030F544D08947A40BB47FB1B49"/>
    <w:rsid w:val="00F13448"/>
    <w:rPr>
      <w:kern w:val="2"/>
    </w:rPr>
  </w:style>
  <w:style w:type="paragraph" w:customStyle="1" w:styleId="8C43C10CB8C346B4AE378F4E2D07EBC8">
    <w:name w:val="8C43C10CB8C346B4AE378F4E2D07EBC8"/>
    <w:rsid w:val="00F13448"/>
    <w:rPr>
      <w:kern w:val="2"/>
    </w:rPr>
  </w:style>
  <w:style w:type="paragraph" w:customStyle="1" w:styleId="20AB9AA13AB247C4AA8DE8E2941CC3CD">
    <w:name w:val="20AB9AA13AB247C4AA8DE8E2941CC3CD"/>
    <w:rsid w:val="00F13448"/>
    <w:rPr>
      <w:kern w:val="2"/>
    </w:rPr>
  </w:style>
  <w:style w:type="paragraph" w:customStyle="1" w:styleId="B87B0FDD7BB841A2A261746C60681536">
    <w:name w:val="B87B0FDD7BB841A2A261746C60681536"/>
    <w:rsid w:val="00F13448"/>
    <w:rPr>
      <w:kern w:val="2"/>
    </w:rPr>
  </w:style>
  <w:style w:type="paragraph" w:customStyle="1" w:styleId="7C9A879E44CB46E7B9F72E143506BE9E">
    <w:name w:val="7C9A879E44CB46E7B9F72E143506BE9E"/>
    <w:rsid w:val="00F13448"/>
    <w:rPr>
      <w:kern w:val="2"/>
    </w:rPr>
  </w:style>
  <w:style w:type="paragraph" w:customStyle="1" w:styleId="25FA4CDBC3D84B858EEF5D16635512A7">
    <w:name w:val="25FA4CDBC3D84B858EEF5D16635512A7"/>
    <w:rsid w:val="00F13448"/>
    <w:rPr>
      <w:kern w:val="2"/>
    </w:rPr>
  </w:style>
  <w:style w:type="paragraph" w:customStyle="1" w:styleId="D10C589A461E4A6F9B226976D96BC116">
    <w:name w:val="D10C589A461E4A6F9B226976D96BC116"/>
    <w:rsid w:val="00F13448"/>
    <w:rPr>
      <w:kern w:val="2"/>
    </w:rPr>
  </w:style>
  <w:style w:type="paragraph" w:customStyle="1" w:styleId="25E9F1391C444FC68F20DE56F10E9C7B">
    <w:name w:val="25E9F1391C444FC68F20DE56F10E9C7B"/>
    <w:rsid w:val="00F13448"/>
    <w:rPr>
      <w:kern w:val="2"/>
    </w:rPr>
  </w:style>
  <w:style w:type="paragraph" w:customStyle="1" w:styleId="1465EAA125FE4DE0AC27DD5D45465F4F">
    <w:name w:val="1465EAA125FE4DE0AC27DD5D45465F4F"/>
    <w:rsid w:val="00F13448"/>
    <w:rPr>
      <w:kern w:val="2"/>
    </w:rPr>
  </w:style>
  <w:style w:type="paragraph" w:customStyle="1" w:styleId="73A4A78F2C6A46E5B4FBBB12FD7F583D">
    <w:name w:val="73A4A78F2C6A46E5B4FBBB12FD7F583D"/>
    <w:rsid w:val="00F13448"/>
    <w:rPr>
      <w:kern w:val="2"/>
    </w:rPr>
  </w:style>
  <w:style w:type="paragraph" w:customStyle="1" w:styleId="5AFC5B3384B346B9A590A9CD76BC6C3D">
    <w:name w:val="5AFC5B3384B346B9A590A9CD76BC6C3D"/>
    <w:rsid w:val="00F13448"/>
    <w:rPr>
      <w:kern w:val="2"/>
    </w:rPr>
  </w:style>
  <w:style w:type="paragraph" w:customStyle="1" w:styleId="7F76227A464F450CA04DE41591F10CAA">
    <w:name w:val="7F76227A464F450CA04DE41591F10CAA"/>
    <w:rsid w:val="00F13448"/>
    <w:rPr>
      <w:kern w:val="2"/>
    </w:rPr>
  </w:style>
  <w:style w:type="paragraph" w:customStyle="1" w:styleId="AD2E31A42C47485D89A7890B139A16D7">
    <w:name w:val="AD2E31A42C47485D89A7890B139A16D7"/>
    <w:rsid w:val="00F13448"/>
    <w:rPr>
      <w:kern w:val="2"/>
    </w:rPr>
  </w:style>
  <w:style w:type="paragraph" w:customStyle="1" w:styleId="75B3842CC0664BD5AE782EEBA48C87A2">
    <w:name w:val="75B3842CC0664BD5AE782EEBA48C87A2"/>
    <w:rsid w:val="00F13448"/>
    <w:rPr>
      <w:kern w:val="2"/>
    </w:rPr>
  </w:style>
  <w:style w:type="paragraph" w:customStyle="1" w:styleId="221EF32939A1478ABB1123FE9D517734">
    <w:name w:val="221EF32939A1478ABB1123FE9D517734"/>
    <w:rsid w:val="00F13448"/>
    <w:rPr>
      <w:kern w:val="2"/>
    </w:rPr>
  </w:style>
  <w:style w:type="paragraph" w:customStyle="1" w:styleId="E13E90DBF69F489CA1367E184A4FE2B5">
    <w:name w:val="E13E90DBF69F489CA1367E184A4FE2B5"/>
    <w:rsid w:val="00F13448"/>
    <w:rPr>
      <w:kern w:val="2"/>
    </w:rPr>
  </w:style>
  <w:style w:type="paragraph" w:customStyle="1" w:styleId="2C7BAC1779284F7FA946A07A4FC39DCC">
    <w:name w:val="2C7BAC1779284F7FA946A07A4FC39DCC"/>
    <w:rsid w:val="00F13448"/>
    <w:rPr>
      <w:kern w:val="2"/>
    </w:rPr>
  </w:style>
  <w:style w:type="paragraph" w:customStyle="1" w:styleId="11D557D848534F8FB02579149B439E1D">
    <w:name w:val="11D557D848534F8FB02579149B439E1D"/>
    <w:rsid w:val="00F13448"/>
    <w:rPr>
      <w:kern w:val="2"/>
    </w:rPr>
  </w:style>
  <w:style w:type="paragraph" w:customStyle="1" w:styleId="9322FFD1839E48EEBF01AFB73257731E">
    <w:name w:val="9322FFD1839E48EEBF01AFB73257731E"/>
    <w:rsid w:val="00F13448"/>
    <w:rPr>
      <w:kern w:val="2"/>
    </w:rPr>
  </w:style>
  <w:style w:type="paragraph" w:customStyle="1" w:styleId="21AED8E7FD284809AB1B3FBD30C9F46A">
    <w:name w:val="21AED8E7FD284809AB1B3FBD30C9F46A"/>
    <w:rsid w:val="00F13448"/>
    <w:rPr>
      <w:kern w:val="2"/>
    </w:rPr>
  </w:style>
  <w:style w:type="paragraph" w:customStyle="1" w:styleId="4DBD9A52F8CE4B73ABBA7918A4208EA5">
    <w:name w:val="4DBD9A52F8CE4B73ABBA7918A4208EA5"/>
    <w:rsid w:val="00F13448"/>
    <w:rPr>
      <w:kern w:val="2"/>
    </w:rPr>
  </w:style>
  <w:style w:type="paragraph" w:customStyle="1" w:styleId="B8957943F3174132A8FE886B80D08B32">
    <w:name w:val="B8957943F3174132A8FE886B80D08B32"/>
    <w:rsid w:val="00F13448"/>
    <w:rPr>
      <w:kern w:val="2"/>
    </w:rPr>
  </w:style>
  <w:style w:type="paragraph" w:customStyle="1" w:styleId="E6B6DCA1171F405BAC8FC12C99975942">
    <w:name w:val="E6B6DCA1171F405BAC8FC12C99975942"/>
    <w:rsid w:val="00F13448"/>
    <w:rPr>
      <w:kern w:val="2"/>
    </w:rPr>
  </w:style>
  <w:style w:type="paragraph" w:customStyle="1" w:styleId="3BF54B37324E4FD7979B65CBE817DF7A">
    <w:name w:val="3BF54B37324E4FD7979B65CBE817DF7A"/>
    <w:rsid w:val="00F13448"/>
    <w:rPr>
      <w:kern w:val="2"/>
    </w:rPr>
  </w:style>
  <w:style w:type="paragraph" w:customStyle="1" w:styleId="FA49E8489AA84A9EB19797ACF2020A4D">
    <w:name w:val="FA49E8489AA84A9EB19797ACF2020A4D"/>
    <w:rsid w:val="00F13448"/>
    <w:rPr>
      <w:kern w:val="2"/>
    </w:rPr>
  </w:style>
  <w:style w:type="paragraph" w:customStyle="1" w:styleId="4D0A286E1BA443C3B769CB964FB4BC9E">
    <w:name w:val="4D0A286E1BA443C3B769CB964FB4BC9E"/>
    <w:rsid w:val="00F13448"/>
    <w:rPr>
      <w:kern w:val="2"/>
    </w:rPr>
  </w:style>
  <w:style w:type="paragraph" w:customStyle="1" w:styleId="B313601AE67D49C2B39853F1ED760E26">
    <w:name w:val="B313601AE67D49C2B39853F1ED760E26"/>
    <w:rsid w:val="00F13448"/>
    <w:rPr>
      <w:kern w:val="2"/>
    </w:rPr>
  </w:style>
  <w:style w:type="paragraph" w:customStyle="1" w:styleId="023731DD6F4644E7A7CB426D48DF92B0">
    <w:name w:val="023731DD6F4644E7A7CB426D48DF92B0"/>
    <w:rsid w:val="00F13448"/>
    <w:rPr>
      <w:kern w:val="2"/>
    </w:rPr>
  </w:style>
  <w:style w:type="paragraph" w:customStyle="1" w:styleId="BD2E4719195C4312AE6FB205EB972B82">
    <w:name w:val="BD2E4719195C4312AE6FB205EB972B82"/>
    <w:rsid w:val="00F13448"/>
    <w:rPr>
      <w:kern w:val="2"/>
    </w:rPr>
  </w:style>
  <w:style w:type="paragraph" w:customStyle="1" w:styleId="E67D8E39D29749A1A14D5FB567D20DC0">
    <w:name w:val="E67D8E39D29749A1A14D5FB567D20DC0"/>
    <w:rsid w:val="00F13448"/>
    <w:rPr>
      <w:kern w:val="2"/>
    </w:rPr>
  </w:style>
  <w:style w:type="paragraph" w:customStyle="1" w:styleId="10E024C273A34368B19806E938850F9F">
    <w:name w:val="10E024C273A34368B19806E938850F9F"/>
    <w:rsid w:val="00F13448"/>
    <w:rPr>
      <w:kern w:val="2"/>
    </w:rPr>
  </w:style>
  <w:style w:type="paragraph" w:customStyle="1" w:styleId="892CA855A175461BB0DA131C0C859857">
    <w:name w:val="892CA855A175461BB0DA131C0C859857"/>
    <w:rsid w:val="00F13448"/>
    <w:rPr>
      <w:kern w:val="2"/>
    </w:rPr>
  </w:style>
  <w:style w:type="paragraph" w:customStyle="1" w:styleId="D3B6AFE4038547089FAFED24998DF906">
    <w:name w:val="D3B6AFE4038547089FAFED24998DF906"/>
    <w:rsid w:val="00F13448"/>
    <w:rPr>
      <w:kern w:val="2"/>
    </w:rPr>
  </w:style>
  <w:style w:type="paragraph" w:customStyle="1" w:styleId="03DEDA1BC10C448DB519F8D1FCE5BFC3">
    <w:name w:val="03DEDA1BC10C448DB519F8D1FCE5BFC3"/>
    <w:rsid w:val="00F13448"/>
    <w:rPr>
      <w:kern w:val="2"/>
    </w:rPr>
  </w:style>
  <w:style w:type="paragraph" w:customStyle="1" w:styleId="31877F9E9F5649A1A5E840B1B389F78D">
    <w:name w:val="31877F9E9F5649A1A5E840B1B389F78D"/>
    <w:rsid w:val="00F13448"/>
    <w:rPr>
      <w:kern w:val="2"/>
    </w:rPr>
  </w:style>
  <w:style w:type="paragraph" w:customStyle="1" w:styleId="BEA82A592DCC42DCA35710A453837CA9">
    <w:name w:val="BEA82A592DCC42DCA35710A453837CA9"/>
    <w:rsid w:val="00F13448"/>
    <w:rPr>
      <w:kern w:val="2"/>
    </w:rPr>
  </w:style>
  <w:style w:type="paragraph" w:customStyle="1" w:styleId="83D52E802E7341EE8E5BE0852700F1B4">
    <w:name w:val="83D52E802E7341EE8E5BE0852700F1B4"/>
    <w:rsid w:val="00F13448"/>
    <w:rPr>
      <w:kern w:val="2"/>
    </w:rPr>
  </w:style>
  <w:style w:type="paragraph" w:customStyle="1" w:styleId="9081F9D252254D80A69CF99C074921BF">
    <w:name w:val="9081F9D252254D80A69CF99C074921BF"/>
    <w:rsid w:val="00F13448"/>
    <w:rPr>
      <w:kern w:val="2"/>
    </w:rPr>
  </w:style>
  <w:style w:type="paragraph" w:customStyle="1" w:styleId="42E3431F0CC5482C9ABB99E60E2C7D01">
    <w:name w:val="42E3431F0CC5482C9ABB99E60E2C7D01"/>
    <w:rsid w:val="00F13448"/>
    <w:rPr>
      <w:kern w:val="2"/>
    </w:rPr>
  </w:style>
  <w:style w:type="paragraph" w:customStyle="1" w:styleId="CABA1DA3A58C49858A1F96BB2C9AC48E">
    <w:name w:val="CABA1DA3A58C49858A1F96BB2C9AC48E"/>
    <w:rsid w:val="00F13448"/>
    <w:rPr>
      <w:kern w:val="2"/>
    </w:rPr>
  </w:style>
  <w:style w:type="paragraph" w:customStyle="1" w:styleId="670752F5736C4A9B82CF4B5EAA2FF8E8">
    <w:name w:val="670752F5736C4A9B82CF4B5EAA2FF8E8"/>
    <w:rsid w:val="00F13448"/>
    <w:rPr>
      <w:kern w:val="2"/>
    </w:rPr>
  </w:style>
  <w:style w:type="paragraph" w:customStyle="1" w:styleId="C83EBC09B5E84CDDA3024C22D48E43EC">
    <w:name w:val="C83EBC09B5E84CDDA3024C22D48E43EC"/>
    <w:rsid w:val="00F13448"/>
    <w:rPr>
      <w:kern w:val="2"/>
    </w:rPr>
  </w:style>
  <w:style w:type="paragraph" w:customStyle="1" w:styleId="F587ECA52D044494A2A3D1A7C6ADF2AE">
    <w:name w:val="F587ECA52D044494A2A3D1A7C6ADF2AE"/>
    <w:rsid w:val="00F13448"/>
    <w:rPr>
      <w:kern w:val="2"/>
    </w:rPr>
  </w:style>
  <w:style w:type="paragraph" w:customStyle="1" w:styleId="A17CB01F8CC84040B792A286045E0748">
    <w:name w:val="A17CB01F8CC84040B792A286045E0748"/>
    <w:rsid w:val="00F13448"/>
    <w:rPr>
      <w:kern w:val="2"/>
    </w:rPr>
  </w:style>
  <w:style w:type="paragraph" w:customStyle="1" w:styleId="DFB897EE9F724225916591CABF0D43CD">
    <w:name w:val="DFB897EE9F724225916591CABF0D43CD"/>
    <w:rsid w:val="00F13448"/>
    <w:rPr>
      <w:kern w:val="2"/>
    </w:rPr>
  </w:style>
  <w:style w:type="paragraph" w:customStyle="1" w:styleId="83AD6A4C78F54736B6B62F5E4F610E9F">
    <w:name w:val="83AD6A4C78F54736B6B62F5E4F610E9F"/>
    <w:rsid w:val="00F13448"/>
    <w:rPr>
      <w:kern w:val="2"/>
    </w:rPr>
  </w:style>
  <w:style w:type="paragraph" w:customStyle="1" w:styleId="0A8C292C312048E5A44E173D64614DAE">
    <w:name w:val="0A8C292C312048E5A44E173D64614DAE"/>
    <w:rsid w:val="00F13448"/>
    <w:rPr>
      <w:kern w:val="2"/>
    </w:rPr>
  </w:style>
  <w:style w:type="paragraph" w:customStyle="1" w:styleId="F4128CA3735740C9B6811B8947C1F1F5">
    <w:name w:val="F4128CA3735740C9B6811B8947C1F1F5"/>
    <w:rsid w:val="00F13448"/>
    <w:rPr>
      <w:kern w:val="2"/>
    </w:rPr>
  </w:style>
  <w:style w:type="paragraph" w:customStyle="1" w:styleId="C366A4A5BAAF4166B294B8BEB06E3DC0">
    <w:name w:val="C366A4A5BAAF4166B294B8BEB06E3DC0"/>
    <w:rsid w:val="00F13448"/>
    <w:rPr>
      <w:kern w:val="2"/>
    </w:rPr>
  </w:style>
  <w:style w:type="paragraph" w:customStyle="1" w:styleId="42FBC0610F57497D94C1752543B7E294">
    <w:name w:val="42FBC0610F57497D94C1752543B7E294"/>
    <w:rsid w:val="00F13448"/>
    <w:rPr>
      <w:kern w:val="2"/>
    </w:rPr>
  </w:style>
  <w:style w:type="paragraph" w:customStyle="1" w:styleId="596F97F3C92A4B7A9F969A499E0CDCF9">
    <w:name w:val="596F97F3C92A4B7A9F969A499E0CDCF9"/>
    <w:rsid w:val="00F13448"/>
    <w:rPr>
      <w:kern w:val="2"/>
    </w:rPr>
  </w:style>
  <w:style w:type="paragraph" w:customStyle="1" w:styleId="50E56924A23940D3A637DF556A0F0881">
    <w:name w:val="50E56924A23940D3A637DF556A0F0881"/>
    <w:rsid w:val="00F13448"/>
    <w:rPr>
      <w:kern w:val="2"/>
    </w:rPr>
  </w:style>
  <w:style w:type="paragraph" w:customStyle="1" w:styleId="8468E7DC19CA41F8B7B961EBE2274F01">
    <w:name w:val="8468E7DC19CA41F8B7B961EBE2274F01"/>
    <w:rsid w:val="00F13448"/>
    <w:rPr>
      <w:kern w:val="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