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A3CD3" w:rsidRPr="00A04DA9" w:rsidP="00E04F6D">
      <w:pPr>
        <w:pStyle w:val="TitleCommittee0"/>
      </w:pPr>
      <w:r w:rsidRPr="00A04DA9">
        <w:t>Welsh Affairs Committee</w:t>
      </w:r>
    </w:p>
    <w:p w:rsidR="00AA3CD3" w:rsidRPr="00A04DA9" w:rsidP="00E04F6D">
      <w:pPr>
        <w:pStyle w:val="TitleInquiry0"/>
      </w:pPr>
      <w:r w:rsidRPr="00A04DA9">
        <w:t>Oral evidence: Impact of population change in Wales, HC 103</w:t>
      </w:r>
    </w:p>
    <w:p w:rsidR="00AA3CD3" w:rsidRPr="00A04DA9" w:rsidP="00E04F6D">
      <w:pPr>
        <w:pStyle w:val="Para"/>
      </w:pPr>
      <w:r w:rsidRPr="00E5102E">
        <w:t>Wednesday 24 January 2024</w:t>
      </w:r>
    </w:p>
    <w:p w:rsidR="00AA3CD3" w:rsidRPr="00A04DA9" w:rsidP="00E04F6D">
      <w:pPr>
        <w:pStyle w:val="Para"/>
      </w:pPr>
      <w:r w:rsidRPr="00A04DA9">
        <w:t>Ordered by the House of Commons to be published on 24 January 2024.</w:t>
      </w:r>
    </w:p>
    <w:p w:rsidR="00AA3CD3" w:rsidRPr="008F598C" w:rsidP="00E04F6D">
      <w:pPr>
        <w:rPr>
          <w:b/>
          <w:bCs/>
        </w:rPr>
      </w:pPr>
      <w:r>
        <w:fldChar w:fldCharType="begin"/>
      </w:r>
      <w:r>
        <w:instrText xml:space="preserve"> HYPERLINK "https://parliamentlive.tv/Event/Index/a869db26-7f1f-4ebd-8b4b-98f0e43813d3" </w:instrText>
      </w:r>
      <w:r>
        <w:fldChar w:fldCharType="separate"/>
      </w:r>
      <w:r w:rsidRPr="008F598C">
        <w:rPr>
          <w:rStyle w:val="Hyperlink"/>
          <w:b/>
          <w:bCs/>
        </w:rPr>
        <w:t>Watch the meeting</w:t>
      </w:r>
      <w:r>
        <w:fldChar w:fldCharType="end"/>
      </w:r>
    </w:p>
    <w:p w:rsidR="00AA3CD3" w:rsidRPr="00A04DA9" w:rsidP="00E04F6D">
      <w:r w:rsidRPr="00A04DA9">
        <w:t xml:space="preserve">Members present: </w:t>
      </w:r>
      <w:r w:rsidRPr="00A04DA9" w:rsidR="004B2AA8">
        <w:t>Stephen Crabb</w:t>
      </w:r>
      <w:r w:rsidRPr="00A04DA9">
        <w:t xml:space="preserve"> (Chair); </w:t>
      </w:r>
      <w:r w:rsidRPr="00A04DA9" w:rsidR="004B2AA8">
        <w:t xml:space="preserve">Tonia </w:t>
      </w:r>
      <w:r w:rsidRPr="00A04DA9" w:rsidR="004B2AA8">
        <w:t>Antoniazzi</w:t>
      </w:r>
      <w:r w:rsidRPr="00A04DA9" w:rsidR="004B2AA8">
        <w:t>; Virginia Crosbie; Ben Lake; Robin Millar; Mr Rob Roberts.</w:t>
      </w:r>
    </w:p>
    <w:p w:rsidR="00AA3CD3" w:rsidRPr="00A04DA9" w:rsidP="00E04F6D">
      <w:pPr>
        <w:pStyle w:val="ParaCentre"/>
      </w:pPr>
      <w:r w:rsidRPr="00A04DA9">
        <w:t xml:space="preserve">Questions </w:t>
      </w:r>
      <w:r w:rsidRPr="00A04DA9" w:rsidR="00DD6A0B">
        <w:t>61 –</w:t>
      </w:r>
      <w:r w:rsidRPr="00A04DA9" w:rsidR="00A04DA9">
        <w:t xml:space="preserve"> 13</w:t>
      </w:r>
      <w:r w:rsidR="00A22654">
        <w:t>3</w:t>
      </w:r>
    </w:p>
    <w:p w:rsidR="00AA3CD3" w:rsidRPr="00A04DA9" w:rsidP="00E04F6D">
      <w:pPr>
        <w:pStyle w:val="TitleWitnesses0"/>
      </w:pPr>
      <w:r w:rsidRPr="00A04DA9">
        <w:t>Witnesses</w:t>
      </w:r>
    </w:p>
    <w:p w:rsidR="00AA3CD3" w:rsidRPr="00A04DA9" w:rsidP="00E04F6D">
      <w:pPr>
        <w:pStyle w:val="Para"/>
      </w:pPr>
      <w:r>
        <w:fldChar w:fldCharType="begin"/>
      </w:r>
      <w:r>
        <w:instrText xml:space="preserve"> HYPERLINK \l "Panel1" </w:instrText>
      </w:r>
      <w:r>
        <w:fldChar w:fldCharType="separate"/>
      </w:r>
      <w:r w:rsidRPr="00E5102E" w:rsidR="004B2AA8">
        <w:rPr>
          <w:rStyle w:val="Hyperlink"/>
        </w:rPr>
        <w:t>I</w:t>
      </w:r>
      <w:r>
        <w:fldChar w:fldCharType="end"/>
      </w:r>
      <w:r w:rsidRPr="00A04DA9" w:rsidR="004B2AA8">
        <w:t>: Barry Rees</w:t>
      </w:r>
      <w:r w:rsidRPr="00A04DA9" w:rsidR="00DE37D9">
        <w:t xml:space="preserve"> MBE</w:t>
      </w:r>
      <w:r w:rsidRPr="00A04DA9" w:rsidR="004B2AA8">
        <w:t>, Corporate Director, Ceredigion County Council; Mark Harris, Planning and Policy Adviser for Wales, Home Builders Federation; Ifan Glyn, Wales Director, Federation of Master Builders.</w:t>
      </w:r>
    </w:p>
    <w:p w:rsidR="00AA3CD3" w:rsidRPr="00A04DA9" w:rsidP="00AA3CD3">
      <w:pPr>
        <w:pStyle w:val="Para"/>
      </w:pPr>
      <w:r>
        <w:fldChar w:fldCharType="begin"/>
      </w:r>
      <w:r>
        <w:instrText xml:space="preserve"> HYPERLINK \l "Panel2" </w:instrText>
      </w:r>
      <w:r>
        <w:fldChar w:fldCharType="separate"/>
      </w:r>
      <w:r w:rsidRPr="00E5102E" w:rsidR="004B2AA8">
        <w:rPr>
          <w:rStyle w:val="Hyperlink"/>
        </w:rPr>
        <w:t>II</w:t>
      </w:r>
      <w:r>
        <w:fldChar w:fldCharType="end"/>
      </w:r>
      <w:r w:rsidRPr="00A04DA9" w:rsidR="004B2AA8">
        <w:t>: Ellie Fry, Corporate Director of Regeneration and Community Services, Blaenau Gwent County Borough Council; Paul Jones, Strategic Director</w:t>
      </w:r>
      <w:r w:rsidRPr="00A04DA9" w:rsidR="00D55C10">
        <w:t>,</w:t>
      </w:r>
      <w:r w:rsidRPr="00A04DA9" w:rsidR="004B2AA8">
        <w:t xml:space="preserve"> Environment and Sustainability, Newport City Council; Aaron Hill, Director, Confederation of Passenger Transport Cymru.</w:t>
      </w:r>
    </w:p>
    <w:p w:rsidR="00AA3CD3" w:rsidRPr="00A04DA9" w:rsidP="00E04F6D">
      <w:pPr>
        <w:pStyle w:val="Para"/>
      </w:pPr>
    </w:p>
    <w:p w:rsidR="00AA3CD3" w:rsidRPr="00A04DA9" w:rsidP="00E04F6D">
      <w:pPr>
        <w:pStyle w:val="Para"/>
      </w:pPr>
      <w:r w:rsidRPr="00A04DA9">
        <w:t>Written evidence from witnesses:</w:t>
      </w:r>
    </w:p>
    <w:p w:rsidR="00AA3CD3" w:rsidP="008F598C">
      <w:pPr>
        <w:pStyle w:val="Witnesssubmission"/>
      </w:pPr>
      <w:r w:rsidRPr="00A04DA9">
        <w:t xml:space="preserve">– </w:t>
      </w:r>
      <w:r>
        <w:fldChar w:fldCharType="begin"/>
      </w:r>
      <w:r>
        <w:instrText xml:space="preserve"> HYPERLINK "https://committees.parliament.uk/writtenevidence/124850/html/" </w:instrText>
      </w:r>
      <w:r>
        <w:fldChar w:fldCharType="separate"/>
      </w:r>
      <w:r w:rsidRPr="008F598C" w:rsidR="008F598C">
        <w:rPr>
          <w:rStyle w:val="Hyperlink"/>
        </w:rPr>
        <w:t>Ceredigion County Council</w:t>
      </w:r>
      <w:r>
        <w:fldChar w:fldCharType="end"/>
      </w:r>
    </w:p>
    <w:p w:rsidR="008F598C" w:rsidRPr="00A04DA9" w:rsidP="008F598C">
      <w:pPr>
        <w:pStyle w:val="Witnesssubmission"/>
      </w:pPr>
    </w:p>
    <w:p w:rsidR="00AA3CD3" w:rsidRPr="00A04DA9" w:rsidP="004B2AA8">
      <w:pPr>
        <w:pStyle w:val="TitlePanel0"/>
        <w:rPr>
          <w:szCs w:val="28"/>
        </w:rPr>
      </w:pPr>
      <w:r w:rsidRPr="00A04DA9">
        <w:rPr>
          <w:szCs w:val="28"/>
        </w:rPr>
        <w:t xml:space="preserve">Examination of </w:t>
      </w:r>
      <w:r w:rsidRPr="00A04DA9" w:rsidR="00DE37D9">
        <w:rPr>
          <w:szCs w:val="28"/>
        </w:rPr>
        <w:t>w</w:t>
      </w:r>
      <w:r w:rsidRPr="00A04DA9">
        <w:rPr>
          <w:szCs w:val="28"/>
        </w:rPr>
        <w:t>itnesses</w:t>
      </w:r>
    </w:p>
    <w:p w:rsidR="004B2AA8" w:rsidRPr="00A04DA9" w:rsidP="004B2AA8">
      <w:pPr>
        <w:pStyle w:val="TitlePanel0"/>
        <w:jc w:val="both"/>
        <w:rPr>
          <w:sz w:val="22"/>
        </w:rPr>
      </w:pPr>
      <w:bookmarkStart w:id="0" w:name="Panel1"/>
      <w:bookmarkEnd w:id="0"/>
      <w:r w:rsidRPr="00A04DA9">
        <w:rPr>
          <w:sz w:val="22"/>
        </w:rPr>
        <w:t xml:space="preserve">Witnesses: </w:t>
      </w:r>
      <w:r w:rsidRPr="00A04DA9">
        <w:rPr>
          <w:sz w:val="22"/>
        </w:rPr>
        <w:t xml:space="preserve">Barry Rees, Mark </w:t>
      </w:r>
      <w:r w:rsidRPr="00A04DA9">
        <w:rPr>
          <w:sz w:val="22"/>
        </w:rPr>
        <w:t>Harris</w:t>
      </w:r>
      <w:r w:rsidRPr="00A04DA9">
        <w:rPr>
          <w:sz w:val="22"/>
        </w:rPr>
        <w:t xml:space="preserve"> and Ifan Glyn.</w:t>
      </w:r>
    </w:p>
    <w:p w:rsidR="00E5102E" w:rsidP="00224500">
      <w:pPr>
        <w:pStyle w:val="Question"/>
      </w:pPr>
      <w:r w:rsidRPr="00A04DA9">
        <w:rPr>
          <w:b/>
        </w:rPr>
        <w:t>Chair:</w:t>
      </w:r>
      <w:r w:rsidRPr="00A04DA9">
        <w:t xml:space="preserve"> Good morning and welcome to this session of the Welsh Affairs Committee</w:t>
      </w:r>
      <w:r>
        <w:t>. W</w:t>
      </w:r>
      <w:r w:rsidRPr="00A04DA9">
        <w:t xml:space="preserve">e are continuing our inquiry into the impact of population change in Wales. I am delighted to welcome two panels of expert witnesses this morning to help us in our discussion </w:t>
      </w:r>
      <w:r w:rsidRPr="00A04DA9" w:rsidR="00DE37D9">
        <w:t>about</w:t>
      </w:r>
      <w:r w:rsidRPr="00A04DA9">
        <w:t xml:space="preserve"> this issue.</w:t>
      </w:r>
    </w:p>
    <w:p w:rsidR="00AA3CD3" w:rsidRPr="00A04DA9" w:rsidP="00E5102E">
      <w:pPr>
        <w:pStyle w:val="Question"/>
        <w:numPr>
          <w:ilvl w:val="0"/>
          <w:numId w:val="0"/>
        </w:numPr>
        <w:ind w:left="794"/>
      </w:pPr>
      <w:r w:rsidRPr="00A04DA9">
        <w:t xml:space="preserve">For the first panel, I am delighted to welcome Barry Rees MBE, corporate director </w:t>
      </w:r>
      <w:r w:rsidR="00E5102E">
        <w:t>at</w:t>
      </w:r>
      <w:r w:rsidRPr="00A04DA9">
        <w:t xml:space="preserve"> Ceredigion County Council. We are </w:t>
      </w:r>
      <w:r w:rsidRPr="00A04DA9" w:rsidR="009F63A2">
        <w:t xml:space="preserve">also </w:t>
      </w:r>
      <w:r w:rsidRPr="00A04DA9">
        <w:t>joined by Ifan Glyn, Wales director of the Federation of Master Builders, and by Mark Harris, planning and policy advis</w:t>
      </w:r>
      <w:r w:rsidRPr="00A04DA9" w:rsidR="00DE37D9">
        <w:t>e</w:t>
      </w:r>
      <w:r w:rsidRPr="00A04DA9">
        <w:t>r for Wales at the Home</w:t>
      </w:r>
      <w:r w:rsidRPr="00A04DA9" w:rsidR="00C31E04">
        <w:t xml:space="preserve"> B</w:t>
      </w:r>
      <w:r w:rsidRPr="00A04DA9">
        <w:t>uilders Federation.</w:t>
      </w:r>
    </w:p>
    <w:p w:rsidR="00C31E04" w:rsidRPr="00A04DA9" w:rsidP="00C31E04">
      <w:pPr>
        <w:pStyle w:val="QuestionCont"/>
      </w:pPr>
      <w:r w:rsidRPr="00A04DA9">
        <w:t>Could I kick off the discussion by asking the three of you to give us a brief overview of the importance of housing as a driver of population change in Wales? To what extent is the lack of affordable housing one of the forces at work in changing the nature of the population in places like Ceredigion and elsewhere in Wales?</w:t>
      </w:r>
    </w:p>
    <w:p w:rsidR="00C31E04" w:rsidRPr="00A04DA9" w:rsidP="00C31E04">
      <w:pPr>
        <w:pStyle w:val="Answer"/>
      </w:pPr>
      <w:r w:rsidRPr="00A04DA9">
        <w:rPr>
          <w:b/>
          <w:i/>
        </w:rPr>
        <w:t>Barry Rees:</w:t>
      </w:r>
      <w:r w:rsidRPr="00A04DA9">
        <w:t xml:space="preserve"> In relation to our assessment of local wellbeing, it was very clear that two of the main worries for our youngsters were the availability of affordable housing and </w:t>
      </w:r>
      <w:r w:rsidR="00E5102E">
        <w:t xml:space="preserve">the availability </w:t>
      </w:r>
      <w:r w:rsidRPr="00A04DA9">
        <w:t>of jobs. That has come from the mouths of babes, as it were. Our data suggests that that is borne out by the fact that we have a reduction particularly in our younger population and through the working</w:t>
      </w:r>
      <w:r w:rsidR="00E5102E">
        <w:t>-</w:t>
      </w:r>
      <w:r w:rsidRPr="00A04DA9">
        <w:t>age population. However, at the</w:t>
      </w:r>
      <w:r w:rsidRPr="00A04DA9" w:rsidR="00DE37D9">
        <w:t xml:space="preserve"> other </w:t>
      </w:r>
      <w:r w:rsidRPr="00A04DA9">
        <w:t>end of the spectrum, because we have a high average house price, young people find it really difficult to get on</w:t>
      </w:r>
      <w:r w:rsidRPr="00A04DA9" w:rsidR="00DE37D9">
        <w:t xml:space="preserve"> </w:t>
      </w:r>
      <w:r w:rsidRPr="00A04DA9">
        <w:t xml:space="preserve">the housing ladder. By definition, they would slot into affordable housing, so it is a particular concern to us in Ceredigion and </w:t>
      </w:r>
      <w:r w:rsidRPr="00A04DA9">
        <w:t xml:space="preserve">is </w:t>
      </w:r>
      <w:r w:rsidRPr="00A04DA9">
        <w:t>one of the drivers for our population change.</w:t>
      </w:r>
    </w:p>
    <w:p w:rsidR="00C31E04" w:rsidRPr="00A04DA9" w:rsidP="00C31E04">
      <w:pPr>
        <w:pStyle w:val="Question"/>
      </w:pPr>
      <w:r w:rsidRPr="00A04DA9">
        <w:rPr>
          <w:b/>
        </w:rPr>
        <w:t>Chair:</w:t>
      </w:r>
      <w:r w:rsidRPr="00A04DA9">
        <w:t xml:space="preserve"> Last weekend, I drove through the village of St </w:t>
      </w:r>
      <w:r w:rsidRPr="00A04DA9">
        <w:t>Dogmaels</w:t>
      </w:r>
      <w:r w:rsidRPr="00A04DA9">
        <w:t xml:space="preserve">, which is just on the border between my constituency in </w:t>
      </w:r>
      <w:r w:rsidRPr="00A04DA9" w:rsidR="00DD6A0B">
        <w:t>n</w:t>
      </w:r>
      <w:r w:rsidRPr="00A04DA9">
        <w:t>orth Pembrokeshire and Ceredigion. There was a sign up in the window in one of the houses that I drove past saying, “Second homes kill communities</w:t>
      </w:r>
      <w:r w:rsidR="00E5102E">
        <w:t>.</w:t>
      </w:r>
      <w:r w:rsidRPr="00A04DA9">
        <w:t>” Are second homes killing communities in Ceredigion?</w:t>
      </w:r>
    </w:p>
    <w:p w:rsidR="00C31E04" w:rsidRPr="00A04DA9" w:rsidP="00C31E04">
      <w:pPr>
        <w:pStyle w:val="Answer"/>
      </w:pPr>
      <w:r w:rsidRPr="00A04DA9">
        <w:rPr>
          <w:b/>
          <w:i/>
        </w:rPr>
        <w:t>Barry Rees:</w:t>
      </w:r>
      <w:r w:rsidRPr="00A04DA9">
        <w:t xml:space="preserve"> We have a relatively high number</w:t>
      </w:r>
      <w:r w:rsidRPr="00A04DA9" w:rsidR="00DE37D9">
        <w:t xml:space="preserve"> </w:t>
      </w:r>
      <w:r w:rsidRPr="00A04DA9">
        <w:t>of second homes</w:t>
      </w:r>
      <w:r w:rsidR="00E5102E">
        <w:t>:</w:t>
      </w:r>
      <w:r w:rsidRPr="00A04DA9" w:rsidR="00DE37D9">
        <w:t xml:space="preserve"> around 1,700</w:t>
      </w:r>
      <w:r w:rsidRPr="00A04DA9">
        <w:t>. It depends on the location. New Quay, which is on the coast, is a beautiful village and a destination of choice, but also a destination of choice for people looking for second homes</w:t>
      </w:r>
      <w:r w:rsidR="00E5102E">
        <w:t>:</w:t>
      </w:r>
      <w:r w:rsidRPr="00A04DA9">
        <w:t xml:space="preserve"> 27%, more than a quarter, of all homes in New Quay are second homes. They are not always affordable homes—some are quite expensive—but by definition they are off the market for our youngsters to buy. </w:t>
      </w:r>
      <w:r w:rsidR="00E5102E">
        <w:t>W</w:t>
      </w:r>
      <w:r w:rsidRPr="00A04DA9">
        <w:t>ithout being political about it, there</w:t>
      </w:r>
      <w:r w:rsidRPr="00A04DA9">
        <w:t xml:space="preserve"> is some semblance of truth in what you say </w:t>
      </w:r>
      <w:r w:rsidR="00E5102E">
        <w:t>about</w:t>
      </w:r>
      <w:r w:rsidRPr="00A04DA9">
        <w:t xml:space="preserve"> those not being accessible to our people who aspire to buy homes in Ceredigion.</w:t>
      </w:r>
    </w:p>
    <w:p w:rsidR="00C31E04" w:rsidRPr="00A04DA9" w:rsidP="00C31E04">
      <w:pPr>
        <w:pStyle w:val="Question"/>
      </w:pPr>
      <w:r w:rsidRPr="00A04DA9">
        <w:rPr>
          <w:b/>
        </w:rPr>
        <w:t>Chair:</w:t>
      </w:r>
      <w:r w:rsidRPr="00A04DA9">
        <w:t xml:space="preserve"> Mr Harris, what </w:t>
      </w:r>
      <w:r w:rsidR="00E5102E">
        <w:t>is</w:t>
      </w:r>
      <w:r w:rsidRPr="00A04DA9">
        <w:t xml:space="preserve"> your perspective on the housing issue</w:t>
      </w:r>
      <w:r w:rsidR="00E5102E">
        <w:t>,</w:t>
      </w:r>
      <w:r w:rsidRPr="00A04DA9">
        <w:t xml:space="preserve"> particularly in west and north Wales, which are seeing significant changes in population?</w:t>
      </w:r>
    </w:p>
    <w:p w:rsidR="005F3CD5" w:rsidRPr="00A04DA9" w:rsidP="005F3CD5">
      <w:pPr>
        <w:pStyle w:val="Answer"/>
      </w:pPr>
      <w:r w:rsidRPr="00A04DA9">
        <w:rPr>
          <w:b/>
          <w:i/>
        </w:rPr>
        <w:t>Mark Harris:</w:t>
      </w:r>
      <w:r w:rsidRPr="00A04DA9">
        <w:t xml:space="preserve"> Representing the Home Builders Federation, the bulk of my members are national or larger private house</w:t>
      </w:r>
      <w:r w:rsidR="00E5102E">
        <w:t xml:space="preserve"> </w:t>
      </w:r>
      <w:r w:rsidRPr="00A04DA9">
        <w:t>builders</w:t>
      </w:r>
      <w:r w:rsidR="00E5102E">
        <w:t>.</w:t>
      </w:r>
      <w:r w:rsidRPr="00A04DA9">
        <w:t xml:space="preserve"> </w:t>
      </w:r>
      <w:r w:rsidR="00E5102E">
        <w:t>T</w:t>
      </w:r>
      <w:r w:rsidRPr="00A04DA9">
        <w:t xml:space="preserve">he bulk of the new </w:t>
      </w:r>
      <w:r w:rsidRPr="00A04DA9">
        <w:t>housing being built is in south-east and north Wales. We do not build any significant developments within the more rural areas, although one larger house</w:t>
      </w:r>
      <w:r w:rsidR="00E5102E">
        <w:t xml:space="preserve"> </w:t>
      </w:r>
      <w:r w:rsidRPr="00A04DA9">
        <w:t>builder is building in west Wales, in Pembrokeshire and Carmarthenshire.</w:t>
      </w:r>
    </w:p>
    <w:p w:rsidR="00C31E04" w:rsidRPr="00A04DA9" w:rsidP="005F3CD5">
      <w:pPr>
        <w:pStyle w:val="Answer"/>
      </w:pPr>
      <w:r w:rsidRPr="00A04DA9">
        <w:t xml:space="preserve">It is hard to comment on the rural impacts, but at the high level, my members would like to provide the private housing that Wales needs. We provide about 30% of affordable homes through section 106 agreements. </w:t>
      </w:r>
      <w:r w:rsidRPr="00A04DA9" w:rsidR="00DE37D9">
        <w:t>The F</w:t>
      </w:r>
      <w:r w:rsidRPr="00A04DA9">
        <w:t>uture Wales</w:t>
      </w:r>
      <w:r w:rsidRPr="00A04DA9" w:rsidR="00DE37D9">
        <w:t xml:space="preserve"> national p</w:t>
      </w:r>
      <w:r w:rsidRPr="00A04DA9">
        <w:t>lan, which the Welsh Government put in place recently, suggests that Wales needs 7,400 additional homes a year, and we are currently building around 5,500 and have not been near the 7,400 for many years, and so there is clearly an undersupply of new homes in Wales.</w:t>
      </w:r>
    </w:p>
    <w:p w:rsidR="005F3CD5" w:rsidRPr="00A04DA9" w:rsidP="005F3CD5">
      <w:pPr>
        <w:pStyle w:val="Question"/>
      </w:pPr>
      <w:r w:rsidRPr="00A04DA9">
        <w:rPr>
          <w:b/>
        </w:rPr>
        <w:t>Chair:</w:t>
      </w:r>
      <w:r w:rsidRPr="00A04DA9">
        <w:t xml:space="preserve"> I do not want to disappear down a rabbit hole on this, but what </w:t>
      </w:r>
      <w:r w:rsidR="00E5102E">
        <w:t>is</w:t>
      </w:r>
      <w:r w:rsidRPr="00A04DA9">
        <w:t xml:space="preserve"> the key reason why Wales is not building sufficient homes or anything like it, given the figures that you </w:t>
      </w:r>
      <w:r w:rsidR="00E5102E">
        <w:t xml:space="preserve">have </w:t>
      </w:r>
      <w:r w:rsidRPr="00A04DA9">
        <w:t xml:space="preserve">just </w:t>
      </w:r>
      <w:r w:rsidR="00E5102E">
        <w:t>cited</w:t>
      </w:r>
      <w:r w:rsidRPr="00A04DA9">
        <w:t>?</w:t>
      </w:r>
    </w:p>
    <w:p w:rsidR="005F3CD5" w:rsidRPr="00A04DA9" w:rsidP="005F3CD5">
      <w:pPr>
        <w:pStyle w:val="Answer"/>
      </w:pPr>
      <w:r w:rsidRPr="00A04DA9">
        <w:rPr>
          <w:b/>
          <w:i/>
        </w:rPr>
        <w:t>Mark Harris:</w:t>
      </w:r>
      <w:r w:rsidRPr="00A04DA9">
        <w:t xml:space="preserve"> We would certainly have to mention the planning system. Wales works within a plan-led system and, for various reasons, we have struggled to keep some of the plans up to date. The importance of those plans being up to date is that they allocate the land for housing, so if </w:t>
      </w:r>
      <w:r w:rsidRPr="00A04DA9">
        <w:t>not</w:t>
      </w:r>
      <w:r w:rsidRPr="00A04DA9">
        <w:t xml:space="preserve"> enough land is being allocated and adopted so that it is available, it makes it harder to deliver the sites. Very simply, there just is not enough viable, deliverable land at the moment in Wales.</w:t>
      </w:r>
    </w:p>
    <w:p w:rsidR="005F3CD5" w:rsidRPr="00A04DA9" w:rsidP="005F3CD5">
      <w:pPr>
        <w:pStyle w:val="Question"/>
      </w:pPr>
      <w:r w:rsidRPr="00A04DA9">
        <w:rPr>
          <w:b/>
        </w:rPr>
        <w:t>Chair:</w:t>
      </w:r>
      <w:r w:rsidRPr="00A04DA9">
        <w:t xml:space="preserve"> Mr Glyn, I know from some of the house</w:t>
      </w:r>
      <w:r w:rsidR="00E5102E">
        <w:t xml:space="preserve"> </w:t>
      </w:r>
      <w:r w:rsidRPr="00A04DA9">
        <w:t>builders that I speak to in west Wales that second homes are often the more valuable projects and pieces of work that they get to do. What is your take on the issue of the availability of housing and building new homes, and the issue around second homes and the impact on communities?</w:t>
      </w:r>
    </w:p>
    <w:p w:rsidR="005F3CD5" w:rsidRPr="00A04DA9" w:rsidP="005F3CD5">
      <w:pPr>
        <w:pStyle w:val="Answer"/>
      </w:pPr>
      <w:r w:rsidRPr="00A04DA9">
        <w:rPr>
          <w:b/>
          <w:i/>
        </w:rPr>
        <w:t>Ifan Glyn:</w:t>
      </w:r>
      <w:r w:rsidRPr="00A04DA9">
        <w:t xml:space="preserve"> In terms of the overall picture, we are failing in this area on all fronts. In terms of affordability, the ability to buy a home is out of reach for a lot of people. They are then driven into renting. In 2023, rents in Wales went up by just over 7%, making them out of reach for a lot of people. The average rent on a property is about £1,000 in Wales. If you are a low earner, that is a big problem. You are then driven to social housing, and social housing waiting lists are longer than they have ever been. It is a massive problem.</w:t>
      </w:r>
    </w:p>
    <w:p w:rsidR="005F3CD5" w:rsidRPr="00A04DA9" w:rsidP="005F3CD5">
      <w:pPr>
        <w:pStyle w:val="Answer"/>
      </w:pPr>
      <w:r w:rsidRPr="00A04DA9">
        <w:t>Mark touched on some of his members being large</w:t>
      </w:r>
      <w:r w:rsidR="00E5102E">
        <w:t>-</w:t>
      </w:r>
      <w:r w:rsidRPr="00A04DA9">
        <w:t>volume house</w:t>
      </w:r>
      <w:r w:rsidR="00E5102E">
        <w:t xml:space="preserve"> </w:t>
      </w:r>
      <w:r w:rsidRPr="00A04DA9">
        <w:t>builders. They are interested in certain types of sites. They usually operate across Wales and England and have options in the way in which they develop. They develop predominantly in south-east and north-east Wales, which are more affluent areas, but there is not much interest from those companies to develop in more rural parts of Wales or in the valleys.</w:t>
      </w:r>
    </w:p>
    <w:p w:rsidR="005F3CD5" w:rsidRPr="00A04DA9" w:rsidP="005F3CD5">
      <w:pPr>
        <w:pStyle w:val="Answer"/>
      </w:pPr>
      <w:r w:rsidRPr="00A04DA9">
        <w:t>There is a gap there that should be filled by SME house</w:t>
      </w:r>
      <w:r w:rsidR="00E5102E">
        <w:t xml:space="preserve"> </w:t>
      </w:r>
      <w:r w:rsidRPr="00A04DA9">
        <w:t xml:space="preserve">builders, but we have seen a massive decline in the number </w:t>
      </w:r>
      <w:r w:rsidRPr="00A04DA9" w:rsidR="00DD6A0B">
        <w:t xml:space="preserve">and </w:t>
      </w:r>
      <w:r w:rsidRPr="00A04DA9">
        <w:t>output of SME house</w:t>
      </w:r>
      <w:r w:rsidR="00E5102E">
        <w:t xml:space="preserve"> </w:t>
      </w:r>
      <w:r w:rsidRPr="00A04DA9">
        <w:t xml:space="preserve">builders. Back in the late 1980s, roughly 40% of new homes were built by SMEs. Today, that figure is down to </w:t>
      </w:r>
      <w:r w:rsidR="00E5102E">
        <w:t>about</w:t>
      </w:r>
      <w:r w:rsidRPr="00A04DA9">
        <w:t xml:space="preserve"> 10%, so there has been a real decline. There is a lack of land and land viability, but you do not have the SME builders in those areas speculating, asking </w:t>
      </w:r>
      <w:r w:rsidRPr="00A04DA9">
        <w:t>questions</w:t>
      </w:r>
      <w:r w:rsidRPr="00A04DA9">
        <w:t xml:space="preserve"> and pushing for development, so nothing happens.</w:t>
      </w:r>
    </w:p>
    <w:p w:rsidR="005F3CD5" w:rsidRPr="00A04DA9" w:rsidP="005F3CD5">
      <w:pPr>
        <w:pStyle w:val="Answer"/>
      </w:pPr>
      <w:r w:rsidRPr="00A04DA9">
        <w:t xml:space="preserve">The main reason for that decline </w:t>
      </w:r>
      <w:r w:rsidR="00E5102E">
        <w:t>is</w:t>
      </w:r>
      <w:r w:rsidRPr="00A04DA9">
        <w:t xml:space="preserve"> the increas</w:t>
      </w:r>
      <w:r w:rsidRPr="00A04DA9" w:rsidR="00DE37D9">
        <w:t>ing</w:t>
      </w:r>
      <w:r w:rsidRPr="00A04DA9">
        <w:t xml:space="preserve"> complexity, cost and risk involved with the planning process. Planning has become increasingly difficult to navigate, and only companies with massive resources and deep pockets can deal with it. The problem is </w:t>
      </w:r>
      <w:r w:rsidRPr="00A04DA9" w:rsidR="00C07D4F">
        <w:t xml:space="preserve">the </w:t>
      </w:r>
      <w:r w:rsidRPr="00A04DA9">
        <w:t>layer upon layer of planning obligations that have been added</w:t>
      </w:r>
      <w:r w:rsidRPr="00A04DA9" w:rsidR="00C07D4F">
        <w:t>. In and of themselves, you would not necessarily have an issue with them</w:t>
      </w:r>
      <w:r w:rsidR="00E5102E">
        <w:t>;</w:t>
      </w:r>
      <w:r w:rsidRPr="00A04DA9" w:rsidR="00C07D4F">
        <w:t xml:space="preserve"> </w:t>
      </w:r>
      <w:r w:rsidR="00E5102E">
        <w:t>i</w:t>
      </w:r>
      <w:r w:rsidRPr="00A04DA9" w:rsidR="00C07D4F">
        <w:t>t is just the accumulative impact of it.</w:t>
      </w:r>
    </w:p>
    <w:p w:rsidR="00C07D4F" w:rsidRPr="00A04DA9" w:rsidP="00C07D4F">
      <w:pPr>
        <w:pStyle w:val="Question"/>
      </w:pPr>
      <w:r w:rsidRPr="00A04DA9">
        <w:rPr>
          <w:b/>
        </w:rPr>
        <w:t>Chair:</w:t>
      </w:r>
      <w:r w:rsidRPr="00A04DA9">
        <w:t xml:space="preserve"> </w:t>
      </w:r>
      <w:r w:rsidR="00E5102E">
        <w:t>What about</w:t>
      </w:r>
      <w:r w:rsidRPr="00A04DA9">
        <w:t xml:space="preserve"> policy levers like the second home council tax premium</w:t>
      </w:r>
      <w:r w:rsidR="00E5102E">
        <w:t>? D</w:t>
      </w:r>
      <w:r w:rsidRPr="00A04DA9">
        <w:t xml:space="preserve">o you see any evidence at all that leveraging higher council tax on second </w:t>
      </w:r>
      <w:r w:rsidRPr="00A04DA9">
        <w:t>home</w:t>
      </w:r>
      <w:r w:rsidR="00E5102E">
        <w:t xml:space="preserve"> </w:t>
      </w:r>
      <w:r w:rsidRPr="00A04DA9">
        <w:t>owners</w:t>
      </w:r>
      <w:r w:rsidRPr="00A04DA9">
        <w:t xml:space="preserve"> is providing significant additional revenue to stimulate more house</w:t>
      </w:r>
      <w:r w:rsidR="00E5102E">
        <w:t xml:space="preserve"> </w:t>
      </w:r>
      <w:r w:rsidRPr="00A04DA9">
        <w:t>building, or is it an irrelevance?</w:t>
      </w:r>
    </w:p>
    <w:p w:rsidR="00C07D4F" w:rsidRPr="00A04DA9" w:rsidP="00C07D4F">
      <w:pPr>
        <w:pStyle w:val="Answer"/>
      </w:pPr>
      <w:r w:rsidRPr="00A04DA9">
        <w:rPr>
          <w:b/>
          <w:i/>
        </w:rPr>
        <w:t>Ifan Glyn:</w:t>
      </w:r>
      <w:r w:rsidRPr="00A04DA9">
        <w:t xml:space="preserve"> I have seen no evidence of it. On the point about second homes, it needs to be a lot more targeted than it has been. There are issues with second homes. You asked whether they kill communities. In certain parts of Wales they do, and I can name a few coastal villages where that has been the case. What we do not want is for that to happen elsewhere. We need to give local authorities the ability to target specific towns and villages where that is a particular problem, rather than this zonal approach to it.</w:t>
      </w:r>
    </w:p>
    <w:p w:rsidR="00C07D4F" w:rsidRPr="00A04DA9" w:rsidP="00C07D4F">
      <w:pPr>
        <w:pStyle w:val="Question"/>
      </w:pPr>
      <w:r w:rsidRPr="00A04DA9">
        <w:rPr>
          <w:b/>
        </w:rPr>
        <w:t>Chair:</w:t>
      </w:r>
      <w:r w:rsidRPr="00A04DA9">
        <w:t xml:space="preserve"> Can I move the discussion on to the impact on the Welsh language? Ceredigion is one of those parts of Wales where the Welsh language is at its strongest. Mr Rees, are you seeing any link between what is going on with the challenges around housing, which you have all talked about, and levels of population speaking Welsh? My reading of the most recent census is that it is not very encouraging when it comes to the number of Welsh speakers in Wales.</w:t>
      </w:r>
    </w:p>
    <w:p w:rsidR="00C07D4F" w:rsidRPr="00A04DA9" w:rsidP="00C07D4F">
      <w:pPr>
        <w:pStyle w:val="Answer"/>
      </w:pPr>
      <w:r w:rsidRPr="00A04DA9">
        <w:rPr>
          <w:b/>
          <w:i/>
        </w:rPr>
        <w:t>Barry Rees:</w:t>
      </w:r>
      <w:r w:rsidRPr="00A04DA9">
        <w:t xml:space="preserve"> The last census showed a decline of 2% in the number of Welsh speakers in Ceredigion. It is still one of the strongholds of the Welsh language, as you suggested. In relation to the timing of the census during </w:t>
      </w:r>
      <w:r w:rsidR="00E5102E">
        <w:t>c</w:t>
      </w:r>
      <w:r w:rsidRPr="00A04DA9">
        <w:t>ovid, there was some impact there. You had pupils of statutory school age having been home</w:t>
      </w:r>
      <w:r w:rsidR="00E5102E">
        <w:t>-</w:t>
      </w:r>
      <w:r w:rsidRPr="00A04DA9">
        <w:t xml:space="preserve">schooled or taught online for a while, which had some impact on the responses to the census in terms of whether they were confident to say that they were Welsh speakers. That is largely beside the point, but there is </w:t>
      </w:r>
      <w:r w:rsidRPr="00A04DA9" w:rsidR="00436734">
        <w:t xml:space="preserve">a </w:t>
      </w:r>
      <w:r w:rsidRPr="00A04DA9">
        <w:t>statistical element there that we need to be cautious about.</w:t>
      </w:r>
    </w:p>
    <w:p w:rsidR="00C07D4F" w:rsidRPr="00A04DA9" w:rsidP="00C07D4F">
      <w:pPr>
        <w:pStyle w:val="Answer"/>
      </w:pPr>
      <w:r w:rsidRPr="00A04DA9">
        <w:t xml:space="preserve">However, with the educational infrastructure that we have, the throughput of Welsh speakers to communities is really strong, although, given that we have net outward migration of youngsters from Ceredigion, we are probably supplying Welsh speakers to other parts of Wales, particularly </w:t>
      </w:r>
      <w:r w:rsidRPr="00A04DA9" w:rsidR="00B53E6A">
        <w:t xml:space="preserve">due to </w:t>
      </w:r>
      <w:r w:rsidRPr="00A04DA9">
        <w:t>the huge draw of cities in south Wales. We are seeing that moving into the population. There are people who will come back having been away, but it is a net outward migration.</w:t>
      </w:r>
    </w:p>
    <w:p w:rsidR="00C07D4F" w:rsidRPr="00A04DA9" w:rsidP="00C07D4F">
      <w:pPr>
        <w:pStyle w:val="Answer"/>
      </w:pPr>
      <w:r w:rsidRPr="00A04DA9">
        <w:t>Furthermore, we have high levels of people who retire to Ceredigion. They are the people who can afford our homes, but, as a consequence, quite large properties have low occupancy, with one or two people of a certain age living in them, and very rarely are they Welsh speakers. This net migration impact is having an effect that we need to work extra hard to mitigate.</w:t>
      </w:r>
    </w:p>
    <w:p w:rsidR="00C07D4F" w:rsidRPr="00A04DA9" w:rsidP="00C07D4F">
      <w:pPr>
        <w:pStyle w:val="Question"/>
      </w:pPr>
      <w:r w:rsidRPr="00A04DA9">
        <w:rPr>
          <w:b/>
        </w:rPr>
        <w:t>Chair:</w:t>
      </w:r>
      <w:r w:rsidRPr="00A04DA9">
        <w:t xml:space="preserve"> What are the levers available to you and your team at the council, or what levers are potentially available to Welsh and UK Government, to address some of those challenges? I mentioned the council tax premium</w:t>
      </w:r>
      <w:r w:rsidRPr="00A04DA9" w:rsidR="00436734">
        <w:t xml:space="preserve"> earlier</w:t>
      </w:r>
      <w:r w:rsidRPr="00A04DA9">
        <w:t>. Are things like that making any difference in terms of the</w:t>
      </w:r>
      <w:r w:rsidRPr="00A04DA9" w:rsidR="00436734">
        <w:t xml:space="preserve"> big</w:t>
      </w:r>
      <w:r w:rsidRPr="00A04DA9">
        <w:t xml:space="preserve"> tidal change that you are describing?</w:t>
      </w:r>
    </w:p>
    <w:p w:rsidR="00C07D4F" w:rsidRPr="00A04DA9" w:rsidP="00C07D4F">
      <w:pPr>
        <w:pStyle w:val="Answer"/>
      </w:pPr>
      <w:r w:rsidRPr="00A04DA9">
        <w:rPr>
          <w:b/>
          <w:i/>
        </w:rPr>
        <w:t>Barry Rees:</w:t>
      </w:r>
      <w:r w:rsidRPr="00A04DA9">
        <w:t xml:space="preserve"> A few local authorities moved more quickly than we did on council tax premiums. We have had a modest council tax premium of 20% on second homes. However, that has enabled us to create a </w:t>
      </w:r>
      <w:r w:rsidRPr="00A04DA9" w:rsidR="007F7E36">
        <w:t>fund that is currently at around £1.8 million. That is going to fund a community housing scheme. Hopefully, we can have a shared equity scheme for buyers.</w:t>
      </w:r>
    </w:p>
    <w:p w:rsidR="007F7E36" w:rsidRPr="00A04DA9" w:rsidP="007F7E36">
      <w:pPr>
        <w:pStyle w:val="Question"/>
      </w:pPr>
      <w:r w:rsidRPr="00A04DA9">
        <w:rPr>
          <w:b/>
        </w:rPr>
        <w:t>Chair:</w:t>
      </w:r>
      <w:r w:rsidRPr="00A04DA9">
        <w:t xml:space="preserve"> How many units will be in that scheme?</w:t>
      </w:r>
    </w:p>
    <w:p w:rsidR="007F7E36" w:rsidRPr="00A04DA9" w:rsidP="007F7E36">
      <w:pPr>
        <w:pStyle w:val="Answer"/>
      </w:pPr>
      <w:r w:rsidRPr="00A04DA9">
        <w:rPr>
          <w:b/>
          <w:i/>
        </w:rPr>
        <w:t>Barry Rees:</w:t>
      </w:r>
      <w:r w:rsidRPr="00A04DA9">
        <w:t xml:space="preserve"> </w:t>
      </w:r>
      <w:r w:rsidRPr="00A04DA9" w:rsidR="00436734">
        <w:t xml:space="preserve">There is no limit to it. </w:t>
      </w:r>
      <w:r w:rsidRPr="00A04DA9">
        <w:t>It is limitless. The more of these shared equity schemes we provide, the more the fund is diminished, but our strategy is to constantly top that up from council tax premiums. If it is a success, it will self-perpetuate.</w:t>
      </w:r>
    </w:p>
    <w:p w:rsidR="007F7E36" w:rsidRPr="00A04DA9" w:rsidP="007F7E36">
      <w:pPr>
        <w:pStyle w:val="Question"/>
      </w:pPr>
      <w:r w:rsidRPr="00A04DA9">
        <w:rPr>
          <w:b/>
        </w:rPr>
        <w:t>Chair:</w:t>
      </w:r>
      <w:r w:rsidRPr="00A04DA9">
        <w:t xml:space="preserve"> If what you say is correct in terms of the dramatic change in some of the coastal villages that you talk about—whether </w:t>
      </w:r>
      <w:r w:rsidR="00E5102E">
        <w:t xml:space="preserve">or not </w:t>
      </w:r>
      <w:r w:rsidRPr="00A04DA9">
        <w:t xml:space="preserve">you want to use the language around killing communities, with people with more economic means being able to buy the higher-value properties—why are you not going after them with a 200% or 300% council tax premium, </w:t>
      </w:r>
      <w:r w:rsidRPr="00A04DA9" w:rsidR="00B53E6A">
        <w:t xml:space="preserve">which </w:t>
      </w:r>
      <w:r w:rsidRPr="00A04DA9">
        <w:t>some councils are looking at?</w:t>
      </w:r>
    </w:p>
    <w:p w:rsidR="007F7E36" w:rsidRPr="00A04DA9" w:rsidP="007F7E36">
      <w:pPr>
        <w:pStyle w:val="Answer"/>
      </w:pPr>
      <w:r w:rsidRPr="00A04DA9">
        <w:rPr>
          <w:b/>
          <w:i/>
        </w:rPr>
        <w:t>Barry Rees:</w:t>
      </w:r>
      <w:r w:rsidRPr="00A04DA9">
        <w:t xml:space="preserve"> We have made a political decision to move from 20% to a 100% premium for second homes from April. We also have a stepped approach to long-term empty properties.</w:t>
      </w:r>
    </w:p>
    <w:p w:rsidR="007F7E36" w:rsidRPr="00A04DA9" w:rsidP="007F7E36">
      <w:pPr>
        <w:pStyle w:val="Question"/>
        <w:numPr>
          <w:ilvl w:val="0"/>
          <w:numId w:val="0"/>
        </w:numPr>
        <w:ind w:left="794"/>
      </w:pPr>
      <w:r w:rsidRPr="00A04DA9">
        <w:rPr>
          <w:b/>
        </w:rPr>
        <w:t>Chair:</w:t>
      </w:r>
      <w:r w:rsidRPr="00A04DA9">
        <w:t xml:space="preserve"> Thank you very much. I hope that that helps to set the scene</w:t>
      </w:r>
      <w:r w:rsidRPr="00A04DA9" w:rsidR="00436734">
        <w:t>.</w:t>
      </w:r>
    </w:p>
    <w:p w:rsidR="007F7E36" w:rsidRPr="00A04DA9" w:rsidP="007F7E36">
      <w:pPr>
        <w:pStyle w:val="Question"/>
      </w:pPr>
      <w:r w:rsidRPr="00A04DA9">
        <w:rPr>
          <w:b/>
        </w:rPr>
        <w:t>Virginia Crosbie:</w:t>
      </w:r>
      <w:r w:rsidRPr="00A04DA9">
        <w:t xml:space="preserve"> </w:t>
      </w:r>
      <w:r w:rsidRPr="00A04DA9">
        <w:t>Croeso</w:t>
      </w:r>
      <w:r w:rsidR="00BD71CB">
        <w:t xml:space="preserve"> and </w:t>
      </w:r>
      <w:r w:rsidRPr="00A04DA9">
        <w:t xml:space="preserve">good morning, gentlemen. Ifan, you mentioned the challenges in the sector </w:t>
      </w:r>
      <w:r w:rsidRPr="00A04DA9" w:rsidR="00436734">
        <w:t>in terms of</w:t>
      </w:r>
      <w:r w:rsidRPr="00A04DA9">
        <w:t xml:space="preserve"> planning, </w:t>
      </w:r>
      <w:r w:rsidRPr="00A04DA9">
        <w:t>complexity</w:t>
      </w:r>
      <w:r w:rsidRPr="00A04DA9">
        <w:t xml:space="preserve"> and cost. This is getting more complicated. What is your view on councils’ ability to deliver on this?</w:t>
      </w:r>
    </w:p>
    <w:p w:rsidR="007F7E36" w:rsidRPr="00A04DA9" w:rsidP="007F7E36">
      <w:pPr>
        <w:pStyle w:val="Answer"/>
      </w:pPr>
      <w:r w:rsidRPr="00A04DA9">
        <w:rPr>
          <w:b/>
          <w:i/>
        </w:rPr>
        <w:t>Ifan Glyn:</w:t>
      </w:r>
      <w:r w:rsidRPr="00A04DA9">
        <w:t xml:space="preserve"> </w:t>
      </w:r>
      <w:r w:rsidR="00E5102E">
        <w:t>P</w:t>
      </w:r>
      <w:r w:rsidRPr="00A04DA9">
        <w:t>lanning departments in Wales are severely under-resourced. It is also a massive issue for those SME developers that still exist. Delays in planning caused by planning officers not being available and departments not being reactive is a big problem for our house</w:t>
      </w:r>
      <w:r w:rsidR="00E5102E">
        <w:t>-</w:t>
      </w:r>
      <w:r w:rsidRPr="00A04DA9">
        <w:t xml:space="preserve">building members in Wales. The problem there is that </w:t>
      </w:r>
      <w:r w:rsidR="00E5102E">
        <w:t>often</w:t>
      </w:r>
      <w:r w:rsidRPr="00A04DA9">
        <w:t xml:space="preserve"> the private sector poaches good public sector planners, so it is a difficult issue to resolve. Welsh Government are looking at delivering planning services at a more regional level. Those moves have started, but the impact of that in terms of an improvement in delivery from planning authorities is yet to be seen.</w:t>
      </w:r>
    </w:p>
    <w:p w:rsidR="007F7E36" w:rsidRPr="00A04DA9" w:rsidP="00472FA0">
      <w:pPr>
        <w:pStyle w:val="Question"/>
      </w:pPr>
      <w:r w:rsidRPr="00A04DA9">
        <w:rPr>
          <w:b/>
        </w:rPr>
        <w:t>Virginia Crosbie:</w:t>
      </w:r>
      <w:r w:rsidRPr="00A04DA9">
        <w:t xml:space="preserve"> Do you see some local authorities outsourcing some of these services to England and using firms in Bristol, Manchester and elsewhere?</w:t>
      </w:r>
    </w:p>
    <w:p w:rsidR="00472FA0" w:rsidRPr="00A04DA9" w:rsidP="00472FA0">
      <w:pPr>
        <w:pStyle w:val="Answer"/>
      </w:pPr>
      <w:r w:rsidRPr="00A04DA9">
        <w:rPr>
          <w:b/>
          <w:i/>
        </w:rPr>
        <w:t>Ifan Glyn:</w:t>
      </w:r>
      <w:r w:rsidRPr="00A04DA9">
        <w:t xml:space="preserve"> I see elements of that, but I am not sure to what extent.</w:t>
      </w:r>
    </w:p>
    <w:p w:rsidR="00472FA0" w:rsidRPr="00A04DA9" w:rsidP="00472FA0">
      <w:pPr>
        <w:pStyle w:val="Answer"/>
      </w:pPr>
      <w:r w:rsidRPr="00A04DA9">
        <w:rPr>
          <w:b/>
          <w:i/>
        </w:rPr>
        <w:t>Barry Rees:</w:t>
      </w:r>
      <w:r w:rsidRPr="00A04DA9">
        <w:t xml:space="preserve"> As a local authority, we are the planning authority, so we recognise some of the difficulties that Ifan has outlined. We outsource some elements to get rid of backlogs, but the one thing that does suffer is enforcement. As the planning authority, we are expected</w:t>
      </w:r>
      <w:r w:rsidR="00E5102E">
        <w:t xml:space="preserve"> to enforce</w:t>
      </w:r>
      <w:r w:rsidRPr="00A04DA9">
        <w:t xml:space="preserve"> when people transgress, but the fact that we have a general planning backlog puts a strain </w:t>
      </w:r>
      <w:r w:rsidRPr="00A04DA9" w:rsidR="00837587">
        <w:t xml:space="preserve">on </w:t>
      </w:r>
      <w:r w:rsidRPr="00A04DA9">
        <w:t>our ability to enforce. Those are elements that we in Ceredigion have outsourced in order to bring those backlogs down.</w:t>
      </w:r>
    </w:p>
    <w:p w:rsidR="00472FA0" w:rsidRPr="00A04DA9" w:rsidP="00472FA0">
      <w:pPr>
        <w:pStyle w:val="Answer"/>
      </w:pPr>
      <w:r w:rsidRPr="00A04DA9">
        <w:rPr>
          <w:b/>
          <w:i/>
        </w:rPr>
        <w:t>Mark Harris:</w:t>
      </w:r>
      <w:r w:rsidRPr="00A04DA9">
        <w:t xml:space="preserve"> We often hear about the shortage of planning officers</w:t>
      </w:r>
      <w:r w:rsidRPr="00A04DA9" w:rsidR="00837587">
        <w:t xml:space="preserve">, and that is correct. </w:t>
      </w:r>
      <w:r w:rsidRPr="00A04DA9" w:rsidR="00AF4A14">
        <w:t>We also need to remember that because of the complexity of planning, if you take a reasonably</w:t>
      </w:r>
      <w:r w:rsidR="00E5102E">
        <w:t>-</w:t>
      </w:r>
      <w:r w:rsidRPr="00A04DA9" w:rsidR="00AF4A14">
        <w:t>sized housing application, there is going to be a highway engineer, a drainage engineer and a landscape engineer involved</w:t>
      </w:r>
      <w:r w:rsidR="00E5102E">
        <w:t>—I</w:t>
      </w:r>
      <w:r w:rsidRPr="00A04DA9" w:rsidR="00AF4A14">
        <w:t xml:space="preserve"> could go on. There are going to be quite a few departments, all of which are suffering from the same lack of resources. Quite often, there is a planning officer who has the file and is ready to determine it, but they are still waiting for internal responses. I should also mention that the statutory consultees—NRW, Welsh Water and others—also have resource issues. It is often blamed on the planners, but it is much wider than that.</w:t>
      </w:r>
    </w:p>
    <w:p w:rsidR="00AF4A14" w:rsidRPr="00A04DA9" w:rsidP="00AF4A14">
      <w:pPr>
        <w:pStyle w:val="Question"/>
      </w:pPr>
      <w:r w:rsidRPr="00A04DA9">
        <w:rPr>
          <w:b/>
        </w:rPr>
        <w:t xml:space="preserve">Mr </w:t>
      </w:r>
      <w:r w:rsidRPr="00A04DA9" w:rsidR="00DD6A0B">
        <w:rPr>
          <w:b/>
        </w:rPr>
        <w:t>Roberts:</w:t>
      </w:r>
      <w:r w:rsidRPr="00A04DA9">
        <w:t xml:space="preserve"> Ifan and Mark, you are the Wales reps of large UK-wide organisations. You have talked about planning a lot. Is it more challenging in Wales</w:t>
      </w:r>
      <w:r w:rsidR="00E5102E">
        <w:t>,</w:t>
      </w:r>
      <w:r w:rsidRPr="00A04DA9" w:rsidR="00837587">
        <w:t xml:space="preserve"> compared </w:t>
      </w:r>
      <w:r w:rsidR="00E5102E">
        <w:t>with</w:t>
      </w:r>
      <w:r w:rsidRPr="00A04DA9">
        <w:t xml:space="preserve"> what your colleagues are saying about the processes in other parts of the UK?</w:t>
      </w:r>
    </w:p>
    <w:p w:rsidR="00AF4A14" w:rsidRPr="00A04DA9" w:rsidP="00AF4A14">
      <w:pPr>
        <w:pStyle w:val="Answer"/>
      </w:pPr>
      <w:r w:rsidRPr="00A04DA9">
        <w:rPr>
          <w:b/>
          <w:i/>
        </w:rPr>
        <w:t>Mark Harris:</w:t>
      </w:r>
      <w:r w:rsidRPr="00A04DA9">
        <w:t xml:space="preserve"> That is an interesting question. There has been so much change recently in the UK around planning that it has started to become as</w:t>
      </w:r>
      <w:r w:rsidRPr="00A04DA9" w:rsidR="00B53E6A">
        <w:t xml:space="preserve"> </w:t>
      </w:r>
      <w:r w:rsidRPr="00A04DA9">
        <w:t>complex</w:t>
      </w:r>
      <w:r w:rsidRPr="00A04DA9" w:rsidR="00B53E6A">
        <w:t xml:space="preserve"> as</w:t>
      </w:r>
      <w:r w:rsidRPr="00A04DA9" w:rsidR="00837587">
        <w:t xml:space="preserve"> England</w:t>
      </w:r>
      <w:r w:rsidRPr="00A04DA9" w:rsidR="00B53E6A">
        <w:t xml:space="preserve">, if not more </w:t>
      </w:r>
      <w:r w:rsidRPr="00A04DA9" w:rsidR="00837587">
        <w:t>complex</w:t>
      </w:r>
      <w:r w:rsidRPr="00A04DA9">
        <w:t xml:space="preserve">. There has been more consistency in Wales, but the Welsh Government and their policies are very focused on the delivery of affordable housing. Although we are not against that, it sometimes feels </w:t>
      </w:r>
      <w:r w:rsidR="00E5102E">
        <w:t>as though</w:t>
      </w:r>
      <w:r w:rsidRPr="00A04DA9">
        <w:t xml:space="preserve"> there is not the same support for private housing. The best example of that that I could give is the Welsh national plan, which is the highest-level plan. It has one chapter on housing and covers all tenures of housing, but the title of that chapter is </w:t>
      </w:r>
      <w:r w:rsidRPr="00A04DA9" w:rsidR="00837587">
        <w:t>“</w:t>
      </w:r>
      <w:r w:rsidRPr="00A04DA9">
        <w:t xml:space="preserve">Affordable </w:t>
      </w:r>
      <w:r w:rsidRPr="00A04DA9" w:rsidR="00837587">
        <w:t>h</w:t>
      </w:r>
      <w:r w:rsidRPr="00A04DA9">
        <w:t>ousing</w:t>
      </w:r>
      <w:r w:rsidRPr="00A04DA9" w:rsidR="00837587">
        <w:t>”</w:t>
      </w:r>
      <w:r w:rsidRPr="00A04DA9">
        <w:t>.</w:t>
      </w:r>
    </w:p>
    <w:p w:rsidR="00AF4A14" w:rsidRPr="00A04DA9" w:rsidP="00AF4A14">
      <w:pPr>
        <w:pStyle w:val="Answer"/>
      </w:pPr>
      <w:r w:rsidRPr="00A04DA9">
        <w:rPr>
          <w:b/>
          <w:i/>
        </w:rPr>
        <w:t>Ifan Glyn:</w:t>
      </w:r>
      <w:r w:rsidRPr="00A04DA9">
        <w:t xml:space="preserve"> I would agree with Mark. One thing that is lacking in Wales is a recognition of the contribution that market housing makes in terms of affordable housing. If we are to attract inward investment, which parts of Wales desperately</w:t>
      </w:r>
      <w:r w:rsidRPr="00A04DA9" w:rsidR="00B53E6A">
        <w:t xml:space="preserve"> need</w:t>
      </w:r>
      <w:r w:rsidRPr="00A04DA9">
        <w:t>, we need to give people places to live. The national plan does not recognise market housing as a driver here, which is something that concerns us.</w:t>
      </w:r>
    </w:p>
    <w:p w:rsidR="00AF4A14" w:rsidRPr="00A04DA9" w:rsidP="00AF4A14">
      <w:pPr>
        <w:pStyle w:val="Question"/>
      </w:pPr>
      <w:r w:rsidRPr="00A04DA9">
        <w:rPr>
          <w:b/>
        </w:rPr>
        <w:t xml:space="preserve">Tonia </w:t>
      </w:r>
      <w:r w:rsidRPr="00A04DA9">
        <w:rPr>
          <w:b/>
        </w:rPr>
        <w:t>Antoniazzi</w:t>
      </w:r>
      <w:r w:rsidRPr="00A04DA9">
        <w:rPr>
          <w:b/>
        </w:rPr>
        <w:t>:</w:t>
      </w:r>
      <w:r w:rsidRPr="00A04DA9">
        <w:t xml:space="preserve"> Wales is changing. Communities and the population are changing. Barry, are we building the right type of housing for people and communities?</w:t>
      </w:r>
    </w:p>
    <w:p w:rsidR="00AF4A14" w:rsidRPr="00A04DA9" w:rsidP="00AF4A14">
      <w:pPr>
        <w:pStyle w:val="Answer"/>
      </w:pPr>
      <w:r w:rsidRPr="00A04DA9">
        <w:rPr>
          <w:b/>
          <w:i/>
        </w:rPr>
        <w:t>Barry Rees:</w:t>
      </w:r>
      <w:r w:rsidRPr="00A04DA9">
        <w:t xml:space="preserve"> Speaking on behalf of Ceredigion, we </w:t>
      </w:r>
      <w:r w:rsidR="00E5102E">
        <w:t xml:space="preserve">have </w:t>
      </w:r>
      <w:r w:rsidRPr="00A04DA9">
        <w:t xml:space="preserve">talked about some planning restrictions and some of our statutory consultees, but the special areas of </w:t>
      </w:r>
      <w:r w:rsidRPr="00A04DA9" w:rsidR="00B53E6A">
        <w:t xml:space="preserve">conservation </w:t>
      </w:r>
      <w:r w:rsidRPr="00A04DA9">
        <w:t xml:space="preserve">and the </w:t>
      </w:r>
      <w:r w:rsidRPr="00A04DA9" w:rsidR="00A538B6">
        <w:t xml:space="preserve">phosphate issue are massive for us. The </w:t>
      </w:r>
      <w:r w:rsidRPr="00A04DA9" w:rsidR="00A538B6">
        <w:t>Teifi</w:t>
      </w:r>
      <w:r w:rsidRPr="00A04DA9" w:rsidR="00A538B6">
        <w:t xml:space="preserve"> catchment is particularly affected by this, and the </w:t>
      </w:r>
      <w:r w:rsidRPr="00A04DA9" w:rsidR="00A538B6">
        <w:t>Teifi</w:t>
      </w:r>
      <w:r w:rsidRPr="00A04DA9" w:rsidR="00A538B6">
        <w:t xml:space="preserve"> runs down most of Ceredigion’s inland border, so that is an area where we have quite severe restrictions. </w:t>
      </w:r>
      <w:r w:rsidR="00E5102E">
        <w:t>T</w:t>
      </w:r>
      <w:r w:rsidRPr="00A04DA9" w:rsidR="00A538B6">
        <w:t xml:space="preserve">o answer your question, there is very limited development there. If, as has been suggested, we have marine special areas of </w:t>
      </w:r>
      <w:r w:rsidRPr="00A04DA9" w:rsidR="00B53E6A">
        <w:t>conservation</w:t>
      </w:r>
      <w:r w:rsidRPr="00A04DA9" w:rsidR="00A538B6">
        <w:t xml:space="preserve"> as well, we will effectively not be able to build the houses that we need in up to 80% of Ceredigion. In terms of policy drivers, we are looking at second homes and at long-term empty homes, and trying to incentivise bringing them back into use.</w:t>
      </w:r>
    </w:p>
    <w:p w:rsidR="00A538B6" w:rsidRPr="00A04DA9" w:rsidP="00A538B6">
      <w:pPr>
        <w:pStyle w:val="Question"/>
      </w:pPr>
      <w:r w:rsidRPr="00A04DA9">
        <w:rPr>
          <w:b/>
        </w:rPr>
        <w:t xml:space="preserve">Tonia </w:t>
      </w:r>
      <w:r w:rsidRPr="00A04DA9">
        <w:rPr>
          <w:b/>
        </w:rPr>
        <w:t>Antoniazzi</w:t>
      </w:r>
      <w:r w:rsidRPr="00A04DA9">
        <w:rPr>
          <w:b/>
        </w:rPr>
        <w:t>:</w:t>
      </w:r>
      <w:r w:rsidRPr="00A04DA9">
        <w:t xml:space="preserve"> It is massively challenging. How can house</w:t>
      </w:r>
      <w:r w:rsidR="00E5102E">
        <w:t xml:space="preserve"> </w:t>
      </w:r>
      <w:r w:rsidRPr="00A04DA9">
        <w:t>builders respond to the change in population</w:t>
      </w:r>
      <w:r w:rsidRPr="00A04DA9" w:rsidR="00837587">
        <w:t>,</w:t>
      </w:r>
      <w:r w:rsidRPr="00A04DA9">
        <w:t xml:space="preserve"> building homes that are suitable for people’s changing needs and desires? Ifan, how are we going to take this on</w:t>
      </w:r>
      <w:r w:rsidRPr="00A04DA9" w:rsidR="00837587">
        <w:t xml:space="preserve"> </w:t>
      </w:r>
      <w:r w:rsidRPr="00A04DA9">
        <w:t>board? You have talked about SMEs and that challenge, but how can they adapt?</w:t>
      </w:r>
    </w:p>
    <w:p w:rsidR="00E5102E" w:rsidP="00A538B6">
      <w:pPr>
        <w:pStyle w:val="Answer"/>
      </w:pPr>
      <w:r w:rsidRPr="00A04DA9">
        <w:rPr>
          <w:b/>
          <w:i/>
        </w:rPr>
        <w:t>Ifan Glyn:</w:t>
      </w:r>
      <w:r w:rsidRPr="00A04DA9" w:rsidR="00A538B6">
        <w:t xml:space="preserve"> What an SME would tell you is that </w:t>
      </w:r>
      <w:r w:rsidRPr="00A04DA9" w:rsidR="00837587">
        <w:t xml:space="preserve">it </w:t>
      </w:r>
      <w:r w:rsidRPr="00A04DA9" w:rsidR="00A538B6">
        <w:t>build</w:t>
      </w:r>
      <w:r w:rsidRPr="00A04DA9" w:rsidR="00837587">
        <w:t>s</w:t>
      </w:r>
      <w:r w:rsidRPr="00A04DA9" w:rsidR="00A538B6">
        <w:t xml:space="preserve"> what consumers want </w:t>
      </w:r>
      <w:r w:rsidRPr="00A04DA9" w:rsidR="00837587">
        <w:t>it</w:t>
      </w:r>
      <w:r w:rsidRPr="00A04DA9" w:rsidR="00A538B6">
        <w:t xml:space="preserve"> to build. If the demand is there, </w:t>
      </w:r>
      <w:r>
        <w:t>it</w:t>
      </w:r>
      <w:r w:rsidRPr="00A04DA9" w:rsidR="00A538B6">
        <w:t xml:space="preserve"> will build accordingly. What was interesting in the last census, in 2021, was that the majority of homes in Wales are too big. We have the opposite problem to what we had 100 or 200 years ago.</w:t>
      </w:r>
    </w:p>
    <w:p w:rsidR="00A538B6" w:rsidRPr="00A04DA9" w:rsidP="00A538B6">
      <w:pPr>
        <w:pStyle w:val="Answer"/>
      </w:pPr>
      <w:r>
        <w:t>I</w:t>
      </w:r>
      <w:r w:rsidRPr="00A04DA9">
        <w:t>t is not necessarily about the size of the house, but also about developing the land. I</w:t>
      </w:r>
      <w:r w:rsidRPr="00A04DA9" w:rsidR="00B53E6A">
        <w:t>t</w:t>
      </w:r>
      <w:r w:rsidRPr="00A04DA9">
        <w:t xml:space="preserve"> is not necessarily about building smaller homes, since there is still plenty of space in Wales. The problem in certain villages in rural parts is that it blocks people from being able to move. Retired people living in large family homes, where the children have left, want to downsize </w:t>
      </w:r>
      <w:r w:rsidRPr="00A04DA9" w:rsidR="00837587">
        <w:t>but</w:t>
      </w:r>
      <w:r w:rsidRPr="00A04DA9">
        <w:t xml:space="preserve"> stay in the same village</w:t>
      </w:r>
      <w:r>
        <w:t>. T</w:t>
      </w:r>
      <w:r w:rsidRPr="00A04DA9">
        <w:t xml:space="preserve">hey </w:t>
      </w:r>
      <w:r w:rsidRPr="00A04DA9">
        <w:t>cannot, because</w:t>
      </w:r>
      <w:r w:rsidRPr="00A04DA9">
        <w:t xml:space="preserve"> the options are not there.</w:t>
      </w:r>
    </w:p>
    <w:p w:rsidR="00A538B6" w:rsidRPr="00A04DA9" w:rsidP="00A538B6">
      <w:pPr>
        <w:pStyle w:val="Answer"/>
      </w:pPr>
      <w:r w:rsidRPr="00A04DA9">
        <w:t xml:space="preserve">One of the issues is that the national overarching plan and our planning for future housing is based on previous trends, which locks us into a presumption that future trends will be the same. It lacks ambition. </w:t>
      </w:r>
      <w:r w:rsidRPr="00A04DA9" w:rsidR="00837587">
        <w:t>Although</w:t>
      </w:r>
      <w:r w:rsidRPr="00A04DA9">
        <w:t xml:space="preserve"> we have growth deals and aspirations to grow in certain areas, in some of the most rural parts, where there is depopulation, it just accepts it. There needs to be more flexibility around those types of places, so that SMEs can build the right types of properties that are required for those communities to flourish again.</w:t>
      </w:r>
    </w:p>
    <w:p w:rsidR="00A538B6" w:rsidRPr="00A04DA9" w:rsidP="00A538B6">
      <w:pPr>
        <w:pStyle w:val="Question"/>
      </w:pPr>
      <w:r w:rsidRPr="00A04DA9">
        <w:rPr>
          <w:b/>
        </w:rPr>
        <w:t xml:space="preserve">Tonia </w:t>
      </w:r>
      <w:r w:rsidRPr="00A04DA9">
        <w:rPr>
          <w:b/>
        </w:rPr>
        <w:t>Antoniazzi</w:t>
      </w:r>
      <w:r w:rsidRPr="00A04DA9">
        <w:rPr>
          <w:b/>
        </w:rPr>
        <w:t>:</w:t>
      </w:r>
      <w:r w:rsidRPr="00A04DA9">
        <w:t xml:space="preserve"> That leads nicely </w:t>
      </w:r>
      <w:r w:rsidR="00E5102E">
        <w:t>in</w:t>
      </w:r>
      <w:r w:rsidRPr="00A04DA9">
        <w:t>to my other question. What innovative funding models or policy could the UK Government, Welsh Government and local government pursue to deliver more suitable homes in Wales? What is out there and what could they be doing?</w:t>
      </w:r>
    </w:p>
    <w:p w:rsidR="00AA3CD3" w:rsidRPr="00A04DA9" w:rsidP="00A538B6">
      <w:pPr>
        <w:pStyle w:val="Answer"/>
      </w:pPr>
      <w:r w:rsidRPr="00A04DA9">
        <w:rPr>
          <w:b/>
          <w:i/>
        </w:rPr>
        <w:t>Ifan Glyn:</w:t>
      </w:r>
      <w:r w:rsidRPr="00A04DA9" w:rsidR="00A538B6">
        <w:t xml:space="preserve"> The Development Bank of Wales offers what is called a property development fund, which is useful. A lot of our existing house</w:t>
      </w:r>
      <w:r w:rsidR="00E5102E">
        <w:t>-</w:t>
      </w:r>
      <w:r w:rsidRPr="00A04DA9" w:rsidR="00A538B6">
        <w:t>building members make use of it. There is also a stalled sites fund</w:t>
      </w:r>
      <w:r w:rsidR="00E5102E">
        <w:t>; i</w:t>
      </w:r>
      <w:r w:rsidRPr="00A04DA9" w:rsidR="00A538B6">
        <w:t>f there are issues where sites are stalled and there are cash</w:t>
      </w:r>
      <w:r w:rsidR="00E5102E">
        <w:t>-</w:t>
      </w:r>
      <w:r w:rsidRPr="00A04DA9" w:rsidR="00A538B6">
        <w:t xml:space="preserve">flow issues during development, they can borrow from </w:t>
      </w:r>
      <w:r w:rsidRPr="00A04DA9" w:rsidR="000931BB">
        <w:t>the stalled sites fund</w:t>
      </w:r>
      <w:r w:rsidRPr="00A04DA9" w:rsidR="00B53E6A">
        <w:t>,</w:t>
      </w:r>
      <w:r w:rsidRPr="00A04DA9" w:rsidR="00A538B6">
        <w:t xml:space="preserve"> </w:t>
      </w:r>
      <w:r w:rsidRPr="00A04DA9" w:rsidR="00B53E6A">
        <w:t xml:space="preserve">which </w:t>
      </w:r>
      <w:r w:rsidRPr="00A04DA9" w:rsidR="00A538B6">
        <w:t>is useful to an extent.</w:t>
      </w:r>
    </w:p>
    <w:p w:rsidR="00A538B6" w:rsidRPr="00A04DA9" w:rsidP="00A538B6">
      <w:pPr>
        <w:pStyle w:val="Answer"/>
      </w:pPr>
      <w:r w:rsidRPr="00A04DA9">
        <w:t>However, the biggest issue in terms of access to finance is that house</w:t>
      </w:r>
      <w:r w:rsidR="00E5102E">
        <w:t>-</w:t>
      </w:r>
      <w:r w:rsidRPr="00A04DA9">
        <w:t xml:space="preserve">building costs are frontloaded. The </w:t>
      </w:r>
      <w:r w:rsidRPr="00A04DA9" w:rsidR="000931BB">
        <w:t>d</w:t>
      </w:r>
      <w:r w:rsidRPr="00A04DA9">
        <w:t xml:space="preserve">evelopment </w:t>
      </w:r>
      <w:r w:rsidRPr="00A04DA9" w:rsidR="000931BB">
        <w:t>b</w:t>
      </w:r>
      <w:r w:rsidRPr="00A04DA9">
        <w:t>ank will</w:t>
      </w:r>
      <w:r w:rsidRPr="00A04DA9" w:rsidR="000931BB">
        <w:t xml:space="preserve"> only</w:t>
      </w:r>
      <w:r w:rsidRPr="00A04DA9">
        <w:t xml:space="preserve"> lend once you have planning in place, but the most expensive part of the house</w:t>
      </w:r>
      <w:r w:rsidR="00E5102E">
        <w:t>-</w:t>
      </w:r>
      <w:r w:rsidRPr="00A04DA9">
        <w:t xml:space="preserve">building process is pre-planning and getting through the planning process. In terms of innovative funding models, we would really like to see the UK </w:t>
      </w:r>
      <w:r w:rsidRPr="00A04DA9" w:rsidR="00B53E6A">
        <w:t xml:space="preserve">Government </w:t>
      </w:r>
      <w:r w:rsidRPr="00A04DA9">
        <w:t>and Welsh Government looking at how they might fund development through the planning process, which is where it is needed. The funds in place are all well and good for existing SME house</w:t>
      </w:r>
      <w:r w:rsidR="00E5102E">
        <w:t xml:space="preserve"> </w:t>
      </w:r>
      <w:r w:rsidRPr="00A04DA9">
        <w:t>builders, but, if the aspiration is to grow the number and output of SME house</w:t>
      </w:r>
      <w:r w:rsidR="00E5102E">
        <w:t xml:space="preserve"> </w:t>
      </w:r>
      <w:r w:rsidRPr="00A04DA9">
        <w:t>builders and new entrants into the market, we need to incentivise and provide them with access to finance right at the beginning of the process.</w:t>
      </w:r>
    </w:p>
    <w:p w:rsidR="00B53E6A" w:rsidRPr="00A04DA9" w:rsidP="00A538B6">
      <w:pPr>
        <w:pStyle w:val="Answer"/>
      </w:pPr>
      <w:r w:rsidRPr="00A04DA9">
        <w:rPr>
          <w:b/>
          <w:i/>
        </w:rPr>
        <w:t>Mark Harris:</w:t>
      </w:r>
      <w:r w:rsidRPr="00A04DA9" w:rsidR="00A538B6">
        <w:t xml:space="preserve"> Ifan has covered most of it, but I will come back on the earlier question. As with any retail business, it is market-led. The house</w:t>
      </w:r>
      <w:r w:rsidR="00E5102E">
        <w:t xml:space="preserve"> </w:t>
      </w:r>
      <w:r w:rsidRPr="00A04DA9" w:rsidR="00A538B6">
        <w:t>builder will always listen to its customer. One of the difficulties is that customers’ demands change</w:t>
      </w:r>
      <w:r w:rsidR="00E5102E">
        <w:t>. C</w:t>
      </w:r>
      <w:r w:rsidRPr="00A04DA9" w:rsidR="00A538B6">
        <w:t>ovid is a good example</w:t>
      </w:r>
      <w:r w:rsidR="00E5102E">
        <w:t xml:space="preserve">: </w:t>
      </w:r>
      <w:r w:rsidRPr="00A04DA9" w:rsidR="00A538B6">
        <w:t>people have started working from home and may be looking for bigger homes or homes in different locations.</w:t>
      </w:r>
    </w:p>
    <w:p w:rsidR="00A538B6" w:rsidRPr="00A04DA9" w:rsidP="00A538B6">
      <w:pPr>
        <w:pStyle w:val="Answer"/>
      </w:pPr>
      <w:r w:rsidRPr="00A04DA9">
        <w:t>Alongside that are planning policies that often try to tell developers what they should do, but they take a long time to get adoption and then become quite inflexible. You can have a policy that was right at the time but, four years later when the plan is adopted, and a couple of years</w:t>
      </w:r>
      <w:r w:rsidR="00E5102E">
        <w:t xml:space="preserve"> on</w:t>
      </w:r>
      <w:r w:rsidRPr="00A04DA9">
        <w:t xml:space="preserve"> when you start building, that policy is not right, because the market has changed. It is also not a simple process of then going back and saying, “Can we just make this change?” You have to go back through planning again, and so there is an issue there.</w:t>
      </w:r>
    </w:p>
    <w:p w:rsidR="001D5594" w:rsidRPr="00A04DA9" w:rsidP="00A538B6">
      <w:pPr>
        <w:pStyle w:val="Answer"/>
      </w:pPr>
      <w:r w:rsidRPr="00A04DA9">
        <w:t>My larger members are in most cases lucky enough not to have to borrow money, but there is so much money up</w:t>
      </w:r>
      <w:r w:rsidRPr="00A04DA9" w:rsidR="0022432A">
        <w:t xml:space="preserve"> </w:t>
      </w:r>
      <w:r w:rsidRPr="00A04DA9">
        <w:t>front and, as Ifan said, most banks will not lend, because there is so much risk. Even if you have an adopted plan at an allocated site—there are even lots of examples where it is allocated for 100% affordable homes—it will end up at committee and be refused despite the officer’s recommendation, and you end up going to appeal, where it is a 50</w:t>
      </w:r>
      <w:r w:rsidR="00E5102E">
        <w:t>:</w:t>
      </w:r>
      <w:r w:rsidRPr="00A04DA9">
        <w:t>50 opportunity. You have had to spend all that money up</w:t>
      </w:r>
      <w:r w:rsidRPr="00A04DA9" w:rsidR="0022432A">
        <w:t xml:space="preserve"> </w:t>
      </w:r>
      <w:r w:rsidRPr="00A04DA9">
        <w:t>front, and you do not get any of it back if you do not get approval.</w:t>
      </w:r>
    </w:p>
    <w:p w:rsidR="001D5594" w:rsidRPr="00A04DA9" w:rsidP="001D5594">
      <w:pPr>
        <w:pStyle w:val="Question"/>
      </w:pPr>
      <w:r w:rsidRPr="00A04DA9">
        <w:rPr>
          <w:b/>
        </w:rPr>
        <w:t>Chair:</w:t>
      </w:r>
      <w:r w:rsidRPr="00A04DA9">
        <w:t xml:space="preserve"> Mr Harris, what proportion of housing applications </w:t>
      </w:r>
      <w:r w:rsidRPr="00A04DA9" w:rsidR="0022432A">
        <w:t>get</w:t>
      </w:r>
      <w:r w:rsidRPr="00A04DA9">
        <w:t xml:space="preserve"> turned down</w:t>
      </w:r>
      <w:r w:rsidRPr="00A04DA9" w:rsidR="0022432A">
        <w:t xml:space="preserve"> at planning</w:t>
      </w:r>
      <w:r w:rsidRPr="00A04DA9">
        <w:t xml:space="preserve"> at first ask?</w:t>
      </w:r>
    </w:p>
    <w:p w:rsidR="001D5594" w:rsidRPr="00A04DA9" w:rsidP="001D5594">
      <w:pPr>
        <w:pStyle w:val="Answer"/>
      </w:pPr>
      <w:r w:rsidRPr="00A04DA9">
        <w:rPr>
          <w:b/>
          <w:i/>
        </w:rPr>
        <w:t>Mark Harris:</w:t>
      </w:r>
      <w:r w:rsidRPr="00A04DA9">
        <w:t xml:space="preserve"> I do not </w:t>
      </w:r>
      <w:r w:rsidRPr="00A04DA9" w:rsidR="0022432A">
        <w:t xml:space="preserve">honestly </w:t>
      </w:r>
      <w:r w:rsidRPr="00A04DA9">
        <w:t>know. I would be making up a figure if I gave you one. Even if it is not necessarily refused, it will get to committee and may be deferred for a site visit or for additional information. You can spend four or five years getting your site allocated and doing lots of work. You think, “I have it allocated. It is in the plan. It is going to be easy now</w:t>
      </w:r>
      <w:r w:rsidR="00E5102E">
        <w:t>,</w:t>
      </w:r>
      <w:r w:rsidRPr="00A04DA9">
        <w:t>” but there is still a lot of work to do.</w:t>
      </w:r>
    </w:p>
    <w:p w:rsidR="001D5594" w:rsidRPr="00A04DA9" w:rsidP="001D5594">
      <w:pPr>
        <w:pStyle w:val="Question"/>
      </w:pPr>
      <w:r w:rsidRPr="00A04DA9">
        <w:rPr>
          <w:b/>
        </w:rPr>
        <w:t>Chair:</w:t>
      </w:r>
      <w:r w:rsidRPr="00A04DA9">
        <w:t xml:space="preserve"> I have heard anecdotally—this might just be our experience in west Wales—that home</w:t>
      </w:r>
      <w:r w:rsidR="00E5102E">
        <w:t xml:space="preserve"> </w:t>
      </w:r>
      <w:r w:rsidRPr="00A04DA9">
        <w:t>builders feel that there is almost a default presumption that it will be turned down first time. Is that fair, Mr Rees?</w:t>
      </w:r>
    </w:p>
    <w:p w:rsidR="001D5594" w:rsidRPr="00A04DA9" w:rsidP="001D5594">
      <w:pPr>
        <w:pStyle w:val="Answer"/>
      </w:pPr>
      <w:r w:rsidRPr="00A04DA9">
        <w:rPr>
          <w:b/>
          <w:i/>
        </w:rPr>
        <w:t>Barry Rees:</w:t>
      </w:r>
      <w:r w:rsidRPr="00A04DA9">
        <w:t xml:space="preserve"> That is highly unfair.</w:t>
      </w:r>
    </w:p>
    <w:p w:rsidR="001D5594" w:rsidRPr="00A04DA9" w:rsidP="001D5594">
      <w:pPr>
        <w:pStyle w:val="Question"/>
      </w:pPr>
      <w:r w:rsidRPr="00A04DA9">
        <w:rPr>
          <w:b/>
        </w:rPr>
        <w:t xml:space="preserve">Mr </w:t>
      </w:r>
      <w:r w:rsidRPr="00A04DA9" w:rsidR="00DD6A0B">
        <w:rPr>
          <w:b/>
        </w:rPr>
        <w:t>Roberts:</w:t>
      </w:r>
      <w:r w:rsidRPr="00A04DA9">
        <w:t xml:space="preserve"> Mr Rees, </w:t>
      </w:r>
      <w:r w:rsidRPr="00A04DA9" w:rsidR="0022432A">
        <w:t xml:space="preserve">earlier on </w:t>
      </w:r>
      <w:r w:rsidRPr="00A04DA9">
        <w:t>you mentioned the shared equity scheme that you were doing with money from the council tax premium. Why did you choose a shared equity rather than shared ownership model? Was there any rationale for doing it that way?</w:t>
      </w:r>
    </w:p>
    <w:p w:rsidR="001D5594" w:rsidRPr="00A04DA9" w:rsidP="001D5594">
      <w:pPr>
        <w:pStyle w:val="Answer"/>
      </w:pPr>
      <w:r w:rsidRPr="00A04DA9">
        <w:rPr>
          <w:b/>
          <w:i/>
        </w:rPr>
        <w:t>Barry Rees:</w:t>
      </w:r>
      <w:r w:rsidRPr="00A04DA9">
        <w:t xml:space="preserve"> There was no particular rationale. We modelled something that we thought would be effective. We have to make sure that the interests of the council are protected. We are having really </w:t>
      </w:r>
      <w:r w:rsidRPr="00A04DA9" w:rsidR="005274CA">
        <w:t xml:space="preserve">difficult </w:t>
      </w:r>
      <w:r w:rsidRPr="00A04DA9">
        <w:t>financial settlements at the moment</w:t>
      </w:r>
      <w:r w:rsidR="00DD4C20">
        <w:t>, so w</w:t>
      </w:r>
      <w:r w:rsidRPr="00A04DA9">
        <w:t>e wanted a fund to frontload and to get people on</w:t>
      </w:r>
      <w:r w:rsidRPr="00A04DA9" w:rsidR="0022432A">
        <w:t xml:space="preserve"> </w:t>
      </w:r>
      <w:r w:rsidRPr="00A04DA9">
        <w:t xml:space="preserve">to the property ladder, but through the shared equity scheme, to recoup those at the end of the period, when people’s circumstances </w:t>
      </w:r>
      <w:r w:rsidRPr="00A04DA9" w:rsidR="005274CA">
        <w:t xml:space="preserve">change </w:t>
      </w:r>
      <w:r w:rsidRPr="00A04DA9">
        <w:t>later on in the lifetime of a mortgage. We felt that that would be in the best interests of the council in the long term.</w:t>
      </w:r>
    </w:p>
    <w:p w:rsidR="001D5594" w:rsidRPr="00A04DA9" w:rsidP="001D5594">
      <w:pPr>
        <w:pStyle w:val="Question"/>
      </w:pPr>
      <w:r w:rsidRPr="00A04DA9">
        <w:rPr>
          <w:b/>
        </w:rPr>
        <w:t xml:space="preserve">Mr </w:t>
      </w:r>
      <w:r w:rsidRPr="00A04DA9" w:rsidR="00DD6A0B">
        <w:rPr>
          <w:b/>
        </w:rPr>
        <w:t>Roberts:</w:t>
      </w:r>
      <w:r w:rsidRPr="00A04DA9">
        <w:t xml:space="preserve"> You mentioned that there is £1.8 million in that pot now, based on the 25% premium. Over what period of time was that £1.8 million accrued? Was it just over the last year of the 25% premium?</w:t>
      </w:r>
    </w:p>
    <w:p w:rsidR="001D5594" w:rsidRPr="00A04DA9" w:rsidP="001D5594">
      <w:pPr>
        <w:pStyle w:val="Answer"/>
      </w:pPr>
      <w:r w:rsidRPr="00A04DA9">
        <w:rPr>
          <w:b/>
          <w:i/>
        </w:rPr>
        <w:t>Barry Rees:</w:t>
      </w:r>
      <w:r w:rsidRPr="00A04DA9">
        <w:t xml:space="preserve"> It is around three years.</w:t>
      </w:r>
    </w:p>
    <w:p w:rsidR="001D5594" w:rsidRPr="00A04DA9" w:rsidP="001D5594">
      <w:pPr>
        <w:pStyle w:val="Question"/>
      </w:pPr>
      <w:r w:rsidRPr="00A04DA9">
        <w:rPr>
          <w:b/>
        </w:rPr>
        <w:t xml:space="preserve">Mr </w:t>
      </w:r>
      <w:r w:rsidRPr="00A04DA9" w:rsidR="00DD6A0B">
        <w:rPr>
          <w:b/>
        </w:rPr>
        <w:t>Roberts:</w:t>
      </w:r>
      <w:r w:rsidRPr="00A04DA9">
        <w:t xml:space="preserve"> Going from 25% to 100%, which you are going to do shortly, you would expect about £2 million each year.</w:t>
      </w:r>
    </w:p>
    <w:p w:rsidR="009B0237" w:rsidRPr="00A04DA9" w:rsidP="009B0237">
      <w:pPr>
        <w:pStyle w:val="Answer"/>
      </w:pPr>
      <w:r w:rsidRPr="00A04DA9">
        <w:rPr>
          <w:b/>
          <w:i/>
        </w:rPr>
        <w:t>Barry Rees:</w:t>
      </w:r>
      <w:r w:rsidRPr="00A04DA9" w:rsidR="001D5594">
        <w:t xml:space="preserve"> No. We are going to top up the fund from the council tax premium, up to a constant sum of around £2 million. The turnover of that shared equity scheme will be within that £2 million. Although we are going from 25% to 100%, the council</w:t>
      </w:r>
      <w:r w:rsidR="00DD4C20">
        <w:t xml:space="preserve"> </w:t>
      </w:r>
      <w:r w:rsidRPr="00A04DA9" w:rsidR="001D5594">
        <w:t xml:space="preserve">has not yet decided on the use of that extra 75% of the premium. We are assuming that the 25% that previously made up this fund will be enough just to keep it topped </w:t>
      </w:r>
      <w:r w:rsidRPr="00A04DA9" w:rsidR="005274CA">
        <w:t xml:space="preserve">up </w:t>
      </w:r>
      <w:r w:rsidRPr="00A04DA9" w:rsidR="001D5594">
        <w:t xml:space="preserve">constantly </w:t>
      </w:r>
      <w:r w:rsidRPr="00A04DA9" w:rsidR="009E5BDF">
        <w:t>to a pot of about £2 million.</w:t>
      </w:r>
    </w:p>
    <w:p w:rsidR="009B0237" w:rsidRPr="00A04DA9" w:rsidP="009B0237">
      <w:pPr>
        <w:pStyle w:val="Question"/>
      </w:pPr>
      <w:r w:rsidRPr="00A04DA9">
        <w:rPr>
          <w:b/>
        </w:rPr>
        <w:t xml:space="preserve">Mr </w:t>
      </w:r>
      <w:r w:rsidRPr="00A04DA9" w:rsidR="00DD6A0B">
        <w:rPr>
          <w:b/>
        </w:rPr>
        <w:t>Roberts:</w:t>
      </w:r>
      <w:r w:rsidRPr="00A04DA9">
        <w:t xml:space="preserve"> </w:t>
      </w:r>
      <w:r w:rsidRPr="00A04DA9" w:rsidR="000B1B07">
        <w:t>So the shared equity scheme will be a rolling programme over a long period of years as far as you are concerned</w:t>
      </w:r>
      <w:r w:rsidRPr="00A04DA9">
        <w:t>.</w:t>
      </w:r>
    </w:p>
    <w:p w:rsidR="009B0237" w:rsidRPr="00A04DA9" w:rsidP="009B0237">
      <w:pPr>
        <w:pStyle w:val="Answer"/>
      </w:pPr>
      <w:r w:rsidRPr="00A04DA9">
        <w:rPr>
          <w:b/>
          <w:i/>
        </w:rPr>
        <w:t>Barry Rees:</w:t>
      </w:r>
      <w:r w:rsidRPr="00A04DA9">
        <w:t xml:space="preserve"> </w:t>
      </w:r>
      <w:r w:rsidRPr="00A04DA9" w:rsidR="000B1B07">
        <w:t>That</w:t>
      </w:r>
      <w:r w:rsidR="00DD4C20">
        <w:t>’s</w:t>
      </w:r>
      <w:r w:rsidRPr="00A04DA9" w:rsidR="000B1B07">
        <w:t xml:space="preserve"> right</w:t>
      </w:r>
      <w:r w:rsidRPr="00A04DA9">
        <w:t>.</w:t>
      </w:r>
    </w:p>
    <w:p w:rsidR="000B1B07" w:rsidRPr="00A04DA9" w:rsidP="009B0237">
      <w:pPr>
        <w:pStyle w:val="Question"/>
      </w:pPr>
      <w:r w:rsidRPr="00A04DA9">
        <w:rPr>
          <w:b/>
        </w:rPr>
        <w:t xml:space="preserve">Mr </w:t>
      </w:r>
      <w:r w:rsidRPr="00A04DA9" w:rsidR="00DD6A0B">
        <w:rPr>
          <w:b/>
        </w:rPr>
        <w:t>Roberts:</w:t>
      </w:r>
      <w:r w:rsidRPr="00A04DA9">
        <w:t xml:space="preserve"> </w:t>
      </w:r>
      <w:r w:rsidRPr="00A04DA9">
        <w:t xml:space="preserve">That is good news. Apart from that, what other things </w:t>
      </w:r>
      <w:r w:rsidRPr="00A04DA9">
        <w:t xml:space="preserve">is </w:t>
      </w:r>
      <w:r w:rsidRPr="00A04DA9">
        <w:t>the council actively looking at? Why not social housing? How many people are on your housing waiting list currently</w:t>
      </w:r>
      <w:r w:rsidRPr="00A04DA9">
        <w:t>,</w:t>
      </w:r>
      <w:r w:rsidRPr="00A04DA9">
        <w:t xml:space="preserve"> and why are </w:t>
      </w:r>
      <w:r w:rsidRPr="00A04DA9">
        <w:t xml:space="preserve">you not </w:t>
      </w:r>
      <w:r w:rsidRPr="00A04DA9">
        <w:t>looking at providing social housing as well as the shared equity model?</w:t>
      </w:r>
    </w:p>
    <w:p w:rsidR="000B1B07" w:rsidRPr="00A04DA9" w:rsidP="009B0237">
      <w:pPr>
        <w:pStyle w:val="Answer"/>
      </w:pPr>
      <w:r w:rsidRPr="00A04DA9">
        <w:rPr>
          <w:b/>
          <w:i/>
        </w:rPr>
        <w:t>Barry Rees:</w:t>
      </w:r>
      <w:r w:rsidRPr="00A04DA9" w:rsidR="009B0237">
        <w:t xml:space="preserve"> T</w:t>
      </w:r>
      <w:r w:rsidRPr="00A04DA9">
        <w:t>here is</w:t>
      </w:r>
      <w:r w:rsidRPr="00A04DA9" w:rsidR="009B0237">
        <w:t>, of course,</w:t>
      </w:r>
      <w:r w:rsidRPr="00A04DA9">
        <w:t xml:space="preserve"> </w:t>
      </w:r>
      <w:r w:rsidRPr="00A04DA9" w:rsidR="009B0237">
        <w:t>the</w:t>
      </w:r>
      <w:r w:rsidRPr="00A04DA9">
        <w:t xml:space="preserve"> social housing grant</w:t>
      </w:r>
      <w:r w:rsidRPr="00A04DA9" w:rsidR="009B0237">
        <w:t>,</w:t>
      </w:r>
      <w:r w:rsidRPr="00A04DA9">
        <w:t xml:space="preserve"> </w:t>
      </w:r>
      <w:r w:rsidRPr="00A04DA9" w:rsidR="009B0237">
        <w:t xml:space="preserve">which </w:t>
      </w:r>
      <w:r w:rsidRPr="00A04DA9">
        <w:t>is quite helpful. However, we do not hold housing stock</w:t>
      </w:r>
      <w:r w:rsidRPr="00A04DA9" w:rsidR="009B0237">
        <w:t xml:space="preserve"> in Ceredigion</w:t>
      </w:r>
      <w:r w:rsidRPr="00A04DA9">
        <w:t xml:space="preserve">, so the dynamic is slightly different. </w:t>
      </w:r>
      <w:r w:rsidRPr="00A04DA9" w:rsidR="009B0237">
        <w:t>W</w:t>
      </w:r>
      <w:r w:rsidRPr="00A04DA9">
        <w:t xml:space="preserve">e work </w:t>
      </w:r>
      <w:r w:rsidRPr="00A04DA9" w:rsidR="009B0237">
        <w:t xml:space="preserve">more </w:t>
      </w:r>
      <w:r w:rsidRPr="00A04DA9">
        <w:t>with SMEs</w:t>
      </w:r>
      <w:r w:rsidRPr="00A04DA9" w:rsidR="009B0237">
        <w:t>,</w:t>
      </w:r>
      <w:r w:rsidRPr="00A04DA9">
        <w:t xml:space="preserve"> </w:t>
      </w:r>
      <w:r w:rsidRPr="00A04DA9" w:rsidR="009B0237">
        <w:t xml:space="preserve">which will </w:t>
      </w:r>
      <w:r w:rsidRPr="00A04DA9">
        <w:t>then access social housing grants through us.</w:t>
      </w:r>
    </w:p>
    <w:p w:rsidR="000B1B07" w:rsidRPr="00A04DA9" w:rsidP="009B0237">
      <w:pPr>
        <w:pStyle w:val="Question"/>
      </w:pPr>
      <w:r w:rsidRPr="00A04DA9">
        <w:rPr>
          <w:b/>
        </w:rPr>
        <w:t xml:space="preserve">Mr </w:t>
      </w:r>
      <w:r w:rsidRPr="00A04DA9" w:rsidR="00DD6A0B">
        <w:rPr>
          <w:b/>
        </w:rPr>
        <w:t>Roberts:</w:t>
      </w:r>
      <w:r w:rsidRPr="00A04DA9">
        <w:t xml:space="preserve"> The council does not own any</w:t>
      </w:r>
      <w:r w:rsidR="00DD4C20">
        <w:t>?</w:t>
      </w:r>
    </w:p>
    <w:p w:rsidR="009B0237" w:rsidRPr="00A04DA9" w:rsidP="009B0237">
      <w:pPr>
        <w:pStyle w:val="Answer"/>
      </w:pPr>
      <w:r w:rsidRPr="00A04DA9">
        <w:rPr>
          <w:b/>
          <w:i/>
        </w:rPr>
        <w:t>Barry Rees:</w:t>
      </w:r>
      <w:r w:rsidRPr="00A04DA9">
        <w:t xml:space="preserve"> No.</w:t>
      </w:r>
    </w:p>
    <w:p w:rsidR="000B1B07" w:rsidRPr="00A04DA9" w:rsidP="009B0237">
      <w:pPr>
        <w:pStyle w:val="Question"/>
      </w:pPr>
      <w:r w:rsidRPr="00A04DA9">
        <w:rPr>
          <w:b/>
        </w:rPr>
        <w:t xml:space="preserve">Mr </w:t>
      </w:r>
      <w:r w:rsidRPr="00A04DA9" w:rsidR="00DD6A0B">
        <w:rPr>
          <w:b/>
        </w:rPr>
        <w:t>Roberts:</w:t>
      </w:r>
      <w:r w:rsidRPr="00A04DA9">
        <w:t xml:space="preserve"> That is interesting. </w:t>
      </w:r>
      <w:r w:rsidRPr="00A04DA9">
        <w:t xml:space="preserve">We have heard a lot about planning. </w:t>
      </w:r>
      <w:r w:rsidRPr="00A04DA9">
        <w:t>Apart from the planning system, w</w:t>
      </w:r>
      <w:r w:rsidRPr="00A04DA9">
        <w:t>hat hurdles have you faced when delivering housing programmes?</w:t>
      </w:r>
    </w:p>
    <w:p w:rsidR="009B0237" w:rsidRPr="00A04DA9" w:rsidP="009B0237">
      <w:pPr>
        <w:pStyle w:val="Answer"/>
      </w:pPr>
      <w:r w:rsidRPr="00A04DA9">
        <w:rPr>
          <w:b/>
          <w:i/>
        </w:rPr>
        <w:t>Barry Rees:</w:t>
      </w:r>
      <w:r w:rsidRPr="00A04DA9">
        <w:t xml:space="preserve"> T</w:t>
      </w:r>
      <w:r w:rsidRPr="00A04DA9" w:rsidR="000B1B07">
        <w:t xml:space="preserve">he </w:t>
      </w:r>
      <w:r w:rsidRPr="00A04DA9">
        <w:t xml:space="preserve">main </w:t>
      </w:r>
      <w:r w:rsidRPr="00A04DA9" w:rsidR="000B1B07">
        <w:t>issue that we have is the general availability and turnover of properties.</w:t>
      </w:r>
      <w:r w:rsidRPr="00A04DA9">
        <w:t xml:space="preserve"> </w:t>
      </w:r>
      <w:r w:rsidRPr="00A04DA9" w:rsidR="000B1B07">
        <w:t xml:space="preserve">The number of affordable homes through </w:t>
      </w:r>
      <w:r w:rsidRPr="00A04DA9">
        <w:t xml:space="preserve">the </w:t>
      </w:r>
      <w:r w:rsidRPr="00A04DA9" w:rsidR="000B1B07">
        <w:t xml:space="preserve">social housing grant and through the planning system is restricted to about 50 a year, which does not meet our needs at all. </w:t>
      </w:r>
      <w:r w:rsidRPr="00A04DA9">
        <w:t>I</w:t>
      </w:r>
      <w:r w:rsidRPr="00A04DA9" w:rsidR="000B1B07">
        <w:t xml:space="preserve">t is the availability and the fact that so many of our properties seem to be locked up in terms of low occupancy and second homes. </w:t>
      </w:r>
      <w:r w:rsidRPr="00A04DA9">
        <w:t>A</w:t>
      </w:r>
      <w:r w:rsidRPr="00A04DA9" w:rsidR="000B1B07">
        <w:t>dd</w:t>
      </w:r>
      <w:r w:rsidRPr="00A04DA9">
        <w:t>ed</w:t>
      </w:r>
      <w:r w:rsidRPr="00A04DA9" w:rsidR="000B1B07">
        <w:t xml:space="preserve"> to some of the planning restrictions</w:t>
      </w:r>
      <w:r w:rsidRPr="00A04DA9">
        <w:t>,</w:t>
      </w:r>
      <w:r w:rsidRPr="00A04DA9" w:rsidR="000B1B07">
        <w:t xml:space="preserve"> where we are</w:t>
      </w:r>
      <w:r w:rsidRPr="00A04DA9">
        <w:t>,</w:t>
      </w:r>
      <w:r w:rsidRPr="00A04DA9" w:rsidR="000B1B07">
        <w:t xml:space="preserve"> effectively</w:t>
      </w:r>
      <w:r w:rsidRPr="00A04DA9">
        <w:t>,</w:t>
      </w:r>
      <w:r w:rsidRPr="00A04DA9" w:rsidR="000B1B07">
        <w:t xml:space="preserve"> at an impasse, that is a huge issue for us.</w:t>
      </w:r>
    </w:p>
    <w:p w:rsidR="000B1B07" w:rsidRPr="00A04DA9" w:rsidP="009B0237">
      <w:pPr>
        <w:pStyle w:val="Answer"/>
      </w:pPr>
      <w:r w:rsidRPr="00A04DA9">
        <w:t>T</w:t>
      </w:r>
      <w:r w:rsidRPr="00A04DA9">
        <w:t xml:space="preserve">here </w:t>
      </w:r>
      <w:r w:rsidRPr="00A04DA9">
        <w:t xml:space="preserve">are </w:t>
      </w:r>
      <w:r w:rsidRPr="00A04DA9">
        <w:t xml:space="preserve">lots of discussions in terms of phosphate mitigation </w:t>
      </w:r>
      <w:r w:rsidRPr="00A04DA9">
        <w:t xml:space="preserve">in order to </w:t>
      </w:r>
      <w:r w:rsidRPr="00A04DA9">
        <w:t>release some of that capacity for development. Those are quite live discussions at the moment</w:t>
      </w:r>
      <w:r w:rsidRPr="00A04DA9">
        <w:t>,</w:t>
      </w:r>
      <w:r w:rsidRPr="00A04DA9">
        <w:t xml:space="preserve"> and we are being particularly proactive in those.</w:t>
      </w:r>
    </w:p>
    <w:p w:rsidR="000B1B07" w:rsidRPr="00A04DA9" w:rsidP="000B1B07">
      <w:pPr>
        <w:pStyle w:val="Question"/>
      </w:pPr>
      <w:r w:rsidRPr="00A04DA9">
        <w:rPr>
          <w:b/>
        </w:rPr>
        <w:t xml:space="preserve">Mr </w:t>
      </w:r>
      <w:r w:rsidRPr="00A04DA9" w:rsidR="00DD6A0B">
        <w:rPr>
          <w:b/>
        </w:rPr>
        <w:t>Roberts:</w:t>
      </w:r>
      <w:r w:rsidRPr="00A04DA9">
        <w:t xml:space="preserve"> Ifan, y</w:t>
      </w:r>
      <w:r w:rsidRPr="00A04DA9">
        <w:t xml:space="preserve">ou mentioned </w:t>
      </w:r>
      <w:r w:rsidRPr="00A04DA9">
        <w:t xml:space="preserve">that 40% of new homes were being built by SMEs in </w:t>
      </w:r>
      <w:r w:rsidRPr="00A04DA9">
        <w:t xml:space="preserve">the late </w:t>
      </w:r>
      <w:r w:rsidRPr="00A04DA9">
        <w:t>19</w:t>
      </w:r>
      <w:r w:rsidRPr="00A04DA9">
        <w:t>80s</w:t>
      </w:r>
      <w:r w:rsidRPr="00A04DA9">
        <w:t>,</w:t>
      </w:r>
      <w:r w:rsidRPr="00A04DA9">
        <w:t xml:space="preserve"> </w:t>
      </w:r>
      <w:r w:rsidRPr="00A04DA9">
        <w:t xml:space="preserve">and that </w:t>
      </w:r>
      <w:r w:rsidRPr="00A04DA9">
        <w:t>now it is just 10%. You said three words</w:t>
      </w:r>
      <w:r w:rsidRPr="00A04DA9" w:rsidR="00A00128">
        <w:t xml:space="preserve">: </w:t>
      </w:r>
      <w:r w:rsidRPr="00A04DA9">
        <w:t xml:space="preserve">complexity, </w:t>
      </w:r>
      <w:r w:rsidRPr="00A04DA9">
        <w:t>cost</w:t>
      </w:r>
      <w:r w:rsidRPr="00A04DA9">
        <w:t xml:space="preserve"> and risk. Apart from the planning side of those things, in what respect is it more complex, more costly and </w:t>
      </w:r>
      <w:r w:rsidRPr="00A04DA9">
        <w:t>more risky</w:t>
      </w:r>
      <w:r w:rsidRPr="00A04DA9">
        <w:t xml:space="preserve"> now?</w:t>
      </w:r>
    </w:p>
    <w:p w:rsidR="000B1B07" w:rsidRPr="00A04DA9" w:rsidP="00DD4C20">
      <w:pPr>
        <w:pStyle w:val="Answer"/>
      </w:pPr>
      <w:r w:rsidRPr="00A04DA9">
        <w:rPr>
          <w:b/>
          <w:i/>
        </w:rPr>
        <w:t>Ifan Glyn:</w:t>
      </w:r>
      <w:r w:rsidRPr="00A04DA9" w:rsidR="009B0237">
        <w:t xml:space="preserve"> </w:t>
      </w:r>
      <w:r w:rsidRPr="00A04DA9" w:rsidR="00A00128">
        <w:t xml:space="preserve">Do you mean </w:t>
      </w:r>
      <w:r w:rsidRPr="00A04DA9" w:rsidR="009B0237">
        <w:t>the planning process</w:t>
      </w:r>
      <w:r w:rsidR="00DD4C20">
        <w:t>,</w:t>
      </w:r>
      <w:r w:rsidRPr="00A04DA9" w:rsidR="00A00128">
        <w:t xml:space="preserve"> or other issues</w:t>
      </w:r>
      <w:r w:rsidRPr="00A04DA9" w:rsidR="009B0237">
        <w:t>?</w:t>
      </w:r>
    </w:p>
    <w:p w:rsidR="009B0237" w:rsidRPr="00A04DA9" w:rsidP="00A00128">
      <w:pPr>
        <w:pStyle w:val="Question"/>
        <w:numPr>
          <w:ilvl w:val="0"/>
          <w:numId w:val="0"/>
        </w:numPr>
        <w:ind w:left="794"/>
      </w:pPr>
      <w:r w:rsidRPr="00A04DA9">
        <w:rPr>
          <w:b/>
        </w:rPr>
        <w:t xml:space="preserve">Mr </w:t>
      </w:r>
      <w:r w:rsidRPr="00A04DA9" w:rsidR="00DD6A0B">
        <w:rPr>
          <w:b/>
        </w:rPr>
        <w:t>Roberts:</w:t>
      </w:r>
      <w:r w:rsidRPr="00A04DA9">
        <w:t xml:space="preserve"> </w:t>
      </w:r>
      <w:r w:rsidRPr="00A04DA9" w:rsidR="00A00128">
        <w:t>I mean a</w:t>
      </w:r>
      <w:r w:rsidRPr="00A04DA9" w:rsidR="000B1B07">
        <w:t>side from the planning issues.</w:t>
      </w:r>
    </w:p>
    <w:p w:rsidR="000B1B07" w:rsidRPr="00A04DA9" w:rsidP="009B0237">
      <w:pPr>
        <w:pStyle w:val="Answer"/>
      </w:pPr>
      <w:r w:rsidRPr="00A04DA9">
        <w:rPr>
          <w:b/>
          <w:i/>
        </w:rPr>
        <w:t>Ifan Glyn:</w:t>
      </w:r>
      <w:r w:rsidRPr="00A04DA9" w:rsidR="009B0237">
        <w:t xml:space="preserve"> S</w:t>
      </w:r>
      <w:r w:rsidRPr="00A04DA9">
        <w:t xml:space="preserve">kills </w:t>
      </w:r>
      <w:r w:rsidRPr="00A04DA9" w:rsidR="009B0237">
        <w:t>and a</w:t>
      </w:r>
      <w:r w:rsidRPr="00A04DA9">
        <w:t xml:space="preserve">ccess to skilled labour </w:t>
      </w:r>
      <w:r w:rsidRPr="00A04DA9" w:rsidR="009B0237">
        <w:t xml:space="preserve">are </w:t>
      </w:r>
      <w:r w:rsidRPr="00A04DA9">
        <w:t>major issue</w:t>
      </w:r>
      <w:r w:rsidRPr="00A04DA9" w:rsidR="009B0237">
        <w:t>s</w:t>
      </w:r>
      <w:r w:rsidRPr="00A04DA9">
        <w:t xml:space="preserve">. </w:t>
      </w:r>
      <w:r w:rsidRPr="00A04DA9" w:rsidR="009B0237">
        <w:t>W</w:t>
      </w:r>
      <w:r w:rsidRPr="00A04DA9">
        <w:t xml:space="preserve">e carry </w:t>
      </w:r>
      <w:r w:rsidRPr="00A04DA9" w:rsidR="009B0237">
        <w:t xml:space="preserve">out </w:t>
      </w:r>
      <w:r w:rsidRPr="00A04DA9">
        <w:t>surveys on our membership</w:t>
      </w:r>
      <w:r w:rsidRPr="00A04DA9" w:rsidR="009B0237">
        <w:t>.</w:t>
      </w:r>
      <w:r w:rsidRPr="00A04DA9">
        <w:t xml:space="preserve"> </w:t>
      </w:r>
      <w:r w:rsidRPr="00A04DA9" w:rsidR="009B0237">
        <w:t>A</w:t>
      </w:r>
      <w:r w:rsidRPr="00A04DA9">
        <w:t xml:space="preserve">t the most recent state of trade survey, 40% of our members said </w:t>
      </w:r>
      <w:r w:rsidRPr="00A04DA9" w:rsidR="009B0237">
        <w:t xml:space="preserve">that </w:t>
      </w:r>
      <w:r w:rsidRPr="00A04DA9">
        <w:t xml:space="preserve">they </w:t>
      </w:r>
      <w:r w:rsidR="00DD4C20">
        <w:t>we</w:t>
      </w:r>
      <w:r w:rsidRPr="00A04DA9">
        <w:t>re currently struggling to hire carpenters</w:t>
      </w:r>
      <w:r w:rsidRPr="00A04DA9" w:rsidR="009B0237">
        <w:t>,</w:t>
      </w:r>
      <w:r w:rsidRPr="00A04DA9">
        <w:t xml:space="preserve"> 35% </w:t>
      </w:r>
      <w:r w:rsidR="00DD4C20">
        <w:t>we</w:t>
      </w:r>
      <w:r w:rsidRPr="00A04DA9" w:rsidR="009B0237">
        <w:t xml:space="preserve">re </w:t>
      </w:r>
      <w:r w:rsidRPr="00A04DA9">
        <w:t>struggling to hire bricklayers</w:t>
      </w:r>
      <w:r w:rsidRPr="00A04DA9" w:rsidR="009B0237">
        <w:t>,</w:t>
      </w:r>
      <w:r w:rsidRPr="00A04DA9">
        <w:t xml:space="preserve"> </w:t>
      </w:r>
      <w:r w:rsidRPr="00A04DA9" w:rsidR="009B0237">
        <w:t xml:space="preserve">and </w:t>
      </w:r>
      <w:r w:rsidRPr="00A04DA9">
        <w:t xml:space="preserve">35% </w:t>
      </w:r>
      <w:r w:rsidR="00DD4C20">
        <w:t xml:space="preserve">were </w:t>
      </w:r>
      <w:r w:rsidRPr="00A04DA9">
        <w:t xml:space="preserve">struggling to hire general labourers. </w:t>
      </w:r>
      <w:r w:rsidRPr="00A04DA9" w:rsidR="00DD4757">
        <w:t>H</w:t>
      </w:r>
      <w:r w:rsidRPr="00A04DA9">
        <w:t>alf reported delays to jobs because of access to skilled labour</w:t>
      </w:r>
      <w:r w:rsidRPr="00A04DA9" w:rsidR="009B0237">
        <w:t>,</w:t>
      </w:r>
      <w:r w:rsidRPr="00A04DA9">
        <w:t xml:space="preserve"> </w:t>
      </w:r>
      <w:r w:rsidRPr="00A04DA9" w:rsidR="009B0237">
        <w:t>s</w:t>
      </w:r>
      <w:r w:rsidRPr="00A04DA9">
        <w:t>o that is a major issue.</w:t>
      </w:r>
    </w:p>
    <w:p w:rsidR="000B1B07" w:rsidRPr="00A04DA9" w:rsidP="000B1B07">
      <w:pPr>
        <w:pStyle w:val="Question"/>
      </w:pPr>
      <w:r w:rsidRPr="00A04DA9">
        <w:rPr>
          <w:b/>
        </w:rPr>
        <w:t xml:space="preserve">Mr </w:t>
      </w:r>
      <w:r w:rsidRPr="00A04DA9" w:rsidR="00DD6A0B">
        <w:rPr>
          <w:b/>
        </w:rPr>
        <w:t>Roberts:</w:t>
      </w:r>
      <w:r w:rsidRPr="00A04DA9">
        <w:t xml:space="preserve"> </w:t>
      </w:r>
      <w:r w:rsidRPr="00A04DA9">
        <w:t>Is that a Wales survey or a UK-wide survey?</w:t>
      </w:r>
    </w:p>
    <w:p w:rsidR="000B1B07" w:rsidRPr="00A04DA9" w:rsidP="009B0237">
      <w:pPr>
        <w:pStyle w:val="Answer"/>
      </w:pPr>
      <w:r w:rsidRPr="00A04DA9">
        <w:rPr>
          <w:b/>
          <w:i/>
        </w:rPr>
        <w:t>Ifan Glyn:</w:t>
      </w:r>
      <w:r w:rsidRPr="00A04DA9" w:rsidR="009B0237">
        <w:t xml:space="preserve"> </w:t>
      </w:r>
      <w:r w:rsidRPr="00A04DA9">
        <w:t>It is a UK-wide survey</w:t>
      </w:r>
      <w:r w:rsidRPr="00A04DA9" w:rsidR="009B0237">
        <w:t>,</w:t>
      </w:r>
      <w:r w:rsidRPr="00A04DA9">
        <w:t xml:space="preserve"> </w:t>
      </w:r>
      <w:r w:rsidRPr="00A04DA9" w:rsidR="009B0237">
        <w:t xml:space="preserve">but </w:t>
      </w:r>
      <w:r w:rsidRPr="00A04DA9">
        <w:t xml:space="preserve">the Welsh statistics </w:t>
      </w:r>
      <w:r w:rsidRPr="00A04DA9" w:rsidR="009B0237">
        <w:t xml:space="preserve">for the last quarter </w:t>
      </w:r>
      <w:r w:rsidRPr="00A04DA9">
        <w:t>very much align with the UK ones.</w:t>
      </w:r>
    </w:p>
    <w:p w:rsidR="000B1B07" w:rsidRPr="00A04DA9" w:rsidP="000B1B07">
      <w:pPr>
        <w:pStyle w:val="Question"/>
      </w:pPr>
      <w:r w:rsidRPr="00A04DA9">
        <w:rPr>
          <w:b/>
        </w:rPr>
        <w:t xml:space="preserve">Mr </w:t>
      </w:r>
      <w:r w:rsidRPr="00A04DA9" w:rsidR="00DD6A0B">
        <w:rPr>
          <w:b/>
        </w:rPr>
        <w:t>Roberts:</w:t>
      </w:r>
      <w:r w:rsidRPr="00A04DA9">
        <w:t xml:space="preserve"> </w:t>
      </w:r>
      <w:r w:rsidRPr="00A04DA9">
        <w:t xml:space="preserve">Mark, what do developers and builders need to do to bring the community with them when they are doing building projects? Every time we hear about big building projects, we hear, </w:t>
      </w:r>
      <w:r w:rsidRPr="00A04DA9">
        <w:t>“B</w:t>
      </w:r>
      <w:r w:rsidRPr="00A04DA9">
        <w:t>ut there are not enough school spaces</w:t>
      </w:r>
      <w:r w:rsidR="00DD4C20">
        <w:t>,</w:t>
      </w:r>
      <w:r w:rsidRPr="00A04DA9">
        <w:t>”</w:t>
      </w:r>
      <w:r w:rsidRPr="00A04DA9">
        <w:t xml:space="preserve"> </w:t>
      </w:r>
      <w:r w:rsidRPr="00A04DA9">
        <w:t>“</w:t>
      </w:r>
      <w:r w:rsidRPr="00A04DA9" w:rsidR="005274CA">
        <w:t>B</w:t>
      </w:r>
      <w:r w:rsidRPr="00A04DA9">
        <w:t>ut there are not enough doctor</w:t>
      </w:r>
      <w:r w:rsidR="00DD4C20">
        <w:t>s</w:t>
      </w:r>
      <w:r w:rsidRPr="00A04DA9">
        <w:t>’ spaces</w:t>
      </w:r>
      <w:r w:rsidR="00DD4C20">
        <w:t>,</w:t>
      </w:r>
      <w:r w:rsidRPr="00A04DA9">
        <w:t>”</w:t>
      </w:r>
      <w:r w:rsidR="00DD4C20">
        <w:t xml:space="preserve"> or</w:t>
      </w:r>
      <w:r w:rsidRPr="00A04DA9" w:rsidR="005274CA">
        <w:t xml:space="preserve"> </w:t>
      </w:r>
      <w:r w:rsidRPr="00A04DA9">
        <w:t>“</w:t>
      </w:r>
      <w:r w:rsidRPr="00A04DA9" w:rsidR="005274CA">
        <w:t>B</w:t>
      </w:r>
      <w:r w:rsidRPr="00A04DA9">
        <w:t>ut there are not enough this</w:t>
      </w:r>
      <w:r w:rsidRPr="00A04DA9" w:rsidR="005274CA">
        <w:t xml:space="preserve"> and</w:t>
      </w:r>
      <w:r w:rsidRPr="00A04DA9">
        <w:t xml:space="preserve"> there are not enough that</w:t>
      </w:r>
      <w:r w:rsidR="00DD4C20">
        <w:t>.</w:t>
      </w:r>
      <w:r w:rsidRPr="00A04DA9">
        <w:t>”</w:t>
      </w:r>
      <w:r w:rsidRPr="00A04DA9">
        <w:t xml:space="preserve"> What can </w:t>
      </w:r>
      <w:r w:rsidRPr="00A04DA9">
        <w:t xml:space="preserve">we </w:t>
      </w:r>
      <w:r w:rsidRPr="00A04DA9">
        <w:t>do around infrastructure as well as homes in order to bring communities along with some of these projects?</w:t>
      </w:r>
    </w:p>
    <w:p w:rsidR="00C23907" w:rsidRPr="00A04DA9" w:rsidP="009B0237">
      <w:pPr>
        <w:pStyle w:val="Answer"/>
      </w:pPr>
      <w:r w:rsidRPr="00A04DA9">
        <w:rPr>
          <w:b/>
          <w:i/>
        </w:rPr>
        <w:t>Mark Harris:</w:t>
      </w:r>
      <w:r w:rsidRPr="00A04DA9" w:rsidR="009B0237">
        <w:t xml:space="preserve"> I</w:t>
      </w:r>
      <w:r w:rsidRPr="00A04DA9" w:rsidR="000B1B07">
        <w:t xml:space="preserve">t is a difficult one to answer. </w:t>
      </w:r>
      <w:r w:rsidRPr="00A04DA9" w:rsidR="009B0237">
        <w:t>W</w:t>
      </w:r>
      <w:r w:rsidRPr="00A04DA9" w:rsidR="000B1B07">
        <w:t xml:space="preserve">e </w:t>
      </w:r>
      <w:r w:rsidRPr="00A04DA9" w:rsidR="009B0237">
        <w:t xml:space="preserve">did </w:t>
      </w:r>
      <w:r w:rsidRPr="00A04DA9" w:rsidR="000B1B07">
        <w:t>some research last year</w:t>
      </w:r>
      <w:r w:rsidRPr="00A04DA9" w:rsidR="009B0237">
        <w:t>.</w:t>
      </w:r>
      <w:r w:rsidRPr="00A04DA9" w:rsidR="000B1B07">
        <w:t xml:space="preserve"> </w:t>
      </w:r>
      <w:r w:rsidRPr="00A04DA9" w:rsidR="009B0237">
        <w:t>O</w:t>
      </w:r>
      <w:r w:rsidRPr="00A04DA9" w:rsidR="000B1B07">
        <w:t xml:space="preserve">f the 14 local authorities in Wales </w:t>
      </w:r>
      <w:r w:rsidR="00DD4C20">
        <w:t>that</w:t>
      </w:r>
      <w:r w:rsidRPr="00A04DA9" w:rsidR="000B1B07">
        <w:t xml:space="preserve"> returned to us, there is </w:t>
      </w:r>
      <w:r w:rsidRPr="00A04DA9">
        <w:t xml:space="preserve">just </w:t>
      </w:r>
      <w:r w:rsidRPr="00A04DA9" w:rsidR="000B1B07">
        <w:t xml:space="preserve">over </w:t>
      </w:r>
      <w:r w:rsidRPr="00A04DA9">
        <w:t>£</w:t>
      </w:r>
      <w:r w:rsidRPr="00A04DA9" w:rsidR="000B1B07">
        <w:t>41 million in section 106</w:t>
      </w:r>
      <w:r w:rsidRPr="00A04DA9">
        <w:t>,</w:t>
      </w:r>
      <w:r w:rsidRPr="00A04DA9" w:rsidR="000B1B07">
        <w:t xml:space="preserve"> </w:t>
      </w:r>
      <w:r w:rsidRPr="00A04DA9">
        <w:t xml:space="preserve">which </w:t>
      </w:r>
      <w:r w:rsidRPr="00A04DA9" w:rsidR="000B1B07">
        <w:t xml:space="preserve">is split between affordable housing, </w:t>
      </w:r>
      <w:r w:rsidRPr="00A04DA9" w:rsidR="000B1B07">
        <w:t>schools</w:t>
      </w:r>
      <w:r w:rsidRPr="00A04DA9">
        <w:t xml:space="preserve"> and</w:t>
      </w:r>
      <w:r w:rsidRPr="00A04DA9" w:rsidR="000B1B07">
        <w:t xml:space="preserve"> open space.</w:t>
      </w:r>
    </w:p>
    <w:p w:rsidR="000B1B07" w:rsidRPr="00A04DA9" w:rsidP="000B1B07">
      <w:pPr>
        <w:pStyle w:val="Question"/>
      </w:pPr>
      <w:r w:rsidRPr="00A04DA9">
        <w:rPr>
          <w:b/>
        </w:rPr>
        <w:t xml:space="preserve">Mr </w:t>
      </w:r>
      <w:r w:rsidRPr="00A04DA9" w:rsidR="00DD6A0B">
        <w:rPr>
          <w:b/>
        </w:rPr>
        <w:t>Roberts:</w:t>
      </w:r>
      <w:r w:rsidRPr="00A04DA9">
        <w:t xml:space="preserve"> </w:t>
      </w:r>
      <w:r w:rsidRPr="00A04DA9">
        <w:t>It does not really work</w:t>
      </w:r>
      <w:r w:rsidRPr="00A04DA9">
        <w:t>,</w:t>
      </w:r>
      <w:r w:rsidRPr="00A04DA9">
        <w:t xml:space="preserve"> though, does it? </w:t>
      </w:r>
      <w:r w:rsidRPr="00A04DA9">
        <w:t>C</w:t>
      </w:r>
      <w:r w:rsidRPr="00A04DA9">
        <w:t>ommunit</w:t>
      </w:r>
      <w:r w:rsidRPr="00A04DA9" w:rsidR="005274CA">
        <w:t>ies and</w:t>
      </w:r>
      <w:r w:rsidRPr="00A04DA9">
        <w:t xml:space="preserve"> councils are always coming to me and saying, </w:t>
      </w:r>
      <w:r w:rsidRPr="00A04DA9">
        <w:t>“Y</w:t>
      </w:r>
      <w:r w:rsidRPr="00A04DA9">
        <w:t>es, but they do not always have to abide by section 106</w:t>
      </w:r>
      <w:r w:rsidRPr="00A04DA9">
        <w:t>s, o</w:t>
      </w:r>
      <w:r w:rsidRPr="00A04DA9">
        <w:t>r they just pay a fine instead</w:t>
      </w:r>
      <w:r w:rsidR="00DD4C20">
        <w:t>.</w:t>
      </w:r>
      <w:r w:rsidRPr="00A04DA9">
        <w:t>”</w:t>
      </w:r>
      <w:r w:rsidRPr="00A04DA9">
        <w:t xml:space="preserve"> </w:t>
      </w:r>
      <w:r w:rsidRPr="00A04DA9">
        <w:t>I</w:t>
      </w:r>
      <w:r w:rsidRPr="00A04DA9">
        <w:t>t is much more beneficial to the house</w:t>
      </w:r>
      <w:r w:rsidR="00E5102E">
        <w:t xml:space="preserve"> </w:t>
      </w:r>
      <w:r w:rsidRPr="00A04DA9">
        <w:t>builder to pay the fine than</w:t>
      </w:r>
      <w:r w:rsidRPr="00A04DA9" w:rsidR="009B0237">
        <w:t xml:space="preserve"> </w:t>
      </w:r>
      <w:r w:rsidRPr="00A04DA9">
        <w:t xml:space="preserve">to </w:t>
      </w:r>
      <w:r w:rsidRPr="00A04DA9">
        <w:t>put the infrastructure in place.</w:t>
      </w:r>
    </w:p>
    <w:p w:rsidR="00C23907" w:rsidRPr="00A04DA9" w:rsidP="00C23907">
      <w:pPr>
        <w:pStyle w:val="Answer"/>
      </w:pPr>
      <w:r w:rsidRPr="00A04DA9">
        <w:rPr>
          <w:b/>
          <w:i/>
        </w:rPr>
        <w:t>Mark Harris:</w:t>
      </w:r>
      <w:r w:rsidRPr="00A04DA9">
        <w:t xml:space="preserve"> </w:t>
      </w:r>
      <w:r w:rsidRPr="00A04DA9" w:rsidR="000B1B07">
        <w:t xml:space="preserve">I am not aware of any circumstances where you pay a fine instead. </w:t>
      </w:r>
      <w:r w:rsidRPr="00A04DA9">
        <w:t>A</w:t>
      </w:r>
      <w:r w:rsidRPr="00A04DA9" w:rsidR="000B1B07">
        <w:t xml:space="preserve">t the end of the day, a local authority sets a set of policies </w:t>
      </w:r>
      <w:r w:rsidRPr="00A04DA9">
        <w:t xml:space="preserve">that </w:t>
      </w:r>
      <w:r w:rsidRPr="00A04DA9" w:rsidR="000B1B07">
        <w:t>have a headline requirement for section 106. There is always the ability to negotiate that</w:t>
      </w:r>
      <w:r w:rsidRPr="00A04DA9">
        <w:t>,</w:t>
      </w:r>
      <w:r w:rsidRPr="00A04DA9" w:rsidR="000B1B07">
        <w:t xml:space="preserve"> because of the overall viability of the site. </w:t>
      </w:r>
      <w:r w:rsidRPr="00A04DA9">
        <w:t>U</w:t>
      </w:r>
      <w:r w:rsidRPr="00A04DA9" w:rsidR="000B1B07">
        <w:t>ltimately</w:t>
      </w:r>
      <w:r w:rsidRPr="00A04DA9">
        <w:t>,</w:t>
      </w:r>
      <w:r w:rsidRPr="00A04DA9" w:rsidR="000B1B07">
        <w:t xml:space="preserve"> the house</w:t>
      </w:r>
      <w:r w:rsidR="00E5102E">
        <w:t xml:space="preserve"> </w:t>
      </w:r>
      <w:r w:rsidRPr="00A04DA9" w:rsidR="000B1B07">
        <w:t xml:space="preserve">builder wants to deliver homes. </w:t>
      </w:r>
      <w:r w:rsidRPr="00A04DA9">
        <w:t>T</w:t>
      </w:r>
      <w:r w:rsidRPr="00A04DA9" w:rsidR="000B1B07">
        <w:t xml:space="preserve">here is always </w:t>
      </w:r>
      <w:r w:rsidRPr="00A04DA9" w:rsidR="000B1B07">
        <w:t>pressure</w:t>
      </w:r>
      <w:r w:rsidRPr="00A04DA9" w:rsidR="000B1B07">
        <w:t xml:space="preserve"> to deliver affordable homes. </w:t>
      </w:r>
      <w:r w:rsidRPr="00A04DA9">
        <w:t>A</w:t>
      </w:r>
      <w:r w:rsidRPr="00A04DA9" w:rsidR="000B1B07">
        <w:t>fter that, there is a long list of other things that everybody would like</w:t>
      </w:r>
      <w:r w:rsidRPr="00A04DA9">
        <w:t>,</w:t>
      </w:r>
      <w:r w:rsidRPr="00A04DA9" w:rsidR="000B1B07">
        <w:t xml:space="preserve"> </w:t>
      </w:r>
      <w:r w:rsidRPr="00A04DA9">
        <w:t xml:space="preserve">but </w:t>
      </w:r>
      <w:r w:rsidRPr="00A04DA9" w:rsidR="000B1B07">
        <w:t xml:space="preserve">the developer can pay for </w:t>
      </w:r>
      <w:r w:rsidRPr="00A04DA9">
        <w:t xml:space="preserve">only </w:t>
      </w:r>
      <w:r w:rsidRPr="00A04DA9" w:rsidR="000B1B07">
        <w:t>so many of them.</w:t>
      </w:r>
    </w:p>
    <w:p w:rsidR="00C23907" w:rsidRPr="00A04DA9" w:rsidP="00C23907">
      <w:pPr>
        <w:pStyle w:val="Answer"/>
      </w:pPr>
      <w:r w:rsidRPr="00A04DA9">
        <w:t>O</w:t>
      </w:r>
      <w:r w:rsidRPr="00A04DA9" w:rsidR="000B1B07">
        <w:t xml:space="preserve">ne of the problems </w:t>
      </w:r>
      <w:r w:rsidRPr="00A04DA9">
        <w:t xml:space="preserve">that </w:t>
      </w:r>
      <w:r w:rsidRPr="00A04DA9" w:rsidR="000B1B07">
        <w:t>we have, not just in Wales, is that the public do not get involved in the planning process early enough.</w:t>
      </w:r>
      <w:r w:rsidRPr="00A04DA9">
        <w:t xml:space="preserve"> T</w:t>
      </w:r>
      <w:r w:rsidRPr="00A04DA9" w:rsidR="000B1B07">
        <w:t>hey should get involved in the local development plan when the sites are being allocated</w:t>
      </w:r>
      <w:r w:rsidRPr="00A04DA9">
        <w:t>,</w:t>
      </w:r>
      <w:r w:rsidRPr="00A04DA9" w:rsidR="000B1B07">
        <w:t xml:space="preserve"> </w:t>
      </w:r>
      <w:r w:rsidRPr="00A04DA9">
        <w:t>b</w:t>
      </w:r>
      <w:r w:rsidRPr="00A04DA9" w:rsidR="000B1B07">
        <w:t xml:space="preserve">ut they often do not because </w:t>
      </w:r>
      <w:r w:rsidRPr="00A04DA9">
        <w:t xml:space="preserve">it </w:t>
      </w:r>
      <w:r w:rsidRPr="00A04DA9" w:rsidR="000B1B07">
        <w:t xml:space="preserve">is such a complex process. </w:t>
      </w:r>
      <w:r w:rsidRPr="00A04DA9">
        <w:t>T</w:t>
      </w:r>
      <w:r w:rsidRPr="00A04DA9" w:rsidR="000B1B07">
        <w:t xml:space="preserve">here </w:t>
      </w:r>
      <w:r w:rsidRPr="00A04DA9">
        <w:t xml:space="preserve">are </w:t>
      </w:r>
      <w:r w:rsidRPr="00A04DA9" w:rsidR="000B1B07">
        <w:t>literally hundreds and hundreds of documents involved in a local development plan nowadays</w:t>
      </w:r>
      <w:r w:rsidRPr="00A04DA9">
        <w:t>,</w:t>
      </w:r>
      <w:r w:rsidRPr="00A04DA9" w:rsidR="000B1B07">
        <w:t xml:space="preserve"> </w:t>
      </w:r>
      <w:r w:rsidRPr="00A04DA9">
        <w:t>s</w:t>
      </w:r>
      <w:r w:rsidRPr="00A04DA9" w:rsidR="000B1B07">
        <w:t>o you can understand why it is difficult to engage in it.</w:t>
      </w:r>
    </w:p>
    <w:p w:rsidR="00C23907" w:rsidRPr="00A04DA9" w:rsidP="00C23907">
      <w:pPr>
        <w:pStyle w:val="Answer"/>
      </w:pPr>
      <w:r w:rsidRPr="00A04DA9">
        <w:t>T</w:t>
      </w:r>
      <w:r w:rsidRPr="00A04DA9" w:rsidR="000B1B07">
        <w:t xml:space="preserve">he site is allocated for housing. </w:t>
      </w:r>
      <w:r w:rsidRPr="00A04DA9">
        <w:t>T</w:t>
      </w:r>
      <w:r w:rsidRPr="00A04DA9" w:rsidR="000B1B07">
        <w:t xml:space="preserve">he applicant then puts in </w:t>
      </w:r>
      <w:r w:rsidRPr="00A04DA9">
        <w:t xml:space="preserve">their </w:t>
      </w:r>
      <w:r w:rsidRPr="00A04DA9" w:rsidR="000B1B07">
        <w:t>application for housing</w:t>
      </w:r>
      <w:r w:rsidRPr="00A04DA9">
        <w:t>,</w:t>
      </w:r>
      <w:r w:rsidRPr="00A04DA9" w:rsidR="000B1B07">
        <w:t xml:space="preserve"> and everybody objects to housing. </w:t>
      </w:r>
      <w:r w:rsidRPr="00A04DA9">
        <w:t>In some cases, t</w:t>
      </w:r>
      <w:r w:rsidRPr="00A04DA9" w:rsidR="000B1B07">
        <w:t xml:space="preserve">hey object </w:t>
      </w:r>
      <w:r w:rsidRPr="00A04DA9">
        <w:t xml:space="preserve">even </w:t>
      </w:r>
      <w:r w:rsidRPr="00A04DA9" w:rsidR="000B1B07">
        <w:t xml:space="preserve">if it is 100% affordable. </w:t>
      </w:r>
      <w:r w:rsidRPr="00A04DA9">
        <w:t xml:space="preserve">It is about </w:t>
      </w:r>
      <w:r w:rsidRPr="00A04DA9" w:rsidR="000B1B07">
        <w:t>engaging the public much earlier on in the process. We have this pre-planning requirement in Wales to consult</w:t>
      </w:r>
      <w:r w:rsidRPr="00A04DA9">
        <w:t>,</w:t>
      </w:r>
      <w:r w:rsidRPr="00A04DA9" w:rsidR="000B1B07">
        <w:t xml:space="preserve"> </w:t>
      </w:r>
      <w:r w:rsidRPr="00A04DA9">
        <w:t>b</w:t>
      </w:r>
      <w:r w:rsidRPr="00A04DA9" w:rsidR="000B1B07">
        <w:t xml:space="preserve">ut the way the legislation is written around </w:t>
      </w:r>
      <w:r w:rsidR="00DD4C20">
        <w:t>it</w:t>
      </w:r>
      <w:r w:rsidRPr="00A04DA9" w:rsidR="000B1B07">
        <w:t xml:space="preserve"> is</w:t>
      </w:r>
      <w:r w:rsidRPr="00A04DA9">
        <w:t xml:space="preserve"> that</w:t>
      </w:r>
      <w:r w:rsidRPr="00A04DA9" w:rsidR="000B1B07">
        <w:t xml:space="preserve"> effectively you present the finished scheme</w:t>
      </w:r>
      <w:r w:rsidRPr="00A04DA9">
        <w:t>, so the public say, “It</w:t>
      </w:r>
      <w:r w:rsidR="00DD4C20">
        <w:t>’</w:t>
      </w:r>
      <w:r w:rsidRPr="00A04DA9" w:rsidR="000B1B07">
        <w:t>s nice to know what you</w:t>
      </w:r>
      <w:r w:rsidR="00DD4C20">
        <w:t>’</w:t>
      </w:r>
      <w:r w:rsidRPr="00A04DA9" w:rsidR="000B1B07">
        <w:t xml:space="preserve">re going to build, but we </w:t>
      </w:r>
      <w:r w:rsidRPr="00A04DA9">
        <w:t>don</w:t>
      </w:r>
      <w:r w:rsidR="00DD4C20">
        <w:t>’</w:t>
      </w:r>
      <w:r w:rsidRPr="00A04DA9">
        <w:t>t have any say in it</w:t>
      </w:r>
      <w:r w:rsidR="00DD4C20">
        <w:t>.</w:t>
      </w:r>
      <w:r w:rsidRPr="00A04DA9">
        <w:t>” T</w:t>
      </w:r>
      <w:r w:rsidRPr="00A04DA9" w:rsidR="000B1B07">
        <w:t xml:space="preserve">hat is the way </w:t>
      </w:r>
      <w:r w:rsidRPr="00A04DA9" w:rsidR="00DD4757">
        <w:t>that</w:t>
      </w:r>
      <w:r w:rsidRPr="00A04DA9" w:rsidR="000B1B07">
        <w:t xml:space="preserve"> piece of legislation is written</w:t>
      </w:r>
      <w:r w:rsidRPr="00A04DA9" w:rsidR="00DD4757">
        <w:t xml:space="preserve">; </w:t>
      </w:r>
      <w:r w:rsidRPr="00A04DA9" w:rsidR="000B1B07">
        <w:t>it does not really do what it is meant to do.</w:t>
      </w:r>
    </w:p>
    <w:p w:rsidR="000B1B07" w:rsidRPr="00A04DA9" w:rsidP="00C23907">
      <w:pPr>
        <w:pStyle w:val="Answer"/>
      </w:pPr>
      <w:r w:rsidRPr="00A04DA9">
        <w:t>I live in the Vale of Glamorgan</w:t>
      </w:r>
      <w:r w:rsidRPr="00A04DA9" w:rsidR="00C23907">
        <w:t>,</w:t>
      </w:r>
      <w:r w:rsidRPr="00A04DA9">
        <w:t xml:space="preserve"> and I know </w:t>
      </w:r>
      <w:r w:rsidRPr="00A04DA9" w:rsidR="00C23907">
        <w:t xml:space="preserve">of </w:t>
      </w:r>
      <w:r w:rsidRPr="00A04DA9">
        <w:t xml:space="preserve">one example there. They collect </w:t>
      </w:r>
      <w:r w:rsidRPr="00A04DA9" w:rsidR="00C23907">
        <w:t xml:space="preserve">the </w:t>
      </w:r>
      <w:r w:rsidRPr="00A04DA9">
        <w:t>section 106 pot</w:t>
      </w:r>
      <w:r w:rsidRPr="00A04DA9" w:rsidR="00C23907">
        <w:t>,</w:t>
      </w:r>
      <w:r w:rsidRPr="00A04DA9">
        <w:t xml:space="preserve"> </w:t>
      </w:r>
      <w:r w:rsidRPr="00A04DA9" w:rsidR="00C23907">
        <w:t xml:space="preserve">and some </w:t>
      </w:r>
      <w:r w:rsidRPr="00A04DA9">
        <w:t xml:space="preserve">goes to schools </w:t>
      </w:r>
      <w:r w:rsidRPr="00A04DA9" w:rsidR="00C23907">
        <w:t>and some to major infrastructure, b</w:t>
      </w:r>
      <w:r w:rsidRPr="00A04DA9">
        <w:t>ut they always have a community pot</w:t>
      </w:r>
      <w:r w:rsidRPr="00A04DA9" w:rsidR="00C23907">
        <w:t>.</w:t>
      </w:r>
      <w:r w:rsidRPr="00A04DA9">
        <w:t xml:space="preserve"> </w:t>
      </w:r>
      <w:r w:rsidRPr="00A04DA9" w:rsidR="00C23907">
        <w:t>O</w:t>
      </w:r>
      <w:r w:rsidRPr="00A04DA9">
        <w:t>nce they build that up to a certain level, they put an advert out in the press saying</w:t>
      </w:r>
      <w:r w:rsidRPr="00A04DA9" w:rsidR="00C23907">
        <w:t>,</w:t>
      </w:r>
      <w:r w:rsidRPr="00A04DA9">
        <w:t xml:space="preserve"> </w:t>
      </w:r>
      <w:r w:rsidRPr="00A04DA9" w:rsidR="00C23907">
        <w:t>“Are there a</w:t>
      </w:r>
      <w:r w:rsidRPr="00A04DA9">
        <w:t>ny local community projects that would like to bid for some money</w:t>
      </w:r>
      <w:r w:rsidRPr="00A04DA9" w:rsidR="00C23907">
        <w:t>?”</w:t>
      </w:r>
      <w:r w:rsidRPr="00A04DA9">
        <w:t xml:space="preserve"> </w:t>
      </w:r>
      <w:r w:rsidRPr="00A04DA9" w:rsidR="00C23907">
        <w:t>T</w:t>
      </w:r>
      <w:r w:rsidRPr="00A04DA9">
        <w:t>hey can then bid into that community pot and use that to put a new roof on the community centre or improve the allotment</w:t>
      </w:r>
      <w:r w:rsidRPr="00A04DA9" w:rsidR="00C23907">
        <w:t>,</w:t>
      </w:r>
      <w:r w:rsidRPr="00A04DA9">
        <w:t xml:space="preserve"> or whatever the local project is.</w:t>
      </w:r>
    </w:p>
    <w:p w:rsidR="000B1B07" w:rsidRPr="00A04DA9" w:rsidP="000B1B07">
      <w:pPr>
        <w:pStyle w:val="Question"/>
      </w:pPr>
      <w:r w:rsidRPr="00A04DA9">
        <w:rPr>
          <w:b/>
        </w:rPr>
        <w:t xml:space="preserve">Mr </w:t>
      </w:r>
      <w:r w:rsidRPr="00A04DA9" w:rsidR="00DD6A0B">
        <w:rPr>
          <w:b/>
        </w:rPr>
        <w:t>Roberts:</w:t>
      </w:r>
      <w:r w:rsidRPr="00A04DA9">
        <w:t xml:space="preserve"> Barry, w</w:t>
      </w:r>
      <w:r w:rsidRPr="00A04DA9">
        <w:t xml:space="preserve">hen I mentioned to Mark that section 106 was a bit of a farce and </w:t>
      </w:r>
      <w:r w:rsidRPr="00A04DA9">
        <w:t xml:space="preserve">that </w:t>
      </w:r>
      <w:r w:rsidRPr="00A04DA9">
        <w:t>people could just pay a fee instead of putting the infrastructure in place, you gave a wry smile. What does Ceredigion do in that respect</w:t>
      </w:r>
      <w:r w:rsidRPr="00A04DA9">
        <w:t>,</w:t>
      </w:r>
      <w:r w:rsidRPr="00A04DA9">
        <w:t xml:space="preserve"> and how flexible is it?</w:t>
      </w:r>
    </w:p>
    <w:p w:rsidR="000B1B07" w:rsidRPr="00A04DA9" w:rsidP="00C23907">
      <w:pPr>
        <w:pStyle w:val="Answer"/>
      </w:pPr>
      <w:r w:rsidRPr="00A04DA9">
        <w:rPr>
          <w:b/>
          <w:i/>
        </w:rPr>
        <w:t>Barry Rees:</w:t>
      </w:r>
      <w:r w:rsidRPr="00A04DA9" w:rsidR="00C23907">
        <w:t xml:space="preserve"> </w:t>
      </w:r>
      <w:r w:rsidRPr="00A04DA9">
        <w:t>It is not entirely flexible</w:t>
      </w:r>
      <w:r w:rsidRPr="00A04DA9" w:rsidR="00C23907">
        <w:t>. T</w:t>
      </w:r>
      <w:r w:rsidRPr="00A04DA9">
        <w:t xml:space="preserve">here is an element of inevitability in terms of people opposing local housing development. </w:t>
      </w:r>
      <w:r w:rsidRPr="00A04DA9" w:rsidR="00C23907">
        <w:t>T</w:t>
      </w:r>
      <w:r w:rsidRPr="00A04DA9">
        <w:t>hat is pretty well established</w:t>
      </w:r>
      <w:r w:rsidR="00DD4C20">
        <w:t>: i</w:t>
      </w:r>
      <w:r w:rsidRPr="00A04DA9">
        <w:t xml:space="preserve">t is </w:t>
      </w:r>
      <w:r w:rsidRPr="00A04DA9" w:rsidR="00C23907">
        <w:t>the “</w:t>
      </w:r>
      <w:r w:rsidR="00DD4C20">
        <w:t>N</w:t>
      </w:r>
      <w:r w:rsidRPr="00A04DA9">
        <w:t>ot in my back</w:t>
      </w:r>
      <w:r w:rsidR="00DD4C20">
        <w:t xml:space="preserve"> </w:t>
      </w:r>
      <w:r w:rsidRPr="00A04DA9">
        <w:t>yard</w:t>
      </w:r>
      <w:r w:rsidRPr="00A04DA9" w:rsidR="00C23907">
        <w:t>”</w:t>
      </w:r>
      <w:r w:rsidRPr="00A04DA9">
        <w:t xml:space="preserve"> sentiment. However, just talking about SMEs against the larger developers, there is a difficult scenario in Ceredigion</w:t>
      </w:r>
      <w:r w:rsidR="00DD4C20">
        <w:t>. T</w:t>
      </w:r>
      <w:r w:rsidRPr="00A04DA9">
        <w:t>he large developers would be less likely to come to Ceredigion</w:t>
      </w:r>
      <w:r w:rsidRPr="00A04DA9" w:rsidR="00C23907">
        <w:t>,</w:t>
      </w:r>
      <w:r w:rsidRPr="00A04DA9">
        <w:t xml:space="preserve"> because our LDP would not allow very large</w:t>
      </w:r>
      <w:r w:rsidRPr="00A04DA9" w:rsidR="00C23907">
        <w:t>-</w:t>
      </w:r>
      <w:r w:rsidRPr="00A04DA9">
        <w:t>scale developments</w:t>
      </w:r>
      <w:r w:rsidRPr="00A04DA9" w:rsidR="00C23907">
        <w:t>,</w:t>
      </w:r>
      <w:r w:rsidRPr="00A04DA9">
        <w:t xml:space="preserve"> </w:t>
      </w:r>
      <w:r w:rsidRPr="00A04DA9" w:rsidR="00C23907">
        <w:t>so t</w:t>
      </w:r>
      <w:r w:rsidRPr="00A04DA9">
        <w:t>he economies of scale that these large developers would want are not really available to them.</w:t>
      </w:r>
      <w:r w:rsidRPr="00A04DA9" w:rsidR="00C23907">
        <w:t xml:space="preserve"> W</w:t>
      </w:r>
      <w:r w:rsidRPr="00A04DA9">
        <w:t>e are looking at SMEs. Our corporate strategy wants to support local businesses</w:t>
      </w:r>
      <w:r w:rsidR="00DD4C20">
        <w:t xml:space="preserve">, </w:t>
      </w:r>
      <w:r w:rsidRPr="00A04DA9" w:rsidR="00C23907">
        <w:t xml:space="preserve">SME </w:t>
      </w:r>
      <w:r w:rsidRPr="00A04DA9">
        <w:t>builders</w:t>
      </w:r>
      <w:r w:rsidR="00DD4C20">
        <w:t xml:space="preserve"> and so on</w:t>
      </w:r>
      <w:r w:rsidRPr="00A04DA9" w:rsidR="00C23907">
        <w:t xml:space="preserve"> </w:t>
      </w:r>
      <w:r w:rsidRPr="00A04DA9">
        <w:t>to build</w:t>
      </w:r>
      <w:r w:rsidRPr="00A04DA9" w:rsidR="00C23907">
        <w:t>,</w:t>
      </w:r>
      <w:r w:rsidRPr="00A04DA9">
        <w:t xml:space="preserve"> because they would probably be better suited to smaller developments dotted around</w:t>
      </w:r>
      <w:r w:rsidRPr="00A04DA9" w:rsidR="00C23907">
        <w:t>,</w:t>
      </w:r>
      <w:r w:rsidRPr="00A04DA9">
        <w:t xml:space="preserve"> as our LDP has been set up.</w:t>
      </w:r>
    </w:p>
    <w:p w:rsidR="000B1B07" w:rsidRPr="00A04DA9" w:rsidP="000B1B07">
      <w:pPr>
        <w:pStyle w:val="Question"/>
      </w:pPr>
      <w:r w:rsidRPr="00A04DA9">
        <w:rPr>
          <w:b/>
        </w:rPr>
        <w:t>Ben Lake:</w:t>
      </w:r>
      <w:r w:rsidRPr="00A04DA9">
        <w:t xml:space="preserve"> </w:t>
      </w:r>
      <w:r w:rsidRPr="00A04DA9">
        <w:t>Diolch</w:t>
      </w:r>
      <w:r w:rsidRPr="00A04DA9">
        <w:t xml:space="preserve"> </w:t>
      </w:r>
      <w:r w:rsidRPr="00A04DA9">
        <w:t>yn</w:t>
      </w:r>
      <w:r w:rsidRPr="00A04DA9">
        <w:t xml:space="preserve"> </w:t>
      </w:r>
      <w:r w:rsidRPr="00A04DA9">
        <w:t>fawr</w:t>
      </w:r>
      <w:r w:rsidRPr="00A04DA9">
        <w:t xml:space="preserve"> </w:t>
      </w:r>
      <w:r w:rsidRPr="00A04DA9">
        <w:t>iawn</w:t>
      </w:r>
      <w:r w:rsidRPr="00A04DA9">
        <w:t xml:space="preserve"> i chi am </w:t>
      </w:r>
      <w:r w:rsidRPr="00A04DA9">
        <w:t>ddod</w:t>
      </w:r>
      <w:r w:rsidRPr="00A04DA9">
        <w:t xml:space="preserve"> </w:t>
      </w:r>
      <w:r w:rsidRPr="00A04DA9">
        <w:t>yma</w:t>
      </w:r>
      <w:r w:rsidRPr="00A04DA9">
        <w:t xml:space="preserve"> y bore </w:t>
      </w:r>
      <w:r w:rsidRPr="00A04DA9">
        <w:t>yma</w:t>
      </w:r>
      <w:r w:rsidR="00DD4C20">
        <w:t>—thank you very much.</w:t>
      </w:r>
      <w:r w:rsidRPr="00A04DA9">
        <w:t xml:space="preserve"> Mr Rees, you have explained some of the difficulties and challenges that face some of our communities when there is a high prevalence of second homes in the area. </w:t>
      </w:r>
      <w:r w:rsidRPr="00A04DA9">
        <w:t>S</w:t>
      </w:r>
      <w:r w:rsidRPr="00A04DA9">
        <w:t>ome of the demographic changes that Ceredigion</w:t>
      </w:r>
      <w:r w:rsidRPr="00A04DA9">
        <w:t xml:space="preserve"> ha</w:t>
      </w:r>
      <w:r w:rsidRPr="00A04DA9">
        <w:t>s witnessed</w:t>
      </w:r>
      <w:r w:rsidRPr="00A04DA9">
        <w:t xml:space="preserve"> have also been discussed today</w:t>
      </w:r>
      <w:r w:rsidRPr="00A04DA9">
        <w:t xml:space="preserve">, especially as noted in the last census, </w:t>
      </w:r>
      <w:r w:rsidRPr="00A04DA9">
        <w:t xml:space="preserve">in terms of </w:t>
      </w:r>
      <w:r w:rsidRPr="00A04DA9">
        <w:t>a declining population overall and an ageing population within that. I would be interested if you could expand on the consequences of those changes for you as a council in trying to deliver services.</w:t>
      </w:r>
    </w:p>
    <w:p w:rsidR="00645170" w:rsidRPr="00A04DA9" w:rsidP="00C23907">
      <w:pPr>
        <w:pStyle w:val="Answer"/>
      </w:pPr>
      <w:r w:rsidRPr="00A04DA9">
        <w:rPr>
          <w:b/>
          <w:i/>
        </w:rPr>
        <w:t>Barry Rees:</w:t>
      </w:r>
      <w:r w:rsidRPr="00A04DA9" w:rsidR="00C23907">
        <w:t xml:space="preserve"> O</w:t>
      </w:r>
      <w:r w:rsidRPr="00A04DA9" w:rsidR="000B1B07">
        <w:t>ne of the key challenges is our ageing population and the impact that that has on the social care system</w:t>
      </w:r>
      <w:r w:rsidRPr="00A04DA9">
        <w:t>.</w:t>
      </w:r>
      <w:r w:rsidRPr="00A04DA9" w:rsidR="000B1B07">
        <w:t xml:space="preserve"> </w:t>
      </w:r>
      <w:r w:rsidRPr="00A04DA9" w:rsidR="005274CA">
        <w:t xml:space="preserve">We have seen that the </w:t>
      </w:r>
      <w:r w:rsidRPr="00A04DA9" w:rsidR="000B1B07">
        <w:t>recruitment of social workers and people into social care is a huge challenge for us. It is not really highly paid</w:t>
      </w:r>
      <w:r w:rsidRPr="00A04DA9">
        <w:t>. P</w:t>
      </w:r>
      <w:r w:rsidRPr="00A04DA9" w:rsidR="000B1B07">
        <w:t xml:space="preserve">eople choose to do other jobs than the very important </w:t>
      </w:r>
      <w:r w:rsidRPr="00A04DA9" w:rsidR="005274CA">
        <w:t xml:space="preserve">one </w:t>
      </w:r>
      <w:r w:rsidRPr="00A04DA9" w:rsidR="000B1B07">
        <w:t xml:space="preserve">of being a care worker. That is particularly difficult </w:t>
      </w:r>
      <w:r w:rsidRPr="00A04DA9">
        <w:t xml:space="preserve">and </w:t>
      </w:r>
      <w:r w:rsidRPr="00A04DA9" w:rsidR="000B1B07">
        <w:t>means that</w:t>
      </w:r>
      <w:r w:rsidRPr="00A04DA9">
        <w:t>,</w:t>
      </w:r>
      <w:r w:rsidRPr="00A04DA9" w:rsidR="000B1B07">
        <w:t xml:space="preserve"> being unable to recruit, we rely on agencies</w:t>
      </w:r>
      <w:r w:rsidRPr="00A04DA9">
        <w:t>,</w:t>
      </w:r>
      <w:r w:rsidRPr="00A04DA9" w:rsidR="000B1B07">
        <w:t xml:space="preserve"> </w:t>
      </w:r>
      <w:r w:rsidRPr="00A04DA9">
        <w:t xml:space="preserve">which </w:t>
      </w:r>
      <w:r w:rsidRPr="00A04DA9" w:rsidR="000B1B07">
        <w:t>come with a premium</w:t>
      </w:r>
      <w:r w:rsidRPr="00A04DA9">
        <w:t>,</w:t>
      </w:r>
      <w:r w:rsidRPr="00A04DA9" w:rsidR="000B1B07">
        <w:t xml:space="preserve"> and of course we are facing difficult financial settlement</w:t>
      </w:r>
      <w:r w:rsidRPr="00A04DA9">
        <w:t>s, so y</w:t>
      </w:r>
      <w:r w:rsidRPr="00A04DA9" w:rsidR="000B1B07">
        <w:t>ou are creating a difficult dynamic there.</w:t>
      </w:r>
    </w:p>
    <w:p w:rsidR="000B1B07" w:rsidRPr="00A04DA9" w:rsidP="00C23907">
      <w:pPr>
        <w:pStyle w:val="Answer"/>
      </w:pPr>
      <w:r w:rsidRPr="00A04DA9">
        <w:t xml:space="preserve">If you are looking at the number of youngsters and families dwindling as well, there is </w:t>
      </w:r>
      <w:r w:rsidRPr="00A04DA9" w:rsidR="00645170">
        <w:t xml:space="preserve">then </w:t>
      </w:r>
      <w:r w:rsidRPr="00A04DA9">
        <w:t xml:space="preserve">a strain on things like </w:t>
      </w:r>
      <w:r w:rsidRPr="00A04DA9" w:rsidR="00645170">
        <w:t xml:space="preserve">supporting </w:t>
      </w:r>
      <w:r w:rsidRPr="00A04DA9">
        <w:t xml:space="preserve">our </w:t>
      </w:r>
      <w:r w:rsidRPr="00A04DA9" w:rsidR="00645170">
        <w:t xml:space="preserve">current </w:t>
      </w:r>
      <w:r w:rsidRPr="00A04DA9">
        <w:t xml:space="preserve">educational infrastructure. Rationalisation, very sadly, </w:t>
      </w:r>
      <w:r w:rsidRPr="00A04DA9" w:rsidR="00DD4C20">
        <w:t xml:space="preserve">equals </w:t>
      </w:r>
      <w:r w:rsidRPr="00A04DA9">
        <w:t>small school closures</w:t>
      </w:r>
      <w:r w:rsidRPr="00A04DA9" w:rsidR="00645170">
        <w:t>,</w:t>
      </w:r>
      <w:r w:rsidRPr="00A04DA9">
        <w:t xml:space="preserve"> </w:t>
      </w:r>
      <w:r w:rsidRPr="00A04DA9" w:rsidR="00645170">
        <w:t xml:space="preserve">which </w:t>
      </w:r>
      <w:r w:rsidRPr="00A04DA9">
        <w:t>is</w:t>
      </w:r>
      <w:r w:rsidRPr="00A04DA9" w:rsidR="00645170">
        <w:t xml:space="preserve">, of course, </w:t>
      </w:r>
      <w:r w:rsidRPr="00A04DA9">
        <w:t xml:space="preserve">a difficult path </w:t>
      </w:r>
      <w:r w:rsidRPr="00A04DA9" w:rsidR="005274CA">
        <w:t xml:space="preserve">that no </w:t>
      </w:r>
      <w:r w:rsidRPr="00A04DA9">
        <w:t>local authority wants to go down, but we are being compelled by the circumstances to do that. Looking at the two ends of that demographic,</w:t>
      </w:r>
      <w:r w:rsidRPr="00A04DA9" w:rsidR="009B0237">
        <w:t xml:space="preserve"> </w:t>
      </w:r>
      <w:r w:rsidRPr="00A04DA9">
        <w:t>those are particular challenges for local authorities.</w:t>
      </w:r>
    </w:p>
    <w:p w:rsidR="000B1B07" w:rsidRPr="00A04DA9" w:rsidP="00645170">
      <w:pPr>
        <w:pStyle w:val="Question"/>
      </w:pPr>
      <w:r w:rsidRPr="00A04DA9">
        <w:rPr>
          <w:b/>
        </w:rPr>
        <w:t>Ben Lake:</w:t>
      </w:r>
      <w:r w:rsidRPr="00A04DA9">
        <w:t xml:space="preserve"> T</w:t>
      </w:r>
      <w:r w:rsidRPr="00A04DA9">
        <w:t>hose demographic shifts are here to stay for at least the foreseeable future. Do the current funding arrangements from Welsh Government, for example, adequately reflect those different circumstances and the specific challenges that might face local authorities?</w:t>
      </w:r>
    </w:p>
    <w:p w:rsidR="000B1B07" w:rsidRPr="00A04DA9" w:rsidP="00645170">
      <w:pPr>
        <w:pStyle w:val="Answer"/>
      </w:pPr>
      <w:r w:rsidRPr="00A04DA9">
        <w:rPr>
          <w:b/>
          <w:i/>
        </w:rPr>
        <w:t>Barry Rees:</w:t>
      </w:r>
      <w:r w:rsidRPr="00A04DA9" w:rsidR="00645170">
        <w:t xml:space="preserve"> </w:t>
      </w:r>
      <w:r w:rsidRPr="00A04DA9">
        <w:t>There are a few things that we would want Welsh Government</w:t>
      </w:r>
      <w:r w:rsidRPr="00A04DA9" w:rsidR="00645170">
        <w:t>,</w:t>
      </w:r>
      <w:r w:rsidRPr="00A04DA9">
        <w:t xml:space="preserve"> or </w:t>
      </w:r>
      <w:r w:rsidRPr="00A04DA9" w:rsidR="00645170">
        <w:t>G</w:t>
      </w:r>
      <w:r w:rsidRPr="00A04DA9">
        <w:t>overnments</w:t>
      </w:r>
      <w:r w:rsidRPr="00A04DA9" w:rsidR="00645170">
        <w:t>,</w:t>
      </w:r>
      <w:r w:rsidRPr="00A04DA9">
        <w:t xml:space="preserve"> to engage with. There is a bit of a marketplace around social care </w:t>
      </w:r>
      <w:r w:rsidRPr="00A04DA9" w:rsidR="00645170">
        <w:t xml:space="preserve">in terms of </w:t>
      </w:r>
      <w:r w:rsidRPr="00A04DA9">
        <w:t xml:space="preserve">carers and social workers. Because there is a general shortage, we are in competition across our borders with Powys, Gwynedd, </w:t>
      </w:r>
      <w:r w:rsidRPr="00A04DA9">
        <w:t>Carmarthenshire</w:t>
      </w:r>
      <w:r w:rsidRPr="00A04DA9" w:rsidR="00645170">
        <w:t xml:space="preserve"> and</w:t>
      </w:r>
      <w:r w:rsidRPr="00A04DA9">
        <w:t xml:space="preserve"> Pembrokeshire</w:t>
      </w:r>
      <w:r w:rsidRPr="00A04DA9" w:rsidR="00645170">
        <w:t>,</w:t>
      </w:r>
      <w:r w:rsidRPr="00A04DA9">
        <w:t xml:space="preserve"> </w:t>
      </w:r>
      <w:r w:rsidRPr="00A04DA9" w:rsidR="00645170">
        <w:t>and w</w:t>
      </w:r>
      <w:r w:rsidRPr="00A04DA9">
        <w:t>hoever pays most</w:t>
      </w:r>
      <w:r w:rsidRPr="00A04DA9" w:rsidR="00645170">
        <w:t xml:space="preserve"> </w:t>
      </w:r>
      <w:r w:rsidRPr="00A04DA9">
        <w:t xml:space="preserve">is more likely to be able to recruit. Of course, that is a constant battle. </w:t>
      </w:r>
      <w:r w:rsidRPr="00A04DA9" w:rsidR="00645170">
        <w:t xml:space="preserve">We </w:t>
      </w:r>
      <w:r w:rsidRPr="00A04DA9">
        <w:t>are looking at incentivising, but we cannot have a battleground for that recruitment. We simply cannot afford it</w:t>
      </w:r>
      <w:r w:rsidRPr="00A04DA9" w:rsidR="00645170">
        <w:t>, so a</w:t>
      </w:r>
      <w:r w:rsidRPr="00A04DA9">
        <w:t xml:space="preserve"> national pay structure for the care sector would be something we would really be keen on</w:t>
      </w:r>
      <w:r w:rsidRPr="00A04DA9" w:rsidR="00645170">
        <w:t xml:space="preserve">. It is </w:t>
      </w:r>
      <w:r w:rsidRPr="00A04DA9">
        <w:t xml:space="preserve">one little thing that just evens the playing field somewhat, </w:t>
      </w:r>
      <w:r w:rsidRPr="00A04DA9" w:rsidR="00645170">
        <w:t xml:space="preserve">so </w:t>
      </w:r>
      <w:r w:rsidRPr="00A04DA9">
        <w:t>that people are paid what they deserve</w:t>
      </w:r>
      <w:r w:rsidRPr="00A04DA9" w:rsidR="00645170">
        <w:t xml:space="preserve"> and </w:t>
      </w:r>
      <w:r w:rsidRPr="00A04DA9">
        <w:t>we know, in terms of our forward planning, what those costs are likely to be.</w:t>
      </w:r>
    </w:p>
    <w:p w:rsidR="000B1B07" w:rsidRPr="00A04DA9" w:rsidP="00645170">
      <w:pPr>
        <w:pStyle w:val="Question"/>
      </w:pPr>
      <w:r w:rsidRPr="00A04DA9">
        <w:rPr>
          <w:b/>
        </w:rPr>
        <w:t>Virginia Crosbie:</w:t>
      </w:r>
      <w:r w:rsidRPr="00A04DA9">
        <w:t xml:space="preserve"> </w:t>
      </w:r>
      <w:r w:rsidRPr="00A04DA9">
        <w:t xml:space="preserve">You mentioned this fund with £1.8 million in it, going up to £2 million. Are there examples of other councils doing that? </w:t>
      </w:r>
      <w:r w:rsidRPr="00A04DA9">
        <w:t>T</w:t>
      </w:r>
      <w:r w:rsidRPr="00A04DA9">
        <w:t>here is a lot of pressure on council budgets at the moment, so it seems an eminently sensible thing to do.</w:t>
      </w:r>
    </w:p>
    <w:p w:rsidR="000B1B07" w:rsidRPr="00A04DA9" w:rsidP="00645170">
      <w:pPr>
        <w:pStyle w:val="Answer"/>
      </w:pPr>
      <w:r w:rsidRPr="00A04DA9">
        <w:rPr>
          <w:b/>
          <w:i/>
        </w:rPr>
        <w:t>Barry Rees:</w:t>
      </w:r>
      <w:r w:rsidRPr="00A04DA9" w:rsidR="00645170">
        <w:t xml:space="preserve"> </w:t>
      </w:r>
      <w:r w:rsidRPr="00A04DA9">
        <w:t xml:space="preserve">I am not aware of any others. I am sure </w:t>
      </w:r>
      <w:r w:rsidRPr="00A04DA9" w:rsidR="00645170">
        <w:t xml:space="preserve">that </w:t>
      </w:r>
      <w:r w:rsidRPr="00A04DA9">
        <w:t>there are shared equity schemes. There have been over a long time, but I cannot reel them off for you, I am afraid.</w:t>
      </w:r>
    </w:p>
    <w:p w:rsidR="000B1B07" w:rsidRPr="00A04DA9" w:rsidP="000B1B07">
      <w:pPr>
        <w:pStyle w:val="Question"/>
      </w:pPr>
      <w:r w:rsidRPr="00A04DA9">
        <w:rPr>
          <w:b/>
        </w:rPr>
        <w:t>Virginia Crosbie:</w:t>
      </w:r>
      <w:r w:rsidRPr="00A04DA9">
        <w:t xml:space="preserve"> Ifan </w:t>
      </w:r>
      <w:r w:rsidRPr="00A04DA9">
        <w:t xml:space="preserve">mentioned the Future Wales plan and the need for 7,400 homes a year. Currently, we are looking at 5,500 a year. </w:t>
      </w:r>
      <w:r w:rsidRPr="00A04DA9">
        <w:t>I</w:t>
      </w:r>
      <w:r w:rsidRPr="00A04DA9">
        <w:t xml:space="preserve">f we look at the census for 2021, </w:t>
      </w:r>
      <w:r w:rsidRPr="00A04DA9" w:rsidR="00476A2B">
        <w:t xml:space="preserve">it said that </w:t>
      </w:r>
      <w:r w:rsidRPr="00A04DA9">
        <w:t xml:space="preserve">there were 120,450 unoccupied dwellings in Wales in 2021, of which 85.4% were truly vacant and 14.6% were second homes. Surely the issue </w:t>
      </w:r>
      <w:r w:rsidRPr="00A04DA9">
        <w:t xml:space="preserve">that </w:t>
      </w:r>
      <w:r w:rsidRPr="00A04DA9">
        <w:t>we should be talking about here is</w:t>
      </w:r>
      <w:r w:rsidRPr="00A04DA9" w:rsidR="009B0237">
        <w:t xml:space="preserve"> </w:t>
      </w:r>
      <w:r w:rsidRPr="00A04DA9">
        <w:t xml:space="preserve">getting those empty homes back into circulation, </w:t>
      </w:r>
      <w:r w:rsidRPr="00A04DA9">
        <w:t xml:space="preserve">which </w:t>
      </w:r>
      <w:r w:rsidRPr="00A04DA9">
        <w:t xml:space="preserve">is something </w:t>
      </w:r>
      <w:r w:rsidRPr="00A04DA9">
        <w:t xml:space="preserve">that </w:t>
      </w:r>
      <w:r w:rsidRPr="00A04DA9">
        <w:t>you touched on, Barry.</w:t>
      </w:r>
    </w:p>
    <w:p w:rsidR="00645170" w:rsidRPr="00A04DA9" w:rsidP="00645170">
      <w:pPr>
        <w:pStyle w:val="Answer"/>
      </w:pPr>
      <w:r w:rsidRPr="00A04DA9">
        <w:rPr>
          <w:b/>
          <w:i/>
        </w:rPr>
        <w:t>Barry Rees:</w:t>
      </w:r>
      <w:r w:rsidRPr="00A04DA9">
        <w:t xml:space="preserve"> I</w:t>
      </w:r>
      <w:r w:rsidRPr="00A04DA9" w:rsidR="000B1B07">
        <w:t xml:space="preserve">t certainly is an issue. In Ceredigion, </w:t>
      </w:r>
      <w:r w:rsidRPr="00A04DA9">
        <w:t>w</w:t>
      </w:r>
      <w:r w:rsidRPr="00A04DA9" w:rsidR="000B1B07">
        <w:t xml:space="preserve">e are reliant on council tax records here, so </w:t>
      </w:r>
      <w:r w:rsidRPr="00A04DA9">
        <w:t xml:space="preserve">they </w:t>
      </w:r>
      <w:r w:rsidRPr="00A04DA9" w:rsidR="000B1B07">
        <w:t>are estimates</w:t>
      </w:r>
      <w:r w:rsidRPr="00A04DA9">
        <w:t xml:space="preserve">, but we have around 1,700 second homes, of which </w:t>
      </w:r>
      <w:r w:rsidRPr="00A04DA9" w:rsidR="000B1B07">
        <w:t xml:space="preserve">about 60% or 70% are long-term empties. They have been </w:t>
      </w:r>
      <w:r w:rsidRPr="00A04DA9" w:rsidR="000B1B07">
        <w:t>empty</w:t>
      </w:r>
      <w:r w:rsidRPr="00A04DA9" w:rsidR="000B1B07">
        <w:t xml:space="preserve"> for five or more years, so they are redundant to us in terms of our housing stock. That is why we are trying to incentivise our shared equity scheme.</w:t>
      </w:r>
      <w:r w:rsidRPr="00A04DA9">
        <w:t xml:space="preserve"> </w:t>
      </w:r>
      <w:r w:rsidRPr="00A04DA9" w:rsidR="000B1B07">
        <w:t xml:space="preserve">The maximum element of shared equity is 40%, </w:t>
      </w:r>
      <w:r w:rsidRPr="00A04DA9">
        <w:t xml:space="preserve">which acknowledges </w:t>
      </w:r>
      <w:r w:rsidRPr="00A04DA9" w:rsidR="000B1B07">
        <w:t>the extra cost of bringing empty homes back into occupation. That is the most generous that our scheme goes, and that is in relation to empty properties, in order to incentivise.</w:t>
      </w:r>
    </w:p>
    <w:p w:rsidR="000B1B07" w:rsidRPr="00A04DA9" w:rsidP="00645170">
      <w:pPr>
        <w:pStyle w:val="Answer"/>
      </w:pPr>
      <w:r w:rsidRPr="00A04DA9">
        <w:t>There are some long-term empties, as an example, above shops. There are strange examples where shops will have expanded. They will be owned not necessarily by local people</w:t>
      </w:r>
      <w:r w:rsidRPr="00A04DA9" w:rsidR="00645170">
        <w:t xml:space="preserve"> but </w:t>
      </w:r>
      <w:r w:rsidRPr="00A04DA9">
        <w:t xml:space="preserve">by large national companies. In order to maximise the revenue, they will possibly </w:t>
      </w:r>
      <w:r w:rsidRPr="00A04DA9" w:rsidR="00DD4C20">
        <w:t xml:space="preserve">have </w:t>
      </w:r>
      <w:r w:rsidRPr="00A04DA9">
        <w:t>got rid of access to the upstairs.</w:t>
      </w:r>
      <w:r w:rsidRPr="00A04DA9" w:rsidR="00645170">
        <w:t xml:space="preserve"> </w:t>
      </w:r>
      <w:r w:rsidRPr="00A04DA9">
        <w:t xml:space="preserve">It seems highly ironic, </w:t>
      </w:r>
      <w:r w:rsidRPr="00A04DA9" w:rsidR="00645170">
        <w:t>b</w:t>
      </w:r>
      <w:r w:rsidRPr="00A04DA9">
        <w:t>ut those empty properties will need significant work to bring them back into use.</w:t>
      </w:r>
      <w:r w:rsidRPr="00A04DA9" w:rsidR="00476A2B">
        <w:t xml:space="preserve"> That includes t</w:t>
      </w:r>
      <w:r w:rsidRPr="00A04DA9">
        <w:t>hings as significant as basic access from the shop floor to the upper floors</w:t>
      </w:r>
      <w:r w:rsidRPr="00A04DA9" w:rsidR="00476A2B">
        <w:t xml:space="preserve">, which </w:t>
      </w:r>
      <w:r w:rsidRPr="00A04DA9" w:rsidR="00645170">
        <w:t>seem</w:t>
      </w:r>
      <w:r w:rsidRPr="00A04DA9" w:rsidR="00476A2B">
        <w:t>s</w:t>
      </w:r>
      <w:r w:rsidRPr="00A04DA9" w:rsidR="00645170">
        <w:t xml:space="preserve"> crazy</w:t>
      </w:r>
      <w:r w:rsidRPr="00A04DA9">
        <w:t>.</w:t>
      </w:r>
    </w:p>
    <w:p w:rsidR="000B1B07" w:rsidRPr="00A04DA9" w:rsidP="000B1B07">
      <w:pPr>
        <w:pStyle w:val="Question"/>
      </w:pPr>
      <w:r w:rsidRPr="00A04DA9">
        <w:rPr>
          <w:b/>
        </w:rPr>
        <w:t>Virginia Crosbie:</w:t>
      </w:r>
      <w:r w:rsidRPr="00A04DA9">
        <w:t xml:space="preserve"> </w:t>
      </w:r>
      <w:r w:rsidRPr="00A04DA9">
        <w:t>What tools should be available so that we can get these empty homes back into circulation?</w:t>
      </w:r>
    </w:p>
    <w:p w:rsidR="000B1B07" w:rsidRPr="00A04DA9" w:rsidP="00645170">
      <w:pPr>
        <w:pStyle w:val="Answer"/>
      </w:pPr>
      <w:r w:rsidRPr="00A04DA9">
        <w:rPr>
          <w:b/>
          <w:i/>
        </w:rPr>
        <w:t>Ifan Glyn:</w:t>
      </w:r>
      <w:r w:rsidRPr="00A04DA9" w:rsidR="00645170">
        <w:t xml:space="preserve"> </w:t>
      </w:r>
      <w:r w:rsidRPr="00A04DA9">
        <w:t xml:space="preserve">The issue with empty homes is that it is a very complex area, and there is no silver bullet. </w:t>
      </w:r>
      <w:r w:rsidRPr="00A04DA9" w:rsidR="005274CA">
        <w:t xml:space="preserve">The reasons for </w:t>
      </w:r>
      <w:r w:rsidRPr="00A04DA9">
        <w:t xml:space="preserve">homes </w:t>
      </w:r>
      <w:r w:rsidRPr="00A04DA9" w:rsidR="005274CA">
        <w:t xml:space="preserve">being </w:t>
      </w:r>
      <w:r w:rsidRPr="00A04DA9">
        <w:t>empty</w:t>
      </w:r>
      <w:r w:rsidRPr="00A04DA9" w:rsidR="005274CA">
        <w:t xml:space="preserve"> long</w:t>
      </w:r>
      <w:r w:rsidR="00DD4C20">
        <w:t>-</w:t>
      </w:r>
      <w:r w:rsidRPr="00A04DA9" w:rsidR="005274CA">
        <w:t>term</w:t>
      </w:r>
      <w:r w:rsidRPr="00A04DA9">
        <w:t xml:space="preserve"> are wide and varied. Because of that, coming up with the right sticks and carrots is very challenging. </w:t>
      </w:r>
      <w:r w:rsidR="00DD4C20">
        <w:t>W</w:t>
      </w:r>
      <w:r w:rsidRPr="00A04DA9">
        <w:t>e need to empower local authorities</w:t>
      </w:r>
      <w:r w:rsidRPr="00A04DA9" w:rsidR="00645170">
        <w:t xml:space="preserve"> and</w:t>
      </w:r>
      <w:r w:rsidRPr="00A04DA9">
        <w:t xml:space="preserve"> communities, et</w:t>
      </w:r>
      <w:r w:rsidRPr="00A04DA9" w:rsidR="00645170">
        <w:t xml:space="preserve"> </w:t>
      </w:r>
      <w:r w:rsidRPr="00A04DA9">
        <w:t>c</w:t>
      </w:r>
      <w:r w:rsidRPr="00A04DA9" w:rsidR="00645170">
        <w:t>etera</w:t>
      </w:r>
      <w:r w:rsidRPr="00A04DA9">
        <w:t>, to come up with their own bespoke solutions</w:t>
      </w:r>
      <w:r w:rsidRPr="00A04DA9" w:rsidR="00645170">
        <w:t xml:space="preserve"> rather than the </w:t>
      </w:r>
      <w:r w:rsidRPr="00A04DA9">
        <w:t>blanket approach at the moment.</w:t>
      </w:r>
    </w:p>
    <w:p w:rsidR="000B1B07" w:rsidRPr="00A04DA9" w:rsidP="000B1B07">
      <w:pPr>
        <w:pStyle w:val="Question"/>
      </w:pPr>
      <w:r w:rsidRPr="00A04DA9">
        <w:rPr>
          <w:b/>
        </w:rPr>
        <w:t>Virginia Crosbie:</w:t>
      </w:r>
      <w:r w:rsidRPr="00A04DA9">
        <w:t xml:space="preserve"> </w:t>
      </w:r>
      <w:r w:rsidRPr="00A04DA9">
        <w:t xml:space="preserve">It does seem </w:t>
      </w:r>
      <w:r w:rsidRPr="00A04DA9">
        <w:t xml:space="preserve">that </w:t>
      </w:r>
      <w:r w:rsidRPr="00A04DA9">
        <w:t>there is a lot of talk, quite rightly, about second homes</w:t>
      </w:r>
      <w:r w:rsidRPr="00A04DA9">
        <w:t>—</w:t>
      </w:r>
      <w:r w:rsidR="00A3398E">
        <w:t xml:space="preserve">we can see </w:t>
      </w:r>
      <w:r w:rsidRPr="00A04DA9">
        <w:t xml:space="preserve">the front page of </w:t>
      </w:r>
      <w:r w:rsidR="00DD4C20">
        <w:rPr>
          <w:i/>
          <w:iCs/>
        </w:rPr>
        <w:t>T</w:t>
      </w:r>
      <w:r w:rsidRPr="00DD4C20">
        <w:rPr>
          <w:i/>
          <w:iCs/>
        </w:rPr>
        <w:t>he</w:t>
      </w:r>
      <w:r w:rsidRPr="00A04DA9">
        <w:t xml:space="preserve"> </w:t>
      </w:r>
      <w:r w:rsidRPr="00A04DA9">
        <w:rPr>
          <w:i/>
          <w:iCs/>
        </w:rPr>
        <w:t>Daily Telegraph</w:t>
      </w:r>
      <w:r w:rsidRPr="00A04DA9">
        <w:t xml:space="preserve"> today about second </w:t>
      </w:r>
      <w:r w:rsidRPr="00A04DA9">
        <w:t>home</w:t>
      </w:r>
      <w:r w:rsidR="00DD4C20">
        <w:t xml:space="preserve"> </w:t>
      </w:r>
      <w:r w:rsidRPr="00A04DA9">
        <w:t>owners</w:t>
      </w:r>
      <w:r w:rsidRPr="00A04DA9">
        <w:t>—b</w:t>
      </w:r>
      <w:r w:rsidRPr="00A04DA9">
        <w:t>ut</w:t>
      </w:r>
      <w:r w:rsidRPr="00A04DA9">
        <w:t xml:space="preserve"> </w:t>
      </w:r>
      <w:r w:rsidRPr="00A04DA9">
        <w:t>it does seem that the low-hanging fruit should</w:t>
      </w:r>
      <w:r w:rsidRPr="00A04DA9" w:rsidR="009B0237">
        <w:t xml:space="preserve"> </w:t>
      </w:r>
      <w:r w:rsidRPr="00A04DA9">
        <w:t>be the empty dwellings.</w:t>
      </w:r>
    </w:p>
    <w:p w:rsidR="000B1B07" w:rsidRPr="00A04DA9" w:rsidP="00645170">
      <w:pPr>
        <w:pStyle w:val="Answer"/>
      </w:pPr>
      <w:r w:rsidRPr="00A04DA9">
        <w:rPr>
          <w:b/>
          <w:i/>
        </w:rPr>
        <w:t>Ifan Glyn:</w:t>
      </w:r>
      <w:r w:rsidRPr="00A04DA9" w:rsidR="00645170">
        <w:t xml:space="preserve"> </w:t>
      </w:r>
      <w:r w:rsidRPr="00A04DA9">
        <w:t xml:space="preserve">Often, the reason why these homes are empty is </w:t>
      </w:r>
      <w:r w:rsidR="00A3398E">
        <w:t>that</w:t>
      </w:r>
      <w:r w:rsidRPr="00A04DA9">
        <w:t xml:space="preserve"> people do not want to live in them. They are in areas where it is not particularly appealing to live. The cost of bringing some of those homes back to life is very prohibitive and not at all appealing to the owners of those properties</w:t>
      </w:r>
      <w:r w:rsidRPr="00A04DA9" w:rsidR="00645170">
        <w:t>, and</w:t>
      </w:r>
      <w:r w:rsidRPr="00A04DA9">
        <w:t xml:space="preserve"> </w:t>
      </w:r>
      <w:r w:rsidRPr="00A04DA9" w:rsidR="00645170">
        <w:t>t</w:t>
      </w:r>
      <w:r w:rsidRPr="00A04DA9">
        <w:t>hey cannot shift them. Some owners of these empty properties are stuck in a situation where they cannot renovate them</w:t>
      </w:r>
      <w:r w:rsidRPr="00A04DA9" w:rsidR="00D7763E">
        <w:t>,</w:t>
      </w:r>
      <w:r w:rsidRPr="00A04DA9">
        <w:t xml:space="preserve"> because it is not worth doing</w:t>
      </w:r>
      <w:r w:rsidRPr="00A04DA9" w:rsidR="00D7763E">
        <w:t>—or they can,</w:t>
      </w:r>
      <w:r w:rsidRPr="00A04DA9">
        <w:t xml:space="preserve"> but it is not in their interest</w:t>
      </w:r>
      <w:r w:rsidRPr="00A04DA9" w:rsidR="00D7763E">
        <w:t xml:space="preserve">s </w:t>
      </w:r>
      <w:r w:rsidRPr="00A04DA9">
        <w:t>to do so</w:t>
      </w:r>
      <w:r w:rsidRPr="00A04DA9" w:rsidR="00BE3F04">
        <w:t>—</w:t>
      </w:r>
      <w:r w:rsidRPr="00A04DA9" w:rsidR="00D7763E">
        <w:t>and</w:t>
      </w:r>
      <w:r w:rsidRPr="00A04DA9" w:rsidR="00BE3F04">
        <w:t xml:space="preserve"> </w:t>
      </w:r>
      <w:r w:rsidRPr="00A04DA9" w:rsidR="00D7763E">
        <w:t>they cannot shift them.</w:t>
      </w:r>
      <w:r w:rsidRPr="00A04DA9">
        <w:t xml:space="preserve"> It is a very complex and challenging problem</w:t>
      </w:r>
      <w:r w:rsidRPr="00A04DA9" w:rsidR="00D7763E">
        <w:t>.</w:t>
      </w:r>
    </w:p>
    <w:p w:rsidR="000B1B07" w:rsidRPr="00A04DA9" w:rsidP="000B1B07">
      <w:pPr>
        <w:pStyle w:val="Question"/>
      </w:pPr>
      <w:r w:rsidRPr="00A04DA9">
        <w:rPr>
          <w:b/>
        </w:rPr>
        <w:t>Virginia Crosbie:</w:t>
      </w:r>
      <w:r w:rsidRPr="00A04DA9">
        <w:t xml:space="preserve"> </w:t>
      </w:r>
      <w:r w:rsidRPr="00A04DA9">
        <w:t>We are talking about 100,000 empty homes. This is huge</w:t>
      </w:r>
      <w:r w:rsidRPr="00A04DA9">
        <w:t>.</w:t>
      </w:r>
      <w:r w:rsidRPr="00A04DA9">
        <w:t xml:space="preserve"> </w:t>
      </w:r>
      <w:r w:rsidRPr="00A04DA9">
        <w:t>Y</w:t>
      </w:r>
      <w:r w:rsidRPr="00A04DA9">
        <w:t>ou are looking for another 2,500 a year. I am just trying to put that into context. Mark, do you have a view?</w:t>
      </w:r>
    </w:p>
    <w:p w:rsidR="00D7763E" w:rsidRPr="00A04DA9" w:rsidP="00D7763E">
      <w:pPr>
        <w:pStyle w:val="Answer"/>
      </w:pPr>
      <w:r w:rsidRPr="00A04DA9">
        <w:rPr>
          <w:b/>
          <w:i/>
        </w:rPr>
        <w:t>Mark Harris:</w:t>
      </w:r>
      <w:r w:rsidRPr="00A04DA9" w:rsidR="00BE3F04">
        <w:t xml:space="preserve"> </w:t>
      </w:r>
      <w:r w:rsidRPr="00A04DA9" w:rsidR="000B1B07">
        <w:t>It is not something that my members get involved with</w:t>
      </w:r>
      <w:r w:rsidRPr="00A04DA9">
        <w:t xml:space="preserve"> directly</w:t>
      </w:r>
      <w:r w:rsidRPr="00A04DA9" w:rsidR="000B1B07">
        <w:t xml:space="preserve">. You mentioned the fund that </w:t>
      </w:r>
      <w:r w:rsidRPr="00A04DA9">
        <w:t xml:space="preserve">has </w:t>
      </w:r>
      <w:r w:rsidRPr="00A04DA9" w:rsidR="000B1B07">
        <w:t xml:space="preserve">been created. Something that is linked to that is that </w:t>
      </w:r>
      <w:r w:rsidRPr="00A04DA9">
        <w:t xml:space="preserve">when </w:t>
      </w:r>
      <w:r w:rsidRPr="00A04DA9" w:rsidR="000B1B07">
        <w:t>local authorities require affordable housing on a site from a large builder, they can choose to take an off-site payment instead of providing them on</w:t>
      </w:r>
      <w:r w:rsidR="00774139">
        <w:t xml:space="preserve"> </w:t>
      </w:r>
      <w:r w:rsidRPr="00A04DA9" w:rsidR="000B1B07">
        <w:t>site</w:t>
      </w:r>
      <w:r w:rsidRPr="00A04DA9">
        <w:t xml:space="preserve">—for example, of 100 </w:t>
      </w:r>
      <w:r w:rsidRPr="00A04DA9" w:rsidR="000B1B07">
        <w:t xml:space="preserve">houses, </w:t>
      </w:r>
      <w:r w:rsidRPr="00A04DA9">
        <w:t xml:space="preserve">they </w:t>
      </w:r>
      <w:r w:rsidRPr="00A04DA9" w:rsidR="000B1B07">
        <w:t xml:space="preserve">have to provide 30. </w:t>
      </w:r>
      <w:r w:rsidRPr="00A04DA9">
        <w:t xml:space="preserve">They will </w:t>
      </w:r>
      <w:r w:rsidRPr="00A04DA9" w:rsidR="000B1B07">
        <w:t xml:space="preserve">provide </w:t>
      </w:r>
      <w:r w:rsidRPr="00A04DA9">
        <w:t xml:space="preserve">just </w:t>
      </w:r>
      <w:r w:rsidRPr="00A04DA9" w:rsidR="000B1B07">
        <w:t>15, and the other 15 will have off-site money. They can then use that money to deliver affordable homes.</w:t>
      </w:r>
    </w:p>
    <w:p w:rsidR="00D7763E" w:rsidRPr="00A04DA9" w:rsidP="00D7763E">
      <w:pPr>
        <w:pStyle w:val="Answer"/>
      </w:pPr>
      <w:r w:rsidRPr="00A04DA9">
        <w:t>Over the years, I have worked in local government and various jobs. I have heard of empty home funds being available in local authorities for the last 20</w:t>
      </w:r>
      <w:r w:rsidRPr="00A04DA9">
        <w:t xml:space="preserve"> or</w:t>
      </w:r>
      <w:r w:rsidRPr="00A04DA9">
        <w:t xml:space="preserve"> 30 years</w:t>
      </w:r>
      <w:r w:rsidRPr="00A04DA9">
        <w:t>,</w:t>
      </w:r>
      <w:r w:rsidRPr="00A04DA9">
        <w:t xml:space="preserve"> </w:t>
      </w:r>
      <w:r w:rsidRPr="00A04DA9">
        <w:t>so t</w:t>
      </w:r>
      <w:r w:rsidRPr="00A04DA9">
        <w:t xml:space="preserve">here </w:t>
      </w:r>
      <w:r w:rsidRPr="00A04DA9">
        <w:t xml:space="preserve">has </w:t>
      </w:r>
      <w:r w:rsidRPr="00A04DA9">
        <w:t>always been money there.</w:t>
      </w:r>
      <w:r w:rsidRPr="00A04DA9">
        <w:t xml:space="preserve"> I</w:t>
      </w:r>
      <w:r w:rsidRPr="00A04DA9">
        <w:t xml:space="preserve">t is just </w:t>
      </w:r>
      <w:r w:rsidRPr="00A04DA9">
        <w:t xml:space="preserve">about </w:t>
      </w:r>
      <w:r w:rsidRPr="00A04DA9">
        <w:t xml:space="preserve">whether the resources are </w:t>
      </w:r>
      <w:r w:rsidRPr="00A04DA9">
        <w:t>there, because</w:t>
      </w:r>
      <w:r w:rsidRPr="00A04DA9" w:rsidR="009B0237">
        <w:t xml:space="preserve"> </w:t>
      </w:r>
      <w:r w:rsidRPr="00A04DA9">
        <w:t>it is very complex. Interestingly</w:t>
      </w:r>
      <w:r w:rsidRPr="00A04DA9">
        <w:t>,</w:t>
      </w:r>
      <w:r w:rsidRPr="00A04DA9">
        <w:t xml:space="preserve"> it is going to get </w:t>
      </w:r>
      <w:r w:rsidRPr="00A04DA9">
        <w:t xml:space="preserve">potentially </w:t>
      </w:r>
      <w:r w:rsidRPr="00A04DA9">
        <w:t>more complex</w:t>
      </w:r>
      <w:r w:rsidRPr="00A04DA9">
        <w:t xml:space="preserve"> </w:t>
      </w:r>
      <w:r w:rsidRPr="00A04DA9">
        <w:t xml:space="preserve">to bring these empty homes into use, because of the higher standards </w:t>
      </w:r>
      <w:r w:rsidR="00774139">
        <w:t xml:space="preserve">to which </w:t>
      </w:r>
      <w:r w:rsidRPr="00A04DA9">
        <w:t>we are requiring our homes to be built. It is much easier to build a new home to modern standards</w:t>
      </w:r>
      <w:r w:rsidRPr="00A04DA9">
        <w:t>—carbon-</w:t>
      </w:r>
      <w:r w:rsidRPr="00A04DA9">
        <w:t>neutral</w:t>
      </w:r>
      <w:r w:rsidR="00774139">
        <w:t xml:space="preserve"> and so on</w:t>
      </w:r>
      <w:r w:rsidRPr="00A04DA9">
        <w:t>—</w:t>
      </w:r>
      <w:r w:rsidRPr="00A04DA9">
        <w:t>than</w:t>
      </w:r>
      <w:r w:rsidRPr="00A04DA9">
        <w:t xml:space="preserve"> </w:t>
      </w:r>
      <w:r w:rsidR="00774139">
        <w:t xml:space="preserve">to try </w:t>
      </w:r>
      <w:r w:rsidRPr="00A04DA9">
        <w:t xml:space="preserve">to retrofit </w:t>
      </w:r>
      <w:r w:rsidR="00774139">
        <w:t xml:space="preserve">an </w:t>
      </w:r>
      <w:r w:rsidRPr="00A04DA9">
        <w:t xml:space="preserve">older </w:t>
      </w:r>
      <w:r w:rsidRPr="00A04DA9" w:rsidR="00BE3F04">
        <w:t>one</w:t>
      </w:r>
      <w:r w:rsidRPr="00A04DA9">
        <w:t>.</w:t>
      </w:r>
    </w:p>
    <w:p w:rsidR="000B1B07" w:rsidRPr="00A04DA9" w:rsidP="00D7763E">
      <w:pPr>
        <w:pStyle w:val="Answer"/>
      </w:pPr>
      <w:r>
        <w:t>C</w:t>
      </w:r>
      <w:r w:rsidRPr="00A04DA9">
        <w:t xml:space="preserve">oming back </w:t>
      </w:r>
      <w:r w:rsidRPr="00A04DA9" w:rsidR="00D7763E">
        <w:t xml:space="preserve">to </w:t>
      </w:r>
      <w:r w:rsidRPr="00A04DA9">
        <w:t xml:space="preserve">a question that was partly touched on earlier, I was at a meeting recently </w:t>
      </w:r>
      <w:r>
        <w:t>at which</w:t>
      </w:r>
      <w:r w:rsidRPr="00A04DA9">
        <w:t xml:space="preserve"> </w:t>
      </w:r>
      <w:r w:rsidRPr="00A04DA9" w:rsidR="00D7763E">
        <w:t xml:space="preserve">Minister Julie </w:t>
      </w:r>
      <w:r w:rsidRPr="00A04DA9">
        <w:t>James mentioned that</w:t>
      </w:r>
      <w:r w:rsidRPr="00A04DA9" w:rsidR="00D7763E">
        <w:t xml:space="preserve"> in </w:t>
      </w:r>
      <w:r w:rsidRPr="00A04DA9">
        <w:t>the current Welsh Government requirements for affordable housing, which are fairly high</w:t>
      </w:r>
      <w:r w:rsidRPr="00A04DA9" w:rsidR="00D7763E">
        <w:t>—</w:t>
      </w:r>
      <w:r w:rsidRPr="00A04DA9">
        <w:t>there</w:t>
      </w:r>
      <w:r w:rsidRPr="00A04DA9" w:rsidR="00D7763E">
        <w:t xml:space="preserve"> </w:t>
      </w:r>
      <w:r w:rsidRPr="00A04DA9">
        <w:t>is no gas allowed</w:t>
      </w:r>
      <w:r w:rsidRPr="00A04DA9" w:rsidR="00D7763E">
        <w:t xml:space="preserve"> and it has to be</w:t>
      </w:r>
      <w:r w:rsidRPr="00A04DA9">
        <w:t xml:space="preserve"> energy</w:t>
      </w:r>
      <w:r w:rsidRPr="00A04DA9" w:rsidR="00D247AB">
        <w:t>-</w:t>
      </w:r>
      <w:r w:rsidRPr="00A04DA9">
        <w:t>efficient</w:t>
      </w:r>
      <w:r w:rsidRPr="00A04DA9" w:rsidR="00D7763E">
        <w:t>, et cetera—</w:t>
      </w:r>
      <w:r w:rsidRPr="00A04DA9">
        <w:t>for</w:t>
      </w:r>
      <w:r w:rsidRPr="00A04DA9" w:rsidR="00D7763E">
        <w:t xml:space="preserve"> </w:t>
      </w:r>
      <w:r w:rsidRPr="00A04DA9">
        <w:t xml:space="preserve">every </w:t>
      </w:r>
      <w:r w:rsidRPr="00A04DA9" w:rsidR="00D7763E">
        <w:t xml:space="preserve">£1 </w:t>
      </w:r>
      <w:r w:rsidRPr="00A04DA9">
        <w:t xml:space="preserve">million of grant </w:t>
      </w:r>
      <w:r w:rsidRPr="00A04DA9" w:rsidR="00D7763E">
        <w:t xml:space="preserve">that </w:t>
      </w:r>
      <w:r w:rsidRPr="00A04DA9">
        <w:t>they are spending, they are delivering four homes.</w:t>
      </w:r>
      <w:r w:rsidRPr="00A04DA9" w:rsidR="00D7763E">
        <w:t xml:space="preserve"> W</w:t>
      </w:r>
      <w:r w:rsidRPr="00A04DA9">
        <w:t xml:space="preserve">hen you hear </w:t>
      </w:r>
      <w:r w:rsidRPr="00A04DA9" w:rsidR="00D7763E">
        <w:t>£</w:t>
      </w:r>
      <w:r w:rsidRPr="00A04DA9">
        <w:t xml:space="preserve">1.8 million, you think </w:t>
      </w:r>
      <w:r w:rsidRPr="00A04DA9" w:rsidR="00D7763E">
        <w:t xml:space="preserve">that </w:t>
      </w:r>
      <w:r w:rsidRPr="00A04DA9">
        <w:t xml:space="preserve">that is a lot of money </w:t>
      </w:r>
      <w:r w:rsidRPr="00A04DA9" w:rsidR="00D7763E">
        <w:t xml:space="preserve">and </w:t>
      </w:r>
      <w:r w:rsidRPr="00A04DA9">
        <w:t>a lot of homes.</w:t>
      </w:r>
    </w:p>
    <w:p w:rsidR="00D7763E" w:rsidRPr="00A04DA9" w:rsidP="00774139">
      <w:pPr>
        <w:pStyle w:val="Question"/>
        <w:numPr>
          <w:ilvl w:val="0"/>
          <w:numId w:val="0"/>
        </w:numPr>
        <w:ind w:left="794"/>
      </w:pPr>
      <w:r w:rsidRPr="00A04DA9">
        <w:rPr>
          <w:b/>
        </w:rPr>
        <w:t>Chair:</w:t>
      </w:r>
      <w:r w:rsidRPr="00A04DA9">
        <w:t xml:space="preserve"> Could </w:t>
      </w:r>
      <w:r w:rsidRPr="00A04DA9" w:rsidR="000B1B07">
        <w:t>you say that again</w:t>
      </w:r>
      <w:r w:rsidRPr="00A04DA9">
        <w:t>?</w:t>
      </w:r>
    </w:p>
    <w:p w:rsidR="000B1B07" w:rsidRPr="00A04DA9" w:rsidP="00D7763E">
      <w:pPr>
        <w:pStyle w:val="Answer"/>
      </w:pPr>
      <w:r w:rsidRPr="00A04DA9">
        <w:rPr>
          <w:b/>
          <w:i/>
        </w:rPr>
        <w:t>Mark Harris:</w:t>
      </w:r>
      <w:r w:rsidRPr="00A04DA9" w:rsidR="00D7763E">
        <w:t xml:space="preserve"> </w:t>
      </w:r>
      <w:r w:rsidRPr="00A04DA9">
        <w:t xml:space="preserve">My understanding from what the Minister said at the meeting </w:t>
      </w:r>
      <w:r w:rsidR="00774139">
        <w:t xml:space="preserve">is </w:t>
      </w:r>
      <w:r w:rsidRPr="00A04DA9">
        <w:t>that the current requirement for affordable housing standards means that</w:t>
      </w:r>
      <w:r w:rsidRPr="00A04DA9" w:rsidR="00D7763E">
        <w:t>,</w:t>
      </w:r>
      <w:r w:rsidRPr="00A04DA9">
        <w:t xml:space="preserve"> for every </w:t>
      </w:r>
      <w:r w:rsidRPr="00A04DA9" w:rsidR="00D7763E">
        <w:t xml:space="preserve">£1 </w:t>
      </w:r>
      <w:r w:rsidRPr="00A04DA9">
        <w:t>million of grant, they</w:t>
      </w:r>
      <w:r w:rsidRPr="00A04DA9" w:rsidR="009B0237">
        <w:t xml:space="preserve"> </w:t>
      </w:r>
      <w:r w:rsidRPr="00A04DA9">
        <w:t>deliver four homes, on average.</w:t>
      </w:r>
    </w:p>
    <w:p w:rsidR="00D7763E" w:rsidRPr="00A04DA9" w:rsidP="000B1B07">
      <w:pPr>
        <w:pStyle w:val="Question"/>
      </w:pPr>
      <w:r w:rsidRPr="00A04DA9">
        <w:rPr>
          <w:b/>
        </w:rPr>
        <w:t>Chair:</w:t>
      </w:r>
      <w:r w:rsidRPr="00A04DA9">
        <w:t xml:space="preserve"> </w:t>
      </w:r>
      <w:r w:rsidRPr="00A04DA9" w:rsidR="000B1B07">
        <w:t>There is no way that the need is ever going to be met on those figures</w:t>
      </w:r>
      <w:r w:rsidRPr="00A04DA9">
        <w:t>.</w:t>
      </w:r>
    </w:p>
    <w:p w:rsidR="000B1B07" w:rsidRPr="00A04DA9" w:rsidP="00D7763E">
      <w:pPr>
        <w:pStyle w:val="Answer"/>
      </w:pPr>
      <w:r w:rsidRPr="00A04DA9">
        <w:rPr>
          <w:b/>
          <w:i/>
        </w:rPr>
        <w:t>Mark Harris:</w:t>
      </w:r>
      <w:r w:rsidRPr="00A04DA9" w:rsidR="00D7763E">
        <w:t xml:space="preserve"> </w:t>
      </w:r>
      <w:r w:rsidRPr="00A04DA9">
        <w:t>No</w:t>
      </w:r>
      <w:r w:rsidRPr="00A04DA9" w:rsidR="00D7763E">
        <w:t>, a</w:t>
      </w:r>
      <w:r w:rsidRPr="00A04DA9">
        <w:t>nd that is because of the higher requirements for the way modern homes are being built.</w:t>
      </w:r>
    </w:p>
    <w:p w:rsidR="000B1B07" w:rsidRPr="00A04DA9" w:rsidP="000B1B07">
      <w:pPr>
        <w:pStyle w:val="Question"/>
      </w:pPr>
      <w:r w:rsidRPr="00A04DA9">
        <w:rPr>
          <w:b/>
        </w:rPr>
        <w:t>Virginia Crosbie:</w:t>
      </w:r>
      <w:r w:rsidRPr="00A04DA9">
        <w:t xml:space="preserve"> </w:t>
      </w:r>
      <w:r w:rsidRPr="00A04DA9">
        <w:t xml:space="preserve">Mr Rees, I want to talk about this dependency ratio. </w:t>
      </w:r>
      <w:r w:rsidRPr="00A04DA9">
        <w:t>I</w:t>
      </w:r>
      <w:r w:rsidRPr="00A04DA9">
        <w:t xml:space="preserve">n Wales, </w:t>
      </w:r>
      <w:r w:rsidRPr="00A04DA9">
        <w:t xml:space="preserve">there are </w:t>
      </w:r>
      <w:r w:rsidRPr="00A04DA9">
        <w:t xml:space="preserve">64 dependent persons for every 100 of working age. In Anglesey, we have 77 dependent persons for every 100 of working age. </w:t>
      </w:r>
      <w:r w:rsidRPr="00A04DA9">
        <w:t xml:space="preserve">That puts </w:t>
      </w:r>
      <w:r w:rsidRPr="00A04DA9">
        <w:t xml:space="preserve">pressure on the community and </w:t>
      </w:r>
      <w:r w:rsidRPr="00A04DA9">
        <w:t xml:space="preserve">on </w:t>
      </w:r>
      <w:r w:rsidRPr="00A04DA9">
        <w:t>the budget</w:t>
      </w:r>
      <w:r w:rsidRPr="00A04DA9">
        <w:t>.</w:t>
      </w:r>
      <w:r w:rsidRPr="00A04DA9">
        <w:t xml:space="preserve"> </w:t>
      </w:r>
      <w:r w:rsidRPr="00A04DA9">
        <w:t>T</w:t>
      </w:r>
      <w:r w:rsidRPr="00A04DA9">
        <w:t xml:space="preserve">he average salary in Anglesey is £27,000, yet the average home </w:t>
      </w:r>
      <w:r w:rsidRPr="00A04DA9">
        <w:t xml:space="preserve">costs </w:t>
      </w:r>
      <w:r w:rsidRPr="00A04DA9">
        <w:t xml:space="preserve">£250,000. </w:t>
      </w:r>
      <w:r w:rsidRPr="00A04DA9">
        <w:t>W</w:t>
      </w:r>
      <w:r w:rsidRPr="00A04DA9">
        <w:t>hat</w:t>
      </w:r>
      <w:r w:rsidRPr="00A04DA9" w:rsidR="009B0237">
        <w:t xml:space="preserve"> </w:t>
      </w:r>
      <w:r w:rsidRPr="00A04DA9">
        <w:t>pressure</w:t>
      </w:r>
      <w:r w:rsidRPr="00A04DA9">
        <w:t xml:space="preserve"> does that</w:t>
      </w:r>
      <w:r w:rsidRPr="00A04DA9">
        <w:t xml:space="preserve"> put on you as a council?</w:t>
      </w:r>
      <w:r w:rsidRPr="00A04DA9">
        <w:t xml:space="preserve"> H</w:t>
      </w:r>
      <w:r w:rsidRPr="00A04DA9">
        <w:t>ow important is it that we bring good</w:t>
      </w:r>
      <w:r w:rsidRPr="00A04DA9" w:rsidR="00D247AB">
        <w:t>-</w:t>
      </w:r>
      <w:r w:rsidRPr="00A04DA9">
        <w:t xml:space="preserve">quality employment to Wales, so </w:t>
      </w:r>
      <w:r w:rsidRPr="00A04DA9">
        <w:t xml:space="preserve">that </w:t>
      </w:r>
      <w:r w:rsidRPr="00A04DA9">
        <w:t>we can</w:t>
      </w:r>
      <w:r w:rsidRPr="00A04DA9" w:rsidR="009B0237">
        <w:t xml:space="preserve"> </w:t>
      </w:r>
      <w:r w:rsidRPr="00A04DA9">
        <w:t>get those salaries up and change that dependency ratio?</w:t>
      </w:r>
    </w:p>
    <w:p w:rsidR="00D7763E" w:rsidRPr="00A04DA9" w:rsidP="00D7763E">
      <w:pPr>
        <w:pStyle w:val="Answer"/>
      </w:pPr>
      <w:r w:rsidRPr="00A04DA9">
        <w:rPr>
          <w:b/>
          <w:i/>
        </w:rPr>
        <w:t>Barry Rees:</w:t>
      </w:r>
      <w:r w:rsidRPr="00A04DA9">
        <w:t xml:space="preserve"> It </w:t>
      </w:r>
      <w:r w:rsidRPr="00A04DA9" w:rsidR="000B1B07">
        <w:t>is absolutely crucial.</w:t>
      </w:r>
      <w:r w:rsidRPr="00A04DA9" w:rsidR="009B0237">
        <w:t xml:space="preserve"> </w:t>
      </w:r>
      <w:r w:rsidRPr="00A04DA9">
        <w:t xml:space="preserve">It is </w:t>
      </w:r>
      <w:r w:rsidRPr="00A04DA9" w:rsidR="000B1B07">
        <w:t>the golden ticket.</w:t>
      </w:r>
      <w:r w:rsidRPr="00A04DA9" w:rsidR="009B0237">
        <w:t xml:space="preserve"> </w:t>
      </w:r>
      <w:r w:rsidRPr="00A04DA9">
        <w:t>D</w:t>
      </w:r>
      <w:r w:rsidRPr="00A04DA9" w:rsidR="000B1B07">
        <w:t xml:space="preserve">eveloping the economy is our </w:t>
      </w:r>
      <w:r w:rsidR="00774139">
        <w:t>No. 1</w:t>
      </w:r>
      <w:r w:rsidRPr="00A04DA9" w:rsidR="000B1B07">
        <w:t xml:space="preserve"> priority in our corporate strategy. </w:t>
      </w:r>
      <w:r w:rsidRPr="00A04DA9">
        <w:t>W</w:t>
      </w:r>
      <w:r w:rsidRPr="00A04DA9" w:rsidR="000B1B07">
        <w:t xml:space="preserve">hat you </w:t>
      </w:r>
      <w:r w:rsidRPr="00A04DA9">
        <w:t xml:space="preserve">mentioned for </w:t>
      </w:r>
      <w:r w:rsidRPr="00A04DA9" w:rsidR="000B1B07">
        <w:t xml:space="preserve">Anglesey </w:t>
      </w:r>
      <w:r w:rsidRPr="00A04DA9">
        <w:t xml:space="preserve">is the same for us. </w:t>
      </w:r>
      <w:r w:rsidRPr="00A04DA9" w:rsidR="000B1B07">
        <w:t>Our average house price in Ceredigion is fourth in Wales, behind Cardiff, the Vale and Monmouthshire, where you would expect really high house prices</w:t>
      </w:r>
      <w:r w:rsidRPr="00A04DA9">
        <w:t>,</w:t>
      </w:r>
      <w:r w:rsidRPr="00A04DA9" w:rsidR="000B1B07">
        <w:t xml:space="preserve"> for different reasons. Nevertheless, it is a huge challenge for us.</w:t>
      </w:r>
    </w:p>
    <w:p w:rsidR="00D7763E" w:rsidRPr="00A04DA9" w:rsidP="00D7763E">
      <w:pPr>
        <w:pStyle w:val="Answer"/>
      </w:pPr>
      <w:r w:rsidRPr="00A04DA9">
        <w:t xml:space="preserve">We have the </w:t>
      </w:r>
      <w:r w:rsidRPr="00A04DA9" w:rsidR="00774139">
        <w:t>mid</w:t>
      </w:r>
      <w:r w:rsidR="00774139">
        <w:t>-W</w:t>
      </w:r>
      <w:r w:rsidRPr="00A04DA9" w:rsidR="00774139">
        <w:t xml:space="preserve">ales </w:t>
      </w:r>
      <w:r w:rsidR="00774139">
        <w:t>g</w:t>
      </w:r>
      <w:r w:rsidRPr="00A04DA9">
        <w:t xml:space="preserve">rowth </w:t>
      </w:r>
      <w:r w:rsidR="00774139">
        <w:t>d</w:t>
      </w:r>
      <w:r w:rsidRPr="00A04DA9">
        <w:t xml:space="preserve">eal, </w:t>
      </w:r>
      <w:r w:rsidRPr="00A04DA9">
        <w:t xml:space="preserve">where we have </w:t>
      </w:r>
      <w:r w:rsidRPr="00A04DA9">
        <w:t>projects going through the five-case business plan model. It is a slow burn</w:t>
      </w:r>
      <w:r w:rsidR="00774139">
        <w:t>,</w:t>
      </w:r>
      <w:r w:rsidRPr="00A04DA9">
        <w:t xml:space="preserve"> and</w:t>
      </w:r>
      <w:r w:rsidRPr="00A04DA9">
        <w:t xml:space="preserve"> </w:t>
      </w:r>
      <w:r w:rsidRPr="00A04DA9">
        <w:t>w</w:t>
      </w:r>
      <w:r w:rsidRPr="00A04DA9">
        <w:t>e would like that to be quicker</w:t>
      </w:r>
      <w:r w:rsidRPr="00A04DA9">
        <w:t xml:space="preserve"> in terms of accessing the funds.</w:t>
      </w:r>
      <w:r w:rsidRPr="00A04DA9">
        <w:t xml:space="preserve"> </w:t>
      </w:r>
      <w:r w:rsidRPr="00A04DA9">
        <w:t>W</w:t>
      </w:r>
      <w:r w:rsidRPr="00A04DA9">
        <w:t>e have had the first tranche of that funding through to help projects develop through the system to FBC stage, hopefully</w:t>
      </w:r>
      <w:r w:rsidRPr="00A04DA9">
        <w:t>,</w:t>
      </w:r>
      <w:r w:rsidRPr="00A04DA9">
        <w:t xml:space="preserve"> in the near future. That is going to help.</w:t>
      </w:r>
    </w:p>
    <w:p w:rsidR="000B1B07" w:rsidRPr="00A04DA9" w:rsidP="00D7763E">
      <w:pPr>
        <w:pStyle w:val="Answer"/>
      </w:pPr>
      <w:r w:rsidRPr="00A04DA9">
        <w:t xml:space="preserve">In terms of infrastructure, there are some things that we would dearly love </w:t>
      </w:r>
      <w:r w:rsidRPr="00A04DA9" w:rsidR="00D7763E">
        <w:t>G</w:t>
      </w:r>
      <w:r w:rsidRPr="00A04DA9">
        <w:t>overnments to engage with around things like broadband coverage</w:t>
      </w:r>
      <w:r w:rsidRPr="00A04DA9" w:rsidR="00D7763E">
        <w:t xml:space="preserve">, </w:t>
      </w:r>
      <w:r w:rsidRPr="00A04DA9">
        <w:t xml:space="preserve">so </w:t>
      </w:r>
      <w:r w:rsidRPr="00A04DA9" w:rsidR="00D7763E">
        <w:t xml:space="preserve">that </w:t>
      </w:r>
      <w:r w:rsidRPr="00A04DA9">
        <w:t xml:space="preserve">people could work in more rural areas, </w:t>
      </w:r>
      <w:r w:rsidRPr="00A04DA9" w:rsidR="00D7763E">
        <w:t xml:space="preserve">as well as </w:t>
      </w:r>
      <w:r w:rsidRPr="00A04DA9">
        <w:t>grid capacity</w:t>
      </w:r>
      <w:r w:rsidRPr="00A04DA9" w:rsidR="00D7763E">
        <w:t>.</w:t>
      </w:r>
      <w:r w:rsidRPr="00A04DA9">
        <w:t xml:space="preserve"> </w:t>
      </w:r>
      <w:r w:rsidRPr="00A04DA9" w:rsidR="00D7763E">
        <w:t xml:space="preserve">If </w:t>
      </w:r>
      <w:r w:rsidRPr="00A04DA9">
        <w:t xml:space="preserve">SMEs have any drain on energy, they need to have the infrastructure to sustain that. We are </w:t>
      </w:r>
      <w:r w:rsidRPr="00A04DA9" w:rsidR="00D7763E">
        <w:t xml:space="preserve">slightly on </w:t>
      </w:r>
      <w:r w:rsidRPr="00A04DA9">
        <w:t xml:space="preserve">the back foot. However, we are engaging as much as we can </w:t>
      </w:r>
      <w:r w:rsidRPr="00A04DA9" w:rsidR="00D7763E">
        <w:t xml:space="preserve">with </w:t>
      </w:r>
      <w:r w:rsidRPr="00A04DA9">
        <w:t>these elements in order to put the building blocks in place for growth in our economy.</w:t>
      </w:r>
    </w:p>
    <w:p w:rsidR="000B1B07" w:rsidRPr="00A04DA9" w:rsidP="00C05DBD">
      <w:pPr>
        <w:pStyle w:val="Answer"/>
      </w:pPr>
      <w:r w:rsidRPr="00A04DA9">
        <w:rPr>
          <w:b/>
          <w:i/>
        </w:rPr>
        <w:t>Ifan Glyn:</w:t>
      </w:r>
      <w:r w:rsidRPr="00A04DA9" w:rsidR="00C05DBD">
        <w:t xml:space="preserve"> E</w:t>
      </w:r>
      <w:r w:rsidRPr="00A04DA9">
        <w:t xml:space="preserve">conomic development is absolutely crucial, but </w:t>
      </w:r>
      <w:r w:rsidRPr="00A04DA9" w:rsidR="00C05DBD">
        <w:t xml:space="preserve">housing has </w:t>
      </w:r>
      <w:r w:rsidRPr="00A04DA9">
        <w:t xml:space="preserve">a big part to play in that. Coming back to what I said earlier, </w:t>
      </w:r>
      <w:r w:rsidRPr="00A04DA9" w:rsidR="00C05DBD">
        <w:t xml:space="preserve">in order to attract the </w:t>
      </w:r>
      <w:r w:rsidRPr="00A04DA9">
        <w:t>inward investment that is crucial in the parts of Wales that need economic growth the most, we need good</w:t>
      </w:r>
      <w:r w:rsidRPr="00A04DA9" w:rsidR="00224500">
        <w:t>-</w:t>
      </w:r>
      <w:r w:rsidRPr="00A04DA9">
        <w:t xml:space="preserve">quality housing for </w:t>
      </w:r>
      <w:r w:rsidRPr="00A04DA9" w:rsidR="00C05DBD">
        <w:t xml:space="preserve">people </w:t>
      </w:r>
      <w:r w:rsidRPr="00A04DA9">
        <w:t>to live in and to attract them in the first instance.</w:t>
      </w:r>
    </w:p>
    <w:p w:rsidR="00C05DBD" w:rsidRPr="00A04DA9" w:rsidP="00C05DBD">
      <w:pPr>
        <w:pStyle w:val="Answer"/>
      </w:pPr>
      <w:r w:rsidRPr="00A04DA9">
        <w:rPr>
          <w:b/>
          <w:i/>
        </w:rPr>
        <w:t>Mark Harris:</w:t>
      </w:r>
      <w:r w:rsidRPr="00A04DA9">
        <w:t xml:space="preserve"> </w:t>
      </w:r>
      <w:r w:rsidRPr="00A04DA9" w:rsidR="000B1B07">
        <w:t>That is exactly what I was going to say.</w:t>
      </w:r>
      <w:r w:rsidRPr="00A04DA9" w:rsidR="009B0237">
        <w:t xml:space="preserve"> </w:t>
      </w:r>
      <w:r w:rsidRPr="00A04DA9">
        <w:t>I</w:t>
      </w:r>
      <w:r w:rsidRPr="00A04DA9" w:rsidR="000B1B07">
        <w:t xml:space="preserve">t is </w:t>
      </w:r>
      <w:r w:rsidRPr="00A04DA9">
        <w:t xml:space="preserve">about </w:t>
      </w:r>
      <w:r w:rsidRPr="00A04DA9" w:rsidR="000B1B07">
        <w:t>understanding that link between the economy and housing. A larger employer, maybe not in the rural areas but coming into an urban area, will look at what housing is available</w:t>
      </w:r>
      <w:r w:rsidRPr="00A04DA9">
        <w:t>,</w:t>
      </w:r>
      <w:r w:rsidRPr="00A04DA9" w:rsidR="000B1B07">
        <w:t xml:space="preserve"> because they will be bringing senior people in with </w:t>
      </w:r>
      <w:r w:rsidRPr="00A04DA9" w:rsidR="00BE3F04">
        <w:t xml:space="preserve">the </w:t>
      </w:r>
      <w:r w:rsidRPr="00A04DA9" w:rsidR="000B1B07">
        <w:t>new organisation and want the right housing close to where the building</w:t>
      </w:r>
      <w:r w:rsidRPr="00A04DA9">
        <w:t xml:space="preserve"> is</w:t>
      </w:r>
      <w:r w:rsidRPr="00A04DA9" w:rsidR="000B1B07">
        <w:t xml:space="preserve"> going to be.</w:t>
      </w:r>
    </w:p>
    <w:p w:rsidR="000B1B07" w:rsidRPr="00A04DA9" w:rsidP="00C05DBD">
      <w:pPr>
        <w:pStyle w:val="Question"/>
      </w:pPr>
      <w:r w:rsidRPr="00A04DA9">
        <w:rPr>
          <w:b/>
        </w:rPr>
        <w:t>Ben Lake:</w:t>
      </w:r>
      <w:r w:rsidRPr="00A04DA9">
        <w:t xml:space="preserve"> </w:t>
      </w:r>
      <w:r w:rsidRPr="00A04DA9">
        <w:t xml:space="preserve">Mr </w:t>
      </w:r>
      <w:r w:rsidRPr="00A04DA9">
        <w:t>Rees</w:t>
      </w:r>
      <w:r w:rsidRPr="00A04DA9">
        <w:t xml:space="preserve">, I appreciate </w:t>
      </w:r>
      <w:r w:rsidRPr="00A04DA9">
        <w:t xml:space="preserve">that </w:t>
      </w:r>
      <w:r w:rsidRPr="00A04DA9">
        <w:t>long-term empties, as you detailed, are not really relevant to this question. For those that perhaps have been empty for a shorter period of time</w:t>
      </w:r>
      <w:r w:rsidRPr="00A04DA9">
        <w:t>—</w:t>
      </w:r>
      <w:r w:rsidRPr="00A04DA9">
        <w:t>a year or so</w:t>
      </w:r>
      <w:r w:rsidR="00774139">
        <w:t>, say</w:t>
      </w:r>
      <w:r w:rsidRPr="00A04DA9">
        <w:t>—</w:t>
      </w:r>
      <w:r w:rsidRPr="00A04DA9">
        <w:t>have</w:t>
      </w:r>
      <w:r w:rsidRPr="00A04DA9">
        <w:t xml:space="preserve"> </w:t>
      </w:r>
      <w:r w:rsidRPr="00A04DA9">
        <w:t xml:space="preserve">you encountered any issues or people reporting concerns </w:t>
      </w:r>
      <w:r w:rsidRPr="00A04DA9">
        <w:t xml:space="preserve">about </w:t>
      </w:r>
      <w:r w:rsidRPr="00A04DA9">
        <w:t>the probate office</w:t>
      </w:r>
      <w:r w:rsidRPr="00A04DA9">
        <w:t>?</w:t>
      </w:r>
      <w:r w:rsidRPr="00A04DA9">
        <w:t xml:space="preserve"> </w:t>
      </w:r>
      <w:r w:rsidRPr="00A04DA9">
        <w:t xml:space="preserve">Is </w:t>
      </w:r>
      <w:r w:rsidRPr="00A04DA9">
        <w:t>that a significant issue that we should be looking at?</w:t>
      </w:r>
    </w:p>
    <w:p w:rsidR="000B1B07" w:rsidRPr="00A04DA9" w:rsidP="00C05DBD">
      <w:pPr>
        <w:pStyle w:val="Answer"/>
      </w:pPr>
      <w:r w:rsidRPr="00A04DA9">
        <w:rPr>
          <w:b/>
          <w:i/>
        </w:rPr>
        <w:t>Barry Rees:</w:t>
      </w:r>
      <w:r w:rsidRPr="00A04DA9" w:rsidR="00C05DBD">
        <w:t xml:space="preserve"> W</w:t>
      </w:r>
      <w:r w:rsidRPr="00A04DA9">
        <w:t xml:space="preserve">e have some exemptions in our policy </w:t>
      </w:r>
      <w:r w:rsidRPr="00A04DA9" w:rsidR="00C05DBD">
        <w:t xml:space="preserve">that </w:t>
      </w:r>
      <w:r w:rsidRPr="00A04DA9">
        <w:t>cover empties</w:t>
      </w:r>
      <w:r w:rsidRPr="00A04DA9" w:rsidR="00C05DBD">
        <w:t>,</w:t>
      </w:r>
      <w:r w:rsidRPr="00A04DA9">
        <w:t xml:space="preserve"> for that very reason.</w:t>
      </w:r>
    </w:p>
    <w:p w:rsidR="00C05DBD" w:rsidRPr="00A04DA9" w:rsidP="00C05DBD">
      <w:pPr>
        <w:pStyle w:val="Question"/>
        <w:numPr>
          <w:ilvl w:val="0"/>
          <w:numId w:val="0"/>
        </w:numPr>
        <w:ind w:left="794"/>
      </w:pPr>
      <w:r w:rsidRPr="00A04DA9">
        <w:rPr>
          <w:b/>
        </w:rPr>
        <w:t>Ben Lake:</w:t>
      </w:r>
      <w:r w:rsidRPr="00A04DA9">
        <w:t xml:space="preserve"> </w:t>
      </w:r>
      <w:r w:rsidRPr="00A04DA9" w:rsidR="000B1B07">
        <w:t xml:space="preserve">Perhaps it </w:t>
      </w:r>
      <w:r w:rsidRPr="00A04DA9">
        <w:t xml:space="preserve">is </w:t>
      </w:r>
      <w:r w:rsidRPr="00A04DA9" w:rsidR="000B1B07">
        <w:t>something that we should look at</w:t>
      </w:r>
      <w:r w:rsidRPr="00A04DA9">
        <w:t>.</w:t>
      </w:r>
    </w:p>
    <w:p w:rsidR="000B1B07" w:rsidRPr="00A04DA9" w:rsidP="00C05DBD">
      <w:pPr>
        <w:pStyle w:val="Question"/>
      </w:pPr>
      <w:r w:rsidRPr="00A04DA9">
        <w:rPr>
          <w:b/>
        </w:rPr>
        <w:t>Robin Millar:</w:t>
      </w:r>
      <w:r w:rsidRPr="00A04DA9">
        <w:t xml:space="preserve"> Bore da. </w:t>
      </w:r>
      <w:r w:rsidRPr="00A04DA9">
        <w:t>Diolch</w:t>
      </w:r>
      <w:r w:rsidRPr="00A04DA9">
        <w:t xml:space="preserve"> </w:t>
      </w:r>
      <w:r w:rsidRPr="00A04DA9">
        <w:t>yn</w:t>
      </w:r>
      <w:r w:rsidRPr="00A04DA9">
        <w:t xml:space="preserve"> </w:t>
      </w:r>
      <w:r w:rsidRPr="00A04DA9">
        <w:t>fawr</w:t>
      </w:r>
      <w:r w:rsidRPr="00A04DA9" w:rsidR="00D55C10">
        <w:t xml:space="preserve"> am</w:t>
      </w:r>
      <w:r w:rsidRPr="00A04DA9">
        <w:t xml:space="preserve"> </w:t>
      </w:r>
      <w:r w:rsidRPr="00A04DA9">
        <w:t>heddiw</w:t>
      </w:r>
      <w:r w:rsidRPr="00A04DA9">
        <w:t xml:space="preserve">. A couple of years ago on the </w:t>
      </w:r>
      <w:r w:rsidRPr="00A04DA9">
        <w:t>C</w:t>
      </w:r>
      <w:r w:rsidRPr="00A04DA9">
        <w:t>ommittee, we did an inquiry into the impact of policy on Welsh family farms</w:t>
      </w:r>
      <w:r w:rsidRPr="00A04DA9">
        <w:t>,</w:t>
      </w:r>
      <w:r w:rsidRPr="00A04DA9">
        <w:t xml:space="preserve"> </w:t>
      </w:r>
      <w:r w:rsidRPr="00A04DA9">
        <w:t xml:space="preserve">which are </w:t>
      </w:r>
      <w:r w:rsidRPr="00A04DA9">
        <w:t>key holder</w:t>
      </w:r>
      <w:r w:rsidRPr="00A04DA9">
        <w:t>s</w:t>
      </w:r>
      <w:r w:rsidRPr="00A04DA9">
        <w:t xml:space="preserve"> of </w:t>
      </w:r>
      <w:r w:rsidRPr="00A04DA9">
        <w:t xml:space="preserve">Welsh </w:t>
      </w:r>
      <w:r w:rsidRPr="00A04DA9">
        <w:t xml:space="preserve">culture </w:t>
      </w:r>
      <w:r w:rsidRPr="00A04DA9">
        <w:t xml:space="preserve">and </w:t>
      </w:r>
      <w:r w:rsidRPr="00A04DA9">
        <w:t xml:space="preserve">language. </w:t>
      </w:r>
      <w:r w:rsidR="00774139">
        <w:t>This</w:t>
      </w:r>
      <w:r w:rsidRPr="00A04DA9">
        <w:t xml:space="preserve"> is perhaps a question</w:t>
      </w:r>
      <w:r w:rsidRPr="00A04DA9">
        <w:t>,</w:t>
      </w:r>
      <w:r w:rsidRPr="00A04DA9">
        <w:t xml:space="preserve"> in the time </w:t>
      </w:r>
      <w:r w:rsidRPr="00A04DA9">
        <w:t xml:space="preserve">that </w:t>
      </w:r>
      <w:r w:rsidRPr="00A04DA9">
        <w:t>we have</w:t>
      </w:r>
      <w:r w:rsidRPr="00A04DA9">
        <w:t>,</w:t>
      </w:r>
      <w:r w:rsidRPr="00A04DA9">
        <w:t xml:space="preserve"> just for Mr Rees</w:t>
      </w:r>
      <w:r w:rsidR="00774139">
        <w:t>: a</w:t>
      </w:r>
      <w:r w:rsidRPr="00A04DA9">
        <w:t xml:space="preserve">re there particular policies </w:t>
      </w:r>
      <w:r w:rsidRPr="00A04DA9">
        <w:t xml:space="preserve">that </w:t>
      </w:r>
      <w:r w:rsidRPr="00A04DA9">
        <w:t xml:space="preserve">we could look at </w:t>
      </w:r>
      <w:r w:rsidR="00774139">
        <w:t>that</w:t>
      </w:r>
      <w:r w:rsidRPr="00A04DA9">
        <w:t xml:space="preserve"> would unlock more sustainable housing to help those communities</w:t>
      </w:r>
      <w:r w:rsidRPr="00A04DA9">
        <w:t>?</w:t>
      </w:r>
      <w:r w:rsidRPr="00A04DA9">
        <w:t xml:space="preserve"> </w:t>
      </w:r>
      <w:r w:rsidRPr="00A04DA9">
        <w:t xml:space="preserve">It </w:t>
      </w:r>
      <w:r w:rsidRPr="00A04DA9">
        <w:t xml:space="preserve">might not even </w:t>
      </w:r>
      <w:r w:rsidRPr="00A04DA9">
        <w:t xml:space="preserve">be </w:t>
      </w:r>
      <w:r w:rsidRPr="00A04DA9">
        <w:t xml:space="preserve">a village or a hamlet, </w:t>
      </w:r>
      <w:r w:rsidRPr="00A04DA9">
        <w:t xml:space="preserve">but a collection of farms </w:t>
      </w:r>
      <w:r w:rsidRPr="00A04DA9">
        <w:t>within some of these very rural locations because of the</w:t>
      </w:r>
      <w:r w:rsidRPr="00A04DA9">
        <w:t>ir</w:t>
      </w:r>
      <w:r w:rsidRPr="00A04DA9">
        <w:t xml:space="preserve"> importance to our culture</w:t>
      </w:r>
      <w:r w:rsidRPr="00A04DA9">
        <w:t>.</w:t>
      </w:r>
      <w:r w:rsidRPr="00A04DA9">
        <w:t xml:space="preserve"> Is there something at a national level </w:t>
      </w:r>
      <w:r w:rsidRPr="00A04DA9">
        <w:t xml:space="preserve">that </w:t>
      </w:r>
      <w:r w:rsidRPr="00A04DA9">
        <w:t xml:space="preserve">needs unlocking? Is it just at a local decision-making level? </w:t>
      </w:r>
      <w:r w:rsidRPr="00A04DA9">
        <w:t xml:space="preserve">What are </w:t>
      </w:r>
      <w:r w:rsidRPr="00A04DA9">
        <w:t>your thoughts?</w:t>
      </w:r>
    </w:p>
    <w:p w:rsidR="00A1383C" w:rsidRPr="00A04DA9" w:rsidP="00A1383C">
      <w:pPr>
        <w:pStyle w:val="Answer"/>
      </w:pPr>
      <w:r w:rsidRPr="00A04DA9">
        <w:rPr>
          <w:b/>
          <w:i/>
        </w:rPr>
        <w:t>Barry Rees:</w:t>
      </w:r>
      <w:r w:rsidRPr="00A04DA9">
        <w:t xml:space="preserve"> A</w:t>
      </w:r>
      <w:r w:rsidRPr="00A04DA9" w:rsidR="000B1B07">
        <w:t xml:space="preserve">t a local decision-making level, there is an element of tension in terms of the planning policy, which sometimes </w:t>
      </w:r>
      <w:r w:rsidR="00774139">
        <w:t xml:space="preserve">militates </w:t>
      </w:r>
      <w:r w:rsidRPr="00A04DA9" w:rsidR="000B1B07">
        <w:t>against homes for sons</w:t>
      </w:r>
      <w:r w:rsidRPr="00A04DA9">
        <w:t>,</w:t>
      </w:r>
      <w:r w:rsidRPr="00A04DA9" w:rsidR="000B1B07">
        <w:t xml:space="preserve"> </w:t>
      </w:r>
      <w:r w:rsidRPr="00A04DA9" w:rsidR="000B1B07">
        <w:t>daughters</w:t>
      </w:r>
      <w:r w:rsidRPr="00A04DA9" w:rsidR="000B1B07">
        <w:t xml:space="preserve"> or families of farmers</w:t>
      </w:r>
      <w:r w:rsidR="00774139">
        <w:t xml:space="preserve"> and so on</w:t>
      </w:r>
      <w:r w:rsidRPr="00A04DA9" w:rsidR="000B1B07">
        <w:t xml:space="preserve">. </w:t>
      </w:r>
      <w:r w:rsidRPr="00A04DA9">
        <w:t>O</w:t>
      </w:r>
      <w:r w:rsidRPr="00A04DA9" w:rsidR="000B1B07">
        <w:t xml:space="preserve">ur </w:t>
      </w:r>
      <w:r w:rsidRPr="00A04DA9">
        <w:t>d</w:t>
      </w:r>
      <w:r w:rsidRPr="00A04DA9" w:rsidR="000B1B07">
        <w:t xml:space="preserve">evelopment </w:t>
      </w:r>
      <w:r w:rsidRPr="00A04DA9">
        <w:t>c</w:t>
      </w:r>
      <w:r w:rsidRPr="00A04DA9" w:rsidR="000B1B07">
        <w:t xml:space="preserve">ontrol </w:t>
      </w:r>
      <w:r w:rsidRPr="00A04DA9">
        <w:t>c</w:t>
      </w:r>
      <w:r w:rsidRPr="00A04DA9" w:rsidR="000B1B07">
        <w:t>ommittee consider</w:t>
      </w:r>
      <w:r w:rsidRPr="00A04DA9">
        <w:t>s</w:t>
      </w:r>
      <w:r w:rsidRPr="00A04DA9" w:rsidR="000B1B07">
        <w:t xml:space="preserve"> lots of these</w:t>
      </w:r>
      <w:r w:rsidRPr="00A04DA9">
        <w:t>,</w:t>
      </w:r>
      <w:r w:rsidRPr="00A04DA9" w:rsidR="000B1B07">
        <w:t xml:space="preserve"> and have done over the time.</w:t>
      </w:r>
    </w:p>
    <w:p w:rsidR="000B1B07" w:rsidRPr="00A04DA9" w:rsidP="00A1383C">
      <w:pPr>
        <w:pStyle w:val="Answer"/>
      </w:pPr>
      <w:r w:rsidRPr="00A04DA9">
        <w:t>T</w:t>
      </w:r>
      <w:r w:rsidRPr="00A04DA9">
        <w:t xml:space="preserve">here is a slight tension with planning policy. Ironically, one of the elements of national planning policy is around access to bus routes. </w:t>
      </w:r>
      <w:r w:rsidRPr="00A04DA9">
        <w:t>W</w:t>
      </w:r>
      <w:r w:rsidRPr="00A04DA9">
        <w:t>ith rural bus routes being cut severely, that limits this</w:t>
      </w:r>
      <w:r w:rsidRPr="00A04DA9">
        <w:t>, s</w:t>
      </w:r>
      <w:r w:rsidRPr="00A04DA9">
        <w:t xml:space="preserve">o there </w:t>
      </w:r>
      <w:r w:rsidRPr="00A04DA9">
        <w:t xml:space="preserve">are </w:t>
      </w:r>
      <w:r w:rsidRPr="00A04DA9">
        <w:t>constant tensions in the system</w:t>
      </w:r>
      <w:r w:rsidRPr="00A04DA9">
        <w:t>.</w:t>
      </w:r>
      <w:r w:rsidRPr="00A04DA9">
        <w:t xml:space="preserve"> </w:t>
      </w:r>
      <w:r w:rsidRPr="00A04DA9">
        <w:t>T</w:t>
      </w:r>
      <w:r w:rsidRPr="00A04DA9">
        <w:t>o unlock those would be wonderful</w:t>
      </w:r>
      <w:r w:rsidRPr="00A04DA9">
        <w:t xml:space="preserve">, as well as </w:t>
      </w:r>
      <w:r w:rsidRPr="00A04DA9">
        <w:t>look</w:t>
      </w:r>
      <w:r w:rsidRPr="00A04DA9">
        <w:t>ing</w:t>
      </w:r>
      <w:r w:rsidRPr="00A04DA9">
        <w:t xml:space="preserve"> at things</w:t>
      </w:r>
      <w:r w:rsidR="00774139">
        <w:t>—</w:t>
      </w:r>
      <w:r w:rsidRPr="00A04DA9">
        <w:t>as we generally have to in Ceredigion</w:t>
      </w:r>
      <w:r w:rsidR="00774139">
        <w:t>—</w:t>
      </w:r>
      <w:r w:rsidRPr="00A04DA9">
        <w:t>on a case-by-case basis.</w:t>
      </w:r>
    </w:p>
    <w:p w:rsidR="000B1B07" w:rsidRPr="00A04DA9" w:rsidP="000B1B07">
      <w:pPr>
        <w:pStyle w:val="Question"/>
      </w:pPr>
      <w:r w:rsidRPr="00A04DA9">
        <w:rPr>
          <w:b/>
        </w:rPr>
        <w:t>Robin Millar:</w:t>
      </w:r>
      <w:r w:rsidRPr="00A04DA9">
        <w:t xml:space="preserve"> I</w:t>
      </w:r>
      <w:r w:rsidRPr="00A04DA9">
        <w:t xml:space="preserve">s </w:t>
      </w:r>
      <w:r w:rsidRPr="00A04DA9">
        <w:t xml:space="preserve">it </w:t>
      </w:r>
      <w:r w:rsidRPr="00A04DA9">
        <w:t xml:space="preserve">national guidance that is needed, or </w:t>
      </w:r>
      <w:r w:rsidRPr="00A04DA9">
        <w:t xml:space="preserve">is </w:t>
      </w:r>
      <w:r w:rsidR="00774139">
        <w:t>it</w:t>
      </w:r>
      <w:r w:rsidRPr="00A04DA9">
        <w:t xml:space="preserve"> something </w:t>
      </w:r>
      <w:r w:rsidRPr="00A04DA9">
        <w:t xml:space="preserve">that </w:t>
      </w:r>
      <w:r w:rsidRPr="00A04DA9">
        <w:t xml:space="preserve">can be dealt with </w:t>
      </w:r>
      <w:r w:rsidRPr="00A04DA9">
        <w:t xml:space="preserve">only </w:t>
      </w:r>
      <w:r w:rsidRPr="00A04DA9">
        <w:t>at the local level?</w:t>
      </w:r>
    </w:p>
    <w:p w:rsidR="00A1383C" w:rsidRPr="00A04DA9" w:rsidP="00A1383C">
      <w:pPr>
        <w:pStyle w:val="Answer"/>
      </w:pPr>
      <w:r w:rsidRPr="00A04DA9">
        <w:rPr>
          <w:b/>
          <w:i/>
        </w:rPr>
        <w:t>Barry Rees:</w:t>
      </w:r>
      <w:r w:rsidRPr="00A04DA9">
        <w:t xml:space="preserve"> I</w:t>
      </w:r>
      <w:r w:rsidRPr="00A04DA9" w:rsidR="000B1B07">
        <w:t xml:space="preserve">t is something at </w:t>
      </w:r>
      <w:r w:rsidRPr="00A04DA9">
        <w:t>the</w:t>
      </w:r>
      <w:r w:rsidRPr="00A04DA9" w:rsidR="000B1B07">
        <w:t xml:space="preserve"> local </w:t>
      </w:r>
      <w:r w:rsidRPr="00A04DA9" w:rsidR="000B1B07">
        <w:t>level</w:t>
      </w:r>
      <w:r w:rsidRPr="00A04DA9">
        <w:t>,</w:t>
      </w:r>
      <w:r w:rsidRPr="00A04DA9" w:rsidR="000B1B07">
        <w:t xml:space="preserve"> because</w:t>
      </w:r>
      <w:r w:rsidRPr="00A04DA9" w:rsidR="000B1B07">
        <w:t xml:space="preserve"> I do not think </w:t>
      </w:r>
      <w:r w:rsidRPr="00A04DA9">
        <w:t xml:space="preserve">that </w:t>
      </w:r>
      <w:r w:rsidRPr="00A04DA9" w:rsidR="000B1B07">
        <w:t>you will ever get a one-size-fits-all that is going to cover planning policy for urban and rural areas.</w:t>
      </w:r>
    </w:p>
    <w:p w:rsidR="000B1B07" w:rsidRPr="00A04DA9" w:rsidP="00A1383C">
      <w:pPr>
        <w:pStyle w:val="Question"/>
      </w:pPr>
      <w:r w:rsidRPr="00A04DA9">
        <w:rPr>
          <w:b/>
        </w:rPr>
        <w:t>Chair:</w:t>
      </w:r>
      <w:r w:rsidRPr="00A04DA9">
        <w:t xml:space="preserve"> I have </w:t>
      </w:r>
      <w:r w:rsidRPr="00A04DA9">
        <w:t xml:space="preserve">a final couple of quick questions. </w:t>
      </w:r>
      <w:r w:rsidRPr="00A04DA9">
        <w:t>Doe</w:t>
      </w:r>
      <w:r w:rsidRPr="00A04DA9">
        <w:t xml:space="preserve">s </w:t>
      </w:r>
      <w:r w:rsidRPr="00A04DA9">
        <w:t xml:space="preserve">such a thing exist as </w:t>
      </w:r>
      <w:r w:rsidRPr="00A04DA9">
        <w:t>an all</w:t>
      </w:r>
      <w:r w:rsidRPr="00A04DA9">
        <w:t>-</w:t>
      </w:r>
      <w:r w:rsidRPr="00A04DA9">
        <w:t xml:space="preserve">Wales register of empty properties </w:t>
      </w:r>
      <w:r w:rsidRPr="00A04DA9">
        <w:t xml:space="preserve">that </w:t>
      </w:r>
      <w:r w:rsidRPr="00A04DA9">
        <w:t>details numbers of empty properties and who owns these units? Should</w:t>
      </w:r>
      <w:r w:rsidR="00774139">
        <w:t xml:space="preserve"> there be one</w:t>
      </w:r>
      <w:r w:rsidRPr="00A04DA9">
        <w:t>?</w:t>
      </w:r>
    </w:p>
    <w:p w:rsidR="000B1B07" w:rsidRPr="00A04DA9" w:rsidP="00A1383C">
      <w:pPr>
        <w:pStyle w:val="Answer"/>
      </w:pPr>
      <w:r w:rsidRPr="00A04DA9">
        <w:rPr>
          <w:b/>
          <w:i/>
        </w:rPr>
        <w:t>Barry Rees:</w:t>
      </w:r>
      <w:r w:rsidRPr="00A04DA9" w:rsidR="00A1383C">
        <w:t xml:space="preserve"> </w:t>
      </w:r>
      <w:r w:rsidRPr="00A04DA9">
        <w:t>Ideally, yes. We are heavily reliant on things like council tax records. We do not have the manpower to physically see whether empties are genuine</w:t>
      </w:r>
      <w:r w:rsidRPr="00A04DA9" w:rsidR="00A1383C">
        <w:t xml:space="preserve"> or</w:t>
      </w:r>
      <w:r w:rsidRPr="00A04DA9">
        <w:t xml:space="preserve"> how long they have been empty. I am sure that </w:t>
      </w:r>
      <w:r w:rsidRPr="00A04DA9" w:rsidR="00A1383C">
        <w:t xml:space="preserve">that </w:t>
      </w:r>
      <w:r w:rsidRPr="00A04DA9">
        <w:t xml:space="preserve">could be collated, but there would be an element </w:t>
      </w:r>
      <w:r w:rsidRPr="00A04DA9" w:rsidR="00A1383C">
        <w:t xml:space="preserve">not exactly </w:t>
      </w:r>
      <w:r w:rsidR="00774139">
        <w:t xml:space="preserve">of </w:t>
      </w:r>
      <w:r w:rsidRPr="00A04DA9">
        <w:t>guesswork</w:t>
      </w:r>
      <w:r w:rsidR="00774139">
        <w:t>,</w:t>
      </w:r>
      <w:r w:rsidRPr="00A04DA9">
        <w:t xml:space="preserve"> but right at the edges of that, </w:t>
      </w:r>
      <w:r w:rsidRPr="00A04DA9" w:rsidR="00A1383C">
        <w:t xml:space="preserve">in terms of </w:t>
      </w:r>
      <w:r w:rsidRPr="00A04DA9">
        <w:t>whether they are genuine empties</w:t>
      </w:r>
      <w:r w:rsidRPr="00A04DA9" w:rsidR="00A1383C">
        <w:t>.</w:t>
      </w:r>
      <w:r w:rsidRPr="00A04DA9">
        <w:t xml:space="preserve"> </w:t>
      </w:r>
      <w:r w:rsidRPr="00A04DA9" w:rsidR="00A1383C">
        <w:t>I</w:t>
      </w:r>
      <w:r w:rsidRPr="00A04DA9">
        <w:t>t would take a lot of work</w:t>
      </w:r>
      <w:r w:rsidRPr="00A04DA9" w:rsidR="00A1383C">
        <w:t>,</w:t>
      </w:r>
      <w:r w:rsidRPr="00A04DA9">
        <w:t xml:space="preserve"> </w:t>
      </w:r>
      <w:r w:rsidRPr="00A04DA9" w:rsidR="00A1383C">
        <w:t>a</w:t>
      </w:r>
      <w:r w:rsidRPr="00A04DA9">
        <w:t>nd capacity to do so is very limited, as we have explained.</w:t>
      </w:r>
    </w:p>
    <w:p w:rsidR="00A1383C" w:rsidRPr="00A04DA9" w:rsidP="00A1383C">
      <w:pPr>
        <w:pStyle w:val="Question"/>
      </w:pPr>
      <w:r w:rsidRPr="00A04DA9">
        <w:rPr>
          <w:b/>
        </w:rPr>
        <w:t>Chair:</w:t>
      </w:r>
      <w:r w:rsidRPr="00A04DA9">
        <w:t xml:space="preserve"> Mr</w:t>
      </w:r>
      <w:r w:rsidRPr="00A04DA9" w:rsidR="000B1B07">
        <w:t xml:space="preserve"> Glyn and Mr Harris, so much of the discussion in this part of the session has been a fairly downbeat one </w:t>
      </w:r>
      <w:r w:rsidR="00774139">
        <w:t>around</w:t>
      </w:r>
      <w:r w:rsidRPr="00A04DA9" w:rsidR="000B1B07">
        <w:t xml:space="preserve"> areas that are seeing depopulation. There are parts of Wales </w:t>
      </w:r>
      <w:r w:rsidRPr="00A04DA9">
        <w:t xml:space="preserve">that </w:t>
      </w:r>
      <w:r w:rsidRPr="00A04DA9" w:rsidR="000B1B07">
        <w:t xml:space="preserve">are seeing population growth, </w:t>
      </w:r>
      <w:r w:rsidRPr="00A04DA9">
        <w:t xml:space="preserve">such as </w:t>
      </w:r>
      <w:r w:rsidRPr="00A04DA9" w:rsidR="000B1B07">
        <w:t>Cardiff</w:t>
      </w:r>
      <w:r w:rsidRPr="00A04DA9">
        <w:t xml:space="preserve"> and</w:t>
      </w:r>
      <w:r w:rsidRPr="00A04DA9" w:rsidR="000B1B07">
        <w:t xml:space="preserve"> Newport. Is the picture in terms of house</w:t>
      </w:r>
      <w:r w:rsidR="00E5102E">
        <w:t xml:space="preserve"> </w:t>
      </w:r>
      <w:r w:rsidRPr="00A04DA9" w:rsidR="000B1B07">
        <w:t xml:space="preserve">building a rosier one in those parts of Wales? Is it the inverse of what you have just been talking about for places </w:t>
      </w:r>
      <w:r w:rsidRPr="00A04DA9" w:rsidR="00224500">
        <w:t xml:space="preserve">such as </w:t>
      </w:r>
      <w:r w:rsidRPr="00A04DA9" w:rsidR="000B1B07">
        <w:t>Pembrokeshire</w:t>
      </w:r>
      <w:r w:rsidRPr="00A04DA9">
        <w:t xml:space="preserve">, </w:t>
      </w:r>
      <w:r w:rsidRPr="00A04DA9" w:rsidR="000B1B07">
        <w:t xml:space="preserve">Ceredigion and </w:t>
      </w:r>
      <w:r w:rsidRPr="00A04DA9">
        <w:t>n</w:t>
      </w:r>
      <w:r w:rsidRPr="00A04DA9" w:rsidR="000B1B07">
        <w:t>orth Wales</w:t>
      </w:r>
      <w:r w:rsidRPr="00A04DA9">
        <w:t>,</w:t>
      </w:r>
      <w:r w:rsidRPr="00A04DA9" w:rsidR="000B1B07">
        <w:t xml:space="preserve"> </w:t>
      </w:r>
      <w:r w:rsidRPr="00A04DA9">
        <w:t xml:space="preserve">or </w:t>
      </w:r>
      <w:r w:rsidRPr="00A04DA9" w:rsidR="000B1B07">
        <w:t>is it</w:t>
      </w:r>
      <w:r w:rsidRPr="00A04DA9" w:rsidR="009B0237">
        <w:t xml:space="preserve"> </w:t>
      </w:r>
      <w:r w:rsidRPr="00A04DA9" w:rsidR="000B1B07">
        <w:t xml:space="preserve">that there are a similar set of </w:t>
      </w:r>
      <w:r w:rsidRPr="00A04DA9" w:rsidR="000B1B07">
        <w:t>challenges</w:t>
      </w:r>
      <w:r w:rsidRPr="00A04DA9" w:rsidR="000B1B07">
        <w:t xml:space="preserve"> and we are not getting enough houses built </w:t>
      </w:r>
      <w:r w:rsidRPr="00A04DA9">
        <w:t xml:space="preserve">even </w:t>
      </w:r>
      <w:r w:rsidRPr="00A04DA9" w:rsidR="000B1B07">
        <w:t>in those areas where the demand is increasing?</w:t>
      </w:r>
    </w:p>
    <w:p w:rsidR="00A1383C" w:rsidRPr="00A04DA9" w:rsidP="00A1383C">
      <w:pPr>
        <w:pStyle w:val="Answer"/>
      </w:pPr>
      <w:r w:rsidRPr="00A04DA9">
        <w:rPr>
          <w:b/>
          <w:i/>
        </w:rPr>
        <w:t>Ifan Glyn:</w:t>
      </w:r>
      <w:r w:rsidRPr="00A04DA9">
        <w:t xml:space="preserve"> T</w:t>
      </w:r>
      <w:r w:rsidRPr="00A04DA9" w:rsidR="000B1B07">
        <w:t>hey are very similar</w:t>
      </w:r>
      <w:r w:rsidRPr="00A04DA9">
        <w:t>. O</w:t>
      </w:r>
      <w:r w:rsidRPr="00A04DA9" w:rsidR="000B1B07">
        <w:t>ur members predominantly have more of an opportunity in some of those rural and valleys communities</w:t>
      </w:r>
      <w:r w:rsidRPr="00A04DA9">
        <w:t>.</w:t>
      </w:r>
      <w:r w:rsidRPr="00A04DA9" w:rsidR="000B1B07">
        <w:t xml:space="preserve"> </w:t>
      </w:r>
      <w:r w:rsidRPr="00A04DA9">
        <w:t>T</w:t>
      </w:r>
      <w:r w:rsidRPr="00A04DA9" w:rsidR="000B1B07">
        <w:t>he PLCs tend to</w:t>
      </w:r>
      <w:r w:rsidRPr="00A04DA9" w:rsidR="009B0237">
        <w:t xml:space="preserve"> </w:t>
      </w:r>
      <w:r w:rsidRPr="00A04DA9" w:rsidR="000B1B07">
        <w:t>operate a lot more in the south-east.</w:t>
      </w:r>
    </w:p>
    <w:p w:rsidR="000B1B07" w:rsidRPr="00A04DA9" w:rsidP="00A1383C">
      <w:pPr>
        <w:pStyle w:val="Answer"/>
      </w:pPr>
      <w:r w:rsidRPr="00A04DA9">
        <w:rPr>
          <w:b/>
          <w:i/>
        </w:rPr>
        <w:t>Mark Harris:</w:t>
      </w:r>
      <w:r w:rsidRPr="00A04DA9" w:rsidR="00A1383C">
        <w:t xml:space="preserve"> T</w:t>
      </w:r>
      <w:r w:rsidRPr="00A04DA9">
        <w:t xml:space="preserve">he </w:t>
      </w:r>
      <w:r w:rsidRPr="00A04DA9" w:rsidR="00A1383C">
        <w:t>n</w:t>
      </w:r>
      <w:r w:rsidRPr="00A04DA9">
        <w:t xml:space="preserve">ational </w:t>
      </w:r>
      <w:r w:rsidRPr="00A04DA9" w:rsidR="00A1383C">
        <w:t>p</w:t>
      </w:r>
      <w:r w:rsidRPr="00A04DA9">
        <w:t>lan for Wales identifies the growth areas, so it tells us where the most homes should be built</w:t>
      </w:r>
      <w:r w:rsidRPr="00A04DA9" w:rsidR="00A1383C">
        <w:t>.</w:t>
      </w:r>
      <w:r w:rsidRPr="00A04DA9">
        <w:t xml:space="preserve"> </w:t>
      </w:r>
      <w:r w:rsidRPr="00A04DA9" w:rsidR="00A1383C">
        <w:t>T</w:t>
      </w:r>
      <w:r w:rsidRPr="00A04DA9">
        <w:t>hey are the most sustainable locations</w:t>
      </w:r>
      <w:r w:rsidRPr="00A04DA9" w:rsidR="00A1383C">
        <w:t>,</w:t>
      </w:r>
      <w:r w:rsidRPr="00A04DA9">
        <w:t xml:space="preserve"> where the most existing services and businesses are. </w:t>
      </w:r>
      <w:r w:rsidRPr="00A04DA9" w:rsidR="00A1383C">
        <w:t>I</w:t>
      </w:r>
      <w:r w:rsidRPr="00A04DA9">
        <w:t xml:space="preserve">t is still not necessarily any easier in those areas, and many of the issues </w:t>
      </w:r>
      <w:r w:rsidRPr="00A04DA9" w:rsidR="00A1383C">
        <w:t xml:space="preserve">that </w:t>
      </w:r>
      <w:r w:rsidRPr="00A04DA9">
        <w:t>we have talked about are the same.</w:t>
      </w:r>
      <w:r w:rsidRPr="00A04DA9" w:rsidR="009B0237">
        <w:t xml:space="preserve"> </w:t>
      </w:r>
      <w:r w:rsidRPr="00A04DA9" w:rsidR="00A1383C">
        <w:t>O</w:t>
      </w:r>
      <w:r w:rsidRPr="00A04DA9">
        <w:t>ne of the issues is that in the larger cities, you tend to see local development plans allocating very large sites</w:t>
      </w:r>
      <w:r w:rsidRPr="00A04DA9" w:rsidR="00A1383C">
        <w:t xml:space="preserve"> for</w:t>
      </w:r>
      <w:r w:rsidRPr="00A04DA9">
        <w:t xml:space="preserve"> 1,000, 2,000</w:t>
      </w:r>
      <w:r w:rsidRPr="00A04DA9" w:rsidR="00A1383C">
        <w:t xml:space="preserve"> or</w:t>
      </w:r>
      <w:r w:rsidRPr="00A04DA9">
        <w:t xml:space="preserve"> 3,000 homes. That is great for my national members, but if you are an SME trying to find land in that area, it is very difficult</w:t>
      </w:r>
      <w:r w:rsidRPr="00A04DA9" w:rsidR="00A1383C">
        <w:t>,</w:t>
      </w:r>
      <w:r w:rsidRPr="00A04DA9">
        <w:t xml:space="preserve"> because they tend not to allocate smaller 10, 20</w:t>
      </w:r>
      <w:r w:rsidRPr="00A04DA9" w:rsidR="00A1383C">
        <w:t xml:space="preserve"> or</w:t>
      </w:r>
      <w:r w:rsidRPr="00A04DA9">
        <w:t xml:space="preserve"> 30-unit sites.</w:t>
      </w:r>
    </w:p>
    <w:p w:rsidR="00A1383C" w:rsidRPr="00A04DA9" w:rsidP="00BE3F04">
      <w:pPr>
        <w:pStyle w:val="Question"/>
        <w:numPr>
          <w:ilvl w:val="0"/>
          <w:numId w:val="0"/>
        </w:numPr>
        <w:ind w:left="794"/>
      </w:pPr>
      <w:r w:rsidRPr="00A04DA9">
        <w:rPr>
          <w:b/>
        </w:rPr>
        <w:t>Chair:</w:t>
      </w:r>
      <w:r w:rsidRPr="00A04DA9">
        <w:t xml:space="preserve"> </w:t>
      </w:r>
      <w:r w:rsidRPr="00A04DA9" w:rsidR="000B1B07">
        <w:t xml:space="preserve">We have gone over </w:t>
      </w:r>
      <w:r w:rsidRPr="00A04DA9">
        <w:t xml:space="preserve">the allotted </w:t>
      </w:r>
      <w:r w:rsidRPr="00A04DA9" w:rsidR="000B1B07">
        <w:t>time for this part</w:t>
      </w:r>
      <w:r w:rsidR="00774139">
        <w:t xml:space="preserve"> of the session</w:t>
      </w:r>
      <w:r w:rsidRPr="00A04DA9" w:rsidR="000B1B07">
        <w:t xml:space="preserve">, but it </w:t>
      </w:r>
      <w:r w:rsidRPr="00A04DA9">
        <w:t xml:space="preserve">has </w:t>
      </w:r>
      <w:r w:rsidRPr="00A04DA9" w:rsidR="000B1B07">
        <w:t>been a really fascinating discussion</w:t>
      </w:r>
      <w:r w:rsidRPr="00A04DA9">
        <w:t>,</w:t>
      </w:r>
      <w:r w:rsidRPr="00A04DA9" w:rsidR="000B1B07">
        <w:t xml:space="preserve"> </w:t>
      </w:r>
      <w:r w:rsidRPr="00A04DA9">
        <w:t xml:space="preserve">with </w:t>
      </w:r>
      <w:r w:rsidRPr="00A04DA9" w:rsidR="000B1B07">
        <w:t>lots of really helpful and interesting insights</w:t>
      </w:r>
      <w:r w:rsidR="00774139">
        <w:t>. T</w:t>
      </w:r>
      <w:r w:rsidRPr="00A04DA9" w:rsidR="000B1B07">
        <w:t>hank you very much.</w:t>
      </w:r>
    </w:p>
    <w:p w:rsidR="00A1383C" w:rsidRPr="00A04DA9" w:rsidP="00A1383C">
      <w:pPr>
        <w:pStyle w:val="QuestionCont"/>
      </w:pPr>
    </w:p>
    <w:p w:rsidR="00A1383C" w:rsidRPr="00A04DA9" w:rsidP="00A1383C">
      <w:pPr>
        <w:pStyle w:val="TitlePanel0"/>
        <w:rPr>
          <w:szCs w:val="28"/>
        </w:rPr>
      </w:pPr>
      <w:r w:rsidRPr="00A04DA9">
        <w:rPr>
          <w:szCs w:val="28"/>
        </w:rPr>
        <w:t xml:space="preserve">Examination of </w:t>
      </w:r>
      <w:r w:rsidRPr="00A04DA9" w:rsidR="00224500">
        <w:rPr>
          <w:szCs w:val="28"/>
        </w:rPr>
        <w:t>w</w:t>
      </w:r>
      <w:r w:rsidRPr="00A04DA9">
        <w:rPr>
          <w:szCs w:val="28"/>
        </w:rPr>
        <w:t>itnesses</w:t>
      </w:r>
    </w:p>
    <w:p w:rsidR="00A1383C" w:rsidRPr="00A04DA9" w:rsidP="00A1383C">
      <w:pPr>
        <w:pStyle w:val="TitlePanel0"/>
        <w:jc w:val="both"/>
        <w:rPr>
          <w:sz w:val="22"/>
        </w:rPr>
      </w:pPr>
      <w:bookmarkStart w:id="1" w:name="Panel2"/>
      <w:bookmarkEnd w:id="1"/>
      <w:r w:rsidRPr="00A04DA9">
        <w:rPr>
          <w:sz w:val="22"/>
        </w:rPr>
        <w:t xml:space="preserve">Witnesses: </w:t>
      </w:r>
      <w:r w:rsidRPr="00A04DA9">
        <w:rPr>
          <w:sz w:val="22"/>
        </w:rPr>
        <w:t xml:space="preserve">Ellie Fry, Paul </w:t>
      </w:r>
      <w:r w:rsidRPr="00A04DA9">
        <w:rPr>
          <w:sz w:val="22"/>
        </w:rPr>
        <w:t>Jones</w:t>
      </w:r>
      <w:r w:rsidRPr="00A04DA9">
        <w:rPr>
          <w:sz w:val="22"/>
        </w:rPr>
        <w:t xml:space="preserve"> and Aaron Hill.</w:t>
      </w:r>
    </w:p>
    <w:p w:rsidR="00A1383C" w:rsidRPr="00A04DA9" w:rsidP="00A1383C">
      <w:pPr>
        <w:pStyle w:val="Question"/>
      </w:pPr>
      <w:r w:rsidRPr="00A04DA9">
        <w:rPr>
          <w:b/>
        </w:rPr>
        <w:t>Chair:</w:t>
      </w:r>
      <w:r w:rsidRPr="00A04DA9">
        <w:t xml:space="preserve"> Bore da</w:t>
      </w:r>
      <w:r w:rsidR="00774139">
        <w:t>—</w:t>
      </w:r>
      <w:r w:rsidRPr="00A04DA9">
        <w:t xml:space="preserve">good morning. </w:t>
      </w:r>
      <w:r w:rsidR="00774139">
        <w:t xml:space="preserve">For the second panel of our hearing, </w:t>
      </w:r>
      <w:r w:rsidRPr="00A04DA9" w:rsidR="000B1B07">
        <w:t xml:space="preserve">I am delighted that we are joined by Ellie Fry, </w:t>
      </w:r>
      <w:r w:rsidRPr="00A04DA9">
        <w:t>c</w:t>
      </w:r>
      <w:r w:rsidRPr="00A04DA9" w:rsidR="000B1B07">
        <w:t xml:space="preserve">orporate </w:t>
      </w:r>
      <w:r w:rsidRPr="00A04DA9">
        <w:t>d</w:t>
      </w:r>
      <w:r w:rsidRPr="00A04DA9" w:rsidR="000B1B07">
        <w:t xml:space="preserve">irector of </w:t>
      </w:r>
      <w:r w:rsidRPr="00A04DA9">
        <w:t>r</w:t>
      </w:r>
      <w:r w:rsidRPr="00A04DA9" w:rsidR="000B1B07">
        <w:t xml:space="preserve">egeneration and </w:t>
      </w:r>
      <w:r w:rsidRPr="00A04DA9">
        <w:t>c</w:t>
      </w:r>
      <w:r w:rsidRPr="00A04DA9" w:rsidR="000B1B07">
        <w:t xml:space="preserve">ommunity </w:t>
      </w:r>
      <w:r w:rsidRPr="00A04DA9">
        <w:t>s</w:t>
      </w:r>
      <w:r w:rsidRPr="00A04DA9" w:rsidR="000B1B07">
        <w:t>ervices at Blaenau Gwent County Borough Council</w:t>
      </w:r>
      <w:r w:rsidRPr="00A04DA9">
        <w:t>,</w:t>
      </w:r>
      <w:r w:rsidRPr="00A04DA9" w:rsidR="000B1B07">
        <w:t xml:space="preserve"> Paul Jones, </w:t>
      </w:r>
      <w:r w:rsidRPr="00A04DA9">
        <w:t>s</w:t>
      </w:r>
      <w:r w:rsidRPr="00A04DA9" w:rsidR="000B1B07">
        <w:t xml:space="preserve">trategic </w:t>
      </w:r>
      <w:r w:rsidRPr="00A04DA9">
        <w:t>d</w:t>
      </w:r>
      <w:r w:rsidRPr="00A04DA9" w:rsidR="000B1B07">
        <w:t xml:space="preserve">irector for </w:t>
      </w:r>
      <w:r w:rsidRPr="00A04DA9">
        <w:t>e</w:t>
      </w:r>
      <w:r w:rsidRPr="00A04DA9" w:rsidR="000B1B07">
        <w:t xml:space="preserve">nvironment and </w:t>
      </w:r>
      <w:r w:rsidRPr="00A04DA9">
        <w:t>s</w:t>
      </w:r>
      <w:r w:rsidRPr="00A04DA9" w:rsidR="000B1B07">
        <w:t xml:space="preserve">ustainability at Newport City Council, and </w:t>
      </w:r>
      <w:r w:rsidRPr="00A04DA9">
        <w:t xml:space="preserve">Aaron </w:t>
      </w:r>
      <w:r w:rsidRPr="00A04DA9" w:rsidR="000B1B07">
        <w:t xml:space="preserve">Hill from the Confederation of Passenger Transport Cymru. Thanks for your patience. I am sorry that the first part of the session went on slightly long, but you have </w:t>
      </w:r>
      <w:r w:rsidR="00774139">
        <w:t xml:space="preserve">had </w:t>
      </w:r>
      <w:r w:rsidRPr="00A04DA9" w:rsidR="000B1B07">
        <w:t xml:space="preserve">a flavour of the discussion and the issues that we are grappling with as a </w:t>
      </w:r>
      <w:r w:rsidRPr="00A04DA9">
        <w:t>C</w:t>
      </w:r>
      <w:r w:rsidRPr="00A04DA9" w:rsidR="000B1B07">
        <w:t>ommittee.</w:t>
      </w:r>
    </w:p>
    <w:p w:rsidR="00A1383C" w:rsidRPr="00A04DA9" w:rsidP="00A1383C">
      <w:pPr>
        <w:pStyle w:val="Question"/>
        <w:numPr>
          <w:ilvl w:val="0"/>
          <w:numId w:val="0"/>
        </w:numPr>
        <w:ind w:left="794"/>
      </w:pPr>
      <w:r w:rsidRPr="00A04DA9">
        <w:t xml:space="preserve">In </w:t>
      </w:r>
      <w:r w:rsidRPr="00A04DA9" w:rsidR="000B1B07">
        <w:t>this session we are focusing in particular on transport and connectivity and community services</w:t>
      </w:r>
      <w:r w:rsidRPr="00A04DA9">
        <w:t>, so p</w:t>
      </w:r>
      <w:r w:rsidRPr="00A04DA9" w:rsidR="000B1B07">
        <w:t xml:space="preserve">erhaps I can start this part of the discussion by asking how important transport issues </w:t>
      </w:r>
      <w:r w:rsidRPr="00A04DA9">
        <w:t>and</w:t>
      </w:r>
      <w:r w:rsidRPr="00A04DA9" w:rsidR="000B1B07">
        <w:t xml:space="preserve"> connectivity</w:t>
      </w:r>
      <w:r w:rsidRPr="00A04DA9">
        <w:t xml:space="preserve"> are</w:t>
      </w:r>
      <w:r w:rsidRPr="00A04DA9" w:rsidR="000B1B07">
        <w:t xml:space="preserve"> to addressing some of the big-picture population change issues that we have been talking about.</w:t>
      </w:r>
    </w:p>
    <w:p w:rsidR="00B81F51" w:rsidRPr="00A04DA9" w:rsidP="00A1383C">
      <w:pPr>
        <w:pStyle w:val="Answer"/>
      </w:pPr>
      <w:r w:rsidRPr="00A04DA9">
        <w:rPr>
          <w:b/>
          <w:i/>
        </w:rPr>
        <w:t>Paul Jones:</w:t>
      </w:r>
      <w:r w:rsidRPr="00A04DA9" w:rsidR="00A1383C">
        <w:t xml:space="preserve"> </w:t>
      </w:r>
      <w:r w:rsidRPr="00A04DA9" w:rsidR="000B1B07">
        <w:t>Newport is probably the outlier in the Welsh picture of seeing some</w:t>
      </w:r>
      <w:r w:rsidRPr="00A04DA9" w:rsidR="00A1383C">
        <w:t>what</w:t>
      </w:r>
      <w:r w:rsidRPr="00A04DA9" w:rsidR="000B1B07">
        <w:t xml:space="preserve"> rapid growth</w:t>
      </w:r>
      <w:r w:rsidRPr="00A04DA9">
        <w:t xml:space="preserve">. </w:t>
      </w:r>
      <w:r w:rsidRPr="00A04DA9" w:rsidR="000B1B07">
        <w:t xml:space="preserve">Much </w:t>
      </w:r>
      <w:r w:rsidRPr="00A04DA9">
        <w:t xml:space="preserve">as </w:t>
      </w:r>
      <w:r w:rsidRPr="00A04DA9" w:rsidR="000B1B07">
        <w:t>that has to do with Newport being a wonderful place</w:t>
      </w:r>
      <w:r w:rsidRPr="00A04DA9">
        <w:t>—</w:t>
      </w:r>
      <w:r w:rsidRPr="00A04DA9" w:rsidR="000B1B07">
        <w:t>I could wax lyrical about all the great tourist attractions</w:t>
      </w:r>
      <w:r w:rsidRPr="00A04DA9">
        <w:t xml:space="preserve"> and </w:t>
      </w:r>
      <w:r w:rsidRPr="00A04DA9" w:rsidR="000B1B07">
        <w:t>why everyone wants to come to Newport</w:t>
      </w:r>
      <w:r w:rsidRPr="00A04DA9">
        <w:t>—</w:t>
      </w:r>
      <w:r w:rsidRPr="00A04DA9" w:rsidR="000B1B07">
        <w:t>location</w:t>
      </w:r>
      <w:r w:rsidRPr="00A04DA9">
        <w:t xml:space="preserve"> </w:t>
      </w:r>
      <w:r w:rsidRPr="00A04DA9" w:rsidR="000B1B07">
        <w:t xml:space="preserve">is a key point. Our connectivity with Cardiff and </w:t>
      </w:r>
      <w:r w:rsidRPr="00A04DA9">
        <w:t xml:space="preserve">with </w:t>
      </w:r>
      <w:r w:rsidRPr="00A04DA9" w:rsidR="000B1B07">
        <w:t>Bristol in particular has certainly driven some of that growth, so that has been a key factor, but it is not without its challenges.</w:t>
      </w:r>
      <w:r w:rsidRPr="00A04DA9" w:rsidR="009B0237">
        <w:t xml:space="preserve"> </w:t>
      </w:r>
      <w:r w:rsidRPr="00A04DA9">
        <w:t>M</w:t>
      </w:r>
      <w:r w:rsidRPr="00A04DA9" w:rsidR="000B1B07">
        <w:t xml:space="preserve">any people know </w:t>
      </w:r>
      <w:r w:rsidRPr="00A04DA9">
        <w:t xml:space="preserve">that </w:t>
      </w:r>
      <w:r w:rsidRPr="00A04DA9" w:rsidR="000B1B07">
        <w:t xml:space="preserve">there are significant transport challenges in Newport, as anyone </w:t>
      </w:r>
      <w:r w:rsidRPr="00A04DA9">
        <w:t xml:space="preserve">who has </w:t>
      </w:r>
      <w:r w:rsidRPr="00A04DA9" w:rsidR="000B1B07">
        <w:t xml:space="preserve">driven through the </w:t>
      </w:r>
      <w:r w:rsidRPr="00A04DA9" w:rsidR="000B1B07">
        <w:t>Brynglas</w:t>
      </w:r>
      <w:r w:rsidRPr="00A04DA9" w:rsidR="000B1B07">
        <w:t xml:space="preserve"> </w:t>
      </w:r>
      <w:r w:rsidR="00774139">
        <w:t>t</w:t>
      </w:r>
      <w:r w:rsidRPr="00A04DA9" w:rsidR="000B1B07">
        <w:t>unnels can attest to. It is a key factor.</w:t>
      </w:r>
    </w:p>
    <w:p w:rsidR="00B81F51" w:rsidRPr="00A04DA9" w:rsidP="00A1383C">
      <w:pPr>
        <w:pStyle w:val="Answer"/>
      </w:pPr>
      <w:r w:rsidRPr="00A04DA9">
        <w:t>D</w:t>
      </w:r>
      <w:r w:rsidRPr="00A04DA9" w:rsidR="000B1B07">
        <w:t>espite some of the challenges with transport, connectivity with Cardiff and Bristol is key</w:t>
      </w:r>
      <w:r w:rsidRPr="00A04DA9" w:rsidR="00445C91">
        <w:t>. I</w:t>
      </w:r>
      <w:r w:rsidRPr="00A04DA9" w:rsidR="000B1B07">
        <w:t xml:space="preserve">t </w:t>
      </w:r>
      <w:r w:rsidRPr="00A04DA9">
        <w:t xml:space="preserve">has also </w:t>
      </w:r>
      <w:r w:rsidRPr="00A04DA9" w:rsidR="000B1B07">
        <w:t>been driven by significant availability of brownfield sites</w:t>
      </w:r>
      <w:r w:rsidRPr="00A04DA9" w:rsidR="00445C91">
        <w:t>,</w:t>
      </w:r>
      <w:r w:rsidRPr="00A04DA9">
        <w:t xml:space="preserve"> in particular</w:t>
      </w:r>
      <w:r w:rsidRPr="00A04DA9" w:rsidR="000B1B07">
        <w:t>.</w:t>
      </w:r>
      <w:r w:rsidRPr="00A04DA9" w:rsidR="009B0237">
        <w:t xml:space="preserve"> </w:t>
      </w:r>
      <w:r w:rsidRPr="00A04DA9">
        <w:t>W</w:t>
      </w:r>
      <w:r w:rsidRPr="00A04DA9" w:rsidR="000B1B07">
        <w:t xml:space="preserve">e talked earlier about the challenges of getting planning and </w:t>
      </w:r>
      <w:r w:rsidRPr="00A04DA9" w:rsidR="00445C91">
        <w:t>“not in</w:t>
      </w:r>
      <w:r w:rsidRPr="00A04DA9" w:rsidR="000B1B07">
        <w:t xml:space="preserve"> my back</w:t>
      </w:r>
      <w:r w:rsidR="00774139">
        <w:t xml:space="preserve"> </w:t>
      </w:r>
      <w:r w:rsidRPr="00A04DA9" w:rsidR="00445C91">
        <w:t>yard”</w:t>
      </w:r>
      <w:r w:rsidR="00774139">
        <w:t xml:space="preserve">; </w:t>
      </w:r>
      <w:r w:rsidRPr="00A04DA9">
        <w:t xml:space="preserve">brownfield sites </w:t>
      </w:r>
      <w:r w:rsidRPr="00A04DA9" w:rsidR="000B1B07">
        <w:t xml:space="preserve">are not without challenges, but there can be less local opposition to that. Newport has a significant amount of available land </w:t>
      </w:r>
      <w:r w:rsidRPr="00A04DA9">
        <w:t xml:space="preserve">as a </w:t>
      </w:r>
      <w:r w:rsidRPr="00A04DA9" w:rsidR="000B1B07">
        <w:t>former industrial area, and the location is useful.</w:t>
      </w:r>
    </w:p>
    <w:p w:rsidR="000B1B07" w:rsidRPr="00A04DA9" w:rsidP="00A1383C">
      <w:pPr>
        <w:pStyle w:val="Answer"/>
      </w:pPr>
      <w:r w:rsidRPr="00A04DA9">
        <w:t>E</w:t>
      </w:r>
      <w:r w:rsidRPr="00A04DA9">
        <w:t xml:space="preserve">ven before </w:t>
      </w:r>
      <w:r w:rsidR="00E5102E">
        <w:t>c</w:t>
      </w:r>
      <w:r w:rsidRPr="00A04DA9">
        <w:t>ovid</w:t>
      </w:r>
      <w:r w:rsidRPr="00A04DA9">
        <w:t>, we were seeing a change in working behaviour</w:t>
      </w:r>
      <w:r w:rsidRPr="00A04DA9">
        <w:t>.</w:t>
      </w:r>
      <w:r w:rsidRPr="00A04DA9">
        <w:t xml:space="preserve"> </w:t>
      </w:r>
      <w:r w:rsidRPr="00A04DA9">
        <w:t>P</w:t>
      </w:r>
      <w:r w:rsidRPr="00A04DA9">
        <w:t>eople would work from home more</w:t>
      </w:r>
      <w:r w:rsidR="00774139">
        <w:t>. E</w:t>
      </w:r>
      <w:r w:rsidRPr="00A04DA9">
        <w:t xml:space="preserve">ven if you have perfect links </w:t>
      </w:r>
      <w:r w:rsidRPr="00A04DA9">
        <w:t xml:space="preserve">and </w:t>
      </w:r>
      <w:r w:rsidRPr="00A04DA9">
        <w:t xml:space="preserve">you can be in Bristol three days a week, </w:t>
      </w:r>
      <w:r w:rsidR="00774139">
        <w:t xml:space="preserve">you will be </w:t>
      </w:r>
      <w:r w:rsidRPr="00A04DA9">
        <w:t>look</w:t>
      </w:r>
      <w:r w:rsidR="00774139">
        <w:t>ing</w:t>
      </w:r>
      <w:r w:rsidRPr="00A04DA9">
        <w:t xml:space="preserve"> at the relative house price</w:t>
      </w:r>
      <w:r w:rsidR="00774139">
        <w:t>s</w:t>
      </w:r>
      <w:r w:rsidRPr="00A04DA9">
        <w:t xml:space="preserve"> </w:t>
      </w:r>
      <w:r w:rsidRPr="00A04DA9" w:rsidR="00774139">
        <w:t xml:space="preserve">compared to </w:t>
      </w:r>
      <w:r w:rsidRPr="00A04DA9">
        <w:t>Newport</w:t>
      </w:r>
      <w:r w:rsidR="00774139">
        <w:t>.</w:t>
      </w:r>
      <w:r w:rsidRPr="00A04DA9">
        <w:t xml:space="preserve"> </w:t>
      </w:r>
      <w:r w:rsidR="00774139">
        <w:t>P</w:t>
      </w:r>
      <w:r w:rsidRPr="00A04DA9">
        <w:t xml:space="preserve">eople </w:t>
      </w:r>
      <w:r w:rsidRPr="00A04DA9">
        <w:t xml:space="preserve">are </w:t>
      </w:r>
      <w:r w:rsidRPr="00A04DA9">
        <w:t>making those economic decisions and offsetting them. The reduction in the tolls, again, made that economic argument a little bit stronger for people.</w:t>
      </w:r>
    </w:p>
    <w:p w:rsidR="000B1B07" w:rsidRPr="00A04DA9" w:rsidP="000B1B07">
      <w:pPr>
        <w:pStyle w:val="Question"/>
      </w:pPr>
      <w:r w:rsidRPr="00A04DA9">
        <w:rPr>
          <w:b/>
        </w:rPr>
        <w:t>Chair:</w:t>
      </w:r>
      <w:r w:rsidRPr="00A04DA9">
        <w:t xml:space="preserve"> It was a </w:t>
      </w:r>
      <w:r w:rsidRPr="00A04DA9">
        <w:t xml:space="preserve">decision by UK </w:t>
      </w:r>
      <w:r w:rsidRPr="00A04DA9">
        <w:t>G</w:t>
      </w:r>
      <w:r w:rsidRPr="00A04DA9">
        <w:t xml:space="preserve">overnment to get rid of the tolls on the bridge. </w:t>
      </w:r>
      <w:r w:rsidRPr="00A04DA9">
        <w:t>W</w:t>
      </w:r>
      <w:r w:rsidRPr="00A04DA9">
        <w:t xml:space="preserve">hat has been the effect of that? Is it more people from </w:t>
      </w:r>
      <w:r w:rsidRPr="00A04DA9">
        <w:t xml:space="preserve">the </w:t>
      </w:r>
      <w:r w:rsidRPr="00A04DA9">
        <w:t xml:space="preserve">Newport area going to work across the bridge </w:t>
      </w:r>
      <w:r w:rsidRPr="00A04DA9">
        <w:t xml:space="preserve">in </w:t>
      </w:r>
      <w:r w:rsidRPr="00A04DA9">
        <w:t>Bristol and the west of England? Is it people from that part of England moving into places like Newport? Is there a</w:t>
      </w:r>
      <w:r w:rsidRPr="00A04DA9" w:rsidR="009B0237">
        <w:t xml:space="preserve"> </w:t>
      </w:r>
      <w:r w:rsidRPr="00A04DA9">
        <w:t>discernible effect that you can put your finger on?</w:t>
      </w:r>
    </w:p>
    <w:p w:rsidR="000B1B07" w:rsidRPr="00A04DA9" w:rsidP="00B81F51">
      <w:pPr>
        <w:pStyle w:val="Answer"/>
      </w:pPr>
      <w:r w:rsidRPr="00A04DA9">
        <w:rPr>
          <w:b/>
          <w:i/>
        </w:rPr>
        <w:t>Paul Jones:</w:t>
      </w:r>
      <w:r w:rsidRPr="00A04DA9" w:rsidR="00B81F51">
        <w:t xml:space="preserve"> I</w:t>
      </w:r>
      <w:r w:rsidRPr="00A04DA9">
        <w:t xml:space="preserve">t is probably a mix. I am not aware of the latest figures, and </w:t>
      </w:r>
      <w:r w:rsidRPr="00A04DA9" w:rsidR="00B81F51">
        <w:t xml:space="preserve">they were </w:t>
      </w:r>
      <w:r w:rsidRPr="00A04DA9">
        <w:t xml:space="preserve">somewhat skewed </w:t>
      </w:r>
      <w:r w:rsidRPr="00A04DA9" w:rsidR="00B81F51">
        <w:t xml:space="preserve">during </w:t>
      </w:r>
      <w:r w:rsidR="00E5102E">
        <w:t>c</w:t>
      </w:r>
      <w:r w:rsidRPr="00A04DA9" w:rsidR="00B81F51">
        <w:t xml:space="preserve">ovid. </w:t>
      </w:r>
      <w:r w:rsidRPr="00A04DA9">
        <w:t>However, anecdotally</w:t>
      </w:r>
      <w:r w:rsidRPr="00A04DA9" w:rsidR="00B81F51">
        <w:t>,</w:t>
      </w:r>
      <w:r w:rsidRPr="00A04DA9">
        <w:t xml:space="preserve"> a significant number of families in particular </w:t>
      </w:r>
      <w:r w:rsidR="00774139">
        <w:t xml:space="preserve">have been </w:t>
      </w:r>
      <w:r w:rsidRPr="00A04DA9">
        <w:t xml:space="preserve">priced out of Bristol. </w:t>
      </w:r>
      <w:r w:rsidRPr="00A04DA9" w:rsidR="00B81F51">
        <w:t>P</w:t>
      </w:r>
      <w:r w:rsidRPr="00A04DA9">
        <w:t>eople may be living in the nice, trendy</w:t>
      </w:r>
      <w:r w:rsidRPr="00A04DA9" w:rsidR="00B81F51">
        <w:t>,</w:t>
      </w:r>
      <w:r w:rsidRPr="00A04DA9">
        <w:t xml:space="preserve"> urban areas of Bristol</w:t>
      </w:r>
      <w:r w:rsidRPr="00A04DA9" w:rsidR="00463EE5">
        <w:t>,</w:t>
      </w:r>
      <w:r w:rsidRPr="00A04DA9" w:rsidR="00B81F51">
        <w:t xml:space="preserve"> </w:t>
      </w:r>
      <w:r w:rsidRPr="00A04DA9">
        <w:t xml:space="preserve">thinking, </w:t>
      </w:r>
      <w:r w:rsidRPr="00A04DA9" w:rsidR="00B81F51">
        <w:t>“</w:t>
      </w:r>
      <w:r w:rsidRPr="00A04DA9">
        <w:t xml:space="preserve">I am going to have two kids. </w:t>
      </w:r>
      <w:r w:rsidRPr="00A04DA9" w:rsidR="00B81F51">
        <w:t>L</w:t>
      </w:r>
      <w:r w:rsidRPr="00A04DA9">
        <w:t xml:space="preserve">ook </w:t>
      </w:r>
      <w:r w:rsidRPr="00A04DA9" w:rsidR="00B81F51">
        <w:t xml:space="preserve">at </w:t>
      </w:r>
      <w:r w:rsidRPr="00A04DA9">
        <w:t xml:space="preserve">how much I can afford. I can get a house </w:t>
      </w:r>
      <w:r w:rsidRPr="00A04DA9" w:rsidR="00463EE5">
        <w:t>£250,000</w:t>
      </w:r>
      <w:r w:rsidRPr="00A04DA9" w:rsidR="00B81F51">
        <w:t xml:space="preserve"> </w:t>
      </w:r>
      <w:r w:rsidRPr="00A04DA9" w:rsidR="00463EE5">
        <w:t xml:space="preserve">cheaper </w:t>
      </w:r>
      <w:r w:rsidRPr="00A04DA9">
        <w:t>in Newport, and I can still get to the office as and when I want</w:t>
      </w:r>
      <w:r w:rsidR="00774139">
        <w:t>.</w:t>
      </w:r>
      <w:r w:rsidRPr="00A04DA9" w:rsidR="00B81F51">
        <w:t>”</w:t>
      </w:r>
      <w:r w:rsidRPr="00A04DA9">
        <w:t xml:space="preserve"> I suspect </w:t>
      </w:r>
      <w:r w:rsidRPr="00A04DA9" w:rsidR="00B81F51">
        <w:t xml:space="preserve">that </w:t>
      </w:r>
      <w:r w:rsidRPr="00A04DA9">
        <w:t>the figures will point to a significant mov</w:t>
      </w:r>
      <w:r w:rsidRPr="00A04DA9" w:rsidR="00B81F51">
        <w:t>e in</w:t>
      </w:r>
      <w:r w:rsidRPr="00A04DA9">
        <w:t xml:space="preserve"> population. </w:t>
      </w:r>
      <w:r w:rsidRPr="00A04DA9" w:rsidR="00B81F51">
        <w:t xml:space="preserve">In south-east </w:t>
      </w:r>
      <w:r w:rsidRPr="00A04DA9">
        <w:t xml:space="preserve">Wales in particular, that is the story of the last 200 years. My family came from Somerset to go and work in the mines in Ebbw Vale, and </w:t>
      </w:r>
      <w:r w:rsidRPr="00A04DA9" w:rsidR="00B81F51">
        <w:t xml:space="preserve">eventually </w:t>
      </w:r>
      <w:r w:rsidRPr="00A04DA9">
        <w:t xml:space="preserve">came down to Newport. </w:t>
      </w:r>
      <w:r w:rsidRPr="00A04DA9" w:rsidR="00B81F51">
        <w:t xml:space="preserve">You </w:t>
      </w:r>
      <w:r w:rsidRPr="00A04DA9">
        <w:t>constantly have these</w:t>
      </w:r>
      <w:r w:rsidRPr="00A04DA9" w:rsidR="009B0237">
        <w:t xml:space="preserve"> </w:t>
      </w:r>
      <w:r w:rsidRPr="00A04DA9">
        <w:t>push-pull factors.</w:t>
      </w:r>
    </w:p>
    <w:p w:rsidR="000B1B07" w:rsidRPr="00A04DA9" w:rsidP="000B1B07">
      <w:pPr>
        <w:pStyle w:val="Question"/>
      </w:pPr>
      <w:r w:rsidRPr="00A04DA9">
        <w:rPr>
          <w:b/>
        </w:rPr>
        <w:t>Chair:</w:t>
      </w:r>
      <w:r w:rsidRPr="00A04DA9">
        <w:t xml:space="preserve"> </w:t>
      </w:r>
      <w:r w:rsidRPr="00A04DA9">
        <w:t>Ms Fry, Blaenau Gwent</w:t>
      </w:r>
      <w:r w:rsidRPr="00A04DA9">
        <w:t xml:space="preserve"> is in the</w:t>
      </w:r>
      <w:r w:rsidRPr="00A04DA9" w:rsidR="009B0237">
        <w:t xml:space="preserve"> </w:t>
      </w:r>
      <w:r w:rsidRPr="00A04DA9">
        <w:t xml:space="preserve">similar geographical region </w:t>
      </w:r>
      <w:r w:rsidRPr="00A04DA9">
        <w:t xml:space="preserve">of south-east </w:t>
      </w:r>
      <w:r w:rsidRPr="00A04DA9">
        <w:t xml:space="preserve">Wales, but </w:t>
      </w:r>
      <w:r w:rsidRPr="00A04DA9">
        <w:t xml:space="preserve">has </w:t>
      </w:r>
      <w:r w:rsidRPr="00A04DA9" w:rsidR="00BE3F04">
        <w:t xml:space="preserve">a </w:t>
      </w:r>
      <w:r w:rsidRPr="00A04DA9">
        <w:t>different set of issues. What are you seeing?</w:t>
      </w:r>
    </w:p>
    <w:p w:rsidR="000B1B07" w:rsidRPr="00A04DA9" w:rsidP="00B81F51">
      <w:pPr>
        <w:pStyle w:val="Answer"/>
      </w:pPr>
      <w:r w:rsidRPr="00A04DA9">
        <w:rPr>
          <w:b/>
          <w:i/>
        </w:rPr>
        <w:t>Ellie Fry:</w:t>
      </w:r>
      <w:r w:rsidRPr="00A04DA9" w:rsidR="00B81F51">
        <w:t xml:space="preserve"> </w:t>
      </w:r>
      <w:r w:rsidRPr="00A04DA9" w:rsidR="00463EE5">
        <w:t xml:space="preserve">Yes, it is </w:t>
      </w:r>
      <w:r w:rsidRPr="00A04DA9" w:rsidR="00B81F51">
        <w:t xml:space="preserve">a </w:t>
      </w:r>
      <w:r w:rsidRPr="00A04DA9">
        <w:t xml:space="preserve">very different set of issues in Blaenau Gwent. </w:t>
      </w:r>
      <w:r w:rsidRPr="00A04DA9" w:rsidR="00B81F51">
        <w:t>W</w:t>
      </w:r>
      <w:r w:rsidRPr="00A04DA9">
        <w:t xml:space="preserve">e have seen </w:t>
      </w:r>
      <w:r w:rsidRPr="00A04DA9" w:rsidR="00B81F51">
        <w:t>the</w:t>
      </w:r>
      <w:r w:rsidRPr="00A04DA9">
        <w:t xml:space="preserve"> population decline over a number of years. However, we see differences in some of our figures</w:t>
      </w:r>
      <w:r w:rsidRPr="00A04DA9" w:rsidR="00B81F51">
        <w:t>.</w:t>
      </w:r>
      <w:r w:rsidRPr="00A04DA9">
        <w:t xml:space="preserve"> </w:t>
      </w:r>
      <w:r w:rsidRPr="00A04DA9" w:rsidR="00B81F51">
        <w:t>D</w:t>
      </w:r>
      <w:r w:rsidRPr="00A04DA9">
        <w:t xml:space="preserve">espite the census saying </w:t>
      </w:r>
      <w:r w:rsidRPr="00A04DA9" w:rsidR="00BE3F04">
        <w:t xml:space="preserve">that </w:t>
      </w:r>
      <w:r w:rsidRPr="00A04DA9">
        <w:t>we are</w:t>
      </w:r>
      <w:r w:rsidRPr="00A04DA9" w:rsidR="009B0237">
        <w:t xml:space="preserve"> </w:t>
      </w:r>
      <w:r w:rsidRPr="00A04DA9" w:rsidR="00B81F51">
        <w:t xml:space="preserve">at </w:t>
      </w:r>
      <w:r w:rsidRPr="00A04DA9">
        <w:t>about 68,500</w:t>
      </w:r>
      <w:r w:rsidRPr="00A04DA9" w:rsidR="00B81F51">
        <w:t>,</w:t>
      </w:r>
      <w:r w:rsidRPr="00A04DA9">
        <w:t xml:space="preserve"> </w:t>
      </w:r>
      <w:r w:rsidRPr="00A04DA9" w:rsidR="00B81F51">
        <w:t>w</w:t>
      </w:r>
      <w:r w:rsidRPr="00A04DA9">
        <w:t>e have over 72,000 people registered for health</w:t>
      </w:r>
      <w:r w:rsidRPr="00A04DA9" w:rsidR="00B81F51">
        <w:t>, and so</w:t>
      </w:r>
      <w:r w:rsidRPr="00A04DA9">
        <w:t xml:space="preserve"> </w:t>
      </w:r>
      <w:r w:rsidRPr="00A04DA9" w:rsidR="00B81F51">
        <w:t>w</w:t>
      </w:r>
      <w:r w:rsidRPr="00A04DA9">
        <w:t>e are between a number of figures here and trying to work out what that</w:t>
      </w:r>
      <w:r w:rsidRPr="00A04DA9" w:rsidR="009B0237">
        <w:t xml:space="preserve"> </w:t>
      </w:r>
      <w:r w:rsidRPr="00A04DA9">
        <w:t>means for us.</w:t>
      </w:r>
    </w:p>
    <w:p w:rsidR="000B1B07" w:rsidRPr="00A04DA9" w:rsidP="00B81F51">
      <w:pPr>
        <w:pStyle w:val="Question"/>
      </w:pPr>
      <w:r w:rsidRPr="00A04DA9">
        <w:rPr>
          <w:b/>
        </w:rPr>
        <w:t>Chair:</w:t>
      </w:r>
      <w:r w:rsidRPr="00A04DA9">
        <w:t xml:space="preserve"> A</w:t>
      </w:r>
      <w:r w:rsidRPr="00A04DA9">
        <w:t>m I right in thinking that the ONS figures might not be correct</w:t>
      </w:r>
      <w:r w:rsidRPr="00A04DA9">
        <w:t xml:space="preserve"> and that</w:t>
      </w:r>
      <w:r w:rsidRPr="00A04DA9">
        <w:t xml:space="preserve"> </w:t>
      </w:r>
      <w:r w:rsidRPr="00A04DA9">
        <w:t>t</w:t>
      </w:r>
      <w:r w:rsidRPr="00A04DA9">
        <w:t>here might be an overstating of the population change?</w:t>
      </w:r>
    </w:p>
    <w:p w:rsidR="00B81F51" w:rsidRPr="00A04DA9" w:rsidP="00B81F51">
      <w:pPr>
        <w:pStyle w:val="Answer"/>
      </w:pPr>
      <w:r w:rsidRPr="00A04DA9">
        <w:rPr>
          <w:b/>
          <w:i/>
        </w:rPr>
        <w:t>Ellie Fry:</w:t>
      </w:r>
      <w:r w:rsidRPr="00A04DA9">
        <w:t xml:space="preserve"> </w:t>
      </w:r>
      <w:r w:rsidRPr="00A04DA9" w:rsidR="000B1B07">
        <w:t>There may be an overstating</w:t>
      </w:r>
      <w:r w:rsidR="00774139">
        <w:t>. W</w:t>
      </w:r>
      <w:r w:rsidRPr="00A04DA9" w:rsidR="000B1B07">
        <w:t>e are unsure, to be honest</w:t>
      </w:r>
      <w:r w:rsidR="00774139">
        <w:t>;</w:t>
      </w:r>
      <w:r w:rsidRPr="00A04DA9" w:rsidR="000B1B07">
        <w:t xml:space="preserve"> </w:t>
      </w:r>
      <w:r w:rsidR="00774139">
        <w:t>w</w:t>
      </w:r>
      <w:r w:rsidRPr="00A04DA9" w:rsidR="000B1B07">
        <w:t xml:space="preserve">e have had some conversations, but we are unsure about it. </w:t>
      </w:r>
      <w:r w:rsidRPr="00A04DA9">
        <w:t>W</w:t>
      </w:r>
      <w:r w:rsidRPr="00A04DA9" w:rsidR="000B1B07">
        <w:t>e do seem to have more people on our health books than we had counted for the census</w:t>
      </w:r>
      <w:r w:rsidRPr="00A04DA9">
        <w:t>,</w:t>
      </w:r>
      <w:r w:rsidRPr="00A04DA9" w:rsidR="000B1B07">
        <w:t xml:space="preserve"> </w:t>
      </w:r>
      <w:r w:rsidRPr="00A04DA9">
        <w:t>b</w:t>
      </w:r>
      <w:r w:rsidRPr="00A04DA9" w:rsidR="000B1B07">
        <w:t>ut we know that there is quite a lot of grey economy in Blaenau Gwent, and quite a lot of people are in transition. There are lots of people who are homeless</w:t>
      </w:r>
      <w:r w:rsidRPr="00A04DA9">
        <w:t xml:space="preserve"> or</w:t>
      </w:r>
      <w:r w:rsidRPr="00A04DA9" w:rsidR="000B1B07">
        <w:t xml:space="preserve"> who may be sofa-surfing</w:t>
      </w:r>
      <w:r w:rsidRPr="00A04DA9">
        <w:t>,</w:t>
      </w:r>
      <w:r w:rsidRPr="00A04DA9" w:rsidR="000B1B07">
        <w:t xml:space="preserve"> </w:t>
      </w:r>
      <w:r w:rsidRPr="00A04DA9">
        <w:t xml:space="preserve">so there may be a </w:t>
      </w:r>
      <w:r w:rsidRPr="00A04DA9" w:rsidR="000B1B07">
        <w:t>subtext to those figures.</w:t>
      </w:r>
    </w:p>
    <w:p w:rsidR="00B81F51" w:rsidRPr="00A04DA9" w:rsidP="00B81F51">
      <w:pPr>
        <w:pStyle w:val="Answer"/>
      </w:pPr>
      <w:r w:rsidRPr="00A04DA9">
        <w:t>F</w:t>
      </w:r>
      <w:r w:rsidRPr="00A04DA9" w:rsidR="000B1B07">
        <w:t>or us, transport is key. It is massive. We have just finished</w:t>
      </w:r>
      <w:r w:rsidRPr="00A04DA9">
        <w:t>,</w:t>
      </w:r>
      <w:r w:rsidRPr="00A04DA9" w:rsidR="000B1B07">
        <w:t xml:space="preserve"> with Transport for Wales and </w:t>
      </w:r>
      <w:r w:rsidR="00774139">
        <w:t xml:space="preserve">the </w:t>
      </w:r>
      <w:r w:rsidRPr="00A04DA9" w:rsidR="000B1B07">
        <w:t>Welsh Government</w:t>
      </w:r>
      <w:r w:rsidRPr="00A04DA9">
        <w:t>,</w:t>
      </w:r>
      <w:r w:rsidRPr="00A04DA9" w:rsidR="000B1B07">
        <w:t xml:space="preserve"> a second train per hour to </w:t>
      </w:r>
      <w:r w:rsidRPr="00A04DA9">
        <w:t xml:space="preserve">Ebbw Vale, which now goes to Newport as well as Cardiff. That is massive for </w:t>
      </w:r>
      <w:r w:rsidRPr="00A04DA9" w:rsidR="000B1B07">
        <w:t>Blaenau Gwent</w:t>
      </w:r>
      <w:r w:rsidRPr="00A04DA9">
        <w:t>,</w:t>
      </w:r>
      <w:r w:rsidRPr="00A04DA9" w:rsidR="000B1B07">
        <w:t xml:space="preserve"> </w:t>
      </w:r>
      <w:r w:rsidRPr="00A04DA9">
        <w:t>b</w:t>
      </w:r>
      <w:r w:rsidRPr="00A04DA9" w:rsidR="000B1B07">
        <w:t xml:space="preserve">ecause in terms of </w:t>
      </w:r>
      <w:r w:rsidRPr="00A04DA9">
        <w:t>e</w:t>
      </w:r>
      <w:r w:rsidRPr="00A04DA9" w:rsidR="000B1B07">
        <w:t xml:space="preserve">astern </w:t>
      </w:r>
      <w:r w:rsidRPr="00A04DA9">
        <w:t>v</w:t>
      </w:r>
      <w:r w:rsidRPr="00A04DA9" w:rsidR="000B1B07">
        <w:t>alleys,</w:t>
      </w:r>
      <w:r w:rsidRPr="00A04DA9" w:rsidR="009B0237">
        <w:t xml:space="preserve"> </w:t>
      </w:r>
      <w:r w:rsidRPr="00A04DA9" w:rsidR="000B1B07">
        <w:t xml:space="preserve">Blaenau Gwent has always been more connected with Newport than Cardiff. </w:t>
      </w:r>
      <w:r w:rsidRPr="00A04DA9">
        <w:t>T</w:t>
      </w:r>
      <w:r w:rsidRPr="00A04DA9" w:rsidR="000B1B07">
        <w:t>he first train was the connection to Cardiff</w:t>
      </w:r>
      <w:r w:rsidRPr="00A04DA9">
        <w:t>,</w:t>
      </w:r>
      <w:r w:rsidRPr="00A04DA9" w:rsidR="000B1B07">
        <w:t xml:space="preserve"> </w:t>
      </w:r>
      <w:r w:rsidRPr="00A04DA9">
        <w:t>so</w:t>
      </w:r>
      <w:r w:rsidRPr="00A04DA9" w:rsidR="009B0237">
        <w:t xml:space="preserve"> </w:t>
      </w:r>
      <w:r w:rsidRPr="00A04DA9" w:rsidR="000B1B07">
        <w:t>a lot of local people are very pleased that the second train will now go to Newport</w:t>
      </w:r>
      <w:r w:rsidRPr="00A04DA9">
        <w:t>,</w:t>
      </w:r>
      <w:r w:rsidRPr="00A04DA9" w:rsidR="000B1B07">
        <w:t xml:space="preserve"> </w:t>
      </w:r>
      <w:r w:rsidRPr="00A04DA9">
        <w:t xml:space="preserve">which </w:t>
      </w:r>
      <w:r w:rsidRPr="00A04DA9" w:rsidR="000B1B07">
        <w:t>makes it easier for that onward travel to Bristol and London.</w:t>
      </w:r>
    </w:p>
    <w:p w:rsidR="000B1B07" w:rsidRPr="00A04DA9" w:rsidP="00B81F51">
      <w:pPr>
        <w:pStyle w:val="Answer"/>
      </w:pPr>
      <w:r w:rsidRPr="00A04DA9">
        <w:t xml:space="preserve">We </w:t>
      </w:r>
      <w:r w:rsidRPr="00A04DA9">
        <w:t xml:space="preserve">have </w:t>
      </w:r>
      <w:r w:rsidRPr="00A04DA9">
        <w:t xml:space="preserve">also found, </w:t>
      </w:r>
      <w:r w:rsidRPr="00A04DA9">
        <w:t>anecdotally</w:t>
      </w:r>
      <w:r w:rsidRPr="00A04DA9">
        <w:t>,</w:t>
      </w:r>
      <w:r w:rsidRPr="00A04DA9">
        <w:t xml:space="preserve"> </w:t>
      </w:r>
      <w:r w:rsidR="00774139">
        <w:t xml:space="preserve">that </w:t>
      </w:r>
      <w:r w:rsidRPr="00A04DA9">
        <w:t xml:space="preserve">we have had </w:t>
      </w:r>
      <w:r w:rsidRPr="00A04DA9">
        <w:t xml:space="preserve">families moving in from Bristol to </w:t>
      </w:r>
      <w:r w:rsidRPr="00A04DA9">
        <w:t>Ebbw Vale</w:t>
      </w:r>
      <w:r w:rsidRPr="00A04DA9">
        <w:t xml:space="preserve"> </w:t>
      </w:r>
      <w:r w:rsidRPr="00A04DA9">
        <w:t xml:space="preserve">and </w:t>
      </w:r>
      <w:r w:rsidRPr="00A04DA9">
        <w:t xml:space="preserve">Blaenau Gwent. </w:t>
      </w:r>
      <w:r w:rsidRPr="00A04DA9" w:rsidR="002121BD">
        <w:t>I</w:t>
      </w:r>
      <w:r w:rsidRPr="00A04DA9">
        <w:t>t is not just that</w:t>
      </w:r>
      <w:r w:rsidRPr="00A04DA9" w:rsidR="009B0237">
        <w:t xml:space="preserve"> </w:t>
      </w:r>
      <w:r w:rsidRPr="00A04DA9">
        <w:t>movement into Newport</w:t>
      </w:r>
      <w:r w:rsidR="00774139">
        <w:t>; t</w:t>
      </w:r>
      <w:r w:rsidRPr="00A04DA9">
        <w:t>hey are</w:t>
      </w:r>
      <w:r w:rsidRPr="00A04DA9" w:rsidR="009B0237">
        <w:t xml:space="preserve"> </w:t>
      </w:r>
      <w:r w:rsidRPr="00A04DA9">
        <w:t>moving up into the valleys.</w:t>
      </w:r>
      <w:r w:rsidRPr="00A04DA9" w:rsidR="002121BD">
        <w:t xml:space="preserve"> </w:t>
      </w:r>
      <w:r w:rsidRPr="00A04DA9">
        <w:t>I also know that</w:t>
      </w:r>
      <w:r w:rsidRPr="00A04DA9" w:rsidR="002121BD">
        <w:t xml:space="preserve"> </w:t>
      </w:r>
      <w:r w:rsidRPr="00A04DA9">
        <w:t xml:space="preserve">we have a lot of people from Blaenau Gwent </w:t>
      </w:r>
      <w:r w:rsidRPr="00A04DA9" w:rsidR="002121BD">
        <w:t xml:space="preserve">who </w:t>
      </w:r>
      <w:r w:rsidRPr="00A04DA9">
        <w:t>work in Bristol</w:t>
      </w:r>
      <w:r w:rsidRPr="00A04DA9" w:rsidR="002121BD">
        <w:t>,</w:t>
      </w:r>
      <w:r w:rsidRPr="00A04DA9">
        <w:t xml:space="preserve"> </w:t>
      </w:r>
      <w:r w:rsidRPr="00A04DA9" w:rsidR="002121BD">
        <w:t>s</w:t>
      </w:r>
      <w:r w:rsidRPr="00A04DA9">
        <w:t>o there is a great deal of movement around that whole</w:t>
      </w:r>
      <w:r w:rsidRPr="00A04DA9" w:rsidR="009B0237">
        <w:t xml:space="preserve"> </w:t>
      </w:r>
      <w:r w:rsidRPr="00A04DA9">
        <w:t>south-west area.</w:t>
      </w:r>
    </w:p>
    <w:p w:rsidR="000B1B07" w:rsidRPr="00A04DA9" w:rsidP="000B1B07">
      <w:pPr>
        <w:pStyle w:val="Question"/>
      </w:pPr>
      <w:r w:rsidRPr="00A04DA9">
        <w:rPr>
          <w:b/>
        </w:rPr>
        <w:t>Chair:</w:t>
      </w:r>
      <w:r w:rsidRPr="00A04DA9">
        <w:t xml:space="preserve"> N</w:t>
      </w:r>
      <w:r w:rsidRPr="00A04DA9">
        <w:t xml:space="preserve">otwithstanding </w:t>
      </w:r>
      <w:r w:rsidRPr="00A04DA9">
        <w:t xml:space="preserve">the </w:t>
      </w:r>
      <w:r w:rsidRPr="00A04DA9">
        <w:t>uncertainty over the population change figures, if we assume that</w:t>
      </w:r>
      <w:r w:rsidRPr="00A04DA9" w:rsidR="009B0237">
        <w:t xml:space="preserve"> </w:t>
      </w:r>
      <w:r w:rsidRPr="00A04DA9">
        <w:t xml:space="preserve">there is some decline in Blaenau Gwent, </w:t>
      </w:r>
      <w:r w:rsidRPr="00A04DA9">
        <w:t xml:space="preserve">what is </w:t>
      </w:r>
      <w:r w:rsidRPr="00A04DA9">
        <w:t>your take on what would be driving that</w:t>
      </w:r>
      <w:r w:rsidR="00774139">
        <w:t>?</w:t>
      </w:r>
      <w:r w:rsidRPr="00A04DA9">
        <w:t xml:space="preserve"> </w:t>
      </w:r>
      <w:r w:rsidR="00774139">
        <w:t>A</w:t>
      </w:r>
      <w:r w:rsidRPr="00A04DA9">
        <w:t>s we have been hearing from Mr Jones</w:t>
      </w:r>
      <w:r w:rsidRPr="00A04DA9">
        <w:t>,</w:t>
      </w:r>
      <w:r w:rsidRPr="00A04DA9">
        <w:t xml:space="preserve"> </w:t>
      </w:r>
      <w:r w:rsidRPr="00A04DA9">
        <w:t xml:space="preserve">there is </w:t>
      </w:r>
      <w:r w:rsidRPr="00A04DA9">
        <w:t xml:space="preserve">so much </w:t>
      </w:r>
      <w:r w:rsidRPr="00A04DA9">
        <w:t xml:space="preserve">growth and development in the </w:t>
      </w:r>
      <w:r w:rsidRPr="00A04DA9">
        <w:t>south-east Wales area</w:t>
      </w:r>
      <w:r w:rsidR="00774139">
        <w:t xml:space="preserve">. </w:t>
      </w:r>
      <w:r w:rsidRPr="00A04DA9">
        <w:t>Why is Blaenau Gwent losing population?</w:t>
      </w:r>
    </w:p>
    <w:p w:rsidR="002121BD" w:rsidRPr="00A04DA9" w:rsidP="002121BD">
      <w:pPr>
        <w:pStyle w:val="Answer"/>
      </w:pPr>
      <w:r w:rsidRPr="00A04DA9">
        <w:rPr>
          <w:b/>
          <w:i/>
        </w:rPr>
        <w:t>Ellie Fry:</w:t>
      </w:r>
      <w:r w:rsidRPr="00A04DA9">
        <w:t xml:space="preserve"> </w:t>
      </w:r>
      <w:r w:rsidRPr="00A04DA9" w:rsidR="000B1B07">
        <w:t>We are</w:t>
      </w:r>
      <w:r w:rsidRPr="00A04DA9" w:rsidR="009B0237">
        <w:t xml:space="preserve"> </w:t>
      </w:r>
      <w:r w:rsidRPr="00A04DA9" w:rsidR="000B1B07">
        <w:t xml:space="preserve">not a university town. We know from our college that </w:t>
      </w:r>
      <w:r w:rsidRPr="00A04DA9">
        <w:t xml:space="preserve">slightly more than </w:t>
      </w:r>
      <w:r w:rsidRPr="00A04DA9" w:rsidR="000B1B07">
        <w:t xml:space="preserve">50% of our students go on to university within Wales, but they often then stay in those university towns </w:t>
      </w:r>
      <w:r w:rsidRPr="00A04DA9">
        <w:t xml:space="preserve">and </w:t>
      </w:r>
      <w:r w:rsidRPr="00A04DA9" w:rsidR="000B1B07">
        <w:t xml:space="preserve">do not necessarily come back to Blaenau Gwent. </w:t>
      </w:r>
      <w:r w:rsidRPr="00A04DA9">
        <w:t>W</w:t>
      </w:r>
      <w:r w:rsidRPr="00A04DA9" w:rsidR="000B1B07">
        <w:t xml:space="preserve">e are also finding </w:t>
      </w:r>
      <w:r w:rsidRPr="00A04DA9">
        <w:t xml:space="preserve">that </w:t>
      </w:r>
      <w:r w:rsidRPr="00A04DA9" w:rsidR="000B1B07">
        <w:t xml:space="preserve">our manufacturing industries do not necessarily look for graduates. </w:t>
      </w:r>
      <w:r w:rsidRPr="00A04DA9">
        <w:t>For t</w:t>
      </w:r>
      <w:r w:rsidRPr="00A04DA9" w:rsidR="000B1B07">
        <w:t xml:space="preserve">hose who attain </w:t>
      </w:r>
      <w:r w:rsidRPr="00A04DA9">
        <w:t xml:space="preserve">that </w:t>
      </w:r>
      <w:r w:rsidRPr="00A04DA9" w:rsidR="000B1B07">
        <w:t xml:space="preserve">educational level, where they will move away, there probably are not very many of the types of job </w:t>
      </w:r>
      <w:r w:rsidRPr="00A04DA9">
        <w:t xml:space="preserve">that </w:t>
      </w:r>
      <w:r w:rsidRPr="00A04DA9" w:rsidR="000B1B07">
        <w:t>they would be looking for anyway.</w:t>
      </w:r>
    </w:p>
    <w:p w:rsidR="002121BD" w:rsidRPr="00A04DA9" w:rsidP="002121BD">
      <w:pPr>
        <w:pStyle w:val="Answer"/>
      </w:pPr>
      <w:r w:rsidRPr="00A04DA9">
        <w:t>Our manufacturing businesses, as you know, are looking for far more operational</w:t>
      </w:r>
      <w:r w:rsidRPr="00A04DA9">
        <w:t xml:space="preserve"> skills,</w:t>
      </w:r>
      <w:r w:rsidRPr="00A04DA9">
        <w:t xml:space="preserve"> </w:t>
      </w:r>
      <w:r w:rsidRPr="00A04DA9">
        <w:t>s</w:t>
      </w:r>
      <w:r w:rsidRPr="00A04DA9">
        <w:t xml:space="preserve">o we are looking at a lot of apprenticeships. We already have, as a local authority, our own shared apprenticeship scheme, where we take on the apprentices and field them out to SMEs, because we find </w:t>
      </w:r>
      <w:r w:rsidRPr="00A04DA9">
        <w:t xml:space="preserve">that the </w:t>
      </w:r>
      <w:r w:rsidRPr="00A04DA9">
        <w:t xml:space="preserve">paperwork </w:t>
      </w:r>
      <w:r w:rsidRPr="00A04DA9">
        <w:t xml:space="preserve">and </w:t>
      </w:r>
      <w:r w:rsidRPr="00A04DA9">
        <w:t xml:space="preserve">the mentoring is too much for SMEs to deal with and afford. </w:t>
      </w:r>
      <w:r w:rsidRPr="00A04DA9">
        <w:t>W</w:t>
      </w:r>
      <w:r w:rsidRPr="00A04DA9">
        <w:t>e do all that, but the students go on to work in local companies, which works very well</w:t>
      </w:r>
      <w:r w:rsidRPr="00A04DA9">
        <w:t>,</w:t>
      </w:r>
      <w:r w:rsidRPr="00A04DA9">
        <w:t xml:space="preserve"> and we are always looking to extend that.</w:t>
      </w:r>
    </w:p>
    <w:p w:rsidR="000B1B07" w:rsidRPr="00A04DA9" w:rsidP="002121BD">
      <w:pPr>
        <w:pStyle w:val="Answer"/>
      </w:pPr>
      <w:r w:rsidRPr="00A04DA9">
        <w:t>We are also trying to work with our students to look at entrepreneurship, rather than going on to university or into more practical subjects, because that is</w:t>
      </w:r>
      <w:r w:rsidRPr="00A04DA9" w:rsidR="009B0237">
        <w:t xml:space="preserve"> </w:t>
      </w:r>
      <w:r w:rsidRPr="00A04DA9">
        <w:t>what the local community requires. To keep students working in Blaenau Gwent, it is really important for us, as a regeneration team, to work with education</w:t>
      </w:r>
      <w:r w:rsidRPr="00A04DA9" w:rsidR="002121BD">
        <w:t xml:space="preserve">, </w:t>
      </w:r>
      <w:r w:rsidRPr="00A04DA9">
        <w:t xml:space="preserve">with social services and </w:t>
      </w:r>
      <w:r w:rsidRPr="00A04DA9" w:rsidR="002121BD">
        <w:t xml:space="preserve">with </w:t>
      </w:r>
      <w:r w:rsidRPr="00A04DA9">
        <w:t xml:space="preserve">our partners to bring all </w:t>
      </w:r>
      <w:r w:rsidRPr="00A04DA9" w:rsidR="00BE3F04">
        <w:t xml:space="preserve">of </w:t>
      </w:r>
      <w:r w:rsidRPr="00A04DA9">
        <w:t>that together</w:t>
      </w:r>
      <w:r w:rsidRPr="00A04DA9" w:rsidR="002121BD">
        <w:t>,</w:t>
      </w:r>
      <w:r w:rsidRPr="00A04DA9">
        <w:t xml:space="preserve"> so </w:t>
      </w:r>
      <w:r w:rsidRPr="00A04DA9" w:rsidR="002121BD">
        <w:t xml:space="preserve">that </w:t>
      </w:r>
      <w:r w:rsidRPr="00A04DA9">
        <w:t>we have that view from primary school, where we are doing STEM subjects and making sure that STEM is brought into that curriculum as far as possible. We have a co</w:t>
      </w:r>
      <w:r w:rsidRPr="00A04DA9" w:rsidR="002121BD">
        <w:t>-</w:t>
      </w:r>
      <w:r w:rsidRPr="00A04DA9">
        <w:t>ordinator who</w:t>
      </w:r>
      <w:r w:rsidRPr="00A04DA9" w:rsidR="009B0237">
        <w:t xml:space="preserve"> </w:t>
      </w:r>
      <w:r w:rsidRPr="00A04DA9">
        <w:t xml:space="preserve">takes information to schools to help them with STEM, and that goes all the way through to college. </w:t>
      </w:r>
      <w:r w:rsidRPr="00A04DA9" w:rsidR="002121BD">
        <w:t>W</w:t>
      </w:r>
      <w:r w:rsidRPr="00A04DA9">
        <w:t>e are really trying to promote that with students</w:t>
      </w:r>
      <w:r w:rsidRPr="00A04DA9" w:rsidR="002121BD">
        <w:t xml:space="preserve"> and</w:t>
      </w:r>
      <w:r w:rsidRPr="00A04DA9">
        <w:t xml:space="preserve"> to get them to think about opportunities locally.</w:t>
      </w:r>
    </w:p>
    <w:p w:rsidR="000B1B07" w:rsidRPr="00A04DA9" w:rsidP="002121BD">
      <w:pPr>
        <w:pStyle w:val="Question"/>
      </w:pPr>
      <w:r w:rsidRPr="00A04DA9">
        <w:rPr>
          <w:b/>
        </w:rPr>
        <w:t>Chair:</w:t>
      </w:r>
      <w:r w:rsidRPr="00A04DA9">
        <w:t xml:space="preserve"> There are l</w:t>
      </w:r>
      <w:r w:rsidRPr="00A04DA9">
        <w:t>ots of good things there, which colleagues might follow up on</w:t>
      </w:r>
      <w:r w:rsidRPr="00A04DA9">
        <w:t>.</w:t>
      </w:r>
      <w:r w:rsidRPr="00A04DA9">
        <w:t xml:space="preserve"> Mr Hill, as part of the scene</w:t>
      </w:r>
      <w:r w:rsidR="00543EE7">
        <w:t>-</w:t>
      </w:r>
      <w:r w:rsidRPr="00A04DA9">
        <w:t>setting for this part of the discussion,</w:t>
      </w:r>
      <w:r w:rsidRPr="00A04DA9" w:rsidR="009B0237">
        <w:t xml:space="preserve"> </w:t>
      </w:r>
      <w:r w:rsidRPr="00A04DA9">
        <w:t xml:space="preserve">you look </w:t>
      </w:r>
      <w:r w:rsidRPr="00A04DA9">
        <w:t>Wales</w:t>
      </w:r>
      <w:r w:rsidRPr="00A04DA9" w:rsidR="00E87ACB">
        <w:t xml:space="preserve">-wide </w:t>
      </w:r>
      <w:r w:rsidRPr="00A04DA9">
        <w:t xml:space="preserve">and </w:t>
      </w:r>
      <w:r w:rsidRPr="00A04DA9">
        <w:t>see the issues in the round</w:t>
      </w:r>
      <w:r w:rsidRPr="00A04DA9">
        <w:t>.</w:t>
      </w:r>
      <w:r w:rsidRPr="00A04DA9">
        <w:t xml:space="preserve"> </w:t>
      </w:r>
      <w:r w:rsidRPr="00A04DA9">
        <w:t>H</w:t>
      </w:r>
      <w:r w:rsidRPr="00A04DA9">
        <w:t>ow important are the transport issues that you see among your members across Wales in terms of addressing, mitigating or even driving some of the population change?</w:t>
      </w:r>
    </w:p>
    <w:p w:rsidR="002121BD" w:rsidRPr="00A04DA9" w:rsidP="002121BD">
      <w:pPr>
        <w:pStyle w:val="Answer"/>
      </w:pPr>
      <w:r w:rsidRPr="00A04DA9">
        <w:rPr>
          <w:b/>
          <w:i/>
        </w:rPr>
        <w:t>Aaron Hill:</w:t>
      </w:r>
      <w:r w:rsidRPr="00A04DA9">
        <w:t xml:space="preserve"> W</w:t>
      </w:r>
      <w:r w:rsidRPr="00A04DA9" w:rsidR="000B1B07">
        <w:t>e represent bus and coach operators across Wales</w:t>
      </w:r>
      <w:r w:rsidRPr="00A04DA9">
        <w:t>.</w:t>
      </w:r>
      <w:r w:rsidRPr="00A04DA9" w:rsidR="000B1B07">
        <w:t xml:space="preserve"> </w:t>
      </w:r>
      <w:r w:rsidRPr="00A04DA9">
        <w:t>T</w:t>
      </w:r>
      <w:r w:rsidRPr="00A04DA9" w:rsidR="000B1B07">
        <w:t xml:space="preserve">he bus industry in particular finds itself at a really critical juncture in its history and development in Wales </w:t>
      </w:r>
      <w:r w:rsidRPr="00A04DA9">
        <w:t>r</w:t>
      </w:r>
      <w:r w:rsidRPr="00A04DA9" w:rsidR="000B1B07">
        <w:t>ight now</w:t>
      </w:r>
      <w:r w:rsidRPr="00A04DA9">
        <w:t>.</w:t>
      </w:r>
      <w:r w:rsidRPr="00A04DA9" w:rsidR="009B0237">
        <w:t xml:space="preserve"> </w:t>
      </w:r>
      <w:r w:rsidRPr="00A04DA9">
        <w:t>T</w:t>
      </w:r>
      <w:r w:rsidRPr="00A04DA9" w:rsidR="000B1B07">
        <w:t xml:space="preserve">he effect of </w:t>
      </w:r>
      <w:r w:rsidR="00E5102E">
        <w:t>c</w:t>
      </w:r>
      <w:r w:rsidRPr="00A04DA9">
        <w:t xml:space="preserve">ovid </w:t>
      </w:r>
      <w:r w:rsidRPr="00A04DA9" w:rsidR="000B1B07">
        <w:t>on public transport across Wales has been pretty profound</w:t>
      </w:r>
      <w:r w:rsidRPr="00A04DA9">
        <w:t>.</w:t>
      </w:r>
      <w:r w:rsidRPr="00A04DA9" w:rsidR="000B1B07">
        <w:t xml:space="preserve"> </w:t>
      </w:r>
      <w:r w:rsidRPr="00A04DA9">
        <w:t>U</w:t>
      </w:r>
      <w:r w:rsidRPr="00A04DA9" w:rsidR="000B1B07">
        <w:t>nlike other parts of the UK, bus services in Wales have not really recovered in the same way.</w:t>
      </w:r>
    </w:p>
    <w:p w:rsidR="002121BD" w:rsidRPr="00A04DA9" w:rsidP="002121BD">
      <w:pPr>
        <w:pStyle w:val="Answer"/>
      </w:pPr>
      <w:r w:rsidRPr="00A04DA9">
        <w:t>T</w:t>
      </w:r>
      <w:r w:rsidRPr="00A04DA9" w:rsidR="000B1B07">
        <w:t>here are a few things behind that. Wales has traditionally been more reliant in terms of bus services on concessionary pass holders</w:t>
      </w:r>
      <w:r w:rsidRPr="00A04DA9">
        <w:t>—</w:t>
      </w:r>
      <w:r w:rsidRPr="00A04DA9" w:rsidR="000B1B07">
        <w:t>those</w:t>
      </w:r>
      <w:r w:rsidRPr="00A04DA9">
        <w:t xml:space="preserve"> </w:t>
      </w:r>
      <w:r w:rsidRPr="00A04DA9" w:rsidR="000B1B07">
        <w:t>over the age of 60 or with disabilities</w:t>
      </w:r>
      <w:r w:rsidRPr="00A04DA9">
        <w:t xml:space="preserve">—and </w:t>
      </w:r>
      <w:r w:rsidRPr="00A04DA9" w:rsidR="000B1B07">
        <w:t>that group in particular are still a bit less confident about getting on public transport. There have been significant economic changes during that period in terms of how people access services.</w:t>
      </w:r>
      <w:r w:rsidRPr="00A04DA9">
        <w:t xml:space="preserve"> I think </w:t>
      </w:r>
      <w:r w:rsidRPr="00A04DA9" w:rsidR="000B1B07">
        <w:t>about the older members of my own family</w:t>
      </w:r>
      <w:r w:rsidRPr="00A04DA9">
        <w:t>,</w:t>
      </w:r>
      <w:r w:rsidRPr="00A04DA9" w:rsidR="000B1B07">
        <w:t xml:space="preserve"> who might have gone to the doctor on the bus</w:t>
      </w:r>
      <w:r w:rsidRPr="00A04DA9">
        <w:t xml:space="preserve"> but</w:t>
      </w:r>
      <w:r w:rsidRPr="00A04DA9" w:rsidR="000B1B07">
        <w:t xml:space="preserve"> are now accessing their GP via </w:t>
      </w:r>
      <w:r w:rsidRPr="00A04DA9">
        <w:t xml:space="preserve">a </w:t>
      </w:r>
      <w:r w:rsidRPr="00A04DA9" w:rsidR="000B1B07">
        <w:t>phone call or via Zoom, so some of the journeys that were required previously are not required now</w:t>
      </w:r>
      <w:r w:rsidRPr="00A04DA9">
        <w:t>. W</w:t>
      </w:r>
      <w:r w:rsidRPr="00A04DA9" w:rsidR="000B1B07">
        <w:t>hen you look at that ageing population, that is going to become a more critical issue in terms of who is getting on buses.</w:t>
      </w:r>
    </w:p>
    <w:p w:rsidR="002121BD" w:rsidRPr="00A04DA9" w:rsidP="002121BD">
      <w:pPr>
        <w:pStyle w:val="Answer"/>
      </w:pPr>
      <w:r w:rsidRPr="00A04DA9">
        <w:t xml:space="preserve">Fundamentally, though, Wales cannot tackle its climate change targets </w:t>
      </w:r>
      <w:r w:rsidRPr="00A04DA9">
        <w:t xml:space="preserve">or </w:t>
      </w:r>
      <w:r w:rsidRPr="00A04DA9">
        <w:t>economic challenges without a strong public transport sector</w:t>
      </w:r>
      <w:r w:rsidRPr="00A04DA9">
        <w:t>.</w:t>
      </w:r>
      <w:r w:rsidRPr="00A04DA9">
        <w:t xml:space="preserve"> </w:t>
      </w:r>
      <w:r w:rsidRPr="00A04DA9">
        <w:t>Population change is important. W</w:t>
      </w:r>
      <w:r w:rsidRPr="00A04DA9">
        <w:t xml:space="preserve">e find ourselves in a position today where, if you look at the 10 years to </w:t>
      </w:r>
      <w:r w:rsidR="00E5102E">
        <w:t>c</w:t>
      </w:r>
      <w:r w:rsidRPr="00A04DA9">
        <w:t>ovid</w:t>
      </w:r>
      <w:r w:rsidRPr="00A04DA9">
        <w:t xml:space="preserve">, population increase drove about </w:t>
      </w:r>
      <w:r w:rsidRPr="00A04DA9" w:rsidR="00E87ACB">
        <w:t>4</w:t>
      </w:r>
      <w:r w:rsidRPr="00A04DA9">
        <w:t xml:space="preserve"> million extra journeys</w:t>
      </w:r>
      <w:r w:rsidRPr="00A04DA9">
        <w:t xml:space="preserve">, which </w:t>
      </w:r>
      <w:r w:rsidRPr="00A04DA9">
        <w:t xml:space="preserve">were entirely wiped out by increased car ownership, which we lost about 1.5 million journeys to, and by slow bus speeds, which we lost about </w:t>
      </w:r>
      <w:r w:rsidRPr="00A04DA9" w:rsidR="00E87ACB">
        <w:t>2</w:t>
      </w:r>
      <w:r w:rsidRPr="00A04DA9">
        <w:t xml:space="preserve"> million journeys to</w:t>
      </w:r>
      <w:r w:rsidRPr="00A04DA9">
        <w:t>.</w:t>
      </w:r>
    </w:p>
    <w:p w:rsidR="000B1B07" w:rsidRPr="00A04DA9" w:rsidP="002121BD">
      <w:pPr>
        <w:pStyle w:val="Answer"/>
      </w:pPr>
      <w:r w:rsidRPr="00A04DA9">
        <w:t xml:space="preserve">Although </w:t>
      </w:r>
      <w:r w:rsidRPr="00A04DA9">
        <w:t xml:space="preserve">population change is important, there </w:t>
      </w:r>
      <w:r w:rsidR="00543EE7">
        <w:t>is</w:t>
      </w:r>
      <w:r w:rsidRPr="00A04DA9" w:rsidR="002121BD">
        <w:t xml:space="preserve"> </w:t>
      </w:r>
      <w:r w:rsidRPr="00A04DA9">
        <w:t>a whole gamut of other policy issues</w:t>
      </w:r>
      <w:r w:rsidRPr="00A04DA9" w:rsidR="002121BD">
        <w:t xml:space="preserve"> that </w:t>
      </w:r>
      <w:r w:rsidRPr="00A04DA9">
        <w:t>drive those challenges in the bus industry</w:t>
      </w:r>
      <w:r w:rsidRPr="00A04DA9" w:rsidR="002121BD">
        <w:t>.</w:t>
      </w:r>
      <w:r w:rsidRPr="00A04DA9">
        <w:t xml:space="preserve"> </w:t>
      </w:r>
      <w:r w:rsidRPr="00A04DA9" w:rsidR="002121BD">
        <w:t>T</w:t>
      </w:r>
      <w:r w:rsidRPr="00A04DA9">
        <w:t>oday</w:t>
      </w:r>
      <w:r w:rsidRPr="00A04DA9" w:rsidR="002121BD">
        <w:t xml:space="preserve">, </w:t>
      </w:r>
      <w:r w:rsidRPr="00A04DA9">
        <w:t>we are sat here with uncertainty over future funding</w:t>
      </w:r>
      <w:r w:rsidRPr="00A04DA9" w:rsidR="002121BD">
        <w:t>, and</w:t>
      </w:r>
      <w:r w:rsidRPr="00A04DA9">
        <w:t xml:space="preserve"> Welsh Government about to </w:t>
      </w:r>
      <w:r w:rsidRPr="00A04DA9">
        <w:t>make a decision</w:t>
      </w:r>
      <w:r w:rsidRPr="00A04DA9">
        <w:t xml:space="preserve"> over the re-regulation of bus services in Wales</w:t>
      </w:r>
      <w:r w:rsidRPr="00A04DA9" w:rsidR="002121BD">
        <w:t>.</w:t>
      </w:r>
      <w:r w:rsidRPr="00A04DA9">
        <w:t xml:space="preserve"> </w:t>
      </w:r>
      <w:r w:rsidRPr="00A04DA9" w:rsidR="002121BD">
        <w:t>T</w:t>
      </w:r>
      <w:r w:rsidRPr="00A04DA9">
        <w:t>he industry is sat nervously awaiting those proposals from Welsh Government</w:t>
      </w:r>
      <w:r w:rsidRPr="00A04DA9" w:rsidR="002121BD">
        <w:t>,</w:t>
      </w:r>
      <w:r w:rsidRPr="00A04DA9">
        <w:t xml:space="preserve"> because they are not quite clear on what that means</w:t>
      </w:r>
      <w:r w:rsidRPr="00A04DA9" w:rsidR="002121BD">
        <w:t>.</w:t>
      </w:r>
      <w:r w:rsidRPr="00A04DA9">
        <w:t xml:space="preserve"> </w:t>
      </w:r>
      <w:r w:rsidRPr="00A04DA9" w:rsidR="002121BD">
        <w:t>U</w:t>
      </w:r>
      <w:r w:rsidRPr="00A04DA9">
        <w:t>ltimately, in that interim period, we are seeing bus services changed and withdrawn</w:t>
      </w:r>
      <w:r w:rsidRPr="00A04DA9" w:rsidR="002121BD">
        <w:t>,</w:t>
      </w:r>
      <w:r w:rsidRPr="00A04DA9">
        <w:t xml:space="preserve"> because that funding does not stack up.</w:t>
      </w:r>
      <w:r w:rsidRPr="00A04DA9" w:rsidR="002121BD">
        <w:t xml:space="preserve"> P</w:t>
      </w:r>
      <w:r w:rsidRPr="00A04DA9">
        <w:t xml:space="preserve">opulation change drives a little bit of that, but as I say, there </w:t>
      </w:r>
      <w:r w:rsidR="00543EE7">
        <w:t xml:space="preserve">is </w:t>
      </w:r>
      <w:r w:rsidRPr="00A04DA9">
        <w:t>a whole toolbox of policy issues that we need to be solving.</w:t>
      </w:r>
    </w:p>
    <w:p w:rsidR="000B1B07" w:rsidRPr="00A04DA9" w:rsidP="000B1B07">
      <w:pPr>
        <w:pStyle w:val="Question"/>
      </w:pPr>
      <w:r w:rsidRPr="00A04DA9">
        <w:rPr>
          <w:b/>
        </w:rPr>
        <w:t>Robin Millar:</w:t>
      </w:r>
      <w:r w:rsidRPr="00A04DA9">
        <w:t xml:space="preserve"> </w:t>
      </w:r>
      <w:r w:rsidRPr="00A04DA9">
        <w:t xml:space="preserve">You </w:t>
      </w:r>
      <w:r w:rsidR="00543EE7">
        <w:t>say</w:t>
      </w:r>
      <w:r w:rsidRPr="00A04DA9">
        <w:t xml:space="preserve"> that we have lost </w:t>
      </w:r>
      <w:r w:rsidRPr="00A04DA9" w:rsidR="00E87ACB">
        <w:t xml:space="preserve">2 </w:t>
      </w:r>
      <w:r w:rsidRPr="00A04DA9">
        <w:t>million journeys to slower bus speeds. Is that because of congestion or because of changes in speed limits?</w:t>
      </w:r>
    </w:p>
    <w:p w:rsidR="00B50B7B" w:rsidRPr="00A04DA9" w:rsidP="002121BD">
      <w:pPr>
        <w:pStyle w:val="Answer"/>
      </w:pPr>
      <w:r w:rsidRPr="00A04DA9">
        <w:rPr>
          <w:b/>
          <w:i/>
        </w:rPr>
        <w:t>Aaron Hill:</w:t>
      </w:r>
      <w:r w:rsidRPr="00A04DA9" w:rsidR="002121BD">
        <w:t xml:space="preserve"> T</w:t>
      </w:r>
      <w:r w:rsidRPr="00A04DA9" w:rsidR="000B1B07">
        <w:t>hose figures are for 2019</w:t>
      </w:r>
      <w:r w:rsidR="00543EE7">
        <w:t>,</w:t>
      </w:r>
      <w:r w:rsidRPr="00A04DA9" w:rsidR="000B1B07">
        <w:t xml:space="preserve"> so that would be due to congestion, but </w:t>
      </w:r>
      <w:r w:rsidRPr="00A04DA9" w:rsidR="00E87ACB">
        <w:t xml:space="preserve">clearly </w:t>
      </w:r>
      <w:r w:rsidRPr="00A04DA9" w:rsidR="000B1B07">
        <w:t>the changes in speed limits in Wales have had an impact on bus speeds. It is clearly an issue that inspires lots of debate, and the impact varies in different parts of Wales</w:t>
      </w:r>
      <w:r w:rsidRPr="00A04DA9" w:rsidR="002121BD">
        <w:t>.</w:t>
      </w:r>
    </w:p>
    <w:p w:rsidR="00B50B7B" w:rsidRPr="00A04DA9" w:rsidP="002121BD">
      <w:pPr>
        <w:pStyle w:val="Answer"/>
      </w:pPr>
      <w:r w:rsidRPr="00A04DA9">
        <w:t>Y</w:t>
      </w:r>
      <w:r w:rsidRPr="00A04DA9" w:rsidR="000B1B07">
        <w:t>ou will have seen the headlines around the changes</w:t>
      </w:r>
      <w:r w:rsidRPr="00A04DA9">
        <w:t xml:space="preserve"> that</w:t>
      </w:r>
      <w:r w:rsidRPr="00A04DA9" w:rsidR="000B1B07">
        <w:t xml:space="preserve"> Arriva </w:t>
      </w:r>
      <w:r w:rsidRPr="00A04DA9">
        <w:t xml:space="preserve">has </w:t>
      </w:r>
      <w:r w:rsidRPr="00A04DA9" w:rsidR="000B1B07">
        <w:t>made</w:t>
      </w:r>
      <w:r w:rsidRPr="00A04DA9" w:rsidR="00E87ACB">
        <w:t xml:space="preserve"> to</w:t>
      </w:r>
      <w:r w:rsidRPr="00A04DA9" w:rsidR="000B1B07">
        <w:t xml:space="preserve"> services in </w:t>
      </w:r>
      <w:r w:rsidRPr="00A04DA9">
        <w:t>n</w:t>
      </w:r>
      <w:r w:rsidRPr="00A04DA9" w:rsidR="000B1B07">
        <w:t>orth Wales, for example</w:t>
      </w:r>
      <w:r w:rsidRPr="00A04DA9">
        <w:t>.</w:t>
      </w:r>
      <w:r w:rsidRPr="00A04DA9" w:rsidR="000B1B07">
        <w:t xml:space="preserve"> Arriva </w:t>
      </w:r>
      <w:r w:rsidRPr="00A04DA9">
        <w:t xml:space="preserve">has </w:t>
      </w:r>
      <w:r w:rsidRPr="00A04DA9" w:rsidR="000B1B07">
        <w:t xml:space="preserve">had particular challenges around the </w:t>
      </w:r>
      <w:r w:rsidRPr="00A04DA9">
        <w:t>n</w:t>
      </w:r>
      <w:r w:rsidRPr="00A04DA9" w:rsidR="000B1B07">
        <w:t xml:space="preserve">orth Wales authorities, and there are a few things going on there. </w:t>
      </w:r>
      <w:r w:rsidRPr="00A04DA9">
        <w:t>I</w:t>
      </w:r>
      <w:r w:rsidRPr="00A04DA9" w:rsidR="000B1B07">
        <w:t xml:space="preserve">n the first month or so, </w:t>
      </w:r>
      <w:r w:rsidR="00543EE7">
        <w:t>it</w:t>
      </w:r>
      <w:r w:rsidRPr="00A04DA9">
        <w:t xml:space="preserve"> </w:t>
      </w:r>
      <w:r w:rsidRPr="00A04DA9" w:rsidR="000B1B07">
        <w:t xml:space="preserve">had up to 54% punctuality changes in some of </w:t>
      </w:r>
      <w:r w:rsidR="00543EE7">
        <w:t xml:space="preserve">its </w:t>
      </w:r>
      <w:r w:rsidRPr="00A04DA9" w:rsidR="000B1B07">
        <w:t xml:space="preserve">services across </w:t>
      </w:r>
      <w:r w:rsidRPr="00A04DA9">
        <w:t>n</w:t>
      </w:r>
      <w:r w:rsidRPr="00A04DA9" w:rsidR="000B1B07">
        <w:t>orth Wales</w:t>
      </w:r>
      <w:r w:rsidR="00543EE7">
        <w:t xml:space="preserve">, </w:t>
      </w:r>
      <w:r w:rsidRPr="00A04DA9" w:rsidR="000B1B07">
        <w:t>and</w:t>
      </w:r>
      <w:r w:rsidRPr="00A04DA9">
        <w:t xml:space="preserve"> </w:t>
      </w:r>
      <w:r w:rsidRPr="00A04DA9" w:rsidR="000B1B07">
        <w:t>when that happens people stop catching the bus.</w:t>
      </w:r>
      <w:r w:rsidRPr="00A04DA9">
        <w:t xml:space="preserve"> What that </w:t>
      </w:r>
      <w:r w:rsidRPr="00A04DA9" w:rsidR="000B1B07">
        <w:t xml:space="preserve">did for Arriva was stymie some of the growth </w:t>
      </w:r>
      <w:r w:rsidR="00543EE7">
        <w:t xml:space="preserve">that it was </w:t>
      </w:r>
      <w:r w:rsidRPr="00A04DA9" w:rsidR="000B1B07">
        <w:t xml:space="preserve">seeing coming out of the pandemic, but it appears to be a particularly acute issue in </w:t>
      </w:r>
      <w:r w:rsidRPr="00A04DA9">
        <w:t>n</w:t>
      </w:r>
      <w:r w:rsidRPr="00A04DA9" w:rsidR="000B1B07">
        <w:t>orth Wales.</w:t>
      </w:r>
    </w:p>
    <w:p w:rsidR="000B1B07" w:rsidRPr="00A04DA9" w:rsidP="002121BD">
      <w:pPr>
        <w:pStyle w:val="Answer"/>
      </w:pPr>
      <w:r w:rsidRPr="00A04DA9">
        <w:t>If you look at what local authorities have done with the 20</w:t>
      </w:r>
      <w:r w:rsidR="00543EE7">
        <w:t xml:space="preserve"> mph </w:t>
      </w:r>
      <w:r w:rsidRPr="00A04DA9">
        <w:t>policy and some of the exemptions, in the south, area</w:t>
      </w:r>
      <w:r w:rsidRPr="00A04DA9" w:rsidR="002121BD">
        <w:t>s</w:t>
      </w:r>
      <w:r w:rsidRPr="00A04DA9">
        <w:t xml:space="preserve"> like Bridgend </w:t>
      </w:r>
      <w:r w:rsidRPr="00A04DA9" w:rsidR="002121BD">
        <w:t xml:space="preserve">and </w:t>
      </w:r>
      <w:r w:rsidRPr="00A04DA9">
        <w:t xml:space="preserve">Swansea have made up to 10% of their roads exempt. Four of the </w:t>
      </w:r>
      <w:r w:rsidRPr="00A04DA9" w:rsidR="002121BD">
        <w:t>n</w:t>
      </w:r>
      <w:r w:rsidRPr="00A04DA9">
        <w:t xml:space="preserve">orth Wales authorities have made </w:t>
      </w:r>
      <w:r w:rsidRPr="00A04DA9" w:rsidR="002121BD">
        <w:t xml:space="preserve">only </w:t>
      </w:r>
      <w:r w:rsidRPr="00A04DA9">
        <w:t xml:space="preserve">1% of their roads exempt. </w:t>
      </w:r>
      <w:r w:rsidRPr="00A04DA9" w:rsidR="002121BD">
        <w:t>F</w:t>
      </w:r>
      <w:r w:rsidRPr="00A04DA9">
        <w:t>or those inter-urban routes that Arriva run</w:t>
      </w:r>
      <w:r w:rsidRPr="00A04DA9" w:rsidR="002121BD">
        <w:t>s—</w:t>
      </w:r>
      <w:r w:rsidR="00543EE7">
        <w:t xml:space="preserve">I am </w:t>
      </w:r>
      <w:r w:rsidRPr="00A04DA9">
        <w:t xml:space="preserve">using </w:t>
      </w:r>
      <w:r w:rsidR="00543EE7">
        <w:t xml:space="preserve">it </w:t>
      </w:r>
      <w:r w:rsidRPr="00A04DA9">
        <w:t xml:space="preserve">as an example, </w:t>
      </w:r>
      <w:r w:rsidR="00543EE7">
        <w:t xml:space="preserve">but </w:t>
      </w:r>
      <w:r w:rsidRPr="00A04DA9">
        <w:t>all operators are affected</w:t>
      </w:r>
      <w:r w:rsidRPr="00A04DA9" w:rsidR="002121BD">
        <w:t>—w</w:t>
      </w:r>
      <w:r w:rsidRPr="00A04DA9">
        <w:t>here</w:t>
      </w:r>
      <w:r w:rsidRPr="00A04DA9" w:rsidR="002121BD">
        <w:t xml:space="preserve"> </w:t>
      </w:r>
      <w:r w:rsidRPr="00A04DA9">
        <w:t xml:space="preserve">you are dipping </w:t>
      </w:r>
      <w:r w:rsidRPr="00A04DA9" w:rsidR="00B50B7B">
        <w:t xml:space="preserve">on and off </w:t>
      </w:r>
      <w:r w:rsidRPr="00A04DA9">
        <w:t xml:space="preserve">the A55 into smaller villages, it has a much greater effect than if you are in Cardiff, </w:t>
      </w:r>
      <w:r w:rsidRPr="00A04DA9">
        <w:t>Swansea</w:t>
      </w:r>
      <w:r w:rsidRPr="00A04DA9" w:rsidR="002121BD">
        <w:t xml:space="preserve"> or</w:t>
      </w:r>
      <w:r w:rsidRPr="00A04DA9">
        <w:t xml:space="preserve"> Newport, where there were already 20</w:t>
      </w:r>
      <w:r w:rsidR="00543EE7">
        <w:t xml:space="preserve"> mph</w:t>
      </w:r>
      <w:r w:rsidRPr="00A04DA9">
        <w:t xml:space="preserve"> zones and you already had slow speeds due to congestion.</w:t>
      </w:r>
    </w:p>
    <w:p w:rsidR="000B1B07" w:rsidRPr="00A04DA9" w:rsidP="000B1B07">
      <w:pPr>
        <w:pStyle w:val="Question"/>
      </w:pPr>
      <w:r w:rsidRPr="00A04DA9">
        <w:rPr>
          <w:b/>
        </w:rPr>
        <w:t>Robin Millar:</w:t>
      </w:r>
      <w:r w:rsidRPr="00A04DA9">
        <w:t xml:space="preserve"> </w:t>
      </w:r>
      <w:r w:rsidRPr="00A04DA9">
        <w:t>That is really helpful information. I</w:t>
      </w:r>
      <w:r w:rsidRPr="00A04DA9" w:rsidR="009B0237">
        <w:t xml:space="preserve"> </w:t>
      </w:r>
      <w:r w:rsidRPr="00A04DA9">
        <w:t>have a meeting with a constituent this weekend who has complained that the bus has passed the end of his road and is no longer stopping there because of the introduction of the 20</w:t>
      </w:r>
      <w:r w:rsidR="00543EE7">
        <w:t xml:space="preserve"> mph </w:t>
      </w:r>
      <w:r w:rsidRPr="00A04DA9">
        <w:t xml:space="preserve">limit. </w:t>
      </w:r>
      <w:r w:rsidRPr="00A04DA9">
        <w:t>T</w:t>
      </w:r>
      <w:r w:rsidRPr="00A04DA9">
        <w:t>hat is in an urban area</w:t>
      </w:r>
      <w:r w:rsidR="00543EE7">
        <w:t xml:space="preserve">, </w:t>
      </w:r>
      <w:r w:rsidRPr="00A04DA9">
        <w:t xml:space="preserve">not a rural </w:t>
      </w:r>
      <w:r w:rsidRPr="00A04DA9" w:rsidR="00E87ACB">
        <w:t>area</w:t>
      </w:r>
      <w:r w:rsidRPr="00A04DA9">
        <w:t>.</w:t>
      </w:r>
      <w:r w:rsidRPr="00A04DA9">
        <w:t xml:space="preserve"> D</w:t>
      </w:r>
      <w:r w:rsidRPr="00A04DA9">
        <w:t xml:space="preserve">o you have any information on the relative impact </w:t>
      </w:r>
      <w:r w:rsidRPr="00A04DA9">
        <w:t xml:space="preserve">on urban versus </w:t>
      </w:r>
      <w:r w:rsidRPr="00A04DA9">
        <w:t>rural areas?</w:t>
      </w:r>
    </w:p>
    <w:p w:rsidR="00B50B7B" w:rsidRPr="00A04DA9" w:rsidP="00B50B7B">
      <w:pPr>
        <w:pStyle w:val="Answer"/>
      </w:pPr>
      <w:r w:rsidRPr="00A04DA9">
        <w:rPr>
          <w:b/>
          <w:i/>
        </w:rPr>
        <w:t>Aaron Hill:</w:t>
      </w:r>
      <w:r w:rsidRPr="00A04DA9">
        <w:t xml:space="preserve"> T</w:t>
      </w:r>
      <w:r w:rsidRPr="00A04DA9" w:rsidR="000B1B07">
        <w:t>here are some impacts in urban areas</w:t>
      </w:r>
      <w:r w:rsidRPr="00A04DA9">
        <w:t>.</w:t>
      </w:r>
      <w:r w:rsidRPr="00A04DA9" w:rsidR="000B1B07">
        <w:t xml:space="preserve"> </w:t>
      </w:r>
      <w:r w:rsidRPr="00A04DA9">
        <w:t xml:space="preserve">Particularly </w:t>
      </w:r>
      <w:r w:rsidRPr="00A04DA9" w:rsidR="000B1B07">
        <w:t>in cities, what we have seen is not necessarily the 20</w:t>
      </w:r>
      <w:r w:rsidR="00543EE7">
        <w:t xml:space="preserve"> mph </w:t>
      </w:r>
      <w:r w:rsidRPr="00A04DA9" w:rsidR="000B1B07">
        <w:t xml:space="preserve">roads making a huge impact </w:t>
      </w:r>
      <w:r w:rsidRPr="00A04DA9">
        <w:t xml:space="preserve">in </w:t>
      </w:r>
      <w:r w:rsidRPr="00A04DA9" w:rsidR="000B1B07">
        <w:t>themselves, but</w:t>
      </w:r>
      <w:r w:rsidRPr="00A04DA9" w:rsidR="009B0237">
        <w:t xml:space="preserve"> </w:t>
      </w:r>
      <w:r w:rsidRPr="00A04DA9" w:rsidR="000B1B07">
        <w:t xml:space="preserve">some changed behaviours. </w:t>
      </w:r>
      <w:r w:rsidRPr="00A04DA9">
        <w:t>W</w:t>
      </w:r>
      <w:r w:rsidRPr="00A04DA9" w:rsidR="000B1B07">
        <w:t>e have heard Newport mentioned already, but where people might use the motorway to get between different parts of the city, we are seeing more congestion build</w:t>
      </w:r>
      <w:r w:rsidR="00543EE7">
        <w:t>ing</w:t>
      </w:r>
      <w:r w:rsidRPr="00A04DA9" w:rsidR="000B1B07">
        <w:t xml:space="preserve"> up on some of the roads </w:t>
      </w:r>
      <w:r w:rsidRPr="00A04DA9">
        <w:t xml:space="preserve">that do not have a </w:t>
      </w:r>
      <w:r w:rsidRPr="00A04DA9" w:rsidR="000B1B07">
        <w:t>20</w:t>
      </w:r>
      <w:r w:rsidR="00543EE7">
        <w:t xml:space="preserve"> mph </w:t>
      </w:r>
      <w:r w:rsidRPr="00A04DA9">
        <w:t xml:space="preserve">limit, </w:t>
      </w:r>
      <w:r w:rsidRPr="00A04DA9" w:rsidR="000B1B07">
        <w:t xml:space="preserve">because people are just deciding not to travel on </w:t>
      </w:r>
      <w:r w:rsidRPr="00A04DA9">
        <w:t xml:space="preserve">those </w:t>
      </w:r>
      <w:r w:rsidRPr="00A04DA9" w:rsidR="000B1B07">
        <w:t xml:space="preserve">roads. </w:t>
      </w:r>
    </w:p>
    <w:p w:rsidR="00B50B7B" w:rsidRPr="00A04DA9" w:rsidP="00B50B7B">
      <w:pPr>
        <w:pStyle w:val="Answer"/>
      </w:pPr>
      <w:r w:rsidRPr="00A04DA9">
        <w:t>T</w:t>
      </w:r>
      <w:r w:rsidRPr="00A04DA9" w:rsidR="000B1B07">
        <w:t>here is an impact in urban areas</w:t>
      </w:r>
      <w:r w:rsidRPr="00A04DA9" w:rsidR="00E87ACB">
        <w:t>. U</w:t>
      </w:r>
      <w:r w:rsidRPr="00A04DA9" w:rsidR="000B1B07">
        <w:t>rban operators would generally say that they were more used to that speed limit and have seen less of an impact, but that does not mean that there has not been</w:t>
      </w:r>
      <w:r w:rsidRPr="00A04DA9">
        <w:t>, and</w:t>
      </w:r>
      <w:r w:rsidRPr="00A04DA9" w:rsidR="000B1B07">
        <w:t xml:space="preserve"> </w:t>
      </w:r>
      <w:r w:rsidRPr="00A04DA9">
        <w:t>s</w:t>
      </w:r>
      <w:r w:rsidRPr="00A04DA9" w:rsidR="000B1B07">
        <w:t>ome of our urban operators have had to make changes as a result.</w:t>
      </w:r>
      <w:r w:rsidRPr="00A04DA9">
        <w:t xml:space="preserve"> W</w:t>
      </w:r>
      <w:r w:rsidRPr="00A04DA9" w:rsidR="000B1B07">
        <w:t>here we see the greatest impact is in some of those rural areas</w:t>
      </w:r>
      <w:r w:rsidRPr="00A04DA9">
        <w:t>,</w:t>
      </w:r>
      <w:r w:rsidRPr="00A04DA9" w:rsidR="000B1B07">
        <w:t xml:space="preserve"> where </w:t>
      </w:r>
      <w:r w:rsidRPr="00A04DA9">
        <w:t xml:space="preserve">speed limits on </w:t>
      </w:r>
      <w:r w:rsidRPr="00A04DA9" w:rsidR="000B1B07">
        <w:t xml:space="preserve">trunk roads might change quite quickly, or </w:t>
      </w:r>
      <w:r w:rsidRPr="00A04DA9">
        <w:t xml:space="preserve">on </w:t>
      </w:r>
      <w:r w:rsidRPr="00A04DA9" w:rsidR="000B1B07">
        <w:t>inter-urban routes</w:t>
      </w:r>
      <w:r w:rsidRPr="00A04DA9">
        <w:t>,</w:t>
      </w:r>
      <w:r w:rsidRPr="00A04DA9" w:rsidR="000B1B07">
        <w:t xml:space="preserve"> where you are dropping </w:t>
      </w:r>
      <w:r w:rsidRPr="00A04DA9">
        <w:t xml:space="preserve">on and off </w:t>
      </w:r>
      <w:r w:rsidRPr="00A04DA9" w:rsidR="000B1B07">
        <w:t>main roads</w:t>
      </w:r>
      <w:r w:rsidRPr="00A04DA9" w:rsidR="00E87ACB">
        <w:t>,</w:t>
      </w:r>
      <w:r w:rsidRPr="00A04DA9" w:rsidR="000B1B07">
        <w:t xml:space="preserve"> into smaller villages and towns on a regular basis.</w:t>
      </w:r>
    </w:p>
    <w:p w:rsidR="000B1B07" w:rsidRPr="00A04DA9" w:rsidP="00B50B7B">
      <w:pPr>
        <w:pStyle w:val="Question"/>
      </w:pPr>
      <w:r w:rsidRPr="00A04DA9">
        <w:rPr>
          <w:b/>
        </w:rPr>
        <w:t xml:space="preserve">Mr </w:t>
      </w:r>
      <w:r w:rsidRPr="00A04DA9" w:rsidR="00DD6A0B">
        <w:rPr>
          <w:b/>
        </w:rPr>
        <w:t>Roberts:</w:t>
      </w:r>
      <w:r w:rsidRPr="00A04DA9">
        <w:t xml:space="preserve"> </w:t>
      </w:r>
      <w:r w:rsidRPr="00A04DA9">
        <w:t xml:space="preserve">Not to set aside the other two, I am going to carry on </w:t>
      </w:r>
      <w:r w:rsidR="00543EE7">
        <w:t xml:space="preserve">with </w:t>
      </w:r>
      <w:r w:rsidRPr="00A04DA9">
        <w:t>buses for a little while</w:t>
      </w:r>
      <w:r w:rsidR="00543EE7">
        <w:t>,</w:t>
      </w:r>
      <w:r w:rsidRPr="00A04DA9">
        <w:t xml:space="preserve"> if that is okay</w:t>
      </w:r>
      <w:r w:rsidRPr="00A04DA9">
        <w:t>, Mr Hill.</w:t>
      </w:r>
      <w:r w:rsidRPr="00A04DA9">
        <w:t xml:space="preserve"> Bus services have been in decline for many years, as you know. Is it a chicken-and-egg situation</w:t>
      </w:r>
      <w:r w:rsidRPr="00A04DA9">
        <w:t>?</w:t>
      </w:r>
      <w:r w:rsidRPr="00A04DA9">
        <w:t xml:space="preserve"> </w:t>
      </w:r>
      <w:r w:rsidRPr="00A04DA9">
        <w:t>W</w:t>
      </w:r>
      <w:r w:rsidRPr="00A04DA9">
        <w:t>as it the situation that bus services were so bad that people stopped going on them</w:t>
      </w:r>
      <w:r w:rsidRPr="00A04DA9">
        <w:t>,</w:t>
      </w:r>
      <w:r w:rsidRPr="00A04DA9">
        <w:t xml:space="preserve"> </w:t>
      </w:r>
      <w:r w:rsidRPr="00A04DA9">
        <w:t>o</w:t>
      </w:r>
      <w:r w:rsidRPr="00A04DA9">
        <w:t>r was it that people were not using them</w:t>
      </w:r>
      <w:r w:rsidRPr="00A04DA9">
        <w:t xml:space="preserve"> and</w:t>
      </w:r>
      <w:r w:rsidRPr="00A04DA9" w:rsidR="00E87ACB">
        <w:t xml:space="preserve"> therefore</w:t>
      </w:r>
      <w:r w:rsidRPr="00A04DA9">
        <w:t xml:space="preserve"> </w:t>
      </w:r>
      <w:r w:rsidRPr="00A04DA9">
        <w:t>they were required</w:t>
      </w:r>
      <w:r w:rsidRPr="00A04DA9">
        <w:t xml:space="preserve"> less</w:t>
      </w:r>
      <w:r w:rsidRPr="00A04DA9">
        <w:t>?</w:t>
      </w:r>
    </w:p>
    <w:p w:rsidR="00B50B7B" w:rsidRPr="00A04DA9" w:rsidP="00B50B7B">
      <w:pPr>
        <w:pStyle w:val="Answer"/>
      </w:pPr>
      <w:r w:rsidRPr="00A04DA9">
        <w:rPr>
          <w:b/>
          <w:i/>
        </w:rPr>
        <w:t>Aaron Hill:</w:t>
      </w:r>
      <w:r w:rsidRPr="00A04DA9">
        <w:t xml:space="preserve"> T</w:t>
      </w:r>
      <w:r w:rsidRPr="00A04DA9" w:rsidR="000B1B07">
        <w:t>here are many factors behind the decline in bus services. As you say, this has happened over decades.</w:t>
      </w:r>
      <w:r w:rsidRPr="00A04DA9" w:rsidR="009B0237">
        <w:t xml:space="preserve"> </w:t>
      </w:r>
      <w:r w:rsidRPr="00A04DA9">
        <w:t>Y</w:t>
      </w:r>
      <w:r w:rsidRPr="00A04DA9" w:rsidR="000B1B07">
        <w:t xml:space="preserve">ou </w:t>
      </w:r>
      <w:r w:rsidRPr="00A04DA9">
        <w:t xml:space="preserve">could </w:t>
      </w:r>
      <w:r w:rsidRPr="00A04DA9" w:rsidR="000B1B07">
        <w:t>probably trace it right the way back to the 1950s. The biggest contributing factors to that</w:t>
      </w:r>
      <w:r w:rsidR="00543EE7">
        <w:t xml:space="preserve">, </w:t>
      </w:r>
      <w:r w:rsidRPr="00A04DA9" w:rsidR="000B1B07">
        <w:t>generally</w:t>
      </w:r>
      <w:r w:rsidRPr="00A04DA9">
        <w:t>,</w:t>
      </w:r>
      <w:r w:rsidRPr="00A04DA9" w:rsidR="000B1B07">
        <w:t xml:space="preserve"> </w:t>
      </w:r>
      <w:r w:rsidR="00543EE7">
        <w:t xml:space="preserve">are </w:t>
      </w:r>
      <w:r w:rsidRPr="00A04DA9" w:rsidR="000B1B07">
        <w:t>increased car ownership and the increased affordability of cars.</w:t>
      </w:r>
      <w:r w:rsidRPr="00A04DA9" w:rsidR="009B0237">
        <w:t xml:space="preserve"> </w:t>
      </w:r>
      <w:r w:rsidRPr="00A04DA9">
        <w:t>I</w:t>
      </w:r>
      <w:r w:rsidRPr="00A04DA9" w:rsidR="000B1B07">
        <w:t>f we want to drive people towards public transport, we need to think very openly and honestly about how we incentivise car use.</w:t>
      </w:r>
    </w:p>
    <w:p w:rsidR="00B50B7B" w:rsidRPr="00A04DA9" w:rsidP="00B50B7B">
      <w:pPr>
        <w:pStyle w:val="Answer"/>
      </w:pPr>
      <w:r w:rsidRPr="00A04DA9">
        <w:t xml:space="preserve">If we </w:t>
      </w:r>
      <w:r w:rsidRPr="00A04DA9" w:rsidR="000B1B07">
        <w:t xml:space="preserve">take </w:t>
      </w:r>
      <w:r w:rsidRPr="00A04DA9">
        <w:t xml:space="preserve">the </w:t>
      </w:r>
      <w:r w:rsidRPr="00A04DA9" w:rsidR="000B1B07">
        <w:t xml:space="preserve">example of Bridgend </w:t>
      </w:r>
      <w:r w:rsidRPr="00A04DA9" w:rsidR="00E87ACB">
        <w:t>C</w:t>
      </w:r>
      <w:r w:rsidRPr="00A04DA9" w:rsidR="000B1B07">
        <w:t xml:space="preserve">ouncil in </w:t>
      </w:r>
      <w:r w:rsidRPr="00A04DA9">
        <w:t>s</w:t>
      </w:r>
      <w:r w:rsidRPr="00A04DA9" w:rsidR="000B1B07">
        <w:t xml:space="preserve">outh Wales, this is one that will be representative of the choices </w:t>
      </w:r>
      <w:r w:rsidRPr="00A04DA9">
        <w:t xml:space="preserve">that </w:t>
      </w:r>
      <w:r w:rsidRPr="00A04DA9" w:rsidR="000B1B07">
        <w:t>many councils face at the moment</w:t>
      </w:r>
      <w:r w:rsidRPr="00A04DA9">
        <w:t>.</w:t>
      </w:r>
      <w:r w:rsidRPr="00A04DA9" w:rsidR="000B1B07">
        <w:t xml:space="preserve"> </w:t>
      </w:r>
      <w:r w:rsidRPr="00A04DA9">
        <w:t>I</w:t>
      </w:r>
      <w:r w:rsidRPr="00A04DA9" w:rsidR="000B1B07">
        <w:t xml:space="preserve">n </w:t>
      </w:r>
      <w:r w:rsidRPr="00A04DA9">
        <w:t xml:space="preserve">its </w:t>
      </w:r>
      <w:r w:rsidRPr="00A04DA9" w:rsidR="000B1B07">
        <w:t>budget papers</w:t>
      </w:r>
      <w:r w:rsidRPr="00A04DA9">
        <w:t xml:space="preserve">, Bridgend </w:t>
      </w:r>
      <w:r w:rsidRPr="00A04DA9" w:rsidR="00E87ACB">
        <w:t>C</w:t>
      </w:r>
      <w:r w:rsidRPr="00A04DA9">
        <w:t xml:space="preserve">ouncil has </w:t>
      </w:r>
      <w:r w:rsidRPr="00A04DA9" w:rsidR="000B1B07">
        <w:t xml:space="preserve">recently said </w:t>
      </w:r>
      <w:r w:rsidRPr="00A04DA9">
        <w:t xml:space="preserve">that </w:t>
      </w:r>
      <w:r w:rsidRPr="00A04DA9" w:rsidR="00E87ACB">
        <w:t xml:space="preserve">it is </w:t>
      </w:r>
      <w:r w:rsidRPr="00A04DA9" w:rsidR="000B1B07">
        <w:t xml:space="preserve">considering closing the bus station in the town centre. That would save around £100,000 a year. </w:t>
      </w:r>
      <w:r w:rsidRPr="00A04DA9">
        <w:t>T</w:t>
      </w:r>
      <w:r w:rsidRPr="00A04DA9" w:rsidR="000B1B07">
        <w:t xml:space="preserve">hat same council also offers free parking in Bridgend, Porthcawl and </w:t>
      </w:r>
      <w:r w:rsidRPr="00A04DA9" w:rsidR="000B1B07">
        <w:t>Maesteg</w:t>
      </w:r>
      <w:r w:rsidRPr="00A04DA9">
        <w:t>. W</w:t>
      </w:r>
      <w:r w:rsidRPr="00A04DA9" w:rsidR="000B1B07">
        <w:t xml:space="preserve">e need to look at the choices </w:t>
      </w:r>
      <w:r w:rsidRPr="00A04DA9">
        <w:t>that G</w:t>
      </w:r>
      <w:r w:rsidRPr="00A04DA9" w:rsidR="000B1B07">
        <w:t>overnments at all levels are making that drive car ownership as opposed to public transpor</w:t>
      </w:r>
      <w:r w:rsidRPr="00A04DA9">
        <w:t>t</w:t>
      </w:r>
      <w:r w:rsidRPr="00A04DA9" w:rsidR="00E87ACB">
        <w:t>, and incentivise that</w:t>
      </w:r>
      <w:r w:rsidRPr="00A04DA9" w:rsidR="000B1B07">
        <w:t>.</w:t>
      </w:r>
      <w:r w:rsidRPr="00A04DA9" w:rsidR="00E87ACB">
        <w:t xml:space="preserve"> Car ownership is a big part of that.</w:t>
      </w:r>
    </w:p>
    <w:p w:rsidR="00B50B7B" w:rsidRPr="00A04DA9" w:rsidP="00B50B7B">
      <w:pPr>
        <w:pStyle w:val="Answer"/>
      </w:pPr>
      <w:r w:rsidRPr="00A04DA9">
        <w:t>W</w:t>
      </w:r>
      <w:r w:rsidRPr="00A04DA9" w:rsidR="000B1B07">
        <w:t>hen we look at why people catch the bus, the biggest factors</w:t>
      </w:r>
      <w:r w:rsidRPr="00A04DA9">
        <w:t>,</w:t>
      </w:r>
      <w:r w:rsidRPr="00A04DA9" w:rsidR="000B1B07">
        <w:t xml:space="preserve"> generally</w:t>
      </w:r>
      <w:r w:rsidRPr="00A04DA9">
        <w:t>,</w:t>
      </w:r>
      <w:r w:rsidRPr="00A04DA9" w:rsidR="000B1B07">
        <w:t xml:space="preserve"> are affordability, </w:t>
      </w:r>
      <w:r w:rsidRPr="00A04DA9" w:rsidR="000B1B07">
        <w:t>reliability</w:t>
      </w:r>
      <w:r w:rsidRPr="00A04DA9" w:rsidR="000B1B07">
        <w:t xml:space="preserve"> and punctuality. </w:t>
      </w:r>
      <w:r w:rsidRPr="00A04DA9">
        <w:t>R</w:t>
      </w:r>
      <w:r w:rsidRPr="00A04DA9" w:rsidR="000B1B07">
        <w:t xml:space="preserve">eliability and punctuality have been affected hugely by increased car ownership, by increased congestion and by poor management of roads in some places, but equally by affordability. </w:t>
      </w:r>
      <w:r w:rsidRPr="00A04DA9">
        <w:t>W</w:t>
      </w:r>
      <w:r w:rsidRPr="00A04DA9" w:rsidR="000B1B07">
        <w:t xml:space="preserve">hen bus services were deregulated in the </w:t>
      </w:r>
      <w:r w:rsidRPr="00A04DA9">
        <w:t>19</w:t>
      </w:r>
      <w:r w:rsidRPr="00A04DA9" w:rsidR="000B1B07">
        <w:t xml:space="preserve">80s, the vision was </w:t>
      </w:r>
      <w:r w:rsidRPr="00A04DA9">
        <w:t xml:space="preserve">that </w:t>
      </w:r>
      <w:r w:rsidRPr="00A04DA9" w:rsidR="000B1B07">
        <w:t xml:space="preserve">bus operators would provide a raft of commercial services and there would be what at the time </w:t>
      </w:r>
      <w:r w:rsidRPr="00A04DA9" w:rsidR="00543EE7">
        <w:t xml:space="preserve">were called </w:t>
      </w:r>
      <w:r w:rsidRPr="00A04DA9" w:rsidR="000B1B07">
        <w:t xml:space="preserve">socially necessary services paid for by the </w:t>
      </w:r>
      <w:r w:rsidRPr="00A04DA9">
        <w:t>G</w:t>
      </w:r>
      <w:r w:rsidRPr="00A04DA9" w:rsidR="000B1B07">
        <w:t>overnment.</w:t>
      </w:r>
      <w:r w:rsidRPr="00A04DA9">
        <w:t xml:space="preserve"> </w:t>
      </w:r>
      <w:r w:rsidRPr="00A04DA9" w:rsidR="000B1B07">
        <w:t xml:space="preserve">The reality is that </w:t>
      </w:r>
      <w:r w:rsidRPr="00A04DA9">
        <w:t xml:space="preserve">that </w:t>
      </w:r>
      <w:r w:rsidRPr="00A04DA9" w:rsidR="000B1B07">
        <w:t>funding was supposed to increase over time for those socially necessary services</w:t>
      </w:r>
      <w:r w:rsidRPr="00A04DA9">
        <w:t>,</w:t>
      </w:r>
      <w:r w:rsidRPr="00A04DA9" w:rsidR="000B1B07">
        <w:t xml:space="preserve"> </w:t>
      </w:r>
      <w:r w:rsidRPr="00A04DA9">
        <w:t xml:space="preserve">but it has </w:t>
      </w:r>
      <w:r w:rsidRPr="00A04DA9" w:rsidR="000B1B07">
        <w:t>gone down.</w:t>
      </w:r>
    </w:p>
    <w:p w:rsidR="00B50B7B" w:rsidRPr="00A04DA9" w:rsidP="00B50B7B">
      <w:pPr>
        <w:pStyle w:val="Answer"/>
      </w:pPr>
      <w:r w:rsidRPr="00A04DA9">
        <w:t>P</w:t>
      </w:r>
      <w:r w:rsidRPr="00A04DA9" w:rsidR="000B1B07">
        <w:t>re</w:t>
      </w:r>
      <w:r w:rsidR="00E5102E">
        <w:t>-c</w:t>
      </w:r>
      <w:r w:rsidRPr="00A04DA9">
        <w:t xml:space="preserve">ovid, between </w:t>
      </w:r>
      <w:r w:rsidRPr="00A04DA9" w:rsidR="000B1B07">
        <w:t xml:space="preserve">2009 </w:t>
      </w:r>
      <w:r w:rsidRPr="00A04DA9">
        <w:t xml:space="preserve">and </w:t>
      </w:r>
      <w:r w:rsidRPr="00A04DA9" w:rsidR="000B1B07">
        <w:t xml:space="preserve">2019, commercial operators in Wales increased their commercial mileage by 5%. Over the same time, </w:t>
      </w:r>
      <w:r w:rsidRPr="00A04DA9">
        <w:t>G</w:t>
      </w:r>
      <w:r w:rsidRPr="00A04DA9" w:rsidR="000B1B07">
        <w:t>overnment</w:t>
      </w:r>
      <w:r w:rsidRPr="00A04DA9">
        <w:t>-</w:t>
      </w:r>
      <w:r w:rsidRPr="00A04DA9" w:rsidR="000B1B07">
        <w:t>supported mileage dropped by nearly 50%</w:t>
      </w:r>
      <w:r w:rsidRPr="00A04DA9">
        <w:t>,</w:t>
      </w:r>
      <w:r w:rsidRPr="00A04DA9" w:rsidR="000B1B07">
        <w:t xml:space="preserve"> because the funding did not match that. </w:t>
      </w:r>
      <w:r w:rsidRPr="00A04DA9">
        <w:t>T</w:t>
      </w:r>
      <w:r w:rsidRPr="00A04DA9" w:rsidR="000B1B07">
        <w:t xml:space="preserve">he answer to that is </w:t>
      </w:r>
      <w:r w:rsidRPr="00A04DA9">
        <w:t xml:space="preserve">that, </w:t>
      </w:r>
      <w:r w:rsidRPr="00A04DA9" w:rsidR="000B1B07">
        <w:t>ultimately</w:t>
      </w:r>
      <w:r w:rsidRPr="00A04DA9">
        <w:t>,</w:t>
      </w:r>
      <w:r w:rsidRPr="00A04DA9" w:rsidR="000B1B07">
        <w:t xml:space="preserve"> if funding drops, fares go up. </w:t>
      </w:r>
      <w:r w:rsidRPr="00A04DA9">
        <w:t>W</w:t>
      </w:r>
      <w:r w:rsidRPr="00A04DA9" w:rsidR="000B1B07">
        <w:t>e know that buses often support the most vulnerable</w:t>
      </w:r>
      <w:r w:rsidRPr="00A04DA9">
        <w:t xml:space="preserve"> and</w:t>
      </w:r>
      <w:r w:rsidRPr="00A04DA9" w:rsidR="000B1B07">
        <w:t xml:space="preserve"> some of the poorest in society</w:t>
      </w:r>
      <w:r w:rsidRPr="00A04DA9">
        <w:t>.</w:t>
      </w:r>
    </w:p>
    <w:p w:rsidR="000B1B07" w:rsidRPr="00A04DA9" w:rsidP="00B50B7B">
      <w:pPr>
        <w:pStyle w:val="Answer"/>
      </w:pPr>
      <w:r w:rsidRPr="00A04DA9">
        <w:t>T</w:t>
      </w:r>
      <w:r w:rsidRPr="00A04DA9">
        <w:t>here are many factors there, but those are some of the predominant ones that we see in Wales.</w:t>
      </w:r>
    </w:p>
    <w:p w:rsidR="00B50B7B" w:rsidRPr="00A04DA9" w:rsidP="000B1B07">
      <w:pPr>
        <w:pStyle w:val="Question"/>
      </w:pPr>
      <w:r w:rsidRPr="00A04DA9">
        <w:rPr>
          <w:b/>
        </w:rPr>
        <w:t xml:space="preserve">Mr </w:t>
      </w:r>
      <w:r w:rsidRPr="00A04DA9" w:rsidR="00DD6A0B">
        <w:rPr>
          <w:b/>
        </w:rPr>
        <w:t>Roberts:</w:t>
      </w:r>
      <w:r w:rsidRPr="00A04DA9">
        <w:t xml:space="preserve"> </w:t>
      </w:r>
      <w:r w:rsidRPr="00A04DA9" w:rsidR="000B1B07">
        <w:t>In my constituency</w:t>
      </w:r>
      <w:r w:rsidRPr="00A04DA9">
        <w:t xml:space="preserve"> in north-east </w:t>
      </w:r>
      <w:r w:rsidRPr="00A04DA9" w:rsidR="000B1B07">
        <w:t xml:space="preserve">Wales, everything </w:t>
      </w:r>
      <w:r w:rsidRPr="00A04DA9">
        <w:t xml:space="preserve">has </w:t>
      </w:r>
      <w:r w:rsidRPr="00A04DA9" w:rsidR="000B1B07">
        <w:t xml:space="preserve">stopped and we are not allowed to do any development at all unless it involves </w:t>
      </w:r>
      <w:r w:rsidR="00543EE7">
        <w:t>“</w:t>
      </w:r>
      <w:r w:rsidRPr="00A04DA9" w:rsidR="000B1B07">
        <w:t>active travel</w:t>
      </w:r>
      <w:r w:rsidR="00543EE7">
        <w:t xml:space="preserve">”. Those </w:t>
      </w:r>
      <w:r w:rsidRPr="00A04DA9" w:rsidR="000B1B07">
        <w:t xml:space="preserve">two words are the bane of my existence. </w:t>
      </w:r>
      <w:r w:rsidRPr="00A04DA9">
        <w:t>Y</w:t>
      </w:r>
      <w:r w:rsidRPr="00A04DA9" w:rsidR="000B1B07">
        <w:t xml:space="preserve">ou said earlier </w:t>
      </w:r>
      <w:r w:rsidRPr="00A04DA9">
        <w:t xml:space="preserve">that </w:t>
      </w:r>
      <w:r w:rsidRPr="00A04DA9" w:rsidR="000B1B07">
        <w:t xml:space="preserve">we are not going to hit our climate change targets. The UK is responsible for 1.7% of global emissions. Wales is 5% of the UK population and has wide open swathes of countryside, so </w:t>
      </w:r>
      <w:r w:rsidR="00543EE7">
        <w:t xml:space="preserve">it </w:t>
      </w:r>
      <w:r w:rsidRPr="00A04DA9" w:rsidR="000B1B07">
        <w:t>must be responsible for about 0.08% of global emissions. Are we sacrificing too much at the altar of climate change</w:t>
      </w:r>
      <w:r w:rsidRPr="00A04DA9">
        <w:t>,</w:t>
      </w:r>
      <w:r w:rsidRPr="00A04DA9" w:rsidR="000B1B07">
        <w:t xml:space="preserve"> </w:t>
      </w:r>
      <w:r w:rsidRPr="00A04DA9">
        <w:t>a</w:t>
      </w:r>
      <w:r w:rsidRPr="00A04DA9" w:rsidR="000B1B07">
        <w:t>nd are we going too far?</w:t>
      </w:r>
      <w:r w:rsidRPr="00A04DA9">
        <w:t xml:space="preserve"> </w:t>
      </w:r>
      <w:r w:rsidRPr="00A04DA9" w:rsidR="000B1B07">
        <w:t>This is the question that my constituents ask me all the time when they ask</w:t>
      </w:r>
      <w:r w:rsidRPr="00A04DA9">
        <w:t xml:space="preserve"> w</w:t>
      </w:r>
      <w:r w:rsidRPr="00A04DA9" w:rsidR="000B1B07">
        <w:t xml:space="preserve">hy we cannot build new roads and do all of these things. </w:t>
      </w:r>
      <w:r w:rsidRPr="00A04DA9">
        <w:t>They say</w:t>
      </w:r>
      <w:r w:rsidR="00543EE7">
        <w:t xml:space="preserve"> w</w:t>
      </w:r>
      <w:r w:rsidRPr="00A04DA9">
        <w:t xml:space="preserve">e </w:t>
      </w:r>
      <w:r w:rsidRPr="00A04DA9" w:rsidR="000B1B07">
        <w:t>are going too far</w:t>
      </w:r>
      <w:r w:rsidR="00543EE7">
        <w:t>.</w:t>
      </w:r>
      <w:r w:rsidRPr="00A04DA9">
        <w:t xml:space="preserve"> Are we?</w:t>
      </w:r>
    </w:p>
    <w:p w:rsidR="00B50B7B" w:rsidRPr="00A04DA9" w:rsidP="00B50B7B">
      <w:pPr>
        <w:pStyle w:val="Answer"/>
      </w:pPr>
      <w:r w:rsidRPr="00A04DA9">
        <w:rPr>
          <w:b/>
          <w:i/>
        </w:rPr>
        <w:t>Aaron Hill:</w:t>
      </w:r>
      <w:r w:rsidRPr="00A04DA9">
        <w:t xml:space="preserve"> </w:t>
      </w:r>
      <w:r w:rsidRPr="00A04DA9" w:rsidR="000B1B07">
        <w:t xml:space="preserve">The transition in tackling climate change has to be a just one. </w:t>
      </w:r>
      <w:r w:rsidRPr="00A04DA9">
        <w:t>T</w:t>
      </w:r>
      <w:r w:rsidRPr="00A04DA9" w:rsidR="000B1B07">
        <w:t xml:space="preserve">here are huge opportunities in greening our public transport infrastructure. </w:t>
      </w:r>
      <w:r w:rsidRPr="00A04DA9">
        <w:t>F</w:t>
      </w:r>
      <w:r w:rsidRPr="00A04DA9" w:rsidR="000B1B07">
        <w:t xml:space="preserve">or example, at the moment, we do not produce many electric buses in this country. That </w:t>
      </w:r>
      <w:r w:rsidRPr="00A04DA9">
        <w:t xml:space="preserve">is an </w:t>
      </w:r>
      <w:r w:rsidRPr="00A04DA9" w:rsidR="000B1B07">
        <w:t>industry that we could look to expand into and meet the demands that bus operators are going to have over the coming years.</w:t>
      </w:r>
    </w:p>
    <w:p w:rsidR="000B1B07" w:rsidRPr="00A04DA9" w:rsidP="00B50B7B">
      <w:pPr>
        <w:pStyle w:val="Answer"/>
      </w:pPr>
      <w:r w:rsidRPr="00A04DA9">
        <w:t>I</w:t>
      </w:r>
      <w:r w:rsidRPr="00A04DA9">
        <w:t xml:space="preserve">t is really important </w:t>
      </w:r>
      <w:r w:rsidRPr="00A04DA9">
        <w:t xml:space="preserve">that </w:t>
      </w:r>
      <w:r w:rsidRPr="00A04DA9">
        <w:t xml:space="preserve">we look at Wales tackling its own contribution to climate change. </w:t>
      </w:r>
      <w:r w:rsidRPr="00A04DA9">
        <w:t>W</w:t>
      </w:r>
      <w:r w:rsidRPr="00A04DA9">
        <w:t xml:space="preserve">hen you look at what we need to do in terms of modal shift, we are miles behind that. </w:t>
      </w:r>
      <w:r w:rsidRPr="00A04DA9">
        <w:t>W</w:t>
      </w:r>
      <w:r w:rsidRPr="00A04DA9">
        <w:t>e published a report this time last year, which said that the level of modal shift that is required to hit just</w:t>
      </w:r>
      <w:r w:rsidR="00543EE7">
        <w:t xml:space="preserve"> the</w:t>
      </w:r>
      <w:r w:rsidRPr="00A04DA9">
        <w:t xml:space="preserve"> Welsh Government’s target by 2030 requires bus patronage to increase by 138% during that time.</w:t>
      </w:r>
    </w:p>
    <w:p w:rsidR="000B1B07" w:rsidRPr="00A04DA9" w:rsidP="00B50B7B">
      <w:pPr>
        <w:pStyle w:val="Question"/>
        <w:numPr>
          <w:ilvl w:val="0"/>
          <w:numId w:val="0"/>
        </w:numPr>
        <w:ind w:left="794"/>
      </w:pPr>
      <w:r w:rsidRPr="00A04DA9">
        <w:rPr>
          <w:b/>
        </w:rPr>
        <w:t>Chair:</w:t>
      </w:r>
      <w:r w:rsidRPr="00A04DA9">
        <w:t xml:space="preserve"> Let</w:t>
      </w:r>
      <w:r w:rsidR="00543EE7">
        <w:t>’</w:t>
      </w:r>
      <w:r w:rsidRPr="00A04DA9">
        <w:t>s get back to population change.</w:t>
      </w:r>
    </w:p>
    <w:p w:rsidR="000B1B07" w:rsidRPr="00A04DA9" w:rsidP="00B50B7B">
      <w:pPr>
        <w:pStyle w:val="Question"/>
        <w:numPr>
          <w:ilvl w:val="0"/>
          <w:numId w:val="0"/>
        </w:numPr>
        <w:ind w:left="794"/>
      </w:pPr>
      <w:r w:rsidRPr="00A04DA9">
        <w:rPr>
          <w:b/>
        </w:rPr>
        <w:t>Virginia Crosbie:</w:t>
      </w:r>
      <w:r w:rsidRPr="00A04DA9">
        <w:t xml:space="preserve"> T</w:t>
      </w:r>
      <w:r w:rsidRPr="00A04DA9">
        <w:t>his is fascinating.</w:t>
      </w:r>
    </w:p>
    <w:p w:rsidR="000B1B07" w:rsidRPr="00A04DA9" w:rsidP="000B1B07">
      <w:pPr>
        <w:pStyle w:val="Question"/>
      </w:pPr>
      <w:r w:rsidRPr="00A04DA9">
        <w:rPr>
          <w:b/>
        </w:rPr>
        <w:t xml:space="preserve">Mr </w:t>
      </w:r>
      <w:r w:rsidRPr="00A04DA9" w:rsidR="00DD6A0B">
        <w:rPr>
          <w:b/>
        </w:rPr>
        <w:t>Roberts:</w:t>
      </w:r>
      <w:r w:rsidRPr="00A04DA9">
        <w:t xml:space="preserve"> A</w:t>
      </w:r>
      <w:r w:rsidRPr="00A04DA9">
        <w:t>re those targets harming bus services, mean</w:t>
      </w:r>
      <w:r w:rsidR="00543EE7">
        <w:t>ing</w:t>
      </w:r>
      <w:r w:rsidRPr="00A04DA9">
        <w:t xml:space="preserve"> that there will be fewer?</w:t>
      </w:r>
    </w:p>
    <w:p w:rsidR="000B1B07" w:rsidRPr="00A04DA9" w:rsidP="00B50B7B">
      <w:pPr>
        <w:pStyle w:val="Answer"/>
      </w:pPr>
      <w:r w:rsidRPr="00A04DA9">
        <w:rPr>
          <w:b/>
          <w:i/>
        </w:rPr>
        <w:t>Aaron Hill:</w:t>
      </w:r>
      <w:r w:rsidRPr="00A04DA9" w:rsidR="00B50B7B">
        <w:t xml:space="preserve"> </w:t>
      </w:r>
      <w:r w:rsidRPr="00A04DA9">
        <w:t>No, I don</w:t>
      </w:r>
      <w:r w:rsidR="00543EE7">
        <w:t>’</w:t>
      </w:r>
      <w:r w:rsidRPr="00A04DA9">
        <w:t>t think they are.</w:t>
      </w:r>
      <w:r w:rsidRPr="00A04DA9" w:rsidR="009B0237">
        <w:t xml:space="preserve"> </w:t>
      </w:r>
      <w:r w:rsidRPr="00A04DA9" w:rsidR="00B50B7B">
        <w:t>T</w:t>
      </w:r>
      <w:r w:rsidRPr="00A04DA9">
        <w:t>here is a huge opportunity for public transport</w:t>
      </w:r>
      <w:r w:rsidRPr="00A04DA9" w:rsidR="00B50B7B">
        <w:t>,</w:t>
      </w:r>
      <w:r w:rsidRPr="00A04DA9">
        <w:t xml:space="preserve"> if we get that funding and that transition right.</w:t>
      </w:r>
    </w:p>
    <w:p w:rsidR="000B1B07" w:rsidRPr="00A04DA9" w:rsidP="000B1B07">
      <w:pPr>
        <w:pStyle w:val="Question"/>
      </w:pPr>
      <w:r w:rsidRPr="00A04DA9">
        <w:rPr>
          <w:b/>
        </w:rPr>
        <w:t xml:space="preserve">Mr </w:t>
      </w:r>
      <w:r w:rsidRPr="00A04DA9" w:rsidR="00DD6A0B">
        <w:rPr>
          <w:b/>
        </w:rPr>
        <w:t>Roberts:</w:t>
      </w:r>
      <w:r w:rsidRPr="00A04DA9">
        <w:t xml:space="preserve"> Mr </w:t>
      </w:r>
      <w:r w:rsidRPr="00A04DA9">
        <w:t xml:space="preserve">Jones, you are our </w:t>
      </w:r>
      <w:r w:rsidRPr="00A04DA9">
        <w:t>s</w:t>
      </w:r>
      <w:r w:rsidRPr="00A04DA9">
        <w:t xml:space="preserve">trategic </w:t>
      </w:r>
      <w:r w:rsidRPr="00A04DA9">
        <w:t>d</w:t>
      </w:r>
      <w:r w:rsidRPr="00A04DA9">
        <w:t>irector</w:t>
      </w:r>
      <w:r w:rsidRPr="00A04DA9">
        <w:t xml:space="preserve"> of</w:t>
      </w:r>
      <w:r w:rsidRPr="00A04DA9">
        <w:t xml:space="preserve"> </w:t>
      </w:r>
      <w:r w:rsidRPr="00A04DA9">
        <w:t>e</w:t>
      </w:r>
      <w:r w:rsidRPr="00A04DA9">
        <w:t xml:space="preserve">nvironment and </w:t>
      </w:r>
      <w:r w:rsidRPr="00A04DA9">
        <w:t>s</w:t>
      </w:r>
      <w:r w:rsidRPr="00A04DA9">
        <w:t>ustainability. This is your wheelhouse. What can the UK Government, Welsh Government and local government do to support the transport network in and around Wales?</w:t>
      </w:r>
    </w:p>
    <w:p w:rsidR="00B50B7B" w:rsidRPr="00A04DA9" w:rsidP="00B50B7B">
      <w:pPr>
        <w:pStyle w:val="Answer"/>
      </w:pPr>
      <w:r w:rsidRPr="00A04DA9">
        <w:rPr>
          <w:b/>
          <w:i/>
        </w:rPr>
        <w:t>Paul Jones:</w:t>
      </w:r>
      <w:r w:rsidRPr="00A04DA9">
        <w:t xml:space="preserve"> </w:t>
      </w:r>
      <w:r w:rsidRPr="00A04DA9" w:rsidR="000B1B07">
        <w:t>I concur with my colleague</w:t>
      </w:r>
      <w:r w:rsidRPr="00A04DA9">
        <w:t xml:space="preserve"> here</w:t>
      </w:r>
      <w:r w:rsidRPr="00A04DA9" w:rsidR="000B1B07">
        <w:t xml:space="preserve">. I am sure </w:t>
      </w:r>
      <w:r w:rsidRPr="00A04DA9">
        <w:t xml:space="preserve">that </w:t>
      </w:r>
      <w:r w:rsidRPr="00A04DA9" w:rsidR="000B1B07">
        <w:t xml:space="preserve">this </w:t>
      </w:r>
      <w:r w:rsidRPr="00A04DA9">
        <w:t>C</w:t>
      </w:r>
      <w:r w:rsidRPr="00A04DA9" w:rsidR="000B1B07">
        <w:t xml:space="preserve">ommittee gets lots of people rocking up and saying, </w:t>
      </w:r>
      <w:r w:rsidRPr="00A04DA9">
        <w:t>“W</w:t>
      </w:r>
      <w:r w:rsidRPr="00A04DA9" w:rsidR="000B1B07">
        <w:t>e just need more funding</w:t>
      </w:r>
      <w:r w:rsidR="00543EE7">
        <w:t>,</w:t>
      </w:r>
      <w:r w:rsidRPr="00A04DA9">
        <w:t>”</w:t>
      </w:r>
      <w:r w:rsidRPr="00A04DA9" w:rsidR="000B1B07">
        <w:t xml:space="preserve"> but it does become a self-defeating, self-fulfilling prophecy</w:t>
      </w:r>
      <w:r w:rsidRPr="00A04DA9">
        <w:t>.</w:t>
      </w:r>
      <w:r w:rsidRPr="00A04DA9" w:rsidR="000B1B07">
        <w:t xml:space="preserve"> </w:t>
      </w:r>
      <w:r w:rsidRPr="00A04DA9">
        <w:t>T</w:t>
      </w:r>
      <w:r w:rsidRPr="00A04DA9" w:rsidR="000B1B07">
        <w:t xml:space="preserve">here is not enough money in the buses, so you reduce the frequency. The frequencies then are not convenient enough, so people think, </w:t>
      </w:r>
      <w:r w:rsidRPr="00A04DA9">
        <w:t>“</w:t>
      </w:r>
      <w:r w:rsidRPr="00A04DA9" w:rsidR="000B1B07">
        <w:t>I need to get a car</w:t>
      </w:r>
      <w:r w:rsidR="00543EE7">
        <w:t>.</w:t>
      </w:r>
      <w:r w:rsidRPr="00A04DA9">
        <w:t>”</w:t>
      </w:r>
      <w:r w:rsidRPr="00A04DA9" w:rsidR="000B1B07">
        <w:t xml:space="preserve"> They get a car, </w:t>
      </w:r>
      <w:r w:rsidRPr="00A04DA9">
        <w:t xml:space="preserve">so </w:t>
      </w:r>
      <w:r w:rsidRPr="00A04DA9" w:rsidR="000B1B07">
        <w:t>why would they use the bus?</w:t>
      </w:r>
    </w:p>
    <w:p w:rsidR="00B50B7B" w:rsidRPr="00A04DA9" w:rsidP="00B50B7B">
      <w:pPr>
        <w:pStyle w:val="Answer"/>
      </w:pPr>
      <w:r w:rsidRPr="00A04DA9">
        <w:t>W</w:t>
      </w:r>
      <w:r w:rsidRPr="00A04DA9" w:rsidR="000B1B07">
        <w:t xml:space="preserve">e </w:t>
      </w:r>
      <w:r w:rsidRPr="00A04DA9">
        <w:t xml:space="preserve">ran </w:t>
      </w:r>
      <w:r w:rsidRPr="00A04DA9" w:rsidR="000B1B07">
        <w:t xml:space="preserve">a trial a year or so back </w:t>
      </w:r>
      <w:r w:rsidRPr="00A04DA9">
        <w:t xml:space="preserve">in Newport, </w:t>
      </w:r>
      <w:r w:rsidRPr="00A04DA9" w:rsidR="000B1B07">
        <w:t>where we</w:t>
      </w:r>
      <w:r w:rsidRPr="00A04DA9" w:rsidR="009B0237">
        <w:t xml:space="preserve"> </w:t>
      </w:r>
      <w:r w:rsidRPr="00A04DA9" w:rsidR="000B1B07">
        <w:t>made the buses free for a short period of time.</w:t>
      </w:r>
      <w:r w:rsidRPr="00A04DA9">
        <w:t xml:space="preserve"> W</w:t>
      </w:r>
      <w:r w:rsidRPr="00A04DA9" w:rsidR="000B1B07">
        <w:t xml:space="preserve">e </w:t>
      </w:r>
      <w:r w:rsidRPr="00A04DA9">
        <w:t xml:space="preserve">got </w:t>
      </w:r>
      <w:r w:rsidRPr="00A04DA9" w:rsidR="000B1B07">
        <w:t xml:space="preserve">quite a good uptick in patronage, but when we surveyed people, </w:t>
      </w:r>
      <w:r w:rsidRPr="00A04DA9">
        <w:t>we found that</w:t>
      </w:r>
      <w:r w:rsidR="00543EE7">
        <w:t xml:space="preserve"> although </w:t>
      </w:r>
      <w:r w:rsidRPr="00A04DA9">
        <w:t xml:space="preserve">the relative cost is a barrier, they said, “It </w:t>
      </w:r>
      <w:r w:rsidRPr="00A04DA9" w:rsidR="000B1B07">
        <w:t>is still not as convenient as my car</w:t>
      </w:r>
      <w:r w:rsidR="00543EE7">
        <w:t>.</w:t>
      </w:r>
      <w:r w:rsidRPr="00A04DA9">
        <w:t>”</w:t>
      </w:r>
      <w:r w:rsidRPr="00A04DA9" w:rsidR="000B1B07">
        <w:t xml:space="preserve"> </w:t>
      </w:r>
      <w:r w:rsidRPr="00A04DA9">
        <w:t>I</w:t>
      </w:r>
      <w:r w:rsidRPr="00A04DA9" w:rsidR="000B1B07">
        <w:t xml:space="preserve">f you look at the transport infrastructure in London, you can hop on a tube and get anywhere really quickly. You are not thinking, </w:t>
      </w:r>
      <w:r w:rsidRPr="00A04DA9">
        <w:t xml:space="preserve">“Is it coming </w:t>
      </w:r>
      <w:r w:rsidRPr="00A04DA9" w:rsidR="000B1B07">
        <w:t>in another hour’s time?</w:t>
      </w:r>
      <w:r w:rsidRPr="00A04DA9">
        <w:t>”</w:t>
      </w:r>
      <w:r w:rsidRPr="00A04DA9" w:rsidR="000B1B07">
        <w:t xml:space="preserve"> </w:t>
      </w:r>
      <w:r w:rsidRPr="00A04DA9">
        <w:t>T</w:t>
      </w:r>
      <w:r w:rsidRPr="00A04DA9" w:rsidR="000B1B07">
        <w:t>hat really play</w:t>
      </w:r>
      <w:r w:rsidRPr="00A04DA9">
        <w:t xml:space="preserve">s </w:t>
      </w:r>
      <w:r w:rsidRPr="00A04DA9" w:rsidR="000B1B07">
        <w:t>on people</w:t>
      </w:r>
      <w:r w:rsidR="00543EE7">
        <w:t>. U</w:t>
      </w:r>
      <w:r w:rsidRPr="00A04DA9" w:rsidR="000B1B07">
        <w:t xml:space="preserve">nless you get to a critical mass, you reduce </w:t>
      </w:r>
      <w:r w:rsidRPr="00A04DA9">
        <w:t xml:space="preserve">a </w:t>
      </w:r>
      <w:r w:rsidRPr="00A04DA9" w:rsidR="000B1B07">
        <w:t xml:space="preserve">bus route, </w:t>
      </w:r>
      <w:r w:rsidRPr="00A04DA9">
        <w:t xml:space="preserve">fewer </w:t>
      </w:r>
      <w:r w:rsidRPr="00A04DA9" w:rsidR="000B1B07">
        <w:t>people use it, and you end up in that</w:t>
      </w:r>
      <w:r w:rsidRPr="00A04DA9" w:rsidR="009B0237">
        <w:t xml:space="preserve"> </w:t>
      </w:r>
      <w:r w:rsidRPr="00A04DA9" w:rsidR="000B1B07">
        <w:t>vicious cycle.</w:t>
      </w:r>
    </w:p>
    <w:p w:rsidR="000B1B07" w:rsidRPr="00A04DA9" w:rsidP="00B50B7B">
      <w:pPr>
        <w:pStyle w:val="Answer"/>
      </w:pPr>
      <w:r w:rsidRPr="00A04DA9">
        <w:t>U</w:t>
      </w:r>
      <w:r w:rsidRPr="00A04DA9">
        <w:t xml:space="preserve">nfortunately, it is about funding. </w:t>
      </w:r>
      <w:r w:rsidRPr="00A04DA9">
        <w:t>T</w:t>
      </w:r>
      <w:r w:rsidRPr="00A04DA9">
        <w:t>he concessionary fare drop is something that we have seen as well.</w:t>
      </w:r>
      <w:r w:rsidRPr="00A04DA9">
        <w:t xml:space="preserve"> H</w:t>
      </w:r>
      <w:r w:rsidRPr="00A04DA9">
        <w:t>ow much that effectively covers the costs of buses</w:t>
      </w:r>
      <w:r w:rsidRPr="00A04DA9">
        <w:t xml:space="preserve"> cannot be understated</w:t>
      </w:r>
      <w:r w:rsidRPr="00A04DA9">
        <w:t>, because the concessionary fare pass was significant income</w:t>
      </w:r>
      <w:r w:rsidRPr="00A04DA9">
        <w:t>—</w:t>
      </w:r>
      <w:r w:rsidRPr="00A04DA9">
        <w:t>in</w:t>
      </w:r>
      <w:r w:rsidRPr="00A04DA9">
        <w:t xml:space="preserve"> </w:t>
      </w:r>
      <w:r w:rsidRPr="00A04DA9">
        <w:t>most cases</w:t>
      </w:r>
      <w:r w:rsidRPr="00A04DA9">
        <w:t>,</w:t>
      </w:r>
      <w:r w:rsidRPr="00A04DA9">
        <w:t xml:space="preserve"> more than the fare box. </w:t>
      </w:r>
      <w:r w:rsidRPr="00A04DA9">
        <w:t>W</w:t>
      </w:r>
      <w:r w:rsidRPr="00A04DA9">
        <w:t xml:space="preserve">ith </w:t>
      </w:r>
      <w:r w:rsidRPr="00A04DA9">
        <w:t xml:space="preserve">fewer of </w:t>
      </w:r>
      <w:r w:rsidRPr="00A04DA9">
        <w:t>those people using the buses, it has put the bus industry under considerable stress.</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w:t>
      </w:r>
      <w:r w:rsidRPr="00A04DA9">
        <w:t xml:space="preserve">I would like to pick up on something that Ellie said about </w:t>
      </w:r>
      <w:r w:rsidRPr="00A04DA9" w:rsidR="00015F34">
        <w:t xml:space="preserve">a </w:t>
      </w:r>
      <w:r w:rsidRPr="00A04DA9">
        <w:t xml:space="preserve">shared apprenticeship scheme. I know that there are other ones in construction, particularly in south-east </w:t>
      </w:r>
      <w:r w:rsidRPr="00A04DA9">
        <w:t xml:space="preserve">and </w:t>
      </w:r>
      <w:r w:rsidRPr="00A04DA9">
        <w:t xml:space="preserve">south-west Wales, as well as your own, </w:t>
      </w:r>
      <w:r w:rsidRPr="00A04DA9">
        <w:t xml:space="preserve">which are </w:t>
      </w:r>
      <w:r w:rsidRPr="00A04DA9">
        <w:t xml:space="preserve">considered very successful. How are the Welsh Government cuts going to </w:t>
      </w:r>
      <w:r w:rsidRPr="00A04DA9">
        <w:t xml:space="preserve">impact you </w:t>
      </w:r>
      <w:r w:rsidRPr="00A04DA9">
        <w:t xml:space="preserve">in Blaenau Gwent and </w:t>
      </w:r>
      <w:r w:rsidRPr="00A04DA9">
        <w:t xml:space="preserve">the </w:t>
      </w:r>
      <w:r w:rsidRPr="00A04DA9">
        <w:t>shared apprenticeship schemes going into the future, or are you sustainable enough?</w:t>
      </w:r>
    </w:p>
    <w:p w:rsidR="00DF31ED" w:rsidRPr="00A04DA9" w:rsidP="00B50B7B">
      <w:pPr>
        <w:pStyle w:val="Answer"/>
      </w:pPr>
      <w:r w:rsidRPr="00A04DA9">
        <w:rPr>
          <w:b/>
          <w:i/>
        </w:rPr>
        <w:t>Ellie Fry:</w:t>
      </w:r>
      <w:r w:rsidRPr="00A04DA9" w:rsidR="00B50B7B">
        <w:t xml:space="preserve"> I</w:t>
      </w:r>
      <w:r w:rsidRPr="00A04DA9" w:rsidR="000B1B07">
        <w:t>t is a really good question, because we tend to</w:t>
      </w:r>
      <w:r w:rsidRPr="00A04DA9" w:rsidR="009B0237">
        <w:t xml:space="preserve"> </w:t>
      </w:r>
      <w:r w:rsidRPr="00A04DA9" w:rsidR="000B1B07">
        <w:t xml:space="preserve">almost live hand to mouth with the shared apprenticeship scheme. At the moment, we are funding it through the </w:t>
      </w:r>
      <w:r w:rsidRPr="00A04DA9" w:rsidR="00543EE7">
        <w:t>shared prosperity fund</w:t>
      </w:r>
      <w:r w:rsidRPr="00A04DA9" w:rsidR="000B1B07">
        <w:t>, which is great</w:t>
      </w:r>
      <w:r w:rsidRPr="00A04DA9" w:rsidR="00B50B7B">
        <w:t>.</w:t>
      </w:r>
      <w:r w:rsidRPr="00A04DA9" w:rsidR="000B1B07">
        <w:t xml:space="preserve"> </w:t>
      </w:r>
      <w:r w:rsidRPr="00A04DA9" w:rsidR="00B50B7B">
        <w:t>H</w:t>
      </w:r>
      <w:r w:rsidRPr="00A04DA9" w:rsidR="000B1B07">
        <w:t>aving the money come straight to local authorities has been a real bonus, because we have been able to choose what we want to spend it on and why. We have strategies in place</w:t>
      </w:r>
      <w:r w:rsidRPr="00A04DA9" w:rsidR="00B50B7B">
        <w:t xml:space="preserve"> and</w:t>
      </w:r>
      <w:r w:rsidRPr="00A04DA9" w:rsidR="000B1B07">
        <w:t xml:space="preserve"> we know what we want.</w:t>
      </w:r>
      <w:r w:rsidRPr="00A04DA9" w:rsidR="00B50B7B">
        <w:t xml:space="preserve"> </w:t>
      </w:r>
      <w:r w:rsidRPr="00A04DA9" w:rsidR="000B1B07">
        <w:t>However, it is really short</w:t>
      </w:r>
      <w:r w:rsidRPr="00A04DA9" w:rsidR="00B50B7B">
        <w:t>-</w:t>
      </w:r>
      <w:r w:rsidRPr="00A04DA9" w:rsidR="000B1B07">
        <w:t>term</w:t>
      </w:r>
      <w:r w:rsidRPr="00A04DA9" w:rsidR="00B50B7B">
        <w:t>.</w:t>
      </w:r>
    </w:p>
    <w:p w:rsidR="000B1B07" w:rsidRPr="00A04DA9" w:rsidP="00B50B7B">
      <w:pPr>
        <w:pStyle w:val="Answer"/>
      </w:pPr>
      <w:r w:rsidRPr="00A04DA9">
        <w:t>T</w:t>
      </w:r>
      <w:r w:rsidRPr="00A04DA9" w:rsidR="00B50B7B">
        <w:t xml:space="preserve">o </w:t>
      </w:r>
      <w:r w:rsidRPr="00A04DA9">
        <w:t>turn some of these issues around</w:t>
      </w:r>
      <w:r w:rsidRPr="00A04DA9" w:rsidR="00B50B7B">
        <w:t xml:space="preserve">, to </w:t>
      </w:r>
      <w:r w:rsidRPr="00A04DA9">
        <w:t xml:space="preserve">try to </w:t>
      </w:r>
      <w:r w:rsidRPr="00A04DA9">
        <w:t>retain youngsters in our area</w:t>
      </w:r>
      <w:r w:rsidRPr="00A04DA9" w:rsidR="00B50B7B">
        <w:t xml:space="preserve"> and</w:t>
      </w:r>
      <w:r w:rsidRPr="00A04DA9">
        <w:t xml:space="preserve"> stop population decline, we have to have a long-term plan</w:t>
      </w:r>
      <w:r w:rsidRPr="00A04DA9" w:rsidR="00B50B7B">
        <w:t>. W</w:t>
      </w:r>
      <w:r w:rsidRPr="00A04DA9">
        <w:t xml:space="preserve">e are not sure where the funding will come from following </w:t>
      </w:r>
      <w:r w:rsidRPr="00A04DA9" w:rsidR="00B50B7B">
        <w:t xml:space="preserve">the </w:t>
      </w:r>
      <w:r w:rsidRPr="00A04DA9" w:rsidR="00543EE7">
        <w:t>shared prosperity fund</w:t>
      </w:r>
      <w:r w:rsidRPr="00A04DA9">
        <w:t xml:space="preserve">, and we just live in hope that there will be another form of funding </w:t>
      </w:r>
      <w:r w:rsidRPr="00A04DA9" w:rsidR="00B50B7B">
        <w:t xml:space="preserve">that we will be </w:t>
      </w:r>
      <w:r w:rsidRPr="00A04DA9">
        <w:t xml:space="preserve">able to channel into things that we really want, like the </w:t>
      </w:r>
      <w:r w:rsidRPr="00A04DA9" w:rsidR="00DF2363">
        <w:t>s</w:t>
      </w:r>
      <w:r w:rsidRPr="00A04DA9">
        <w:t xml:space="preserve">hared </w:t>
      </w:r>
      <w:r w:rsidRPr="00A04DA9" w:rsidR="00DF2363">
        <w:t>a</w:t>
      </w:r>
      <w:r w:rsidRPr="00A04DA9">
        <w:t xml:space="preserve">pprenticeship </w:t>
      </w:r>
      <w:r w:rsidRPr="00A04DA9" w:rsidR="00DF2363">
        <w:t>f</w:t>
      </w:r>
      <w:r w:rsidRPr="00A04DA9">
        <w:t>und.</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W</w:t>
      </w:r>
      <w:r w:rsidRPr="00A04DA9">
        <w:t>hat is the state of local transport in your area, Ellie?</w:t>
      </w:r>
    </w:p>
    <w:p w:rsidR="00DF2363" w:rsidRPr="00A04DA9" w:rsidP="00DF2363">
      <w:pPr>
        <w:pStyle w:val="Answer"/>
      </w:pPr>
      <w:r w:rsidRPr="00A04DA9">
        <w:rPr>
          <w:b/>
          <w:i/>
        </w:rPr>
        <w:t>Ellie Fry:</w:t>
      </w:r>
      <w:r w:rsidRPr="00A04DA9">
        <w:t xml:space="preserve"> </w:t>
      </w:r>
      <w:r w:rsidRPr="00A04DA9" w:rsidR="000B1B07">
        <w:t>It is pretty dreadful overall.</w:t>
      </w:r>
      <w:r w:rsidRPr="00A04DA9" w:rsidR="009B0237">
        <w:t xml:space="preserve"> </w:t>
      </w:r>
      <w:r w:rsidRPr="00A04DA9">
        <w:t>T</w:t>
      </w:r>
      <w:r w:rsidRPr="00A04DA9" w:rsidR="000B1B07">
        <w:t xml:space="preserve">hey are hanging on by a thread. We are waiting for Welsh Government to announce where we will be, probably in the next month or so. We just about have our key transport routes covered with bus. However, if you look at our </w:t>
      </w:r>
      <w:r w:rsidRPr="00A04DA9">
        <w:t>M</w:t>
      </w:r>
      <w:r w:rsidRPr="00A04DA9" w:rsidR="000B1B07">
        <w:t xml:space="preserve">armot figures, we have a lot of deprivation, and there </w:t>
      </w:r>
      <w:r w:rsidRPr="00A04DA9">
        <w:t xml:space="preserve">are </w:t>
      </w:r>
      <w:r w:rsidRPr="00A04DA9" w:rsidR="000B1B07">
        <w:t>a lot of people who do not have cars, but the buses just do not go to the right places at the right time.</w:t>
      </w:r>
    </w:p>
    <w:p w:rsidR="00DF2363" w:rsidRPr="00A04DA9" w:rsidP="00DF2363">
      <w:pPr>
        <w:pStyle w:val="Answer"/>
      </w:pPr>
      <w:r w:rsidRPr="00A04DA9">
        <w:t xml:space="preserve">We were really fortunate to work with Transport for Wales on a pilot </w:t>
      </w:r>
      <w:r w:rsidRPr="00A04DA9" w:rsidR="00B26A94">
        <w:t>fflecsi</w:t>
      </w:r>
      <w:r w:rsidRPr="00A04DA9">
        <w:t xml:space="preserve"> scheme, </w:t>
      </w:r>
      <w:r w:rsidRPr="00A04DA9">
        <w:t xml:space="preserve">and I know that there was one in </w:t>
      </w:r>
      <w:r w:rsidRPr="00A04DA9">
        <w:t xml:space="preserve">Pembrokeshire </w:t>
      </w:r>
      <w:r w:rsidRPr="00A04DA9">
        <w:t xml:space="preserve">and </w:t>
      </w:r>
      <w:r w:rsidRPr="00A04DA9">
        <w:t xml:space="preserve">one in </w:t>
      </w:r>
      <w:r w:rsidRPr="00A04DA9">
        <w:t>n</w:t>
      </w:r>
      <w:r w:rsidRPr="00A04DA9">
        <w:t>orth Wales</w:t>
      </w:r>
      <w:r w:rsidRPr="00A04DA9">
        <w:t xml:space="preserve"> too.</w:t>
      </w:r>
      <w:r w:rsidRPr="00A04DA9">
        <w:t xml:space="preserve"> </w:t>
      </w:r>
      <w:r w:rsidRPr="00A04DA9">
        <w:t>T</w:t>
      </w:r>
      <w:r w:rsidRPr="00A04DA9">
        <w:t xml:space="preserve">hat </w:t>
      </w:r>
      <w:r w:rsidRPr="00A04DA9">
        <w:t xml:space="preserve">has </w:t>
      </w:r>
      <w:r w:rsidRPr="00A04DA9">
        <w:t xml:space="preserve">been really successful, because we have managed to get buses up to the </w:t>
      </w:r>
      <w:r w:rsidRPr="00A04DA9">
        <w:t>Ras</w:t>
      </w:r>
      <w:r w:rsidRPr="00A04DA9">
        <w:t>s</w:t>
      </w:r>
      <w:r w:rsidRPr="00A04DA9">
        <w:t>a</w:t>
      </w:r>
      <w:r w:rsidRPr="00A04DA9">
        <w:t>u</w:t>
      </w:r>
      <w:r w:rsidRPr="00A04DA9">
        <w:t xml:space="preserve"> </w:t>
      </w:r>
      <w:r w:rsidRPr="00A04DA9">
        <w:t>i</w:t>
      </w:r>
      <w:r w:rsidRPr="00A04DA9">
        <w:t xml:space="preserve">ndustrial </w:t>
      </w:r>
      <w:r w:rsidRPr="00A04DA9">
        <w:t>e</w:t>
      </w:r>
      <w:r w:rsidRPr="00A04DA9">
        <w:t xml:space="preserve">state, </w:t>
      </w:r>
      <w:r w:rsidRPr="00A04DA9">
        <w:t xml:space="preserve">which </w:t>
      </w:r>
      <w:r w:rsidRPr="00A04DA9">
        <w:t xml:space="preserve">is </w:t>
      </w:r>
      <w:r w:rsidRPr="00A04DA9">
        <w:t xml:space="preserve">on </w:t>
      </w:r>
      <w:r w:rsidRPr="00A04DA9">
        <w:t>the other side of the Heads of the Valleys Road, at 6</w:t>
      </w:r>
      <w:r w:rsidRPr="00A04DA9">
        <w:t xml:space="preserve"> </w:t>
      </w:r>
      <w:r w:rsidRPr="00A04DA9">
        <w:t>and 6.30 in the morning, for people to be able to book the bus to work</w:t>
      </w:r>
      <w:r w:rsidRPr="00A04DA9">
        <w:t>.</w:t>
      </w:r>
      <w:r w:rsidR="00543EE7">
        <w:t xml:space="preserve"> </w:t>
      </w:r>
      <w:r w:rsidRPr="00A04DA9">
        <w:t xml:space="preserve">That </w:t>
      </w:r>
      <w:r w:rsidRPr="00A04DA9">
        <w:t xml:space="preserve">is so key, because you cannot do active travel to </w:t>
      </w:r>
      <w:r w:rsidRPr="00A04DA9">
        <w:t>Ras</w:t>
      </w:r>
      <w:r w:rsidRPr="00A04DA9">
        <w:t>s</w:t>
      </w:r>
      <w:r w:rsidRPr="00A04DA9">
        <w:t>a</w:t>
      </w:r>
      <w:r w:rsidRPr="00A04DA9">
        <w:t>u</w:t>
      </w:r>
      <w:r w:rsidRPr="00A04DA9">
        <w:t xml:space="preserve"> at 6 in the morning</w:t>
      </w:r>
      <w:r w:rsidR="00543EE7">
        <w:t xml:space="preserve">. </w:t>
      </w:r>
      <w:r w:rsidRPr="00A04DA9">
        <w:t xml:space="preserve">I really would like Welsh Government to come up and try doing </w:t>
      </w:r>
      <w:r w:rsidRPr="00A04DA9" w:rsidR="00015F34">
        <w:t xml:space="preserve">active travel to </w:t>
      </w:r>
      <w:r w:rsidRPr="00A04DA9" w:rsidR="00015F34">
        <w:t>Rassau</w:t>
      </w:r>
      <w:r w:rsidRPr="00A04DA9" w:rsidR="00015F34">
        <w:t xml:space="preserve"> at 6 in the morning</w:t>
      </w:r>
      <w:r w:rsidRPr="00A04DA9">
        <w:t>. It is just not feasible</w:t>
      </w:r>
      <w:r w:rsidRPr="00A04DA9">
        <w:t>.</w:t>
      </w:r>
      <w:r w:rsidRPr="00A04DA9">
        <w:t xml:space="preserve"> </w:t>
      </w:r>
      <w:r w:rsidR="00543EE7">
        <w:t>W</w:t>
      </w:r>
      <w:r w:rsidRPr="00A04DA9">
        <w:t xml:space="preserve">orking a manufacturing job is generally quite physically difficult, </w:t>
      </w:r>
      <w:r w:rsidR="00543EE7">
        <w:t xml:space="preserve">so </w:t>
      </w:r>
      <w:r w:rsidRPr="00A04DA9">
        <w:t xml:space="preserve">cycling or walking to work </w:t>
      </w:r>
      <w:r w:rsidRPr="00A04DA9">
        <w:t xml:space="preserve">as well </w:t>
      </w:r>
      <w:r w:rsidRPr="00A04DA9">
        <w:t>is a bit of an ask. We are going back to when people would walk to the coalmines.</w:t>
      </w:r>
      <w:r w:rsidRPr="00A04DA9">
        <w:t xml:space="preserve"> W</w:t>
      </w:r>
      <w:r w:rsidRPr="00A04DA9">
        <w:t>e do not want to go back there</w:t>
      </w:r>
      <w:r w:rsidRPr="00A04DA9">
        <w:t>.</w:t>
      </w:r>
      <w:r w:rsidRPr="00A04DA9">
        <w:t xml:space="preserve"> </w:t>
      </w:r>
      <w:r w:rsidRPr="00A04DA9">
        <w:t>W</w:t>
      </w:r>
      <w:r w:rsidRPr="00A04DA9">
        <w:t>e would like to take things forward.</w:t>
      </w:r>
    </w:p>
    <w:p w:rsidR="000B1B07" w:rsidRPr="00A04DA9" w:rsidP="00DF2363">
      <w:pPr>
        <w:pStyle w:val="Answer"/>
      </w:pPr>
      <w:r w:rsidRPr="00A04DA9">
        <w:t>T</w:t>
      </w:r>
      <w:r w:rsidRPr="00A04DA9">
        <w:t xml:space="preserve">he </w:t>
      </w:r>
      <w:r w:rsidRPr="00A04DA9" w:rsidR="00B26A94">
        <w:t>fflecsi</w:t>
      </w:r>
      <w:r w:rsidRPr="00A04DA9">
        <w:t xml:space="preserve"> pilot has been excellent. In the day, it stays on schedule</w:t>
      </w:r>
      <w:r w:rsidRPr="00A04DA9">
        <w:t>.</w:t>
      </w:r>
      <w:r w:rsidRPr="00A04DA9">
        <w:t xml:space="preserve"> </w:t>
      </w:r>
      <w:r w:rsidRPr="00A04DA9">
        <w:t>I</w:t>
      </w:r>
      <w:r w:rsidRPr="00A04DA9">
        <w:t xml:space="preserve">n the mornings and evenings, it goes to a </w:t>
      </w:r>
      <w:r w:rsidRPr="00A04DA9" w:rsidR="00B26A94">
        <w:t>fflecsi</w:t>
      </w:r>
      <w:r w:rsidRPr="00A04DA9">
        <w:t xml:space="preserve"> booking system, </w:t>
      </w:r>
      <w:r w:rsidRPr="00A04DA9">
        <w:t xml:space="preserve">which has </w:t>
      </w:r>
      <w:r w:rsidRPr="00A04DA9">
        <w:t xml:space="preserve">been really beneficial. We have also found that younger people like it, because they can book it on their phones, so it is something that they are used to. We are looking at what appeals to </w:t>
      </w:r>
      <w:r w:rsidR="00543EE7">
        <w:t>g</w:t>
      </w:r>
      <w:r w:rsidRPr="00A04DA9">
        <w:t>eneration Y and</w:t>
      </w:r>
      <w:r w:rsidRPr="00A04DA9">
        <w:t xml:space="preserve"> </w:t>
      </w:r>
      <w:r w:rsidR="00543EE7">
        <w:t>g</w:t>
      </w:r>
      <w:r w:rsidRPr="00A04DA9">
        <w:t>eneration</w:t>
      </w:r>
      <w:r w:rsidRPr="00A04DA9">
        <w:t xml:space="preserve"> Z, because they are the ones we want to keep</w:t>
      </w:r>
      <w:r w:rsidRPr="00A04DA9">
        <w:t xml:space="preserve"> and to </w:t>
      </w:r>
      <w:r w:rsidRPr="00A04DA9">
        <w:t xml:space="preserve">influence </w:t>
      </w:r>
      <w:r w:rsidRPr="00A04DA9">
        <w:t xml:space="preserve">in terms of what they like </w:t>
      </w:r>
      <w:r w:rsidRPr="00A04DA9">
        <w:t>doing, what areas they like working in</w:t>
      </w:r>
      <w:r w:rsidRPr="00A04DA9">
        <w:t xml:space="preserve"> and</w:t>
      </w:r>
      <w:r w:rsidRPr="00A04DA9">
        <w:t xml:space="preserve"> how they like to move around the place. Those sorts of things are very much in our thinking.</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Has </w:t>
      </w:r>
      <w:r w:rsidRPr="00A04DA9">
        <w:t>the pilot proven that it will be financially sustainable?</w:t>
      </w:r>
    </w:p>
    <w:p w:rsidR="000B1B07" w:rsidRPr="00A04DA9" w:rsidP="00DF2363">
      <w:pPr>
        <w:pStyle w:val="Answer"/>
      </w:pPr>
      <w:r w:rsidRPr="00A04DA9">
        <w:rPr>
          <w:b/>
          <w:i/>
        </w:rPr>
        <w:t>Ellie Fry:</w:t>
      </w:r>
      <w:r w:rsidRPr="00A04DA9" w:rsidR="00DF2363">
        <w:t xml:space="preserve"> </w:t>
      </w:r>
      <w:r w:rsidRPr="00A04DA9">
        <w:t xml:space="preserve">It is more expensive than running normal buses, so we are still looking at how we would take that forward, but it is something </w:t>
      </w:r>
      <w:r w:rsidRPr="00A04DA9" w:rsidR="00DF2363">
        <w:t xml:space="preserve">that </w:t>
      </w:r>
      <w:r w:rsidRPr="00A04DA9">
        <w:t>we would really like to continue with.</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w:t>
      </w:r>
      <w:r w:rsidRPr="00A04DA9">
        <w:t xml:space="preserve">Paul, </w:t>
      </w:r>
      <w:r w:rsidRPr="00A04DA9">
        <w:t xml:space="preserve">what is </w:t>
      </w:r>
      <w:r w:rsidRPr="00A04DA9">
        <w:t>the state of play in Newport?</w:t>
      </w:r>
    </w:p>
    <w:p w:rsidR="00B26A94" w:rsidRPr="00A04DA9" w:rsidP="00DF2363">
      <w:pPr>
        <w:pStyle w:val="Answer"/>
      </w:pPr>
      <w:r w:rsidRPr="00A04DA9">
        <w:rPr>
          <w:b/>
          <w:i/>
        </w:rPr>
        <w:t>Paul Jones:</w:t>
      </w:r>
      <w:r w:rsidRPr="00A04DA9" w:rsidR="00DF2363">
        <w:t xml:space="preserve"> </w:t>
      </w:r>
      <w:r w:rsidRPr="00A04DA9" w:rsidR="000B1B07">
        <w:t>It is not all rosy just because we have population growth</w:t>
      </w:r>
      <w:r w:rsidRPr="00A04DA9" w:rsidR="00DF2363">
        <w:t>.</w:t>
      </w:r>
      <w:r w:rsidRPr="00A04DA9" w:rsidR="000B1B07">
        <w:t xml:space="preserve"> </w:t>
      </w:r>
      <w:r w:rsidRPr="00A04DA9" w:rsidR="00DF2363">
        <w:t>W</w:t>
      </w:r>
      <w:r w:rsidRPr="00A04DA9" w:rsidR="000B1B07">
        <w:t>e have the same stresses and pressures</w:t>
      </w:r>
      <w:r w:rsidRPr="00A04DA9" w:rsidR="00DF2363">
        <w:t>.</w:t>
      </w:r>
      <w:r w:rsidRPr="00A04DA9" w:rsidR="000B1B07">
        <w:t xml:space="preserve"> </w:t>
      </w:r>
      <w:r w:rsidRPr="00A04DA9" w:rsidR="00DF2363">
        <w:t>T</w:t>
      </w:r>
      <w:r w:rsidRPr="00A04DA9" w:rsidR="000B1B07">
        <w:t>he more houses are built, the more car ownership</w:t>
      </w:r>
      <w:r w:rsidRPr="00A04DA9" w:rsidR="00DF2363">
        <w:t xml:space="preserve"> </w:t>
      </w:r>
      <w:r w:rsidR="00543EE7">
        <w:t xml:space="preserve">there is </w:t>
      </w:r>
      <w:r w:rsidRPr="00A04DA9" w:rsidR="00DF2363">
        <w:t>and</w:t>
      </w:r>
      <w:r w:rsidRPr="00A04DA9" w:rsidR="000B1B07">
        <w:t xml:space="preserve"> the more congested it gets. We are lucky in tha</w:t>
      </w:r>
      <w:r w:rsidRPr="00A04DA9" w:rsidR="00DF2363">
        <w:t>t the local authority</w:t>
      </w:r>
      <w:r w:rsidRPr="00A04DA9" w:rsidR="00015F34">
        <w:t xml:space="preserve"> owns</w:t>
      </w:r>
      <w:r w:rsidRPr="00A04DA9" w:rsidR="00DF31ED">
        <w:t xml:space="preserve"> </w:t>
      </w:r>
      <w:r w:rsidRPr="00A04DA9" w:rsidR="000B1B07">
        <w:t>its own bus company</w:t>
      </w:r>
      <w:r w:rsidRPr="00A04DA9" w:rsidR="00DF2363">
        <w:t>.</w:t>
      </w:r>
      <w:r w:rsidRPr="00A04DA9" w:rsidR="000B1B07">
        <w:t xml:space="preserve"> </w:t>
      </w:r>
      <w:r w:rsidRPr="00A04DA9" w:rsidR="00DF2363">
        <w:t>A</w:t>
      </w:r>
      <w:r w:rsidRPr="00A04DA9" w:rsidR="000B1B07">
        <w:t>lthough it has to operate in a commercial fashion, it is slightly less driven</w:t>
      </w:r>
      <w:r w:rsidR="00543EE7">
        <w:t>, to some extent,</w:t>
      </w:r>
      <w:r w:rsidRPr="00A04DA9" w:rsidR="000B1B07">
        <w:t xml:space="preserve"> by the need to maximise its profits</w:t>
      </w:r>
      <w:r w:rsidRPr="00A04DA9" w:rsidR="00DF2363">
        <w:t>.</w:t>
      </w:r>
      <w:r w:rsidRPr="00A04DA9" w:rsidR="000B1B07">
        <w:t xml:space="preserve"> </w:t>
      </w:r>
      <w:r w:rsidRPr="00A04DA9" w:rsidR="00DF2363">
        <w:t>W</w:t>
      </w:r>
      <w:r w:rsidRPr="00A04DA9" w:rsidR="000B1B07">
        <w:t>e live in a dense urban area</w:t>
      </w:r>
      <w:r w:rsidRPr="00A04DA9" w:rsidR="00DF2363">
        <w:t>.</w:t>
      </w:r>
      <w:r w:rsidRPr="00A04DA9" w:rsidR="000B1B07">
        <w:t xml:space="preserve"> </w:t>
      </w:r>
      <w:r w:rsidRPr="00A04DA9" w:rsidR="00DF2363">
        <w:t>B</w:t>
      </w:r>
      <w:r w:rsidRPr="00A04DA9" w:rsidR="000B1B07">
        <w:t>uses are still running to a reasonable extent. If you ask</w:t>
      </w:r>
      <w:r w:rsidRPr="00A04DA9" w:rsidR="00DF2363">
        <w:t>ed</w:t>
      </w:r>
      <w:r w:rsidRPr="00A04DA9" w:rsidR="000B1B07">
        <w:t xml:space="preserve"> local people, they would say, </w:t>
      </w:r>
      <w:r w:rsidRPr="00A04DA9" w:rsidR="00DF2363">
        <w:t xml:space="preserve">“Why are there </w:t>
      </w:r>
      <w:r w:rsidRPr="00A04DA9" w:rsidR="000B1B07">
        <w:t>no buses late on a Sunday?</w:t>
      </w:r>
      <w:r w:rsidRPr="00A04DA9" w:rsidR="00DF2363">
        <w:t>”</w:t>
      </w:r>
    </w:p>
    <w:p w:rsidR="000B1B07" w:rsidRPr="00A04DA9" w:rsidP="00DF2363">
      <w:pPr>
        <w:pStyle w:val="Answer"/>
      </w:pPr>
      <w:r w:rsidRPr="00A04DA9">
        <w:t xml:space="preserve">It </w:t>
      </w:r>
      <w:r w:rsidRPr="00A04DA9" w:rsidR="00DF2363">
        <w:t xml:space="preserve">has </w:t>
      </w:r>
      <w:r w:rsidRPr="00A04DA9">
        <w:t xml:space="preserve">come from its peak when I was younger, or perhaps even earlier than that, to a level </w:t>
      </w:r>
      <w:r w:rsidRPr="00A04DA9" w:rsidR="00B26A94">
        <w:t xml:space="preserve">that has gone down the least across </w:t>
      </w:r>
      <w:r w:rsidRPr="00A04DA9">
        <w:t>Wales</w:t>
      </w:r>
      <w:r w:rsidRPr="00A04DA9" w:rsidR="00B26A94">
        <w:t>.</w:t>
      </w:r>
      <w:r w:rsidRPr="00A04DA9">
        <w:t xml:space="preserve"> Newport and Cardiff </w:t>
      </w:r>
      <w:r w:rsidRPr="00A04DA9" w:rsidR="00B26A94">
        <w:t xml:space="preserve">have probably benefited </w:t>
      </w:r>
      <w:r w:rsidRPr="00A04DA9">
        <w:t>from that, but we are still not in a place where there is a reliable</w:t>
      </w:r>
      <w:r w:rsidRPr="00A04DA9" w:rsidR="00B26A94">
        <w:t xml:space="preserve"> and consistent</w:t>
      </w:r>
      <w:r w:rsidRPr="00A04DA9">
        <w:t xml:space="preserve"> alternative. We are fortunate enough that a lot of work has been done through the Burns </w:t>
      </w:r>
      <w:r w:rsidRPr="00A04DA9" w:rsidR="00B26A94">
        <w:t>c</w:t>
      </w:r>
      <w:r w:rsidRPr="00A04DA9">
        <w:t xml:space="preserve">ommission, which I am sure the </w:t>
      </w:r>
      <w:r w:rsidRPr="00A04DA9" w:rsidR="00B26A94">
        <w:t>C</w:t>
      </w:r>
      <w:r w:rsidRPr="00A04DA9">
        <w:t>ommittee is aware of, and trying to implement that</w:t>
      </w:r>
      <w:r w:rsidRPr="00A04DA9" w:rsidR="00B26A94">
        <w:t>.</w:t>
      </w:r>
      <w:r w:rsidRPr="00A04DA9">
        <w:t xml:space="preserve"> Newport</w:t>
      </w:r>
      <w:r w:rsidRPr="00A04DA9" w:rsidR="00B26A94">
        <w:t xml:space="preserve"> has</w:t>
      </w:r>
      <w:r w:rsidRPr="00A04DA9">
        <w:t xml:space="preserve"> a clearer understanding </w:t>
      </w:r>
      <w:r w:rsidRPr="00A04DA9" w:rsidR="00B26A94">
        <w:t xml:space="preserve">of </w:t>
      </w:r>
      <w:r w:rsidRPr="00A04DA9">
        <w:t xml:space="preserve">how </w:t>
      </w:r>
      <w:r w:rsidRPr="00A04DA9" w:rsidR="00B26A94">
        <w:t xml:space="preserve">it </w:t>
      </w:r>
      <w:r w:rsidRPr="00A04DA9">
        <w:t>could have a much more public</w:t>
      </w:r>
      <w:r w:rsidR="00543EE7">
        <w:t>-</w:t>
      </w:r>
      <w:r w:rsidRPr="00A04DA9">
        <w:t>transport</w:t>
      </w:r>
      <w:r w:rsidRPr="00A04DA9" w:rsidR="00B26A94">
        <w:t>-</w:t>
      </w:r>
      <w:r w:rsidRPr="00A04DA9">
        <w:t xml:space="preserve">driven transport infrastructure, but that is still a significant cost, and we are still some </w:t>
      </w:r>
      <w:r w:rsidRPr="00A04DA9">
        <w:t>way</w:t>
      </w:r>
      <w:r w:rsidRPr="00A04DA9">
        <w:t xml:space="preserve"> </w:t>
      </w:r>
      <w:r w:rsidRPr="00A04DA9" w:rsidR="00B26A94">
        <w:t xml:space="preserve">from </w:t>
      </w:r>
      <w:r w:rsidRPr="00A04DA9">
        <w:t>achieving that.</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What impact is </w:t>
      </w:r>
      <w:r w:rsidRPr="00A04DA9">
        <w:t>it is having on your council’s broader objectives such as economic regeneration?</w:t>
      </w:r>
    </w:p>
    <w:p w:rsidR="00B26A94" w:rsidRPr="00A04DA9" w:rsidP="00B26A94">
      <w:pPr>
        <w:pStyle w:val="Answer"/>
      </w:pPr>
      <w:r w:rsidRPr="00A04DA9">
        <w:rPr>
          <w:b/>
          <w:i/>
        </w:rPr>
        <w:t>Paul Jones:</w:t>
      </w:r>
      <w:r w:rsidRPr="00A04DA9">
        <w:t xml:space="preserve"> I</w:t>
      </w:r>
      <w:r w:rsidRPr="00A04DA9" w:rsidR="000B1B07">
        <w:t xml:space="preserve">t is mixed. Going back to what </w:t>
      </w:r>
      <w:r w:rsidRPr="00A04DA9">
        <w:t xml:space="preserve">we said </w:t>
      </w:r>
      <w:r w:rsidRPr="00A04DA9" w:rsidR="000B1B07">
        <w:t xml:space="preserve">earlier, job growth has changed, so it is not </w:t>
      </w:r>
      <w:r w:rsidRPr="00A04DA9">
        <w:t xml:space="preserve">necessarily </w:t>
      </w:r>
      <w:r w:rsidRPr="00A04DA9" w:rsidR="000B1B07">
        <w:t>so much about getting from A to B.</w:t>
      </w:r>
      <w:r w:rsidRPr="00A04DA9" w:rsidR="009B0237">
        <w:t xml:space="preserve"> </w:t>
      </w:r>
      <w:r w:rsidRPr="00A04DA9">
        <w:t>T</w:t>
      </w:r>
      <w:r w:rsidRPr="00A04DA9" w:rsidR="000B1B07">
        <w:t xml:space="preserve">here </w:t>
      </w:r>
      <w:r w:rsidRPr="00A04DA9">
        <w:t xml:space="preserve">are </w:t>
      </w:r>
      <w:r w:rsidRPr="00A04DA9" w:rsidR="000B1B07">
        <w:t xml:space="preserve">still large manufacturing areas, and transport links are important for that. Again, we are luckier than </w:t>
      </w:r>
      <w:r w:rsidRPr="00A04DA9">
        <w:t xml:space="preserve">Ellie, </w:t>
      </w:r>
      <w:r w:rsidRPr="00A04DA9" w:rsidR="000B1B07">
        <w:t xml:space="preserve">for example, </w:t>
      </w:r>
      <w:r w:rsidRPr="00A04DA9">
        <w:t xml:space="preserve">in </w:t>
      </w:r>
      <w:r w:rsidRPr="00A04DA9" w:rsidR="000B1B07">
        <w:t xml:space="preserve">that you can get around Newport pretty </w:t>
      </w:r>
      <w:r w:rsidRPr="00A04DA9">
        <w:t>quickly</w:t>
      </w:r>
      <w:r w:rsidRPr="00A04DA9" w:rsidR="000B1B07">
        <w:t xml:space="preserve">. </w:t>
      </w:r>
      <w:r w:rsidRPr="00A04DA9">
        <w:t xml:space="preserve">Blaenau Gwent </w:t>
      </w:r>
      <w:r w:rsidRPr="00A04DA9" w:rsidR="000B1B07">
        <w:t xml:space="preserve">is only a small council, but there </w:t>
      </w:r>
      <w:r w:rsidRPr="00A04DA9">
        <w:t xml:space="preserve">are </w:t>
      </w:r>
      <w:r w:rsidRPr="00A04DA9" w:rsidR="000B1B07">
        <w:t>some challenges getting up and down those hills, are there</w:t>
      </w:r>
      <w:r w:rsidRPr="00A04DA9">
        <w:t xml:space="preserve"> not</w:t>
      </w:r>
      <w:r w:rsidRPr="00A04DA9" w:rsidR="000B1B07">
        <w:t>?</w:t>
      </w:r>
      <w:r w:rsidRPr="00A04DA9" w:rsidR="009B0237">
        <w:t xml:space="preserve"> </w:t>
      </w:r>
    </w:p>
    <w:p w:rsidR="000B1B07" w:rsidRPr="00A04DA9" w:rsidP="00B26A94">
      <w:pPr>
        <w:pStyle w:val="Answer"/>
      </w:pPr>
      <w:r w:rsidRPr="00A04DA9">
        <w:t>T</w:t>
      </w:r>
      <w:r w:rsidRPr="00A04DA9">
        <w:t>he big challenge that we face is peak demand</w:t>
      </w:r>
      <w:r w:rsidRPr="00A04DA9">
        <w:t>.</w:t>
      </w:r>
      <w:r w:rsidRPr="00A04DA9">
        <w:t xml:space="preserve"> </w:t>
      </w:r>
      <w:r w:rsidRPr="00A04DA9">
        <w:t>W</w:t>
      </w:r>
      <w:r w:rsidRPr="00A04DA9">
        <w:t xml:space="preserve">hen everyone goes out at the same </w:t>
      </w:r>
      <w:r w:rsidRPr="00A04DA9">
        <w:t>time, because</w:t>
      </w:r>
      <w:r w:rsidRPr="00A04DA9">
        <w:t xml:space="preserve"> it is very car-driven, then you get gridlock</w:t>
      </w:r>
      <w:r w:rsidRPr="00A04DA9">
        <w:t xml:space="preserve"> at those peak times. It is</w:t>
      </w:r>
      <w:r w:rsidRPr="00A04DA9">
        <w:t xml:space="preserve"> fine in the middle, </w:t>
      </w:r>
      <w:r w:rsidRPr="00A04DA9">
        <w:t xml:space="preserve">and </w:t>
      </w:r>
      <w:r w:rsidRPr="00A04DA9">
        <w:t>then you get more gridlock again</w:t>
      </w:r>
      <w:r w:rsidRPr="00A04DA9">
        <w:t>.</w:t>
      </w:r>
      <w:r w:rsidRPr="00A04DA9">
        <w:t xml:space="preserve"> </w:t>
      </w:r>
      <w:r w:rsidRPr="00A04DA9">
        <w:t>T</w:t>
      </w:r>
      <w:r w:rsidRPr="00A04DA9">
        <w:t>hat is a challenge. Clearly</w:t>
      </w:r>
      <w:r w:rsidRPr="00A04DA9">
        <w:t xml:space="preserve">, </w:t>
      </w:r>
      <w:r w:rsidRPr="00A04DA9">
        <w:t xml:space="preserve">it is not putting off house developers and people wanting to move to Newport, but it is something that needs to be addressed more. We talked earlier about </w:t>
      </w:r>
      <w:r w:rsidRPr="00A04DA9">
        <w:t>s</w:t>
      </w:r>
      <w:r w:rsidRPr="00A04DA9">
        <w:t>ection 106 and</w:t>
      </w:r>
      <w:r w:rsidRPr="00A04DA9" w:rsidR="009B0237">
        <w:t xml:space="preserve"> </w:t>
      </w:r>
      <w:r w:rsidRPr="00A04DA9">
        <w:t xml:space="preserve">contributions from that, </w:t>
      </w:r>
      <w:r w:rsidRPr="00A04DA9">
        <w:t xml:space="preserve">which </w:t>
      </w:r>
      <w:r w:rsidRPr="00A04DA9">
        <w:t>does help</w:t>
      </w:r>
      <w:r w:rsidRPr="00A04DA9">
        <w:t xml:space="preserve"> with </w:t>
      </w:r>
      <w:r w:rsidRPr="00A04DA9">
        <w:t>some of the transport infrastructure, but some of the stuff that we are looking at in Newport is much larger than that. We need more train stations</w:t>
      </w:r>
      <w:r w:rsidRPr="00A04DA9">
        <w:t>.</w:t>
      </w:r>
      <w:r w:rsidRPr="00A04DA9">
        <w:t xml:space="preserve"> </w:t>
      </w:r>
      <w:r w:rsidRPr="00A04DA9">
        <w:t>W</w:t>
      </w:r>
      <w:r w:rsidRPr="00A04DA9">
        <w:t>e need more designated bus lane</w:t>
      </w:r>
      <w:r w:rsidRPr="00A04DA9">
        <w:t>s</w:t>
      </w:r>
      <w:r w:rsidRPr="00A04DA9">
        <w:t xml:space="preserve"> to make it joined up and</w:t>
      </w:r>
      <w:r w:rsidR="00543EE7">
        <w:t>—</w:t>
      </w:r>
      <w:r w:rsidRPr="00A04DA9" w:rsidR="00A53721">
        <w:t xml:space="preserve">although I do not want </w:t>
      </w:r>
      <w:r w:rsidR="00543EE7">
        <w:t xml:space="preserve">it </w:t>
      </w:r>
      <w:r w:rsidRPr="00A04DA9" w:rsidR="00A53721">
        <w:t>to feel like London</w:t>
      </w:r>
      <w:r w:rsidR="00543EE7">
        <w:t>—</w:t>
      </w:r>
      <w:r w:rsidRPr="00A04DA9">
        <w:t xml:space="preserve">as easy </w:t>
      </w:r>
      <w:r w:rsidRPr="00A04DA9">
        <w:t xml:space="preserve">to move around </w:t>
      </w:r>
      <w:r w:rsidR="00543EE7">
        <w:t xml:space="preserve">in </w:t>
      </w:r>
      <w:r w:rsidRPr="00A04DA9">
        <w:t xml:space="preserve">as </w:t>
      </w:r>
      <w:r w:rsidRPr="00A04DA9">
        <w:t xml:space="preserve">a </w:t>
      </w:r>
      <w:r w:rsidRPr="00A04DA9">
        <w:t>big city</w:t>
      </w:r>
      <w:r w:rsidR="00543EE7">
        <w:t>. W</w:t>
      </w:r>
      <w:r w:rsidRPr="00A04DA9">
        <w:t>e are a long way from that.</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Ellie</w:t>
      </w:r>
      <w:r w:rsidRPr="00A04DA9">
        <w:t xml:space="preserve">, you have talked about the impact that it </w:t>
      </w:r>
      <w:r w:rsidRPr="00A04DA9">
        <w:t>ha</w:t>
      </w:r>
      <w:r w:rsidRPr="00A04DA9">
        <w:t xml:space="preserve">s had on getting people to work. </w:t>
      </w:r>
      <w:r w:rsidRPr="00A04DA9">
        <w:t xml:space="preserve">Do you have </w:t>
      </w:r>
      <w:r w:rsidRPr="00A04DA9">
        <w:t xml:space="preserve">anything to add about economic regeneration and </w:t>
      </w:r>
      <w:r w:rsidR="00543EE7">
        <w:t xml:space="preserve">its </w:t>
      </w:r>
      <w:r w:rsidRPr="00A04DA9">
        <w:t>impact?</w:t>
      </w:r>
    </w:p>
    <w:p w:rsidR="00B26A94" w:rsidRPr="00A04DA9" w:rsidP="00B26A94">
      <w:pPr>
        <w:pStyle w:val="Answer"/>
      </w:pPr>
      <w:r w:rsidRPr="00A04DA9">
        <w:rPr>
          <w:b/>
          <w:i/>
        </w:rPr>
        <w:t>Ellie Fry:</w:t>
      </w:r>
      <w:r w:rsidRPr="00A04DA9">
        <w:t xml:space="preserve"> I</w:t>
      </w:r>
      <w:r w:rsidRPr="00A04DA9" w:rsidR="000B1B07">
        <w:t xml:space="preserve">t just makes it really difficult for people in an area </w:t>
      </w:r>
      <w:r w:rsidRPr="00A04DA9">
        <w:t xml:space="preserve">who </w:t>
      </w:r>
      <w:r w:rsidRPr="00A04DA9" w:rsidR="000B1B07">
        <w:t xml:space="preserve">already have difficulties. Some people </w:t>
      </w:r>
      <w:r w:rsidRPr="00A04DA9">
        <w:t xml:space="preserve">who </w:t>
      </w:r>
      <w:r w:rsidRPr="00A04DA9" w:rsidR="000B1B07">
        <w:t>are surviving</w:t>
      </w:r>
      <w:r w:rsidRPr="00A04DA9">
        <w:t>,</w:t>
      </w:r>
      <w:r w:rsidRPr="00A04DA9" w:rsidR="000B1B07">
        <w:t xml:space="preserve"> almost</w:t>
      </w:r>
      <w:r w:rsidRPr="00A04DA9">
        <w:t xml:space="preserve">, </w:t>
      </w:r>
      <w:r w:rsidRPr="00A04DA9" w:rsidR="000B1B07">
        <w:t xml:space="preserve">in </w:t>
      </w:r>
      <w:r w:rsidRPr="00A04DA9">
        <w:t xml:space="preserve">Blaenau </w:t>
      </w:r>
      <w:r w:rsidRPr="00A04DA9" w:rsidR="000B1B07">
        <w:t xml:space="preserve">Gwent have chaotic lives. Taking buses is something </w:t>
      </w:r>
      <w:r w:rsidRPr="00A04DA9">
        <w:t xml:space="preserve">that </w:t>
      </w:r>
      <w:r w:rsidRPr="00A04DA9" w:rsidR="000B1B07">
        <w:t>you have to be quite organised to</w:t>
      </w:r>
      <w:r w:rsidRPr="00A04DA9" w:rsidR="009B0237">
        <w:t xml:space="preserve"> </w:t>
      </w:r>
      <w:r w:rsidRPr="00A04DA9" w:rsidR="000B1B07">
        <w:t>try to do.</w:t>
      </w:r>
      <w:r w:rsidRPr="00A04DA9" w:rsidR="009B0237">
        <w:t xml:space="preserve"> </w:t>
      </w:r>
      <w:r w:rsidRPr="00A04DA9">
        <w:t>W</w:t>
      </w:r>
      <w:r w:rsidRPr="00A04DA9" w:rsidR="000B1B07">
        <w:t xml:space="preserve">hat we are aiming to do is to hang on to </w:t>
      </w:r>
      <w:r w:rsidRPr="00A04DA9">
        <w:t>fflecsi</w:t>
      </w:r>
      <w:r w:rsidRPr="00A04DA9" w:rsidR="000B1B07">
        <w:t xml:space="preserve"> if we can, to try to assist with that economic development, especially for the larger manufacturing companies in </w:t>
      </w:r>
      <w:r w:rsidRPr="00A04DA9" w:rsidR="000B1B07">
        <w:t>Ras</w:t>
      </w:r>
      <w:r w:rsidRPr="00A04DA9">
        <w:t>s</w:t>
      </w:r>
      <w:r w:rsidRPr="00A04DA9" w:rsidR="000B1B07">
        <w:t>a</w:t>
      </w:r>
      <w:r w:rsidRPr="00A04DA9">
        <w:t>u</w:t>
      </w:r>
      <w:r w:rsidRPr="00A04DA9" w:rsidR="000B1B07">
        <w:t xml:space="preserve"> and </w:t>
      </w:r>
      <w:r w:rsidRPr="00A04DA9">
        <w:t>Tafarnaubach</w:t>
      </w:r>
      <w:r w:rsidRPr="00A04DA9" w:rsidR="000B1B07">
        <w:t xml:space="preserve"> industrial estates.</w:t>
      </w:r>
    </w:p>
    <w:p w:rsidR="000B1B07" w:rsidRPr="00A04DA9" w:rsidP="00B26A94">
      <w:pPr>
        <w:pStyle w:val="Answer"/>
      </w:pPr>
      <w:r w:rsidRPr="00A04DA9">
        <w:t xml:space="preserve">We are hoping that </w:t>
      </w:r>
      <w:r w:rsidRPr="00A04DA9" w:rsidR="00B26A94">
        <w:t xml:space="preserve">the </w:t>
      </w:r>
      <w:r w:rsidRPr="00A04DA9">
        <w:t xml:space="preserve">Turkish glass company </w:t>
      </w:r>
      <w:r w:rsidRPr="00A04DA9" w:rsidR="00B26A94">
        <w:t>Ciner</w:t>
      </w:r>
      <w:r w:rsidRPr="00A04DA9">
        <w:t xml:space="preserve"> will come.</w:t>
      </w:r>
      <w:r w:rsidRPr="00A04DA9" w:rsidR="00B26A94">
        <w:t xml:space="preserve"> </w:t>
      </w:r>
      <w:r w:rsidR="00543EE7">
        <w:t>It is</w:t>
      </w:r>
      <w:r w:rsidRPr="00A04DA9" w:rsidR="00A53721">
        <w:t xml:space="preserve"> </w:t>
      </w:r>
      <w:r w:rsidRPr="00A04DA9">
        <w:t>very community</w:t>
      </w:r>
      <w:r w:rsidR="00543EE7">
        <w:t>-</w:t>
      </w:r>
      <w:r w:rsidRPr="00A04DA9">
        <w:t xml:space="preserve">based. We are potentially going to work with </w:t>
      </w:r>
      <w:r w:rsidR="00543EE7">
        <w:t xml:space="preserve">it </w:t>
      </w:r>
      <w:r w:rsidRPr="00A04DA9">
        <w:t xml:space="preserve">to look at how we transport people to </w:t>
      </w:r>
      <w:r w:rsidR="00543EE7">
        <w:t>its</w:t>
      </w:r>
      <w:r w:rsidRPr="00A04DA9">
        <w:t xml:space="preserve"> site. That will be really interesting, because if we can work with one big company, it may well encourage others</w:t>
      </w:r>
      <w:r w:rsidR="00543EE7">
        <w:t xml:space="preserve"> to do the same</w:t>
      </w:r>
      <w:r w:rsidRPr="00A04DA9">
        <w:t>. We are not a</w:t>
      </w:r>
      <w:r w:rsidR="00543EE7">
        <w:t>v</w:t>
      </w:r>
      <w:r w:rsidRPr="00A04DA9">
        <w:t xml:space="preserve">erse to working with different partners to ensure that people have the opportunity to get to work if they do not have cars. For me, it is all about being able to get people into work. Getting the train to Cardiff or Newport is now </w:t>
      </w:r>
      <w:r w:rsidRPr="00A04DA9" w:rsidR="00B26A94">
        <w:t xml:space="preserve">relatively </w:t>
      </w:r>
      <w:r w:rsidRPr="00A04DA9">
        <w:t>easy, but</w:t>
      </w:r>
      <w:r w:rsidRPr="00A04DA9" w:rsidR="00B26A94">
        <w:t>,</w:t>
      </w:r>
      <w:r w:rsidRPr="00A04DA9" w:rsidR="009B0237">
        <w:t xml:space="preserve"> </w:t>
      </w:r>
      <w:r w:rsidRPr="00A04DA9">
        <w:t xml:space="preserve">within </w:t>
      </w:r>
      <w:r w:rsidRPr="00A04DA9" w:rsidR="00B26A94">
        <w:t xml:space="preserve">Blaenau </w:t>
      </w:r>
      <w:r w:rsidRPr="00A04DA9">
        <w:t>Gwent</w:t>
      </w:r>
      <w:r w:rsidRPr="00A04DA9" w:rsidR="00B26A94">
        <w:t xml:space="preserve">, </w:t>
      </w:r>
      <w:r w:rsidRPr="00A04DA9" w:rsidR="00A53721">
        <w:t xml:space="preserve">getting to work is </w:t>
      </w:r>
      <w:r w:rsidRPr="00A04DA9">
        <w:t xml:space="preserve">probably the </w:t>
      </w:r>
      <w:r w:rsidRPr="00A04DA9" w:rsidR="00B26A94">
        <w:t xml:space="preserve">biggest </w:t>
      </w:r>
      <w:r w:rsidRPr="00A04DA9">
        <w:t>difficult</w:t>
      </w:r>
      <w:r w:rsidRPr="00A04DA9" w:rsidR="00B26A94">
        <w:t>y</w:t>
      </w:r>
      <w:r w:rsidRPr="00A04DA9" w:rsidR="00A53721">
        <w:t>, and that is because the</w:t>
      </w:r>
      <w:r w:rsidRPr="00A04DA9">
        <w:t xml:space="preserve"> buses just </w:t>
      </w:r>
      <w:r w:rsidRPr="00A04DA9" w:rsidR="00A53721">
        <w:t xml:space="preserve">do </w:t>
      </w:r>
      <w:r w:rsidRPr="00A04DA9" w:rsidR="00B26A94">
        <w:t xml:space="preserve">not </w:t>
      </w:r>
      <w:r w:rsidRPr="00A04DA9" w:rsidR="00A53721">
        <w:t xml:space="preserve">do </w:t>
      </w:r>
      <w:r w:rsidRPr="00A04DA9">
        <w:t xml:space="preserve">the job </w:t>
      </w:r>
      <w:r w:rsidRPr="00A04DA9" w:rsidR="00B26A94">
        <w:t xml:space="preserve">that </w:t>
      </w:r>
      <w:r w:rsidRPr="00A04DA9">
        <w:t>they once did.</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Y</w:t>
      </w:r>
      <w:r w:rsidRPr="00A04DA9">
        <w:t xml:space="preserve">ou have spoken about the services delivering for everyone in the community, </w:t>
      </w:r>
      <w:r w:rsidRPr="00A04DA9">
        <w:t xml:space="preserve">and </w:t>
      </w:r>
      <w:r w:rsidRPr="00A04DA9">
        <w:t xml:space="preserve">especially workers, but what about your vulnerable groups? Are those services delivering for vulnerable groups in </w:t>
      </w:r>
      <w:r w:rsidRPr="00A04DA9">
        <w:t xml:space="preserve">Blaenau </w:t>
      </w:r>
      <w:r w:rsidRPr="00A04DA9">
        <w:t>Gwent?</w:t>
      </w:r>
    </w:p>
    <w:p w:rsidR="00B26A94" w:rsidRPr="00A04DA9" w:rsidP="00B26A94">
      <w:pPr>
        <w:pStyle w:val="Answer"/>
      </w:pPr>
      <w:r w:rsidRPr="00A04DA9">
        <w:rPr>
          <w:b/>
          <w:i/>
        </w:rPr>
        <w:t>Ellie Fry:</w:t>
      </w:r>
      <w:r w:rsidRPr="00A04DA9">
        <w:t xml:space="preserve"> </w:t>
      </w:r>
      <w:r w:rsidRPr="00A04DA9" w:rsidR="000B1B07">
        <w:t>No, they are not.</w:t>
      </w:r>
      <w:r w:rsidRPr="00A04DA9" w:rsidR="009B0237">
        <w:t xml:space="preserve"> </w:t>
      </w:r>
      <w:r w:rsidRPr="00A04DA9">
        <w:t>For vulnerable groups, we have, w</w:t>
      </w:r>
      <w:r w:rsidRPr="00A04DA9" w:rsidR="000B1B07">
        <w:t>here possible, moved council services to smaller towns. We have council hubs within smaller towns, so that instead of having to travel to one office, they can</w:t>
      </w:r>
      <w:r w:rsidRPr="00A04DA9" w:rsidR="009B0237">
        <w:t xml:space="preserve"> </w:t>
      </w:r>
      <w:r w:rsidRPr="00A04DA9" w:rsidR="000B1B07">
        <w:t xml:space="preserve">go into their town centre. </w:t>
      </w:r>
      <w:r w:rsidRPr="00A04DA9">
        <w:t xml:space="preserve">If </w:t>
      </w:r>
      <w:r w:rsidRPr="00A04DA9" w:rsidR="000B1B07">
        <w:t xml:space="preserve">they cannot </w:t>
      </w:r>
      <w:r w:rsidRPr="00A04DA9">
        <w:t xml:space="preserve">even </w:t>
      </w:r>
      <w:r w:rsidRPr="00A04DA9" w:rsidR="000B1B07">
        <w:t>get the bus into the town centre,</w:t>
      </w:r>
      <w:r w:rsidRPr="00A04DA9">
        <w:t xml:space="preserve"> </w:t>
      </w:r>
      <w:r w:rsidRPr="00A04DA9" w:rsidR="000B1B07">
        <w:t>that makes it difficult.</w:t>
      </w:r>
    </w:p>
    <w:p w:rsidR="00134483" w:rsidRPr="00A04DA9" w:rsidP="00B26A94">
      <w:pPr>
        <w:pStyle w:val="Answer"/>
      </w:pPr>
      <w:r w:rsidRPr="00A04DA9">
        <w:t xml:space="preserve">One of the projects </w:t>
      </w:r>
      <w:r w:rsidRPr="00A04DA9" w:rsidR="00B26A94">
        <w:t xml:space="preserve">that </w:t>
      </w:r>
      <w:r w:rsidRPr="00A04DA9">
        <w:t xml:space="preserve">we have been looking at for next year with </w:t>
      </w:r>
      <w:r w:rsidRPr="00A04DA9" w:rsidR="00B26A94">
        <w:t xml:space="preserve">the </w:t>
      </w:r>
      <w:r w:rsidRPr="00A04DA9" w:rsidR="00543EE7">
        <w:t xml:space="preserve">shared prosperity fund </w:t>
      </w:r>
      <w:r w:rsidRPr="00A04DA9">
        <w:t>is trying to work with very local groups for minibuses that could</w:t>
      </w:r>
      <w:r w:rsidRPr="00A04DA9" w:rsidR="009B0237">
        <w:t xml:space="preserve"> </w:t>
      </w:r>
      <w:r w:rsidRPr="00A04DA9" w:rsidR="00543EE7">
        <w:t xml:space="preserve">potentially </w:t>
      </w:r>
      <w:r w:rsidRPr="00A04DA9">
        <w:t xml:space="preserve">just work for that community, but maybe for sports groups and older people, </w:t>
      </w:r>
      <w:r w:rsidRPr="00A04DA9" w:rsidR="00B26A94">
        <w:t xml:space="preserve">as well as </w:t>
      </w:r>
      <w:r w:rsidRPr="00A04DA9">
        <w:t xml:space="preserve">for some social services. </w:t>
      </w:r>
      <w:r w:rsidRPr="00A04DA9" w:rsidR="00B26A94">
        <w:t xml:space="preserve">We are trying </w:t>
      </w:r>
      <w:r w:rsidRPr="00A04DA9">
        <w:t>to look at how we could get a minibus that did some of that work</w:t>
      </w:r>
      <w:r w:rsidRPr="00A04DA9">
        <w:t xml:space="preserve"> where you cannot get a bus there, because we cannot afford to pay it and it is not commercial.</w:t>
      </w:r>
    </w:p>
    <w:p w:rsidR="000B1B07" w:rsidRPr="00A04DA9" w:rsidP="00B26A94">
      <w:pPr>
        <w:pStyle w:val="Answer"/>
      </w:pPr>
      <w:r w:rsidRPr="00A04DA9">
        <w:t>T</w:t>
      </w:r>
      <w:r w:rsidRPr="00A04DA9">
        <w:t>hose are the types of projects that</w:t>
      </w:r>
      <w:r w:rsidRPr="00A04DA9" w:rsidR="009B0237">
        <w:t xml:space="preserve"> </w:t>
      </w:r>
      <w:r w:rsidRPr="00A04DA9">
        <w:t xml:space="preserve">could come to fruition if we </w:t>
      </w:r>
      <w:r w:rsidRPr="00A04DA9">
        <w:t xml:space="preserve">had </w:t>
      </w:r>
      <w:r w:rsidRPr="00A04DA9">
        <w:t>the money and time to look at them, but they are not being served very well.</w:t>
      </w:r>
    </w:p>
    <w:p w:rsidR="000B1B07" w:rsidRPr="00A04DA9" w:rsidP="000B1B07">
      <w:pPr>
        <w:pStyle w:val="Question"/>
      </w:pPr>
      <w:r w:rsidRPr="00A04DA9">
        <w:rPr>
          <w:b/>
        </w:rPr>
        <w:t xml:space="preserve">Tonia </w:t>
      </w:r>
      <w:r w:rsidRPr="00A04DA9">
        <w:rPr>
          <w:b/>
        </w:rPr>
        <w:t>Antoniazzi</w:t>
      </w:r>
      <w:r w:rsidRPr="00A04DA9">
        <w:rPr>
          <w:b/>
        </w:rPr>
        <w:t>:</w:t>
      </w:r>
      <w:r w:rsidRPr="00A04DA9">
        <w:t xml:space="preserve"> W</w:t>
      </w:r>
      <w:r w:rsidRPr="00A04DA9">
        <w:t>ould moving to a franchise model help that?</w:t>
      </w:r>
    </w:p>
    <w:p w:rsidR="000B1B07" w:rsidRPr="00A04DA9" w:rsidP="00134483">
      <w:pPr>
        <w:pStyle w:val="Answer"/>
      </w:pPr>
      <w:r w:rsidRPr="00A04DA9">
        <w:rPr>
          <w:b/>
          <w:i/>
        </w:rPr>
        <w:t>Ellie Fry:</w:t>
      </w:r>
      <w:r w:rsidRPr="00A04DA9" w:rsidR="00134483">
        <w:t xml:space="preserve"> </w:t>
      </w:r>
      <w:r w:rsidRPr="00A04DA9">
        <w:t>I am not an expert in buses</w:t>
      </w:r>
      <w:r w:rsidR="00543EE7">
        <w:t xml:space="preserve">. </w:t>
      </w:r>
      <w:r w:rsidRPr="00A04DA9">
        <w:t>I have heard a number of opinions, but mostly it is</w:t>
      </w:r>
      <w:r w:rsidRPr="00A04DA9" w:rsidR="00134483">
        <w:t>, “W</w:t>
      </w:r>
      <w:r w:rsidRPr="00A04DA9">
        <w:t>e don</w:t>
      </w:r>
      <w:r w:rsidR="00543EE7">
        <w:t>’</w:t>
      </w:r>
      <w:r w:rsidRPr="00A04DA9">
        <w:t>t really think so</w:t>
      </w:r>
      <w:r w:rsidR="00543EE7">
        <w:t>.</w:t>
      </w:r>
      <w:r w:rsidRPr="00A04DA9" w:rsidR="00134483">
        <w:t>”</w:t>
      </w:r>
    </w:p>
    <w:p w:rsidR="000B1B07" w:rsidRPr="00A04DA9" w:rsidP="00134483">
      <w:pPr>
        <w:pStyle w:val="Answer"/>
      </w:pPr>
      <w:r w:rsidRPr="00A04DA9">
        <w:rPr>
          <w:b/>
          <w:i/>
        </w:rPr>
        <w:t>Paul Jones:</w:t>
      </w:r>
      <w:r w:rsidRPr="00A04DA9" w:rsidR="00134483">
        <w:t xml:space="preserve"> T</w:t>
      </w:r>
      <w:r w:rsidRPr="00A04DA9">
        <w:t>he</w:t>
      </w:r>
      <w:r w:rsidRPr="00A04DA9" w:rsidR="00DF31ED">
        <w:t>re</w:t>
      </w:r>
      <w:r w:rsidRPr="00A04DA9">
        <w:t xml:space="preserve"> </w:t>
      </w:r>
      <w:r w:rsidRPr="00A04DA9" w:rsidR="00134483">
        <w:t xml:space="preserve">are pros and cons to the </w:t>
      </w:r>
      <w:r w:rsidRPr="00A04DA9">
        <w:t xml:space="preserve">franchise model, but it </w:t>
      </w:r>
      <w:r w:rsidRPr="00A04DA9" w:rsidR="00134483">
        <w:t xml:space="preserve">causes </w:t>
      </w:r>
      <w:r w:rsidRPr="00A04DA9">
        <w:t xml:space="preserve">us some significant concerns. We have a municipal bus company. If a municipal or a small bus company does not win a tender, where does it go? </w:t>
      </w:r>
      <w:r w:rsidRPr="00A04DA9" w:rsidR="00134483">
        <w:t>A</w:t>
      </w:r>
      <w:r w:rsidRPr="00A04DA9">
        <w:t xml:space="preserve"> lot of those run a lot of the socially necessary routes, but </w:t>
      </w:r>
      <w:r w:rsidRPr="00A04DA9" w:rsidR="00134483">
        <w:t>also thing</w:t>
      </w:r>
      <w:r w:rsidRPr="00A04DA9" w:rsidR="004B18A5">
        <w:t>s</w:t>
      </w:r>
      <w:r w:rsidRPr="00A04DA9" w:rsidR="00134483">
        <w:t xml:space="preserve"> </w:t>
      </w:r>
      <w:r w:rsidRPr="00A04DA9">
        <w:t>like the home</w:t>
      </w:r>
      <w:r w:rsidR="00543EE7">
        <w:t>-</w:t>
      </w:r>
      <w:r w:rsidRPr="00A04DA9">
        <w:t>to</w:t>
      </w:r>
      <w:r w:rsidR="00543EE7">
        <w:t>-</w:t>
      </w:r>
      <w:r w:rsidRPr="00A04DA9">
        <w:t>school transport</w:t>
      </w:r>
      <w:r w:rsidRPr="00A04DA9" w:rsidR="00134483">
        <w:t>.</w:t>
      </w:r>
      <w:r w:rsidRPr="00A04DA9">
        <w:t xml:space="preserve"> </w:t>
      </w:r>
      <w:r w:rsidRPr="00A04DA9" w:rsidR="00134483">
        <w:t>Y</w:t>
      </w:r>
      <w:r w:rsidRPr="00A04DA9">
        <w:t xml:space="preserve">ou mentioned vulnerable people. We have seen a huge increase not only </w:t>
      </w:r>
      <w:r w:rsidRPr="00A04DA9" w:rsidR="00134483">
        <w:t xml:space="preserve">in </w:t>
      </w:r>
      <w:r w:rsidRPr="00A04DA9">
        <w:t>home</w:t>
      </w:r>
      <w:r w:rsidR="00543EE7">
        <w:t>-</w:t>
      </w:r>
      <w:r w:rsidRPr="00A04DA9">
        <w:t>to</w:t>
      </w:r>
      <w:r w:rsidR="00543EE7">
        <w:t>-</w:t>
      </w:r>
      <w:r w:rsidRPr="00A04DA9">
        <w:t xml:space="preserve">school, but </w:t>
      </w:r>
      <w:r w:rsidRPr="00A04DA9" w:rsidR="00134483">
        <w:t xml:space="preserve">in </w:t>
      </w:r>
      <w:r w:rsidRPr="00A04DA9">
        <w:t xml:space="preserve">complex needs transport. </w:t>
      </w:r>
      <w:r w:rsidRPr="00A04DA9" w:rsidR="00134483">
        <w:t>T</w:t>
      </w:r>
      <w:r w:rsidRPr="00A04DA9">
        <w:t xml:space="preserve">he concern around the franchising model is those smaller </w:t>
      </w:r>
      <w:r w:rsidRPr="00A04DA9" w:rsidR="00134483">
        <w:t xml:space="preserve">companies going </w:t>
      </w:r>
      <w:r w:rsidRPr="00A04DA9">
        <w:t xml:space="preserve">out of business and there </w:t>
      </w:r>
      <w:r w:rsidRPr="00A04DA9" w:rsidR="00134483">
        <w:t xml:space="preserve">then being </w:t>
      </w:r>
      <w:r w:rsidRPr="00A04DA9">
        <w:t>nowhere to turn.</w:t>
      </w:r>
    </w:p>
    <w:p w:rsidR="00134483" w:rsidRPr="00A04DA9" w:rsidP="00134483">
      <w:pPr>
        <w:pStyle w:val="Question"/>
      </w:pPr>
      <w:r w:rsidRPr="00A04DA9">
        <w:rPr>
          <w:b/>
        </w:rPr>
        <w:t>Virginia Crosbie:</w:t>
      </w:r>
      <w:r w:rsidRPr="00A04DA9">
        <w:t xml:space="preserve"> W</w:t>
      </w:r>
      <w:r w:rsidRPr="00A04DA9" w:rsidR="000B1B07">
        <w:t>e have talked quite a lot about transport</w:t>
      </w:r>
      <w:r w:rsidRPr="00A04DA9">
        <w:t>.</w:t>
      </w:r>
      <w:r w:rsidRPr="00A04DA9" w:rsidR="000B1B07">
        <w:t xml:space="preserve"> </w:t>
      </w:r>
      <w:r w:rsidRPr="00A04DA9">
        <w:t>I</w:t>
      </w:r>
      <w:r w:rsidRPr="00A04DA9" w:rsidR="000B1B07">
        <w:t>n terms of the council’s provision and services, is that</w:t>
      </w:r>
      <w:r w:rsidRPr="00A04DA9" w:rsidR="009B0237">
        <w:t xml:space="preserve"> </w:t>
      </w:r>
      <w:r w:rsidRPr="00A04DA9" w:rsidR="000B1B07">
        <w:t>influencing people’s decisions as to whether they</w:t>
      </w:r>
      <w:r w:rsidRPr="00A04DA9" w:rsidR="009B0237">
        <w:t xml:space="preserve"> </w:t>
      </w:r>
      <w:r w:rsidRPr="00A04DA9" w:rsidR="000B1B07">
        <w:t>leave Wales?</w:t>
      </w:r>
    </w:p>
    <w:p w:rsidR="000B1B07" w:rsidRPr="00A04DA9" w:rsidP="00134483">
      <w:pPr>
        <w:pStyle w:val="Answer"/>
      </w:pPr>
      <w:r w:rsidRPr="00A04DA9">
        <w:rPr>
          <w:b/>
          <w:i/>
        </w:rPr>
        <w:t>Paul Jones:</w:t>
      </w:r>
      <w:r w:rsidRPr="00A04DA9" w:rsidR="00134483">
        <w:t xml:space="preserve"> </w:t>
      </w:r>
      <w:r w:rsidRPr="00A04DA9">
        <w:t xml:space="preserve">If you live in a rural community </w:t>
      </w:r>
      <w:r w:rsidRPr="00A04DA9" w:rsidR="00134483">
        <w:t xml:space="preserve">where fewer </w:t>
      </w:r>
      <w:r w:rsidRPr="00A04DA9">
        <w:t xml:space="preserve">services </w:t>
      </w:r>
      <w:r w:rsidRPr="00A04DA9" w:rsidR="00134483">
        <w:t xml:space="preserve">are </w:t>
      </w:r>
      <w:r w:rsidRPr="00A04DA9">
        <w:t>available,</w:t>
      </w:r>
      <w:r w:rsidRPr="00A04DA9" w:rsidR="009B0237">
        <w:t xml:space="preserve"> </w:t>
      </w:r>
      <w:r w:rsidRPr="00A04DA9">
        <w:t>it is bound to be a factor</w:t>
      </w:r>
      <w:r w:rsidRPr="00A04DA9" w:rsidR="004B18A5">
        <w:t xml:space="preserve"> </w:t>
      </w:r>
      <w:r w:rsidRPr="00A04DA9">
        <w:t>to some extent</w:t>
      </w:r>
      <w:r w:rsidRPr="00A04DA9" w:rsidR="004B18A5">
        <w:t>, is it not</w:t>
      </w:r>
      <w:r w:rsidRPr="00A04DA9">
        <w:t xml:space="preserve">? </w:t>
      </w:r>
      <w:r w:rsidR="00543EE7">
        <w:t>I</w:t>
      </w:r>
      <w:r w:rsidRPr="00A04DA9">
        <w:t xml:space="preserve">n terms of what councils can provide, people think </w:t>
      </w:r>
      <w:r w:rsidRPr="00A04DA9" w:rsidR="00134483">
        <w:t xml:space="preserve">that </w:t>
      </w:r>
      <w:r w:rsidRPr="00A04DA9">
        <w:t>councils are there to provide everything</w:t>
      </w:r>
      <w:r w:rsidR="00543EE7">
        <w:t>, but t</w:t>
      </w:r>
      <w:r w:rsidRPr="00A04DA9">
        <w:t xml:space="preserve">he overall state of funding in local government means that it is </w:t>
      </w:r>
      <w:r w:rsidRPr="00A04DA9" w:rsidR="00134483">
        <w:t xml:space="preserve">now </w:t>
      </w:r>
      <w:r w:rsidRPr="00A04DA9">
        <w:t>social care</w:t>
      </w:r>
      <w:r w:rsidR="00543EE7">
        <w:t xml:space="preserve">, </w:t>
      </w:r>
      <w:r w:rsidRPr="00A04DA9">
        <w:t>education and then what</w:t>
      </w:r>
      <w:r w:rsidR="00543EE7">
        <w:t>ever</w:t>
      </w:r>
      <w:r w:rsidRPr="00A04DA9">
        <w:t xml:space="preserve"> else you </w:t>
      </w:r>
      <w:r w:rsidRPr="00A04DA9" w:rsidR="00134483">
        <w:t xml:space="preserve">can </w:t>
      </w:r>
      <w:r w:rsidRPr="00A04DA9">
        <w:t>squeeze in, really</w:t>
      </w:r>
      <w:r w:rsidRPr="00A04DA9" w:rsidR="004B18A5">
        <w:t>.</w:t>
      </w:r>
      <w:r w:rsidRPr="00A04DA9">
        <w:t xml:space="preserve"> </w:t>
      </w:r>
      <w:r w:rsidRPr="00A04DA9" w:rsidR="00134483">
        <w:t>T</w:t>
      </w:r>
      <w:r w:rsidRPr="00A04DA9">
        <w:t xml:space="preserve">hat is the picture. </w:t>
      </w:r>
      <w:r w:rsidRPr="00A04DA9" w:rsidR="00134483">
        <w:t>R</w:t>
      </w:r>
      <w:r w:rsidRPr="00A04DA9">
        <w:t xml:space="preserve">eductions in those services are happening across the board, but it will be a factor. </w:t>
      </w:r>
      <w:r w:rsidRPr="00A04DA9" w:rsidR="00134483">
        <w:t>W</w:t>
      </w:r>
      <w:r w:rsidRPr="00A04DA9">
        <w:t xml:space="preserve">e talk about young people wanting to go where there </w:t>
      </w:r>
      <w:r w:rsidRPr="00A04DA9" w:rsidR="00134483">
        <w:t xml:space="preserve">are </w:t>
      </w:r>
      <w:r w:rsidRPr="00A04DA9">
        <w:t>other opportunities and more things happening.</w:t>
      </w:r>
    </w:p>
    <w:p w:rsidR="000B1B07" w:rsidRPr="00A04DA9" w:rsidP="000B1B07">
      <w:pPr>
        <w:pStyle w:val="Question"/>
      </w:pPr>
      <w:r w:rsidRPr="00A04DA9">
        <w:rPr>
          <w:b/>
        </w:rPr>
        <w:t>Virginia Crosbie:</w:t>
      </w:r>
      <w:r w:rsidRPr="00A04DA9">
        <w:t xml:space="preserve"> W</w:t>
      </w:r>
      <w:r w:rsidRPr="00A04DA9">
        <w:t xml:space="preserve">e </w:t>
      </w:r>
      <w:r w:rsidR="00543EE7">
        <w:t xml:space="preserve">have </w:t>
      </w:r>
      <w:r w:rsidRPr="00A04DA9">
        <w:t xml:space="preserve">talked about this dependency ratio </w:t>
      </w:r>
      <w:r w:rsidRPr="00A04DA9">
        <w:t xml:space="preserve">of </w:t>
      </w:r>
      <w:r w:rsidRPr="00A04DA9">
        <w:t>64 depend</w:t>
      </w:r>
      <w:r w:rsidRPr="00A04DA9" w:rsidR="004B18A5">
        <w:t>a</w:t>
      </w:r>
      <w:r w:rsidRPr="00A04DA9">
        <w:t>nts per 100 of working age</w:t>
      </w:r>
      <w:r w:rsidRPr="00A04DA9">
        <w:t>.</w:t>
      </w:r>
      <w:r w:rsidRPr="00A04DA9">
        <w:t xml:space="preserve"> </w:t>
      </w:r>
      <w:r w:rsidRPr="00A04DA9">
        <w:t>I</w:t>
      </w:r>
      <w:r w:rsidRPr="00A04DA9">
        <w:t xml:space="preserve">n places like Anglesey, </w:t>
      </w:r>
      <w:r w:rsidRPr="00A04DA9">
        <w:t xml:space="preserve">that differential </w:t>
      </w:r>
      <w:r w:rsidRPr="00A04DA9">
        <w:t>is</w:t>
      </w:r>
      <w:r w:rsidRPr="00A04DA9" w:rsidR="009B0237">
        <w:t xml:space="preserve"> </w:t>
      </w:r>
      <w:r w:rsidRPr="00A04DA9">
        <w:t xml:space="preserve">quite high. Are you seeing that </w:t>
      </w:r>
      <w:r w:rsidR="00543EE7">
        <w:t>that has an impact</w:t>
      </w:r>
      <w:r w:rsidRPr="00A04DA9">
        <w:t>?</w:t>
      </w:r>
    </w:p>
    <w:p w:rsidR="000B1B07" w:rsidRPr="00A04DA9" w:rsidP="00134483">
      <w:pPr>
        <w:pStyle w:val="Answer"/>
      </w:pPr>
      <w:r w:rsidRPr="00A04DA9">
        <w:rPr>
          <w:b/>
          <w:i/>
        </w:rPr>
        <w:t>Paul Jones:</w:t>
      </w:r>
      <w:r w:rsidRPr="00A04DA9" w:rsidR="00134483">
        <w:rPr>
          <w:b/>
        </w:rPr>
        <w:t xml:space="preserve"> </w:t>
      </w:r>
      <w:r w:rsidRPr="00A04DA9" w:rsidR="00134483">
        <w:t xml:space="preserve">It certainly </w:t>
      </w:r>
      <w:r w:rsidRPr="00A04DA9">
        <w:t>does.</w:t>
      </w:r>
      <w:r w:rsidRPr="00A04DA9" w:rsidR="009B0237">
        <w:t xml:space="preserve"> </w:t>
      </w:r>
      <w:r w:rsidRPr="00A04DA9" w:rsidR="00134483">
        <w:t>W</w:t>
      </w:r>
      <w:r w:rsidRPr="00A04DA9">
        <w:t xml:space="preserve">e </w:t>
      </w:r>
      <w:r w:rsidRPr="00A04DA9" w:rsidR="00134483">
        <w:t xml:space="preserve">have </w:t>
      </w:r>
      <w:r w:rsidRPr="00A04DA9">
        <w:t>noted that we have</w:t>
      </w:r>
      <w:r w:rsidRPr="00A04DA9" w:rsidR="009B0237">
        <w:t xml:space="preserve"> </w:t>
      </w:r>
      <w:r w:rsidRPr="00A04DA9">
        <w:t xml:space="preserve">a higher growth rate of younger people, but we are </w:t>
      </w:r>
      <w:r w:rsidRPr="00A04DA9" w:rsidR="00134483">
        <w:t xml:space="preserve">still </w:t>
      </w:r>
      <w:r w:rsidRPr="00A04DA9">
        <w:t>getting a significant number of young people with complex needs</w:t>
      </w:r>
      <w:r w:rsidRPr="00A04DA9" w:rsidR="00134483">
        <w:t>.</w:t>
      </w:r>
      <w:r w:rsidRPr="00A04DA9">
        <w:t xml:space="preserve"> </w:t>
      </w:r>
      <w:r w:rsidRPr="00A04DA9" w:rsidR="00134483">
        <w:t xml:space="preserve">They </w:t>
      </w:r>
      <w:r w:rsidRPr="00A04DA9">
        <w:t>are very expensive to deal with</w:t>
      </w:r>
      <w:r w:rsidRPr="00A04DA9" w:rsidR="00134483">
        <w:t>,</w:t>
      </w:r>
      <w:r w:rsidRPr="00A04DA9">
        <w:t xml:space="preserve"> </w:t>
      </w:r>
      <w:r w:rsidRPr="00A04DA9" w:rsidR="00134483">
        <w:t>b</w:t>
      </w:r>
      <w:r w:rsidRPr="00A04DA9">
        <w:t>ut they have to be dealt with first. We have to look after the most vulnerable first</w:t>
      </w:r>
      <w:r w:rsidRPr="00A04DA9" w:rsidR="00134483">
        <w:t>,</w:t>
      </w:r>
      <w:r w:rsidRPr="00A04DA9">
        <w:t xml:space="preserve"> </w:t>
      </w:r>
      <w:r w:rsidRPr="00A04DA9" w:rsidR="00134483">
        <w:t xml:space="preserve">which </w:t>
      </w:r>
      <w:r w:rsidRPr="00A04DA9">
        <w:t xml:space="preserve">then influences everything else. It is different across different councils. Some will be older people and some </w:t>
      </w:r>
      <w:r w:rsidRPr="00A04DA9" w:rsidR="004B18A5">
        <w:t xml:space="preserve">will be </w:t>
      </w:r>
      <w:r w:rsidRPr="00A04DA9">
        <w:t>younger</w:t>
      </w:r>
      <w:r w:rsidRPr="00A04DA9" w:rsidR="004B18A5">
        <w:t xml:space="preserve"> people</w:t>
      </w:r>
      <w:r w:rsidRPr="00A04DA9">
        <w:t>, but those costs are really significant and drive everything that local authorities are deciding on.</w:t>
      </w:r>
    </w:p>
    <w:p w:rsidR="000B1B07" w:rsidRPr="00A04DA9" w:rsidP="00134483">
      <w:pPr>
        <w:pStyle w:val="Answer"/>
      </w:pPr>
      <w:r w:rsidRPr="00A04DA9">
        <w:rPr>
          <w:b/>
          <w:i/>
        </w:rPr>
        <w:t>Ellie Fry:</w:t>
      </w:r>
      <w:r w:rsidRPr="00A04DA9" w:rsidR="00134483">
        <w:t xml:space="preserve"> Our experience is very similar to Paul’s. T</w:t>
      </w:r>
      <w:r w:rsidRPr="00A04DA9">
        <w:t>here are areas that we spend quite a lot of money on and the service is very good</w:t>
      </w:r>
      <w:r w:rsidRPr="00A04DA9" w:rsidR="00134483">
        <w:t>,</w:t>
      </w:r>
      <w:r w:rsidRPr="00A04DA9">
        <w:t xml:space="preserve"> </w:t>
      </w:r>
      <w:r w:rsidRPr="00A04DA9" w:rsidR="00134483">
        <w:t>b</w:t>
      </w:r>
      <w:r w:rsidRPr="00A04DA9">
        <w:t>ut</w:t>
      </w:r>
      <w:r w:rsidRPr="00A04DA9" w:rsidR="009B0237">
        <w:t xml:space="preserve"> </w:t>
      </w:r>
      <w:r w:rsidRPr="00A04DA9">
        <w:t>a large proportion of our population really do not expect very much</w:t>
      </w:r>
      <w:r w:rsidRPr="00A04DA9" w:rsidR="00134483">
        <w:t>.</w:t>
      </w:r>
      <w:r w:rsidRPr="00A04DA9">
        <w:t xml:space="preserve"> So long as their bins are emptied, </w:t>
      </w:r>
      <w:r w:rsidRPr="00A04DA9" w:rsidR="00134483">
        <w:t xml:space="preserve">they </w:t>
      </w:r>
      <w:r w:rsidRPr="00A04DA9">
        <w:t xml:space="preserve">really do not expect very much more. </w:t>
      </w:r>
      <w:r w:rsidRPr="00A04DA9" w:rsidR="00134483">
        <w:t>Y</w:t>
      </w:r>
      <w:r w:rsidRPr="00A04DA9">
        <w:t>ou have that</w:t>
      </w:r>
      <w:r w:rsidRPr="00A04DA9" w:rsidR="009B0237">
        <w:t xml:space="preserve"> </w:t>
      </w:r>
      <w:r w:rsidRPr="00A04DA9">
        <w:t xml:space="preserve">weighing up of those vulnerable </w:t>
      </w:r>
      <w:r w:rsidRPr="00A04DA9" w:rsidR="00134483">
        <w:t xml:space="preserve">people </w:t>
      </w:r>
      <w:r w:rsidRPr="00A04DA9">
        <w:t xml:space="preserve">and then the other population </w:t>
      </w:r>
      <w:r w:rsidRPr="00A04DA9" w:rsidR="00134483">
        <w:t xml:space="preserve">who </w:t>
      </w:r>
      <w:r w:rsidRPr="00A04DA9">
        <w:t>see the council very little.</w:t>
      </w:r>
    </w:p>
    <w:p w:rsidR="000B1B07" w:rsidRPr="00A04DA9" w:rsidP="000B1B07">
      <w:pPr>
        <w:pStyle w:val="Question"/>
      </w:pPr>
      <w:r w:rsidRPr="00A04DA9">
        <w:rPr>
          <w:b/>
        </w:rPr>
        <w:t>Virginia Crosbie:</w:t>
      </w:r>
      <w:r w:rsidRPr="00A04DA9">
        <w:t xml:space="preserve"> Is this </w:t>
      </w:r>
      <w:r w:rsidRPr="00A04DA9">
        <w:t>leading to particularly young people leaving Wales?</w:t>
      </w:r>
    </w:p>
    <w:p w:rsidR="000B1B07" w:rsidRPr="00A04DA9" w:rsidP="00134483">
      <w:pPr>
        <w:pStyle w:val="Answer"/>
      </w:pPr>
      <w:r w:rsidRPr="00A04DA9">
        <w:rPr>
          <w:b/>
          <w:i/>
        </w:rPr>
        <w:t>Ellie Fry:</w:t>
      </w:r>
      <w:r w:rsidRPr="00A04DA9" w:rsidR="00134483">
        <w:t xml:space="preserve"> I</w:t>
      </w:r>
      <w:r w:rsidRPr="00A04DA9">
        <w:t>t is mostly around job opportunities</w:t>
      </w:r>
      <w:r w:rsidRPr="00A04DA9" w:rsidR="00134483">
        <w:t xml:space="preserve"> and</w:t>
      </w:r>
      <w:r w:rsidRPr="00A04DA9">
        <w:t xml:space="preserve"> pay</w:t>
      </w:r>
      <w:r w:rsidRPr="00A04DA9" w:rsidR="00134483">
        <w:t>.</w:t>
      </w:r>
      <w:r w:rsidRPr="00A04DA9">
        <w:t xml:space="preserve"> </w:t>
      </w:r>
      <w:r w:rsidRPr="00A04DA9" w:rsidR="00134483">
        <w:t>I</w:t>
      </w:r>
      <w:r w:rsidRPr="00A04DA9">
        <w:t>t is more economic than council services, although our services could always improve.</w:t>
      </w:r>
    </w:p>
    <w:p w:rsidR="000B1B07" w:rsidRPr="00A04DA9" w:rsidP="00134483">
      <w:pPr>
        <w:pStyle w:val="Answer"/>
      </w:pPr>
      <w:r w:rsidRPr="00A04DA9">
        <w:rPr>
          <w:b/>
          <w:i/>
        </w:rPr>
        <w:t>Aaron Hill:</w:t>
      </w:r>
      <w:r w:rsidRPr="00A04DA9" w:rsidR="00134483">
        <w:t xml:space="preserve"> </w:t>
      </w:r>
      <w:r w:rsidRPr="00A04DA9">
        <w:t>I would agree with that.</w:t>
      </w:r>
      <w:r w:rsidRPr="00A04DA9" w:rsidR="009B0237">
        <w:t xml:space="preserve"> </w:t>
      </w:r>
      <w:r w:rsidRPr="00A04DA9" w:rsidR="00134483">
        <w:t>I</w:t>
      </w:r>
      <w:r w:rsidRPr="00A04DA9">
        <w:t>t boil</w:t>
      </w:r>
      <w:r w:rsidRPr="00A04DA9" w:rsidR="00134483">
        <w:t>s</w:t>
      </w:r>
      <w:r w:rsidRPr="00A04DA9">
        <w:t xml:space="preserve"> down to economic opportunity.</w:t>
      </w:r>
      <w:r w:rsidRPr="00A04DA9" w:rsidR="009B0237">
        <w:t xml:space="preserve"> </w:t>
      </w:r>
      <w:bookmarkStart w:id="2" w:name="_Hlk157167077"/>
      <w:r w:rsidRPr="00A04DA9" w:rsidR="00134483">
        <w:t>F</w:t>
      </w:r>
      <w:r w:rsidRPr="00A04DA9">
        <w:t xml:space="preserve">rom a transport perspective, </w:t>
      </w:r>
      <w:r w:rsidR="00543EE7">
        <w:t xml:space="preserve">I don’t think </w:t>
      </w:r>
      <w:r w:rsidRPr="00A04DA9">
        <w:t xml:space="preserve">we are seeing anybody leave Wales </w:t>
      </w:r>
      <w:bookmarkEnd w:id="2"/>
      <w:r w:rsidRPr="00A04DA9">
        <w:t>because they cannot access a bus or a train, but we see lots of migration within Wales</w:t>
      </w:r>
      <w:r w:rsidR="00543EE7">
        <w:t>.</w:t>
      </w:r>
      <w:r w:rsidRPr="00A04DA9">
        <w:t xml:space="preserve"> </w:t>
      </w:r>
      <w:r w:rsidR="00543EE7">
        <w:t>I</w:t>
      </w:r>
      <w:r w:rsidRPr="00A04DA9">
        <w:t xml:space="preserve">f you are in a valley </w:t>
      </w:r>
      <w:r w:rsidRPr="00A04DA9" w:rsidR="00134483">
        <w:t xml:space="preserve">or a rural area that </w:t>
      </w:r>
      <w:r w:rsidRPr="00A04DA9">
        <w:t>is no longer served as well by a bus</w:t>
      </w:r>
      <w:r w:rsidR="00543EE7">
        <w:t>,</w:t>
      </w:r>
      <w:r w:rsidRPr="00A04DA9">
        <w:t xml:space="preserve"> where a service has been cut</w:t>
      </w:r>
      <w:r w:rsidRPr="00A04DA9" w:rsidR="00134483">
        <w:t>,</w:t>
      </w:r>
      <w:r w:rsidRPr="00A04DA9">
        <w:t xml:space="preserve"> you may move to the nearest big town or city to access work.</w:t>
      </w:r>
    </w:p>
    <w:p w:rsidR="000B1B07" w:rsidRPr="00A04DA9" w:rsidP="000B1B07">
      <w:pPr>
        <w:pStyle w:val="Question"/>
      </w:pPr>
      <w:r w:rsidRPr="00A04DA9">
        <w:rPr>
          <w:b/>
        </w:rPr>
        <w:t>Robin Millar:</w:t>
      </w:r>
      <w:r w:rsidRPr="00A04DA9">
        <w:t xml:space="preserve"> </w:t>
      </w:r>
      <w:r w:rsidRPr="00A04DA9">
        <w:t xml:space="preserve">Is it too simplistic to say </w:t>
      </w:r>
      <w:r w:rsidRPr="00A04DA9">
        <w:t xml:space="preserve">that </w:t>
      </w:r>
      <w:r w:rsidRPr="00A04DA9">
        <w:t xml:space="preserve">there is a straight line between population, </w:t>
      </w:r>
      <w:r w:rsidRPr="00A04DA9">
        <w:t>funding</w:t>
      </w:r>
      <w:r w:rsidRPr="00A04DA9">
        <w:t xml:space="preserve"> and services? Is it that simple? </w:t>
      </w:r>
      <w:r w:rsidRPr="00A04DA9">
        <w:t xml:space="preserve">Is </w:t>
      </w:r>
      <w:r w:rsidRPr="00A04DA9">
        <w:t xml:space="preserve">there then a challenge </w:t>
      </w:r>
      <w:r w:rsidRPr="00A04DA9">
        <w:t xml:space="preserve">that </w:t>
      </w:r>
      <w:r w:rsidRPr="00A04DA9">
        <w:t>you see</w:t>
      </w:r>
      <w:r w:rsidR="00543EE7">
        <w:t xml:space="preserve"> not just immediately </w:t>
      </w:r>
      <w:r w:rsidRPr="00A04DA9">
        <w:t>but</w:t>
      </w:r>
      <w:r w:rsidRPr="00A04DA9">
        <w:t>,</w:t>
      </w:r>
      <w:r w:rsidRPr="00A04DA9">
        <w:t xml:space="preserve"> with population numbers changing</w:t>
      </w:r>
      <w:r w:rsidRPr="00A04DA9">
        <w:t>,</w:t>
      </w:r>
      <w:r w:rsidRPr="00A04DA9">
        <w:t xml:space="preserve"> over 10 years</w:t>
      </w:r>
      <w:r w:rsidR="00543EE7">
        <w:t>, let us say</w:t>
      </w:r>
      <w:r w:rsidRPr="00A04DA9">
        <w:t>?</w:t>
      </w:r>
    </w:p>
    <w:p w:rsidR="00134483" w:rsidRPr="00A04DA9" w:rsidP="00134483">
      <w:pPr>
        <w:pStyle w:val="Answer"/>
      </w:pPr>
      <w:r w:rsidRPr="00A04DA9">
        <w:rPr>
          <w:b/>
          <w:i/>
        </w:rPr>
        <w:t>Paul Jones:</w:t>
      </w:r>
      <w:r w:rsidRPr="00A04DA9">
        <w:t xml:space="preserve"> </w:t>
      </w:r>
      <w:r w:rsidRPr="00A04DA9" w:rsidR="000B1B07">
        <w:t xml:space="preserve">It is not a straight line. </w:t>
      </w:r>
      <w:r w:rsidRPr="00A04DA9">
        <w:t>W</w:t>
      </w:r>
      <w:r w:rsidRPr="00A04DA9" w:rsidR="000B1B07">
        <w:t xml:space="preserve">here we have rapid housing growth, there </w:t>
      </w:r>
      <w:r w:rsidRPr="00A04DA9">
        <w:t xml:space="preserve">are </w:t>
      </w:r>
      <w:r w:rsidRPr="00A04DA9" w:rsidR="000B1B07">
        <w:t xml:space="preserve">two challenges that </w:t>
      </w:r>
      <w:r w:rsidRPr="00A04DA9">
        <w:t xml:space="preserve">that </w:t>
      </w:r>
      <w:r w:rsidRPr="00A04DA9" w:rsidR="000B1B07">
        <w:t>presents us</w:t>
      </w:r>
      <w:r w:rsidR="00543EE7">
        <w:t xml:space="preserve"> with</w:t>
      </w:r>
      <w:r w:rsidRPr="00A04DA9" w:rsidR="000B1B07">
        <w:t xml:space="preserve"> for funding. One is Welsh Government funding</w:t>
      </w:r>
      <w:r w:rsidRPr="00A04DA9">
        <w:t>.</w:t>
      </w:r>
      <w:r w:rsidRPr="00A04DA9" w:rsidR="000B1B07">
        <w:t xml:space="preserve"> </w:t>
      </w:r>
      <w:r w:rsidRPr="00A04DA9">
        <w:t>M</w:t>
      </w:r>
      <w:r w:rsidRPr="00A04DA9" w:rsidR="000B1B07">
        <w:t xml:space="preserve">ost other </w:t>
      </w:r>
      <w:r w:rsidRPr="00A04DA9">
        <w:t xml:space="preserve">pots </w:t>
      </w:r>
      <w:r w:rsidRPr="00A04DA9" w:rsidR="000B1B07">
        <w:t>are devised by certain formula</w:t>
      </w:r>
      <w:r w:rsidRPr="00A04DA9">
        <w:t>e</w:t>
      </w:r>
      <w:r w:rsidRPr="00A04DA9" w:rsidR="000B1B07">
        <w:t xml:space="preserve"> that should address those,</w:t>
      </w:r>
      <w:r w:rsidR="00543EE7">
        <w:t xml:space="preserve"> but</w:t>
      </w:r>
      <w:r w:rsidRPr="00A04DA9" w:rsidR="000B1B07">
        <w:t xml:space="preserve"> </w:t>
      </w:r>
      <w:r w:rsidRPr="00A04DA9">
        <w:t>there is almost always a lag in that data. C</w:t>
      </w:r>
      <w:r w:rsidRPr="00A04DA9" w:rsidR="000B1B07">
        <w:t xml:space="preserve">ertainly for the last few years, there </w:t>
      </w:r>
      <w:r w:rsidRPr="00A04DA9">
        <w:t xml:space="preserve">has also been </w:t>
      </w:r>
      <w:r w:rsidRPr="00A04DA9" w:rsidR="000B1B07">
        <w:t>a conscious decision</w:t>
      </w:r>
      <w:r w:rsidRPr="00A04DA9" w:rsidR="009B0237">
        <w:t xml:space="preserve"> </w:t>
      </w:r>
      <w:r w:rsidRPr="00A04DA9" w:rsidR="000B1B07">
        <w:t xml:space="preserve">to implement </w:t>
      </w:r>
      <w:r w:rsidRPr="00A04DA9" w:rsidR="004B18A5">
        <w:t xml:space="preserve">slowly </w:t>
      </w:r>
      <w:r w:rsidRPr="00A04DA9" w:rsidR="000B1B07">
        <w:t>those changes.</w:t>
      </w:r>
    </w:p>
    <w:p w:rsidR="00B52CC3" w:rsidRPr="00A04DA9" w:rsidP="00134483">
      <w:pPr>
        <w:pStyle w:val="Answer"/>
      </w:pPr>
      <w:r w:rsidRPr="00A04DA9">
        <w:t xml:space="preserve">I will give a really quick example. </w:t>
      </w:r>
      <w:r w:rsidRPr="00A04DA9" w:rsidR="00134483">
        <w:t>In terms of the 2021 census data,</w:t>
      </w:r>
      <w:r w:rsidR="00543EE7">
        <w:t xml:space="preserve"> the</w:t>
      </w:r>
      <w:r w:rsidRPr="00A04DA9" w:rsidR="00134483">
        <w:t xml:space="preserve"> </w:t>
      </w:r>
      <w:r w:rsidRPr="00A04DA9">
        <w:t xml:space="preserve">Welsh Government do not get that for a period of time. However, when they did get it, </w:t>
      </w:r>
      <w:r w:rsidRPr="00A04DA9" w:rsidR="00134483">
        <w:t>they were like, “W</w:t>
      </w:r>
      <w:r w:rsidRPr="00A04DA9">
        <w:t xml:space="preserve">e need to pull more from there to give </w:t>
      </w:r>
      <w:r w:rsidRPr="00A04DA9" w:rsidR="00134483">
        <w:t xml:space="preserve">Newport a </w:t>
      </w:r>
      <w:r w:rsidRPr="00A04DA9">
        <w:t>slice of the pie</w:t>
      </w:r>
      <w:r w:rsidR="00543EE7">
        <w:t>,</w:t>
      </w:r>
      <w:r w:rsidRPr="00A04DA9" w:rsidR="00134483">
        <w:t>”</w:t>
      </w:r>
      <w:r w:rsidRPr="00A04DA9">
        <w:t xml:space="preserve"> </w:t>
      </w:r>
      <w:r w:rsidRPr="00A04DA9" w:rsidR="00134483">
        <w:t>s</w:t>
      </w:r>
      <w:r w:rsidRPr="00A04DA9">
        <w:t xml:space="preserve">o </w:t>
      </w:r>
      <w:r w:rsidR="00543EE7">
        <w:t xml:space="preserve">they </w:t>
      </w:r>
      <w:r w:rsidRPr="00A04DA9">
        <w:t>phased it in</w:t>
      </w:r>
      <w:r w:rsidRPr="00A04DA9" w:rsidR="00134483">
        <w:t xml:space="preserve"> and</w:t>
      </w:r>
      <w:r w:rsidRPr="00A04DA9">
        <w:t xml:space="preserve"> </w:t>
      </w:r>
      <w:r w:rsidRPr="00A04DA9" w:rsidR="00134483">
        <w:t>w</w:t>
      </w:r>
      <w:r w:rsidRPr="00A04DA9">
        <w:t>e</w:t>
      </w:r>
      <w:r w:rsidRPr="00A04DA9" w:rsidR="009B0237">
        <w:t xml:space="preserve"> </w:t>
      </w:r>
      <w:r w:rsidRPr="00A04DA9">
        <w:t xml:space="preserve">got </w:t>
      </w:r>
      <w:r w:rsidRPr="00A04DA9" w:rsidR="00134483">
        <w:t xml:space="preserve">only </w:t>
      </w:r>
      <w:r w:rsidRPr="00A04DA9">
        <w:t xml:space="preserve">a proportionate amount for 2024-25. </w:t>
      </w:r>
      <w:r w:rsidRPr="00A04DA9" w:rsidR="00134483">
        <w:t>T</w:t>
      </w:r>
      <w:r w:rsidRPr="00A04DA9">
        <w:t xml:space="preserve">here </w:t>
      </w:r>
      <w:r w:rsidRPr="00A04DA9" w:rsidR="00134483">
        <w:t xml:space="preserve">are </w:t>
      </w:r>
      <w:r w:rsidRPr="00A04DA9">
        <w:t>pros and cons to that</w:t>
      </w:r>
      <w:r w:rsidRPr="00A04DA9" w:rsidR="00134483">
        <w:t xml:space="preserve">. If </w:t>
      </w:r>
      <w:r w:rsidRPr="00A04DA9">
        <w:t xml:space="preserve">you </w:t>
      </w:r>
      <w:r w:rsidRPr="00A04DA9" w:rsidR="00DF31ED">
        <w:t xml:space="preserve">have </w:t>
      </w:r>
      <w:r w:rsidRPr="00A04DA9">
        <w:t>a decreasing population, it is challenging to deal with that.</w:t>
      </w:r>
      <w:r w:rsidRPr="00A04DA9" w:rsidR="00134483">
        <w:t xml:space="preserve"> F</w:t>
      </w:r>
      <w:r w:rsidRPr="00A04DA9">
        <w:t>rom our perspective, we have a couple of years where we are</w:t>
      </w:r>
      <w:r w:rsidRPr="00A04DA9" w:rsidR="009B0237">
        <w:t xml:space="preserve"> </w:t>
      </w:r>
      <w:r w:rsidRPr="00A04DA9">
        <w:t>not getting the money that we need for the services.</w:t>
      </w:r>
    </w:p>
    <w:p w:rsidR="000B1B07" w:rsidRPr="00A04DA9" w:rsidP="00134483">
      <w:pPr>
        <w:pStyle w:val="Answer"/>
      </w:pPr>
      <w:r w:rsidRPr="00A04DA9">
        <w:t>We talked earlier about section 106. When you have rapid housing growth</w:t>
      </w:r>
      <w:r w:rsidRPr="00A04DA9" w:rsidR="00B52CC3">
        <w:t>,</w:t>
      </w:r>
      <w:r w:rsidRPr="00A04DA9">
        <w:t xml:space="preserve"> lots of money needs to be invested through that</w:t>
      </w:r>
      <w:r w:rsidRPr="00A04DA9" w:rsidR="00B52CC3">
        <w:t>,</w:t>
      </w:r>
      <w:r w:rsidRPr="00A04DA9">
        <w:t xml:space="preserve"> </w:t>
      </w:r>
      <w:r w:rsidRPr="00A04DA9" w:rsidR="00B52CC3">
        <w:t>b</w:t>
      </w:r>
      <w:r w:rsidRPr="00A04DA9">
        <w:t>ut</w:t>
      </w:r>
      <w:r w:rsidRPr="00A04DA9" w:rsidR="00B52CC3">
        <w:t>,</w:t>
      </w:r>
      <w:r w:rsidRPr="00A04DA9">
        <w:t xml:space="preserve"> over that period of time, what you have agreed at </w:t>
      </w:r>
      <w:r w:rsidRPr="00A04DA9" w:rsidR="00B52CC3">
        <w:t xml:space="preserve">the </w:t>
      </w:r>
      <w:r w:rsidRPr="00A04DA9">
        <w:t>section 106 may not be suitable for what you need, say, 10 years down the line when it</w:t>
      </w:r>
      <w:r w:rsidRPr="00A04DA9" w:rsidR="009B0237">
        <w:t xml:space="preserve"> </w:t>
      </w:r>
      <w:r w:rsidRPr="00A04DA9">
        <w:t>comes to fruition.</w:t>
      </w:r>
    </w:p>
    <w:p w:rsidR="00B52CC3" w:rsidRPr="00A04DA9" w:rsidP="000B1B07">
      <w:pPr>
        <w:pStyle w:val="Question"/>
      </w:pPr>
      <w:r w:rsidRPr="00A04DA9">
        <w:rPr>
          <w:b/>
        </w:rPr>
        <w:t>Robin Millar:</w:t>
      </w:r>
      <w:r w:rsidRPr="00A04DA9">
        <w:t xml:space="preserve"> </w:t>
      </w:r>
      <w:r w:rsidRPr="00A04DA9" w:rsidR="000B1B07">
        <w:t>My authority is seeing a declining population but a rising age</w:t>
      </w:r>
      <w:r w:rsidRPr="00A04DA9">
        <w:t>, s</w:t>
      </w:r>
      <w:r w:rsidRPr="00A04DA9" w:rsidR="000B1B07">
        <w:t xml:space="preserve">o the costs are getting higher as the numbers are lower. </w:t>
      </w:r>
      <w:r w:rsidRPr="00A04DA9">
        <w:t xml:space="preserve">Does </w:t>
      </w:r>
      <w:r w:rsidRPr="00A04DA9" w:rsidR="000B1B07">
        <w:t>the funding formula in Wales need</w:t>
      </w:r>
      <w:r w:rsidRPr="00A04DA9">
        <w:t xml:space="preserve"> </w:t>
      </w:r>
      <w:r w:rsidRPr="00A04DA9" w:rsidR="000B1B07">
        <w:t>to be addressed?</w:t>
      </w:r>
    </w:p>
    <w:p w:rsidR="00B52CC3" w:rsidRPr="00A04DA9" w:rsidP="00B52CC3">
      <w:pPr>
        <w:pStyle w:val="Answer"/>
      </w:pPr>
      <w:r w:rsidRPr="00A04DA9">
        <w:rPr>
          <w:b/>
          <w:i/>
        </w:rPr>
        <w:t>Ellie Fry:</w:t>
      </w:r>
      <w:r w:rsidRPr="00A04DA9">
        <w:t xml:space="preserve"> </w:t>
      </w:r>
      <w:r w:rsidRPr="00A04DA9" w:rsidR="000B1B07">
        <w:t>Yes</w:t>
      </w:r>
      <w:r w:rsidRPr="00A04DA9" w:rsidR="004B18A5">
        <w:t>,</w:t>
      </w:r>
      <w:r w:rsidRPr="00A04DA9">
        <w:t xml:space="preserve"> </w:t>
      </w:r>
      <w:r w:rsidRPr="00A04DA9" w:rsidR="000B1B07">
        <w:t>I agree with you</w:t>
      </w:r>
      <w:r w:rsidRPr="00A04DA9">
        <w:t>.</w:t>
      </w:r>
      <w:r w:rsidRPr="00A04DA9" w:rsidR="000B1B07">
        <w:t xml:space="preserve"> </w:t>
      </w:r>
      <w:r w:rsidRPr="00A04DA9">
        <w:t>W</w:t>
      </w:r>
      <w:r w:rsidRPr="00A04DA9" w:rsidR="000B1B07">
        <w:t xml:space="preserve">e have very complex needs within </w:t>
      </w:r>
      <w:r w:rsidRPr="00A04DA9">
        <w:t xml:space="preserve">Blaenau </w:t>
      </w:r>
      <w:r w:rsidRPr="00A04DA9" w:rsidR="000B1B07">
        <w:t>Gwent</w:t>
      </w:r>
      <w:r w:rsidRPr="00A04DA9">
        <w:t xml:space="preserve">—a large </w:t>
      </w:r>
      <w:r w:rsidRPr="00A04DA9" w:rsidR="000B1B07">
        <w:t>older population, and some youngsters with complex needs as well</w:t>
      </w:r>
      <w:r w:rsidRPr="00A04DA9">
        <w:t>—and yet, b</w:t>
      </w:r>
      <w:r w:rsidRPr="00A04DA9" w:rsidR="000B1B07">
        <w:t xml:space="preserve">ecause our population is declining, we are getting less money, which means </w:t>
      </w:r>
      <w:r w:rsidRPr="00A04DA9">
        <w:t xml:space="preserve">that </w:t>
      </w:r>
      <w:r w:rsidRPr="00A04DA9" w:rsidR="000B1B07">
        <w:t>it is even more difficult just to deal with the day-to-day things</w:t>
      </w:r>
      <w:r w:rsidRPr="00A04DA9">
        <w:t>.</w:t>
      </w:r>
      <w:r w:rsidRPr="00A04DA9" w:rsidR="000B1B07">
        <w:t xml:space="preserve"> </w:t>
      </w:r>
      <w:r w:rsidRPr="00A04DA9">
        <w:t>W</w:t>
      </w:r>
      <w:r w:rsidRPr="00A04DA9" w:rsidR="000B1B07">
        <w:t xml:space="preserve">e have a duty to deal with the complex needs </w:t>
      </w:r>
      <w:r w:rsidRPr="00A04DA9">
        <w:t xml:space="preserve">that </w:t>
      </w:r>
      <w:r w:rsidRPr="00A04DA9" w:rsidR="000B1B07">
        <w:t>are costing us more</w:t>
      </w:r>
      <w:r w:rsidRPr="00A04DA9">
        <w:t>,</w:t>
      </w:r>
      <w:r w:rsidRPr="00A04DA9" w:rsidR="000B1B07">
        <w:t xml:space="preserve"> </w:t>
      </w:r>
      <w:r w:rsidRPr="00A04DA9">
        <w:t xml:space="preserve">so </w:t>
      </w:r>
      <w:r w:rsidRPr="00A04DA9" w:rsidR="000B1B07">
        <w:t xml:space="preserve">the funding is </w:t>
      </w:r>
      <w:r w:rsidRPr="00A04DA9">
        <w:t xml:space="preserve">not </w:t>
      </w:r>
      <w:r w:rsidRPr="00A04DA9" w:rsidR="000B1B07">
        <w:t>delivered in the right way to those areas that need it the most.</w:t>
      </w:r>
    </w:p>
    <w:p w:rsidR="000B1B07" w:rsidRPr="00A04DA9" w:rsidP="00B52CC3">
      <w:pPr>
        <w:pStyle w:val="Answer"/>
      </w:pPr>
      <w:r w:rsidRPr="00A04DA9">
        <w:rPr>
          <w:b/>
          <w:i/>
        </w:rPr>
        <w:t>Paul Jones:</w:t>
      </w:r>
      <w:r w:rsidRPr="00A04DA9" w:rsidR="00B52CC3">
        <w:t xml:space="preserve"> It is a balance</w:t>
      </w:r>
      <w:r w:rsidRPr="00A04DA9">
        <w:t xml:space="preserve">. </w:t>
      </w:r>
      <w:r w:rsidRPr="00A04DA9" w:rsidR="00B52CC3">
        <w:t>T</w:t>
      </w:r>
      <w:r w:rsidRPr="00A04DA9">
        <w:t xml:space="preserve">here is an attempt to make it fair. However, it is incredibly difficult to do that. </w:t>
      </w:r>
      <w:r w:rsidRPr="00A04DA9" w:rsidR="00B52CC3">
        <w:t>W</w:t>
      </w:r>
      <w:r w:rsidRPr="00A04DA9">
        <w:t xml:space="preserve">e recognise the challenges of </w:t>
      </w:r>
      <w:r w:rsidRPr="00A04DA9" w:rsidR="00B52CC3">
        <w:t>G</w:t>
      </w:r>
      <w:r w:rsidRPr="00A04DA9">
        <w:t xml:space="preserve">overnments in terms of dishing </w:t>
      </w:r>
      <w:r w:rsidR="00543EE7">
        <w:t>out</w:t>
      </w:r>
      <w:r w:rsidRPr="00A04DA9">
        <w:t xml:space="preserve"> funding. </w:t>
      </w:r>
      <w:r w:rsidRPr="00A04DA9" w:rsidR="00B52CC3">
        <w:t>As I said, there is an inherent lag. W</w:t>
      </w:r>
      <w:r w:rsidRPr="00A04DA9">
        <w:t xml:space="preserve">e talk about </w:t>
      </w:r>
      <w:r w:rsidRPr="00A04DA9" w:rsidR="00B52CC3">
        <w:t xml:space="preserve">huge pressures from </w:t>
      </w:r>
      <w:r w:rsidRPr="00A04DA9">
        <w:t>homelessness</w:t>
      </w:r>
      <w:r w:rsidRPr="00A04DA9" w:rsidR="00B52CC3">
        <w:t xml:space="preserve">, </w:t>
      </w:r>
      <w:r w:rsidRPr="00A04DA9">
        <w:t>young person</w:t>
      </w:r>
      <w:r w:rsidRPr="00A04DA9" w:rsidR="00B52CC3">
        <w:t>s’</w:t>
      </w:r>
      <w:r w:rsidRPr="00A04DA9">
        <w:t xml:space="preserve"> out</w:t>
      </w:r>
      <w:r w:rsidRPr="00A04DA9" w:rsidR="004B18A5">
        <w:t>-</w:t>
      </w:r>
      <w:r w:rsidRPr="00A04DA9">
        <w:t>of</w:t>
      </w:r>
      <w:r w:rsidRPr="00A04DA9" w:rsidR="004B18A5">
        <w:t>-</w:t>
      </w:r>
      <w:r w:rsidRPr="00A04DA9">
        <w:t>county placements</w:t>
      </w:r>
      <w:r w:rsidRPr="00A04DA9" w:rsidR="00B52CC3">
        <w:t xml:space="preserve"> and older people. T</w:t>
      </w:r>
      <w:r w:rsidRPr="00A04DA9">
        <w:t xml:space="preserve">hese things are really very expensive. </w:t>
      </w:r>
      <w:r w:rsidRPr="00A04DA9" w:rsidR="00B52CC3">
        <w:t xml:space="preserve">By </w:t>
      </w:r>
      <w:r w:rsidRPr="00A04DA9">
        <w:t>the time you write the policy and work out the distribution of money, things have changed</w:t>
      </w:r>
      <w:r w:rsidRPr="00A04DA9" w:rsidR="00B52CC3">
        <w:t xml:space="preserve"> and</w:t>
      </w:r>
      <w:r w:rsidRPr="00A04DA9">
        <w:t xml:space="preserve"> moved on, </w:t>
      </w:r>
      <w:r w:rsidRPr="00A04DA9" w:rsidR="00B52CC3">
        <w:t xml:space="preserve">and </w:t>
      </w:r>
      <w:r w:rsidRPr="00A04DA9">
        <w:t xml:space="preserve">there </w:t>
      </w:r>
      <w:r w:rsidRPr="00A04DA9" w:rsidR="00B52CC3">
        <w:t xml:space="preserve">are </w:t>
      </w:r>
      <w:r w:rsidRPr="00A04DA9">
        <w:t>other pressures</w:t>
      </w:r>
      <w:r w:rsidRPr="00A04DA9" w:rsidR="00B52CC3">
        <w:t>,</w:t>
      </w:r>
      <w:r w:rsidRPr="00A04DA9">
        <w:t xml:space="preserve"> </w:t>
      </w:r>
      <w:r w:rsidRPr="00A04DA9" w:rsidR="00B52CC3">
        <w:t>s</w:t>
      </w:r>
      <w:r w:rsidRPr="00A04DA9">
        <w:t xml:space="preserve">o we recognise </w:t>
      </w:r>
      <w:r w:rsidRPr="00A04DA9" w:rsidR="00B52CC3">
        <w:t xml:space="preserve">that </w:t>
      </w:r>
      <w:r w:rsidRPr="00A04DA9">
        <w:t>it is really challenging.</w:t>
      </w:r>
    </w:p>
    <w:p w:rsidR="000B1B07" w:rsidRPr="00A04DA9" w:rsidP="000B1B07">
      <w:pPr>
        <w:pStyle w:val="Question"/>
      </w:pPr>
      <w:r w:rsidRPr="00A04DA9">
        <w:rPr>
          <w:b/>
        </w:rPr>
        <w:t>Robin Millar:</w:t>
      </w:r>
      <w:r w:rsidRPr="00A04DA9">
        <w:t xml:space="preserve"> Y</w:t>
      </w:r>
      <w:r w:rsidRPr="00A04DA9">
        <w:t xml:space="preserve">ou have spoken to a changeable landscape and a formula </w:t>
      </w:r>
      <w:r w:rsidRPr="00A04DA9">
        <w:t xml:space="preserve">that </w:t>
      </w:r>
      <w:r w:rsidRPr="00A04DA9">
        <w:t xml:space="preserve">might need changing to address that better and faster. </w:t>
      </w:r>
      <w:r w:rsidRPr="00A04DA9">
        <w:t>Ellie, y</w:t>
      </w:r>
      <w:r w:rsidRPr="00A04DA9">
        <w:t>ou hinted</w:t>
      </w:r>
      <w:r w:rsidRPr="00A04DA9">
        <w:t xml:space="preserve"> </w:t>
      </w:r>
      <w:r w:rsidRPr="00A04DA9">
        <w:t xml:space="preserve">in an earlier answer at the use of </w:t>
      </w:r>
      <w:r w:rsidRPr="00A04DA9">
        <w:t xml:space="preserve">the </w:t>
      </w:r>
      <w:r w:rsidRPr="00A04DA9" w:rsidR="00543EE7">
        <w:t xml:space="preserve">shared prosperity fund </w:t>
      </w:r>
      <w:r w:rsidRPr="00A04DA9">
        <w:t>to look at different ways of providing transport services. I am really interested in this</w:t>
      </w:r>
      <w:r w:rsidRPr="00A04DA9">
        <w:t>,</w:t>
      </w:r>
      <w:r w:rsidRPr="00A04DA9">
        <w:t xml:space="preserve"> because</w:t>
      </w:r>
      <w:r w:rsidRPr="00A04DA9">
        <w:t xml:space="preserve"> when</w:t>
      </w:r>
      <w:r w:rsidRPr="00A04DA9">
        <w:t xml:space="preserve"> the squeeze </w:t>
      </w:r>
      <w:r w:rsidRPr="00A04DA9">
        <w:t xml:space="preserve">on local authorities </w:t>
      </w:r>
      <w:r w:rsidRPr="00A04DA9">
        <w:t>happened in England</w:t>
      </w:r>
      <w:r w:rsidRPr="00A04DA9">
        <w:t>,</w:t>
      </w:r>
      <w:r w:rsidRPr="00A04DA9">
        <w:t xml:space="preserve"> </w:t>
      </w:r>
      <w:r w:rsidRPr="00A04DA9">
        <w:t xml:space="preserve">it meant that, first of all, </w:t>
      </w:r>
      <w:r w:rsidRPr="00A04DA9">
        <w:t xml:space="preserve">everybody bought paperclips better. </w:t>
      </w:r>
      <w:r w:rsidRPr="00A04DA9">
        <w:t>T</w:t>
      </w:r>
      <w:r w:rsidRPr="00A04DA9">
        <w:t>hey looked at the procurement</w:t>
      </w:r>
      <w:r w:rsidRPr="00A04DA9">
        <w:t>.</w:t>
      </w:r>
      <w:r w:rsidRPr="00A04DA9">
        <w:t xml:space="preserve"> </w:t>
      </w:r>
      <w:r w:rsidRPr="00A04DA9">
        <w:t>T</w:t>
      </w:r>
      <w:r w:rsidRPr="00A04DA9">
        <w:t xml:space="preserve">hen they looked at restructuring. </w:t>
      </w:r>
      <w:r w:rsidRPr="00A04DA9">
        <w:t>T</w:t>
      </w:r>
      <w:r w:rsidRPr="00A04DA9">
        <w:t xml:space="preserve">he really difficult stuff comes to rethinking the role of local government. </w:t>
      </w:r>
      <w:r w:rsidRPr="00A04DA9">
        <w:t>I</w:t>
      </w:r>
      <w:r w:rsidRPr="00A04DA9">
        <w:t xml:space="preserve">s that something </w:t>
      </w:r>
      <w:r w:rsidRPr="00A04DA9">
        <w:t xml:space="preserve">that </w:t>
      </w:r>
      <w:r w:rsidRPr="00A04DA9">
        <w:t>you have started to think about in terms of how we preserve vibrant communities into the future?</w:t>
      </w:r>
    </w:p>
    <w:p w:rsidR="000B1B07" w:rsidRPr="00A04DA9" w:rsidP="00B52CC3">
      <w:pPr>
        <w:pStyle w:val="Answer"/>
      </w:pPr>
      <w:r w:rsidRPr="00A04DA9">
        <w:rPr>
          <w:b/>
          <w:i/>
        </w:rPr>
        <w:t>Ellie Fry:</w:t>
      </w:r>
      <w:r w:rsidRPr="00A04DA9" w:rsidR="00B52CC3">
        <w:t xml:space="preserve"> W</w:t>
      </w:r>
      <w:r w:rsidRPr="00A04DA9">
        <w:t>e have to.</w:t>
      </w:r>
      <w:r w:rsidRPr="00A04DA9" w:rsidR="009B0237">
        <w:t xml:space="preserve"> </w:t>
      </w:r>
      <w:r w:rsidRPr="00A04DA9" w:rsidR="00B52CC3">
        <w:t>W</w:t>
      </w:r>
      <w:r w:rsidRPr="00A04DA9">
        <w:t>e have to look at what role local authorities can play as facilitators</w:t>
      </w:r>
      <w:r w:rsidRPr="00A04DA9" w:rsidR="00B52CC3">
        <w:t>,</w:t>
      </w:r>
      <w:r w:rsidRPr="00A04DA9">
        <w:t xml:space="preserve"> whether that is with other partners, with </w:t>
      </w:r>
      <w:r w:rsidRPr="00A04DA9" w:rsidR="00B52CC3">
        <w:t xml:space="preserve">the </w:t>
      </w:r>
      <w:r w:rsidRPr="00A04DA9">
        <w:t xml:space="preserve">private sector </w:t>
      </w:r>
      <w:r w:rsidRPr="00A04DA9" w:rsidR="00B52CC3">
        <w:t xml:space="preserve">or by </w:t>
      </w:r>
      <w:r w:rsidRPr="00A04DA9">
        <w:t>bringing in more money through commercial means</w:t>
      </w:r>
      <w:r w:rsidRPr="00A04DA9" w:rsidR="00B52CC3">
        <w:t>,</w:t>
      </w:r>
      <w:r w:rsidRPr="00A04DA9">
        <w:t xml:space="preserve"> </w:t>
      </w:r>
      <w:r w:rsidRPr="00A04DA9" w:rsidR="00B52CC3">
        <w:t>b</w:t>
      </w:r>
      <w:r w:rsidRPr="00A04DA9">
        <w:t>ut</w:t>
      </w:r>
      <w:r w:rsidRPr="00A04DA9" w:rsidR="009B0237">
        <w:t xml:space="preserve"> </w:t>
      </w:r>
      <w:r w:rsidRPr="00A04DA9" w:rsidR="00B52CC3">
        <w:t>with a risk-averse look. T</w:t>
      </w:r>
      <w:r w:rsidRPr="00A04DA9">
        <w:t>hings change so much</w:t>
      </w:r>
      <w:r w:rsidRPr="00A04DA9" w:rsidR="00B52CC3">
        <w:t>,</w:t>
      </w:r>
      <w:r w:rsidRPr="00A04DA9">
        <w:t xml:space="preserve"> and we constantly </w:t>
      </w:r>
      <w:r w:rsidRPr="00A04DA9" w:rsidR="00B52CC3">
        <w:t xml:space="preserve">live in change, and that </w:t>
      </w:r>
      <w:r w:rsidRPr="00A04DA9">
        <w:t xml:space="preserve">is why local authorities also have to change. They still need to be there for the service. </w:t>
      </w:r>
      <w:r w:rsidRPr="00A04DA9" w:rsidR="00B52CC3">
        <w:t xml:space="preserve">There are </w:t>
      </w:r>
      <w:r w:rsidRPr="00A04DA9">
        <w:t xml:space="preserve">people </w:t>
      </w:r>
      <w:r w:rsidRPr="00A04DA9" w:rsidR="00B52CC3">
        <w:t xml:space="preserve">who </w:t>
      </w:r>
      <w:r w:rsidRPr="00A04DA9">
        <w:t>still really need those services</w:t>
      </w:r>
      <w:r w:rsidRPr="00A04DA9" w:rsidR="00B52CC3">
        <w:t>,</w:t>
      </w:r>
      <w:r w:rsidRPr="00A04DA9">
        <w:t xml:space="preserve"> </w:t>
      </w:r>
      <w:r w:rsidRPr="00A04DA9" w:rsidR="00B52CC3">
        <w:t>b</w:t>
      </w:r>
      <w:r w:rsidRPr="00A04DA9">
        <w:t xml:space="preserve">ut there is an element of regeneration </w:t>
      </w:r>
      <w:r w:rsidRPr="00A04DA9" w:rsidR="00B52CC3">
        <w:t>and of the local authority really needing to change.</w:t>
      </w:r>
    </w:p>
    <w:p w:rsidR="000B1B07" w:rsidRPr="00A04DA9" w:rsidP="00B52CC3">
      <w:pPr>
        <w:pStyle w:val="Answer"/>
      </w:pPr>
      <w:r w:rsidRPr="00A04DA9">
        <w:rPr>
          <w:b/>
          <w:i/>
        </w:rPr>
        <w:t>Paul Jones:</w:t>
      </w:r>
      <w:r w:rsidRPr="00A04DA9" w:rsidR="00B52CC3">
        <w:t xml:space="preserve"> </w:t>
      </w:r>
      <w:r w:rsidRPr="00A04DA9">
        <w:t>I would concur.</w:t>
      </w:r>
      <w:r w:rsidRPr="00A04DA9" w:rsidR="009B0237">
        <w:t xml:space="preserve"> </w:t>
      </w:r>
      <w:r w:rsidRPr="00A04DA9" w:rsidR="00B52CC3">
        <w:t>L</w:t>
      </w:r>
      <w:r w:rsidRPr="00A04DA9">
        <w:t>ocal authorities are already doing that.</w:t>
      </w:r>
      <w:r w:rsidRPr="00A04DA9" w:rsidR="009B0237">
        <w:t xml:space="preserve"> </w:t>
      </w:r>
      <w:r w:rsidRPr="00A04DA9" w:rsidR="00B52CC3">
        <w:t>T</w:t>
      </w:r>
      <w:r w:rsidRPr="00A04DA9">
        <w:t xml:space="preserve">he challenge </w:t>
      </w:r>
      <w:r w:rsidRPr="00A04DA9" w:rsidR="00B52CC3">
        <w:t xml:space="preserve">that </w:t>
      </w:r>
      <w:r w:rsidRPr="00A04DA9">
        <w:t xml:space="preserve">we face in terms of the services that </w:t>
      </w:r>
      <w:r w:rsidRPr="00A04DA9" w:rsidR="00B52CC3">
        <w:t xml:space="preserve">the </w:t>
      </w:r>
      <w:r w:rsidRPr="00A04DA9">
        <w:t xml:space="preserve">public see </w:t>
      </w:r>
      <w:r w:rsidRPr="00A04DA9" w:rsidR="00B52CC3">
        <w:t xml:space="preserve">day to day </w:t>
      </w:r>
      <w:r w:rsidRPr="00A04DA9">
        <w:t xml:space="preserve">is </w:t>
      </w:r>
      <w:r w:rsidRPr="00A04DA9" w:rsidR="00B52CC3">
        <w:t xml:space="preserve">that </w:t>
      </w:r>
      <w:r w:rsidRPr="00A04DA9">
        <w:t xml:space="preserve">a high proportion of local government spend is now </w:t>
      </w:r>
      <w:r w:rsidRPr="00A04DA9" w:rsidR="00B52CC3">
        <w:t xml:space="preserve">on </w:t>
      </w:r>
      <w:r w:rsidRPr="00A04DA9">
        <w:t>social care and education. The things that people think that we spend the council tax on</w:t>
      </w:r>
      <w:r w:rsidRPr="00A04DA9" w:rsidR="00B52CC3">
        <w:t>—</w:t>
      </w:r>
      <w:r w:rsidRPr="00A04DA9">
        <w:t>the</w:t>
      </w:r>
      <w:r w:rsidRPr="00A04DA9" w:rsidR="00B52CC3">
        <w:t xml:space="preserve"> </w:t>
      </w:r>
      <w:r w:rsidRPr="00A04DA9">
        <w:t>bins, the highways</w:t>
      </w:r>
      <w:r w:rsidRPr="00A04DA9" w:rsidR="00B52CC3">
        <w:t xml:space="preserve"> and</w:t>
      </w:r>
      <w:r w:rsidRPr="00A04DA9">
        <w:t xml:space="preserve"> all those other bits</w:t>
      </w:r>
      <w:r w:rsidRPr="00A04DA9" w:rsidR="00B52CC3">
        <w:t>—</w:t>
      </w:r>
      <w:r w:rsidRPr="00A04DA9" w:rsidR="00DF31ED">
        <w:t xml:space="preserve">are </w:t>
      </w:r>
      <w:r w:rsidRPr="00A04DA9" w:rsidR="00B52CC3">
        <w:t xml:space="preserve">now a </w:t>
      </w:r>
      <w:r w:rsidRPr="00A04DA9">
        <w:t xml:space="preserve">very small percentage of that. </w:t>
      </w:r>
      <w:r w:rsidRPr="00A04DA9" w:rsidR="00B52CC3">
        <w:t>E</w:t>
      </w:r>
      <w:r w:rsidRPr="00A04DA9">
        <w:t>fficiency saving</w:t>
      </w:r>
      <w:r w:rsidRPr="00A04DA9" w:rsidR="00B52CC3">
        <w:t>s</w:t>
      </w:r>
      <w:r w:rsidRPr="00A04DA9">
        <w:t xml:space="preserve"> and better ways of working </w:t>
      </w:r>
      <w:r w:rsidRPr="00A04DA9" w:rsidR="00B52CC3">
        <w:t xml:space="preserve">are </w:t>
      </w:r>
      <w:r w:rsidRPr="00A04DA9">
        <w:t>a small piece of the pie.</w:t>
      </w:r>
    </w:p>
    <w:p w:rsidR="000B1B07" w:rsidRPr="00A04DA9" w:rsidP="000B1B07">
      <w:pPr>
        <w:pStyle w:val="Question"/>
      </w:pPr>
      <w:r w:rsidRPr="00A04DA9">
        <w:rPr>
          <w:b/>
        </w:rPr>
        <w:t>Chair:</w:t>
      </w:r>
      <w:r w:rsidRPr="00A04DA9">
        <w:t xml:space="preserve"> We are drawing to an end, but I have a couple of quick </w:t>
      </w:r>
      <w:r w:rsidRPr="00A04DA9">
        <w:t>questions</w:t>
      </w:r>
      <w:r w:rsidRPr="00A04DA9">
        <w:t>.</w:t>
      </w:r>
      <w:r w:rsidRPr="00A04DA9">
        <w:t xml:space="preserve"> Mr Jones, you </w:t>
      </w:r>
      <w:r w:rsidR="00543EE7">
        <w:t xml:space="preserve">have </w:t>
      </w:r>
      <w:r w:rsidRPr="00A04DA9">
        <w:t xml:space="preserve">talked about the increase in population in Newport. We </w:t>
      </w:r>
      <w:r w:rsidR="00543EE7">
        <w:t xml:space="preserve">have </w:t>
      </w:r>
      <w:r w:rsidRPr="00A04DA9">
        <w:t xml:space="preserve">talked about </w:t>
      </w:r>
      <w:r w:rsidRPr="00A04DA9">
        <w:t xml:space="preserve">the </w:t>
      </w:r>
      <w:r w:rsidRPr="00A04DA9">
        <w:t>Bristol effect and that</w:t>
      </w:r>
      <w:r w:rsidRPr="00A04DA9" w:rsidR="009B0237">
        <w:t xml:space="preserve"> </w:t>
      </w:r>
      <w:r w:rsidRPr="00A04DA9">
        <w:t xml:space="preserve">kind of </w:t>
      </w:r>
      <w:r w:rsidRPr="00A04DA9">
        <w:t xml:space="preserve">thing. </w:t>
      </w:r>
      <w:r w:rsidRPr="00A04DA9">
        <w:t>It wa</w:t>
      </w:r>
      <w:r w:rsidRPr="00A04DA9">
        <w:t>s very evident to me when I visit</w:t>
      </w:r>
      <w:r w:rsidRPr="00A04DA9">
        <w:t>ed</w:t>
      </w:r>
      <w:r w:rsidRPr="00A04DA9">
        <w:t xml:space="preserve"> Newport how ethnically diverse it is. To what extent is migration from overseas</w:t>
      </w:r>
      <w:r w:rsidRPr="00A04DA9">
        <w:t>—</w:t>
      </w:r>
      <w:r w:rsidRPr="00A04DA9">
        <w:t>whether</w:t>
      </w:r>
      <w:r w:rsidRPr="00A04DA9">
        <w:t xml:space="preserve"> </w:t>
      </w:r>
      <w:r w:rsidRPr="00A04DA9">
        <w:t>that is asylum seekers, refugees or people coming to work from overseas</w:t>
      </w:r>
      <w:r w:rsidRPr="00A04DA9">
        <w:t>—</w:t>
      </w:r>
      <w:r w:rsidRPr="00A04DA9">
        <w:t>a factor in what</w:t>
      </w:r>
      <w:r w:rsidRPr="00A04DA9">
        <w:t xml:space="preserve"> is</w:t>
      </w:r>
      <w:r w:rsidRPr="00A04DA9">
        <w:t xml:space="preserve"> driving population growth in Newport?</w:t>
      </w:r>
    </w:p>
    <w:p w:rsidR="000B1B07" w:rsidRPr="00A04DA9" w:rsidP="00B52CC3">
      <w:pPr>
        <w:pStyle w:val="Answer"/>
      </w:pPr>
      <w:r w:rsidRPr="00A04DA9">
        <w:rPr>
          <w:b/>
          <w:i/>
        </w:rPr>
        <w:t>Paul Jones:</w:t>
      </w:r>
      <w:r w:rsidRPr="00A04DA9" w:rsidR="00B52CC3">
        <w:t xml:space="preserve"> </w:t>
      </w:r>
      <w:r w:rsidRPr="00A04DA9">
        <w:t>It is to some extent, but</w:t>
      </w:r>
      <w:r w:rsidRPr="00A04DA9" w:rsidR="009B0237">
        <w:t xml:space="preserve"> </w:t>
      </w:r>
      <w:r w:rsidRPr="00A04DA9" w:rsidR="00B52CC3">
        <w:t xml:space="preserve">it has </w:t>
      </w:r>
      <w:r w:rsidRPr="00A04DA9">
        <w:t>been a slower burner over a longer period of time. Newport is an asylum dispersal area. It is very open to people fleeing from other areas with challenges</w:t>
      </w:r>
      <w:r w:rsidRPr="00A04DA9" w:rsidR="00B52CC3">
        <w:t>.</w:t>
      </w:r>
      <w:r w:rsidRPr="00A04DA9">
        <w:t xml:space="preserve"> </w:t>
      </w:r>
      <w:r w:rsidRPr="00A04DA9" w:rsidR="00B52CC3">
        <w:t>Y</w:t>
      </w:r>
      <w:r w:rsidRPr="00A04DA9">
        <w:t xml:space="preserve">ou also </w:t>
      </w:r>
      <w:r w:rsidRPr="00A04DA9" w:rsidR="00B52CC3">
        <w:t xml:space="preserve">have </w:t>
      </w:r>
      <w:r w:rsidRPr="00A04DA9">
        <w:t>the general pull of cities</w:t>
      </w:r>
      <w:r w:rsidRPr="00A04DA9" w:rsidR="00B52CC3">
        <w:t>. I</w:t>
      </w:r>
      <w:r w:rsidRPr="00A04DA9">
        <w:t>f you do a mapping of where there is greater ethnic variance, you tend to see that with cities.</w:t>
      </w:r>
    </w:p>
    <w:p w:rsidR="000B1B07" w:rsidRPr="00A04DA9" w:rsidP="000B1B07">
      <w:pPr>
        <w:pStyle w:val="Question"/>
      </w:pPr>
      <w:r w:rsidRPr="00A04DA9">
        <w:rPr>
          <w:b/>
        </w:rPr>
        <w:t>Chair:</w:t>
      </w:r>
      <w:r w:rsidRPr="00A04DA9">
        <w:t xml:space="preserve"> </w:t>
      </w:r>
      <w:r w:rsidRPr="00A04DA9">
        <w:t xml:space="preserve">Does the Home Office help with funding? You </w:t>
      </w:r>
      <w:r w:rsidRPr="00A04DA9">
        <w:t xml:space="preserve">mentioned </w:t>
      </w:r>
      <w:r w:rsidRPr="00A04DA9">
        <w:t>migration dispersal areas. Do you get any significant additional resource from the Home Office?</w:t>
      </w:r>
    </w:p>
    <w:p w:rsidR="000B1B07" w:rsidRPr="00A04DA9" w:rsidP="00B52CC3">
      <w:pPr>
        <w:pStyle w:val="Answer"/>
      </w:pPr>
      <w:r w:rsidRPr="00A04DA9">
        <w:rPr>
          <w:b/>
          <w:i/>
        </w:rPr>
        <w:t>Paul Jones:</w:t>
      </w:r>
      <w:r w:rsidRPr="00A04DA9" w:rsidR="00B52CC3">
        <w:t xml:space="preserve"> T</w:t>
      </w:r>
      <w:r w:rsidRPr="00A04DA9">
        <w:t>o some extent</w:t>
      </w:r>
      <w:r w:rsidRPr="00A04DA9" w:rsidR="00A04DA9">
        <w:t>, yes</w:t>
      </w:r>
      <w:r w:rsidRPr="00A04DA9" w:rsidR="00B52CC3">
        <w:t>.</w:t>
      </w:r>
      <w:r w:rsidRPr="00A04DA9">
        <w:t xml:space="preserve"> </w:t>
      </w:r>
      <w:r w:rsidRPr="00A04DA9" w:rsidR="00A04DA9">
        <w:t xml:space="preserve">There is a big challenge we face currently. </w:t>
      </w:r>
      <w:r w:rsidRPr="00A04DA9" w:rsidR="00B52CC3">
        <w:t>T</w:t>
      </w:r>
      <w:r w:rsidRPr="00A04DA9">
        <w:t>he Home Office will fund people whil</w:t>
      </w:r>
      <w:r w:rsidRPr="00A04DA9" w:rsidR="00B52CC3">
        <w:t>e</w:t>
      </w:r>
      <w:r w:rsidRPr="00A04DA9">
        <w:t xml:space="preserve"> they are an asylum seeker. However, we have had this streamlined asylum process </w:t>
      </w:r>
      <w:r w:rsidRPr="00A04DA9" w:rsidR="00B52CC3">
        <w:t xml:space="preserve">recently, </w:t>
      </w:r>
      <w:r w:rsidRPr="00A04DA9">
        <w:t xml:space="preserve">whereby effectively </w:t>
      </w:r>
      <w:r w:rsidRPr="00A04DA9" w:rsidR="00B52CC3">
        <w:t xml:space="preserve">they are </w:t>
      </w:r>
      <w:r w:rsidRPr="00A04DA9">
        <w:t>pushing people through the book</w:t>
      </w:r>
      <w:r w:rsidRPr="00A04DA9" w:rsidR="00983A21">
        <w:t>s</w:t>
      </w:r>
      <w:r w:rsidRPr="00A04DA9">
        <w:t xml:space="preserve"> </w:t>
      </w:r>
      <w:r w:rsidR="00543EE7">
        <w:t>so</w:t>
      </w:r>
      <w:r w:rsidRPr="00A04DA9" w:rsidR="00983A21">
        <w:t xml:space="preserve"> they are </w:t>
      </w:r>
      <w:r w:rsidRPr="00A04DA9">
        <w:t>no longer classed as asylum seeker</w:t>
      </w:r>
      <w:r w:rsidR="00543EE7">
        <w:t>s</w:t>
      </w:r>
      <w:r w:rsidRPr="00A04DA9" w:rsidR="00983A21">
        <w:t>.</w:t>
      </w:r>
      <w:r w:rsidRPr="00A04DA9">
        <w:t xml:space="preserve"> </w:t>
      </w:r>
      <w:r w:rsidR="00543EE7">
        <w:t>R</w:t>
      </w:r>
      <w:r w:rsidRPr="00A04DA9" w:rsidR="00983A21">
        <w:t xml:space="preserve">educing the costs of </w:t>
      </w:r>
      <w:r w:rsidRPr="00A04DA9">
        <w:t xml:space="preserve">putting people in hotels is largely the driver in that. </w:t>
      </w:r>
      <w:r w:rsidRPr="00A04DA9" w:rsidR="00983A21">
        <w:t>T</w:t>
      </w:r>
      <w:r w:rsidRPr="00A04DA9">
        <w:t xml:space="preserve">hey go through the process, and then </w:t>
      </w:r>
      <w:r w:rsidRPr="00A04DA9" w:rsidR="00983A21">
        <w:t xml:space="preserve">they are </w:t>
      </w:r>
      <w:r w:rsidRPr="00A04DA9">
        <w:t xml:space="preserve">the local authority’s responsibility, so you can end up </w:t>
      </w:r>
      <w:r w:rsidRPr="00A04DA9" w:rsidR="00983A21">
        <w:t xml:space="preserve">with the </w:t>
      </w:r>
      <w:r w:rsidRPr="00A04DA9">
        <w:t xml:space="preserve">Home Office </w:t>
      </w:r>
      <w:r w:rsidRPr="00A04DA9" w:rsidR="00983A21">
        <w:t xml:space="preserve">no longer </w:t>
      </w:r>
      <w:r w:rsidRPr="00A04DA9">
        <w:t>paying for the cost of that</w:t>
      </w:r>
      <w:r w:rsidRPr="00A04DA9" w:rsidR="00983A21">
        <w:t xml:space="preserve"> and the council now having to </w:t>
      </w:r>
      <w:r w:rsidRPr="00A04DA9">
        <w:t xml:space="preserve">deal with it. It </w:t>
      </w:r>
      <w:r w:rsidRPr="00A04DA9" w:rsidR="00983A21">
        <w:t xml:space="preserve">has </w:t>
      </w:r>
      <w:r w:rsidRPr="00A04DA9">
        <w:t>a housing backlog</w:t>
      </w:r>
      <w:r w:rsidRPr="00A04DA9" w:rsidR="00983A21">
        <w:t xml:space="preserve"> and</w:t>
      </w:r>
      <w:r w:rsidRPr="00A04DA9">
        <w:t xml:space="preserve"> a homelessness problem. We are then picking up the bills for that, </w:t>
      </w:r>
      <w:r w:rsidRPr="00A04DA9" w:rsidR="00983A21">
        <w:t xml:space="preserve">which </w:t>
      </w:r>
      <w:r w:rsidRPr="00A04DA9">
        <w:t xml:space="preserve">is </w:t>
      </w:r>
      <w:r w:rsidRPr="00A04DA9" w:rsidR="00983A21">
        <w:t xml:space="preserve">putting </w:t>
      </w:r>
      <w:r w:rsidRPr="00A04DA9">
        <w:t>a lot of pressure on local authorities like us.</w:t>
      </w:r>
    </w:p>
    <w:p w:rsidR="000B1B07" w:rsidRPr="00A04DA9" w:rsidP="000B1B07">
      <w:pPr>
        <w:pStyle w:val="Question"/>
      </w:pPr>
      <w:r w:rsidRPr="00A04DA9">
        <w:rPr>
          <w:b/>
        </w:rPr>
        <w:t>Chair:</w:t>
      </w:r>
      <w:r w:rsidRPr="00A04DA9">
        <w:t xml:space="preserve"> </w:t>
      </w:r>
      <w:r w:rsidRPr="00A04DA9">
        <w:t xml:space="preserve">Are the asylum seekers </w:t>
      </w:r>
      <w:r w:rsidRPr="00A04DA9">
        <w:t xml:space="preserve">who </w:t>
      </w:r>
      <w:r w:rsidRPr="00A04DA9">
        <w:t>come to Newport generally being put up in empty houses</w:t>
      </w:r>
      <w:r w:rsidR="00543EE7">
        <w:t>,</w:t>
      </w:r>
      <w:r w:rsidRPr="00A04DA9">
        <w:t xml:space="preserve"> or </w:t>
      </w:r>
      <w:r w:rsidRPr="00A04DA9">
        <w:t xml:space="preserve">are you </w:t>
      </w:r>
      <w:r w:rsidRPr="00A04DA9">
        <w:t>using your hotels?</w:t>
      </w:r>
    </w:p>
    <w:p w:rsidR="000B1B07" w:rsidRPr="00A04DA9" w:rsidP="00543EE7">
      <w:pPr>
        <w:pStyle w:val="Answer"/>
      </w:pPr>
      <w:r w:rsidRPr="00A04DA9">
        <w:rPr>
          <w:b/>
          <w:i/>
        </w:rPr>
        <w:t>Paul Jones:</w:t>
      </w:r>
      <w:r w:rsidRPr="00A04DA9" w:rsidR="00983A21">
        <w:t xml:space="preserve"> I</w:t>
      </w:r>
      <w:r w:rsidRPr="00A04DA9">
        <w:t>t is a mix</w:t>
      </w:r>
      <w:r w:rsidRPr="00A04DA9" w:rsidR="00983A21">
        <w:t>.</w:t>
      </w:r>
      <w:r w:rsidRPr="00A04DA9">
        <w:t xml:space="preserve"> </w:t>
      </w:r>
      <w:r w:rsidRPr="00A04DA9" w:rsidR="00983A21">
        <w:t>T</w:t>
      </w:r>
      <w:r w:rsidRPr="00A04DA9">
        <w:t xml:space="preserve">he Home Office will oversee a lot of those arrangements, and they will be helped and supported by the </w:t>
      </w:r>
      <w:r w:rsidRPr="00A04DA9" w:rsidR="00983A21">
        <w:t>c</w:t>
      </w:r>
      <w:r w:rsidRPr="00A04DA9">
        <w:t>ouncil and by community groups</w:t>
      </w:r>
      <w:r w:rsidRPr="00A04DA9" w:rsidR="00983A21">
        <w:t>.</w:t>
      </w:r>
      <w:r w:rsidRPr="00A04DA9">
        <w:t xml:space="preserve"> </w:t>
      </w:r>
      <w:r w:rsidRPr="00A04DA9" w:rsidR="00983A21">
        <w:t>T</w:t>
      </w:r>
      <w:r w:rsidRPr="00A04DA9">
        <w:t xml:space="preserve">here </w:t>
      </w:r>
      <w:r w:rsidRPr="00A04DA9" w:rsidR="00983A21">
        <w:t xml:space="preserve">has </w:t>
      </w:r>
      <w:r w:rsidRPr="00A04DA9">
        <w:t>been an awareness of</w:t>
      </w:r>
      <w:r w:rsidRPr="00A04DA9" w:rsidR="00983A21">
        <w:t xml:space="preserve"> </w:t>
      </w:r>
      <w:r w:rsidRPr="00A04DA9">
        <w:t xml:space="preserve">hotel usage in the last few years, and a push to decrease that, but </w:t>
      </w:r>
      <w:r w:rsidRPr="00A04DA9" w:rsidR="00983A21">
        <w:t xml:space="preserve">that has effectively </w:t>
      </w:r>
      <w:r w:rsidRPr="00A04DA9">
        <w:t>pushed the cost on</w:t>
      </w:r>
      <w:r w:rsidRPr="00A04DA9" w:rsidR="00A04DA9">
        <w:t xml:space="preserve"> </w:t>
      </w:r>
      <w:r w:rsidRPr="00A04DA9">
        <w:t>to local authorities</w:t>
      </w:r>
      <w:r w:rsidR="00DE0A34">
        <w:t xml:space="preserve"> where</w:t>
      </w:r>
      <w:r w:rsidRPr="00A04DA9">
        <w:t xml:space="preserve"> we just do not have the capacity to deal with </w:t>
      </w:r>
      <w:r w:rsidR="00DE0A34">
        <w:t>i</w:t>
      </w:r>
      <w:r w:rsidRPr="00A04DA9">
        <w:t>t.</w:t>
      </w:r>
    </w:p>
    <w:p w:rsidR="00983A21" w:rsidP="00983A21">
      <w:pPr>
        <w:pStyle w:val="Question"/>
        <w:numPr>
          <w:ilvl w:val="0"/>
          <w:numId w:val="0"/>
        </w:numPr>
        <w:ind w:left="794"/>
      </w:pPr>
      <w:r w:rsidRPr="00A04DA9">
        <w:rPr>
          <w:b/>
        </w:rPr>
        <w:t>Chair:</w:t>
      </w:r>
      <w:r w:rsidRPr="00A04DA9">
        <w:t xml:space="preserve"> </w:t>
      </w:r>
      <w:r w:rsidRPr="00A04DA9" w:rsidR="000B1B07">
        <w:t>We have gone significantly over our allotted time this morning, but can I say a huge thank you</w:t>
      </w:r>
      <w:r w:rsidRPr="00A04DA9" w:rsidR="00A04DA9">
        <w:t>?</w:t>
      </w:r>
      <w:r w:rsidRPr="00A04DA9" w:rsidR="000B1B07">
        <w:t xml:space="preserve"> It is a really interesting set of issues, and I really appreciate the insights that you have given us</w:t>
      </w:r>
      <w:r w:rsidRPr="00A04DA9">
        <w:t>.</w:t>
      </w:r>
      <w:r w:rsidRPr="00A04DA9" w:rsidR="000B1B07">
        <w:t xml:space="preserve"> I am sure </w:t>
      </w:r>
      <w:r w:rsidRPr="00A04DA9">
        <w:t xml:space="preserve">that </w:t>
      </w:r>
      <w:r w:rsidRPr="00A04DA9" w:rsidR="000B1B07">
        <w:t>we could carry on much longer, and we might</w:t>
      </w:r>
      <w:r w:rsidRPr="00A04DA9" w:rsidR="009B0237">
        <w:t xml:space="preserve"> </w:t>
      </w:r>
      <w:r w:rsidRPr="00A04DA9" w:rsidR="000B1B07">
        <w:t>choose to follow up with some written questions to plug some of the gaps that we have not been able to cover today</w:t>
      </w:r>
      <w:r w:rsidRPr="00A04DA9">
        <w:t>.</w:t>
      </w:r>
      <w:r w:rsidRPr="00A04DA9" w:rsidR="000B1B07">
        <w:t xml:space="preserve"> </w:t>
      </w:r>
      <w:r w:rsidRPr="00A04DA9">
        <w:t>T</w:t>
      </w:r>
      <w:r w:rsidRPr="00A04DA9" w:rsidR="000B1B07">
        <w:t>hank you very much</w:t>
      </w:r>
      <w:r w:rsidR="00543EE7">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61D750680594AACBFA4778BE60F005B"/>
      </w:placeholder>
      <w:richText/>
    </w:sdtPr>
    <w:sdtContent>
      <w:p w:rsidR="003736A1" w:rsidP="009277D8">
        <w:pPr>
          <w:pStyle w:val="Para"/>
          <w:rPr>
            <w:color w:val="808080"/>
          </w:rPr>
        </w:pPr>
        <w:r w:rsidRPr="00AA3CD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E195A66F30E4AB19F4F678B20CD290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0A2C1A8"/>
    <w:lvl w:ilvl="0">
      <w:start w:val="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A3CD3"/>
    <w:rPr>
      <w:color w:val="605E5C"/>
      <w:shd w:val="clear" w:color="auto" w:fill="E1DFDD"/>
    </w:rPr>
  </w:style>
  <w:style w:type="paragraph" w:styleId="Title">
    <w:name w:val="Title"/>
    <w:basedOn w:val="Normal"/>
    <w:next w:val="Normal"/>
    <w:link w:val="TitleChar"/>
    <w:uiPriority w:val="10"/>
    <w:qFormat/>
    <w:rsid w:val="000B1B07"/>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0B1B07"/>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0B1B07"/>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0B1B07"/>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0B1B07"/>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0B1B07"/>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61D750680594AACBFA4778BE60F005B"/>
        <w:category>
          <w:name w:val="General"/>
          <w:gallery w:val="placeholder"/>
        </w:category>
        <w:types>
          <w:type w:val="bbPlcHdr"/>
        </w:types>
        <w:behaviors>
          <w:behavior w:val="content"/>
        </w:behaviors>
        <w:guid w:val="{6DE9FF5D-3901-4B98-89B3-AEB51AB911CF}"/>
      </w:docPartPr>
      <w:docPartBody>
        <w:p w:rsidR="00D14159" w:rsidP="00AA3DB0">
          <w:pPr>
            <w:pStyle w:val="D61D750680594AACBFA4778BE60F005B"/>
          </w:pPr>
          <w:r w:rsidRPr="000753FC">
            <w:rPr>
              <w:rStyle w:val="PlaceholderText"/>
            </w:rPr>
            <w:t>Click here to enter text.</w:t>
          </w:r>
        </w:p>
      </w:docPartBody>
    </w:docPart>
    <w:docPart>
      <w:docPartPr>
        <w:name w:val="DE195A66F30E4AB19F4F678B20CD290C"/>
        <w:category>
          <w:name w:val="General"/>
          <w:gallery w:val="placeholder"/>
        </w:category>
        <w:types>
          <w:type w:val="bbPlcHdr"/>
        </w:types>
        <w:behaviors>
          <w:behavior w:val="content"/>
        </w:behaviors>
        <w:guid w:val="{BD277CBF-51D2-4D38-A535-2CCA450A55F9}"/>
      </w:docPartPr>
      <w:docPartBody>
        <w:p w:rsidR="00D14159" w:rsidP="00AA3DB0">
          <w:pPr>
            <w:pStyle w:val="DE195A66F30E4AB19F4F678B20CD290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3DB0"/>
    <w:rPr>
      <w:color w:val="808080"/>
    </w:rPr>
  </w:style>
  <w:style w:type="paragraph" w:customStyle="1" w:styleId="D61D750680594AACBFA4778BE60F005B">
    <w:name w:val="D61D750680594AACBFA4778BE60F005B"/>
    <w:rsid w:val="00AA3DB0"/>
  </w:style>
  <w:style w:type="paragraph" w:customStyle="1" w:styleId="DE195A66F30E4AB19F4F678B20CD290C">
    <w:name w:val="DE195A66F30E4AB19F4F678B20CD290C"/>
    <w:rsid w:val="00AA3D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