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2957" w:rsidRPr="000A35A2" w:rsidP="00E32FF1">
      <w:pPr>
        <w:pStyle w:val="TitleCommittee0"/>
      </w:pPr>
      <w:sdt>
        <w:sdtPr>
          <w:alias w:val="CommitteeName"/>
          <w:tag w:val="CommitteeName"/>
          <w:id w:val="1869951332"/>
          <w:placeholder>
            <w:docPart w:val="5CE6F48D4E824806B468A5BE14056913"/>
          </w:placeholder>
          <w:richText/>
        </w:sdtPr>
        <w:sdtContent>
          <w:r w:rsidRPr="000A35A2">
            <w:t>Levelling Up, Housing and Communities Committee</w:t>
          </w:r>
        </w:sdtContent>
      </w:sdt>
    </w:p>
    <w:p w:rsidR="00C42957" w:rsidRPr="000A35A2" w:rsidP="00E32FF1">
      <w:pPr>
        <w:pStyle w:val="TitleInquiry0"/>
      </w:pPr>
      <w:r w:rsidRPr="000A35A2">
        <w:t xml:space="preserve">Oral evidence: </w:t>
      </w:r>
      <w:sdt>
        <w:sdtPr>
          <w:alias w:val="InquiryName"/>
          <w:tag w:val="InquiryName"/>
          <w:id w:val="377371847"/>
          <w:placeholder>
            <w:docPart w:val="5CE6F48D4E824806B468A5BE14056913"/>
          </w:placeholder>
          <w:richText/>
        </w:sdtPr>
        <w:sdtContent>
          <w:r w:rsidRPr="000A35A2">
            <w:t>Shared ownership</w:t>
          </w:r>
        </w:sdtContent>
      </w:sdt>
      <w:r w:rsidRPr="000A35A2">
        <w:t xml:space="preserve">, HC </w:t>
      </w:r>
      <w:sdt>
        <w:sdtPr>
          <w:alias w:val="InquiryRefNo"/>
          <w:tag w:val="InquiryRefNo"/>
          <w:id w:val="-281725174"/>
          <w:placeholder>
            <w:docPart w:val="5CE6F48D4E824806B468A5BE14056913"/>
          </w:placeholder>
          <w:richText/>
        </w:sdtPr>
        <w:sdtContent>
          <w:r w:rsidRPr="000A35A2">
            <w:t>61</w:t>
          </w:r>
        </w:sdtContent>
      </w:sdt>
    </w:p>
    <w:sdt>
      <w:sdtPr>
        <w:alias w:val="SittingDate"/>
        <w:tag w:val="SittingDate"/>
        <w:id w:val="-1160222926"/>
        <w:placeholder>
          <w:docPart w:val="5CE6F48D4E824806B468A5BE14056913"/>
        </w:placeholder>
        <w:richText/>
      </w:sdtPr>
      <w:sdtContent>
        <w:p w:rsidR="00C42957" w:rsidRPr="000A35A2" w:rsidP="00E32FF1">
          <w:pPr>
            <w:pStyle w:val="Para"/>
          </w:pPr>
          <w:r w:rsidRPr="000A35A2">
            <w:t>Monday 18 December 2023</w:t>
          </w:r>
        </w:p>
      </w:sdtContent>
    </w:sdt>
    <w:p w:rsidR="00C42957" w:rsidRPr="000A35A2" w:rsidP="00E32FF1">
      <w:pPr>
        <w:pStyle w:val="Para"/>
      </w:pPr>
      <w:r w:rsidRPr="000A35A2">
        <w:t xml:space="preserve">Ordered by the House of </w:t>
      </w:r>
      <w:sdt>
        <w:sdtPr>
          <w:alias w:val="House"/>
          <w:tag w:val="House"/>
          <w:id w:val="809213435"/>
          <w:placeholder>
            <w:docPart w:val="5CE6F48D4E824806B468A5BE14056913"/>
          </w:placeholder>
          <w:richText/>
        </w:sdtPr>
        <w:sdtContent>
          <w:r w:rsidRPr="000A35A2">
            <w:t>Commons</w:t>
          </w:r>
        </w:sdtContent>
      </w:sdt>
      <w:r w:rsidRPr="000A35A2">
        <w:t xml:space="preserve"> to be published on </w:t>
      </w:r>
      <w:sdt>
        <w:sdtPr>
          <w:alias w:val="PublishDate"/>
          <w:tag w:val="PublishDate"/>
          <w:id w:val="217021599"/>
          <w:placeholder>
            <w:docPart w:val="5CE6F48D4E824806B468A5BE14056913"/>
          </w:placeholder>
          <w:richText/>
        </w:sdtPr>
        <w:sdtContent>
          <w:r w:rsidRPr="000A35A2">
            <w:t>18 December 2023</w:t>
          </w:r>
        </w:sdtContent>
      </w:sdt>
      <w:r w:rsidRPr="000A35A2">
        <w:t>.</w:t>
      </w:r>
    </w:p>
    <w:p w:rsidR="00C42957" w:rsidRPr="000A35A2" w:rsidP="00E32FF1">
      <w:sdt>
        <w:sdtPr>
          <w:alias w:val="VideoHyperlink"/>
          <w:tag w:val="VideoHyperlink"/>
          <w:id w:val="703995351"/>
          <w:placeholder>
            <w:docPart w:val="5CE6F48D4E824806B468A5BE14056913"/>
          </w:placeholder>
          <w:richText/>
        </w:sdtPr>
        <w:sdtContent>
          <w:r>
            <w:fldChar w:fldCharType="begin"/>
          </w:r>
          <w:r>
            <w:instrText xml:space="preserve"> HYPERLINK "https://parliamentlive.tv/event/index/02c8a3e6-dbbf-4386-95e2-288e4e4e07b7" </w:instrText>
          </w:r>
          <w:r>
            <w:fldChar w:fldCharType="separate"/>
          </w:r>
          <w:r w:rsidRPr="00366E83">
            <w:rPr>
              <w:rStyle w:val="Hyperlink"/>
            </w:rPr>
            <w:t>Watch t</w:t>
          </w:r>
          <w:r w:rsidRPr="00366E83">
            <w:rPr>
              <w:rStyle w:val="Hyperlink"/>
            </w:rPr>
            <w:t>h</w:t>
          </w:r>
          <w:r w:rsidRPr="00366E83">
            <w:rPr>
              <w:rStyle w:val="Hyperlink"/>
            </w:rPr>
            <w:t>e meeting</w:t>
          </w:r>
          <w:r>
            <w:fldChar w:fldCharType="end"/>
          </w:r>
        </w:sdtContent>
      </w:sdt>
    </w:p>
    <w:p w:rsidR="00C42957" w:rsidRPr="000A35A2" w:rsidP="00E32FF1">
      <w:r w:rsidRPr="000A35A2">
        <w:t xml:space="preserve">Members present: </w:t>
      </w:r>
      <w:sdt>
        <w:sdtPr>
          <w:alias w:val="MembersPresent"/>
          <w:tag w:val="MembersPresent"/>
          <w:id w:val="366340316"/>
          <w:placeholder>
            <w:docPart w:val="5CE6F48D4E824806B468A5BE14056913"/>
          </w:placeholder>
          <w:richText/>
        </w:sdtPr>
        <w:sdtContent>
          <w:r w:rsidRPr="000A35A2" w:rsidR="00EF13DE">
            <w:t>Mr Clive Betts</w:t>
          </w:r>
          <w:r w:rsidRPr="000A35A2">
            <w:t xml:space="preserve"> (Chair); </w:t>
          </w:r>
          <w:r w:rsidRPr="000A35A2" w:rsidR="00EF13DE">
            <w:t>Ian Byrne; Mrs Natalie Elphicke; Andrew Lewer.</w:t>
          </w:r>
        </w:sdtContent>
      </w:sdt>
    </w:p>
    <w:p w:rsidR="00C42957" w:rsidRPr="000A35A2" w:rsidP="00E32FF1">
      <w:pPr>
        <w:pStyle w:val="ParaCentre"/>
      </w:pPr>
      <w:r w:rsidRPr="000A35A2">
        <w:t xml:space="preserve">Questions </w:t>
      </w:r>
      <w:sdt>
        <w:sdtPr>
          <w:alias w:val="QuestionNumbers"/>
          <w:tag w:val="QuestionNumbers"/>
          <w:id w:val="-1223666168"/>
          <w:placeholder>
            <w:docPart w:val="5CE6F48D4E824806B468A5BE14056913"/>
          </w:placeholder>
          <w:richText/>
        </w:sdtPr>
        <w:sdtContent>
          <w:r w:rsidRPr="000A35A2">
            <w:t>6</w:t>
          </w:r>
          <w:r w:rsidRPr="000A35A2" w:rsidR="0068112E">
            <w:t>0</w:t>
          </w:r>
          <w:r w:rsidRPr="000A35A2">
            <w:t xml:space="preserve"> -</w:t>
          </w:r>
        </w:sdtContent>
      </w:sdt>
      <w:r w:rsidRPr="000A35A2" w:rsidR="000A35A2">
        <w:t xml:space="preserve"> 135</w:t>
      </w:r>
    </w:p>
    <w:p w:rsidR="00C42957" w:rsidRPr="000A35A2" w:rsidP="00E32FF1">
      <w:pPr>
        <w:pStyle w:val="TitleWitnesses0"/>
      </w:pPr>
      <w:r w:rsidRPr="000A35A2">
        <w:t>Witnesses</w:t>
      </w:r>
    </w:p>
    <w:sdt>
      <w:sdtPr>
        <w:alias w:val="WitnessSet"/>
        <w:tag w:val="WitnessSet"/>
        <w:id w:val="-368373484"/>
        <w:placeholder>
          <w:docPart w:val="C66898CECC914BE7AA27D87C6505FA46"/>
        </w:placeholder>
        <w:richText/>
      </w:sdtPr>
      <w:sdtContent>
        <w:p w:rsidR="00C42957" w:rsidRPr="000A35A2" w:rsidP="00E32FF1">
          <w:pPr>
            <w:pStyle w:val="Para"/>
          </w:pPr>
          <w:r>
            <w:fldChar w:fldCharType="begin"/>
          </w:r>
          <w:r>
            <w:instrText xml:space="preserve"> HYPERLINK  \l "Panel1" </w:instrText>
          </w:r>
          <w:r>
            <w:fldChar w:fldCharType="separate"/>
          </w:r>
          <w:r w:rsidRPr="00366E83" w:rsidR="00EF13DE">
            <w:rPr>
              <w:rStyle w:val="Hyperlink"/>
            </w:rPr>
            <w:t>I</w:t>
          </w:r>
          <w:r>
            <w:fldChar w:fldCharType="end"/>
          </w:r>
          <w:r w:rsidRPr="000A35A2" w:rsidR="00EF13DE">
            <w:t>: Baroness Penn, Parliamentary Under Secretary of State, Department for Levelling Up, Housing and Communities; Emma Payne, Director for Social Housing and Resettlement, Department for Levelling Up, Housing and Communities.</w:t>
          </w:r>
        </w:p>
      </w:sdtContent>
    </w:sdt>
    <w:p w:rsidR="00C42957" w:rsidRPr="000A35A2" w:rsidP="00E32FF1">
      <w:pPr>
        <w:rPr>
          <w:rFonts w:eastAsia="Times New Roman"/>
          <w:szCs w:val="20"/>
        </w:rPr>
      </w:pPr>
      <w:r w:rsidRPr="000A35A2">
        <w:br w:type="page"/>
      </w:r>
    </w:p>
    <w:sdt>
      <w:sdtPr>
        <w:rPr>
          <w:sz w:val="22"/>
        </w:rPr>
        <w:alias w:val="WitnessExamination"/>
        <w:tag w:val="WitnessExamination"/>
        <w:id w:val="2003463402"/>
        <w:placeholder>
          <w:docPart w:val="C66898CECC914BE7AA27D87C6505FA46"/>
        </w:placeholder>
        <w:richText/>
      </w:sdtPr>
      <w:sdtEndPr>
        <w:rPr>
          <w:sz w:val="28"/>
        </w:rPr>
      </w:sdtEndPr>
      <w:sdtContent>
        <w:p w:rsidR="00C42957" w:rsidRPr="000A35A2" w:rsidP="00E32FF1">
          <w:pPr>
            <w:pStyle w:val="TitlePanel0"/>
            <w:rPr>
              <w:szCs w:val="28"/>
            </w:rPr>
          </w:pPr>
          <w:bookmarkStart w:id="0" w:name="Panel1"/>
          <w:r w:rsidRPr="000A35A2">
            <w:rPr>
              <w:szCs w:val="28"/>
            </w:rPr>
            <w:t xml:space="preserve">Examination of </w:t>
          </w:r>
          <w:r w:rsidRPr="000A35A2" w:rsidR="001E2B26">
            <w:rPr>
              <w:szCs w:val="28"/>
            </w:rPr>
            <w:t>w</w:t>
          </w:r>
          <w:r w:rsidRPr="000A35A2">
            <w:rPr>
              <w:szCs w:val="28"/>
            </w:rPr>
            <w:t>itnesses</w:t>
          </w:r>
        </w:p>
        <w:p w:rsidR="00EF13DE" w:rsidRPr="000A35A2" w:rsidP="00E32FF1">
          <w:pPr>
            <w:pStyle w:val="TitlePanel0"/>
            <w:jc w:val="both"/>
          </w:pPr>
          <w:r w:rsidRPr="000A35A2">
            <w:rPr>
              <w:sz w:val="22"/>
            </w:rPr>
            <w:t xml:space="preserve">Witnesses: </w:t>
          </w:r>
          <w:r w:rsidRPr="000A35A2">
            <w:rPr>
              <w:sz w:val="22"/>
            </w:rPr>
            <w:t>Baroness Penn and Emma Payne.</w:t>
          </w:r>
        </w:p>
      </w:sdtContent>
    </w:sdt>
    <w:p w:rsidR="001E2B26" w:rsidRPr="000A35A2" w:rsidP="00E32FF1">
      <w:pPr>
        <w:pStyle w:val="Question"/>
        <w:numPr>
          <w:ilvl w:val="0"/>
          <w:numId w:val="0"/>
        </w:numPr>
        <w:ind w:left="794"/>
      </w:pPr>
      <w:sdt>
        <w:sdtPr>
          <w:alias w:val="Member"/>
          <w:tag w:val="&lt;Member mnisId='394' dodsId='25722'&gt;"/>
          <w:id w:val="-413319427"/>
          <w:placeholder>
            <w:docPart w:val="DefaultPlaceholder_-1854013440"/>
          </w:placeholder>
          <w:richText/>
        </w:sdtPr>
        <w:sdtContent>
          <w:r w:rsidRPr="000A35A2" w:rsidR="00EF13DE">
            <w:rPr>
              <w:b/>
            </w:rPr>
            <w:t>Chair:</w:t>
          </w:r>
        </w:sdtContent>
      </w:sdt>
      <w:r w:rsidRPr="000A35A2" w:rsidR="00EF13DE">
        <w:t xml:space="preserve"> </w:t>
      </w:r>
      <w:r w:rsidRPr="000A35A2" w:rsidR="00A5056E">
        <w:t>Welcome, everyone, to this afternoon</w:t>
      </w:r>
      <w:r w:rsidRPr="000A35A2" w:rsidR="00BF5C3C">
        <w:t>’s</w:t>
      </w:r>
      <w:r w:rsidRPr="000A35A2" w:rsidR="00A5056E">
        <w:t xml:space="preserve"> session of the Levelling Up, Housing and Communities Select Committee. We have our second evidence session this afternoon </w:t>
      </w:r>
      <w:r w:rsidRPr="000A35A2" w:rsidR="0068112E">
        <w:t xml:space="preserve">in </w:t>
      </w:r>
      <w:r w:rsidRPr="000A35A2" w:rsidR="00A5056E">
        <w:t>our inquiry into shared ownership</w:t>
      </w:r>
      <w:r w:rsidRPr="000A35A2" w:rsidR="00BF5C3C">
        <w:t>,</w:t>
      </w:r>
      <w:r w:rsidRPr="000A35A2" w:rsidR="00A5056E">
        <w:t xml:space="preserve"> </w:t>
      </w:r>
      <w:r w:rsidRPr="000A35A2" w:rsidR="00BF5C3C">
        <w:t xml:space="preserve">which </w:t>
      </w:r>
      <w:r w:rsidRPr="000A35A2" w:rsidR="00A5056E">
        <w:t xml:space="preserve">is a form of housing tenure where people partly own and partly rent the </w:t>
      </w:r>
      <w:r w:rsidRPr="000A35A2" w:rsidR="00BF5C3C">
        <w:t xml:space="preserve">property that </w:t>
      </w:r>
      <w:r w:rsidRPr="000A35A2" w:rsidR="00A5056E">
        <w:t xml:space="preserve">they live in. It is becoming increasingly common, particularly in </w:t>
      </w:r>
      <w:r w:rsidRPr="000A35A2" w:rsidR="00BF5C3C">
        <w:t xml:space="preserve">London and the </w:t>
      </w:r>
      <w:r w:rsidRPr="000A35A2" w:rsidR="00A5056E">
        <w:t>south</w:t>
      </w:r>
      <w:r w:rsidRPr="000A35A2" w:rsidR="00BF5C3C">
        <w:t>-</w:t>
      </w:r>
      <w:r w:rsidRPr="000A35A2" w:rsidR="00A5056E">
        <w:t xml:space="preserve">east, but also elsewhere in the country. </w:t>
      </w:r>
    </w:p>
    <w:p w:rsidR="00BF5C3C" w:rsidRPr="000A35A2" w:rsidP="00E32FF1">
      <w:pPr>
        <w:pStyle w:val="Question"/>
        <w:numPr>
          <w:ilvl w:val="0"/>
          <w:numId w:val="0"/>
        </w:numPr>
        <w:ind w:left="794"/>
      </w:pPr>
      <w:r w:rsidRPr="000A35A2">
        <w:t xml:space="preserve">Before we come to the Minister, </w:t>
      </w:r>
      <w:r w:rsidRPr="000A35A2">
        <w:t xml:space="preserve">who is </w:t>
      </w:r>
      <w:r w:rsidRPr="000A35A2">
        <w:t xml:space="preserve">our guest </w:t>
      </w:r>
      <w:r w:rsidRPr="000A35A2">
        <w:t>and w</w:t>
      </w:r>
      <w:r w:rsidRPr="000A35A2">
        <w:t xml:space="preserve">itness this afternoon, I will just ask members of the </w:t>
      </w:r>
      <w:r w:rsidRPr="000A35A2">
        <w:t xml:space="preserve">Committee </w:t>
      </w:r>
      <w:r w:rsidRPr="000A35A2">
        <w:t>put on record any interest</w:t>
      </w:r>
      <w:r w:rsidRPr="000A35A2">
        <w:t>s</w:t>
      </w:r>
      <w:r w:rsidRPr="000A35A2">
        <w:t xml:space="preserve"> </w:t>
      </w:r>
      <w:r w:rsidRPr="000A35A2">
        <w:t xml:space="preserve">that </w:t>
      </w:r>
      <w:r w:rsidRPr="000A35A2">
        <w:t>they have that may be directly relevant to this inquiry. I am a vice</w:t>
      </w:r>
      <w:r w:rsidRPr="000A35A2" w:rsidR="001E2B26">
        <w:t>-</w:t>
      </w:r>
      <w:r w:rsidRPr="000A35A2">
        <w:t>president of the Local Government Association</w:t>
      </w:r>
      <w:r w:rsidRPr="000A35A2">
        <w:t>.</w:t>
      </w:r>
    </w:p>
    <w:p w:rsidR="00BF5C3C" w:rsidRPr="000A35A2" w:rsidP="00E32FF1">
      <w:pPr>
        <w:pStyle w:val="Question"/>
        <w:numPr>
          <w:ilvl w:val="0"/>
          <w:numId w:val="0"/>
        </w:numPr>
        <w:ind w:left="794"/>
      </w:pPr>
      <w:sdt>
        <w:sdtPr>
          <w:alias w:val="Member"/>
          <w:tag w:val="&lt;Member mnisId='4831' dodsId='157051'&gt;"/>
          <w:id w:val="1819987453"/>
          <w:placeholder>
            <w:docPart w:val="DefaultPlaceholder_-1854013440"/>
          </w:placeholder>
          <w:richText/>
        </w:sdtPr>
        <w:sdtContent>
          <w:r w:rsidRPr="000A35A2">
            <w:rPr>
              <w:b/>
            </w:rPr>
            <w:t>Ian Byrne:</w:t>
          </w:r>
        </w:sdtContent>
      </w:sdt>
      <w:r w:rsidRPr="000A35A2">
        <w:t xml:space="preserve"> I have nothing to declare.</w:t>
      </w:r>
    </w:p>
    <w:p w:rsidR="00A5056E" w:rsidRPr="000A35A2" w:rsidP="00E32FF1">
      <w:pPr>
        <w:pStyle w:val="Question"/>
        <w:numPr>
          <w:ilvl w:val="0"/>
          <w:numId w:val="0"/>
        </w:numPr>
        <w:ind w:left="794"/>
      </w:pPr>
      <w:sdt>
        <w:sdtPr>
          <w:alias w:val="Member"/>
          <w:tag w:val="&lt;Member mnisId='4795' dodsId='157102'&gt;"/>
          <w:id w:val="-610288392"/>
          <w:placeholder>
            <w:docPart w:val="DefaultPlaceholder_-1854013440"/>
          </w:placeholder>
          <w:richText/>
        </w:sdtPr>
        <w:sdtContent>
          <w:r w:rsidRPr="000A35A2" w:rsidR="00BF5C3C">
            <w:rPr>
              <w:b/>
            </w:rPr>
            <w:t xml:space="preserve">Mrs </w:t>
          </w:r>
          <w:r w:rsidRPr="000A35A2" w:rsidR="0068112E">
            <w:rPr>
              <w:b/>
            </w:rPr>
            <w:t>Elphicke:</w:t>
          </w:r>
        </w:sdtContent>
      </w:sdt>
      <w:r w:rsidRPr="000A35A2" w:rsidR="00BF5C3C">
        <w:t xml:space="preserve"> </w:t>
      </w:r>
      <w:r w:rsidRPr="000A35A2">
        <w:t>I am a vice</w:t>
      </w:r>
      <w:r w:rsidRPr="000A35A2" w:rsidR="001E2B26">
        <w:t>-</w:t>
      </w:r>
      <w:r w:rsidRPr="000A35A2">
        <w:t xml:space="preserve">president of the Local Government Association and </w:t>
      </w:r>
      <w:r w:rsidRPr="000A35A2" w:rsidR="00BF5C3C">
        <w:t xml:space="preserve">I </w:t>
      </w:r>
      <w:r w:rsidRPr="000A35A2">
        <w:t>employ a councillor</w:t>
      </w:r>
      <w:r w:rsidRPr="000A35A2" w:rsidR="00BF5C3C">
        <w:t xml:space="preserve"> in my office</w:t>
      </w:r>
      <w:r w:rsidRPr="000A35A2">
        <w:t>.</w:t>
      </w:r>
    </w:p>
    <w:p w:rsidR="00BF5C3C" w:rsidRPr="000A35A2" w:rsidP="00E32FF1">
      <w:pPr>
        <w:pStyle w:val="Question"/>
        <w:numPr>
          <w:ilvl w:val="0"/>
          <w:numId w:val="0"/>
        </w:numPr>
        <w:ind w:left="794"/>
      </w:pPr>
      <w:sdt>
        <w:sdtPr>
          <w:alias w:val="Member"/>
          <w:tag w:val="&lt;Member mnisId='4659' dodsId='107202'&gt;"/>
          <w:id w:val="664291997"/>
          <w:placeholder>
            <w:docPart w:val="DefaultPlaceholder_-1854013440"/>
          </w:placeholder>
          <w:richText/>
        </w:sdtPr>
        <w:sdtContent>
          <w:r w:rsidRPr="000A35A2">
            <w:rPr>
              <w:b/>
            </w:rPr>
            <w:t>Andrew Lewer:</w:t>
          </w:r>
        </w:sdtContent>
      </w:sdt>
      <w:r w:rsidRPr="000A35A2">
        <w:t xml:space="preserve"> </w:t>
      </w:r>
      <w:r w:rsidRPr="000A35A2" w:rsidR="00A5056E">
        <w:t xml:space="preserve">I am </w:t>
      </w:r>
      <w:r w:rsidRPr="000A35A2">
        <w:t xml:space="preserve">a </w:t>
      </w:r>
      <w:r w:rsidRPr="000A35A2" w:rsidR="00A5056E">
        <w:t>vice</w:t>
      </w:r>
      <w:r w:rsidRPr="000A35A2" w:rsidR="001E2B26">
        <w:t>-</w:t>
      </w:r>
      <w:r w:rsidRPr="000A35A2" w:rsidR="00A5056E">
        <w:t>president of the LGA.</w:t>
      </w:r>
    </w:p>
    <w:p w:rsidR="00BF5C3C" w:rsidRPr="000A35A2" w:rsidP="00E32FF1">
      <w:pPr>
        <w:pStyle w:val="Question"/>
      </w:pPr>
      <w:sdt>
        <w:sdtPr>
          <w:alias w:val="Member"/>
          <w:tag w:val="&lt;Member mnisId='394' dodsId='25722'&gt;"/>
          <w:id w:val="2027277255"/>
          <w:placeholder>
            <w:docPart w:val="DefaultPlaceholder_-1854013440"/>
          </w:placeholder>
          <w:richText/>
        </w:sdtPr>
        <w:sdtContent>
          <w:r w:rsidRPr="000A35A2">
            <w:rPr>
              <w:b/>
            </w:rPr>
            <w:t>Chair:</w:t>
          </w:r>
        </w:sdtContent>
      </w:sdt>
      <w:r w:rsidRPr="000A35A2">
        <w:t xml:space="preserve"> </w:t>
      </w:r>
      <w:r w:rsidRPr="000A35A2" w:rsidR="00A5056E">
        <w:t>Minister, thank you for coming. Would you like to introduce yourself and your official today?</w:t>
      </w:r>
    </w:p>
    <w:p w:rsidR="00BF5C3C" w:rsidRPr="000A35A2" w:rsidP="00E32FF1">
      <w:pPr>
        <w:pStyle w:val="Answer"/>
      </w:pPr>
      <w:sdt>
        <w:sdtPr>
          <w:alias w:val="Witness"/>
          <w:id w:val="-1876069006"/>
          <w:placeholder>
            <w:docPart w:val="DefaultPlaceholder_-1854013440"/>
          </w:placeholder>
          <w:richText/>
        </w:sdtPr>
        <w:sdtContent>
          <w:r w:rsidRPr="000A35A2" w:rsidR="0068112E">
            <w:rPr>
              <w:b/>
              <w:i/>
            </w:rPr>
            <w:t>Baroness Penn:</w:t>
          </w:r>
        </w:sdtContent>
      </w:sdt>
      <w:r w:rsidRPr="000A35A2">
        <w:t xml:space="preserve"> </w:t>
      </w:r>
      <w:r w:rsidRPr="000A35A2" w:rsidR="00A5056E">
        <w:t>I am Baroness Penn</w:t>
      </w:r>
      <w:r w:rsidRPr="000A35A2">
        <w:t>—</w:t>
      </w:r>
      <w:r w:rsidRPr="000A35A2" w:rsidR="00A5056E">
        <w:t>JoJo</w:t>
      </w:r>
      <w:r w:rsidRPr="000A35A2">
        <w:t xml:space="preserve"> </w:t>
      </w:r>
      <w:r w:rsidRPr="000A35A2" w:rsidR="00A5056E">
        <w:t xml:space="preserve">Penn. I am the Parliamentary Under Secretary of State for Housing and Communities at the Department for Levelling Up, Housing and Communities. </w:t>
      </w:r>
      <w:r w:rsidRPr="000A35A2">
        <w:t>M</w:t>
      </w:r>
      <w:r w:rsidRPr="000A35A2" w:rsidR="00A5056E">
        <w:t>y responsibilities include home ownership policy, which includes the shared housing programme</w:t>
      </w:r>
      <w:r w:rsidRPr="000A35A2">
        <w:t xml:space="preserve">. </w:t>
      </w:r>
      <w:r w:rsidRPr="000A35A2" w:rsidR="00A5056E">
        <w:t>I will let Emma introduce herself</w:t>
      </w:r>
      <w:r w:rsidRPr="000A35A2">
        <w:t>.</w:t>
      </w:r>
    </w:p>
    <w:p w:rsidR="00A5056E" w:rsidRPr="000A35A2" w:rsidP="00E32FF1">
      <w:pPr>
        <w:pStyle w:val="Answer"/>
      </w:pPr>
      <w:sdt>
        <w:sdtPr>
          <w:alias w:val="Witness"/>
          <w:id w:val="-692763905"/>
          <w:placeholder>
            <w:docPart w:val="DefaultPlaceholder_-1854013440"/>
          </w:placeholder>
          <w:richText/>
        </w:sdtPr>
        <w:sdtContent>
          <w:r w:rsidRPr="000A35A2" w:rsidR="0068112E">
            <w:rPr>
              <w:b/>
              <w:i/>
            </w:rPr>
            <w:t>Emma Payne:</w:t>
          </w:r>
        </w:sdtContent>
      </w:sdt>
      <w:r w:rsidRPr="000A35A2" w:rsidR="00BF5C3C">
        <w:t xml:space="preserve"> </w:t>
      </w:r>
      <w:r w:rsidRPr="000A35A2">
        <w:t xml:space="preserve">I am Emma Payne. I am the director for social housing and resettlement at the Department for </w:t>
      </w:r>
      <w:r w:rsidRPr="000A35A2" w:rsidR="00BF5C3C">
        <w:t xml:space="preserve">Levelling </w:t>
      </w:r>
      <w:r w:rsidRPr="000A35A2">
        <w:t>Up</w:t>
      </w:r>
      <w:r w:rsidRPr="000A35A2" w:rsidR="00BF5C3C">
        <w:t>,</w:t>
      </w:r>
      <w:r w:rsidRPr="000A35A2">
        <w:t xml:space="preserve"> Housing and Communities.</w:t>
      </w:r>
    </w:p>
    <w:p w:rsidR="00A5056E" w:rsidRPr="000A35A2" w:rsidP="00E32FF1">
      <w:pPr>
        <w:pStyle w:val="Question"/>
      </w:pPr>
      <w:sdt>
        <w:sdtPr>
          <w:alias w:val="Member"/>
          <w:tag w:val="&lt;Member mnisId='394' dodsId='25722'&gt;"/>
          <w:id w:val="99455627"/>
          <w:placeholder>
            <w:docPart w:val="DefaultPlaceholder_-1854013440"/>
          </w:placeholder>
          <w:richText/>
        </w:sdtPr>
        <w:sdtContent>
          <w:r w:rsidRPr="000A35A2" w:rsidR="00BF5C3C">
            <w:rPr>
              <w:b/>
            </w:rPr>
            <w:t>Chair:</w:t>
          </w:r>
        </w:sdtContent>
      </w:sdt>
      <w:r w:rsidRPr="000A35A2" w:rsidR="00BF5C3C">
        <w:t xml:space="preserve"> T</w:t>
      </w:r>
      <w:r w:rsidRPr="000A35A2">
        <w:t xml:space="preserve">hank you for coming. As I say, shared ownership is becoming increasingly important in parts of the country, </w:t>
      </w:r>
      <w:r w:rsidRPr="000A35A2" w:rsidR="00F67E2B">
        <w:t>and</w:t>
      </w:r>
      <w:r w:rsidRPr="000A35A2">
        <w:t xml:space="preserve"> numbers are growing</w:t>
      </w:r>
      <w:r w:rsidRPr="000A35A2" w:rsidR="00BF5C3C">
        <w:t>.</w:t>
      </w:r>
      <w:r w:rsidRPr="000A35A2">
        <w:t xml:space="preserve"> </w:t>
      </w:r>
      <w:r w:rsidRPr="000A35A2" w:rsidR="00BF5C3C">
        <w:t>W</w:t>
      </w:r>
      <w:r w:rsidRPr="000A35A2">
        <w:t>hat is the point of shared ownership?</w:t>
      </w:r>
    </w:p>
    <w:p w:rsidR="00BF5C3C" w:rsidRPr="000A35A2" w:rsidP="00E32FF1">
      <w:pPr>
        <w:pStyle w:val="Answer"/>
      </w:pPr>
      <w:sdt>
        <w:sdtPr>
          <w:alias w:val="Witness"/>
          <w:id w:val="-1147286043"/>
          <w:placeholder>
            <w:docPart w:val="DefaultPlaceholder_-1854013440"/>
          </w:placeholder>
          <w:richText/>
        </w:sdtPr>
        <w:sdtContent>
          <w:r w:rsidRPr="000A35A2" w:rsidR="0068112E">
            <w:rPr>
              <w:b/>
              <w:i/>
            </w:rPr>
            <w:t>Baroness Penn:</w:t>
          </w:r>
        </w:sdtContent>
      </w:sdt>
      <w:r w:rsidRPr="000A35A2">
        <w:t xml:space="preserve"> You </w:t>
      </w:r>
      <w:r w:rsidRPr="000A35A2" w:rsidR="00A5056E">
        <w:t xml:space="preserve">touched on it a little bit. </w:t>
      </w:r>
      <w:r w:rsidRPr="000A35A2">
        <w:t>S</w:t>
      </w:r>
      <w:r w:rsidRPr="000A35A2" w:rsidR="00A5056E">
        <w:t xml:space="preserve">hared ownership has a vital role to play in offering a </w:t>
      </w:r>
      <w:r w:rsidRPr="000A35A2">
        <w:t xml:space="preserve">route </w:t>
      </w:r>
      <w:r w:rsidRPr="000A35A2" w:rsidR="00A5056E">
        <w:t>into home ownership for those who might otherwise struggle to afford it, such as younger first-time buyers and those living in the private rented sector</w:t>
      </w:r>
      <w:r w:rsidRPr="000A35A2">
        <w:t xml:space="preserve"> or </w:t>
      </w:r>
      <w:r w:rsidRPr="000A35A2" w:rsidR="00A5056E">
        <w:t>with family and friends</w:t>
      </w:r>
      <w:r w:rsidRPr="000A35A2">
        <w:t xml:space="preserve">. </w:t>
      </w:r>
      <w:r w:rsidRPr="000A35A2" w:rsidR="001E2B26">
        <w:t>The model</w:t>
      </w:r>
      <w:r w:rsidRPr="000A35A2" w:rsidR="00A5056E">
        <w:t xml:space="preserve"> has several significant benefits. For example, it enables the buyer to purchase a leasehold interest or share in their home </w:t>
      </w:r>
      <w:r w:rsidRPr="000A35A2">
        <w:t xml:space="preserve">at </w:t>
      </w:r>
      <w:r w:rsidRPr="000A35A2" w:rsidR="00A5056E">
        <w:t>less than its full market value. That reduces the costs of the deposit and the mortgage required, which we know can be major barriers to home ownership.</w:t>
      </w:r>
    </w:p>
    <w:p w:rsidR="00A5056E" w:rsidRPr="000A35A2" w:rsidP="00E32FF1">
      <w:pPr>
        <w:pStyle w:val="Answer"/>
      </w:pPr>
      <w:r w:rsidRPr="000A35A2">
        <w:t>Y</w:t>
      </w:r>
      <w:r w:rsidRPr="000A35A2">
        <w:t>ou noted that it is particularly popular in London</w:t>
      </w:r>
      <w:r w:rsidRPr="000A35A2">
        <w:t xml:space="preserve"> and</w:t>
      </w:r>
      <w:r w:rsidRPr="000A35A2">
        <w:t xml:space="preserve"> the south</w:t>
      </w:r>
      <w:r w:rsidRPr="000A35A2">
        <w:t>-</w:t>
      </w:r>
      <w:r w:rsidRPr="000A35A2">
        <w:t>east</w:t>
      </w:r>
      <w:r w:rsidRPr="000A35A2">
        <w:t xml:space="preserve">, and that </w:t>
      </w:r>
      <w:r w:rsidRPr="000A35A2">
        <w:t>is because you see some of those barriers being most acute in those areas. As leaseholders, share</w:t>
      </w:r>
      <w:r w:rsidRPr="000A35A2">
        <w:t>d</w:t>
      </w:r>
      <w:r w:rsidRPr="000A35A2">
        <w:t xml:space="preserve"> </w:t>
      </w:r>
      <w:r w:rsidRPr="000A35A2">
        <w:t xml:space="preserve">owners </w:t>
      </w:r>
      <w:r w:rsidRPr="000A35A2">
        <w:t xml:space="preserve">have greater security of tenure than renters, </w:t>
      </w:r>
      <w:r w:rsidRPr="000A35A2">
        <w:t xml:space="preserve">which </w:t>
      </w:r>
      <w:r w:rsidRPr="000A35A2">
        <w:t>enables them to plan for the long</w:t>
      </w:r>
      <w:r w:rsidRPr="000A35A2">
        <w:t xml:space="preserve"> </w:t>
      </w:r>
      <w:r w:rsidRPr="000A35A2">
        <w:t>term</w:t>
      </w:r>
      <w:r w:rsidRPr="000A35A2">
        <w:t xml:space="preserve">, </w:t>
      </w:r>
      <w:r w:rsidRPr="000A35A2">
        <w:t xml:space="preserve">but they may </w:t>
      </w:r>
      <w:r w:rsidRPr="000A35A2">
        <w:t xml:space="preserve">also </w:t>
      </w:r>
      <w:r w:rsidRPr="000A35A2">
        <w:t xml:space="preserve">receive a premium on the sale of their share when they come to sell it, </w:t>
      </w:r>
      <w:r w:rsidRPr="000A35A2">
        <w:t>which they can use to take their next step on the housing l</w:t>
      </w:r>
      <w:r w:rsidRPr="000A35A2">
        <w:t>add</w:t>
      </w:r>
      <w:r w:rsidRPr="000A35A2">
        <w:t xml:space="preserve">er. </w:t>
      </w:r>
      <w:r w:rsidRPr="000A35A2">
        <w:t>W</w:t>
      </w:r>
      <w:r w:rsidRPr="000A35A2">
        <w:t xml:space="preserve">e see it as one of </w:t>
      </w:r>
      <w:r w:rsidRPr="000A35A2">
        <w:t>a number of</w:t>
      </w:r>
      <w:r w:rsidRPr="000A35A2">
        <w:t xml:space="preserve"> ro</w:t>
      </w:r>
      <w:r w:rsidRPr="000A35A2">
        <w:t>u</w:t>
      </w:r>
      <w:r w:rsidRPr="000A35A2">
        <w:t>t</w:t>
      </w:r>
      <w:r w:rsidRPr="000A35A2">
        <w:t>e</w:t>
      </w:r>
      <w:r w:rsidRPr="000A35A2">
        <w:t>s into home ownership, but an important one</w:t>
      </w:r>
      <w:r w:rsidRPr="000A35A2">
        <w:t>,</w:t>
      </w:r>
      <w:r w:rsidRPr="000A35A2">
        <w:t xml:space="preserve"> particularly for reducing those barriers </w:t>
      </w:r>
      <w:r w:rsidRPr="000A35A2">
        <w:t>w</w:t>
      </w:r>
      <w:r w:rsidRPr="000A35A2">
        <w:t xml:space="preserve">hen it comes to the </w:t>
      </w:r>
      <w:r w:rsidRPr="000A35A2" w:rsidR="001E2B26">
        <w:t>amount</w:t>
      </w:r>
      <w:r w:rsidRPr="000A35A2" w:rsidR="00F67E2B">
        <w:t xml:space="preserve"> </w:t>
      </w:r>
      <w:r w:rsidRPr="000A35A2">
        <w:t xml:space="preserve">of deposit </w:t>
      </w:r>
      <w:r w:rsidRPr="000A35A2">
        <w:t xml:space="preserve">that </w:t>
      </w:r>
      <w:r w:rsidRPr="000A35A2">
        <w:t>someone might need and the amount of mortgage that they may be able to afford.</w:t>
      </w:r>
    </w:p>
    <w:p w:rsidR="00A5056E" w:rsidRPr="000A35A2" w:rsidP="00E32FF1">
      <w:pPr>
        <w:pStyle w:val="Question"/>
      </w:pPr>
      <w:sdt>
        <w:sdtPr>
          <w:alias w:val="Member"/>
          <w:tag w:val="&lt;Member mnisId='394' dodsId='25722'&gt;"/>
          <w:id w:val="-366912217"/>
          <w:placeholder>
            <w:docPart w:val="DefaultPlaceholder_-1854013440"/>
          </w:placeholder>
          <w:richText/>
        </w:sdtPr>
        <w:sdtContent>
          <w:r w:rsidRPr="000A35A2" w:rsidR="00BF5C3C">
            <w:rPr>
              <w:b/>
            </w:rPr>
            <w:t>Chair:</w:t>
          </w:r>
        </w:sdtContent>
      </w:sdt>
      <w:r w:rsidRPr="000A35A2" w:rsidR="00BF5C3C">
        <w:t xml:space="preserve"> </w:t>
      </w:r>
      <w:r w:rsidRPr="000A35A2">
        <w:t>What percentage of shared owners achieve 100% ownership of the property?</w:t>
      </w:r>
    </w:p>
    <w:p w:rsidR="00F248CA" w:rsidRPr="000A35A2" w:rsidP="00E32FF1">
      <w:pPr>
        <w:pStyle w:val="Answer"/>
      </w:pPr>
      <w:sdt>
        <w:sdtPr>
          <w:alias w:val="Witness"/>
          <w:id w:val="-866293450"/>
          <w:placeholder>
            <w:docPart w:val="DefaultPlaceholder_-1854013440"/>
          </w:placeholder>
          <w:richText/>
        </w:sdtPr>
        <w:sdtContent>
          <w:r w:rsidRPr="000A35A2" w:rsidR="0068112E">
            <w:rPr>
              <w:b/>
              <w:i/>
            </w:rPr>
            <w:t>Baroness Penn:</w:t>
          </w:r>
        </w:sdtContent>
      </w:sdt>
      <w:r w:rsidRPr="000A35A2" w:rsidR="00BF5C3C">
        <w:t xml:space="preserve"> I am not sure </w:t>
      </w:r>
      <w:r w:rsidRPr="000A35A2" w:rsidR="00A5056E">
        <w:t>whether we have those figures</w:t>
      </w:r>
      <w:r w:rsidRPr="000A35A2" w:rsidR="00BF5C3C">
        <w:t>,</w:t>
      </w:r>
      <w:r w:rsidRPr="000A35A2" w:rsidR="00A5056E">
        <w:t xml:space="preserve"> but what we see is that there are two ro</w:t>
      </w:r>
      <w:r w:rsidRPr="000A35A2" w:rsidR="00BF5C3C">
        <w:t>u</w:t>
      </w:r>
      <w:r w:rsidRPr="000A35A2" w:rsidR="00A5056E">
        <w:t>t</w:t>
      </w:r>
      <w:r w:rsidRPr="000A35A2" w:rsidR="00BF5C3C">
        <w:t>e</w:t>
      </w:r>
      <w:r w:rsidRPr="000A35A2" w:rsidR="00A5056E">
        <w:t xml:space="preserve">s that shared owners may go down </w:t>
      </w:r>
      <w:r w:rsidRPr="000A35A2" w:rsidR="00BF5C3C">
        <w:t xml:space="preserve">in order to </w:t>
      </w:r>
      <w:r w:rsidRPr="000A35A2" w:rsidR="00A5056E">
        <w:t>exit their shared ownership of that property. One might be staircasing up to 100% of owning the property that they have bought</w:t>
      </w:r>
      <w:r w:rsidRPr="000A35A2">
        <w:t>.</w:t>
      </w:r>
      <w:r w:rsidRPr="000A35A2" w:rsidR="00A5056E">
        <w:t xml:space="preserve"> </w:t>
      </w:r>
      <w:r w:rsidRPr="000A35A2">
        <w:t>T</w:t>
      </w:r>
      <w:r w:rsidRPr="000A35A2" w:rsidR="00A5056E">
        <w:t xml:space="preserve">he other is selling their share or interest in that property and using the savings that they have otherwise accumulated in that period or the increase in </w:t>
      </w:r>
      <w:r w:rsidRPr="000A35A2">
        <w:t xml:space="preserve">the </w:t>
      </w:r>
      <w:r w:rsidRPr="000A35A2" w:rsidR="00A5056E">
        <w:t>value of the property, or a combination of both</w:t>
      </w:r>
      <w:r w:rsidRPr="000A35A2">
        <w:t>,</w:t>
      </w:r>
      <w:r w:rsidRPr="000A35A2" w:rsidR="00A5056E">
        <w:t xml:space="preserve"> or </w:t>
      </w:r>
      <w:r w:rsidRPr="000A35A2">
        <w:t xml:space="preserve">an </w:t>
      </w:r>
      <w:r w:rsidRPr="000A35A2" w:rsidR="00A5056E">
        <w:t>improvement in their circumstances</w:t>
      </w:r>
      <w:r w:rsidRPr="000A35A2">
        <w:t>,</w:t>
      </w:r>
      <w:r w:rsidRPr="000A35A2" w:rsidR="00A5056E">
        <w:t xml:space="preserve"> </w:t>
      </w:r>
      <w:r w:rsidRPr="000A35A2">
        <w:t xml:space="preserve">in order to </w:t>
      </w:r>
      <w:r w:rsidRPr="000A35A2" w:rsidR="00A5056E">
        <w:t>move on and take their next step on the housing l</w:t>
      </w:r>
      <w:r w:rsidRPr="000A35A2">
        <w:t>add</w:t>
      </w:r>
      <w:r w:rsidRPr="000A35A2" w:rsidR="00A5056E">
        <w:t>er.</w:t>
      </w:r>
      <w:r w:rsidRPr="000A35A2">
        <w:t xml:space="preserve"> </w:t>
      </w:r>
      <w:r w:rsidRPr="000A35A2" w:rsidR="00A5056E">
        <w:t>That could be to another shared ownership property that is bigger, but it could also be to full ownership. I will just check that we do not</w:t>
      </w:r>
      <w:r w:rsidRPr="000A35A2" w:rsidR="00711A98">
        <w:t xml:space="preserve"> </w:t>
      </w:r>
      <w:r w:rsidRPr="000A35A2" w:rsidR="00A5056E">
        <w:t>have those specific</w:t>
      </w:r>
      <w:r w:rsidRPr="000A35A2">
        <w:t>s,</w:t>
      </w:r>
      <w:r w:rsidRPr="000A35A2" w:rsidR="00A5056E">
        <w:t xml:space="preserve"> </w:t>
      </w:r>
      <w:r w:rsidRPr="000A35A2">
        <w:t>but w</w:t>
      </w:r>
      <w:r w:rsidRPr="000A35A2" w:rsidR="00A5056E">
        <w:t>e may well do</w:t>
      </w:r>
      <w:r w:rsidRPr="000A35A2">
        <w:t>.</w:t>
      </w:r>
    </w:p>
    <w:p w:rsidR="00A5056E" w:rsidRPr="000A35A2" w:rsidP="00E32FF1">
      <w:pPr>
        <w:pStyle w:val="Answer"/>
      </w:pPr>
      <w:sdt>
        <w:sdtPr>
          <w:alias w:val="Witness"/>
          <w:id w:val="-586462645"/>
          <w:placeholder>
            <w:docPart w:val="DefaultPlaceholder_-1854013440"/>
          </w:placeholder>
          <w:richText/>
        </w:sdtPr>
        <w:sdtContent>
          <w:r w:rsidRPr="000A35A2" w:rsidR="0068112E">
            <w:rPr>
              <w:b/>
              <w:i/>
            </w:rPr>
            <w:t>Emma Payne:</w:t>
          </w:r>
        </w:sdtContent>
      </w:sdt>
      <w:r w:rsidRPr="000A35A2" w:rsidR="00F248CA">
        <w:t xml:space="preserve"> W</w:t>
      </w:r>
      <w:r w:rsidRPr="000A35A2">
        <w:t xml:space="preserve">e do not, but we have </w:t>
      </w:r>
      <w:r w:rsidRPr="000A35A2" w:rsidR="00F248CA">
        <w:t xml:space="preserve">included </w:t>
      </w:r>
      <w:r w:rsidRPr="000A35A2">
        <w:t xml:space="preserve">additional questions </w:t>
      </w:r>
      <w:r w:rsidRPr="000A35A2" w:rsidR="00F248CA">
        <w:t xml:space="preserve">in </w:t>
      </w:r>
      <w:r w:rsidRPr="000A35A2">
        <w:t>our data collection</w:t>
      </w:r>
      <w:r w:rsidRPr="000A35A2" w:rsidR="00F248CA">
        <w:t>, so that,</w:t>
      </w:r>
      <w:r w:rsidRPr="000A35A2">
        <w:t xml:space="preserve"> from next year</w:t>
      </w:r>
      <w:r w:rsidRPr="000A35A2" w:rsidR="00F248CA">
        <w:t xml:space="preserve">, </w:t>
      </w:r>
      <w:r w:rsidRPr="000A35A2">
        <w:t>we will be able to understand the different ways that shared owners reach 100%.</w:t>
      </w:r>
    </w:p>
    <w:p w:rsidR="00A5056E" w:rsidRPr="000A35A2" w:rsidP="00E32FF1">
      <w:pPr>
        <w:pStyle w:val="Question"/>
      </w:pPr>
      <w:sdt>
        <w:sdtPr>
          <w:alias w:val="Member"/>
          <w:tag w:val="&lt;Member mnisId='394' dodsId='25722'&gt;"/>
          <w:id w:val="-642185360"/>
          <w:placeholder>
            <w:docPart w:val="DefaultPlaceholder_-1854013440"/>
          </w:placeholder>
          <w:richText/>
        </w:sdtPr>
        <w:sdtContent>
          <w:r w:rsidRPr="000A35A2" w:rsidR="00F248CA">
            <w:rPr>
              <w:b/>
            </w:rPr>
            <w:t>Chair:</w:t>
          </w:r>
        </w:sdtContent>
      </w:sdt>
      <w:r w:rsidRPr="000A35A2" w:rsidR="00F248CA">
        <w:t xml:space="preserve"> </w:t>
      </w:r>
      <w:r w:rsidRPr="000A35A2" w:rsidR="000B0F72">
        <w:t>Is it not rather</w:t>
      </w:r>
      <w:r w:rsidRPr="000A35A2" w:rsidR="00F248CA">
        <w:t xml:space="preserve"> </w:t>
      </w:r>
      <w:r w:rsidRPr="000A35A2">
        <w:t>surpris</w:t>
      </w:r>
      <w:r w:rsidRPr="000A35A2" w:rsidR="000B0F72">
        <w:t>ing</w:t>
      </w:r>
      <w:r w:rsidRPr="000A35A2">
        <w:t xml:space="preserve"> </w:t>
      </w:r>
      <w:r w:rsidRPr="000A35A2" w:rsidR="00F248CA">
        <w:t xml:space="preserve">that </w:t>
      </w:r>
      <w:r w:rsidRPr="000A35A2">
        <w:t>you do not have that information</w:t>
      </w:r>
      <w:r w:rsidRPr="000A35A2" w:rsidR="00F248CA">
        <w:t>?</w:t>
      </w:r>
    </w:p>
    <w:p w:rsidR="00A5056E" w:rsidRPr="000A35A2" w:rsidP="00E32FF1">
      <w:pPr>
        <w:pStyle w:val="Answer"/>
      </w:pPr>
      <w:sdt>
        <w:sdtPr>
          <w:alias w:val="Witness"/>
          <w:id w:val="1137072805"/>
          <w:placeholder>
            <w:docPart w:val="DefaultPlaceholder_-1854013440"/>
          </w:placeholder>
          <w:richText/>
        </w:sdtPr>
        <w:sdtContent>
          <w:r w:rsidRPr="000A35A2" w:rsidR="0068112E">
            <w:rPr>
              <w:b/>
              <w:i/>
            </w:rPr>
            <w:t>Baroness Penn:</w:t>
          </w:r>
        </w:sdtContent>
      </w:sdt>
      <w:r w:rsidRPr="000A35A2" w:rsidR="00F248CA">
        <w:t xml:space="preserve"> In terms of </w:t>
      </w:r>
      <w:r w:rsidRPr="000A35A2">
        <w:t xml:space="preserve">the </w:t>
      </w:r>
      <w:r w:rsidRPr="000A35A2" w:rsidR="00F248CA">
        <w:t xml:space="preserve">route </w:t>
      </w:r>
      <w:r w:rsidRPr="000A35A2">
        <w:t xml:space="preserve">into and out of shared ownership, the key policy driver is making it affordable for people to take that next step on the </w:t>
      </w:r>
      <w:r w:rsidRPr="000A35A2" w:rsidR="00F248CA">
        <w:t xml:space="preserve">rung </w:t>
      </w:r>
      <w:r w:rsidRPr="000A35A2">
        <w:t>of the ladder. We also have some visibility, although not</w:t>
      </w:r>
      <w:r w:rsidRPr="000A35A2" w:rsidR="00711A98">
        <w:t xml:space="preserve"> </w:t>
      </w:r>
      <w:r w:rsidRPr="000A35A2">
        <w:t>data collected in the way that we would use to publish official statistics</w:t>
      </w:r>
      <w:r w:rsidRPr="000A35A2" w:rsidR="00F248CA">
        <w:t>,</w:t>
      </w:r>
      <w:r w:rsidRPr="000A35A2">
        <w:t xml:space="preserve"> on where people move on to</w:t>
      </w:r>
      <w:r w:rsidRPr="000A35A2" w:rsidR="00F248CA">
        <w:t>,</w:t>
      </w:r>
      <w:r w:rsidRPr="000A35A2">
        <w:t xml:space="preserve"> having been in their shared ownership property. </w:t>
      </w:r>
      <w:r w:rsidRPr="000A35A2" w:rsidR="00F248CA">
        <w:t>W</w:t>
      </w:r>
      <w:r w:rsidRPr="000A35A2">
        <w:t>e are improving the data collection, but it is not that we do not have any visibility of how the scheme is working in that sense.</w:t>
      </w:r>
    </w:p>
    <w:p w:rsidR="00F248CA" w:rsidRPr="000A35A2" w:rsidP="00E32FF1">
      <w:pPr>
        <w:pStyle w:val="Question"/>
      </w:pPr>
      <w:sdt>
        <w:sdtPr>
          <w:alias w:val="Member"/>
          <w:tag w:val="&lt;Member mnisId='394' dodsId='25722'&gt;"/>
          <w:id w:val="508021039"/>
          <w:placeholder>
            <w:docPart w:val="DefaultPlaceholder_-1854013440"/>
          </w:placeholder>
          <w:richText/>
        </w:sdtPr>
        <w:sdtContent>
          <w:r w:rsidRPr="000A35A2">
            <w:rPr>
              <w:b/>
            </w:rPr>
            <w:t>Chair:</w:t>
          </w:r>
        </w:sdtContent>
      </w:sdt>
      <w:r w:rsidRPr="000A35A2">
        <w:t xml:space="preserve"> I</w:t>
      </w:r>
      <w:r w:rsidRPr="000A35A2" w:rsidR="00A5056E">
        <w:t xml:space="preserve">f </w:t>
      </w:r>
      <w:r w:rsidRPr="000A35A2">
        <w:t>the</w:t>
      </w:r>
      <w:r w:rsidRPr="000A35A2" w:rsidR="000B0F72">
        <w:t xml:space="preserve"> whole</w:t>
      </w:r>
      <w:r w:rsidRPr="000A35A2">
        <w:t xml:space="preserve"> </w:t>
      </w:r>
      <w:r w:rsidRPr="000A35A2" w:rsidR="00A5056E">
        <w:t>idea is that shared ownership should be a ro</w:t>
      </w:r>
      <w:r w:rsidRPr="000A35A2">
        <w:t>u</w:t>
      </w:r>
      <w:r w:rsidRPr="000A35A2" w:rsidR="00A5056E">
        <w:t>t</w:t>
      </w:r>
      <w:r w:rsidRPr="000A35A2">
        <w:t>e</w:t>
      </w:r>
      <w:r w:rsidRPr="000A35A2" w:rsidR="00A5056E">
        <w:t xml:space="preserve"> into home ownership, </w:t>
      </w:r>
      <w:r w:rsidRPr="000A35A2">
        <w:t xml:space="preserve">surely that information ought to be collected </w:t>
      </w:r>
      <w:r w:rsidRPr="000A35A2" w:rsidR="00A5056E">
        <w:t>from the very beginning</w:t>
      </w:r>
      <w:r w:rsidRPr="000A35A2">
        <w:t>, should it not?</w:t>
      </w:r>
    </w:p>
    <w:p w:rsidR="00F248CA" w:rsidRPr="000A35A2" w:rsidP="00E32FF1">
      <w:pPr>
        <w:pStyle w:val="Answer"/>
      </w:pPr>
      <w:sdt>
        <w:sdtPr>
          <w:alias w:val="Witness"/>
          <w:id w:val="1908808064"/>
          <w:placeholder>
            <w:docPart w:val="DefaultPlaceholder_-1854013440"/>
          </w:placeholder>
          <w:richText/>
        </w:sdtPr>
        <w:sdtContent>
          <w:r w:rsidRPr="000A35A2" w:rsidR="0068112E">
            <w:rPr>
              <w:b/>
              <w:i/>
            </w:rPr>
            <w:t>Baroness Penn:</w:t>
          </w:r>
        </w:sdtContent>
      </w:sdt>
      <w:r w:rsidRPr="000A35A2" w:rsidR="00A5056E">
        <w:t xml:space="preserve"> </w:t>
      </w:r>
      <w:r w:rsidRPr="000A35A2">
        <w:t>W</w:t>
      </w:r>
      <w:r w:rsidRPr="000A35A2" w:rsidR="00A5056E">
        <w:t>e are improving our data collection all the time</w:t>
      </w:r>
      <w:r w:rsidRPr="000A35A2">
        <w:t>.</w:t>
      </w:r>
      <w:r w:rsidRPr="000A35A2" w:rsidR="00A5056E">
        <w:t xml:space="preserve"> </w:t>
      </w:r>
      <w:r w:rsidRPr="000A35A2">
        <w:t>W</w:t>
      </w:r>
      <w:r w:rsidRPr="000A35A2" w:rsidR="00A5056E">
        <w:t xml:space="preserve">e can look at what data we collect currently </w:t>
      </w:r>
      <w:r w:rsidRPr="000A35A2">
        <w:t>t</w:t>
      </w:r>
      <w:r w:rsidRPr="000A35A2" w:rsidR="00A5056E">
        <w:t>hat gives us indicators of that</w:t>
      </w:r>
      <w:r w:rsidRPr="000A35A2">
        <w:t>.</w:t>
      </w:r>
      <w:r w:rsidRPr="000A35A2" w:rsidR="00A5056E">
        <w:t xml:space="preserve"> </w:t>
      </w:r>
      <w:r w:rsidRPr="000A35A2">
        <w:t>T</w:t>
      </w:r>
      <w:r w:rsidRPr="000A35A2" w:rsidR="00A5056E">
        <w:t>here has been a lot of focus, for example, in the initial stages of the programme</w:t>
      </w:r>
      <w:r w:rsidRPr="000A35A2">
        <w:t>,</w:t>
      </w:r>
      <w:r w:rsidRPr="000A35A2" w:rsidR="00A5056E">
        <w:t xml:space="preserve"> on ensuring that it is reaching those </w:t>
      </w:r>
      <w:r w:rsidRPr="000A35A2">
        <w:t xml:space="preserve">for </w:t>
      </w:r>
      <w:r w:rsidRPr="000A35A2" w:rsidR="00A5056E">
        <w:t>who</w:t>
      </w:r>
      <w:r w:rsidRPr="000A35A2">
        <w:t>m</w:t>
      </w:r>
      <w:r w:rsidRPr="000A35A2" w:rsidR="00A5056E">
        <w:t xml:space="preserve"> it can make the biggest difference</w:t>
      </w:r>
      <w:r w:rsidRPr="000A35A2">
        <w:t>—</w:t>
      </w:r>
      <w:r w:rsidRPr="000A35A2" w:rsidR="00A5056E">
        <w:t>for</w:t>
      </w:r>
      <w:r w:rsidRPr="000A35A2">
        <w:t xml:space="preserve"> </w:t>
      </w:r>
      <w:r w:rsidRPr="000A35A2" w:rsidR="00A5056E">
        <w:t>example, looking at who is able to access shared ownership properties, what their</w:t>
      </w:r>
      <w:r w:rsidRPr="000A35A2" w:rsidR="00711A98">
        <w:t xml:space="preserve"> </w:t>
      </w:r>
      <w:r w:rsidRPr="000A35A2" w:rsidR="00A5056E">
        <w:t xml:space="preserve">characteristics are, </w:t>
      </w:r>
      <w:r w:rsidRPr="000A35A2">
        <w:t xml:space="preserve">and </w:t>
      </w:r>
      <w:r w:rsidRPr="000A35A2" w:rsidR="00A5056E">
        <w:t>making sure that it is helping those who are most struggling with it</w:t>
      </w:r>
      <w:r w:rsidRPr="000A35A2">
        <w:t xml:space="preserve"> in terms of affordability</w:t>
      </w:r>
      <w:r w:rsidRPr="000A35A2" w:rsidR="00A5056E">
        <w:t>.</w:t>
      </w:r>
    </w:p>
    <w:p w:rsidR="00A5056E" w:rsidRPr="000A35A2" w:rsidP="00E32FF1">
      <w:pPr>
        <w:pStyle w:val="Answer"/>
      </w:pPr>
      <w:r w:rsidRPr="000A35A2">
        <w:t>A</w:t>
      </w:r>
      <w:r w:rsidRPr="000A35A2">
        <w:t xml:space="preserve">s people have been in the scheme for longer, you are right that more attention and focus has gone into how people are exiting shared ownership properties. </w:t>
      </w:r>
      <w:r w:rsidRPr="000A35A2">
        <w:t>W</w:t>
      </w:r>
      <w:r w:rsidRPr="000A35A2">
        <w:t>hether it is</w:t>
      </w:r>
      <w:r w:rsidRPr="000A35A2" w:rsidR="00711A98">
        <w:t xml:space="preserve"> </w:t>
      </w:r>
      <w:r w:rsidRPr="000A35A2">
        <w:t>staying in their property but moving to 100% of ownership or moving on to sell</w:t>
      </w:r>
      <w:r w:rsidRPr="000A35A2">
        <w:t>,</w:t>
      </w:r>
      <w:r w:rsidRPr="000A35A2">
        <w:t xml:space="preserve"> </w:t>
      </w:r>
      <w:r w:rsidRPr="000A35A2">
        <w:t>t</w:t>
      </w:r>
      <w:r w:rsidRPr="000A35A2">
        <w:t>hat is a longer-term process. One of the valuable things about a shared ownership property is that it gives you long-</w:t>
      </w:r>
      <w:r w:rsidRPr="000A35A2">
        <w:t>term security, and it may be quite a long-term process</w:t>
      </w:r>
      <w:r w:rsidRPr="000A35A2">
        <w:t>,</w:t>
      </w:r>
      <w:r w:rsidRPr="000A35A2">
        <w:t xml:space="preserve"> </w:t>
      </w:r>
      <w:r w:rsidRPr="000A35A2">
        <w:t>f</w:t>
      </w:r>
      <w:r w:rsidRPr="000A35A2">
        <w:t>or example, to staircase all the way up to 100% ownership.</w:t>
      </w:r>
    </w:p>
    <w:p w:rsidR="00A5056E" w:rsidRPr="000A35A2" w:rsidP="00E32FF1">
      <w:pPr>
        <w:pStyle w:val="Question"/>
      </w:pPr>
      <w:sdt>
        <w:sdtPr>
          <w:alias w:val="Member"/>
          <w:tag w:val="&lt;Member mnisId='394' dodsId='25722'&gt;"/>
          <w:id w:val="-1923712841"/>
          <w:placeholder>
            <w:docPart w:val="DefaultPlaceholder_-1854013440"/>
          </w:placeholder>
          <w:richText/>
        </w:sdtPr>
        <w:sdtContent>
          <w:r w:rsidRPr="000A35A2" w:rsidR="00F248CA">
            <w:rPr>
              <w:b/>
            </w:rPr>
            <w:t>Chair:</w:t>
          </w:r>
        </w:sdtContent>
      </w:sdt>
      <w:r w:rsidRPr="000A35A2" w:rsidR="00F248CA">
        <w:t xml:space="preserve"> We m</w:t>
      </w:r>
      <w:r w:rsidRPr="000A35A2">
        <w:t xml:space="preserve">ay ask one </w:t>
      </w:r>
      <w:r w:rsidRPr="000A35A2" w:rsidR="00F248CA">
        <w:t xml:space="preserve">or two </w:t>
      </w:r>
      <w:r w:rsidRPr="000A35A2">
        <w:t>more questions about that, but</w:t>
      </w:r>
      <w:r w:rsidRPr="000A35A2" w:rsidR="00F248CA">
        <w:t>,</w:t>
      </w:r>
      <w:r w:rsidRPr="000A35A2">
        <w:t xml:space="preserve"> where people achieve 100%, that is a loss of an affordable home. What is the policy to replace that los</w:t>
      </w:r>
      <w:r w:rsidRPr="000A35A2" w:rsidR="00F248CA">
        <w:t>t</w:t>
      </w:r>
      <w:r w:rsidRPr="000A35A2">
        <w:t xml:space="preserve"> property as an affordable home?</w:t>
      </w:r>
    </w:p>
    <w:p w:rsidR="00A5056E" w:rsidRPr="000A35A2" w:rsidP="00E32FF1">
      <w:pPr>
        <w:pStyle w:val="Answer"/>
      </w:pPr>
      <w:sdt>
        <w:sdtPr>
          <w:alias w:val="Witness"/>
          <w:id w:val="-861968807"/>
          <w:placeholder>
            <w:docPart w:val="DefaultPlaceholder_-1854013440"/>
          </w:placeholder>
          <w:richText/>
        </w:sdtPr>
        <w:sdtContent>
          <w:r w:rsidRPr="000A35A2" w:rsidR="0068112E">
            <w:rPr>
              <w:b/>
              <w:i/>
            </w:rPr>
            <w:t>Baroness Penn:</w:t>
          </w:r>
        </w:sdtContent>
      </w:sdt>
      <w:r w:rsidRPr="000A35A2" w:rsidR="00F248CA">
        <w:t xml:space="preserve"> </w:t>
      </w:r>
      <w:r w:rsidRPr="000A35A2">
        <w:t>As I said</w:t>
      </w:r>
      <w:r w:rsidRPr="000A35A2" w:rsidR="00F248CA">
        <w:t>,</w:t>
      </w:r>
      <w:r w:rsidRPr="000A35A2">
        <w:t xml:space="preserve"> although we do not have the official statistics on all of that, we do </w:t>
      </w:r>
      <w:r w:rsidRPr="000A35A2">
        <w:t>have an understanding of</w:t>
      </w:r>
      <w:r w:rsidRPr="000A35A2">
        <w:t xml:space="preserve"> roughly what proportion of homes stay within the shared ownership and affordable ownership </w:t>
      </w:r>
      <w:r w:rsidRPr="000A35A2" w:rsidR="00F248CA">
        <w:t xml:space="preserve">scheme. </w:t>
      </w:r>
      <w:r w:rsidRPr="000A35A2" w:rsidR="00F248CA">
        <w:t>T</w:t>
      </w:r>
      <w:r w:rsidRPr="000A35A2">
        <w:t>he majority of</w:t>
      </w:r>
      <w:r w:rsidRPr="000A35A2">
        <w:t xml:space="preserve"> those homes where people sell or move out are remaining within the shared ownership sector</w:t>
      </w:r>
      <w:r w:rsidRPr="000A35A2" w:rsidR="00F248CA">
        <w:t>,</w:t>
      </w:r>
      <w:r w:rsidRPr="000A35A2">
        <w:t xml:space="preserve"> </w:t>
      </w:r>
      <w:r w:rsidRPr="000A35A2" w:rsidR="00F248CA">
        <w:t>s</w:t>
      </w:r>
      <w:r w:rsidRPr="000A35A2">
        <w:t>o we are seeing a net gain in the number of affordable shared ownership homes available.</w:t>
      </w:r>
    </w:p>
    <w:p w:rsidR="00A5056E" w:rsidRPr="000A35A2" w:rsidP="00E32FF1">
      <w:pPr>
        <w:pStyle w:val="Question"/>
      </w:pPr>
      <w:sdt>
        <w:sdtPr>
          <w:alias w:val="Member"/>
          <w:tag w:val="&lt;Member mnisId='394' dodsId='25722'&gt;"/>
          <w:id w:val="-711959466"/>
          <w:placeholder>
            <w:docPart w:val="DefaultPlaceholder_-1854013440"/>
          </w:placeholder>
          <w:richText/>
        </w:sdtPr>
        <w:sdtContent>
          <w:r w:rsidRPr="000A35A2" w:rsidR="00F248CA">
            <w:rPr>
              <w:b/>
            </w:rPr>
            <w:t>Chair:</w:t>
          </w:r>
        </w:sdtContent>
      </w:sdt>
      <w:r w:rsidRPr="000A35A2" w:rsidR="00F248CA">
        <w:t xml:space="preserve"> Could we have </w:t>
      </w:r>
      <w:r w:rsidRPr="000A35A2">
        <w:t>those figures?</w:t>
      </w:r>
    </w:p>
    <w:p w:rsidR="00F248CA" w:rsidRPr="000A35A2" w:rsidP="00E32FF1">
      <w:pPr>
        <w:pStyle w:val="Answer"/>
      </w:pPr>
      <w:sdt>
        <w:sdtPr>
          <w:alias w:val="Witness"/>
          <w:id w:val="-616839169"/>
          <w:placeholder>
            <w:docPart w:val="DefaultPlaceholder_-1854013440"/>
          </w:placeholder>
          <w:richText/>
        </w:sdtPr>
        <w:sdtContent>
          <w:r w:rsidRPr="000A35A2" w:rsidR="0068112E">
            <w:rPr>
              <w:b/>
              <w:i/>
            </w:rPr>
            <w:t>Emma Payne:</w:t>
          </w:r>
        </w:sdtContent>
      </w:sdt>
      <w:r w:rsidRPr="000A35A2">
        <w:t xml:space="preserve"> </w:t>
      </w:r>
      <w:r w:rsidRPr="000A35A2" w:rsidR="00A5056E">
        <w:t xml:space="preserve">We will be able to provide the figures. </w:t>
      </w:r>
      <w:r w:rsidRPr="000A35A2">
        <w:t>T</w:t>
      </w:r>
      <w:r w:rsidRPr="000A35A2" w:rsidR="00A5056E">
        <w:t xml:space="preserve">here </w:t>
      </w:r>
      <w:r w:rsidRPr="000A35A2">
        <w:t xml:space="preserve">are </w:t>
      </w:r>
      <w:r w:rsidRPr="000A35A2" w:rsidR="00A5056E">
        <w:t>a couple of different things here. One is that, as people move on from shared ownership</w:t>
      </w:r>
      <w:r w:rsidRPr="000A35A2">
        <w:t>,</w:t>
      </w:r>
      <w:r w:rsidRPr="000A35A2" w:rsidR="00A5056E">
        <w:t xml:space="preserve"> they might do that having reached 100% and then selling on the open market, or the property might pass to another owner who buys it on shared ownership terms.</w:t>
      </w:r>
      <w:r w:rsidRPr="000A35A2">
        <w:t xml:space="preserve"> W</w:t>
      </w:r>
      <w:r w:rsidRPr="000A35A2" w:rsidR="00A5056E">
        <w:t>e also have the pipeline of new development coming through</w:t>
      </w:r>
      <w:r w:rsidRPr="000A35A2">
        <w:t>,</w:t>
      </w:r>
      <w:r w:rsidRPr="000A35A2" w:rsidR="00A5056E">
        <w:t xml:space="preserve"> where we have significant number</w:t>
      </w:r>
      <w:r w:rsidRPr="000A35A2">
        <w:t>s.</w:t>
      </w:r>
    </w:p>
    <w:p w:rsidR="00A5056E" w:rsidRPr="000A35A2" w:rsidP="00E32FF1">
      <w:pPr>
        <w:pStyle w:val="Question"/>
      </w:pPr>
      <w:sdt>
        <w:sdtPr>
          <w:alias w:val="Member"/>
          <w:tag w:val="&lt;Member mnisId='394' dodsId='25722'&gt;"/>
          <w:id w:val="-2114964017"/>
          <w:placeholder>
            <w:docPart w:val="DefaultPlaceholder_-1854013440"/>
          </w:placeholder>
          <w:richText/>
        </w:sdtPr>
        <w:sdtContent>
          <w:r w:rsidRPr="000A35A2" w:rsidR="00F248CA">
            <w:rPr>
              <w:b/>
            </w:rPr>
            <w:t>Chair:</w:t>
          </w:r>
        </w:sdtContent>
      </w:sdt>
      <w:r w:rsidRPr="000A35A2" w:rsidR="00F248CA">
        <w:t xml:space="preserve"> Do you have the </w:t>
      </w:r>
      <w:r w:rsidRPr="000A35A2">
        <w:t>figures about what happens to shared ownership and</w:t>
      </w:r>
      <w:r w:rsidRPr="000A35A2" w:rsidR="00F248CA">
        <w:t>,</w:t>
      </w:r>
      <w:r w:rsidRPr="000A35A2">
        <w:t xml:space="preserve"> where 100% ownership is achieved</w:t>
      </w:r>
      <w:r w:rsidRPr="000A35A2" w:rsidR="00F248CA">
        <w:t>,</w:t>
      </w:r>
      <w:r w:rsidRPr="000A35A2">
        <w:t xml:space="preserve"> </w:t>
      </w:r>
      <w:r w:rsidRPr="000A35A2" w:rsidR="00F248CA">
        <w:t xml:space="preserve">whether there is </w:t>
      </w:r>
      <w:r w:rsidRPr="000A35A2">
        <w:t xml:space="preserve">then a replacement affordable home? Is there a route </w:t>
      </w:r>
      <w:r w:rsidRPr="000A35A2" w:rsidR="00F248CA">
        <w:t>or a mechanism to achieve that?</w:t>
      </w:r>
    </w:p>
    <w:p w:rsidR="00A5056E" w:rsidRPr="000A35A2" w:rsidP="00E32FF1">
      <w:pPr>
        <w:pStyle w:val="Answer"/>
      </w:pPr>
      <w:sdt>
        <w:sdtPr>
          <w:alias w:val="Witness"/>
          <w:id w:val="1212231519"/>
          <w:placeholder>
            <w:docPart w:val="DefaultPlaceholder_-1854013440"/>
          </w:placeholder>
          <w:richText/>
        </w:sdtPr>
        <w:sdtContent>
          <w:r w:rsidRPr="000A35A2" w:rsidR="0068112E">
            <w:rPr>
              <w:b/>
              <w:i/>
            </w:rPr>
            <w:t>Emma Payne:</w:t>
          </w:r>
        </w:sdtContent>
      </w:sdt>
      <w:r w:rsidRPr="000A35A2" w:rsidR="00F248CA">
        <w:t xml:space="preserve"> W</w:t>
      </w:r>
      <w:r w:rsidRPr="000A35A2">
        <w:t>hat we have and can provide is the number of new shared ownership homes that are being delivered on a yearly basis.</w:t>
      </w:r>
    </w:p>
    <w:p w:rsidR="00A5056E" w:rsidRPr="000A35A2" w:rsidP="00E32FF1">
      <w:pPr>
        <w:pStyle w:val="Question"/>
      </w:pPr>
      <w:sdt>
        <w:sdtPr>
          <w:alias w:val="Member"/>
          <w:tag w:val="&lt;Member mnisId='394' dodsId='25722'&gt;"/>
          <w:id w:val="-1473894471"/>
          <w:placeholder>
            <w:docPart w:val="DefaultPlaceholder_-1854013440"/>
          </w:placeholder>
          <w:richText/>
        </w:sdtPr>
        <w:sdtContent>
          <w:r w:rsidRPr="000A35A2" w:rsidR="00F248CA">
            <w:rPr>
              <w:b/>
            </w:rPr>
            <w:t>Chair:</w:t>
          </w:r>
        </w:sdtContent>
      </w:sdt>
      <w:r w:rsidRPr="000A35A2" w:rsidR="00F248CA">
        <w:t xml:space="preserve"> I did not ask </w:t>
      </w:r>
      <w:r w:rsidRPr="000A35A2">
        <w:t xml:space="preserve">that question. </w:t>
      </w:r>
      <w:r w:rsidRPr="000A35A2" w:rsidR="00F248CA">
        <w:t>I</w:t>
      </w:r>
      <w:r w:rsidRPr="000A35A2">
        <w:t>f an affordable home becomes a fully owned home</w:t>
      </w:r>
      <w:r w:rsidRPr="000A35A2" w:rsidR="00F248CA">
        <w:t>,</w:t>
      </w:r>
      <w:r w:rsidRPr="000A35A2">
        <w:t xml:space="preserve"> it is no longer an affordable home </w:t>
      </w:r>
      <w:r w:rsidRPr="000A35A2" w:rsidR="00F248CA">
        <w:t xml:space="preserve">under the </w:t>
      </w:r>
      <w:r w:rsidRPr="000A35A2">
        <w:t>Government’s definition</w:t>
      </w:r>
      <w:r w:rsidRPr="000A35A2" w:rsidR="00F248CA">
        <w:t>,</w:t>
      </w:r>
      <w:r w:rsidRPr="000A35A2">
        <w:t xml:space="preserve"> </w:t>
      </w:r>
      <w:r w:rsidRPr="000A35A2" w:rsidR="00F248CA">
        <w:t>s</w:t>
      </w:r>
      <w:r w:rsidRPr="000A35A2">
        <w:t>o is there a direct</w:t>
      </w:r>
      <w:r w:rsidRPr="000A35A2" w:rsidR="00F248CA">
        <w:t>,</w:t>
      </w:r>
      <w:r w:rsidRPr="000A35A2">
        <w:t xml:space="preserve"> one-</w:t>
      </w:r>
      <w:r w:rsidRPr="000A35A2" w:rsidR="00F248CA">
        <w:t xml:space="preserve">for-one </w:t>
      </w:r>
      <w:r w:rsidRPr="000A35A2">
        <w:t>replacement of that property?</w:t>
      </w:r>
    </w:p>
    <w:p w:rsidR="00F67E2B" w:rsidRPr="000A35A2" w:rsidP="00E32FF1">
      <w:pPr>
        <w:pStyle w:val="Answer"/>
      </w:pPr>
      <w:sdt>
        <w:sdtPr>
          <w:alias w:val="Witness"/>
          <w:id w:val="-186915160"/>
          <w:placeholder>
            <w:docPart w:val="DefaultPlaceholder_-1854013440"/>
          </w:placeholder>
          <w:richText/>
        </w:sdtPr>
        <w:sdtContent>
          <w:r w:rsidRPr="000A35A2" w:rsidR="0068112E">
            <w:rPr>
              <w:b/>
              <w:i/>
            </w:rPr>
            <w:t>Baroness Penn:</w:t>
          </w:r>
        </w:sdtContent>
      </w:sdt>
      <w:r w:rsidRPr="000A35A2" w:rsidR="00F248CA">
        <w:t xml:space="preserve"> </w:t>
      </w:r>
      <w:r w:rsidRPr="000A35A2" w:rsidR="00A5056E">
        <w:t xml:space="preserve">There is not a policy that that home is directly replaced, but the outcome of the policy is that we are seeing a net increase in the number of shared ownership homes available </w:t>
      </w:r>
      <w:r w:rsidRPr="000A35A2" w:rsidR="00F248CA">
        <w:t xml:space="preserve">on </w:t>
      </w:r>
      <w:r w:rsidRPr="000A35A2" w:rsidR="00A5056E">
        <w:t xml:space="preserve">the market. </w:t>
      </w:r>
      <w:r w:rsidRPr="000A35A2" w:rsidR="00F248CA">
        <w:t xml:space="preserve">It is not that this </w:t>
      </w:r>
      <w:r w:rsidRPr="000A35A2" w:rsidR="00A5056E">
        <w:t xml:space="preserve">shared ownership home in this </w:t>
      </w:r>
      <w:r w:rsidRPr="000A35A2" w:rsidR="00F248CA">
        <w:t xml:space="preserve">borough </w:t>
      </w:r>
      <w:r w:rsidRPr="000A35A2" w:rsidR="00A5056E">
        <w:t>or location has been sold at 100% and gone on</w:t>
      </w:r>
      <w:r w:rsidRPr="000A35A2" w:rsidR="000B0F72">
        <w:t xml:space="preserve"> </w:t>
      </w:r>
      <w:r w:rsidRPr="000A35A2" w:rsidR="00A5056E">
        <w:t>to the open market, and therefore</w:t>
      </w:r>
      <w:r w:rsidRPr="000A35A2" w:rsidR="00F248CA">
        <w:t>,</w:t>
      </w:r>
      <w:r w:rsidRPr="000A35A2" w:rsidR="00A5056E">
        <w:t xml:space="preserve"> within that </w:t>
      </w:r>
      <w:r w:rsidRPr="000A35A2" w:rsidR="00F248CA">
        <w:t xml:space="preserve">borough </w:t>
      </w:r>
      <w:r w:rsidRPr="000A35A2" w:rsidR="00A5056E">
        <w:t>or location</w:t>
      </w:r>
      <w:r w:rsidRPr="000A35A2" w:rsidR="00F248CA">
        <w:t>,</w:t>
      </w:r>
      <w:r w:rsidRPr="000A35A2" w:rsidR="00A5056E">
        <w:t xml:space="preserve"> you need another one added. </w:t>
      </w:r>
      <w:r w:rsidRPr="000A35A2" w:rsidR="00F248CA">
        <w:t>T</w:t>
      </w:r>
      <w:r w:rsidRPr="000A35A2" w:rsidR="00A5056E">
        <w:t>he net stock of shared ownership homes is increasing, and that will continue.</w:t>
      </w:r>
    </w:p>
    <w:p w:rsidR="00F248CA" w:rsidRPr="000A35A2" w:rsidP="00E32FF1">
      <w:pPr>
        <w:pStyle w:val="Answer"/>
      </w:pPr>
      <w:r w:rsidRPr="000A35A2">
        <w:t xml:space="preserve">As I </w:t>
      </w:r>
      <w:r w:rsidRPr="000A35A2" w:rsidR="00A5056E">
        <w:t>was saying</w:t>
      </w:r>
      <w:r w:rsidRPr="000A35A2">
        <w:t xml:space="preserve">, </w:t>
      </w:r>
      <w:r w:rsidRPr="000A35A2" w:rsidR="00A5056E">
        <w:t xml:space="preserve">I am not sure </w:t>
      </w:r>
      <w:r w:rsidRPr="000A35A2">
        <w:t xml:space="preserve">that </w:t>
      </w:r>
      <w:r w:rsidRPr="000A35A2" w:rsidR="00A5056E">
        <w:t>we have the official numbers, but we do have a sense of where the market is</w:t>
      </w:r>
      <w:r w:rsidRPr="000A35A2">
        <w:t xml:space="preserve">. </w:t>
      </w:r>
      <w:r w:rsidRPr="000A35A2">
        <w:t>T</w:t>
      </w:r>
      <w:r w:rsidRPr="000A35A2" w:rsidR="00A5056E">
        <w:t>he majority of</w:t>
      </w:r>
      <w:r w:rsidRPr="000A35A2" w:rsidR="00A5056E">
        <w:t xml:space="preserve"> shared ownership homes </w:t>
      </w:r>
      <w:r w:rsidRPr="000A35A2">
        <w:t xml:space="preserve">that </w:t>
      </w:r>
      <w:r w:rsidRPr="000A35A2" w:rsidR="00A5056E">
        <w:t>are sold are not sold on</w:t>
      </w:r>
      <w:r w:rsidRPr="000A35A2">
        <w:t xml:space="preserve"> </w:t>
      </w:r>
      <w:r w:rsidRPr="000A35A2" w:rsidR="00A5056E">
        <w:t xml:space="preserve">the open market </w:t>
      </w:r>
      <w:r w:rsidRPr="000A35A2">
        <w:t xml:space="preserve">but </w:t>
      </w:r>
      <w:r w:rsidRPr="000A35A2" w:rsidR="00A5056E">
        <w:t xml:space="preserve">back through the housing association or who is delivering them on further shared ownership terms. </w:t>
      </w:r>
      <w:r w:rsidRPr="000A35A2">
        <w:t>T</w:t>
      </w:r>
      <w:r w:rsidRPr="000A35A2" w:rsidR="00A5056E">
        <w:t xml:space="preserve">hat is the other reason </w:t>
      </w:r>
      <w:r w:rsidRPr="000A35A2" w:rsidR="000B0F72">
        <w:t>that</w:t>
      </w:r>
      <w:r w:rsidRPr="000A35A2">
        <w:t xml:space="preserve"> </w:t>
      </w:r>
      <w:r w:rsidRPr="000A35A2" w:rsidR="00A5056E">
        <w:t>we do not see a net loss in the number of shared ownership homes.</w:t>
      </w:r>
    </w:p>
    <w:p w:rsidR="00711A98" w:rsidRPr="000A35A2" w:rsidP="00E32FF1">
      <w:pPr>
        <w:pStyle w:val="Question"/>
      </w:pPr>
      <w:sdt>
        <w:sdtPr>
          <w:alias w:val="Member"/>
          <w:tag w:val="&lt;Member mnisId='4795' dodsId='157102'&gt;"/>
          <w:id w:val="-1444764303"/>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t>
      </w:r>
      <w:r w:rsidRPr="000A35A2" w:rsidR="00A5056E">
        <w:t>Good afternoon.</w:t>
      </w:r>
      <w:r w:rsidRPr="000A35A2">
        <w:t xml:space="preserve"> L</w:t>
      </w:r>
      <w:r w:rsidRPr="000A35A2" w:rsidR="00A5056E">
        <w:t>et me start by looking at the amount of the shared ownership product within the affordable home</w:t>
      </w:r>
      <w:r w:rsidRPr="000A35A2">
        <w:t>s</w:t>
      </w:r>
      <w:r w:rsidRPr="000A35A2" w:rsidR="00A5056E">
        <w:t xml:space="preserve"> programme</w:t>
      </w:r>
      <w:r w:rsidRPr="000A35A2">
        <w:t>.</w:t>
      </w:r>
      <w:r w:rsidRPr="000A35A2" w:rsidR="00A5056E">
        <w:t xml:space="preserve"> </w:t>
      </w:r>
      <w:r w:rsidRPr="000A35A2">
        <w:t>T</w:t>
      </w:r>
      <w:r w:rsidRPr="000A35A2" w:rsidR="00A5056E">
        <w:t xml:space="preserve">hat </w:t>
      </w:r>
      <w:r w:rsidRPr="000A35A2" w:rsidR="004E55BD">
        <w:t xml:space="preserve">is </w:t>
      </w:r>
      <w:r w:rsidRPr="000A35A2" w:rsidR="00A5056E">
        <w:t xml:space="preserve">sitting </w:t>
      </w:r>
      <w:r w:rsidRPr="000A35A2">
        <w:t xml:space="preserve">at </w:t>
      </w:r>
      <w:r w:rsidRPr="000A35A2" w:rsidR="00A5056E">
        <w:t xml:space="preserve">around 50% of the homes being delivered. I am keen to </w:t>
      </w:r>
      <w:r w:rsidRPr="000A35A2" w:rsidR="00A5056E">
        <w:t>understand why the Government ha</w:t>
      </w:r>
      <w:r w:rsidRPr="000A35A2">
        <w:t>ve</w:t>
      </w:r>
      <w:r w:rsidRPr="000A35A2" w:rsidR="00A5056E">
        <w:t xml:space="preserve"> decided that shared ownership products will make up around half of the entirety of the affordable homes programme</w:t>
      </w:r>
      <w:r w:rsidRPr="000A35A2">
        <w:t>.</w:t>
      </w:r>
    </w:p>
    <w:p w:rsidR="004E55BD" w:rsidRPr="000A35A2" w:rsidP="00E32FF1">
      <w:pPr>
        <w:pStyle w:val="Answer"/>
      </w:pPr>
      <w:sdt>
        <w:sdtPr>
          <w:alias w:val="Witness"/>
          <w:id w:val="493387300"/>
          <w:placeholder>
            <w:docPart w:val="DefaultPlaceholder_-1854013440"/>
          </w:placeholder>
          <w:richText/>
        </w:sdtPr>
        <w:sdtContent>
          <w:r w:rsidRPr="000A35A2" w:rsidR="0068112E">
            <w:rPr>
              <w:b/>
              <w:i/>
            </w:rPr>
            <w:t>Baroness Penn:</w:t>
          </w:r>
        </w:sdtContent>
      </w:sdt>
      <w:r w:rsidRPr="000A35A2" w:rsidR="00711A98">
        <w:t xml:space="preserve"> T</w:t>
      </w:r>
      <w:r w:rsidRPr="000A35A2" w:rsidR="00A5056E">
        <w:t xml:space="preserve">hat figure has changed slightly over time. </w:t>
      </w:r>
      <w:r w:rsidRPr="000A35A2" w:rsidR="00711A98">
        <w:t>I</w:t>
      </w:r>
      <w:r w:rsidRPr="000A35A2" w:rsidR="00A5056E">
        <w:t>f you look at previous programmes, shared ownership has been slightly more dominant. It continues to be a large proportion of the homes that we are delivering currently and under the forthcoming programme</w:t>
      </w:r>
      <w:r w:rsidRPr="000A35A2" w:rsidR="00711A98">
        <w:t>,</w:t>
      </w:r>
      <w:r w:rsidRPr="000A35A2" w:rsidR="00A5056E">
        <w:t xml:space="preserve"> </w:t>
      </w:r>
      <w:r w:rsidRPr="000A35A2" w:rsidR="00711A98">
        <w:t>b</w:t>
      </w:r>
      <w:r w:rsidRPr="000A35A2" w:rsidR="00A5056E">
        <w:t>ut there has also been a decision, for example, to look at increasing the proportion of homes for social rent in the next phase of the programme.</w:t>
      </w:r>
    </w:p>
    <w:p w:rsidR="00711A98" w:rsidRPr="000A35A2" w:rsidP="00E32FF1">
      <w:pPr>
        <w:pStyle w:val="Answer"/>
      </w:pPr>
      <w:r w:rsidRPr="000A35A2">
        <w:t>T</w:t>
      </w:r>
      <w:r w:rsidRPr="000A35A2" w:rsidR="00A5056E">
        <w:t xml:space="preserve">here </w:t>
      </w:r>
      <w:r w:rsidRPr="000A35A2">
        <w:t xml:space="preserve">are </w:t>
      </w:r>
      <w:r w:rsidRPr="000A35A2" w:rsidR="00A5056E">
        <w:t>a number of</w:t>
      </w:r>
      <w:r w:rsidRPr="000A35A2" w:rsidR="00A5056E">
        <w:t xml:space="preserve"> considerations that go into that, including housing need and </w:t>
      </w:r>
      <w:r w:rsidRPr="000A35A2">
        <w:t xml:space="preserve">the </w:t>
      </w:r>
      <w:r w:rsidRPr="000A35A2" w:rsidR="00A5056E">
        <w:t xml:space="preserve">different circumstances </w:t>
      </w:r>
      <w:r w:rsidRPr="000A35A2">
        <w:t xml:space="preserve">in which </w:t>
      </w:r>
      <w:r w:rsidRPr="000A35A2" w:rsidR="00A5056E">
        <w:t xml:space="preserve">people find themselves across the country. Shared ownership provides </w:t>
      </w:r>
      <w:r w:rsidRPr="000A35A2">
        <w:t xml:space="preserve">a </w:t>
      </w:r>
      <w:r w:rsidRPr="000A35A2" w:rsidR="00A5056E">
        <w:t>ro</w:t>
      </w:r>
      <w:r w:rsidRPr="000A35A2">
        <w:t>u</w:t>
      </w:r>
      <w:r w:rsidRPr="000A35A2" w:rsidR="00A5056E">
        <w:t>t</w:t>
      </w:r>
      <w:r w:rsidRPr="000A35A2">
        <w:t>e</w:t>
      </w:r>
      <w:r w:rsidRPr="000A35A2" w:rsidR="00A5056E">
        <w:t xml:space="preserve"> </w:t>
      </w:r>
      <w:r w:rsidRPr="000A35A2">
        <w:t>t</w:t>
      </w:r>
      <w:r w:rsidRPr="000A35A2" w:rsidR="00A5056E">
        <w:t xml:space="preserve">hat means </w:t>
      </w:r>
      <w:r w:rsidRPr="000A35A2" w:rsidR="004E55BD">
        <w:t xml:space="preserve">that </w:t>
      </w:r>
      <w:r w:rsidRPr="000A35A2" w:rsidR="00A5056E">
        <w:t>more affordable housing is available for people to purchase a share of, but we need to balance that with the availability of affordable or social</w:t>
      </w:r>
      <w:r w:rsidRPr="000A35A2" w:rsidR="000B0F72">
        <w:t xml:space="preserve"> </w:t>
      </w:r>
      <w:r w:rsidRPr="000A35A2" w:rsidR="00A5056E">
        <w:t>rented homes.</w:t>
      </w:r>
    </w:p>
    <w:p w:rsidR="00711A98" w:rsidRPr="000A35A2" w:rsidP="00E32FF1">
      <w:pPr>
        <w:pStyle w:val="Answer"/>
      </w:pPr>
      <w:r w:rsidRPr="000A35A2">
        <w:t xml:space="preserve">The other thing that can affect that balance is the amount of grant funding or Government support that is needed to deliver the additional homes through that route. </w:t>
      </w:r>
      <w:r w:rsidRPr="000A35A2" w:rsidR="004E55BD">
        <w:t>H</w:t>
      </w:r>
      <w:r w:rsidRPr="000A35A2">
        <w:t>omes for social rent tend to require more grant funding per home delivered compared to homes for affordable rent</w:t>
      </w:r>
      <w:r w:rsidRPr="000A35A2">
        <w:t xml:space="preserve"> or</w:t>
      </w:r>
      <w:r w:rsidRPr="000A35A2">
        <w:t xml:space="preserve"> shared ownership, which might be slightly less.</w:t>
      </w:r>
      <w:r w:rsidRPr="000A35A2">
        <w:t xml:space="preserve"> T</w:t>
      </w:r>
      <w:r w:rsidRPr="000A35A2">
        <w:t xml:space="preserve">here </w:t>
      </w:r>
      <w:r w:rsidRPr="000A35A2">
        <w:t xml:space="preserve">are </w:t>
      </w:r>
      <w:r w:rsidRPr="000A35A2">
        <w:t>a number of</w:t>
      </w:r>
      <w:r w:rsidRPr="000A35A2">
        <w:t xml:space="preserve"> factors that go into that mix</w:t>
      </w:r>
      <w:r w:rsidRPr="000A35A2">
        <w:t>.</w:t>
      </w:r>
    </w:p>
    <w:p w:rsidR="00711A98" w:rsidRPr="000A35A2" w:rsidP="00E32FF1">
      <w:pPr>
        <w:pStyle w:val="Question"/>
      </w:pPr>
      <w:sdt>
        <w:sdtPr>
          <w:alias w:val="Member"/>
          <w:tag w:val="&lt;Member mnisId='4795' dodsId='157102'&gt;"/>
          <w:id w:val="-186053364"/>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L</w:t>
      </w:r>
      <w:r w:rsidRPr="000A35A2" w:rsidR="00A5056E">
        <w:t>ooking at that proportion</w:t>
      </w:r>
      <w:r w:rsidRPr="000A35A2">
        <w:t xml:space="preserve">, </w:t>
      </w:r>
      <w:r w:rsidRPr="000A35A2" w:rsidR="00A5056E">
        <w:t xml:space="preserve">you are saying that Government </w:t>
      </w:r>
      <w:r w:rsidRPr="000A35A2">
        <w:t xml:space="preserve">have </w:t>
      </w:r>
      <w:r w:rsidRPr="000A35A2" w:rsidR="00A5056E">
        <w:t xml:space="preserve">decided </w:t>
      </w:r>
      <w:r w:rsidRPr="000A35A2">
        <w:t xml:space="preserve">that their </w:t>
      </w:r>
      <w:r w:rsidRPr="000A35A2" w:rsidR="00A5056E">
        <w:t xml:space="preserve">priority is now to reduce the shared ownership </w:t>
      </w:r>
      <w:r w:rsidRPr="000A35A2">
        <w:t xml:space="preserve">route </w:t>
      </w:r>
      <w:r w:rsidRPr="000A35A2" w:rsidR="00A5056E">
        <w:t xml:space="preserve">of </w:t>
      </w:r>
      <w:r w:rsidRPr="000A35A2">
        <w:t xml:space="preserve">home ownership </w:t>
      </w:r>
      <w:r w:rsidRPr="000A35A2" w:rsidR="00A5056E">
        <w:t>products and to increase the amount of social rent.</w:t>
      </w:r>
      <w:r w:rsidRPr="000A35A2">
        <w:t xml:space="preserve"> </w:t>
      </w:r>
      <w:r w:rsidRPr="000A35A2" w:rsidR="00A5056E">
        <w:t xml:space="preserve">Is that a </w:t>
      </w:r>
      <w:r w:rsidRPr="000A35A2">
        <w:t xml:space="preserve">summation </w:t>
      </w:r>
      <w:r w:rsidRPr="000A35A2" w:rsidR="00A5056E">
        <w:t>of what you were just saying?</w:t>
      </w:r>
    </w:p>
    <w:p w:rsidR="00711A98" w:rsidRPr="000A35A2" w:rsidP="00E32FF1">
      <w:pPr>
        <w:pStyle w:val="Answer"/>
      </w:pPr>
      <w:sdt>
        <w:sdtPr>
          <w:alias w:val="Witness"/>
          <w:id w:val="447588774"/>
          <w:placeholder>
            <w:docPart w:val="DefaultPlaceholder_-1854013440"/>
          </w:placeholder>
          <w:richText/>
        </w:sdtPr>
        <w:sdtContent>
          <w:r w:rsidRPr="000A35A2" w:rsidR="0068112E">
            <w:rPr>
              <w:b/>
              <w:i/>
            </w:rPr>
            <w:t>Baroness Penn:</w:t>
          </w:r>
        </w:sdtContent>
      </w:sdt>
      <w:r w:rsidRPr="000A35A2">
        <w:t xml:space="preserve"> I</w:t>
      </w:r>
      <w:r w:rsidRPr="000A35A2" w:rsidR="00A5056E">
        <w:t xml:space="preserve">f you look over what we have delivered in recent years, there </w:t>
      </w:r>
      <w:r w:rsidRPr="000A35A2">
        <w:t xml:space="preserve">has </w:t>
      </w:r>
      <w:r w:rsidRPr="000A35A2" w:rsidR="00A5056E">
        <w:t>been a real emphasis on shared ownership</w:t>
      </w:r>
      <w:r w:rsidRPr="000A35A2">
        <w:t>,</w:t>
      </w:r>
      <w:r w:rsidRPr="000A35A2" w:rsidR="00A5056E">
        <w:t xml:space="preserve"> and we are continuing that in the next phase of the affordable homes programme, building on the stock that we already have</w:t>
      </w:r>
      <w:r w:rsidRPr="000A35A2">
        <w:t>.</w:t>
      </w:r>
      <w:r w:rsidRPr="000A35A2" w:rsidR="00A5056E">
        <w:t xml:space="preserve"> </w:t>
      </w:r>
      <w:r w:rsidRPr="000A35A2">
        <w:t>T</w:t>
      </w:r>
      <w:r w:rsidRPr="000A35A2" w:rsidR="00A5056E">
        <w:t>here has been less emphasis on</w:t>
      </w:r>
      <w:r w:rsidRPr="000A35A2" w:rsidR="004E55BD">
        <w:t>, for example,</w:t>
      </w:r>
      <w:r w:rsidRPr="000A35A2" w:rsidR="00A5056E">
        <w:t xml:space="preserve"> homes for social rent, and so that proportion is increasing slightly.</w:t>
      </w:r>
    </w:p>
    <w:p w:rsidR="00711A98" w:rsidRPr="000A35A2" w:rsidP="00E32FF1">
      <w:pPr>
        <w:pStyle w:val="Question"/>
      </w:pPr>
      <w:sdt>
        <w:sdtPr>
          <w:alias w:val="Member"/>
          <w:tag w:val="&lt;Member mnisId='4795' dodsId='157102'&gt;"/>
          <w:id w:val="221409973"/>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I</w:t>
      </w:r>
      <w:r w:rsidRPr="000A35A2" w:rsidR="00A5056E">
        <w:t xml:space="preserve">n terms of that change in Government strategy around the affordable homes programme, could you share with us the targets </w:t>
      </w:r>
      <w:r w:rsidRPr="000A35A2">
        <w:t xml:space="preserve">in terms of what </w:t>
      </w:r>
      <w:r w:rsidRPr="000A35A2" w:rsidR="00A5056E">
        <w:t xml:space="preserve">you are hoping to achieve in </w:t>
      </w:r>
      <w:r w:rsidRPr="000A35A2">
        <w:t xml:space="preserve">the </w:t>
      </w:r>
      <w:r w:rsidRPr="000A35A2" w:rsidR="00A5056E">
        <w:t>affordable homes programme under this new approach</w:t>
      </w:r>
      <w:r w:rsidRPr="000A35A2">
        <w:t>?</w:t>
      </w:r>
    </w:p>
    <w:p w:rsidR="00711A98" w:rsidRPr="000A35A2" w:rsidP="00E32FF1">
      <w:pPr>
        <w:pStyle w:val="Answer"/>
      </w:pPr>
      <w:sdt>
        <w:sdtPr>
          <w:alias w:val="Witness"/>
          <w:id w:val="-1820879670"/>
          <w:placeholder>
            <w:docPart w:val="DefaultPlaceholder_-1854013440"/>
          </w:placeholder>
          <w:richText/>
        </w:sdtPr>
        <w:sdtContent>
          <w:r w:rsidRPr="000A35A2" w:rsidR="0068112E">
            <w:rPr>
              <w:b/>
              <w:i/>
            </w:rPr>
            <w:t>Baroness Penn:</w:t>
          </w:r>
        </w:sdtContent>
      </w:sdt>
      <w:r w:rsidRPr="000A35A2">
        <w:t xml:space="preserve"> </w:t>
      </w:r>
      <w:r w:rsidRPr="000A35A2" w:rsidR="00A5056E">
        <w:t>I might turn to Emma for those precise proportions</w:t>
      </w:r>
      <w:r w:rsidRPr="000A35A2">
        <w:t>,</w:t>
      </w:r>
      <w:r w:rsidRPr="000A35A2" w:rsidR="00A5056E">
        <w:t xml:space="preserve"> if she happens to have </w:t>
      </w:r>
      <w:r w:rsidRPr="000A35A2">
        <w:t>them to hand</w:t>
      </w:r>
      <w:r w:rsidRPr="000A35A2" w:rsidR="00A5056E">
        <w:t>.</w:t>
      </w:r>
    </w:p>
    <w:p w:rsidR="00711A98" w:rsidRPr="000A35A2" w:rsidP="00E32FF1">
      <w:pPr>
        <w:pStyle w:val="Answer"/>
      </w:pPr>
      <w:sdt>
        <w:sdtPr>
          <w:alias w:val="Witness"/>
          <w:id w:val="1061684015"/>
          <w:placeholder>
            <w:docPart w:val="DefaultPlaceholder_-1854013440"/>
          </w:placeholder>
          <w:richText/>
        </w:sdtPr>
        <w:sdtContent>
          <w:r w:rsidRPr="000A35A2" w:rsidR="0068112E">
            <w:rPr>
              <w:b/>
              <w:i/>
            </w:rPr>
            <w:t>Emma Payne:</w:t>
          </w:r>
        </w:sdtContent>
      </w:sdt>
      <w:r w:rsidRPr="000A35A2">
        <w:t xml:space="preserve"> W</w:t>
      </w:r>
      <w:r w:rsidRPr="000A35A2" w:rsidR="00A5056E">
        <w:t>e have</w:t>
      </w:r>
      <w:r w:rsidRPr="000A35A2">
        <w:t xml:space="preserve"> </w:t>
      </w:r>
      <w:r w:rsidRPr="000A35A2" w:rsidR="00A5056E">
        <w:t>been conducting a</w:t>
      </w:r>
      <w:r w:rsidRPr="000A35A2">
        <w:t xml:space="preserve"> </w:t>
      </w:r>
      <w:r w:rsidRPr="000A35A2" w:rsidR="00A5056E">
        <w:t>renegotiation of the targets with our delivery partners and will be able to say more about those in due course. We do not have the outcome of that today</w:t>
      </w:r>
      <w:r w:rsidRPr="000A35A2">
        <w:t>.</w:t>
      </w:r>
    </w:p>
    <w:p w:rsidR="00711A98" w:rsidRPr="000A35A2" w:rsidP="00E32FF1">
      <w:pPr>
        <w:pStyle w:val="Question"/>
      </w:pPr>
      <w:sdt>
        <w:sdtPr>
          <w:alias w:val="Member"/>
          <w:tag w:val="&lt;Member mnisId='4795' dodsId='157102'&gt;"/>
          <w:id w:val="829257620"/>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w:t>
      </w:r>
      <w:r w:rsidRPr="000A35A2" w:rsidR="00A5056E">
        <w:t xml:space="preserve">e just </w:t>
      </w:r>
      <w:r w:rsidRPr="000A35A2">
        <w:t xml:space="preserve">heard that </w:t>
      </w:r>
      <w:r w:rsidRPr="000A35A2" w:rsidR="00A5056E">
        <w:t xml:space="preserve">it </w:t>
      </w:r>
      <w:r w:rsidRPr="000A35A2" w:rsidR="009D7C08">
        <w:t>w</w:t>
      </w:r>
      <w:r w:rsidRPr="000A35A2" w:rsidR="00A5056E">
        <w:t>as a strategic change</w:t>
      </w:r>
      <w:r w:rsidRPr="000A35A2">
        <w:t>,</w:t>
      </w:r>
      <w:r w:rsidRPr="000A35A2" w:rsidR="00A5056E">
        <w:t xml:space="preserve"> so there must be a target </w:t>
      </w:r>
      <w:r w:rsidRPr="000A35A2">
        <w:t xml:space="preserve">that </w:t>
      </w:r>
      <w:r w:rsidRPr="000A35A2" w:rsidR="00A5056E">
        <w:t xml:space="preserve">Government </w:t>
      </w:r>
      <w:r w:rsidRPr="000A35A2" w:rsidR="004E55BD">
        <w:t>a</w:t>
      </w:r>
      <w:r w:rsidRPr="000A35A2">
        <w:t>re</w:t>
      </w:r>
      <w:r w:rsidRPr="000A35A2">
        <w:t xml:space="preserve"> </w:t>
      </w:r>
      <w:r w:rsidRPr="000A35A2" w:rsidR="00A5056E">
        <w:t>working towards.</w:t>
      </w:r>
    </w:p>
    <w:p w:rsidR="00711A98" w:rsidRPr="000A35A2" w:rsidP="00E32FF1">
      <w:pPr>
        <w:pStyle w:val="Answer"/>
      </w:pPr>
      <w:sdt>
        <w:sdtPr>
          <w:alias w:val="Witness"/>
          <w:id w:val="1712462545"/>
          <w:placeholder>
            <w:docPart w:val="DefaultPlaceholder_-1854013440"/>
          </w:placeholder>
          <w:richText/>
        </w:sdtPr>
        <w:sdtContent>
          <w:r w:rsidRPr="000A35A2" w:rsidR="0068112E">
            <w:rPr>
              <w:b/>
              <w:i/>
            </w:rPr>
            <w:t>Emma Payne:</w:t>
          </w:r>
        </w:sdtContent>
      </w:sdt>
      <w:r w:rsidRPr="000A35A2">
        <w:t xml:space="preserve"> </w:t>
      </w:r>
      <w:r w:rsidRPr="000A35A2" w:rsidR="00A5056E">
        <w:t xml:space="preserve">The way </w:t>
      </w:r>
      <w:r w:rsidRPr="000A35A2" w:rsidR="004E55BD">
        <w:t xml:space="preserve">that </w:t>
      </w:r>
      <w:r w:rsidRPr="000A35A2" w:rsidR="00A5056E">
        <w:t>it</w:t>
      </w:r>
      <w:r w:rsidRPr="000A35A2">
        <w:t xml:space="preserve"> </w:t>
      </w:r>
      <w:r w:rsidRPr="000A35A2" w:rsidR="00A5056E">
        <w:t>works is through negotiating individual</w:t>
      </w:r>
      <w:r w:rsidRPr="000A35A2">
        <w:t xml:space="preserve"> </w:t>
      </w:r>
      <w:r w:rsidRPr="000A35A2" w:rsidR="00A5056E">
        <w:t>grant amount</w:t>
      </w:r>
      <w:r w:rsidRPr="000A35A2">
        <w:t>s</w:t>
      </w:r>
      <w:r w:rsidRPr="000A35A2" w:rsidR="00A5056E">
        <w:t xml:space="preserve">. </w:t>
      </w:r>
      <w:r w:rsidRPr="000A35A2">
        <w:t>T</w:t>
      </w:r>
      <w:r w:rsidRPr="000A35A2" w:rsidR="00A5056E">
        <w:t>he specificity is quite complex, but we will be able to say more about those new targets in due course.</w:t>
      </w:r>
    </w:p>
    <w:p w:rsidR="00711A98" w:rsidRPr="000A35A2" w:rsidP="00E32FF1">
      <w:pPr>
        <w:pStyle w:val="Question"/>
      </w:pPr>
      <w:sdt>
        <w:sdtPr>
          <w:alias w:val="Member"/>
          <w:tag w:val="&lt;Member mnisId='4795' dodsId='157102'&gt;"/>
          <w:id w:val="1452275685"/>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So t</w:t>
      </w:r>
      <w:r w:rsidRPr="000A35A2" w:rsidR="00A5056E">
        <w:t xml:space="preserve">he </w:t>
      </w:r>
      <w:r w:rsidRPr="000A35A2">
        <w:t xml:space="preserve">Government are </w:t>
      </w:r>
      <w:r w:rsidRPr="000A35A2" w:rsidR="00A5056E">
        <w:t xml:space="preserve">not deciding what </w:t>
      </w:r>
      <w:r w:rsidRPr="000A35A2">
        <w:t xml:space="preserve">their </w:t>
      </w:r>
      <w:r w:rsidRPr="000A35A2" w:rsidR="00A5056E">
        <w:t>strategy is in terms of the balance of the mix.</w:t>
      </w:r>
      <w:r w:rsidRPr="000A35A2">
        <w:t xml:space="preserve"> </w:t>
      </w:r>
      <w:r w:rsidRPr="000A35A2" w:rsidR="00A5056E">
        <w:t>It is being decided by the delivery partners.</w:t>
      </w:r>
    </w:p>
    <w:p w:rsidR="00711A98" w:rsidRPr="000A35A2" w:rsidP="00E32FF1">
      <w:pPr>
        <w:pStyle w:val="Answer"/>
      </w:pPr>
      <w:sdt>
        <w:sdtPr>
          <w:alias w:val="Witness"/>
          <w:id w:val="-1311938961"/>
          <w:placeholder>
            <w:docPart w:val="DefaultPlaceholder_-1854013440"/>
          </w:placeholder>
          <w:richText/>
        </w:sdtPr>
        <w:sdtContent>
          <w:r w:rsidRPr="000A35A2" w:rsidR="0068112E">
            <w:rPr>
              <w:b/>
              <w:i/>
            </w:rPr>
            <w:t>Emma Payne:</w:t>
          </w:r>
        </w:sdtContent>
      </w:sdt>
      <w:r w:rsidRPr="000A35A2">
        <w:t xml:space="preserve"> </w:t>
      </w:r>
      <w:r w:rsidRPr="000A35A2" w:rsidR="00A5056E">
        <w:t>The Government set the overall</w:t>
      </w:r>
      <w:r w:rsidRPr="000A35A2">
        <w:t xml:space="preserve"> </w:t>
      </w:r>
      <w:r w:rsidRPr="000A35A2" w:rsidR="00A5056E">
        <w:t>strategic parameters.</w:t>
      </w:r>
    </w:p>
    <w:p w:rsidR="00711A98" w:rsidRPr="000A35A2" w:rsidP="00E32FF1">
      <w:pPr>
        <w:pStyle w:val="Question"/>
      </w:pPr>
      <w:sdt>
        <w:sdtPr>
          <w:alias w:val="Member"/>
          <w:tag w:val="&lt;Member mnisId='4795' dodsId='157102'&gt;"/>
          <w:id w:val="1788148563"/>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T</w:t>
      </w:r>
      <w:r w:rsidRPr="000A35A2" w:rsidR="00A5056E">
        <w:t xml:space="preserve">hat is what we are exploring. </w:t>
      </w:r>
      <w:r w:rsidRPr="000A35A2">
        <w:t xml:space="preserve">We just heard from the Minister that </w:t>
      </w:r>
      <w:r w:rsidRPr="000A35A2" w:rsidR="00A5056E">
        <w:t>the overall strategic parameters</w:t>
      </w:r>
      <w:r w:rsidRPr="000A35A2">
        <w:t xml:space="preserve"> have </w:t>
      </w:r>
      <w:r w:rsidRPr="000A35A2" w:rsidR="00A5056E">
        <w:t>changed</w:t>
      </w:r>
      <w:r w:rsidRPr="000A35A2">
        <w:t>,</w:t>
      </w:r>
      <w:r w:rsidRPr="000A35A2" w:rsidR="00A5056E">
        <w:t xml:space="preserve"> and</w:t>
      </w:r>
      <w:r w:rsidRPr="000A35A2">
        <w:t xml:space="preserve"> </w:t>
      </w:r>
      <w:r w:rsidRPr="000A35A2" w:rsidR="00A5056E">
        <w:t xml:space="preserve">we are just keen to understand the extent to which </w:t>
      </w:r>
      <w:r w:rsidRPr="000A35A2">
        <w:t xml:space="preserve">they have </w:t>
      </w:r>
      <w:r w:rsidRPr="000A35A2" w:rsidR="00A5056E">
        <w:t xml:space="preserve">changed. The Minister referred to a </w:t>
      </w:r>
      <w:r w:rsidRPr="000A35A2">
        <w:t xml:space="preserve">very </w:t>
      </w:r>
      <w:r w:rsidRPr="000A35A2" w:rsidR="00A5056E">
        <w:t>small change</w:t>
      </w:r>
      <w:r w:rsidRPr="000A35A2">
        <w:t>—</w:t>
      </w:r>
      <w:r w:rsidRPr="000A35A2" w:rsidR="00A5056E">
        <w:t>not</w:t>
      </w:r>
      <w:r w:rsidRPr="000A35A2">
        <w:t xml:space="preserve"> </w:t>
      </w:r>
      <w:r w:rsidRPr="000A35A2" w:rsidR="00A5056E">
        <w:t>her words, but that sentiment</w:t>
      </w:r>
      <w:r w:rsidRPr="000A35A2">
        <w:t>—</w:t>
      </w:r>
      <w:r w:rsidRPr="000A35A2" w:rsidR="00A5056E">
        <w:t>in</w:t>
      </w:r>
      <w:r w:rsidRPr="000A35A2">
        <w:t xml:space="preserve"> </w:t>
      </w:r>
      <w:r w:rsidRPr="000A35A2" w:rsidR="00A5056E">
        <w:t>terms of the social rent</w:t>
      </w:r>
      <w:r w:rsidRPr="000A35A2">
        <w:t>,</w:t>
      </w:r>
      <w:r w:rsidRPr="000A35A2" w:rsidR="00A5056E">
        <w:t xml:space="preserve"> </w:t>
      </w:r>
      <w:r w:rsidRPr="000A35A2">
        <w:t>s</w:t>
      </w:r>
      <w:r w:rsidRPr="000A35A2" w:rsidR="00A5056E">
        <w:t>o we are keen to understand</w:t>
      </w:r>
      <w:r w:rsidRPr="000A35A2">
        <w:t>,</w:t>
      </w:r>
      <w:r w:rsidRPr="000A35A2" w:rsidR="00A5056E">
        <w:t xml:space="preserve"> from this overall half of the programme, which is the Government</w:t>
      </w:r>
      <w:r w:rsidRPr="000A35A2">
        <w:t>’</w:t>
      </w:r>
      <w:r w:rsidRPr="000A35A2" w:rsidR="00A5056E">
        <w:t>s declared strategic objective under the programme</w:t>
      </w:r>
      <w:r w:rsidRPr="000A35A2">
        <w:t>,</w:t>
      </w:r>
      <w:r w:rsidRPr="000A35A2" w:rsidR="00A5056E">
        <w:t xml:space="preserve"> </w:t>
      </w:r>
      <w:r w:rsidRPr="000A35A2">
        <w:t xml:space="preserve">what it is now. </w:t>
      </w:r>
      <w:r w:rsidRPr="000A35A2" w:rsidR="00A5056E">
        <w:t>Is it going to be 49</w:t>
      </w:r>
      <w:r w:rsidRPr="000A35A2" w:rsidR="004E55BD">
        <w:t>%</w:t>
      </w:r>
      <w:r w:rsidRPr="000A35A2" w:rsidR="00A5056E">
        <w:t>? Is it going to be 40</w:t>
      </w:r>
      <w:r w:rsidRPr="000A35A2" w:rsidR="004E55BD">
        <w:t>%</w:t>
      </w:r>
      <w:r w:rsidRPr="000A35A2" w:rsidR="00A5056E">
        <w:t>?</w:t>
      </w:r>
    </w:p>
    <w:p w:rsidR="00711A98" w:rsidRPr="000A35A2" w:rsidP="00E32FF1">
      <w:pPr>
        <w:pStyle w:val="Answer"/>
      </w:pPr>
      <w:sdt>
        <w:sdtPr>
          <w:alias w:val="Witness"/>
          <w:id w:val="-324514702"/>
          <w:placeholder>
            <w:docPart w:val="DefaultPlaceholder_-1854013440"/>
          </w:placeholder>
          <w:richText/>
        </w:sdtPr>
        <w:sdtContent>
          <w:r w:rsidRPr="000A35A2" w:rsidR="0068112E">
            <w:rPr>
              <w:b/>
              <w:i/>
            </w:rPr>
            <w:t>Baroness Penn:</w:t>
          </w:r>
        </w:sdtContent>
      </w:sdt>
      <w:r w:rsidRPr="000A35A2">
        <w:t xml:space="preserve"> T</w:t>
      </w:r>
      <w:r w:rsidRPr="000A35A2" w:rsidR="00A5056E">
        <w:t>his process of renegotiation means that we cannot put a figure on those proportions</w:t>
      </w:r>
      <w:r w:rsidRPr="000A35A2">
        <w:t>,</w:t>
      </w:r>
      <w:r w:rsidRPr="000A35A2" w:rsidR="00A5056E">
        <w:t xml:space="preserve"> </w:t>
      </w:r>
      <w:r w:rsidRPr="000A35A2">
        <w:t xml:space="preserve">but </w:t>
      </w:r>
      <w:r w:rsidRPr="000A35A2" w:rsidR="00A5056E">
        <w:t>it is true that</w:t>
      </w:r>
      <w:r w:rsidRPr="000A35A2">
        <w:t>,</w:t>
      </w:r>
      <w:r w:rsidRPr="000A35A2" w:rsidR="00A5056E">
        <w:t xml:space="preserve"> compared to the previous programme that ran, we will see a higher proportion for social rent, for example, </w:t>
      </w:r>
      <w:r w:rsidRPr="000A35A2">
        <w:t xml:space="preserve">which </w:t>
      </w:r>
      <w:r w:rsidRPr="000A35A2" w:rsidR="00A5056E">
        <w:t>will mean that you will see a slightly smaller proportion in other areas of the programme</w:t>
      </w:r>
      <w:r w:rsidRPr="000A35A2">
        <w:t>.</w:t>
      </w:r>
      <w:r w:rsidRPr="000A35A2" w:rsidR="00A5056E">
        <w:t xml:space="preserve"> </w:t>
      </w:r>
      <w:r w:rsidRPr="000A35A2">
        <w:t>W</w:t>
      </w:r>
      <w:r w:rsidRPr="000A35A2" w:rsidR="00A5056E">
        <w:t xml:space="preserve">e are not able </w:t>
      </w:r>
      <w:r w:rsidRPr="000A35A2" w:rsidR="00A5056E">
        <w:t>at the moment</w:t>
      </w:r>
      <w:r w:rsidRPr="000A35A2" w:rsidR="00A5056E">
        <w:t xml:space="preserve"> to put precise figures on those proportions, because that is subject to the negotiations that Emma was talking about.</w:t>
      </w:r>
    </w:p>
    <w:p w:rsidR="00711A98" w:rsidRPr="000A35A2" w:rsidP="00E32FF1">
      <w:pPr>
        <w:pStyle w:val="Question"/>
      </w:pPr>
      <w:sdt>
        <w:sdtPr>
          <w:alias w:val="Member"/>
          <w:tag w:val="&lt;Member mnisId='4795' dodsId='157102'&gt;"/>
          <w:id w:val="-1110498705"/>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t>
      </w:r>
      <w:r w:rsidRPr="000A35A2" w:rsidR="00A5056E">
        <w:t xml:space="preserve">Is it </w:t>
      </w:r>
      <w:r w:rsidRPr="000A35A2">
        <w:t xml:space="preserve">not </w:t>
      </w:r>
      <w:r w:rsidRPr="000A35A2" w:rsidR="00A5056E">
        <w:t>just a reflection of the fact that there are still no targets, which is something that we have explored before in this Committee</w:t>
      </w:r>
      <w:r w:rsidRPr="000A35A2">
        <w:t xml:space="preserve">? Is the </w:t>
      </w:r>
      <w:r w:rsidRPr="000A35A2" w:rsidR="00A5056E">
        <w:t>reality</w:t>
      </w:r>
      <w:r w:rsidRPr="000A35A2" w:rsidR="000645A6">
        <w:t xml:space="preserve"> of your </w:t>
      </w:r>
      <w:r w:rsidRPr="000A35A2">
        <w:t>change</w:t>
      </w:r>
      <w:r w:rsidRPr="000A35A2" w:rsidR="000645A6">
        <w:t xml:space="preserve"> of </w:t>
      </w:r>
      <w:r w:rsidRPr="000A35A2">
        <w:t>direction</w:t>
      </w:r>
      <w:r w:rsidRPr="000A35A2" w:rsidR="000645A6">
        <w:t xml:space="preserve"> </w:t>
      </w:r>
      <w:r w:rsidRPr="000A35A2">
        <w:t xml:space="preserve">not just a </w:t>
      </w:r>
      <w:r w:rsidRPr="000A35A2" w:rsidR="00A5056E">
        <w:t>market reflection of the fact that it is more expensive and more difficult for people who would otherwise be trying to access this product to get hold of a mortgage at this present time</w:t>
      </w:r>
      <w:r w:rsidRPr="000A35A2">
        <w:t>?</w:t>
      </w:r>
      <w:r w:rsidRPr="000A35A2" w:rsidR="00A5056E">
        <w:t xml:space="preserve"> </w:t>
      </w:r>
      <w:r w:rsidRPr="000A35A2">
        <w:t xml:space="preserve">Is it </w:t>
      </w:r>
      <w:r w:rsidRPr="000A35A2" w:rsidR="00A5056E">
        <w:t>not a slight misdirection to the Committee to suggest that this is a strategic imperative and not just a market response to the current market situation that the Government</w:t>
      </w:r>
      <w:r w:rsidRPr="000A35A2">
        <w:t xml:space="preserve"> have</w:t>
      </w:r>
      <w:r w:rsidRPr="000A35A2" w:rsidR="00A5056E">
        <w:t xml:space="preserve"> faced?</w:t>
      </w:r>
    </w:p>
    <w:p w:rsidR="004E55BD" w:rsidRPr="000A35A2" w:rsidP="00E32FF1">
      <w:pPr>
        <w:pStyle w:val="Answer"/>
      </w:pPr>
      <w:sdt>
        <w:sdtPr>
          <w:alias w:val="Witness"/>
          <w:id w:val="688566305"/>
          <w:placeholder>
            <w:docPart w:val="DefaultPlaceholder_-1854013440"/>
          </w:placeholder>
          <w:richText/>
        </w:sdtPr>
        <w:sdtContent>
          <w:r w:rsidRPr="000A35A2" w:rsidR="0068112E">
            <w:rPr>
              <w:b/>
              <w:i/>
            </w:rPr>
            <w:t>Baroness Penn:</w:t>
          </w:r>
        </w:sdtContent>
      </w:sdt>
      <w:r w:rsidRPr="000A35A2" w:rsidR="00711A98">
        <w:t xml:space="preserve"> </w:t>
      </w:r>
      <w:r w:rsidRPr="000A35A2" w:rsidR="00A5056E">
        <w:t xml:space="preserve">No. </w:t>
      </w:r>
      <w:r w:rsidRPr="000A35A2" w:rsidR="00711A98">
        <w:t>T</w:t>
      </w:r>
      <w:r w:rsidRPr="000A35A2" w:rsidR="00A5056E">
        <w:t>here are two things. One is that</w:t>
      </w:r>
      <w:r w:rsidRPr="000A35A2" w:rsidR="00711A98">
        <w:t>,</w:t>
      </w:r>
      <w:r w:rsidRPr="000A35A2" w:rsidR="00A5056E">
        <w:t xml:space="preserve"> for the new programme that is running, we had set out the</w:t>
      </w:r>
      <w:r w:rsidRPr="000A35A2" w:rsidR="00711A98">
        <w:t xml:space="preserve"> </w:t>
      </w:r>
      <w:r w:rsidRPr="000A35A2" w:rsidR="00A5056E">
        <w:t>shift in proportions that we were looking to see, which included, for example, more homes for social rent.</w:t>
      </w:r>
      <w:r w:rsidRPr="000A35A2" w:rsidR="00711A98">
        <w:t xml:space="preserve"> </w:t>
      </w:r>
      <w:r w:rsidRPr="000A35A2" w:rsidR="00A5056E">
        <w:t>That policy direction remains true</w:t>
      </w:r>
      <w:r w:rsidRPr="000A35A2" w:rsidR="00711A98">
        <w:t>,</w:t>
      </w:r>
      <w:r w:rsidRPr="000A35A2" w:rsidR="00A5056E">
        <w:t xml:space="preserve"> and that is why I </w:t>
      </w:r>
      <w:r w:rsidRPr="000A35A2" w:rsidR="00A5056E">
        <w:t>am able to</w:t>
      </w:r>
      <w:r w:rsidRPr="000A35A2" w:rsidR="00A5056E">
        <w:t xml:space="preserve"> say that you will still see that shift. </w:t>
      </w:r>
      <w:r w:rsidRPr="000A35A2" w:rsidR="00711A98">
        <w:t>Y</w:t>
      </w:r>
      <w:r w:rsidRPr="000A35A2" w:rsidR="00A5056E">
        <w:t xml:space="preserve">ou are </w:t>
      </w:r>
      <w:r w:rsidRPr="000A35A2" w:rsidR="00A5056E">
        <w:t>absolutely right</w:t>
      </w:r>
      <w:r w:rsidRPr="000A35A2" w:rsidR="00A5056E">
        <w:t xml:space="preserve">, because the renegotiation that we are talking about is partly reflecting market conditions and what providers are able to deliver in the new market conditions, </w:t>
      </w:r>
      <w:r w:rsidRPr="000A35A2" w:rsidR="00711A98">
        <w:t xml:space="preserve">which </w:t>
      </w:r>
      <w:r w:rsidRPr="000A35A2" w:rsidR="00A5056E">
        <w:t>is why we are not yet in a position to announce those specific proportions.</w:t>
      </w:r>
    </w:p>
    <w:p w:rsidR="00B502D9" w:rsidRPr="000A35A2" w:rsidP="00E32FF1">
      <w:pPr>
        <w:pStyle w:val="Answer"/>
      </w:pPr>
      <w:r w:rsidRPr="000A35A2">
        <w:t>For example, t</w:t>
      </w:r>
      <w:r w:rsidRPr="000A35A2" w:rsidR="00A5056E">
        <w:t>he policy decision of delivering</w:t>
      </w:r>
      <w:r w:rsidRPr="000A35A2">
        <w:t xml:space="preserve"> more homes for social rent </w:t>
      </w:r>
      <w:r w:rsidRPr="000A35A2" w:rsidR="00A5056E">
        <w:t xml:space="preserve">in the next phase of </w:t>
      </w:r>
      <w:r w:rsidRPr="000A35A2" w:rsidR="00711A98">
        <w:t xml:space="preserve">the </w:t>
      </w:r>
      <w:r w:rsidRPr="000A35A2" w:rsidR="00A5056E">
        <w:t>affordable homes programme was made before market conditions shifted.</w:t>
      </w:r>
      <w:r w:rsidRPr="000A35A2">
        <w:t xml:space="preserve"> </w:t>
      </w:r>
      <w:r w:rsidRPr="000A35A2" w:rsidR="00A5056E">
        <w:t xml:space="preserve">It remains true in the current conditions, but </w:t>
      </w:r>
      <w:r w:rsidRPr="000A35A2">
        <w:t xml:space="preserve">we cannot confirm </w:t>
      </w:r>
      <w:r w:rsidRPr="000A35A2" w:rsidR="00A5056E">
        <w:t xml:space="preserve">the precise proportions </w:t>
      </w:r>
      <w:r w:rsidRPr="000A35A2">
        <w:t xml:space="preserve">yet, </w:t>
      </w:r>
      <w:r w:rsidRPr="000A35A2" w:rsidR="00A5056E">
        <w:t xml:space="preserve">because that is part of those renegotiations. </w:t>
      </w:r>
      <w:r w:rsidRPr="000A35A2">
        <w:t>O</w:t>
      </w:r>
      <w:r w:rsidRPr="000A35A2" w:rsidR="00A5056E">
        <w:t>f course</w:t>
      </w:r>
      <w:r w:rsidRPr="000A35A2">
        <w:t>,</w:t>
      </w:r>
      <w:r w:rsidRPr="000A35A2" w:rsidR="00A5056E">
        <w:t xml:space="preserve"> I would absolutely acknowledge that those </w:t>
      </w:r>
      <w:r w:rsidRPr="000A35A2" w:rsidR="00A5056E">
        <w:t xml:space="preserve">renegotiations </w:t>
      </w:r>
      <w:r w:rsidRPr="000A35A2" w:rsidR="00A5056E">
        <w:t>take into account</w:t>
      </w:r>
      <w:r w:rsidRPr="000A35A2" w:rsidR="00A5056E">
        <w:t xml:space="preserve"> the market conditions that providers are able to deliver in.</w:t>
      </w:r>
    </w:p>
    <w:p w:rsidR="000645A6" w:rsidRPr="000A35A2" w:rsidP="00E32FF1">
      <w:pPr>
        <w:pStyle w:val="Question"/>
      </w:pPr>
      <w:sdt>
        <w:sdtPr>
          <w:alias w:val="Member"/>
          <w:tag w:val="&lt;Member mnisId='4795' dodsId='157102'&gt;"/>
          <w:id w:val="1091660151"/>
          <w:placeholder>
            <w:docPart w:val="DefaultPlaceholder_-1854013440"/>
          </w:placeholder>
          <w:richText/>
        </w:sdtPr>
        <w:sdtContent>
          <w:r w:rsidRPr="000A35A2" w:rsidR="00B502D9">
            <w:rPr>
              <w:b/>
            </w:rPr>
            <w:t xml:space="preserve">Mrs </w:t>
          </w:r>
          <w:r w:rsidRPr="000A35A2" w:rsidR="0068112E">
            <w:rPr>
              <w:b/>
            </w:rPr>
            <w:t>Elphicke:</w:t>
          </w:r>
        </w:sdtContent>
      </w:sdt>
      <w:r w:rsidRPr="000A35A2" w:rsidR="00B502D9">
        <w:t xml:space="preserve"> L</w:t>
      </w:r>
      <w:r w:rsidRPr="000A35A2" w:rsidR="00A5056E">
        <w:t>ooking at</w:t>
      </w:r>
      <w:r w:rsidRPr="000A35A2" w:rsidR="00711A98">
        <w:t xml:space="preserve"> </w:t>
      </w:r>
      <w:r w:rsidRPr="000A35A2" w:rsidR="00A5056E">
        <w:t>the market appetite, we have heard evidence that institution</w:t>
      </w:r>
      <w:r w:rsidRPr="000A35A2" w:rsidR="00B502D9">
        <w:t>al</w:t>
      </w:r>
      <w:r w:rsidRPr="000A35A2" w:rsidR="00A5056E">
        <w:t xml:space="preserve"> investment is very keen to invest more in shared ownership. </w:t>
      </w:r>
      <w:r w:rsidRPr="000A35A2" w:rsidR="00B502D9">
        <w:t>D</w:t>
      </w:r>
      <w:r w:rsidRPr="000A35A2" w:rsidR="00A5056E">
        <w:t>o you agree that institutional investment engaging in this way would free up more of the Government’s capacity to invest in social rent in particular</w:t>
      </w:r>
      <w:r w:rsidRPr="000A35A2" w:rsidR="00B502D9">
        <w:t>?</w:t>
      </w:r>
    </w:p>
    <w:p w:rsidR="00B502D9" w:rsidRPr="000A35A2" w:rsidP="00E32FF1">
      <w:pPr>
        <w:pStyle w:val="Answer"/>
      </w:pPr>
      <w:sdt>
        <w:sdtPr>
          <w:alias w:val="Witness"/>
          <w:id w:val="1404875109"/>
          <w:placeholder>
            <w:docPart w:val="DefaultPlaceholder_-1854013440"/>
          </w:placeholder>
          <w:richText/>
        </w:sdtPr>
        <w:sdtContent>
          <w:r w:rsidRPr="000A35A2" w:rsidR="0068112E">
            <w:rPr>
              <w:b/>
              <w:i/>
            </w:rPr>
            <w:t>Baroness Penn:</w:t>
          </w:r>
        </w:sdtContent>
      </w:sdt>
      <w:r w:rsidRPr="000A35A2" w:rsidR="00A5056E">
        <w:t xml:space="preserve"> </w:t>
      </w:r>
      <w:r w:rsidRPr="000A35A2">
        <w:t>W</w:t>
      </w:r>
      <w:r w:rsidRPr="000A35A2" w:rsidR="00A5056E">
        <w:t xml:space="preserve">e </w:t>
      </w:r>
      <w:r w:rsidRPr="000A35A2" w:rsidR="00A5056E">
        <w:t>absolutely welcome</w:t>
      </w:r>
      <w:r w:rsidRPr="000A35A2" w:rsidR="000645A6">
        <w:t xml:space="preserve"> new</w:t>
      </w:r>
      <w:r w:rsidRPr="000A35A2" w:rsidR="00A5056E">
        <w:t xml:space="preserve"> sources of investment, including institutional investment. My understanding is that there are already several large for-profit providers, backed by institutional investment, </w:t>
      </w:r>
      <w:r w:rsidRPr="000A35A2">
        <w:t xml:space="preserve">which </w:t>
      </w:r>
      <w:r w:rsidRPr="000A35A2" w:rsidR="00A5056E">
        <w:t xml:space="preserve">are delivering new shared ownership homes through our affordable homes programme. </w:t>
      </w:r>
      <w:r w:rsidRPr="000A35A2">
        <w:t>W</w:t>
      </w:r>
      <w:r w:rsidRPr="000A35A2" w:rsidR="00A5056E">
        <w:t>e would always welcome new</w:t>
      </w:r>
      <w:r w:rsidRPr="000A35A2">
        <w:t>,</w:t>
      </w:r>
      <w:r w:rsidRPr="000A35A2" w:rsidR="00A5056E">
        <w:t xml:space="preserve"> high-quality investment into this sector</w:t>
      </w:r>
      <w:r w:rsidRPr="000A35A2">
        <w:t>,</w:t>
      </w:r>
      <w:r w:rsidRPr="000A35A2" w:rsidR="00711A98">
        <w:t xml:space="preserve"> </w:t>
      </w:r>
      <w:r w:rsidRPr="000A35A2" w:rsidR="00A5056E">
        <w:t>particularly where that means that Government grant can go further to support new homes, whether</w:t>
      </w:r>
      <w:r w:rsidRPr="000A35A2" w:rsidR="000645A6">
        <w:t xml:space="preserve"> that is</w:t>
      </w:r>
      <w:r w:rsidRPr="000A35A2" w:rsidR="00A5056E">
        <w:t xml:space="preserve"> more shared ownership homes or more homes of other affordable tenures.</w:t>
      </w:r>
    </w:p>
    <w:p w:rsidR="00B502D9" w:rsidRPr="000A35A2" w:rsidP="00E32FF1">
      <w:pPr>
        <w:pStyle w:val="Question"/>
      </w:pPr>
      <w:sdt>
        <w:sdtPr>
          <w:alias w:val="Member"/>
          <w:tag w:val="&lt;Member mnisId='4795' dodsId='157102'&gt;"/>
          <w:id w:val="1478040408"/>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w:t>
      </w:r>
      <w:r w:rsidRPr="000A35A2" w:rsidR="00A5056E">
        <w:t xml:space="preserve">e have heard evidence of the very significant need for more social rented properties to be delivered. </w:t>
      </w:r>
      <w:r w:rsidRPr="000A35A2">
        <w:t>Minister, y</w:t>
      </w:r>
      <w:r w:rsidRPr="000A35A2" w:rsidR="00A5056E">
        <w:t xml:space="preserve">ou mentioned that housing need was an assessment that you </w:t>
      </w:r>
      <w:r w:rsidRPr="000A35A2" w:rsidR="00A5056E">
        <w:t>took into account</w:t>
      </w:r>
      <w:r w:rsidRPr="000A35A2" w:rsidR="00A5056E">
        <w:t xml:space="preserve"> </w:t>
      </w:r>
      <w:r w:rsidRPr="000A35A2" w:rsidR="000645A6">
        <w:t>when</w:t>
      </w:r>
      <w:r w:rsidRPr="000A35A2">
        <w:t xml:space="preserve"> </w:t>
      </w:r>
      <w:r w:rsidRPr="000A35A2" w:rsidR="00A5056E">
        <w:t xml:space="preserve">looking at the programme. Bearing that in mind, how comfortable are you that shared ownership is being used to satisfy the affordable housing requirements on new developments? </w:t>
      </w:r>
      <w:r w:rsidRPr="000A35A2">
        <w:t>W</w:t>
      </w:r>
      <w:r w:rsidRPr="000A35A2" w:rsidR="00A5056E">
        <w:t xml:space="preserve">ould it </w:t>
      </w:r>
      <w:r w:rsidRPr="000A35A2">
        <w:t xml:space="preserve">not </w:t>
      </w:r>
      <w:r w:rsidRPr="000A35A2" w:rsidR="00A5056E">
        <w:t>be a very strong strategic signal for the Government to say that shared ownership should be additionality and that the core contribution in terms of affordable housing should be that which is most needed for people in need</w:t>
      </w:r>
      <w:r w:rsidRPr="000A35A2">
        <w:t>,</w:t>
      </w:r>
      <w:r w:rsidRPr="000A35A2" w:rsidR="00A5056E">
        <w:t xml:space="preserve"> </w:t>
      </w:r>
      <w:r w:rsidRPr="000A35A2">
        <w:t xml:space="preserve">which is </w:t>
      </w:r>
      <w:r w:rsidRPr="000A35A2" w:rsidR="00A5056E">
        <w:t>social rent</w:t>
      </w:r>
      <w:r w:rsidRPr="000A35A2">
        <w:t>?</w:t>
      </w:r>
    </w:p>
    <w:p w:rsidR="004E55BD" w:rsidRPr="000A35A2" w:rsidP="00E32FF1">
      <w:pPr>
        <w:pStyle w:val="Answer"/>
      </w:pPr>
      <w:sdt>
        <w:sdtPr>
          <w:alias w:val="Witness"/>
          <w:id w:val="1850374503"/>
          <w:placeholder>
            <w:docPart w:val="DefaultPlaceholder_-1854013440"/>
          </w:placeholder>
          <w:richText/>
        </w:sdtPr>
        <w:sdtContent>
          <w:r w:rsidRPr="000A35A2" w:rsidR="0068112E">
            <w:rPr>
              <w:b/>
              <w:i/>
            </w:rPr>
            <w:t>Baroness Penn:</w:t>
          </w:r>
        </w:sdtContent>
      </w:sdt>
      <w:r w:rsidRPr="000A35A2" w:rsidR="00B502D9">
        <w:t xml:space="preserve"> </w:t>
      </w:r>
      <w:r w:rsidRPr="000A35A2" w:rsidR="00A5056E">
        <w:t>A lot of the evidence shows that the most successful developments are those of mixed tenures and forms of ownership, where you have a</w:t>
      </w:r>
      <w:r w:rsidRPr="000A35A2" w:rsidR="00B502D9">
        <w:t>n appropriate</w:t>
      </w:r>
      <w:r w:rsidRPr="000A35A2" w:rsidR="00A5056E">
        <w:t xml:space="preserve"> mix of homes for private ownership</w:t>
      </w:r>
      <w:r w:rsidRPr="000A35A2" w:rsidR="00B502D9">
        <w:t xml:space="preserve"> and</w:t>
      </w:r>
      <w:r w:rsidRPr="000A35A2" w:rsidR="00A5056E">
        <w:t xml:space="preserve"> homes for shared ownership, both affordable rent and social rent. That</w:t>
      </w:r>
      <w:r w:rsidRPr="000A35A2" w:rsidR="00711A98">
        <w:t xml:space="preserve"> </w:t>
      </w:r>
      <w:r w:rsidRPr="000A35A2" w:rsidR="00A5056E">
        <w:t xml:space="preserve">leads to a </w:t>
      </w:r>
      <w:r w:rsidRPr="000A35A2" w:rsidR="00A5056E">
        <w:t>really successful</w:t>
      </w:r>
      <w:r w:rsidRPr="000A35A2" w:rsidR="00A5056E">
        <w:t xml:space="preserve"> outcome for the community that they are seeking</w:t>
      </w:r>
      <w:r w:rsidRPr="000A35A2" w:rsidR="00B502D9">
        <w:t xml:space="preserve"> to build.</w:t>
      </w:r>
    </w:p>
    <w:p w:rsidR="00B502D9" w:rsidRPr="000A35A2" w:rsidP="00E32FF1">
      <w:pPr>
        <w:pStyle w:val="Question"/>
      </w:pPr>
      <w:sdt>
        <w:sdtPr>
          <w:alias w:val="Member"/>
          <w:tag w:val="&lt;Member mnisId='4795' dodsId='157102'&gt;"/>
          <w:id w:val="1273358390"/>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T</w:t>
      </w:r>
      <w:r w:rsidRPr="000A35A2" w:rsidR="00A5056E">
        <w:t>here is no suggestion</w:t>
      </w:r>
      <w:r w:rsidRPr="000A35A2">
        <w:t>,</w:t>
      </w:r>
      <w:r w:rsidRPr="000A35A2" w:rsidR="00A5056E">
        <w:t xml:space="preserve"> Minister, </w:t>
      </w:r>
      <w:r w:rsidRPr="000A35A2">
        <w:t>of a monotenure</w:t>
      </w:r>
      <w:r w:rsidRPr="000A35A2" w:rsidR="00A5056E">
        <w:t>. We are talking about the satisfaction of the affordable housing element by providing affordable rented housing</w:t>
      </w:r>
      <w:r w:rsidRPr="000A35A2" w:rsidR="000645A6">
        <w:t xml:space="preserve">, </w:t>
      </w:r>
      <w:r w:rsidRPr="000A35A2" w:rsidR="00A5056E">
        <w:t>particularly social rented housing</w:t>
      </w:r>
      <w:r w:rsidRPr="000A35A2" w:rsidR="000645A6">
        <w:t xml:space="preserve">, </w:t>
      </w:r>
      <w:r w:rsidRPr="000A35A2" w:rsidR="00A5056E">
        <w:t>not</w:t>
      </w:r>
      <w:r w:rsidRPr="000A35A2">
        <w:t xml:space="preserve"> </w:t>
      </w:r>
      <w:r w:rsidRPr="000A35A2" w:rsidR="00A5056E">
        <w:t xml:space="preserve">the balance </w:t>
      </w:r>
      <w:r w:rsidRPr="000A35A2">
        <w:t xml:space="preserve">and </w:t>
      </w:r>
      <w:r w:rsidRPr="000A35A2" w:rsidR="00A5056E">
        <w:t xml:space="preserve">mix of the </w:t>
      </w:r>
      <w:r w:rsidRPr="000A35A2" w:rsidR="00A5056E">
        <w:t>development as a whole</w:t>
      </w:r>
      <w:r w:rsidRPr="000A35A2" w:rsidR="00A5056E">
        <w:t>.</w:t>
      </w:r>
    </w:p>
    <w:p w:rsidR="00A5056E" w:rsidRPr="000A35A2" w:rsidP="00E32FF1">
      <w:pPr>
        <w:pStyle w:val="Answer"/>
      </w:pPr>
      <w:sdt>
        <w:sdtPr>
          <w:alias w:val="Witness"/>
          <w:id w:val="1994067732"/>
          <w:placeholder>
            <w:docPart w:val="DefaultPlaceholder_-1854013440"/>
          </w:placeholder>
          <w:richText/>
        </w:sdtPr>
        <w:sdtContent>
          <w:r w:rsidRPr="000A35A2" w:rsidR="0068112E">
            <w:rPr>
              <w:b/>
              <w:i/>
            </w:rPr>
            <w:t>Baroness Penn:</w:t>
          </w:r>
        </w:sdtContent>
      </w:sdt>
      <w:r w:rsidRPr="000A35A2" w:rsidR="00B502D9">
        <w:t xml:space="preserve"> S</w:t>
      </w:r>
      <w:r w:rsidRPr="000A35A2">
        <w:t>hared ownership homes are a perfectly appropriate part of that mix for delivering the affordable homes requirements on developers.</w:t>
      </w:r>
      <w:r w:rsidRPr="000A35A2" w:rsidR="00711A98">
        <w:t xml:space="preserve"> </w:t>
      </w:r>
      <w:r w:rsidRPr="000A35A2" w:rsidR="00B502D9">
        <w:t>T</w:t>
      </w:r>
      <w:r w:rsidRPr="000A35A2">
        <w:t xml:space="preserve">hey provide an important </w:t>
      </w:r>
      <w:r w:rsidRPr="000A35A2" w:rsidR="00B502D9">
        <w:t>route in</w:t>
      </w:r>
      <w:r w:rsidRPr="000A35A2">
        <w:t xml:space="preserve">to home ownership for those who would otherwise be </w:t>
      </w:r>
      <w:r w:rsidRPr="000A35A2" w:rsidR="00B502D9">
        <w:t>un</w:t>
      </w:r>
      <w:r w:rsidRPr="000A35A2">
        <w:t xml:space="preserve">able to afford it. </w:t>
      </w:r>
      <w:r w:rsidRPr="000A35A2" w:rsidR="00B502D9">
        <w:t>A</w:t>
      </w:r>
      <w:r w:rsidRPr="000A35A2">
        <w:t xml:space="preserve">lthough I </w:t>
      </w:r>
      <w:r w:rsidRPr="000A35A2" w:rsidR="00B502D9">
        <w:t xml:space="preserve">also </w:t>
      </w:r>
      <w:r w:rsidRPr="000A35A2">
        <w:t>completely recognise the role of affordable rent and social rent</w:t>
      </w:r>
      <w:r w:rsidRPr="000A35A2" w:rsidR="00B502D9">
        <w:t>—</w:t>
      </w:r>
      <w:r w:rsidRPr="000A35A2">
        <w:t>and</w:t>
      </w:r>
      <w:r w:rsidRPr="000A35A2" w:rsidR="00B502D9">
        <w:t xml:space="preserve">, </w:t>
      </w:r>
      <w:r w:rsidRPr="000A35A2">
        <w:t>as I say, we are increasing the emphasis on social rent</w:t>
      </w:r>
      <w:r w:rsidRPr="000A35A2" w:rsidR="00B502D9">
        <w:t>—</w:t>
      </w:r>
      <w:r w:rsidRPr="000A35A2">
        <w:t>that</w:t>
      </w:r>
      <w:r w:rsidRPr="000A35A2" w:rsidR="00B502D9">
        <w:t xml:space="preserve"> </w:t>
      </w:r>
      <w:r w:rsidRPr="000A35A2">
        <w:t>does not mean that shared ownership cannot or should not be part of developers delivering on their obligations.</w:t>
      </w:r>
    </w:p>
    <w:p w:rsidR="00A5056E" w:rsidRPr="000A35A2" w:rsidP="00E32FF1">
      <w:pPr>
        <w:pStyle w:val="Question"/>
      </w:pPr>
      <w:sdt>
        <w:sdtPr>
          <w:alias w:val="Member"/>
          <w:tag w:val="&lt;Member mnisId='4831' dodsId='157051'&gt;"/>
          <w:id w:val="1798187157"/>
          <w:placeholder>
            <w:docPart w:val="DefaultPlaceholder_-1854013440"/>
          </w:placeholder>
          <w:richText/>
        </w:sdtPr>
        <w:sdtContent>
          <w:r w:rsidRPr="000A35A2" w:rsidR="00B502D9">
            <w:rPr>
              <w:b/>
            </w:rPr>
            <w:t>Ian Byrne:</w:t>
          </w:r>
        </w:sdtContent>
      </w:sdt>
      <w:r w:rsidRPr="000A35A2" w:rsidR="00B502D9">
        <w:t xml:space="preserve"> Just building on what </w:t>
      </w:r>
      <w:r w:rsidRPr="000A35A2">
        <w:t xml:space="preserve">Natalie touched on with regards to the need for </w:t>
      </w:r>
      <w:r w:rsidRPr="000A35A2" w:rsidR="00B502D9">
        <w:t xml:space="preserve">social housing, </w:t>
      </w:r>
      <w:r w:rsidRPr="000A35A2" w:rsidR="00B502D9">
        <w:t>Sky</w:t>
      </w:r>
      <w:r w:rsidRPr="000A35A2" w:rsidR="00B502D9">
        <w:t xml:space="preserve"> this morning reported that 139,000 </w:t>
      </w:r>
      <w:r w:rsidRPr="000A35A2">
        <w:t xml:space="preserve">children </w:t>
      </w:r>
      <w:r w:rsidRPr="000A35A2" w:rsidR="00B502D9">
        <w:t xml:space="preserve">are in temporary accommodation over </w:t>
      </w:r>
      <w:r w:rsidRPr="000A35A2">
        <w:t xml:space="preserve">Christmas. </w:t>
      </w:r>
      <w:r w:rsidRPr="000A35A2" w:rsidR="00B502D9">
        <w:t>H</w:t>
      </w:r>
      <w:r w:rsidRPr="000A35A2">
        <w:t xml:space="preserve">ow would </w:t>
      </w:r>
      <w:r w:rsidRPr="000A35A2" w:rsidR="00B502D9">
        <w:t xml:space="preserve">they </w:t>
      </w:r>
      <w:r w:rsidRPr="000A35A2">
        <w:t xml:space="preserve">and </w:t>
      </w:r>
      <w:r w:rsidRPr="000A35A2">
        <w:t>their families get on</w:t>
      </w:r>
      <w:r w:rsidRPr="000A35A2" w:rsidR="00EF075F">
        <w:t xml:space="preserve"> </w:t>
      </w:r>
      <w:r w:rsidRPr="000A35A2">
        <w:t xml:space="preserve">to the shared ownership ladder? </w:t>
      </w:r>
      <w:r w:rsidRPr="000A35A2" w:rsidR="00B502D9">
        <w:t>J</w:t>
      </w:r>
      <w:r w:rsidRPr="000A35A2">
        <w:t>ust four months ago</w:t>
      </w:r>
      <w:r w:rsidRPr="000A35A2" w:rsidR="00B502D9">
        <w:t>,</w:t>
      </w:r>
      <w:r w:rsidRPr="000A35A2">
        <w:t xml:space="preserve"> </w:t>
      </w:r>
      <w:r w:rsidRPr="000A35A2" w:rsidR="00B502D9">
        <w:t xml:space="preserve">the </w:t>
      </w:r>
      <w:r w:rsidRPr="000A35A2" w:rsidR="00B502D9">
        <w:rPr>
          <w:i/>
          <w:iCs/>
        </w:rPr>
        <w:t xml:space="preserve">Independent </w:t>
      </w:r>
      <w:r w:rsidRPr="000A35A2" w:rsidR="00B502D9">
        <w:t xml:space="preserve">reported that </w:t>
      </w:r>
      <w:r w:rsidRPr="000A35A2">
        <w:t>the majority of</w:t>
      </w:r>
      <w:r w:rsidRPr="000A35A2">
        <w:t xml:space="preserve"> council</w:t>
      </w:r>
      <w:r w:rsidRPr="000A35A2" w:rsidR="00B502D9">
        <w:t>s</w:t>
      </w:r>
      <w:r w:rsidRPr="000A35A2">
        <w:t xml:space="preserve"> have failed to build a single council house. </w:t>
      </w:r>
      <w:r w:rsidRPr="000A35A2" w:rsidR="00B502D9">
        <w:t>T</w:t>
      </w:r>
      <w:r w:rsidRPr="000A35A2">
        <w:t xml:space="preserve">he evidence that </w:t>
      </w:r>
      <w:r w:rsidRPr="000A35A2" w:rsidR="00B502D9">
        <w:t xml:space="preserve">we have </w:t>
      </w:r>
      <w:r w:rsidRPr="000A35A2">
        <w:t xml:space="preserve">received on homelessness is </w:t>
      </w:r>
      <w:r w:rsidRPr="000A35A2" w:rsidR="00B502D9">
        <w:t>absolutely devastating. My own city</w:t>
      </w:r>
      <w:r w:rsidRPr="000A35A2" w:rsidR="00EF075F">
        <w:t>,</w:t>
      </w:r>
      <w:r w:rsidRPr="000A35A2" w:rsidR="00B502D9">
        <w:t xml:space="preserve"> Liverpool</w:t>
      </w:r>
      <w:r w:rsidRPr="000A35A2" w:rsidR="00EF075F">
        <w:t>,</w:t>
      </w:r>
      <w:r w:rsidRPr="000A35A2" w:rsidR="00B502D9">
        <w:t xml:space="preserve"> is under intense pressure </w:t>
      </w:r>
      <w:r w:rsidRPr="000A35A2">
        <w:t>at the moment</w:t>
      </w:r>
      <w:r w:rsidRPr="000A35A2" w:rsidR="00B502D9">
        <w:t xml:space="preserve">, as is </w:t>
      </w:r>
      <w:r w:rsidRPr="000A35A2">
        <w:t>London</w:t>
      </w:r>
      <w:r w:rsidRPr="000A35A2" w:rsidR="00B502D9">
        <w:t>.</w:t>
      </w:r>
      <w:r w:rsidRPr="000A35A2">
        <w:t xml:space="preserve"> </w:t>
      </w:r>
      <w:r w:rsidRPr="000A35A2" w:rsidR="00B502D9">
        <w:t xml:space="preserve">It is </w:t>
      </w:r>
      <w:r w:rsidRPr="000A35A2">
        <w:t>right across the UK.</w:t>
      </w:r>
      <w:r w:rsidRPr="000A35A2" w:rsidR="00B502D9">
        <w:t xml:space="preserve"> T</w:t>
      </w:r>
      <w:r w:rsidRPr="000A35A2">
        <w:t>his focus on shared ownership does not seem to be going anywhere near</w:t>
      </w:r>
      <w:r w:rsidRPr="000A35A2" w:rsidR="00B502D9">
        <w:t xml:space="preserve"> to solving</w:t>
      </w:r>
      <w:r w:rsidRPr="000A35A2">
        <w:t xml:space="preserve"> </w:t>
      </w:r>
      <w:r w:rsidRPr="000A35A2" w:rsidR="00B502D9">
        <w:t xml:space="preserve">the </w:t>
      </w:r>
      <w:r w:rsidRPr="000A35A2">
        <w:t xml:space="preserve">issue </w:t>
      </w:r>
      <w:r w:rsidRPr="000A35A2" w:rsidR="00B502D9">
        <w:t xml:space="preserve">that </w:t>
      </w:r>
      <w:r w:rsidRPr="000A35A2">
        <w:t>we are seeing</w:t>
      </w:r>
      <w:r w:rsidRPr="000A35A2" w:rsidR="00B502D9">
        <w:t>,</w:t>
      </w:r>
      <w:r w:rsidRPr="000A35A2">
        <w:t xml:space="preserve"> with 139</w:t>
      </w:r>
      <w:r w:rsidRPr="000A35A2" w:rsidR="00B502D9">
        <w:t>,000</w:t>
      </w:r>
      <w:r w:rsidRPr="000A35A2">
        <w:t xml:space="preserve"> children in </w:t>
      </w:r>
      <w:r w:rsidRPr="000A35A2" w:rsidR="00B502D9">
        <w:t xml:space="preserve">temporary </w:t>
      </w:r>
      <w:r w:rsidRPr="000A35A2">
        <w:t>accommodation</w:t>
      </w:r>
      <w:r w:rsidRPr="000A35A2" w:rsidR="00B502D9">
        <w:t>.</w:t>
      </w:r>
      <w:r w:rsidRPr="000A35A2">
        <w:t xml:space="preserve"> </w:t>
      </w:r>
      <w:r w:rsidRPr="000A35A2" w:rsidR="00B502D9">
        <w:t xml:space="preserve">That is catastrophic on so </w:t>
      </w:r>
      <w:r w:rsidRPr="000A35A2">
        <w:t xml:space="preserve">many levels, is </w:t>
      </w:r>
      <w:r w:rsidRPr="000A35A2" w:rsidR="00B502D9">
        <w:t>it not?</w:t>
      </w:r>
    </w:p>
    <w:p w:rsidR="00A5056E" w:rsidRPr="000A35A2" w:rsidP="00E32FF1">
      <w:pPr>
        <w:pStyle w:val="Answer"/>
      </w:pPr>
      <w:sdt>
        <w:sdtPr>
          <w:alias w:val="Witness"/>
          <w:id w:val="1528303466"/>
          <w:placeholder>
            <w:docPart w:val="DefaultPlaceholder_-1854013440"/>
          </w:placeholder>
          <w:richText/>
        </w:sdtPr>
        <w:sdtContent>
          <w:r w:rsidRPr="000A35A2" w:rsidR="0068112E">
            <w:rPr>
              <w:b/>
              <w:i/>
            </w:rPr>
            <w:t>Baroness Penn:</w:t>
          </w:r>
        </w:sdtContent>
      </w:sdt>
      <w:r w:rsidRPr="000A35A2" w:rsidR="00B502D9">
        <w:t xml:space="preserve"> </w:t>
      </w:r>
      <w:r w:rsidRPr="000A35A2">
        <w:t>I absolutely would not say that shared ownership is necessarily the solution for people who are in temporary accommodation</w:t>
      </w:r>
      <w:r w:rsidRPr="000A35A2" w:rsidR="00B502D9">
        <w:t xml:space="preserve"> and</w:t>
      </w:r>
      <w:r w:rsidRPr="000A35A2">
        <w:t xml:space="preserve"> who are in those homelessness statistics</w:t>
      </w:r>
      <w:r w:rsidRPr="000A35A2" w:rsidR="00B502D9">
        <w:t>.</w:t>
      </w:r>
      <w:r w:rsidRPr="000A35A2">
        <w:t xml:space="preserve"> </w:t>
      </w:r>
      <w:r w:rsidRPr="000A35A2" w:rsidR="00B502D9">
        <w:t>O</w:t>
      </w:r>
      <w:r w:rsidRPr="000A35A2">
        <w:t>ne of the things that we see is that</w:t>
      </w:r>
      <w:r w:rsidRPr="000A35A2" w:rsidR="00B502D9">
        <w:t>,</w:t>
      </w:r>
      <w:r w:rsidRPr="000A35A2">
        <w:t xml:space="preserve"> if we can improve availability and affordability across the housing market</w:t>
      </w:r>
      <w:r w:rsidRPr="000A35A2" w:rsidR="00B502D9">
        <w:t>,</w:t>
      </w:r>
      <w:r w:rsidRPr="000A35A2">
        <w:t xml:space="preserve"> and </w:t>
      </w:r>
      <w:r w:rsidRPr="000A35A2" w:rsidR="00B502D9">
        <w:t xml:space="preserve">at </w:t>
      </w:r>
      <w:r w:rsidRPr="000A35A2">
        <w:t xml:space="preserve">the different points </w:t>
      </w:r>
      <w:r w:rsidRPr="000A35A2" w:rsidR="00B502D9">
        <w:t>with</w:t>
      </w:r>
      <w:r w:rsidRPr="000A35A2">
        <w:t xml:space="preserve">in </w:t>
      </w:r>
      <w:r w:rsidRPr="000A35A2" w:rsidR="00EF075F">
        <w:t>the housing market</w:t>
      </w:r>
      <w:r w:rsidRPr="000A35A2" w:rsidR="00B502D9">
        <w:t xml:space="preserve">, </w:t>
      </w:r>
      <w:r w:rsidRPr="000A35A2">
        <w:t xml:space="preserve">that will reduce pressure </w:t>
      </w:r>
      <w:r w:rsidRPr="000A35A2" w:rsidR="00B502D9">
        <w:t xml:space="preserve">further </w:t>
      </w:r>
      <w:r w:rsidRPr="000A35A2">
        <w:t xml:space="preserve">downstream as well. </w:t>
      </w:r>
      <w:r w:rsidRPr="000A35A2" w:rsidR="00B502D9">
        <w:t>F</w:t>
      </w:r>
      <w:r w:rsidRPr="000A35A2">
        <w:t xml:space="preserve">or example, there are people </w:t>
      </w:r>
      <w:r w:rsidRPr="000A35A2" w:rsidR="00B502D9">
        <w:t xml:space="preserve">who </w:t>
      </w:r>
      <w:r w:rsidRPr="000A35A2">
        <w:t xml:space="preserve">make use of shared ownership coming from the private rented sector, and the private rented sector is under </w:t>
      </w:r>
      <w:r w:rsidRPr="000A35A2" w:rsidR="004E55BD">
        <w:t xml:space="preserve">a </w:t>
      </w:r>
      <w:r w:rsidRPr="000A35A2">
        <w:t>huge amount of pressure with rent increases</w:t>
      </w:r>
      <w:r w:rsidRPr="000A35A2" w:rsidR="00B502D9">
        <w:t xml:space="preserve"> and availability.</w:t>
      </w:r>
    </w:p>
    <w:p w:rsidR="00A5056E" w:rsidRPr="000A35A2" w:rsidP="00E32FF1">
      <w:pPr>
        <w:pStyle w:val="Question"/>
      </w:pPr>
      <w:sdt>
        <w:sdtPr>
          <w:alias w:val="Member"/>
          <w:tag w:val="&lt;Member mnisId='4831' dodsId='157051'&gt;"/>
          <w:id w:val="1878351205"/>
          <w:placeholder>
            <w:docPart w:val="DefaultPlaceholder_-1854013440"/>
          </w:placeholder>
          <w:richText/>
        </w:sdtPr>
        <w:sdtContent>
          <w:r w:rsidRPr="000A35A2" w:rsidR="00B502D9">
            <w:rPr>
              <w:b/>
            </w:rPr>
            <w:t>Ian Byrne:</w:t>
          </w:r>
        </w:sdtContent>
      </w:sdt>
      <w:r w:rsidRPr="000A35A2">
        <w:t xml:space="preserve"> </w:t>
      </w:r>
      <w:r w:rsidRPr="000A35A2" w:rsidR="00B502D9">
        <w:t>I</w:t>
      </w:r>
      <w:r w:rsidRPr="000A35A2">
        <w:t xml:space="preserve">f you do not build council houses to </w:t>
      </w:r>
      <w:r w:rsidRPr="000A35A2" w:rsidR="00B502D9">
        <w:t>address the</w:t>
      </w:r>
      <w:r w:rsidRPr="000A35A2">
        <w:t xml:space="preserve"> situation</w:t>
      </w:r>
      <w:r w:rsidRPr="000A35A2" w:rsidR="00B502D9">
        <w:t xml:space="preserve"> that we are seeing</w:t>
      </w:r>
      <w:r w:rsidRPr="000A35A2">
        <w:t xml:space="preserve"> in our communities, we are never going to solve the issue</w:t>
      </w:r>
      <w:r w:rsidRPr="000A35A2" w:rsidR="00B502D9">
        <w:t>.</w:t>
      </w:r>
      <w:r w:rsidRPr="000A35A2">
        <w:t xml:space="preserve"> </w:t>
      </w:r>
      <w:r w:rsidRPr="000A35A2" w:rsidR="00B502D9">
        <w:t xml:space="preserve">I just do not see enough </w:t>
      </w:r>
      <w:r w:rsidRPr="000A35A2">
        <w:t xml:space="preserve">focus on it, </w:t>
      </w:r>
      <w:r w:rsidRPr="000A35A2" w:rsidR="00B502D9">
        <w:t xml:space="preserve">which </w:t>
      </w:r>
      <w:r w:rsidRPr="000A35A2">
        <w:t xml:space="preserve">is a real concern. You touched on social </w:t>
      </w:r>
      <w:r w:rsidRPr="000A35A2" w:rsidR="00B502D9">
        <w:t>rent a couple of times,</w:t>
      </w:r>
      <w:r w:rsidRPr="000A35A2">
        <w:t xml:space="preserve"> but it does not seem to </w:t>
      </w:r>
      <w:r w:rsidRPr="000A35A2" w:rsidR="00FE7559">
        <w:t xml:space="preserve">have the significance that it deserves. </w:t>
      </w:r>
      <w:r w:rsidRPr="000A35A2">
        <w:t>I do not know</w:t>
      </w:r>
      <w:r w:rsidRPr="000A35A2" w:rsidR="00FE7559">
        <w:t xml:space="preserve"> if</w:t>
      </w:r>
      <w:r w:rsidRPr="000A35A2">
        <w:t xml:space="preserve"> </w:t>
      </w:r>
      <w:r w:rsidRPr="000A35A2" w:rsidR="00FE7559">
        <w:t xml:space="preserve">Emma has </w:t>
      </w:r>
      <w:r w:rsidRPr="000A35A2">
        <w:t xml:space="preserve">anything to say about policies within the </w:t>
      </w:r>
      <w:r w:rsidRPr="000A35A2" w:rsidR="00FE7559">
        <w:t xml:space="preserve">Government, </w:t>
      </w:r>
      <w:r w:rsidRPr="000A35A2">
        <w:t xml:space="preserve">but it is extremely </w:t>
      </w:r>
      <w:r w:rsidRPr="000A35A2" w:rsidR="00FE7559">
        <w:t xml:space="preserve">worrying </w:t>
      </w:r>
      <w:r w:rsidRPr="000A35A2">
        <w:t xml:space="preserve">when you </w:t>
      </w:r>
      <w:r w:rsidRPr="000A35A2" w:rsidR="00FE7559">
        <w:t xml:space="preserve">see </w:t>
      </w:r>
      <w:r w:rsidRPr="000A35A2">
        <w:t xml:space="preserve">that councils are not building any council homes. </w:t>
      </w:r>
      <w:r w:rsidRPr="000A35A2" w:rsidR="00FE7559">
        <w:t xml:space="preserve">Liverpool has not built one in years, </w:t>
      </w:r>
      <w:r w:rsidRPr="000A35A2">
        <w:t>because of how the policies have moved on</w:t>
      </w:r>
      <w:r w:rsidRPr="000A35A2" w:rsidR="00FE7559">
        <w:t>.</w:t>
      </w:r>
      <w:r w:rsidRPr="000A35A2">
        <w:t xml:space="preserve"> </w:t>
      </w:r>
      <w:r w:rsidRPr="000A35A2" w:rsidR="00FE7559">
        <w:t xml:space="preserve">This shared </w:t>
      </w:r>
      <w:r w:rsidRPr="000A35A2">
        <w:t xml:space="preserve">ownership model is very niche, but it is become more and more popular </w:t>
      </w:r>
      <w:r w:rsidRPr="000A35A2" w:rsidR="00FE7559">
        <w:t xml:space="preserve">in </w:t>
      </w:r>
      <w:r w:rsidRPr="000A35A2">
        <w:t>the south</w:t>
      </w:r>
      <w:r w:rsidRPr="000A35A2" w:rsidR="00FE7559">
        <w:t>-</w:t>
      </w:r>
      <w:r w:rsidRPr="000A35A2">
        <w:t xml:space="preserve">east and London. </w:t>
      </w:r>
      <w:r w:rsidRPr="000A35A2" w:rsidR="00FE7559">
        <w:t>I</w:t>
      </w:r>
      <w:r w:rsidRPr="000A35A2">
        <w:t xml:space="preserve">t is being seen as an alternative and it is not working. That is </w:t>
      </w:r>
      <w:r w:rsidRPr="000A35A2" w:rsidR="00FE7559">
        <w:t>my concern.</w:t>
      </w:r>
    </w:p>
    <w:p w:rsidR="00AE7409" w:rsidRPr="000A35A2" w:rsidP="00E32FF1">
      <w:pPr>
        <w:pStyle w:val="Answer"/>
      </w:pPr>
      <w:sdt>
        <w:sdtPr>
          <w:alias w:val="Witness"/>
          <w:id w:val="-870830621"/>
          <w:placeholder>
            <w:docPart w:val="DefaultPlaceholder_-1854013440"/>
          </w:placeholder>
          <w:richText/>
        </w:sdtPr>
        <w:sdtContent>
          <w:r w:rsidRPr="000A35A2" w:rsidR="0068112E">
            <w:rPr>
              <w:b/>
              <w:i/>
            </w:rPr>
            <w:t>Baroness Penn:</w:t>
          </w:r>
        </w:sdtContent>
      </w:sdt>
      <w:r w:rsidRPr="000A35A2">
        <w:t xml:space="preserve"> </w:t>
      </w:r>
      <w:r w:rsidRPr="000A35A2" w:rsidR="00A5056E">
        <w:t>I recognise a lot of what you are saying</w:t>
      </w:r>
      <w:r w:rsidRPr="000A35A2">
        <w:t>.</w:t>
      </w:r>
      <w:r w:rsidRPr="000A35A2" w:rsidR="00A5056E">
        <w:t xml:space="preserve"> </w:t>
      </w:r>
      <w:r w:rsidRPr="000A35A2">
        <w:t>T</w:t>
      </w:r>
      <w:r w:rsidRPr="000A35A2" w:rsidR="00A5056E">
        <w:t>he Government ha</w:t>
      </w:r>
      <w:r w:rsidRPr="000A35A2">
        <w:t>ve</w:t>
      </w:r>
      <w:r w:rsidRPr="000A35A2" w:rsidR="00A5056E">
        <w:t xml:space="preserve"> also recognised that in </w:t>
      </w:r>
      <w:r w:rsidRPr="000A35A2">
        <w:t xml:space="preserve">their </w:t>
      </w:r>
      <w:r w:rsidRPr="000A35A2" w:rsidR="00A5056E">
        <w:t xml:space="preserve">affordable homes programme and </w:t>
      </w:r>
      <w:r w:rsidRPr="000A35A2">
        <w:t xml:space="preserve">are </w:t>
      </w:r>
      <w:r w:rsidRPr="000A35A2" w:rsidR="00A5056E">
        <w:t>increasing the emphasis on homes for social rent as a proportion of those that we are</w:t>
      </w:r>
      <w:r w:rsidRPr="000A35A2">
        <w:t xml:space="preserve"> delivering.</w:t>
      </w:r>
    </w:p>
    <w:p w:rsidR="00A5056E" w:rsidRPr="000A35A2" w:rsidP="00E32FF1">
      <w:pPr>
        <w:pStyle w:val="Question"/>
      </w:pPr>
      <w:sdt>
        <w:sdtPr>
          <w:alias w:val="Member"/>
          <w:tag w:val="&lt;Member mnisId='4831' dodsId='157051'&gt;"/>
          <w:id w:val="-1351018356"/>
          <w:placeholder>
            <w:docPart w:val="DefaultPlaceholder_-1854013440"/>
          </w:placeholder>
          <w:richText/>
        </w:sdtPr>
        <w:sdtContent>
          <w:r w:rsidRPr="000A35A2" w:rsidR="00AE7409">
            <w:rPr>
              <w:b/>
            </w:rPr>
            <w:t>Ian Byrne:</w:t>
          </w:r>
        </w:sdtContent>
      </w:sdt>
      <w:r w:rsidRPr="000A35A2" w:rsidR="00AE7409">
        <w:t xml:space="preserve"> W</w:t>
      </w:r>
      <w:r w:rsidRPr="000A35A2">
        <w:t>hat is that</w:t>
      </w:r>
      <w:r w:rsidRPr="000A35A2" w:rsidR="00AE7409">
        <w:t xml:space="preserve"> proportion</w:t>
      </w:r>
      <w:r w:rsidRPr="000A35A2">
        <w:t>?</w:t>
      </w:r>
      <w:r w:rsidRPr="000A35A2" w:rsidR="00AE7409">
        <w:t xml:space="preserve"> Do you have that data? </w:t>
      </w:r>
      <w:r w:rsidRPr="000A35A2">
        <w:t>What is the focus now on</w:t>
      </w:r>
      <w:r w:rsidRPr="000A35A2" w:rsidR="00711A98">
        <w:t xml:space="preserve"> </w:t>
      </w:r>
      <w:r w:rsidRPr="000A35A2">
        <w:t>housing?</w:t>
      </w:r>
    </w:p>
    <w:p w:rsidR="00A5056E" w:rsidRPr="000A35A2" w:rsidP="00E32FF1">
      <w:pPr>
        <w:pStyle w:val="Answer"/>
      </w:pPr>
      <w:sdt>
        <w:sdtPr>
          <w:alias w:val="Witness"/>
          <w:id w:val="-1152899197"/>
          <w:placeholder>
            <w:docPart w:val="DefaultPlaceholder_-1854013440"/>
          </w:placeholder>
          <w:richText/>
        </w:sdtPr>
        <w:sdtContent>
          <w:r w:rsidRPr="000A35A2" w:rsidR="0068112E">
            <w:rPr>
              <w:b/>
              <w:i/>
            </w:rPr>
            <w:t>Emma Payne:</w:t>
          </w:r>
        </w:sdtContent>
      </w:sdt>
      <w:r w:rsidRPr="000A35A2" w:rsidR="00AE7409">
        <w:t xml:space="preserve"> T</w:t>
      </w:r>
      <w:r w:rsidRPr="000A35A2">
        <w:t>hose are the specific breakdowns that we were talking about just a short while ago. I would echo</w:t>
      </w:r>
      <w:r w:rsidRPr="000A35A2" w:rsidR="00711A98">
        <w:t xml:space="preserve"> </w:t>
      </w:r>
      <w:r w:rsidRPr="000A35A2">
        <w:t>more broadly what the Minist</w:t>
      </w:r>
      <w:r w:rsidRPr="000A35A2" w:rsidR="00AE7409">
        <w:t>er</w:t>
      </w:r>
      <w:r w:rsidRPr="000A35A2">
        <w:t xml:space="preserve"> is saying, </w:t>
      </w:r>
      <w:r w:rsidRPr="000A35A2" w:rsidR="00AE7409">
        <w:t xml:space="preserve">which is </w:t>
      </w:r>
      <w:r w:rsidRPr="000A35A2">
        <w:t>that this is about a</w:t>
      </w:r>
      <w:r w:rsidRPr="000A35A2" w:rsidR="00711A98">
        <w:t xml:space="preserve"> </w:t>
      </w:r>
      <w:r w:rsidRPr="000A35A2">
        <w:t>blend of products and solutions</w:t>
      </w:r>
      <w:r w:rsidRPr="000A35A2" w:rsidR="00AE7409">
        <w:t>.</w:t>
      </w:r>
      <w:r w:rsidRPr="000A35A2">
        <w:t xml:space="preserve"> </w:t>
      </w:r>
      <w:r w:rsidRPr="000A35A2" w:rsidR="00AE7409">
        <w:t>T</w:t>
      </w:r>
      <w:r w:rsidRPr="000A35A2">
        <w:t xml:space="preserve">he affordable homes programme delivers shared ownership </w:t>
      </w:r>
      <w:r w:rsidRPr="000A35A2" w:rsidR="00AE7409">
        <w:t xml:space="preserve">as well as </w:t>
      </w:r>
      <w:r w:rsidRPr="000A35A2">
        <w:t xml:space="preserve">homes for affordable and social </w:t>
      </w:r>
      <w:r w:rsidRPr="000A35A2" w:rsidR="00AE7409">
        <w:t>rents.</w:t>
      </w:r>
    </w:p>
    <w:p w:rsidR="00A5056E" w:rsidRPr="000A35A2" w:rsidP="00E32FF1">
      <w:pPr>
        <w:pStyle w:val="Question"/>
      </w:pPr>
      <w:sdt>
        <w:sdtPr>
          <w:alias w:val="Member"/>
          <w:tag w:val="&lt;Member mnisId='4831' dodsId='157051'&gt;"/>
          <w:id w:val="-613134605"/>
          <w:placeholder>
            <w:docPart w:val="DefaultPlaceholder_-1854013440"/>
          </w:placeholder>
          <w:richText/>
        </w:sdtPr>
        <w:sdtContent>
          <w:r w:rsidRPr="000A35A2" w:rsidR="00AE7409">
            <w:rPr>
              <w:b/>
            </w:rPr>
            <w:t>Ian Byrne:</w:t>
          </w:r>
        </w:sdtContent>
      </w:sdt>
      <w:r w:rsidRPr="000A35A2" w:rsidR="00AE7409">
        <w:t xml:space="preserve"> It is not </w:t>
      </w:r>
      <w:r w:rsidRPr="000A35A2" w:rsidR="00AE7409">
        <w:t>really enough</w:t>
      </w:r>
      <w:r w:rsidRPr="000A35A2" w:rsidR="00AE7409">
        <w:t xml:space="preserve">, though, is it, to solve the problems that we are seeing? There are 139,000 children in temporary </w:t>
      </w:r>
      <w:r w:rsidRPr="000A35A2">
        <w:t>accommodation. I have seen the devastating impact of it</w:t>
      </w:r>
      <w:r w:rsidRPr="000A35A2" w:rsidR="00AE7409">
        <w:t>.</w:t>
      </w:r>
      <w:r w:rsidRPr="000A35A2">
        <w:t xml:space="preserve"> </w:t>
      </w:r>
      <w:r w:rsidRPr="000A35A2" w:rsidR="00AE7409">
        <w:t>W</w:t>
      </w:r>
      <w:r w:rsidRPr="000A35A2">
        <w:t xml:space="preserve">e have </w:t>
      </w:r>
      <w:r w:rsidRPr="000A35A2" w:rsidR="00AE7409">
        <w:t xml:space="preserve">touched on this </w:t>
      </w:r>
      <w:r w:rsidRPr="000A35A2">
        <w:t xml:space="preserve">during </w:t>
      </w:r>
      <w:r w:rsidRPr="000A35A2" w:rsidR="00AE7409">
        <w:t xml:space="preserve">previous </w:t>
      </w:r>
      <w:r w:rsidRPr="000A35A2">
        <w:t>evidence sessions</w:t>
      </w:r>
      <w:r w:rsidRPr="000A35A2" w:rsidR="00AE7409">
        <w:t>,</w:t>
      </w:r>
      <w:r w:rsidRPr="000A35A2">
        <w:t xml:space="preserve"> </w:t>
      </w:r>
      <w:r w:rsidRPr="000A35A2" w:rsidR="00AE7409">
        <w:t xml:space="preserve">and it </w:t>
      </w:r>
      <w:r w:rsidRPr="000A35A2">
        <w:t xml:space="preserve">is a </w:t>
      </w:r>
      <w:r w:rsidRPr="000A35A2" w:rsidR="00AE7409">
        <w:t>life</w:t>
      </w:r>
      <w:r w:rsidRPr="000A35A2" w:rsidR="00EF075F">
        <w:t>-</w:t>
      </w:r>
      <w:r w:rsidRPr="000A35A2" w:rsidR="00AE7409">
        <w:t>or</w:t>
      </w:r>
      <w:r w:rsidRPr="000A35A2" w:rsidR="00EF075F">
        <w:t>-</w:t>
      </w:r>
      <w:r w:rsidRPr="000A35A2">
        <w:t>death situation for many people</w:t>
      </w:r>
      <w:r w:rsidRPr="000A35A2" w:rsidR="00AE7409">
        <w:t xml:space="preserve"> stuck in temporary accommodation and B&amp;Bs, where families are trying to bring children up. I </w:t>
      </w:r>
      <w:r w:rsidRPr="000A35A2">
        <w:t xml:space="preserve">just do not see </w:t>
      </w:r>
      <w:r w:rsidRPr="000A35A2" w:rsidR="00AE7409">
        <w:t xml:space="preserve">enough </w:t>
      </w:r>
      <w:r w:rsidRPr="000A35A2">
        <w:t xml:space="preserve">focus. I see shared </w:t>
      </w:r>
      <w:r w:rsidRPr="000A35A2">
        <w:t xml:space="preserve">ownership as </w:t>
      </w:r>
      <w:r w:rsidRPr="000A35A2" w:rsidR="00AE7409">
        <w:t>being very niche</w:t>
      </w:r>
      <w:r w:rsidRPr="000A35A2">
        <w:t xml:space="preserve">, but </w:t>
      </w:r>
      <w:r w:rsidRPr="000A35A2" w:rsidR="00EF075F">
        <w:t>w</w:t>
      </w:r>
      <w:r w:rsidRPr="000A35A2">
        <w:t xml:space="preserve">e should be </w:t>
      </w:r>
      <w:r w:rsidRPr="000A35A2" w:rsidR="00AE7409">
        <w:t xml:space="preserve">throwing </w:t>
      </w:r>
      <w:r w:rsidRPr="000A35A2">
        <w:t xml:space="preserve">the kitchen sink </w:t>
      </w:r>
      <w:r w:rsidRPr="000A35A2" w:rsidR="00AE7409">
        <w:t xml:space="preserve">at what we are seeing </w:t>
      </w:r>
      <w:r w:rsidRPr="000A35A2" w:rsidR="00AE7409">
        <w:t>now</w:t>
      </w:r>
      <w:r w:rsidRPr="000A35A2" w:rsidR="00AE7409">
        <w:t xml:space="preserve"> and I just do not see us doing that. </w:t>
      </w:r>
      <w:r w:rsidRPr="000A35A2">
        <w:t>From your evidence so far</w:t>
      </w:r>
      <w:r w:rsidRPr="000A35A2" w:rsidR="00AE7409">
        <w:t>,</w:t>
      </w:r>
      <w:r w:rsidRPr="000A35A2">
        <w:t xml:space="preserve"> I </w:t>
      </w:r>
      <w:r w:rsidRPr="000A35A2" w:rsidR="00AE7409">
        <w:t>see no urgency about the situation.</w:t>
      </w:r>
    </w:p>
    <w:p w:rsidR="00AE7409" w:rsidRPr="000A35A2" w:rsidP="00E32FF1">
      <w:pPr>
        <w:pStyle w:val="Answer"/>
      </w:pPr>
      <w:sdt>
        <w:sdtPr>
          <w:alias w:val="Witness"/>
          <w:id w:val="1119259237"/>
          <w:placeholder>
            <w:docPart w:val="DefaultPlaceholder_-1854013440"/>
          </w:placeholder>
          <w:richText/>
        </w:sdtPr>
        <w:sdtContent>
          <w:r w:rsidRPr="000A35A2" w:rsidR="0068112E">
            <w:rPr>
              <w:b/>
              <w:i/>
            </w:rPr>
            <w:t>Baroness Penn:</w:t>
          </w:r>
        </w:sdtContent>
      </w:sdt>
      <w:r w:rsidRPr="000A35A2">
        <w:t xml:space="preserve"> </w:t>
      </w:r>
      <w:r w:rsidRPr="000A35A2" w:rsidR="00A5056E">
        <w:t xml:space="preserve">I would say a couple of things to that. One is that we have had an increase in emphasis on building homes for social rent since around 2017. </w:t>
      </w:r>
      <w:r w:rsidRPr="000A35A2">
        <w:t>W</w:t>
      </w:r>
      <w:r w:rsidRPr="000A35A2" w:rsidR="00A5056E">
        <w:t>e will see that continue in the next programme that is going forward.</w:t>
      </w:r>
    </w:p>
    <w:p w:rsidR="00AE7409" w:rsidRPr="000A35A2" w:rsidP="00E32FF1">
      <w:pPr>
        <w:pStyle w:val="Answer"/>
      </w:pPr>
      <w:r w:rsidRPr="000A35A2">
        <w:t>T</w:t>
      </w:r>
      <w:r w:rsidRPr="000A35A2" w:rsidR="00A5056E">
        <w:t xml:space="preserve">here are other measures that we are taking to alleviate the pressures on homelessness and temporary accommodation. </w:t>
      </w:r>
      <w:r w:rsidRPr="000A35A2">
        <w:t>T</w:t>
      </w:r>
      <w:r w:rsidRPr="000A35A2" w:rsidR="00A5056E">
        <w:t xml:space="preserve">here was </w:t>
      </w:r>
      <w:r w:rsidRPr="000A35A2">
        <w:t>the</w:t>
      </w:r>
      <w:r w:rsidRPr="000A35A2" w:rsidR="00A5056E">
        <w:t xml:space="preserve"> </w:t>
      </w:r>
      <w:r w:rsidRPr="000A35A2" w:rsidR="004E55BD">
        <w:t>H</w:t>
      </w:r>
      <w:r w:rsidRPr="000A35A2" w:rsidR="00A5056E">
        <w:t xml:space="preserve">omelessness </w:t>
      </w:r>
      <w:r w:rsidRPr="000A35A2" w:rsidR="004E55BD">
        <w:t xml:space="preserve">Reduction </w:t>
      </w:r>
      <w:r w:rsidRPr="000A35A2" w:rsidR="00A5056E">
        <w:t xml:space="preserve">Act and a big emphasis on </w:t>
      </w:r>
      <w:r w:rsidRPr="000A35A2">
        <w:t xml:space="preserve">the </w:t>
      </w:r>
      <w:r w:rsidRPr="000A35A2" w:rsidR="00A5056E">
        <w:t>prevention of homelessness</w:t>
      </w:r>
      <w:r w:rsidRPr="000A35A2">
        <w:t>,</w:t>
      </w:r>
      <w:r w:rsidRPr="000A35A2" w:rsidR="00A5056E">
        <w:t xml:space="preserve"> matched with Government funding to try to prevent people moving out of their homes into temporary accommodation.</w:t>
      </w:r>
    </w:p>
    <w:p w:rsidR="00AE7409" w:rsidRPr="000A35A2" w:rsidP="00E32FF1">
      <w:pPr>
        <w:pStyle w:val="Answer"/>
      </w:pPr>
      <w:r w:rsidRPr="000A35A2">
        <w:t>N</w:t>
      </w:r>
      <w:r w:rsidRPr="000A35A2" w:rsidR="00A5056E">
        <w:t xml:space="preserve">ew money </w:t>
      </w:r>
      <w:r w:rsidRPr="000A35A2">
        <w:t xml:space="preserve">has </w:t>
      </w:r>
      <w:r w:rsidRPr="000A35A2" w:rsidR="00A5056E">
        <w:t xml:space="preserve">gone into the local authority housing fund to improve the quality of temporary accommodation that is available. </w:t>
      </w:r>
      <w:r w:rsidRPr="000A35A2">
        <w:t>W</w:t>
      </w:r>
      <w:r w:rsidRPr="000A35A2" w:rsidR="00A5056E">
        <w:t>hat is difficult is to see the whole of the Government’s response to the worrying figures that you have set out</w:t>
      </w:r>
      <w:r w:rsidRPr="000A35A2">
        <w:t>.</w:t>
      </w:r>
    </w:p>
    <w:p w:rsidR="00AE7409" w:rsidRPr="000A35A2" w:rsidP="00E32FF1">
      <w:pPr>
        <w:pStyle w:val="Question"/>
      </w:pPr>
      <w:sdt>
        <w:sdtPr>
          <w:alias w:val="Member"/>
          <w:tag w:val="&lt;Member mnisId='4831' dodsId='157051'&gt;"/>
          <w:id w:val="94676010"/>
          <w:placeholder>
            <w:docPart w:val="DefaultPlaceholder_-1854013440"/>
          </w:placeholder>
          <w:richText/>
        </w:sdtPr>
        <w:sdtContent>
          <w:r w:rsidRPr="000A35A2">
            <w:rPr>
              <w:b/>
            </w:rPr>
            <w:t>Ian Byrne:</w:t>
          </w:r>
        </w:sdtContent>
      </w:sdt>
      <w:r w:rsidRPr="000A35A2">
        <w:t xml:space="preserve"> T</w:t>
      </w:r>
      <w:r w:rsidRPr="000A35A2" w:rsidR="00A5056E">
        <w:t xml:space="preserve">he </w:t>
      </w:r>
      <w:r w:rsidRPr="000A35A2">
        <w:t xml:space="preserve">scale of the </w:t>
      </w:r>
      <w:r w:rsidRPr="000A35A2" w:rsidR="00A5056E">
        <w:t xml:space="preserve">challenge is </w:t>
      </w:r>
      <w:r w:rsidRPr="000A35A2" w:rsidR="00A5056E">
        <w:t>absolutely unbelievable</w:t>
      </w:r>
      <w:r w:rsidRPr="000A35A2" w:rsidR="00A5056E">
        <w:t xml:space="preserve"> at the moment.</w:t>
      </w:r>
      <w:r w:rsidRPr="000A35A2">
        <w:t xml:space="preserve"> T</w:t>
      </w:r>
      <w:r w:rsidRPr="000A35A2" w:rsidR="00A5056E">
        <w:t>hat is caused by political choices</w:t>
      </w:r>
      <w:r w:rsidRPr="000A35A2">
        <w:t>.</w:t>
      </w:r>
      <w:r w:rsidRPr="000A35A2" w:rsidR="00A5056E">
        <w:t xml:space="preserve"> </w:t>
      </w:r>
      <w:r w:rsidRPr="000A35A2">
        <w:t>H</w:t>
      </w:r>
      <w:r w:rsidRPr="000A35A2" w:rsidR="00A5056E">
        <w:t xml:space="preserve">ow </w:t>
      </w:r>
      <w:r w:rsidRPr="000A35A2">
        <w:t xml:space="preserve">are </w:t>
      </w:r>
      <w:r w:rsidRPr="000A35A2" w:rsidR="00A5056E">
        <w:t xml:space="preserve">the Government going to empower local authorities to move away from </w:t>
      </w:r>
      <w:r w:rsidRPr="000A35A2">
        <w:t>that</w:t>
      </w:r>
      <w:r w:rsidRPr="000A35A2" w:rsidR="00A5056E">
        <w:t xml:space="preserve"> shameful statistic that</w:t>
      </w:r>
      <w:r w:rsidRPr="000A35A2">
        <w:t>,</w:t>
      </w:r>
      <w:r w:rsidRPr="000A35A2" w:rsidR="00A5056E">
        <w:t xml:space="preserve"> over the last five years</w:t>
      </w:r>
      <w:r w:rsidRPr="000A35A2">
        <w:t>,</w:t>
      </w:r>
      <w:r w:rsidRPr="000A35A2" w:rsidR="00A5056E">
        <w:t xml:space="preserve"> </w:t>
      </w:r>
      <w:r w:rsidRPr="000A35A2">
        <w:t xml:space="preserve">hardly any </w:t>
      </w:r>
      <w:r w:rsidRPr="000A35A2" w:rsidR="00A5056E">
        <w:t xml:space="preserve">of them </w:t>
      </w:r>
      <w:r w:rsidRPr="000A35A2">
        <w:t xml:space="preserve">have </w:t>
      </w:r>
      <w:r w:rsidRPr="000A35A2" w:rsidR="00A5056E">
        <w:t xml:space="preserve">built </w:t>
      </w:r>
      <w:r w:rsidRPr="000A35A2">
        <w:t xml:space="preserve">any </w:t>
      </w:r>
      <w:r w:rsidRPr="000A35A2" w:rsidR="00A5056E">
        <w:t>council homes</w:t>
      </w:r>
      <w:r w:rsidRPr="000A35A2">
        <w:t>,</w:t>
      </w:r>
      <w:r w:rsidRPr="000A35A2" w:rsidR="00A5056E">
        <w:t xml:space="preserve"> </w:t>
      </w:r>
      <w:r w:rsidRPr="000A35A2">
        <w:t xml:space="preserve">while </w:t>
      </w:r>
      <w:r w:rsidRPr="000A35A2" w:rsidR="00A5056E">
        <w:t>we desperately need them</w:t>
      </w:r>
      <w:r w:rsidRPr="000A35A2">
        <w:t>?</w:t>
      </w:r>
    </w:p>
    <w:p w:rsidR="00AE7409" w:rsidRPr="000A35A2" w:rsidP="00E32FF1">
      <w:pPr>
        <w:pStyle w:val="Answer"/>
      </w:pPr>
      <w:sdt>
        <w:sdtPr>
          <w:alias w:val="Witness"/>
          <w:id w:val="397399578"/>
          <w:placeholder>
            <w:docPart w:val="DefaultPlaceholder_-1854013440"/>
          </w:placeholder>
          <w:richText/>
        </w:sdtPr>
        <w:sdtContent>
          <w:r w:rsidRPr="000A35A2" w:rsidR="0068112E">
            <w:rPr>
              <w:b/>
              <w:i/>
            </w:rPr>
            <w:t>Baroness Penn:</w:t>
          </w:r>
        </w:sdtContent>
      </w:sdt>
      <w:r w:rsidRPr="000A35A2">
        <w:t xml:space="preserve"> I</w:t>
      </w:r>
      <w:r w:rsidRPr="000A35A2" w:rsidR="00A5056E">
        <w:t xml:space="preserve">t is probably important to distinguish </w:t>
      </w:r>
      <w:r w:rsidRPr="000A35A2">
        <w:t xml:space="preserve">between </w:t>
      </w:r>
      <w:r w:rsidRPr="000A35A2" w:rsidR="00A5056E">
        <w:t>homes for social rent, which</w:t>
      </w:r>
      <w:r w:rsidRPr="000A35A2" w:rsidR="00711A98">
        <w:t xml:space="preserve"> </w:t>
      </w:r>
      <w:r w:rsidRPr="000A35A2" w:rsidR="00A5056E">
        <w:t>we are probably talking about</w:t>
      </w:r>
      <w:r w:rsidRPr="000A35A2">
        <w:t>,</w:t>
      </w:r>
      <w:r w:rsidRPr="000A35A2" w:rsidR="00A5056E">
        <w:t xml:space="preserve"> </w:t>
      </w:r>
      <w:r w:rsidRPr="000A35A2">
        <w:t xml:space="preserve">and </w:t>
      </w:r>
      <w:r w:rsidRPr="000A35A2" w:rsidR="00A5056E">
        <w:t>homes built by councils</w:t>
      </w:r>
      <w:r w:rsidRPr="000A35A2">
        <w:t>.</w:t>
      </w:r>
      <w:r w:rsidRPr="000A35A2" w:rsidR="00A5056E">
        <w:t xml:space="preserve"> </w:t>
      </w:r>
      <w:r w:rsidRPr="000A35A2">
        <w:t>C</w:t>
      </w:r>
      <w:r w:rsidRPr="000A35A2" w:rsidR="00A5056E">
        <w:t>ouncils have an important role in house building, and that is something that we have seen</w:t>
      </w:r>
      <w:r w:rsidRPr="000A35A2">
        <w:t>.</w:t>
      </w:r>
    </w:p>
    <w:p w:rsidR="00AE7409" w:rsidRPr="000A35A2" w:rsidP="00E32FF1">
      <w:pPr>
        <w:pStyle w:val="Question"/>
      </w:pPr>
      <w:sdt>
        <w:sdtPr>
          <w:alias w:val="Member"/>
          <w:tag w:val="&lt;Member mnisId='4831' dodsId='157051'&gt;"/>
          <w:id w:val="-878772170"/>
          <w:placeholder>
            <w:docPart w:val="DefaultPlaceholder_-1854013440"/>
          </w:placeholder>
          <w:richText/>
        </w:sdtPr>
        <w:sdtContent>
          <w:r w:rsidRPr="000A35A2">
            <w:rPr>
              <w:b/>
            </w:rPr>
            <w:t>Ian Byrne:</w:t>
          </w:r>
        </w:sdtContent>
      </w:sdt>
      <w:r w:rsidRPr="000A35A2">
        <w:t xml:space="preserve"> </w:t>
      </w:r>
      <w:r w:rsidRPr="000A35A2" w:rsidR="00A5056E">
        <w:t>They are not doing it</w:t>
      </w:r>
      <w:r w:rsidRPr="000A35A2">
        <w:t>.</w:t>
      </w:r>
    </w:p>
    <w:p w:rsidR="00AE7409" w:rsidRPr="000A35A2" w:rsidP="00E32FF1">
      <w:pPr>
        <w:pStyle w:val="Answer"/>
      </w:pPr>
      <w:sdt>
        <w:sdtPr>
          <w:alias w:val="Witness"/>
          <w:id w:val="299513502"/>
          <w:placeholder>
            <w:docPart w:val="DefaultPlaceholder_-1854013440"/>
          </w:placeholder>
          <w:richText/>
        </w:sdtPr>
        <w:sdtContent>
          <w:r w:rsidRPr="000A35A2" w:rsidR="0068112E">
            <w:rPr>
              <w:b/>
              <w:i/>
            </w:rPr>
            <w:t>Baroness Penn:</w:t>
          </w:r>
        </w:sdtContent>
      </w:sdt>
      <w:r w:rsidRPr="000A35A2">
        <w:t xml:space="preserve"> </w:t>
      </w:r>
      <w:r w:rsidRPr="000A35A2" w:rsidR="00A5056E">
        <w:t xml:space="preserve">They </w:t>
      </w:r>
      <w:r w:rsidRPr="000A35A2" w:rsidR="00AC373C">
        <w:t xml:space="preserve">are </w:t>
      </w:r>
      <w:r w:rsidRPr="000A35A2">
        <w:t xml:space="preserve">not doing it as much as we would like. They </w:t>
      </w:r>
      <w:r w:rsidRPr="000A35A2" w:rsidR="00A5056E">
        <w:t>are doing it more than they were</w:t>
      </w:r>
      <w:r w:rsidRPr="000A35A2">
        <w:t>,</w:t>
      </w:r>
      <w:r w:rsidRPr="000A35A2" w:rsidR="00A5056E">
        <w:t xml:space="preserve"> and more under this Government than under the previous Government, but I would acknowledge that homes built by councils for social rent are a very small proportion of the new affordable homes that we see in this country</w:t>
      </w:r>
      <w:r w:rsidRPr="000A35A2">
        <w:t>.</w:t>
      </w:r>
      <w:r w:rsidRPr="000A35A2" w:rsidR="00A5056E">
        <w:t xml:space="preserve"> </w:t>
      </w:r>
      <w:r w:rsidRPr="000A35A2">
        <w:t>W</w:t>
      </w:r>
      <w:r w:rsidRPr="000A35A2" w:rsidR="00A5056E">
        <w:t xml:space="preserve">e are trying to do things that remove the barriers to </w:t>
      </w:r>
      <w:r w:rsidRPr="000A35A2">
        <w:t xml:space="preserve">councils </w:t>
      </w:r>
      <w:r w:rsidRPr="000A35A2" w:rsidR="00A5056E">
        <w:t>building</w:t>
      </w:r>
      <w:r w:rsidRPr="000A35A2">
        <w:t>—</w:t>
      </w:r>
      <w:r w:rsidRPr="000A35A2" w:rsidR="00A5056E">
        <w:t>for</w:t>
      </w:r>
      <w:r w:rsidRPr="000A35A2">
        <w:t xml:space="preserve"> </w:t>
      </w:r>
      <w:r w:rsidRPr="000A35A2" w:rsidR="00A5056E">
        <w:t>example, looking at the rates at which they can borrow in order to build</w:t>
      </w:r>
      <w:r w:rsidRPr="000A35A2">
        <w:t xml:space="preserve">, as well as </w:t>
      </w:r>
      <w:r w:rsidRPr="000A35A2" w:rsidR="00A5056E">
        <w:t>other measures</w:t>
      </w:r>
      <w:r w:rsidRPr="000A35A2">
        <w:t>.</w:t>
      </w:r>
    </w:p>
    <w:p w:rsidR="00A5056E" w:rsidRPr="000A35A2" w:rsidP="00E32FF1">
      <w:pPr>
        <w:pStyle w:val="Answer"/>
      </w:pPr>
      <w:r w:rsidRPr="000A35A2">
        <w:t>A</w:t>
      </w:r>
      <w:r w:rsidRPr="000A35A2">
        <w:t xml:space="preserve">ction </w:t>
      </w:r>
      <w:r w:rsidRPr="000A35A2">
        <w:t xml:space="preserve">has been </w:t>
      </w:r>
      <w:r w:rsidRPr="000A35A2">
        <w:t xml:space="preserve">taken to encourage more councils to build. </w:t>
      </w:r>
      <w:r w:rsidRPr="000A35A2">
        <w:t xml:space="preserve">Action has been </w:t>
      </w:r>
      <w:r w:rsidRPr="000A35A2">
        <w:t>taken to encourage more homes for social rent to be built, but</w:t>
      </w:r>
      <w:r w:rsidRPr="000A35A2">
        <w:t>,</w:t>
      </w:r>
      <w:r w:rsidRPr="000A35A2">
        <w:t xml:space="preserve"> as I said</w:t>
      </w:r>
      <w:r w:rsidRPr="000A35A2" w:rsidR="00711A98">
        <w:t xml:space="preserve"> </w:t>
      </w:r>
      <w:r w:rsidRPr="000A35A2">
        <w:t>earlier in my remarks, there is also</w:t>
      </w:r>
      <w:r w:rsidRPr="000A35A2" w:rsidR="00EF075F">
        <w:t xml:space="preserve"> a</w:t>
      </w:r>
      <w:r w:rsidRPr="000A35A2">
        <w:t xml:space="preserve"> balance where the amount of grant from our programme that it would take to build a home for social rent is much greater than it may be for building something for affordable rent or for shared ownership</w:t>
      </w:r>
      <w:r w:rsidRPr="000A35A2">
        <w:t>.</w:t>
      </w:r>
      <w:r w:rsidRPr="000A35A2">
        <w:t xml:space="preserve"> </w:t>
      </w:r>
      <w:r w:rsidRPr="000A35A2">
        <w:t>T</w:t>
      </w:r>
      <w:r w:rsidRPr="000A35A2">
        <w:t xml:space="preserve">here is a mix in </w:t>
      </w:r>
      <w:r w:rsidRPr="000A35A2">
        <w:t>the</w:t>
      </w:r>
      <w:r w:rsidRPr="000A35A2">
        <w:t xml:space="preserve"> system that we think is right when we think about </w:t>
      </w:r>
      <w:r w:rsidRPr="000A35A2" w:rsidR="00AC373C">
        <w:t xml:space="preserve">how </w:t>
      </w:r>
      <w:r w:rsidRPr="000A35A2">
        <w:t xml:space="preserve">we are going </w:t>
      </w:r>
      <w:r w:rsidRPr="000A35A2">
        <w:t>to use that money.</w:t>
      </w:r>
    </w:p>
    <w:p w:rsidR="00A5056E" w:rsidRPr="000A35A2" w:rsidP="00E32FF1">
      <w:pPr>
        <w:pStyle w:val="Question"/>
        <w:numPr>
          <w:ilvl w:val="0"/>
          <w:numId w:val="0"/>
        </w:numPr>
        <w:ind w:left="794"/>
      </w:pPr>
      <w:sdt>
        <w:sdtPr>
          <w:alias w:val="Member"/>
          <w:tag w:val="&lt;Member mnisId='4831' dodsId='157051'&gt;"/>
          <w:id w:val="-205029005"/>
          <w:placeholder>
            <w:docPart w:val="DefaultPlaceholder_-1854013440"/>
          </w:placeholder>
          <w:richText/>
        </w:sdtPr>
        <w:sdtContent>
          <w:r w:rsidRPr="000A35A2" w:rsidR="00AE7409">
            <w:rPr>
              <w:b/>
            </w:rPr>
            <w:t>Ian Byrne:</w:t>
          </w:r>
        </w:sdtContent>
      </w:sdt>
      <w:r w:rsidRPr="000A35A2" w:rsidR="00AE7409">
        <w:t xml:space="preserve"> It is not right </w:t>
      </w:r>
      <w:r w:rsidRPr="000A35A2" w:rsidR="00AE7409">
        <w:t>at the moment</w:t>
      </w:r>
      <w:r w:rsidRPr="000A35A2" w:rsidR="00AE7409">
        <w:t>.</w:t>
      </w:r>
    </w:p>
    <w:p w:rsidR="00A5056E" w:rsidRPr="000A35A2" w:rsidP="00E32FF1">
      <w:pPr>
        <w:pStyle w:val="Question"/>
      </w:pPr>
      <w:sdt>
        <w:sdtPr>
          <w:alias w:val="Member"/>
          <w:tag w:val="&lt;Member mnisId='394' dodsId='25722'&gt;"/>
          <w:id w:val="1264571342"/>
          <w:placeholder>
            <w:docPart w:val="DefaultPlaceholder_-1854013440"/>
          </w:placeholder>
          <w:richText/>
        </w:sdtPr>
        <w:sdtContent>
          <w:r w:rsidRPr="000A35A2" w:rsidR="00AE7409">
            <w:rPr>
              <w:b/>
            </w:rPr>
            <w:t>Chair:</w:t>
          </w:r>
        </w:sdtContent>
      </w:sdt>
      <w:r w:rsidRPr="000A35A2" w:rsidR="00AE7409">
        <w:t xml:space="preserve"> Minister, yo</w:t>
      </w:r>
      <w:r w:rsidRPr="000A35A2">
        <w:t xml:space="preserve">u just mentioned ways in which you can encourage councils to build more houses for rent, including probably allowing </w:t>
      </w:r>
      <w:r w:rsidRPr="000A35A2" w:rsidR="00AE7409">
        <w:t xml:space="preserve">councils </w:t>
      </w:r>
      <w:r w:rsidRPr="000A35A2">
        <w:t xml:space="preserve">to borrow </w:t>
      </w:r>
      <w:r w:rsidRPr="000A35A2" w:rsidR="00AE7409">
        <w:t xml:space="preserve">at </w:t>
      </w:r>
      <w:r w:rsidRPr="000A35A2">
        <w:t>lower rates, which</w:t>
      </w:r>
      <w:r w:rsidRPr="000A35A2" w:rsidR="00711A98">
        <w:t xml:space="preserve"> </w:t>
      </w:r>
      <w:r w:rsidRPr="000A35A2">
        <w:t xml:space="preserve">would be very helpful and very interesting. Could you </w:t>
      </w:r>
      <w:r w:rsidRPr="000A35A2" w:rsidR="00AE7409">
        <w:t xml:space="preserve">drop us </w:t>
      </w:r>
      <w:r w:rsidRPr="000A35A2">
        <w:t>a note and let us know precisely what those measures are</w:t>
      </w:r>
      <w:r w:rsidRPr="000A35A2" w:rsidR="00AE7409">
        <w:t>?</w:t>
      </w:r>
      <w:r w:rsidRPr="000A35A2">
        <w:t xml:space="preserve"> </w:t>
      </w:r>
      <w:r w:rsidRPr="000A35A2" w:rsidR="00AE7409">
        <w:t xml:space="preserve">We </w:t>
      </w:r>
      <w:r w:rsidRPr="000A35A2">
        <w:t>just concluded</w:t>
      </w:r>
      <w:r w:rsidRPr="000A35A2" w:rsidR="00AE7409">
        <w:t xml:space="preserve"> a</w:t>
      </w:r>
      <w:r w:rsidRPr="000A35A2">
        <w:t xml:space="preserve">n inquiry into the housing finances of councils and housing associations and their </w:t>
      </w:r>
      <w:r w:rsidRPr="000A35A2" w:rsidR="00AE7409">
        <w:t xml:space="preserve">ability to </w:t>
      </w:r>
      <w:r w:rsidRPr="000A35A2">
        <w:t>do the work that we need</w:t>
      </w:r>
      <w:r w:rsidRPr="000A35A2" w:rsidR="00AE7409">
        <w:t xml:space="preserve"> them</w:t>
      </w:r>
      <w:r w:rsidRPr="000A35A2">
        <w:t xml:space="preserve"> to do, including building homes, so that information would be </w:t>
      </w:r>
      <w:r w:rsidRPr="000A35A2">
        <w:t>really helpful</w:t>
      </w:r>
      <w:r w:rsidRPr="000A35A2">
        <w:t xml:space="preserve"> to us</w:t>
      </w:r>
      <w:r w:rsidRPr="000A35A2" w:rsidR="00AE7409">
        <w:t xml:space="preserve"> in that inquiry</w:t>
      </w:r>
      <w:r w:rsidRPr="000A35A2">
        <w:t>.</w:t>
      </w:r>
    </w:p>
    <w:p w:rsidR="00A5056E" w:rsidRPr="000A35A2" w:rsidP="00E32FF1">
      <w:pPr>
        <w:pStyle w:val="Answer"/>
      </w:pPr>
      <w:sdt>
        <w:sdtPr>
          <w:alias w:val="Witness"/>
          <w:id w:val="1547555939"/>
          <w:placeholder>
            <w:docPart w:val="DefaultPlaceholder_-1854013440"/>
          </w:placeholder>
          <w:richText/>
        </w:sdtPr>
        <w:sdtContent>
          <w:r w:rsidRPr="000A35A2" w:rsidR="0068112E">
            <w:rPr>
              <w:b/>
              <w:i/>
            </w:rPr>
            <w:t>Baroness Penn:</w:t>
          </w:r>
          <w:r w:rsidRPr="000A35A2" w:rsidR="00AE7409">
            <w:rPr>
              <w:b/>
            </w:rPr>
            <w:t xml:space="preserve"> </w:t>
          </w:r>
        </w:sdtContent>
      </w:sdt>
      <w:r w:rsidRPr="000A35A2">
        <w:t xml:space="preserve">Would you like that </w:t>
      </w:r>
      <w:r w:rsidRPr="000A35A2" w:rsidR="00AE7409">
        <w:t>t</w:t>
      </w:r>
      <w:r w:rsidRPr="000A35A2">
        <w:t>o focus specifically on what we are doing to help councils build?</w:t>
      </w:r>
    </w:p>
    <w:p w:rsidR="00AE7409" w:rsidRPr="000A35A2" w:rsidP="00E32FF1">
      <w:pPr>
        <w:pStyle w:val="Question"/>
        <w:numPr>
          <w:ilvl w:val="0"/>
          <w:numId w:val="0"/>
        </w:numPr>
        <w:ind w:left="794"/>
      </w:pPr>
      <w:sdt>
        <w:sdtPr>
          <w:alias w:val="Member"/>
          <w:tag w:val="&lt;Member mnisId='394' dodsId='25722'&gt;"/>
          <w:id w:val="1600525560"/>
          <w:placeholder>
            <w:docPart w:val="DefaultPlaceholder_-1854013440"/>
          </w:placeholder>
          <w:richText/>
        </w:sdtPr>
        <w:sdtContent>
          <w:r w:rsidRPr="000A35A2">
            <w:rPr>
              <w:b/>
            </w:rPr>
            <w:t>Chair:</w:t>
          </w:r>
        </w:sdtContent>
      </w:sdt>
      <w:r w:rsidRPr="000A35A2">
        <w:t xml:space="preserve"> </w:t>
      </w:r>
      <w:r w:rsidRPr="000A35A2" w:rsidR="00A5056E">
        <w:t>Yes</w:t>
      </w:r>
      <w:r w:rsidRPr="000A35A2">
        <w:t>. If you want,</w:t>
      </w:r>
      <w:r w:rsidRPr="000A35A2" w:rsidR="00A5056E">
        <w:t xml:space="preserve"> you can include housing associations</w:t>
      </w:r>
      <w:r w:rsidRPr="000A35A2">
        <w:t xml:space="preserve"> as well, if it is social housing.</w:t>
      </w:r>
    </w:p>
    <w:p w:rsidR="00A5056E" w:rsidRPr="000A35A2" w:rsidP="00E32FF1">
      <w:pPr>
        <w:pStyle w:val="Question"/>
      </w:pPr>
      <w:sdt>
        <w:sdtPr>
          <w:alias w:val="Member"/>
          <w:tag w:val="&lt;Member mnisId='4831' dodsId='157051'&gt;"/>
          <w:id w:val="629668996"/>
          <w:placeholder>
            <w:docPart w:val="DefaultPlaceholder_-1854013440"/>
          </w:placeholder>
          <w:richText/>
        </w:sdtPr>
        <w:sdtContent>
          <w:r w:rsidRPr="000A35A2" w:rsidR="00AE7409">
            <w:rPr>
              <w:b/>
            </w:rPr>
            <w:t>Ian Byrne:</w:t>
          </w:r>
        </w:sdtContent>
      </w:sdt>
      <w:r w:rsidRPr="000A35A2" w:rsidR="00AE7409">
        <w:t xml:space="preserve"> In terms of the </w:t>
      </w:r>
      <w:r w:rsidRPr="000A35A2">
        <w:t xml:space="preserve">affordability </w:t>
      </w:r>
      <w:r w:rsidRPr="000A35A2" w:rsidR="00AE7409">
        <w:t xml:space="preserve">of </w:t>
      </w:r>
      <w:r w:rsidRPr="000A35A2">
        <w:t>share</w:t>
      </w:r>
      <w:r w:rsidRPr="000A35A2" w:rsidR="00AE7409">
        <w:t>d</w:t>
      </w:r>
      <w:r w:rsidRPr="000A35A2">
        <w:t xml:space="preserve"> ownership, </w:t>
      </w:r>
      <w:r w:rsidRPr="000A35A2" w:rsidR="0007092D">
        <w:t>why is the repairs period for shared owners valid for only 10 years?</w:t>
      </w:r>
    </w:p>
    <w:p w:rsidR="00A5056E" w:rsidRPr="000A35A2" w:rsidP="00E32FF1">
      <w:pPr>
        <w:pStyle w:val="Answer"/>
      </w:pPr>
      <w:sdt>
        <w:sdtPr>
          <w:alias w:val="Witness"/>
          <w:id w:val="797109248"/>
          <w:placeholder>
            <w:docPart w:val="DefaultPlaceholder_-1854013440"/>
          </w:placeholder>
          <w:richText/>
        </w:sdtPr>
        <w:sdtContent>
          <w:r w:rsidRPr="000A35A2" w:rsidR="0068112E">
            <w:rPr>
              <w:b/>
              <w:i/>
            </w:rPr>
            <w:t>Baroness Penn:</w:t>
          </w:r>
        </w:sdtContent>
      </w:sdt>
      <w:r w:rsidRPr="000A35A2" w:rsidR="0007092D">
        <w:t xml:space="preserve"> I might s</w:t>
      </w:r>
      <w:r w:rsidRPr="000A35A2">
        <w:t xml:space="preserve">ee it in a slightly different way, which is that 10 years is a substantial </w:t>
      </w:r>
      <w:r w:rsidRPr="000A35A2">
        <w:t>period of time</w:t>
      </w:r>
      <w:r w:rsidRPr="000A35A2">
        <w:t xml:space="preserve"> for that to be in place for.</w:t>
      </w:r>
      <w:r w:rsidRPr="000A35A2" w:rsidR="00711A98">
        <w:t xml:space="preserve"> </w:t>
      </w:r>
      <w:r w:rsidRPr="000A35A2" w:rsidR="0007092D">
        <w:t>W</w:t>
      </w:r>
      <w:r w:rsidRPr="000A35A2">
        <w:t>hen you are thinking about new</w:t>
      </w:r>
      <w:r w:rsidRPr="000A35A2" w:rsidR="005F2940">
        <w:t>-</w:t>
      </w:r>
      <w:r w:rsidRPr="000A35A2">
        <w:t xml:space="preserve">build properties, that allows a good period of time for any initial issues with that property to come to the surface and be </w:t>
      </w:r>
      <w:r w:rsidRPr="000A35A2">
        <w:t>rectified</w:t>
      </w:r>
      <w:r w:rsidRPr="000A35A2" w:rsidR="0007092D">
        <w:t>,</w:t>
      </w:r>
      <w:r w:rsidRPr="000A35A2">
        <w:t xml:space="preserve"> and</w:t>
      </w:r>
      <w:r w:rsidRPr="000A35A2">
        <w:t xml:space="preserve"> provides a fair deal for the </w:t>
      </w:r>
      <w:r w:rsidRPr="000A35A2" w:rsidR="0007092D">
        <w:t xml:space="preserve">shared owners </w:t>
      </w:r>
      <w:r w:rsidRPr="000A35A2">
        <w:t>and for those who have built or constructed those homes.</w:t>
      </w:r>
    </w:p>
    <w:p w:rsidR="00A5056E" w:rsidRPr="000A35A2" w:rsidP="00E32FF1">
      <w:pPr>
        <w:pStyle w:val="Question"/>
      </w:pPr>
      <w:sdt>
        <w:sdtPr>
          <w:alias w:val="Member"/>
          <w:tag w:val="&lt;Member mnisId='4831' dodsId='157051'&gt;"/>
          <w:id w:val="-1936432933"/>
          <w:placeholder>
            <w:docPart w:val="DefaultPlaceholder_-1854013440"/>
          </w:placeholder>
          <w:richText/>
        </w:sdtPr>
        <w:sdtContent>
          <w:r w:rsidRPr="000A35A2" w:rsidR="0007092D">
            <w:rPr>
              <w:b/>
            </w:rPr>
            <w:t>Ian Byrne:</w:t>
          </w:r>
        </w:sdtContent>
      </w:sdt>
      <w:r w:rsidRPr="000A35A2" w:rsidR="0007092D">
        <w:t xml:space="preserve"> </w:t>
      </w:r>
      <w:r w:rsidRPr="000A35A2">
        <w:t xml:space="preserve">Sue Phillips, </w:t>
      </w:r>
      <w:r w:rsidRPr="000A35A2" w:rsidR="0007092D">
        <w:t xml:space="preserve">in her evidence to us, </w:t>
      </w:r>
      <w:r w:rsidRPr="000A35A2" w:rsidR="005F2940">
        <w:t>said to us—it is a fair point</w:t>
      </w:r>
      <w:r w:rsidRPr="000A35A2" w:rsidR="005F2940">
        <w:t>—</w:t>
      </w:r>
      <w:r w:rsidRPr="000A35A2" w:rsidR="0007092D">
        <w:t>“</w:t>
      </w:r>
      <w:r w:rsidRPr="000A35A2" w:rsidR="0007092D">
        <w:t xml:space="preserve">The most expensive capital </w:t>
      </w:r>
      <w:r w:rsidRPr="000A35A2">
        <w:t xml:space="preserve">repairs will </w:t>
      </w:r>
      <w:r w:rsidRPr="000A35A2" w:rsidR="0007092D">
        <w:t xml:space="preserve">occur </w:t>
      </w:r>
      <w:r w:rsidRPr="000A35A2">
        <w:t xml:space="preserve">after that </w:t>
      </w:r>
      <w:r w:rsidRPr="000A35A2" w:rsidR="0007092D">
        <w:t>10</w:t>
      </w:r>
      <w:r w:rsidRPr="000A35A2" w:rsidR="005F2940">
        <w:t>-</w:t>
      </w:r>
      <w:r w:rsidRPr="000A35A2">
        <w:t>year period</w:t>
      </w:r>
      <w:r w:rsidRPr="000A35A2" w:rsidR="0007092D">
        <w:t>” in a new</w:t>
      </w:r>
      <w:r w:rsidRPr="000A35A2" w:rsidR="005F2940">
        <w:t>-</w:t>
      </w:r>
      <w:r w:rsidRPr="000A35A2" w:rsidR="0007092D">
        <w:t>build.</w:t>
      </w:r>
      <w:r w:rsidRPr="000A35A2">
        <w:t xml:space="preserve"> </w:t>
      </w:r>
      <w:r w:rsidRPr="000A35A2" w:rsidR="0007092D">
        <w:t>W</w:t>
      </w:r>
      <w:r w:rsidRPr="000A35A2">
        <w:t xml:space="preserve">hy have </w:t>
      </w:r>
      <w:r w:rsidRPr="000A35A2" w:rsidR="0007092D">
        <w:t xml:space="preserve">you capped </w:t>
      </w:r>
      <w:r w:rsidRPr="000A35A2">
        <w:t>it a</w:t>
      </w:r>
      <w:r w:rsidRPr="000A35A2" w:rsidR="0007092D">
        <w:t>t</w:t>
      </w:r>
      <w:r w:rsidRPr="000A35A2">
        <w:t xml:space="preserve"> 10 years?</w:t>
      </w:r>
    </w:p>
    <w:p w:rsidR="00AC373C" w:rsidRPr="000A35A2" w:rsidP="00E32FF1">
      <w:pPr>
        <w:pStyle w:val="Answer"/>
      </w:pPr>
      <w:sdt>
        <w:sdtPr>
          <w:alias w:val="Witness"/>
          <w:id w:val="-2131229200"/>
          <w:placeholder>
            <w:docPart w:val="DefaultPlaceholder_-1854013440"/>
          </w:placeholder>
          <w:richText/>
        </w:sdtPr>
        <w:sdtContent>
          <w:r w:rsidRPr="000A35A2" w:rsidR="0068112E">
            <w:rPr>
              <w:b/>
              <w:i/>
            </w:rPr>
            <w:t>Baroness Penn:</w:t>
          </w:r>
        </w:sdtContent>
      </w:sdt>
      <w:r w:rsidRPr="000A35A2" w:rsidR="0007092D">
        <w:t xml:space="preserve"> I</w:t>
      </w:r>
      <w:r w:rsidRPr="000A35A2" w:rsidR="00A5056E">
        <w:t>t is important to acknowledge that, when shared owners are buying into their property, they are buying into a leasehold property</w:t>
      </w:r>
      <w:r w:rsidRPr="000A35A2" w:rsidR="0007092D">
        <w:t>.</w:t>
      </w:r>
      <w:r w:rsidRPr="000A35A2" w:rsidR="00A5056E">
        <w:t xml:space="preserve"> </w:t>
      </w:r>
      <w:r w:rsidRPr="000A35A2" w:rsidR="0007092D">
        <w:t>A</w:t>
      </w:r>
      <w:r w:rsidRPr="000A35A2" w:rsidR="00A5056E">
        <w:t xml:space="preserve">s with all </w:t>
      </w:r>
      <w:r w:rsidRPr="000A35A2" w:rsidR="0007092D">
        <w:t xml:space="preserve">leasehold </w:t>
      </w:r>
      <w:r w:rsidRPr="000A35A2" w:rsidR="00A5056E">
        <w:t>properties, there is a system in place that means that you are then responsible for part of the costs of maintaining and upkeeping that property.</w:t>
      </w:r>
    </w:p>
    <w:p w:rsidR="00A5056E" w:rsidRPr="000A35A2" w:rsidP="00E32FF1">
      <w:pPr>
        <w:pStyle w:val="Answer"/>
      </w:pPr>
      <w:r w:rsidRPr="000A35A2">
        <w:t>T</w:t>
      </w:r>
      <w:r w:rsidRPr="000A35A2">
        <w:t>he 10 years, as I said, represents that balance between issues that you might expect to be rectified with a new</w:t>
      </w:r>
      <w:r w:rsidRPr="000A35A2" w:rsidR="000B5E44">
        <w:t>-</w:t>
      </w:r>
      <w:r w:rsidRPr="000A35A2">
        <w:t>build</w:t>
      </w:r>
      <w:r w:rsidRPr="000A35A2">
        <w:t xml:space="preserve"> property that may be around its construction</w:t>
      </w:r>
      <w:r w:rsidRPr="000A35A2">
        <w:t>,</w:t>
      </w:r>
      <w:r w:rsidRPr="000A35A2">
        <w:t xml:space="preserve"> and issues with its ongoing maintenance and repair</w:t>
      </w:r>
      <w:r w:rsidRPr="000A35A2">
        <w:t>,</w:t>
      </w:r>
      <w:r w:rsidRPr="000A35A2">
        <w:t xml:space="preserve"> which</w:t>
      </w:r>
      <w:r w:rsidRPr="000A35A2">
        <w:t>,</w:t>
      </w:r>
      <w:r w:rsidRPr="000A35A2">
        <w:t xml:space="preserve"> as part of</w:t>
      </w:r>
      <w:r w:rsidRPr="000A35A2" w:rsidR="00711A98">
        <w:t xml:space="preserve"> </w:t>
      </w:r>
      <w:r w:rsidRPr="000A35A2">
        <w:t xml:space="preserve">all leasehold ownership forms, go on to the leaseholders. </w:t>
      </w:r>
      <w:r w:rsidRPr="000A35A2">
        <w:t>A</w:t>
      </w:r>
      <w:r w:rsidRPr="000A35A2">
        <w:t xml:space="preserve">s part of the </w:t>
      </w:r>
      <w:r w:rsidRPr="000A35A2">
        <w:t xml:space="preserve">Leasehold and Freehold </w:t>
      </w:r>
      <w:r w:rsidRPr="000A35A2">
        <w:t xml:space="preserve">Reform Bill, </w:t>
      </w:r>
      <w:r w:rsidRPr="000A35A2">
        <w:t xml:space="preserve">we are </w:t>
      </w:r>
      <w:r w:rsidRPr="000A35A2">
        <w:t>taking steps to reform several aspects o</w:t>
      </w:r>
      <w:r w:rsidRPr="000A35A2" w:rsidR="00AC373C">
        <w:t>f</w:t>
      </w:r>
      <w:r w:rsidRPr="000A35A2">
        <w:t xml:space="preserve"> how leasehold works to make it fairer</w:t>
      </w:r>
      <w:r w:rsidRPr="000A35A2">
        <w:t>.</w:t>
      </w:r>
      <w:r w:rsidRPr="000A35A2">
        <w:t xml:space="preserve"> </w:t>
      </w:r>
      <w:r w:rsidRPr="000A35A2">
        <w:t>S</w:t>
      </w:r>
      <w:r w:rsidRPr="000A35A2">
        <w:t>pecifically on shared ownership,</w:t>
      </w:r>
      <w:r w:rsidRPr="000A35A2" w:rsidR="00711A98">
        <w:t xml:space="preserve"> </w:t>
      </w:r>
      <w:r w:rsidRPr="000A35A2">
        <w:t>that is why we have struck that balance.</w:t>
      </w:r>
    </w:p>
    <w:p w:rsidR="00A5056E" w:rsidRPr="000A35A2" w:rsidP="00E32FF1">
      <w:pPr>
        <w:pStyle w:val="Question"/>
      </w:pPr>
      <w:sdt>
        <w:sdtPr>
          <w:alias w:val="Member"/>
          <w:tag w:val="&lt;Member mnisId='4831' dodsId='157051'&gt;"/>
          <w:id w:val="520757632"/>
          <w:placeholder>
            <w:docPart w:val="DefaultPlaceholder_-1854013440"/>
          </w:placeholder>
          <w:richText/>
        </w:sdtPr>
        <w:sdtContent>
          <w:r w:rsidRPr="000A35A2" w:rsidR="0007092D">
            <w:rPr>
              <w:b/>
            </w:rPr>
            <w:t>Ian Byrne:</w:t>
          </w:r>
        </w:sdtContent>
      </w:sdt>
      <w:r w:rsidRPr="000A35A2" w:rsidR="0007092D">
        <w:t xml:space="preserve"> W</w:t>
      </w:r>
      <w:r w:rsidRPr="000A35A2">
        <w:t xml:space="preserve">ill you </w:t>
      </w:r>
      <w:r w:rsidRPr="000A35A2" w:rsidR="0007092D">
        <w:t xml:space="preserve">take </w:t>
      </w:r>
      <w:r w:rsidRPr="000A35A2">
        <w:t xml:space="preserve">steps </w:t>
      </w:r>
      <w:r w:rsidRPr="000A35A2" w:rsidR="0007092D">
        <w:t xml:space="preserve">to </w:t>
      </w:r>
      <w:r w:rsidRPr="000A35A2">
        <w:t xml:space="preserve">change the </w:t>
      </w:r>
      <w:r w:rsidRPr="000A35A2" w:rsidR="0007092D">
        <w:t xml:space="preserve">terms of </w:t>
      </w:r>
      <w:r w:rsidRPr="000A35A2">
        <w:t xml:space="preserve">the lease, so that shared owners are </w:t>
      </w:r>
      <w:r w:rsidRPr="000A35A2" w:rsidR="0007092D">
        <w:t xml:space="preserve">liable only </w:t>
      </w:r>
      <w:r w:rsidRPr="000A35A2">
        <w:t xml:space="preserve">for </w:t>
      </w:r>
      <w:r w:rsidRPr="000A35A2" w:rsidR="0007092D">
        <w:t xml:space="preserve">repairs and </w:t>
      </w:r>
      <w:r w:rsidRPr="000A35A2">
        <w:t xml:space="preserve">maintenance costs </w:t>
      </w:r>
      <w:r w:rsidRPr="000A35A2" w:rsidR="0007092D">
        <w:t xml:space="preserve">proportionate </w:t>
      </w:r>
      <w:r w:rsidRPr="000A35A2">
        <w:t xml:space="preserve">to </w:t>
      </w:r>
      <w:r w:rsidRPr="000A35A2" w:rsidR="0007092D">
        <w:t xml:space="preserve">the </w:t>
      </w:r>
      <w:r w:rsidRPr="000A35A2">
        <w:t>share that they</w:t>
      </w:r>
      <w:r w:rsidRPr="000A35A2" w:rsidR="00711A98">
        <w:t xml:space="preserve"> </w:t>
      </w:r>
      <w:r w:rsidRPr="000A35A2">
        <w:t>own</w:t>
      </w:r>
      <w:r w:rsidRPr="000A35A2" w:rsidR="0007092D">
        <w:t>?</w:t>
      </w:r>
    </w:p>
    <w:p w:rsidR="0007092D" w:rsidRPr="000A35A2" w:rsidP="00E32FF1">
      <w:pPr>
        <w:pStyle w:val="Answer"/>
      </w:pPr>
      <w:sdt>
        <w:sdtPr>
          <w:alias w:val="Witness"/>
          <w:id w:val="1507316074"/>
          <w:placeholder>
            <w:docPart w:val="DefaultPlaceholder_-1854013440"/>
          </w:placeholder>
          <w:richText/>
        </w:sdtPr>
        <w:sdtContent>
          <w:r w:rsidRPr="000A35A2" w:rsidR="0068112E">
            <w:rPr>
              <w:b/>
              <w:i/>
            </w:rPr>
            <w:t>Baroness Penn:</w:t>
          </w:r>
        </w:sdtContent>
      </w:sdt>
      <w:r w:rsidRPr="000A35A2">
        <w:t xml:space="preserve"> T</w:t>
      </w:r>
      <w:r w:rsidRPr="000A35A2" w:rsidR="00A5056E">
        <w:t>hat is not one of the changes that we are planning to make. That is not how the</w:t>
      </w:r>
      <w:r w:rsidRPr="000A35A2" w:rsidR="00711A98">
        <w:t xml:space="preserve"> </w:t>
      </w:r>
      <w:r w:rsidRPr="000A35A2" w:rsidR="00A5056E">
        <w:t>structure of ownership works and</w:t>
      </w:r>
      <w:r w:rsidRPr="000A35A2" w:rsidR="000B5E44">
        <w:t xml:space="preserve"> that</w:t>
      </w:r>
      <w:r w:rsidRPr="000A35A2" w:rsidR="00A5056E">
        <w:t xml:space="preserve"> is not something that we are looking at changing. You touched on the changes that we made in 2021</w:t>
      </w:r>
      <w:r w:rsidRPr="000A35A2">
        <w:t>,</w:t>
      </w:r>
      <w:r w:rsidRPr="000A35A2" w:rsidR="00A5056E">
        <w:t xml:space="preserve"> </w:t>
      </w:r>
      <w:r w:rsidRPr="000A35A2">
        <w:t xml:space="preserve">which sought </w:t>
      </w:r>
      <w:r w:rsidRPr="000A35A2" w:rsidR="00A5056E">
        <w:t xml:space="preserve">to address some of these issues, such as the </w:t>
      </w:r>
      <w:r w:rsidRPr="000A35A2">
        <w:t>10</w:t>
      </w:r>
      <w:r w:rsidRPr="000A35A2" w:rsidR="00A5056E">
        <w:t>-year period</w:t>
      </w:r>
      <w:r w:rsidRPr="000A35A2">
        <w:t xml:space="preserve"> during </w:t>
      </w:r>
      <w:r w:rsidRPr="000A35A2" w:rsidR="00A5056E">
        <w:t xml:space="preserve">which people will get support </w:t>
      </w:r>
      <w:r w:rsidRPr="000A35A2">
        <w:t>in terms of those costs</w:t>
      </w:r>
      <w:r w:rsidRPr="000A35A2" w:rsidR="00A5056E">
        <w:t xml:space="preserve">. </w:t>
      </w:r>
      <w:r w:rsidRPr="000A35A2">
        <w:t>The very short answer is that w</w:t>
      </w:r>
      <w:r w:rsidRPr="000A35A2" w:rsidR="00A5056E">
        <w:t>e are not planning to change it.</w:t>
      </w:r>
    </w:p>
    <w:p w:rsidR="0007092D" w:rsidRPr="000A35A2" w:rsidP="00E32FF1">
      <w:pPr>
        <w:pStyle w:val="Question"/>
      </w:pPr>
      <w:sdt>
        <w:sdtPr>
          <w:alias w:val="Member"/>
          <w:tag w:val="&lt;Member mnisId='4831' dodsId='157051'&gt;"/>
          <w:id w:val="903960199"/>
          <w:placeholder>
            <w:docPart w:val="DefaultPlaceholder_-1854013440"/>
          </w:placeholder>
          <w:richText/>
        </w:sdtPr>
        <w:sdtContent>
          <w:r w:rsidRPr="000A35A2">
            <w:rPr>
              <w:b/>
            </w:rPr>
            <w:t>Ian Byrne:</w:t>
          </w:r>
        </w:sdtContent>
      </w:sdt>
      <w:r w:rsidRPr="000A35A2">
        <w:t xml:space="preserve"> </w:t>
      </w:r>
      <w:r w:rsidRPr="000A35A2" w:rsidR="00A5056E">
        <w:t>You are not planning to change it.</w:t>
      </w:r>
    </w:p>
    <w:p w:rsidR="0007092D" w:rsidRPr="000A35A2" w:rsidP="00E32FF1">
      <w:pPr>
        <w:pStyle w:val="Answer"/>
      </w:pPr>
      <w:sdt>
        <w:sdtPr>
          <w:alias w:val="Witness"/>
          <w:id w:val="-2009898619"/>
          <w:placeholder>
            <w:docPart w:val="DefaultPlaceholder_-1854013440"/>
          </w:placeholder>
          <w:richText/>
        </w:sdtPr>
        <w:sdtContent>
          <w:r w:rsidRPr="000A35A2" w:rsidR="0068112E">
            <w:rPr>
              <w:b/>
              <w:i/>
            </w:rPr>
            <w:t>Baroness Penn:</w:t>
          </w:r>
        </w:sdtContent>
      </w:sdt>
      <w:r w:rsidRPr="000A35A2">
        <w:t xml:space="preserve"> No.</w:t>
      </w:r>
    </w:p>
    <w:p w:rsidR="00A5056E" w:rsidRPr="000A35A2" w:rsidP="00E32FF1">
      <w:pPr>
        <w:pStyle w:val="Question"/>
      </w:pPr>
      <w:sdt>
        <w:sdtPr>
          <w:alias w:val="Member"/>
          <w:tag w:val="&lt;Member mnisId='4831' dodsId='157051'&gt;"/>
          <w:id w:val="-158311892"/>
          <w:placeholder>
            <w:docPart w:val="DefaultPlaceholder_-1854013440"/>
          </w:placeholder>
          <w:richText/>
        </w:sdtPr>
        <w:sdtContent>
          <w:r w:rsidRPr="000A35A2" w:rsidR="0007092D">
            <w:rPr>
              <w:b/>
            </w:rPr>
            <w:t>Ian Byrne:</w:t>
          </w:r>
        </w:sdtContent>
      </w:sdt>
      <w:r w:rsidRPr="000A35A2" w:rsidR="0007092D">
        <w:t xml:space="preserve"> </w:t>
      </w:r>
      <w:r w:rsidRPr="000A35A2">
        <w:t xml:space="preserve">We will take that into consideration when we are doing the </w:t>
      </w:r>
      <w:r w:rsidRPr="000A35A2" w:rsidR="0007092D">
        <w:t>report</w:t>
      </w:r>
      <w:r w:rsidRPr="000A35A2">
        <w:t xml:space="preserve">, because </w:t>
      </w:r>
      <w:r w:rsidRPr="000A35A2" w:rsidR="0007092D">
        <w:t>l</w:t>
      </w:r>
      <w:r w:rsidRPr="000A35A2">
        <w:t>ots of evidence has come through</w:t>
      </w:r>
      <w:r w:rsidRPr="000A35A2" w:rsidR="00711A98">
        <w:t xml:space="preserve"> </w:t>
      </w:r>
      <w:r w:rsidRPr="000A35A2">
        <w:t xml:space="preserve">about </w:t>
      </w:r>
      <w:r w:rsidRPr="000A35A2" w:rsidR="0007092D">
        <w:t xml:space="preserve">service charges being </w:t>
      </w:r>
      <w:r w:rsidRPr="000A35A2">
        <w:t xml:space="preserve">proportionate to the size of the share that they </w:t>
      </w:r>
      <w:r w:rsidRPr="000A35A2" w:rsidR="0007092D">
        <w:t>own</w:t>
      </w:r>
      <w:r w:rsidRPr="000A35A2">
        <w:t>.</w:t>
      </w:r>
    </w:p>
    <w:p w:rsidR="0007092D" w:rsidRPr="000A35A2" w:rsidP="00E32FF1">
      <w:pPr>
        <w:pStyle w:val="Answer"/>
      </w:pPr>
      <w:sdt>
        <w:sdtPr>
          <w:alias w:val="Witness"/>
          <w:id w:val="1789778393"/>
          <w:placeholder>
            <w:docPart w:val="DefaultPlaceholder_-1854013440"/>
          </w:placeholder>
          <w:richText/>
        </w:sdtPr>
        <w:sdtContent>
          <w:r w:rsidRPr="000A35A2" w:rsidR="0068112E">
            <w:rPr>
              <w:b/>
              <w:i/>
            </w:rPr>
            <w:t>Baroness Penn:</w:t>
          </w:r>
        </w:sdtContent>
      </w:sdt>
      <w:r w:rsidRPr="000A35A2">
        <w:t xml:space="preserve"> W</w:t>
      </w:r>
      <w:r w:rsidRPr="000A35A2" w:rsidR="00A5056E">
        <w:t>e are not changing it in that way</w:t>
      </w:r>
      <w:r w:rsidRPr="000A35A2">
        <w:t>,</w:t>
      </w:r>
      <w:r w:rsidRPr="000A35A2" w:rsidR="00A5056E">
        <w:t xml:space="preserve"> </w:t>
      </w:r>
      <w:r w:rsidRPr="000A35A2">
        <w:t>b</w:t>
      </w:r>
      <w:r w:rsidRPr="000A35A2" w:rsidR="00A5056E">
        <w:t xml:space="preserve">ut one of the changes that </w:t>
      </w:r>
      <w:r w:rsidRPr="000A35A2">
        <w:t xml:space="preserve">have been </w:t>
      </w:r>
      <w:r w:rsidRPr="000A35A2" w:rsidR="00A5056E">
        <w:t xml:space="preserve">made in the </w:t>
      </w:r>
      <w:r w:rsidRPr="000A35A2">
        <w:t>Leasehold and Freehold Re</w:t>
      </w:r>
      <w:r w:rsidRPr="000A35A2" w:rsidR="00A5056E">
        <w:t xml:space="preserve">form </w:t>
      </w:r>
      <w:r w:rsidRPr="000A35A2">
        <w:t>B</w:t>
      </w:r>
      <w:r w:rsidRPr="000A35A2" w:rsidR="00A5056E">
        <w:t>ill is to ensure that service charges are clear</w:t>
      </w:r>
      <w:r w:rsidRPr="000A35A2">
        <w:t>,</w:t>
      </w:r>
      <w:r w:rsidRPr="000A35A2" w:rsidR="00A5056E">
        <w:t xml:space="preserve"> transparent and proportionate</w:t>
      </w:r>
      <w:r w:rsidRPr="000A35A2">
        <w:t xml:space="preserve">, that they </w:t>
      </w:r>
      <w:r w:rsidRPr="000A35A2" w:rsidR="00A5056E">
        <w:t xml:space="preserve">relate to the services </w:t>
      </w:r>
      <w:r w:rsidRPr="000A35A2">
        <w:t xml:space="preserve">or maintenance </w:t>
      </w:r>
      <w:r w:rsidRPr="000A35A2" w:rsidR="00A5056E">
        <w:t>required for that building</w:t>
      </w:r>
      <w:r w:rsidRPr="000A35A2">
        <w:t>, and that there</w:t>
      </w:r>
      <w:r w:rsidRPr="000A35A2" w:rsidR="00A5056E">
        <w:t xml:space="preserve"> is greater transparency on those measures and clearer systems of recourse for people who think that they are not being charged appropriately.</w:t>
      </w:r>
    </w:p>
    <w:p w:rsidR="00A5056E" w:rsidRPr="000A35A2" w:rsidP="00E32FF1">
      <w:pPr>
        <w:pStyle w:val="Question"/>
      </w:pPr>
      <w:sdt>
        <w:sdtPr>
          <w:alias w:val="Member"/>
          <w:tag w:val="&lt;Member mnisId='4831' dodsId='157051'&gt;"/>
          <w:id w:val="1966380596"/>
          <w:placeholder>
            <w:docPart w:val="DefaultPlaceholder_-1854013440"/>
          </w:placeholder>
          <w:richText/>
        </w:sdtPr>
        <w:sdtContent>
          <w:r w:rsidRPr="000A35A2" w:rsidR="0007092D">
            <w:rPr>
              <w:b/>
            </w:rPr>
            <w:t>Ian Byrne:</w:t>
          </w:r>
        </w:sdtContent>
      </w:sdt>
      <w:r w:rsidRPr="000A35A2" w:rsidR="0007092D">
        <w:t xml:space="preserve"> H</w:t>
      </w:r>
      <w:r w:rsidRPr="000A35A2">
        <w:t xml:space="preserve">ow </w:t>
      </w:r>
      <w:r w:rsidRPr="000A35A2" w:rsidR="0007092D">
        <w:t xml:space="preserve">will you </w:t>
      </w:r>
      <w:r w:rsidRPr="000A35A2">
        <w:t xml:space="preserve">support providers to mitigate additional costs that arise from the </w:t>
      </w:r>
      <w:r w:rsidRPr="000A35A2" w:rsidR="0007092D">
        <w:t xml:space="preserve">repairs </w:t>
      </w:r>
      <w:r w:rsidRPr="000A35A2">
        <w:t>period</w:t>
      </w:r>
      <w:r w:rsidRPr="000A35A2" w:rsidR="0007092D">
        <w:t>?</w:t>
      </w:r>
    </w:p>
    <w:p w:rsidR="00A5056E" w:rsidRPr="000A35A2" w:rsidP="00E32FF1">
      <w:pPr>
        <w:pStyle w:val="Answer"/>
      </w:pPr>
      <w:sdt>
        <w:sdtPr>
          <w:alias w:val="Witness"/>
          <w:id w:val="-697692896"/>
          <w:placeholder>
            <w:docPart w:val="DefaultPlaceholder_-1854013440"/>
          </w:placeholder>
          <w:richText/>
        </w:sdtPr>
        <w:sdtContent>
          <w:r w:rsidRPr="000A35A2" w:rsidR="0068112E">
            <w:rPr>
              <w:b/>
              <w:i/>
            </w:rPr>
            <w:t>Baroness Penn:</w:t>
          </w:r>
        </w:sdtContent>
      </w:sdt>
      <w:r w:rsidRPr="000A35A2" w:rsidR="0007092D">
        <w:t xml:space="preserve"> T</w:t>
      </w:r>
      <w:r w:rsidRPr="000A35A2">
        <w:t>hat last question reflects part of the calculation or the thinking about whether 10 years is the right length of time</w:t>
      </w:r>
      <w:r w:rsidRPr="000A35A2" w:rsidR="0007092D">
        <w:t>,</w:t>
      </w:r>
      <w:r w:rsidRPr="000A35A2" w:rsidR="00711A98">
        <w:t xml:space="preserve"> </w:t>
      </w:r>
      <w:r w:rsidRPr="000A35A2">
        <w:t xml:space="preserve">because the costs then go on to those who are building and producing the housing. As Emma noted at the start, the process by which the affordable housing grant </w:t>
      </w:r>
      <w:r w:rsidRPr="000A35A2" w:rsidR="0007092D">
        <w:t xml:space="preserve">is </w:t>
      </w:r>
      <w:r w:rsidRPr="000A35A2">
        <w:t>spent is through negotiation and agreement with clients</w:t>
      </w:r>
      <w:r w:rsidRPr="000A35A2" w:rsidR="0007092D">
        <w:t>, and</w:t>
      </w:r>
      <w:r w:rsidRPr="000A35A2">
        <w:t xml:space="preserve"> so they will be aware of that </w:t>
      </w:r>
      <w:r w:rsidRPr="000A35A2" w:rsidR="0007092D">
        <w:t>10</w:t>
      </w:r>
      <w:r w:rsidRPr="000A35A2">
        <w:t xml:space="preserve">-year period when they come and say how many </w:t>
      </w:r>
      <w:r w:rsidRPr="000A35A2">
        <w:t>homes</w:t>
      </w:r>
      <w:r w:rsidRPr="000A35A2">
        <w:t xml:space="preserve"> they can deliver for the amount of grant that they are bidding for.</w:t>
      </w:r>
    </w:p>
    <w:p w:rsidR="00A5056E" w:rsidRPr="000A35A2" w:rsidP="00E32FF1">
      <w:pPr>
        <w:pStyle w:val="Question"/>
      </w:pPr>
      <w:sdt>
        <w:sdtPr>
          <w:alias w:val="Member"/>
          <w:tag w:val="&lt;Member mnisId='4831' dodsId='157051'&gt;"/>
          <w:id w:val="-550386258"/>
          <w:placeholder>
            <w:docPart w:val="DefaultPlaceholder_-1854013440"/>
          </w:placeholder>
          <w:richText/>
        </w:sdtPr>
        <w:sdtContent>
          <w:r w:rsidRPr="000A35A2" w:rsidR="0007092D">
            <w:rPr>
              <w:b/>
            </w:rPr>
            <w:t>Ian Byrne:</w:t>
          </w:r>
        </w:sdtContent>
      </w:sdt>
      <w:r w:rsidRPr="000A35A2" w:rsidR="0007092D">
        <w:t xml:space="preserve"> Is that 10-year period </w:t>
      </w:r>
      <w:r w:rsidRPr="000A35A2">
        <w:t xml:space="preserve">negotiated with the providers to get the </w:t>
      </w:r>
      <w:r w:rsidRPr="000A35A2" w:rsidR="0007092D">
        <w:t>scheme?</w:t>
      </w:r>
    </w:p>
    <w:p w:rsidR="00A5056E" w:rsidRPr="000A35A2" w:rsidP="00E32FF1">
      <w:pPr>
        <w:pStyle w:val="Answer"/>
      </w:pPr>
      <w:sdt>
        <w:sdtPr>
          <w:alias w:val="Witness"/>
          <w:id w:val="-1849477295"/>
          <w:placeholder>
            <w:docPart w:val="DefaultPlaceholder_-1854013440"/>
          </w:placeholder>
          <w:richText/>
        </w:sdtPr>
        <w:sdtContent>
          <w:r w:rsidRPr="000A35A2" w:rsidR="0068112E">
            <w:rPr>
              <w:b/>
              <w:i/>
            </w:rPr>
            <w:t>Baroness Penn:</w:t>
          </w:r>
          <w:r w:rsidRPr="000A35A2" w:rsidR="0007092D">
            <w:rPr>
              <w:b/>
            </w:rPr>
            <w:t xml:space="preserve"> </w:t>
          </w:r>
        </w:sdtContent>
      </w:sdt>
      <w:r w:rsidRPr="000A35A2" w:rsidR="0007092D">
        <w:t>T</w:t>
      </w:r>
      <w:r w:rsidRPr="000A35A2">
        <w:t xml:space="preserve">he </w:t>
      </w:r>
      <w:r w:rsidRPr="000A35A2" w:rsidR="0007092D">
        <w:t>10</w:t>
      </w:r>
      <w:r w:rsidRPr="000A35A2">
        <w:t>-year period is part of the terms and conditions, as it were, that the providers will be delivering under, and they are aware of that from the outset.</w:t>
      </w:r>
    </w:p>
    <w:p w:rsidR="00A5056E" w:rsidRPr="000A35A2" w:rsidP="00E32FF1">
      <w:pPr>
        <w:pStyle w:val="Question"/>
      </w:pPr>
      <w:sdt>
        <w:sdtPr>
          <w:alias w:val="Member"/>
          <w:tag w:val="&lt;Member mnisId='394' dodsId='25722'&gt;"/>
          <w:id w:val="860709115"/>
          <w:placeholder>
            <w:docPart w:val="DefaultPlaceholder_-1854013440"/>
          </w:placeholder>
          <w:richText/>
        </w:sdtPr>
        <w:sdtContent>
          <w:r w:rsidRPr="000A35A2" w:rsidR="0007092D">
            <w:rPr>
              <w:b/>
            </w:rPr>
            <w:t>Chair:</w:t>
          </w:r>
        </w:sdtContent>
      </w:sdt>
      <w:r w:rsidRPr="000A35A2" w:rsidR="0007092D">
        <w:t xml:space="preserve"> </w:t>
      </w:r>
      <w:r w:rsidRPr="000A35A2" w:rsidR="000B5E44">
        <w:t>Following</w:t>
      </w:r>
      <w:r w:rsidRPr="000A35A2" w:rsidR="0007092D">
        <w:t xml:space="preserve"> up on Ian’s question, you </w:t>
      </w:r>
      <w:r w:rsidRPr="000A35A2">
        <w:t xml:space="preserve">said </w:t>
      </w:r>
      <w:r w:rsidRPr="000A35A2" w:rsidR="0007092D">
        <w:t xml:space="preserve">that you had no </w:t>
      </w:r>
      <w:r w:rsidRPr="000A35A2">
        <w:t>plans to change, but people say to us</w:t>
      </w:r>
      <w:r w:rsidRPr="000A35A2" w:rsidR="0007092D">
        <w:t>,</w:t>
      </w:r>
      <w:r w:rsidRPr="000A35A2">
        <w:t xml:space="preserve"> quite </w:t>
      </w:r>
      <w:r w:rsidRPr="000A35A2" w:rsidR="0007092D">
        <w:t>reasonably, “</w:t>
      </w:r>
      <w:r w:rsidRPr="000A35A2">
        <w:t xml:space="preserve">If I owned the house, I </w:t>
      </w:r>
      <w:r w:rsidRPr="000A35A2" w:rsidR="0007092D">
        <w:t xml:space="preserve">would be </w:t>
      </w:r>
      <w:r w:rsidRPr="000A35A2">
        <w:t xml:space="preserve">responsible for all the repairs. If I rented the house, the landlord would be responsible for all the repairs. </w:t>
      </w:r>
      <w:r w:rsidRPr="000A35A2" w:rsidR="0007092D">
        <w:t>I</w:t>
      </w:r>
      <w:r w:rsidRPr="000A35A2">
        <w:t xml:space="preserve">f I </w:t>
      </w:r>
      <w:r w:rsidRPr="000A35A2" w:rsidR="0007092D">
        <w:t xml:space="preserve">own </w:t>
      </w:r>
      <w:r w:rsidRPr="000A35A2">
        <w:t xml:space="preserve">half of it and rent the other half, why are we </w:t>
      </w:r>
      <w:r w:rsidRPr="000A35A2" w:rsidR="0007092D">
        <w:t xml:space="preserve">not </w:t>
      </w:r>
      <w:r w:rsidRPr="000A35A2">
        <w:t>both responsible for half the repairs?</w:t>
      </w:r>
      <w:r w:rsidRPr="000A35A2" w:rsidR="0007092D">
        <w:t>”</w:t>
      </w:r>
    </w:p>
    <w:p w:rsidR="0007092D" w:rsidRPr="000A35A2" w:rsidP="00E32FF1">
      <w:pPr>
        <w:pStyle w:val="Answer"/>
      </w:pPr>
      <w:sdt>
        <w:sdtPr>
          <w:alias w:val="Witness"/>
          <w:id w:val="1424677621"/>
          <w:placeholder>
            <w:docPart w:val="DefaultPlaceholder_-1854013440"/>
          </w:placeholder>
          <w:richText/>
        </w:sdtPr>
        <w:sdtContent>
          <w:r w:rsidRPr="000A35A2" w:rsidR="0068112E">
            <w:rPr>
              <w:b/>
              <w:i/>
            </w:rPr>
            <w:t>Baroness Penn:</w:t>
          </w:r>
        </w:sdtContent>
      </w:sdt>
      <w:r w:rsidRPr="000A35A2">
        <w:t xml:space="preserve"> In some </w:t>
      </w:r>
      <w:r w:rsidRPr="000A35A2" w:rsidR="00A5056E">
        <w:t xml:space="preserve">ways, </w:t>
      </w:r>
      <w:r w:rsidRPr="000A35A2">
        <w:t xml:space="preserve">this </w:t>
      </w:r>
      <w:r w:rsidRPr="000A35A2" w:rsidR="00A5056E">
        <w:t xml:space="preserve">shows that it is </w:t>
      </w:r>
      <w:r w:rsidRPr="000A35A2" w:rsidR="00A5056E">
        <w:t>really important</w:t>
      </w:r>
      <w:r w:rsidRPr="000A35A2" w:rsidR="00A5056E">
        <w:t xml:space="preserve"> to be clear on the terms of the shared ownership when people enter that</w:t>
      </w:r>
      <w:r w:rsidRPr="000A35A2">
        <w:t xml:space="preserve"> relationship.</w:t>
      </w:r>
    </w:p>
    <w:p w:rsidR="00A5056E" w:rsidRPr="000A35A2" w:rsidP="00E32FF1">
      <w:pPr>
        <w:pStyle w:val="Question"/>
      </w:pPr>
      <w:sdt>
        <w:sdtPr>
          <w:alias w:val="Member"/>
          <w:tag w:val="&lt;Member mnisId='394' dodsId='25722'&gt;"/>
          <w:id w:val="542183871"/>
          <w:placeholder>
            <w:docPart w:val="DefaultPlaceholder_-1854013440"/>
          </w:placeholder>
          <w:richText/>
        </w:sdtPr>
        <w:sdtContent>
          <w:r w:rsidRPr="000A35A2" w:rsidR="0007092D">
            <w:rPr>
              <w:b/>
            </w:rPr>
            <w:t>Chair:</w:t>
          </w:r>
        </w:sdtContent>
      </w:sdt>
      <w:r w:rsidRPr="000A35A2" w:rsidR="0007092D">
        <w:t xml:space="preserve"> You can change the terms</w:t>
      </w:r>
      <w:r w:rsidRPr="000A35A2" w:rsidR="00E9107C">
        <w:t>, can you not, if you want to?</w:t>
      </w:r>
    </w:p>
    <w:p w:rsidR="00E9107C" w:rsidRPr="000A35A2" w:rsidP="00E32FF1">
      <w:pPr>
        <w:pStyle w:val="Answer"/>
      </w:pPr>
      <w:sdt>
        <w:sdtPr>
          <w:alias w:val="Witness"/>
          <w:id w:val="-826664112"/>
          <w:placeholder>
            <w:docPart w:val="DefaultPlaceholder_-1854013440"/>
          </w:placeholder>
          <w:richText/>
        </w:sdtPr>
        <w:sdtContent>
          <w:r w:rsidRPr="000A35A2" w:rsidR="0068112E">
            <w:rPr>
              <w:b/>
              <w:i/>
            </w:rPr>
            <w:t>Baroness Penn:</w:t>
          </w:r>
        </w:sdtContent>
      </w:sdt>
      <w:r w:rsidRPr="000A35A2">
        <w:t xml:space="preserve"> </w:t>
      </w:r>
      <w:r w:rsidRPr="000A35A2" w:rsidR="00A5056E">
        <w:t>I do not think that there is an intention to</w:t>
      </w:r>
      <w:r w:rsidRPr="000A35A2">
        <w:t>—</w:t>
      </w:r>
    </w:p>
    <w:p w:rsidR="00E9107C" w:rsidRPr="000A35A2" w:rsidP="00E32FF1">
      <w:pPr>
        <w:pStyle w:val="Question"/>
      </w:pPr>
      <w:sdt>
        <w:sdtPr>
          <w:alias w:val="Member"/>
          <w:tag w:val="&lt;Member mnisId='394' dodsId='25722'&gt;"/>
          <w:id w:val="-448237192"/>
          <w:placeholder>
            <w:docPart w:val="DefaultPlaceholder_-1854013440"/>
          </w:placeholder>
          <w:richText/>
        </w:sdtPr>
        <w:sdtContent>
          <w:r w:rsidRPr="000A35A2">
            <w:rPr>
              <w:b/>
            </w:rPr>
            <w:t>Chair:</w:t>
          </w:r>
        </w:sdtContent>
      </w:sdt>
      <w:r w:rsidRPr="000A35A2">
        <w:t xml:space="preserve"> </w:t>
      </w:r>
      <w:r w:rsidRPr="000A35A2" w:rsidR="000B5E44">
        <w:t>I know there is not an</w:t>
      </w:r>
      <w:r w:rsidRPr="000A35A2">
        <w:t xml:space="preserve"> intention</w:t>
      </w:r>
      <w:r w:rsidRPr="000A35A2" w:rsidR="000B5E44">
        <w:t>.</w:t>
      </w:r>
      <w:r w:rsidRPr="000A35A2">
        <w:t xml:space="preserve"> I am asking you why not, given the logic of what I have just said.</w:t>
      </w:r>
    </w:p>
    <w:p w:rsidR="00A5056E" w:rsidRPr="000A35A2" w:rsidP="00E32FF1">
      <w:pPr>
        <w:pStyle w:val="Answer"/>
      </w:pPr>
      <w:sdt>
        <w:sdtPr>
          <w:alias w:val="Witness"/>
          <w:id w:val="1002476499"/>
          <w:placeholder>
            <w:docPart w:val="DefaultPlaceholder_-1854013440"/>
          </w:placeholder>
          <w:richText/>
        </w:sdtPr>
        <w:sdtContent>
          <w:r w:rsidRPr="000A35A2" w:rsidR="0068112E">
            <w:rPr>
              <w:b/>
              <w:i/>
            </w:rPr>
            <w:t>Emma Payne:</w:t>
          </w:r>
        </w:sdtContent>
      </w:sdt>
      <w:r w:rsidRPr="000A35A2" w:rsidR="00E9107C">
        <w:t xml:space="preserve"> </w:t>
      </w:r>
      <w:r w:rsidRPr="000A35A2">
        <w:t>I would just</w:t>
      </w:r>
      <w:r w:rsidRPr="000A35A2" w:rsidR="00E9107C">
        <w:t xml:space="preserve"> echo </w:t>
      </w:r>
      <w:r w:rsidRPr="000A35A2">
        <w:t>exactly what you have said</w:t>
      </w:r>
      <w:r w:rsidRPr="000A35A2" w:rsidR="00E9107C">
        <w:t>. T</w:t>
      </w:r>
      <w:r w:rsidRPr="000A35A2">
        <w:t xml:space="preserve">he way that the product works is that </w:t>
      </w:r>
      <w:r w:rsidRPr="000A35A2" w:rsidR="00E9107C">
        <w:t xml:space="preserve">a shared </w:t>
      </w:r>
      <w:r w:rsidRPr="000A35A2">
        <w:t xml:space="preserve">owner will buy a </w:t>
      </w:r>
      <w:r w:rsidRPr="000A35A2" w:rsidR="00E9107C">
        <w:t xml:space="preserve">share </w:t>
      </w:r>
      <w:r w:rsidRPr="000A35A2">
        <w:t>but</w:t>
      </w:r>
      <w:r w:rsidRPr="000A35A2" w:rsidR="00E9107C">
        <w:t>,</w:t>
      </w:r>
      <w:r w:rsidRPr="000A35A2">
        <w:t xml:space="preserve"> effectively</w:t>
      </w:r>
      <w:r w:rsidRPr="000A35A2" w:rsidR="00E9107C">
        <w:t>,</w:t>
      </w:r>
      <w:r w:rsidRPr="000A35A2">
        <w:t xml:space="preserve"> have the leasehold and</w:t>
      </w:r>
      <w:r w:rsidRPr="000A35A2" w:rsidR="00E9107C">
        <w:t>,</w:t>
      </w:r>
      <w:r w:rsidRPr="000A35A2">
        <w:t xml:space="preserve"> therefore</w:t>
      </w:r>
      <w:r w:rsidRPr="000A35A2" w:rsidR="00E9107C">
        <w:t>,</w:t>
      </w:r>
      <w:r w:rsidRPr="000A35A2">
        <w:t xml:space="preserve"> the responsibility for the repairs and maintenance. </w:t>
      </w:r>
      <w:r w:rsidRPr="000A35A2" w:rsidR="000B5E44">
        <w:t>External r</w:t>
      </w:r>
      <w:r w:rsidRPr="000A35A2" w:rsidR="00E9107C">
        <w:t xml:space="preserve">epairs are covered for the </w:t>
      </w:r>
      <w:r w:rsidRPr="000A35A2">
        <w:t xml:space="preserve">initial </w:t>
      </w:r>
      <w:r w:rsidRPr="000A35A2" w:rsidR="00E9107C">
        <w:t>10</w:t>
      </w:r>
      <w:r w:rsidRPr="000A35A2">
        <w:t>-year period</w:t>
      </w:r>
      <w:r w:rsidRPr="000A35A2" w:rsidR="00E9107C">
        <w:t>,</w:t>
      </w:r>
      <w:r w:rsidRPr="000A35A2">
        <w:t xml:space="preserve"> </w:t>
      </w:r>
      <w:r w:rsidRPr="000A35A2">
        <w:t xml:space="preserve">and there is </w:t>
      </w:r>
      <w:r w:rsidRPr="000A35A2" w:rsidR="00E9107C">
        <w:t xml:space="preserve">also </w:t>
      </w:r>
      <w:r w:rsidRPr="000A35A2">
        <w:t xml:space="preserve">an allowance of </w:t>
      </w:r>
      <w:r w:rsidRPr="000A35A2" w:rsidR="00E9107C">
        <w:t>£</w:t>
      </w:r>
      <w:r w:rsidRPr="000A35A2">
        <w:t>500 towards internal repairs</w:t>
      </w:r>
      <w:r w:rsidRPr="000A35A2" w:rsidR="00E9107C">
        <w:t>. T</w:t>
      </w:r>
      <w:r w:rsidRPr="000A35A2">
        <w:t>hat is the way that the product was updated in 2021 following consultation.</w:t>
      </w:r>
    </w:p>
    <w:p w:rsidR="00A5056E" w:rsidRPr="000A35A2" w:rsidP="00E32FF1">
      <w:pPr>
        <w:pStyle w:val="Question"/>
      </w:pPr>
      <w:sdt>
        <w:sdtPr>
          <w:alias w:val="Member"/>
          <w:tag w:val="&lt;Member mnisId='394' dodsId='25722'&gt;"/>
          <w:id w:val="2046405472"/>
          <w:placeholder>
            <w:docPart w:val="DefaultPlaceholder_-1854013440"/>
          </w:placeholder>
          <w:richText/>
        </w:sdtPr>
        <w:sdtContent>
          <w:r w:rsidRPr="000A35A2" w:rsidR="00E9107C">
            <w:rPr>
              <w:b/>
            </w:rPr>
            <w:t>Chair:</w:t>
          </w:r>
        </w:sdtContent>
      </w:sdt>
      <w:r w:rsidRPr="000A35A2" w:rsidR="00E9107C">
        <w:t xml:space="preserve"> </w:t>
      </w:r>
      <w:r w:rsidRPr="000A35A2">
        <w:t xml:space="preserve">I know that is </w:t>
      </w:r>
      <w:r w:rsidRPr="000A35A2" w:rsidR="00E9107C">
        <w:t xml:space="preserve">how </w:t>
      </w:r>
      <w:r w:rsidRPr="000A35A2">
        <w:t xml:space="preserve">it was updated. I am asking you why it was updated in that way and why it cannot be done </w:t>
      </w:r>
      <w:r w:rsidRPr="000A35A2" w:rsidR="00E9107C">
        <w:t xml:space="preserve">in </w:t>
      </w:r>
      <w:r w:rsidRPr="000A35A2">
        <w:t xml:space="preserve">the way </w:t>
      </w:r>
      <w:r w:rsidRPr="000A35A2" w:rsidR="00E9107C">
        <w:t xml:space="preserve">that </w:t>
      </w:r>
      <w:r w:rsidRPr="000A35A2">
        <w:t>I have just suggested.</w:t>
      </w:r>
    </w:p>
    <w:p w:rsidR="00E9107C" w:rsidRPr="000A35A2" w:rsidP="00E32FF1">
      <w:pPr>
        <w:pStyle w:val="Answer"/>
      </w:pPr>
      <w:sdt>
        <w:sdtPr>
          <w:alias w:val="Witness"/>
          <w:id w:val="-1247573376"/>
          <w:placeholder>
            <w:docPart w:val="DefaultPlaceholder_-1854013440"/>
          </w:placeholder>
          <w:richText/>
        </w:sdtPr>
        <w:sdtContent>
          <w:r w:rsidRPr="000A35A2" w:rsidR="0068112E">
            <w:rPr>
              <w:b/>
              <w:i/>
            </w:rPr>
            <w:t>Baroness Penn:</w:t>
          </w:r>
        </w:sdtContent>
      </w:sdt>
      <w:r w:rsidRPr="000A35A2">
        <w:t xml:space="preserve"> T</w:t>
      </w:r>
      <w:r w:rsidRPr="000A35A2" w:rsidR="00A5056E">
        <w:t xml:space="preserve">hat would be a different product and change the nature of </w:t>
      </w:r>
      <w:r w:rsidRPr="000A35A2" w:rsidR="000B5E44">
        <w:t>the product</w:t>
      </w:r>
      <w:r w:rsidRPr="000A35A2" w:rsidR="00A5056E">
        <w:t>.</w:t>
      </w:r>
    </w:p>
    <w:p w:rsidR="00E9107C" w:rsidRPr="000A35A2" w:rsidP="00E32FF1">
      <w:pPr>
        <w:pStyle w:val="Question"/>
        <w:numPr>
          <w:ilvl w:val="0"/>
          <w:numId w:val="0"/>
        </w:numPr>
        <w:ind w:left="794"/>
      </w:pPr>
      <w:sdt>
        <w:sdtPr>
          <w:alias w:val="Member"/>
          <w:tag w:val="&lt;Member mnisId='394' dodsId='25722'&gt;"/>
          <w:id w:val="-1857258551"/>
          <w:placeholder>
            <w:docPart w:val="DefaultPlaceholder_-1854013440"/>
          </w:placeholder>
          <w:richText/>
        </w:sdtPr>
        <w:sdtContent>
          <w:r w:rsidRPr="000A35A2">
            <w:rPr>
              <w:b/>
            </w:rPr>
            <w:t>Chair:</w:t>
          </w:r>
        </w:sdtContent>
      </w:sdt>
      <w:r w:rsidRPr="000A35A2">
        <w:t xml:space="preserve"> </w:t>
      </w:r>
      <w:r w:rsidRPr="000A35A2" w:rsidR="00A5056E">
        <w:t xml:space="preserve">Yes, </w:t>
      </w:r>
      <w:r w:rsidRPr="000A35A2">
        <w:t>we get that.</w:t>
      </w:r>
    </w:p>
    <w:p w:rsidR="00E9107C" w:rsidRPr="000A35A2" w:rsidP="00E32FF1">
      <w:pPr>
        <w:pStyle w:val="Answer"/>
      </w:pPr>
      <w:sdt>
        <w:sdtPr>
          <w:alias w:val="Witness"/>
          <w:id w:val="-428821210"/>
          <w:placeholder>
            <w:docPart w:val="DefaultPlaceholder_-1854013440"/>
          </w:placeholder>
          <w:richText/>
        </w:sdtPr>
        <w:sdtContent>
          <w:r w:rsidRPr="000A35A2" w:rsidR="0068112E">
            <w:rPr>
              <w:b/>
              <w:i/>
            </w:rPr>
            <w:t>Baroness Penn:</w:t>
          </w:r>
        </w:sdtContent>
      </w:sdt>
      <w:r w:rsidRPr="000A35A2">
        <w:t xml:space="preserve"> W</w:t>
      </w:r>
      <w:r w:rsidRPr="000A35A2" w:rsidR="00A5056E">
        <w:t>hen we made the changes in 2021, we looked at what would make the biggest difference to shared owners, combined with the practicalities an</w:t>
      </w:r>
      <w:r w:rsidRPr="000A35A2">
        <w:t>d</w:t>
      </w:r>
      <w:r w:rsidRPr="000A35A2" w:rsidR="00A5056E">
        <w:t xml:space="preserve"> affordability of delivery of that for the providers</w:t>
      </w:r>
      <w:r w:rsidRPr="000A35A2">
        <w:t>,</w:t>
      </w:r>
      <w:r w:rsidRPr="000A35A2" w:rsidR="00A5056E">
        <w:t xml:space="preserve"> and came up with interventions that we thought </w:t>
      </w:r>
      <w:r w:rsidRPr="000A35A2">
        <w:t xml:space="preserve">were </w:t>
      </w:r>
      <w:r w:rsidRPr="000A35A2" w:rsidR="00A5056E">
        <w:t xml:space="preserve">suitable. We do not think that that change is one that needs to be made </w:t>
      </w:r>
      <w:r w:rsidRPr="000A35A2" w:rsidR="00A5056E">
        <w:t>in order for</w:t>
      </w:r>
      <w:r w:rsidRPr="000A35A2" w:rsidR="00A5056E">
        <w:t xml:space="preserve"> shared ownership to work well for those who participate in it, and it </w:t>
      </w:r>
      <w:r w:rsidRPr="000A35A2">
        <w:t xml:space="preserve">may </w:t>
      </w:r>
      <w:r w:rsidRPr="000A35A2" w:rsidR="00A5056E">
        <w:t xml:space="preserve">have </w:t>
      </w:r>
      <w:r w:rsidRPr="000A35A2">
        <w:t xml:space="preserve">knock-on </w:t>
      </w:r>
      <w:r w:rsidRPr="000A35A2" w:rsidR="00A5056E">
        <w:t>consequences for delivery of shared ownership</w:t>
      </w:r>
      <w:r w:rsidRPr="000A35A2">
        <w:t>. It</w:t>
      </w:r>
      <w:r w:rsidRPr="000A35A2" w:rsidR="00A5056E">
        <w:t xml:space="preserve"> does not mean </w:t>
      </w:r>
      <w:r w:rsidRPr="000A35A2">
        <w:t xml:space="preserve">that </w:t>
      </w:r>
      <w:r w:rsidRPr="000A35A2" w:rsidR="00A5056E">
        <w:t>it is impossible to do it.</w:t>
      </w:r>
      <w:r w:rsidRPr="000A35A2">
        <w:t xml:space="preserve"> </w:t>
      </w:r>
      <w:r w:rsidRPr="000A35A2" w:rsidR="00A5056E">
        <w:t xml:space="preserve">It is a choice </w:t>
      </w:r>
      <w:r w:rsidRPr="000A35A2">
        <w:t xml:space="preserve">that </w:t>
      </w:r>
      <w:r w:rsidRPr="000A35A2" w:rsidR="00A5056E">
        <w:t>we have made</w:t>
      </w:r>
      <w:r w:rsidRPr="000A35A2">
        <w:t>,</w:t>
      </w:r>
      <w:r w:rsidRPr="000A35A2" w:rsidR="00A5056E">
        <w:t xml:space="preserve"> and that is not the choice that we have taken.</w:t>
      </w:r>
    </w:p>
    <w:p w:rsidR="00E9107C" w:rsidRPr="000A35A2" w:rsidP="00E32FF1">
      <w:pPr>
        <w:pStyle w:val="Question"/>
      </w:pPr>
      <w:sdt>
        <w:sdtPr>
          <w:alias w:val="Member"/>
          <w:tag w:val="&lt;Member mnisId='394' dodsId='25722'&gt;"/>
          <w:id w:val="-1205634139"/>
          <w:placeholder>
            <w:docPart w:val="DefaultPlaceholder_-1854013440"/>
          </w:placeholder>
          <w:richText/>
        </w:sdtPr>
        <w:sdtContent>
          <w:r w:rsidRPr="000A35A2">
            <w:rPr>
              <w:b/>
            </w:rPr>
            <w:t>Chair:</w:t>
          </w:r>
        </w:sdtContent>
      </w:sdt>
      <w:r w:rsidRPr="000A35A2">
        <w:t xml:space="preserve"> </w:t>
      </w:r>
      <w:r w:rsidRPr="000A35A2" w:rsidR="00A5056E">
        <w:t xml:space="preserve">Very briefly, have you done any assessment at </w:t>
      </w:r>
      <w:r w:rsidRPr="000A35A2" w:rsidR="00A5056E">
        <w:t xml:space="preserve">all </w:t>
      </w:r>
      <w:r w:rsidRPr="000A35A2">
        <w:t>of</w:t>
      </w:r>
      <w:r w:rsidRPr="000A35A2">
        <w:t xml:space="preserve"> </w:t>
      </w:r>
      <w:r w:rsidRPr="000A35A2" w:rsidR="00A5056E">
        <w:t xml:space="preserve">the value for money of shared ownership as against </w:t>
      </w:r>
      <w:r w:rsidRPr="000A35A2">
        <w:t>rent to buy?</w:t>
      </w:r>
    </w:p>
    <w:p w:rsidR="00E9107C" w:rsidRPr="000A35A2" w:rsidP="00E32FF1">
      <w:pPr>
        <w:pStyle w:val="Answer"/>
      </w:pPr>
      <w:sdt>
        <w:sdtPr>
          <w:alias w:val="Witness"/>
          <w:id w:val="-335158243"/>
          <w:placeholder>
            <w:docPart w:val="DefaultPlaceholder_-1854013440"/>
          </w:placeholder>
          <w:richText/>
        </w:sdtPr>
        <w:sdtContent>
          <w:r w:rsidRPr="000A35A2" w:rsidR="0068112E">
            <w:rPr>
              <w:b/>
              <w:i/>
            </w:rPr>
            <w:t>Baroness Penn:</w:t>
          </w:r>
        </w:sdtContent>
      </w:sdt>
      <w:r w:rsidRPr="000A35A2">
        <w:t xml:space="preserve"> M</w:t>
      </w:r>
      <w:r w:rsidRPr="000A35A2" w:rsidR="00A5056E">
        <w:t xml:space="preserve">y understanding is </w:t>
      </w:r>
      <w:r w:rsidRPr="000A35A2">
        <w:t xml:space="preserve">that, </w:t>
      </w:r>
      <w:r w:rsidRPr="000A35A2" w:rsidR="00A5056E">
        <w:t>in Government</w:t>
      </w:r>
      <w:r w:rsidRPr="000A35A2">
        <w:t>-</w:t>
      </w:r>
      <w:r w:rsidRPr="000A35A2" w:rsidR="00A5056E">
        <w:t>supported forms of rent to buy</w:t>
      </w:r>
      <w:r w:rsidRPr="000A35A2">
        <w:t>—</w:t>
      </w:r>
      <w:r w:rsidRPr="000A35A2" w:rsidR="00A5056E">
        <w:t>that</w:t>
      </w:r>
      <w:r w:rsidRPr="000A35A2">
        <w:t xml:space="preserve"> </w:t>
      </w:r>
      <w:r w:rsidRPr="000A35A2" w:rsidR="00A5056E">
        <w:t>is rent to buy on an affordable basis done through the affordable home</w:t>
      </w:r>
      <w:r w:rsidRPr="000A35A2">
        <w:t>s</w:t>
      </w:r>
      <w:r w:rsidRPr="000A35A2" w:rsidR="00A5056E">
        <w:t xml:space="preserve"> scheme</w:t>
      </w:r>
      <w:r w:rsidRPr="000A35A2">
        <w:t>—t</w:t>
      </w:r>
      <w:r w:rsidRPr="000A35A2" w:rsidR="00A5056E">
        <w:t>hey</w:t>
      </w:r>
      <w:r w:rsidRPr="000A35A2">
        <w:t xml:space="preserve"> </w:t>
      </w:r>
      <w:r w:rsidRPr="000A35A2" w:rsidR="00A5056E">
        <w:t>are</w:t>
      </w:r>
      <w:r w:rsidRPr="000A35A2" w:rsidR="00711A98">
        <w:t xml:space="preserve"> </w:t>
      </w:r>
      <w:r w:rsidRPr="000A35A2" w:rsidR="00A5056E">
        <w:t>complementary schemes</w:t>
      </w:r>
      <w:r w:rsidRPr="000A35A2">
        <w:t>,</w:t>
      </w:r>
      <w:r w:rsidRPr="000A35A2" w:rsidR="00A5056E">
        <w:t xml:space="preserve"> where </w:t>
      </w:r>
      <w:r w:rsidRPr="000A35A2">
        <w:t xml:space="preserve">the form of ownership that </w:t>
      </w:r>
      <w:r w:rsidRPr="000A35A2" w:rsidR="00A5056E">
        <w:t xml:space="preserve">those who are saving through rent to buy </w:t>
      </w:r>
      <w:r w:rsidRPr="000A35A2">
        <w:t xml:space="preserve">go on to buy through is </w:t>
      </w:r>
      <w:r w:rsidRPr="000A35A2" w:rsidR="00A5056E">
        <w:t xml:space="preserve">shared ownership. I am not sure </w:t>
      </w:r>
      <w:r w:rsidRPr="000A35A2">
        <w:t xml:space="preserve">that </w:t>
      </w:r>
      <w:r w:rsidRPr="000A35A2" w:rsidR="00A5056E">
        <w:t>we have done that direct value for money comparison</w:t>
      </w:r>
      <w:r w:rsidRPr="000A35A2">
        <w:t>.</w:t>
      </w:r>
    </w:p>
    <w:p w:rsidR="00E9107C" w:rsidRPr="000A35A2" w:rsidP="00E32FF1">
      <w:pPr>
        <w:pStyle w:val="Question"/>
      </w:pPr>
      <w:sdt>
        <w:sdtPr>
          <w:alias w:val="Member"/>
          <w:tag w:val="&lt;Member mnisId='394' dodsId='25722'&gt;"/>
          <w:id w:val="1457298711"/>
          <w:placeholder>
            <w:docPart w:val="DefaultPlaceholder_-1854013440"/>
          </w:placeholder>
          <w:richText/>
        </w:sdtPr>
        <w:sdtContent>
          <w:r w:rsidRPr="000A35A2">
            <w:rPr>
              <w:b/>
            </w:rPr>
            <w:t>Chair:</w:t>
          </w:r>
        </w:sdtContent>
      </w:sdt>
      <w:r w:rsidRPr="000A35A2">
        <w:t xml:space="preserve"> </w:t>
      </w:r>
      <w:r w:rsidRPr="000A35A2" w:rsidR="00A5056E">
        <w:t>Why not?</w:t>
      </w:r>
    </w:p>
    <w:p w:rsidR="00A5056E" w:rsidRPr="000A35A2" w:rsidP="00E32FF1">
      <w:pPr>
        <w:pStyle w:val="Answer"/>
      </w:pPr>
      <w:sdt>
        <w:sdtPr>
          <w:alias w:val="Witness"/>
          <w:id w:val="840424262"/>
          <w:placeholder>
            <w:docPart w:val="DefaultPlaceholder_-1854013440"/>
          </w:placeholder>
          <w:richText/>
        </w:sdtPr>
        <w:sdtContent>
          <w:r w:rsidRPr="000A35A2" w:rsidR="0068112E">
            <w:rPr>
              <w:b/>
              <w:i/>
            </w:rPr>
            <w:t>Emma Payne:</w:t>
          </w:r>
        </w:sdtContent>
      </w:sdt>
      <w:r w:rsidRPr="000A35A2" w:rsidR="00E9107C">
        <w:t xml:space="preserve"> </w:t>
      </w:r>
      <w:r w:rsidRPr="000A35A2">
        <w:t>We</w:t>
      </w:r>
      <w:r w:rsidRPr="000A35A2" w:rsidR="00711A98">
        <w:t xml:space="preserve"> </w:t>
      </w:r>
      <w:r w:rsidRPr="000A35A2" w:rsidR="00E9107C">
        <w:t xml:space="preserve">are </w:t>
      </w:r>
      <w:r w:rsidRPr="000A35A2">
        <w:t>constantly looking at the</w:t>
      </w:r>
      <w:r w:rsidRPr="000A35A2" w:rsidR="00711A98">
        <w:t xml:space="preserve"> </w:t>
      </w:r>
      <w:r w:rsidRPr="000A35A2">
        <w:t xml:space="preserve">effectiveness of the different products and, as </w:t>
      </w:r>
      <w:r w:rsidRPr="000A35A2" w:rsidR="00E9107C">
        <w:t xml:space="preserve">the Minister </w:t>
      </w:r>
      <w:r w:rsidRPr="000A35A2">
        <w:t>said, these are</w:t>
      </w:r>
      <w:r w:rsidRPr="000A35A2" w:rsidR="00711A98">
        <w:t xml:space="preserve"> </w:t>
      </w:r>
      <w:r w:rsidRPr="000A35A2">
        <w:t>complementary products.</w:t>
      </w:r>
    </w:p>
    <w:p w:rsidR="00E9107C" w:rsidRPr="000A35A2" w:rsidP="00E32FF1">
      <w:pPr>
        <w:pStyle w:val="Question"/>
      </w:pPr>
      <w:sdt>
        <w:sdtPr>
          <w:alias w:val="Member"/>
          <w:tag w:val="&lt;Member mnisId='394' dodsId='25722'&gt;"/>
          <w:id w:val="2015263123"/>
          <w:placeholder>
            <w:docPart w:val="DefaultPlaceholder_-1854013440"/>
          </w:placeholder>
          <w:richText/>
        </w:sdtPr>
        <w:sdtContent>
          <w:r w:rsidRPr="000A35A2">
            <w:rPr>
              <w:b/>
            </w:rPr>
            <w:t>Chair:</w:t>
          </w:r>
        </w:sdtContent>
      </w:sdt>
      <w:r w:rsidRPr="000A35A2">
        <w:t xml:space="preserve"> There are different products, and you have a certain amount of money that you can spend in different ways. Surely, just an assessment of which is the best value would not be a bad starting point, would it?</w:t>
      </w:r>
    </w:p>
    <w:p w:rsidR="00A5056E" w:rsidRPr="000A35A2" w:rsidP="00E32FF1">
      <w:pPr>
        <w:pStyle w:val="Answer"/>
      </w:pPr>
      <w:sdt>
        <w:sdtPr>
          <w:alias w:val="Witness"/>
          <w:id w:val="-2126218780"/>
          <w:placeholder>
            <w:docPart w:val="DefaultPlaceholder_-1854013440"/>
          </w:placeholder>
          <w:richText/>
        </w:sdtPr>
        <w:sdtContent>
          <w:r w:rsidRPr="000A35A2" w:rsidR="0068112E">
            <w:rPr>
              <w:b/>
              <w:i/>
            </w:rPr>
            <w:t>Baroness Penn:</w:t>
          </w:r>
        </w:sdtContent>
      </w:sdt>
      <w:r w:rsidRPr="000A35A2" w:rsidR="00E9107C">
        <w:t xml:space="preserve"> T</w:t>
      </w:r>
      <w:r w:rsidRPr="000A35A2">
        <w:t>here are two points that inform our assessment of it currently</w:t>
      </w:r>
      <w:r w:rsidRPr="000A35A2" w:rsidR="00E9107C">
        <w:t>. O</w:t>
      </w:r>
      <w:r w:rsidRPr="000A35A2">
        <w:t>ne is that</w:t>
      </w:r>
      <w:r w:rsidRPr="000A35A2" w:rsidR="00E9107C">
        <w:t>,</w:t>
      </w:r>
      <w:r w:rsidRPr="000A35A2">
        <w:t xml:space="preserve"> where rent </w:t>
      </w:r>
      <w:r w:rsidRPr="000A35A2" w:rsidR="00E9107C">
        <w:t xml:space="preserve">to buy </w:t>
      </w:r>
      <w:r w:rsidRPr="000A35A2">
        <w:t xml:space="preserve">products are available, the amount that people </w:t>
      </w:r>
      <w:r w:rsidRPr="000A35A2">
        <w:t>are able to</w:t>
      </w:r>
      <w:r w:rsidRPr="000A35A2">
        <w:t xml:space="preserve"> save through them means that a shared ownership product to buy at the end of that is often the most viable route into home purchase. </w:t>
      </w:r>
      <w:r w:rsidRPr="000A35A2" w:rsidR="00E9107C">
        <w:t>I</w:t>
      </w:r>
      <w:r w:rsidRPr="000A35A2">
        <w:t xml:space="preserve">f you had rent </w:t>
      </w:r>
      <w:r w:rsidRPr="000A35A2" w:rsidR="00E9107C">
        <w:t xml:space="preserve">to buy </w:t>
      </w:r>
      <w:r w:rsidRPr="000A35A2">
        <w:t>without shared ownership alongside it, it may not be as effective as people</w:t>
      </w:r>
      <w:r w:rsidRPr="000A35A2" w:rsidR="00E9107C">
        <w:t xml:space="preserve"> may wish</w:t>
      </w:r>
      <w:r w:rsidRPr="000A35A2">
        <w:t>.</w:t>
      </w:r>
    </w:p>
    <w:p w:rsidR="00A5056E" w:rsidRPr="000A35A2" w:rsidP="00E32FF1">
      <w:pPr>
        <w:pStyle w:val="Question"/>
      </w:pPr>
      <w:sdt>
        <w:sdtPr>
          <w:alias w:val="Member"/>
          <w:tag w:val="&lt;Member mnisId='394' dodsId='25722'&gt;"/>
          <w:id w:val="927859421"/>
          <w:placeholder>
            <w:docPart w:val="DefaultPlaceholder_-1854013440"/>
          </w:placeholder>
          <w:richText/>
        </w:sdtPr>
        <w:sdtContent>
          <w:r w:rsidRPr="000A35A2" w:rsidR="00E9107C">
            <w:rPr>
              <w:b/>
            </w:rPr>
            <w:t>Chair:</w:t>
          </w:r>
        </w:sdtContent>
      </w:sdt>
      <w:r w:rsidRPr="000A35A2" w:rsidR="00E9107C">
        <w:t xml:space="preserve"> I understand that, but are there any </w:t>
      </w:r>
      <w:r w:rsidRPr="000A35A2">
        <w:t>figures on that</w:t>
      </w:r>
      <w:r w:rsidRPr="000A35A2" w:rsidR="00E9107C">
        <w:t>?</w:t>
      </w:r>
    </w:p>
    <w:p w:rsidR="00A5056E" w:rsidRPr="000A35A2" w:rsidP="00E32FF1">
      <w:pPr>
        <w:pStyle w:val="Answer"/>
      </w:pPr>
      <w:sdt>
        <w:sdtPr>
          <w:alias w:val="Witness"/>
          <w:id w:val="-375619128"/>
          <w:placeholder>
            <w:docPart w:val="DefaultPlaceholder_-1854013440"/>
          </w:placeholder>
          <w:richText/>
        </w:sdtPr>
        <w:sdtContent>
          <w:r w:rsidRPr="000A35A2" w:rsidR="0068112E">
            <w:rPr>
              <w:b/>
              <w:i/>
            </w:rPr>
            <w:t>Baroness Penn:</w:t>
          </w:r>
        </w:sdtContent>
      </w:sdt>
      <w:r w:rsidRPr="000A35A2" w:rsidR="00E9107C">
        <w:t xml:space="preserve"> </w:t>
      </w:r>
      <w:r w:rsidRPr="000A35A2">
        <w:t>I do not know whether we have official statistics.</w:t>
      </w:r>
    </w:p>
    <w:p w:rsidR="00A5056E" w:rsidRPr="000A35A2" w:rsidP="00E32FF1">
      <w:pPr>
        <w:pStyle w:val="Answer"/>
      </w:pPr>
      <w:sdt>
        <w:sdtPr>
          <w:alias w:val="Witness"/>
          <w:id w:val="-1424718962"/>
          <w:placeholder>
            <w:docPart w:val="DefaultPlaceholder_-1854013440"/>
          </w:placeholder>
          <w:richText/>
        </w:sdtPr>
        <w:sdtContent>
          <w:r w:rsidRPr="000A35A2" w:rsidR="0068112E">
            <w:rPr>
              <w:b/>
              <w:i/>
            </w:rPr>
            <w:t>Emma Payne:</w:t>
          </w:r>
        </w:sdtContent>
      </w:sdt>
      <w:r w:rsidRPr="000A35A2" w:rsidR="00E9107C">
        <w:t xml:space="preserve"> No.</w:t>
      </w:r>
    </w:p>
    <w:p w:rsidR="00E9107C" w:rsidRPr="000A35A2" w:rsidP="00E32FF1">
      <w:pPr>
        <w:pStyle w:val="Question"/>
      </w:pPr>
      <w:sdt>
        <w:sdtPr>
          <w:alias w:val="Member"/>
          <w:tag w:val="&lt;Member mnisId='394' dodsId='25722'&gt;"/>
          <w:id w:val="1003011118"/>
          <w:placeholder>
            <w:docPart w:val="DefaultPlaceholder_-1854013440"/>
          </w:placeholder>
          <w:richText/>
        </w:sdtPr>
        <w:sdtContent>
          <w:r w:rsidRPr="000A35A2">
            <w:rPr>
              <w:b/>
            </w:rPr>
            <w:t>Chair:</w:t>
          </w:r>
        </w:sdtContent>
      </w:sdt>
      <w:r w:rsidRPr="000A35A2">
        <w:t xml:space="preserve"> You </w:t>
      </w:r>
      <w:r w:rsidRPr="000A35A2" w:rsidR="00A5056E">
        <w:t xml:space="preserve">cannot just say </w:t>
      </w:r>
      <w:r w:rsidRPr="000A35A2">
        <w:t xml:space="preserve">that </w:t>
      </w:r>
      <w:r w:rsidRPr="000A35A2" w:rsidR="00A5056E">
        <w:t>something</w:t>
      </w:r>
      <w:r w:rsidRPr="000A35A2">
        <w:t xml:space="preserve"> i</w:t>
      </w:r>
      <w:r w:rsidRPr="000A35A2" w:rsidR="00A5056E">
        <w:t>s likely to be the case</w:t>
      </w:r>
      <w:r w:rsidRPr="000A35A2">
        <w:t xml:space="preserve"> and then is the case</w:t>
      </w:r>
      <w:r w:rsidRPr="000A35A2" w:rsidR="00A5056E">
        <w:t xml:space="preserve"> if</w:t>
      </w:r>
      <w:r w:rsidRPr="000A35A2" w:rsidR="00AC373C">
        <w:t xml:space="preserve"> you</w:t>
      </w:r>
      <w:r w:rsidRPr="000A35A2" w:rsidR="00A5056E">
        <w:t xml:space="preserve"> </w:t>
      </w:r>
      <w:r w:rsidRPr="000A35A2">
        <w:t xml:space="preserve">do not have any </w:t>
      </w:r>
      <w:r w:rsidRPr="000A35A2" w:rsidR="00A5056E">
        <w:t xml:space="preserve">figures to </w:t>
      </w:r>
      <w:r w:rsidRPr="000A35A2">
        <w:t xml:space="preserve">back it, can </w:t>
      </w:r>
      <w:r w:rsidRPr="000A35A2" w:rsidR="00AC373C">
        <w:t>you</w:t>
      </w:r>
      <w:r w:rsidRPr="000A35A2">
        <w:t>?</w:t>
      </w:r>
    </w:p>
    <w:p w:rsidR="00E9107C" w:rsidRPr="000A35A2" w:rsidP="00E32FF1">
      <w:pPr>
        <w:pStyle w:val="Answer"/>
      </w:pPr>
      <w:sdt>
        <w:sdtPr>
          <w:alias w:val="Witness"/>
          <w:id w:val="786319596"/>
          <w:placeholder>
            <w:docPart w:val="DefaultPlaceholder_-1854013440"/>
          </w:placeholder>
          <w:richText/>
        </w:sdtPr>
        <w:sdtContent>
          <w:r w:rsidRPr="000A35A2" w:rsidR="0068112E">
            <w:rPr>
              <w:b/>
              <w:i/>
            </w:rPr>
            <w:t>Emma Payne:</w:t>
          </w:r>
        </w:sdtContent>
      </w:sdt>
      <w:r w:rsidRPr="000A35A2">
        <w:t xml:space="preserve"> W</w:t>
      </w:r>
      <w:r w:rsidRPr="000A35A2" w:rsidR="00A5056E">
        <w:t>e can follow up with</w:t>
      </w:r>
      <w:r w:rsidRPr="000A35A2">
        <w:t xml:space="preserve"> the figures that we have.</w:t>
      </w:r>
    </w:p>
    <w:p w:rsidR="00E9107C" w:rsidRPr="000A35A2" w:rsidP="00E32FF1">
      <w:pPr>
        <w:pStyle w:val="Question"/>
        <w:numPr>
          <w:ilvl w:val="0"/>
          <w:numId w:val="0"/>
        </w:numPr>
        <w:ind w:left="794"/>
      </w:pPr>
      <w:sdt>
        <w:sdtPr>
          <w:alias w:val="Member"/>
          <w:tag w:val="&lt;Member mnisId='394' dodsId='25722'&gt;"/>
          <w:id w:val="-694620451"/>
          <w:placeholder>
            <w:docPart w:val="DefaultPlaceholder_-1854013440"/>
          </w:placeholder>
          <w:richText/>
        </w:sdtPr>
        <w:sdtContent>
          <w:r w:rsidRPr="000A35A2">
            <w:rPr>
              <w:b/>
            </w:rPr>
            <w:t>Chair:</w:t>
          </w:r>
        </w:sdtContent>
      </w:sdt>
      <w:r w:rsidRPr="000A35A2">
        <w:t xml:space="preserve"> It would be helpful to have some </w:t>
      </w:r>
      <w:r w:rsidRPr="000A35A2" w:rsidR="00A5056E">
        <w:t>information on that.</w:t>
      </w:r>
    </w:p>
    <w:p w:rsidR="00E9107C" w:rsidRPr="000A35A2" w:rsidP="00E32FF1">
      <w:pPr>
        <w:pStyle w:val="Question"/>
      </w:pPr>
      <w:sdt>
        <w:sdtPr>
          <w:alias w:val="Member"/>
          <w:tag w:val="&lt;Member mnisId='4795' dodsId='157102'&gt;"/>
          <w:id w:val="-1855796362"/>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That is quite a nice segue, </w:t>
      </w:r>
      <w:r w:rsidRPr="000A35A2" w:rsidR="00A5056E">
        <w:t xml:space="preserve">in the sense that we have </w:t>
      </w:r>
      <w:r w:rsidRPr="000A35A2">
        <w:t xml:space="preserve">had </w:t>
      </w:r>
      <w:r w:rsidRPr="000A35A2" w:rsidR="00A5056E">
        <w:t xml:space="preserve">evidence about how difficult it is for consumers to </w:t>
      </w:r>
      <w:r w:rsidRPr="000A35A2" w:rsidR="00A5056E">
        <w:t>make a decision</w:t>
      </w:r>
      <w:r w:rsidRPr="000A35A2" w:rsidR="00A5056E">
        <w:t xml:space="preserve"> about whether, particularly in the medium </w:t>
      </w:r>
      <w:r w:rsidRPr="000A35A2">
        <w:t xml:space="preserve">and </w:t>
      </w:r>
      <w:r w:rsidRPr="000A35A2" w:rsidR="00A5056E">
        <w:t>long</w:t>
      </w:r>
      <w:r w:rsidRPr="000A35A2">
        <w:t xml:space="preserve"> </w:t>
      </w:r>
      <w:r w:rsidRPr="000A35A2" w:rsidR="00A5056E">
        <w:t>term</w:t>
      </w:r>
      <w:r w:rsidRPr="000A35A2">
        <w:t>,</w:t>
      </w:r>
      <w:r w:rsidRPr="000A35A2" w:rsidR="00A5056E">
        <w:t xml:space="preserve"> a</w:t>
      </w:r>
      <w:r w:rsidRPr="000A35A2">
        <w:t xml:space="preserve"> shared ownership </w:t>
      </w:r>
      <w:r w:rsidRPr="000A35A2" w:rsidR="00A5056E">
        <w:t>product is right</w:t>
      </w:r>
      <w:r w:rsidRPr="000A35A2">
        <w:t xml:space="preserve"> for them</w:t>
      </w:r>
      <w:r w:rsidRPr="000A35A2" w:rsidR="00A5056E">
        <w:t xml:space="preserve">. </w:t>
      </w:r>
      <w:r w:rsidRPr="000A35A2">
        <w:t>W</w:t>
      </w:r>
      <w:r w:rsidRPr="000A35A2" w:rsidR="00A5056E">
        <w:t>e have also had evidence that there are gaps in information provision in relation to shared ownership products. We have h</w:t>
      </w:r>
      <w:r w:rsidRPr="000A35A2" w:rsidR="000B5E44">
        <w:t>eard</w:t>
      </w:r>
      <w:r w:rsidRPr="000A35A2" w:rsidR="00A5056E">
        <w:t xml:space="preserve"> a range of views about how people inform consumers about why </w:t>
      </w:r>
      <w:r w:rsidRPr="000A35A2">
        <w:t xml:space="preserve">their </w:t>
      </w:r>
      <w:r w:rsidRPr="000A35A2" w:rsidR="00A5056E">
        <w:t>product might be good for them, which is in stark contrast to the overall envelope of financial regulation in relation to mortgage products.</w:t>
      </w:r>
    </w:p>
    <w:p w:rsidR="00E9107C" w:rsidRPr="000A35A2" w:rsidP="00E32FF1">
      <w:pPr>
        <w:pStyle w:val="Question"/>
        <w:numPr>
          <w:ilvl w:val="0"/>
          <w:numId w:val="0"/>
        </w:numPr>
        <w:ind w:left="794"/>
      </w:pPr>
      <w:r w:rsidRPr="000A35A2">
        <w:t>I</w:t>
      </w:r>
      <w:r w:rsidRPr="000A35A2" w:rsidR="00A5056E">
        <w:t xml:space="preserve">n the same way now, how do you know that one product is better than another </w:t>
      </w:r>
      <w:r w:rsidRPr="000A35A2">
        <w:t>i</w:t>
      </w:r>
      <w:r w:rsidRPr="000A35A2" w:rsidR="00A5056E">
        <w:t>f you are not doing that</w:t>
      </w:r>
      <w:r w:rsidRPr="000A35A2" w:rsidR="00711A98">
        <w:t xml:space="preserve"> </w:t>
      </w:r>
      <w:r w:rsidRPr="000A35A2" w:rsidR="00A5056E">
        <w:t>detailed assessment</w:t>
      </w:r>
      <w:r w:rsidRPr="000A35A2">
        <w:t>?</w:t>
      </w:r>
      <w:r w:rsidRPr="000A35A2" w:rsidR="00A5056E">
        <w:t xml:space="preserve"> </w:t>
      </w:r>
      <w:r w:rsidRPr="000A35A2">
        <w:t>H</w:t>
      </w:r>
      <w:r w:rsidRPr="000A35A2" w:rsidR="00A5056E">
        <w:t>ow on earth can a consumer know whether this shared ownership product is right for them now, right for them in five years</w:t>
      </w:r>
      <w:r w:rsidRPr="000A35A2">
        <w:t xml:space="preserve"> or</w:t>
      </w:r>
      <w:r w:rsidRPr="000A35A2" w:rsidR="00A5056E">
        <w:t xml:space="preserve"> right for them in 10 years</w:t>
      </w:r>
      <w:r w:rsidRPr="000A35A2">
        <w:t>?</w:t>
      </w:r>
    </w:p>
    <w:p w:rsidR="007142CA" w:rsidRPr="000A35A2" w:rsidP="00E32FF1">
      <w:pPr>
        <w:pStyle w:val="Answer"/>
      </w:pPr>
      <w:sdt>
        <w:sdtPr>
          <w:alias w:val="Witness"/>
          <w:id w:val="912894072"/>
          <w:placeholder>
            <w:docPart w:val="DefaultPlaceholder_-1854013440"/>
          </w:placeholder>
          <w:richText/>
        </w:sdtPr>
        <w:sdtContent>
          <w:r w:rsidRPr="000A35A2" w:rsidR="0068112E">
            <w:rPr>
              <w:b/>
              <w:i/>
            </w:rPr>
            <w:t>Baroness Penn:</w:t>
          </w:r>
        </w:sdtContent>
      </w:sdt>
      <w:r w:rsidRPr="000A35A2" w:rsidR="00E9107C">
        <w:t xml:space="preserve"> T</w:t>
      </w:r>
      <w:r w:rsidRPr="000A35A2" w:rsidR="00A5056E">
        <w:t xml:space="preserve">here are </w:t>
      </w:r>
      <w:r w:rsidRPr="000A35A2" w:rsidR="00A5056E">
        <w:t>a number of</w:t>
      </w:r>
      <w:r w:rsidRPr="000A35A2" w:rsidR="00A5056E">
        <w:t xml:space="preserve"> ways in which people are provided with information to reach that decision. There is information provided through Homes England in a quite standardised format</w:t>
      </w:r>
      <w:r w:rsidRPr="000A35A2" w:rsidR="00E9107C">
        <w:t>—</w:t>
      </w:r>
      <w:r w:rsidRPr="000A35A2" w:rsidR="00A5056E">
        <w:t>the</w:t>
      </w:r>
      <w:r w:rsidRPr="000A35A2" w:rsidR="00E9107C">
        <w:t xml:space="preserve"> </w:t>
      </w:r>
      <w:r w:rsidRPr="000A35A2" w:rsidR="00A5056E">
        <w:t>standard terms of shared ownership and the implications of those.</w:t>
      </w:r>
      <w:r w:rsidRPr="000A35A2" w:rsidR="00E9107C">
        <w:t xml:space="preserve"> A</w:t>
      </w:r>
      <w:r w:rsidRPr="000A35A2" w:rsidR="00A5056E">
        <w:t>s part of the application process</w:t>
      </w:r>
      <w:r w:rsidRPr="000A35A2" w:rsidR="00E9107C">
        <w:t>,</w:t>
      </w:r>
      <w:r w:rsidRPr="000A35A2" w:rsidR="00A5056E">
        <w:t xml:space="preserve"> buyers need to be supported to purchase a share of the property that is affordable to them both initially and over the longer term. </w:t>
      </w:r>
      <w:r w:rsidRPr="000A35A2" w:rsidR="00E9107C">
        <w:t>F</w:t>
      </w:r>
      <w:r w:rsidRPr="000A35A2" w:rsidR="00A5056E">
        <w:t xml:space="preserve">or example, </w:t>
      </w:r>
      <w:r w:rsidRPr="000A35A2" w:rsidR="00E9107C">
        <w:t xml:space="preserve">they will </w:t>
      </w:r>
      <w:r w:rsidRPr="000A35A2" w:rsidR="00A5056E">
        <w:t>receive an affordability assessment from an independent and regulated mortgage broker or financial advis</w:t>
      </w:r>
      <w:r w:rsidRPr="000A35A2" w:rsidR="00CB4539">
        <w:t>e</w:t>
      </w:r>
      <w:r w:rsidRPr="000A35A2" w:rsidR="00A5056E">
        <w:t>r</w:t>
      </w:r>
      <w:r w:rsidRPr="000A35A2">
        <w:t>,</w:t>
      </w:r>
      <w:r w:rsidRPr="000A35A2" w:rsidR="00A5056E">
        <w:t xml:space="preserve"> </w:t>
      </w:r>
      <w:r w:rsidRPr="000A35A2">
        <w:t xml:space="preserve">which </w:t>
      </w:r>
      <w:r w:rsidRPr="000A35A2" w:rsidR="00A5056E">
        <w:t>will take that into account.</w:t>
      </w:r>
    </w:p>
    <w:p w:rsidR="007142CA" w:rsidRPr="000A35A2" w:rsidP="00E32FF1">
      <w:pPr>
        <w:pStyle w:val="Answer"/>
      </w:pPr>
      <w:r w:rsidRPr="000A35A2">
        <w:t>We have made some updates to the information provided as part of the shared ownership purchase</w:t>
      </w:r>
      <w:r w:rsidRPr="000A35A2">
        <w:t xml:space="preserve"> process</w:t>
      </w:r>
      <w:r w:rsidRPr="000A35A2">
        <w:t>.</w:t>
      </w:r>
    </w:p>
    <w:p w:rsidR="007142CA" w:rsidRPr="000A35A2" w:rsidP="00E32FF1">
      <w:pPr>
        <w:pStyle w:val="Question"/>
      </w:pPr>
      <w:sdt>
        <w:sdtPr>
          <w:alias w:val="Member"/>
          <w:tag w:val="&lt;Member mnisId='4795' dodsId='157102'&gt;"/>
          <w:id w:val="1245372967"/>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t>
      </w:r>
      <w:r w:rsidRPr="000A35A2" w:rsidR="00A5056E">
        <w:t xml:space="preserve">Before we </w:t>
      </w:r>
      <w:r w:rsidRPr="000A35A2">
        <w:t xml:space="preserve">go on to that, I </w:t>
      </w:r>
      <w:r w:rsidRPr="000A35A2" w:rsidR="00A5056E">
        <w:t xml:space="preserve">just want to just clarify what I thought I heard you </w:t>
      </w:r>
      <w:r w:rsidRPr="000A35A2">
        <w:t xml:space="preserve">say. You are </w:t>
      </w:r>
      <w:r w:rsidRPr="000A35A2" w:rsidR="00A5056E">
        <w:t xml:space="preserve">saying that the person taking a </w:t>
      </w:r>
      <w:r w:rsidRPr="000A35A2">
        <w:t xml:space="preserve">shared ownership </w:t>
      </w:r>
      <w:r w:rsidRPr="000A35A2" w:rsidR="00A5056E">
        <w:t>product will get regulated information</w:t>
      </w:r>
      <w:r w:rsidRPr="000A35A2">
        <w:t xml:space="preserve"> and</w:t>
      </w:r>
      <w:r w:rsidRPr="000A35A2" w:rsidR="00A5056E">
        <w:t xml:space="preserve"> advice from an independent person about the totality of the appropriateness of that product for them compared to other products.</w:t>
      </w:r>
    </w:p>
    <w:p w:rsidR="007142CA" w:rsidRPr="000A35A2" w:rsidP="00E32FF1">
      <w:pPr>
        <w:pStyle w:val="Answer"/>
      </w:pPr>
      <w:sdt>
        <w:sdtPr>
          <w:alias w:val="Witness"/>
          <w:id w:val="903112340"/>
          <w:placeholder>
            <w:docPart w:val="DefaultPlaceholder_-1854013440"/>
          </w:placeholder>
          <w:richText/>
        </w:sdtPr>
        <w:sdtContent>
          <w:r w:rsidRPr="000A35A2" w:rsidR="0068112E">
            <w:rPr>
              <w:b/>
              <w:i/>
            </w:rPr>
            <w:t>Baroness Penn:</w:t>
          </w:r>
        </w:sdtContent>
      </w:sdt>
      <w:r w:rsidRPr="000A35A2">
        <w:t xml:space="preserve"> </w:t>
      </w:r>
      <w:r w:rsidRPr="000A35A2" w:rsidR="00A5056E">
        <w:t>My understanding, but I will turn to Emma as well, is that they will get an affordability assessment from an independent</w:t>
      </w:r>
      <w:r w:rsidRPr="000A35A2">
        <w:t>,</w:t>
      </w:r>
      <w:r w:rsidRPr="000A35A2" w:rsidR="00A5056E">
        <w:t xml:space="preserve"> regulated mortgage broker or financial advis</w:t>
      </w:r>
      <w:r w:rsidRPr="000A35A2" w:rsidR="00CB4539">
        <w:t>e</w:t>
      </w:r>
      <w:r w:rsidRPr="000A35A2" w:rsidR="00A5056E">
        <w:t xml:space="preserve">r that will </w:t>
      </w:r>
      <w:r w:rsidRPr="000A35A2" w:rsidR="00A5056E">
        <w:t>take into account</w:t>
      </w:r>
      <w:r w:rsidRPr="000A35A2" w:rsidR="00A5056E">
        <w:t xml:space="preserve"> the affordability of the purchase for them</w:t>
      </w:r>
      <w:r w:rsidRPr="000A35A2">
        <w:t>,</w:t>
      </w:r>
      <w:r w:rsidRPr="000A35A2" w:rsidR="00A5056E">
        <w:t xml:space="preserve"> both initially and in the longer term</w:t>
      </w:r>
      <w:r w:rsidRPr="000A35A2">
        <w:t>.</w:t>
      </w:r>
      <w:r w:rsidRPr="000A35A2" w:rsidR="00A5056E">
        <w:t xml:space="preserve"> </w:t>
      </w:r>
      <w:r w:rsidRPr="000A35A2">
        <w:t>T</w:t>
      </w:r>
      <w:r w:rsidRPr="000A35A2" w:rsidR="00A5056E">
        <w:t xml:space="preserve">hey will do the normal mortgage affordability assessment, </w:t>
      </w:r>
      <w:r w:rsidRPr="000A35A2">
        <w:t xml:space="preserve">which </w:t>
      </w:r>
      <w:r w:rsidRPr="000A35A2" w:rsidR="00A5056E">
        <w:t xml:space="preserve">also </w:t>
      </w:r>
      <w:r w:rsidRPr="000A35A2" w:rsidR="00A5056E">
        <w:t>takes into account</w:t>
      </w:r>
      <w:r w:rsidRPr="000A35A2" w:rsidR="00A5056E">
        <w:t xml:space="preserve"> that they will be paying rent on the other portion of the property that they are not purchasing.</w:t>
      </w:r>
    </w:p>
    <w:p w:rsidR="007142CA" w:rsidRPr="000A35A2" w:rsidP="00E32FF1">
      <w:pPr>
        <w:pStyle w:val="Question"/>
      </w:pPr>
      <w:sdt>
        <w:sdtPr>
          <w:alias w:val="Member"/>
          <w:tag w:val="&lt;Member mnisId='4795' dodsId='157102'&gt;"/>
          <w:id w:val="-334310520"/>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T</w:t>
      </w:r>
      <w:r w:rsidRPr="000A35A2" w:rsidR="00A5056E">
        <w:t>hat assessment</w:t>
      </w:r>
      <w:r w:rsidRPr="000A35A2">
        <w:t>,</w:t>
      </w:r>
      <w:r w:rsidRPr="000A35A2" w:rsidR="00A5056E">
        <w:t xml:space="preserve"> though</w:t>
      </w:r>
      <w:r w:rsidRPr="000A35A2">
        <w:t>,</w:t>
      </w:r>
      <w:r w:rsidRPr="000A35A2" w:rsidR="00A5056E">
        <w:t xml:space="preserve"> is not required</w:t>
      </w:r>
      <w:r w:rsidRPr="000A35A2">
        <w:t xml:space="preserve"> to </w:t>
      </w:r>
      <w:r w:rsidRPr="000A35A2" w:rsidR="00A5056E">
        <w:t>advise them on what other</w:t>
      </w:r>
      <w:r w:rsidRPr="000A35A2" w:rsidR="00711A98">
        <w:t xml:space="preserve"> </w:t>
      </w:r>
      <w:r w:rsidRPr="000A35A2" w:rsidR="00A5056E">
        <w:t xml:space="preserve">product might be more </w:t>
      </w:r>
      <w:r w:rsidRPr="000A35A2">
        <w:t xml:space="preserve">suitable </w:t>
      </w:r>
      <w:r w:rsidRPr="000A35A2" w:rsidR="00A5056E">
        <w:t>to them</w:t>
      </w:r>
      <w:r w:rsidRPr="000A35A2">
        <w:t xml:space="preserve"> at the time.</w:t>
      </w:r>
    </w:p>
    <w:p w:rsidR="007142CA" w:rsidRPr="000A35A2" w:rsidP="00E32FF1">
      <w:pPr>
        <w:pStyle w:val="Answer"/>
      </w:pPr>
      <w:sdt>
        <w:sdtPr>
          <w:alias w:val="Witness"/>
          <w:id w:val="1791472580"/>
          <w:placeholder>
            <w:docPart w:val="DefaultPlaceholder_-1854013440"/>
          </w:placeholder>
          <w:richText/>
        </w:sdtPr>
        <w:sdtContent>
          <w:r w:rsidRPr="000A35A2" w:rsidR="0068112E">
            <w:rPr>
              <w:b/>
              <w:i/>
            </w:rPr>
            <w:t>Baroness Penn:</w:t>
          </w:r>
        </w:sdtContent>
      </w:sdt>
      <w:r w:rsidRPr="000A35A2">
        <w:t xml:space="preserve"> </w:t>
      </w:r>
      <w:r w:rsidRPr="000A35A2" w:rsidR="00A5056E">
        <w:t>I do not think so.</w:t>
      </w:r>
    </w:p>
    <w:p w:rsidR="007142CA" w:rsidRPr="000A35A2" w:rsidP="00E32FF1">
      <w:pPr>
        <w:pStyle w:val="Answer"/>
      </w:pPr>
      <w:sdt>
        <w:sdtPr>
          <w:alias w:val="Witness"/>
          <w:id w:val="829720143"/>
          <w:placeholder>
            <w:docPart w:val="DefaultPlaceholder_-1854013440"/>
          </w:placeholder>
          <w:richText/>
        </w:sdtPr>
        <w:sdtContent>
          <w:r w:rsidRPr="000A35A2" w:rsidR="0068112E">
            <w:rPr>
              <w:b/>
              <w:i/>
            </w:rPr>
            <w:t>Emma Payne:</w:t>
          </w:r>
        </w:sdtContent>
      </w:sdt>
      <w:r w:rsidRPr="000A35A2">
        <w:t xml:space="preserve"> T</w:t>
      </w:r>
      <w:r w:rsidRPr="000A35A2" w:rsidR="00A5056E">
        <w:t>hat relates to the application for shared ownership.</w:t>
      </w:r>
      <w:r w:rsidRPr="000A35A2" w:rsidR="00711A98">
        <w:t xml:space="preserve"> </w:t>
      </w:r>
      <w:r w:rsidRPr="000A35A2">
        <w:t>B</w:t>
      </w:r>
      <w:r w:rsidRPr="000A35A2" w:rsidR="00A5056E">
        <w:t xml:space="preserve">efore they get to that point, there is a lot of information available. </w:t>
      </w:r>
      <w:r w:rsidRPr="000A35A2">
        <w:t xml:space="preserve">There </w:t>
      </w:r>
      <w:r w:rsidRPr="000A35A2" w:rsidR="00A5056E">
        <w:t xml:space="preserve">is quite a lot on </w:t>
      </w:r>
      <w:r w:rsidRPr="000A35A2">
        <w:t>GOV.U</w:t>
      </w:r>
      <w:r w:rsidRPr="000A35A2" w:rsidR="00AC373C">
        <w:t>K</w:t>
      </w:r>
      <w:r w:rsidRPr="000A35A2">
        <w:t>. T</w:t>
      </w:r>
      <w:r w:rsidRPr="000A35A2" w:rsidR="00A5056E">
        <w:t xml:space="preserve">here are what are called key information documents provided by Homes England and the GLA, which set out a lot of detail about how </w:t>
      </w:r>
      <w:r w:rsidRPr="000A35A2">
        <w:t xml:space="preserve">shared ownership </w:t>
      </w:r>
      <w:r w:rsidRPr="000A35A2" w:rsidR="00A5056E">
        <w:t>work</w:t>
      </w:r>
      <w:r w:rsidRPr="000A35A2">
        <w:t>s</w:t>
      </w:r>
      <w:r w:rsidRPr="000A35A2" w:rsidR="00A5056E">
        <w:t>. Those have been updated regularly. They were quite significantly updated last year and this year. They now include some projections or illustrations of what the rents might look like on a slightly long</w:t>
      </w:r>
      <w:r w:rsidRPr="000A35A2">
        <w:t>er</w:t>
      </w:r>
      <w:r w:rsidRPr="000A35A2" w:rsidR="00A5056E">
        <w:t>-term basis.</w:t>
      </w:r>
    </w:p>
    <w:p w:rsidR="007142CA" w:rsidRPr="000A35A2" w:rsidP="00E32FF1">
      <w:pPr>
        <w:pStyle w:val="Question"/>
      </w:pPr>
      <w:sdt>
        <w:sdtPr>
          <w:alias w:val="Member"/>
          <w:tag w:val="&lt;Member mnisId='4795' dodsId='157102'&gt;"/>
          <w:id w:val="351543247"/>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Y</w:t>
      </w:r>
      <w:r w:rsidRPr="000A35A2" w:rsidR="00A5056E">
        <w:t xml:space="preserve">et the evidence that we have received is that </w:t>
      </w:r>
      <w:r w:rsidRPr="000A35A2" w:rsidR="00A5056E">
        <w:t>a number of</w:t>
      </w:r>
      <w:r w:rsidRPr="000A35A2" w:rsidR="00A5056E">
        <w:t xml:space="preserve"> complaints </w:t>
      </w:r>
      <w:r w:rsidRPr="000A35A2">
        <w:t xml:space="preserve">have been </w:t>
      </w:r>
      <w:r w:rsidRPr="000A35A2" w:rsidR="00A5056E">
        <w:t xml:space="preserve">upheld in relation to how these properties </w:t>
      </w:r>
      <w:r w:rsidRPr="000A35A2">
        <w:t xml:space="preserve">are </w:t>
      </w:r>
      <w:r w:rsidRPr="000A35A2" w:rsidR="00A5056E">
        <w:t>advertised.</w:t>
      </w:r>
      <w:r w:rsidRPr="000A35A2">
        <w:t xml:space="preserve"> </w:t>
      </w:r>
      <w:r w:rsidRPr="000A35A2" w:rsidR="00A5056E">
        <w:t xml:space="preserve">It </w:t>
      </w:r>
      <w:r w:rsidRPr="000A35A2">
        <w:t xml:space="preserve">has </w:t>
      </w:r>
      <w:r w:rsidRPr="000A35A2" w:rsidR="00A5056E">
        <w:t xml:space="preserve">been described </w:t>
      </w:r>
      <w:r w:rsidRPr="000A35A2">
        <w:t>as being</w:t>
      </w:r>
      <w:r w:rsidRPr="000A35A2">
        <w:t xml:space="preserve"> that </w:t>
      </w:r>
      <w:r w:rsidRPr="000A35A2" w:rsidR="00A5056E">
        <w:t>the people who are telling p</w:t>
      </w:r>
      <w:r w:rsidRPr="000A35A2">
        <w:t>ro</w:t>
      </w:r>
      <w:r w:rsidRPr="000A35A2" w:rsidR="00A5056E">
        <w:t xml:space="preserve">spective buyers about shared ownership are </w:t>
      </w:r>
      <w:r w:rsidRPr="000A35A2">
        <w:t xml:space="preserve">those </w:t>
      </w:r>
      <w:r w:rsidRPr="000A35A2" w:rsidR="00A5056E">
        <w:t>who are trying to sell it, which</w:t>
      </w:r>
      <w:r w:rsidRPr="000A35A2" w:rsidR="00711A98">
        <w:t xml:space="preserve"> </w:t>
      </w:r>
      <w:r w:rsidRPr="000A35A2" w:rsidR="00A5056E">
        <w:t>is the case</w:t>
      </w:r>
      <w:r w:rsidRPr="000A35A2">
        <w:t>,</w:t>
      </w:r>
      <w:r w:rsidRPr="000A35A2" w:rsidR="00A5056E">
        <w:t xml:space="preserve"> being the registered</w:t>
      </w:r>
      <w:r w:rsidRPr="000A35A2">
        <w:t xml:space="preserve"> providers,</w:t>
      </w:r>
      <w:r w:rsidRPr="000A35A2" w:rsidR="00A5056E">
        <w:t xml:space="preserve"> </w:t>
      </w:r>
      <w:r w:rsidRPr="000A35A2" w:rsidR="00AC373C">
        <w:t xml:space="preserve">which </w:t>
      </w:r>
      <w:r w:rsidRPr="000A35A2" w:rsidR="00A5056E">
        <w:t xml:space="preserve">is </w:t>
      </w:r>
      <w:r w:rsidRPr="000A35A2">
        <w:t xml:space="preserve">different </w:t>
      </w:r>
      <w:r w:rsidRPr="000A35A2" w:rsidR="00A5056E">
        <w:t xml:space="preserve">to other parts of the market. </w:t>
      </w:r>
      <w:r w:rsidRPr="000A35A2">
        <w:t>I</w:t>
      </w:r>
      <w:r w:rsidRPr="000A35A2" w:rsidR="00A5056E">
        <w:t xml:space="preserve">n addition to these complaints, the </w:t>
      </w:r>
      <w:r w:rsidRPr="000A35A2" w:rsidR="00AC373C">
        <w:t xml:space="preserve">written </w:t>
      </w:r>
      <w:r w:rsidRPr="000A35A2" w:rsidR="00A5056E">
        <w:t>evidence from many individuals to the Committee has been that they felt that they did not understand the product fully at the point of purchase. Is that acceptable?</w:t>
      </w:r>
    </w:p>
    <w:p w:rsidR="007142CA" w:rsidRPr="000A35A2" w:rsidP="00E32FF1">
      <w:pPr>
        <w:pStyle w:val="Answer"/>
      </w:pPr>
      <w:sdt>
        <w:sdtPr>
          <w:alias w:val="Witness"/>
          <w:id w:val="1553653771"/>
          <w:placeholder>
            <w:docPart w:val="DefaultPlaceholder_-1854013440"/>
          </w:placeholder>
          <w:richText/>
        </w:sdtPr>
        <w:sdtContent>
          <w:r w:rsidRPr="000A35A2" w:rsidR="0068112E">
            <w:rPr>
              <w:b/>
              <w:i/>
            </w:rPr>
            <w:t>Baroness Penn:</w:t>
          </w:r>
        </w:sdtContent>
      </w:sdt>
      <w:r w:rsidRPr="000A35A2">
        <w:t xml:space="preserve"> </w:t>
      </w:r>
      <w:r w:rsidRPr="000A35A2" w:rsidR="00A5056E">
        <w:t>I would separate out the points around advertising</w:t>
      </w:r>
      <w:r w:rsidRPr="000A35A2">
        <w:t>,</w:t>
      </w:r>
      <w:r w:rsidRPr="000A35A2" w:rsidR="00A5056E">
        <w:t xml:space="preserve"> </w:t>
      </w:r>
      <w:r w:rsidRPr="000A35A2">
        <w:t>where,</w:t>
      </w:r>
      <w:r w:rsidRPr="000A35A2" w:rsidR="00A5056E">
        <w:t xml:space="preserve"> as far as I understand</w:t>
      </w:r>
      <w:r w:rsidRPr="000A35A2">
        <w:t>,</w:t>
      </w:r>
      <w:r w:rsidRPr="000A35A2" w:rsidR="00A5056E">
        <w:t xml:space="preserve"> a couple of complaints have been upheld by the ASA.</w:t>
      </w:r>
      <w:r w:rsidRPr="000A35A2">
        <w:t xml:space="preserve"> </w:t>
      </w:r>
      <w:r w:rsidRPr="000A35A2" w:rsidR="00A5056E">
        <w:t xml:space="preserve">We would expect people to change their practice and </w:t>
      </w:r>
      <w:r w:rsidRPr="000A35A2">
        <w:t xml:space="preserve">to </w:t>
      </w:r>
      <w:r w:rsidRPr="000A35A2" w:rsidR="00A5056E">
        <w:t>advertis</w:t>
      </w:r>
      <w:r w:rsidRPr="000A35A2">
        <w:t>e in</w:t>
      </w:r>
      <w:r w:rsidRPr="000A35A2" w:rsidR="00A5056E">
        <w:t xml:space="preserve"> accordance with the rules.</w:t>
      </w:r>
    </w:p>
    <w:p w:rsidR="007142CA" w:rsidRPr="000A35A2" w:rsidP="00E32FF1">
      <w:pPr>
        <w:pStyle w:val="Answer"/>
      </w:pPr>
      <w:r w:rsidRPr="000A35A2">
        <w:t>O</w:t>
      </w:r>
      <w:r w:rsidRPr="000A35A2" w:rsidR="00A5056E">
        <w:t xml:space="preserve">n that latter point about people not feeling satisfied that they had the information </w:t>
      </w:r>
      <w:r w:rsidRPr="000A35A2">
        <w:t xml:space="preserve">that </w:t>
      </w:r>
      <w:r w:rsidRPr="000A35A2" w:rsidR="00A5056E">
        <w:t>they needed, the information documents that Homes England and the GLA produce are</w:t>
      </w:r>
      <w:r w:rsidRPr="000A35A2">
        <w:t xml:space="preserve">, as Emma said, </w:t>
      </w:r>
      <w:r w:rsidRPr="000A35A2" w:rsidR="00A5056E">
        <w:t>regularly updated.</w:t>
      </w:r>
      <w:r w:rsidRPr="000A35A2" w:rsidR="00711A98">
        <w:t xml:space="preserve"> </w:t>
      </w:r>
      <w:r w:rsidRPr="000A35A2">
        <w:t>W</w:t>
      </w:r>
      <w:r w:rsidRPr="000A35A2" w:rsidR="00A5056E">
        <w:t xml:space="preserve">e are always looking to understand consumers’ experience of shared ownership and how we can improve those documents. </w:t>
      </w:r>
      <w:r w:rsidRPr="000A35A2">
        <w:t xml:space="preserve">Emma </w:t>
      </w:r>
      <w:r w:rsidRPr="000A35A2" w:rsidR="00A5056E">
        <w:t xml:space="preserve">set out a couple of the ways in which we </w:t>
      </w:r>
      <w:r w:rsidRPr="000A35A2">
        <w:t xml:space="preserve">sought </w:t>
      </w:r>
      <w:r w:rsidRPr="000A35A2" w:rsidR="00A5056E">
        <w:t xml:space="preserve">to improve them in their most recent iteration, but </w:t>
      </w:r>
      <w:r w:rsidRPr="000A35A2">
        <w:t xml:space="preserve">they are </w:t>
      </w:r>
      <w:r w:rsidRPr="000A35A2" w:rsidR="00A5056E">
        <w:t>updated and refreshed to try to improve that information journey.</w:t>
      </w:r>
    </w:p>
    <w:p w:rsidR="007142CA" w:rsidRPr="000A35A2" w:rsidP="00E32FF1">
      <w:pPr>
        <w:pStyle w:val="Question"/>
      </w:pPr>
      <w:sdt>
        <w:sdtPr>
          <w:alias w:val="Member"/>
          <w:tag w:val="&lt;Member mnisId='4795' dodsId='157102'&gt;"/>
          <w:id w:val="578404587"/>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t>
      </w:r>
      <w:r w:rsidRPr="000A35A2" w:rsidR="00A5056E">
        <w:t xml:space="preserve">Is the reality </w:t>
      </w:r>
      <w:r w:rsidRPr="000A35A2">
        <w:t xml:space="preserve">not </w:t>
      </w:r>
      <w:r w:rsidRPr="000A35A2" w:rsidR="00A5056E">
        <w:t>that this is</w:t>
      </w:r>
      <w:r w:rsidRPr="000A35A2" w:rsidR="00711A98">
        <w:t xml:space="preserve"> </w:t>
      </w:r>
      <w:r w:rsidRPr="000A35A2" w:rsidR="00A5056E">
        <w:t xml:space="preserve">a substandard level of protection for people in this </w:t>
      </w:r>
      <w:r w:rsidRPr="000A35A2" w:rsidR="00A5056E">
        <w:t>particular tenure</w:t>
      </w:r>
      <w:r w:rsidRPr="000A35A2" w:rsidR="00A5056E">
        <w:t xml:space="preserve"> compared to someone who would be in a straightforward mortgage product</w:t>
      </w:r>
      <w:r w:rsidRPr="000A35A2">
        <w:t>?</w:t>
      </w:r>
      <w:r w:rsidRPr="000A35A2" w:rsidR="00A5056E">
        <w:t xml:space="preserve"> </w:t>
      </w:r>
      <w:r w:rsidRPr="000A35A2">
        <w:t>T</w:t>
      </w:r>
      <w:r w:rsidRPr="000A35A2" w:rsidR="00A5056E">
        <w:t>here are these gaps</w:t>
      </w:r>
      <w:r w:rsidRPr="000A35A2">
        <w:t>.</w:t>
      </w:r>
      <w:r w:rsidRPr="000A35A2" w:rsidR="00A5056E">
        <w:t xml:space="preserve"> </w:t>
      </w:r>
      <w:r w:rsidRPr="000A35A2">
        <w:t>T</w:t>
      </w:r>
      <w:r w:rsidRPr="000A35A2" w:rsidR="00A5056E">
        <w:t xml:space="preserve">here is not the same protection. They are not able to go to the same regulators </w:t>
      </w:r>
      <w:r w:rsidRPr="000A35A2">
        <w:t>and o</w:t>
      </w:r>
      <w:r w:rsidRPr="000A35A2" w:rsidR="00A5056E">
        <w:t>mbudsm</w:t>
      </w:r>
      <w:r w:rsidRPr="000A35A2">
        <w:t>e</w:t>
      </w:r>
      <w:r w:rsidRPr="000A35A2" w:rsidR="00A5056E">
        <w:t xml:space="preserve">n as </w:t>
      </w:r>
      <w:r w:rsidRPr="000A35A2" w:rsidR="005D10AE">
        <w:t>they</w:t>
      </w:r>
      <w:r w:rsidRPr="000A35A2" w:rsidR="00A5056E">
        <w:t xml:space="preserve"> would if </w:t>
      </w:r>
      <w:r w:rsidRPr="000A35A2" w:rsidR="005D10AE">
        <w:t xml:space="preserve">you </w:t>
      </w:r>
      <w:r w:rsidRPr="000A35A2" w:rsidR="00A5056E">
        <w:t xml:space="preserve">were just buying a </w:t>
      </w:r>
      <w:r w:rsidRPr="000A35A2" w:rsidR="00A5056E">
        <w:t>property</w:t>
      </w:r>
      <w:r w:rsidRPr="000A35A2" w:rsidR="00A5056E">
        <w:t xml:space="preserve"> and someone had perhaps </w:t>
      </w:r>
      <w:r w:rsidRPr="000A35A2" w:rsidR="005D10AE">
        <w:t xml:space="preserve">given </w:t>
      </w:r>
      <w:r w:rsidRPr="000A35A2" w:rsidR="00A5056E">
        <w:t xml:space="preserve">you misleading information about the whole of the product. </w:t>
      </w:r>
      <w:r w:rsidRPr="000A35A2">
        <w:t>T</w:t>
      </w:r>
      <w:r w:rsidRPr="000A35A2" w:rsidR="00A5056E">
        <w:t>he evidence is that people feel that</w:t>
      </w:r>
      <w:r w:rsidRPr="000A35A2">
        <w:t>,</w:t>
      </w:r>
      <w:r w:rsidRPr="000A35A2" w:rsidR="00A5056E">
        <w:t xml:space="preserve"> going into this product, they do not know what they are purchasing. Whose responsibility is that?</w:t>
      </w:r>
    </w:p>
    <w:p w:rsidR="007142CA" w:rsidRPr="000A35A2" w:rsidP="00E32FF1">
      <w:pPr>
        <w:pStyle w:val="Answer"/>
      </w:pPr>
      <w:sdt>
        <w:sdtPr>
          <w:alias w:val="Witness"/>
          <w:id w:val="-1189136339"/>
          <w:placeholder>
            <w:docPart w:val="DefaultPlaceholder_-1854013440"/>
          </w:placeholder>
          <w:richText/>
        </w:sdtPr>
        <w:sdtContent>
          <w:r w:rsidRPr="000A35A2" w:rsidR="0068112E">
            <w:rPr>
              <w:b/>
              <w:i/>
            </w:rPr>
            <w:t>Baroness Penn:</w:t>
          </w:r>
        </w:sdtContent>
      </w:sdt>
      <w:r w:rsidRPr="000A35A2">
        <w:t xml:space="preserve"> </w:t>
      </w:r>
      <w:r w:rsidRPr="000A35A2" w:rsidR="00A5056E">
        <w:t>I am not sure that I would necessarily agree with the gaps in regulation that you talked about</w:t>
      </w:r>
      <w:r w:rsidRPr="000A35A2">
        <w:t>,</w:t>
      </w:r>
      <w:r w:rsidRPr="000A35A2" w:rsidR="00A5056E">
        <w:t xml:space="preserve"> </w:t>
      </w:r>
      <w:r w:rsidRPr="000A35A2">
        <w:t xml:space="preserve">where </w:t>
      </w:r>
      <w:r w:rsidRPr="000A35A2" w:rsidR="00A5056E">
        <w:t xml:space="preserve">people have less </w:t>
      </w:r>
      <w:r w:rsidRPr="000A35A2">
        <w:t>recourse i</w:t>
      </w:r>
      <w:r w:rsidRPr="000A35A2" w:rsidR="00A5056E">
        <w:t xml:space="preserve">f they feel they have </w:t>
      </w:r>
      <w:r w:rsidRPr="000A35A2">
        <w:t xml:space="preserve">had </w:t>
      </w:r>
      <w:r w:rsidRPr="000A35A2" w:rsidR="00A5056E">
        <w:t xml:space="preserve">the wrong advice </w:t>
      </w:r>
      <w:r w:rsidRPr="000A35A2">
        <w:t xml:space="preserve">than </w:t>
      </w:r>
      <w:r w:rsidRPr="000A35A2" w:rsidR="00A5056E">
        <w:t>someone</w:t>
      </w:r>
      <w:r w:rsidRPr="000A35A2">
        <w:t xml:space="preserve"> who</w:t>
      </w:r>
      <w:r w:rsidRPr="000A35A2" w:rsidR="00A5056E">
        <w:t>, for example, takes out a mortgage on a privately owned home where they are purchasing 100%.</w:t>
      </w:r>
    </w:p>
    <w:p w:rsidR="007142CA" w:rsidRPr="000A35A2" w:rsidP="00E32FF1">
      <w:pPr>
        <w:pStyle w:val="Question"/>
      </w:pPr>
      <w:sdt>
        <w:sdtPr>
          <w:alias w:val="Member"/>
          <w:tag w:val="&lt;Member mnisId='4795' dodsId='157102'&gt;"/>
          <w:id w:val="617576776"/>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t>
      </w:r>
      <w:r w:rsidRPr="000A35A2" w:rsidR="005D10AE">
        <w:t xml:space="preserve">One </w:t>
      </w:r>
      <w:r w:rsidRPr="000A35A2" w:rsidR="00A5056E">
        <w:t xml:space="preserve">of the concerns </w:t>
      </w:r>
      <w:r w:rsidRPr="000A35A2">
        <w:t xml:space="preserve">that </w:t>
      </w:r>
      <w:r w:rsidRPr="000A35A2" w:rsidR="00A5056E">
        <w:t xml:space="preserve">people have raised </w:t>
      </w:r>
      <w:r w:rsidRPr="000A35A2">
        <w:t xml:space="preserve">is that </w:t>
      </w:r>
      <w:r w:rsidRPr="000A35A2" w:rsidR="00A5056E">
        <w:t>they do not know the lifetime costs</w:t>
      </w:r>
      <w:r w:rsidRPr="000A35A2">
        <w:t>.</w:t>
      </w:r>
      <w:r w:rsidRPr="000A35A2" w:rsidR="00A5056E">
        <w:t xml:space="preserve"> </w:t>
      </w:r>
      <w:r w:rsidRPr="000A35A2">
        <w:t xml:space="preserve">We talked about repairs earlier, but </w:t>
      </w:r>
      <w:r w:rsidRPr="000A35A2" w:rsidR="00A5056E">
        <w:t xml:space="preserve">they do </w:t>
      </w:r>
      <w:r w:rsidRPr="000A35A2" w:rsidR="00A5056E">
        <w:t xml:space="preserve">not know </w:t>
      </w:r>
      <w:r w:rsidRPr="000A35A2">
        <w:t xml:space="preserve">what </w:t>
      </w:r>
      <w:r w:rsidRPr="000A35A2" w:rsidR="00A5056E">
        <w:t>they are going to be liable for in a few years’ time.</w:t>
      </w:r>
      <w:r w:rsidRPr="000A35A2">
        <w:t xml:space="preserve"> I</w:t>
      </w:r>
      <w:r w:rsidRPr="000A35A2" w:rsidR="00A5056E">
        <w:t>t does seem that it would be sensible to have a one-stop shop, to have greater standardisation</w:t>
      </w:r>
      <w:r w:rsidRPr="000A35A2">
        <w:t xml:space="preserve"> and</w:t>
      </w:r>
      <w:r w:rsidRPr="000A35A2" w:rsidR="00A5056E">
        <w:t xml:space="preserve"> to have better oversight. </w:t>
      </w:r>
      <w:r w:rsidRPr="000A35A2">
        <w:t>T</w:t>
      </w:r>
      <w:r w:rsidRPr="000A35A2" w:rsidR="00A5056E">
        <w:t xml:space="preserve">he bit that we are trying to think about here, </w:t>
      </w:r>
      <w:r w:rsidRPr="000A35A2">
        <w:t xml:space="preserve">really, </w:t>
      </w:r>
      <w:r w:rsidRPr="000A35A2" w:rsidR="00A5056E">
        <w:t xml:space="preserve">is how consumers </w:t>
      </w:r>
      <w:r w:rsidRPr="000A35A2">
        <w:t xml:space="preserve">can </w:t>
      </w:r>
      <w:r w:rsidRPr="000A35A2" w:rsidR="00A5056E">
        <w:t xml:space="preserve">be sure that they are getting that independent, high-quality advice in this niche market, given </w:t>
      </w:r>
      <w:r w:rsidRPr="000A35A2">
        <w:t xml:space="preserve">that </w:t>
      </w:r>
      <w:r w:rsidRPr="000A35A2" w:rsidR="00A5056E">
        <w:t>there are gaps</w:t>
      </w:r>
      <w:r w:rsidRPr="000A35A2">
        <w:t>.</w:t>
      </w:r>
      <w:r w:rsidRPr="000A35A2" w:rsidR="00A5056E">
        <w:t xml:space="preserve"> </w:t>
      </w:r>
      <w:r w:rsidRPr="000A35A2">
        <w:t>T</w:t>
      </w:r>
      <w:r w:rsidRPr="000A35A2" w:rsidR="00A5056E">
        <w:t>hat is what the evidence has said.</w:t>
      </w:r>
    </w:p>
    <w:p w:rsidR="007142CA" w:rsidRPr="000A35A2" w:rsidP="00E32FF1">
      <w:pPr>
        <w:pStyle w:val="Answer"/>
      </w:pPr>
      <w:sdt>
        <w:sdtPr>
          <w:alias w:val="Witness"/>
          <w:id w:val="1481048111"/>
          <w:placeholder>
            <w:docPart w:val="DefaultPlaceholder_-1854013440"/>
          </w:placeholder>
          <w:richText/>
        </w:sdtPr>
        <w:sdtContent>
          <w:r w:rsidRPr="000A35A2" w:rsidR="0068112E">
            <w:rPr>
              <w:b/>
              <w:i/>
            </w:rPr>
            <w:t>Baroness Penn:</w:t>
          </w:r>
        </w:sdtContent>
      </w:sdt>
      <w:r w:rsidRPr="000A35A2">
        <w:t xml:space="preserve"> I</w:t>
      </w:r>
      <w:r w:rsidRPr="000A35A2" w:rsidR="00A5056E">
        <w:t xml:space="preserve">f we just break down </w:t>
      </w:r>
      <w:r w:rsidRPr="000A35A2" w:rsidR="00A5056E">
        <w:t>a number of</w:t>
      </w:r>
      <w:r w:rsidRPr="000A35A2" w:rsidR="00A5056E">
        <w:t xml:space="preserve"> the things that you </w:t>
      </w:r>
      <w:r w:rsidRPr="000A35A2">
        <w:t xml:space="preserve">have </w:t>
      </w:r>
      <w:r w:rsidRPr="000A35A2" w:rsidR="00A5056E">
        <w:t>pointed to</w:t>
      </w:r>
      <w:r w:rsidRPr="000A35A2">
        <w:t>,</w:t>
      </w:r>
      <w:r w:rsidRPr="000A35A2" w:rsidR="00A5056E">
        <w:t xml:space="preserve"> </w:t>
      </w:r>
      <w:r w:rsidRPr="000A35A2">
        <w:t>y</w:t>
      </w:r>
      <w:r w:rsidRPr="000A35A2" w:rsidR="00A5056E">
        <w:t xml:space="preserve">ou talked about the repair costs </w:t>
      </w:r>
      <w:r w:rsidRPr="000A35A2">
        <w:t xml:space="preserve">or service charges that </w:t>
      </w:r>
      <w:r w:rsidRPr="000A35A2" w:rsidR="00A5056E">
        <w:t>people might be liable for</w:t>
      </w:r>
      <w:r w:rsidRPr="000A35A2">
        <w:t xml:space="preserve">. </w:t>
      </w:r>
      <w:r w:rsidRPr="000A35A2" w:rsidR="00A5056E">
        <w:t>When people purchase their own homes, they are liable for repair costs.</w:t>
      </w:r>
      <w:r w:rsidRPr="000A35A2">
        <w:t xml:space="preserve"> </w:t>
      </w:r>
      <w:r w:rsidRPr="000A35A2" w:rsidR="00A5056E">
        <w:t>Those could be unexpected or larger than they thought. If you become a leaseholder, you are liable for a service charge. We recognise that there are issues around service charges</w:t>
      </w:r>
      <w:r w:rsidRPr="000A35A2">
        <w:t>,</w:t>
      </w:r>
      <w:r w:rsidRPr="000A35A2" w:rsidR="00A5056E">
        <w:t xml:space="preserve"> </w:t>
      </w:r>
      <w:r w:rsidRPr="000A35A2">
        <w:t xml:space="preserve">which </w:t>
      </w:r>
      <w:r w:rsidRPr="000A35A2" w:rsidR="00A5056E">
        <w:t>is why we are making broader reforms</w:t>
      </w:r>
      <w:r w:rsidRPr="000A35A2">
        <w:t xml:space="preserve"> to that system.</w:t>
      </w:r>
    </w:p>
    <w:p w:rsidR="00BA64B2" w:rsidRPr="000A35A2" w:rsidP="00E32FF1">
      <w:pPr>
        <w:pStyle w:val="Question"/>
      </w:pPr>
      <w:sdt>
        <w:sdtPr>
          <w:alias w:val="Member"/>
          <w:tag w:val="&lt;Member mnisId='4795' dodsId='157102'&gt;"/>
          <w:id w:val="1999537529"/>
          <w:placeholder>
            <w:docPart w:val="DefaultPlaceholder_-1854013440"/>
          </w:placeholder>
          <w:richText/>
        </w:sdtPr>
        <w:sdtContent>
          <w:r w:rsidRPr="000A35A2" w:rsidR="007142CA">
            <w:rPr>
              <w:b/>
            </w:rPr>
            <w:t xml:space="preserve">Mrs </w:t>
          </w:r>
          <w:r w:rsidRPr="000A35A2" w:rsidR="0068112E">
            <w:rPr>
              <w:b/>
            </w:rPr>
            <w:t>Elphicke:</w:t>
          </w:r>
        </w:sdtContent>
      </w:sdt>
      <w:r w:rsidRPr="000A35A2" w:rsidR="007142CA">
        <w:t xml:space="preserve"> </w:t>
      </w:r>
      <w:r w:rsidRPr="000A35A2">
        <w:t xml:space="preserve">These are </w:t>
      </w:r>
      <w:r w:rsidRPr="000A35A2" w:rsidR="00A5056E">
        <w:t>more financially vulnerable people</w:t>
      </w:r>
      <w:r w:rsidRPr="000A35A2">
        <w:t>.</w:t>
      </w:r>
      <w:r w:rsidRPr="000A35A2" w:rsidR="00A5056E">
        <w:t xml:space="preserve"> </w:t>
      </w:r>
      <w:r w:rsidRPr="000A35A2">
        <w:t>T</w:t>
      </w:r>
      <w:r w:rsidRPr="000A35A2" w:rsidR="00A5056E">
        <w:t>hey are more financially fragile. That is the reason why people are in this product.</w:t>
      </w:r>
    </w:p>
    <w:p w:rsidR="00BA64B2" w:rsidRPr="000A35A2" w:rsidP="00E32FF1">
      <w:pPr>
        <w:pStyle w:val="Answer"/>
      </w:pPr>
      <w:sdt>
        <w:sdtPr>
          <w:alias w:val="Witness"/>
          <w:id w:val="1216077321"/>
          <w:placeholder>
            <w:docPart w:val="DefaultPlaceholder_-1854013440"/>
          </w:placeholder>
          <w:richText/>
        </w:sdtPr>
        <w:sdtContent>
          <w:r w:rsidRPr="000A35A2" w:rsidR="0068112E">
            <w:rPr>
              <w:b/>
              <w:i/>
            </w:rPr>
            <w:t>Baroness Penn:</w:t>
          </w:r>
        </w:sdtContent>
      </w:sdt>
      <w:r w:rsidRPr="000A35A2">
        <w:t xml:space="preserve"> While </w:t>
      </w:r>
      <w:r w:rsidRPr="000A35A2" w:rsidR="00A5056E">
        <w:t xml:space="preserve">they may have a lower income that means that they cannot afford to buy on the open market, it is important that they can afford their share that they are buying of their home. That is why, as </w:t>
      </w:r>
      <w:r w:rsidRPr="000A35A2">
        <w:t xml:space="preserve">I </w:t>
      </w:r>
      <w:r w:rsidRPr="000A35A2" w:rsidR="00A5056E">
        <w:t>refer</w:t>
      </w:r>
      <w:r w:rsidRPr="000A35A2">
        <w:t>red</w:t>
      </w:r>
      <w:r w:rsidRPr="000A35A2" w:rsidR="00A5056E">
        <w:t xml:space="preserve"> to, they go through this individual affordability assessment that looks at the mortgage affordability </w:t>
      </w:r>
      <w:r w:rsidRPr="000A35A2">
        <w:t xml:space="preserve">as well as </w:t>
      </w:r>
      <w:r w:rsidRPr="000A35A2" w:rsidR="00A5056E">
        <w:t xml:space="preserve">the affordability </w:t>
      </w:r>
      <w:r w:rsidRPr="000A35A2">
        <w:t xml:space="preserve">in terms of </w:t>
      </w:r>
      <w:r w:rsidRPr="000A35A2" w:rsidR="00A5056E">
        <w:t>rental costs.</w:t>
      </w:r>
    </w:p>
    <w:p w:rsidR="00BA64B2" w:rsidRPr="000A35A2" w:rsidP="00E32FF1">
      <w:pPr>
        <w:pStyle w:val="Answer"/>
      </w:pPr>
      <w:r w:rsidRPr="000A35A2">
        <w:t xml:space="preserve">You </w:t>
      </w:r>
      <w:r w:rsidRPr="000A35A2" w:rsidR="00A5056E">
        <w:t>talked about more upfront information around those rental costs</w:t>
      </w:r>
      <w:r w:rsidRPr="000A35A2">
        <w:t>,</w:t>
      </w:r>
      <w:r w:rsidRPr="000A35A2" w:rsidR="00A5056E">
        <w:t xml:space="preserve"> and that is something </w:t>
      </w:r>
      <w:r w:rsidRPr="000A35A2">
        <w:t xml:space="preserve">where </w:t>
      </w:r>
      <w:r w:rsidRPr="000A35A2" w:rsidR="00A5056E">
        <w:t>we have changed those key information documents to show some illustrative scenarios of what that could look like over a longer time period. It is impossible to say what it will look like</w:t>
      </w:r>
      <w:r w:rsidRPr="000A35A2">
        <w:t xml:space="preserve"> in all scenarios</w:t>
      </w:r>
      <w:r w:rsidRPr="000A35A2" w:rsidR="00A5056E">
        <w:t xml:space="preserve">, but we take that point on board and we have </w:t>
      </w:r>
      <w:r w:rsidRPr="000A35A2">
        <w:t xml:space="preserve">sought </w:t>
      </w:r>
      <w:r w:rsidRPr="000A35A2" w:rsidR="00A5056E">
        <w:t>to do that.</w:t>
      </w:r>
    </w:p>
    <w:p w:rsidR="00BA64B2" w:rsidRPr="000A35A2" w:rsidP="00E32FF1">
      <w:pPr>
        <w:pStyle w:val="Answer"/>
      </w:pPr>
      <w:r w:rsidRPr="000A35A2">
        <w:t>I</w:t>
      </w:r>
      <w:r w:rsidRPr="000A35A2" w:rsidR="00A5056E">
        <w:t>n terms of greater standardisation, those key information documents are an example of where there are key</w:t>
      </w:r>
      <w:r w:rsidRPr="000A35A2" w:rsidR="00711A98">
        <w:t xml:space="preserve"> </w:t>
      </w:r>
      <w:r w:rsidRPr="000A35A2" w:rsidR="00A5056E">
        <w:t>standard requirements in shared ownership homes delivered through the affordable homes programme that mean that there should be a fair amount of standardisation in the market.</w:t>
      </w:r>
    </w:p>
    <w:p w:rsidR="00A5056E" w:rsidRPr="000A35A2" w:rsidP="00E32FF1">
      <w:pPr>
        <w:pStyle w:val="Answer"/>
      </w:pPr>
      <w:r w:rsidRPr="000A35A2">
        <w:t>B</w:t>
      </w:r>
      <w:r w:rsidRPr="000A35A2">
        <w:t>reaking it down to those different elements,</w:t>
      </w:r>
      <w:r w:rsidRPr="000A35A2" w:rsidR="00711A98">
        <w:t xml:space="preserve"> </w:t>
      </w:r>
      <w:r w:rsidRPr="000A35A2">
        <w:t>some are things that people may experience, whether they buy their home outright or become a leaseholder in other circumstances. Some of them are specific to shared ownership</w:t>
      </w:r>
      <w:r w:rsidRPr="000A35A2">
        <w:t>,</w:t>
      </w:r>
      <w:r w:rsidRPr="000A35A2">
        <w:t xml:space="preserve"> and we have sought to address them through products such as th</w:t>
      </w:r>
      <w:r w:rsidRPr="000A35A2">
        <w:t>e</w:t>
      </w:r>
      <w:r w:rsidRPr="000A35A2">
        <w:t xml:space="preserve"> key information documents.</w:t>
      </w:r>
    </w:p>
    <w:p w:rsidR="00BA64B2" w:rsidRPr="000A35A2" w:rsidP="00E32FF1">
      <w:pPr>
        <w:pStyle w:val="Question"/>
      </w:pPr>
      <w:sdt>
        <w:sdtPr>
          <w:alias w:val="Member"/>
          <w:tag w:val="&lt;Member mnisId='394' dodsId='25722'&gt;"/>
          <w:id w:val="272376330"/>
          <w:placeholder>
            <w:docPart w:val="DefaultPlaceholder_-1854013440"/>
          </w:placeholder>
          <w:richText/>
        </w:sdtPr>
        <w:sdtContent>
          <w:r w:rsidRPr="000A35A2">
            <w:rPr>
              <w:b/>
            </w:rPr>
            <w:t>Chair:</w:t>
          </w:r>
        </w:sdtContent>
      </w:sdt>
      <w:r w:rsidRPr="000A35A2">
        <w:t xml:space="preserve"> D</w:t>
      </w:r>
      <w:r w:rsidRPr="000A35A2" w:rsidR="00A5056E">
        <w:t>ocuments are one thing</w:t>
      </w:r>
      <w:r w:rsidRPr="000A35A2">
        <w:t>.</w:t>
      </w:r>
      <w:r w:rsidRPr="000A35A2" w:rsidR="00A5056E">
        <w:t xml:space="preserve"> </w:t>
      </w:r>
      <w:r w:rsidRPr="000A35A2">
        <w:t>W</w:t>
      </w:r>
      <w:r w:rsidRPr="000A35A2" w:rsidR="00A5056E">
        <w:t xml:space="preserve">e all know that we have </w:t>
      </w:r>
      <w:r w:rsidRPr="000A35A2">
        <w:t xml:space="preserve">entered </w:t>
      </w:r>
      <w:r w:rsidRPr="000A35A2" w:rsidR="00A5056E">
        <w:t>into</w:t>
      </w:r>
      <w:r w:rsidRPr="000A35A2" w:rsidR="00A5056E">
        <w:t xml:space="preserve"> financial arrangements as individual purchase</w:t>
      </w:r>
      <w:r w:rsidRPr="000A35A2">
        <w:t>r</w:t>
      </w:r>
      <w:r w:rsidRPr="000A35A2" w:rsidR="00A5056E">
        <w:t xml:space="preserve">s over our lives and have not necessarily read every single line of a three or four-page financial agreement. </w:t>
      </w:r>
      <w:r w:rsidRPr="000A35A2">
        <w:t>Y</w:t>
      </w:r>
      <w:r w:rsidRPr="000A35A2" w:rsidR="00A5056E">
        <w:t>ou</w:t>
      </w:r>
      <w:r w:rsidRPr="000A35A2" w:rsidR="00711A98">
        <w:t xml:space="preserve"> </w:t>
      </w:r>
      <w:r w:rsidRPr="000A35A2" w:rsidR="00A5056E">
        <w:t xml:space="preserve">rely on being able to ask people for help and advice. There is nowhere for people to go on </w:t>
      </w:r>
      <w:r w:rsidRPr="000A35A2">
        <w:t xml:space="preserve">shared ownership, is there? </w:t>
      </w:r>
      <w:r w:rsidRPr="000A35A2" w:rsidR="00A5056E">
        <w:t xml:space="preserve">There is no one </w:t>
      </w:r>
      <w:r w:rsidRPr="000A35A2">
        <w:t>who they can go and talk to.</w:t>
      </w:r>
    </w:p>
    <w:p w:rsidR="00BA64B2" w:rsidRPr="000A35A2" w:rsidP="00E32FF1">
      <w:pPr>
        <w:pStyle w:val="Answer"/>
      </w:pPr>
      <w:sdt>
        <w:sdtPr>
          <w:alias w:val="Witness"/>
          <w:id w:val="-592310154"/>
          <w:placeholder>
            <w:docPart w:val="DefaultPlaceholder_-1854013440"/>
          </w:placeholder>
          <w:richText/>
        </w:sdtPr>
        <w:sdtContent>
          <w:r w:rsidRPr="000A35A2" w:rsidR="0068112E">
            <w:rPr>
              <w:b/>
              <w:i/>
            </w:rPr>
            <w:t>Baroness Penn:</w:t>
          </w:r>
        </w:sdtContent>
      </w:sdt>
      <w:r w:rsidRPr="000A35A2">
        <w:t xml:space="preserve"> </w:t>
      </w:r>
      <w:r w:rsidRPr="000A35A2" w:rsidR="00A5056E">
        <w:t>There is a service provided</w:t>
      </w:r>
      <w:r w:rsidRPr="000A35A2">
        <w:t>.</w:t>
      </w:r>
      <w:r w:rsidRPr="000A35A2" w:rsidR="00A5056E">
        <w:t xml:space="preserve"> </w:t>
      </w:r>
      <w:r w:rsidRPr="000A35A2">
        <w:t xml:space="preserve">I </w:t>
      </w:r>
      <w:r w:rsidRPr="000A35A2" w:rsidR="00A5056E">
        <w:t>will get the name of it wrong</w:t>
      </w:r>
      <w:r w:rsidRPr="000A35A2">
        <w:t>.</w:t>
      </w:r>
    </w:p>
    <w:p w:rsidR="00BA64B2" w:rsidRPr="000A35A2" w:rsidP="00E32FF1">
      <w:pPr>
        <w:pStyle w:val="Answer"/>
      </w:pPr>
      <w:sdt>
        <w:sdtPr>
          <w:alias w:val="Witness"/>
          <w:id w:val="-2086522897"/>
          <w:placeholder>
            <w:docPart w:val="DefaultPlaceholder_-1854013440"/>
          </w:placeholder>
          <w:richText/>
        </w:sdtPr>
        <w:sdtContent>
          <w:r w:rsidRPr="000A35A2" w:rsidR="0068112E">
            <w:rPr>
              <w:b/>
              <w:i/>
            </w:rPr>
            <w:t>Emma Payne:</w:t>
          </w:r>
        </w:sdtContent>
      </w:sdt>
      <w:r w:rsidRPr="000A35A2">
        <w:t xml:space="preserve"> </w:t>
      </w:r>
      <w:r w:rsidRPr="000A35A2" w:rsidR="00D90FBE">
        <w:t>It is t</w:t>
      </w:r>
      <w:r w:rsidRPr="000A35A2">
        <w:t>he Leasehold Advisory Service.</w:t>
      </w:r>
    </w:p>
    <w:p w:rsidR="00B06B22" w:rsidRPr="000A35A2" w:rsidP="00E32FF1">
      <w:pPr>
        <w:pStyle w:val="Answer"/>
      </w:pPr>
      <w:sdt>
        <w:sdtPr>
          <w:alias w:val="Witness"/>
          <w:id w:val="-1856414797"/>
          <w:placeholder>
            <w:docPart w:val="DefaultPlaceholder_-1854013440"/>
          </w:placeholder>
          <w:richText/>
        </w:sdtPr>
        <w:sdtContent>
          <w:r w:rsidRPr="000A35A2" w:rsidR="0068112E">
            <w:rPr>
              <w:b/>
              <w:i/>
            </w:rPr>
            <w:t>Baroness Penn:</w:t>
          </w:r>
        </w:sdtContent>
      </w:sdt>
      <w:r w:rsidRPr="000A35A2" w:rsidR="00BA64B2">
        <w:t xml:space="preserve"> The Leasehold Advisory Service is where </w:t>
      </w:r>
      <w:r w:rsidRPr="000A35A2" w:rsidR="00A5056E">
        <w:t>people can go for advice around some of these issues</w:t>
      </w:r>
      <w:r w:rsidRPr="000A35A2" w:rsidR="00BA64B2">
        <w:t>.</w:t>
      </w:r>
      <w:r w:rsidRPr="000A35A2" w:rsidR="00A5056E">
        <w:t xml:space="preserve"> </w:t>
      </w:r>
      <w:r w:rsidRPr="000A35A2" w:rsidR="00BA64B2">
        <w:t>I</w:t>
      </w:r>
      <w:r w:rsidRPr="000A35A2" w:rsidR="00A5056E">
        <w:t xml:space="preserve">t also takes us slightly more broadly into the question of financial advice and what is available to people. We seek to make sure that the products that explain the terms of shared ownership are as clear as they can be and that the correct assessment is made of the affordability of </w:t>
      </w:r>
      <w:r w:rsidRPr="000A35A2">
        <w:t xml:space="preserve">that product for </w:t>
      </w:r>
      <w:r w:rsidRPr="000A35A2" w:rsidR="00A5056E">
        <w:t>that person.</w:t>
      </w:r>
      <w:r w:rsidRPr="000A35A2">
        <w:t xml:space="preserve"> T</w:t>
      </w:r>
      <w:r w:rsidRPr="000A35A2" w:rsidR="00A5056E">
        <w:t xml:space="preserve">hose are substantial efforts that we </w:t>
      </w:r>
      <w:r w:rsidRPr="000A35A2">
        <w:t xml:space="preserve">make </w:t>
      </w:r>
      <w:r w:rsidRPr="000A35A2" w:rsidR="00A5056E">
        <w:t>to ensure that people buy appropriate products for them</w:t>
      </w:r>
      <w:r w:rsidRPr="000A35A2">
        <w:t>.</w:t>
      </w:r>
    </w:p>
    <w:p w:rsidR="00A5056E" w:rsidRPr="000A35A2" w:rsidP="00E32FF1">
      <w:pPr>
        <w:pStyle w:val="Question"/>
      </w:pPr>
      <w:sdt>
        <w:sdtPr>
          <w:alias w:val="Member"/>
          <w:tag w:val="&lt;Member mnisId='394' dodsId='25722'&gt;"/>
          <w:id w:val="-364059735"/>
          <w:placeholder>
            <w:docPart w:val="DefaultPlaceholder_-1854013440"/>
          </w:placeholder>
          <w:richText/>
        </w:sdtPr>
        <w:sdtContent>
          <w:r w:rsidRPr="000A35A2" w:rsidR="00B06B22">
            <w:rPr>
              <w:b/>
            </w:rPr>
            <w:t>Chair:</w:t>
          </w:r>
        </w:sdtContent>
      </w:sdt>
      <w:r w:rsidRPr="000A35A2" w:rsidR="00B06B22">
        <w:t xml:space="preserve"> </w:t>
      </w:r>
      <w:r w:rsidRPr="000A35A2">
        <w:t xml:space="preserve">We </w:t>
      </w:r>
      <w:r w:rsidRPr="000A35A2" w:rsidR="00B06B22">
        <w:t>have spoken to shared owners who say, “We part</w:t>
      </w:r>
      <w:r w:rsidRPr="000A35A2" w:rsidR="00D90FBE">
        <w:t>-</w:t>
      </w:r>
      <w:r w:rsidRPr="000A35A2" w:rsidR="00B06B22">
        <w:t xml:space="preserve">bought this property. We </w:t>
      </w:r>
      <w:r w:rsidRPr="000A35A2">
        <w:t xml:space="preserve">did not realise </w:t>
      </w:r>
      <w:r w:rsidRPr="000A35A2" w:rsidR="00B06B22">
        <w:t xml:space="preserve">that </w:t>
      </w:r>
      <w:r w:rsidRPr="000A35A2">
        <w:t xml:space="preserve">we would have to pay all </w:t>
      </w:r>
      <w:r w:rsidRPr="000A35A2" w:rsidR="00B06B22">
        <w:t xml:space="preserve">or most of </w:t>
      </w:r>
      <w:r w:rsidRPr="000A35A2">
        <w:t>the repairs</w:t>
      </w:r>
      <w:r w:rsidRPr="000A35A2" w:rsidR="00B06B22">
        <w:t>”</w:t>
      </w:r>
      <w:r w:rsidRPr="000A35A2">
        <w:t xml:space="preserve">. </w:t>
      </w:r>
      <w:r w:rsidRPr="000A35A2" w:rsidR="00B06B22">
        <w:t xml:space="preserve">Have you met people who tell you that? They have been through this </w:t>
      </w:r>
      <w:r w:rsidRPr="000A35A2">
        <w:t>process</w:t>
      </w:r>
      <w:r w:rsidRPr="000A35A2">
        <w:t xml:space="preserve"> and they did not fully understand it.</w:t>
      </w:r>
    </w:p>
    <w:p w:rsidR="00A5056E" w:rsidRPr="000A35A2" w:rsidP="00E32FF1">
      <w:pPr>
        <w:pStyle w:val="Answer"/>
      </w:pPr>
      <w:sdt>
        <w:sdtPr>
          <w:alias w:val="Witness"/>
          <w:id w:val="1429931912"/>
          <w:placeholder>
            <w:docPart w:val="DefaultPlaceholder_-1854013440"/>
          </w:placeholder>
          <w:richText/>
        </w:sdtPr>
        <w:sdtContent>
          <w:r w:rsidRPr="000A35A2" w:rsidR="0068112E">
            <w:rPr>
              <w:b/>
              <w:i/>
            </w:rPr>
            <w:t>Baroness Penn:</w:t>
          </w:r>
        </w:sdtContent>
      </w:sdt>
      <w:r w:rsidRPr="000A35A2" w:rsidR="00B06B22">
        <w:t xml:space="preserve"> T</w:t>
      </w:r>
      <w:r w:rsidRPr="000A35A2">
        <w:t xml:space="preserve">hat is why we would always </w:t>
      </w:r>
      <w:r w:rsidRPr="000A35A2" w:rsidR="00B06B22">
        <w:t xml:space="preserve">look </w:t>
      </w:r>
      <w:r w:rsidRPr="000A35A2">
        <w:t>to continually improve the information that we provide to people</w:t>
      </w:r>
      <w:r w:rsidRPr="000A35A2" w:rsidR="00B06B22">
        <w:t>,</w:t>
      </w:r>
      <w:r w:rsidRPr="000A35A2">
        <w:t xml:space="preserve"> so that they do.</w:t>
      </w:r>
    </w:p>
    <w:p w:rsidR="00A5056E" w:rsidRPr="000A35A2" w:rsidP="00E32FF1">
      <w:pPr>
        <w:pStyle w:val="Question"/>
      </w:pPr>
      <w:sdt>
        <w:sdtPr>
          <w:alias w:val="Member"/>
          <w:tag w:val="&lt;Member mnisId='394' dodsId='25722'&gt;"/>
          <w:id w:val="-803849370"/>
          <w:placeholder>
            <w:docPart w:val="DefaultPlaceholder_-1854013440"/>
          </w:placeholder>
          <w:richText/>
        </w:sdtPr>
        <w:sdtContent>
          <w:r w:rsidRPr="000A35A2" w:rsidR="00B06B22">
            <w:rPr>
              <w:b/>
            </w:rPr>
            <w:t>Chair:</w:t>
          </w:r>
        </w:sdtContent>
      </w:sdt>
      <w:r w:rsidRPr="000A35A2" w:rsidR="00B06B22">
        <w:t xml:space="preserve"> </w:t>
      </w:r>
      <w:r w:rsidRPr="000A35A2">
        <w:t xml:space="preserve">Again, it is </w:t>
      </w:r>
      <w:r w:rsidRPr="000A35A2" w:rsidR="00D90FBE">
        <w:t xml:space="preserve">leaflets and </w:t>
      </w:r>
      <w:r w:rsidRPr="000A35A2" w:rsidR="00B06B22">
        <w:t xml:space="preserve">more leaflets and more documents. </w:t>
      </w:r>
      <w:r w:rsidRPr="000A35A2">
        <w:t>It is about someone to help with complicated issues</w:t>
      </w:r>
      <w:r w:rsidRPr="000A35A2" w:rsidR="00B06B22">
        <w:t>. P</w:t>
      </w:r>
      <w:r w:rsidRPr="000A35A2">
        <w:t>eople just need to be able to talk to someone. There is no one to talk to</w:t>
      </w:r>
      <w:r w:rsidRPr="000A35A2" w:rsidR="00B06B22">
        <w:t>, is there?</w:t>
      </w:r>
    </w:p>
    <w:p w:rsidR="00B06B22" w:rsidRPr="000A35A2" w:rsidP="00E32FF1">
      <w:pPr>
        <w:pStyle w:val="Answer"/>
      </w:pPr>
      <w:sdt>
        <w:sdtPr>
          <w:alias w:val="Witness"/>
          <w:id w:val="1104303998"/>
          <w:placeholder>
            <w:docPart w:val="DefaultPlaceholder_-1854013440"/>
          </w:placeholder>
          <w:richText/>
        </w:sdtPr>
        <w:sdtContent>
          <w:r w:rsidRPr="000A35A2" w:rsidR="0068112E">
            <w:rPr>
              <w:b/>
              <w:i/>
            </w:rPr>
            <w:t>Emma Payne:</w:t>
          </w:r>
        </w:sdtContent>
      </w:sdt>
      <w:r w:rsidRPr="000A35A2">
        <w:t xml:space="preserve"> In terms of how </w:t>
      </w:r>
      <w:r w:rsidRPr="000A35A2" w:rsidR="00A5056E">
        <w:t xml:space="preserve">the application process is designed, there are a few steps where you do talk to somebody. </w:t>
      </w:r>
      <w:r w:rsidRPr="000A35A2">
        <w:t>T</w:t>
      </w:r>
      <w:r w:rsidRPr="000A35A2" w:rsidR="00A5056E">
        <w:t xml:space="preserve">here is this independent financial affordability assessment. There is then the mortgage process with interaction with </w:t>
      </w:r>
      <w:r w:rsidRPr="000A35A2">
        <w:t xml:space="preserve">the </w:t>
      </w:r>
      <w:r w:rsidRPr="000A35A2" w:rsidR="00A5056E">
        <w:t>lender or the broker</w:t>
      </w:r>
      <w:r w:rsidRPr="000A35A2">
        <w:t>.</w:t>
      </w:r>
      <w:r w:rsidRPr="000A35A2" w:rsidR="00A5056E">
        <w:t xml:space="preserve"> </w:t>
      </w:r>
      <w:r w:rsidRPr="000A35A2">
        <w:t>T</w:t>
      </w:r>
      <w:r w:rsidRPr="000A35A2" w:rsidR="00A5056E">
        <w:t xml:space="preserve">hen there is the conveyancing process as well. </w:t>
      </w:r>
      <w:r w:rsidRPr="000A35A2">
        <w:t>T</w:t>
      </w:r>
      <w:r w:rsidRPr="000A35A2" w:rsidR="00A5056E">
        <w:t>here are elements in the application process to discuss it</w:t>
      </w:r>
      <w:r w:rsidRPr="000A35A2">
        <w:t>,</w:t>
      </w:r>
      <w:r w:rsidRPr="000A35A2" w:rsidR="00A5056E">
        <w:t xml:space="preserve"> as well as </w:t>
      </w:r>
      <w:r w:rsidRPr="000A35A2" w:rsidR="00A5056E">
        <w:t>all of</w:t>
      </w:r>
      <w:r w:rsidRPr="000A35A2" w:rsidR="00A5056E">
        <w:t xml:space="preserve"> the additional information </w:t>
      </w:r>
      <w:r w:rsidRPr="000A35A2">
        <w:t>that we described.</w:t>
      </w:r>
    </w:p>
    <w:p w:rsidR="00A5056E" w:rsidRPr="000A35A2" w:rsidP="00E32FF1">
      <w:pPr>
        <w:pStyle w:val="Question"/>
      </w:pPr>
      <w:sdt>
        <w:sdtPr>
          <w:alias w:val="Member"/>
          <w:tag w:val="&lt;Member mnisId='394' dodsId='25722'&gt;"/>
          <w:id w:val="-593862094"/>
          <w:placeholder>
            <w:docPart w:val="DefaultPlaceholder_-1854013440"/>
          </w:placeholder>
          <w:richText/>
        </w:sdtPr>
        <w:sdtContent>
          <w:r w:rsidRPr="000A35A2" w:rsidR="00B06B22">
            <w:rPr>
              <w:b/>
            </w:rPr>
            <w:t>Chair:</w:t>
          </w:r>
        </w:sdtContent>
      </w:sdt>
      <w:r w:rsidRPr="000A35A2" w:rsidR="00B06B22">
        <w:t xml:space="preserve"> It is not the conveyancer who points something like this out. In most people’s experience of conveyancing, </w:t>
      </w:r>
      <w:r w:rsidRPr="000A35A2" w:rsidR="005D10AE">
        <w:t>that</w:t>
      </w:r>
      <w:r w:rsidRPr="000A35A2" w:rsidR="00B06B22">
        <w:t xml:space="preserve"> would not be that those issues are pointed out to them.</w:t>
      </w:r>
    </w:p>
    <w:p w:rsidR="00A5056E" w:rsidRPr="000A35A2" w:rsidP="00E32FF1">
      <w:pPr>
        <w:pStyle w:val="QuestionCont"/>
      </w:pPr>
      <w:r w:rsidRPr="000A35A2">
        <w:t xml:space="preserve">I will just raise two other issues of concern. One, which you referred to, is the way in which </w:t>
      </w:r>
      <w:r w:rsidRPr="000A35A2">
        <w:t>information was given</w:t>
      </w:r>
      <w:r w:rsidRPr="000A35A2">
        <w:t>.</w:t>
      </w:r>
      <w:r w:rsidRPr="000A35A2">
        <w:t xml:space="preserve"> </w:t>
      </w:r>
      <w:r w:rsidRPr="000A35A2">
        <w:t>W</w:t>
      </w:r>
      <w:r w:rsidRPr="000A35A2">
        <w:t xml:space="preserve">hy do we </w:t>
      </w:r>
      <w:r w:rsidRPr="000A35A2">
        <w:t xml:space="preserve">not </w:t>
      </w:r>
      <w:r w:rsidRPr="000A35A2">
        <w:t xml:space="preserve">have a code of practice </w:t>
      </w:r>
      <w:r w:rsidRPr="000A35A2">
        <w:t xml:space="preserve">for all </w:t>
      </w:r>
      <w:r w:rsidRPr="000A35A2">
        <w:t xml:space="preserve">properties </w:t>
      </w:r>
      <w:r w:rsidRPr="000A35A2">
        <w:t xml:space="preserve">sold </w:t>
      </w:r>
      <w:r w:rsidRPr="000A35A2">
        <w:t>in this way</w:t>
      </w:r>
      <w:r w:rsidRPr="000A35A2">
        <w:t xml:space="preserve">, where </w:t>
      </w:r>
      <w:r w:rsidRPr="000A35A2">
        <w:t>the same standard of information is given</w:t>
      </w:r>
      <w:r w:rsidRPr="000A35A2">
        <w:t>—for example,</w:t>
      </w:r>
      <w:r w:rsidRPr="000A35A2">
        <w:t xml:space="preserve"> about disclosure </w:t>
      </w:r>
      <w:r w:rsidRPr="000A35A2">
        <w:t xml:space="preserve">of </w:t>
      </w:r>
      <w:r w:rsidRPr="000A35A2">
        <w:t>fees</w:t>
      </w:r>
      <w:r w:rsidRPr="000A35A2">
        <w:t xml:space="preserve">—so that </w:t>
      </w:r>
      <w:r w:rsidRPr="000A35A2">
        <w:t xml:space="preserve">it is there and </w:t>
      </w:r>
      <w:r w:rsidRPr="000A35A2">
        <w:t xml:space="preserve">that Government </w:t>
      </w:r>
      <w:r w:rsidRPr="000A35A2">
        <w:t xml:space="preserve">promoting this product as a general policy </w:t>
      </w:r>
      <w:r w:rsidRPr="000A35A2">
        <w:t xml:space="preserve">can be assured </w:t>
      </w:r>
      <w:r w:rsidRPr="000A35A2">
        <w:t>that all providers are going to be adhering to a code of practice</w:t>
      </w:r>
      <w:r w:rsidRPr="000A35A2">
        <w:t>?</w:t>
      </w:r>
      <w:r w:rsidRPr="000A35A2">
        <w:t xml:space="preserve"> Why is </w:t>
      </w:r>
      <w:r w:rsidRPr="000A35A2">
        <w:t xml:space="preserve">there </w:t>
      </w:r>
      <w:r w:rsidRPr="000A35A2" w:rsidR="00D90FBE">
        <w:t>not one</w:t>
      </w:r>
      <w:r w:rsidRPr="000A35A2">
        <w:t>?</w:t>
      </w:r>
    </w:p>
    <w:p w:rsidR="00A5056E" w:rsidRPr="000A35A2" w:rsidP="00E32FF1">
      <w:pPr>
        <w:pStyle w:val="Answer"/>
      </w:pPr>
      <w:sdt>
        <w:sdtPr>
          <w:alias w:val="Witness"/>
          <w:id w:val="-2046743658"/>
          <w:placeholder>
            <w:docPart w:val="DefaultPlaceholder_-1854013440"/>
          </w:placeholder>
          <w:richText/>
        </w:sdtPr>
        <w:sdtContent>
          <w:r w:rsidRPr="000A35A2" w:rsidR="0068112E">
            <w:rPr>
              <w:b/>
              <w:i/>
            </w:rPr>
            <w:t>Baroness Penn:</w:t>
          </w:r>
        </w:sdtContent>
      </w:sdt>
      <w:r w:rsidRPr="000A35A2" w:rsidR="00B06B22">
        <w:t xml:space="preserve"> T</w:t>
      </w:r>
      <w:r w:rsidRPr="000A35A2">
        <w:t>he rules around the delivery of shared ownership under our programme are meant to</w:t>
      </w:r>
      <w:r w:rsidRPr="000A35A2" w:rsidR="00711A98">
        <w:t xml:space="preserve"> </w:t>
      </w:r>
      <w:r w:rsidRPr="000A35A2">
        <w:t xml:space="preserve">be equivalent to that. </w:t>
      </w:r>
      <w:r w:rsidRPr="000A35A2" w:rsidR="00B06B22">
        <w:t>F</w:t>
      </w:r>
      <w:r w:rsidRPr="000A35A2">
        <w:t>or example</w:t>
      </w:r>
      <w:r w:rsidRPr="000A35A2" w:rsidR="00B06B22">
        <w:t>,</w:t>
      </w:r>
      <w:r w:rsidRPr="000A35A2">
        <w:t xml:space="preserve"> </w:t>
      </w:r>
      <w:r w:rsidRPr="000A35A2" w:rsidR="00B06B22">
        <w:t xml:space="preserve">you have </w:t>
      </w:r>
      <w:r w:rsidRPr="000A35A2">
        <w:t>10 years of support with repairs to your building</w:t>
      </w:r>
      <w:r w:rsidRPr="000A35A2" w:rsidR="00B06B22">
        <w:t>.</w:t>
      </w:r>
      <w:r w:rsidRPr="000A35A2">
        <w:t xml:space="preserve"> </w:t>
      </w:r>
      <w:r w:rsidRPr="000A35A2" w:rsidR="00B06B22">
        <w:t>Y</w:t>
      </w:r>
      <w:r w:rsidRPr="000A35A2">
        <w:t>ou have other elements of the terms under which your shared ownership will be bought</w:t>
      </w:r>
      <w:r w:rsidRPr="000A35A2" w:rsidR="00B06B22">
        <w:t>—</w:t>
      </w:r>
      <w:r w:rsidRPr="000A35A2">
        <w:t>how</w:t>
      </w:r>
      <w:r w:rsidRPr="000A35A2" w:rsidR="00B06B22">
        <w:t xml:space="preserve"> </w:t>
      </w:r>
      <w:r w:rsidRPr="000A35A2">
        <w:t>rent can be increased, et</w:t>
      </w:r>
      <w:r w:rsidR="00E32FF1">
        <w:t>c</w:t>
      </w:r>
      <w:r w:rsidRPr="000A35A2" w:rsidR="00B06B22">
        <w:t>—</w:t>
      </w:r>
      <w:r w:rsidRPr="000A35A2">
        <w:t>that</w:t>
      </w:r>
      <w:r w:rsidRPr="000A35A2" w:rsidR="00B06B22">
        <w:t xml:space="preserve"> </w:t>
      </w:r>
      <w:r w:rsidRPr="000A35A2">
        <w:t xml:space="preserve">are standard across the board. </w:t>
      </w:r>
      <w:r w:rsidRPr="000A35A2" w:rsidR="00B06B22">
        <w:t>I</w:t>
      </w:r>
      <w:r w:rsidRPr="000A35A2">
        <w:t xml:space="preserve">t is not called a </w:t>
      </w:r>
      <w:r w:rsidRPr="000A35A2" w:rsidR="00B06B22">
        <w:t>c</w:t>
      </w:r>
      <w:r w:rsidRPr="000A35A2">
        <w:t>ode of practice, but</w:t>
      </w:r>
      <w:r w:rsidRPr="000A35A2" w:rsidR="00711A98">
        <w:t xml:space="preserve"> </w:t>
      </w:r>
      <w:r w:rsidRPr="000A35A2">
        <w:t>it contains elements that you are talking about.</w:t>
      </w:r>
    </w:p>
    <w:p w:rsidR="00A5056E" w:rsidRPr="000A35A2" w:rsidP="00E32FF1">
      <w:pPr>
        <w:pStyle w:val="Question"/>
      </w:pPr>
      <w:sdt>
        <w:sdtPr>
          <w:alias w:val="Member"/>
          <w:tag w:val="&lt;Member mnisId='394' dodsId='25722'&gt;"/>
          <w:id w:val="-1765913394"/>
          <w:placeholder>
            <w:docPart w:val="DefaultPlaceholder_-1854013440"/>
          </w:placeholder>
          <w:richText/>
        </w:sdtPr>
        <w:sdtContent>
          <w:r w:rsidRPr="000A35A2" w:rsidR="00B06B22">
            <w:rPr>
              <w:b/>
            </w:rPr>
            <w:t>Chair:</w:t>
          </w:r>
        </w:sdtContent>
      </w:sdt>
      <w:r w:rsidRPr="000A35A2" w:rsidR="00B06B22">
        <w:t xml:space="preserve"> Containing </w:t>
      </w:r>
      <w:r w:rsidRPr="000A35A2">
        <w:t xml:space="preserve">elements is one thing. </w:t>
      </w:r>
      <w:r w:rsidRPr="000A35A2" w:rsidR="00B06B22">
        <w:t>H</w:t>
      </w:r>
      <w:r w:rsidRPr="000A35A2">
        <w:t xml:space="preserve">aving a code </w:t>
      </w:r>
      <w:r w:rsidRPr="000A35A2" w:rsidR="00B06B22">
        <w:t xml:space="preserve">that </w:t>
      </w:r>
      <w:r w:rsidRPr="000A35A2">
        <w:t>covers everything is another.</w:t>
      </w:r>
    </w:p>
    <w:p w:rsidR="00A5056E" w:rsidRPr="000A35A2" w:rsidP="00E32FF1">
      <w:pPr>
        <w:pStyle w:val="Answer"/>
      </w:pPr>
      <w:sdt>
        <w:sdtPr>
          <w:alias w:val="Witness"/>
          <w:id w:val="445353849"/>
          <w:placeholder>
            <w:docPart w:val="DefaultPlaceholder_-1854013440"/>
          </w:placeholder>
          <w:richText/>
        </w:sdtPr>
        <w:sdtContent>
          <w:r w:rsidRPr="000A35A2" w:rsidR="0068112E">
            <w:rPr>
              <w:b/>
              <w:i/>
            </w:rPr>
            <w:t>Baroness Penn:</w:t>
          </w:r>
        </w:sdtContent>
      </w:sdt>
      <w:r w:rsidRPr="000A35A2" w:rsidR="00B06B22">
        <w:t xml:space="preserve"> I would be i</w:t>
      </w:r>
      <w:r w:rsidRPr="000A35A2">
        <w:t>nterested to know what things it does not cover.</w:t>
      </w:r>
    </w:p>
    <w:p w:rsidR="00A5056E" w:rsidRPr="000A35A2" w:rsidP="00E32FF1">
      <w:pPr>
        <w:pStyle w:val="Question"/>
      </w:pPr>
      <w:sdt>
        <w:sdtPr>
          <w:alias w:val="Member"/>
          <w:tag w:val="&lt;Member mnisId='394' dodsId='25722'&gt;"/>
          <w:id w:val="1213916632"/>
          <w:placeholder>
            <w:docPart w:val="DefaultPlaceholder_-1854013440"/>
          </w:placeholder>
          <w:richText/>
        </w:sdtPr>
        <w:sdtContent>
          <w:r w:rsidRPr="000A35A2" w:rsidR="00B06B22">
            <w:rPr>
              <w:b/>
            </w:rPr>
            <w:t>Chair:</w:t>
          </w:r>
        </w:sdtContent>
      </w:sdt>
      <w:r w:rsidRPr="000A35A2" w:rsidR="00B06B22">
        <w:t xml:space="preserve"> W</w:t>
      </w:r>
      <w:r w:rsidRPr="000A35A2">
        <w:t xml:space="preserve">e talked about various fees that can be paid throughout the process, whether for service delivery </w:t>
      </w:r>
      <w:r w:rsidRPr="000A35A2" w:rsidR="00B06B22">
        <w:t xml:space="preserve">or </w:t>
      </w:r>
      <w:r w:rsidRPr="000A35A2">
        <w:t>to</w:t>
      </w:r>
      <w:r w:rsidRPr="000A35A2" w:rsidR="00711A98">
        <w:t xml:space="preserve"> </w:t>
      </w:r>
      <w:r w:rsidRPr="000A35A2">
        <w:t xml:space="preserve">pay for advice </w:t>
      </w:r>
      <w:r w:rsidRPr="000A35A2" w:rsidR="00B06B22">
        <w:t xml:space="preserve">when buying a </w:t>
      </w:r>
      <w:r w:rsidRPr="000A35A2">
        <w:t>big</w:t>
      </w:r>
      <w:r w:rsidRPr="000A35A2" w:rsidR="00B06B22">
        <w:t>ger</w:t>
      </w:r>
      <w:r w:rsidRPr="000A35A2">
        <w:t xml:space="preserve"> percentage of the property</w:t>
      </w:r>
      <w:r w:rsidRPr="000A35A2" w:rsidR="00B06B22">
        <w:t>.</w:t>
      </w:r>
      <w:r w:rsidRPr="000A35A2">
        <w:t xml:space="preserve"> </w:t>
      </w:r>
      <w:r w:rsidRPr="000A35A2" w:rsidR="00D90FBE">
        <w:t xml:space="preserve">There is a whole range of fees. </w:t>
      </w:r>
      <w:r w:rsidRPr="000A35A2">
        <w:t xml:space="preserve">Should </w:t>
      </w:r>
      <w:r w:rsidRPr="000A35A2" w:rsidR="00D90FBE">
        <w:t xml:space="preserve">they </w:t>
      </w:r>
      <w:r w:rsidRPr="000A35A2" w:rsidR="00B06B22">
        <w:t xml:space="preserve">not </w:t>
      </w:r>
      <w:r w:rsidRPr="000A35A2">
        <w:t xml:space="preserve">simply be set out right at the beginning in </w:t>
      </w:r>
      <w:r w:rsidRPr="000A35A2" w:rsidR="00B06B22">
        <w:t xml:space="preserve">a </w:t>
      </w:r>
      <w:r w:rsidRPr="000A35A2">
        <w:t>standardised form</w:t>
      </w:r>
      <w:r w:rsidRPr="000A35A2" w:rsidR="00B06B22">
        <w:t>?</w:t>
      </w:r>
    </w:p>
    <w:p w:rsidR="00A5056E" w:rsidRPr="000A35A2" w:rsidP="00E32FF1">
      <w:pPr>
        <w:pStyle w:val="Answer"/>
      </w:pPr>
      <w:sdt>
        <w:sdtPr>
          <w:alias w:val="Witness"/>
          <w:id w:val="2113165655"/>
          <w:placeholder>
            <w:docPart w:val="DefaultPlaceholder_-1854013440"/>
          </w:placeholder>
          <w:richText/>
        </w:sdtPr>
        <w:sdtContent>
          <w:r w:rsidRPr="000A35A2" w:rsidR="0068112E">
            <w:rPr>
              <w:b/>
              <w:i/>
            </w:rPr>
            <w:t>Emma Payne:</w:t>
          </w:r>
        </w:sdtContent>
      </w:sdt>
      <w:r w:rsidRPr="000A35A2" w:rsidR="00B06B22">
        <w:t xml:space="preserve"> A</w:t>
      </w:r>
      <w:r w:rsidRPr="000A35A2">
        <w:t xml:space="preserve">s well as the key information documents, there is a </w:t>
      </w:r>
      <w:r w:rsidRPr="000A35A2">
        <w:t>Homes</w:t>
      </w:r>
      <w:r w:rsidRPr="000A35A2">
        <w:t xml:space="preserve"> England model </w:t>
      </w:r>
      <w:r w:rsidRPr="000A35A2" w:rsidR="00B06B22">
        <w:t xml:space="preserve">of </w:t>
      </w:r>
      <w:r w:rsidRPr="000A35A2">
        <w:t xml:space="preserve">shared ownership lease, which is standard across all of these </w:t>
      </w:r>
      <w:r w:rsidRPr="000A35A2" w:rsidR="00B06B22">
        <w:t xml:space="preserve">and </w:t>
      </w:r>
      <w:r w:rsidRPr="000A35A2">
        <w:t>set</w:t>
      </w:r>
      <w:r w:rsidRPr="000A35A2" w:rsidR="00B06B22">
        <w:t>s</w:t>
      </w:r>
      <w:r w:rsidRPr="000A35A2">
        <w:t xml:space="preserve"> out </w:t>
      </w:r>
      <w:r w:rsidRPr="000A35A2" w:rsidR="00B06B22">
        <w:t xml:space="preserve">lots </w:t>
      </w:r>
      <w:r w:rsidRPr="000A35A2">
        <w:t>of that information as well.</w:t>
      </w:r>
    </w:p>
    <w:p w:rsidR="00B06B22" w:rsidRPr="000A35A2" w:rsidP="00E32FF1">
      <w:pPr>
        <w:pStyle w:val="Question"/>
      </w:pPr>
      <w:sdt>
        <w:sdtPr>
          <w:alias w:val="Member"/>
          <w:tag w:val="&lt;Member mnisId='394' dodsId='25722'&gt;"/>
          <w:id w:val="1806589032"/>
          <w:placeholder>
            <w:docPart w:val="DefaultPlaceholder_-1854013440"/>
          </w:placeholder>
          <w:richText/>
        </w:sdtPr>
        <w:sdtContent>
          <w:r w:rsidRPr="000A35A2">
            <w:rPr>
              <w:b/>
            </w:rPr>
            <w:t>Chair:</w:t>
          </w:r>
        </w:sdtContent>
      </w:sdt>
      <w:r w:rsidRPr="000A35A2">
        <w:t xml:space="preserve"> Would t</w:t>
      </w:r>
      <w:r w:rsidRPr="000A35A2" w:rsidR="00A5056E">
        <w:t>hese all be explained very clearly by somebody to someone entering into a shared ownership agreement</w:t>
      </w:r>
      <w:r w:rsidRPr="000A35A2">
        <w:t>?</w:t>
      </w:r>
    </w:p>
    <w:p w:rsidR="00A5056E" w:rsidRPr="000A35A2" w:rsidP="00E32FF1">
      <w:pPr>
        <w:pStyle w:val="Answer"/>
      </w:pPr>
      <w:sdt>
        <w:sdtPr>
          <w:alias w:val="Witness"/>
          <w:id w:val="1547022246"/>
          <w:placeholder>
            <w:docPart w:val="45EAB6AA962C4CABB72438B8353DAFA6"/>
          </w:placeholder>
          <w:richText/>
        </w:sdtPr>
        <w:sdtContent>
          <w:r w:rsidRPr="000A35A2" w:rsidR="00D90FBE">
            <w:rPr>
              <w:b/>
              <w:i/>
            </w:rPr>
            <w:t>Baroness Penn:</w:t>
          </w:r>
        </w:sdtContent>
      </w:sdt>
      <w:r w:rsidRPr="000A35A2" w:rsidR="00D90FBE">
        <w:t xml:space="preserve"> </w:t>
      </w:r>
      <w:r w:rsidRPr="000A35A2" w:rsidR="00B06B22">
        <w:t xml:space="preserve">We can take </w:t>
      </w:r>
      <w:r w:rsidRPr="000A35A2">
        <w:t xml:space="preserve">your point </w:t>
      </w:r>
      <w:r w:rsidRPr="000A35A2" w:rsidR="00B06B22">
        <w:t xml:space="preserve">away </w:t>
      </w:r>
      <w:r w:rsidRPr="000A35A2">
        <w:t>on fees specificall</w:t>
      </w:r>
      <w:r w:rsidRPr="000A35A2" w:rsidR="00B06B22">
        <w:t>y and have a look at that.</w:t>
      </w:r>
    </w:p>
    <w:p w:rsidR="00A5056E" w:rsidRPr="000A35A2" w:rsidP="00E32FF1">
      <w:pPr>
        <w:pStyle w:val="Question"/>
      </w:pPr>
      <w:sdt>
        <w:sdtPr>
          <w:alias w:val="Member"/>
          <w:tag w:val="&lt;Member mnisId='394' dodsId='25722'&gt;"/>
          <w:id w:val="342371829"/>
          <w:placeholder>
            <w:docPart w:val="DefaultPlaceholder_-1854013440"/>
          </w:placeholder>
          <w:richText/>
        </w:sdtPr>
        <w:sdtContent>
          <w:r w:rsidRPr="000A35A2" w:rsidR="00B06B22">
            <w:rPr>
              <w:b/>
            </w:rPr>
            <w:t>Chair:</w:t>
          </w:r>
        </w:sdtContent>
      </w:sdt>
      <w:r w:rsidRPr="000A35A2" w:rsidR="00B06B22">
        <w:t xml:space="preserve"> That would be helpful. </w:t>
      </w:r>
      <w:r w:rsidRPr="000A35A2">
        <w:t xml:space="preserve">We are trying to </w:t>
      </w:r>
      <w:r w:rsidRPr="000A35A2">
        <w:t>enter into</w:t>
      </w:r>
      <w:r w:rsidRPr="000A35A2">
        <w:t xml:space="preserve"> </w:t>
      </w:r>
      <w:r w:rsidRPr="000A35A2" w:rsidR="00B06B22">
        <w:t xml:space="preserve">a </w:t>
      </w:r>
      <w:r w:rsidRPr="000A35A2">
        <w:t xml:space="preserve">process of improving. </w:t>
      </w:r>
      <w:r w:rsidRPr="000A35A2" w:rsidR="00B06B22">
        <w:t>J</w:t>
      </w:r>
      <w:r w:rsidRPr="000A35A2">
        <w:t>ust finally, we talked about information</w:t>
      </w:r>
      <w:r w:rsidRPr="000A35A2" w:rsidR="00B06B22">
        <w:t xml:space="preserve"> and</w:t>
      </w:r>
      <w:r w:rsidRPr="000A35A2">
        <w:t xml:space="preserve"> education, but there is the issue of making people more aware of the </w:t>
      </w:r>
      <w:r w:rsidRPr="000A35A2" w:rsidR="00B06B22">
        <w:t>h</w:t>
      </w:r>
      <w:r w:rsidRPr="000A35A2">
        <w:t xml:space="preserve">elp to </w:t>
      </w:r>
      <w:r w:rsidRPr="000A35A2" w:rsidR="00B06B22">
        <w:t>b</w:t>
      </w:r>
      <w:r w:rsidRPr="000A35A2">
        <w:t>uy scheme. Government spen</w:t>
      </w:r>
      <w:r w:rsidRPr="000A35A2" w:rsidR="00B06B22">
        <w:t>t</w:t>
      </w:r>
      <w:r w:rsidRPr="000A35A2">
        <w:t xml:space="preserve"> a lot of money promoting it. </w:t>
      </w:r>
      <w:r w:rsidRPr="000A35A2" w:rsidR="00B06B22">
        <w:t xml:space="preserve">A lot of people </w:t>
      </w:r>
      <w:r w:rsidRPr="000A35A2">
        <w:t xml:space="preserve">knew what it was. It was there. It was a </w:t>
      </w:r>
      <w:r w:rsidRPr="000A35A2" w:rsidR="00B06B22">
        <w:t xml:space="preserve">term that </w:t>
      </w:r>
      <w:r w:rsidRPr="000A35A2">
        <w:t xml:space="preserve">people recognised. </w:t>
      </w:r>
      <w:r w:rsidRPr="000A35A2" w:rsidR="00B06B22">
        <w:t xml:space="preserve">Shared </w:t>
      </w:r>
      <w:r w:rsidRPr="000A35A2">
        <w:t>ownership is not</w:t>
      </w:r>
      <w:r w:rsidRPr="000A35A2" w:rsidR="00711A98">
        <w:t xml:space="preserve"> </w:t>
      </w:r>
      <w:r w:rsidRPr="000A35A2">
        <w:t xml:space="preserve">known about by many people. </w:t>
      </w:r>
      <w:r w:rsidRPr="000A35A2" w:rsidR="00B06B22">
        <w:t xml:space="preserve">Do </w:t>
      </w:r>
      <w:r w:rsidRPr="000A35A2">
        <w:t>you have a job to</w:t>
      </w:r>
      <w:r w:rsidRPr="000A35A2" w:rsidR="00711A98">
        <w:t xml:space="preserve"> </w:t>
      </w:r>
      <w:r w:rsidRPr="000A35A2">
        <w:t>give more information out to people in general terms to say</w:t>
      </w:r>
      <w:r w:rsidRPr="000A35A2" w:rsidR="00B06B22">
        <w:t>,</w:t>
      </w:r>
      <w:r w:rsidRPr="000A35A2">
        <w:t xml:space="preserve"> </w:t>
      </w:r>
      <w:r w:rsidRPr="000A35A2" w:rsidR="00B06B22">
        <w:t>“T</w:t>
      </w:r>
      <w:r w:rsidRPr="000A35A2">
        <w:t xml:space="preserve">his is something </w:t>
      </w:r>
      <w:r w:rsidRPr="000A35A2" w:rsidR="00B06B22">
        <w:t xml:space="preserve">that </w:t>
      </w:r>
      <w:r w:rsidRPr="000A35A2">
        <w:t>you might be interested in looking at</w:t>
      </w:r>
      <w:r w:rsidRPr="000A35A2" w:rsidR="00B06B22">
        <w:t>”</w:t>
      </w:r>
      <w:r w:rsidRPr="000A35A2">
        <w:t>?</w:t>
      </w:r>
    </w:p>
    <w:p w:rsidR="00B06B22" w:rsidRPr="000A35A2" w:rsidP="00E32FF1">
      <w:pPr>
        <w:pStyle w:val="Answer"/>
      </w:pPr>
      <w:sdt>
        <w:sdtPr>
          <w:alias w:val="Witness"/>
          <w:id w:val="-344779701"/>
          <w:placeholder>
            <w:docPart w:val="DefaultPlaceholder_-1854013440"/>
          </w:placeholder>
          <w:richText/>
        </w:sdtPr>
        <w:sdtContent>
          <w:r w:rsidRPr="000A35A2" w:rsidR="0068112E">
            <w:rPr>
              <w:b/>
              <w:i/>
            </w:rPr>
            <w:t>Baroness Penn:</w:t>
          </w:r>
        </w:sdtContent>
      </w:sdt>
      <w:r w:rsidRPr="000A35A2">
        <w:t xml:space="preserve"> W</w:t>
      </w:r>
      <w:r w:rsidRPr="000A35A2" w:rsidR="00A5056E">
        <w:t>hen it comes to</w:t>
      </w:r>
      <w:r w:rsidRPr="000A35A2" w:rsidR="00711A98">
        <w:t xml:space="preserve"> </w:t>
      </w:r>
      <w:r w:rsidRPr="000A35A2" w:rsidR="00A5056E">
        <w:t>looking at this question, there are a couple of si</w:t>
      </w:r>
      <w:r w:rsidRPr="000A35A2">
        <w:t>d</w:t>
      </w:r>
      <w:r w:rsidRPr="000A35A2" w:rsidR="00A5056E">
        <w:t>e</w:t>
      </w:r>
      <w:r w:rsidRPr="000A35A2">
        <w:t>s</w:t>
      </w:r>
      <w:r w:rsidRPr="000A35A2" w:rsidR="00A5056E">
        <w:t xml:space="preserve"> to it. One is </w:t>
      </w:r>
      <w:r w:rsidRPr="000A35A2" w:rsidR="00183F77">
        <w:t xml:space="preserve">about </w:t>
      </w:r>
      <w:r w:rsidRPr="000A35A2">
        <w:t xml:space="preserve">whether </w:t>
      </w:r>
      <w:r w:rsidRPr="000A35A2" w:rsidR="00A5056E">
        <w:t>we have a good supply of people who fit the criteria for shared ownership properties coming forward and looking to buy them</w:t>
      </w:r>
      <w:r w:rsidRPr="000A35A2">
        <w:t>,</w:t>
      </w:r>
      <w:r w:rsidRPr="000A35A2" w:rsidR="00A5056E">
        <w:t xml:space="preserve"> </w:t>
      </w:r>
      <w:r w:rsidRPr="000A35A2">
        <w:t xml:space="preserve">and a </w:t>
      </w:r>
      <w:r w:rsidRPr="000A35A2" w:rsidR="00A5056E">
        <w:t>good flow of people who are seeking to buy the home</w:t>
      </w:r>
      <w:r w:rsidRPr="000A35A2">
        <w:t>s</w:t>
      </w:r>
      <w:r w:rsidRPr="000A35A2" w:rsidR="00A5056E">
        <w:t xml:space="preserve"> that we are putting on</w:t>
      </w:r>
      <w:r w:rsidRPr="000A35A2" w:rsidR="00183F77">
        <w:t xml:space="preserve"> </w:t>
      </w:r>
      <w:r w:rsidRPr="000A35A2" w:rsidR="00A5056E">
        <w:t>to the market through this programme. Yes, we do</w:t>
      </w:r>
      <w:r w:rsidRPr="000A35A2">
        <w:t>, and</w:t>
      </w:r>
      <w:r w:rsidRPr="000A35A2" w:rsidR="00A5056E">
        <w:t xml:space="preserve"> </w:t>
      </w:r>
      <w:r w:rsidRPr="000A35A2">
        <w:t>s</w:t>
      </w:r>
      <w:r w:rsidRPr="000A35A2" w:rsidR="00A5056E">
        <w:t>o</w:t>
      </w:r>
      <w:r w:rsidRPr="000A35A2">
        <w:t>,</w:t>
      </w:r>
      <w:r w:rsidRPr="000A35A2" w:rsidR="00A5056E">
        <w:t xml:space="preserve"> from that point of view, awareness is good because we have a good flow of demand into the system.</w:t>
      </w:r>
    </w:p>
    <w:p w:rsidR="00A5056E" w:rsidRPr="000A35A2" w:rsidP="00E32FF1">
      <w:pPr>
        <w:pStyle w:val="Answer"/>
      </w:pPr>
      <w:r w:rsidRPr="000A35A2">
        <w:t xml:space="preserve">The only other thing </w:t>
      </w:r>
      <w:r w:rsidRPr="000A35A2" w:rsidR="00B06B22">
        <w:t xml:space="preserve">that </w:t>
      </w:r>
      <w:r w:rsidRPr="000A35A2">
        <w:t>I would add to that</w:t>
      </w:r>
      <w:r w:rsidRPr="000A35A2" w:rsidR="00B06B22">
        <w:t>—</w:t>
      </w:r>
      <w:r w:rsidRPr="000A35A2">
        <w:t>and</w:t>
      </w:r>
      <w:r w:rsidRPr="000A35A2" w:rsidR="00B06B22">
        <w:t xml:space="preserve"> </w:t>
      </w:r>
      <w:r w:rsidRPr="000A35A2">
        <w:t>Natalie touched on this around advertising</w:t>
      </w:r>
      <w:r w:rsidRPr="000A35A2" w:rsidR="00B06B22">
        <w:t>—</w:t>
      </w:r>
      <w:r w:rsidRPr="000A35A2">
        <w:t>is</w:t>
      </w:r>
      <w:r w:rsidRPr="000A35A2" w:rsidR="00B06B22">
        <w:t xml:space="preserve"> </w:t>
      </w:r>
      <w:r w:rsidRPr="000A35A2">
        <w:t>that there can sometimes be a tension between promoting a product and the</w:t>
      </w:r>
      <w:r w:rsidRPr="000A35A2" w:rsidR="00711A98">
        <w:t xml:space="preserve"> </w:t>
      </w:r>
      <w:r w:rsidRPr="000A35A2">
        <w:t>simple terms that you might need to use to promote that product</w:t>
      </w:r>
      <w:r w:rsidRPr="000A35A2" w:rsidR="00B06B22">
        <w:t>,</w:t>
      </w:r>
      <w:r w:rsidRPr="000A35A2">
        <w:t xml:space="preserve"> and having the full understanding as you go through that journey </w:t>
      </w:r>
      <w:r w:rsidRPr="000A35A2" w:rsidR="00EE5FBA">
        <w:t xml:space="preserve">as to </w:t>
      </w:r>
      <w:r w:rsidRPr="000A35A2">
        <w:t xml:space="preserve">whether the product is right for you. It does not mean that you cannot do both. I am just saying </w:t>
      </w:r>
      <w:r w:rsidRPr="000A35A2" w:rsidR="00EE5FBA">
        <w:t xml:space="preserve">that </w:t>
      </w:r>
      <w:r w:rsidRPr="000A35A2">
        <w:t>sometimes a careful consideration in that balance</w:t>
      </w:r>
      <w:r w:rsidRPr="000A35A2" w:rsidR="00EE5FBA">
        <w:t xml:space="preserve"> is needed</w:t>
      </w:r>
      <w:r w:rsidRPr="000A35A2">
        <w:t>.</w:t>
      </w:r>
    </w:p>
    <w:p w:rsidR="00EE5FBA" w:rsidRPr="000A35A2" w:rsidP="00E32FF1">
      <w:pPr>
        <w:pStyle w:val="Question"/>
        <w:numPr>
          <w:ilvl w:val="0"/>
          <w:numId w:val="0"/>
        </w:numPr>
        <w:ind w:left="794"/>
      </w:pPr>
      <w:sdt>
        <w:sdtPr>
          <w:alias w:val="Member"/>
          <w:tag w:val="&lt;Member mnisId='394' dodsId='25722'&gt;"/>
          <w:id w:val="1451822169"/>
          <w:placeholder>
            <w:docPart w:val="DefaultPlaceholder_-1854013440"/>
          </w:placeholder>
          <w:richText/>
        </w:sdtPr>
        <w:sdtContent>
          <w:r w:rsidRPr="000A35A2">
            <w:rPr>
              <w:b/>
            </w:rPr>
            <w:t>Chair:</w:t>
          </w:r>
        </w:sdtContent>
      </w:sdt>
      <w:r w:rsidRPr="000A35A2">
        <w:t xml:space="preserve"> I am a</w:t>
      </w:r>
      <w:r w:rsidRPr="000A35A2" w:rsidR="00A5056E">
        <w:t>ware of that</w:t>
      </w:r>
      <w:r w:rsidRPr="000A35A2">
        <w:t>,</w:t>
      </w:r>
      <w:r w:rsidRPr="000A35A2" w:rsidR="00A5056E">
        <w:t xml:space="preserve"> </w:t>
      </w:r>
      <w:r w:rsidRPr="000A35A2">
        <w:t>a</w:t>
      </w:r>
      <w:r w:rsidRPr="000A35A2" w:rsidR="00A5056E">
        <w:t xml:space="preserve">nd that is </w:t>
      </w:r>
      <w:r w:rsidRPr="000A35A2">
        <w:t xml:space="preserve">why </w:t>
      </w:r>
      <w:r w:rsidRPr="000A35A2" w:rsidR="00A5056E">
        <w:t xml:space="preserve">I was trying to say </w:t>
      </w:r>
      <w:r w:rsidRPr="000A35A2">
        <w:t xml:space="preserve">that, </w:t>
      </w:r>
      <w:r w:rsidRPr="000A35A2" w:rsidR="00A5056E">
        <w:t xml:space="preserve">as well as the detailed advice and information when someone is looking at </w:t>
      </w:r>
      <w:r w:rsidRPr="000A35A2">
        <w:t xml:space="preserve">the </w:t>
      </w:r>
      <w:r w:rsidRPr="000A35A2" w:rsidR="00A5056E">
        <w:t>product, just promoting it</w:t>
      </w:r>
      <w:r w:rsidRPr="000A35A2">
        <w:t xml:space="preserve"> would be helpful</w:t>
      </w:r>
      <w:r w:rsidRPr="000A35A2" w:rsidR="00A5056E">
        <w:t xml:space="preserve">, so </w:t>
      </w:r>
      <w:r w:rsidRPr="000A35A2">
        <w:t xml:space="preserve">that </w:t>
      </w:r>
      <w:r w:rsidRPr="000A35A2" w:rsidR="00A5056E">
        <w:t xml:space="preserve">people might become aware of it before they go on to the next stage of that information </w:t>
      </w:r>
      <w:r w:rsidRPr="000A35A2">
        <w:t>and t</w:t>
      </w:r>
      <w:r w:rsidRPr="000A35A2" w:rsidR="00A5056E">
        <w:t>hat detail.</w:t>
      </w:r>
    </w:p>
    <w:p w:rsidR="00EE5FBA" w:rsidRPr="000A35A2" w:rsidP="00E32FF1">
      <w:pPr>
        <w:pStyle w:val="Question"/>
      </w:pPr>
      <w:sdt>
        <w:sdtPr>
          <w:alias w:val="Member"/>
          <w:tag w:val="&lt;Member mnisId='4659' dodsId='107202'&gt;"/>
          <w:id w:val="-1411004223"/>
          <w:placeholder>
            <w:docPart w:val="DefaultPlaceholder_-1854013440"/>
          </w:placeholder>
          <w:richText/>
        </w:sdtPr>
        <w:sdtContent>
          <w:r w:rsidRPr="000A35A2">
            <w:rPr>
              <w:b/>
            </w:rPr>
            <w:t>Andrew Lewer:</w:t>
          </w:r>
        </w:sdtContent>
      </w:sdt>
      <w:r w:rsidRPr="000A35A2">
        <w:t xml:space="preserve"> </w:t>
      </w:r>
      <w:r w:rsidRPr="000A35A2" w:rsidR="00A5056E">
        <w:t xml:space="preserve">How are you going to ensure that the reforms that have been made to shared ownership leases just recently </w:t>
      </w:r>
      <w:r w:rsidRPr="000A35A2">
        <w:t xml:space="preserve">do not </w:t>
      </w:r>
      <w:r w:rsidRPr="000A35A2" w:rsidR="00A5056E">
        <w:t>create a two-tier market and cause problems for those with older</w:t>
      </w:r>
      <w:r w:rsidRPr="000A35A2" w:rsidR="00711A98">
        <w:t xml:space="preserve"> </w:t>
      </w:r>
      <w:r w:rsidRPr="000A35A2" w:rsidR="00A5056E">
        <w:t>leases</w:t>
      </w:r>
      <w:r w:rsidRPr="000A35A2">
        <w:t>?</w:t>
      </w:r>
    </w:p>
    <w:p w:rsidR="00EE5FBA" w:rsidRPr="000A35A2" w:rsidP="00E32FF1">
      <w:pPr>
        <w:pStyle w:val="Answer"/>
      </w:pPr>
      <w:sdt>
        <w:sdtPr>
          <w:alias w:val="Witness"/>
          <w:id w:val="-366988219"/>
          <w:placeholder>
            <w:docPart w:val="DefaultPlaceholder_-1854013440"/>
          </w:placeholder>
          <w:richText/>
        </w:sdtPr>
        <w:sdtContent>
          <w:r w:rsidRPr="000A35A2" w:rsidR="0068112E">
            <w:rPr>
              <w:b/>
              <w:i/>
            </w:rPr>
            <w:t>Baroness Penn:</w:t>
          </w:r>
        </w:sdtContent>
      </w:sdt>
      <w:r w:rsidRPr="000A35A2">
        <w:t xml:space="preserve"> T</w:t>
      </w:r>
      <w:r w:rsidRPr="000A35A2" w:rsidR="00A5056E">
        <w:t xml:space="preserve">here are two things there. One is </w:t>
      </w:r>
      <w:r w:rsidRPr="000A35A2">
        <w:t xml:space="preserve">that </w:t>
      </w:r>
      <w:r w:rsidRPr="000A35A2" w:rsidR="00A5056E">
        <w:t xml:space="preserve">we have tried to be clear with all shared owners </w:t>
      </w:r>
      <w:r w:rsidRPr="000A35A2">
        <w:t>with regard to</w:t>
      </w:r>
      <w:r w:rsidRPr="000A35A2">
        <w:t xml:space="preserve"> </w:t>
      </w:r>
      <w:r w:rsidRPr="000A35A2" w:rsidR="00A5056E">
        <w:t xml:space="preserve">the terms </w:t>
      </w:r>
      <w:r w:rsidRPr="000A35A2">
        <w:t xml:space="preserve">on </w:t>
      </w:r>
      <w:r w:rsidRPr="000A35A2" w:rsidR="00A5056E">
        <w:t>which they are taking on their shared ownership properties.</w:t>
      </w:r>
      <w:r w:rsidRPr="000A35A2">
        <w:t xml:space="preserve"> T</w:t>
      </w:r>
      <w:r w:rsidRPr="000A35A2" w:rsidR="00A5056E">
        <w:t xml:space="preserve">he second important one is that some of the reforms that we are taking forward through the </w:t>
      </w:r>
      <w:r w:rsidRPr="000A35A2">
        <w:t xml:space="preserve">Leasehold and Freehold </w:t>
      </w:r>
      <w:r w:rsidRPr="000A35A2" w:rsidR="00A5056E">
        <w:t>Reform Bill will</w:t>
      </w:r>
      <w:r w:rsidRPr="000A35A2" w:rsidR="00711A98">
        <w:t xml:space="preserve"> </w:t>
      </w:r>
      <w:r w:rsidRPr="000A35A2" w:rsidR="00A5056E">
        <w:t>address some of the issues that we have heard here, for example, around service charges and other issues that apply to shared ownership as well as other forms of leasehold.</w:t>
      </w:r>
    </w:p>
    <w:p w:rsidR="00EE5FBA" w:rsidRPr="000A35A2" w:rsidP="00E32FF1">
      <w:pPr>
        <w:pStyle w:val="Question"/>
      </w:pPr>
      <w:sdt>
        <w:sdtPr>
          <w:alias w:val="Member"/>
          <w:tag w:val="&lt;Member mnisId='4659' dodsId='107202'&gt;"/>
          <w:id w:val="-270481083"/>
          <w:placeholder>
            <w:docPart w:val="DefaultPlaceholder_-1854013440"/>
          </w:placeholder>
          <w:richText/>
        </w:sdtPr>
        <w:sdtContent>
          <w:r w:rsidRPr="000A35A2">
            <w:rPr>
              <w:b/>
            </w:rPr>
            <w:t>Andrew Lewer:</w:t>
          </w:r>
        </w:sdtContent>
      </w:sdt>
      <w:r w:rsidRPr="000A35A2">
        <w:t xml:space="preserve"> </w:t>
      </w:r>
      <w:r w:rsidRPr="000A35A2" w:rsidR="00A5056E">
        <w:t xml:space="preserve">Is there anything else about </w:t>
      </w:r>
      <w:r w:rsidRPr="000A35A2">
        <w:t>the L</w:t>
      </w:r>
      <w:r w:rsidRPr="000A35A2" w:rsidR="00A5056E">
        <w:t xml:space="preserve">easehold and </w:t>
      </w:r>
      <w:r w:rsidRPr="000A35A2">
        <w:t>F</w:t>
      </w:r>
      <w:r w:rsidRPr="000A35A2" w:rsidR="00A5056E">
        <w:t xml:space="preserve">reehold </w:t>
      </w:r>
      <w:r w:rsidRPr="000A35A2">
        <w:t>Reform B</w:t>
      </w:r>
      <w:r w:rsidRPr="000A35A2" w:rsidR="00A5056E">
        <w:t xml:space="preserve">ill that will either have an impact </w:t>
      </w:r>
      <w:r w:rsidRPr="000A35A2">
        <w:t xml:space="preserve">on </w:t>
      </w:r>
      <w:r w:rsidRPr="000A35A2" w:rsidR="00A5056E">
        <w:t>or benefit shared owners?</w:t>
      </w:r>
    </w:p>
    <w:p w:rsidR="00EE5FBA" w:rsidRPr="000A35A2" w:rsidP="00E32FF1">
      <w:pPr>
        <w:pStyle w:val="Answer"/>
      </w:pPr>
      <w:sdt>
        <w:sdtPr>
          <w:alias w:val="Witness"/>
          <w:id w:val="652642294"/>
          <w:placeholder>
            <w:docPart w:val="DefaultPlaceholder_-1854013440"/>
          </w:placeholder>
          <w:richText/>
        </w:sdtPr>
        <w:sdtContent>
          <w:r w:rsidRPr="000A35A2" w:rsidR="0068112E">
            <w:rPr>
              <w:b/>
              <w:i/>
            </w:rPr>
            <w:t>Baroness Penn:</w:t>
          </w:r>
        </w:sdtContent>
      </w:sdt>
      <w:r w:rsidRPr="000A35A2">
        <w:t xml:space="preserve"> I</w:t>
      </w:r>
      <w:r w:rsidRPr="000A35A2" w:rsidR="00A5056E">
        <w:t xml:space="preserve"> have mentioned the change to the service charge. There will also be changes to how people can renew their lease, making it easier to renew their lease and to renew it for a longer </w:t>
      </w:r>
      <w:r w:rsidRPr="000A35A2" w:rsidR="00A5056E">
        <w:t>period of time</w:t>
      </w:r>
      <w:r w:rsidRPr="000A35A2" w:rsidR="00A5056E">
        <w:t>.</w:t>
      </w:r>
      <w:r w:rsidRPr="000A35A2">
        <w:t xml:space="preserve"> T</w:t>
      </w:r>
      <w:r w:rsidRPr="000A35A2" w:rsidR="00A5056E">
        <w:t>hat is one of the examples where</w:t>
      </w:r>
      <w:r w:rsidRPr="000A35A2">
        <w:t>,</w:t>
      </w:r>
      <w:r w:rsidRPr="000A35A2" w:rsidR="00A5056E">
        <w:t xml:space="preserve"> under the post</w:t>
      </w:r>
      <w:r w:rsidRPr="000A35A2">
        <w:t>-</w:t>
      </w:r>
      <w:r w:rsidRPr="000A35A2" w:rsidR="00A5056E">
        <w:t>2021 scheme,</w:t>
      </w:r>
      <w:r w:rsidRPr="000A35A2" w:rsidR="00711A98">
        <w:t xml:space="preserve"> </w:t>
      </w:r>
      <w:r w:rsidRPr="000A35A2" w:rsidR="00A5056E">
        <w:t>the leas</w:t>
      </w:r>
      <w:r w:rsidRPr="000A35A2">
        <w:t>e is</w:t>
      </w:r>
      <w:r w:rsidRPr="000A35A2" w:rsidR="00A5056E">
        <w:t xml:space="preserve"> automatically for</w:t>
      </w:r>
      <w:r w:rsidRPr="000A35A2">
        <w:t xml:space="preserve"> </w:t>
      </w:r>
      <w:r w:rsidRPr="000A35A2" w:rsidR="00A5056E">
        <w:t xml:space="preserve">a very long </w:t>
      </w:r>
      <w:r w:rsidRPr="000A35A2" w:rsidR="00A5056E">
        <w:t>period of time</w:t>
      </w:r>
      <w:r w:rsidRPr="000A35A2" w:rsidR="00183F77">
        <w:t>, 990 years</w:t>
      </w:r>
      <w:r w:rsidRPr="000A35A2">
        <w:t xml:space="preserve">. </w:t>
      </w:r>
      <w:r w:rsidRPr="000A35A2" w:rsidR="00A5056E">
        <w:t>That does not apply to previous shared owners</w:t>
      </w:r>
      <w:r w:rsidRPr="000A35A2">
        <w:t>,</w:t>
      </w:r>
      <w:r w:rsidRPr="000A35A2" w:rsidR="00A5056E">
        <w:t xml:space="preserve"> </w:t>
      </w:r>
      <w:r w:rsidRPr="000A35A2">
        <w:t>b</w:t>
      </w:r>
      <w:r w:rsidRPr="000A35A2" w:rsidR="00A5056E">
        <w:t>ut</w:t>
      </w:r>
      <w:r w:rsidRPr="000A35A2">
        <w:t>,</w:t>
      </w:r>
      <w:r w:rsidRPr="000A35A2" w:rsidR="00A5056E">
        <w:t xml:space="preserve"> when they come to renew their lease, the change in the </w:t>
      </w:r>
      <w:r w:rsidRPr="000A35A2">
        <w:t xml:space="preserve">Bill </w:t>
      </w:r>
      <w:r w:rsidRPr="000A35A2" w:rsidR="00A5056E">
        <w:t xml:space="preserve">means that they can then renew it for that longer </w:t>
      </w:r>
      <w:r w:rsidRPr="000A35A2" w:rsidR="00A5056E">
        <w:t>period of time</w:t>
      </w:r>
      <w:r w:rsidRPr="000A35A2" w:rsidR="00A5056E">
        <w:t xml:space="preserve">. </w:t>
      </w:r>
      <w:r w:rsidRPr="000A35A2">
        <w:t>T</w:t>
      </w:r>
      <w:r w:rsidRPr="000A35A2" w:rsidR="00A5056E">
        <w:t>hat is another example</w:t>
      </w:r>
      <w:r w:rsidRPr="000A35A2">
        <w:t>.</w:t>
      </w:r>
    </w:p>
    <w:p w:rsidR="00EE5FBA" w:rsidRPr="000A35A2" w:rsidP="00E32FF1">
      <w:pPr>
        <w:pStyle w:val="Question"/>
      </w:pPr>
      <w:sdt>
        <w:sdtPr>
          <w:alias w:val="Member"/>
          <w:tag w:val="&lt;Member mnisId='4659' dodsId='107202'&gt;"/>
          <w:id w:val="2143919694"/>
          <w:placeholder>
            <w:docPart w:val="DefaultPlaceholder_-1854013440"/>
          </w:placeholder>
          <w:richText/>
        </w:sdtPr>
        <w:sdtContent>
          <w:r w:rsidRPr="000A35A2">
            <w:rPr>
              <w:b/>
            </w:rPr>
            <w:t>Andrew Lewer:</w:t>
          </w:r>
        </w:sdtContent>
      </w:sdt>
      <w:r w:rsidRPr="000A35A2">
        <w:t xml:space="preserve"> Is </w:t>
      </w:r>
      <w:r w:rsidRPr="000A35A2" w:rsidR="00A5056E">
        <w:t>that renewal automatically available to them</w:t>
      </w:r>
      <w:r w:rsidRPr="000A35A2">
        <w:t>?</w:t>
      </w:r>
    </w:p>
    <w:p w:rsidR="00EE5FBA" w:rsidRPr="000A35A2" w:rsidP="00E32FF1">
      <w:pPr>
        <w:pStyle w:val="Answer"/>
      </w:pPr>
      <w:sdt>
        <w:sdtPr>
          <w:alias w:val="Witness"/>
          <w:id w:val="-1619367360"/>
          <w:placeholder>
            <w:docPart w:val="DefaultPlaceholder_-1854013440"/>
          </w:placeholder>
          <w:richText/>
        </w:sdtPr>
        <w:sdtContent>
          <w:r w:rsidRPr="000A35A2" w:rsidR="0068112E">
            <w:rPr>
              <w:b/>
              <w:i/>
            </w:rPr>
            <w:t>Baroness Penn:</w:t>
          </w:r>
        </w:sdtContent>
      </w:sdt>
      <w:r w:rsidRPr="000A35A2">
        <w:t xml:space="preserve"> It </w:t>
      </w:r>
      <w:r w:rsidRPr="000A35A2" w:rsidR="00A5056E">
        <w:t>is not automatically available to them, but the process for doing it is going to be made simpler and easier</w:t>
      </w:r>
      <w:r w:rsidRPr="000A35A2">
        <w:t>,</w:t>
      </w:r>
      <w:r w:rsidRPr="000A35A2" w:rsidR="00A5056E">
        <w:t xml:space="preserve"> and the length of time that it will be available for will be much longer.</w:t>
      </w:r>
    </w:p>
    <w:p w:rsidR="00EE5FBA" w:rsidRPr="000A35A2" w:rsidP="00E32FF1">
      <w:pPr>
        <w:pStyle w:val="Question"/>
      </w:pPr>
      <w:sdt>
        <w:sdtPr>
          <w:alias w:val="Member"/>
          <w:tag w:val="&lt;Member mnisId='4795' dodsId='157102'&gt;"/>
          <w:id w:val="-397208669"/>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A</w:t>
      </w:r>
      <w:r w:rsidRPr="000A35A2" w:rsidR="00A5056E">
        <w:t xml:space="preserve">s a </w:t>
      </w:r>
      <w:r w:rsidRPr="000A35A2" w:rsidR="00A5056E">
        <w:t>Committee</w:t>
      </w:r>
      <w:r w:rsidRPr="000A35A2" w:rsidR="00A5056E">
        <w:t xml:space="preserve">, </w:t>
      </w:r>
      <w:r w:rsidRPr="000A35A2">
        <w:t xml:space="preserve">we have been </w:t>
      </w:r>
      <w:r w:rsidRPr="000A35A2" w:rsidR="00A5056E">
        <w:t>trying to think through how the new and the old</w:t>
      </w:r>
      <w:r w:rsidRPr="000A35A2" w:rsidR="00711A98">
        <w:t xml:space="preserve"> </w:t>
      </w:r>
      <w:r w:rsidRPr="000A35A2">
        <w:t>work</w:t>
      </w:r>
      <w:r w:rsidRPr="000A35A2" w:rsidR="00A5056E">
        <w:t xml:space="preserve">. I have an old </w:t>
      </w:r>
      <w:r w:rsidRPr="000A35A2">
        <w:t xml:space="preserve">lease, </w:t>
      </w:r>
      <w:r w:rsidRPr="000A35A2" w:rsidR="00A5056E">
        <w:t xml:space="preserve">for </w:t>
      </w:r>
      <w:r w:rsidRPr="000A35A2">
        <w:t xml:space="preserve">want of a better word, and </w:t>
      </w:r>
      <w:r w:rsidRPr="000A35A2" w:rsidR="00A5056E">
        <w:t xml:space="preserve">I have my </w:t>
      </w:r>
      <w:r w:rsidRPr="000A35A2">
        <w:t xml:space="preserve">99 years and my </w:t>
      </w:r>
      <w:r w:rsidRPr="000A35A2" w:rsidR="00A5056E">
        <w:t xml:space="preserve">minimum 25%. </w:t>
      </w:r>
      <w:r w:rsidRPr="000A35A2">
        <w:t>I w</w:t>
      </w:r>
      <w:r w:rsidRPr="000A35A2" w:rsidR="00A5056E">
        <w:t xml:space="preserve">ant to now change that </w:t>
      </w:r>
      <w:r w:rsidRPr="000A35A2">
        <w:t xml:space="preserve">to </w:t>
      </w:r>
      <w:r w:rsidRPr="000A35A2" w:rsidR="00A5056E">
        <w:t>990</w:t>
      </w:r>
      <w:r w:rsidRPr="000A35A2">
        <w:t xml:space="preserve"> years,</w:t>
      </w:r>
      <w:r w:rsidRPr="000A35A2" w:rsidR="00A5056E">
        <w:t xml:space="preserve"> </w:t>
      </w:r>
      <w:r w:rsidRPr="000A35A2">
        <w:t>s</w:t>
      </w:r>
      <w:r w:rsidRPr="000A35A2" w:rsidR="00A5056E">
        <w:t>o I go through the process. How is that framework of advice over what is financially right for that consumer going to fit in?</w:t>
      </w:r>
      <w:r w:rsidRPr="000A35A2">
        <w:t xml:space="preserve"> </w:t>
      </w:r>
      <w:r w:rsidRPr="000A35A2" w:rsidR="00A5056E">
        <w:t>How are they going to know whether they would be better off staircasing under their existing lease</w:t>
      </w:r>
      <w:r w:rsidRPr="000A35A2">
        <w:t xml:space="preserve"> and</w:t>
      </w:r>
      <w:r w:rsidRPr="000A35A2" w:rsidR="00A5056E">
        <w:t xml:space="preserve"> extending under the new provisions</w:t>
      </w:r>
      <w:r w:rsidRPr="000A35A2">
        <w:t>?</w:t>
      </w:r>
      <w:r w:rsidRPr="000A35A2" w:rsidR="00A5056E">
        <w:t xml:space="preserve"> </w:t>
      </w:r>
      <w:r w:rsidRPr="000A35A2">
        <w:t>C</w:t>
      </w:r>
      <w:r w:rsidRPr="000A35A2" w:rsidR="00A5056E">
        <w:t>an you explain what the framework</w:t>
      </w:r>
      <w:r w:rsidRPr="000A35A2">
        <w:t xml:space="preserve"> i</w:t>
      </w:r>
      <w:r w:rsidRPr="000A35A2" w:rsidR="00A5056E">
        <w:t>s going to be for that?</w:t>
      </w:r>
    </w:p>
    <w:p w:rsidR="00EE5FBA" w:rsidRPr="000A35A2" w:rsidP="00E32FF1">
      <w:pPr>
        <w:pStyle w:val="Answer"/>
      </w:pPr>
      <w:sdt>
        <w:sdtPr>
          <w:alias w:val="Witness"/>
          <w:id w:val="1532149563"/>
          <w:placeholder>
            <w:docPart w:val="DefaultPlaceholder_-1854013440"/>
          </w:placeholder>
          <w:richText/>
        </w:sdtPr>
        <w:sdtContent>
          <w:r w:rsidRPr="000A35A2" w:rsidR="0068112E">
            <w:rPr>
              <w:b/>
              <w:i/>
            </w:rPr>
            <w:t>Baroness Penn:</w:t>
          </w:r>
        </w:sdtContent>
      </w:sdt>
      <w:r w:rsidRPr="000A35A2">
        <w:t xml:space="preserve"> I would </w:t>
      </w:r>
      <w:r w:rsidRPr="000A35A2" w:rsidR="00A5056E">
        <w:t>distinguish between staircasing and extending the length of your lease</w:t>
      </w:r>
      <w:r w:rsidRPr="000A35A2">
        <w:t>,</w:t>
      </w:r>
      <w:r w:rsidRPr="000A35A2" w:rsidR="00A5056E">
        <w:t xml:space="preserve"> because</w:t>
      </w:r>
      <w:r w:rsidRPr="000A35A2">
        <w:t>,</w:t>
      </w:r>
      <w:r w:rsidRPr="000A35A2" w:rsidR="00A5056E">
        <w:t xml:space="preserve"> unless </w:t>
      </w:r>
      <w:r w:rsidRPr="000A35A2" w:rsidR="00A5056E">
        <w:t>you</w:t>
      </w:r>
      <w:r w:rsidRPr="000A35A2" w:rsidR="00A5056E">
        <w:t xml:space="preserve"> staircase all the way to 100%</w:t>
      </w:r>
      <w:r w:rsidRPr="000A35A2">
        <w:t>,</w:t>
      </w:r>
      <w:r w:rsidRPr="000A35A2" w:rsidR="00A5056E">
        <w:t xml:space="preserve"> you would need to take a decision about extending your lease separate to your decision about staircasing on your property.</w:t>
      </w:r>
    </w:p>
    <w:p w:rsidR="00EE5FBA" w:rsidRPr="000A35A2" w:rsidP="00E32FF1">
      <w:pPr>
        <w:pStyle w:val="Answer"/>
      </w:pPr>
      <w:r w:rsidRPr="000A35A2">
        <w:t xml:space="preserve">That process </w:t>
      </w:r>
      <w:r w:rsidRPr="000A35A2" w:rsidR="00A5056E">
        <w:t>and the</w:t>
      </w:r>
      <w:r w:rsidRPr="000A35A2" w:rsidR="00711A98">
        <w:t xml:space="preserve"> </w:t>
      </w:r>
      <w:r w:rsidRPr="000A35A2" w:rsidR="00A5056E">
        <w:t xml:space="preserve">information that is available to you is </w:t>
      </w:r>
      <w:r w:rsidRPr="000A35A2" w:rsidR="00A5056E">
        <w:t>similar to</w:t>
      </w:r>
      <w:r w:rsidRPr="000A35A2" w:rsidR="00A5056E">
        <w:t xml:space="preserve"> all leaseholders, effectively. </w:t>
      </w:r>
      <w:r w:rsidRPr="000A35A2">
        <w:t>S</w:t>
      </w:r>
      <w:r w:rsidRPr="000A35A2" w:rsidR="00A5056E">
        <w:t>et</w:t>
      </w:r>
      <w:r w:rsidRPr="000A35A2">
        <w:t>ting aside staircasing, ex</w:t>
      </w:r>
      <w:r w:rsidRPr="000A35A2" w:rsidR="00A5056E">
        <w:t xml:space="preserve">tending your lease is a similar process and decision </w:t>
      </w:r>
      <w:r w:rsidRPr="000A35A2">
        <w:t xml:space="preserve">to that </w:t>
      </w:r>
      <w:r w:rsidRPr="000A35A2" w:rsidR="00A5056E">
        <w:t xml:space="preserve">for all </w:t>
      </w:r>
      <w:r w:rsidRPr="000A35A2">
        <w:t>lease</w:t>
      </w:r>
      <w:r w:rsidRPr="000A35A2" w:rsidR="00A5056E">
        <w:t>holders. I mentioned the Leasehold Advisory Service</w:t>
      </w:r>
      <w:r w:rsidRPr="000A35A2">
        <w:t>,</w:t>
      </w:r>
      <w:r w:rsidRPr="000A35A2" w:rsidR="00A5056E">
        <w:t xml:space="preserve"> and that is exactly what that service is there to help guide people through the process of</w:t>
      </w:r>
      <w:r w:rsidRPr="000A35A2">
        <w:t>.</w:t>
      </w:r>
    </w:p>
    <w:p w:rsidR="00EE5FBA" w:rsidRPr="000A35A2" w:rsidP="00E32FF1">
      <w:pPr>
        <w:pStyle w:val="Question"/>
      </w:pPr>
      <w:sdt>
        <w:sdtPr>
          <w:alias w:val="Member"/>
          <w:tag w:val="&lt;Member mnisId='4795' dodsId='157102'&gt;"/>
          <w:id w:val="-149836414"/>
          <w:placeholder>
            <w:docPart w:val="DefaultPlaceholder_-1854013440"/>
          </w:placeholder>
          <w:richText/>
        </w:sdtPr>
        <w:sdtContent>
          <w:r w:rsidRPr="000A35A2">
            <w:rPr>
              <w:b/>
            </w:rPr>
            <w:t xml:space="preserve">Mrs </w:t>
          </w:r>
          <w:r w:rsidRPr="000A35A2" w:rsidR="0068112E">
            <w:rPr>
              <w:b/>
            </w:rPr>
            <w:t>Elphicke:</w:t>
          </w:r>
        </w:sdtContent>
      </w:sdt>
      <w:r w:rsidRPr="000A35A2">
        <w:t xml:space="preserve"> </w:t>
      </w:r>
      <w:r w:rsidRPr="000A35A2" w:rsidR="00AA409A">
        <w:t>Just s</w:t>
      </w:r>
      <w:r w:rsidRPr="000A35A2">
        <w:t xml:space="preserve">o that I have understood it, </w:t>
      </w:r>
      <w:r w:rsidRPr="000A35A2" w:rsidR="00A5056E">
        <w:t>you are saying that the 990</w:t>
      </w:r>
      <w:r w:rsidRPr="000A35A2">
        <w:t xml:space="preserve">-year </w:t>
      </w:r>
      <w:r w:rsidRPr="000A35A2" w:rsidR="00A5056E">
        <w:t xml:space="preserve">extension is relevant </w:t>
      </w:r>
      <w:r w:rsidRPr="000A35A2">
        <w:t xml:space="preserve">only </w:t>
      </w:r>
      <w:r w:rsidRPr="000A35A2" w:rsidR="00A5056E">
        <w:t>to someone who has 100%</w:t>
      </w:r>
      <w:r w:rsidRPr="000A35A2">
        <w:t>.</w:t>
      </w:r>
    </w:p>
    <w:p w:rsidR="00EE5FBA" w:rsidRPr="000A35A2" w:rsidP="00E32FF1">
      <w:pPr>
        <w:pStyle w:val="Answer"/>
      </w:pPr>
      <w:sdt>
        <w:sdtPr>
          <w:alias w:val="Witness"/>
          <w:id w:val="-1549293188"/>
          <w:placeholder>
            <w:docPart w:val="DefaultPlaceholder_-1854013440"/>
          </w:placeholder>
          <w:richText/>
        </w:sdtPr>
        <w:sdtContent>
          <w:r w:rsidRPr="000A35A2" w:rsidR="0068112E">
            <w:rPr>
              <w:b/>
              <w:i/>
            </w:rPr>
            <w:t>Baroness Penn:</w:t>
          </w:r>
        </w:sdtContent>
      </w:sdt>
      <w:r w:rsidRPr="000A35A2">
        <w:t xml:space="preserve"> No, I am </w:t>
      </w:r>
      <w:r w:rsidRPr="000A35A2" w:rsidR="00A5056E">
        <w:t>saying the opposite</w:t>
      </w:r>
      <w:r w:rsidRPr="000A35A2">
        <w:t>.</w:t>
      </w:r>
      <w:r w:rsidRPr="000A35A2" w:rsidR="00A5056E">
        <w:t xml:space="preserve"> </w:t>
      </w:r>
      <w:r w:rsidRPr="000A35A2">
        <w:t>If y</w:t>
      </w:r>
      <w:r w:rsidRPr="000A35A2" w:rsidR="00A5056E">
        <w:t>ou have 90% or 70%</w:t>
      </w:r>
      <w:r w:rsidRPr="000A35A2">
        <w:t xml:space="preserve"> and want to renew </w:t>
      </w:r>
      <w:r w:rsidRPr="000A35A2" w:rsidR="00A5056E">
        <w:t xml:space="preserve">the length of your lease term because it is becoming </w:t>
      </w:r>
      <w:r w:rsidRPr="000A35A2" w:rsidR="00A5056E">
        <w:t>shorter and shorter</w:t>
      </w:r>
      <w:r w:rsidRPr="000A35A2">
        <w:t>,</w:t>
      </w:r>
      <w:r w:rsidRPr="000A35A2" w:rsidR="00A5056E">
        <w:t xml:space="preserve"> </w:t>
      </w:r>
      <w:r w:rsidRPr="000A35A2">
        <w:t>t</w:t>
      </w:r>
      <w:r w:rsidRPr="000A35A2" w:rsidR="00A5056E">
        <w:t>hat decision is one that you will need to take</w:t>
      </w:r>
      <w:r w:rsidRPr="000A35A2">
        <w:t>,</w:t>
      </w:r>
      <w:r w:rsidRPr="000A35A2" w:rsidR="00A5056E">
        <w:t xml:space="preserve"> as is common for all people who own a property under leasehold.</w:t>
      </w:r>
    </w:p>
    <w:p w:rsidR="0011568B" w:rsidRPr="000A35A2" w:rsidP="00E32FF1">
      <w:pPr>
        <w:pStyle w:val="Question"/>
      </w:pPr>
      <w:sdt>
        <w:sdtPr>
          <w:alias w:val="Member"/>
          <w:tag w:val="&lt;Member mnisId='4795' dodsId='157102'&gt;"/>
          <w:id w:val="-564638102"/>
          <w:placeholder>
            <w:docPart w:val="DefaultPlaceholder_-1854013440"/>
          </w:placeholder>
          <w:richText/>
        </w:sdtPr>
        <w:sdtContent>
          <w:r w:rsidRPr="000A35A2" w:rsidR="00EE5FBA">
            <w:rPr>
              <w:b/>
            </w:rPr>
            <w:t xml:space="preserve">Mrs </w:t>
          </w:r>
          <w:r w:rsidRPr="000A35A2" w:rsidR="0068112E">
            <w:rPr>
              <w:b/>
            </w:rPr>
            <w:t>Elphicke:</w:t>
          </w:r>
        </w:sdtContent>
      </w:sdt>
      <w:r w:rsidRPr="000A35A2" w:rsidR="00EE5FBA">
        <w:t xml:space="preserve"> </w:t>
      </w:r>
      <w:r w:rsidRPr="000A35A2" w:rsidR="00A5056E">
        <w:t>If I have a pot of money and I can apply that to extend the term</w:t>
      </w:r>
      <w:r w:rsidRPr="000A35A2" w:rsidR="00EE5FBA">
        <w:t>,</w:t>
      </w:r>
      <w:r w:rsidRPr="000A35A2" w:rsidR="00A5056E">
        <w:t xml:space="preserve"> I now </w:t>
      </w:r>
      <w:r w:rsidRPr="000A35A2" w:rsidR="00EE5FBA">
        <w:t xml:space="preserve">have </w:t>
      </w:r>
      <w:r w:rsidRPr="000A35A2" w:rsidR="00A5056E">
        <w:t xml:space="preserve">one </w:t>
      </w:r>
      <w:r w:rsidRPr="000A35A2">
        <w:t xml:space="preserve">very modern </w:t>
      </w:r>
      <w:r w:rsidRPr="000A35A2" w:rsidR="00A5056E">
        <w:t>product</w:t>
      </w:r>
      <w:r w:rsidRPr="000A35A2">
        <w:t>,</w:t>
      </w:r>
      <w:r w:rsidRPr="000A35A2" w:rsidR="00A5056E">
        <w:t xml:space="preserve"> and then I am sitting there with what will be a legacy product</w:t>
      </w:r>
      <w:r w:rsidRPr="000A35A2" w:rsidR="00EE5FBA">
        <w:t>,</w:t>
      </w:r>
      <w:r w:rsidRPr="000A35A2" w:rsidR="00A5056E">
        <w:t xml:space="preserve"> which is significantly different in terms of its shape</w:t>
      </w:r>
      <w:r w:rsidRPr="000A35A2">
        <w:t>.</w:t>
      </w:r>
      <w:r w:rsidRPr="000A35A2" w:rsidR="00A5056E">
        <w:t xml:space="preserve"> </w:t>
      </w:r>
      <w:r w:rsidRPr="000A35A2">
        <w:t>W</w:t>
      </w:r>
      <w:r w:rsidRPr="000A35A2" w:rsidR="00A5056E">
        <w:t xml:space="preserve">hat do I do? How do I know what to do? How do I know what is best for me? </w:t>
      </w:r>
      <w:r w:rsidRPr="000A35A2" w:rsidR="00EE5FBA">
        <w:t>H</w:t>
      </w:r>
      <w:r w:rsidRPr="000A35A2" w:rsidR="00A5056E">
        <w:t>ow do I make sure that this product is going to be most suitable in terms of my financial return?</w:t>
      </w:r>
    </w:p>
    <w:p w:rsidR="0011568B" w:rsidRPr="000A35A2" w:rsidP="00E32FF1">
      <w:pPr>
        <w:pStyle w:val="Answer"/>
      </w:pPr>
      <w:sdt>
        <w:sdtPr>
          <w:alias w:val="Witness"/>
          <w:id w:val="1897308306"/>
          <w:placeholder>
            <w:docPart w:val="DefaultPlaceholder_-1854013440"/>
          </w:placeholder>
          <w:richText/>
        </w:sdtPr>
        <w:sdtContent>
          <w:r w:rsidRPr="000A35A2" w:rsidR="0068112E">
            <w:rPr>
              <w:b/>
              <w:i/>
            </w:rPr>
            <w:t>Baroness Penn:</w:t>
          </w:r>
        </w:sdtContent>
      </w:sdt>
      <w:r w:rsidRPr="000A35A2">
        <w:t xml:space="preserve"> T</w:t>
      </w:r>
      <w:r w:rsidRPr="000A35A2" w:rsidR="00A5056E">
        <w:t xml:space="preserve">hat takes us </w:t>
      </w:r>
      <w:r w:rsidRPr="000A35A2">
        <w:t xml:space="preserve">on to </w:t>
      </w:r>
      <w:r w:rsidRPr="000A35A2" w:rsidR="00A5056E">
        <w:t>the broader question around financial advice.</w:t>
      </w:r>
      <w:r w:rsidRPr="000A35A2">
        <w:t xml:space="preserve"> A</w:t>
      </w:r>
      <w:r w:rsidRPr="000A35A2" w:rsidR="00A5056E">
        <w:t xml:space="preserve"> comparable situation is someone who has a mortgage that is not shared ownership and has a sum of money available to them</w:t>
      </w:r>
      <w:r w:rsidRPr="000A35A2">
        <w:t>. They</w:t>
      </w:r>
      <w:r w:rsidRPr="000A35A2" w:rsidR="00A5056E">
        <w:t xml:space="preserve"> would </w:t>
      </w:r>
      <w:r w:rsidRPr="000A35A2" w:rsidR="00A5056E">
        <w:t>make a decision</w:t>
      </w:r>
      <w:r w:rsidRPr="000A35A2" w:rsidR="00A5056E">
        <w:t xml:space="preserve"> about reducing the amount </w:t>
      </w:r>
      <w:r w:rsidRPr="000A35A2">
        <w:t xml:space="preserve">that </w:t>
      </w:r>
      <w:r w:rsidRPr="000A35A2" w:rsidR="00A5056E">
        <w:t xml:space="preserve">they owe and their repayments through their mortgage versus the need to extend their lease and when they feel the need to </w:t>
      </w:r>
      <w:r w:rsidRPr="000A35A2">
        <w:t>do that</w:t>
      </w:r>
      <w:r w:rsidRPr="000A35A2" w:rsidR="00A5056E">
        <w:t>.</w:t>
      </w:r>
    </w:p>
    <w:p w:rsidR="0011568B" w:rsidRPr="000A35A2" w:rsidP="00E32FF1">
      <w:pPr>
        <w:pStyle w:val="Answer"/>
      </w:pPr>
      <w:r w:rsidRPr="000A35A2">
        <w:t xml:space="preserve">One of the things that we are removing is that cliff edge around </w:t>
      </w:r>
      <w:r w:rsidRPr="000A35A2">
        <w:t xml:space="preserve">marriage </w:t>
      </w:r>
      <w:r w:rsidRPr="000A35A2">
        <w:t>value of leases</w:t>
      </w:r>
      <w:r w:rsidRPr="000A35A2">
        <w:t>,</w:t>
      </w:r>
      <w:r w:rsidRPr="000A35A2">
        <w:t xml:space="preserve"> so that there is not this</w:t>
      </w:r>
      <w:r w:rsidRPr="000A35A2" w:rsidR="00711A98">
        <w:t xml:space="preserve"> </w:t>
      </w:r>
      <w:r w:rsidRPr="000A35A2">
        <w:t xml:space="preserve">moment at which you are financially much worse off when you are trying to extend your lease when it falls below a certain threshold in terms of its </w:t>
      </w:r>
      <w:r w:rsidRPr="000A35A2">
        <w:t>length</w:t>
      </w:r>
      <w:r w:rsidRPr="000A35A2">
        <w:t>.</w:t>
      </w:r>
      <w:r w:rsidRPr="000A35A2">
        <w:t xml:space="preserve"> B</w:t>
      </w:r>
      <w:r w:rsidRPr="000A35A2">
        <w:t>eyond that,</w:t>
      </w:r>
      <w:r w:rsidRPr="000A35A2" w:rsidR="00711A98">
        <w:t xml:space="preserve"> </w:t>
      </w:r>
      <w:r w:rsidRPr="000A35A2">
        <w:t>it takes us into the broader question of how people make those decisions and the financial advice available to them.</w:t>
      </w:r>
    </w:p>
    <w:p w:rsidR="0011568B" w:rsidRPr="000A35A2" w:rsidP="00E32FF1">
      <w:pPr>
        <w:pStyle w:val="Question"/>
      </w:pPr>
      <w:sdt>
        <w:sdtPr>
          <w:alias w:val="Member"/>
          <w:tag w:val="&lt;Member mnisId='4659' dodsId='107202'&gt;"/>
          <w:id w:val="2088648320"/>
          <w:placeholder>
            <w:docPart w:val="DefaultPlaceholder_-1854013440"/>
          </w:placeholder>
          <w:richText/>
        </w:sdtPr>
        <w:sdtContent>
          <w:r w:rsidRPr="000A35A2">
            <w:rPr>
              <w:b/>
            </w:rPr>
            <w:t>Andrew Lewer:</w:t>
          </w:r>
        </w:sdtContent>
      </w:sdt>
      <w:r w:rsidRPr="000A35A2">
        <w:t xml:space="preserve"> </w:t>
      </w:r>
      <w:r w:rsidRPr="000A35A2" w:rsidR="00A5056E">
        <w:t xml:space="preserve">Just moving on to building safety, I am interested in whether you </w:t>
      </w:r>
      <w:r w:rsidRPr="000A35A2" w:rsidR="00A5056E">
        <w:t>are able to</w:t>
      </w:r>
      <w:r w:rsidRPr="000A35A2" w:rsidR="00A5056E">
        <w:t xml:space="preserve"> commit to giving providers the support </w:t>
      </w:r>
      <w:r w:rsidRPr="000A35A2">
        <w:t xml:space="preserve">that </w:t>
      </w:r>
      <w:r w:rsidRPr="000A35A2" w:rsidR="00A5056E">
        <w:t xml:space="preserve">they need to be able to remediate buildings, so </w:t>
      </w:r>
      <w:r w:rsidRPr="000A35A2">
        <w:t xml:space="preserve">that </w:t>
      </w:r>
      <w:r w:rsidRPr="000A35A2" w:rsidR="00A5056E">
        <w:t>those costs do not end up being passed on to shared owners and</w:t>
      </w:r>
      <w:r w:rsidRPr="000A35A2">
        <w:t>,</w:t>
      </w:r>
      <w:r w:rsidRPr="000A35A2" w:rsidR="00A5056E">
        <w:t xml:space="preserve"> indeed</w:t>
      </w:r>
      <w:r w:rsidRPr="000A35A2">
        <w:t>,</w:t>
      </w:r>
      <w:r w:rsidRPr="000A35A2" w:rsidR="00A5056E">
        <w:t xml:space="preserve"> to other leaseholders.</w:t>
      </w:r>
    </w:p>
    <w:p w:rsidR="0011568B" w:rsidRPr="000A35A2" w:rsidP="00E32FF1">
      <w:pPr>
        <w:pStyle w:val="Answer"/>
      </w:pPr>
      <w:sdt>
        <w:sdtPr>
          <w:alias w:val="Witness"/>
          <w:id w:val="-623391016"/>
          <w:placeholder>
            <w:docPart w:val="DefaultPlaceholder_-1854013440"/>
          </w:placeholder>
          <w:richText/>
        </w:sdtPr>
        <w:sdtContent>
          <w:r w:rsidRPr="000A35A2" w:rsidR="0068112E">
            <w:rPr>
              <w:b/>
              <w:i/>
            </w:rPr>
            <w:t>Baroness Penn:</w:t>
          </w:r>
        </w:sdtContent>
      </w:sdt>
      <w:r w:rsidRPr="000A35A2">
        <w:t xml:space="preserve"> W</w:t>
      </w:r>
      <w:r w:rsidRPr="000A35A2" w:rsidR="00A5056E">
        <w:t>hat we have put in place slightly flips that around, which means that</w:t>
      </w:r>
      <w:r w:rsidRPr="000A35A2">
        <w:t>,</w:t>
      </w:r>
      <w:r w:rsidRPr="000A35A2" w:rsidR="00A5056E">
        <w:t xml:space="preserve"> through the Building Safety Act</w:t>
      </w:r>
      <w:r w:rsidRPr="000A35A2">
        <w:t>,</w:t>
      </w:r>
      <w:r w:rsidRPr="000A35A2" w:rsidR="00A5056E">
        <w:t xml:space="preserve"> we have ensured that the costs</w:t>
      </w:r>
      <w:r w:rsidRPr="000A35A2">
        <w:t xml:space="preserve"> for</w:t>
      </w:r>
      <w:r w:rsidRPr="000A35A2" w:rsidR="00A5056E">
        <w:t xml:space="preserve"> </w:t>
      </w:r>
      <w:r w:rsidRPr="000A35A2">
        <w:t xml:space="preserve">cladding </w:t>
      </w:r>
      <w:r w:rsidRPr="000A35A2" w:rsidR="00A5056E">
        <w:t>remediation cannot be passed on to leaseholders</w:t>
      </w:r>
      <w:r w:rsidRPr="000A35A2">
        <w:t>,</w:t>
      </w:r>
      <w:r w:rsidRPr="000A35A2" w:rsidR="00A5056E">
        <w:t xml:space="preserve"> and </w:t>
      </w:r>
      <w:r w:rsidRPr="000A35A2">
        <w:t xml:space="preserve">that the </w:t>
      </w:r>
      <w:r w:rsidRPr="000A35A2" w:rsidR="00A5056E">
        <w:t xml:space="preserve">costs for other remediation are </w:t>
      </w:r>
      <w:r w:rsidRPr="000A35A2">
        <w:t xml:space="preserve">capped </w:t>
      </w:r>
      <w:r w:rsidRPr="000A35A2" w:rsidR="00A5056E">
        <w:t xml:space="preserve">at certain levels, so that it is clear </w:t>
      </w:r>
      <w:r w:rsidRPr="000A35A2">
        <w:t xml:space="preserve">in terms of </w:t>
      </w:r>
      <w:r w:rsidRPr="000A35A2" w:rsidR="00A5056E">
        <w:t>what cannot be passed on</w:t>
      </w:r>
      <w:r w:rsidRPr="000A35A2">
        <w:t>.</w:t>
      </w:r>
    </w:p>
    <w:p w:rsidR="0011568B" w:rsidRPr="000A35A2" w:rsidP="00E32FF1">
      <w:pPr>
        <w:pStyle w:val="Answer"/>
      </w:pPr>
      <w:r w:rsidRPr="000A35A2">
        <w:t>W</w:t>
      </w:r>
      <w:r w:rsidRPr="000A35A2" w:rsidR="00A5056E">
        <w:t>hen it comes to providers meeting those costs, there will be different ro</w:t>
      </w:r>
      <w:r w:rsidRPr="000A35A2">
        <w:t>u</w:t>
      </w:r>
      <w:r w:rsidRPr="000A35A2" w:rsidR="00A5056E">
        <w:t>t</w:t>
      </w:r>
      <w:r w:rsidRPr="000A35A2">
        <w:t>e</w:t>
      </w:r>
      <w:r w:rsidRPr="000A35A2" w:rsidR="00A5056E">
        <w:t xml:space="preserve">s </w:t>
      </w:r>
      <w:r w:rsidRPr="000A35A2">
        <w:t xml:space="preserve">through </w:t>
      </w:r>
      <w:r w:rsidRPr="000A35A2" w:rsidR="00A5056E">
        <w:t>which those costs will be met. The provider might be different from the original developer</w:t>
      </w:r>
      <w:r w:rsidRPr="000A35A2">
        <w:t>,</w:t>
      </w:r>
      <w:r w:rsidRPr="000A35A2" w:rsidR="00A5056E">
        <w:t xml:space="preserve"> who might be coming forward to remediate and meet those costs.</w:t>
      </w:r>
      <w:r w:rsidRPr="000A35A2" w:rsidR="00711A98">
        <w:t xml:space="preserve"> </w:t>
      </w:r>
      <w:r w:rsidRPr="000A35A2">
        <w:t>T</w:t>
      </w:r>
      <w:r w:rsidRPr="000A35A2" w:rsidR="00A5056E">
        <w:t>here are also Government-funded schemes to help meet the costs in certain circumstances.</w:t>
      </w:r>
      <w:r w:rsidRPr="000A35A2">
        <w:t xml:space="preserve"> W</w:t>
      </w:r>
      <w:r w:rsidRPr="000A35A2" w:rsidR="00A5056E">
        <w:t>e have been very clear up</w:t>
      </w:r>
      <w:r w:rsidRPr="000A35A2" w:rsidR="00653BEA">
        <w:t xml:space="preserve"> </w:t>
      </w:r>
      <w:r w:rsidRPr="000A35A2" w:rsidR="00A5056E">
        <w:t>front around capping the costs or having no cost to the leaseholders</w:t>
      </w:r>
      <w:r w:rsidRPr="000A35A2">
        <w:t>,</w:t>
      </w:r>
      <w:r w:rsidRPr="000A35A2" w:rsidR="00A5056E">
        <w:t xml:space="preserve"> and then there are different ro</w:t>
      </w:r>
      <w:r w:rsidRPr="000A35A2">
        <w:t>u</w:t>
      </w:r>
      <w:r w:rsidRPr="000A35A2" w:rsidR="00A5056E">
        <w:t>t</w:t>
      </w:r>
      <w:r w:rsidRPr="000A35A2">
        <w:t>e</w:t>
      </w:r>
      <w:r w:rsidRPr="000A35A2" w:rsidR="00A5056E">
        <w:t xml:space="preserve">s </w:t>
      </w:r>
      <w:r w:rsidRPr="000A35A2">
        <w:t xml:space="preserve">through </w:t>
      </w:r>
      <w:r w:rsidRPr="000A35A2" w:rsidR="00A5056E">
        <w:t>which the providers or developers meet those costs.</w:t>
      </w:r>
    </w:p>
    <w:p w:rsidR="0011568B" w:rsidRPr="000A35A2" w:rsidP="00E32FF1">
      <w:pPr>
        <w:pStyle w:val="Question"/>
      </w:pPr>
      <w:sdt>
        <w:sdtPr>
          <w:alias w:val="Member"/>
          <w:tag w:val="&lt;Member mnisId='4659' dodsId='107202'&gt;"/>
          <w:id w:val="-991551374"/>
          <w:placeholder>
            <w:docPart w:val="DefaultPlaceholder_-1854013440"/>
          </w:placeholder>
          <w:richText/>
        </w:sdtPr>
        <w:sdtContent>
          <w:r w:rsidRPr="000A35A2">
            <w:rPr>
              <w:b/>
            </w:rPr>
            <w:t>Andrew Lewer:</w:t>
          </w:r>
        </w:sdtContent>
      </w:sdt>
      <w:r w:rsidRPr="000A35A2">
        <w:t xml:space="preserve"> </w:t>
      </w:r>
      <w:r w:rsidRPr="000A35A2" w:rsidR="00A5056E">
        <w:t>Does that, in your view, prevent shares in the shared ownership home becoming unaffordable</w:t>
      </w:r>
      <w:r w:rsidRPr="000A35A2">
        <w:t>?</w:t>
      </w:r>
      <w:r w:rsidRPr="000A35A2" w:rsidR="00A5056E">
        <w:t xml:space="preserve"> </w:t>
      </w:r>
      <w:r w:rsidRPr="000A35A2">
        <w:t>T</w:t>
      </w:r>
      <w:r w:rsidRPr="000A35A2" w:rsidR="00A5056E">
        <w:t>herefore</w:t>
      </w:r>
      <w:r w:rsidRPr="000A35A2">
        <w:t>,</w:t>
      </w:r>
      <w:r w:rsidRPr="000A35A2" w:rsidR="00A5056E">
        <w:t xml:space="preserve"> is there a need for more support for people to be able to sell </w:t>
      </w:r>
      <w:r w:rsidRPr="000A35A2">
        <w:t xml:space="preserve">their </w:t>
      </w:r>
      <w:r w:rsidRPr="000A35A2" w:rsidR="00A5056E">
        <w:t>shares in shared ownership</w:t>
      </w:r>
      <w:r w:rsidRPr="000A35A2">
        <w:t>,</w:t>
      </w:r>
      <w:r w:rsidRPr="000A35A2" w:rsidR="00A5056E">
        <w:t xml:space="preserve"> if it becomes unaffordable</w:t>
      </w:r>
      <w:r w:rsidRPr="000A35A2">
        <w:t>, or</w:t>
      </w:r>
      <w:r w:rsidRPr="000A35A2" w:rsidR="00A5056E">
        <w:t xml:space="preserve"> </w:t>
      </w:r>
      <w:r w:rsidRPr="000A35A2">
        <w:t>a</w:t>
      </w:r>
      <w:r w:rsidRPr="000A35A2" w:rsidR="00A5056E">
        <w:t>re you saying that these measures would</w:t>
      </w:r>
      <w:r w:rsidRPr="000A35A2" w:rsidR="00711A98">
        <w:t xml:space="preserve"> </w:t>
      </w:r>
      <w:r w:rsidRPr="000A35A2" w:rsidR="00A5056E">
        <w:t>prevent that from happening?</w:t>
      </w:r>
    </w:p>
    <w:p w:rsidR="0011568B" w:rsidRPr="000A35A2" w:rsidP="00E32FF1">
      <w:pPr>
        <w:pStyle w:val="Answer"/>
      </w:pPr>
      <w:sdt>
        <w:sdtPr>
          <w:alias w:val="Witness"/>
          <w:id w:val="324321076"/>
          <w:placeholder>
            <w:docPart w:val="DefaultPlaceholder_-1854013440"/>
          </w:placeholder>
          <w:richText/>
        </w:sdtPr>
        <w:sdtContent>
          <w:r w:rsidRPr="000A35A2" w:rsidR="0068112E">
            <w:rPr>
              <w:b/>
              <w:i/>
            </w:rPr>
            <w:t>Baroness Penn:</w:t>
          </w:r>
        </w:sdtContent>
      </w:sdt>
      <w:r w:rsidRPr="000A35A2">
        <w:t xml:space="preserve"> </w:t>
      </w:r>
      <w:r w:rsidRPr="000A35A2" w:rsidR="00A5056E">
        <w:t>It should prevent that from happening</w:t>
      </w:r>
      <w:r w:rsidRPr="000A35A2">
        <w:t>.</w:t>
      </w:r>
      <w:r w:rsidRPr="000A35A2" w:rsidR="00A5056E">
        <w:t xml:space="preserve"> </w:t>
      </w:r>
      <w:r w:rsidRPr="000A35A2">
        <w:t xml:space="preserve">A </w:t>
      </w:r>
      <w:r w:rsidRPr="000A35A2" w:rsidR="00A5056E">
        <w:t>cap on the costs that they are facing should prevent that</w:t>
      </w:r>
      <w:r w:rsidRPr="000A35A2">
        <w:t>,</w:t>
      </w:r>
      <w:r w:rsidRPr="000A35A2" w:rsidR="00A5056E">
        <w:t xml:space="preserve"> </w:t>
      </w:r>
      <w:r w:rsidRPr="000A35A2">
        <w:t>b</w:t>
      </w:r>
      <w:r w:rsidRPr="000A35A2" w:rsidR="00A5056E">
        <w:t xml:space="preserve">ut there are other </w:t>
      </w:r>
      <w:r w:rsidRPr="000A35A2" w:rsidR="00653BEA">
        <w:t xml:space="preserve">important </w:t>
      </w:r>
      <w:r w:rsidRPr="000A35A2" w:rsidR="00A5056E">
        <w:t xml:space="preserve">changes that we are making for people who </w:t>
      </w:r>
      <w:r w:rsidRPr="000A35A2">
        <w:t xml:space="preserve">have </w:t>
      </w:r>
      <w:r w:rsidRPr="000A35A2" w:rsidR="00A5056E">
        <w:t xml:space="preserve">found themselves in the position of being in an unremediated home </w:t>
      </w:r>
      <w:r w:rsidRPr="000A35A2">
        <w:t xml:space="preserve">and </w:t>
      </w:r>
      <w:r w:rsidRPr="000A35A2" w:rsidR="00A5056E">
        <w:t>who wish to sell, making it easier for buyers to get mortgages on those properties</w:t>
      </w:r>
      <w:r w:rsidRPr="000A35A2">
        <w:t>,</w:t>
      </w:r>
      <w:r w:rsidRPr="000A35A2" w:rsidR="00A5056E">
        <w:t xml:space="preserve"> so that they can sell if they think that is the right option for them.</w:t>
      </w:r>
    </w:p>
    <w:p w:rsidR="0011568B" w:rsidRPr="000A35A2" w:rsidP="00E32FF1">
      <w:pPr>
        <w:pStyle w:val="Question"/>
      </w:pPr>
      <w:sdt>
        <w:sdtPr>
          <w:alias w:val="Member"/>
          <w:tag w:val="&lt;Member mnisId='4659' dodsId='107202'&gt;"/>
          <w:id w:val="-1569804214"/>
          <w:placeholder>
            <w:docPart w:val="DefaultPlaceholder_-1854013440"/>
          </w:placeholder>
          <w:richText/>
        </w:sdtPr>
        <w:sdtContent>
          <w:r w:rsidRPr="000A35A2">
            <w:rPr>
              <w:b/>
            </w:rPr>
            <w:t>Andrew Lewer:</w:t>
          </w:r>
        </w:sdtContent>
      </w:sdt>
      <w:r w:rsidRPr="000A35A2">
        <w:t xml:space="preserve"> W</w:t>
      </w:r>
      <w:r w:rsidRPr="000A35A2" w:rsidR="00A5056E">
        <w:t>hat are those measures to enable someone to decide to offer a mortgage to somebody after all</w:t>
      </w:r>
      <w:r w:rsidRPr="000A35A2">
        <w:t>?</w:t>
      </w:r>
    </w:p>
    <w:p w:rsidR="0011568B" w:rsidRPr="000A35A2" w:rsidP="00E32FF1">
      <w:pPr>
        <w:pStyle w:val="Answer"/>
      </w:pPr>
      <w:sdt>
        <w:sdtPr>
          <w:alias w:val="Witness"/>
          <w:id w:val="-823122507"/>
          <w:placeholder>
            <w:docPart w:val="DefaultPlaceholder_-1854013440"/>
          </w:placeholder>
          <w:richText/>
        </w:sdtPr>
        <w:sdtContent>
          <w:r w:rsidRPr="000A35A2" w:rsidR="0068112E">
            <w:rPr>
              <w:b/>
              <w:i/>
            </w:rPr>
            <w:t>Baroness Penn:</w:t>
          </w:r>
        </w:sdtContent>
      </w:sdt>
      <w:r w:rsidRPr="000A35A2">
        <w:t xml:space="preserve"> W</w:t>
      </w:r>
      <w:r w:rsidRPr="000A35A2" w:rsidR="00A5056E">
        <w:t>e have worked closely with the mortgage sector to remove some of the</w:t>
      </w:r>
      <w:r w:rsidRPr="000A35A2" w:rsidR="00711A98">
        <w:t xml:space="preserve"> </w:t>
      </w:r>
      <w:r w:rsidRPr="000A35A2" w:rsidR="00A5056E">
        <w:t xml:space="preserve">perceived barriers that were there. </w:t>
      </w:r>
      <w:r w:rsidRPr="000A35A2">
        <w:t>R</w:t>
      </w:r>
      <w:r w:rsidRPr="000A35A2" w:rsidR="00A5056E">
        <w:t>ather than, for example, remediation needing to have taken place, if there is a remediation plan in place, that is sufficient for them to be willing to lend.</w:t>
      </w:r>
    </w:p>
    <w:p w:rsidR="00A5056E" w:rsidRPr="000A35A2" w:rsidP="00E32FF1">
      <w:pPr>
        <w:pStyle w:val="Question"/>
      </w:pPr>
      <w:sdt>
        <w:sdtPr>
          <w:alias w:val="Member"/>
          <w:tag w:val="&lt;Member mnisId='394' dodsId='25722'&gt;"/>
          <w:id w:val="2112622580"/>
          <w:placeholder>
            <w:docPart w:val="DefaultPlaceholder_-1854013440"/>
          </w:placeholder>
          <w:richText/>
        </w:sdtPr>
        <w:sdtContent>
          <w:r w:rsidRPr="000A35A2" w:rsidR="0011568B">
            <w:rPr>
              <w:b/>
            </w:rPr>
            <w:t>Chair:</w:t>
          </w:r>
        </w:sdtContent>
      </w:sdt>
      <w:r w:rsidRPr="000A35A2" w:rsidR="0011568B">
        <w:t xml:space="preserve"> </w:t>
      </w:r>
      <w:r w:rsidRPr="000A35A2">
        <w:t xml:space="preserve">There is a lot of evidence that </w:t>
      </w:r>
      <w:r w:rsidRPr="000A35A2" w:rsidR="0011568B">
        <w:t xml:space="preserve">shared owners </w:t>
      </w:r>
      <w:r w:rsidRPr="000A35A2">
        <w:t xml:space="preserve">are probably not as satisfied with their homes as </w:t>
      </w:r>
      <w:r w:rsidRPr="000A35A2" w:rsidR="0011568B">
        <w:t xml:space="preserve">those </w:t>
      </w:r>
      <w:r w:rsidRPr="000A35A2">
        <w:t>who bought their homes completely or who are renting. Are you concerned about that?</w:t>
      </w:r>
    </w:p>
    <w:p w:rsidR="00A5056E" w:rsidRPr="000A35A2" w:rsidP="00E32FF1">
      <w:pPr>
        <w:pStyle w:val="Answer"/>
      </w:pPr>
      <w:sdt>
        <w:sdtPr>
          <w:alias w:val="Witness"/>
          <w:id w:val="-1880703522"/>
          <w:placeholder>
            <w:docPart w:val="DefaultPlaceholder_-1854013440"/>
          </w:placeholder>
          <w:richText/>
        </w:sdtPr>
        <w:sdtContent>
          <w:r w:rsidRPr="000A35A2" w:rsidR="0068112E">
            <w:rPr>
              <w:b/>
              <w:i/>
            </w:rPr>
            <w:t>Baroness Penn:</w:t>
          </w:r>
        </w:sdtContent>
      </w:sdt>
      <w:r w:rsidRPr="000A35A2" w:rsidR="0011568B">
        <w:t xml:space="preserve"> W</w:t>
      </w:r>
      <w:r w:rsidRPr="000A35A2">
        <w:t xml:space="preserve">e want people to be satisfied with their experience of shared ownership, and it is </w:t>
      </w:r>
      <w:r w:rsidRPr="000A35A2">
        <w:t>really important</w:t>
      </w:r>
      <w:r w:rsidRPr="000A35A2">
        <w:t xml:space="preserve"> that people feel that they are getting a fair deal</w:t>
      </w:r>
      <w:r w:rsidRPr="000A35A2" w:rsidR="0011568B">
        <w:t>,</w:t>
      </w:r>
      <w:r w:rsidRPr="000A35A2">
        <w:t xml:space="preserve"> </w:t>
      </w:r>
      <w:r w:rsidRPr="000A35A2" w:rsidR="0011568B">
        <w:t>s</w:t>
      </w:r>
      <w:r w:rsidRPr="000A35A2">
        <w:t>o we would always look at those figures</w:t>
      </w:r>
      <w:r w:rsidRPr="000A35A2" w:rsidR="001A151A">
        <w:t>,</w:t>
      </w:r>
      <w:r w:rsidRPr="000A35A2">
        <w:t xml:space="preserve"> try to understand what lies behind them and see if there are improvements that we can make to respond to those satisfaction levels.</w:t>
      </w:r>
      <w:r w:rsidRPr="000A35A2" w:rsidR="00711A98">
        <w:t xml:space="preserve"> </w:t>
      </w:r>
      <w:r w:rsidRPr="000A35A2" w:rsidR="0011568B">
        <w:t>S</w:t>
      </w:r>
      <w:r w:rsidRPr="000A35A2">
        <w:t xml:space="preserve">ome of them may reflect the inherent nature of the scheme, but some might also be things that we can look to continue to improve </w:t>
      </w:r>
      <w:r w:rsidRPr="000A35A2" w:rsidR="0011568B">
        <w:t xml:space="preserve">in terms of </w:t>
      </w:r>
      <w:r w:rsidRPr="000A35A2">
        <w:t>how we deliver it.</w:t>
      </w:r>
    </w:p>
    <w:p w:rsidR="00A5056E" w:rsidRPr="000A35A2" w:rsidP="00E32FF1">
      <w:pPr>
        <w:pStyle w:val="Question"/>
      </w:pPr>
      <w:sdt>
        <w:sdtPr>
          <w:alias w:val="Member"/>
          <w:tag w:val="&lt;Member mnisId='394' dodsId='25722'&gt;"/>
          <w:id w:val="1913189803"/>
          <w:placeholder>
            <w:docPart w:val="DefaultPlaceholder_-1854013440"/>
          </w:placeholder>
          <w:richText/>
        </w:sdtPr>
        <w:sdtContent>
          <w:r w:rsidRPr="000A35A2" w:rsidR="0011568B">
            <w:rPr>
              <w:b/>
            </w:rPr>
            <w:t>Chair:</w:t>
          </w:r>
        </w:sdtContent>
      </w:sdt>
      <w:r w:rsidRPr="000A35A2" w:rsidR="0011568B">
        <w:t xml:space="preserve"> D</w:t>
      </w:r>
      <w:r w:rsidRPr="000A35A2">
        <w:t xml:space="preserve">oes the </w:t>
      </w:r>
      <w:r w:rsidRPr="000A35A2" w:rsidR="0011568B">
        <w:t>D</w:t>
      </w:r>
      <w:r w:rsidRPr="000A35A2">
        <w:t>epartment do satisfaction surveys?</w:t>
      </w:r>
    </w:p>
    <w:p w:rsidR="0011568B" w:rsidRPr="000A35A2" w:rsidP="00E32FF1">
      <w:pPr>
        <w:pStyle w:val="Answer"/>
      </w:pPr>
      <w:sdt>
        <w:sdtPr>
          <w:alias w:val="Witness"/>
          <w:id w:val="-829902254"/>
          <w:placeholder>
            <w:docPart w:val="DefaultPlaceholder_-1854013440"/>
          </w:placeholder>
          <w:richText/>
        </w:sdtPr>
        <w:sdtContent>
          <w:r w:rsidRPr="000A35A2" w:rsidR="0068112E">
            <w:rPr>
              <w:b/>
              <w:i/>
            </w:rPr>
            <w:t>Baroness Penn:</w:t>
          </w:r>
        </w:sdtContent>
      </w:sdt>
      <w:r w:rsidRPr="000A35A2">
        <w:t xml:space="preserve"> </w:t>
      </w:r>
      <w:r w:rsidRPr="000A35A2" w:rsidR="00A5056E">
        <w:t>I do not know.</w:t>
      </w:r>
    </w:p>
    <w:p w:rsidR="00A5056E" w:rsidRPr="000A35A2" w:rsidP="00E32FF1">
      <w:pPr>
        <w:pStyle w:val="Answer"/>
      </w:pPr>
      <w:sdt>
        <w:sdtPr>
          <w:alias w:val="Witness"/>
          <w:id w:val="-125620495"/>
          <w:placeholder>
            <w:docPart w:val="DefaultPlaceholder_-1854013440"/>
          </w:placeholder>
          <w:richText/>
        </w:sdtPr>
        <w:sdtContent>
          <w:r w:rsidRPr="000A35A2" w:rsidR="0068112E">
            <w:rPr>
              <w:b/>
              <w:i/>
            </w:rPr>
            <w:t>Emma Payne:</w:t>
          </w:r>
        </w:sdtContent>
      </w:sdt>
      <w:r w:rsidRPr="000A35A2" w:rsidR="0011568B">
        <w:t xml:space="preserve"> </w:t>
      </w:r>
      <w:r w:rsidRPr="000A35A2">
        <w:t xml:space="preserve">I do not think </w:t>
      </w:r>
      <w:r w:rsidRPr="000A35A2" w:rsidR="0011568B">
        <w:t xml:space="preserve">that </w:t>
      </w:r>
      <w:r w:rsidRPr="000A35A2">
        <w:t>we run our own satisfaction surveys, but we gather insights from quite a range of sources</w:t>
      </w:r>
      <w:r w:rsidRPr="000A35A2" w:rsidR="0011568B">
        <w:t>,</w:t>
      </w:r>
      <w:r w:rsidRPr="000A35A2">
        <w:t xml:space="preserve"> </w:t>
      </w:r>
      <w:r w:rsidRPr="000A35A2" w:rsidR="0011568B">
        <w:t>s</w:t>
      </w:r>
      <w:r w:rsidRPr="000A35A2">
        <w:t>peaking to the regulator, Homes England,</w:t>
      </w:r>
      <w:r w:rsidRPr="000A35A2" w:rsidR="0011568B">
        <w:t xml:space="preserve"> the</w:t>
      </w:r>
      <w:r w:rsidRPr="000A35A2">
        <w:t xml:space="preserve"> </w:t>
      </w:r>
      <w:r w:rsidRPr="000A35A2" w:rsidR="0011568B">
        <w:t>G</w:t>
      </w:r>
      <w:r w:rsidRPr="000A35A2" w:rsidR="001A151A">
        <w:t>LA</w:t>
      </w:r>
      <w:r w:rsidRPr="000A35A2" w:rsidR="0011568B">
        <w:t xml:space="preserve"> and</w:t>
      </w:r>
      <w:r w:rsidRPr="000A35A2" w:rsidR="00711A98">
        <w:t xml:space="preserve"> </w:t>
      </w:r>
      <w:r w:rsidRPr="000A35A2">
        <w:t>providers to make sure that we have that</w:t>
      </w:r>
      <w:r w:rsidRPr="000A35A2" w:rsidR="00711A98">
        <w:t xml:space="preserve"> </w:t>
      </w:r>
      <w:r w:rsidRPr="000A35A2">
        <w:t>broad picture.</w:t>
      </w:r>
    </w:p>
    <w:p w:rsidR="00A5056E" w:rsidRPr="000A35A2" w:rsidP="00E32FF1">
      <w:pPr>
        <w:pStyle w:val="Question"/>
      </w:pPr>
      <w:sdt>
        <w:sdtPr>
          <w:alias w:val="Member"/>
          <w:tag w:val="&lt;Member mnisId='394' dodsId='25722'&gt;"/>
          <w:id w:val="-1844002630"/>
          <w:placeholder>
            <w:docPart w:val="DefaultPlaceholder_-1854013440"/>
          </w:placeholder>
          <w:richText/>
        </w:sdtPr>
        <w:sdtContent>
          <w:r w:rsidRPr="000A35A2" w:rsidR="0011568B">
            <w:rPr>
              <w:b/>
            </w:rPr>
            <w:t>Chair:</w:t>
          </w:r>
        </w:sdtContent>
      </w:sdt>
      <w:r w:rsidRPr="000A35A2" w:rsidR="0011568B">
        <w:t xml:space="preserve"> </w:t>
      </w:r>
      <w:r w:rsidRPr="000A35A2">
        <w:t>That</w:t>
      </w:r>
      <w:r w:rsidRPr="000A35A2" w:rsidR="0011568B">
        <w:t>,</w:t>
      </w:r>
      <w:r w:rsidRPr="000A35A2">
        <w:t xml:space="preserve"> presumably</w:t>
      </w:r>
      <w:r w:rsidRPr="000A35A2" w:rsidR="0011568B">
        <w:t>,</w:t>
      </w:r>
      <w:r w:rsidRPr="000A35A2">
        <w:t xml:space="preserve"> shows dissatisfaction with repairs, with service charges</w:t>
      </w:r>
      <w:r w:rsidRPr="000A35A2" w:rsidR="0011568B">
        <w:t xml:space="preserve"> and</w:t>
      </w:r>
      <w:r w:rsidRPr="000A35A2">
        <w:t xml:space="preserve"> with fees</w:t>
      </w:r>
      <w:r w:rsidRPr="000A35A2" w:rsidR="0011568B">
        <w:t>—</w:t>
      </w:r>
      <w:r w:rsidRPr="000A35A2">
        <w:t>all</w:t>
      </w:r>
      <w:r w:rsidRPr="000A35A2" w:rsidR="0011568B">
        <w:t xml:space="preserve"> the </w:t>
      </w:r>
      <w:r w:rsidRPr="000A35A2">
        <w:t xml:space="preserve">things </w:t>
      </w:r>
      <w:r w:rsidRPr="000A35A2" w:rsidR="0011568B">
        <w:t xml:space="preserve">that </w:t>
      </w:r>
      <w:r w:rsidRPr="000A35A2">
        <w:t>we have talked about</w:t>
      </w:r>
      <w:r w:rsidRPr="000A35A2" w:rsidR="0011568B">
        <w:t>—</w:t>
      </w:r>
      <w:r w:rsidRPr="000A35A2">
        <w:t>but</w:t>
      </w:r>
      <w:r w:rsidRPr="000A35A2" w:rsidR="0011568B">
        <w:t xml:space="preserve"> </w:t>
      </w:r>
      <w:r w:rsidRPr="000A35A2" w:rsidR="00653BEA">
        <w:t>it does not seem that any</w:t>
      </w:r>
      <w:r w:rsidRPr="000A35A2">
        <w:t xml:space="preserve"> of these </w:t>
      </w:r>
      <w:r w:rsidRPr="000A35A2" w:rsidR="00653BEA">
        <w:t xml:space="preserve">are </w:t>
      </w:r>
      <w:r w:rsidRPr="000A35A2">
        <w:t>going to be addressed</w:t>
      </w:r>
      <w:r w:rsidRPr="000A35A2" w:rsidR="0011568B">
        <w:t>, do</w:t>
      </w:r>
      <w:r w:rsidRPr="000A35A2" w:rsidR="00653BEA">
        <w:t>es it</w:t>
      </w:r>
      <w:r w:rsidRPr="000A35A2" w:rsidR="0011568B">
        <w:t>?</w:t>
      </w:r>
    </w:p>
    <w:p w:rsidR="00A5056E" w:rsidRPr="000A35A2" w:rsidP="00E32FF1">
      <w:pPr>
        <w:pStyle w:val="Answer"/>
      </w:pPr>
      <w:sdt>
        <w:sdtPr>
          <w:alias w:val="Witness"/>
          <w:id w:val="1639076543"/>
          <w:placeholder>
            <w:docPart w:val="DefaultPlaceholder_-1854013440"/>
          </w:placeholder>
          <w:richText/>
        </w:sdtPr>
        <w:sdtContent>
          <w:r w:rsidRPr="000A35A2" w:rsidR="0068112E">
            <w:rPr>
              <w:b/>
              <w:i/>
            </w:rPr>
            <w:t>Baroness Penn:</w:t>
          </w:r>
        </w:sdtContent>
      </w:sdt>
      <w:r w:rsidRPr="000A35A2" w:rsidR="0011568B">
        <w:t xml:space="preserve"> </w:t>
      </w:r>
      <w:r w:rsidRPr="000A35A2">
        <w:t>On the point around dissatisfaction with service charges, for example,</w:t>
      </w:r>
      <w:r w:rsidRPr="000A35A2" w:rsidR="00711A98">
        <w:t xml:space="preserve"> </w:t>
      </w:r>
      <w:r w:rsidRPr="000A35A2" w:rsidR="0011568B">
        <w:t xml:space="preserve">I </w:t>
      </w:r>
      <w:r w:rsidRPr="000A35A2">
        <w:t xml:space="preserve">have been quite clear about how we plan to address that through the Leasehold </w:t>
      </w:r>
      <w:r w:rsidRPr="000A35A2" w:rsidR="0011568B">
        <w:t xml:space="preserve">and Freehold </w:t>
      </w:r>
      <w:r w:rsidRPr="000A35A2">
        <w:t xml:space="preserve">Reform Bill. </w:t>
      </w:r>
      <w:r w:rsidRPr="000A35A2" w:rsidR="0011568B">
        <w:t>On dis</w:t>
      </w:r>
      <w:r w:rsidRPr="000A35A2">
        <w:t>satisfaction with repairs</w:t>
      </w:r>
      <w:r w:rsidRPr="000A35A2" w:rsidR="0011568B">
        <w:t>,</w:t>
      </w:r>
      <w:r w:rsidRPr="000A35A2">
        <w:t xml:space="preserve"> the new terms of the shared ownership scheme going forward have this </w:t>
      </w:r>
      <w:r w:rsidRPr="000A35A2" w:rsidR="0011568B">
        <w:t>10</w:t>
      </w:r>
      <w:r w:rsidRPr="000A35A2">
        <w:t xml:space="preserve">-year period where the support is available. </w:t>
      </w:r>
      <w:r w:rsidRPr="000A35A2" w:rsidR="0011568B">
        <w:t>W</w:t>
      </w:r>
      <w:r w:rsidRPr="000A35A2">
        <w:t xml:space="preserve">e listen to the feedback that we get through </w:t>
      </w:r>
      <w:r w:rsidRPr="000A35A2">
        <w:t>all of</w:t>
      </w:r>
      <w:r w:rsidRPr="000A35A2">
        <w:t xml:space="preserve"> those sources</w:t>
      </w:r>
      <w:r w:rsidRPr="000A35A2" w:rsidR="0011568B">
        <w:t>.</w:t>
      </w:r>
      <w:r w:rsidRPr="000A35A2">
        <w:t xml:space="preserve"> </w:t>
      </w:r>
      <w:r w:rsidRPr="000A35A2" w:rsidR="0011568B">
        <w:t xml:space="preserve">We also look at, </w:t>
      </w:r>
      <w:r w:rsidRPr="000A35A2">
        <w:t>for example, the surveys that</w:t>
      </w:r>
      <w:r w:rsidRPr="000A35A2" w:rsidR="00711A98">
        <w:t xml:space="preserve"> </w:t>
      </w:r>
      <w:r w:rsidRPr="000A35A2">
        <w:t>have been referenced to this Committee</w:t>
      </w:r>
      <w:r w:rsidRPr="000A35A2" w:rsidR="0011568B">
        <w:t>,</w:t>
      </w:r>
      <w:r w:rsidRPr="000A35A2">
        <w:t xml:space="preserve"> </w:t>
      </w:r>
      <w:r w:rsidRPr="000A35A2" w:rsidR="0011568B">
        <w:t xml:space="preserve">and </w:t>
      </w:r>
      <w:r w:rsidRPr="000A35A2">
        <w:t>try to delve beneath them and address some of those issues.</w:t>
      </w:r>
    </w:p>
    <w:p w:rsidR="00A5056E" w:rsidRPr="000A35A2" w:rsidP="00E32FF1">
      <w:pPr>
        <w:pStyle w:val="Question"/>
      </w:pPr>
      <w:sdt>
        <w:sdtPr>
          <w:alias w:val="Member"/>
          <w:tag w:val="&lt;Member mnisId='394' dodsId='25722'&gt;"/>
          <w:id w:val="-953244953"/>
          <w:placeholder>
            <w:docPart w:val="DefaultPlaceholder_-1854013440"/>
          </w:placeholder>
          <w:richText/>
        </w:sdtPr>
        <w:sdtContent>
          <w:r w:rsidRPr="000A35A2" w:rsidR="0011568B">
            <w:rPr>
              <w:b/>
            </w:rPr>
            <w:t>Chair:</w:t>
          </w:r>
        </w:sdtContent>
      </w:sdt>
      <w:r w:rsidRPr="000A35A2" w:rsidR="0011568B">
        <w:t xml:space="preserve"> </w:t>
      </w:r>
      <w:r w:rsidRPr="000A35A2">
        <w:t>Where do</w:t>
      </w:r>
      <w:r w:rsidRPr="000A35A2" w:rsidR="0011568B">
        <w:t>es</w:t>
      </w:r>
      <w:r w:rsidRPr="000A35A2">
        <w:t xml:space="preserve"> someone complain to if the housing provider does not carry out the jobs </w:t>
      </w:r>
      <w:r w:rsidRPr="000A35A2" w:rsidR="0011568B">
        <w:t xml:space="preserve">that </w:t>
      </w:r>
      <w:r w:rsidRPr="000A35A2">
        <w:t>they should do</w:t>
      </w:r>
      <w:r w:rsidRPr="000A35A2" w:rsidR="0011568B">
        <w:t>?</w:t>
      </w:r>
      <w:r w:rsidRPr="000A35A2">
        <w:t xml:space="preserve"> If it is their responsibility to do a repair and it does not get done, </w:t>
      </w:r>
      <w:r w:rsidRPr="000A35A2" w:rsidR="0011568B">
        <w:t>w</w:t>
      </w:r>
      <w:r w:rsidRPr="000A35A2">
        <w:t>here do they complain to?</w:t>
      </w:r>
    </w:p>
    <w:p w:rsidR="00A5056E" w:rsidRPr="000A35A2" w:rsidP="00E32FF1">
      <w:pPr>
        <w:pStyle w:val="Answer"/>
      </w:pPr>
      <w:sdt>
        <w:sdtPr>
          <w:alias w:val="Witness"/>
          <w:id w:val="428701663"/>
          <w:placeholder>
            <w:docPart w:val="DefaultPlaceholder_-1854013440"/>
          </w:placeholder>
          <w:richText/>
        </w:sdtPr>
        <w:sdtContent>
          <w:r w:rsidRPr="000A35A2" w:rsidR="0068112E">
            <w:rPr>
              <w:b/>
              <w:i/>
            </w:rPr>
            <w:t>Baroness Penn:</w:t>
          </w:r>
        </w:sdtContent>
      </w:sdt>
      <w:r w:rsidRPr="000A35A2" w:rsidR="0011568B">
        <w:t xml:space="preserve"> T</w:t>
      </w:r>
      <w:r w:rsidRPr="000A35A2">
        <w:t>hey are covered by different ombudsm</w:t>
      </w:r>
      <w:r w:rsidRPr="000A35A2" w:rsidR="0011568B">
        <w:t>e</w:t>
      </w:r>
      <w:r w:rsidRPr="000A35A2">
        <w:t>n</w:t>
      </w:r>
      <w:r w:rsidRPr="000A35A2" w:rsidR="0011568B">
        <w:t>. S</w:t>
      </w:r>
      <w:r w:rsidRPr="000A35A2">
        <w:t xml:space="preserve">ome of the provision might be through the </w:t>
      </w:r>
      <w:r w:rsidRPr="000A35A2" w:rsidR="0011568B">
        <w:t>s</w:t>
      </w:r>
      <w:r w:rsidRPr="000A35A2">
        <w:t xml:space="preserve">ocial </w:t>
      </w:r>
      <w:r w:rsidRPr="000A35A2" w:rsidR="0011568B">
        <w:t>h</w:t>
      </w:r>
      <w:r w:rsidRPr="000A35A2">
        <w:t xml:space="preserve">ousing </w:t>
      </w:r>
      <w:r w:rsidRPr="000A35A2" w:rsidR="0011568B">
        <w:t>o</w:t>
      </w:r>
      <w:r w:rsidRPr="000A35A2">
        <w:t>mbudsman</w:t>
      </w:r>
      <w:r w:rsidRPr="000A35A2" w:rsidR="0011568B">
        <w:t>,</w:t>
      </w:r>
      <w:r w:rsidRPr="000A35A2">
        <w:t xml:space="preserve"> because they </w:t>
      </w:r>
      <w:r w:rsidRPr="000A35A2">
        <w:t>are registered social housing providers</w:t>
      </w:r>
      <w:r w:rsidRPr="000A35A2" w:rsidR="0011568B">
        <w:t>.</w:t>
      </w:r>
      <w:r w:rsidRPr="000A35A2">
        <w:t xml:space="preserve"> </w:t>
      </w:r>
      <w:r w:rsidRPr="000A35A2" w:rsidR="0011568B">
        <w:t>D</w:t>
      </w:r>
      <w:r w:rsidRPr="000A35A2">
        <w:t>epending on the nature of the complaint, they might take it through another route.</w:t>
      </w:r>
    </w:p>
    <w:p w:rsidR="00A5056E" w:rsidRPr="000A35A2" w:rsidP="00E32FF1">
      <w:pPr>
        <w:pStyle w:val="Question"/>
      </w:pPr>
      <w:sdt>
        <w:sdtPr>
          <w:alias w:val="Member"/>
          <w:tag w:val="&lt;Member mnisId='394' dodsId='25722'&gt;"/>
          <w:id w:val="-262999229"/>
          <w:placeholder>
            <w:docPart w:val="DefaultPlaceholder_-1854013440"/>
          </w:placeholder>
          <w:richText/>
        </w:sdtPr>
        <w:sdtContent>
          <w:r w:rsidRPr="000A35A2" w:rsidR="0011568B">
            <w:rPr>
              <w:b/>
            </w:rPr>
            <w:t>Chair:</w:t>
          </w:r>
        </w:sdtContent>
      </w:sdt>
      <w:r w:rsidRPr="000A35A2" w:rsidR="0011568B">
        <w:t xml:space="preserve"> </w:t>
      </w:r>
      <w:r w:rsidRPr="000A35A2" w:rsidR="006D24E6">
        <w:t>Does the Regulator of Social Housing cover these areas?</w:t>
      </w:r>
    </w:p>
    <w:p w:rsidR="00A5056E" w:rsidRPr="000A35A2" w:rsidP="00E32FF1">
      <w:pPr>
        <w:pStyle w:val="Answer"/>
      </w:pPr>
      <w:sdt>
        <w:sdtPr>
          <w:alias w:val="Witness"/>
          <w:id w:val="-225148285"/>
          <w:placeholder>
            <w:docPart w:val="DefaultPlaceholder_-1854013440"/>
          </w:placeholder>
          <w:richText/>
        </w:sdtPr>
        <w:sdtContent>
          <w:r w:rsidRPr="000A35A2" w:rsidR="0068112E">
            <w:rPr>
              <w:b/>
              <w:i/>
            </w:rPr>
            <w:t>Emma Payne:</w:t>
          </w:r>
        </w:sdtContent>
      </w:sdt>
      <w:r w:rsidRPr="000A35A2" w:rsidR="006D24E6">
        <w:t xml:space="preserve"> Y</w:t>
      </w:r>
      <w:r w:rsidRPr="000A35A2">
        <w:t xml:space="preserve">es, to an extent, given </w:t>
      </w:r>
      <w:r w:rsidRPr="000A35A2" w:rsidR="006D24E6">
        <w:t xml:space="preserve">that </w:t>
      </w:r>
      <w:r w:rsidRPr="000A35A2">
        <w:t>this is a different product to social and affordable rent. In terms of</w:t>
      </w:r>
      <w:r w:rsidRPr="000A35A2" w:rsidR="00711A98">
        <w:t xml:space="preserve"> </w:t>
      </w:r>
      <w:r w:rsidRPr="000A35A2">
        <w:t xml:space="preserve">the complaints process, </w:t>
      </w:r>
      <w:r w:rsidRPr="000A35A2" w:rsidR="006D24E6">
        <w:t xml:space="preserve">the shared owner </w:t>
      </w:r>
      <w:r w:rsidRPr="000A35A2">
        <w:t>can approach their land</w:t>
      </w:r>
      <w:r w:rsidRPr="000A35A2" w:rsidR="006D24E6">
        <w:t>lord</w:t>
      </w:r>
      <w:r w:rsidRPr="000A35A2">
        <w:t xml:space="preserve"> </w:t>
      </w:r>
      <w:r w:rsidRPr="000A35A2" w:rsidR="006D24E6">
        <w:t xml:space="preserve">through an </w:t>
      </w:r>
      <w:r w:rsidRPr="000A35A2">
        <w:t>official complaints process</w:t>
      </w:r>
      <w:r w:rsidRPr="000A35A2" w:rsidR="006D24E6">
        <w:t>.</w:t>
      </w:r>
      <w:r w:rsidRPr="000A35A2">
        <w:t xml:space="preserve"> </w:t>
      </w:r>
      <w:r w:rsidRPr="000A35A2" w:rsidR="006D24E6">
        <w:t>A</w:t>
      </w:r>
      <w:r w:rsidRPr="000A35A2">
        <w:t xml:space="preserve">s the </w:t>
      </w:r>
      <w:r w:rsidRPr="000A35A2" w:rsidR="006D24E6">
        <w:t>M</w:t>
      </w:r>
      <w:r w:rsidRPr="000A35A2">
        <w:t>inister</w:t>
      </w:r>
      <w:r w:rsidRPr="000A35A2" w:rsidR="006D24E6">
        <w:t xml:space="preserve"> was </w:t>
      </w:r>
      <w:r w:rsidRPr="000A35A2">
        <w:t>say</w:t>
      </w:r>
      <w:r w:rsidRPr="000A35A2" w:rsidR="006D24E6">
        <w:t>ing</w:t>
      </w:r>
      <w:r w:rsidRPr="000A35A2">
        <w:t xml:space="preserve">, they </w:t>
      </w:r>
      <w:r w:rsidRPr="000A35A2">
        <w:t>are able to</w:t>
      </w:r>
      <w:r w:rsidRPr="000A35A2">
        <w:t xml:space="preserve"> ask the </w:t>
      </w:r>
      <w:r w:rsidRPr="000A35A2" w:rsidR="000A35A2">
        <w:t>H</w:t>
      </w:r>
      <w:r w:rsidRPr="000A35A2">
        <w:t xml:space="preserve">ousing </w:t>
      </w:r>
      <w:r w:rsidRPr="000A35A2" w:rsidR="000A35A2">
        <w:t>O</w:t>
      </w:r>
      <w:r w:rsidRPr="000A35A2" w:rsidR="006D24E6">
        <w:t xml:space="preserve">mbudsman </w:t>
      </w:r>
      <w:r w:rsidRPr="000A35A2">
        <w:t>to investigate as well.</w:t>
      </w:r>
    </w:p>
    <w:p w:rsidR="00A5056E" w:rsidRPr="000A35A2" w:rsidP="00E32FF1">
      <w:pPr>
        <w:pStyle w:val="Question"/>
      </w:pPr>
      <w:sdt>
        <w:sdtPr>
          <w:alias w:val="Member"/>
          <w:tag w:val="&lt;Member mnisId='394' dodsId='25722'&gt;"/>
          <w:id w:val="-1884247441"/>
          <w:placeholder>
            <w:docPart w:val="DefaultPlaceholder_-1854013440"/>
          </w:placeholder>
          <w:richText/>
        </w:sdtPr>
        <w:sdtContent>
          <w:r w:rsidRPr="000A35A2" w:rsidR="006D24E6">
            <w:rPr>
              <w:b/>
            </w:rPr>
            <w:t>Chair:</w:t>
          </w:r>
        </w:sdtContent>
      </w:sdt>
      <w:r w:rsidRPr="000A35A2" w:rsidR="006D24E6">
        <w:t xml:space="preserve"> </w:t>
      </w:r>
      <w:r w:rsidRPr="000A35A2">
        <w:t xml:space="preserve">Why not the </w:t>
      </w:r>
      <w:r w:rsidRPr="000A35A2" w:rsidR="006D24E6">
        <w:t>R</w:t>
      </w:r>
      <w:r w:rsidRPr="000A35A2">
        <w:t>egulator</w:t>
      </w:r>
      <w:r w:rsidRPr="000A35A2" w:rsidR="006D24E6">
        <w:t xml:space="preserve"> of</w:t>
      </w:r>
      <w:r w:rsidRPr="000A35A2">
        <w:t xml:space="preserve"> </w:t>
      </w:r>
      <w:r w:rsidRPr="000A35A2" w:rsidR="006D24E6">
        <w:t>S</w:t>
      </w:r>
      <w:r w:rsidRPr="000A35A2">
        <w:t xml:space="preserve">ocial </w:t>
      </w:r>
      <w:r w:rsidRPr="000A35A2" w:rsidR="006D24E6">
        <w:t>H</w:t>
      </w:r>
      <w:r w:rsidRPr="000A35A2">
        <w:t>ousing? It is part of the affordable housing programme, after all.</w:t>
      </w:r>
    </w:p>
    <w:p w:rsidR="00A5056E" w:rsidRPr="000A35A2" w:rsidP="00E32FF1">
      <w:pPr>
        <w:pStyle w:val="Answer"/>
      </w:pPr>
      <w:sdt>
        <w:sdtPr>
          <w:alias w:val="Witness"/>
          <w:id w:val="-1811701023"/>
          <w:placeholder>
            <w:docPart w:val="DefaultPlaceholder_-1854013440"/>
          </w:placeholder>
          <w:richText/>
        </w:sdtPr>
        <w:sdtContent>
          <w:r w:rsidRPr="000A35A2" w:rsidR="0068112E">
            <w:rPr>
              <w:b/>
              <w:i/>
            </w:rPr>
            <w:t>Emma Payne:</w:t>
          </w:r>
        </w:sdtContent>
      </w:sdt>
      <w:r w:rsidRPr="000A35A2" w:rsidR="006D24E6">
        <w:t xml:space="preserve"> T</w:t>
      </w:r>
      <w:r w:rsidRPr="000A35A2">
        <w:t xml:space="preserve">hey would be able to approach the regulator too, but it is the </w:t>
      </w:r>
      <w:r w:rsidRPr="000A35A2" w:rsidR="006D24E6">
        <w:t>o</w:t>
      </w:r>
      <w:r w:rsidRPr="000A35A2">
        <w:t>mbudsman that is usually the</w:t>
      </w:r>
      <w:r w:rsidRPr="000A35A2" w:rsidR="006D24E6">
        <w:t xml:space="preserve"> route.</w:t>
      </w:r>
    </w:p>
    <w:p w:rsidR="00A5056E" w:rsidRPr="000A35A2" w:rsidP="00E32FF1">
      <w:pPr>
        <w:pStyle w:val="Question"/>
      </w:pPr>
      <w:sdt>
        <w:sdtPr>
          <w:alias w:val="Member"/>
          <w:tag w:val="&lt;Member mnisId='394' dodsId='25722'&gt;"/>
          <w:id w:val="-503969495"/>
          <w:placeholder>
            <w:docPart w:val="DefaultPlaceholder_-1854013440"/>
          </w:placeholder>
          <w:richText/>
        </w:sdtPr>
        <w:sdtContent>
          <w:r w:rsidRPr="000A35A2" w:rsidR="006D24E6">
            <w:rPr>
              <w:b/>
            </w:rPr>
            <w:t>Chair:</w:t>
          </w:r>
        </w:sdtContent>
      </w:sdt>
      <w:r w:rsidRPr="000A35A2" w:rsidR="006D24E6">
        <w:t xml:space="preserve"> </w:t>
      </w:r>
      <w:r w:rsidRPr="000A35A2">
        <w:t xml:space="preserve">Does the regulator not have jurisdiction </w:t>
      </w:r>
      <w:r w:rsidRPr="000A35A2" w:rsidR="006D24E6">
        <w:t>over these properties</w:t>
      </w:r>
      <w:r w:rsidRPr="000A35A2">
        <w:t>?</w:t>
      </w:r>
    </w:p>
    <w:p w:rsidR="006D24E6" w:rsidRPr="000A35A2" w:rsidP="00E32FF1">
      <w:pPr>
        <w:pStyle w:val="Answer"/>
      </w:pPr>
      <w:sdt>
        <w:sdtPr>
          <w:alias w:val="Witness"/>
          <w:id w:val="128524007"/>
          <w:placeholder>
            <w:docPart w:val="DefaultPlaceholder_-1854013440"/>
          </w:placeholder>
          <w:richText/>
        </w:sdtPr>
        <w:sdtContent>
          <w:r w:rsidRPr="000A35A2" w:rsidR="0068112E">
            <w:rPr>
              <w:b/>
              <w:i/>
            </w:rPr>
            <w:t>Emma Payne:</w:t>
          </w:r>
        </w:sdtContent>
      </w:sdt>
      <w:r w:rsidRPr="000A35A2">
        <w:t xml:space="preserve"> </w:t>
      </w:r>
      <w:r w:rsidRPr="000A35A2" w:rsidR="00A5056E">
        <w:t xml:space="preserve">The regulator looks at </w:t>
      </w:r>
      <w:r w:rsidRPr="000A35A2" w:rsidR="00A5056E">
        <w:t>all of</w:t>
      </w:r>
      <w:r w:rsidRPr="000A35A2" w:rsidR="00A5056E">
        <w:t xml:space="preserve"> the registered providers </w:t>
      </w:r>
      <w:r w:rsidRPr="000A35A2" w:rsidR="000A35A2">
        <w:t>that</w:t>
      </w:r>
      <w:r w:rsidRPr="000A35A2" w:rsidR="00A5056E">
        <w:t xml:space="preserve"> provide this product</w:t>
      </w:r>
      <w:r w:rsidRPr="000A35A2">
        <w:t>,</w:t>
      </w:r>
      <w:r w:rsidRPr="000A35A2" w:rsidR="00A5056E">
        <w:t xml:space="preserve"> </w:t>
      </w:r>
      <w:r w:rsidRPr="000A35A2">
        <w:t xml:space="preserve">so </w:t>
      </w:r>
      <w:r w:rsidRPr="000A35A2" w:rsidR="00A5056E">
        <w:t xml:space="preserve">the providers are regulated through the Regulator </w:t>
      </w:r>
      <w:r w:rsidRPr="000A35A2">
        <w:t xml:space="preserve">of Social </w:t>
      </w:r>
      <w:r w:rsidRPr="000A35A2" w:rsidR="00A5056E">
        <w:t>Housing.</w:t>
      </w:r>
    </w:p>
    <w:p w:rsidR="00A5056E" w:rsidRPr="000A35A2" w:rsidP="00E32FF1">
      <w:pPr>
        <w:pStyle w:val="Question"/>
      </w:pPr>
      <w:sdt>
        <w:sdtPr>
          <w:alias w:val="Member"/>
          <w:tag w:val="&lt;Member mnisId='394' dodsId='25722'&gt;"/>
          <w:id w:val="-2127224885"/>
          <w:placeholder>
            <w:docPart w:val="DefaultPlaceholder_-1854013440"/>
          </w:placeholder>
          <w:richText/>
        </w:sdtPr>
        <w:sdtContent>
          <w:r w:rsidRPr="000A35A2" w:rsidR="006D24E6">
            <w:rPr>
              <w:b/>
            </w:rPr>
            <w:t>Chair:</w:t>
          </w:r>
        </w:sdtContent>
      </w:sdt>
      <w:r w:rsidRPr="000A35A2" w:rsidR="006D24E6">
        <w:t xml:space="preserve"> D</w:t>
      </w:r>
      <w:r w:rsidRPr="000A35A2">
        <w:t xml:space="preserve">oes the </w:t>
      </w:r>
      <w:r w:rsidRPr="000A35A2" w:rsidR="006D24E6">
        <w:t xml:space="preserve">regulator do </w:t>
      </w:r>
      <w:r w:rsidRPr="000A35A2">
        <w:t>satisfaction surveys?</w:t>
      </w:r>
    </w:p>
    <w:p w:rsidR="006D24E6" w:rsidRPr="000A35A2" w:rsidP="00E32FF1">
      <w:pPr>
        <w:pStyle w:val="Answer"/>
      </w:pPr>
      <w:sdt>
        <w:sdtPr>
          <w:alias w:val="Witness"/>
          <w:id w:val="-136104901"/>
          <w:placeholder>
            <w:docPart w:val="DefaultPlaceholder_-1854013440"/>
          </w:placeholder>
          <w:richText/>
        </w:sdtPr>
        <w:sdtContent>
          <w:r w:rsidRPr="000A35A2" w:rsidR="0068112E">
            <w:rPr>
              <w:b/>
              <w:i/>
            </w:rPr>
            <w:t>Emma Payne:</w:t>
          </w:r>
        </w:sdtContent>
      </w:sdt>
      <w:r w:rsidRPr="000A35A2">
        <w:t xml:space="preserve"> </w:t>
      </w:r>
      <w:r w:rsidRPr="000A35A2" w:rsidR="00A5056E">
        <w:t>I am not sure whether they do satisfaction surveys specifically on shared ownership</w:t>
      </w:r>
      <w:r w:rsidRPr="000A35A2">
        <w:t>.</w:t>
      </w:r>
    </w:p>
    <w:p w:rsidR="006D24E6" w:rsidRPr="000A35A2" w:rsidP="00E32FF1">
      <w:pPr>
        <w:pStyle w:val="Answer"/>
      </w:pPr>
      <w:sdt>
        <w:sdtPr>
          <w:alias w:val="Witness"/>
          <w:id w:val="1331481347"/>
          <w:placeholder>
            <w:docPart w:val="DefaultPlaceholder_-1854013440"/>
          </w:placeholder>
          <w:richText/>
        </w:sdtPr>
        <w:sdtContent>
          <w:r w:rsidRPr="000A35A2" w:rsidR="0068112E">
            <w:rPr>
              <w:b/>
              <w:i/>
            </w:rPr>
            <w:t>Baroness Penn:</w:t>
          </w:r>
        </w:sdtContent>
      </w:sdt>
      <w:r w:rsidRPr="000A35A2">
        <w:t xml:space="preserve"> V</w:t>
      </w:r>
      <w:r w:rsidRPr="000A35A2" w:rsidR="00A5056E">
        <w:t>ersus also looking, for example, at the data that they get about the complaints that come into them.</w:t>
      </w:r>
      <w:r w:rsidRPr="000A35A2">
        <w:t xml:space="preserve"> </w:t>
      </w:r>
      <w:r w:rsidRPr="000A35A2" w:rsidR="00A5056E">
        <w:t>The</w:t>
      </w:r>
      <w:r w:rsidRPr="000A35A2">
        <w:t>re are</w:t>
      </w:r>
      <w:r w:rsidRPr="000A35A2" w:rsidR="00A5056E">
        <w:t xml:space="preserve"> different ro</w:t>
      </w:r>
      <w:r w:rsidRPr="000A35A2">
        <w:t>u</w:t>
      </w:r>
      <w:r w:rsidRPr="000A35A2" w:rsidR="00A5056E">
        <w:t>t</w:t>
      </w:r>
      <w:r w:rsidRPr="000A35A2">
        <w:t>e</w:t>
      </w:r>
      <w:r w:rsidRPr="000A35A2" w:rsidR="00A5056E">
        <w:t xml:space="preserve">s </w:t>
      </w:r>
      <w:r w:rsidRPr="000A35A2">
        <w:t xml:space="preserve">for </w:t>
      </w:r>
      <w:r w:rsidRPr="000A35A2" w:rsidR="00A5056E">
        <w:t>measuring satisfaction or dissatisfaction in those areas</w:t>
      </w:r>
      <w:r w:rsidRPr="000A35A2">
        <w:t>.</w:t>
      </w:r>
    </w:p>
    <w:p w:rsidR="006D24E6" w:rsidRPr="000A35A2" w:rsidP="00E32FF1">
      <w:pPr>
        <w:pStyle w:val="Question"/>
      </w:pPr>
      <w:sdt>
        <w:sdtPr>
          <w:alias w:val="Member"/>
          <w:tag w:val="&lt;Member mnisId='394' dodsId='25722'&gt;"/>
          <w:id w:val="-639338891"/>
          <w:placeholder>
            <w:docPart w:val="DefaultPlaceholder_-1854013440"/>
          </w:placeholder>
          <w:richText/>
        </w:sdtPr>
        <w:sdtContent>
          <w:r w:rsidRPr="000A35A2">
            <w:rPr>
              <w:b/>
            </w:rPr>
            <w:t>Chair:</w:t>
          </w:r>
        </w:sdtContent>
      </w:sdt>
      <w:r w:rsidRPr="000A35A2">
        <w:t xml:space="preserve"> In terms of </w:t>
      </w:r>
      <w:r w:rsidRPr="000A35A2" w:rsidR="00A5056E">
        <w:t>the right to manage</w:t>
      </w:r>
      <w:r w:rsidRPr="000A35A2">
        <w:t xml:space="preserve">, have you any </w:t>
      </w:r>
      <w:r w:rsidRPr="000A35A2" w:rsidR="00A5056E">
        <w:t xml:space="preserve">proposals to try to enable shared owners who are probably living </w:t>
      </w:r>
      <w:r w:rsidRPr="000A35A2">
        <w:t xml:space="preserve">in </w:t>
      </w:r>
      <w:r w:rsidRPr="000A35A2" w:rsidR="00A5056E">
        <w:t xml:space="preserve">flats as part of a block to have more say and be able to manage their own properties or to </w:t>
      </w:r>
      <w:r w:rsidRPr="000A35A2">
        <w:t>ap</w:t>
      </w:r>
      <w:r w:rsidRPr="000A35A2" w:rsidR="00A5056E">
        <w:t>point the managing company</w:t>
      </w:r>
      <w:r w:rsidRPr="000A35A2">
        <w:t>?</w:t>
      </w:r>
    </w:p>
    <w:p w:rsidR="006D24E6" w:rsidRPr="000A35A2" w:rsidP="00E32FF1">
      <w:pPr>
        <w:pStyle w:val="Answer"/>
      </w:pPr>
      <w:sdt>
        <w:sdtPr>
          <w:alias w:val="Witness"/>
          <w:id w:val="-972744868"/>
          <w:placeholder>
            <w:docPart w:val="DefaultPlaceholder_-1854013440"/>
          </w:placeholder>
          <w:richText/>
        </w:sdtPr>
        <w:sdtContent>
          <w:r w:rsidRPr="000A35A2" w:rsidR="0068112E">
            <w:rPr>
              <w:b/>
              <w:i/>
            </w:rPr>
            <w:t>Baroness Penn:</w:t>
          </w:r>
        </w:sdtContent>
      </w:sdt>
      <w:r w:rsidRPr="000A35A2">
        <w:t xml:space="preserve"> U</w:t>
      </w:r>
      <w:r w:rsidRPr="000A35A2" w:rsidR="00A5056E">
        <w:t>nless Emma knows specifically,</w:t>
      </w:r>
      <w:r w:rsidRPr="000A35A2" w:rsidR="00711A98">
        <w:t xml:space="preserve"> </w:t>
      </w:r>
      <w:r w:rsidRPr="000A35A2" w:rsidR="00A5056E">
        <w:t>we will have to follow up in writing to you on that specific point.</w:t>
      </w:r>
    </w:p>
    <w:p w:rsidR="00A5056E" w:rsidRPr="000A35A2" w:rsidP="00E32FF1">
      <w:pPr>
        <w:pStyle w:val="Question"/>
      </w:pPr>
      <w:sdt>
        <w:sdtPr>
          <w:alias w:val="Member"/>
          <w:tag w:val="&lt;Member mnisId='394' dodsId='25722'&gt;"/>
          <w:id w:val="-314487448"/>
          <w:placeholder>
            <w:docPart w:val="DefaultPlaceholder_-1854013440"/>
          </w:placeholder>
          <w:richText/>
        </w:sdtPr>
        <w:sdtContent>
          <w:r w:rsidRPr="000A35A2" w:rsidR="006D24E6">
            <w:rPr>
              <w:b/>
            </w:rPr>
            <w:t>Chair:</w:t>
          </w:r>
        </w:sdtContent>
      </w:sdt>
      <w:r w:rsidRPr="000A35A2" w:rsidR="006D24E6">
        <w:t xml:space="preserve"> F</w:t>
      </w:r>
      <w:r w:rsidRPr="000A35A2">
        <w:t xml:space="preserve">inally, one issue </w:t>
      </w:r>
      <w:r w:rsidRPr="000A35A2" w:rsidR="006D24E6">
        <w:t xml:space="preserve">that </w:t>
      </w:r>
      <w:r w:rsidRPr="000A35A2">
        <w:t>we have raised</w:t>
      </w:r>
      <w:r w:rsidRPr="000A35A2" w:rsidR="006D24E6">
        <w:t>—</w:t>
      </w:r>
      <w:r w:rsidRPr="000A35A2">
        <w:t>and</w:t>
      </w:r>
      <w:r w:rsidRPr="000A35A2" w:rsidR="006D24E6">
        <w:t xml:space="preserve"> </w:t>
      </w:r>
      <w:r w:rsidRPr="000A35A2">
        <w:t>perhaps you will come back to us</w:t>
      </w:r>
      <w:r w:rsidRPr="000A35A2" w:rsidR="006D24E6">
        <w:t>—</w:t>
      </w:r>
      <w:r w:rsidRPr="000A35A2">
        <w:t>is</w:t>
      </w:r>
      <w:r w:rsidRPr="000A35A2" w:rsidR="006D24E6">
        <w:t xml:space="preserve"> </w:t>
      </w:r>
      <w:r w:rsidRPr="000A35A2">
        <w:t xml:space="preserve">the </w:t>
      </w:r>
      <w:r w:rsidRPr="000A35A2" w:rsidR="006D24E6">
        <w:t xml:space="preserve">paucity of </w:t>
      </w:r>
      <w:r w:rsidRPr="000A35A2">
        <w:t>data in this area.</w:t>
      </w:r>
      <w:r w:rsidRPr="000A35A2" w:rsidR="006D24E6">
        <w:t xml:space="preserve"> W</w:t>
      </w:r>
      <w:r w:rsidRPr="000A35A2">
        <w:t>e are asking questions and you can give us a general indication of what you think is happening, but not necessarily certain</w:t>
      </w:r>
      <w:r w:rsidRPr="000A35A2" w:rsidR="006D24E6">
        <w:t>ty,</w:t>
      </w:r>
      <w:r w:rsidRPr="000A35A2">
        <w:t xml:space="preserve"> because the information simply is not there. </w:t>
      </w:r>
      <w:r w:rsidRPr="000A35A2" w:rsidR="006D24E6">
        <w:t xml:space="preserve">That is </w:t>
      </w:r>
      <w:r w:rsidRPr="000A35A2">
        <w:t>fair comment</w:t>
      </w:r>
      <w:r w:rsidRPr="000A35A2" w:rsidR="006D24E6">
        <w:t xml:space="preserve">, </w:t>
      </w:r>
      <w:r w:rsidRPr="000A35A2">
        <w:t xml:space="preserve">is </w:t>
      </w:r>
      <w:r w:rsidRPr="000A35A2" w:rsidR="006D24E6">
        <w:t>it not?</w:t>
      </w:r>
    </w:p>
    <w:p w:rsidR="006D24E6" w:rsidRPr="000A35A2" w:rsidP="00E32FF1">
      <w:pPr>
        <w:pStyle w:val="Answer"/>
      </w:pPr>
      <w:sdt>
        <w:sdtPr>
          <w:alias w:val="Witness"/>
          <w:id w:val="-1867049067"/>
          <w:placeholder>
            <w:docPart w:val="DefaultPlaceholder_-1854013440"/>
          </w:placeholder>
          <w:richText/>
        </w:sdtPr>
        <w:sdtContent>
          <w:r w:rsidRPr="000A35A2" w:rsidR="0068112E">
            <w:rPr>
              <w:b/>
              <w:i/>
            </w:rPr>
            <w:t>Baroness Penn:</w:t>
          </w:r>
        </w:sdtContent>
      </w:sdt>
      <w:r w:rsidRPr="000A35A2">
        <w:t xml:space="preserve"> W</w:t>
      </w:r>
      <w:r w:rsidRPr="000A35A2" w:rsidR="00A5056E">
        <w:t>e collect a significant amount of research and data</w:t>
      </w:r>
      <w:r w:rsidRPr="000A35A2">
        <w:t>,</w:t>
      </w:r>
      <w:r w:rsidRPr="000A35A2" w:rsidR="00A5056E">
        <w:t xml:space="preserve"> including through the continuous recording of social housing letting</w:t>
      </w:r>
      <w:r w:rsidRPr="000A35A2">
        <w:t>s</w:t>
      </w:r>
      <w:r w:rsidRPr="000A35A2" w:rsidR="00A5056E">
        <w:t xml:space="preserve"> </w:t>
      </w:r>
      <w:r w:rsidRPr="000A35A2">
        <w:t xml:space="preserve">and sales </w:t>
      </w:r>
      <w:r w:rsidR="00E32FF1">
        <w:t xml:space="preserve">core </w:t>
      </w:r>
      <w:r w:rsidRPr="000A35A2" w:rsidR="00A5056E">
        <w:t>dataset.</w:t>
      </w:r>
      <w:r w:rsidRPr="000A35A2" w:rsidR="00711A98">
        <w:t xml:space="preserve"> </w:t>
      </w:r>
      <w:r w:rsidRPr="000A35A2">
        <w:t>A</w:t>
      </w:r>
      <w:r w:rsidRPr="000A35A2" w:rsidR="00A5056E">
        <w:t>s Emma</w:t>
      </w:r>
      <w:r w:rsidRPr="000A35A2" w:rsidR="00711A98">
        <w:t xml:space="preserve"> </w:t>
      </w:r>
      <w:r w:rsidRPr="000A35A2" w:rsidR="00A5056E">
        <w:t>referenced, we have added questions to that</w:t>
      </w:r>
      <w:r w:rsidRPr="000A35A2">
        <w:t>,</w:t>
      </w:r>
      <w:r w:rsidRPr="000A35A2" w:rsidR="00A5056E">
        <w:t xml:space="preserve"> </w:t>
      </w:r>
      <w:r w:rsidRPr="000A35A2">
        <w:t>s</w:t>
      </w:r>
      <w:r w:rsidRPr="000A35A2" w:rsidR="00A5056E">
        <w:t xml:space="preserve">o </w:t>
      </w:r>
      <w:r w:rsidRPr="000A35A2">
        <w:t xml:space="preserve">that </w:t>
      </w:r>
      <w:r w:rsidRPr="000A35A2" w:rsidR="00A5056E">
        <w:t xml:space="preserve">the Department </w:t>
      </w:r>
      <w:r w:rsidRPr="000A35A2">
        <w:t xml:space="preserve">can get a </w:t>
      </w:r>
      <w:r w:rsidRPr="000A35A2" w:rsidR="00A5056E">
        <w:t xml:space="preserve">better understanding, for example, of </w:t>
      </w:r>
      <w:r w:rsidRPr="000A35A2">
        <w:t xml:space="preserve">the issue of </w:t>
      </w:r>
      <w:r w:rsidRPr="000A35A2" w:rsidR="00A5056E">
        <w:t>staircasing that we talked about.</w:t>
      </w:r>
    </w:p>
    <w:p w:rsidR="00A5056E" w:rsidRPr="000A35A2" w:rsidP="00E32FF1">
      <w:pPr>
        <w:pStyle w:val="Answer"/>
      </w:pPr>
      <w:r w:rsidRPr="000A35A2">
        <w:t>Y</w:t>
      </w:r>
      <w:r w:rsidRPr="000A35A2">
        <w:t xml:space="preserve">ou </w:t>
      </w:r>
      <w:r w:rsidRPr="000A35A2">
        <w:t xml:space="preserve">also </w:t>
      </w:r>
      <w:r w:rsidRPr="000A35A2">
        <w:t xml:space="preserve">make </w:t>
      </w:r>
      <w:r w:rsidRPr="000A35A2">
        <w:t>an absolutely fair</w:t>
      </w:r>
      <w:r w:rsidRPr="000A35A2">
        <w:t xml:space="preserve"> point, Chair, that</w:t>
      </w:r>
      <w:r w:rsidRPr="000A35A2">
        <w:t>,</w:t>
      </w:r>
      <w:r w:rsidRPr="000A35A2">
        <w:t xml:space="preserve"> in these kinds of products</w:t>
      </w:r>
      <w:r w:rsidRPr="000A35A2">
        <w:t>,</w:t>
      </w:r>
      <w:r w:rsidRPr="000A35A2">
        <w:t xml:space="preserve"> we should continually look </w:t>
      </w:r>
      <w:r w:rsidRPr="000A35A2">
        <w:t xml:space="preserve">at </w:t>
      </w:r>
      <w:r w:rsidRPr="000A35A2">
        <w:t xml:space="preserve">how we can improve our </w:t>
      </w:r>
      <w:r w:rsidRPr="000A35A2">
        <w:t>understanding of how they are working for people</w:t>
      </w:r>
      <w:r w:rsidRPr="000A35A2">
        <w:t>,</w:t>
      </w:r>
      <w:r w:rsidRPr="000A35A2">
        <w:t xml:space="preserve"> and the data that we have, and so we welcome ideas and suggestions in that area.</w:t>
      </w:r>
    </w:p>
    <w:p w:rsidR="006D24E6" w:rsidP="00E32FF1">
      <w:pPr>
        <w:pStyle w:val="Question"/>
        <w:numPr>
          <w:ilvl w:val="0"/>
          <w:numId w:val="0"/>
        </w:numPr>
        <w:ind w:left="794"/>
      </w:pPr>
      <w:sdt>
        <w:sdtPr>
          <w:alias w:val="Member"/>
          <w:tag w:val="&lt;Member mnisId='394' dodsId='25722'&gt;"/>
          <w:id w:val="-1076439055"/>
          <w:placeholder>
            <w:docPart w:val="DefaultPlaceholder_-1854013440"/>
          </w:placeholder>
          <w:richText/>
        </w:sdtPr>
        <w:sdtContent>
          <w:r w:rsidRPr="000A35A2">
            <w:rPr>
              <w:b/>
            </w:rPr>
            <w:t>Chair:</w:t>
          </w:r>
        </w:sdtContent>
      </w:sdt>
      <w:r w:rsidRPr="000A35A2">
        <w:t xml:space="preserve"> You might </w:t>
      </w:r>
      <w:r w:rsidRPr="000A35A2" w:rsidR="00A5056E">
        <w:t xml:space="preserve">get a few of those from </w:t>
      </w:r>
      <w:r w:rsidRPr="000A35A2">
        <w:t>us</w:t>
      </w:r>
      <w:r w:rsidRPr="000A35A2" w:rsidR="00A5056E">
        <w:t xml:space="preserve">. </w:t>
      </w:r>
      <w:r w:rsidRPr="000A35A2">
        <w:t xml:space="preserve">Thank you, Minister, and thank you, Emma, </w:t>
      </w:r>
      <w:r w:rsidRPr="000A35A2" w:rsidR="00A5056E">
        <w:t>for coming</w:t>
      </w:r>
      <w:r w:rsidRPr="000A35A2">
        <w:t xml:space="preserve"> this afternoon </w:t>
      </w:r>
      <w:r w:rsidRPr="000A35A2" w:rsidR="00A5056E">
        <w:t xml:space="preserve">to give evidence to the Committee. </w:t>
      </w:r>
      <w:r w:rsidRPr="000A35A2">
        <w:t xml:space="preserve">We have asked quite a lot of </w:t>
      </w:r>
      <w:r w:rsidRPr="000A35A2" w:rsidR="00A5056E">
        <w:t>probing questions</w:t>
      </w:r>
      <w:r w:rsidRPr="000A35A2">
        <w:t>.</w:t>
      </w:r>
      <w:r w:rsidRPr="000A35A2" w:rsidR="00A5056E">
        <w:t xml:space="preserve"> </w:t>
      </w:r>
      <w:r w:rsidRPr="000A35A2">
        <w:t>W</w:t>
      </w:r>
      <w:r w:rsidRPr="000A35A2" w:rsidR="00A5056E">
        <w:t xml:space="preserve">e are going to go away and reflect on that, together with </w:t>
      </w:r>
      <w:r w:rsidRPr="000A35A2">
        <w:t>the other</w:t>
      </w:r>
      <w:r w:rsidRPr="000A35A2" w:rsidR="00A5056E">
        <w:t xml:space="preserve"> evidence </w:t>
      </w:r>
      <w:r w:rsidRPr="000A35A2">
        <w:t xml:space="preserve">that </w:t>
      </w:r>
      <w:r w:rsidRPr="000A35A2" w:rsidR="00A5056E">
        <w:t xml:space="preserve">we have heard from previous witnesses and the written evidence </w:t>
      </w:r>
      <w:r w:rsidRPr="000A35A2">
        <w:t xml:space="preserve">that </w:t>
      </w:r>
      <w:r w:rsidRPr="000A35A2" w:rsidR="00A5056E">
        <w:t xml:space="preserve">we have </w:t>
      </w:r>
      <w:r w:rsidRPr="000A35A2" w:rsidR="00A5056E">
        <w:t>had</w:t>
      </w:r>
      <w:r w:rsidRPr="000A35A2">
        <w:t>, and</w:t>
      </w:r>
      <w:r w:rsidRPr="000A35A2" w:rsidR="00A5056E">
        <w:t xml:space="preserve"> </w:t>
      </w:r>
      <w:r w:rsidRPr="000A35A2">
        <w:t xml:space="preserve">will be </w:t>
      </w:r>
      <w:r w:rsidRPr="000A35A2" w:rsidR="00A5056E">
        <w:t xml:space="preserve">producing our report in the </w:t>
      </w:r>
      <w:r w:rsidRPr="000A35A2">
        <w:t>n</w:t>
      </w:r>
      <w:r w:rsidRPr="000A35A2" w:rsidR="00A5056E">
        <w:t xml:space="preserve">ew </w:t>
      </w:r>
      <w:r w:rsidRPr="000A35A2">
        <w:t>y</w:t>
      </w:r>
      <w:r w:rsidRPr="000A35A2" w:rsidR="00A5056E">
        <w:t>ear</w:t>
      </w:r>
      <w:r w:rsidRPr="000A35A2">
        <w:t>. That brings us to the end of our public proceedings for today.</w:t>
      </w:r>
      <w:bookmarkEnd w:id="0"/>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CE6F48D4E824806B468A5BE14056913"/>
      </w:placeholder>
      <w:richText/>
    </w:sdtPr>
    <w:sdtContent>
      <w:p w:rsidR="003736A1" w:rsidP="009277D8">
        <w:pPr>
          <w:pStyle w:val="Para"/>
          <w:rPr>
            <w:color w:val="808080"/>
          </w:rPr>
        </w:pPr>
        <w:r w:rsidRPr="00C4295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125B82C444140CC9C9B172D3F1AFF0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BD4081A"/>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42957"/>
    <w:rPr>
      <w:color w:val="605E5C"/>
      <w:shd w:val="clear" w:color="auto" w:fill="E1DFDD"/>
    </w:rPr>
  </w:style>
  <w:style w:type="paragraph" w:styleId="Title">
    <w:name w:val="Title"/>
    <w:basedOn w:val="Normal"/>
    <w:next w:val="Normal"/>
    <w:link w:val="TitleChar"/>
    <w:uiPriority w:val="10"/>
    <w:qFormat/>
    <w:rsid w:val="00A5056E"/>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5056E"/>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5056E"/>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5056E"/>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5056E"/>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5056E"/>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E6F48D4E824806B468A5BE14056913"/>
        <w:category>
          <w:name w:val="General"/>
          <w:gallery w:val="placeholder"/>
        </w:category>
        <w:types>
          <w:type w:val="bbPlcHdr"/>
        </w:types>
        <w:behaviors>
          <w:behavior w:val="content"/>
        </w:behaviors>
        <w:guid w:val="{5F56A793-32ED-4094-881E-B4C31BC5FC0E}"/>
      </w:docPartPr>
      <w:docPartBody>
        <w:p w:rsidR="00C72E42" w:rsidP="0043240D">
          <w:pPr>
            <w:pStyle w:val="5CE6F48D4E824806B468A5BE14056913"/>
          </w:pPr>
          <w:r w:rsidRPr="000753FC">
            <w:rPr>
              <w:rStyle w:val="PlaceholderText"/>
            </w:rPr>
            <w:t>Click here to enter text.</w:t>
          </w:r>
        </w:p>
      </w:docPartBody>
    </w:docPart>
    <w:docPart>
      <w:docPartPr>
        <w:name w:val="C66898CECC914BE7AA27D87C6505FA46"/>
        <w:category>
          <w:name w:val="General"/>
          <w:gallery w:val="placeholder"/>
        </w:category>
        <w:types>
          <w:type w:val="bbPlcHdr"/>
        </w:types>
        <w:behaviors>
          <w:behavior w:val="content"/>
        </w:behaviors>
        <w:guid w:val="{E49506D1-F7C1-4B26-8AFC-EB54BE72CA27}"/>
      </w:docPartPr>
      <w:docPartBody>
        <w:p w:rsidR="00C72E42" w:rsidP="0043240D">
          <w:pPr>
            <w:pStyle w:val="C66898CECC914BE7AA27D87C6505FA46"/>
          </w:pPr>
          <w:r w:rsidRPr="002B3926">
            <w:rPr>
              <w:rStyle w:val="PlaceholderText"/>
            </w:rPr>
            <w:t>Click here to enter text.</w:t>
          </w:r>
        </w:p>
      </w:docPartBody>
    </w:docPart>
    <w:docPart>
      <w:docPartPr>
        <w:name w:val="7125B82C444140CC9C9B172D3F1AFF0A"/>
        <w:category>
          <w:name w:val="General"/>
          <w:gallery w:val="placeholder"/>
        </w:category>
        <w:types>
          <w:type w:val="bbPlcHdr"/>
        </w:types>
        <w:behaviors>
          <w:behavior w:val="content"/>
        </w:behaviors>
        <w:guid w:val="{454259AD-C163-4532-B98E-CFE9944D1F0B}"/>
      </w:docPartPr>
      <w:docPartBody>
        <w:p w:rsidR="00C72E42" w:rsidP="0043240D">
          <w:pPr>
            <w:pStyle w:val="7125B82C444140CC9C9B172D3F1AFF0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35332CF-01B6-4864-B33B-2B40D9B195FE}"/>
      </w:docPartPr>
      <w:docPartBody>
        <w:p w:rsidR="00C72E42">
          <w:r w:rsidRPr="00F85DC7">
            <w:rPr>
              <w:rStyle w:val="PlaceholderText"/>
            </w:rPr>
            <w:t>Click or tap here to enter text.</w:t>
          </w:r>
        </w:p>
      </w:docPartBody>
    </w:docPart>
    <w:docPart>
      <w:docPartPr>
        <w:name w:val="45EAB6AA962C4CABB72438B8353DAFA6"/>
        <w:category>
          <w:name w:val="General"/>
          <w:gallery w:val="placeholder"/>
        </w:category>
        <w:types>
          <w:type w:val="bbPlcHdr"/>
        </w:types>
        <w:behaviors>
          <w:behavior w:val="content"/>
        </w:behaviors>
        <w:guid w:val="{4FD3081F-2E31-47D2-AE08-5A2D3CD59A70}"/>
      </w:docPartPr>
      <w:docPartBody>
        <w:p w:rsidR="00351C0C" w:rsidP="00C72E42">
          <w:pPr>
            <w:pStyle w:val="45EAB6AA962C4CABB72438B8353DAFA6"/>
          </w:pPr>
          <w:r w:rsidRPr="00F85D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E42"/>
    <w:rPr>
      <w:color w:val="808080"/>
    </w:rPr>
  </w:style>
  <w:style w:type="paragraph" w:customStyle="1" w:styleId="5CE6F48D4E824806B468A5BE14056913">
    <w:name w:val="5CE6F48D4E824806B468A5BE14056913"/>
    <w:rsid w:val="0043240D"/>
  </w:style>
  <w:style w:type="paragraph" w:customStyle="1" w:styleId="C66898CECC914BE7AA27D87C6505FA46">
    <w:name w:val="C66898CECC914BE7AA27D87C6505FA46"/>
    <w:rsid w:val="0043240D"/>
  </w:style>
  <w:style w:type="paragraph" w:customStyle="1" w:styleId="7125B82C444140CC9C9B172D3F1AFF0A">
    <w:name w:val="7125B82C444140CC9C9B172D3F1AFF0A"/>
    <w:rsid w:val="0043240D"/>
  </w:style>
  <w:style w:type="paragraph" w:customStyle="1" w:styleId="45EAB6AA962C4CABB72438B8353DAFA6">
    <w:name w:val="45EAB6AA962C4CABB72438B8353DAFA6"/>
    <w:rsid w:val="00C72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