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758CF" w:rsidRPr="00A62271" w:rsidP="005758CF">
      <w:pPr>
        <w:pStyle w:val="TitleCommittee0"/>
      </w:pPr>
      <w:sdt>
        <w:sdtPr>
          <w:alias w:val="CommitteeName"/>
          <w:tag w:val="CommitteeName"/>
          <w:id w:val="1869951332"/>
          <w:placeholder>
            <w:docPart w:val="240C2ABAE60944619727CA5CAFB0510B"/>
          </w:placeholder>
          <w:richText/>
        </w:sdtPr>
        <w:sdtContent>
          <w:r w:rsidRPr="00A62271">
            <w:t>Northern Ireland Affairs Committee</w:t>
          </w:r>
        </w:sdtContent>
      </w:sdt>
    </w:p>
    <w:p w:rsidR="005758CF" w:rsidRPr="00A62271" w:rsidP="005758CF">
      <w:pPr>
        <w:pStyle w:val="TitleInquiry0"/>
      </w:pPr>
      <w:r w:rsidRPr="00A62271">
        <w:t xml:space="preserve">Oral evidence: </w:t>
      </w:r>
      <w:sdt>
        <w:sdtPr>
          <w:alias w:val="InquiryName"/>
          <w:tag w:val="InquiryName"/>
          <w:id w:val="377371847"/>
          <w:placeholder>
            <w:docPart w:val="240C2ABAE60944619727CA5CAFB0510B"/>
          </w:placeholder>
          <w:richText/>
        </w:sdtPr>
        <w:sdtContent>
          <w:r w:rsidRPr="00A62271" w:rsidR="00AE3AFD">
            <w:t>PSNI</w:t>
          </w:r>
          <w:r w:rsidRPr="00A62271">
            <w:t xml:space="preserve"> data breaches</w:t>
          </w:r>
        </w:sdtContent>
      </w:sdt>
      <w:r w:rsidRPr="00A62271">
        <w:t xml:space="preserve">, HC </w:t>
      </w:r>
      <w:sdt>
        <w:sdtPr>
          <w:alias w:val="InquiryRefNo"/>
          <w:tag w:val="InquiryRefNo"/>
          <w:id w:val="-281725174"/>
          <w:placeholder>
            <w:docPart w:val="240C2ABAE60944619727CA5CAFB0510B"/>
          </w:placeholder>
          <w:richText/>
        </w:sdtPr>
        <w:sdtContent>
          <w:r w:rsidRPr="00A62271" w:rsidR="0053212E">
            <w:t>47</w:t>
          </w:r>
        </w:sdtContent>
      </w:sdt>
    </w:p>
    <w:sdt>
      <w:sdtPr>
        <w:alias w:val="SittingDate"/>
        <w:tag w:val="SittingDate"/>
        <w:id w:val="-1160222926"/>
        <w:placeholder>
          <w:docPart w:val="240C2ABAE60944619727CA5CAFB0510B"/>
        </w:placeholder>
        <w:richText/>
      </w:sdtPr>
      <w:sdtContent>
        <w:p w:rsidR="005758CF" w:rsidRPr="00A62271" w:rsidP="005758CF">
          <w:pPr>
            <w:pStyle w:val="Para"/>
          </w:pPr>
          <w:r w:rsidRPr="00A62271">
            <w:t>Tuesday 12 December 2023</w:t>
          </w:r>
        </w:p>
      </w:sdtContent>
    </w:sdt>
    <w:p w:rsidR="005758CF" w:rsidRPr="00A62271" w:rsidP="005758CF">
      <w:pPr>
        <w:pStyle w:val="Para"/>
      </w:pPr>
      <w:r w:rsidRPr="00A62271">
        <w:t xml:space="preserve">Ordered by the House of </w:t>
      </w:r>
      <w:sdt>
        <w:sdtPr>
          <w:alias w:val="House"/>
          <w:tag w:val="House"/>
          <w:id w:val="809213435"/>
          <w:placeholder>
            <w:docPart w:val="240C2ABAE60944619727CA5CAFB0510B"/>
          </w:placeholder>
          <w:richText/>
        </w:sdtPr>
        <w:sdtContent>
          <w:r w:rsidRPr="00A62271">
            <w:t>Commons</w:t>
          </w:r>
        </w:sdtContent>
      </w:sdt>
      <w:r w:rsidRPr="00A62271">
        <w:t xml:space="preserve"> to be published on </w:t>
      </w:r>
      <w:sdt>
        <w:sdtPr>
          <w:alias w:val="PublishDate"/>
          <w:tag w:val="PublishDate"/>
          <w:id w:val="217021599"/>
          <w:placeholder>
            <w:docPart w:val="240C2ABAE60944619727CA5CAFB0510B"/>
          </w:placeholder>
          <w:richText/>
        </w:sdtPr>
        <w:sdtContent>
          <w:r w:rsidRPr="00A62271">
            <w:t>12 December 2023</w:t>
          </w:r>
        </w:sdtContent>
      </w:sdt>
      <w:r w:rsidRPr="00A62271">
        <w:t>.</w:t>
      </w:r>
    </w:p>
    <w:p w:rsidR="005758CF" w:rsidRPr="00A62271" w:rsidP="005758CF">
      <w:sdt>
        <w:sdtPr>
          <w:alias w:val="VideoHyperlink"/>
          <w:tag w:val="VideoHyperlink"/>
          <w:id w:val="703995351"/>
          <w:placeholder>
            <w:docPart w:val="240C2ABAE60944619727CA5CAFB0510B"/>
          </w:placeholder>
          <w:richText/>
        </w:sdtPr>
        <w:sdtContent>
          <w:r>
            <w:fldChar w:fldCharType="begin"/>
          </w:r>
          <w:r>
            <w:instrText xml:space="preserve"> HYPERLINK "https://parliamentlive.tv/event/index/aa9f075f-439a-4de6-b1c8-0fd0bdc16b3e" </w:instrText>
          </w:r>
          <w:r>
            <w:fldChar w:fldCharType="separate"/>
          </w:r>
          <w:r w:rsidRPr="00E70491">
            <w:rPr>
              <w:rStyle w:val="Hyperlink"/>
            </w:rPr>
            <w:t>Watch the meeting</w:t>
          </w:r>
          <w:r>
            <w:fldChar w:fldCharType="end"/>
          </w:r>
        </w:sdtContent>
      </w:sdt>
    </w:p>
    <w:p w:rsidR="005758CF" w:rsidRPr="00A62271" w:rsidP="005758CF">
      <w:r w:rsidRPr="00A62271">
        <w:t xml:space="preserve">Members present: </w:t>
      </w:r>
      <w:sdt>
        <w:sdtPr>
          <w:alias w:val="MembersPresent"/>
          <w:tag w:val="MembersPresent"/>
          <w:id w:val="366340316"/>
          <w:placeholder>
            <w:docPart w:val="240C2ABAE60944619727CA5CAFB0510B"/>
          </w:placeholder>
          <w:richText/>
        </w:sdtPr>
        <w:sdtContent>
          <w:r w:rsidRPr="00A62271">
            <w:t>Sir Robert Buckland (Chair); Sir Robert Goodwill; Clair</w:t>
          </w:r>
          <w:r w:rsidRPr="00A62271" w:rsidR="00E742C0">
            <w:t>e</w:t>
          </w:r>
          <w:r w:rsidRPr="00A62271">
            <w:t xml:space="preserve"> Hanna; Jim Shannon.</w:t>
          </w:r>
        </w:sdtContent>
      </w:sdt>
    </w:p>
    <w:p w:rsidR="005758CF" w:rsidP="005758CF">
      <w:pPr>
        <w:pStyle w:val="ParaCentre"/>
      </w:pPr>
      <w:r w:rsidRPr="00A62271">
        <w:t xml:space="preserve">Questions </w:t>
      </w:r>
      <w:sdt>
        <w:sdtPr>
          <w:alias w:val="QuestionNumbers"/>
          <w:tag w:val="QuestionNumbers"/>
          <w:id w:val="-1223666168"/>
          <w:placeholder>
            <w:docPart w:val="240C2ABAE60944619727CA5CAFB0510B"/>
          </w:placeholder>
          <w:richText/>
        </w:sdtPr>
        <w:sdtContent>
          <w:r w:rsidRPr="00A62271" w:rsidR="00E742C0">
            <w:t>277</w:t>
          </w:r>
          <w:r w:rsidRPr="00A62271">
            <w:t xml:space="preserve"> - </w:t>
          </w:r>
          <w:r w:rsidR="00A62271">
            <w:t>298</w:t>
          </w:r>
        </w:sdtContent>
      </w:sdt>
    </w:p>
    <w:p w:rsidR="005758CF" w:rsidP="005758CF">
      <w:pPr>
        <w:pStyle w:val="TitleWitnesses0"/>
      </w:pPr>
      <w:r>
        <w:t>Witnesses</w:t>
      </w:r>
    </w:p>
    <w:sdt>
      <w:sdtPr>
        <w:alias w:val="WitnessSet"/>
        <w:tag w:val="WitnessSet"/>
        <w:id w:val="-368373484"/>
        <w:placeholder>
          <w:docPart w:val="CD380810BF2948499318CD395FE77B65"/>
        </w:placeholder>
        <w:richText/>
      </w:sdtPr>
      <w:sdtContent>
        <w:p w:rsidR="005758CF" w:rsidP="005758CF">
          <w:pPr>
            <w:pStyle w:val="Para"/>
          </w:pPr>
          <w:r>
            <w:t xml:space="preserve">I:  </w:t>
          </w:r>
          <w:r w:rsidRPr="009B7C39">
            <w:t>Liam Kelly</w:t>
          </w:r>
          <w:r>
            <w:t xml:space="preserve">, </w:t>
          </w:r>
          <w:r w:rsidRPr="009B7C39">
            <w:t>Chair</w:t>
          </w:r>
          <w:r>
            <w:t>,</w:t>
          </w:r>
          <w:r w:rsidRPr="009B7C39">
            <w:t xml:space="preserve"> Police Federation for Northern Ireland</w:t>
          </w:r>
          <w:r>
            <w:t xml:space="preserve">; </w:t>
          </w:r>
          <w:r w:rsidRPr="00E70491" w:rsidR="00E70491">
            <w:t>Detective Chief Superintendent</w:t>
          </w:r>
          <w:r w:rsidRPr="009B7C39">
            <w:t xml:space="preserve"> Anthony McNally</w:t>
          </w:r>
          <w:r>
            <w:t xml:space="preserve">, </w:t>
          </w:r>
          <w:r w:rsidRPr="009B7C39">
            <w:t>President</w:t>
          </w:r>
          <w:r>
            <w:t>,</w:t>
          </w:r>
          <w:r w:rsidRPr="009B7C39">
            <w:t xml:space="preserve"> Police Superintendents</w:t>
          </w:r>
          <w:r w:rsidR="00C50029">
            <w:t>’</w:t>
          </w:r>
          <w:r w:rsidRPr="009B7C39">
            <w:t xml:space="preserve"> Association of Northern Ireland (SANI)</w:t>
          </w:r>
          <w:r>
            <w:t xml:space="preserve">; </w:t>
          </w:r>
          <w:r w:rsidR="00AE3AFD">
            <w:t xml:space="preserve">Superintendent </w:t>
          </w:r>
          <w:r w:rsidRPr="00C12073">
            <w:t>Gerry Murray</w:t>
          </w:r>
          <w:r>
            <w:t xml:space="preserve">, </w:t>
          </w:r>
          <w:r w:rsidRPr="00C12073">
            <w:t>Chairperson</w:t>
          </w:r>
          <w:r>
            <w:t>,</w:t>
          </w:r>
          <w:r w:rsidRPr="00C12073">
            <w:t xml:space="preserve"> Catholic Police Guild of Northern Ireland</w:t>
          </w:r>
          <w:r>
            <w:t xml:space="preserve">; </w:t>
          </w:r>
          <w:r w:rsidRPr="00C12073">
            <w:t>Warren Scott</w:t>
          </w:r>
          <w:r>
            <w:t xml:space="preserve">, </w:t>
          </w:r>
          <w:r w:rsidRPr="00C12073">
            <w:t>Departmental Assistant Secretary for Northern Ireland Public Service Alliance</w:t>
          </w:r>
          <w:r>
            <w:t>,</w:t>
          </w:r>
          <w:r w:rsidRPr="00C12073">
            <w:t xml:space="preserve"> Police Service of Northern Ireland</w:t>
          </w:r>
          <w:r>
            <w:t>.</w:t>
          </w:r>
        </w:p>
      </w:sdtContent>
    </w:sdt>
    <w:p w:rsidR="005758CF" w:rsidP="005758CF">
      <w:pPr>
        <w:pStyle w:val="Para"/>
      </w:pPr>
    </w:p>
    <w:p w:rsidR="005758CF" w:rsidP="005758CF">
      <w:pPr>
        <w:pStyle w:val="Para"/>
      </w:pPr>
      <w:r>
        <w:t>Written evidence from witnesses:</w:t>
      </w:r>
    </w:p>
    <w:p w:rsidR="005758CF" w:rsidP="005758CF">
      <w:pPr>
        <w:pStyle w:val="Witnesssubmission"/>
      </w:pPr>
      <w:r>
        <w:t>– [</w:t>
      </w:r>
      <w:r>
        <w:fldChar w:fldCharType="begin"/>
      </w:r>
      <w:r>
        <w:instrText xml:space="preserve"> HYPERLINK "https://committees.parliament.uk/writtenevidence/125128/html/" </w:instrText>
      </w:r>
      <w:r>
        <w:fldChar w:fldCharType="separate"/>
      </w:r>
      <w:r w:rsidRPr="00E70491" w:rsidR="00E70491">
        <w:rPr>
          <w:rStyle w:val="Hyperlink"/>
        </w:rPr>
        <w:t>DBN000</w:t>
      </w:r>
      <w:r w:rsidRPr="00E70491" w:rsidR="00E70491">
        <w:rPr>
          <w:rStyle w:val="Hyperlink"/>
        </w:rPr>
        <w:t>1</w:t>
      </w:r>
      <w:r>
        <w:fldChar w:fldCharType="end"/>
      </w:r>
      <w:r>
        <w:t>]</w:t>
      </w:r>
      <w:r w:rsidRPr="00E70491" w:rsidR="00E70491">
        <w:t xml:space="preserve"> </w:t>
      </w:r>
      <w:r w:rsidRPr="00E70491" w:rsidR="00E70491">
        <w:t>Police Federation for Northern Ireland</w:t>
      </w:r>
    </w:p>
    <w:p w:rsidR="00781769">
      <w:pPr>
        <w:spacing w:line="276" w:lineRule="auto"/>
        <w:jc w:val="left"/>
      </w:pPr>
      <w:r>
        <w:br w:type="page"/>
      </w:r>
    </w:p>
    <w:sdt>
      <w:sdtPr>
        <w:rPr>
          <w:sz w:val="22"/>
        </w:rPr>
        <w:alias w:val="WitnessExamination"/>
        <w:tag w:val="WitnessExamination"/>
        <w:id w:val="2003463402"/>
        <w:placeholder>
          <w:docPart w:val="25E9347532ED4E5A8351A5DA509E2FD1"/>
        </w:placeholder>
        <w:richText/>
      </w:sdtPr>
      <w:sdtEndPr>
        <w:rPr>
          <w:sz w:val="28"/>
        </w:rPr>
      </w:sdtEndPr>
      <w:sdtContent>
        <w:p w:rsidR="008B4114" w:rsidRPr="000472FA" w:rsidP="008B4114">
          <w:pPr>
            <w:pStyle w:val="TitlePanel0"/>
            <w:rPr>
              <w:szCs w:val="28"/>
            </w:rPr>
          </w:pPr>
          <w:r w:rsidRPr="000472FA">
            <w:rPr>
              <w:szCs w:val="28"/>
            </w:rPr>
            <w:t>Examination of witnesses</w:t>
          </w:r>
        </w:p>
        <w:p w:rsidR="006C30FC" w:rsidP="008B4114">
          <w:pPr>
            <w:pStyle w:val="TitlePanel0"/>
            <w:jc w:val="left"/>
            <w:rPr>
              <w:sz w:val="22"/>
            </w:rPr>
          </w:pPr>
          <w:r>
            <w:rPr>
              <w:sz w:val="22"/>
            </w:rPr>
            <w:t xml:space="preserve">Witnesses: Liam Kelly, Anthony McNally, Gerry </w:t>
          </w:r>
          <w:r>
            <w:rPr>
              <w:sz w:val="22"/>
            </w:rPr>
            <w:t>Murray</w:t>
          </w:r>
          <w:r>
            <w:rPr>
              <w:sz w:val="22"/>
            </w:rPr>
            <w:t xml:space="preserve"> and Warren Scott.</w:t>
          </w:r>
        </w:p>
      </w:sdtContent>
    </w:sdt>
    <w:p w:rsidR="00334AD3" w:rsidP="0053212E">
      <w:pPr>
        <w:pStyle w:val="Question"/>
      </w:pPr>
      <w:sdt>
        <w:sdtPr>
          <w:alias w:val="Member"/>
          <w:tag w:val="&lt;Member mnisId='4106' dodsId='35445'&gt;"/>
          <w:id w:val="1958835400"/>
          <w:placeholder>
            <w:docPart w:val="DefaultPlaceholder_-1854013440"/>
          </w:placeholder>
          <w:richText/>
        </w:sdtPr>
        <w:sdtContent>
          <w:r w:rsidRPr="00334AD3" w:rsidR="008B4114">
            <w:rPr>
              <w:b/>
            </w:rPr>
            <w:t>Chair:</w:t>
          </w:r>
        </w:sdtContent>
      </w:sdt>
      <w:r w:rsidR="008B4114">
        <w:t xml:space="preserve"> </w:t>
      </w:r>
      <w:r w:rsidR="00DB6769">
        <w:t>Good morning. This is</w:t>
      </w:r>
      <w:r w:rsidR="00D141D5">
        <w:t xml:space="preserve"> a meeting of the Northern Ireland Affairs Select Committee</w:t>
      </w:r>
      <w:r w:rsidR="00571775">
        <w:t xml:space="preserve">. Our </w:t>
      </w:r>
      <w:r w:rsidR="00D141D5">
        <w:t xml:space="preserve">session </w:t>
      </w:r>
      <w:r w:rsidR="00571775">
        <w:t xml:space="preserve">is </w:t>
      </w:r>
      <w:r w:rsidR="00D141D5">
        <w:t xml:space="preserve">about the findings of the independent review into the data breach of </w:t>
      </w:r>
      <w:r w:rsidR="00AE3AFD">
        <w:t>the PSNI</w:t>
      </w:r>
      <w:r w:rsidR="00D141D5">
        <w:t xml:space="preserve">. </w:t>
      </w:r>
      <w:r w:rsidR="00571775">
        <w:t>W</w:t>
      </w:r>
      <w:r w:rsidR="00D141D5">
        <w:t xml:space="preserve">e are </w:t>
      </w:r>
      <w:r w:rsidR="00FA46EA">
        <w:t xml:space="preserve">very pleased to be </w:t>
      </w:r>
      <w:r w:rsidR="00D141D5">
        <w:t xml:space="preserve">joined this morning by </w:t>
      </w:r>
      <w:r w:rsidR="00571775">
        <w:t xml:space="preserve">Liam </w:t>
      </w:r>
      <w:r w:rsidR="00D141D5">
        <w:t xml:space="preserve">Kelly, the </w:t>
      </w:r>
      <w:r w:rsidR="00E742C0">
        <w:t xml:space="preserve">chair </w:t>
      </w:r>
      <w:r w:rsidR="00D141D5">
        <w:t xml:space="preserve">of the Police Federation </w:t>
      </w:r>
      <w:r w:rsidR="00415633">
        <w:t>for Northern Ireland</w:t>
      </w:r>
      <w:r>
        <w:t xml:space="preserve">; </w:t>
      </w:r>
      <w:r w:rsidR="00415633">
        <w:t xml:space="preserve">Detective </w:t>
      </w:r>
      <w:r w:rsidR="00D141D5">
        <w:t>Chief Superintendent</w:t>
      </w:r>
      <w:r>
        <w:t xml:space="preserve"> </w:t>
      </w:r>
      <w:r w:rsidR="00D141D5">
        <w:t xml:space="preserve">Anthony </w:t>
      </w:r>
      <w:r w:rsidR="00415633">
        <w:t xml:space="preserve">McNally, </w:t>
      </w:r>
      <w:r w:rsidR="00D141D5">
        <w:t xml:space="preserve">the </w:t>
      </w:r>
      <w:r w:rsidR="00E742C0">
        <w:t xml:space="preserve">president </w:t>
      </w:r>
      <w:r w:rsidR="00D141D5">
        <w:t xml:space="preserve">of the </w:t>
      </w:r>
      <w:r w:rsidR="00FA46EA">
        <w:t xml:space="preserve">Police </w:t>
      </w:r>
      <w:r w:rsidR="00D141D5">
        <w:t>Superintenden</w:t>
      </w:r>
      <w:r w:rsidR="00415633">
        <w:t>ts</w:t>
      </w:r>
      <w:r w:rsidR="00C50029">
        <w:t>’</w:t>
      </w:r>
      <w:r w:rsidR="00415633">
        <w:t xml:space="preserve"> </w:t>
      </w:r>
      <w:r w:rsidR="00D141D5">
        <w:t>Association of Northern Ireland</w:t>
      </w:r>
      <w:r w:rsidR="00415633">
        <w:t>;</w:t>
      </w:r>
      <w:r w:rsidR="00D141D5">
        <w:t xml:space="preserve"> Superintendent </w:t>
      </w:r>
      <w:r w:rsidR="00415633">
        <w:t>G</w:t>
      </w:r>
      <w:r w:rsidR="00D141D5">
        <w:t xml:space="preserve">erry Murray, the </w:t>
      </w:r>
      <w:r w:rsidR="00FA46EA">
        <w:t xml:space="preserve">chair </w:t>
      </w:r>
      <w:r w:rsidR="00D141D5">
        <w:t xml:space="preserve">of the Catholic </w:t>
      </w:r>
      <w:r>
        <w:t xml:space="preserve">Police Guild of </w:t>
      </w:r>
      <w:r w:rsidR="00D141D5">
        <w:t>Northern Ireland</w:t>
      </w:r>
      <w:r>
        <w:t xml:space="preserve">; and Warren </w:t>
      </w:r>
      <w:r w:rsidR="00D141D5">
        <w:t xml:space="preserve">Scott, </w:t>
      </w:r>
      <w:r w:rsidR="00AE3AFD">
        <w:t>the PSNI</w:t>
      </w:r>
      <w:r w:rsidR="00D141D5">
        <w:t xml:space="preserve"> </w:t>
      </w:r>
      <w:r w:rsidR="00FA46EA">
        <w:t>departmental assistant secretary for</w:t>
      </w:r>
      <w:r>
        <w:t xml:space="preserve"> </w:t>
      </w:r>
      <w:r w:rsidR="00D141D5">
        <w:t>the Northern Ireland Public Service Alliance. Welcome.</w:t>
      </w:r>
    </w:p>
    <w:p w:rsidR="00D141D5" w:rsidP="00334AD3">
      <w:pPr>
        <w:pStyle w:val="Question"/>
        <w:numPr>
          <w:ilvl w:val="0"/>
          <w:numId w:val="0"/>
        </w:numPr>
        <w:ind w:left="794"/>
      </w:pPr>
      <w:r>
        <w:t>I will start</w:t>
      </w:r>
      <w:r w:rsidR="00334AD3">
        <w:t xml:space="preserve"> </w:t>
      </w:r>
      <w:r>
        <w:t xml:space="preserve">by asking each of you </w:t>
      </w:r>
      <w:r w:rsidR="00334AD3">
        <w:t xml:space="preserve">to </w:t>
      </w:r>
      <w:r>
        <w:t>give the Committee</w:t>
      </w:r>
      <w:r w:rsidR="004228D7">
        <w:t>, in outline,</w:t>
      </w:r>
      <w:r>
        <w:t xml:space="preserve"> your initial reaction to the findings of the independent review</w:t>
      </w:r>
      <w:r w:rsidR="00334AD3">
        <w:t>.</w:t>
      </w:r>
    </w:p>
    <w:p w:rsidR="00D141D5" w:rsidP="008C6503">
      <w:pPr>
        <w:pStyle w:val="Answer"/>
      </w:pPr>
      <w:sdt>
        <w:sdtPr>
          <w:alias w:val="Witness"/>
          <w:id w:val="-1349705108"/>
          <w:placeholder>
            <w:docPart w:val="DefaultPlaceholder_-1854013440"/>
          </w:placeholder>
          <w:richText/>
        </w:sdtPr>
        <w:sdtContent>
          <w:r w:rsidRPr="001215BA" w:rsidR="001215BA">
            <w:rPr>
              <w:b/>
              <w:i/>
            </w:rPr>
            <w:t>Liam Kelly:</w:t>
          </w:r>
          <w:r w:rsidRPr="00334AD3" w:rsidR="00334AD3">
            <w:rPr>
              <w:b/>
            </w:rPr>
            <w:t xml:space="preserve"> </w:t>
          </w:r>
        </w:sdtContent>
      </w:sdt>
      <w:r w:rsidR="00FA46EA">
        <w:t>Good morning. T</w:t>
      </w:r>
      <w:r>
        <w:t xml:space="preserve">he term </w:t>
      </w:r>
      <w:r w:rsidR="00334AD3">
        <w:t xml:space="preserve">that was </w:t>
      </w:r>
      <w:r>
        <w:t xml:space="preserve">used yesterday by the </w:t>
      </w:r>
      <w:r w:rsidR="004228D7">
        <w:t>Chief Constable</w:t>
      </w:r>
      <w:r w:rsidR="00334AD3">
        <w:t xml:space="preserve"> was</w:t>
      </w:r>
      <w:r>
        <w:t xml:space="preserve"> </w:t>
      </w:r>
      <w:r w:rsidR="00334AD3">
        <w:t>“</w:t>
      </w:r>
      <w:r>
        <w:t>sobering</w:t>
      </w:r>
      <w:r w:rsidR="00334AD3">
        <w:t xml:space="preserve">”. </w:t>
      </w:r>
      <w:r>
        <w:t>I echo those sentiments</w:t>
      </w:r>
      <w:r w:rsidR="00334AD3">
        <w:t xml:space="preserve">, </w:t>
      </w:r>
      <w:r>
        <w:t xml:space="preserve">because </w:t>
      </w:r>
      <w:r w:rsidR="00334AD3">
        <w:t xml:space="preserve">it shone a light on </w:t>
      </w:r>
      <w:r>
        <w:t>a process</w:t>
      </w:r>
      <w:r w:rsidR="004228D7">
        <w:t xml:space="preserve"> whereby t</w:t>
      </w:r>
      <w:r w:rsidR="00AE3AFD">
        <w:t>he PSNI has</w:t>
      </w:r>
      <w:r>
        <w:t xml:space="preserve"> been traditionally very good at dealing with external threats, but not so good in dealing with internal threats in relation to data security. </w:t>
      </w:r>
      <w:r w:rsidR="008C6503">
        <w:t>T</w:t>
      </w:r>
      <w:r>
        <w:t xml:space="preserve">he report </w:t>
      </w:r>
      <w:r w:rsidR="008C6503">
        <w:t xml:space="preserve">in </w:t>
      </w:r>
      <w:r>
        <w:t>totality</w:t>
      </w:r>
      <w:r w:rsidR="004228D7">
        <w:t>,</w:t>
      </w:r>
      <w:r>
        <w:t xml:space="preserve"> with the 37 recommendations</w:t>
      </w:r>
      <w:r w:rsidR="004228D7">
        <w:t>,</w:t>
      </w:r>
      <w:r>
        <w:t xml:space="preserve"> would suggest to me that there is a large body of work required to enable </w:t>
      </w:r>
      <w:r w:rsidR="00AE3AFD">
        <w:t>the PSNI</w:t>
      </w:r>
      <w:r w:rsidR="008C6503">
        <w:t xml:space="preserve"> </w:t>
      </w:r>
      <w:r>
        <w:t xml:space="preserve">to put the trust and confidence back </w:t>
      </w:r>
      <w:r w:rsidR="008C6503">
        <w:t xml:space="preserve">into our </w:t>
      </w:r>
      <w:r>
        <w:t>officers</w:t>
      </w:r>
      <w:r w:rsidR="00FA46EA">
        <w:t>,</w:t>
      </w:r>
      <w:r w:rsidR="008C6503">
        <w:t xml:space="preserve"> </w:t>
      </w:r>
      <w:r>
        <w:t xml:space="preserve">who have been </w:t>
      </w:r>
      <w:r w:rsidR="008C6503">
        <w:t xml:space="preserve">so </w:t>
      </w:r>
      <w:r>
        <w:t>badly let down</w:t>
      </w:r>
      <w:r w:rsidR="008C6503">
        <w:t xml:space="preserve"> </w:t>
      </w:r>
      <w:r>
        <w:t>as a result of</w:t>
      </w:r>
      <w:r>
        <w:t xml:space="preserve"> this data breach.</w:t>
      </w:r>
    </w:p>
    <w:p w:rsidR="00103919" w:rsidP="00C33174">
      <w:pPr>
        <w:pStyle w:val="Answer"/>
      </w:pPr>
      <w:sdt>
        <w:sdtPr>
          <w:alias w:val="Witness"/>
          <w:id w:val="-184911953"/>
          <w:placeholder>
            <w:docPart w:val="DefaultPlaceholder_-1854013440"/>
          </w:placeholder>
          <w:richText/>
        </w:sdtPr>
        <w:sdtContent>
          <w:r w:rsidR="00FA46EA">
            <w:rPr>
              <w:b/>
              <w:i/>
            </w:rPr>
            <w:t>Anthony McNally:</w:t>
          </w:r>
          <w:r w:rsidRPr="00C33174" w:rsidR="00C33174">
            <w:rPr>
              <w:b/>
            </w:rPr>
            <w:t xml:space="preserve"> </w:t>
          </w:r>
        </w:sdtContent>
      </w:sdt>
      <w:r w:rsidR="00C33174">
        <w:t>I echo</w:t>
      </w:r>
      <w:r w:rsidR="00D141D5">
        <w:t xml:space="preserve"> the sentiments of the </w:t>
      </w:r>
      <w:r w:rsidR="004228D7">
        <w:t>Chief Constable</w:t>
      </w:r>
      <w:r w:rsidR="00D141D5">
        <w:t xml:space="preserve"> yesterday and my colleague Mr Kelly here this morning. </w:t>
      </w:r>
      <w:r w:rsidR="00976AF0">
        <w:t xml:space="preserve">The organisation gave us </w:t>
      </w:r>
      <w:r w:rsidR="00D141D5">
        <w:t xml:space="preserve">sight of the report </w:t>
      </w:r>
      <w:r w:rsidR="00D141D5">
        <w:t>a number of</w:t>
      </w:r>
      <w:r w:rsidR="00D141D5">
        <w:t xml:space="preserve"> days ago. </w:t>
      </w:r>
      <w:r w:rsidR="00976AF0">
        <w:t>We w</w:t>
      </w:r>
      <w:r w:rsidR="00D141D5">
        <w:t xml:space="preserve">elcome </w:t>
      </w:r>
      <w:r w:rsidR="00976AF0">
        <w:t xml:space="preserve">sight </w:t>
      </w:r>
      <w:r w:rsidR="00D141D5">
        <w:t>of that.</w:t>
      </w:r>
      <w:r w:rsidR="00976AF0">
        <w:t xml:space="preserve"> I also very much welcome the</w:t>
      </w:r>
      <w:r w:rsidR="00D141D5">
        <w:t xml:space="preserve"> words </w:t>
      </w:r>
      <w:r w:rsidR="008F34AB">
        <w:t xml:space="preserve">within the report </w:t>
      </w:r>
      <w:r w:rsidR="00D141D5">
        <w:t xml:space="preserve">that it is not </w:t>
      </w:r>
      <w:r w:rsidR="00FA46EA">
        <w:t xml:space="preserve">the </w:t>
      </w:r>
      <w:r w:rsidR="00D141D5">
        <w:t xml:space="preserve">result </w:t>
      </w:r>
      <w:r w:rsidR="00976AF0">
        <w:t>o</w:t>
      </w:r>
      <w:r w:rsidR="00FA46EA">
        <w:t>f an</w:t>
      </w:r>
      <w:r w:rsidR="00976AF0">
        <w:t xml:space="preserve"> </w:t>
      </w:r>
      <w:r w:rsidR="00D141D5">
        <w:t xml:space="preserve">incident </w:t>
      </w:r>
      <w:r w:rsidR="00FA46EA">
        <w:t xml:space="preserve">involving </w:t>
      </w:r>
      <w:r w:rsidR="00D141D5">
        <w:t>one person</w:t>
      </w:r>
      <w:r w:rsidR="00976AF0">
        <w:t xml:space="preserve">, </w:t>
      </w:r>
      <w:r w:rsidR="00D141D5">
        <w:t xml:space="preserve">but </w:t>
      </w:r>
      <w:r w:rsidR="00FA46EA">
        <w:t xml:space="preserve">of </w:t>
      </w:r>
      <w:r w:rsidR="00AE3AFD">
        <w:t>the PSNI</w:t>
      </w:r>
      <w:r w:rsidR="00976AF0">
        <w:t xml:space="preserve"> </w:t>
      </w:r>
      <w:r w:rsidR="00D141D5">
        <w:t>as an organisation</w:t>
      </w:r>
      <w:r>
        <w:t xml:space="preserve"> </w:t>
      </w:r>
      <w:r w:rsidR="00D141D5">
        <w:t xml:space="preserve">not </w:t>
      </w:r>
      <w:r>
        <w:t xml:space="preserve">seizing </w:t>
      </w:r>
      <w:r w:rsidR="00D141D5">
        <w:t xml:space="preserve">opportunities to </w:t>
      </w:r>
      <w:r w:rsidR="00D141D5">
        <w:t xml:space="preserve">better and more proactively </w:t>
      </w:r>
      <w:r>
        <w:t xml:space="preserve">seize </w:t>
      </w:r>
      <w:r w:rsidR="00D141D5">
        <w:t>its data</w:t>
      </w:r>
      <w:r w:rsidR="00D141D5">
        <w:t>.</w:t>
      </w:r>
    </w:p>
    <w:p w:rsidR="00D141D5" w:rsidP="00103919">
      <w:pPr>
        <w:pStyle w:val="Answer"/>
      </w:pPr>
      <w:r>
        <w:t xml:space="preserve">I want to touch on that in </w:t>
      </w:r>
      <w:r>
        <w:t>a number of</w:t>
      </w:r>
      <w:r>
        <w:t xml:space="preserve"> ways</w:t>
      </w:r>
      <w:r w:rsidR="00103919">
        <w:t>, f</w:t>
      </w:r>
      <w:r>
        <w:t>irstly</w:t>
      </w:r>
      <w:r w:rsidR="00103919">
        <w:t xml:space="preserve"> </w:t>
      </w:r>
      <w:r>
        <w:t>in regard to my staff colleagues who were involved in this incident and our ongoing support for them in terms of the challenging environment that they operated in, as reflected in that statement.</w:t>
      </w:r>
      <w:r w:rsidR="00103919">
        <w:t xml:space="preserve"> A</w:t>
      </w:r>
      <w:r>
        <w:t xml:space="preserve"> key word in that statement for me is </w:t>
      </w:r>
      <w:r w:rsidR="00103919">
        <w:t>“</w:t>
      </w:r>
      <w:r>
        <w:t>proactive</w:t>
      </w:r>
      <w:r w:rsidR="00103919">
        <w:t xml:space="preserve">”. </w:t>
      </w:r>
      <w:r>
        <w:t>I understand that</w:t>
      </w:r>
      <w:r w:rsidR="008F34AB">
        <w:t>, and i</w:t>
      </w:r>
      <w:r w:rsidR="00103919">
        <w:t xml:space="preserve">t </w:t>
      </w:r>
      <w:r>
        <w:t>is important</w:t>
      </w:r>
      <w:r w:rsidR="00103919">
        <w:t xml:space="preserve">, but </w:t>
      </w:r>
      <w:r>
        <w:t>we cannot be fully proactive without having the right capacity. We know as an organisation</w:t>
      </w:r>
      <w:r w:rsidR="002D090E">
        <w:t xml:space="preserve">, </w:t>
      </w:r>
      <w:r>
        <w:t>through many reports</w:t>
      </w:r>
      <w:r w:rsidR="002D090E">
        <w:t xml:space="preserve">, </w:t>
      </w:r>
      <w:r w:rsidR="00FA46EA">
        <w:t xml:space="preserve">that </w:t>
      </w:r>
      <w:r>
        <w:t>we should have over 7</w:t>
      </w:r>
      <w:r w:rsidR="002D090E">
        <w:t>,</w:t>
      </w:r>
      <w:r>
        <w:t xml:space="preserve">000 officers, but by the end of March 2024 we </w:t>
      </w:r>
      <w:r w:rsidR="002D090E">
        <w:t xml:space="preserve">will </w:t>
      </w:r>
      <w:r>
        <w:t xml:space="preserve">have </w:t>
      </w:r>
      <w:r w:rsidR="002D090E">
        <w:t xml:space="preserve">6,358, if not </w:t>
      </w:r>
      <w:r w:rsidR="00AE3AFD">
        <w:t>fewer</w:t>
      </w:r>
      <w:r w:rsidR="002D090E">
        <w:t xml:space="preserve">. If the </w:t>
      </w:r>
      <w:r>
        <w:t xml:space="preserve">current </w:t>
      </w:r>
      <w:r w:rsidR="002D090E">
        <w:t>e</w:t>
      </w:r>
      <w:r>
        <w:t xml:space="preserve">nvironment </w:t>
      </w:r>
      <w:r w:rsidR="00115BBD">
        <w:t xml:space="preserve">continues, that will reduce to </w:t>
      </w:r>
      <w:r w:rsidR="00AE3AFD">
        <w:t>fewer</w:t>
      </w:r>
      <w:r w:rsidR="00115BBD">
        <w:t xml:space="preserve"> than </w:t>
      </w:r>
      <w:r>
        <w:t>6</w:t>
      </w:r>
      <w:r w:rsidR="00115BBD">
        <w:t>,</w:t>
      </w:r>
      <w:r>
        <w:t>000 into 2024.</w:t>
      </w:r>
    </w:p>
    <w:p w:rsidR="00AE3AFD" w:rsidP="00994A4F">
      <w:pPr>
        <w:pStyle w:val="Question"/>
        <w:numPr>
          <w:ilvl w:val="0"/>
          <w:numId w:val="0"/>
        </w:numPr>
        <w:ind w:left="794"/>
      </w:pPr>
      <w:r>
        <w:t xml:space="preserve">It </w:t>
      </w:r>
      <w:r w:rsidR="00D141D5">
        <w:t xml:space="preserve">is </w:t>
      </w:r>
      <w:r w:rsidR="00D141D5">
        <w:t>really difficult</w:t>
      </w:r>
      <w:r w:rsidR="00D141D5">
        <w:t xml:space="preserve"> for us to be proactive</w:t>
      </w:r>
      <w:r>
        <w:t xml:space="preserve">. </w:t>
      </w:r>
      <w:r>
        <w:t xml:space="preserve">The </w:t>
      </w:r>
      <w:r w:rsidR="00D141D5">
        <w:t>report</w:t>
      </w:r>
      <w:r>
        <w:t xml:space="preserve"> </w:t>
      </w:r>
      <w:r>
        <w:t xml:space="preserve">even referenced </w:t>
      </w:r>
      <w:r w:rsidR="00D141D5">
        <w:t xml:space="preserve">moving from </w:t>
      </w:r>
      <w:r>
        <w:t xml:space="preserve">being </w:t>
      </w:r>
      <w:r w:rsidR="00D141D5">
        <w:t>defensive to being</w:t>
      </w:r>
      <w:r>
        <w:t xml:space="preserve"> more </w:t>
      </w:r>
      <w:r w:rsidR="00D141D5">
        <w:t xml:space="preserve">on </w:t>
      </w:r>
      <w:r>
        <w:t xml:space="preserve">the </w:t>
      </w:r>
      <w:r w:rsidR="00D141D5">
        <w:t>attack</w:t>
      </w:r>
      <w:r>
        <w:t xml:space="preserve">, </w:t>
      </w:r>
      <w:r w:rsidR="00D141D5">
        <w:t>if you want, or more</w:t>
      </w:r>
      <w:r>
        <w:t xml:space="preserve"> </w:t>
      </w:r>
      <w:r>
        <w:t>attack-minded</w:t>
      </w:r>
      <w:r>
        <w:t xml:space="preserve">. As a football </w:t>
      </w:r>
      <w:r w:rsidR="00D141D5">
        <w:t>fan</w:t>
      </w:r>
      <w:r>
        <w:t>,</w:t>
      </w:r>
      <w:r w:rsidR="008F34AB">
        <w:t xml:space="preserve"> you will know that</w:t>
      </w:r>
      <w:r>
        <w:t xml:space="preserve"> if </w:t>
      </w:r>
      <w:r w:rsidR="00D141D5">
        <w:t xml:space="preserve">a team goes down to </w:t>
      </w:r>
      <w:r w:rsidR="001D00C5">
        <w:t xml:space="preserve">10 </w:t>
      </w:r>
      <w:r>
        <w:t>men</w:t>
      </w:r>
      <w:r>
        <w:t>,</w:t>
      </w:r>
      <w:r>
        <w:t xml:space="preserve"> they </w:t>
      </w:r>
      <w:r w:rsidR="00D141D5">
        <w:t xml:space="preserve">tend to sit back and be defensive and </w:t>
      </w:r>
      <w:r>
        <w:t xml:space="preserve">to </w:t>
      </w:r>
      <w:r w:rsidR="00D141D5">
        <w:t>hold on to what they have.</w:t>
      </w:r>
      <w:r>
        <w:t xml:space="preserve"> </w:t>
      </w:r>
      <w:r w:rsidR="001D00C5">
        <w:t xml:space="preserve">That </w:t>
      </w:r>
      <w:r w:rsidR="00D141D5">
        <w:t>is part of the concern here</w:t>
      </w:r>
      <w:r w:rsidR="006013F6">
        <w:t xml:space="preserve"> </w:t>
      </w:r>
      <w:r w:rsidR="00D141D5">
        <w:t xml:space="preserve">around us </w:t>
      </w:r>
      <w:r w:rsidR="001D00C5">
        <w:t xml:space="preserve">being </w:t>
      </w:r>
      <w:r w:rsidR="00D141D5">
        <w:t>proactive.</w:t>
      </w:r>
      <w:r w:rsidR="001D00C5">
        <w:t xml:space="preserve"> </w:t>
      </w:r>
    </w:p>
    <w:p w:rsidR="00D141D5" w:rsidP="00994A4F">
      <w:pPr>
        <w:pStyle w:val="Question"/>
        <w:numPr>
          <w:ilvl w:val="0"/>
          <w:numId w:val="0"/>
        </w:numPr>
        <w:ind w:left="794"/>
      </w:pPr>
      <w:r>
        <w:t xml:space="preserve">I </w:t>
      </w:r>
      <w:r>
        <w:t xml:space="preserve">understand it and I welcome </w:t>
      </w:r>
      <w:r>
        <w:t xml:space="preserve">the </w:t>
      </w:r>
      <w:r>
        <w:t xml:space="preserve">37 recommendations, but I want to make it really clear that, as an </w:t>
      </w:r>
      <w:r w:rsidRPr="00AE3AFD">
        <w:t>organisation, we need investment to be able to deliver those 37 recommendations</w:t>
      </w:r>
      <w:r w:rsidRPr="00AE3AFD" w:rsidR="00AE3AFD">
        <w:t>, and</w:t>
      </w:r>
      <w:r w:rsidRPr="00AE3AFD" w:rsidR="006013F6">
        <w:t xml:space="preserve"> n</w:t>
      </w:r>
      <w:r w:rsidRPr="00AE3AFD">
        <w:t xml:space="preserve">ot </w:t>
      </w:r>
      <w:r w:rsidRPr="00AE3AFD">
        <w:t xml:space="preserve">just </w:t>
      </w:r>
      <w:r w:rsidRPr="00AE3AFD" w:rsidR="00AE3AFD">
        <w:t>that</w:t>
      </w:r>
      <w:r w:rsidRPr="00AE3AFD">
        <w:t xml:space="preserve">, </w:t>
      </w:r>
      <w:r w:rsidRPr="00AE3AFD">
        <w:t xml:space="preserve">but to give our </w:t>
      </w:r>
      <w:r w:rsidRPr="00AE3AFD">
        <w:t>officers the pay raise that they rightfully deserve</w:t>
      </w:r>
      <w:r w:rsidRPr="00AE3AFD">
        <w:t>.</w:t>
      </w:r>
      <w:r w:rsidRPr="00AE3AFD" w:rsidR="00994A4F">
        <w:t xml:space="preserve"> </w:t>
      </w:r>
      <w:r w:rsidRPr="00AE3AFD">
        <w:t xml:space="preserve">The </w:t>
      </w:r>
      <w:r w:rsidRPr="00AE3AFD">
        <w:t>conservative estimate</w:t>
      </w:r>
      <w:r w:rsidRPr="00AE3AFD">
        <w:t xml:space="preserve"> is </w:t>
      </w:r>
      <w:r w:rsidRPr="00AE3AFD">
        <w:t xml:space="preserve">at least </w:t>
      </w:r>
      <w:r w:rsidRPr="00AE3AFD">
        <w:t>£</w:t>
      </w:r>
      <w:r w:rsidRPr="00AE3AFD">
        <w:t xml:space="preserve">100 million of an uplift in </w:t>
      </w:r>
      <w:r w:rsidRPr="00AE3AFD">
        <w:t xml:space="preserve">budget, and </w:t>
      </w:r>
      <w:r w:rsidRPr="00AE3AFD">
        <w:t xml:space="preserve">that is </w:t>
      </w:r>
      <w:r w:rsidRPr="00AE3AFD">
        <w:t xml:space="preserve">outside </w:t>
      </w:r>
      <w:r w:rsidRPr="00AE3AFD">
        <w:t xml:space="preserve">the money for </w:t>
      </w:r>
      <w:r w:rsidRPr="00AE3AFD" w:rsidR="006013F6">
        <w:t>O</w:t>
      </w:r>
      <w:r w:rsidRPr="00AE3AFD">
        <w:t>peration</w:t>
      </w:r>
      <w:r w:rsidRPr="00AE3AFD">
        <w:t xml:space="preserve"> </w:t>
      </w:r>
      <w:r w:rsidRPr="00AE3AFD" w:rsidR="00FA46EA">
        <w:t>Sanukite</w:t>
      </w:r>
      <w:r w:rsidRPr="00AE3AFD" w:rsidR="00994A4F">
        <w:t xml:space="preserve">. We </w:t>
      </w:r>
      <w:r w:rsidRPr="00AE3AFD">
        <w:t>welcome the report, the 37 recommendations</w:t>
      </w:r>
      <w:r w:rsidRPr="00AE3AFD" w:rsidR="00994A4F">
        <w:t xml:space="preserve"> and </w:t>
      </w:r>
      <w:r w:rsidRPr="00AE3AFD">
        <w:t>the five thematic areas, but they will not be delivered</w:t>
      </w:r>
      <w:r>
        <w:t xml:space="preserve"> effectively without further funding.</w:t>
      </w:r>
    </w:p>
    <w:p w:rsidR="00AB02D0" w:rsidP="00AB02D0">
      <w:pPr>
        <w:pStyle w:val="Answer"/>
      </w:pPr>
      <w:sdt>
        <w:sdtPr>
          <w:alias w:val="Witness"/>
          <w:id w:val="471644730"/>
          <w:placeholder>
            <w:docPart w:val="DefaultPlaceholder_-1854013440"/>
          </w:placeholder>
          <w:richText/>
        </w:sdtPr>
        <w:sdtContent>
          <w:r w:rsidR="00FA46EA">
            <w:rPr>
              <w:b/>
              <w:i/>
            </w:rPr>
            <w:t>Gerry Murray:</w:t>
          </w:r>
          <w:r w:rsidRPr="00CF5901" w:rsidR="00CF5901">
            <w:rPr>
              <w:b/>
            </w:rPr>
            <w:t xml:space="preserve"> </w:t>
          </w:r>
        </w:sdtContent>
      </w:sdt>
      <w:r w:rsidR="00AE3AFD">
        <w:t xml:space="preserve">Good morning. </w:t>
      </w:r>
      <w:r w:rsidR="00CF5901">
        <w:t xml:space="preserve">I totally concur with </w:t>
      </w:r>
      <w:r w:rsidR="00D141D5">
        <w:t>what my colleagues have said</w:t>
      </w:r>
      <w:r w:rsidR="00CF5901">
        <w:t xml:space="preserve">. The </w:t>
      </w:r>
      <w:r w:rsidR="00425084">
        <w:t>Catholic Police Guild</w:t>
      </w:r>
      <w:r w:rsidR="00D141D5">
        <w:t xml:space="preserve"> </w:t>
      </w:r>
      <w:r w:rsidR="00B84A2C">
        <w:t>ar</w:t>
      </w:r>
      <w:r w:rsidR="00D141D5">
        <w:t>e fully support</w:t>
      </w:r>
      <w:r w:rsidR="00CF5901">
        <w:t xml:space="preserve">ive </w:t>
      </w:r>
      <w:r w:rsidR="00D141D5">
        <w:t xml:space="preserve">of the independent review team, </w:t>
      </w:r>
      <w:r w:rsidR="00CF5901">
        <w:t xml:space="preserve">the </w:t>
      </w:r>
      <w:r w:rsidR="00D141D5">
        <w:t>67 pages within the document</w:t>
      </w:r>
      <w:r>
        <w:t xml:space="preserve"> </w:t>
      </w:r>
      <w:r w:rsidRPr="00AE3AFD" w:rsidR="00AE3AFD">
        <w:rPr>
          <w:i/>
          <w:iCs/>
        </w:rPr>
        <w:t xml:space="preserve">Protecting </w:t>
      </w:r>
      <w:r w:rsidRPr="00AE3AFD" w:rsidR="00D141D5">
        <w:rPr>
          <w:i/>
          <w:iCs/>
        </w:rPr>
        <w:t xml:space="preserve">from </w:t>
      </w:r>
      <w:r w:rsidRPr="00AE3AFD" w:rsidR="00AE3AFD">
        <w:rPr>
          <w:i/>
          <w:iCs/>
        </w:rPr>
        <w:t>Within</w:t>
      </w:r>
      <w:r>
        <w:t xml:space="preserve">, and the </w:t>
      </w:r>
      <w:r w:rsidR="00D141D5">
        <w:t xml:space="preserve">37 recommendations. This will take </w:t>
      </w:r>
      <w:r w:rsidR="00D141D5">
        <w:t>finance,</w:t>
      </w:r>
      <w:r w:rsidR="00D141D5">
        <w:t xml:space="preserve"> it will take resources and it will be continuous.</w:t>
      </w:r>
    </w:p>
    <w:p w:rsidR="004D3E4B" w:rsidP="00AB02D0">
      <w:pPr>
        <w:pStyle w:val="Answer"/>
      </w:pPr>
      <w:r>
        <w:t xml:space="preserve">The theme throughout this report is that it is not just </w:t>
      </w:r>
      <w:r w:rsidR="00B84A2C">
        <w:t xml:space="preserve">for </w:t>
      </w:r>
      <w:r>
        <w:t>one individual department within the Police Service of Northern I</w:t>
      </w:r>
      <w:r w:rsidR="00AB02D0">
        <w:t>re</w:t>
      </w:r>
      <w:r>
        <w:t xml:space="preserve">land to make sure </w:t>
      </w:r>
      <w:r w:rsidR="00AE3AFD">
        <w:t xml:space="preserve">that </w:t>
      </w:r>
      <w:r>
        <w:t>we are secure within, but it is</w:t>
      </w:r>
      <w:r w:rsidR="00B84A2C">
        <w:t xml:space="preserve"> for</w:t>
      </w:r>
      <w:r>
        <w:t xml:space="preserve"> </w:t>
      </w:r>
      <w:r w:rsidR="00B84A2C">
        <w:t>every</w:t>
      </w:r>
      <w:r>
        <w:t xml:space="preserve"> individual</w:t>
      </w:r>
      <w:r>
        <w:t xml:space="preserve">, </w:t>
      </w:r>
      <w:r>
        <w:t>from the recruit coming into the organisation to the officer who is exiting the organisation</w:t>
      </w:r>
      <w:r>
        <w:t xml:space="preserve">, </w:t>
      </w:r>
      <w:r>
        <w:t xml:space="preserve">including staff. </w:t>
      </w:r>
    </w:p>
    <w:p w:rsidR="00FE251F" w:rsidP="004D3E4B">
      <w:pPr>
        <w:pStyle w:val="Answer"/>
      </w:pPr>
      <w:r>
        <w:t xml:space="preserve">I have </w:t>
      </w:r>
      <w:r>
        <w:t xml:space="preserve">only </w:t>
      </w:r>
      <w:r>
        <w:t xml:space="preserve">had a chance to look at the </w:t>
      </w:r>
      <w:r w:rsidR="004D3E4B">
        <w:t>e</w:t>
      </w:r>
      <w:r>
        <w:t xml:space="preserve">xecutive </w:t>
      </w:r>
      <w:r w:rsidR="004D3E4B">
        <w:t>s</w:t>
      </w:r>
      <w:r>
        <w:t xml:space="preserve">ummary, but </w:t>
      </w:r>
      <w:r w:rsidR="004D3E4B">
        <w:t xml:space="preserve">20% </w:t>
      </w:r>
      <w:r>
        <w:t xml:space="preserve">of </w:t>
      </w:r>
      <w:r>
        <w:t>f</w:t>
      </w:r>
      <w:r>
        <w:t>reedom of information questions coming internally within the organisation on two topics</w:t>
      </w:r>
      <w:r w:rsidR="004D3E4B">
        <w:t xml:space="preserve">, </w:t>
      </w:r>
      <w:r w:rsidR="004D3E4B">
        <w:t>p</w:t>
      </w:r>
      <w:r>
        <w:t>romotion</w:t>
      </w:r>
      <w:r>
        <w:t xml:space="preserve"> and temporary posting</w:t>
      </w:r>
      <w:r w:rsidR="004D3E4B">
        <w:t xml:space="preserve">, </w:t>
      </w:r>
      <w:r w:rsidR="00B84A2C">
        <w:t>sh</w:t>
      </w:r>
      <w:r>
        <w:t xml:space="preserve">ould </w:t>
      </w:r>
      <w:r w:rsidR="004D3E4B">
        <w:t>sound alarm bells</w:t>
      </w:r>
      <w:r>
        <w:t>.</w:t>
      </w:r>
    </w:p>
    <w:p w:rsidR="00D141D5" w:rsidP="00D141D5">
      <w:pPr>
        <w:pStyle w:val="Question"/>
      </w:pPr>
      <w:sdt>
        <w:sdtPr>
          <w:alias w:val="Member"/>
          <w:tag w:val="&lt;Member mnisId='4106' dodsId='35445'&gt;"/>
          <w:id w:val="-1699308036"/>
          <w:placeholder>
            <w:docPart w:val="DefaultPlaceholder_-1854013440"/>
          </w:placeholder>
          <w:richText/>
        </w:sdtPr>
        <w:sdtContent>
          <w:r w:rsidRPr="00FE251F" w:rsidR="00FE251F">
            <w:rPr>
              <w:b/>
            </w:rPr>
            <w:t>Chair:</w:t>
          </w:r>
        </w:sdtContent>
      </w:sdt>
      <w:r w:rsidR="00FE251F">
        <w:t xml:space="preserve"> That </w:t>
      </w:r>
      <w:r>
        <w:t>in itself is</w:t>
      </w:r>
      <w:r>
        <w:t xml:space="preserve"> extraordinar</w:t>
      </w:r>
      <w:r w:rsidR="00C9620B">
        <w:t xml:space="preserve">y. That </w:t>
      </w:r>
      <w:r>
        <w:t>really is a sign that there needs to be more transparency within the organisation, so that office</w:t>
      </w:r>
      <w:r w:rsidR="009B40FF">
        <w:t>r</w:t>
      </w:r>
      <w:r>
        <w:t xml:space="preserve">s and members know what these answers are without having to </w:t>
      </w:r>
      <w:r w:rsidR="009B40FF">
        <w:t xml:space="preserve">FoI </w:t>
      </w:r>
      <w:r>
        <w:t>them</w:t>
      </w:r>
      <w:r w:rsidR="00996EB8">
        <w:t>.</w:t>
      </w:r>
    </w:p>
    <w:p w:rsidR="00996EB8" w:rsidP="00996EB8">
      <w:pPr>
        <w:pStyle w:val="Answer"/>
      </w:pPr>
      <w:sdt>
        <w:sdtPr>
          <w:alias w:val="Witness"/>
          <w:id w:val="153968808"/>
          <w:placeholder>
            <w:docPart w:val="DefaultPlaceholder_-1854013440"/>
          </w:placeholder>
          <w:richText/>
        </w:sdtPr>
        <w:sdtContent>
          <w:r w:rsidR="00FA46EA">
            <w:rPr>
              <w:b/>
              <w:i/>
            </w:rPr>
            <w:t>Gerry Murray:</w:t>
          </w:r>
          <w:r w:rsidRPr="00996EB8">
            <w:rPr>
              <w:b/>
            </w:rPr>
            <w:t xml:space="preserve"> </w:t>
          </w:r>
        </w:sdtContent>
      </w:sdt>
      <w:r w:rsidR="00AE3AFD">
        <w:t>Yes, a</w:t>
      </w:r>
      <w:r>
        <w:t>bsolutely.</w:t>
      </w:r>
    </w:p>
    <w:p w:rsidR="00996EB8" w:rsidP="00996EB8">
      <w:pPr>
        <w:pStyle w:val="Answer"/>
      </w:pPr>
      <w:sdt>
        <w:sdtPr>
          <w:alias w:val="Witness"/>
          <w:id w:val="-1341614927"/>
          <w:placeholder>
            <w:docPart w:val="DefaultPlaceholder_-1854013440"/>
          </w:placeholder>
          <w:richText/>
        </w:sdtPr>
        <w:sdtContent>
          <w:r w:rsidRPr="001215BA" w:rsidR="001215BA">
            <w:rPr>
              <w:b/>
              <w:i/>
            </w:rPr>
            <w:t>Warren Scott:</w:t>
          </w:r>
          <w:r w:rsidRPr="00996EB8">
            <w:rPr>
              <w:b/>
            </w:rPr>
            <w:t xml:space="preserve"> </w:t>
          </w:r>
        </w:sdtContent>
      </w:sdt>
      <w:r>
        <w:t>Just</w:t>
      </w:r>
      <w:r w:rsidR="00D141D5">
        <w:t xml:space="preserve"> </w:t>
      </w:r>
      <w:r>
        <w:t xml:space="preserve">in addition to what my colleagues have </w:t>
      </w:r>
      <w:r w:rsidR="00D141D5">
        <w:t xml:space="preserve">already </w:t>
      </w:r>
      <w:r>
        <w:t xml:space="preserve">said, </w:t>
      </w:r>
      <w:r w:rsidR="00D141D5">
        <w:t xml:space="preserve">we welcome hearing from the </w:t>
      </w:r>
      <w:r w:rsidR="004228D7">
        <w:t>Chief Constable</w:t>
      </w:r>
      <w:r>
        <w:t xml:space="preserve"> </w:t>
      </w:r>
      <w:r w:rsidR="00D141D5">
        <w:t xml:space="preserve">his comments </w:t>
      </w:r>
      <w:r>
        <w:t xml:space="preserve">about it </w:t>
      </w:r>
      <w:r w:rsidR="00D141D5">
        <w:t>being soberin</w:t>
      </w:r>
      <w:r>
        <w:t xml:space="preserve">g </w:t>
      </w:r>
      <w:r w:rsidR="00D141D5">
        <w:t xml:space="preserve">and </w:t>
      </w:r>
      <w:r w:rsidR="00AE3AFD">
        <w:t xml:space="preserve">about </w:t>
      </w:r>
      <w:r w:rsidR="00B46C74">
        <w:t xml:space="preserve">him </w:t>
      </w:r>
      <w:r w:rsidR="00D141D5">
        <w:t xml:space="preserve">almost </w:t>
      </w:r>
      <w:r>
        <w:t xml:space="preserve">being </w:t>
      </w:r>
      <w:r w:rsidR="00D141D5">
        <w:t>a</w:t>
      </w:r>
      <w:r>
        <w:t xml:space="preserve">s </w:t>
      </w:r>
      <w:r w:rsidR="00D141D5">
        <w:t>shock</w:t>
      </w:r>
      <w:r>
        <w:t xml:space="preserve">ed as </w:t>
      </w:r>
      <w:r w:rsidR="00D141D5">
        <w:t>the rest of us</w:t>
      </w:r>
      <w:r>
        <w:t xml:space="preserve"> i</w:t>
      </w:r>
      <w:r w:rsidR="00D141D5">
        <w:t>n relation to the report</w:t>
      </w:r>
      <w:r>
        <w:t xml:space="preserve">. Our main </w:t>
      </w:r>
      <w:r w:rsidR="00D141D5">
        <w:t xml:space="preserve">concern was that </w:t>
      </w:r>
      <w:r>
        <w:t xml:space="preserve">blame </w:t>
      </w:r>
      <w:r w:rsidR="00D141D5">
        <w:t xml:space="preserve">was going to be </w:t>
      </w:r>
      <w:r w:rsidR="00AE3AFD">
        <w:t xml:space="preserve">levelled </w:t>
      </w:r>
      <w:r w:rsidR="00D141D5">
        <w:t>at an individual person or an individual departmen</w:t>
      </w:r>
      <w:r>
        <w:t xml:space="preserve">t, so it is </w:t>
      </w:r>
      <w:r w:rsidR="00D141D5">
        <w:t>great</w:t>
      </w:r>
      <w:r>
        <w:t xml:space="preserve"> that </w:t>
      </w:r>
      <w:r w:rsidR="00AE3AFD">
        <w:t>the PSNI has</w:t>
      </w:r>
      <w:r w:rsidR="00D141D5">
        <w:t xml:space="preserve"> taken on board that this is </w:t>
      </w:r>
      <w:r w:rsidR="00D141D5">
        <w:t>actually a</w:t>
      </w:r>
      <w:r w:rsidR="00D141D5">
        <w:t xml:space="preserve"> fault of </w:t>
      </w:r>
      <w:r w:rsidR="00AE3AFD">
        <w:t>its</w:t>
      </w:r>
      <w:r w:rsidR="00D141D5">
        <w:t xml:space="preserve"> own. </w:t>
      </w:r>
      <w:r w:rsidR="00AE3AFD">
        <w:t>It has</w:t>
      </w:r>
      <w:r w:rsidR="00D141D5">
        <w:t xml:space="preserve"> taken </w:t>
      </w:r>
      <w:r>
        <w:t xml:space="preserve">full responsibility </w:t>
      </w:r>
      <w:r w:rsidR="00D141D5">
        <w:t xml:space="preserve">for that, and that is extremely welcomed. </w:t>
      </w:r>
    </w:p>
    <w:p w:rsidR="00996EB8" w:rsidP="00996EB8">
      <w:pPr>
        <w:pStyle w:val="Answer"/>
      </w:pPr>
      <w:r>
        <w:t xml:space="preserve">In </w:t>
      </w:r>
      <w:r w:rsidR="00D141D5">
        <w:t>relation to recruitment</w:t>
      </w:r>
      <w:r>
        <w:t xml:space="preserve">, since </w:t>
      </w:r>
      <w:r w:rsidR="00D141D5">
        <w:t>this has occurred</w:t>
      </w:r>
      <w:r w:rsidR="009F4EE0">
        <w:t>,</w:t>
      </w:r>
      <w:r>
        <w:t xml:space="preserve"> </w:t>
      </w:r>
      <w:r w:rsidR="00D141D5">
        <w:t xml:space="preserve">we have had </w:t>
      </w:r>
      <w:r w:rsidR="00D141D5">
        <w:t>a number of</w:t>
      </w:r>
      <w:r w:rsidR="00D141D5">
        <w:t xml:space="preserve"> recruitment campaigns</w:t>
      </w:r>
      <w:r>
        <w:t xml:space="preserve">. One </w:t>
      </w:r>
      <w:r w:rsidR="00D141D5">
        <w:t xml:space="preserve">of them resulted </w:t>
      </w:r>
      <w:r>
        <w:t xml:space="preserve">in 75% of people </w:t>
      </w:r>
      <w:r w:rsidR="00D141D5">
        <w:t>not moving forward to the next stage</w:t>
      </w:r>
      <w:r>
        <w:t xml:space="preserve"> due to it. It </w:t>
      </w:r>
      <w:r w:rsidR="00D141D5">
        <w:t xml:space="preserve">is showing the impact of what the members of the public and </w:t>
      </w:r>
      <w:r>
        <w:t>people outside of the</w:t>
      </w:r>
      <w:r w:rsidR="00D141D5">
        <w:t xml:space="preserve"> organisation</w:t>
      </w:r>
      <w:r>
        <w:t xml:space="preserve"> </w:t>
      </w:r>
      <w:r w:rsidR="00D141D5">
        <w:t>feel</w:t>
      </w:r>
      <w:r w:rsidR="009F4EE0">
        <w:t xml:space="preserve"> about</w:t>
      </w:r>
      <w:r w:rsidR="00D141D5">
        <w:t xml:space="preserve"> the risk of possibly becoming part of the police family</w:t>
      </w:r>
      <w:r w:rsidR="00680097">
        <w:t>.</w:t>
      </w:r>
    </w:p>
    <w:p w:rsidR="00E71B67" w:rsidP="00E71B67">
      <w:pPr>
        <w:pStyle w:val="Answer"/>
      </w:pPr>
      <w:r>
        <w:t>F</w:t>
      </w:r>
      <w:r w:rsidR="00D141D5">
        <w:t>inally</w:t>
      </w:r>
      <w:r>
        <w:t xml:space="preserve">, </w:t>
      </w:r>
      <w:r w:rsidR="00AE3AFD">
        <w:t>on</w:t>
      </w:r>
      <w:r>
        <w:t xml:space="preserve"> </w:t>
      </w:r>
      <w:r w:rsidR="00D141D5">
        <w:t>transparency</w:t>
      </w:r>
      <w:r w:rsidR="00AE3AFD">
        <w:t xml:space="preserve">, that </w:t>
      </w:r>
      <w:r>
        <w:t xml:space="preserve">is why </w:t>
      </w:r>
      <w:r w:rsidR="00D141D5">
        <w:t>we are having to get a lot of F</w:t>
      </w:r>
      <w:r>
        <w:t>oI</w:t>
      </w:r>
      <w:r w:rsidR="00D141D5">
        <w:t xml:space="preserve"> requests, even for members ourselves within the unions</w:t>
      </w:r>
      <w:r>
        <w:t xml:space="preserve">. We </w:t>
      </w:r>
      <w:r w:rsidR="00D141D5">
        <w:t xml:space="preserve">are unsure why </w:t>
      </w:r>
      <w:r>
        <w:t xml:space="preserve">someone has </w:t>
      </w:r>
      <w:r w:rsidR="00D141D5">
        <w:t>got this position</w:t>
      </w:r>
      <w:r>
        <w:t xml:space="preserve">, perhaps, </w:t>
      </w:r>
      <w:r w:rsidR="00D141D5">
        <w:t xml:space="preserve">over someone else. </w:t>
      </w:r>
      <w:r>
        <w:t>I</w:t>
      </w:r>
      <w:r w:rsidR="00D141D5">
        <w:t xml:space="preserve">nstead of </w:t>
      </w:r>
      <w:r>
        <w:t xml:space="preserve">it </w:t>
      </w:r>
      <w:r w:rsidR="00D141D5">
        <w:t xml:space="preserve">being completely open and transparent, </w:t>
      </w:r>
      <w:r>
        <w:t xml:space="preserve">lists being shared and who is going where, there </w:t>
      </w:r>
      <w:r w:rsidR="00D141D5">
        <w:t xml:space="preserve">is an element of that. </w:t>
      </w:r>
      <w:r>
        <w:t>W</w:t>
      </w:r>
      <w:r w:rsidR="00D141D5">
        <w:t>e would welcome some sort of review of that</w:t>
      </w:r>
      <w:r>
        <w:t xml:space="preserve">, to </w:t>
      </w:r>
      <w:r w:rsidR="00AE3AFD">
        <w:t>enable</w:t>
      </w:r>
      <w:r>
        <w:t xml:space="preserve"> it </w:t>
      </w:r>
      <w:r w:rsidR="00D141D5">
        <w:t>to become more transparent for all</w:t>
      </w:r>
      <w:r>
        <w:t xml:space="preserve">. That </w:t>
      </w:r>
      <w:r w:rsidR="00D141D5">
        <w:t xml:space="preserve">will cut back </w:t>
      </w:r>
      <w:r>
        <w:t xml:space="preserve">on </w:t>
      </w:r>
      <w:r w:rsidR="00D141D5">
        <w:t>the work within the organisation.</w:t>
      </w:r>
    </w:p>
    <w:p w:rsidR="00D141D5" w:rsidP="00D141D5">
      <w:pPr>
        <w:pStyle w:val="Question"/>
      </w:pPr>
      <w:sdt>
        <w:sdtPr>
          <w:alias w:val="Member"/>
          <w:tag w:val="&lt;Member mnisId='1562' dodsId='28181'&gt;"/>
          <w:id w:val="2028900946"/>
          <w:placeholder>
            <w:docPart w:val="DefaultPlaceholder_-1854013440"/>
          </w:placeholder>
          <w:richText/>
        </w:sdtPr>
        <w:sdtContent>
          <w:r w:rsidRPr="00E71B67" w:rsidR="00E71B67">
            <w:rPr>
              <w:b/>
            </w:rPr>
            <w:t>Sir Robert Goodwill:</w:t>
          </w:r>
        </w:sdtContent>
      </w:sdt>
      <w:r w:rsidR="00E71B67">
        <w:t xml:space="preserve"> I</w:t>
      </w:r>
      <w:r>
        <w:t xml:space="preserve"> recall in September you all g</w:t>
      </w:r>
      <w:r w:rsidR="00E71B67">
        <w:t>ave</w:t>
      </w:r>
      <w:r>
        <w:t xml:space="preserve"> very powerful evidence on the personal impact that these data breaches were having on </w:t>
      </w:r>
      <w:r>
        <w:t xml:space="preserve">officers and staff you represent. </w:t>
      </w:r>
      <w:r w:rsidR="00E71B67">
        <w:t>O</w:t>
      </w:r>
      <w:r>
        <w:t>bviously</w:t>
      </w:r>
      <w:r>
        <w:t xml:space="preserve"> you are all in public</w:t>
      </w:r>
      <w:r w:rsidR="009A675C">
        <w:noBreakHyphen/>
      </w:r>
      <w:r>
        <w:t>facing roles, but many of your staff can live in their communit</w:t>
      </w:r>
      <w:r w:rsidR="009A675C">
        <w:t xml:space="preserve">ies fairly </w:t>
      </w:r>
      <w:r>
        <w:t xml:space="preserve">anonymously, and that </w:t>
      </w:r>
      <w:r w:rsidR="009A675C">
        <w:t xml:space="preserve">has </w:t>
      </w:r>
      <w:r>
        <w:t xml:space="preserve">been completely blown out of the water in some cases. </w:t>
      </w:r>
      <w:r w:rsidR="009A675C">
        <w:t>C</w:t>
      </w:r>
      <w:r>
        <w:t>ould you provide an update on the mood of your colleagues now</w:t>
      </w:r>
      <w:r w:rsidR="002A2908">
        <w:t xml:space="preserve"> </w:t>
      </w:r>
      <w:r>
        <w:t>and</w:t>
      </w:r>
      <w:r w:rsidR="00AE3AFD">
        <w:t>,</w:t>
      </w:r>
      <w:r>
        <w:t xml:space="preserve"> if you are able to at this early stage, outline how they have responded</w:t>
      </w:r>
      <w:r w:rsidR="00AE3AFD">
        <w:t xml:space="preserve"> to the review</w:t>
      </w:r>
      <w:r>
        <w:t xml:space="preserve">? </w:t>
      </w:r>
      <w:r w:rsidR="002A2908">
        <w:t xml:space="preserve">I will </w:t>
      </w:r>
      <w:r>
        <w:t xml:space="preserve">start with Superintendent Murray, because your members probably </w:t>
      </w:r>
      <w:r w:rsidR="00BC3251">
        <w:t>feel</w:t>
      </w:r>
      <w:r w:rsidR="009C1FC6">
        <w:t xml:space="preserve"> </w:t>
      </w:r>
      <w:r>
        <w:t>some of the most vulnerable in the community.</w:t>
      </w:r>
    </w:p>
    <w:p w:rsidR="00BC3251" w:rsidRPr="001D427B" w:rsidP="00BC3251">
      <w:pPr>
        <w:pStyle w:val="Answer"/>
      </w:pPr>
      <w:sdt>
        <w:sdtPr>
          <w:alias w:val="Witness"/>
          <w:id w:val="-229929713"/>
          <w:placeholder>
            <w:docPart w:val="DefaultPlaceholder_-1854013440"/>
          </w:placeholder>
          <w:richText/>
        </w:sdtPr>
        <w:sdtContent>
          <w:r w:rsidR="00FA46EA">
            <w:rPr>
              <w:b/>
              <w:i/>
            </w:rPr>
            <w:t>Gerry Murray:</w:t>
          </w:r>
          <w:r w:rsidRPr="00BC3251">
            <w:rPr>
              <w:b/>
            </w:rPr>
            <w:t xml:space="preserve"> </w:t>
          </w:r>
        </w:sdtContent>
      </w:sdt>
      <w:r>
        <w:t>Our members</w:t>
      </w:r>
      <w:r w:rsidR="00D141D5">
        <w:t xml:space="preserve"> are still fearful and still anxious</w:t>
      </w:r>
      <w:r>
        <w:t>. W</w:t>
      </w:r>
      <w:r w:rsidR="00D141D5">
        <w:t xml:space="preserve">hen the data breach </w:t>
      </w:r>
      <w:r w:rsidR="00D141D5">
        <w:t>occurred</w:t>
      </w:r>
      <w:r>
        <w:t xml:space="preserve"> it </w:t>
      </w:r>
      <w:r w:rsidR="00D141D5">
        <w:t>was the middle of summer</w:t>
      </w:r>
      <w:r w:rsidR="0040182C">
        <w:t>; w</w:t>
      </w:r>
      <w:r w:rsidR="00D141D5">
        <w:t xml:space="preserve">e were all </w:t>
      </w:r>
      <w:r w:rsidR="00F51C95">
        <w:t>with</w:t>
      </w:r>
      <w:r>
        <w:t xml:space="preserve"> our </w:t>
      </w:r>
      <w:r w:rsidR="00D141D5">
        <w:t>children</w:t>
      </w:r>
      <w:r>
        <w:t xml:space="preserve"> and </w:t>
      </w:r>
      <w:r w:rsidR="00D141D5">
        <w:t xml:space="preserve">grandchildren enjoying the summer holidays. We are </w:t>
      </w:r>
      <w:r>
        <w:t xml:space="preserve">now </w:t>
      </w:r>
      <w:r w:rsidR="00D141D5">
        <w:t>into the middle of winter</w:t>
      </w:r>
      <w:r>
        <w:t xml:space="preserve">, </w:t>
      </w:r>
      <w:r w:rsidR="00D141D5">
        <w:t>where most of our staff and police officers are going to work and coming home</w:t>
      </w:r>
      <w:r>
        <w:t xml:space="preserve"> </w:t>
      </w:r>
      <w:r w:rsidR="00F51C95">
        <w:t xml:space="preserve">during </w:t>
      </w:r>
      <w:r w:rsidR="00D141D5">
        <w:t xml:space="preserve">the </w:t>
      </w:r>
      <w:r w:rsidRPr="001D427B" w:rsidR="00D141D5">
        <w:t>hours of darkness</w:t>
      </w:r>
      <w:r w:rsidRPr="001D427B">
        <w:t>.</w:t>
      </w:r>
    </w:p>
    <w:p w:rsidR="00415AE8" w:rsidP="00415AE8">
      <w:pPr>
        <w:pStyle w:val="Answer"/>
      </w:pPr>
      <w:r w:rsidRPr="001D427B">
        <w:t xml:space="preserve">My </w:t>
      </w:r>
      <w:r w:rsidRPr="001D427B" w:rsidR="00D141D5">
        <w:t>people are</w:t>
      </w:r>
      <w:r w:rsidR="0026365F">
        <w:t xml:space="preserve"> fearful</w:t>
      </w:r>
      <w:r w:rsidRPr="001D427B" w:rsidR="00B433D8">
        <w:t xml:space="preserve">. </w:t>
      </w:r>
      <w:r w:rsidRPr="001D427B" w:rsidR="00D141D5">
        <w:t>I will give you an example.</w:t>
      </w:r>
      <w:r w:rsidRPr="001D427B" w:rsidR="00B433D8">
        <w:t xml:space="preserve"> A </w:t>
      </w:r>
      <w:r w:rsidRPr="001D427B" w:rsidR="00D141D5">
        <w:t xml:space="preserve">young female officer within the </w:t>
      </w:r>
      <w:r w:rsidR="00425084">
        <w:t>Catholic Police Guild</w:t>
      </w:r>
      <w:r w:rsidRPr="001D427B" w:rsidR="00D141D5">
        <w:t xml:space="preserve"> </w:t>
      </w:r>
      <w:r w:rsidR="0026365F">
        <w:t xml:space="preserve">whose </w:t>
      </w:r>
      <w:r w:rsidRPr="001D427B" w:rsidR="00D141D5">
        <w:t>children are not at school age</w:t>
      </w:r>
      <w:r w:rsidRPr="001D427B" w:rsidR="00B433D8">
        <w:t xml:space="preserve"> </w:t>
      </w:r>
      <w:r w:rsidRPr="001D427B" w:rsidR="00D141D5">
        <w:t xml:space="preserve">would normally have left her two children with the grandparents in </w:t>
      </w:r>
      <w:r w:rsidRPr="001D427B" w:rsidR="00B433D8">
        <w:t>w</w:t>
      </w:r>
      <w:r w:rsidRPr="001D427B" w:rsidR="00D141D5">
        <w:t xml:space="preserve">est Belfast. </w:t>
      </w:r>
      <w:r w:rsidRPr="001D427B" w:rsidR="00B433D8">
        <w:t>T</w:t>
      </w:r>
      <w:r w:rsidRPr="001D427B" w:rsidR="00D141D5">
        <w:t>hat is not happening</w:t>
      </w:r>
      <w:r w:rsidRPr="001D427B" w:rsidR="00B433D8">
        <w:t xml:space="preserve">, </w:t>
      </w:r>
      <w:r w:rsidRPr="001D427B" w:rsidR="00D141D5">
        <w:t>and the child</w:t>
      </w:r>
      <w:r w:rsidRPr="001D427B" w:rsidR="00B433D8">
        <w:t xml:space="preserve">caring </w:t>
      </w:r>
      <w:r w:rsidRPr="001D427B" w:rsidR="00D141D5">
        <w:t>fees are increasing</w:t>
      </w:r>
      <w:r w:rsidRPr="001D427B" w:rsidR="00B433D8">
        <w:t>. T</w:t>
      </w:r>
      <w:r w:rsidRPr="001D427B" w:rsidR="00D141D5">
        <w:t>hat is an additional finance on the individual</w:t>
      </w:r>
      <w:r w:rsidR="0040182C">
        <w:t>, whereas</w:t>
      </w:r>
      <w:r w:rsidRPr="001D427B" w:rsidR="00D141D5">
        <w:t xml:space="preserve"> a female police officer with children from a different community background still </w:t>
      </w:r>
      <w:r w:rsidR="0040182C">
        <w:t>has</w:t>
      </w:r>
      <w:r w:rsidRPr="001D427B" w:rsidR="00D141D5">
        <w:t xml:space="preserve"> the extended family where </w:t>
      </w:r>
      <w:r w:rsidR="0040182C">
        <w:t xml:space="preserve">she </w:t>
      </w:r>
      <w:r w:rsidR="0040182C">
        <w:t>is</w:t>
      </w:r>
      <w:r w:rsidRPr="001D427B" w:rsidR="00D141D5">
        <w:t xml:space="preserve"> able to</w:t>
      </w:r>
      <w:r w:rsidRPr="001D427B" w:rsidR="00D141D5">
        <w:t xml:space="preserve"> leave the children in an area that is not associated with violence.</w:t>
      </w:r>
    </w:p>
    <w:p w:rsidR="004526E9" w:rsidP="004526E9">
      <w:pPr>
        <w:pStyle w:val="Answer"/>
      </w:pPr>
      <w:r>
        <w:t xml:space="preserve">I </w:t>
      </w:r>
      <w:r w:rsidR="00D141D5">
        <w:t xml:space="preserve">spoke to an officer who had resigned from the organisation with regards to the data breach, and </w:t>
      </w:r>
      <w:r w:rsidR="004940A3">
        <w:t xml:space="preserve">he is </w:t>
      </w:r>
      <w:r w:rsidR="00D141D5">
        <w:t xml:space="preserve">relieved that </w:t>
      </w:r>
      <w:r w:rsidR="004940A3">
        <w:t xml:space="preserve">he is </w:t>
      </w:r>
      <w:r w:rsidR="00D141D5">
        <w:t>out of it and the pressure is of</w:t>
      </w:r>
      <w:r w:rsidR="004940A3">
        <w:t xml:space="preserve">f </w:t>
      </w:r>
      <w:r w:rsidR="00D141D5">
        <w:t>his family. I have spoken to 29 of my officers within the Catholic Police Guild who have gone</w:t>
      </w:r>
      <w:r>
        <w:t xml:space="preserve"> out and </w:t>
      </w:r>
      <w:r w:rsidR="00D141D5">
        <w:t>bought camera equipment</w:t>
      </w:r>
      <w:r>
        <w:t xml:space="preserve"> and </w:t>
      </w:r>
      <w:r w:rsidR="00D141D5">
        <w:t>doorbell cameras</w:t>
      </w:r>
      <w:r w:rsidR="0026365F">
        <w:t>,</w:t>
      </w:r>
      <w:r w:rsidR="00D141D5">
        <w:t xml:space="preserve"> long before we had the universal offer from the senior staff within the organisation.</w:t>
      </w:r>
    </w:p>
    <w:p w:rsidR="00D141D5" w:rsidP="004526E9">
      <w:pPr>
        <w:pStyle w:val="Answer"/>
      </w:pPr>
      <w:r>
        <w:t xml:space="preserve">This will go on for some time. This will not be resolved this year or maybe next year, because the fear and the exclusion that some of our police staff within the </w:t>
      </w:r>
      <w:r w:rsidR="00425084">
        <w:t>Catholic Police Guild</w:t>
      </w:r>
      <w:r>
        <w:t xml:space="preserve"> and police members </w:t>
      </w:r>
      <w:r w:rsidR="00FA3D72">
        <w:t xml:space="preserve">feel </w:t>
      </w:r>
      <w:r>
        <w:t>is still very much with and about them</w:t>
      </w:r>
      <w:r w:rsidR="00FA3D72">
        <w:t>. S</w:t>
      </w:r>
      <w:r>
        <w:t>ome of the things that they are telling me would change their lives</w:t>
      </w:r>
      <w:r w:rsidR="00FA3D72">
        <w:t xml:space="preserve"> w</w:t>
      </w:r>
      <w:r>
        <w:t>ith regards to any social interaction</w:t>
      </w:r>
      <w:r w:rsidR="00FA3D72">
        <w:t xml:space="preserve">, be </w:t>
      </w:r>
      <w:r>
        <w:t xml:space="preserve">it with the </w:t>
      </w:r>
      <w:r w:rsidR="00FA3D72">
        <w:t>Gaelic A</w:t>
      </w:r>
      <w:r>
        <w:t xml:space="preserve">thletic </w:t>
      </w:r>
      <w:r w:rsidR="00FA3D72">
        <w:t>A</w:t>
      </w:r>
      <w:r>
        <w:t>ssociation</w:t>
      </w:r>
      <w:r w:rsidR="00FA3D72">
        <w:t xml:space="preserve"> or </w:t>
      </w:r>
      <w:r>
        <w:t>football clubs</w:t>
      </w:r>
      <w:r w:rsidR="00FA3D72">
        <w:t xml:space="preserve">. </w:t>
      </w:r>
      <w:r>
        <w:t>There is that fear</w:t>
      </w:r>
      <w:r w:rsidR="00FA3D72">
        <w:t xml:space="preserve">, </w:t>
      </w:r>
      <w:r>
        <w:t>and it is the fear of the unknown and the darkness</w:t>
      </w:r>
      <w:r w:rsidR="00F03852">
        <w:t>. T</w:t>
      </w:r>
      <w:r>
        <w:t xml:space="preserve">hey do not </w:t>
      </w:r>
      <w:r w:rsidR="00FA3D72">
        <w:t xml:space="preserve">know what is </w:t>
      </w:r>
      <w:r>
        <w:t xml:space="preserve">coming before the </w:t>
      </w:r>
      <w:r w:rsidR="00FA3D72">
        <w:t>dawn.</w:t>
      </w:r>
    </w:p>
    <w:p w:rsidR="003D68BC" w:rsidP="006C54DD">
      <w:pPr>
        <w:pStyle w:val="Answer"/>
      </w:pPr>
      <w:sdt>
        <w:sdtPr>
          <w:alias w:val="Witness"/>
          <w:id w:val="1348755448"/>
          <w:placeholder>
            <w:docPart w:val="DefaultPlaceholder_-1854013440"/>
          </w:placeholder>
          <w:richText/>
        </w:sdtPr>
        <w:sdtContent>
          <w:r w:rsidRPr="001215BA" w:rsidR="001215BA">
            <w:rPr>
              <w:b/>
              <w:i/>
            </w:rPr>
            <w:t>Liam Kelly:</w:t>
          </w:r>
          <w:r w:rsidRPr="00FA3D72" w:rsidR="00FA3D72">
            <w:rPr>
              <w:b/>
            </w:rPr>
            <w:t xml:space="preserve"> </w:t>
          </w:r>
        </w:sdtContent>
      </w:sdt>
      <w:r w:rsidR="006C54DD">
        <w:t>As</w:t>
      </w:r>
      <w:r w:rsidR="00D141D5">
        <w:t xml:space="preserve"> I </w:t>
      </w:r>
      <w:r w:rsidR="006C54DD">
        <w:t xml:space="preserve">explained </w:t>
      </w:r>
      <w:r w:rsidR="00D141D5">
        <w:t>the last time I appeared before yo</w:t>
      </w:r>
      <w:r w:rsidR="00582728">
        <w:t>u</w:t>
      </w:r>
      <w:r w:rsidR="00D141D5">
        <w:t xml:space="preserve">, </w:t>
      </w:r>
      <w:r w:rsidR="006C54DD">
        <w:t xml:space="preserve">there </w:t>
      </w:r>
      <w:r w:rsidR="00D141D5">
        <w:t>is a spectrum of impact</w:t>
      </w:r>
      <w:r w:rsidR="006C54DD">
        <w:t>. T</w:t>
      </w:r>
      <w:r w:rsidR="00D141D5">
        <w:t xml:space="preserve">he report picks up on that. You have </w:t>
      </w:r>
      <w:r w:rsidR="00524A44">
        <w:t>ambivalence</w:t>
      </w:r>
      <w:r w:rsidR="006C54DD">
        <w:t xml:space="preserve"> </w:t>
      </w:r>
      <w:r w:rsidR="00D141D5">
        <w:t>from some people</w:t>
      </w:r>
      <w:r w:rsidR="006C54DD">
        <w:t xml:space="preserve">, </w:t>
      </w:r>
      <w:r w:rsidR="00D141D5">
        <w:t>right through to palpable fear. As part of the Information Commission</w:t>
      </w:r>
      <w:r w:rsidR="00CE0947">
        <w:t>er</w:t>
      </w:r>
      <w:r w:rsidR="00C50029">
        <w:t>’</w:t>
      </w:r>
      <w:r w:rsidR="00CE0947">
        <w:t xml:space="preserve">s </w:t>
      </w:r>
      <w:r w:rsidR="006C54DD">
        <w:t>O</w:t>
      </w:r>
      <w:r w:rsidR="00D141D5">
        <w:t>ffice</w:t>
      </w:r>
      <w:r w:rsidR="00CE0947">
        <w:t xml:space="preserve"> investigation</w:t>
      </w:r>
      <w:r w:rsidRPr="0026365F" w:rsidR="0026365F">
        <w:t xml:space="preserve"> </w:t>
      </w:r>
      <w:r w:rsidR="0026365F">
        <w:t>and evidence gathering,</w:t>
      </w:r>
      <w:r w:rsidR="00CE0947">
        <w:t xml:space="preserve"> </w:t>
      </w:r>
      <w:r w:rsidR="00D141D5">
        <w:t>we have provided some anonymised personal testimon</w:t>
      </w:r>
      <w:r>
        <w:t>ies</w:t>
      </w:r>
      <w:r w:rsidR="00D141D5">
        <w:t>. It really does give a snapshot of the impact that that is ha</w:t>
      </w:r>
      <w:r>
        <w:t>v</w:t>
      </w:r>
      <w:r w:rsidR="00D141D5">
        <w:t>ing</w:t>
      </w:r>
      <w:r w:rsidRPr="00C6309C" w:rsidR="00C6309C">
        <w:t xml:space="preserve"> </w:t>
      </w:r>
      <w:r w:rsidR="00C6309C">
        <w:t>on</w:t>
      </w:r>
      <w:r>
        <w:t xml:space="preserve"> </w:t>
      </w:r>
      <w:r w:rsidR="00D141D5">
        <w:t>not only the officers</w:t>
      </w:r>
      <w:r>
        <w:t xml:space="preserve">, </w:t>
      </w:r>
      <w:r w:rsidR="00D141D5">
        <w:t>but their families</w:t>
      </w:r>
      <w:r>
        <w:t>.</w:t>
      </w:r>
    </w:p>
    <w:p w:rsidR="00E74B7F" w:rsidP="00E74B7F">
      <w:pPr>
        <w:pStyle w:val="Answer"/>
      </w:pPr>
      <w:r>
        <w:t>T</w:t>
      </w:r>
      <w:r w:rsidR="00D141D5">
        <w:t>o pick up on</w:t>
      </w:r>
      <w:r w:rsidR="003D68BC">
        <w:t xml:space="preserve"> Superintendent Murray</w:t>
      </w:r>
      <w:r w:rsidR="00C50029">
        <w:t>’</w:t>
      </w:r>
      <w:r w:rsidR="003D68BC">
        <w:t xml:space="preserve">s </w:t>
      </w:r>
      <w:r w:rsidR="00D141D5">
        <w:t xml:space="preserve">point, the officers appear less concerned about themselves but more about their families </w:t>
      </w:r>
      <w:r w:rsidR="003D68BC">
        <w:t xml:space="preserve">in relation to this. Their </w:t>
      </w:r>
      <w:r w:rsidR="00D141D5">
        <w:t xml:space="preserve">initial assessment of </w:t>
      </w:r>
      <w:r w:rsidR="00150535">
        <w:t xml:space="preserve">Op </w:t>
      </w:r>
      <w:r w:rsidR="00FA46EA">
        <w:t>Sanukite</w:t>
      </w:r>
      <w:r w:rsidR="00150535">
        <w:t xml:space="preserve"> and </w:t>
      </w:r>
      <w:r w:rsidR="00AE3AFD">
        <w:t>the PSNI</w:t>
      </w:r>
      <w:r w:rsidR="00C50029">
        <w:t>’</w:t>
      </w:r>
      <w:r w:rsidR="00150535">
        <w:t>s</w:t>
      </w:r>
      <w:r w:rsidR="00D141D5">
        <w:t xml:space="preserve"> initial reaction to this is that the tangible, practical support was negligible</w:t>
      </w:r>
      <w:r w:rsidR="00FC419B">
        <w:t xml:space="preserve">, and still is </w:t>
      </w:r>
      <w:r w:rsidR="00D141D5">
        <w:t xml:space="preserve">to </w:t>
      </w:r>
      <w:r w:rsidR="00D141D5">
        <w:t>this point.</w:t>
      </w:r>
      <w:r>
        <w:t xml:space="preserve"> </w:t>
      </w:r>
      <w:r w:rsidR="00FC419B">
        <w:t>O</w:t>
      </w:r>
      <w:r w:rsidR="00D141D5">
        <w:t xml:space="preserve">nly yesterday did we get some detail around the universal offer. The first we were notified around the universal offer formally was last Friday, when </w:t>
      </w:r>
      <w:r w:rsidR="00FC419B">
        <w:t xml:space="preserve">temporary </w:t>
      </w:r>
      <w:r w:rsidR="00D141D5">
        <w:t xml:space="preserve">Deputy Chief </w:t>
      </w:r>
      <w:r w:rsidR="00FC419B">
        <w:t xml:space="preserve">Constable Todd </w:t>
      </w:r>
      <w:r w:rsidR="00D141D5">
        <w:t xml:space="preserve">put an email around the </w:t>
      </w:r>
      <w:r>
        <w:t>P</w:t>
      </w:r>
      <w:r w:rsidR="00D141D5">
        <w:t xml:space="preserve">olice </w:t>
      </w:r>
      <w:r>
        <w:t>S</w:t>
      </w:r>
      <w:r w:rsidR="00D141D5">
        <w:t>ervice</w:t>
      </w:r>
      <w:r>
        <w:t xml:space="preserve">. The </w:t>
      </w:r>
      <w:r w:rsidR="00D141D5">
        <w:t xml:space="preserve">details of that are still to be </w:t>
      </w:r>
      <w:r>
        <w:t xml:space="preserve">finalised. In </w:t>
      </w:r>
      <w:r w:rsidR="00D141D5">
        <w:t>fact</w:t>
      </w:r>
      <w:r>
        <w:t xml:space="preserve">, </w:t>
      </w:r>
      <w:r w:rsidR="00D141D5">
        <w:t xml:space="preserve">the </w:t>
      </w:r>
      <w:r w:rsidR="004228D7">
        <w:t>Chief Constable</w:t>
      </w:r>
      <w:r w:rsidR="00D141D5">
        <w:t xml:space="preserve"> has indicated a payment of perhaps up to </w:t>
      </w:r>
      <w:r>
        <w:t>£</w:t>
      </w:r>
      <w:r w:rsidR="00D141D5">
        <w:t>500 towards some of the security measures that S</w:t>
      </w:r>
      <w:r>
        <w:t xml:space="preserve">uperintendent </w:t>
      </w:r>
      <w:r w:rsidR="00D141D5">
        <w:t xml:space="preserve">Murray has mentioned. </w:t>
      </w:r>
      <w:r>
        <w:t>U</w:t>
      </w:r>
      <w:r w:rsidR="00D141D5">
        <w:t>nfortunately</w:t>
      </w:r>
      <w:r>
        <w:t xml:space="preserve">, </w:t>
      </w:r>
      <w:r w:rsidR="00D141D5">
        <w:t>we live in a</w:t>
      </w:r>
      <w:r>
        <w:t xml:space="preserve"> world </w:t>
      </w:r>
      <w:r w:rsidR="00D141D5">
        <w:t>where things are relatively expensive</w:t>
      </w:r>
      <w:r>
        <w:t xml:space="preserve">. In </w:t>
      </w:r>
      <w:r w:rsidR="00D141D5">
        <w:t>fact</w:t>
      </w:r>
      <w:r>
        <w:t xml:space="preserve">, </w:t>
      </w:r>
      <w:r w:rsidR="00D141D5">
        <w:t>some of those personal testimonies are</w:t>
      </w:r>
      <w:r>
        <w:t xml:space="preserve"> saying that officers could not </w:t>
      </w:r>
      <w:r w:rsidR="00D141D5">
        <w:t>afford</w:t>
      </w:r>
      <w:r>
        <w:t xml:space="preserve"> to </w:t>
      </w:r>
      <w:r w:rsidR="00D141D5">
        <w:t>actually start</w:t>
      </w:r>
      <w:r w:rsidR="00D141D5">
        <w:t xml:space="preserve"> to do things like that</w:t>
      </w:r>
      <w:r>
        <w:t xml:space="preserve">. They </w:t>
      </w:r>
      <w:r w:rsidR="00D141D5">
        <w:t xml:space="preserve">were taking some </w:t>
      </w:r>
      <w:r w:rsidR="00D141D5">
        <w:t>pretty drastic</w:t>
      </w:r>
      <w:r w:rsidR="00D141D5">
        <w:t xml:space="preserve"> decisions around trying to protect both themselves and their families.</w:t>
      </w:r>
    </w:p>
    <w:p w:rsidR="00DE15FA" w:rsidP="00E74B7F">
      <w:pPr>
        <w:pStyle w:val="Answer"/>
      </w:pPr>
      <w:r>
        <w:t>T</w:t>
      </w:r>
      <w:r w:rsidR="00D141D5">
        <w:t xml:space="preserve">here is also the </w:t>
      </w:r>
      <w:r>
        <w:t xml:space="preserve">hidden </w:t>
      </w:r>
      <w:r w:rsidR="00D141D5">
        <w:t xml:space="preserve">aspect of the impact. What we have seen is a massive increase </w:t>
      </w:r>
      <w:r>
        <w:t xml:space="preserve">in </w:t>
      </w:r>
      <w:r w:rsidR="00D141D5">
        <w:t>people present</w:t>
      </w:r>
      <w:r>
        <w:t xml:space="preserve">ing </w:t>
      </w:r>
      <w:r w:rsidR="00D141D5">
        <w:t>themselves to occupational health</w:t>
      </w:r>
      <w:r>
        <w:t xml:space="preserve"> </w:t>
      </w:r>
      <w:r w:rsidR="00C6309C">
        <w:t xml:space="preserve">to </w:t>
      </w:r>
      <w:r w:rsidR="00D141D5">
        <w:t>ask</w:t>
      </w:r>
      <w:r>
        <w:t xml:space="preserve"> </w:t>
      </w:r>
      <w:r w:rsidR="00D141D5">
        <w:t>for help and support. Unfortunately, our occupational health</w:t>
      </w:r>
      <w:r>
        <w:t xml:space="preserve"> </w:t>
      </w:r>
      <w:r w:rsidR="00D141D5">
        <w:t xml:space="preserve">within the organisation has been underfunded </w:t>
      </w:r>
      <w:r>
        <w:t xml:space="preserve">and under-resourced </w:t>
      </w:r>
      <w:r w:rsidR="00D141D5">
        <w:t>for a long period of time</w:t>
      </w:r>
      <w:r>
        <w:t>. J</w:t>
      </w:r>
      <w:r w:rsidR="00D141D5">
        <w:t>ust to give you a snapshot of the wait</w:t>
      </w:r>
      <w:r>
        <w:t xml:space="preserve">ing </w:t>
      </w:r>
      <w:r w:rsidR="00D141D5">
        <w:t xml:space="preserve">times, </w:t>
      </w:r>
      <w:r>
        <w:t>there is an eight</w:t>
      </w:r>
      <w:r>
        <w:noBreakHyphen/>
        <w:t xml:space="preserve">month waiting list in </w:t>
      </w:r>
      <w:r w:rsidR="00AE3AFD">
        <w:t>the PSNI</w:t>
      </w:r>
      <w:r>
        <w:t xml:space="preserve"> to see a psychologist. You </w:t>
      </w:r>
      <w:r w:rsidR="00D141D5">
        <w:t xml:space="preserve">can imagine the personal impact on someone who is struggling with their mental health </w:t>
      </w:r>
      <w:r w:rsidR="00C6309C">
        <w:t>if</w:t>
      </w:r>
      <w:r>
        <w:t xml:space="preserve"> </w:t>
      </w:r>
      <w:r w:rsidR="00D141D5">
        <w:t xml:space="preserve">they cannot see and talk to someone for maybe </w:t>
      </w:r>
      <w:r>
        <w:t xml:space="preserve">eight </w:t>
      </w:r>
      <w:r w:rsidR="00D141D5">
        <w:t xml:space="preserve">months. </w:t>
      </w:r>
    </w:p>
    <w:p w:rsidR="00653CB6" w:rsidP="00C6309C">
      <w:pPr>
        <w:pStyle w:val="Question"/>
        <w:numPr>
          <w:ilvl w:val="0"/>
          <w:numId w:val="0"/>
        </w:numPr>
        <w:ind w:left="794"/>
      </w:pPr>
      <w:sdt>
        <w:sdtPr>
          <w:alias w:val="Member"/>
          <w:tag w:val="&lt;Member mnisId='1562' dodsId='28181'&gt;"/>
          <w:id w:val="1917354081"/>
          <w:placeholder>
            <w:docPart w:val="DefaultPlaceholder_-1854013440"/>
          </w:placeholder>
          <w:richText/>
        </w:sdtPr>
        <w:sdtContent>
          <w:r w:rsidRPr="00DE15FA" w:rsidR="00DE15FA">
            <w:rPr>
              <w:b/>
            </w:rPr>
            <w:t>Sir Robert Goodwill:</w:t>
          </w:r>
        </w:sdtContent>
      </w:sdt>
      <w:r w:rsidR="00DE15FA">
        <w:t xml:space="preserve"> </w:t>
      </w:r>
      <w:r w:rsidR="00D141D5">
        <w:t xml:space="preserve">It might take some time to </w:t>
      </w:r>
      <w:r w:rsidR="00D141D5">
        <w:t xml:space="preserve">actually </w:t>
      </w:r>
      <w:r w:rsidR="00DE15FA">
        <w:t>pluck</w:t>
      </w:r>
      <w:r w:rsidR="00DE15FA">
        <w:t xml:space="preserve"> up </w:t>
      </w:r>
      <w:r w:rsidR="00D141D5">
        <w:t xml:space="preserve">courage to </w:t>
      </w:r>
      <w:r w:rsidR="00DE15FA">
        <w:t xml:space="preserve">come forward </w:t>
      </w:r>
      <w:r w:rsidR="00D141D5">
        <w:t>in the first place</w:t>
      </w:r>
      <w:r w:rsidR="00DE15FA">
        <w:t xml:space="preserve">, so </w:t>
      </w:r>
      <w:r w:rsidR="00D141D5">
        <w:t>that</w:t>
      </w:r>
      <w:r w:rsidR="00DE15FA">
        <w:t xml:space="preserve"> is </w:t>
      </w:r>
      <w:r w:rsidR="00D141D5">
        <w:t>additional to the eight months, I suppose.</w:t>
      </w:r>
    </w:p>
    <w:p w:rsidR="00576857" w:rsidP="00576857">
      <w:pPr>
        <w:pStyle w:val="Answer"/>
      </w:pPr>
      <w:sdt>
        <w:sdtPr>
          <w:alias w:val="Witness"/>
          <w:id w:val="1665047366"/>
          <w:placeholder>
            <w:docPart w:val="DefaultPlaceholder_-1854013440"/>
          </w:placeholder>
          <w:richText/>
        </w:sdtPr>
        <w:sdtContent>
          <w:r w:rsidRPr="001215BA" w:rsidR="001215BA">
            <w:rPr>
              <w:b/>
              <w:i/>
            </w:rPr>
            <w:t>Liam Kelly:</w:t>
          </w:r>
          <w:r w:rsidRPr="00653CB6" w:rsidR="00653CB6">
            <w:rPr>
              <w:b/>
            </w:rPr>
            <w:t xml:space="preserve"> </w:t>
          </w:r>
        </w:sdtContent>
      </w:sdt>
      <w:r w:rsidR="00C6309C">
        <w:t xml:space="preserve">We </w:t>
      </w:r>
      <w:r w:rsidR="00D141D5">
        <w:t xml:space="preserve">have also seen an exponential rise </w:t>
      </w:r>
      <w:r w:rsidR="00653CB6">
        <w:t xml:space="preserve">in </w:t>
      </w:r>
      <w:r w:rsidR="00D141D5">
        <w:t xml:space="preserve">the number of officers who are </w:t>
      </w:r>
      <w:r w:rsidR="00653CB6">
        <w:t xml:space="preserve">citing </w:t>
      </w:r>
      <w:r w:rsidR="00D141D5">
        <w:t>the data b</w:t>
      </w:r>
      <w:r w:rsidR="00653CB6">
        <w:t>r</w:t>
      </w:r>
      <w:r w:rsidR="00D141D5">
        <w:t xml:space="preserve">each as the final straw for them in relation to either </w:t>
      </w:r>
      <w:r w:rsidR="00653CB6">
        <w:t xml:space="preserve">staying in </w:t>
      </w:r>
      <w:r w:rsidR="00D141D5">
        <w:t xml:space="preserve">service or </w:t>
      </w:r>
      <w:r w:rsidR="00653CB6">
        <w:t>applying for i</w:t>
      </w:r>
      <w:r w:rsidR="00C6309C">
        <w:t>l</w:t>
      </w:r>
      <w:r w:rsidR="00653CB6">
        <w:t xml:space="preserve">l health </w:t>
      </w:r>
      <w:r w:rsidR="00D141D5">
        <w:t>retirement</w:t>
      </w:r>
      <w:r w:rsidR="00653CB6">
        <w:t>. This</w:t>
      </w:r>
      <w:r w:rsidR="00D141D5">
        <w:t xml:space="preserve"> year</w:t>
      </w:r>
      <w:r w:rsidR="0040182C">
        <w:t>,</w:t>
      </w:r>
      <w:r w:rsidR="00D141D5">
        <w:t xml:space="preserve"> we have 199 people asking for </w:t>
      </w:r>
      <w:r w:rsidR="00653CB6">
        <w:t xml:space="preserve">ill health </w:t>
      </w:r>
      <w:r w:rsidR="00D141D5">
        <w:t xml:space="preserve">retirement. </w:t>
      </w:r>
      <w:r w:rsidR="00653CB6">
        <w:t>T</w:t>
      </w:r>
      <w:r w:rsidR="00D141D5">
        <w:t xml:space="preserve">hat is </w:t>
      </w:r>
      <w:r w:rsidR="00653CB6">
        <w:t xml:space="preserve">a 100% </w:t>
      </w:r>
      <w:r w:rsidR="00D141D5">
        <w:t>increase on normal</w:t>
      </w:r>
      <w:r w:rsidR="00653CB6">
        <w:t>.</w:t>
      </w:r>
      <w:r>
        <w:t xml:space="preserve"> </w:t>
      </w:r>
      <w:r w:rsidR="00653CB6">
        <w:t>Again,</w:t>
      </w:r>
      <w:r w:rsidR="00D141D5">
        <w:t xml:space="preserve"> the data breach is being cite</w:t>
      </w:r>
      <w:r w:rsidR="00653CB6">
        <w:t xml:space="preserve">d as </w:t>
      </w:r>
      <w:r w:rsidR="00D141D5">
        <w:t>the straw that broke the camel</w:t>
      </w:r>
      <w:r w:rsidR="00C50029">
        <w:t>’</w:t>
      </w:r>
      <w:r w:rsidR="00D141D5">
        <w:t>s back</w:t>
      </w:r>
      <w:r w:rsidR="00653CB6">
        <w:t xml:space="preserve">, </w:t>
      </w:r>
      <w:r w:rsidR="00D141D5">
        <w:t>really</w:t>
      </w:r>
      <w:r w:rsidR="00653CB6">
        <w:t xml:space="preserve">, </w:t>
      </w:r>
      <w:r w:rsidR="00D141D5">
        <w:t>for people</w:t>
      </w:r>
      <w:r w:rsidR="00653CB6">
        <w:t xml:space="preserve">. They </w:t>
      </w:r>
      <w:r w:rsidR="00D141D5">
        <w:t xml:space="preserve">feel </w:t>
      </w:r>
      <w:r w:rsidR="00653CB6">
        <w:t>let down by the</w:t>
      </w:r>
      <w:r w:rsidR="00D141D5">
        <w:t xml:space="preserve"> organisation, unsupported by the organisation</w:t>
      </w:r>
      <w:r w:rsidR="00653CB6">
        <w:t xml:space="preserve">, and </w:t>
      </w:r>
      <w:r w:rsidR="00D141D5">
        <w:t xml:space="preserve">cannot see a pathway of </w:t>
      </w:r>
      <w:r w:rsidR="00653CB6">
        <w:t xml:space="preserve">coming </w:t>
      </w:r>
      <w:r w:rsidR="00D141D5">
        <w:t>back to the organisation</w:t>
      </w:r>
      <w:r w:rsidR="00653CB6">
        <w:t xml:space="preserve">. That </w:t>
      </w:r>
      <w:r w:rsidR="00D141D5">
        <w:t>is extremely frustrating</w:t>
      </w:r>
      <w:r w:rsidR="00653CB6">
        <w:t>.</w:t>
      </w:r>
    </w:p>
    <w:p w:rsidR="00946957" w:rsidP="00266AEC">
      <w:pPr>
        <w:pStyle w:val="Answer"/>
      </w:pPr>
      <w:r>
        <w:t>J</w:t>
      </w:r>
      <w:r w:rsidR="00D141D5">
        <w:t xml:space="preserve">ust to reaffirm the point that the chief made yesterday, we have seen a strong resolve from </w:t>
      </w:r>
      <w:r w:rsidR="00D141D5">
        <w:t>the vast majority of</w:t>
      </w:r>
      <w:r w:rsidR="00D141D5">
        <w:t xml:space="preserve"> officers to get a</w:t>
      </w:r>
      <w:r>
        <w:t>bout</w:t>
      </w:r>
      <w:r w:rsidR="00C6309C">
        <w:t>,</w:t>
      </w:r>
      <w:r w:rsidR="00D141D5">
        <w:t xml:space="preserve"> continue to serve the public and do their job, which is fantastic </w:t>
      </w:r>
      <w:r>
        <w:t>to see</w:t>
      </w:r>
      <w:r w:rsidR="00D141D5">
        <w:t xml:space="preserve">. However, at the other end of </w:t>
      </w:r>
      <w:r w:rsidR="00C6309C">
        <w:t xml:space="preserve">that </w:t>
      </w:r>
      <w:r w:rsidR="00D141D5">
        <w:t>spectrum</w:t>
      </w:r>
      <w:r>
        <w:t xml:space="preserve"> </w:t>
      </w:r>
      <w:r w:rsidR="00D141D5">
        <w:t>we have a lot of people who are seriously struggling</w:t>
      </w:r>
      <w:r>
        <w:t xml:space="preserve"> </w:t>
      </w:r>
      <w:r w:rsidR="00D141D5">
        <w:t>over what has happened</w:t>
      </w:r>
      <w:r>
        <w:t xml:space="preserve">. </w:t>
      </w:r>
      <w:r w:rsidR="00266AEC">
        <w:t>A</w:t>
      </w:r>
      <w:r>
        <w:t>s Chief Superintendent Mc</w:t>
      </w:r>
      <w:r w:rsidR="00576857">
        <w:t>N</w:t>
      </w:r>
      <w:r>
        <w:t>all</w:t>
      </w:r>
      <w:r w:rsidR="00C6309C">
        <w:t>y</w:t>
      </w:r>
      <w:r w:rsidR="00576857">
        <w:t xml:space="preserve"> has</w:t>
      </w:r>
      <w:r w:rsidR="00D141D5">
        <w:t xml:space="preserve"> highlighted</w:t>
      </w:r>
      <w:r w:rsidR="00576857">
        <w:t xml:space="preserve">, </w:t>
      </w:r>
      <w:r w:rsidR="00D141D5">
        <w:t xml:space="preserve">there needs to be some significant financial investment here to enable </w:t>
      </w:r>
      <w:r w:rsidR="00AE3AFD">
        <w:t>the PSNI</w:t>
      </w:r>
      <w:r w:rsidR="00266AEC">
        <w:t xml:space="preserve"> </w:t>
      </w:r>
      <w:r w:rsidR="00FB5361">
        <w:t xml:space="preserve">to </w:t>
      </w:r>
      <w:r w:rsidR="00D141D5">
        <w:t xml:space="preserve">deal with </w:t>
      </w:r>
      <w:r w:rsidR="00266AEC">
        <w:t xml:space="preserve">this </w:t>
      </w:r>
      <w:r w:rsidR="00D141D5">
        <w:t>effectively.</w:t>
      </w:r>
      <w:r w:rsidR="00266AEC">
        <w:t xml:space="preserve"> That </w:t>
      </w:r>
      <w:r w:rsidR="00D141D5">
        <w:t xml:space="preserve">is not just the </w:t>
      </w:r>
      <w:r w:rsidR="00D141D5">
        <w:t>outworkings</w:t>
      </w:r>
      <w:r w:rsidR="00D141D5">
        <w:t xml:space="preserve"> of the costs </w:t>
      </w:r>
      <w:r w:rsidR="00266AEC">
        <w:t xml:space="preserve">that </w:t>
      </w:r>
      <w:r w:rsidR="00D141D5">
        <w:t>are going to be associated with building up the</w:t>
      </w:r>
      <w:r w:rsidR="00266AEC">
        <w:t xml:space="preserve"> </w:t>
      </w:r>
      <w:r w:rsidR="00D141D5">
        <w:t xml:space="preserve">processes, procedures, </w:t>
      </w:r>
      <w:r w:rsidR="00D141D5">
        <w:t>hardware</w:t>
      </w:r>
      <w:r w:rsidR="00266AEC">
        <w:t xml:space="preserve"> and </w:t>
      </w:r>
      <w:r w:rsidR="00D141D5">
        <w:t>software required to protect data</w:t>
      </w:r>
      <w:r w:rsidR="0040182C">
        <w:t>; t</w:t>
      </w:r>
      <w:r w:rsidR="00D141D5">
        <w:t>hat investment</w:t>
      </w:r>
      <w:r w:rsidR="00266AEC">
        <w:t xml:space="preserve"> is</w:t>
      </w:r>
      <w:r w:rsidR="00D141D5">
        <w:t xml:space="preserve"> going to be required to </w:t>
      </w:r>
      <w:r>
        <w:t>assist</w:t>
      </w:r>
      <w:r w:rsidR="00D141D5">
        <w:t xml:space="preserve"> the officers</w:t>
      </w:r>
      <w:r w:rsidR="00266AEC">
        <w:t xml:space="preserve"> </w:t>
      </w:r>
      <w:r w:rsidR="00D141D5">
        <w:t xml:space="preserve">to manage </w:t>
      </w:r>
      <w:r w:rsidR="00266AEC">
        <w:t xml:space="preserve">this. </w:t>
      </w:r>
    </w:p>
    <w:p w:rsidR="00266AEC" w:rsidP="00946957">
      <w:pPr>
        <w:pStyle w:val="Answer"/>
      </w:pPr>
      <w:r>
        <w:t xml:space="preserve">At </w:t>
      </w:r>
      <w:r w:rsidR="00D141D5">
        <w:t>2.6</w:t>
      </w:r>
      <w:r>
        <w:t>,</w:t>
      </w:r>
      <w:r w:rsidR="00D141D5">
        <w:t xml:space="preserve"> the report says this cannot be </w:t>
      </w:r>
      <w:r>
        <w:t xml:space="preserve">undone, </w:t>
      </w:r>
      <w:r w:rsidR="00D141D5">
        <w:t>and that is true.</w:t>
      </w:r>
      <w:r>
        <w:t xml:space="preserve"> </w:t>
      </w:r>
      <w:r w:rsidR="00D141D5">
        <w:t>I mentioned last time that the genie</w:t>
      </w:r>
      <w:r>
        <w:t xml:space="preserve"> is </w:t>
      </w:r>
      <w:r w:rsidR="00D141D5">
        <w:t xml:space="preserve">out of the bottle. We are now managing </w:t>
      </w:r>
      <w:r>
        <w:t xml:space="preserve">the </w:t>
      </w:r>
      <w:r w:rsidR="00D141D5">
        <w:t xml:space="preserve">consequences of this, not only this year but for years to </w:t>
      </w:r>
      <w:r>
        <w:t>come. T</w:t>
      </w:r>
      <w:r w:rsidR="00D141D5">
        <w:t xml:space="preserve">hat is going to take time </w:t>
      </w:r>
      <w:r>
        <w:t xml:space="preserve">and </w:t>
      </w:r>
      <w:r w:rsidR="00D141D5">
        <w:t>money</w:t>
      </w:r>
      <w:r>
        <w:t>.</w:t>
      </w:r>
      <w:r>
        <w:t xml:space="preserve"> </w:t>
      </w:r>
      <w:r>
        <w:t xml:space="preserve">The </w:t>
      </w:r>
      <w:r w:rsidR="00D141D5">
        <w:t>concession made yesterday</w:t>
      </w:r>
      <w:r>
        <w:t xml:space="preserve"> around the </w:t>
      </w:r>
      <w:r w:rsidR="00D141D5">
        <w:t>individual support for the universal offer</w:t>
      </w:r>
      <w:r>
        <w:t>,</w:t>
      </w:r>
      <w:r w:rsidR="00D141D5">
        <w:t xml:space="preserve"> by my </w:t>
      </w:r>
      <w:r>
        <w:t>sums</w:t>
      </w:r>
      <w:r>
        <w:t>,</w:t>
      </w:r>
      <w:r>
        <w:t xml:space="preserve"> equates to about £5 million. I</w:t>
      </w:r>
      <w:r w:rsidR="00D141D5">
        <w:t xml:space="preserve"> do not know whether that was factored into </w:t>
      </w:r>
      <w:r w:rsidR="00AE3AFD">
        <w:t>the PSNI</w:t>
      </w:r>
      <w:r w:rsidR="00C50029">
        <w:t>’</w:t>
      </w:r>
      <w:r>
        <w:t xml:space="preserve">s </w:t>
      </w:r>
      <w:r w:rsidR="00D141D5">
        <w:t>budget case</w:t>
      </w:r>
      <w:r>
        <w:t xml:space="preserve"> </w:t>
      </w:r>
      <w:r w:rsidR="003A5756">
        <w:t xml:space="preserve">made </w:t>
      </w:r>
      <w:r>
        <w:t xml:space="preserve">to </w:t>
      </w:r>
      <w:r w:rsidR="00D141D5">
        <w:t>Treasury in September, which Mr To</w:t>
      </w:r>
      <w:r>
        <w:t>d</w:t>
      </w:r>
      <w:r w:rsidR="00D141D5">
        <w:t xml:space="preserve">d had referred to </w:t>
      </w:r>
      <w:r w:rsidR="003A5756">
        <w:t>as</w:t>
      </w:r>
      <w:r>
        <w:t xml:space="preserve"> </w:t>
      </w:r>
      <w:r w:rsidR="00D141D5">
        <w:t>cost</w:t>
      </w:r>
      <w:r>
        <w:t xml:space="preserve">ing </w:t>
      </w:r>
      <w:r w:rsidR="00D141D5">
        <w:t xml:space="preserve">between </w:t>
      </w:r>
      <w:r>
        <w:t>£</w:t>
      </w:r>
      <w:r w:rsidR="00D141D5">
        <w:t xml:space="preserve">24 </w:t>
      </w:r>
      <w:r>
        <w:t xml:space="preserve">million </w:t>
      </w:r>
      <w:r w:rsidR="00D141D5">
        <w:t xml:space="preserve">and </w:t>
      </w:r>
      <w:r>
        <w:t>£</w:t>
      </w:r>
      <w:r w:rsidR="00D141D5">
        <w:t xml:space="preserve">37 million just to stand </w:t>
      </w:r>
      <w:r>
        <w:t>still</w:t>
      </w:r>
      <w:r w:rsidR="00D141D5">
        <w:t>.</w:t>
      </w:r>
      <w:r>
        <w:t xml:space="preserve"> </w:t>
      </w:r>
      <w:r w:rsidR="00D141D5">
        <w:t>As far as I am aware</w:t>
      </w:r>
      <w:r w:rsidR="0040182C">
        <w:t>,</w:t>
      </w:r>
      <w:r>
        <w:t xml:space="preserve"> there has still been</w:t>
      </w:r>
      <w:r w:rsidR="00D141D5">
        <w:t xml:space="preserve"> no response</w:t>
      </w:r>
      <w:r>
        <w:t xml:space="preserve"> to </w:t>
      </w:r>
      <w:r w:rsidR="00D141D5">
        <w:t xml:space="preserve">Treasury </w:t>
      </w:r>
      <w:r>
        <w:t xml:space="preserve">in </w:t>
      </w:r>
      <w:r w:rsidR="00D141D5">
        <w:t>relation to that matter, which at this point</w:t>
      </w:r>
      <w:r>
        <w:t xml:space="preserve">, four months on, is </w:t>
      </w:r>
      <w:r w:rsidR="00D141D5">
        <w:t>pretty disappointing</w:t>
      </w:r>
      <w:r w:rsidR="00D141D5">
        <w:t xml:space="preserve"> from our members</w:t>
      </w:r>
      <w:r w:rsidR="00C50029">
        <w:t>’</w:t>
      </w:r>
      <w:r w:rsidR="00D141D5">
        <w:t xml:space="preserve"> perspective.</w:t>
      </w:r>
    </w:p>
    <w:p w:rsidR="00D116CF" w:rsidP="00E82D7B">
      <w:pPr>
        <w:pStyle w:val="Answer"/>
      </w:pPr>
      <w:r>
        <w:t>J</w:t>
      </w:r>
      <w:r w:rsidR="00D141D5">
        <w:t xml:space="preserve">ust to sum up in relation to the impact, what we are seeing </w:t>
      </w:r>
      <w:r w:rsidR="001A0481">
        <w:t>i</w:t>
      </w:r>
      <w:r w:rsidR="00D141D5">
        <w:t xml:space="preserve">s </w:t>
      </w:r>
      <w:r w:rsidR="00E02184">
        <w:t xml:space="preserve">that </w:t>
      </w:r>
      <w:r w:rsidR="00D141D5">
        <w:t>our officers are committed to doing the best they can</w:t>
      </w:r>
      <w:r w:rsidR="0040182C">
        <w:t>, but p</w:t>
      </w:r>
      <w:r w:rsidR="00D141D5">
        <w:t>eople are struggling</w:t>
      </w:r>
      <w:r w:rsidR="001A0481">
        <w:t xml:space="preserve"> and </w:t>
      </w:r>
      <w:r w:rsidR="00D141D5">
        <w:t>looking for help</w:t>
      </w:r>
      <w:r w:rsidR="001A0481">
        <w:t>, and u</w:t>
      </w:r>
      <w:r w:rsidR="00D141D5">
        <w:t>nfortunately that help</w:t>
      </w:r>
      <w:r w:rsidR="00E82D7B">
        <w:t xml:space="preserve"> is </w:t>
      </w:r>
      <w:r w:rsidR="00D141D5">
        <w:t>really either negligible or so far down the line that they are now looking at alternative</w:t>
      </w:r>
      <w:r w:rsidR="001A0481">
        <w:t xml:space="preserve">s. One </w:t>
      </w:r>
      <w:r w:rsidR="00D141D5">
        <w:t xml:space="preserve">stat that the </w:t>
      </w:r>
      <w:r w:rsidR="004228D7">
        <w:t>Chief Constable</w:t>
      </w:r>
      <w:r w:rsidR="00D141D5">
        <w:t xml:space="preserve"> </w:t>
      </w:r>
      <w:r w:rsidR="00E02184">
        <w:t xml:space="preserve">did </w:t>
      </w:r>
      <w:r w:rsidR="00D141D5">
        <w:t xml:space="preserve">not mention yesterday, but he has mentioned before, </w:t>
      </w:r>
      <w:r w:rsidR="001A0481">
        <w:t xml:space="preserve">is that </w:t>
      </w:r>
      <w:r w:rsidR="00D141D5">
        <w:t xml:space="preserve">50 of our officers have applied to go to Australia. </w:t>
      </w:r>
      <w:r>
        <w:t>T</w:t>
      </w:r>
      <w:r w:rsidR="00D141D5">
        <w:t>hat is just extraordinary.</w:t>
      </w:r>
      <w:r>
        <w:t xml:space="preserve"> In </w:t>
      </w:r>
      <w:r w:rsidR="00D141D5">
        <w:t>years gone by</w:t>
      </w:r>
      <w:r w:rsidR="00E02184">
        <w:t>,</w:t>
      </w:r>
      <w:r w:rsidR="00D141D5">
        <w:t xml:space="preserve"> you could </w:t>
      </w:r>
      <w:r>
        <w:t xml:space="preserve">count on one hand the number of </w:t>
      </w:r>
      <w:r w:rsidR="00D141D5">
        <w:t xml:space="preserve">people </w:t>
      </w:r>
      <w:r>
        <w:t xml:space="preserve">who </w:t>
      </w:r>
      <w:r w:rsidR="00D141D5">
        <w:t>would do that. We now have 50 officers</w:t>
      </w:r>
      <w:r>
        <w:t xml:space="preserve"> who </w:t>
      </w:r>
      <w:r w:rsidR="00D141D5">
        <w:t>have put themselves forward to say</w:t>
      </w:r>
      <w:r>
        <w:t>, “W</w:t>
      </w:r>
      <w:r w:rsidR="00D141D5">
        <w:t xml:space="preserve">e no longer think we can serve in Northern </w:t>
      </w:r>
      <w:r>
        <w:t>Ireland, but we</w:t>
      </w:r>
      <w:r w:rsidR="00D141D5">
        <w:t xml:space="preserve"> want to </w:t>
      </w:r>
      <w:r>
        <w:t>remain within policing</w:t>
      </w:r>
      <w:r w:rsidR="00875F32">
        <w:t>,</w:t>
      </w:r>
      <w:r>
        <w:t xml:space="preserve">” and </w:t>
      </w:r>
      <w:r w:rsidR="00D141D5">
        <w:t xml:space="preserve">Australia </w:t>
      </w:r>
      <w:r>
        <w:t xml:space="preserve">is </w:t>
      </w:r>
      <w:r w:rsidR="00D141D5">
        <w:t>the option for them</w:t>
      </w:r>
      <w:r>
        <w:t xml:space="preserve">. That is </w:t>
      </w:r>
      <w:r w:rsidR="00D141D5">
        <w:t>extraordinary.</w:t>
      </w:r>
    </w:p>
    <w:p w:rsidR="00D141D5" w:rsidP="00D141D5">
      <w:pPr>
        <w:pStyle w:val="Question"/>
      </w:pPr>
      <w:sdt>
        <w:sdtPr>
          <w:alias w:val="Member"/>
          <w:tag w:val="&lt;Member mnisId='1562' dodsId='28181'&gt;"/>
          <w:id w:val="1876963700"/>
          <w:placeholder>
            <w:docPart w:val="DefaultPlaceholder_-1854013440"/>
          </w:placeholder>
          <w:richText/>
        </w:sdtPr>
        <w:sdtContent>
          <w:r w:rsidRPr="00D116CF" w:rsidR="00D116CF">
            <w:rPr>
              <w:b/>
            </w:rPr>
            <w:t>Sir Robert Goodwill:</w:t>
          </w:r>
        </w:sdtContent>
      </w:sdt>
      <w:r w:rsidR="00D116CF">
        <w:t xml:space="preserve"> I</w:t>
      </w:r>
      <w:r>
        <w:t>s it affecting recruitment?</w:t>
      </w:r>
      <w:r w:rsidR="00D116CF">
        <w:t xml:space="preserve"> </w:t>
      </w:r>
      <w:r>
        <w:t>Obviously new recruits will not have been subject to the data breach</w:t>
      </w:r>
      <w:r w:rsidR="00F94889">
        <w:t xml:space="preserve">. Is </w:t>
      </w:r>
      <w:r>
        <w:t>it deterring recruitment?</w:t>
      </w:r>
    </w:p>
    <w:p w:rsidR="0018431D" w:rsidP="0018431D">
      <w:pPr>
        <w:pStyle w:val="Answer"/>
      </w:pPr>
      <w:sdt>
        <w:sdtPr>
          <w:alias w:val="Witness"/>
          <w:id w:val="-1231529576"/>
          <w:placeholder>
            <w:docPart w:val="DefaultPlaceholder_-1854013440"/>
          </w:placeholder>
          <w:richText/>
        </w:sdtPr>
        <w:sdtContent>
          <w:r w:rsidRPr="001215BA" w:rsidR="001215BA">
            <w:rPr>
              <w:b/>
              <w:i/>
            </w:rPr>
            <w:t>Liam Kelly:</w:t>
          </w:r>
          <w:r w:rsidRPr="00F94889" w:rsidR="00F94889">
            <w:rPr>
              <w:b/>
            </w:rPr>
            <w:t xml:space="preserve"> </w:t>
          </w:r>
        </w:sdtContent>
      </w:sdt>
      <w:r w:rsidR="00F94889">
        <w:t xml:space="preserve">The problem is that we </w:t>
      </w:r>
      <w:r w:rsidR="00D141D5">
        <w:t>do not have any recruitment</w:t>
      </w:r>
      <w:r w:rsidR="00F94889">
        <w:t xml:space="preserve">. The </w:t>
      </w:r>
      <w:r w:rsidR="00D141D5">
        <w:t>recruitment stopped in April of this year</w:t>
      </w:r>
      <w:r w:rsidR="00F94889">
        <w:t xml:space="preserve">. The </w:t>
      </w:r>
      <w:r w:rsidR="004228D7">
        <w:t>Chief Constable</w:t>
      </w:r>
      <w:r w:rsidR="00F94889">
        <w:t xml:space="preserve"> has </w:t>
      </w:r>
      <w:r w:rsidR="00D141D5">
        <w:t>indicated that</w:t>
      </w:r>
      <w:r w:rsidR="00F94889">
        <w:t xml:space="preserve">, </w:t>
      </w:r>
      <w:r w:rsidR="00D141D5">
        <w:t>as a result of</w:t>
      </w:r>
      <w:r w:rsidR="00D141D5">
        <w:t xml:space="preserve"> the deficit budget</w:t>
      </w:r>
      <w:r w:rsidR="00F94889">
        <w:t xml:space="preserve"> and </w:t>
      </w:r>
      <w:r w:rsidR="00E02184">
        <w:t xml:space="preserve">his </w:t>
      </w:r>
      <w:r w:rsidR="00F94889">
        <w:t>ina</w:t>
      </w:r>
      <w:r w:rsidR="00D141D5">
        <w:t xml:space="preserve">bility to keep people </w:t>
      </w:r>
      <w:r w:rsidR="00F94889">
        <w:t xml:space="preserve">safe, he </w:t>
      </w:r>
      <w:r w:rsidR="00D141D5">
        <w:t>may have to s</w:t>
      </w:r>
      <w:r w:rsidR="00F94889">
        <w:t xml:space="preserve">et aside his accounting officer responsibilities </w:t>
      </w:r>
      <w:r w:rsidR="00D141D5">
        <w:t>and actually just say</w:t>
      </w:r>
      <w:r w:rsidR="00F94889">
        <w:t>, “</w:t>
      </w:r>
      <w:r w:rsidR="00D141D5">
        <w:t>I need to bring people in</w:t>
      </w:r>
      <w:r w:rsidR="00875F32">
        <w:t>,</w:t>
      </w:r>
      <w:r w:rsidR="00E02184">
        <w:t>”</w:t>
      </w:r>
      <w:r w:rsidR="00F94889">
        <w:t xml:space="preserve"> </w:t>
      </w:r>
      <w:r w:rsidR="00D141D5">
        <w:t xml:space="preserve">because the </w:t>
      </w:r>
      <w:r w:rsidR="00E02184">
        <w:t>number</w:t>
      </w:r>
      <w:r w:rsidR="00D141D5">
        <w:t xml:space="preserve"> of people leav</w:t>
      </w:r>
      <w:r w:rsidR="00F94889">
        <w:t>ing is resulting in</w:t>
      </w:r>
      <w:r w:rsidR="00D141D5">
        <w:t xml:space="preserve"> the organisation shrinking </w:t>
      </w:r>
      <w:r w:rsidR="00F94889">
        <w:t xml:space="preserve">to </w:t>
      </w:r>
      <w:r>
        <w:t>unimaginable</w:t>
      </w:r>
      <w:r w:rsidR="00F94889">
        <w:t xml:space="preserve"> </w:t>
      </w:r>
      <w:r w:rsidR="00D141D5">
        <w:t>levels.</w:t>
      </w:r>
    </w:p>
    <w:p w:rsidR="0018431D" w:rsidP="0018431D">
      <w:pPr>
        <w:pStyle w:val="Answer"/>
      </w:pPr>
      <w:r>
        <w:t>As Detective Chief S</w:t>
      </w:r>
      <w:r w:rsidR="00E931A1">
        <w:t xml:space="preserve">uperintendent </w:t>
      </w:r>
      <w:r>
        <w:t xml:space="preserve">McNally </w:t>
      </w:r>
      <w:r w:rsidR="00D141D5">
        <w:t xml:space="preserve">has mentioned, the projection by March </w:t>
      </w:r>
      <w:r w:rsidR="00E02184">
        <w:t xml:space="preserve">next year </w:t>
      </w:r>
      <w:r w:rsidR="00D141D5">
        <w:t>ordinarily just on retirements</w:t>
      </w:r>
      <w:r>
        <w:t xml:space="preserve"> would </w:t>
      </w:r>
      <w:r w:rsidR="00D141D5">
        <w:t>bring the organisation down to 6</w:t>
      </w:r>
      <w:r>
        <w:t xml:space="preserve">,358, but if </w:t>
      </w:r>
      <w:r w:rsidR="00D141D5">
        <w:t>you factor in 50 people potentially going to Australia</w:t>
      </w:r>
      <w:r>
        <w:t xml:space="preserve"> and </w:t>
      </w:r>
      <w:r w:rsidR="00D141D5">
        <w:t xml:space="preserve">199 people potentially </w:t>
      </w:r>
      <w:r>
        <w:t xml:space="preserve">on ill health retirement </w:t>
      </w:r>
      <w:r w:rsidR="00D141D5">
        <w:t>that number is getting closer to 6</w:t>
      </w:r>
      <w:r>
        <w:t>,</w:t>
      </w:r>
      <w:r w:rsidR="00D141D5">
        <w:t>000</w:t>
      </w:r>
      <w:r>
        <w:t>.</w:t>
      </w:r>
    </w:p>
    <w:p w:rsidR="0018431D" w:rsidP="00166F93">
      <w:pPr>
        <w:pStyle w:val="Remark"/>
      </w:pPr>
      <w:sdt>
        <w:sdtPr>
          <w:alias w:val="Member"/>
          <w:tag w:val="&lt;Member mnisId='1562' dodsId='28181'&gt;"/>
          <w:id w:val="-322440772"/>
          <w:placeholder>
            <w:docPart w:val="DefaultPlaceholder_-1854013440"/>
          </w:placeholder>
          <w:richText/>
        </w:sdtPr>
        <w:sdtContent>
          <w:r w:rsidRPr="0018431D">
            <w:rPr>
              <w:b/>
            </w:rPr>
            <w:t>Sir Robert Goodwill:</w:t>
          </w:r>
        </w:sdtContent>
      </w:sdt>
      <w:r>
        <w:t xml:space="preserve"> We heard that earlier.</w:t>
      </w:r>
    </w:p>
    <w:p w:rsidR="007E388B" w:rsidP="0018431D">
      <w:pPr>
        <w:pStyle w:val="Answer"/>
      </w:pPr>
      <w:sdt>
        <w:sdtPr>
          <w:alias w:val="Witness"/>
          <w:id w:val="-1558322871"/>
          <w:placeholder>
            <w:docPart w:val="DefaultPlaceholder_-1854013440"/>
          </w:placeholder>
          <w:richText/>
        </w:sdtPr>
        <w:sdtContent>
          <w:r w:rsidRPr="001215BA" w:rsidR="001215BA">
            <w:rPr>
              <w:b/>
              <w:i/>
            </w:rPr>
            <w:t>Liam Kelly:</w:t>
          </w:r>
          <w:r w:rsidRPr="0018431D" w:rsidR="0018431D">
            <w:rPr>
              <w:b/>
            </w:rPr>
            <w:t xml:space="preserve"> </w:t>
          </w:r>
        </w:sdtContent>
      </w:sdt>
      <w:r w:rsidR="0018431D">
        <w:t>On a day</w:t>
      </w:r>
      <w:r w:rsidR="00D141D5">
        <w:t>-to-day basis</w:t>
      </w:r>
      <w:r w:rsidR="00E02184">
        <w:t>,</w:t>
      </w:r>
      <w:r w:rsidR="0018431D">
        <w:t xml:space="preserve"> </w:t>
      </w:r>
      <w:r w:rsidR="00AE3AFD">
        <w:t>the PSNI has</w:t>
      </w:r>
      <w:r w:rsidR="00D141D5">
        <w:t xml:space="preserve"> </w:t>
      </w:r>
      <w:r w:rsidR="0018431D">
        <w:t xml:space="preserve">around </w:t>
      </w:r>
      <w:r w:rsidR="00D141D5">
        <w:t xml:space="preserve">500 officers and staff off </w:t>
      </w:r>
      <w:r w:rsidR="0018431D">
        <w:t xml:space="preserve">on sickness absence. The </w:t>
      </w:r>
      <w:r w:rsidR="00D141D5">
        <w:t xml:space="preserve">number of people </w:t>
      </w:r>
      <w:r w:rsidR="0018431D">
        <w:t xml:space="preserve">who are </w:t>
      </w:r>
      <w:r w:rsidR="00D141D5">
        <w:t>front</w:t>
      </w:r>
      <w:r w:rsidR="007C6EC2">
        <w:t xml:space="preserve"> </w:t>
      </w:r>
      <w:r w:rsidR="0018431D">
        <w:t xml:space="preserve">facing in the </w:t>
      </w:r>
      <w:r w:rsidR="00D141D5">
        <w:t>organisation is diminish</w:t>
      </w:r>
      <w:r w:rsidR="0018431D">
        <w:t xml:space="preserve">ing </w:t>
      </w:r>
      <w:r w:rsidR="00D141D5">
        <w:t>by the day</w:t>
      </w:r>
      <w:r w:rsidR="0018431D">
        <w:t xml:space="preserve">, </w:t>
      </w:r>
      <w:r w:rsidR="00D141D5">
        <w:t xml:space="preserve">with no new people coming through. </w:t>
      </w:r>
      <w:r w:rsidR="0018431D">
        <w:t>T</w:t>
      </w:r>
      <w:r w:rsidR="00D141D5">
        <w:t xml:space="preserve">his is one of the important things about confidence </w:t>
      </w:r>
      <w:r w:rsidR="0018431D">
        <w:t xml:space="preserve">in introducing </w:t>
      </w:r>
      <w:r w:rsidR="00D141D5">
        <w:t xml:space="preserve">the measures in the recommendations. </w:t>
      </w:r>
      <w:r w:rsidR="0018431D">
        <w:t>S</w:t>
      </w:r>
      <w:r w:rsidR="00D141D5">
        <w:t xml:space="preserve">omeone looking in wants to be confident that </w:t>
      </w:r>
      <w:r w:rsidR="00AE3AFD">
        <w:t>the PSNI</w:t>
      </w:r>
      <w:r w:rsidR="0018431D">
        <w:t xml:space="preserve"> </w:t>
      </w:r>
      <w:r w:rsidR="00D141D5">
        <w:t>will protect their identity</w:t>
      </w:r>
      <w:r w:rsidR="0018431D">
        <w:t xml:space="preserve">, </w:t>
      </w:r>
      <w:r w:rsidR="00D141D5">
        <w:t xml:space="preserve">protect their </w:t>
      </w:r>
      <w:r w:rsidR="00D141D5">
        <w:t>data</w:t>
      </w:r>
      <w:r w:rsidR="0018431D">
        <w:t xml:space="preserve"> and have their </w:t>
      </w:r>
      <w:r w:rsidR="00D141D5">
        <w:t xml:space="preserve">back in relation to these </w:t>
      </w:r>
      <w:r w:rsidR="00E02184">
        <w:t>matters</w:t>
      </w:r>
      <w:r w:rsidR="0018431D">
        <w:t xml:space="preserve">. It </w:t>
      </w:r>
      <w:r w:rsidR="00D141D5">
        <w:t>is going to take time to do that.</w:t>
      </w:r>
      <w:r w:rsidR="0018431D">
        <w:t xml:space="preserve"> The report is the </w:t>
      </w:r>
      <w:r w:rsidR="00D141D5">
        <w:t>first step of that</w:t>
      </w:r>
      <w:r w:rsidR="0018431D">
        <w:t xml:space="preserve"> </w:t>
      </w:r>
      <w:r w:rsidR="00D141D5">
        <w:t xml:space="preserve">process, but it is certainly not the last step. </w:t>
      </w:r>
      <w:r w:rsidR="0018431D">
        <w:t xml:space="preserve">It now </w:t>
      </w:r>
      <w:r w:rsidR="00D141D5">
        <w:t>needs to be implemented</w:t>
      </w:r>
      <w:r w:rsidR="0018431D">
        <w:t xml:space="preserve">, </w:t>
      </w:r>
      <w:r w:rsidR="00D141D5">
        <w:t xml:space="preserve">and </w:t>
      </w:r>
      <w:r w:rsidR="0018431D">
        <w:t xml:space="preserve">it </w:t>
      </w:r>
      <w:r w:rsidR="00D141D5">
        <w:t>needs significant investment to do that.</w:t>
      </w:r>
    </w:p>
    <w:p w:rsidR="00D141D5" w:rsidP="007E388B">
      <w:pPr>
        <w:pStyle w:val="Question"/>
      </w:pPr>
      <w:sdt>
        <w:sdtPr>
          <w:alias w:val="Member"/>
          <w:tag w:val="&lt;Member mnisId='1562' dodsId='28181'&gt;"/>
          <w:id w:val="1784385782"/>
          <w:placeholder>
            <w:docPart w:val="DefaultPlaceholder_-1854013440"/>
          </w:placeholder>
          <w:richText/>
        </w:sdtPr>
        <w:sdtContent>
          <w:r w:rsidRPr="007E388B" w:rsidR="007E388B">
            <w:rPr>
              <w:b/>
            </w:rPr>
            <w:t>Sir Robert Goodwill:</w:t>
          </w:r>
        </w:sdtContent>
      </w:sdt>
      <w:r w:rsidR="007E388B">
        <w:t xml:space="preserve"> Detective Chief Superintendent McNally, how</w:t>
      </w:r>
      <w:r>
        <w:t xml:space="preserve"> many of your officers </w:t>
      </w:r>
      <w:r w:rsidR="00E02184">
        <w:t>are</w:t>
      </w:r>
      <w:r>
        <w:t xml:space="preserve"> public facing </w:t>
      </w:r>
      <w:r w:rsidR="00E02184">
        <w:t>and</w:t>
      </w:r>
      <w:r>
        <w:t xml:space="preserve"> would be known to the public</w:t>
      </w:r>
      <w:r w:rsidR="00E02184">
        <w:t xml:space="preserve">, as a </w:t>
      </w:r>
      <w:r w:rsidR="00E02184">
        <w:t>proportion</w:t>
      </w:r>
      <w:r>
        <w:t>?</w:t>
      </w:r>
    </w:p>
    <w:p w:rsidR="005004B9" w:rsidP="005004B9">
      <w:pPr>
        <w:pStyle w:val="Answer"/>
      </w:pPr>
      <w:sdt>
        <w:sdtPr>
          <w:alias w:val="Witness"/>
          <w:id w:val="509877749"/>
          <w:placeholder>
            <w:docPart w:val="DefaultPlaceholder_-1854013440"/>
          </w:placeholder>
          <w:richText/>
        </w:sdtPr>
        <w:sdtContent>
          <w:r w:rsidR="00FA46EA">
            <w:rPr>
              <w:b/>
              <w:i/>
            </w:rPr>
            <w:t>Anthony McNally:</w:t>
          </w:r>
          <w:r w:rsidRPr="007E388B" w:rsidR="007E388B">
            <w:rPr>
              <w:b/>
            </w:rPr>
            <w:t xml:space="preserve"> </w:t>
          </w:r>
        </w:sdtContent>
      </w:sdt>
      <w:r w:rsidR="001558AF">
        <w:t>P</w:t>
      </w:r>
      <w:r w:rsidR="00D141D5">
        <w:t>robably 60</w:t>
      </w:r>
      <w:r w:rsidR="001558AF">
        <w:t xml:space="preserve">% </w:t>
      </w:r>
      <w:r w:rsidR="00D141D5">
        <w:t>to 70</w:t>
      </w:r>
      <w:r w:rsidR="001558AF">
        <w:t xml:space="preserve">% </w:t>
      </w:r>
      <w:r w:rsidR="00D141D5">
        <w:t>would be in public</w:t>
      </w:r>
      <w:r w:rsidR="001558AF">
        <w:t xml:space="preserve">-facing roles, but </w:t>
      </w:r>
      <w:r w:rsidR="00D141D5">
        <w:t>there is an acceptance that at a senior level you are likely to be a public figure.</w:t>
      </w:r>
      <w:r w:rsidR="001558AF">
        <w:t xml:space="preserve"> I will not </w:t>
      </w:r>
      <w:r w:rsidR="00D141D5">
        <w:t>r</w:t>
      </w:r>
      <w:r w:rsidR="007C6EC2">
        <w:t>epeat</w:t>
      </w:r>
      <w:r w:rsidR="00D141D5">
        <w:t xml:space="preserve"> the points that Mr Kelly </w:t>
      </w:r>
      <w:r w:rsidR="001558AF">
        <w:t>made. I</w:t>
      </w:r>
      <w:r w:rsidR="00D141D5">
        <w:t xml:space="preserve"> agree with </w:t>
      </w:r>
      <w:r w:rsidR="001558AF">
        <w:t xml:space="preserve">him. From </w:t>
      </w:r>
      <w:r w:rsidR="00D141D5">
        <w:t>my perspective</w:t>
      </w:r>
      <w:r>
        <w:t xml:space="preserve">, </w:t>
      </w:r>
      <w:r w:rsidR="00D141D5">
        <w:t>and certainly on behalf of the Superintendents</w:t>
      </w:r>
      <w:r w:rsidR="00C50029">
        <w:t>’</w:t>
      </w:r>
      <w:r w:rsidR="00D141D5">
        <w:t xml:space="preserve"> Association</w:t>
      </w:r>
      <w:r>
        <w:t xml:space="preserve">, </w:t>
      </w:r>
      <w:r w:rsidR="00D141D5">
        <w:t xml:space="preserve">there is that broad church of </w:t>
      </w:r>
      <w:r>
        <w:t xml:space="preserve">views. There are </w:t>
      </w:r>
      <w:r w:rsidR="00D141D5">
        <w:t>those who accept that they are in public</w:t>
      </w:r>
      <w:r>
        <w:t xml:space="preserve">-facing </w:t>
      </w:r>
      <w:r w:rsidR="00D141D5">
        <w:t xml:space="preserve">rules and therefore probably less concerned by it, but there are those who work in </w:t>
      </w:r>
      <w:r>
        <w:t xml:space="preserve">covert </w:t>
      </w:r>
      <w:r w:rsidR="00D141D5">
        <w:t xml:space="preserve">roles </w:t>
      </w:r>
      <w:r w:rsidR="00E02184">
        <w:t xml:space="preserve">and </w:t>
      </w:r>
      <w:r w:rsidR="00D141D5">
        <w:t>who are deeply concerned.</w:t>
      </w:r>
    </w:p>
    <w:p w:rsidR="00234CAD" w:rsidP="005004B9">
      <w:pPr>
        <w:pStyle w:val="Answer"/>
      </w:pPr>
      <w:r>
        <w:t>As I</w:t>
      </w:r>
      <w:r w:rsidR="00D141D5">
        <w:t xml:space="preserve"> reflected here last time, I referred to it </w:t>
      </w:r>
      <w:r>
        <w:t xml:space="preserve">as </w:t>
      </w:r>
      <w:r w:rsidR="00D141D5">
        <w:t xml:space="preserve">being like </w:t>
      </w:r>
      <w:r>
        <w:t>C</w:t>
      </w:r>
      <w:r w:rsidR="00D141D5">
        <w:t>ovid</w:t>
      </w:r>
      <w:r>
        <w:t xml:space="preserve">. Operation </w:t>
      </w:r>
      <w:r w:rsidR="00FA46EA">
        <w:t>Sanukite</w:t>
      </w:r>
      <w:r>
        <w:t xml:space="preserve"> was </w:t>
      </w:r>
      <w:r w:rsidR="00D141D5">
        <w:t xml:space="preserve">something new. </w:t>
      </w:r>
      <w:r>
        <w:t xml:space="preserve">There </w:t>
      </w:r>
      <w:r w:rsidR="00D141D5">
        <w:t>was no playbook</w:t>
      </w:r>
      <w:r>
        <w:t xml:space="preserve"> and no rulebook as to </w:t>
      </w:r>
      <w:r w:rsidR="00D141D5">
        <w:t>how you work your way through this</w:t>
      </w:r>
      <w:r>
        <w:t xml:space="preserve">, so </w:t>
      </w:r>
      <w:r w:rsidR="00D141D5">
        <w:t xml:space="preserve">it </w:t>
      </w:r>
      <w:r>
        <w:t xml:space="preserve">is </w:t>
      </w:r>
      <w:r w:rsidR="00D141D5">
        <w:t xml:space="preserve">understandable that there was </w:t>
      </w:r>
      <w:r>
        <w:t xml:space="preserve">that </w:t>
      </w:r>
      <w:r w:rsidR="00D141D5">
        <w:t xml:space="preserve">culture of fear. </w:t>
      </w:r>
      <w:r>
        <w:t>Policing is</w:t>
      </w:r>
      <w:r w:rsidR="00D141D5">
        <w:t xml:space="preserve"> diverse in terms of people</w:t>
      </w:r>
      <w:r w:rsidR="00C50029">
        <w:t>’</w:t>
      </w:r>
      <w:r w:rsidR="00D141D5">
        <w:t>s views</w:t>
      </w:r>
      <w:r w:rsidR="00C50029">
        <w:t xml:space="preserve">, </w:t>
      </w:r>
      <w:r w:rsidR="00D141D5">
        <w:t xml:space="preserve">and that is why you have that broad spectrum of </w:t>
      </w:r>
      <w:r>
        <w:t xml:space="preserve">some </w:t>
      </w:r>
      <w:r w:rsidR="00D141D5">
        <w:t xml:space="preserve">being </w:t>
      </w:r>
      <w:r>
        <w:t xml:space="preserve">in </w:t>
      </w:r>
      <w:r w:rsidR="00D141D5">
        <w:t>that culture</w:t>
      </w:r>
      <w:r>
        <w:t xml:space="preserve"> of </w:t>
      </w:r>
      <w:r w:rsidR="00D141D5">
        <w:t xml:space="preserve">fear and </w:t>
      </w:r>
      <w:r>
        <w:t xml:space="preserve">some </w:t>
      </w:r>
      <w:r w:rsidR="00D141D5">
        <w:t>being not so concerned</w:t>
      </w:r>
      <w:r>
        <w:t>.</w:t>
      </w:r>
    </w:p>
    <w:p w:rsidR="00234CAD" w:rsidP="00234CAD">
      <w:pPr>
        <w:pStyle w:val="Answer"/>
      </w:pPr>
      <w:r>
        <w:t xml:space="preserve">It </w:t>
      </w:r>
      <w:r w:rsidR="00D141D5">
        <w:t>is important that we address that. We recognise that</w:t>
      </w:r>
      <w:r w:rsidR="00E02184">
        <w:t xml:space="preserve"> and </w:t>
      </w:r>
      <w:r w:rsidR="00D141D5">
        <w:t xml:space="preserve">have worked hard to try to address </w:t>
      </w:r>
      <w:r w:rsidR="00E02184">
        <w:t>it</w:t>
      </w:r>
      <w:r w:rsidR="00D141D5">
        <w:t xml:space="preserve">. </w:t>
      </w:r>
      <w:r>
        <w:t>A</w:t>
      </w:r>
      <w:r w:rsidR="00D141D5">
        <w:t>s an association</w:t>
      </w:r>
      <w:r w:rsidR="007C6EC2">
        <w:t>,</w:t>
      </w:r>
      <w:r>
        <w:t xml:space="preserve"> </w:t>
      </w:r>
      <w:r w:rsidR="00D141D5">
        <w:t>we created four strategic intentions back in the summer, which were</w:t>
      </w:r>
      <w:r>
        <w:t xml:space="preserve">, first, </w:t>
      </w:r>
      <w:r w:rsidR="00D141D5">
        <w:t>to work collegiately with our staff association colleagues</w:t>
      </w:r>
      <w:r w:rsidR="00E02184">
        <w:t>; secondly</w:t>
      </w:r>
      <w:r>
        <w:t xml:space="preserve">, </w:t>
      </w:r>
      <w:r w:rsidR="00D141D5">
        <w:t>to support our collective members, but also to support our own individual members</w:t>
      </w:r>
      <w:r w:rsidR="00E02184">
        <w:t>; thirdly</w:t>
      </w:r>
      <w:r w:rsidR="00D141D5">
        <w:t>, to work with the organisation as a whole to build internal and external confidence in policing</w:t>
      </w:r>
      <w:r w:rsidR="00E02184">
        <w:t>; but, fourthly</w:t>
      </w:r>
      <w:r>
        <w:t xml:space="preserve">, </w:t>
      </w:r>
      <w:r w:rsidR="00E02184">
        <w:t xml:space="preserve">to </w:t>
      </w:r>
      <w:r w:rsidR="00D141D5">
        <w:t xml:space="preserve">reassure the public that we are still delivering an excellent service to all communities. I do not think that could or should be forgotten in the context of what </w:t>
      </w:r>
      <w:r>
        <w:t xml:space="preserve">has </w:t>
      </w:r>
      <w:r w:rsidR="00D141D5">
        <w:t xml:space="preserve">happened. </w:t>
      </w:r>
      <w:r w:rsidR="00AE3AFD">
        <w:t>The PSNI</w:t>
      </w:r>
      <w:r>
        <w:t xml:space="preserve"> still delivers</w:t>
      </w:r>
      <w:r w:rsidR="00D141D5">
        <w:t xml:space="preserve"> a fantastic service to communities across Northern Ireland. </w:t>
      </w:r>
    </w:p>
    <w:p w:rsidR="00CA6480" w:rsidP="00CA6480">
      <w:pPr>
        <w:pStyle w:val="Answer"/>
      </w:pPr>
      <w:r>
        <w:t xml:space="preserve">We </w:t>
      </w:r>
      <w:r w:rsidR="00E02184">
        <w:t xml:space="preserve">are, </w:t>
      </w:r>
      <w:r>
        <w:t xml:space="preserve">and I </w:t>
      </w:r>
      <w:r w:rsidR="00E02184">
        <w:t xml:space="preserve">am, </w:t>
      </w:r>
      <w:r w:rsidR="00D141D5">
        <w:t>very proud of our members. We have led the organisation</w:t>
      </w:r>
      <w:r>
        <w:t xml:space="preserve">, and bear in mind </w:t>
      </w:r>
      <w:r w:rsidR="00E02184">
        <w:t xml:space="preserve">that </w:t>
      </w:r>
      <w:r>
        <w:t xml:space="preserve">this was </w:t>
      </w:r>
      <w:r w:rsidR="00333B78">
        <w:t xml:space="preserve">in </w:t>
      </w:r>
      <w:r w:rsidR="00D141D5">
        <w:t xml:space="preserve">a period of significant instability. We </w:t>
      </w:r>
      <w:r w:rsidR="00333B78">
        <w:t xml:space="preserve">had </w:t>
      </w:r>
      <w:r w:rsidR="00D141D5">
        <w:t xml:space="preserve">lost our </w:t>
      </w:r>
      <w:r w:rsidR="004228D7">
        <w:t>Chief Constable</w:t>
      </w:r>
      <w:r w:rsidR="00333B78">
        <w:t xml:space="preserve"> and </w:t>
      </w:r>
      <w:r w:rsidR="00D141D5">
        <w:t xml:space="preserve">our </w:t>
      </w:r>
      <w:r w:rsidR="004228D7">
        <w:t>Deputy Chief Constable</w:t>
      </w:r>
      <w:r w:rsidR="00333B78">
        <w:t xml:space="preserve">, but </w:t>
      </w:r>
      <w:r w:rsidR="00D141D5">
        <w:t>despite all of that</w:t>
      </w:r>
      <w:r w:rsidR="00333B78">
        <w:t xml:space="preserve"> </w:t>
      </w:r>
      <w:r w:rsidR="00D141D5">
        <w:t xml:space="preserve">we have delivered that strong service. </w:t>
      </w:r>
      <w:r w:rsidR="00333B78">
        <w:t>T</w:t>
      </w:r>
      <w:r w:rsidR="00D141D5">
        <w:t>hat is against the backdrop of members having real concerns about the loss of their data</w:t>
      </w:r>
      <w:r w:rsidR="009C5BCE">
        <w:t>.</w:t>
      </w:r>
    </w:p>
    <w:p w:rsidR="00CA6480" w:rsidP="00CA6480">
      <w:pPr>
        <w:pStyle w:val="Answer"/>
      </w:pPr>
      <w:r>
        <w:t>Bear in mind</w:t>
      </w:r>
      <w:r w:rsidR="009C5BCE">
        <w:t xml:space="preserve"> </w:t>
      </w:r>
      <w:r w:rsidR="00D141D5">
        <w:t xml:space="preserve">that </w:t>
      </w:r>
      <w:r w:rsidR="002C17B4">
        <w:t xml:space="preserve">the </w:t>
      </w:r>
      <w:r w:rsidR="00D141D5">
        <w:t xml:space="preserve">cowardly and </w:t>
      </w:r>
      <w:r w:rsidR="009C5BCE">
        <w:t xml:space="preserve">callous </w:t>
      </w:r>
      <w:r w:rsidR="00D141D5">
        <w:t>attack</w:t>
      </w:r>
      <w:r w:rsidR="009C5BCE">
        <w:t xml:space="preserve"> on </w:t>
      </w:r>
      <w:r w:rsidR="00D141D5">
        <w:t>our colleague</w:t>
      </w:r>
      <w:r w:rsidR="009C5BCE">
        <w:t xml:space="preserve"> </w:t>
      </w:r>
      <w:r w:rsidR="00D141D5">
        <w:t xml:space="preserve">John </w:t>
      </w:r>
      <w:r w:rsidR="009C5BCE">
        <w:t xml:space="preserve">Caldwell, </w:t>
      </w:r>
      <w:r w:rsidR="00D141D5">
        <w:t>in front of children</w:t>
      </w:r>
      <w:r w:rsidR="00E02184">
        <w:t>, was still this calendar year</w:t>
      </w:r>
      <w:r w:rsidR="00D141D5">
        <w:t>.</w:t>
      </w:r>
      <w:r>
        <w:t xml:space="preserve"> </w:t>
      </w:r>
      <w:r w:rsidR="00E02184">
        <w:t>The right of</w:t>
      </w:r>
      <w:r w:rsidR="00D141D5">
        <w:t xml:space="preserve"> police officers and staff to have their personal information protect</w:t>
      </w:r>
      <w:r>
        <w:t xml:space="preserve">ed </w:t>
      </w:r>
      <w:r w:rsidR="00D141D5">
        <w:t>as best possible</w:t>
      </w:r>
      <w:r w:rsidRPr="00E02184" w:rsidR="00E02184">
        <w:t xml:space="preserve"> </w:t>
      </w:r>
      <w:r w:rsidR="00E02184">
        <w:t>cannot be forgotten</w:t>
      </w:r>
      <w:r>
        <w:t>.</w:t>
      </w:r>
    </w:p>
    <w:p w:rsidR="00FB7CD5" w:rsidP="00FB7CD5">
      <w:pPr>
        <w:pStyle w:val="Answer"/>
      </w:pPr>
      <w:r>
        <w:t>A</w:t>
      </w:r>
      <w:r w:rsidR="00D141D5">
        <w:t xml:space="preserve">s I said, we welcome the report. We also welcome the stability of the </w:t>
      </w:r>
      <w:r w:rsidR="004228D7">
        <w:t>Chief Constable</w:t>
      </w:r>
      <w:r w:rsidR="00D141D5">
        <w:t xml:space="preserve"> </w:t>
      </w:r>
      <w:r>
        <w:t xml:space="preserve">and </w:t>
      </w:r>
      <w:r w:rsidR="00D141D5">
        <w:t xml:space="preserve">the </w:t>
      </w:r>
      <w:r w:rsidR="004228D7">
        <w:t>Deputy Chief Constable</w:t>
      </w:r>
      <w:r w:rsidR="00D141D5">
        <w:t xml:space="preserve"> to lead us through this. </w:t>
      </w:r>
      <w:r>
        <w:t>I</w:t>
      </w:r>
      <w:r w:rsidR="00D141D5">
        <w:t xml:space="preserve">t is important </w:t>
      </w:r>
      <w:r w:rsidR="002C17B4">
        <w:t xml:space="preserve">to </w:t>
      </w:r>
      <w:r w:rsidR="00D141D5">
        <w:t xml:space="preserve">put on the </w:t>
      </w:r>
      <w:r>
        <w:t>record</w:t>
      </w:r>
      <w:r w:rsidR="002C17B4">
        <w:t>, as</w:t>
      </w:r>
      <w:r w:rsidR="00D141D5">
        <w:t xml:space="preserve"> I mentioned last time that </w:t>
      </w:r>
      <w:r w:rsidR="002C17B4">
        <w:t xml:space="preserve">we felt </w:t>
      </w:r>
      <w:r w:rsidR="00D141D5">
        <w:t>there was a disconnect in the run-up to O</w:t>
      </w:r>
      <w:r>
        <w:t xml:space="preserve">p </w:t>
      </w:r>
      <w:r w:rsidR="00FA46EA">
        <w:t>Sanukite</w:t>
      </w:r>
      <w:r w:rsidR="002C17B4">
        <w:t>, that</w:t>
      </w:r>
      <w:r>
        <w:t xml:space="preserve"> </w:t>
      </w:r>
      <w:r w:rsidR="00D141D5">
        <w:t xml:space="preserve">I do not feel that </w:t>
      </w:r>
      <w:r w:rsidR="002C17B4">
        <w:t xml:space="preserve">it </w:t>
      </w:r>
      <w:r w:rsidR="00D141D5">
        <w:t>is the case anymore. I feel that there is a real collective desire across policing to build that internal and external confidence.</w:t>
      </w:r>
    </w:p>
    <w:p w:rsidR="00D141D5" w:rsidP="008B6449">
      <w:pPr>
        <w:pStyle w:val="Answer"/>
      </w:pPr>
      <w:r>
        <w:t>A</w:t>
      </w:r>
      <w:r>
        <w:t>s I said, we welcome the report</w:t>
      </w:r>
      <w:r>
        <w:t xml:space="preserve">. We </w:t>
      </w:r>
      <w:r>
        <w:t xml:space="preserve">welcome the opportunity to work through it, </w:t>
      </w:r>
      <w:r>
        <w:t xml:space="preserve">but I </w:t>
      </w:r>
      <w:r>
        <w:t xml:space="preserve">reiterate </w:t>
      </w:r>
      <w:r>
        <w:t xml:space="preserve">that it </w:t>
      </w:r>
      <w:r>
        <w:t xml:space="preserve">will require significant funding for us to be able to deliver, not just to keep our data </w:t>
      </w:r>
      <w:r>
        <w:t>safe</w:t>
      </w:r>
      <w:r>
        <w:t xml:space="preserve">, but to reassure our staff and </w:t>
      </w:r>
      <w:r>
        <w:t>our officers that that is the case</w:t>
      </w:r>
      <w:r>
        <w:t xml:space="preserve">, </w:t>
      </w:r>
      <w:r>
        <w:t xml:space="preserve">and </w:t>
      </w:r>
      <w:r w:rsidR="002C17B4">
        <w:t xml:space="preserve">to </w:t>
      </w:r>
      <w:r>
        <w:t>continue deliver</w:t>
      </w:r>
      <w:r w:rsidR="002C17B4">
        <w:t>ing</w:t>
      </w:r>
      <w:r>
        <w:t xml:space="preserve"> the excellent</w:t>
      </w:r>
      <w:r>
        <w:t xml:space="preserve"> policing </w:t>
      </w:r>
      <w:r>
        <w:t xml:space="preserve">service we do. </w:t>
      </w:r>
      <w:r>
        <w:t>W</w:t>
      </w:r>
      <w:r>
        <w:t>hat we cannot do is focus on this to the detriment of something else</w:t>
      </w:r>
      <w:r>
        <w:t xml:space="preserve">, so </w:t>
      </w:r>
      <w:r>
        <w:t xml:space="preserve">that is why this is additionality and </w:t>
      </w:r>
      <w:r>
        <w:t>has to</w:t>
      </w:r>
      <w:r>
        <w:t xml:space="preserve"> be funded in that way</w:t>
      </w:r>
      <w:r w:rsidR="008B6449">
        <w:t>.</w:t>
      </w:r>
    </w:p>
    <w:p w:rsidR="00F34B6D" w:rsidP="008B6449">
      <w:pPr>
        <w:pStyle w:val="Answer"/>
      </w:pPr>
      <w:sdt>
        <w:sdtPr>
          <w:alias w:val="Witness"/>
          <w:id w:val="-532889091"/>
          <w:placeholder>
            <w:docPart w:val="DefaultPlaceholder_-1854013440"/>
          </w:placeholder>
          <w:richText/>
        </w:sdtPr>
        <w:sdtContent>
          <w:r w:rsidRPr="001215BA" w:rsidR="001215BA">
            <w:rPr>
              <w:b/>
              <w:i/>
            </w:rPr>
            <w:t>Warren Scott:</w:t>
          </w:r>
          <w:r w:rsidRPr="008B6449" w:rsidR="008B6449">
            <w:rPr>
              <w:b/>
            </w:rPr>
            <w:t xml:space="preserve"> </w:t>
          </w:r>
        </w:sdtContent>
      </w:sdt>
      <w:r w:rsidR="008B6449">
        <w:t xml:space="preserve">I </w:t>
      </w:r>
      <w:r>
        <w:t xml:space="preserve">mirror </w:t>
      </w:r>
      <w:r w:rsidR="00D141D5">
        <w:t xml:space="preserve">the comments of my colleagues in relation to it all. Where </w:t>
      </w:r>
      <w:r w:rsidR="003207B9">
        <w:t>I</w:t>
      </w:r>
      <w:r w:rsidR="00D141D5">
        <w:t xml:space="preserve"> would slightly differ would be </w:t>
      </w:r>
      <w:r>
        <w:t xml:space="preserve">that </w:t>
      </w:r>
      <w:r w:rsidR="00D141D5">
        <w:t>a lot of our members</w:t>
      </w:r>
      <w:r>
        <w:t xml:space="preserve"> and </w:t>
      </w:r>
      <w:r w:rsidR="00D141D5">
        <w:t>staff joined the organisation with the knowledge that they would</w:t>
      </w:r>
      <w:r>
        <w:t xml:space="preserve"> not </w:t>
      </w:r>
      <w:r w:rsidR="00D141D5">
        <w:t xml:space="preserve">be </w:t>
      </w:r>
      <w:r>
        <w:t xml:space="preserve">forward facing and </w:t>
      </w:r>
      <w:r w:rsidR="00D141D5">
        <w:t>would be in the back office</w:t>
      </w:r>
      <w:r w:rsidR="002C17B4">
        <w:t xml:space="preserve">. A </w:t>
      </w:r>
      <w:r w:rsidR="00D141D5">
        <w:t xml:space="preserve">lot of people from </w:t>
      </w:r>
      <w:r>
        <w:t>mixed</w:t>
      </w:r>
      <w:r w:rsidR="00D141D5">
        <w:t xml:space="preserve"> communities who would like to give back to the community join</w:t>
      </w:r>
      <w:r>
        <w:t xml:space="preserve">ed as </w:t>
      </w:r>
      <w:r w:rsidR="00D141D5">
        <w:t>staff</w:t>
      </w:r>
      <w:r w:rsidR="00AF1A5C">
        <w:t>,</w:t>
      </w:r>
      <w:r>
        <w:t xml:space="preserve"> knowing that </w:t>
      </w:r>
      <w:r w:rsidR="00D141D5">
        <w:t>they could assist</w:t>
      </w:r>
      <w:r>
        <w:t xml:space="preserve"> </w:t>
      </w:r>
      <w:r w:rsidR="002C17B4">
        <w:t>but that</w:t>
      </w:r>
      <w:r>
        <w:t xml:space="preserve"> </w:t>
      </w:r>
      <w:r w:rsidR="00D141D5">
        <w:t xml:space="preserve">they </w:t>
      </w:r>
      <w:r>
        <w:t xml:space="preserve">would not </w:t>
      </w:r>
      <w:r w:rsidR="00D141D5">
        <w:t>have to be put out there as a police officer</w:t>
      </w:r>
      <w:r>
        <w:t xml:space="preserve">, returning to their </w:t>
      </w:r>
      <w:r w:rsidR="00D141D5">
        <w:t>place of work</w:t>
      </w:r>
      <w:r>
        <w:t xml:space="preserve">, having to </w:t>
      </w:r>
      <w:r w:rsidR="00D141D5">
        <w:t>move home</w:t>
      </w:r>
      <w:r>
        <w:t xml:space="preserve"> and </w:t>
      </w:r>
      <w:r w:rsidR="00D141D5">
        <w:t>all these additional items</w:t>
      </w:r>
      <w:r>
        <w:t>.</w:t>
      </w:r>
      <w:r w:rsidRPr="003207B9" w:rsidR="003207B9">
        <w:t xml:space="preserve"> </w:t>
      </w:r>
      <w:r w:rsidR="003207B9">
        <w:t>Some of these people have now been forced out into the spotlight.</w:t>
      </w:r>
    </w:p>
    <w:p w:rsidR="000F02BF" w:rsidP="00F34B6D">
      <w:pPr>
        <w:pStyle w:val="Answer"/>
      </w:pPr>
      <w:r>
        <w:t>J</w:t>
      </w:r>
      <w:r w:rsidR="00D141D5">
        <w:t xml:space="preserve">ust by way of example, we have one </w:t>
      </w:r>
      <w:r>
        <w:t xml:space="preserve">male who </w:t>
      </w:r>
      <w:r w:rsidR="00D141D5">
        <w:t xml:space="preserve">lives in an area that </w:t>
      </w:r>
      <w:r>
        <w:t xml:space="preserve">would not </w:t>
      </w:r>
      <w:r w:rsidR="00D141D5">
        <w:t>be police friendly. However, with his back</w:t>
      </w:r>
      <w:r w:rsidR="003207B9">
        <w:t>-</w:t>
      </w:r>
      <w:r w:rsidR="00D141D5">
        <w:t xml:space="preserve">office job there was never </w:t>
      </w:r>
      <w:r>
        <w:t xml:space="preserve">an </w:t>
      </w:r>
      <w:r w:rsidR="00D141D5">
        <w:t>issue.</w:t>
      </w:r>
      <w:r>
        <w:t xml:space="preserve"> </w:t>
      </w:r>
      <w:r w:rsidR="00D141D5">
        <w:t xml:space="preserve">He simply worked for the </w:t>
      </w:r>
      <w:r w:rsidR="003207B9">
        <w:t>civil s</w:t>
      </w:r>
      <w:r w:rsidR="00D141D5">
        <w:t>ervice</w:t>
      </w:r>
      <w:r>
        <w:t xml:space="preserve">. Now that his </w:t>
      </w:r>
      <w:r w:rsidR="00D141D5">
        <w:t>details are out there</w:t>
      </w:r>
      <w:r w:rsidR="00736C28">
        <w:t xml:space="preserve"> </w:t>
      </w:r>
      <w:r w:rsidR="00D141D5">
        <w:t xml:space="preserve">and he </w:t>
      </w:r>
      <w:r>
        <w:t xml:space="preserve">has </w:t>
      </w:r>
      <w:r w:rsidR="00D141D5">
        <w:t xml:space="preserve">a unique </w:t>
      </w:r>
      <w:r>
        <w:t xml:space="preserve">surname, he is now </w:t>
      </w:r>
      <w:r w:rsidR="00D141D5">
        <w:t>at risk.</w:t>
      </w:r>
      <w:r w:rsidR="000E44ED">
        <w:t xml:space="preserve"> </w:t>
      </w:r>
      <w:r>
        <w:t xml:space="preserve">His </w:t>
      </w:r>
      <w:r w:rsidR="00D141D5">
        <w:t>concern</w:t>
      </w:r>
      <w:r>
        <w:t xml:space="preserve">s </w:t>
      </w:r>
      <w:r w:rsidR="00AF1A5C">
        <w:t xml:space="preserve">and the stress of it all </w:t>
      </w:r>
      <w:r>
        <w:t>ha</w:t>
      </w:r>
      <w:r w:rsidR="001F79BD">
        <w:t xml:space="preserve">ve </w:t>
      </w:r>
      <w:r w:rsidR="00AF1A5C">
        <w:t xml:space="preserve">led to </w:t>
      </w:r>
      <w:r w:rsidR="00D141D5">
        <w:t xml:space="preserve">him </w:t>
      </w:r>
      <w:r w:rsidR="00AF1A5C">
        <w:t xml:space="preserve">being </w:t>
      </w:r>
      <w:r w:rsidR="00D141D5">
        <w:t xml:space="preserve">off </w:t>
      </w:r>
      <w:r>
        <w:t>sick. He</w:t>
      </w:r>
      <w:r w:rsidR="00D141D5">
        <w:t xml:space="preserve"> can</w:t>
      </w:r>
      <w:r w:rsidR="000E44ED">
        <w:t xml:space="preserve"> no longer</w:t>
      </w:r>
      <w:r w:rsidR="00D141D5">
        <w:t xml:space="preserve"> take his kid to the local </w:t>
      </w:r>
      <w:r>
        <w:t xml:space="preserve">GAA </w:t>
      </w:r>
      <w:r w:rsidR="00D141D5">
        <w:t>train</w:t>
      </w:r>
      <w:r>
        <w:t xml:space="preserve">ing, </w:t>
      </w:r>
      <w:r w:rsidR="00D141D5">
        <w:t>because obviously there is a timeline to it</w:t>
      </w:r>
      <w:r w:rsidR="003207B9">
        <w:t>; i</w:t>
      </w:r>
      <w:r w:rsidR="00D141D5">
        <w:t>t is a regular occurrence somewhere</w:t>
      </w:r>
      <w:r>
        <w:t xml:space="preserve">, so </w:t>
      </w:r>
      <w:r w:rsidR="00D141D5">
        <w:t xml:space="preserve">he would have concerns. </w:t>
      </w:r>
      <w:r>
        <w:t xml:space="preserve">He has </w:t>
      </w:r>
      <w:r w:rsidR="00D141D5">
        <w:t xml:space="preserve">pulled </w:t>
      </w:r>
      <w:r>
        <w:t xml:space="preserve">his wife </w:t>
      </w:r>
      <w:r w:rsidR="00D141D5">
        <w:t>away from some club</w:t>
      </w:r>
      <w:r>
        <w:t xml:space="preserve">s that </w:t>
      </w:r>
      <w:r w:rsidR="00D141D5">
        <w:t>she join</w:t>
      </w:r>
      <w:r>
        <w:t>ed. A</w:t>
      </w:r>
      <w:r w:rsidR="00D141D5">
        <w:t xml:space="preserve"> job that </w:t>
      </w:r>
      <w:r>
        <w:t xml:space="preserve">he is </w:t>
      </w:r>
      <w:r w:rsidR="00D141D5">
        <w:t>meant to be working</w:t>
      </w:r>
      <w:r>
        <w:t xml:space="preserve"> from </w:t>
      </w:r>
      <w:r>
        <w:t>nine to five is now affecting his life 24/7.</w:t>
      </w:r>
    </w:p>
    <w:p w:rsidR="00736C28" w:rsidP="000F02BF">
      <w:pPr>
        <w:pStyle w:val="Answer"/>
      </w:pPr>
      <w:r>
        <w:t>T</w:t>
      </w:r>
      <w:r w:rsidR="00D141D5">
        <w:t xml:space="preserve">he main issue I have </w:t>
      </w:r>
      <w:r>
        <w:t xml:space="preserve">about that </w:t>
      </w:r>
      <w:r w:rsidR="00D141D5">
        <w:t xml:space="preserve">is </w:t>
      </w:r>
      <w:r>
        <w:t xml:space="preserve">that </w:t>
      </w:r>
      <w:r w:rsidR="00D141D5">
        <w:t xml:space="preserve">the organisation </w:t>
      </w:r>
      <w:r w:rsidR="00D141D5">
        <w:t xml:space="preserve">as a whole </w:t>
      </w:r>
      <w:r w:rsidR="000E44ED">
        <w:t>is</w:t>
      </w:r>
      <w:r w:rsidR="00D141D5">
        <w:t xml:space="preserve"> not tak</w:t>
      </w:r>
      <w:r>
        <w:t xml:space="preserve">ing </w:t>
      </w:r>
      <w:r w:rsidR="00D141D5">
        <w:t xml:space="preserve">full responsibility for the impact of that. </w:t>
      </w:r>
      <w:r w:rsidR="000E44ED">
        <w:t xml:space="preserve">It states </w:t>
      </w:r>
      <w:r w:rsidR="00D141D5">
        <w:t>that there should not be a mitigating circumstance</w:t>
      </w:r>
      <w:r>
        <w:t xml:space="preserve"> around his </w:t>
      </w:r>
      <w:r>
        <w:t>sickness</w:t>
      </w:r>
      <w:r>
        <w:t xml:space="preserve"> </w:t>
      </w:r>
      <w:r>
        <w:t xml:space="preserve">and it </w:t>
      </w:r>
      <w:r w:rsidR="00D141D5">
        <w:t xml:space="preserve">should </w:t>
      </w:r>
      <w:r>
        <w:t xml:space="preserve">fall </w:t>
      </w:r>
      <w:r w:rsidR="00D141D5">
        <w:t>within the current policy</w:t>
      </w:r>
      <w:r>
        <w:t xml:space="preserve">, but </w:t>
      </w:r>
      <w:r w:rsidR="00D141D5">
        <w:t xml:space="preserve">the issue is </w:t>
      </w:r>
      <w:r w:rsidR="00523E41">
        <w:t xml:space="preserve">that </w:t>
      </w:r>
      <w:r w:rsidR="00AE3AFD">
        <w:t>the PSNI has</w:t>
      </w:r>
      <w:r w:rsidR="00D141D5">
        <w:t xml:space="preserve"> created this</w:t>
      </w:r>
      <w:r w:rsidR="000E44ED">
        <w:t>.</w:t>
      </w:r>
      <w:r w:rsidR="00D141D5">
        <w:t xml:space="preserve"> This is how it </w:t>
      </w:r>
      <w:r>
        <w:t xml:space="preserve">has </w:t>
      </w:r>
      <w:r w:rsidR="00D141D5">
        <w:t>affected this person</w:t>
      </w:r>
      <w:r w:rsidR="009E4D06">
        <w:t>—</w:t>
      </w:r>
      <w:r>
        <w:t>m</w:t>
      </w:r>
      <w:r w:rsidR="00D141D5">
        <w:t>aybe not everybody, but everybody</w:t>
      </w:r>
      <w:r>
        <w:t xml:space="preserve"> is </w:t>
      </w:r>
      <w:r w:rsidR="00D141D5">
        <w:t xml:space="preserve">on a </w:t>
      </w:r>
      <w:r>
        <w:t>scale</w:t>
      </w:r>
      <w:r w:rsidR="00D141D5">
        <w:t xml:space="preserve">. </w:t>
      </w:r>
      <w:r>
        <w:t xml:space="preserve">He is at </w:t>
      </w:r>
      <w:r w:rsidR="00D141D5">
        <w:t xml:space="preserve">the top end of the </w:t>
      </w:r>
      <w:r>
        <w:t>scale</w:t>
      </w:r>
      <w:r w:rsidR="00D141D5">
        <w:t xml:space="preserve">, and yet there is still a refusal </w:t>
      </w:r>
      <w:r w:rsidR="000E44ED">
        <w:t xml:space="preserve">by the PSNI to </w:t>
      </w:r>
      <w:r w:rsidR="00D141D5">
        <w:t xml:space="preserve">accept that </w:t>
      </w:r>
      <w:r w:rsidR="000E44ED">
        <w:t xml:space="preserve">it </w:t>
      </w:r>
      <w:r w:rsidR="000E44ED">
        <w:t>has</w:t>
      </w:r>
      <w:r w:rsidR="00D141D5">
        <w:t xml:space="preserve"> to</w:t>
      </w:r>
      <w:r w:rsidR="00D141D5">
        <w:t xml:space="preserve"> look at</w:t>
      </w:r>
      <w:r>
        <w:t xml:space="preserve"> </w:t>
      </w:r>
      <w:r w:rsidR="000E44ED">
        <w:t xml:space="preserve">this </w:t>
      </w:r>
      <w:r>
        <w:t xml:space="preserve">and </w:t>
      </w:r>
      <w:r w:rsidR="00D141D5">
        <w:t>maybe implement an additional policy for those affected that way.</w:t>
      </w:r>
    </w:p>
    <w:p w:rsidR="00262109" w:rsidP="00262109">
      <w:pPr>
        <w:pStyle w:val="Answer"/>
      </w:pPr>
      <w:r>
        <w:t xml:space="preserve">There is a </w:t>
      </w:r>
      <w:r w:rsidR="00D141D5">
        <w:t xml:space="preserve">fear </w:t>
      </w:r>
      <w:r w:rsidR="00E2037E">
        <w:t>as to</w:t>
      </w:r>
      <w:r w:rsidR="00D141D5">
        <w:t xml:space="preserve"> how we </w:t>
      </w:r>
      <w:r>
        <w:t xml:space="preserve">now </w:t>
      </w:r>
      <w:r w:rsidR="00D141D5">
        <w:t>recruit</w:t>
      </w:r>
      <w:r>
        <w:t>. T</w:t>
      </w:r>
      <w:r w:rsidR="00D141D5">
        <w:t xml:space="preserve">he </w:t>
      </w:r>
      <w:r w:rsidR="00C24EC6">
        <w:t>civil s</w:t>
      </w:r>
      <w:r w:rsidR="00D141D5">
        <w:t xml:space="preserve">ervice in Northern </w:t>
      </w:r>
      <w:r>
        <w:t xml:space="preserve">Ireland </w:t>
      </w:r>
      <w:r w:rsidR="00E2037E">
        <w:t>is</w:t>
      </w:r>
      <w:r w:rsidR="00D141D5">
        <w:t xml:space="preserve"> about to come out with 900 jobs</w:t>
      </w:r>
      <w:r>
        <w:t xml:space="preserve">, and we mirror </w:t>
      </w:r>
      <w:r w:rsidR="00E2037E">
        <w:t>it</w:t>
      </w:r>
      <w:r w:rsidR="00D141D5">
        <w:t xml:space="preserve"> by </w:t>
      </w:r>
      <w:r w:rsidR="00E2037E">
        <w:t>grades</w:t>
      </w:r>
      <w:r w:rsidR="00D141D5">
        <w:t xml:space="preserve">. </w:t>
      </w:r>
      <w:r>
        <w:t xml:space="preserve">You </w:t>
      </w:r>
      <w:r w:rsidR="00D141D5">
        <w:t xml:space="preserve">would get the same money working for the </w:t>
      </w:r>
      <w:r w:rsidR="00C24EC6">
        <w:t>civil s</w:t>
      </w:r>
      <w:r w:rsidR="00D141D5">
        <w:t>ervice</w:t>
      </w:r>
      <w:r>
        <w:t xml:space="preserve"> without working for </w:t>
      </w:r>
      <w:r w:rsidR="00AE3AFD">
        <w:t>the PSNI</w:t>
      </w:r>
      <w:r>
        <w:t xml:space="preserve"> under severe threat</w:t>
      </w:r>
      <w:r w:rsidR="00E2037E">
        <w:t>, where</w:t>
      </w:r>
      <w:r>
        <w:t xml:space="preserve"> </w:t>
      </w:r>
      <w:r w:rsidR="00E2037E">
        <w:t xml:space="preserve">there </w:t>
      </w:r>
      <w:r>
        <w:t xml:space="preserve">are </w:t>
      </w:r>
      <w:r w:rsidR="00D141D5">
        <w:t>issues and concerns</w:t>
      </w:r>
      <w:r>
        <w:t xml:space="preserve"> that </w:t>
      </w:r>
      <w:r w:rsidR="00D141D5">
        <w:t xml:space="preserve">your data could be </w:t>
      </w:r>
      <w:r>
        <w:t>leaked</w:t>
      </w:r>
      <w:r w:rsidR="00D141D5">
        <w:t>.</w:t>
      </w:r>
    </w:p>
    <w:p w:rsidR="00BB7131" w:rsidP="00262109">
      <w:pPr>
        <w:pStyle w:val="Answer"/>
      </w:pPr>
      <w:r>
        <w:t xml:space="preserve">We have real concerns </w:t>
      </w:r>
      <w:r w:rsidR="00687DF5">
        <w:t xml:space="preserve">as to </w:t>
      </w:r>
      <w:r>
        <w:t xml:space="preserve">how we continue to bring staff </w:t>
      </w:r>
      <w:r w:rsidR="00687DF5">
        <w:t xml:space="preserve">into the </w:t>
      </w:r>
      <w:r>
        <w:t xml:space="preserve">organisation, supplemented by the fact </w:t>
      </w:r>
      <w:r w:rsidR="00687DF5">
        <w:t xml:space="preserve">that </w:t>
      </w:r>
      <w:r>
        <w:t>we get a revised environment</w:t>
      </w:r>
      <w:r w:rsidR="00687DF5">
        <w:t>al</w:t>
      </w:r>
      <w:r>
        <w:t xml:space="preserve"> </w:t>
      </w:r>
      <w:r w:rsidR="00EE1C44">
        <w:t>allowance</w:t>
      </w:r>
      <w:r>
        <w:t xml:space="preserve">, which is just </w:t>
      </w:r>
      <w:r w:rsidR="00EE1C44">
        <w:t xml:space="preserve">above </w:t>
      </w:r>
      <w:r w:rsidR="00ED0322">
        <w:t>£</w:t>
      </w:r>
      <w:r>
        <w:t xml:space="preserve">500. </w:t>
      </w:r>
      <w:r w:rsidR="00EE1C44">
        <w:t>It is the</w:t>
      </w:r>
      <w:r>
        <w:t xml:space="preserve"> equivalent</w:t>
      </w:r>
      <w:r w:rsidR="00EE1C44">
        <w:t xml:space="preserve">, I </w:t>
      </w:r>
      <w:r w:rsidR="00262109">
        <w:t>suppose</w:t>
      </w:r>
      <w:r w:rsidR="00EE1C44">
        <w:t>, to danger m</w:t>
      </w:r>
      <w:r w:rsidRPr="00687DF5" w:rsidR="00EE1C44">
        <w:t xml:space="preserve">oney. The </w:t>
      </w:r>
      <w:r w:rsidRPr="00687DF5">
        <w:t xml:space="preserve">police officers </w:t>
      </w:r>
      <w:r w:rsidRPr="00687DF5" w:rsidR="001B3AD9">
        <w:t xml:space="preserve">are </w:t>
      </w:r>
      <w:r w:rsidRPr="00687DF5">
        <w:t xml:space="preserve">getting </w:t>
      </w:r>
      <w:r w:rsidRPr="00687DF5" w:rsidR="00687DF5">
        <w:t>£3,</w:t>
      </w:r>
      <w:r w:rsidRPr="00687DF5">
        <w:t>6</w:t>
      </w:r>
      <w:r w:rsidRPr="00687DF5" w:rsidR="00EE1C44">
        <w:t>66</w:t>
      </w:r>
      <w:r w:rsidRPr="00687DF5">
        <w:t xml:space="preserve">, </w:t>
      </w:r>
      <w:r w:rsidRPr="00687DF5" w:rsidR="001B3AD9">
        <w:t xml:space="preserve">which </w:t>
      </w:r>
      <w:r w:rsidRPr="00687DF5">
        <w:t xml:space="preserve">is perfectly acceptable for the </w:t>
      </w:r>
      <w:r w:rsidRPr="00687DF5" w:rsidR="00EE1C44">
        <w:t>role</w:t>
      </w:r>
      <w:r w:rsidR="00EE1C44">
        <w:t xml:space="preserve"> they do</w:t>
      </w:r>
      <w:r w:rsidR="001B3AD9">
        <w:t>. Ho</w:t>
      </w:r>
      <w:r>
        <w:t xml:space="preserve">wever, </w:t>
      </w:r>
      <w:r w:rsidR="00EE1C44">
        <w:t xml:space="preserve">without </w:t>
      </w:r>
      <w:r>
        <w:t xml:space="preserve">an improvement in ours and making it look </w:t>
      </w:r>
      <w:r w:rsidR="00EE1C44">
        <w:t xml:space="preserve">like </w:t>
      </w:r>
      <w:r>
        <w:t>more of an employer</w:t>
      </w:r>
      <w:r w:rsidR="00EE1C44">
        <w:t xml:space="preserve"> </w:t>
      </w:r>
      <w:r w:rsidR="00262109">
        <w:t xml:space="preserve">of </w:t>
      </w:r>
      <w:r>
        <w:t>choice</w:t>
      </w:r>
      <w:r w:rsidR="00F31AFF">
        <w:t>,</w:t>
      </w:r>
      <w:r w:rsidR="00262109">
        <w:t xml:space="preserve"> we </w:t>
      </w:r>
      <w:r>
        <w:t xml:space="preserve">are going to have great difficulty in bringing civilian staff into the organisation </w:t>
      </w:r>
      <w:r w:rsidR="00262109">
        <w:t xml:space="preserve">in </w:t>
      </w:r>
      <w:r>
        <w:t xml:space="preserve">the years to come, which will </w:t>
      </w:r>
      <w:r w:rsidR="00262109">
        <w:t xml:space="preserve">then </w:t>
      </w:r>
      <w:r>
        <w:t xml:space="preserve">mean police officers off the ground, </w:t>
      </w:r>
      <w:r w:rsidR="00262109">
        <w:t xml:space="preserve">at a </w:t>
      </w:r>
      <w:r>
        <w:t>higher cost, and if they are in offices doing admin r</w:t>
      </w:r>
      <w:r w:rsidR="00262109">
        <w:t>o</w:t>
      </w:r>
      <w:r>
        <w:t>les</w:t>
      </w:r>
      <w:r w:rsidR="00262109">
        <w:t xml:space="preserve"> </w:t>
      </w:r>
      <w:r>
        <w:t>they are not</w:t>
      </w:r>
      <w:r w:rsidR="00262109">
        <w:t xml:space="preserve"> out there </w:t>
      </w:r>
      <w:r>
        <w:t>dealing with crime</w:t>
      </w:r>
      <w:r w:rsidR="00F31AFF">
        <w:t>, which is</w:t>
      </w:r>
      <w:r>
        <w:t xml:space="preserve"> </w:t>
      </w:r>
      <w:r w:rsidR="00F31AFF">
        <w:t>w</w:t>
      </w:r>
      <w:r>
        <w:t xml:space="preserve">hat they are there to </w:t>
      </w:r>
      <w:r>
        <w:t xml:space="preserve">do. </w:t>
      </w:r>
      <w:r w:rsidR="00262109">
        <w:t xml:space="preserve">That is the </w:t>
      </w:r>
      <w:r>
        <w:t>main issue</w:t>
      </w:r>
      <w:r w:rsidR="00262109">
        <w:t xml:space="preserve"> and feeling </w:t>
      </w:r>
      <w:r>
        <w:t xml:space="preserve">coming back in from </w:t>
      </w:r>
      <w:r w:rsidR="00262109">
        <w:t xml:space="preserve">our </w:t>
      </w:r>
      <w:r>
        <w:t xml:space="preserve">staff and </w:t>
      </w:r>
      <w:r w:rsidR="00262109">
        <w:t xml:space="preserve">our </w:t>
      </w:r>
      <w:r>
        <w:t xml:space="preserve">concerns at the </w:t>
      </w:r>
      <w:r w:rsidR="00262109">
        <w:t>minute</w:t>
      </w:r>
      <w:r>
        <w:t>.</w:t>
      </w:r>
    </w:p>
    <w:p w:rsidR="00816B97" w:rsidP="00D141D5">
      <w:pPr>
        <w:pStyle w:val="Question"/>
      </w:pPr>
      <w:sdt>
        <w:sdtPr>
          <w:alias w:val="Member"/>
          <w:tag w:val="&lt;Member mnisId='4827' dodsId='63910'&gt;"/>
          <w:id w:val="-1071573052"/>
          <w:placeholder>
            <w:docPart w:val="DefaultPlaceholder_-1854013440"/>
          </w:placeholder>
          <w:richText/>
        </w:sdtPr>
        <w:sdtContent>
          <w:r w:rsidRPr="00BB7131" w:rsidR="00BB7131">
            <w:rPr>
              <w:b/>
            </w:rPr>
            <w:t>Claire Hanna:</w:t>
          </w:r>
        </w:sdtContent>
      </w:sdt>
      <w:r w:rsidR="00BB7131">
        <w:t xml:space="preserve"> </w:t>
      </w:r>
      <w:r w:rsidR="00C24EC6">
        <w:t xml:space="preserve">Going </w:t>
      </w:r>
      <w:r w:rsidR="00D141D5">
        <w:t>back to the review and the clarity of the review, specifically</w:t>
      </w:r>
      <w:r w:rsidR="00A948E8">
        <w:t>,</w:t>
      </w:r>
      <w:r w:rsidR="00D141D5">
        <w:t xml:space="preserve"> in a description of the actual event, the report notes that </w:t>
      </w:r>
      <w:r>
        <w:t>P</w:t>
      </w:r>
      <w:r w:rsidR="00D141D5">
        <w:t xml:space="preserve">erson </w:t>
      </w:r>
      <w:r w:rsidR="00A948E8">
        <w:t>5</w:t>
      </w:r>
      <w:r>
        <w:t xml:space="preserve"> </w:t>
      </w:r>
      <w:r w:rsidR="00D141D5">
        <w:t>removed all visible tabs</w:t>
      </w:r>
      <w:r>
        <w:t xml:space="preserve">, </w:t>
      </w:r>
      <w:r w:rsidR="00D141D5">
        <w:t xml:space="preserve">and then five to </w:t>
      </w:r>
      <w:r>
        <w:t xml:space="preserve">10 </w:t>
      </w:r>
      <w:r w:rsidR="00D141D5">
        <w:t>minutes later they deleted all the visible tabs</w:t>
      </w:r>
      <w:r>
        <w:t xml:space="preserve">, </w:t>
      </w:r>
      <w:r w:rsidR="00D141D5">
        <w:t xml:space="preserve">with only the response tab on screen. Is that sequence of events </w:t>
      </w:r>
      <w:r w:rsidR="00D141D5">
        <w:t>clear</w:t>
      </w:r>
      <w:r w:rsidR="00D141D5">
        <w:t xml:space="preserve"> to you</w:t>
      </w:r>
      <w:r>
        <w:t xml:space="preserve">? Are </w:t>
      </w:r>
      <w:r w:rsidR="00D141D5">
        <w:t>there any questions that you would still like answered that the review did not</w:t>
      </w:r>
      <w:r>
        <w:t xml:space="preserve"> </w:t>
      </w:r>
      <w:r w:rsidR="00D141D5">
        <w:t>address or conclude on</w:t>
      </w:r>
      <w:r>
        <w:t>?</w:t>
      </w:r>
    </w:p>
    <w:p w:rsidR="00816B97" w:rsidP="00816B97">
      <w:pPr>
        <w:pStyle w:val="Answer"/>
      </w:pPr>
      <w:sdt>
        <w:sdtPr>
          <w:alias w:val="Witness"/>
          <w:id w:val="-1148897437"/>
          <w:placeholder>
            <w:docPart w:val="DefaultPlaceholder_-1854013440"/>
          </w:placeholder>
          <w:richText/>
        </w:sdtPr>
        <w:sdtContent>
          <w:r w:rsidR="00FA46EA">
            <w:rPr>
              <w:b/>
              <w:i/>
            </w:rPr>
            <w:t>Anthony McNally:</w:t>
          </w:r>
          <w:r w:rsidRPr="00816B97">
            <w:rPr>
              <w:b/>
            </w:rPr>
            <w:t xml:space="preserve"> </w:t>
          </w:r>
        </w:sdtContent>
      </w:sdt>
      <w:r w:rsidR="00A948E8">
        <w:t>Never having worked</w:t>
      </w:r>
      <w:r>
        <w:t xml:space="preserve"> </w:t>
      </w:r>
      <w:r w:rsidR="00D141D5">
        <w:t>specifically in that environment</w:t>
      </w:r>
      <w:r>
        <w:t xml:space="preserve">, </w:t>
      </w:r>
      <w:r w:rsidR="00D141D5">
        <w:t xml:space="preserve">in relation to human resources, the </w:t>
      </w:r>
      <w:r>
        <w:t>f</w:t>
      </w:r>
      <w:r w:rsidR="00D141D5">
        <w:t xml:space="preserve">reedom of </w:t>
      </w:r>
      <w:r>
        <w:t>i</w:t>
      </w:r>
      <w:r w:rsidR="00D141D5">
        <w:t xml:space="preserve">nformation team </w:t>
      </w:r>
      <w:r>
        <w:t xml:space="preserve">and </w:t>
      </w:r>
      <w:r w:rsidR="00D141D5">
        <w:t xml:space="preserve">the </w:t>
      </w:r>
      <w:r>
        <w:t>c</w:t>
      </w:r>
      <w:r w:rsidR="00D141D5">
        <w:t xml:space="preserve">ommunications </w:t>
      </w:r>
      <w:r>
        <w:t>d</w:t>
      </w:r>
      <w:r w:rsidR="00D141D5">
        <w:t>epartment, which are the three points of the triangle where these requests would ordinarily go in</w:t>
      </w:r>
      <w:r w:rsidR="00A948E8">
        <w:t>,</w:t>
      </w:r>
      <w:r w:rsidR="00D141D5">
        <w:t xml:space="preserve"> I understand the theory behind it, but in practice, no, I have never dealt with one of these requests.</w:t>
      </w:r>
    </w:p>
    <w:p w:rsidR="00816B97" w:rsidP="00816B97">
      <w:pPr>
        <w:pStyle w:val="Answer"/>
      </w:pPr>
      <w:r>
        <w:t xml:space="preserve">My role and what people like </w:t>
      </w:r>
      <w:r w:rsidR="00864660">
        <w:t>me</w:t>
      </w:r>
      <w:r>
        <w:t xml:space="preserve"> would do would be to quality assure some of the information. </w:t>
      </w:r>
      <w:r>
        <w:t>F</w:t>
      </w:r>
      <w:r>
        <w:t xml:space="preserve">or example, if it is a request around the number of investigations being </w:t>
      </w:r>
      <w:r>
        <w:t xml:space="preserve">undertaken </w:t>
      </w:r>
      <w:r>
        <w:t xml:space="preserve">within </w:t>
      </w:r>
      <w:r>
        <w:t>the p</w:t>
      </w:r>
      <w:r>
        <w:t xml:space="preserve">ublic </w:t>
      </w:r>
      <w:r>
        <w:t>p</w:t>
      </w:r>
      <w:r>
        <w:t xml:space="preserve">rotection branch, that would </w:t>
      </w:r>
      <w:r>
        <w:t xml:space="preserve">come via </w:t>
      </w:r>
      <w:r>
        <w:t>that triangle to me</w:t>
      </w:r>
      <w:r>
        <w:t xml:space="preserve"> </w:t>
      </w:r>
      <w:r>
        <w:t>to provide that qualitative oversight into</w:t>
      </w:r>
      <w:r>
        <w:t xml:space="preserve"> it</w:t>
      </w:r>
      <w:r>
        <w:t xml:space="preserve">. </w:t>
      </w:r>
      <w:r>
        <w:t xml:space="preserve">On a </w:t>
      </w:r>
      <w:r>
        <w:t>practical level, no</w:t>
      </w:r>
      <w:r w:rsidR="00A948E8">
        <w:t>,</w:t>
      </w:r>
      <w:r>
        <w:t xml:space="preserve"> as I </w:t>
      </w:r>
      <w:r>
        <w:t>say, I would never have dealt with that, but in theory the report is clear.</w:t>
      </w:r>
    </w:p>
    <w:p w:rsidR="00E60F39" w:rsidP="00816B97">
      <w:pPr>
        <w:pStyle w:val="Answer"/>
      </w:pPr>
      <w:r>
        <w:t>If I may just elaborate on the report</w:t>
      </w:r>
      <w:r w:rsidR="00816B97">
        <w:t>, be</w:t>
      </w:r>
      <w:r>
        <w:t>cause you have specifically gone to that</w:t>
      </w:r>
      <w:r w:rsidR="00816B97">
        <w:t xml:space="preserve">, it </w:t>
      </w:r>
      <w:r>
        <w:t xml:space="preserve">is </w:t>
      </w:r>
      <w:r>
        <w:t>really helpful</w:t>
      </w:r>
      <w:r>
        <w:t xml:space="preserve"> </w:t>
      </w:r>
      <w:r w:rsidR="00816B97">
        <w:t xml:space="preserve">on </w:t>
      </w:r>
      <w:r>
        <w:t>one hand</w:t>
      </w:r>
      <w:r w:rsidR="00816B97">
        <w:t xml:space="preserve">, </w:t>
      </w:r>
      <w:r>
        <w:t>particularly recommendations 11 and 17, which are around simplifying and streamlining process</w:t>
      </w:r>
      <w:r w:rsidR="00816B97">
        <w:t>es</w:t>
      </w:r>
      <w:r>
        <w:t xml:space="preserve">. </w:t>
      </w:r>
      <w:r w:rsidR="009C5ABB">
        <w:t xml:space="preserve">Recommendation </w:t>
      </w:r>
      <w:r>
        <w:t>11</w:t>
      </w:r>
      <w:r w:rsidR="00816B97">
        <w:t xml:space="preserve"> </w:t>
      </w:r>
      <w:r w:rsidR="009C5ABB">
        <w:t xml:space="preserve">talks </w:t>
      </w:r>
      <w:r>
        <w:t xml:space="preserve">about the </w:t>
      </w:r>
      <w:r w:rsidR="00816B97">
        <w:t>f</w:t>
      </w:r>
      <w:r>
        <w:t xml:space="preserve">reedom of </w:t>
      </w:r>
      <w:r w:rsidR="00816B97">
        <w:t>i</w:t>
      </w:r>
      <w:r>
        <w:t>nformation</w:t>
      </w:r>
      <w:r>
        <w:t xml:space="preserve"> </w:t>
      </w:r>
      <w:r>
        <w:t xml:space="preserve">standard operating practice, </w:t>
      </w:r>
      <w:r>
        <w:t xml:space="preserve">and </w:t>
      </w:r>
      <w:r w:rsidR="009C5ABB">
        <w:t xml:space="preserve">recommendation </w:t>
      </w:r>
      <w:r>
        <w:t>17 talks about</w:t>
      </w:r>
      <w:r>
        <w:t xml:space="preserve"> streamlining service procedures</w:t>
      </w:r>
      <w:r>
        <w:t>. T</w:t>
      </w:r>
      <w:r>
        <w:t>hat is very much welcome.</w:t>
      </w:r>
    </w:p>
    <w:p w:rsidR="00831F46" w:rsidP="00565815">
      <w:pPr>
        <w:pStyle w:val="Answer"/>
      </w:pPr>
      <w:r>
        <w:t>A</w:t>
      </w:r>
      <w:r w:rsidR="00D141D5">
        <w:t xml:space="preserve">gain, I </w:t>
      </w:r>
      <w:r w:rsidRPr="009C5ABB" w:rsidR="00D141D5">
        <w:t>want to reiterate that</w:t>
      </w:r>
      <w:r w:rsidRPr="009C5ABB" w:rsidR="00E60F39">
        <w:t xml:space="preserve">, having been </w:t>
      </w:r>
      <w:r w:rsidRPr="009C5ABB" w:rsidR="00D141D5">
        <w:t>around polic</w:t>
      </w:r>
      <w:r w:rsidRPr="009C5ABB" w:rsidR="00E60F39">
        <w:t xml:space="preserve">ing </w:t>
      </w:r>
      <w:r w:rsidRPr="009C5ABB" w:rsidR="00D141D5">
        <w:t>long enough</w:t>
      </w:r>
      <w:r w:rsidRPr="009C5ABB" w:rsidR="00E60F39">
        <w:t>, r</w:t>
      </w:r>
      <w:r w:rsidRPr="009C5ABB" w:rsidR="00D141D5">
        <w:t xml:space="preserve">ecommendation </w:t>
      </w:r>
      <w:r w:rsidRPr="009C5ABB" w:rsidR="009C5ABB">
        <w:t>5</w:t>
      </w:r>
      <w:r w:rsidRPr="009C5ABB" w:rsidR="00D141D5">
        <w:t xml:space="preserve"> is about setting up a </w:t>
      </w:r>
      <w:r w:rsidRPr="009C5ABB" w:rsidR="00E60F39">
        <w:t xml:space="preserve">data </w:t>
      </w:r>
      <w:r w:rsidRPr="009C5ABB" w:rsidR="00D141D5">
        <w:t xml:space="preserve">board chaired by the </w:t>
      </w:r>
      <w:r w:rsidRPr="009C5ABB" w:rsidR="009C5ABB">
        <w:t>S</w:t>
      </w:r>
      <w:r w:rsidRPr="009C5ABB" w:rsidR="003A1E40">
        <w:t>IRO</w:t>
      </w:r>
      <w:r w:rsidRPr="009C5ABB" w:rsidR="00D141D5">
        <w:t xml:space="preserve"> and so on.</w:t>
      </w:r>
      <w:r w:rsidRPr="009C5ABB" w:rsidR="003A1E40">
        <w:t xml:space="preserve"> </w:t>
      </w:r>
      <w:r w:rsidRPr="009C5ABB" w:rsidR="009C5ABB">
        <w:t xml:space="preserve">Recommendations </w:t>
      </w:r>
      <w:r w:rsidRPr="009C5ABB" w:rsidR="00986708">
        <w:t xml:space="preserve">34, </w:t>
      </w:r>
      <w:r w:rsidRPr="009C5ABB" w:rsidR="003A1E40">
        <w:t xml:space="preserve">35 and </w:t>
      </w:r>
      <w:r w:rsidRPr="009C5ABB" w:rsidR="00D141D5">
        <w:t xml:space="preserve">36 </w:t>
      </w:r>
      <w:r w:rsidRPr="009C5ABB" w:rsidR="00986708">
        <w:t xml:space="preserve">are about </w:t>
      </w:r>
      <w:r w:rsidR="009C5ABB">
        <w:t>a</w:t>
      </w:r>
      <w:r w:rsidRPr="009C5ABB" w:rsidR="00986708">
        <w:t xml:space="preserve"> training needs analysis, </w:t>
      </w:r>
      <w:r w:rsidRPr="009C5ABB" w:rsidR="00D141D5">
        <w:t xml:space="preserve">delivery </w:t>
      </w:r>
      <w:r w:rsidRPr="009C5ABB" w:rsidR="00986708">
        <w:t>of training</w:t>
      </w:r>
      <w:r w:rsidR="00986708">
        <w:t xml:space="preserve"> and recording of training. </w:t>
      </w:r>
      <w:r w:rsidR="00D141D5">
        <w:t>That sounds like a governance board</w:t>
      </w:r>
      <w:r w:rsidR="009C5ABB">
        <w:t xml:space="preserve">, which </w:t>
      </w:r>
      <w:r w:rsidR="00D141D5">
        <w:t>is going to require a lot of admin</w:t>
      </w:r>
      <w:r w:rsidR="009C5ABB">
        <w:t xml:space="preserve"> and </w:t>
      </w:r>
      <w:r w:rsidR="00D141D5">
        <w:t>support.</w:t>
      </w:r>
      <w:r w:rsidR="00565815">
        <w:t xml:space="preserve"> </w:t>
      </w:r>
      <w:r w:rsidR="00986708">
        <w:t>T</w:t>
      </w:r>
      <w:r w:rsidR="00D141D5">
        <w:t>he point I make is</w:t>
      </w:r>
      <w:r w:rsidR="009C5ABB">
        <w:t xml:space="preserve"> that</w:t>
      </w:r>
      <w:r w:rsidR="00986708">
        <w:t xml:space="preserve">, </w:t>
      </w:r>
      <w:r w:rsidR="00D141D5">
        <w:t xml:space="preserve">if there is another governance board that brings all of that energy and </w:t>
      </w:r>
      <w:r w:rsidR="004E6FB0">
        <w:t xml:space="preserve">drive </w:t>
      </w:r>
      <w:r w:rsidR="00D141D5">
        <w:t xml:space="preserve">behind it, there </w:t>
      </w:r>
      <w:r w:rsidR="00020AD0">
        <w:t xml:space="preserve">are </w:t>
      </w:r>
      <w:r w:rsidR="00D141D5">
        <w:t>no</w:t>
      </w:r>
      <w:r w:rsidR="004E6FB0">
        <w:t xml:space="preserve">w </w:t>
      </w:r>
      <w:r w:rsidR="00D141D5">
        <w:t>6</w:t>
      </w:r>
      <w:r w:rsidR="004E6FB0">
        <w:t>,</w:t>
      </w:r>
      <w:r w:rsidR="00D141D5">
        <w:t xml:space="preserve">000 police officers, potentially </w:t>
      </w:r>
      <w:r w:rsidR="009C5ABB">
        <w:t>fewer</w:t>
      </w:r>
      <w:r w:rsidR="00D141D5">
        <w:t xml:space="preserve"> than 6</w:t>
      </w:r>
      <w:r w:rsidR="004E6FB0">
        <w:t>,</w:t>
      </w:r>
      <w:r w:rsidR="00D141D5">
        <w:t>000</w:t>
      </w:r>
      <w:r w:rsidR="00565815">
        <w:t>; t</w:t>
      </w:r>
      <w:r w:rsidR="00D141D5">
        <w:t>he work still has to be done by those</w:t>
      </w:r>
      <w:r w:rsidR="004E6FB0">
        <w:t xml:space="preserve"> out </w:t>
      </w:r>
      <w:r w:rsidR="00D141D5">
        <w:t xml:space="preserve">in the field, </w:t>
      </w:r>
      <w:r w:rsidR="004E6FB0">
        <w:t>i.e.</w:t>
      </w:r>
      <w:r w:rsidR="004E6FB0">
        <w:t xml:space="preserve"> </w:t>
      </w:r>
      <w:r w:rsidR="009C5ABB">
        <w:t>me</w:t>
      </w:r>
      <w:r w:rsidR="004E6FB0">
        <w:t xml:space="preserve">. That </w:t>
      </w:r>
      <w:r w:rsidR="00D141D5">
        <w:t>is where I see the challenge</w:t>
      </w:r>
      <w:r w:rsidR="004E6FB0">
        <w:t>. T</w:t>
      </w:r>
      <w:r w:rsidR="00D141D5">
        <w:t xml:space="preserve">hat is why I keep referring to the fact </w:t>
      </w:r>
      <w:r w:rsidR="009C5ABB">
        <w:t xml:space="preserve">that we </w:t>
      </w:r>
      <w:r w:rsidR="00D141D5">
        <w:t>need additional financial support to be able to do this on top of our day jobs</w:t>
      </w:r>
      <w:r w:rsidR="004E6FB0">
        <w:t xml:space="preserve">, not </w:t>
      </w:r>
      <w:r w:rsidR="00D141D5">
        <w:t>as part of</w:t>
      </w:r>
      <w:r w:rsidR="007876A4">
        <w:t xml:space="preserve"> our day jobs</w:t>
      </w:r>
      <w:r w:rsidR="004E6FB0">
        <w:t xml:space="preserve">, </w:t>
      </w:r>
      <w:r w:rsidR="00D141D5">
        <w:t xml:space="preserve">because we just do not have the capacity to </w:t>
      </w:r>
      <w:r w:rsidR="004E6FB0">
        <w:t xml:space="preserve">bed </w:t>
      </w:r>
      <w:r w:rsidR="00D141D5">
        <w:t>it into an already busy day.</w:t>
      </w:r>
    </w:p>
    <w:p w:rsidR="009A0882" w:rsidP="00E742C0">
      <w:pPr>
        <w:pStyle w:val="Question"/>
        <w:numPr>
          <w:ilvl w:val="0"/>
          <w:numId w:val="0"/>
        </w:numPr>
        <w:ind w:left="794"/>
      </w:pPr>
      <w:sdt>
        <w:sdtPr>
          <w:alias w:val="Member"/>
          <w:tag w:val="&lt;Member mnisId='4827' dodsId='63910'&gt;"/>
          <w:id w:val="1281234608"/>
          <w:placeholder>
            <w:docPart w:val="DefaultPlaceholder_-1854013440"/>
          </w:placeholder>
          <w:richText/>
        </w:sdtPr>
        <w:sdtContent>
          <w:r w:rsidRPr="009A0882" w:rsidR="00831F46">
            <w:rPr>
              <w:b/>
            </w:rPr>
            <w:t>Claire Hanna:</w:t>
          </w:r>
        </w:sdtContent>
      </w:sdt>
      <w:r>
        <w:t xml:space="preserve"> That point is well made. We have other questions about</w:t>
      </w:r>
      <w:r w:rsidR="00D141D5">
        <w:t xml:space="preserve"> technical issues as well.</w:t>
      </w:r>
      <w:r w:rsidR="00F75DCE">
        <w:t xml:space="preserve"> </w:t>
      </w:r>
      <w:r w:rsidRPr="00476158" w:rsidR="00F75DCE">
        <w:rPr>
          <w:i/>
        </w:rPr>
        <w:t>[</w:t>
      </w:r>
      <w:r w:rsidRPr="00476158" w:rsidR="00F75DCE">
        <w:rPr>
          <w:i/>
          <w:iCs/>
        </w:rPr>
        <w:t>Interruption.</w:t>
      </w:r>
      <w:r w:rsidRPr="00476158" w:rsidR="00F75DCE">
        <w:rPr>
          <w:i/>
        </w:rPr>
        <w:t>]</w:t>
      </w:r>
      <w:r w:rsidR="00F75DCE">
        <w:t xml:space="preserve"> </w:t>
      </w:r>
    </w:p>
    <w:p w:rsidR="00F75DCE" w:rsidRPr="00F75DCE" w:rsidP="00F75DCE">
      <w:pPr>
        <w:pStyle w:val="Question"/>
        <w:numPr>
          <w:ilvl w:val="0"/>
          <w:numId w:val="0"/>
        </w:numPr>
        <w:ind w:left="794"/>
      </w:pPr>
      <w:r>
        <w:rPr>
          <w:b/>
        </w:rPr>
        <w:t>Chair:</w:t>
      </w:r>
      <w:r>
        <w:t xml:space="preserve">  There is a fire alarm, so </w:t>
      </w:r>
      <w:r w:rsidR="00CB5EE5">
        <w:t>I</w:t>
      </w:r>
      <w:r>
        <w:t xml:space="preserve"> must suspend the sitting.</w:t>
      </w:r>
    </w:p>
    <w:p w:rsidR="00B33FB0" w:rsidRPr="00B33FB0" w:rsidP="00B33FB0">
      <w:pPr>
        <w:pStyle w:val="Question"/>
        <w:numPr>
          <w:ilvl w:val="0"/>
          <w:numId w:val="0"/>
        </w:numPr>
        <w:ind w:left="794"/>
        <w:rPr>
          <w:i/>
        </w:rPr>
      </w:pPr>
      <w:r w:rsidRPr="00B33FB0">
        <w:rPr>
          <w:i/>
        </w:rPr>
        <w:t xml:space="preserve">Sitting suspended. </w:t>
      </w:r>
    </w:p>
    <w:p w:rsidR="005758CF" w:rsidRPr="0096344C" w:rsidP="0096344C">
      <w:pPr>
        <w:pStyle w:val="Question"/>
        <w:numPr>
          <w:ilvl w:val="0"/>
          <w:numId w:val="0"/>
        </w:numPr>
        <w:ind w:left="794"/>
        <w:rPr>
          <w:i/>
        </w:rPr>
      </w:pPr>
      <w:r w:rsidRPr="00B33FB0">
        <w:rPr>
          <w:i/>
        </w:rPr>
        <w:t>On resuming—</w:t>
      </w:r>
    </w:p>
    <w:p w:rsidR="00E742C0" w:rsidP="00E742C0">
      <w:pPr>
        <w:pStyle w:val="Question"/>
        <w:numPr>
          <w:ilvl w:val="0"/>
          <w:numId w:val="9"/>
        </w:numPr>
      </w:pPr>
      <w:sdt>
        <w:sdtPr>
          <w:rPr>
            <w:b/>
          </w:rPr>
          <w:alias w:val="Member"/>
          <w:tag w:val="&lt;Member mnisId='4295' dodsId='107295'&gt;"/>
          <w:id w:val="912739731"/>
          <w:placeholder>
            <w:docPart w:val="38BE0297FE234D728B3DF8523B90555C"/>
          </w:placeholder>
          <w:richText/>
        </w:sdtPr>
        <w:sdtContent>
          <w:r w:rsidRPr="00295E28">
            <w:rPr>
              <w:b/>
            </w:rPr>
            <w:t>Claire Hanna:</w:t>
          </w:r>
        </w:sdtContent>
      </w:sdt>
      <w:r w:rsidRPr="00295E28">
        <w:t xml:space="preserve"> </w:t>
      </w:r>
      <w:r>
        <w:t xml:space="preserve">Mr Kelly, </w:t>
      </w:r>
      <w:r w:rsidR="00F94A8E">
        <w:t xml:space="preserve">are </w:t>
      </w:r>
      <w:r>
        <w:t xml:space="preserve">there any questions that you would still like </w:t>
      </w:r>
      <w:r>
        <w:t xml:space="preserve">answered that were </w:t>
      </w:r>
      <w:r w:rsidR="00F94A8E">
        <w:t xml:space="preserve">not </w:t>
      </w:r>
      <w:r>
        <w:t>addressed or concluded on in the report?</w:t>
      </w:r>
    </w:p>
    <w:p w:rsidR="00E742C0" w:rsidP="00E742C0">
      <w:pPr>
        <w:pStyle w:val="Answer"/>
      </w:pPr>
      <w:sdt>
        <w:sdtPr>
          <w:alias w:val="Witness"/>
          <w:id w:val="1713844895"/>
          <w:placeholder>
            <w:docPart w:val="25C539E018F54014BAB52DFA2B133B14"/>
          </w:placeholder>
          <w:richText/>
        </w:sdtPr>
        <w:sdtContent>
          <w:r>
            <w:rPr>
              <w:b/>
              <w:i/>
            </w:rPr>
            <w:t>Liam Kelly:</w:t>
          </w:r>
          <w:r w:rsidRPr="00F85CA4">
            <w:rPr>
              <w:b/>
            </w:rPr>
            <w:t xml:space="preserve"> </w:t>
          </w:r>
        </w:sdtContent>
      </w:sdt>
      <w:r>
        <w:t>In relation to the event, as it is termed in the report, it has reinforced what we understood to have happened. It reinforces the recommendations in the report about siloed working. A lot of people in the organisation do not</w:t>
      </w:r>
      <w:r w:rsidR="00F94A8E">
        <w:t xml:space="preserve"> fully</w:t>
      </w:r>
      <w:r>
        <w:t xml:space="preserve"> understand how this could have been missed in the circumstances, as has been laid out. </w:t>
      </w:r>
    </w:p>
    <w:p w:rsidR="00E742C0" w:rsidP="00E742C0">
      <w:pPr>
        <w:pStyle w:val="Answer"/>
      </w:pPr>
      <w:r>
        <w:t>One of the things that the report picks up on is about assum</w:t>
      </w:r>
      <w:r w:rsidR="00F94A8E">
        <w:t>ed</w:t>
      </w:r>
      <w:r>
        <w:t xml:space="preserve"> knowledge in relation to reports. I completely concur with that. Much as a lot of people in the organisation would use certain Microsoft software</w:t>
      </w:r>
      <w:r w:rsidR="00F94A8E">
        <w:t xml:space="preserve"> products</w:t>
      </w:r>
      <w:r>
        <w:t xml:space="preserve"> such as Outlook, </w:t>
      </w:r>
      <w:r>
        <w:t>Excel</w:t>
      </w:r>
      <w:r>
        <w:t xml:space="preserve"> or any of </w:t>
      </w:r>
      <w:r w:rsidR="00F94A8E">
        <w:t xml:space="preserve">the </w:t>
      </w:r>
      <w:r>
        <w:t>others, they have never been trained on them. This is something that you pick up as you go along or when some</w:t>
      </w:r>
      <w:r w:rsidR="00F94A8E">
        <w:t>one</w:t>
      </w:r>
      <w:r>
        <w:t xml:space="preserve"> shows you. </w:t>
      </w:r>
    </w:p>
    <w:p w:rsidR="00E742C0" w:rsidP="00F45F8C">
      <w:pPr>
        <w:pStyle w:val="Answer"/>
      </w:pPr>
      <w:r>
        <w:t>The report mentioned the three dots</w:t>
      </w:r>
      <w:r w:rsidR="006220C8">
        <w:t xml:space="preserve"> approach</w:t>
      </w:r>
      <w:r>
        <w:t xml:space="preserve">. That was the first time I had ever seen that. When I went through some of the spreadsheets that we keep in our offices, which are outside </w:t>
      </w:r>
      <w:r w:rsidR="00AE3AFD">
        <w:t>the PSNI</w:t>
      </w:r>
      <w:r>
        <w:t xml:space="preserve"> systems, I noticed that button for the first time. If you were not looking for it and you were not trained to see it, you probably would not have seen it.</w:t>
      </w:r>
      <w:r w:rsidR="00F45F8C">
        <w:t xml:space="preserve"> </w:t>
      </w:r>
      <w:r>
        <w:t xml:space="preserve">Again, it is a wee bit disappointing that we have people working in that area, who are deemed to be professionals in it, </w:t>
      </w:r>
      <w:r w:rsidR="00F45F8C">
        <w:t xml:space="preserve">but </w:t>
      </w:r>
      <w:r>
        <w:t>who have never picked up on that or seen it before.</w:t>
      </w:r>
    </w:p>
    <w:p w:rsidR="00E742C0" w:rsidP="00E742C0">
      <w:pPr>
        <w:pStyle w:val="Question"/>
        <w:numPr>
          <w:ilvl w:val="0"/>
          <w:numId w:val="9"/>
        </w:numPr>
      </w:pPr>
      <w:sdt>
        <w:sdtPr>
          <w:rPr>
            <w:b/>
          </w:rPr>
          <w:alias w:val="Member"/>
          <w:tag w:val="&lt;Member mnisId='4295' dodsId='107295'&gt;"/>
          <w:id w:val="-81913045"/>
          <w:placeholder>
            <w:docPart w:val="CD4493FE061B471190C8426EBFFFE6D6"/>
          </w:placeholder>
          <w:richText/>
        </w:sdtPr>
        <w:sdtContent>
          <w:r w:rsidRPr="00BB33A5">
            <w:rPr>
              <w:b/>
            </w:rPr>
            <w:t>Claire Hanna:</w:t>
          </w:r>
        </w:sdtContent>
      </w:sdt>
      <w:r>
        <w:t xml:space="preserve"> We understand that SAP, which is the technical system that was used—it ran a chill down my spine; I used it a lot in a former job—is coming to the end of its life and it does not apply classifications to documents. What do you make of that?</w:t>
      </w:r>
    </w:p>
    <w:p w:rsidR="00E742C0" w:rsidP="00E742C0">
      <w:pPr>
        <w:pStyle w:val="Answer"/>
      </w:pPr>
      <w:sdt>
        <w:sdtPr>
          <w:alias w:val="Witness"/>
          <w:id w:val="669219835"/>
          <w:placeholder>
            <w:docPart w:val="25C539E018F54014BAB52DFA2B133B14"/>
          </w:placeholder>
          <w:richText/>
        </w:sdtPr>
        <w:sdtContent>
          <w:r>
            <w:rPr>
              <w:b/>
              <w:i/>
            </w:rPr>
            <w:t>Liam Kelly:</w:t>
          </w:r>
        </w:sdtContent>
      </w:sdt>
      <w:r>
        <w:t xml:space="preserve"> There has been a human resources review that has been going on for some time. One of the recommendations from that—it is the same for occupational health—was about how the internal systems did not talk to each other. They were operated in a silo environment.</w:t>
      </w:r>
      <w:r w:rsidR="006220C8">
        <w:t xml:space="preserve"> </w:t>
      </w:r>
      <w:r>
        <w:t>SAP is antiquated and requires a major update. For me, the learning coming out of this is that people who move into the HR world are taught some of this stuff by their peers rather than having bespoke training. Bespoke training is one thing that has been mentioned</w:t>
      </w:r>
      <w:r w:rsidR="00F45F8C">
        <w:t xml:space="preserve"> around this</w:t>
      </w:r>
      <w:r>
        <w:t xml:space="preserve">. </w:t>
      </w:r>
    </w:p>
    <w:p w:rsidR="00E742C0" w:rsidP="00E742C0">
      <w:pPr>
        <w:pStyle w:val="Answer"/>
      </w:pPr>
      <w:r>
        <w:t xml:space="preserve">The overall thing around the freedom of information process </w:t>
      </w:r>
      <w:r w:rsidR="00F45F8C">
        <w:t>i</w:t>
      </w:r>
      <w:r>
        <w:t>s that there was not one single standard operating procedure being used. A person’s own experience or their line manager’s experience would dictate how that process worked. There does not seem to have been any corporate knowledge around that. When people moved on or were not there, the next person did not pick up on that.</w:t>
      </w:r>
    </w:p>
    <w:p w:rsidR="00E742C0" w:rsidP="00E742C0">
      <w:pPr>
        <w:pStyle w:val="Answer"/>
      </w:pPr>
      <w:r>
        <w:t xml:space="preserve">This has shone a light on </w:t>
      </w:r>
      <w:r>
        <w:t>a number of</w:t>
      </w:r>
      <w:r>
        <w:t xml:space="preserve"> failings. Again, of the most important recommendations is to have proper training put in place and a standard operating procedure in play specifically in relation to </w:t>
      </w:r>
      <w:r w:rsidR="00940892">
        <w:t>FoI</w:t>
      </w:r>
      <w:r>
        <w:t xml:space="preserve"> matters.</w:t>
      </w:r>
    </w:p>
    <w:p w:rsidR="00E742C0" w:rsidP="00E742C0">
      <w:pPr>
        <w:pStyle w:val="Question"/>
        <w:numPr>
          <w:ilvl w:val="0"/>
          <w:numId w:val="9"/>
        </w:numPr>
      </w:pPr>
      <w:sdt>
        <w:sdtPr>
          <w:rPr>
            <w:b/>
          </w:rPr>
          <w:alias w:val="Member"/>
          <w:tag w:val="&lt;Member mnisId='4295' dodsId='107295'&gt;"/>
          <w:id w:val="-78840249"/>
          <w:placeholder>
            <w:docPart w:val="4054434C24B94A079A4337B8457A2A0E"/>
          </w:placeholder>
          <w:richText/>
        </w:sdtPr>
        <w:sdtContent>
          <w:r w:rsidRPr="00DF6E1E">
            <w:rPr>
              <w:b/>
            </w:rPr>
            <w:t>Claire Hanna:</w:t>
          </w:r>
        </w:sdtContent>
      </w:sdt>
      <w:r>
        <w:t xml:space="preserve"> Superintendent Murray, were there any questions that were not addressed or concluded on by the report? Do you have any comment about that technical system that you are still using going forward?</w:t>
      </w:r>
    </w:p>
    <w:p w:rsidR="00E742C0" w:rsidP="00E742C0">
      <w:pPr>
        <w:pStyle w:val="Answer"/>
      </w:pPr>
      <w:sdt>
        <w:sdtPr>
          <w:alias w:val="Witness"/>
          <w:id w:val="142560727"/>
          <w:placeholder>
            <w:docPart w:val="5AA278C605AE4B6586B24587716D0839"/>
          </w:placeholder>
          <w:richText/>
        </w:sdtPr>
        <w:sdtContent>
          <w:r w:rsidR="00FA46EA">
            <w:rPr>
              <w:b/>
              <w:i/>
            </w:rPr>
            <w:t>Gerry Murray:</w:t>
          </w:r>
        </w:sdtContent>
      </w:sdt>
      <w:r>
        <w:t xml:space="preserve"> I am i</w:t>
      </w:r>
      <w:r w:rsidRPr="00007CD1">
        <w:t>n the operational support department. The S</w:t>
      </w:r>
      <w:r w:rsidRPr="00007CD1" w:rsidR="00007CD1">
        <w:t>I</w:t>
      </w:r>
      <w:r w:rsidRPr="00007CD1">
        <w:t>RO would have been the ACC in the operational supp</w:t>
      </w:r>
      <w:r>
        <w:t xml:space="preserve">ort department. </w:t>
      </w:r>
      <w:r w:rsidR="00007CD1">
        <w:t xml:space="preserve">Because </w:t>
      </w:r>
      <w:r>
        <w:t xml:space="preserve">it was given to one section of the organisation, the rest of our organisation just sat back and said, “We </w:t>
      </w:r>
      <w:r w:rsidRPr="00F507FC" w:rsidR="00007CD1">
        <w:t>don’t</w:t>
      </w:r>
      <w:r>
        <w:t xml:space="preserve"> have to worry about that. Somebody else is taking it</w:t>
      </w:r>
      <w:r w:rsidR="006220C8">
        <w:t>.</w:t>
      </w:r>
      <w:r>
        <w:t>”</w:t>
      </w:r>
      <w:r w:rsidR="006220C8">
        <w:t xml:space="preserve"> </w:t>
      </w:r>
      <w:r>
        <w:t xml:space="preserve">I commend the new </w:t>
      </w:r>
      <w:r w:rsidR="004228D7">
        <w:t>Chief Constable</w:t>
      </w:r>
      <w:r>
        <w:t xml:space="preserve"> because he sees the issue. At a minimum level, the S</w:t>
      </w:r>
      <w:r w:rsidR="00007CD1">
        <w:t>I</w:t>
      </w:r>
      <w:r>
        <w:t xml:space="preserve">RO needs to be a </w:t>
      </w:r>
      <w:r w:rsidR="004228D7">
        <w:t>Deputy Chief Constable</w:t>
      </w:r>
      <w:r>
        <w:t xml:space="preserve"> so that the whole organisation takes note of what the </w:t>
      </w:r>
      <w:r w:rsidR="004228D7">
        <w:t>Deputy Chief Constable</w:t>
      </w:r>
      <w:r>
        <w:t xml:space="preserve"> says with regards to information security. </w:t>
      </w:r>
    </w:p>
    <w:p w:rsidR="00E742C0" w:rsidP="00E742C0">
      <w:pPr>
        <w:pStyle w:val="Answer"/>
      </w:pPr>
      <w:r>
        <w:t xml:space="preserve">I also </w:t>
      </w:r>
      <w:r>
        <w:t>have to</w:t>
      </w:r>
      <w:r>
        <w:t xml:space="preserve"> point the finger at the Policing Board and </w:t>
      </w:r>
      <w:r w:rsidR="00035E3E">
        <w:t>its</w:t>
      </w:r>
      <w:r>
        <w:t xml:space="preserve"> governance failure. The Policing Board’s role is to check and counter-check what we are doing internally. We have a governance failure here. I believe the </w:t>
      </w:r>
      <w:r w:rsidR="004228D7">
        <w:t>Chief Constable</w:t>
      </w:r>
      <w:r>
        <w:t xml:space="preserve"> and the Policing Board should now </w:t>
      </w:r>
      <w:r w:rsidR="006220C8">
        <w:t xml:space="preserve">not only </w:t>
      </w:r>
      <w:r>
        <w:t>look at, as the</w:t>
      </w:r>
      <w:r w:rsidR="00232488">
        <w:t xml:space="preserve"> document</w:t>
      </w:r>
      <w:r>
        <w:t xml:space="preserve"> call</w:t>
      </w:r>
      <w:r w:rsidR="00232488">
        <w:t>s</w:t>
      </w:r>
      <w:r>
        <w:t xml:space="preserve"> it, protecting from within</w:t>
      </w:r>
      <w:r w:rsidR="006220C8">
        <w:t>, but t</w:t>
      </w:r>
      <w:r>
        <w:t xml:space="preserve">hey also need to be assured that they have the right people who can carry out the right </w:t>
      </w:r>
      <w:r w:rsidRPr="00193832">
        <w:t>governance-protective</w:t>
      </w:r>
      <w:r>
        <w:t xml:space="preserve"> investigation so we can be challenged.</w:t>
      </w:r>
    </w:p>
    <w:p w:rsidR="00E742C0" w:rsidP="00E742C0">
      <w:pPr>
        <w:pStyle w:val="Question"/>
        <w:numPr>
          <w:ilvl w:val="0"/>
          <w:numId w:val="9"/>
        </w:numPr>
      </w:pPr>
      <w:sdt>
        <w:sdtPr>
          <w:rPr>
            <w:b/>
          </w:rPr>
          <w:alias w:val="Member"/>
          <w:tag w:val="&lt;Member mnisId='4295' dodsId='107295'&gt;"/>
          <w:id w:val="-1958399660"/>
          <w:placeholder>
            <w:docPart w:val="18BFCF28D0CE44C2AF0904E1A0448EF3"/>
          </w:placeholder>
          <w:richText/>
        </w:sdtPr>
        <w:sdtContent>
          <w:r>
            <w:rPr>
              <w:b/>
            </w:rPr>
            <w:t>Claire Hanna:</w:t>
          </w:r>
        </w:sdtContent>
      </w:sdt>
      <w:r>
        <w:t xml:space="preserve"> Will the planned review of the Policing Board achieve that?</w:t>
      </w:r>
    </w:p>
    <w:p w:rsidR="00E742C0" w:rsidP="00E742C0">
      <w:pPr>
        <w:pStyle w:val="Answer"/>
      </w:pPr>
      <w:sdt>
        <w:sdtPr>
          <w:alias w:val="Witness"/>
          <w:id w:val="-521464466"/>
          <w:placeholder>
            <w:docPart w:val="67FC6B5A2BCC43D69055D9D286E28905"/>
          </w:placeholder>
          <w:richText/>
        </w:sdtPr>
        <w:sdtContent>
          <w:r w:rsidR="00FA46EA">
            <w:rPr>
              <w:b/>
              <w:i/>
            </w:rPr>
            <w:t>Gerry Murray:</w:t>
          </w:r>
        </w:sdtContent>
      </w:sdt>
      <w:r>
        <w:t xml:space="preserve"> I would leave that to others, given that I am coming from the operational support department. If a governance failure </w:t>
      </w:r>
      <w:r w:rsidR="00232488">
        <w:t xml:space="preserve">could </w:t>
      </w:r>
      <w:r>
        <w:t>happen in the past, it can happen in the future. They need to put in place the procedures to challenge what the police are doing with regards to information security.</w:t>
      </w:r>
    </w:p>
    <w:p w:rsidR="00E742C0" w:rsidP="00E742C0">
      <w:pPr>
        <w:pStyle w:val="Question"/>
        <w:numPr>
          <w:ilvl w:val="0"/>
          <w:numId w:val="9"/>
        </w:numPr>
      </w:pPr>
      <w:sdt>
        <w:sdtPr>
          <w:rPr>
            <w:b/>
          </w:rPr>
          <w:alias w:val="Member"/>
          <w:tag w:val="&lt;Member mnisId='4295' dodsId='107295'&gt;"/>
          <w:id w:val="-726597018"/>
          <w:placeholder>
            <w:docPart w:val="163A209B659F44029EC9299F4AF3E2AB"/>
          </w:placeholder>
          <w:richText/>
        </w:sdtPr>
        <w:sdtContent>
          <w:r>
            <w:rPr>
              <w:b/>
            </w:rPr>
            <w:t>Claire Hanna:</w:t>
          </w:r>
        </w:sdtContent>
      </w:sdt>
      <w:r>
        <w:t xml:space="preserve"> Does anybody want to add anything on </w:t>
      </w:r>
      <w:r w:rsidR="00232488">
        <w:t>un</w:t>
      </w:r>
      <w:r>
        <w:t>answered questions and the viability and security of that system going forward?</w:t>
      </w:r>
    </w:p>
    <w:p w:rsidR="00E742C0" w:rsidP="00E742C0">
      <w:pPr>
        <w:pStyle w:val="Answer"/>
      </w:pPr>
      <w:sdt>
        <w:sdtPr>
          <w:alias w:val="Witness"/>
          <w:id w:val="144860889"/>
          <w:placeholder>
            <w:docPart w:val="4464EF2A5DDB4F4B83309EA69F145F9E"/>
          </w:placeholder>
          <w:richText/>
        </w:sdtPr>
        <w:sdtContent>
          <w:r w:rsidRPr="00232488">
            <w:rPr>
              <w:b/>
              <w:i/>
            </w:rPr>
            <w:t>Warren Scott:</w:t>
          </w:r>
        </w:sdtContent>
      </w:sdt>
      <w:r w:rsidRPr="00232488">
        <w:t xml:space="preserve"> In addition</w:t>
      </w:r>
      <w:r w:rsidRPr="00232488" w:rsidR="00232488">
        <w:t xml:space="preserve"> to</w:t>
      </w:r>
      <w:r w:rsidRPr="00232488">
        <w:t xml:space="preserve"> that system</w:t>
      </w:r>
      <w:r w:rsidRPr="00232488" w:rsidR="00232488">
        <w:t>,</w:t>
      </w:r>
      <w:r w:rsidRPr="00232488">
        <w:t xml:space="preserve"> I would have some queries about t</w:t>
      </w:r>
      <w:r>
        <w:t xml:space="preserve">he implementation of the new GDPR principles that are mentioned within the document. There is talk about them coming in in 2018. At this stage it is 2023 and there are still elements of that that have not been rectified by </w:t>
      </w:r>
      <w:r w:rsidR="00AE3AFD">
        <w:t>the PSNI</w:t>
      </w:r>
      <w:r>
        <w:t>. The scope for that was 18 months from introduction. We are still sitting here in 2023 with some of that not completed.</w:t>
      </w:r>
    </w:p>
    <w:p w:rsidR="00E742C0" w:rsidP="00E742C0">
      <w:pPr>
        <w:pStyle w:val="Answer"/>
      </w:pPr>
      <w:r>
        <w:t>I would be curious about what has not been done and whether there are any issues that we should be worried about going forward in terms of data loss or leakage.</w:t>
      </w:r>
    </w:p>
    <w:p w:rsidR="00E742C0" w:rsidP="00E742C0">
      <w:pPr>
        <w:pStyle w:val="Question"/>
        <w:numPr>
          <w:ilvl w:val="0"/>
          <w:numId w:val="9"/>
        </w:numPr>
      </w:pPr>
      <w:sdt>
        <w:sdtPr>
          <w:rPr>
            <w:b/>
          </w:rPr>
          <w:alias w:val="Member"/>
          <w:tag w:val="&lt;Member mnisId='4295' dodsId='107295'&gt;"/>
          <w:id w:val="1787002980"/>
          <w:placeholder>
            <w:docPart w:val="9A28548AF8F847DA962AB5D4410AE5A5"/>
          </w:placeholder>
          <w:richText/>
        </w:sdtPr>
        <w:sdtContent>
          <w:r w:rsidRPr="009E468A">
            <w:rPr>
              <w:b/>
            </w:rPr>
            <w:t>Jim Shannon:</w:t>
          </w:r>
        </w:sdtContent>
      </w:sdt>
      <w:r>
        <w:t xml:space="preserve"> Gentlem</w:t>
      </w:r>
      <w:r w:rsidR="00232488">
        <w:t>e</w:t>
      </w:r>
      <w:r>
        <w:t xml:space="preserve">n, it is nice to see you. Thank you for coming along, as always. I have a quick follow-on question from Claire’s. I will probably go straight to you, Gerry. It is about the Northern Ireland Policing Board’s inability, for whatever reason, to understand the issue of data and information handling. </w:t>
      </w:r>
      <w:r w:rsidRPr="00BE4B79">
        <w:t>W</w:t>
      </w:r>
      <w:r>
        <w:t>e are quite concerned about that.</w:t>
      </w:r>
    </w:p>
    <w:p w:rsidR="00E742C0" w:rsidP="00E742C0">
      <w:pPr>
        <w:pStyle w:val="QuestionCont"/>
      </w:pPr>
      <w:r>
        <w:t xml:space="preserve">In terms of the way the Northern Ireland Policing Board did not respond, the report recommends some changes, and rightly so. If we are going to improve, those </w:t>
      </w:r>
      <w:r>
        <w:t>have to</w:t>
      </w:r>
      <w:r>
        <w:t xml:space="preserve"> happen as well. Are you content with these?</w:t>
      </w:r>
    </w:p>
    <w:p w:rsidR="00E742C0" w:rsidP="00E742C0">
      <w:pPr>
        <w:pStyle w:val="Answer"/>
      </w:pPr>
      <w:sdt>
        <w:sdtPr>
          <w:alias w:val="Witness"/>
          <w:id w:val="-1197383057"/>
          <w:placeholder>
            <w:docPart w:val="06A1E2C1EC424D7EAD8349F7250598F5"/>
          </w:placeholder>
          <w:richText/>
        </w:sdtPr>
        <w:sdtContent>
          <w:r w:rsidR="00FA46EA">
            <w:rPr>
              <w:b/>
              <w:i/>
            </w:rPr>
            <w:t>Gerry Murray:</w:t>
          </w:r>
        </w:sdtContent>
      </w:sdt>
      <w:r>
        <w:t xml:space="preserve"> I have not </w:t>
      </w:r>
      <w:r w:rsidR="00425084">
        <w:t>yet</w:t>
      </w:r>
      <w:r>
        <w:t xml:space="preserve"> had the time to sit down with the committee of the Catholic Police Guild to review the full content. The fact that we are raising the issue here should send alarm bells to the Policing Board about </w:t>
      </w:r>
      <w:r>
        <w:t>the fact that this</w:t>
      </w:r>
      <w:r w:rsidR="006220C8">
        <w:t xml:space="preserve"> has</w:t>
      </w:r>
      <w:r>
        <w:t xml:space="preserve"> happened on </w:t>
      </w:r>
      <w:r w:rsidR="00425084">
        <w:t>its</w:t>
      </w:r>
      <w:r>
        <w:t xml:space="preserve"> watch and could happen on </w:t>
      </w:r>
      <w:r w:rsidR="00425084">
        <w:t>its</w:t>
      </w:r>
      <w:r>
        <w:t xml:space="preserve"> watch in the future. </w:t>
      </w:r>
      <w:r w:rsidR="00425084">
        <w:t>It</w:t>
      </w:r>
      <w:r>
        <w:t xml:space="preserve"> need</w:t>
      </w:r>
      <w:r w:rsidR="00425084">
        <w:t>s</w:t>
      </w:r>
      <w:r>
        <w:t xml:space="preserve"> to </w:t>
      </w:r>
      <w:r w:rsidR="00425084">
        <w:t>look for the</w:t>
      </w:r>
      <w:r>
        <w:t xml:space="preserve"> people</w:t>
      </w:r>
      <w:r w:rsidR="00425084">
        <w:t xml:space="preserve"> it requires,</w:t>
      </w:r>
      <w:r>
        <w:t xml:space="preserve"> </w:t>
      </w:r>
      <w:r w:rsidR="00425084">
        <w:t xml:space="preserve">who have </w:t>
      </w:r>
      <w:r>
        <w:t>the experience and expertise to challenge governance.</w:t>
      </w:r>
    </w:p>
    <w:p w:rsidR="00E742C0" w:rsidP="00E742C0">
      <w:pPr>
        <w:pStyle w:val="Answer"/>
      </w:pPr>
      <w:r>
        <w:t>That is what I would be asking the Policing Board</w:t>
      </w:r>
      <w:r w:rsidR="00425084">
        <w:t>:</w:t>
      </w:r>
      <w:r>
        <w:t xml:space="preserve"> to have the proper application</w:t>
      </w:r>
      <w:r w:rsidR="00425084">
        <w:t>,</w:t>
      </w:r>
      <w:r>
        <w:t xml:space="preserve"> </w:t>
      </w:r>
      <w:r>
        <w:t>implementation</w:t>
      </w:r>
      <w:r>
        <w:t xml:space="preserve"> and the resources to do what </w:t>
      </w:r>
      <w:r w:rsidR="00425084">
        <w:t>it is</w:t>
      </w:r>
      <w:r>
        <w:t xml:space="preserve"> supposed to do, which </w:t>
      </w:r>
      <w:r w:rsidR="006220C8">
        <w:t xml:space="preserve">to </w:t>
      </w:r>
      <w:r>
        <w:t>enable u</w:t>
      </w:r>
      <w:r w:rsidRPr="00425084">
        <w:t>s to do our job. We need to protect ourselves internally through freedom of information</w:t>
      </w:r>
      <w:r w:rsidRPr="00425084" w:rsidR="00425084">
        <w:t>, but</w:t>
      </w:r>
      <w:r w:rsidRPr="00425084">
        <w:t xml:space="preserve"> </w:t>
      </w:r>
      <w:r w:rsidRPr="00425084" w:rsidR="00425084">
        <w:t xml:space="preserve">we </w:t>
      </w:r>
      <w:r w:rsidRPr="00425084">
        <w:t>can only do that if we are challenged extern</w:t>
      </w:r>
      <w:r>
        <w:t>ally. It may be that the Policing Board look</w:t>
      </w:r>
      <w:r w:rsidR="00425084">
        <w:t>s</w:t>
      </w:r>
      <w:r>
        <w:t xml:space="preserve"> to external people to come in to do a deep dive with regards to aspects of information security.</w:t>
      </w:r>
    </w:p>
    <w:p w:rsidR="00E742C0" w:rsidRPr="00425084" w:rsidP="00E742C0">
      <w:pPr>
        <w:pStyle w:val="Question"/>
        <w:numPr>
          <w:ilvl w:val="0"/>
          <w:numId w:val="9"/>
        </w:numPr>
      </w:pPr>
      <w:sdt>
        <w:sdtPr>
          <w:rPr>
            <w:b/>
          </w:rPr>
          <w:alias w:val="Member"/>
          <w:tag w:val="&lt;Member mnisId='4295' dodsId='107295'&gt;"/>
          <w:id w:val="1985432338"/>
          <w:placeholder>
            <w:docPart w:val="6E5143A5D9DA41619CDD241C58E976FC"/>
          </w:placeholder>
          <w:richText/>
        </w:sdtPr>
        <w:sdtContent>
          <w:r w:rsidRPr="000C19A5">
            <w:rPr>
              <w:b/>
            </w:rPr>
            <w:t>Jim Shannon:</w:t>
          </w:r>
        </w:sdtContent>
      </w:sdt>
      <w:r>
        <w:t xml:space="preserve"> I would also emphasise the personal impact and the traumatic effect that it had on those who were under personal threat. Take the issue of PPWs, for instance. </w:t>
      </w:r>
      <w:r>
        <w:t>A number of</w:t>
      </w:r>
      <w:r>
        <w:t xml:space="preserve"> officers </w:t>
      </w:r>
      <w:r w:rsidR="00425084">
        <w:t xml:space="preserve">who </w:t>
      </w:r>
      <w:r>
        <w:t xml:space="preserve">came to me had applied for PPWs, but their applications had </w:t>
      </w:r>
      <w:r w:rsidRPr="00425084">
        <w:t xml:space="preserve">not been processed. I </w:t>
      </w:r>
      <w:r w:rsidRPr="00425084" w:rsidR="00425084">
        <w:t xml:space="preserve">had to </w:t>
      </w:r>
      <w:r w:rsidRPr="00425084">
        <w:t>g</w:t>
      </w:r>
      <w:r w:rsidRPr="00425084" w:rsidR="00425084">
        <w:t>i</w:t>
      </w:r>
      <w:r w:rsidRPr="00425084">
        <w:t xml:space="preserve">ve them to the Secretary of State for Northern Ireland </w:t>
      </w:r>
      <w:r w:rsidRPr="00425084" w:rsidR="00425084">
        <w:t xml:space="preserve">and </w:t>
      </w:r>
      <w:r w:rsidRPr="00425084">
        <w:t xml:space="preserve">ask him to look at them personally and get involved. </w:t>
      </w:r>
    </w:p>
    <w:p w:rsidR="00E742C0" w:rsidP="00E742C0">
      <w:pPr>
        <w:pStyle w:val="QuestionCont"/>
      </w:pPr>
      <w:r w:rsidRPr="00425084">
        <w:rPr>
          <w:bCs/>
        </w:rPr>
        <w:t>T</w:t>
      </w:r>
      <w:r w:rsidRPr="00425084">
        <w:t>hese things should never get to</w:t>
      </w:r>
      <w:r>
        <w:t xml:space="preserve"> that stage, should they? My goodness, I do not know. I despair when I </w:t>
      </w:r>
      <w:r w:rsidR="00425084">
        <w:t>have</w:t>
      </w:r>
      <w:r>
        <w:t xml:space="preserve"> police officers</w:t>
      </w:r>
      <w:r w:rsidR="00425084">
        <w:t xml:space="preserve"> coming to me</w:t>
      </w:r>
      <w:r>
        <w:t xml:space="preserve"> who have</w:t>
      </w:r>
      <w:r w:rsidR="00425084">
        <w:t xml:space="preserve"> had </w:t>
      </w:r>
      <w:r>
        <w:t xml:space="preserve">threats made against their persons. The firearms branch </w:t>
      </w:r>
      <w:r w:rsidR="00425084">
        <w:t>has</w:t>
      </w:r>
      <w:r>
        <w:t xml:space="preserve"> not grasped it</w:t>
      </w:r>
      <w:r w:rsidR="00425084">
        <w:t>—</w:t>
      </w:r>
      <w:r>
        <w:t>really?</w:t>
      </w:r>
    </w:p>
    <w:p w:rsidR="00E742C0" w:rsidP="00E742C0">
      <w:pPr>
        <w:pStyle w:val="Answer"/>
      </w:pPr>
      <w:sdt>
        <w:sdtPr>
          <w:alias w:val="Witness"/>
          <w:id w:val="359173494"/>
          <w:placeholder>
            <w:docPart w:val="730E68B7623642598681295A6F4A58A8"/>
          </w:placeholder>
          <w:richText/>
        </w:sdtPr>
        <w:sdtContent>
          <w:r w:rsidR="00FA46EA">
            <w:rPr>
              <w:b/>
              <w:i/>
            </w:rPr>
            <w:t>Gerry Murray:</w:t>
          </w:r>
        </w:sdtContent>
      </w:sdt>
      <w:r>
        <w:t xml:space="preserve"> The issuing of firearms licences rests within the firearm certificates issuing branch. Each application that comes before the people in </w:t>
      </w:r>
      <w:r w:rsidRPr="007A7C83">
        <w:t>Lisnasharragh</w:t>
      </w:r>
      <w:r>
        <w:t xml:space="preserve"> will be looked at on its merits. Every police officer has a PPW, but I am aware that some officers have asked for an additional PPW. I am not sure of the content.</w:t>
      </w:r>
    </w:p>
    <w:p w:rsidR="00E742C0" w:rsidP="00E742C0">
      <w:pPr>
        <w:pStyle w:val="Question"/>
        <w:numPr>
          <w:ilvl w:val="0"/>
          <w:numId w:val="9"/>
        </w:numPr>
      </w:pPr>
      <w:sdt>
        <w:sdtPr>
          <w:rPr>
            <w:b/>
          </w:rPr>
          <w:alias w:val="Member"/>
          <w:tag w:val="&lt;Member mnisId='4295' dodsId='107295'&gt;"/>
          <w:id w:val="1707908738"/>
          <w:placeholder>
            <w:docPart w:val="68F3CFCB83D84087B20FD3FB29189416"/>
          </w:placeholder>
          <w:richText/>
        </w:sdtPr>
        <w:sdtContent>
          <w:r>
            <w:rPr>
              <w:b/>
            </w:rPr>
            <w:t>Jim Shannon:</w:t>
          </w:r>
        </w:sdtContent>
      </w:sdt>
      <w:r>
        <w:t xml:space="preserve"> Not every police officer has a PPW. They cannot take a weapon home with them. Therefore, it is not a PPW. That is not entirely correct.</w:t>
      </w:r>
    </w:p>
    <w:p w:rsidR="00E742C0" w:rsidP="00E742C0">
      <w:pPr>
        <w:pStyle w:val="Answer"/>
      </w:pPr>
      <w:sdt>
        <w:sdtPr>
          <w:alias w:val="Witness"/>
          <w:id w:val="1078336084"/>
          <w:placeholder>
            <w:docPart w:val="ECC29E2F08D446E399366692EBFCD87B"/>
          </w:placeholder>
          <w:richText/>
        </w:sdtPr>
        <w:sdtContent>
          <w:r w:rsidR="00FA46EA">
            <w:rPr>
              <w:b/>
              <w:i/>
            </w:rPr>
            <w:t>Gerry Murray:</w:t>
          </w:r>
        </w:sdtContent>
      </w:sdt>
      <w:r>
        <w:t xml:space="preserve"> If there are restrictions with regards to police officers being unable to take home a PPW, that should be brought back to the firearms access panel. The</w:t>
      </w:r>
      <w:r w:rsidR="00425084">
        <w:t xml:space="preserve"> firearms access panel</w:t>
      </w:r>
      <w:r>
        <w:t xml:space="preserve"> will be able to review it after liaising with the </w:t>
      </w:r>
      <w:r w:rsidR="00425084">
        <w:t xml:space="preserve">federation </w:t>
      </w:r>
      <w:r>
        <w:t>representatives who are on that panel.</w:t>
      </w:r>
    </w:p>
    <w:p w:rsidR="00E742C0" w:rsidP="00E742C0">
      <w:pPr>
        <w:pStyle w:val="Question"/>
        <w:numPr>
          <w:ilvl w:val="0"/>
          <w:numId w:val="9"/>
        </w:numPr>
      </w:pPr>
      <w:sdt>
        <w:sdtPr>
          <w:rPr>
            <w:b/>
          </w:rPr>
          <w:alias w:val="Member"/>
          <w:tag w:val="&lt;Member mnisId='4295' dodsId='107295'&gt;"/>
          <w:id w:val="-211803029"/>
          <w:placeholder>
            <w:docPart w:val="36D7F7277E964B70B7B99C740F28E67D"/>
          </w:placeholder>
          <w:richText/>
        </w:sdtPr>
        <w:sdtContent>
          <w:r>
            <w:rPr>
              <w:b/>
            </w:rPr>
            <w:t>Jim Shannon:</w:t>
          </w:r>
        </w:sdtContent>
      </w:sdt>
      <w:r>
        <w:t xml:space="preserve"> I understand, Gerry. Thank you for that. The frustration is that it has not been clarified</w:t>
      </w:r>
      <w:r w:rsidR="006220C8">
        <w:t>, and a</w:t>
      </w:r>
      <w:r>
        <w:t xml:space="preserve">ll those processes, as you have laid out, have not delivered. We went to the Secretary of State for Northern Ireland because he has the final say in the matter. I have no doubt at all that this will be approved, but </w:t>
      </w:r>
      <w:r w:rsidR="00425084">
        <w:t>it is</w:t>
      </w:r>
      <w:r>
        <w:t xml:space="preserve"> frustratin</w:t>
      </w:r>
      <w:r w:rsidR="00425084">
        <w:t>g</w:t>
      </w:r>
      <w:r>
        <w:t xml:space="preserve"> for me,</w:t>
      </w:r>
      <w:r w:rsidR="00425084">
        <w:t xml:space="preserve"> as an elected representative</w:t>
      </w:r>
      <w:r w:rsidR="00761288">
        <w:t>, to go through this</w:t>
      </w:r>
      <w:r>
        <w:t xml:space="preserve"> on behalf of my constituents. Honestly, I wonder what world we are all living in. </w:t>
      </w:r>
    </w:p>
    <w:p w:rsidR="00E742C0" w:rsidP="00E742C0">
      <w:pPr>
        <w:pStyle w:val="QuestionCont"/>
      </w:pPr>
      <w:r>
        <w:t>When it comes to the</w:t>
      </w:r>
      <w:r>
        <w:t xml:space="preserve"> issue of data extraction</w:t>
      </w:r>
      <w:r>
        <w:t>,</w:t>
      </w:r>
      <w:r>
        <w:t xml:space="preserve"> </w:t>
      </w:r>
      <w:r>
        <w:t xml:space="preserve">this </w:t>
      </w:r>
      <w:r>
        <w:t>seems to be a process that was handed down over the years. It was custom and practice</w:t>
      </w:r>
      <w:r w:rsidR="006220C8">
        <w:t>,</w:t>
      </w:r>
      <w:r>
        <w:t xml:space="preserve"> “This is how we always do it</w:t>
      </w:r>
      <w:r w:rsidR="006220C8">
        <w:t>,</w:t>
      </w:r>
      <w:r>
        <w:t xml:space="preserve">” </w:t>
      </w:r>
      <w:r w:rsidR="006220C8">
        <w:t xml:space="preserve">and </w:t>
      </w:r>
      <w:r>
        <w:t>maybe</w:t>
      </w:r>
      <w:r w:rsidR="006220C8">
        <w:t xml:space="preserve"> it</w:t>
      </w:r>
      <w:r>
        <w:t xml:space="preserve"> become a wee bit laissez-faire. Therefore, the robust oversight that is needed was not there. Is that your impression of what happened as well?</w:t>
      </w:r>
    </w:p>
    <w:p w:rsidR="00E742C0" w:rsidP="00CB5133">
      <w:pPr>
        <w:pStyle w:val="Answer"/>
      </w:pPr>
      <w:sdt>
        <w:sdtPr>
          <w:alias w:val="Witness"/>
          <w:id w:val="1622575790"/>
          <w:placeholder>
            <w:docPart w:val="E664DA67A4E541B79ADA9C51D39D788C"/>
          </w:placeholder>
          <w:richText/>
        </w:sdtPr>
        <w:sdtContent>
          <w:r w:rsidR="00FA46EA">
            <w:rPr>
              <w:b/>
              <w:i/>
            </w:rPr>
            <w:t>Gerry Murray:</w:t>
          </w:r>
        </w:sdtContent>
      </w:sdt>
      <w:r>
        <w:t xml:space="preserve"> Complacency does creep into many public sector organisations. </w:t>
      </w:r>
      <w:r w:rsidR="00CB5133">
        <w:t xml:space="preserve">If </w:t>
      </w:r>
      <w:r>
        <w:t xml:space="preserve">I </w:t>
      </w:r>
      <w:r w:rsidR="00CB5133">
        <w:t xml:space="preserve">look to </w:t>
      </w:r>
      <w:r>
        <w:t xml:space="preserve">my colleagues from </w:t>
      </w:r>
      <w:r w:rsidR="00761288">
        <w:t>the federation</w:t>
      </w:r>
      <w:r>
        <w:t xml:space="preserve">, my colleagues from the Superintendents’ Association and my colleague to my left from NIPSA, </w:t>
      </w:r>
      <w:r w:rsidR="00CB5133">
        <w:t>we have</w:t>
      </w:r>
      <w:r>
        <w:t xml:space="preserve"> more demand and</w:t>
      </w:r>
      <w:r w:rsidR="00CB5133">
        <w:t xml:space="preserve"> </w:t>
      </w:r>
      <w:r>
        <w:t>fewer people.</w:t>
      </w:r>
      <w:r w:rsidR="00CB5133">
        <w:t xml:space="preserve"> </w:t>
      </w:r>
      <w:r>
        <w:t xml:space="preserve">Therefore, the amount of time, </w:t>
      </w:r>
      <w:r>
        <w:t>effort</w:t>
      </w:r>
      <w:r>
        <w:t xml:space="preserve"> and accuracy that we have is being eroded away because we are under time constraints to return a document, a draft issue for the Policing Board or a draft issue with regards to freedom of informatio</w:t>
      </w:r>
      <w:r w:rsidRPr="00CB5133">
        <w:t>n</w:t>
      </w:r>
      <w:r w:rsidR="00CB5133">
        <w:t>, where</w:t>
      </w:r>
      <w:r w:rsidRPr="00CB5133">
        <w:t xml:space="preserve"> </w:t>
      </w:r>
      <w:r w:rsidRPr="00CB5133" w:rsidR="00CB5133">
        <w:t xml:space="preserve">we </w:t>
      </w:r>
      <w:r w:rsidRPr="00CB5133">
        <w:t>are under time constraints</w:t>
      </w:r>
      <w:r w:rsidRPr="00CB5133" w:rsidR="00CB5133">
        <w:t xml:space="preserve"> in terms of</w:t>
      </w:r>
      <w:r w:rsidRPr="00CB5133">
        <w:t xml:space="preserve"> days. </w:t>
      </w:r>
      <w:r w:rsidR="00CB5133">
        <w:t xml:space="preserve">Because </w:t>
      </w:r>
      <w:r w:rsidRPr="00CB5133">
        <w:t>there are fewer people checking the accuracy, we will make mistakes. The independ</w:t>
      </w:r>
      <w:r>
        <w:t>ent review team has identified this in its recommendations. With finance and resources, it should not happen again.</w:t>
      </w:r>
    </w:p>
    <w:p w:rsidR="00E742C0" w:rsidP="00E742C0">
      <w:pPr>
        <w:pStyle w:val="Answer"/>
      </w:pPr>
      <w:sdt>
        <w:sdtPr>
          <w:alias w:val="Witness"/>
          <w:id w:val="-414237745"/>
          <w:placeholder>
            <w:docPart w:val="BAA2240A7D294A5BA22D562CCE9E9F18"/>
          </w:placeholder>
          <w:richText/>
        </w:sdtPr>
        <w:sdtContent>
          <w:r>
            <w:rPr>
              <w:b/>
              <w:i/>
            </w:rPr>
            <w:t>Warren Scott:</w:t>
          </w:r>
        </w:sdtContent>
      </w:sdt>
      <w:r>
        <w:t xml:space="preserve"> The </w:t>
      </w:r>
      <w:r w:rsidR="00940892">
        <w:t>FoI</w:t>
      </w:r>
      <w:r>
        <w:t xml:space="preserve"> department itself is currently seven staff down</w:t>
      </w:r>
      <w:r w:rsidR="00EF4E04">
        <w:t xml:space="preserve"> against</w:t>
      </w:r>
      <w:r>
        <w:t xml:space="preserve"> </w:t>
      </w:r>
      <w:r w:rsidR="00EF4E04">
        <w:t>the</w:t>
      </w:r>
      <w:r>
        <w:t xml:space="preserve"> recommended number required to carry out this role safely. It is already running seven below where it should be. That is all linked into the financial aspect</w:t>
      </w:r>
      <w:r w:rsidR="00EF4E04">
        <w:t xml:space="preserve"> and</w:t>
      </w:r>
      <w:r>
        <w:t xml:space="preserve"> not </w:t>
      </w:r>
      <w:r w:rsidR="00EF4E04">
        <w:t xml:space="preserve">being </w:t>
      </w:r>
      <w:r>
        <w:t xml:space="preserve">able to bring them into the department. </w:t>
      </w:r>
    </w:p>
    <w:p w:rsidR="00E742C0" w:rsidP="00E742C0">
      <w:pPr>
        <w:pStyle w:val="Answer"/>
      </w:pPr>
      <w:r w:rsidRPr="007D183F">
        <w:rPr>
          <w:bCs/>
          <w:iCs/>
        </w:rPr>
        <w:t>T</w:t>
      </w:r>
      <w:r>
        <w:t xml:space="preserve">hat is the issue. Everybody is doing a little bit of extra. They are rushing to get this stuff out and to make sure </w:t>
      </w:r>
      <w:r w:rsidR="00EF4E04">
        <w:t xml:space="preserve">that </w:t>
      </w:r>
      <w:r>
        <w:t xml:space="preserve">they </w:t>
      </w:r>
      <w:r w:rsidR="00EF4E04">
        <w:t xml:space="preserve">stay within the </w:t>
      </w:r>
      <w:r>
        <w:t xml:space="preserve">compliance times and response times. That is the issue. There are emails out to try to get the staff in there. However, there is a full process around where we take them from because you are going to have to rob Peter to pay Paul </w:t>
      </w:r>
      <w:r>
        <w:t>in order to</w:t>
      </w:r>
      <w:r>
        <w:t xml:space="preserve"> get them in there. You are then leaving somewhere else weakened. </w:t>
      </w:r>
    </w:p>
    <w:p w:rsidR="00E742C0" w:rsidRPr="00417C15" w:rsidP="006A63D5">
      <w:pPr>
        <w:pStyle w:val="Answer"/>
      </w:pPr>
      <w:r>
        <w:t>If we have</w:t>
      </w:r>
      <w:r w:rsidR="008448D2">
        <w:t xml:space="preserve"> </w:t>
      </w:r>
      <w:r>
        <w:t xml:space="preserve">more money and more staff, </w:t>
      </w:r>
      <w:r>
        <w:t>and</w:t>
      </w:r>
      <w:r w:rsidR="008057BD">
        <w:t xml:space="preserve"> if</w:t>
      </w:r>
      <w:r>
        <w:t xml:space="preserve"> the correct training is provided on the usage of these packages, </w:t>
      </w:r>
      <w:r>
        <w:t xml:space="preserve">they </w:t>
      </w:r>
      <w:r>
        <w:t xml:space="preserve">will be able to </w:t>
      </w:r>
      <w:r>
        <w:t xml:space="preserve">go through </w:t>
      </w:r>
      <w:r w:rsidR="00417C15">
        <w:t>it</w:t>
      </w:r>
      <w:r w:rsidR="00700EBF">
        <w:t xml:space="preserve"> </w:t>
      </w:r>
      <w:r w:rsidR="00EF4E04">
        <w:t>sufficiently.</w:t>
      </w:r>
      <w:r>
        <w:t xml:space="preserve"> </w:t>
      </w:r>
      <w:r w:rsidR="00A3410F">
        <w:t>To</w:t>
      </w:r>
      <w:r w:rsidR="00EF4E04">
        <w:t xml:space="preserve"> take</w:t>
      </w:r>
      <w:r>
        <w:t xml:space="preserve"> </w:t>
      </w:r>
      <w:r w:rsidR="0052322B">
        <w:t xml:space="preserve">as an example </w:t>
      </w:r>
      <w:r>
        <w:t>the details released by that person</w:t>
      </w:r>
      <w:r w:rsidR="00EF4E04">
        <w:t xml:space="preserve">, he </w:t>
      </w:r>
      <w:r>
        <w:t xml:space="preserve">is looking at the content that is there. That </w:t>
      </w:r>
      <w:r>
        <w:t>is</w:t>
      </w:r>
      <w:r>
        <w:t xml:space="preserve"> it. He is not checking through the document to see whether there are any additional data leads or anything along those lines. At that level, that is not what his </w:t>
      </w:r>
      <w:r w:rsidR="00EE1125">
        <w:t>skillset</w:t>
      </w:r>
      <w:r>
        <w:t xml:space="preserve"> is. All he is reading is, “Can we release this element?” You need</w:t>
      </w:r>
      <w:r w:rsidR="006220C8">
        <w:t>ed</w:t>
      </w:r>
      <w:r>
        <w:t xml:space="preserve"> someone skilled in the package of Microsoft Excel to </w:t>
      </w:r>
      <w:r w:rsidRPr="00417C15">
        <w:t xml:space="preserve">read through it and ensure nothing has been added to it. With staff, </w:t>
      </w:r>
      <w:r w:rsidRPr="00417C15">
        <w:t>money</w:t>
      </w:r>
      <w:r w:rsidRPr="00417C15">
        <w:t xml:space="preserve"> and the appropriate training, we hopefully will not have to deal with this again. </w:t>
      </w:r>
    </w:p>
    <w:p w:rsidR="00E742C0" w:rsidP="00E742C0">
      <w:pPr>
        <w:pStyle w:val="Question"/>
        <w:numPr>
          <w:ilvl w:val="0"/>
          <w:numId w:val="9"/>
        </w:numPr>
      </w:pPr>
      <w:sdt>
        <w:sdtPr>
          <w:alias w:val="Member"/>
          <w:tag w:val="&lt;Member mnisId='4295' dodsId='107295'&gt;"/>
          <w:id w:val="-1968582457"/>
          <w:placeholder>
            <w:docPart w:val="663389FA08A347D79A85390C88B34E15"/>
          </w:placeholder>
          <w:richText/>
        </w:sdtPr>
        <w:sdtContent>
          <w:r w:rsidRPr="00417C15">
            <w:rPr>
              <w:b/>
            </w:rPr>
            <w:t>Chair:</w:t>
          </w:r>
        </w:sdtContent>
      </w:sdt>
      <w:r w:rsidRPr="00417C15">
        <w:t xml:space="preserve"> Inevitably, as we have looked at the issue of </w:t>
      </w:r>
      <w:r w:rsidR="00940892">
        <w:t>FoI</w:t>
      </w:r>
      <w:r w:rsidRPr="00417C15">
        <w:t>, a lot of other questions have come into play. While the recommendations within the review are clear and helpful</w:t>
      </w:r>
      <w:r w:rsidR="00940892">
        <w:t>,</w:t>
      </w:r>
      <w:r>
        <w:t xml:space="preserve"> and there is indeed at a later stage a reference to culture, are we not perhaps in danger of missing a fundamental point here?</w:t>
      </w:r>
    </w:p>
    <w:p w:rsidR="00E742C0" w:rsidP="00E742C0">
      <w:pPr>
        <w:pStyle w:val="QuestionCont"/>
      </w:pPr>
      <w:r>
        <w:t xml:space="preserve">Before we get to the processes of </w:t>
      </w:r>
      <w:r w:rsidR="00940892">
        <w:t>FoI</w:t>
      </w:r>
      <w:r>
        <w:t xml:space="preserve">, we need to make sure that the information that should be in the public domain is in the public domain so there are fewer </w:t>
      </w:r>
      <w:r w:rsidR="00940892">
        <w:t>FoI</w:t>
      </w:r>
      <w:r>
        <w:t xml:space="preserve"> requests. Frankly, there should be a culture with a target of reducing the number of </w:t>
      </w:r>
      <w:r w:rsidR="00940892">
        <w:t>FoI</w:t>
      </w:r>
      <w:r>
        <w:t xml:space="preserve"> requests year on year, particularly from within the force, which</w:t>
      </w:r>
      <w:r w:rsidR="007747FE">
        <w:t xml:space="preserve"> then</w:t>
      </w:r>
      <w:r>
        <w:t xml:space="preserve"> </w:t>
      </w:r>
      <w:r>
        <w:t>is a reflection of</w:t>
      </w:r>
      <w:r>
        <w:t xml:space="preserve"> the fact that the information is already available.</w:t>
      </w:r>
    </w:p>
    <w:p w:rsidR="00E742C0" w:rsidP="00E742C0">
      <w:pPr>
        <w:pStyle w:val="QuestionCont"/>
      </w:pPr>
      <w:r>
        <w:t xml:space="preserve">What observations would you have about ways in which </w:t>
      </w:r>
      <w:r w:rsidR="00AE3AFD">
        <w:t>the PSNI</w:t>
      </w:r>
      <w:r>
        <w:t xml:space="preserve"> could do that? In fact, this is not just a problem that </w:t>
      </w:r>
      <w:r w:rsidR="00AE3AFD">
        <w:t>the PSNI</w:t>
      </w:r>
      <w:r>
        <w:t xml:space="preserve"> has; it is a problem </w:t>
      </w:r>
      <w:r>
        <w:t>that we have across Government. What more could they do not just to change the culture but to operate mechanisms that ensure that the information that should be in the public domain, in a safe way, is out there?</w:t>
      </w:r>
    </w:p>
    <w:p w:rsidR="00E742C0" w:rsidP="00E742C0">
      <w:pPr>
        <w:pStyle w:val="Answer"/>
      </w:pPr>
      <w:sdt>
        <w:sdtPr>
          <w:alias w:val="Witness"/>
          <w:id w:val="-299538060"/>
          <w:placeholder>
            <w:docPart w:val="418A466F3416443BAFCE8240535C7F30"/>
          </w:placeholder>
          <w:richText/>
        </w:sdtPr>
        <w:sdtContent>
          <w:r w:rsidRPr="009334CC">
            <w:rPr>
              <w:b/>
              <w:i/>
            </w:rPr>
            <w:t>Liam Kelly:</w:t>
          </w:r>
        </w:sdtContent>
      </w:sdt>
      <w:r>
        <w:t xml:space="preserve"> </w:t>
      </w:r>
      <w:r w:rsidR="00AD4A83">
        <w:t xml:space="preserve">Just </w:t>
      </w:r>
      <w:r>
        <w:t>to pick up on what is in the report</w:t>
      </w:r>
      <w:r w:rsidR="00AD4A83">
        <w:t>,</w:t>
      </w:r>
      <w:r>
        <w:t xml:space="preserve"> the report’s author </w:t>
      </w:r>
      <w:r w:rsidR="00AD4A83">
        <w:t>comments on</w:t>
      </w:r>
      <w:r>
        <w:t xml:space="preserve"> the extraordinarily high number of internal applications. They are about 20% of the overall number, which is extraordinary. In his experience of data and police services handling data across the UK, that figure was the highest he had ever seen.</w:t>
      </w:r>
    </w:p>
    <w:p w:rsidR="00E742C0" w:rsidP="00E742C0">
      <w:pPr>
        <w:pStyle w:val="Answer"/>
      </w:pPr>
      <w:r>
        <w:t xml:space="preserve">There is an element of distrust within the organisation, which I would say stems from a lack of confidence in the processes and how things are done. This is an opportunity for </w:t>
      </w:r>
      <w:r w:rsidR="00AE3AFD">
        <w:t>the PSNI</w:t>
      </w:r>
      <w:r>
        <w:t xml:space="preserve"> to try to level the field in that regard and to be more transparent.</w:t>
      </w:r>
    </w:p>
    <w:p w:rsidR="00AD4A83" w:rsidP="00E742C0">
      <w:pPr>
        <w:pStyle w:val="Answer"/>
      </w:pPr>
      <w:r>
        <w:t>The two principal issues relate to promotion and temporary promotion</w:t>
      </w:r>
      <w:r>
        <w:t>,</w:t>
      </w:r>
      <w:r>
        <w:t xml:space="preserve"> and how those processes happen. That was the genesis of this data breach. It was a request that came in around how many temporary promotions were in service </w:t>
      </w:r>
      <w:r>
        <w:t>and where that is</w:t>
      </w:r>
      <w:r>
        <w:t xml:space="preserve">. </w:t>
      </w:r>
    </w:p>
    <w:p w:rsidR="00AD4A83" w:rsidP="00AD4A83">
      <w:pPr>
        <w:pStyle w:val="Answer"/>
      </w:pPr>
      <w:r>
        <w:t xml:space="preserve">It is an opportunity for </w:t>
      </w:r>
      <w:r w:rsidR="00AE3AFD">
        <w:t>the PSNI</w:t>
      </w:r>
      <w:r>
        <w:t xml:space="preserve"> to address </w:t>
      </w:r>
      <w:r>
        <w:t>its</w:t>
      </w:r>
      <w:r>
        <w:t xml:space="preserve"> workforce and say, “We need to be more open and transparent around some of these processes and how they work</w:t>
      </w:r>
      <w:r w:rsidR="007747FE">
        <w:t>.</w:t>
      </w:r>
      <w:r>
        <w:t xml:space="preserve">” That would assist in lowering the actual number of applications that </w:t>
      </w:r>
      <w:r>
        <w:t>are made</w:t>
      </w:r>
      <w:r>
        <w:t>.</w:t>
      </w:r>
      <w:r>
        <w:t xml:space="preserve"> </w:t>
      </w:r>
      <w:r>
        <w:t xml:space="preserve">Unfortunately, that is another bit of work in progress. There is a lot of distrust in the organisation and a perception of organisational unfairness around things. </w:t>
      </w:r>
    </w:p>
    <w:p w:rsidR="00E742C0" w:rsidP="00AD4A83">
      <w:pPr>
        <w:pStyle w:val="Answer"/>
      </w:pPr>
      <w:r>
        <w:t xml:space="preserve">This is one of the </w:t>
      </w:r>
      <w:r>
        <w:t>outworkings</w:t>
      </w:r>
      <w:r>
        <w:t xml:space="preserve"> of the reducing budget and the organisation being unable to promote people</w:t>
      </w:r>
      <w:r w:rsidRPr="004339E8">
        <w:t xml:space="preserve"> </w:t>
      </w:r>
      <w:r>
        <w:t>substantively.</w:t>
      </w:r>
      <w:r w:rsidR="00AD4A83">
        <w:t xml:space="preserve"> It is</w:t>
      </w:r>
      <w:r>
        <w:t xml:space="preserve"> filling gaps with temporary promotions outside of having promotion processes. Those processes are dealt with in different areas by different people in different ways. That causes confusion and resentment. If they do not get the answers they want, this is the only mechanism they have.</w:t>
      </w:r>
    </w:p>
    <w:p w:rsidR="00E742C0" w:rsidP="00E742C0">
      <w:pPr>
        <w:pStyle w:val="Question"/>
        <w:numPr>
          <w:ilvl w:val="0"/>
          <w:numId w:val="9"/>
        </w:numPr>
      </w:pPr>
      <w:sdt>
        <w:sdtPr>
          <w:alias w:val="Member"/>
          <w:tag w:val="&lt;Member mnisId='4295' dodsId='107295'&gt;"/>
          <w:id w:val="-1044826790"/>
          <w:placeholder>
            <w:docPart w:val="F8730CDB06814A49AE0702340BE37DC4"/>
          </w:placeholder>
          <w:richText/>
        </w:sdtPr>
        <w:sdtContent>
          <w:r w:rsidRPr="00845DA4">
            <w:rPr>
              <w:b/>
            </w:rPr>
            <w:t>Chair:</w:t>
          </w:r>
        </w:sdtContent>
      </w:sdt>
      <w:r>
        <w:t xml:space="preserve"> Could they cure that by publishing the criteria for both permanent and temporary promotions? Would that be a way to do it?</w:t>
      </w:r>
    </w:p>
    <w:p w:rsidR="00E742C0" w:rsidP="00E742C0">
      <w:pPr>
        <w:pStyle w:val="Answer"/>
      </w:pPr>
      <w:sdt>
        <w:sdtPr>
          <w:alias w:val="Witness"/>
          <w:id w:val="-1892870520"/>
          <w:placeholder>
            <w:docPart w:val="6F8F5078E1D64AC491B4115CEBAB042C"/>
          </w:placeholder>
          <w:richText/>
        </w:sdtPr>
        <w:sdtContent>
          <w:r w:rsidRPr="009334CC">
            <w:rPr>
              <w:b/>
              <w:i/>
            </w:rPr>
            <w:t>Liam Kelly:</w:t>
          </w:r>
        </w:sdtContent>
      </w:sdt>
      <w:r>
        <w:t xml:space="preserve"> They have tried to standardise the processes, but, again, particularly when you are moving into specialist departments and things, you cannot put a square peg in a round hole. Not everybody is suitable for a particular role. When they put in “desirable” or “essential experience”, sometimes the perception of others can be that a job has been allocated to or designed around one person and one person only, which causes that narcissistic approach for people when they are there.</w:t>
      </w:r>
    </w:p>
    <w:p w:rsidR="00E742C0" w:rsidP="00E742C0">
      <w:pPr>
        <w:pStyle w:val="Answer"/>
      </w:pPr>
      <w:r>
        <w:t>There certainly are things that they can do to be more open and transparent around that. The biggest departments in the police are district polic</w:t>
      </w:r>
      <w:r w:rsidR="00AD4A83">
        <w:t>ing</w:t>
      </w:r>
      <w:r>
        <w:t xml:space="preserve"> command</w:t>
      </w:r>
      <w:r w:rsidR="00AD4A83">
        <w:t>s</w:t>
      </w:r>
      <w:r>
        <w:t>, which cover the three areas of frontline policing, crime ops and ops support. You could easily do that in district polic</w:t>
      </w:r>
      <w:r w:rsidR="00AD4A83">
        <w:t>ing</w:t>
      </w:r>
      <w:r>
        <w:t xml:space="preserve"> command and have some consistency across the three areas.</w:t>
      </w:r>
    </w:p>
    <w:p w:rsidR="00E742C0" w:rsidP="00E742C0">
      <w:pPr>
        <w:pStyle w:val="Answer"/>
      </w:pPr>
      <w:r>
        <w:t xml:space="preserve">Unfortunately, at times the demand in particular areas </w:t>
      </w:r>
      <w:r>
        <w:t>causes</w:t>
      </w:r>
      <w:r>
        <w:t xml:space="preserve"> the organisation to have to step outside its processes</w:t>
      </w:r>
      <w:r w:rsidR="007747FE">
        <w:t>, because</w:t>
      </w:r>
      <w:r>
        <w:t xml:space="preserve"> </w:t>
      </w:r>
      <w:r w:rsidR="00AD4A83">
        <w:t>it</w:t>
      </w:r>
      <w:r>
        <w:t xml:space="preserve"> cannot get people to put themselves forward for particular posts</w:t>
      </w:r>
      <w:r w:rsidR="007747FE">
        <w:t>—perhaps</w:t>
      </w:r>
      <w:r w:rsidR="00DE4D5D">
        <w:t xml:space="preserve"> </w:t>
      </w:r>
      <w:r>
        <w:t>they do not want to pigeonhole</w:t>
      </w:r>
      <w:r w:rsidR="007747FE">
        <w:t>,</w:t>
      </w:r>
      <w:r>
        <w:t xml:space="preserve"> or constrain themselves if a substantive promotion comes in</w:t>
      </w:r>
      <w:r w:rsidR="00DE4D5D">
        <w:t xml:space="preserve"> and they are told</w:t>
      </w:r>
      <w:r>
        <w:t>, “You are doing the job temporarily. Therefore, you can stay</w:t>
      </w:r>
      <w:r w:rsidR="007747FE">
        <w:t>.</w:t>
      </w:r>
      <w:r>
        <w:t>”</w:t>
      </w:r>
      <w:r w:rsidR="007747FE">
        <w:t xml:space="preserve"> </w:t>
      </w:r>
      <w:r w:rsidR="00DE4D5D">
        <w:t xml:space="preserve">Maybe they </w:t>
      </w:r>
      <w:r>
        <w:t>do not want to stay. They might just be doing it for financial reasons at that time</w:t>
      </w:r>
      <w:r w:rsidR="00DE4D5D">
        <w:t xml:space="preserve">; they might </w:t>
      </w:r>
      <w:r>
        <w:t>actually want</w:t>
      </w:r>
      <w:r>
        <w:t xml:space="preserve"> to work somewhere else in the organisation, but they find themselves stuck in a particular area. At times, there is a reticence for people to step forward. As I say, the bigger issue is people thinking that they are being pigeonholed or overlooked for a post because of processes that are not as transparent as they could be.</w:t>
      </w:r>
    </w:p>
    <w:p w:rsidR="00E742C0" w:rsidP="00E742C0">
      <w:pPr>
        <w:pStyle w:val="Answer"/>
      </w:pPr>
      <w:sdt>
        <w:sdtPr>
          <w:alias w:val="Witness"/>
          <w:id w:val="1212238514"/>
          <w:placeholder>
            <w:docPart w:val="8CC52730A0CE4126AFBC028C64A34543"/>
          </w:placeholder>
          <w:richText/>
        </w:sdtPr>
        <w:sdtContent>
          <w:r w:rsidR="00FA46EA">
            <w:rPr>
              <w:b/>
              <w:i/>
            </w:rPr>
            <w:t>Gerry Murray:</w:t>
          </w:r>
        </w:sdtContent>
      </w:sdt>
      <w:r>
        <w:t xml:space="preserve"> </w:t>
      </w:r>
      <w:r w:rsidRPr="000B6E12">
        <w:rPr>
          <w:bCs/>
          <w:iCs/>
        </w:rPr>
        <w:t xml:space="preserve">The </w:t>
      </w:r>
      <w:r>
        <w:t xml:space="preserve">fact we are not open and transparent—and there are areas within the Police Service of Northern Ireland where we are not—is reflected in an increased number of grievances and industrial tribunals. Those are impacting on our own finances, which are very limited </w:t>
      </w:r>
      <w:r>
        <w:t>at the moment</w:t>
      </w:r>
      <w:r>
        <w:t xml:space="preserve">. </w:t>
      </w:r>
    </w:p>
    <w:p w:rsidR="00E742C0" w:rsidP="00E742C0">
      <w:pPr>
        <w:pStyle w:val="Answer"/>
      </w:pPr>
      <w:r>
        <w:t xml:space="preserve">The fact that 20% of freedom of information requests are internal would lead me to believe that </w:t>
      </w:r>
      <w:r>
        <w:t>a majority of</w:t>
      </w:r>
      <w:r>
        <w:t xml:space="preserve"> them may lead to industrial tribunals </w:t>
      </w:r>
      <w:r w:rsidRPr="00820524">
        <w:t xml:space="preserve">at </w:t>
      </w:r>
      <w:r w:rsidRPr="00820524">
        <w:t>Killymeal</w:t>
      </w:r>
      <w:r w:rsidRPr="00820524">
        <w:t xml:space="preserve"> House at the Gasworks</w:t>
      </w:r>
      <w:r>
        <w:t xml:space="preserve">. Therefore, the </w:t>
      </w:r>
      <w:r w:rsidR="00DE4D5D">
        <w:t>more quickly</w:t>
      </w:r>
      <w:r>
        <w:t xml:space="preserve"> we become more open and transparent, the </w:t>
      </w:r>
      <w:r w:rsidR="00DE4D5D">
        <w:t>more quickly</w:t>
      </w:r>
      <w:r>
        <w:t xml:space="preserve"> we will be able to reduce the number of police officers and police staff being involved in industrial tribunals</w:t>
      </w:r>
      <w:r w:rsidR="000767FF">
        <w:t>,</w:t>
      </w:r>
      <w:r>
        <w:t xml:space="preserve"> whether as the victim or as someone supporting the organisation.</w:t>
      </w:r>
    </w:p>
    <w:p w:rsidR="00E742C0" w:rsidP="00E742C0">
      <w:pPr>
        <w:pStyle w:val="Question"/>
        <w:numPr>
          <w:ilvl w:val="0"/>
          <w:numId w:val="9"/>
        </w:numPr>
      </w:pPr>
      <w:sdt>
        <w:sdtPr>
          <w:alias w:val="Member"/>
          <w:tag w:val="&lt;Member mnisId='4295' dodsId='107295'&gt;"/>
          <w:id w:val="2141060639"/>
          <w:placeholder>
            <w:docPart w:val="E162B6635F43449699217C23A1A773E5"/>
          </w:placeholder>
          <w:richText/>
        </w:sdtPr>
        <w:sdtContent>
          <w:r w:rsidRPr="00845DA4">
            <w:rPr>
              <w:b/>
            </w:rPr>
            <w:t>Chair:</w:t>
          </w:r>
        </w:sdtContent>
      </w:sdt>
      <w:r>
        <w:t xml:space="preserve"> That is </w:t>
      </w:r>
      <w:r>
        <w:t>really interesting</w:t>
      </w:r>
      <w:r>
        <w:t>. I would like to know more information about the proportion of industrial tribunal cases that involve police officers</w:t>
      </w:r>
      <w:r w:rsidR="00DE4D5D">
        <w:t>,</w:t>
      </w:r>
      <w:r>
        <w:t xml:space="preserve"> to see whether that is strikingly different from the norm in other parts of the UK. If it is, it </w:t>
      </w:r>
      <w:r w:rsidR="00DE4D5D">
        <w:t xml:space="preserve">would </w:t>
      </w:r>
      <w:r>
        <w:t xml:space="preserve">illustrate a very litigious approach to industrial relations. </w:t>
      </w:r>
      <w:r w:rsidR="00DE4D5D">
        <w:t xml:space="preserve">Is the </w:t>
      </w:r>
      <w:r w:rsidR="00940892">
        <w:t>FoI</w:t>
      </w:r>
      <w:r>
        <w:t xml:space="preserve"> process itself like an informal disclosure process, which is a part of or preliminary to litigation</w:t>
      </w:r>
      <w:r w:rsidR="00DE4D5D">
        <w:t>?</w:t>
      </w:r>
    </w:p>
    <w:p w:rsidR="00E742C0" w:rsidP="00E742C0">
      <w:pPr>
        <w:pStyle w:val="QuestionCont"/>
      </w:pPr>
      <w:r>
        <w:t xml:space="preserve">These are very serious questions. As a </w:t>
      </w:r>
      <w:r>
        <w:t>Committee</w:t>
      </w:r>
      <w:r>
        <w:t>, we would like to help answer them. I do not know whether any of our other witnesses want to come in on this point.</w:t>
      </w:r>
    </w:p>
    <w:p w:rsidR="00E742C0" w:rsidP="00E742C0">
      <w:pPr>
        <w:pStyle w:val="Answer"/>
      </w:pPr>
      <w:sdt>
        <w:sdtPr>
          <w:alias w:val="Witness"/>
          <w:id w:val="-1154208825"/>
          <w:placeholder>
            <w:docPart w:val="3240651A13D344D9B0345AA63E92A462"/>
          </w:placeholder>
          <w:richText/>
        </w:sdtPr>
        <w:sdtContent>
          <w:r w:rsidRPr="000F6A47">
            <w:rPr>
              <w:b/>
              <w:i/>
            </w:rPr>
            <w:t>Warren Scott:</w:t>
          </w:r>
        </w:sdtContent>
      </w:sdt>
      <w:r>
        <w:t xml:space="preserve"> As part of the staff association, some of the information is not being provided when we are asking for it. We are having to put in </w:t>
      </w:r>
      <w:r w:rsidR="00940892">
        <w:t>FoI</w:t>
      </w:r>
      <w:r>
        <w:t xml:space="preserve"> requests to get certain information.</w:t>
      </w:r>
    </w:p>
    <w:p w:rsidR="00DE4D5D" w:rsidP="00E742C0">
      <w:pPr>
        <w:pStyle w:val="Answer"/>
      </w:pPr>
      <w:r>
        <w:t xml:space="preserve">For example, that might be around persons who have had adjustments for DDA. We understand the GDPR principles, but we are </w:t>
      </w:r>
      <w:r>
        <w:t xml:space="preserve">seeking </w:t>
      </w:r>
      <w:r>
        <w:t xml:space="preserve">to make sure </w:t>
      </w:r>
      <w:r>
        <w:t xml:space="preserve">that </w:t>
      </w:r>
      <w:r>
        <w:t xml:space="preserve">a fair decision </w:t>
      </w:r>
      <w:r>
        <w:t xml:space="preserve">has been </w:t>
      </w:r>
      <w:r>
        <w:t>made for one individual</w:t>
      </w:r>
      <w:r>
        <w:t>, so we want</w:t>
      </w:r>
      <w:r>
        <w:t xml:space="preserve"> to see how many </w:t>
      </w:r>
      <w:r>
        <w:t xml:space="preserve">people </w:t>
      </w:r>
      <w:r>
        <w:t xml:space="preserve">in the last three months have been given an adjustment. When we are not provided with that, we are going </w:t>
      </w:r>
      <w:r>
        <w:t>to</w:t>
      </w:r>
      <w:r>
        <w:t xml:space="preserve"> </w:t>
      </w:r>
      <w:r w:rsidR="00940892">
        <w:t>FoI</w:t>
      </w:r>
      <w:r>
        <w:t xml:space="preserve"> and getting the information that way. It slow</w:t>
      </w:r>
      <w:r>
        <w:t>s</w:t>
      </w:r>
      <w:r>
        <w:t xml:space="preserve"> down the process.</w:t>
      </w:r>
    </w:p>
    <w:p w:rsidR="00E742C0" w:rsidP="00E742C0">
      <w:pPr>
        <w:pStyle w:val="Answer"/>
      </w:pPr>
      <w:r>
        <w:t xml:space="preserve">To answer your question, most of my </w:t>
      </w:r>
      <w:r w:rsidR="00940892">
        <w:t>FoI</w:t>
      </w:r>
      <w:r>
        <w:t>s are linked into som</w:t>
      </w:r>
      <w:r w:rsidR="00DE4D5D">
        <w:t>ething that then goes</w:t>
      </w:r>
      <w:r>
        <w:t xml:space="preserve"> forward to a tribunal. That is the reason. If we could get the </w:t>
      </w:r>
      <w:r>
        <w:t xml:space="preserve">answer back and it was not the case, we could just turn around and say, “Here is the proof </w:t>
      </w:r>
      <w:r w:rsidR="003B1152">
        <w:t xml:space="preserve">that </w:t>
      </w:r>
      <w:r>
        <w:t>you have not been victimised</w:t>
      </w:r>
      <w:r w:rsidR="003B1152">
        <w:t>.</w:t>
      </w:r>
      <w:r>
        <w:t xml:space="preserve">” However, we </w:t>
      </w:r>
      <w:r>
        <w:t>have to</w:t>
      </w:r>
      <w:r>
        <w:t xml:space="preserve"> wait until we have filled in the forms and </w:t>
      </w:r>
      <w:r w:rsidR="00DE4D5D">
        <w:t>gone</w:t>
      </w:r>
      <w:r>
        <w:t xml:space="preserve"> to the Labour Relations Agency. It is a lot of work for us and for the </w:t>
      </w:r>
      <w:r w:rsidR="00940892">
        <w:t>FoI</w:t>
      </w:r>
      <w:r>
        <w:t xml:space="preserve"> team that does not need to happen, especially if you are transparent.</w:t>
      </w:r>
    </w:p>
    <w:p w:rsidR="00E742C0" w:rsidP="00DE4D5D">
      <w:pPr>
        <w:pStyle w:val="Answer"/>
      </w:pPr>
      <w:r>
        <w:t>It is about transparency. As Liam said, it is also about the standardisation of some of the processes. The problem with policing is that it is fast. If a sergeant goes off, you need a sergeant in tomorrow, not in three weeks’ time after you have done a process.</w:t>
      </w:r>
      <w:r w:rsidR="00DE4D5D">
        <w:t xml:space="preserve"> Locally</w:t>
      </w:r>
      <w:r>
        <w:t xml:space="preserve">, </w:t>
      </w:r>
      <w:r w:rsidR="00DE4D5D">
        <w:t xml:space="preserve">people </w:t>
      </w:r>
      <w:r>
        <w:t>will say, “We need somebody who has 10 years’ experience</w:t>
      </w:r>
      <w:r w:rsidR="003B1152">
        <w:t>,</w:t>
      </w:r>
      <w:r>
        <w:t xml:space="preserve">” but the people who have </w:t>
      </w:r>
      <w:r>
        <w:t>seven or eight years’</w:t>
      </w:r>
      <w:r>
        <w:t xml:space="preserve"> experience will be thinking, “Why am I not being included in the options for this?”</w:t>
      </w:r>
    </w:p>
    <w:p w:rsidR="00E742C0" w:rsidP="00E742C0">
      <w:pPr>
        <w:pStyle w:val="Answer"/>
      </w:pPr>
      <w:r>
        <w:t xml:space="preserve">If we standardised </w:t>
      </w:r>
      <w:r w:rsidR="00DE4D5D">
        <w:t xml:space="preserve">these local </w:t>
      </w:r>
      <w:r>
        <w:t xml:space="preserve">temporary adjustments throughout </w:t>
      </w:r>
      <w:r w:rsidR="00DE4D5D">
        <w:t xml:space="preserve">the </w:t>
      </w:r>
      <w:r>
        <w:t xml:space="preserve">organisation and followed one process, it would stop a lot of this. We need that transparency, especially for the members of this panel. If you are asking for information and you have a legitimate reason to be asking for it, you should be provided with it. You should not have to go outside </w:t>
      </w:r>
      <w:r w:rsidR="009F5125">
        <w:t xml:space="preserve">like an </w:t>
      </w:r>
      <w:r>
        <w:t>external.</w:t>
      </w:r>
    </w:p>
    <w:p w:rsidR="00E742C0" w:rsidP="00E742C0">
      <w:pPr>
        <w:pStyle w:val="Question"/>
        <w:numPr>
          <w:ilvl w:val="0"/>
          <w:numId w:val="9"/>
        </w:numPr>
      </w:pPr>
      <w:sdt>
        <w:sdtPr>
          <w:alias w:val="Member"/>
          <w:tag w:val="&lt;Member mnisId='4295' dodsId='107295'&gt;"/>
          <w:id w:val="157513269"/>
          <w:placeholder>
            <w:docPart w:val="DDF84EBD78E64C198F08F29CE7246A60"/>
          </w:placeholder>
          <w:richText/>
        </w:sdtPr>
        <w:sdtContent>
          <w:r w:rsidRPr="009F5125">
            <w:rPr>
              <w:b/>
            </w:rPr>
            <w:t>Chair:</w:t>
          </w:r>
        </w:sdtContent>
      </w:sdt>
      <w:r>
        <w:t xml:space="preserve"> We all understand that there is always a risk of identification if the data reveals perhaps only one or two people. </w:t>
      </w:r>
      <w:r w:rsidR="009F5125">
        <w:t xml:space="preserve">Bearing </w:t>
      </w:r>
      <w:r>
        <w:t>in mind that we are all here because of that issue</w:t>
      </w:r>
      <w:r w:rsidR="009F5125">
        <w:t xml:space="preserve">, as </w:t>
      </w:r>
      <w:r>
        <w:t xml:space="preserve">a </w:t>
      </w:r>
      <w:r>
        <w:t>Committee</w:t>
      </w:r>
      <w:r>
        <w:t xml:space="preserve"> we understand that, but it does seem to me that prevention is the best form of cure. Perhaps </w:t>
      </w:r>
      <w:r w:rsidR="003B1152">
        <w:t xml:space="preserve">it can be worked out </w:t>
      </w:r>
      <w:r>
        <w:t>using other organisations as a comparator,</w:t>
      </w:r>
      <w:r w:rsidR="003B1152">
        <w:t xml:space="preserve"> although of course</w:t>
      </w:r>
      <w:r>
        <w:t xml:space="preserve"> we know that in many respects </w:t>
      </w:r>
      <w:r w:rsidR="00AE3AFD">
        <w:t>the PSNI</w:t>
      </w:r>
      <w:r>
        <w:t xml:space="preserve"> faces unique challenges. The Committee will come to its view, but setting some clear targets and aims to reduce </w:t>
      </w:r>
      <w:r w:rsidR="00940892">
        <w:t>FoI</w:t>
      </w:r>
      <w:r>
        <w:t xml:space="preserve"> over a period of years could be a way in which </w:t>
      </w:r>
      <w:r w:rsidR="00AE3AFD">
        <w:t>the PSNI</w:t>
      </w:r>
      <w:r>
        <w:t xml:space="preserve"> incentivises a change in the information culture. I do not know what you think about that.</w:t>
      </w:r>
    </w:p>
    <w:p w:rsidR="00E742C0" w:rsidP="00E742C0">
      <w:pPr>
        <w:pStyle w:val="Answer"/>
      </w:pPr>
      <w:sdt>
        <w:sdtPr>
          <w:alias w:val="Witness"/>
          <w:id w:val="947588267"/>
          <w:placeholder>
            <w:docPart w:val="BB9A90D56CEC4241951BC3E4171E8780"/>
          </w:placeholder>
          <w:richText/>
        </w:sdtPr>
        <w:sdtContent>
          <w:r w:rsidR="00FA46EA">
            <w:rPr>
              <w:b/>
              <w:i/>
            </w:rPr>
            <w:t>Anthony McNally:</w:t>
          </w:r>
        </w:sdtContent>
      </w:sdt>
      <w:r>
        <w:t xml:space="preserve"> I understand the concept of setting targets, but I would worry about some of the unintended or perverse consequences of wanting to reduce </w:t>
      </w:r>
      <w:r w:rsidR="009F5125">
        <w:t>this</w:t>
      </w:r>
      <w:r>
        <w:t xml:space="preserve"> when we are trying to be more transparent. There is a counterbalance to be struck.</w:t>
      </w:r>
    </w:p>
    <w:p w:rsidR="00E742C0" w:rsidP="00E742C0">
      <w:pPr>
        <w:pStyle w:val="Answer"/>
      </w:pPr>
      <w:r>
        <w:t xml:space="preserve">You touched on this yourself, Chair, but Mr </w:t>
      </w:r>
      <w:r>
        <w:t>Boutcher</w:t>
      </w:r>
      <w:r>
        <w:t xml:space="preserve"> has </w:t>
      </w:r>
      <w:r>
        <w:t>said recently</w:t>
      </w:r>
      <w:r>
        <w:t xml:space="preserve"> that, from his experience over here, Northern Ireland has by far the most scrutinised police force across the United Kingdom. Therefore</w:t>
      </w:r>
      <w:r w:rsidR="009F5125">
        <w:t>,</w:t>
      </w:r>
      <w:r>
        <w:t xml:space="preserve"> it is understandable that we scrutinise ourselves and that police officers do ask these questions maybe more than others would. That is probably a cultural thing as well.</w:t>
      </w:r>
    </w:p>
    <w:p w:rsidR="00E742C0" w:rsidP="00E742C0">
      <w:pPr>
        <w:pStyle w:val="Answer"/>
      </w:pPr>
      <w:r>
        <w:t xml:space="preserve">We have identified opportunities here. It is important to reflect that. </w:t>
      </w:r>
      <w:r>
        <w:t>Outwith</w:t>
      </w:r>
      <w:r>
        <w:t xml:space="preserve"> the core data protection piece, there is something around culture and standards. That is reflected within the document. While it is reflected within the document in the context of this area of work, for me there is a bigger piece.</w:t>
      </w:r>
      <w:r w:rsidR="009F5125">
        <w:t xml:space="preserve"> </w:t>
      </w:r>
      <w:r>
        <w:t xml:space="preserve">We have just completed our cultural audit, as has been mentioned. We have a “Your Voice” forum. There are already some pieces </w:t>
      </w:r>
      <w:r>
        <w:t>of work going on around promotions and temporary promotions, which would really help.</w:t>
      </w:r>
    </w:p>
    <w:p w:rsidR="00E742C0" w:rsidP="00E742C0">
      <w:pPr>
        <w:pStyle w:val="Answer"/>
      </w:pPr>
      <w:r>
        <w:t xml:space="preserve">Certainly, from a staff association perspective, on behalf of the Superintendents’ Association, we should already be thinking about this. The one challenge that we have laid down—I have laid it down to myself as much as anyone else—is that we do not have career pathways. We are not particularly good at, “What does this look like in five years’ time? How am I going to get from an inspector to a superintendent?” </w:t>
      </w:r>
    </w:p>
    <w:p w:rsidR="00E742C0" w:rsidP="00E742C0">
      <w:pPr>
        <w:pStyle w:val="Answer"/>
      </w:pPr>
      <w:r>
        <w:t xml:space="preserve">There has been a constant shift of processes, not only in how they are constructed but in how they are delivered. Those are </w:t>
      </w:r>
      <w:r>
        <w:t>challenges</w:t>
      </w:r>
      <w:r>
        <w:t xml:space="preserve"> that the organisation has identified through that audit. I believe there are processes in place around that to go forward in terms of how we learn. Those structures are presently being built.</w:t>
      </w:r>
    </w:p>
    <w:p w:rsidR="00E742C0" w:rsidP="009F5125">
      <w:pPr>
        <w:pStyle w:val="Answer"/>
      </w:pPr>
      <w:r>
        <w:t xml:space="preserve">Going back to your point around how that links directly to </w:t>
      </w:r>
      <w:r w:rsidR="00940892">
        <w:t>FoI</w:t>
      </w:r>
      <w:r>
        <w:t xml:space="preserve">s, I would look at it more broadly than that. I would be asking about </w:t>
      </w:r>
      <w:r w:rsidR="009F5125">
        <w:t xml:space="preserve">the </w:t>
      </w:r>
      <w:r>
        <w:t>internal confidence and satisfaction levels of staff</w:t>
      </w:r>
      <w:r w:rsidR="009F5125">
        <w:t>, which</w:t>
      </w:r>
      <w:r>
        <w:t xml:space="preserve"> might be an indicator</w:t>
      </w:r>
      <w:r w:rsidR="009F5125">
        <w:t>,</w:t>
      </w:r>
      <w:r>
        <w:t xml:space="preserve"> as well</w:t>
      </w:r>
      <w:r w:rsidR="009F5125">
        <w:t xml:space="preserve"> as</w:t>
      </w:r>
      <w:r>
        <w:t xml:space="preserve"> the number of </w:t>
      </w:r>
      <w:r w:rsidR="00940892">
        <w:t>FoI</w:t>
      </w:r>
      <w:r>
        <w:t xml:space="preserve">s. </w:t>
      </w:r>
      <w:r w:rsidR="009F5125">
        <w:t xml:space="preserve">From </w:t>
      </w:r>
      <w:r>
        <w:t xml:space="preserve">our surveys, how confident </w:t>
      </w:r>
      <w:r w:rsidR="009F5125">
        <w:t xml:space="preserve">do </w:t>
      </w:r>
      <w:r>
        <w:t xml:space="preserve">our staff feel </w:t>
      </w:r>
      <w:r w:rsidR="009F5125">
        <w:t>about</w:t>
      </w:r>
      <w:r>
        <w:t xml:space="preserve"> promotion processes</w:t>
      </w:r>
      <w:r w:rsidR="009F5125">
        <w:t>,</w:t>
      </w:r>
      <w:r>
        <w:t xml:space="preserve"> </w:t>
      </w:r>
      <w:r>
        <w:t>support</w:t>
      </w:r>
      <w:r>
        <w:t xml:space="preserve"> and continuous professional development</w:t>
      </w:r>
      <w:r w:rsidR="009F5125">
        <w:t>?</w:t>
      </w:r>
      <w:r>
        <w:t xml:space="preserve"> Those softer questions around future surveys might equally inform what we need to do to make sure </w:t>
      </w:r>
      <w:r w:rsidR="009F5125">
        <w:t xml:space="preserve">that </w:t>
      </w:r>
      <w:r>
        <w:t>staff feel comfortable that their organisation is supporting them.</w:t>
      </w:r>
    </w:p>
    <w:p w:rsidR="00E742C0" w:rsidP="009F5125">
      <w:pPr>
        <w:pStyle w:val="Question"/>
        <w:numPr>
          <w:ilvl w:val="0"/>
          <w:numId w:val="9"/>
        </w:numPr>
      </w:pPr>
      <w:sdt>
        <w:sdtPr>
          <w:alias w:val="Member"/>
          <w:tag w:val="&lt;Member mnisId='4295' dodsId='107295'&gt;"/>
          <w:id w:val="1537385922"/>
          <w:placeholder>
            <w:docPart w:val="B1F26B0A151D433E8679C0D148F22E63"/>
          </w:placeholder>
          <w:richText/>
        </w:sdtPr>
        <w:sdtContent>
          <w:r w:rsidRPr="00845DA4">
            <w:rPr>
              <w:b/>
            </w:rPr>
            <w:t>Chair:</w:t>
          </w:r>
        </w:sdtContent>
      </w:sdt>
      <w:r>
        <w:t xml:space="preserve"> Following on from that, there is a generic question based on the recommendations in the review particularly about staff grades involving data management, the generic recruitment of staff there and perhaps the undervaluing of the skills required. It does seem like you are recognising that that is a legitimate finding.</w:t>
      </w:r>
      <w:r w:rsidR="009F5125">
        <w:t xml:space="preserve"> </w:t>
      </w:r>
      <w:r>
        <w:t xml:space="preserve">Are you content with the recommendations in the review as to how to address </w:t>
      </w:r>
      <w:r w:rsidR="00983C7C">
        <w:t>more</w:t>
      </w:r>
      <w:r w:rsidR="009F5125">
        <w:t xml:space="preserve"> </w:t>
      </w:r>
      <w:r>
        <w:t xml:space="preserve">importance </w:t>
      </w:r>
      <w:r w:rsidR="00983C7C">
        <w:t xml:space="preserve">being </w:t>
      </w:r>
      <w:r w:rsidR="009F5125">
        <w:t xml:space="preserve">given </w:t>
      </w:r>
      <w:r>
        <w:t xml:space="preserve">to data management skills? </w:t>
      </w:r>
    </w:p>
    <w:p w:rsidR="00E742C0" w:rsidP="00E742C0">
      <w:pPr>
        <w:pStyle w:val="Answer"/>
      </w:pPr>
      <w:sdt>
        <w:sdtPr>
          <w:alias w:val="Witness"/>
          <w:id w:val="-404452913"/>
          <w:placeholder>
            <w:docPart w:val="5F41607C822947DAAB67AA3005855637"/>
          </w:placeholder>
          <w:richText/>
        </w:sdtPr>
        <w:sdtContent>
          <w:r w:rsidR="00FA46EA">
            <w:rPr>
              <w:b/>
              <w:i/>
            </w:rPr>
            <w:t>Anthony McNally:</w:t>
          </w:r>
        </w:sdtContent>
      </w:sdt>
      <w:r>
        <w:t xml:space="preserve"> There is no doubt for me that there are specific aspects of policing—when I say “policing”, I mean that in the broadest sense, </w:t>
      </w:r>
      <w:r w:rsidR="00983C7C">
        <w:t>including</w:t>
      </w:r>
      <w:r w:rsidR="00B501BD">
        <w:t xml:space="preserve"> </w:t>
      </w:r>
      <w:r>
        <w:t xml:space="preserve">finance </w:t>
      </w:r>
      <w:r w:rsidR="00B501BD">
        <w:t xml:space="preserve">or </w:t>
      </w:r>
      <w:r>
        <w:t>IT—where there is absolutely a need for those significant and dedicated skills.</w:t>
      </w:r>
      <w:r w:rsidR="00983C7C">
        <w:t xml:space="preserve"> </w:t>
      </w:r>
      <w:r>
        <w:t xml:space="preserve">That has been a cultural challenge for us as an organisation in terms of </w:t>
      </w:r>
      <w:r w:rsidR="00B501BD">
        <w:t xml:space="preserve">both </w:t>
      </w:r>
      <w:r>
        <w:t>police staff and police officers. You can perhaps work in forensics one day and in another area of business the next. We have seen that recently. That is not a criticism of those individuals</w:t>
      </w:r>
      <w:r w:rsidR="00983C7C">
        <w:t>; t</w:t>
      </w:r>
      <w:r>
        <w:t>hey all do great jobs, I am sure, but there is something about how we appoint people into roles.</w:t>
      </w:r>
    </w:p>
    <w:p w:rsidR="00E742C0" w:rsidP="00E742C0">
      <w:pPr>
        <w:pStyle w:val="Answer"/>
      </w:pPr>
      <w:r>
        <w:t>Again, I would go back to career pathways</w:t>
      </w:r>
      <w:r w:rsidR="009F608D">
        <w:t xml:space="preserve"> and </w:t>
      </w:r>
      <w:r>
        <w:t xml:space="preserve">the potential for promotion. If I join as a junior </w:t>
      </w:r>
      <w:r>
        <w:t>forensics</w:t>
      </w:r>
      <w:r>
        <w:t xml:space="preserve"> person, can I have a career in forensics and work my way up the chain as opposed to having to move into </w:t>
      </w:r>
      <w:r w:rsidR="00940892">
        <w:t>FoI</w:t>
      </w:r>
      <w:r>
        <w:t xml:space="preserve"> or something else? There is something about that both for police staff and police officers. That is </w:t>
      </w:r>
      <w:r>
        <w:t>definitely reflected</w:t>
      </w:r>
      <w:r>
        <w:t xml:space="preserve"> in the recommendations. The recommendations around that are </w:t>
      </w:r>
      <w:r>
        <w:t>absolutely sound</w:t>
      </w:r>
      <w:r>
        <w:t>.</w:t>
      </w:r>
    </w:p>
    <w:p w:rsidR="00E742C0" w:rsidP="00E742C0">
      <w:pPr>
        <w:pStyle w:val="Answer"/>
      </w:pPr>
      <w:r>
        <w:t xml:space="preserve">The </w:t>
      </w:r>
      <w:r>
        <w:t>recommendations as a whole, as</w:t>
      </w:r>
      <w:r>
        <w:t xml:space="preserve"> I said, are absolutely fine. My concern, as I mentioned earlier, is just around our capacity and capability to be able to deliver those alongside everything else. When you look at it, it is not like we were blind to this. There were governance boards in place. Arguably, there were some concerns around areas of business being marked as green, as in being completed, when they clearly were not.</w:t>
      </w:r>
      <w:r w:rsidR="00983C7C">
        <w:t xml:space="preserve"> </w:t>
      </w:r>
      <w:r>
        <w:t xml:space="preserve">There is evidence </w:t>
      </w:r>
      <w:r w:rsidR="009F608D">
        <w:t xml:space="preserve">to </w:t>
      </w:r>
      <w:r>
        <w:t>suggest</w:t>
      </w:r>
      <w:r w:rsidR="009F608D">
        <w:t xml:space="preserve"> that</w:t>
      </w:r>
      <w:r>
        <w:t xml:space="preserve"> we knew there were some underlying issues here, but perhaps we just did not have the capacity and capability to deliver. Again, I would reiterate that point. As good as the recommendations are, we need time, </w:t>
      </w:r>
      <w:r>
        <w:t>space</w:t>
      </w:r>
      <w:r>
        <w:t xml:space="preserve"> and money to deliver them. </w:t>
      </w:r>
    </w:p>
    <w:p w:rsidR="00E742C0" w:rsidP="00E742C0">
      <w:pPr>
        <w:pStyle w:val="Answer"/>
      </w:pPr>
      <w:sdt>
        <w:sdtPr>
          <w:alias w:val="Witness"/>
          <w:id w:val="1418822126"/>
          <w:placeholder>
            <w:docPart w:val="40AA61927D8C427FB806462B4A71BBCF"/>
          </w:placeholder>
          <w:richText/>
        </w:sdtPr>
        <w:sdtContent>
          <w:r w:rsidRPr="000F6A47">
            <w:rPr>
              <w:b/>
              <w:i/>
            </w:rPr>
            <w:t>Warren Scott:</w:t>
          </w:r>
        </w:sdtContent>
      </w:sdt>
      <w:r>
        <w:t xml:space="preserve"> I have one issue in relation to the report. The report mentioned staff and non-generic grades. It specifically </w:t>
      </w:r>
      <w:r>
        <w:t>referr</w:t>
      </w:r>
      <w:r w:rsidR="00EE1125">
        <w:t>s</w:t>
      </w:r>
      <w:r>
        <w:t xml:space="preserve"> to the EO2 band</w:t>
      </w:r>
      <w:r w:rsidR="00EE1125">
        <w:t xml:space="preserve"> and</w:t>
      </w:r>
      <w:r>
        <w:t xml:space="preserve"> goes on to the potential to bring in EO2 paralegals. I understand that the report does not really lay the blame on any single department or grade, but the fact </w:t>
      </w:r>
      <w:r w:rsidR="009F608D">
        <w:t xml:space="preserve">that </w:t>
      </w:r>
      <w:r>
        <w:t xml:space="preserve">there is a recommendation for a complete change </w:t>
      </w:r>
      <w:r w:rsidR="009F608D">
        <w:t>at</w:t>
      </w:r>
      <w:r>
        <w:t xml:space="preserve"> that grade indicates that they think there could have been a slight failing at that level. </w:t>
      </w:r>
    </w:p>
    <w:p w:rsidR="00E742C0" w:rsidP="00AB7C32">
      <w:pPr>
        <w:pStyle w:val="Answer"/>
      </w:pPr>
      <w:r>
        <w:t xml:space="preserve">Whenever we have been able to review it, the issue has been that they have collated the information and the information has then gone through a series of checks, yet that is the only grade for which a full change has been recommended. The fault does not fall anywhere with </w:t>
      </w:r>
      <w:r>
        <w:t>them</w:t>
      </w:r>
      <w:r w:rsidR="00EE1125">
        <w:t xml:space="preserve"> so w</w:t>
      </w:r>
      <w:r>
        <w:t>e are not fully on</w:t>
      </w:r>
      <w:r w:rsidR="00AB7C32">
        <w:t xml:space="preserve"> </w:t>
      </w:r>
      <w:r>
        <w:t xml:space="preserve">board in relation to having to change them from generics to paralegals. I understand the reasoning behind the additional skillsets, but that department is up in the high 90s in relation to return rates back to the </w:t>
      </w:r>
      <w:r w:rsidR="00AB7C32">
        <w:t>I</w:t>
      </w:r>
      <w:r>
        <w:t xml:space="preserve">CO. It is overperforming. If any other department in any organisation was working like that, you would not be talking about making a change. It is </w:t>
      </w:r>
      <w:r>
        <w:t>due to the fact that</w:t>
      </w:r>
      <w:r>
        <w:t xml:space="preserve"> this mistake happened</w:t>
      </w:r>
      <w:r w:rsidR="00AB7C32">
        <w:t>, but it</w:t>
      </w:r>
      <w:r>
        <w:t xml:space="preserve"> happened across four or five departments</w:t>
      </w:r>
      <w:r w:rsidR="00EE1125">
        <w:t xml:space="preserve">, </w:t>
      </w:r>
      <w:r w:rsidR="00EE1125">
        <w:t>yt</w:t>
      </w:r>
      <w:r w:rsidR="00EE1125">
        <w:t xml:space="preserve"> t</w:t>
      </w:r>
      <w:r w:rsidR="00AB7C32">
        <w:t xml:space="preserve">hat </w:t>
      </w:r>
      <w:r>
        <w:t xml:space="preserve">is the only one for which we are discussing a change in recruitment. We would have a minor issue with it falling on them only, especially because, bar this, they have been successful until now. </w:t>
      </w:r>
    </w:p>
    <w:p w:rsidR="00E742C0" w:rsidP="00E742C0">
      <w:pPr>
        <w:pStyle w:val="Answer"/>
      </w:pPr>
      <w:sdt>
        <w:sdtPr>
          <w:alias w:val="Witness"/>
          <w:id w:val="1370727281"/>
          <w:placeholder>
            <w:docPart w:val="3B02ADCFD7564A97AE5DF48B460A290F"/>
          </w:placeholder>
          <w:richText/>
        </w:sdtPr>
        <w:sdtContent>
          <w:r w:rsidR="00FA46EA">
            <w:rPr>
              <w:b/>
              <w:i/>
            </w:rPr>
            <w:t>Gerry Murray:</w:t>
          </w:r>
        </w:sdtContent>
      </w:sdt>
      <w:r>
        <w:t xml:space="preserve"> </w:t>
      </w:r>
      <w:r w:rsidR="00AB7C32">
        <w:t xml:space="preserve">The </w:t>
      </w:r>
      <w:r>
        <w:t xml:space="preserve">one thing I would like to highlight with regards to the 37 recommendations is the energy within this organisation. I have been a police officer for over 50 years. I have never seen a situation where the energy is being sucked out of the organisation. </w:t>
      </w:r>
    </w:p>
    <w:p w:rsidR="00E742C0" w:rsidP="00E742C0">
      <w:pPr>
        <w:pStyle w:val="Answer"/>
      </w:pPr>
      <w:r>
        <w:t xml:space="preserve">If we are going to implement the 37 recommendations, it cannot be done with the whip; it </w:t>
      </w:r>
      <w:r>
        <w:t>has to</w:t>
      </w:r>
      <w:r>
        <w:t xml:space="preserve"> be done with the carrot. The rank and file, from the bottom right up to the top, </w:t>
      </w:r>
      <w:r>
        <w:t>have to</w:t>
      </w:r>
      <w:r>
        <w:t xml:space="preserve"> buy into this </w:t>
      </w:r>
      <w:r w:rsidR="00AB7C32">
        <w:t>a</w:t>
      </w:r>
      <w:r>
        <w:t xml:space="preserve">s </w:t>
      </w:r>
      <w:r w:rsidR="00AB7C32">
        <w:t xml:space="preserve">being </w:t>
      </w:r>
      <w:r>
        <w:t>our responsibility. We need to reintroduce what is important internally and externally, and we need to put new energy into the organisation.</w:t>
      </w:r>
    </w:p>
    <w:p w:rsidR="00E742C0" w:rsidP="00E742C0">
      <w:pPr>
        <w:pStyle w:val="Answer"/>
      </w:pPr>
      <w:r>
        <w:t xml:space="preserve">I commend the chief with regards to his </w:t>
      </w:r>
      <w:r w:rsidR="00AB7C32">
        <w:t>tenure</w:t>
      </w:r>
      <w:r>
        <w:t xml:space="preserve"> within this organisation. He has started. He has the right credentials to bring the energy. With due care and attention and the right oversight of the 37 recommendations, we can put ourselves on the road to recovery. </w:t>
      </w:r>
    </w:p>
    <w:p w:rsidR="004F34AC" w:rsidP="004F34AC">
      <w:pPr>
        <w:pStyle w:val="Answer"/>
      </w:pPr>
      <w:sdt>
        <w:sdtPr>
          <w:alias w:val="Witness"/>
          <w:id w:val="1929465681"/>
          <w:placeholder>
            <w:docPart w:val="3944EDFC6D624D9BA907C725AF9C0785"/>
          </w:placeholder>
          <w:richText/>
        </w:sdtPr>
        <w:sdtContent>
          <w:r w:rsidRPr="009334CC" w:rsidR="00E742C0">
            <w:rPr>
              <w:b/>
              <w:i/>
            </w:rPr>
            <w:t>Liam Kelly:</w:t>
          </w:r>
        </w:sdtContent>
      </w:sdt>
      <w:r w:rsidR="00E742C0">
        <w:t xml:space="preserve"> I </w:t>
      </w:r>
      <w:r w:rsidR="00AB7C32">
        <w:t>have</w:t>
      </w:r>
      <w:r w:rsidR="00E742C0">
        <w:t xml:space="preserve"> a few observations </w:t>
      </w:r>
      <w:r w:rsidR="00AB7C32">
        <w:t xml:space="preserve">to make </w:t>
      </w:r>
      <w:r w:rsidR="00E742C0">
        <w:t xml:space="preserve">on the cultural skills and talent recommendations. You could apply this to any specialism within </w:t>
      </w:r>
      <w:r w:rsidR="00AE3AFD">
        <w:t xml:space="preserve">the </w:t>
      </w:r>
      <w:r w:rsidR="00AE3AFD">
        <w:t>PSNI</w:t>
      </w:r>
      <w:r w:rsidR="00E742C0">
        <w:t>. For example, with Mr McNally in public protection and Mr Murray in ops support, we invest considerable sums of money in training people, but we do not invest considerable sums of money in retaining them in those positions.</w:t>
      </w:r>
      <w:r>
        <w:t xml:space="preserve"> </w:t>
      </w:r>
      <w:r w:rsidR="00E742C0">
        <w:t xml:space="preserve">If those officers are interested in promotion or lateral development, the ability for them to do that within those </w:t>
      </w:r>
      <w:r w:rsidR="00E742C0">
        <w:t>particular areas</w:t>
      </w:r>
      <w:r w:rsidR="00E742C0">
        <w:t xml:space="preserve"> diminishes. </w:t>
      </w:r>
    </w:p>
    <w:p w:rsidR="004F34AC" w:rsidP="004F34AC">
      <w:pPr>
        <w:pStyle w:val="Answer"/>
      </w:pPr>
      <w:r>
        <w:t>It is something I see time and time again.</w:t>
      </w:r>
      <w:r>
        <w:t xml:space="preserve"> </w:t>
      </w:r>
      <w:r>
        <w:t xml:space="preserve">I will give you an example from district policing. If there is a neighbourhood officer who wants to go for promotion but there is no vacancy for a supervisor in the </w:t>
      </w:r>
      <w:r>
        <w:t>area</w:t>
      </w:r>
      <w:r>
        <w:t xml:space="preserve"> they have been working in for the last 10 years, that </w:t>
      </w:r>
      <w:r w:rsidR="00EE1125">
        <w:t>skillset</w:t>
      </w:r>
      <w:r>
        <w:t xml:space="preserve"> is lost. In fact, they do not even go into neighbourhood policing. They go in back into local response policing and things like that. That </w:t>
      </w:r>
      <w:r w:rsidR="00EE1125">
        <w:t>skillset</w:t>
      </w:r>
      <w:r>
        <w:t xml:space="preserve"> is completely lost.</w:t>
      </w:r>
      <w:r>
        <w:t xml:space="preserve"> </w:t>
      </w:r>
      <w:r>
        <w:t xml:space="preserve">At some point in the future, someone else </w:t>
      </w:r>
      <w:r>
        <w:t>has to</w:t>
      </w:r>
      <w:r>
        <w:t xml:space="preserve"> come in and start again from the bottom up. </w:t>
      </w:r>
    </w:p>
    <w:p w:rsidR="006B552D" w:rsidP="004F34AC">
      <w:pPr>
        <w:pStyle w:val="Answer"/>
      </w:pPr>
      <w:r>
        <w:t xml:space="preserve">Yes, it is very important that we have the pathways available for people, but, as I see it, every specialism in </w:t>
      </w:r>
      <w:r w:rsidR="00AE3AFD">
        <w:t>the PSNI</w:t>
      </w:r>
      <w:r>
        <w:t xml:space="preserve"> needs to focus on this. When I first joined the police—it was not as long ago as Mr Murray—almost 30 years ago, there was talk about tenure</w:t>
      </w:r>
      <w:r w:rsidR="004F34AC">
        <w:t xml:space="preserve"> being implemented</w:t>
      </w:r>
      <w:r>
        <w:t xml:space="preserve"> following the Sheehy report. The staff associations were for and against it in some </w:t>
      </w:r>
      <w:r>
        <w:t>regards,</w:t>
      </w:r>
      <w:r>
        <w:t>.</w:t>
      </w:r>
      <w:r>
        <w:t xml:space="preserve"> We were </w:t>
      </w:r>
      <w:r>
        <w:t xml:space="preserve">saying that it is difficult for people to progress in the organisation if a pathway is closed because someone is in a role forever. There was talk about five years. Ultimately, those things were never implemented because it was impossible to do that in service. The natural attrition of retirement and promotion has been used to create vacancies. </w:t>
      </w:r>
    </w:p>
    <w:p w:rsidR="00E742C0" w:rsidP="00E742C0">
      <w:pPr>
        <w:pStyle w:val="Answer"/>
      </w:pPr>
      <w:r>
        <w:t xml:space="preserve">I am picking up on Warren’s point about the lack of resource in that </w:t>
      </w:r>
      <w:r>
        <w:t>particular area</w:t>
      </w:r>
      <w:r>
        <w:t xml:space="preserve">. Again, you could highlight that in almost any part of </w:t>
      </w:r>
      <w:r w:rsidR="00AE3AFD">
        <w:t>the PSNI</w:t>
      </w:r>
      <w:r>
        <w:t xml:space="preserve"> now. We have no recruitment </w:t>
      </w:r>
      <w:r>
        <w:t>at the moment</w:t>
      </w:r>
      <w:r w:rsidR="004F34AC">
        <w:t xml:space="preserve">, so it </w:t>
      </w:r>
      <w:r>
        <w:t>is impossible to replace anybody who is in any of those specialist roles because the people are not there to do it.</w:t>
      </w:r>
      <w:r w:rsidR="006B552D">
        <w:t xml:space="preserve"> </w:t>
      </w:r>
      <w:r>
        <w:t xml:space="preserve">The </w:t>
      </w:r>
      <w:r w:rsidR="004228D7">
        <w:t>Chief Constable</w:t>
      </w:r>
      <w:r>
        <w:t xml:space="preserve"> has already put on record that he wants to protect the frontline 999 response. Unfortunately, that is the student officers and probation officers </w:t>
      </w:r>
      <w:r>
        <w:t>at the moment</w:t>
      </w:r>
      <w:r>
        <w:t xml:space="preserve">, which we do not have. That is where the main squeeze is. Yes, I commend the report, but there is a bigger question for </w:t>
      </w:r>
      <w:r w:rsidR="00AE3AFD">
        <w:t>the PSNI</w:t>
      </w:r>
      <w:r>
        <w:t xml:space="preserve"> overall, if </w:t>
      </w:r>
      <w:r w:rsidR="004F34AC">
        <w:t>it is</w:t>
      </w:r>
      <w:r>
        <w:t xml:space="preserve"> going to try and bring that in right across the board as opposed to just in information management.</w:t>
      </w:r>
    </w:p>
    <w:p w:rsidR="00E742C0" w:rsidP="00E742C0">
      <w:pPr>
        <w:pStyle w:val="Remark"/>
      </w:pPr>
      <w:sdt>
        <w:sdtPr>
          <w:alias w:val="Member"/>
          <w:tag w:val="&lt;Member mnisId='4295' dodsId='107295'&gt;"/>
          <w:id w:val="-276948444"/>
          <w:placeholder>
            <w:docPart w:val="3ED401D231DC4F01A95CF68C7CAB794C"/>
          </w:placeholder>
          <w:richText/>
        </w:sdtPr>
        <w:sdtContent>
          <w:r w:rsidRPr="00845DA4">
            <w:rPr>
              <w:b/>
            </w:rPr>
            <w:t>Chair:</w:t>
          </w:r>
        </w:sdtContent>
      </w:sdt>
      <w:r>
        <w:t xml:space="preserve"> We remember Sheehy and the response to it. While I understood it at the time, it did raise some long-term questions about the second R, which is retention. As you say, it is as important as recruitment. </w:t>
      </w:r>
      <w:r w:rsidR="004F34AC">
        <w:t xml:space="preserve">The </w:t>
      </w:r>
      <w:r w:rsidR="00AE3AFD">
        <w:t>PSNI</w:t>
      </w:r>
      <w:r>
        <w:t xml:space="preserve"> is not alone in being an organisation that faces challenges. I think of H</w:t>
      </w:r>
      <w:r w:rsidR="004F34AC">
        <w:t>is</w:t>
      </w:r>
      <w:r>
        <w:t xml:space="preserve"> Majesty’s Prison and Probation Service here in England and Wales. The retention of prison officers is a big issue.</w:t>
      </w:r>
    </w:p>
    <w:p w:rsidR="00E742C0" w:rsidP="00E742C0">
      <w:pPr>
        <w:pStyle w:val="Question"/>
        <w:numPr>
          <w:ilvl w:val="0"/>
          <w:numId w:val="9"/>
        </w:numPr>
      </w:pPr>
      <w:sdt>
        <w:sdtPr>
          <w:rPr>
            <w:b/>
          </w:rPr>
          <w:alias w:val="Member"/>
          <w:tag w:val="&lt;Member mnisId='4295' dodsId='107295'&gt;"/>
          <w:id w:val="1081562497"/>
          <w:placeholder>
            <w:docPart w:val="FF94E2AF4B1642D5BD2267760653D171"/>
          </w:placeholder>
          <w:richText/>
        </w:sdtPr>
        <w:sdtContent>
          <w:r>
            <w:rPr>
              <w:b/>
            </w:rPr>
            <w:t>Claire Hanna:</w:t>
          </w:r>
        </w:sdtContent>
      </w:sdt>
      <w:r>
        <w:t xml:space="preserve"> You have variously touched on the issues that we are dealing with and how they affect recruitment and retention. Recruitment is on hold, but is there anything else you would like to add about how the data issues have affected staff and how they are affecting recruitment and </w:t>
      </w:r>
      <w:r>
        <w:t>retention?</w:t>
      </w:r>
    </w:p>
    <w:p w:rsidR="00E742C0" w:rsidP="00E742C0">
      <w:pPr>
        <w:pStyle w:val="Answer"/>
      </w:pPr>
      <w:sdt>
        <w:sdtPr>
          <w:alias w:val="Witness"/>
          <w:id w:val="309682781"/>
          <w:placeholder>
            <w:docPart w:val="F2642C9E8E1E4F60A7BE7D9F5085556F"/>
          </w:placeholder>
          <w:richText/>
        </w:sdtPr>
        <w:sdtContent>
          <w:r w:rsidR="00FA46EA">
            <w:rPr>
              <w:b/>
              <w:i/>
            </w:rPr>
            <w:t>Gerry Murray:</w:t>
          </w:r>
        </w:sdtContent>
      </w:sdt>
      <w:r>
        <w:t xml:space="preserve"> The recruitment from the Catholic community, from Catholic nationalists and republicans, has been severely dented. Officers and staff now cannot go back to the areas where they </w:t>
      </w:r>
      <w:r w:rsidRPr="00686098">
        <w:t xml:space="preserve">were brought up. They thought they were bringing their culture into the organisation through Gaelic football or Gaelic sports and reflecting it to anybody from a different community background. </w:t>
      </w:r>
      <w:r w:rsidRPr="00686098" w:rsidR="00686098">
        <w:t xml:space="preserve">Everybody </w:t>
      </w:r>
      <w:r w:rsidRPr="00686098">
        <w:t>bring</w:t>
      </w:r>
      <w:r w:rsidRPr="00686098" w:rsidR="00686098">
        <w:t>s</w:t>
      </w:r>
      <w:r w:rsidRPr="00686098">
        <w:t xml:space="preserve"> their own culture into the organisation</w:t>
      </w:r>
      <w:r w:rsidRPr="00686098" w:rsidR="00686098">
        <w:t>, but, w</w:t>
      </w:r>
      <w:r w:rsidRPr="00686098">
        <w:t xml:space="preserve">hen they arrive at the front door, they are </w:t>
      </w:r>
      <w:r w:rsidR="006B552D">
        <w:t xml:space="preserve">entering </w:t>
      </w:r>
      <w:r w:rsidRPr="00686098">
        <w:t xml:space="preserve">a noble profession </w:t>
      </w:r>
      <w:r w:rsidRPr="00686098" w:rsidR="00686098">
        <w:t>with</w:t>
      </w:r>
      <w:r w:rsidRPr="00686098">
        <w:t xml:space="preserve"> a mutually understanding and appropriate language guide within the organisation.</w:t>
      </w:r>
    </w:p>
    <w:p w:rsidR="00E742C0" w:rsidP="00E742C0">
      <w:pPr>
        <w:pStyle w:val="Answer"/>
      </w:pPr>
      <w:r w:rsidRPr="00686098">
        <w:t xml:space="preserve">I remember when we met the </w:t>
      </w:r>
      <w:r w:rsidR="004228D7">
        <w:t>Chief Constable</w:t>
      </w:r>
      <w:r w:rsidRPr="00686098">
        <w:t xml:space="preserve"> at the service leaders’ engagement forum. One of the first issues I asked about was the recruitment of Catholics. We should not be standing still with regards to recruitment, whether it is from my community</w:t>
      </w:r>
      <w:r>
        <w:t xml:space="preserve"> background or a different community background. Even though there is no finance, we should still be moving forward.</w:t>
      </w:r>
    </w:p>
    <w:p w:rsidR="00E742C0" w:rsidP="00686098">
      <w:pPr>
        <w:pStyle w:val="Answer"/>
      </w:pPr>
      <w:r>
        <w:t xml:space="preserve">Hopefully next month, January, we will have the school fairs. We should be front and centre in the </w:t>
      </w:r>
      <w:r>
        <w:t>schools</w:t>
      </w:r>
      <w:r>
        <w:t xml:space="preserve"> fairs. Specifically, all the minority associations have a great role to play. </w:t>
      </w:r>
      <w:r w:rsidR="00686098">
        <w:t xml:space="preserve">Each </w:t>
      </w:r>
      <w:r>
        <w:t>of the diverse communities within Northern Ireland</w:t>
      </w:r>
      <w:r w:rsidR="00686098">
        <w:t>,</w:t>
      </w:r>
      <w:r>
        <w:t xml:space="preserve"> </w:t>
      </w:r>
      <w:r w:rsidR="00686098">
        <w:t xml:space="preserve">in the last census of 2021, </w:t>
      </w:r>
      <w:r>
        <w:t>should be reflected in the makeup of the police.</w:t>
      </w:r>
      <w:r w:rsidR="00686098">
        <w:t xml:space="preserve"> </w:t>
      </w:r>
      <w:r>
        <w:t>The communities that we serve should see themselves in the police, through the police officers and police staff who are serving the community.</w:t>
      </w:r>
    </w:p>
    <w:p w:rsidR="00E742C0" w:rsidP="00E742C0">
      <w:pPr>
        <w:pStyle w:val="Remark"/>
      </w:pPr>
      <w:sdt>
        <w:sdtPr>
          <w:alias w:val="Member"/>
          <w:tag w:val="&lt;Member mnisId='4295' dodsId='107295'&gt;"/>
          <w:id w:val="1158732078"/>
          <w:placeholder>
            <w:docPart w:val="856BFAD2891F45D2919186B9773F99B3"/>
          </w:placeholder>
          <w:richText/>
        </w:sdtPr>
        <w:sdtContent>
          <w:r w:rsidRPr="00845DA4">
            <w:rPr>
              <w:b/>
            </w:rPr>
            <w:t>Chair:</w:t>
          </w:r>
        </w:sdtContent>
      </w:sdt>
      <w:r>
        <w:t xml:space="preserve"> Yes, agreed.</w:t>
      </w:r>
    </w:p>
    <w:p w:rsidR="00E742C0" w:rsidP="00686098">
      <w:pPr>
        <w:pStyle w:val="Answer"/>
      </w:pPr>
      <w:sdt>
        <w:sdtPr>
          <w:alias w:val="Witness"/>
          <w:id w:val="-1491167975"/>
          <w:placeholder>
            <w:docPart w:val="7ADC723C50DA4D84922EB495DB5E714F"/>
          </w:placeholder>
          <w:richText/>
        </w:sdtPr>
        <w:sdtContent>
          <w:r w:rsidRPr="000F6A47">
            <w:rPr>
              <w:b/>
              <w:i/>
            </w:rPr>
            <w:t>Warren Scott:</w:t>
          </w:r>
        </w:sdtContent>
      </w:sdt>
      <w:r>
        <w:t xml:space="preserve"> My colleagues have already pointed out the pause in recruitment for police officers. I mentioned earlier the stat </w:t>
      </w:r>
      <w:r w:rsidR="00686098">
        <w:t>that</w:t>
      </w:r>
      <w:r>
        <w:t xml:space="preserve"> 75% of people </w:t>
      </w:r>
      <w:r w:rsidRPr="006B1EF3">
        <w:t>pulled out of</w:t>
      </w:r>
      <w:r>
        <w:t xml:space="preserve"> a recent recruitment campaign.</w:t>
      </w:r>
      <w:r w:rsidR="00686098">
        <w:t xml:space="preserve"> </w:t>
      </w:r>
      <w:r w:rsidRPr="00EC412B">
        <w:rPr>
          <w:bCs/>
          <w:iCs/>
        </w:rPr>
        <w:t>T</w:t>
      </w:r>
      <w:r>
        <w:t>hat was for a CDO, a civilian detention officer. They are the civilians within custody who deal with prisoners and help them get booked in</w:t>
      </w:r>
      <w:r w:rsidR="00B23D23">
        <w:t>, and</w:t>
      </w:r>
      <w:r>
        <w:t xml:space="preserve"> 75% of them pulled out of one recruitment campaign. That really show</w:t>
      </w:r>
      <w:r w:rsidR="00B23D23">
        <w:t>s</w:t>
      </w:r>
      <w:r>
        <w:t xml:space="preserve"> what the public think about having </w:t>
      </w:r>
      <w:r w:rsidR="00AE3AFD">
        <w:t>the PSNI</w:t>
      </w:r>
      <w:r>
        <w:t xml:space="preserve"> as an employer. </w:t>
      </w:r>
    </w:p>
    <w:p w:rsidR="00B23D23" w:rsidP="00B23D23">
      <w:pPr>
        <w:pStyle w:val="Answer"/>
      </w:pPr>
      <w:r>
        <w:t xml:space="preserve">Because we </w:t>
      </w:r>
      <w:r w:rsidR="00E742C0">
        <w:t xml:space="preserve">do not have </w:t>
      </w:r>
      <w:r>
        <w:t xml:space="preserve">those </w:t>
      </w:r>
      <w:r w:rsidR="00E742C0">
        <w:t>resources, police officers are coming in from response on the ground to cover the roles that are meant to be covered by those CDOs, which is a complete knock-on effect.</w:t>
      </w:r>
      <w:r>
        <w:t xml:space="preserve"> </w:t>
      </w:r>
      <w:r w:rsidR="00E742C0">
        <w:t xml:space="preserve">Something needs to be implemented to make </w:t>
      </w:r>
      <w:r>
        <w:t>it</w:t>
      </w:r>
      <w:r w:rsidR="00E742C0">
        <w:t xml:space="preserve"> an employer of choice</w:t>
      </w:r>
      <w:r>
        <w:t>,</w:t>
      </w:r>
      <w:r w:rsidR="00E742C0">
        <w:t xml:space="preserve"> </w:t>
      </w:r>
      <w:r>
        <w:t xml:space="preserve">whether it be </w:t>
      </w:r>
      <w:r w:rsidR="00E742C0">
        <w:t>b</w:t>
      </w:r>
      <w:r w:rsidRPr="00B23D23" w:rsidR="00E742C0">
        <w:t>y putting a bit of trust back out there or, again, a</w:t>
      </w:r>
      <w:r w:rsidRPr="00B23D23">
        <w:t xml:space="preserve"> revised environmental allowance</w:t>
      </w:r>
      <w:r w:rsidRPr="00B23D23" w:rsidR="00E742C0">
        <w:t>. I know what has been requested. It has gone to the Policing B</w:t>
      </w:r>
      <w:r w:rsidR="00E742C0">
        <w:t>oard</w:t>
      </w:r>
      <w:r>
        <w:t xml:space="preserve">; it </w:t>
      </w:r>
      <w:r w:rsidR="00E742C0">
        <w:t xml:space="preserve">has now gone to the Department of Justice. </w:t>
      </w:r>
    </w:p>
    <w:p w:rsidR="00E742C0" w:rsidP="00B23D23">
      <w:pPr>
        <w:pStyle w:val="Answer"/>
      </w:pPr>
      <w:r>
        <w:t xml:space="preserve">To ensure that recruitment continues, there </w:t>
      </w:r>
      <w:r>
        <w:t>has to</w:t>
      </w:r>
      <w:r>
        <w:t xml:space="preserve"> be some sort of value added to the fact that you are going to work in these conditions while under a high level of threat. There are not going to be enough police officers to do policing without them having to come in and </w:t>
      </w:r>
      <w:r>
        <w:t xml:space="preserve">cover </w:t>
      </w:r>
      <w:r>
        <w:t>civilian roles as well. It is just a knock-on effect.</w:t>
      </w:r>
    </w:p>
    <w:p w:rsidR="00082559" w:rsidP="00082559">
      <w:pPr>
        <w:pStyle w:val="Answer"/>
      </w:pPr>
      <w:sdt>
        <w:sdtPr>
          <w:alias w:val="Witness"/>
          <w:id w:val="-1104189409"/>
          <w:placeholder>
            <w:docPart w:val="A71125AA608D442F9B2DA5D345CCCED7"/>
          </w:placeholder>
          <w:richText/>
        </w:sdtPr>
        <w:sdtContent>
          <w:r w:rsidRPr="009334CC" w:rsidR="00E742C0">
            <w:rPr>
              <w:b/>
              <w:i/>
            </w:rPr>
            <w:t>Liam Kelly:</w:t>
          </w:r>
        </w:sdtContent>
      </w:sdt>
      <w:r w:rsidR="00E742C0">
        <w:t xml:space="preserve"> One of the main </w:t>
      </w:r>
      <w:r w:rsidR="00E742C0">
        <w:t>outworkings</w:t>
      </w:r>
      <w:r w:rsidR="00E742C0">
        <w:t xml:space="preserve"> of the report is about restoring public and internal conference in policing. I have no doubt that the data breach has had a massive detrimental impact on future recruitment. I have no doubt about that whatsoever.</w:t>
      </w:r>
      <w:r>
        <w:t xml:space="preserve"> </w:t>
      </w:r>
      <w:r w:rsidR="00E742C0">
        <w:t xml:space="preserve">This report is an opportunity for </w:t>
      </w:r>
      <w:r w:rsidR="00AE3AFD">
        <w:t>the PSNI</w:t>
      </w:r>
      <w:r w:rsidR="00E742C0">
        <w:t xml:space="preserve"> to demonstrate </w:t>
      </w:r>
      <w:r w:rsidR="00B23D23">
        <w:t>its</w:t>
      </w:r>
      <w:r w:rsidR="00E742C0">
        <w:t xml:space="preserve"> desire to improve around this</w:t>
      </w:r>
      <w:r w:rsidR="00B23D23">
        <w:t xml:space="preserve"> and</w:t>
      </w:r>
      <w:r w:rsidR="003B72FB">
        <w:t xml:space="preserve"> </w:t>
      </w:r>
      <w:r>
        <w:t xml:space="preserve">to demonstrate </w:t>
      </w:r>
      <w:r w:rsidR="003B72FB">
        <w:t>that</w:t>
      </w:r>
      <w:r w:rsidR="00E742C0">
        <w:t xml:space="preserve">, as I mentioned at the outset, </w:t>
      </w:r>
      <w:r w:rsidR="00B23D23">
        <w:t>it has</w:t>
      </w:r>
      <w:r w:rsidR="00E742C0">
        <w:t xml:space="preserve"> officers’ backs and will protect and support them as best possible.</w:t>
      </w:r>
      <w:r w:rsidR="003B72FB">
        <w:t xml:space="preserve"> </w:t>
      </w:r>
    </w:p>
    <w:p w:rsidR="00E742C0" w:rsidP="003B72FB">
      <w:pPr>
        <w:pStyle w:val="Answer"/>
      </w:pPr>
      <w:r>
        <w:t>One of the other unintended consequences of this was the impact on officers</w:t>
      </w:r>
      <w:r w:rsidR="00082559">
        <w:t>’</w:t>
      </w:r>
      <w:r>
        <w:t xml:space="preserve"> confidence in the intelligence system. That was shaken originally </w:t>
      </w:r>
      <w:r w:rsidR="00B3722C">
        <w:t xml:space="preserve">this year </w:t>
      </w:r>
      <w:r>
        <w:t xml:space="preserve">by the abhorrent attack on Detective Chief Inspector John Caldwell. That really detailed pre-planned operation was not picked up </w:t>
      </w:r>
      <w:r w:rsidR="002C1B26">
        <w:t>in any way</w:t>
      </w:r>
      <w:r>
        <w:t xml:space="preserve"> by any of our internal or external intelligence services.</w:t>
      </w:r>
    </w:p>
    <w:p w:rsidR="00E742C0" w:rsidP="00E742C0">
      <w:pPr>
        <w:pStyle w:val="Answer"/>
      </w:pPr>
      <w:r>
        <w:t xml:space="preserve">While the </w:t>
      </w:r>
      <w:r w:rsidR="00AE3AFD">
        <w:t>PSNI</w:t>
      </w:r>
      <w:r>
        <w:t xml:space="preserve"> has an emergency threat assessment group</w:t>
      </w:r>
      <w:r>
        <w:t xml:space="preserve">, there </w:t>
      </w:r>
      <w:r>
        <w:t xml:space="preserve">is a perception </w:t>
      </w:r>
      <w:r>
        <w:t xml:space="preserve">among individual officers </w:t>
      </w:r>
      <w:r>
        <w:t xml:space="preserve">in service that the organisation’s intelligence assessment is not a reality. They have raised legitimate concerns using that traffic light system—we mentioned the red, </w:t>
      </w:r>
      <w:r>
        <w:t>amber</w:t>
      </w:r>
      <w:r>
        <w:t xml:space="preserve"> and green</w:t>
      </w:r>
      <w:r>
        <w:t xml:space="preserve"> scenarios</w:t>
      </w:r>
      <w:r>
        <w:t>—and the organisation has graded them as green.</w:t>
      </w:r>
    </w:p>
    <w:p w:rsidR="00E742C0" w:rsidP="00E742C0">
      <w:pPr>
        <w:pStyle w:val="Answer"/>
      </w:pPr>
      <w:r>
        <w:t xml:space="preserve">These officers are saying, “As a result of this, I am more hypervigilant about things. I have paranoia around this. I want to be able to go to my social club. I want to take my children to their clubs. I want to do </w:t>
      </w:r>
      <w:r w:rsidR="00B3722C">
        <w:t>X</w:t>
      </w:r>
      <w:r>
        <w:t xml:space="preserve">, </w:t>
      </w:r>
      <w:r w:rsidR="00B3722C">
        <w:t xml:space="preserve">Y </w:t>
      </w:r>
      <w:r>
        <w:t xml:space="preserve">and </w:t>
      </w:r>
      <w:r w:rsidR="00B3722C">
        <w:t>Z</w:t>
      </w:r>
      <w:r>
        <w:t>. You are telling me that everything is okay, but you got it so wrong in John Caldwell’s case</w:t>
      </w:r>
      <w:r w:rsidR="002C1B26">
        <w:t>, m</w:t>
      </w:r>
      <w:r>
        <w:t>aybe you have got it wrong in my case as well. I am not willing to take that risk</w:t>
      </w:r>
      <w:r w:rsidR="002C1B26">
        <w:t>.</w:t>
      </w:r>
      <w:r>
        <w:t xml:space="preserve">” </w:t>
      </w:r>
    </w:p>
    <w:p w:rsidR="00E742C0" w:rsidP="00705115">
      <w:pPr>
        <w:pStyle w:val="Answer"/>
      </w:pPr>
      <w:r>
        <w:t xml:space="preserve">That is why we see people going to extraordinary lengths. It is alluded to in the report. One person moved house. They are not confident in the intelligence assessment that </w:t>
      </w:r>
      <w:r w:rsidR="00AE3AFD">
        <w:t>the PSNI</w:t>
      </w:r>
      <w:r>
        <w:t xml:space="preserve"> is giving them</w:t>
      </w:r>
      <w:r w:rsidR="00705115">
        <w:t xml:space="preserve"> or that it</w:t>
      </w:r>
      <w:r>
        <w:t xml:space="preserve"> is going to protect them in the long term.</w:t>
      </w:r>
      <w:r w:rsidR="00705115">
        <w:t xml:space="preserve"> </w:t>
      </w:r>
      <w:r>
        <w:t xml:space="preserve">As I have said, the genie is out of the bottle. </w:t>
      </w:r>
      <w:r w:rsidR="00705115">
        <w:t xml:space="preserve">This will have </w:t>
      </w:r>
      <w:r>
        <w:t xml:space="preserve">consequences </w:t>
      </w:r>
      <w:r w:rsidR="00705115">
        <w:t xml:space="preserve">and </w:t>
      </w:r>
      <w:r>
        <w:t>ramifications for years to come</w:t>
      </w:r>
      <w:r w:rsidR="00B421AE">
        <w:t xml:space="preserve">, so it </w:t>
      </w:r>
      <w:r>
        <w:t xml:space="preserve">is important that this report and </w:t>
      </w:r>
      <w:r w:rsidR="00705115">
        <w:t>its</w:t>
      </w:r>
      <w:r>
        <w:t xml:space="preserve"> recommendations are implemented.</w:t>
      </w:r>
    </w:p>
    <w:p w:rsidR="00E742C0" w:rsidP="00E742C0">
      <w:pPr>
        <w:pStyle w:val="Answer"/>
      </w:pPr>
      <w:r>
        <w:t xml:space="preserve">The big question around that is, “Where are the finances coming from to do this?” It is going to take a significant investment. It is not something </w:t>
      </w:r>
      <w:r w:rsidR="00AE3AFD">
        <w:t>the PSNI</w:t>
      </w:r>
      <w:r>
        <w:t xml:space="preserve"> can absorb within </w:t>
      </w:r>
      <w:r w:rsidR="00B421AE">
        <w:t>its</w:t>
      </w:r>
      <w:r>
        <w:t xml:space="preserve"> existing internal budget, which </w:t>
      </w:r>
      <w:r>
        <w:t>at the moment</w:t>
      </w:r>
      <w:r>
        <w:t xml:space="preserve"> is sitting with a deceit of £52 million.</w:t>
      </w:r>
    </w:p>
    <w:p w:rsidR="00E742C0" w:rsidP="00E742C0">
      <w:pPr>
        <w:pStyle w:val="Question"/>
        <w:numPr>
          <w:ilvl w:val="0"/>
          <w:numId w:val="9"/>
        </w:numPr>
      </w:pPr>
      <w:sdt>
        <w:sdtPr>
          <w:rPr>
            <w:b/>
          </w:rPr>
          <w:alias w:val="Member"/>
          <w:tag w:val="&lt;Member mnisId='4295' dodsId='107295'&gt;"/>
          <w:id w:val="-1291045763"/>
          <w:placeholder>
            <w:docPart w:val="C6E05AE55F414E8A9DB9F3A6F728E3E0"/>
          </w:placeholder>
          <w:richText/>
        </w:sdtPr>
        <w:sdtContent>
          <w:r>
            <w:rPr>
              <w:b/>
            </w:rPr>
            <w:t>Claire Hanna:</w:t>
          </w:r>
        </w:sdtContent>
      </w:sdt>
      <w:r>
        <w:t xml:space="preserve"> That is </w:t>
      </w:r>
      <w:r>
        <w:t>a really important</w:t>
      </w:r>
      <w:r>
        <w:t xml:space="preserve"> contribution about the overall context, environment and the challenges that </w:t>
      </w:r>
      <w:r w:rsidR="00AE3AFD">
        <w:t>the PSNI</w:t>
      </w:r>
      <w:r>
        <w:t xml:space="preserve"> is facing in terms of reduced numbers and heightened concerns. This is just one more layer of those anxieties and challenges. Your point is very well made about the additional resources that are required to address that. That is something that, as a </w:t>
      </w:r>
      <w:r>
        <w:t>Committee</w:t>
      </w:r>
      <w:r>
        <w:t xml:space="preserve">, we will certainly be trying to assist with. </w:t>
      </w:r>
    </w:p>
    <w:p w:rsidR="00E742C0" w:rsidP="00E742C0">
      <w:pPr>
        <w:pStyle w:val="QuestionCont"/>
      </w:pPr>
      <w:r>
        <w:t>DCS McNally, is there anything that you want to add?</w:t>
      </w:r>
    </w:p>
    <w:p w:rsidR="00E742C0" w:rsidP="00E742C0">
      <w:pPr>
        <w:pStyle w:val="Answer"/>
      </w:pPr>
      <w:sdt>
        <w:sdtPr>
          <w:alias w:val="Witness"/>
          <w:id w:val="1832875306"/>
          <w:placeholder>
            <w:docPart w:val="63EEA02C968143D1ACD33BB24038D200"/>
          </w:placeholder>
          <w:richText/>
        </w:sdtPr>
        <w:sdtContent>
          <w:r w:rsidR="00FA46EA">
            <w:rPr>
              <w:b/>
              <w:i/>
            </w:rPr>
            <w:t>Anthony McNally:</w:t>
          </w:r>
        </w:sdtContent>
      </w:sdt>
      <w:r>
        <w:t xml:space="preserve"> Recruitment has been well covered by my colleagues. Retention is clearly a very important aspect for us as an organisation. There is no doubt—you used the phrase yourself—that this </w:t>
      </w:r>
      <w:r w:rsidR="002C1B26">
        <w:t>added</w:t>
      </w:r>
      <w:r>
        <w:t xml:space="preserve"> another layer on top of the concerns that people have around retention and staying </w:t>
      </w:r>
      <w:r>
        <w:t>within the organisation. That has been compounded by this data breach. Of that there is no doubt.</w:t>
      </w:r>
    </w:p>
    <w:p w:rsidR="00E742C0" w:rsidP="00E742C0">
      <w:pPr>
        <w:pStyle w:val="Answer"/>
      </w:pPr>
      <w:r>
        <w:t xml:space="preserve">Liam referred to the attack on our colleague DCI John Caldwell, but there are broader issues. This is another </w:t>
      </w:r>
      <w:r>
        <w:t>layer, but</w:t>
      </w:r>
      <w:r>
        <w:t xml:space="preserve"> let us not forget the broader issues. Colleagues in England and Wales have now been working for four months with a 7% pay rise, which colleagues in Northern Ireland have not yet got. That does hurt. It compounds the frustration that they feel one month after this data breach occurred. </w:t>
      </w:r>
    </w:p>
    <w:p w:rsidR="00E742C0" w:rsidP="00E742C0">
      <w:pPr>
        <w:pStyle w:val="Answer"/>
      </w:pPr>
      <w:r>
        <w:t>There are broader issues with retention around representativeness. Within my own rank, as a chief superintendent, we have two substantive female chief superintendents. That is quite frankly not enough in an organisation that is 35% female. That is way out of kilter. There is a lot of work to be done.</w:t>
      </w:r>
    </w:p>
    <w:p w:rsidR="00E742C0" w:rsidP="00E742C0">
      <w:pPr>
        <w:pStyle w:val="Answer"/>
      </w:pPr>
      <w:r>
        <w:t>While there are challenges, I believe we are a learning organisation. We have shown our ability to ad</w:t>
      </w:r>
      <w:r w:rsidR="00B421AE">
        <w:t>a</w:t>
      </w:r>
      <w:r>
        <w:t>pt in the move from the RUC</w:t>
      </w:r>
      <w:r w:rsidR="002C1B26">
        <w:t xml:space="preserve"> </w:t>
      </w:r>
      <w:r w:rsidR="00B421AE">
        <w:t>GC</w:t>
      </w:r>
      <w:r>
        <w:t xml:space="preserve"> to </w:t>
      </w:r>
      <w:r w:rsidR="00AE3AFD">
        <w:t>the PSNI</w:t>
      </w:r>
      <w:r>
        <w:t xml:space="preserve"> and in all the things that we have delivered. As I said at the start, we still do keep the community safe. Northern Ireland is still one of the safest places to live in the United Kingdom for our communities.</w:t>
      </w:r>
    </w:p>
    <w:p w:rsidR="00E742C0" w:rsidP="00E742C0">
      <w:pPr>
        <w:pStyle w:val="Answer"/>
      </w:pPr>
      <w:r>
        <w:t xml:space="preserve">What you see in the cultural audit is a workforce that is committed. We know our officers and staff are fully committed to doing the best job they can, but we need that broader support from the organisation, a large part of which is around that financial piece. </w:t>
      </w:r>
    </w:p>
    <w:p w:rsidR="00E742C0" w:rsidRPr="00B421AE" w:rsidP="00E742C0">
      <w:pPr>
        <w:pStyle w:val="Answer"/>
      </w:pPr>
      <w:r>
        <w:t>Again, I do not want to sound like a broken record, but to deliver what these 37 recommendations ask across five themes cannot be done with 6,000 police officers and our staff support. We need additional numbers, and that can only be provi</w:t>
      </w:r>
      <w:r w:rsidRPr="00B421AE">
        <w:t>ded with additional funding.</w:t>
      </w:r>
    </w:p>
    <w:p w:rsidR="00E742C0" w:rsidP="00E742C0">
      <w:pPr>
        <w:pStyle w:val="Answer"/>
      </w:pPr>
      <w:r w:rsidRPr="00B421AE">
        <w:t xml:space="preserve">The money to fix </w:t>
      </w:r>
      <w:r w:rsidRPr="00B421AE">
        <w:t>Sanukite</w:t>
      </w:r>
      <w:r w:rsidRPr="00B421AE">
        <w:t xml:space="preserve"> </w:t>
      </w:r>
      <w:r w:rsidRPr="00B421AE" w:rsidR="00B421AE">
        <w:t xml:space="preserve">alone </w:t>
      </w:r>
      <w:r w:rsidRPr="00B421AE">
        <w:t xml:space="preserve">is up to £200 million. </w:t>
      </w:r>
      <w:r w:rsidRPr="00B421AE" w:rsidR="00B421AE">
        <w:t>Tak</w:t>
      </w:r>
      <w:r w:rsidR="00B421AE">
        <w:t>ing</w:t>
      </w:r>
      <w:r w:rsidRPr="00B421AE" w:rsidR="00B421AE">
        <w:t xml:space="preserve"> </w:t>
      </w:r>
      <w:r w:rsidRPr="00B421AE">
        <w:t>policing outside of that</w:t>
      </w:r>
      <w:r w:rsidRPr="00B421AE" w:rsidR="00B421AE">
        <w:t xml:space="preserve">, </w:t>
      </w:r>
      <w:r w:rsidRPr="00B421AE">
        <w:t>£52 million was referenced</w:t>
      </w:r>
      <w:r w:rsidRPr="00B421AE" w:rsidR="00B421AE">
        <w:t>, but</w:t>
      </w:r>
      <w:r w:rsidR="00B421AE">
        <w:t xml:space="preserve"> </w:t>
      </w:r>
      <w:r>
        <w:t xml:space="preserve">that </w:t>
      </w:r>
      <w:r w:rsidR="00B421AE">
        <w:t xml:space="preserve">is </w:t>
      </w:r>
      <w:r>
        <w:t xml:space="preserve">to stand still. To invest and move forward, </w:t>
      </w:r>
      <w:r w:rsidR="00B421AE">
        <w:t xml:space="preserve">there is no doubt that </w:t>
      </w:r>
      <w:r>
        <w:t>we need at least £100 million. That is the desire of my association: for us to continue to work with colleagues around this table, with the senior officer team and with everyone in the Police Service of Northern Ireland to keep our communit</w:t>
      </w:r>
      <w:r w:rsidR="00B421AE">
        <w:t>ies</w:t>
      </w:r>
      <w:r>
        <w:t xml:space="preserve"> safe.</w:t>
      </w:r>
    </w:p>
    <w:p w:rsidR="00B33FB0" w:rsidRPr="00B33FB0" w:rsidP="00B33FB0">
      <w:pPr>
        <w:pStyle w:val="QuestionCont"/>
      </w:pPr>
      <w:sdt>
        <w:sdtPr>
          <w:alias w:val="Member"/>
          <w:tag w:val="&lt;Member mnisId='4295' dodsId='107295'&gt;"/>
          <w:id w:val="-50466293"/>
          <w:placeholder>
            <w:docPart w:val="CA53EADD02A44634B84033C8D231E351"/>
          </w:placeholder>
          <w:richText/>
        </w:sdtPr>
        <w:sdtContent>
          <w:r w:rsidRPr="00845DA4" w:rsidR="00E742C0">
            <w:rPr>
              <w:b/>
            </w:rPr>
            <w:t>Chair:</w:t>
          </w:r>
        </w:sdtContent>
      </w:sdt>
      <w:r w:rsidR="00E742C0">
        <w:t xml:space="preserve"> I would like to thank the panel for bearing with us this morning. Despite the vagaries of the fire alarm, I am very grateful to </w:t>
      </w:r>
      <w:r w:rsidR="00E742C0">
        <w:t>each and every</w:t>
      </w:r>
      <w:r w:rsidR="00E742C0">
        <w:t xml:space="preserve"> one of you for giving evidence. We will adjourn the session. We have session two on this tomorrow with other colleagues.</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efaultPlaceholder_-1854013440"/>
      </w:placeholder>
      <w:richText/>
    </w:sdtPr>
    <w:sdtContent>
      <w:p w:rsidR="003736A1" w:rsidP="009277D8">
        <w:pPr>
          <w:pStyle w:val="Para"/>
          <w:rPr>
            <w:color w:val="808080"/>
          </w:rPr>
        </w:pPr>
        <w:r w:rsidRPr="00DC2A6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E042952"/>
    <w:lvl w:ilvl="0">
      <w:start w:val="277"/>
      <w:numFmt w:val="decimal"/>
      <w:pStyle w:val="Question"/>
      <w:lvlText w:val="Q%1"/>
      <w:lvlJc w:val="left"/>
      <w:pPr>
        <w:ind w:left="794" w:hanging="794"/>
      </w:pPr>
      <w:rPr>
        <w:rFonts w:hint="default"/>
        <w:i w:val="0"/>
        <w:i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58C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E742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walsh\Documents\Hansard\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efaultPlaceholder_-1854013440"/>
        <w:category>
          <w:name w:val="General"/>
          <w:gallery w:val="placeholder"/>
        </w:category>
        <w:types>
          <w:type w:val="bbPlcHdr"/>
        </w:types>
        <w:behaviors>
          <w:behavior w:val="content"/>
        </w:behaviors>
        <w:guid w:val="{D86CE43B-7A6F-41E4-B8E6-40AAF07926AA}"/>
      </w:docPartPr>
      <w:docPartBody>
        <w:p w:rsidR="00523329">
          <w:r w:rsidRPr="002658E2">
            <w:rPr>
              <w:rStyle w:val="PlaceholderText"/>
            </w:rPr>
            <w:t>Click or tap here to enter text.</w:t>
          </w:r>
        </w:p>
      </w:docPartBody>
    </w:docPart>
    <w:docPart>
      <w:docPartPr>
        <w:name w:val="240C2ABAE60944619727CA5CAFB0510B"/>
        <w:category>
          <w:name w:val="General"/>
          <w:gallery w:val="placeholder"/>
        </w:category>
        <w:types>
          <w:type w:val="bbPlcHdr"/>
        </w:types>
        <w:behaviors>
          <w:behavior w:val="content"/>
        </w:behaviors>
        <w:guid w:val="{BFE43A46-5040-4525-BCA7-2D67776A9BAA}"/>
      </w:docPartPr>
      <w:docPartBody>
        <w:p w:rsidR="00915156" w:rsidP="00915156">
          <w:pPr>
            <w:pStyle w:val="240C2ABAE60944619727CA5CAFB0510B"/>
          </w:pPr>
          <w:r w:rsidRPr="000753FC">
            <w:rPr>
              <w:rStyle w:val="PlaceholderText"/>
            </w:rPr>
            <w:t>Click here to enter text.</w:t>
          </w:r>
        </w:p>
      </w:docPartBody>
    </w:docPart>
    <w:docPart>
      <w:docPartPr>
        <w:name w:val="CD380810BF2948499318CD395FE77B65"/>
        <w:category>
          <w:name w:val="General"/>
          <w:gallery w:val="placeholder"/>
        </w:category>
        <w:types>
          <w:type w:val="bbPlcHdr"/>
        </w:types>
        <w:behaviors>
          <w:behavior w:val="content"/>
        </w:behaviors>
        <w:guid w:val="{6B8AC891-D8E9-497D-8CA6-264D7DE435DC}"/>
      </w:docPartPr>
      <w:docPartBody>
        <w:p w:rsidR="00915156" w:rsidP="00915156">
          <w:pPr>
            <w:pStyle w:val="CD380810BF2948499318CD395FE77B65"/>
          </w:pPr>
          <w:r w:rsidRPr="002B3926">
            <w:rPr>
              <w:rStyle w:val="PlaceholderText"/>
            </w:rPr>
            <w:t>Click here to enter text.</w:t>
          </w:r>
        </w:p>
      </w:docPartBody>
    </w:docPart>
    <w:docPart>
      <w:docPartPr>
        <w:name w:val="25E9347532ED4E5A8351A5DA509E2FD1"/>
        <w:category>
          <w:name w:val="General"/>
          <w:gallery w:val="placeholder"/>
        </w:category>
        <w:types>
          <w:type w:val="bbPlcHdr"/>
        </w:types>
        <w:behaviors>
          <w:behavior w:val="content"/>
        </w:behaviors>
        <w:guid w:val="{2716EDAC-D13A-41D9-877F-DEE033CEAF28}"/>
      </w:docPartPr>
      <w:docPartBody>
        <w:p w:rsidR="00915156" w:rsidP="00915156">
          <w:pPr>
            <w:pStyle w:val="25E9347532ED4E5A8351A5DA509E2FD1"/>
          </w:pPr>
          <w:r w:rsidRPr="002B3926">
            <w:rPr>
              <w:rStyle w:val="PlaceholderText"/>
            </w:rPr>
            <w:t>Click here to enter text.</w:t>
          </w:r>
        </w:p>
      </w:docPartBody>
    </w:docPart>
    <w:docPart>
      <w:docPartPr>
        <w:name w:val="38BE0297FE234D728B3DF8523B90555C"/>
        <w:category>
          <w:name w:val="General"/>
          <w:gallery w:val="placeholder"/>
        </w:category>
        <w:types>
          <w:type w:val="bbPlcHdr"/>
        </w:types>
        <w:behaviors>
          <w:behavior w:val="content"/>
        </w:behaviors>
        <w:guid w:val="{DF18264E-6390-4ED1-8A90-1186CF31FBEC}"/>
      </w:docPartPr>
      <w:docPartBody>
        <w:p w:rsidR="00534DCB" w:rsidP="003C55F2">
          <w:pPr>
            <w:pStyle w:val="38BE0297FE234D728B3DF8523B90555C"/>
          </w:pPr>
          <w:r w:rsidRPr="00C43D6B">
            <w:rPr>
              <w:rStyle w:val="PlaceholderText"/>
            </w:rPr>
            <w:t>Click or tap here to enter text.</w:t>
          </w:r>
        </w:p>
      </w:docPartBody>
    </w:docPart>
    <w:docPart>
      <w:docPartPr>
        <w:name w:val="25C539E018F54014BAB52DFA2B133B14"/>
        <w:category>
          <w:name w:val="General"/>
          <w:gallery w:val="placeholder"/>
        </w:category>
        <w:types>
          <w:type w:val="bbPlcHdr"/>
        </w:types>
        <w:behaviors>
          <w:behavior w:val="content"/>
        </w:behaviors>
        <w:guid w:val="{4E611111-59A5-40A9-AB2D-BC53B70B1929}"/>
      </w:docPartPr>
      <w:docPartBody>
        <w:p w:rsidR="00534DCB" w:rsidP="003C55F2">
          <w:pPr>
            <w:pStyle w:val="25C539E018F54014BAB52DFA2B133B14"/>
          </w:pPr>
          <w:r w:rsidRPr="00C84F20">
            <w:rPr>
              <w:rStyle w:val="PlaceholderText"/>
            </w:rPr>
            <w:t>Click or tap here to enter text.</w:t>
          </w:r>
        </w:p>
      </w:docPartBody>
    </w:docPart>
    <w:docPart>
      <w:docPartPr>
        <w:name w:val="CD4493FE061B471190C8426EBFFFE6D6"/>
        <w:category>
          <w:name w:val="General"/>
          <w:gallery w:val="placeholder"/>
        </w:category>
        <w:types>
          <w:type w:val="bbPlcHdr"/>
        </w:types>
        <w:behaviors>
          <w:behavior w:val="content"/>
        </w:behaviors>
        <w:guid w:val="{8DF2FDB2-2291-440D-84B4-87A8F505E6C4}"/>
      </w:docPartPr>
      <w:docPartBody>
        <w:p w:rsidR="00534DCB" w:rsidP="003C55F2">
          <w:pPr>
            <w:pStyle w:val="CD4493FE061B471190C8426EBFFFE6D6"/>
          </w:pPr>
          <w:r w:rsidRPr="00C43D6B">
            <w:rPr>
              <w:rStyle w:val="PlaceholderText"/>
            </w:rPr>
            <w:t>Click or tap here to enter text.</w:t>
          </w:r>
        </w:p>
      </w:docPartBody>
    </w:docPart>
    <w:docPart>
      <w:docPartPr>
        <w:name w:val="4054434C24B94A079A4337B8457A2A0E"/>
        <w:category>
          <w:name w:val="General"/>
          <w:gallery w:val="placeholder"/>
        </w:category>
        <w:types>
          <w:type w:val="bbPlcHdr"/>
        </w:types>
        <w:behaviors>
          <w:behavior w:val="content"/>
        </w:behaviors>
        <w:guid w:val="{DE578CF6-D4A5-4649-980C-FE9FAEDB9EF1}"/>
      </w:docPartPr>
      <w:docPartBody>
        <w:p w:rsidR="00534DCB" w:rsidP="003C55F2">
          <w:pPr>
            <w:pStyle w:val="4054434C24B94A079A4337B8457A2A0E"/>
          </w:pPr>
          <w:r w:rsidRPr="00C43D6B">
            <w:rPr>
              <w:rStyle w:val="PlaceholderText"/>
            </w:rPr>
            <w:t>Click or tap here to enter text.</w:t>
          </w:r>
        </w:p>
      </w:docPartBody>
    </w:docPart>
    <w:docPart>
      <w:docPartPr>
        <w:name w:val="5AA278C605AE4B6586B24587716D0839"/>
        <w:category>
          <w:name w:val="General"/>
          <w:gallery w:val="placeholder"/>
        </w:category>
        <w:types>
          <w:type w:val="bbPlcHdr"/>
        </w:types>
        <w:behaviors>
          <w:behavior w:val="content"/>
        </w:behaviors>
        <w:guid w:val="{B2996979-C5BE-4BF0-AD0D-E0D78920DA6C}"/>
      </w:docPartPr>
      <w:docPartBody>
        <w:p w:rsidR="00534DCB" w:rsidP="003C55F2">
          <w:pPr>
            <w:pStyle w:val="5AA278C605AE4B6586B24587716D0839"/>
          </w:pPr>
          <w:r w:rsidRPr="00C84F20">
            <w:rPr>
              <w:rStyle w:val="PlaceholderText"/>
            </w:rPr>
            <w:t>Click or tap here to enter text.</w:t>
          </w:r>
        </w:p>
      </w:docPartBody>
    </w:docPart>
    <w:docPart>
      <w:docPartPr>
        <w:name w:val="18BFCF28D0CE44C2AF0904E1A0448EF3"/>
        <w:category>
          <w:name w:val="General"/>
          <w:gallery w:val="placeholder"/>
        </w:category>
        <w:types>
          <w:type w:val="bbPlcHdr"/>
        </w:types>
        <w:behaviors>
          <w:behavior w:val="content"/>
        </w:behaviors>
        <w:guid w:val="{E1AE78A3-8342-479B-8830-9D3C9498E178}"/>
      </w:docPartPr>
      <w:docPartBody>
        <w:p w:rsidR="00534DCB" w:rsidP="003C55F2">
          <w:pPr>
            <w:pStyle w:val="18BFCF28D0CE44C2AF0904E1A0448EF3"/>
          </w:pPr>
          <w:r>
            <w:rPr>
              <w:rStyle w:val="PlaceholderText"/>
            </w:rPr>
            <w:t>Click or tap here to enter text.</w:t>
          </w:r>
        </w:p>
      </w:docPartBody>
    </w:docPart>
    <w:docPart>
      <w:docPartPr>
        <w:name w:val="67FC6B5A2BCC43D69055D9D286E28905"/>
        <w:category>
          <w:name w:val="General"/>
          <w:gallery w:val="placeholder"/>
        </w:category>
        <w:types>
          <w:type w:val="bbPlcHdr"/>
        </w:types>
        <w:behaviors>
          <w:behavior w:val="content"/>
        </w:behaviors>
        <w:guid w:val="{D0D5BD72-5CA9-408F-B1C9-DF6E99045BFB}"/>
      </w:docPartPr>
      <w:docPartBody>
        <w:p w:rsidR="00534DCB" w:rsidP="003C55F2">
          <w:pPr>
            <w:pStyle w:val="67FC6B5A2BCC43D69055D9D286E28905"/>
          </w:pPr>
          <w:r w:rsidRPr="00C84F20">
            <w:rPr>
              <w:rStyle w:val="PlaceholderText"/>
            </w:rPr>
            <w:t>Click or tap here to enter text.</w:t>
          </w:r>
        </w:p>
      </w:docPartBody>
    </w:docPart>
    <w:docPart>
      <w:docPartPr>
        <w:name w:val="163A209B659F44029EC9299F4AF3E2AB"/>
        <w:category>
          <w:name w:val="General"/>
          <w:gallery w:val="placeholder"/>
        </w:category>
        <w:types>
          <w:type w:val="bbPlcHdr"/>
        </w:types>
        <w:behaviors>
          <w:behavior w:val="content"/>
        </w:behaviors>
        <w:guid w:val="{ABD466C5-6CA0-4E1F-A3BF-5FCD2032BBC9}"/>
      </w:docPartPr>
      <w:docPartBody>
        <w:p w:rsidR="00534DCB" w:rsidP="003C55F2">
          <w:pPr>
            <w:pStyle w:val="163A209B659F44029EC9299F4AF3E2AB"/>
          </w:pPr>
          <w:r>
            <w:rPr>
              <w:rStyle w:val="PlaceholderText"/>
            </w:rPr>
            <w:t>Click or tap here to enter text.</w:t>
          </w:r>
        </w:p>
      </w:docPartBody>
    </w:docPart>
    <w:docPart>
      <w:docPartPr>
        <w:name w:val="4464EF2A5DDB4F4B83309EA69F145F9E"/>
        <w:category>
          <w:name w:val="General"/>
          <w:gallery w:val="placeholder"/>
        </w:category>
        <w:types>
          <w:type w:val="bbPlcHdr"/>
        </w:types>
        <w:behaviors>
          <w:behavior w:val="content"/>
        </w:behaviors>
        <w:guid w:val="{D7F382D1-AF8D-4A3D-9338-7586856E167E}"/>
      </w:docPartPr>
      <w:docPartBody>
        <w:p w:rsidR="00534DCB" w:rsidP="003C55F2">
          <w:pPr>
            <w:pStyle w:val="4464EF2A5DDB4F4B83309EA69F145F9E"/>
          </w:pPr>
          <w:r w:rsidRPr="00C84F20">
            <w:rPr>
              <w:rStyle w:val="PlaceholderText"/>
            </w:rPr>
            <w:t>Click or tap here to enter text.</w:t>
          </w:r>
        </w:p>
      </w:docPartBody>
    </w:docPart>
    <w:docPart>
      <w:docPartPr>
        <w:name w:val="9A28548AF8F847DA962AB5D4410AE5A5"/>
        <w:category>
          <w:name w:val="General"/>
          <w:gallery w:val="placeholder"/>
        </w:category>
        <w:types>
          <w:type w:val="bbPlcHdr"/>
        </w:types>
        <w:behaviors>
          <w:behavior w:val="content"/>
        </w:behaviors>
        <w:guid w:val="{D0FCC61F-0BC0-4776-84B0-A68660737447}"/>
      </w:docPartPr>
      <w:docPartBody>
        <w:p w:rsidR="00534DCB" w:rsidP="003C55F2">
          <w:pPr>
            <w:pStyle w:val="9A28548AF8F847DA962AB5D4410AE5A5"/>
          </w:pPr>
          <w:r w:rsidRPr="00C43D6B">
            <w:rPr>
              <w:rStyle w:val="PlaceholderText"/>
            </w:rPr>
            <w:t>Click or tap here to enter text.</w:t>
          </w:r>
        </w:p>
      </w:docPartBody>
    </w:docPart>
    <w:docPart>
      <w:docPartPr>
        <w:name w:val="06A1E2C1EC424D7EAD8349F7250598F5"/>
        <w:category>
          <w:name w:val="General"/>
          <w:gallery w:val="placeholder"/>
        </w:category>
        <w:types>
          <w:type w:val="bbPlcHdr"/>
        </w:types>
        <w:behaviors>
          <w:behavior w:val="content"/>
        </w:behaviors>
        <w:guid w:val="{9EF744E5-8A7C-4449-9E89-79531B945B43}"/>
      </w:docPartPr>
      <w:docPartBody>
        <w:p w:rsidR="00534DCB" w:rsidP="003C55F2">
          <w:pPr>
            <w:pStyle w:val="06A1E2C1EC424D7EAD8349F7250598F5"/>
          </w:pPr>
          <w:r w:rsidRPr="00C84F20">
            <w:rPr>
              <w:rStyle w:val="PlaceholderText"/>
            </w:rPr>
            <w:t>Click or tap here to enter text.</w:t>
          </w:r>
        </w:p>
      </w:docPartBody>
    </w:docPart>
    <w:docPart>
      <w:docPartPr>
        <w:name w:val="6E5143A5D9DA41619CDD241C58E976FC"/>
        <w:category>
          <w:name w:val="General"/>
          <w:gallery w:val="placeholder"/>
        </w:category>
        <w:types>
          <w:type w:val="bbPlcHdr"/>
        </w:types>
        <w:behaviors>
          <w:behavior w:val="content"/>
        </w:behaviors>
        <w:guid w:val="{4CB48192-0F80-4AEF-8167-AF9ADC6D25F1}"/>
      </w:docPartPr>
      <w:docPartBody>
        <w:p w:rsidR="00534DCB" w:rsidP="003C55F2">
          <w:pPr>
            <w:pStyle w:val="6E5143A5D9DA41619CDD241C58E976FC"/>
          </w:pPr>
          <w:r>
            <w:rPr>
              <w:rStyle w:val="PlaceholderText"/>
            </w:rPr>
            <w:t>Click or tap here to enter text.</w:t>
          </w:r>
        </w:p>
      </w:docPartBody>
    </w:docPart>
    <w:docPart>
      <w:docPartPr>
        <w:name w:val="730E68B7623642598681295A6F4A58A8"/>
        <w:category>
          <w:name w:val="General"/>
          <w:gallery w:val="placeholder"/>
        </w:category>
        <w:types>
          <w:type w:val="bbPlcHdr"/>
        </w:types>
        <w:behaviors>
          <w:behavior w:val="content"/>
        </w:behaviors>
        <w:guid w:val="{B4B13099-818B-4CF8-BB6E-2777D8ED67CA}"/>
      </w:docPartPr>
      <w:docPartBody>
        <w:p w:rsidR="00534DCB" w:rsidP="003C55F2">
          <w:pPr>
            <w:pStyle w:val="730E68B7623642598681295A6F4A58A8"/>
          </w:pPr>
          <w:r w:rsidRPr="00C84F20">
            <w:rPr>
              <w:rStyle w:val="PlaceholderText"/>
            </w:rPr>
            <w:t>Click or tap here to enter text.</w:t>
          </w:r>
        </w:p>
      </w:docPartBody>
    </w:docPart>
    <w:docPart>
      <w:docPartPr>
        <w:name w:val="68F3CFCB83D84087B20FD3FB29189416"/>
        <w:category>
          <w:name w:val="General"/>
          <w:gallery w:val="placeholder"/>
        </w:category>
        <w:types>
          <w:type w:val="bbPlcHdr"/>
        </w:types>
        <w:behaviors>
          <w:behavior w:val="content"/>
        </w:behaviors>
        <w:guid w:val="{FCC94A21-B4AE-4AF8-B030-4661B2B227BE}"/>
      </w:docPartPr>
      <w:docPartBody>
        <w:p w:rsidR="00534DCB" w:rsidP="003C55F2">
          <w:pPr>
            <w:pStyle w:val="68F3CFCB83D84087B20FD3FB29189416"/>
          </w:pPr>
          <w:r>
            <w:rPr>
              <w:rStyle w:val="PlaceholderText"/>
            </w:rPr>
            <w:t>Click or tap here to enter text.</w:t>
          </w:r>
        </w:p>
      </w:docPartBody>
    </w:docPart>
    <w:docPart>
      <w:docPartPr>
        <w:name w:val="ECC29E2F08D446E399366692EBFCD87B"/>
        <w:category>
          <w:name w:val="General"/>
          <w:gallery w:val="placeholder"/>
        </w:category>
        <w:types>
          <w:type w:val="bbPlcHdr"/>
        </w:types>
        <w:behaviors>
          <w:behavior w:val="content"/>
        </w:behaviors>
        <w:guid w:val="{8EF8A1DE-59D6-4354-8865-11190425DB11}"/>
      </w:docPartPr>
      <w:docPartBody>
        <w:p w:rsidR="00534DCB" w:rsidP="003C55F2">
          <w:pPr>
            <w:pStyle w:val="ECC29E2F08D446E399366692EBFCD87B"/>
          </w:pPr>
          <w:r w:rsidRPr="00C84F20">
            <w:rPr>
              <w:rStyle w:val="PlaceholderText"/>
            </w:rPr>
            <w:t>Click or tap here to enter text.</w:t>
          </w:r>
        </w:p>
      </w:docPartBody>
    </w:docPart>
    <w:docPart>
      <w:docPartPr>
        <w:name w:val="36D7F7277E964B70B7B99C740F28E67D"/>
        <w:category>
          <w:name w:val="General"/>
          <w:gallery w:val="placeholder"/>
        </w:category>
        <w:types>
          <w:type w:val="bbPlcHdr"/>
        </w:types>
        <w:behaviors>
          <w:behavior w:val="content"/>
        </w:behaviors>
        <w:guid w:val="{54853768-73C0-4318-9A2F-8C98292EE217}"/>
      </w:docPartPr>
      <w:docPartBody>
        <w:p w:rsidR="00534DCB" w:rsidP="003C55F2">
          <w:pPr>
            <w:pStyle w:val="36D7F7277E964B70B7B99C740F28E67D"/>
          </w:pPr>
          <w:r>
            <w:rPr>
              <w:rStyle w:val="PlaceholderText"/>
            </w:rPr>
            <w:t>Click or tap here to enter text.</w:t>
          </w:r>
        </w:p>
      </w:docPartBody>
    </w:docPart>
    <w:docPart>
      <w:docPartPr>
        <w:name w:val="E664DA67A4E541B79ADA9C51D39D788C"/>
        <w:category>
          <w:name w:val="General"/>
          <w:gallery w:val="placeholder"/>
        </w:category>
        <w:types>
          <w:type w:val="bbPlcHdr"/>
        </w:types>
        <w:behaviors>
          <w:behavior w:val="content"/>
        </w:behaviors>
        <w:guid w:val="{ACA154FC-16F2-45D2-8AD9-AD17DC142DDA}"/>
      </w:docPartPr>
      <w:docPartBody>
        <w:p w:rsidR="00534DCB" w:rsidP="003C55F2">
          <w:pPr>
            <w:pStyle w:val="E664DA67A4E541B79ADA9C51D39D788C"/>
          </w:pPr>
          <w:r w:rsidRPr="00C84F20">
            <w:rPr>
              <w:rStyle w:val="PlaceholderText"/>
            </w:rPr>
            <w:t>Click or tap here to enter text.</w:t>
          </w:r>
        </w:p>
      </w:docPartBody>
    </w:docPart>
    <w:docPart>
      <w:docPartPr>
        <w:name w:val="BAA2240A7D294A5BA22D562CCE9E9F18"/>
        <w:category>
          <w:name w:val="General"/>
          <w:gallery w:val="placeholder"/>
        </w:category>
        <w:types>
          <w:type w:val="bbPlcHdr"/>
        </w:types>
        <w:behaviors>
          <w:behavior w:val="content"/>
        </w:behaviors>
        <w:guid w:val="{56495C36-14CF-46D3-BD26-63B862B7E3A7}"/>
      </w:docPartPr>
      <w:docPartBody>
        <w:p w:rsidR="00534DCB" w:rsidP="003C55F2">
          <w:pPr>
            <w:pStyle w:val="BAA2240A7D294A5BA22D562CCE9E9F18"/>
          </w:pPr>
          <w:r>
            <w:rPr>
              <w:rStyle w:val="PlaceholderText"/>
            </w:rPr>
            <w:t>Click or tap here to enter text.</w:t>
          </w:r>
        </w:p>
      </w:docPartBody>
    </w:docPart>
    <w:docPart>
      <w:docPartPr>
        <w:name w:val="663389FA08A347D79A85390C88B34E15"/>
        <w:category>
          <w:name w:val="General"/>
          <w:gallery w:val="placeholder"/>
        </w:category>
        <w:types>
          <w:type w:val="bbPlcHdr"/>
        </w:types>
        <w:behaviors>
          <w:behavior w:val="content"/>
        </w:behaviors>
        <w:guid w:val="{FC1F84A5-AE79-4891-BF9A-C13AF0E0A98D}"/>
      </w:docPartPr>
      <w:docPartBody>
        <w:p w:rsidR="00534DCB" w:rsidP="003C55F2">
          <w:pPr>
            <w:pStyle w:val="663389FA08A347D79A85390C88B34E15"/>
          </w:pPr>
          <w:r w:rsidRPr="00C43D6B">
            <w:rPr>
              <w:rStyle w:val="PlaceholderText"/>
            </w:rPr>
            <w:t>Click or tap here to enter text.</w:t>
          </w:r>
        </w:p>
      </w:docPartBody>
    </w:docPart>
    <w:docPart>
      <w:docPartPr>
        <w:name w:val="418A466F3416443BAFCE8240535C7F30"/>
        <w:category>
          <w:name w:val="General"/>
          <w:gallery w:val="placeholder"/>
        </w:category>
        <w:types>
          <w:type w:val="bbPlcHdr"/>
        </w:types>
        <w:behaviors>
          <w:behavior w:val="content"/>
        </w:behaviors>
        <w:guid w:val="{DB2E71C8-4FD0-4980-B9ED-DF6E92ED53F6}"/>
      </w:docPartPr>
      <w:docPartBody>
        <w:p w:rsidR="00534DCB" w:rsidP="003C55F2">
          <w:pPr>
            <w:pStyle w:val="418A466F3416443BAFCE8240535C7F30"/>
          </w:pPr>
          <w:r w:rsidRPr="00C84F20">
            <w:rPr>
              <w:rStyle w:val="PlaceholderText"/>
            </w:rPr>
            <w:t>Click or tap here to enter text.</w:t>
          </w:r>
        </w:p>
      </w:docPartBody>
    </w:docPart>
    <w:docPart>
      <w:docPartPr>
        <w:name w:val="F8730CDB06814A49AE0702340BE37DC4"/>
        <w:category>
          <w:name w:val="General"/>
          <w:gallery w:val="placeholder"/>
        </w:category>
        <w:types>
          <w:type w:val="bbPlcHdr"/>
        </w:types>
        <w:behaviors>
          <w:behavior w:val="content"/>
        </w:behaviors>
        <w:guid w:val="{46B2CE0A-068C-4085-B8E8-0B18C7B5B063}"/>
      </w:docPartPr>
      <w:docPartBody>
        <w:p w:rsidR="00534DCB" w:rsidP="003C55F2">
          <w:pPr>
            <w:pStyle w:val="F8730CDB06814A49AE0702340BE37DC4"/>
          </w:pPr>
          <w:r w:rsidRPr="00C43D6B">
            <w:rPr>
              <w:rStyle w:val="PlaceholderText"/>
            </w:rPr>
            <w:t>Click or tap here to enter text.</w:t>
          </w:r>
        </w:p>
      </w:docPartBody>
    </w:docPart>
    <w:docPart>
      <w:docPartPr>
        <w:name w:val="6F8F5078E1D64AC491B4115CEBAB042C"/>
        <w:category>
          <w:name w:val="General"/>
          <w:gallery w:val="placeholder"/>
        </w:category>
        <w:types>
          <w:type w:val="bbPlcHdr"/>
        </w:types>
        <w:behaviors>
          <w:behavior w:val="content"/>
        </w:behaviors>
        <w:guid w:val="{F04454D5-EBE6-44B9-B5AB-C19780235489}"/>
      </w:docPartPr>
      <w:docPartBody>
        <w:p w:rsidR="00534DCB" w:rsidP="003C55F2">
          <w:pPr>
            <w:pStyle w:val="6F8F5078E1D64AC491B4115CEBAB042C"/>
          </w:pPr>
          <w:r w:rsidRPr="00C84F20">
            <w:rPr>
              <w:rStyle w:val="PlaceholderText"/>
            </w:rPr>
            <w:t>Click or tap here to enter text.</w:t>
          </w:r>
        </w:p>
      </w:docPartBody>
    </w:docPart>
    <w:docPart>
      <w:docPartPr>
        <w:name w:val="8CC52730A0CE4126AFBC028C64A34543"/>
        <w:category>
          <w:name w:val="General"/>
          <w:gallery w:val="placeholder"/>
        </w:category>
        <w:types>
          <w:type w:val="bbPlcHdr"/>
        </w:types>
        <w:behaviors>
          <w:behavior w:val="content"/>
        </w:behaviors>
        <w:guid w:val="{119D9C04-0380-4754-BB1C-21396B18B7D4}"/>
      </w:docPartPr>
      <w:docPartBody>
        <w:p w:rsidR="00534DCB" w:rsidP="003C55F2">
          <w:pPr>
            <w:pStyle w:val="8CC52730A0CE4126AFBC028C64A34543"/>
          </w:pPr>
          <w:r w:rsidRPr="00C84F20">
            <w:rPr>
              <w:rStyle w:val="PlaceholderText"/>
            </w:rPr>
            <w:t>Click or tap here to enter text.</w:t>
          </w:r>
        </w:p>
      </w:docPartBody>
    </w:docPart>
    <w:docPart>
      <w:docPartPr>
        <w:name w:val="E162B6635F43449699217C23A1A773E5"/>
        <w:category>
          <w:name w:val="General"/>
          <w:gallery w:val="placeholder"/>
        </w:category>
        <w:types>
          <w:type w:val="bbPlcHdr"/>
        </w:types>
        <w:behaviors>
          <w:behavior w:val="content"/>
        </w:behaviors>
        <w:guid w:val="{1A3CE57A-64CC-4384-9C46-315C2F44FDFA}"/>
      </w:docPartPr>
      <w:docPartBody>
        <w:p w:rsidR="00534DCB" w:rsidP="003C55F2">
          <w:pPr>
            <w:pStyle w:val="E162B6635F43449699217C23A1A773E5"/>
          </w:pPr>
          <w:r w:rsidRPr="00C43D6B">
            <w:rPr>
              <w:rStyle w:val="PlaceholderText"/>
            </w:rPr>
            <w:t>Click or tap here to enter text.</w:t>
          </w:r>
        </w:p>
      </w:docPartBody>
    </w:docPart>
    <w:docPart>
      <w:docPartPr>
        <w:name w:val="3240651A13D344D9B0345AA63E92A462"/>
        <w:category>
          <w:name w:val="General"/>
          <w:gallery w:val="placeholder"/>
        </w:category>
        <w:types>
          <w:type w:val="bbPlcHdr"/>
        </w:types>
        <w:behaviors>
          <w:behavior w:val="content"/>
        </w:behaviors>
        <w:guid w:val="{2320C7DB-179D-42BC-9318-AA22413F5818}"/>
      </w:docPartPr>
      <w:docPartBody>
        <w:p w:rsidR="00534DCB" w:rsidP="003C55F2">
          <w:pPr>
            <w:pStyle w:val="3240651A13D344D9B0345AA63E92A462"/>
          </w:pPr>
          <w:r>
            <w:rPr>
              <w:rStyle w:val="PlaceholderText"/>
            </w:rPr>
            <w:t>Click or tap here to enter text.</w:t>
          </w:r>
        </w:p>
      </w:docPartBody>
    </w:docPart>
    <w:docPart>
      <w:docPartPr>
        <w:name w:val="DDF84EBD78E64C198F08F29CE7246A60"/>
        <w:category>
          <w:name w:val="General"/>
          <w:gallery w:val="placeholder"/>
        </w:category>
        <w:types>
          <w:type w:val="bbPlcHdr"/>
        </w:types>
        <w:behaviors>
          <w:behavior w:val="content"/>
        </w:behaviors>
        <w:guid w:val="{A41B9989-5523-4E49-83A6-8CEE6F3F1FB1}"/>
      </w:docPartPr>
      <w:docPartBody>
        <w:p w:rsidR="00534DCB" w:rsidP="003C55F2">
          <w:pPr>
            <w:pStyle w:val="DDF84EBD78E64C198F08F29CE7246A60"/>
          </w:pPr>
          <w:r w:rsidRPr="00C43D6B">
            <w:rPr>
              <w:rStyle w:val="PlaceholderText"/>
            </w:rPr>
            <w:t>Click or tap here to enter text.</w:t>
          </w:r>
        </w:p>
      </w:docPartBody>
    </w:docPart>
    <w:docPart>
      <w:docPartPr>
        <w:name w:val="BB9A90D56CEC4241951BC3E4171E8780"/>
        <w:category>
          <w:name w:val="General"/>
          <w:gallery w:val="placeholder"/>
        </w:category>
        <w:types>
          <w:type w:val="bbPlcHdr"/>
        </w:types>
        <w:behaviors>
          <w:behavior w:val="content"/>
        </w:behaviors>
        <w:guid w:val="{ABFDBF05-B9D0-4133-9E0D-D2EE025D43FF}"/>
      </w:docPartPr>
      <w:docPartBody>
        <w:p w:rsidR="00534DCB" w:rsidP="003C55F2">
          <w:pPr>
            <w:pStyle w:val="BB9A90D56CEC4241951BC3E4171E8780"/>
          </w:pPr>
          <w:r w:rsidRPr="00C84F20">
            <w:rPr>
              <w:rStyle w:val="PlaceholderText"/>
            </w:rPr>
            <w:t>Click or tap here to enter text.</w:t>
          </w:r>
        </w:p>
      </w:docPartBody>
    </w:docPart>
    <w:docPart>
      <w:docPartPr>
        <w:name w:val="B1F26B0A151D433E8679C0D148F22E63"/>
        <w:category>
          <w:name w:val="General"/>
          <w:gallery w:val="placeholder"/>
        </w:category>
        <w:types>
          <w:type w:val="bbPlcHdr"/>
        </w:types>
        <w:behaviors>
          <w:behavior w:val="content"/>
        </w:behaviors>
        <w:guid w:val="{6982F49B-9808-4A99-86CF-D20291D794F7}"/>
      </w:docPartPr>
      <w:docPartBody>
        <w:p w:rsidR="00534DCB" w:rsidP="003C55F2">
          <w:pPr>
            <w:pStyle w:val="B1F26B0A151D433E8679C0D148F22E63"/>
          </w:pPr>
          <w:r w:rsidRPr="00C43D6B">
            <w:rPr>
              <w:rStyle w:val="PlaceholderText"/>
            </w:rPr>
            <w:t>Click or tap here to enter text.</w:t>
          </w:r>
        </w:p>
      </w:docPartBody>
    </w:docPart>
    <w:docPart>
      <w:docPartPr>
        <w:name w:val="5F41607C822947DAAB67AA3005855637"/>
        <w:category>
          <w:name w:val="General"/>
          <w:gallery w:val="placeholder"/>
        </w:category>
        <w:types>
          <w:type w:val="bbPlcHdr"/>
        </w:types>
        <w:behaviors>
          <w:behavior w:val="content"/>
        </w:behaviors>
        <w:guid w:val="{9735DCFD-0642-414F-94B5-FC5DF25C157D}"/>
      </w:docPartPr>
      <w:docPartBody>
        <w:p w:rsidR="00534DCB" w:rsidP="003C55F2">
          <w:pPr>
            <w:pStyle w:val="5F41607C822947DAAB67AA3005855637"/>
          </w:pPr>
          <w:r>
            <w:rPr>
              <w:rStyle w:val="PlaceholderText"/>
            </w:rPr>
            <w:t>Click or tap here to enter text.</w:t>
          </w:r>
        </w:p>
      </w:docPartBody>
    </w:docPart>
    <w:docPart>
      <w:docPartPr>
        <w:name w:val="40AA61927D8C427FB806462B4A71BBCF"/>
        <w:category>
          <w:name w:val="General"/>
          <w:gallery w:val="placeholder"/>
        </w:category>
        <w:types>
          <w:type w:val="bbPlcHdr"/>
        </w:types>
        <w:behaviors>
          <w:behavior w:val="content"/>
        </w:behaviors>
        <w:guid w:val="{BD882F6E-7715-458C-9FD7-4C26FF5C2D5A}"/>
      </w:docPartPr>
      <w:docPartBody>
        <w:p w:rsidR="00534DCB" w:rsidP="003C55F2">
          <w:pPr>
            <w:pStyle w:val="40AA61927D8C427FB806462B4A71BBCF"/>
          </w:pPr>
          <w:r>
            <w:rPr>
              <w:rStyle w:val="PlaceholderText"/>
            </w:rPr>
            <w:t>Click or tap here to enter text.</w:t>
          </w:r>
        </w:p>
      </w:docPartBody>
    </w:docPart>
    <w:docPart>
      <w:docPartPr>
        <w:name w:val="3B02ADCFD7564A97AE5DF48B460A290F"/>
        <w:category>
          <w:name w:val="General"/>
          <w:gallery w:val="placeholder"/>
        </w:category>
        <w:types>
          <w:type w:val="bbPlcHdr"/>
        </w:types>
        <w:behaviors>
          <w:behavior w:val="content"/>
        </w:behaviors>
        <w:guid w:val="{33E976AD-B4C3-4B82-9812-8CEC5643A568}"/>
      </w:docPartPr>
      <w:docPartBody>
        <w:p w:rsidR="00534DCB" w:rsidP="003C55F2">
          <w:pPr>
            <w:pStyle w:val="3B02ADCFD7564A97AE5DF48B460A290F"/>
          </w:pPr>
          <w:r w:rsidRPr="00C84F20">
            <w:rPr>
              <w:rStyle w:val="PlaceholderText"/>
            </w:rPr>
            <w:t>Click or tap here to enter text.</w:t>
          </w:r>
        </w:p>
      </w:docPartBody>
    </w:docPart>
    <w:docPart>
      <w:docPartPr>
        <w:name w:val="3944EDFC6D624D9BA907C725AF9C0785"/>
        <w:category>
          <w:name w:val="General"/>
          <w:gallery w:val="placeholder"/>
        </w:category>
        <w:types>
          <w:type w:val="bbPlcHdr"/>
        </w:types>
        <w:behaviors>
          <w:behavior w:val="content"/>
        </w:behaviors>
        <w:guid w:val="{C2FCF0B3-289A-4DC3-81D1-8F732468326C}"/>
      </w:docPartPr>
      <w:docPartBody>
        <w:p w:rsidR="00534DCB" w:rsidP="003C55F2">
          <w:pPr>
            <w:pStyle w:val="3944EDFC6D624D9BA907C725AF9C0785"/>
          </w:pPr>
          <w:r w:rsidRPr="00C84F20">
            <w:rPr>
              <w:rStyle w:val="PlaceholderText"/>
            </w:rPr>
            <w:t>Click or tap here to enter text.</w:t>
          </w:r>
        </w:p>
      </w:docPartBody>
    </w:docPart>
    <w:docPart>
      <w:docPartPr>
        <w:name w:val="3ED401D231DC4F01A95CF68C7CAB794C"/>
        <w:category>
          <w:name w:val="General"/>
          <w:gallery w:val="placeholder"/>
        </w:category>
        <w:types>
          <w:type w:val="bbPlcHdr"/>
        </w:types>
        <w:behaviors>
          <w:behavior w:val="content"/>
        </w:behaviors>
        <w:guid w:val="{F997A970-7BA0-4A3A-8171-984134BFEE34}"/>
      </w:docPartPr>
      <w:docPartBody>
        <w:p w:rsidR="00534DCB" w:rsidP="003C55F2">
          <w:pPr>
            <w:pStyle w:val="3ED401D231DC4F01A95CF68C7CAB794C"/>
          </w:pPr>
          <w:r w:rsidRPr="00C43D6B">
            <w:rPr>
              <w:rStyle w:val="PlaceholderText"/>
            </w:rPr>
            <w:t>Click or tap here to enter text.</w:t>
          </w:r>
        </w:p>
      </w:docPartBody>
    </w:docPart>
    <w:docPart>
      <w:docPartPr>
        <w:name w:val="FF94E2AF4B1642D5BD2267760653D171"/>
        <w:category>
          <w:name w:val="General"/>
          <w:gallery w:val="placeholder"/>
        </w:category>
        <w:types>
          <w:type w:val="bbPlcHdr"/>
        </w:types>
        <w:behaviors>
          <w:behavior w:val="content"/>
        </w:behaviors>
        <w:guid w:val="{F3379DC7-E151-41DD-AB11-340B70BC93A1}"/>
      </w:docPartPr>
      <w:docPartBody>
        <w:p w:rsidR="00534DCB" w:rsidP="003C55F2">
          <w:pPr>
            <w:pStyle w:val="FF94E2AF4B1642D5BD2267760653D171"/>
          </w:pPr>
          <w:r>
            <w:rPr>
              <w:rStyle w:val="PlaceholderText"/>
            </w:rPr>
            <w:t>Click or tap here to enter text.</w:t>
          </w:r>
        </w:p>
      </w:docPartBody>
    </w:docPart>
    <w:docPart>
      <w:docPartPr>
        <w:name w:val="F2642C9E8E1E4F60A7BE7D9F5085556F"/>
        <w:category>
          <w:name w:val="General"/>
          <w:gallery w:val="placeholder"/>
        </w:category>
        <w:types>
          <w:type w:val="bbPlcHdr"/>
        </w:types>
        <w:behaviors>
          <w:behavior w:val="content"/>
        </w:behaviors>
        <w:guid w:val="{561181AE-54C8-4AC2-8F22-267BCFCCF26D}"/>
      </w:docPartPr>
      <w:docPartBody>
        <w:p w:rsidR="00534DCB" w:rsidP="003C55F2">
          <w:pPr>
            <w:pStyle w:val="F2642C9E8E1E4F60A7BE7D9F5085556F"/>
          </w:pPr>
          <w:r w:rsidRPr="00C84F20">
            <w:rPr>
              <w:rStyle w:val="PlaceholderText"/>
            </w:rPr>
            <w:t>Click or tap here to enter text.</w:t>
          </w:r>
        </w:p>
      </w:docPartBody>
    </w:docPart>
    <w:docPart>
      <w:docPartPr>
        <w:name w:val="856BFAD2891F45D2919186B9773F99B3"/>
        <w:category>
          <w:name w:val="General"/>
          <w:gallery w:val="placeholder"/>
        </w:category>
        <w:types>
          <w:type w:val="bbPlcHdr"/>
        </w:types>
        <w:behaviors>
          <w:behavior w:val="content"/>
        </w:behaviors>
        <w:guid w:val="{1B931D16-D30A-432E-AB61-06D55A2F6CE3}"/>
      </w:docPartPr>
      <w:docPartBody>
        <w:p w:rsidR="00534DCB" w:rsidP="003C55F2">
          <w:pPr>
            <w:pStyle w:val="856BFAD2891F45D2919186B9773F99B3"/>
          </w:pPr>
          <w:r w:rsidRPr="00C43D6B">
            <w:rPr>
              <w:rStyle w:val="PlaceholderText"/>
            </w:rPr>
            <w:t>Click or tap here to enter text.</w:t>
          </w:r>
        </w:p>
      </w:docPartBody>
    </w:docPart>
    <w:docPart>
      <w:docPartPr>
        <w:name w:val="7ADC723C50DA4D84922EB495DB5E714F"/>
        <w:category>
          <w:name w:val="General"/>
          <w:gallery w:val="placeholder"/>
        </w:category>
        <w:types>
          <w:type w:val="bbPlcHdr"/>
        </w:types>
        <w:behaviors>
          <w:behavior w:val="content"/>
        </w:behaviors>
        <w:guid w:val="{69C77F7D-1A7D-4478-9131-B34C58C3D9E9}"/>
      </w:docPartPr>
      <w:docPartBody>
        <w:p w:rsidR="00534DCB" w:rsidP="003C55F2">
          <w:pPr>
            <w:pStyle w:val="7ADC723C50DA4D84922EB495DB5E714F"/>
          </w:pPr>
          <w:r>
            <w:rPr>
              <w:rStyle w:val="PlaceholderText"/>
            </w:rPr>
            <w:t>Click or tap here to enter text.</w:t>
          </w:r>
        </w:p>
      </w:docPartBody>
    </w:docPart>
    <w:docPart>
      <w:docPartPr>
        <w:name w:val="A71125AA608D442F9B2DA5D345CCCED7"/>
        <w:category>
          <w:name w:val="General"/>
          <w:gallery w:val="placeholder"/>
        </w:category>
        <w:types>
          <w:type w:val="bbPlcHdr"/>
        </w:types>
        <w:behaviors>
          <w:behavior w:val="content"/>
        </w:behaviors>
        <w:guid w:val="{3162552D-02B2-4F1C-A4EA-C59031006C1B}"/>
      </w:docPartPr>
      <w:docPartBody>
        <w:p w:rsidR="00534DCB" w:rsidP="003C55F2">
          <w:pPr>
            <w:pStyle w:val="A71125AA608D442F9B2DA5D345CCCED7"/>
          </w:pPr>
          <w:r w:rsidRPr="00C84F20">
            <w:rPr>
              <w:rStyle w:val="PlaceholderText"/>
            </w:rPr>
            <w:t>Click or tap here to enter text.</w:t>
          </w:r>
        </w:p>
      </w:docPartBody>
    </w:docPart>
    <w:docPart>
      <w:docPartPr>
        <w:name w:val="C6E05AE55F414E8A9DB9F3A6F728E3E0"/>
        <w:category>
          <w:name w:val="General"/>
          <w:gallery w:val="placeholder"/>
        </w:category>
        <w:types>
          <w:type w:val="bbPlcHdr"/>
        </w:types>
        <w:behaviors>
          <w:behavior w:val="content"/>
        </w:behaviors>
        <w:guid w:val="{F8F7B997-5343-49DF-9B12-EAA32D59A8C6}"/>
      </w:docPartPr>
      <w:docPartBody>
        <w:p w:rsidR="00534DCB" w:rsidP="003C55F2">
          <w:pPr>
            <w:pStyle w:val="C6E05AE55F414E8A9DB9F3A6F728E3E0"/>
          </w:pPr>
          <w:r>
            <w:rPr>
              <w:rStyle w:val="PlaceholderText"/>
            </w:rPr>
            <w:t>Click or tap here to enter text.</w:t>
          </w:r>
        </w:p>
      </w:docPartBody>
    </w:docPart>
    <w:docPart>
      <w:docPartPr>
        <w:name w:val="63EEA02C968143D1ACD33BB24038D200"/>
        <w:category>
          <w:name w:val="General"/>
          <w:gallery w:val="placeholder"/>
        </w:category>
        <w:types>
          <w:type w:val="bbPlcHdr"/>
        </w:types>
        <w:behaviors>
          <w:behavior w:val="content"/>
        </w:behaviors>
        <w:guid w:val="{2339129A-A5B2-45D3-8643-A50F3BD2B36B}"/>
      </w:docPartPr>
      <w:docPartBody>
        <w:p w:rsidR="00534DCB" w:rsidP="003C55F2">
          <w:pPr>
            <w:pStyle w:val="63EEA02C968143D1ACD33BB24038D200"/>
          </w:pPr>
          <w:r>
            <w:rPr>
              <w:rStyle w:val="PlaceholderText"/>
            </w:rPr>
            <w:t>Click or tap here to enter text.</w:t>
          </w:r>
        </w:p>
      </w:docPartBody>
    </w:docPart>
    <w:docPart>
      <w:docPartPr>
        <w:name w:val="CA53EADD02A44634B84033C8D231E351"/>
        <w:category>
          <w:name w:val="General"/>
          <w:gallery w:val="placeholder"/>
        </w:category>
        <w:types>
          <w:type w:val="bbPlcHdr"/>
        </w:types>
        <w:behaviors>
          <w:behavior w:val="content"/>
        </w:behaviors>
        <w:guid w:val="{4DC59D6A-A5DE-49F8-9DB8-8A41EEE2A92B}"/>
      </w:docPartPr>
      <w:docPartBody>
        <w:p w:rsidR="00534DCB" w:rsidP="003C55F2">
          <w:pPr>
            <w:pStyle w:val="CA53EADD02A44634B84033C8D231E351"/>
          </w:pPr>
          <w:r w:rsidRPr="00C43D6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55F2"/>
  </w:style>
  <w:style w:type="paragraph" w:customStyle="1" w:styleId="240C2ABAE60944619727CA5CAFB0510B">
    <w:name w:val="240C2ABAE60944619727CA5CAFB0510B"/>
    <w:rsid w:val="00915156"/>
  </w:style>
  <w:style w:type="paragraph" w:customStyle="1" w:styleId="CD380810BF2948499318CD395FE77B65">
    <w:name w:val="CD380810BF2948499318CD395FE77B65"/>
    <w:rsid w:val="00915156"/>
  </w:style>
  <w:style w:type="paragraph" w:customStyle="1" w:styleId="25E9347532ED4E5A8351A5DA509E2FD1">
    <w:name w:val="25E9347532ED4E5A8351A5DA509E2FD1"/>
    <w:rsid w:val="00915156"/>
  </w:style>
  <w:style w:type="paragraph" w:customStyle="1" w:styleId="38BE0297FE234D728B3DF8523B90555C">
    <w:name w:val="38BE0297FE234D728B3DF8523B90555C"/>
    <w:rsid w:val="003C55F2"/>
  </w:style>
  <w:style w:type="paragraph" w:customStyle="1" w:styleId="25C539E018F54014BAB52DFA2B133B14">
    <w:name w:val="25C539E018F54014BAB52DFA2B133B14"/>
    <w:rsid w:val="003C55F2"/>
  </w:style>
  <w:style w:type="paragraph" w:customStyle="1" w:styleId="CD4493FE061B471190C8426EBFFFE6D6">
    <w:name w:val="CD4493FE061B471190C8426EBFFFE6D6"/>
    <w:rsid w:val="003C55F2"/>
  </w:style>
  <w:style w:type="paragraph" w:customStyle="1" w:styleId="4054434C24B94A079A4337B8457A2A0E">
    <w:name w:val="4054434C24B94A079A4337B8457A2A0E"/>
    <w:rsid w:val="003C55F2"/>
  </w:style>
  <w:style w:type="paragraph" w:customStyle="1" w:styleId="5AA278C605AE4B6586B24587716D0839">
    <w:name w:val="5AA278C605AE4B6586B24587716D0839"/>
    <w:rsid w:val="003C55F2"/>
  </w:style>
  <w:style w:type="paragraph" w:customStyle="1" w:styleId="18BFCF28D0CE44C2AF0904E1A0448EF3">
    <w:name w:val="18BFCF28D0CE44C2AF0904E1A0448EF3"/>
    <w:rsid w:val="003C55F2"/>
  </w:style>
  <w:style w:type="paragraph" w:customStyle="1" w:styleId="67FC6B5A2BCC43D69055D9D286E28905">
    <w:name w:val="67FC6B5A2BCC43D69055D9D286E28905"/>
    <w:rsid w:val="003C55F2"/>
  </w:style>
  <w:style w:type="paragraph" w:customStyle="1" w:styleId="163A209B659F44029EC9299F4AF3E2AB">
    <w:name w:val="163A209B659F44029EC9299F4AF3E2AB"/>
    <w:rsid w:val="003C55F2"/>
  </w:style>
  <w:style w:type="paragraph" w:customStyle="1" w:styleId="4464EF2A5DDB4F4B83309EA69F145F9E">
    <w:name w:val="4464EF2A5DDB4F4B83309EA69F145F9E"/>
    <w:rsid w:val="003C55F2"/>
  </w:style>
  <w:style w:type="paragraph" w:customStyle="1" w:styleId="9A28548AF8F847DA962AB5D4410AE5A5">
    <w:name w:val="9A28548AF8F847DA962AB5D4410AE5A5"/>
    <w:rsid w:val="003C55F2"/>
  </w:style>
  <w:style w:type="paragraph" w:customStyle="1" w:styleId="06A1E2C1EC424D7EAD8349F7250598F5">
    <w:name w:val="06A1E2C1EC424D7EAD8349F7250598F5"/>
    <w:rsid w:val="003C55F2"/>
  </w:style>
  <w:style w:type="paragraph" w:customStyle="1" w:styleId="6E5143A5D9DA41619CDD241C58E976FC">
    <w:name w:val="6E5143A5D9DA41619CDD241C58E976FC"/>
    <w:rsid w:val="003C55F2"/>
  </w:style>
  <w:style w:type="paragraph" w:customStyle="1" w:styleId="730E68B7623642598681295A6F4A58A8">
    <w:name w:val="730E68B7623642598681295A6F4A58A8"/>
    <w:rsid w:val="003C55F2"/>
  </w:style>
  <w:style w:type="paragraph" w:customStyle="1" w:styleId="68F3CFCB83D84087B20FD3FB29189416">
    <w:name w:val="68F3CFCB83D84087B20FD3FB29189416"/>
    <w:rsid w:val="003C55F2"/>
  </w:style>
  <w:style w:type="paragraph" w:customStyle="1" w:styleId="ECC29E2F08D446E399366692EBFCD87B">
    <w:name w:val="ECC29E2F08D446E399366692EBFCD87B"/>
    <w:rsid w:val="003C55F2"/>
  </w:style>
  <w:style w:type="paragraph" w:customStyle="1" w:styleId="36D7F7277E964B70B7B99C740F28E67D">
    <w:name w:val="36D7F7277E964B70B7B99C740F28E67D"/>
    <w:rsid w:val="003C55F2"/>
  </w:style>
  <w:style w:type="paragraph" w:customStyle="1" w:styleId="E664DA67A4E541B79ADA9C51D39D788C">
    <w:name w:val="E664DA67A4E541B79ADA9C51D39D788C"/>
    <w:rsid w:val="003C55F2"/>
  </w:style>
  <w:style w:type="paragraph" w:customStyle="1" w:styleId="BAA2240A7D294A5BA22D562CCE9E9F18">
    <w:name w:val="BAA2240A7D294A5BA22D562CCE9E9F18"/>
    <w:rsid w:val="003C55F2"/>
  </w:style>
  <w:style w:type="paragraph" w:customStyle="1" w:styleId="663389FA08A347D79A85390C88B34E15">
    <w:name w:val="663389FA08A347D79A85390C88B34E15"/>
    <w:rsid w:val="003C55F2"/>
  </w:style>
  <w:style w:type="paragraph" w:customStyle="1" w:styleId="418A466F3416443BAFCE8240535C7F30">
    <w:name w:val="418A466F3416443BAFCE8240535C7F30"/>
    <w:rsid w:val="003C55F2"/>
  </w:style>
  <w:style w:type="paragraph" w:customStyle="1" w:styleId="F8730CDB06814A49AE0702340BE37DC4">
    <w:name w:val="F8730CDB06814A49AE0702340BE37DC4"/>
    <w:rsid w:val="003C55F2"/>
  </w:style>
  <w:style w:type="paragraph" w:customStyle="1" w:styleId="6F8F5078E1D64AC491B4115CEBAB042C">
    <w:name w:val="6F8F5078E1D64AC491B4115CEBAB042C"/>
    <w:rsid w:val="003C55F2"/>
  </w:style>
  <w:style w:type="paragraph" w:customStyle="1" w:styleId="8CC52730A0CE4126AFBC028C64A34543">
    <w:name w:val="8CC52730A0CE4126AFBC028C64A34543"/>
    <w:rsid w:val="003C55F2"/>
  </w:style>
  <w:style w:type="paragraph" w:customStyle="1" w:styleId="E162B6635F43449699217C23A1A773E5">
    <w:name w:val="E162B6635F43449699217C23A1A773E5"/>
    <w:rsid w:val="003C55F2"/>
  </w:style>
  <w:style w:type="paragraph" w:customStyle="1" w:styleId="3240651A13D344D9B0345AA63E92A462">
    <w:name w:val="3240651A13D344D9B0345AA63E92A462"/>
    <w:rsid w:val="003C55F2"/>
  </w:style>
  <w:style w:type="paragraph" w:customStyle="1" w:styleId="DDF84EBD78E64C198F08F29CE7246A60">
    <w:name w:val="DDF84EBD78E64C198F08F29CE7246A60"/>
    <w:rsid w:val="003C55F2"/>
  </w:style>
  <w:style w:type="paragraph" w:customStyle="1" w:styleId="BB9A90D56CEC4241951BC3E4171E8780">
    <w:name w:val="BB9A90D56CEC4241951BC3E4171E8780"/>
    <w:rsid w:val="003C55F2"/>
  </w:style>
  <w:style w:type="paragraph" w:customStyle="1" w:styleId="B1F26B0A151D433E8679C0D148F22E63">
    <w:name w:val="B1F26B0A151D433E8679C0D148F22E63"/>
    <w:rsid w:val="003C55F2"/>
  </w:style>
  <w:style w:type="paragraph" w:customStyle="1" w:styleId="5F41607C822947DAAB67AA3005855637">
    <w:name w:val="5F41607C822947DAAB67AA3005855637"/>
    <w:rsid w:val="003C55F2"/>
  </w:style>
  <w:style w:type="paragraph" w:customStyle="1" w:styleId="40AA61927D8C427FB806462B4A71BBCF">
    <w:name w:val="40AA61927D8C427FB806462B4A71BBCF"/>
    <w:rsid w:val="003C55F2"/>
  </w:style>
  <w:style w:type="paragraph" w:customStyle="1" w:styleId="3B02ADCFD7564A97AE5DF48B460A290F">
    <w:name w:val="3B02ADCFD7564A97AE5DF48B460A290F"/>
    <w:rsid w:val="003C55F2"/>
  </w:style>
  <w:style w:type="paragraph" w:customStyle="1" w:styleId="3944EDFC6D624D9BA907C725AF9C0785">
    <w:name w:val="3944EDFC6D624D9BA907C725AF9C0785"/>
    <w:rsid w:val="003C55F2"/>
  </w:style>
  <w:style w:type="paragraph" w:customStyle="1" w:styleId="3ED401D231DC4F01A95CF68C7CAB794C">
    <w:name w:val="3ED401D231DC4F01A95CF68C7CAB794C"/>
    <w:rsid w:val="003C55F2"/>
  </w:style>
  <w:style w:type="paragraph" w:customStyle="1" w:styleId="FF94E2AF4B1642D5BD2267760653D171">
    <w:name w:val="FF94E2AF4B1642D5BD2267760653D171"/>
    <w:rsid w:val="003C55F2"/>
  </w:style>
  <w:style w:type="paragraph" w:customStyle="1" w:styleId="F2642C9E8E1E4F60A7BE7D9F5085556F">
    <w:name w:val="F2642C9E8E1E4F60A7BE7D9F5085556F"/>
    <w:rsid w:val="003C55F2"/>
  </w:style>
  <w:style w:type="paragraph" w:customStyle="1" w:styleId="856BFAD2891F45D2919186B9773F99B3">
    <w:name w:val="856BFAD2891F45D2919186B9773F99B3"/>
    <w:rsid w:val="003C55F2"/>
  </w:style>
  <w:style w:type="paragraph" w:customStyle="1" w:styleId="7ADC723C50DA4D84922EB495DB5E714F">
    <w:name w:val="7ADC723C50DA4D84922EB495DB5E714F"/>
    <w:rsid w:val="003C55F2"/>
  </w:style>
  <w:style w:type="paragraph" w:customStyle="1" w:styleId="A71125AA608D442F9B2DA5D345CCCED7">
    <w:name w:val="A71125AA608D442F9B2DA5D345CCCED7"/>
    <w:rsid w:val="003C55F2"/>
  </w:style>
  <w:style w:type="paragraph" w:customStyle="1" w:styleId="C6E05AE55F414E8A9DB9F3A6F728E3E0">
    <w:name w:val="C6E05AE55F414E8A9DB9F3A6F728E3E0"/>
    <w:rsid w:val="003C55F2"/>
  </w:style>
  <w:style w:type="paragraph" w:customStyle="1" w:styleId="63EEA02C968143D1ACD33BB24038D200">
    <w:name w:val="63EEA02C968143D1ACD33BB24038D200"/>
    <w:rsid w:val="003C55F2"/>
  </w:style>
  <w:style w:type="paragraph" w:customStyle="1" w:styleId="CA53EADD02A44634B84033C8D231E351">
    <w:name w:val="CA53EADD02A44634B84033C8D231E351"/>
    <w:rsid w:val="003C55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InsertionPoint xmlns="http://www.parliament.uk/commons/hansard/editing"/>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hs_Question xmlns="http://www.parliament.uk/commons/hansard/print"/>
</file>

<file path=customXml/item4.xml><?xml version="1.0" encoding="utf-8"?>
<Member xmlns="http://www.parliament.uk/commons/hansard/print" PimsId="5596" xid="1193" MnisId="4106" ContinuationText="Chair" ContributionType="Start Question" InTheChair="True"/>
</file>

<file path=customXml/itemProps1.xml><?xml version="1.0" encoding="utf-8"?>
<ds:datastoreItem xmlns:ds="http://schemas.openxmlformats.org/officeDocument/2006/customXml" ds:itemID="{76FDCE9A-9098-42D0-96A1-0667689B4714}">
  <ds:schemaRefs>
    <ds:schemaRef ds:uri="http://www.parliament.uk/commons/hansard/editing"/>
  </ds:schemaRefs>
</ds:datastoreItem>
</file>

<file path=customXml/itemProps2.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3.xml><?xml version="1.0" encoding="utf-8"?>
<ds:datastoreItem xmlns:ds="http://schemas.openxmlformats.org/officeDocument/2006/customXml" ds:itemID="{82C153B8-596C-471F-968B-8470E5A1ACC2}">
  <ds:schemaRefs>
    <ds:schemaRef ds:uri="http://www.parliament.uk/commons/hansard/print"/>
  </ds:schemaRefs>
</ds:datastoreItem>
</file>

<file path=customXml/itemProps4.xml><?xml version="1.0" encoding="utf-8"?>
<ds:datastoreItem xmlns:ds="http://schemas.openxmlformats.org/officeDocument/2006/customXml" ds:itemID="{3416D5DF-CBE0-4D02-A25E-FA2107B71A3C}">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