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65453" w:rsidRPr="00AA0A9A" w:rsidP="00E04F6D">
      <w:pPr>
        <w:pStyle w:val="TitleCommittee0"/>
      </w:pPr>
      <w:sdt>
        <w:sdtPr>
          <w:alias w:val="CommitteeName"/>
          <w:tag w:val="CommitteeName"/>
          <w:id w:val="1869951332"/>
          <w:placeholder>
            <w:docPart w:val="3DE9CD0A64FB4F76922EA7C9E11A60DF"/>
          </w:placeholder>
          <w:richText/>
        </w:sdtPr>
        <w:sdtContent>
          <w:r w:rsidRPr="00AA0A9A">
            <w:t>Welsh Affairs Committee</w:t>
          </w:r>
        </w:sdtContent>
      </w:sdt>
    </w:p>
    <w:p w:rsidR="00F65453" w:rsidRPr="00AA0A9A" w:rsidP="00E04F6D">
      <w:pPr>
        <w:pStyle w:val="TitleInquiry0"/>
      </w:pPr>
      <w:r w:rsidRPr="00AA0A9A">
        <w:t xml:space="preserve">Oral evidence: </w:t>
      </w:r>
      <w:sdt>
        <w:sdtPr>
          <w:alias w:val="InquiryName"/>
          <w:tag w:val="InquiryName"/>
          <w:id w:val="377371847"/>
          <w:placeholder>
            <w:docPart w:val="3DE9CD0A64FB4F76922EA7C9E11A60DF"/>
          </w:placeholder>
          <w:richText/>
        </w:sdtPr>
        <w:sdtContent>
          <w:r w:rsidRPr="00AA0A9A">
            <w:t xml:space="preserve">Impact of </w:t>
          </w:r>
          <w:r w:rsidR="00A57985">
            <w:t>P</w:t>
          </w:r>
          <w:r w:rsidRPr="00AA0A9A">
            <w:t xml:space="preserve">opulation </w:t>
          </w:r>
          <w:r w:rsidR="00A57985">
            <w:t>C</w:t>
          </w:r>
          <w:r w:rsidRPr="00AA0A9A">
            <w:t>hange in Wales</w:t>
          </w:r>
        </w:sdtContent>
      </w:sdt>
      <w:r w:rsidRPr="00AA0A9A">
        <w:t xml:space="preserve">, HC </w:t>
      </w:r>
      <w:sdt>
        <w:sdtPr>
          <w:alias w:val="InquiryRefNo"/>
          <w:tag w:val="InquiryRefNo"/>
          <w:id w:val="-281725174"/>
          <w:placeholder>
            <w:docPart w:val="3DE9CD0A64FB4F76922EA7C9E11A60DF"/>
          </w:placeholder>
          <w:richText/>
        </w:sdtPr>
        <w:sdtContent>
          <w:r w:rsidRPr="00AA0A9A">
            <w:t>103</w:t>
          </w:r>
        </w:sdtContent>
      </w:sdt>
    </w:p>
    <w:sdt>
      <w:sdtPr>
        <w:alias w:val="SittingDate"/>
        <w:tag w:val="SittingDate"/>
        <w:id w:val="-1160222926"/>
        <w:placeholder>
          <w:docPart w:val="3DE9CD0A64FB4F76922EA7C9E11A60DF"/>
        </w:placeholder>
        <w:richText/>
      </w:sdtPr>
      <w:sdtContent>
        <w:p w:rsidR="00F65453" w:rsidRPr="00AA0A9A" w:rsidP="00E04F6D">
          <w:pPr>
            <w:pStyle w:val="Para"/>
          </w:pPr>
          <w:r w:rsidRPr="00AA0A9A">
            <w:t>Wednesday 6 December 2023</w:t>
          </w:r>
        </w:p>
      </w:sdtContent>
    </w:sdt>
    <w:p w:rsidR="00F65453" w:rsidRPr="00AA0A9A" w:rsidP="00E04F6D">
      <w:pPr>
        <w:pStyle w:val="Para"/>
      </w:pPr>
      <w:r w:rsidRPr="00AA0A9A">
        <w:t xml:space="preserve">Ordered by the House of </w:t>
      </w:r>
      <w:sdt>
        <w:sdtPr>
          <w:alias w:val="House"/>
          <w:tag w:val="House"/>
          <w:id w:val="809213435"/>
          <w:placeholder>
            <w:docPart w:val="3DE9CD0A64FB4F76922EA7C9E11A60DF"/>
          </w:placeholder>
          <w:richText/>
        </w:sdtPr>
        <w:sdtContent>
          <w:r w:rsidRPr="00AA0A9A">
            <w:t>Commons</w:t>
          </w:r>
        </w:sdtContent>
      </w:sdt>
      <w:r w:rsidRPr="00AA0A9A">
        <w:t xml:space="preserve"> to be published on </w:t>
      </w:r>
      <w:sdt>
        <w:sdtPr>
          <w:alias w:val="PublishDate"/>
          <w:tag w:val="PublishDate"/>
          <w:id w:val="217021599"/>
          <w:placeholder>
            <w:docPart w:val="3DE9CD0A64FB4F76922EA7C9E11A60DF"/>
          </w:placeholder>
          <w:richText/>
        </w:sdtPr>
        <w:sdtContent>
          <w:r w:rsidRPr="00AA0A9A">
            <w:t>6 December 2023</w:t>
          </w:r>
        </w:sdtContent>
      </w:sdt>
      <w:r w:rsidRPr="00AA0A9A">
        <w:t>.</w:t>
      </w:r>
    </w:p>
    <w:p w:rsidR="00F65453" w:rsidRPr="007948AB" w:rsidP="00E04F6D">
      <w:pPr>
        <w:rPr>
          <w:b/>
          <w:bCs/>
        </w:rPr>
      </w:pPr>
      <w:sdt>
        <w:sdtPr>
          <w:alias w:val="VideoHyperlink"/>
          <w:tag w:val="VideoHyperlink"/>
          <w:id w:val="703995351"/>
          <w:placeholder>
            <w:docPart w:val="3DE9CD0A64FB4F76922EA7C9E11A60DF"/>
          </w:placeholder>
          <w:richText/>
        </w:sdtPr>
        <w:sdtEndPr>
          <w:rPr>
            <w:b/>
            <w:bCs/>
          </w:rPr>
        </w:sdtEndPr>
        <w:sdtContent>
          <w:r>
            <w:fldChar w:fldCharType="begin"/>
          </w:r>
          <w:r>
            <w:instrText xml:space="preserve"> HYPERLINK "https://parliamentlive.tv/Event/Index/1ba134d2-cfea-4e72-8b36-306146bd15e9" </w:instrText>
          </w:r>
          <w:r>
            <w:fldChar w:fldCharType="separate"/>
          </w:r>
          <w:r w:rsidRPr="007948AB">
            <w:rPr>
              <w:rStyle w:val="Hyperlink"/>
              <w:b/>
              <w:bCs/>
            </w:rPr>
            <w:t>Watch the meeting</w:t>
          </w:r>
          <w:r>
            <w:fldChar w:fldCharType="end"/>
          </w:r>
        </w:sdtContent>
      </w:sdt>
    </w:p>
    <w:p w:rsidR="00F65453" w:rsidRPr="00AA0A9A" w:rsidP="00E04F6D">
      <w:r w:rsidRPr="00AA0A9A">
        <w:t xml:space="preserve">Members present: </w:t>
      </w:r>
      <w:sdt>
        <w:sdtPr>
          <w:alias w:val="MembersPresent"/>
          <w:tag w:val="MembersPresent"/>
          <w:id w:val="366340316"/>
          <w:placeholder>
            <w:docPart w:val="3DE9CD0A64FB4F76922EA7C9E11A60DF"/>
          </w:placeholder>
          <w:richText/>
        </w:sdtPr>
        <w:sdtContent>
          <w:r w:rsidRPr="00AA0A9A" w:rsidR="007F01B6">
            <w:t>Stephen Crabb</w:t>
          </w:r>
          <w:r w:rsidRPr="00AA0A9A">
            <w:t xml:space="preserve"> (Chair); </w:t>
          </w:r>
          <w:r w:rsidRPr="00AA0A9A" w:rsidR="007F01B6">
            <w:t>Virginia Crosbie</w:t>
          </w:r>
          <w:r w:rsidRPr="00AA0A9A">
            <w:t xml:space="preserve">; </w:t>
          </w:r>
          <w:r w:rsidRPr="00AA0A9A" w:rsidR="007F01B6">
            <w:t>Ruth Jones; Robin Millar; Mr Rob Roberts.</w:t>
          </w:r>
        </w:sdtContent>
      </w:sdt>
    </w:p>
    <w:p w:rsidR="00F65453" w:rsidRPr="00AA0A9A" w:rsidP="00E04F6D">
      <w:pPr>
        <w:pStyle w:val="ParaCentre"/>
      </w:pPr>
      <w:r w:rsidRPr="00AA0A9A">
        <w:t xml:space="preserve">Questions </w:t>
      </w:r>
      <w:sdt>
        <w:sdtPr>
          <w:alias w:val="QuestionNumbers"/>
          <w:tag w:val="QuestionNumbers"/>
          <w:id w:val="-1223666168"/>
          <w:placeholder>
            <w:docPart w:val="3DE9CD0A64FB4F76922EA7C9E11A60DF"/>
          </w:placeholder>
          <w:richText/>
        </w:sdtPr>
        <w:sdtContent>
          <w:r w:rsidRPr="00AA0A9A" w:rsidR="007F01B6">
            <w:t>1 –</w:t>
          </w:r>
          <w:r w:rsidRPr="00AA0A9A" w:rsidR="00AA0A9A">
            <w:t xml:space="preserve"> </w:t>
          </w:r>
          <w:r w:rsidR="00092733">
            <w:t>60</w:t>
          </w:r>
        </w:sdtContent>
      </w:sdt>
    </w:p>
    <w:p w:rsidR="00F65453" w:rsidRPr="00AA0A9A" w:rsidP="00E04F6D">
      <w:pPr>
        <w:pStyle w:val="TitleWitnesses0"/>
      </w:pPr>
      <w:r w:rsidRPr="00AA0A9A">
        <w:t>Witnesses</w:t>
      </w:r>
    </w:p>
    <w:sdt>
      <w:sdtPr>
        <w:alias w:val="WitnessSet"/>
        <w:tag w:val="WitnessSet"/>
        <w:id w:val="-368373484"/>
        <w:placeholder>
          <w:docPart w:val="F8660D1A41154FC3911FC3BF65F098E3"/>
        </w:placeholder>
        <w:richText/>
      </w:sdtPr>
      <w:sdtContent>
        <w:p w:rsidR="00F65453" w:rsidRPr="00AA0A9A" w:rsidP="00E04F6D">
          <w:pPr>
            <w:pStyle w:val="Para"/>
          </w:pPr>
          <w:r>
            <w:fldChar w:fldCharType="begin"/>
          </w:r>
          <w:r>
            <w:instrText xml:space="preserve"> HYPERLINK \l "Panel1" </w:instrText>
          </w:r>
          <w:r>
            <w:fldChar w:fldCharType="separate"/>
          </w:r>
          <w:r w:rsidRPr="00741FF9" w:rsidR="007F01B6">
            <w:rPr>
              <w:rStyle w:val="Hyperlink"/>
            </w:rPr>
            <w:t>I</w:t>
          </w:r>
          <w:r>
            <w:fldChar w:fldCharType="end"/>
          </w:r>
          <w:r w:rsidRPr="00AA0A9A" w:rsidR="007F01B6">
            <w:t>: Emma Rourke, Deputy National Statistician and Director General for Health, Population and Methods, Office for National Statistics; Jen Woolford, Director of Population Statistics, Office for National Statistics; Professor Michael Woods, FAcSS, FLSW, Professor of Human Geography and Co-Director, Centre for Welsh Politics and Society, Aberystwyth University; Meirion Thomas, Director</w:t>
          </w:r>
          <w:r w:rsidRPr="00AA0A9A" w:rsidR="0002768D">
            <w:t>—</w:t>
          </w:r>
          <w:r w:rsidRPr="00AA0A9A" w:rsidR="007F01B6">
            <w:t>Wales, Industrial Communities Alliance.</w:t>
          </w:r>
        </w:p>
      </w:sdtContent>
    </w:sdt>
    <w:p w:rsidR="00F65453" w:rsidRPr="00AA0A9A" w:rsidP="00E04F6D">
      <w:pPr>
        <w:pStyle w:val="Para"/>
      </w:pPr>
    </w:p>
    <w:p w:rsidR="00F65453" w:rsidRPr="00AA0A9A" w:rsidP="00E04F6D">
      <w:pPr>
        <w:pStyle w:val="Para"/>
      </w:pPr>
      <w:r w:rsidRPr="00AA0A9A">
        <w:t>Written evidence from witnesses:</w:t>
      </w:r>
    </w:p>
    <w:p w:rsidR="00F65453" w:rsidP="00E04F6D">
      <w:pPr>
        <w:pStyle w:val="Witnesssubmission"/>
      </w:pPr>
      <w:r w:rsidRPr="00AA0A9A">
        <w:t xml:space="preserve">– </w:t>
      </w:r>
      <w:r>
        <w:fldChar w:fldCharType="begin"/>
      </w:r>
      <w:r>
        <w:instrText xml:space="preserve"> HYPERLINK "https://committees.parliament.uk/writtenevidence/124943/html/" </w:instrText>
      </w:r>
      <w:r>
        <w:fldChar w:fldCharType="separate"/>
      </w:r>
      <w:r w:rsidRPr="0033683F" w:rsidR="0033683F">
        <w:rPr>
          <w:rStyle w:val="Hyperlink"/>
        </w:rPr>
        <w:t>Professor Michael Woods</w:t>
      </w:r>
      <w:r>
        <w:fldChar w:fldCharType="end"/>
      </w:r>
    </w:p>
    <w:p w:rsidR="0033683F" w:rsidRPr="00AA0A9A" w:rsidP="00E04F6D">
      <w:pPr>
        <w:pStyle w:val="Witnesssubmission"/>
      </w:pPr>
      <w:r w:rsidRPr="00AA0A9A">
        <w:t>–</w:t>
      </w:r>
      <w:r>
        <w:t xml:space="preserve"> </w:t>
      </w:r>
      <w:r>
        <w:fldChar w:fldCharType="begin"/>
      </w:r>
      <w:r>
        <w:instrText xml:space="preserve"> HYPERLINK "https://committees.parliament.uk/writtenevidence/124968/html/" </w:instrText>
      </w:r>
      <w:r>
        <w:fldChar w:fldCharType="separate"/>
      </w:r>
      <w:r w:rsidRPr="0033683F">
        <w:rPr>
          <w:rStyle w:val="Hyperlink"/>
        </w:rPr>
        <w:t>Office for National Statistics</w:t>
      </w:r>
      <w:r>
        <w:fldChar w:fldCharType="end"/>
      </w:r>
    </w:p>
    <w:p w:rsidR="00F65453" w:rsidRPr="00AA0A9A" w:rsidP="00E04F6D">
      <w:pPr>
        <w:rPr>
          <w:rFonts w:eastAsia="Times New Roman"/>
          <w:szCs w:val="20"/>
        </w:rPr>
      </w:pPr>
      <w:r w:rsidRPr="00AA0A9A">
        <w:br w:type="page"/>
      </w:r>
    </w:p>
    <w:sdt>
      <w:sdtPr>
        <w:rPr>
          <w:sz w:val="22"/>
        </w:rPr>
        <w:alias w:val="WitnessExamination"/>
        <w:tag w:val="WitnessExamination"/>
        <w:id w:val="2003463402"/>
        <w:placeholder>
          <w:docPart w:val="F8660D1A41154FC3911FC3BF65F098E3"/>
        </w:placeholder>
        <w:richText/>
      </w:sdtPr>
      <w:sdtEndPr>
        <w:rPr>
          <w:sz w:val="28"/>
        </w:rPr>
      </w:sdtEndPr>
      <w:sdtContent>
        <w:p w:rsidR="00F65453" w:rsidRPr="00AA0A9A" w:rsidP="007F01B6">
          <w:pPr>
            <w:pStyle w:val="TitlePanel0"/>
            <w:rPr>
              <w:szCs w:val="28"/>
            </w:rPr>
          </w:pPr>
          <w:r w:rsidRPr="00AA0A9A">
            <w:rPr>
              <w:szCs w:val="28"/>
            </w:rPr>
            <w:t xml:space="preserve">Examination of </w:t>
          </w:r>
          <w:r w:rsidRPr="00AA0A9A" w:rsidR="0014161D">
            <w:rPr>
              <w:szCs w:val="28"/>
            </w:rPr>
            <w:t>w</w:t>
          </w:r>
          <w:r w:rsidRPr="00AA0A9A">
            <w:rPr>
              <w:szCs w:val="28"/>
            </w:rPr>
            <w:t>itnesses</w:t>
          </w:r>
        </w:p>
        <w:p w:rsidR="007F01B6" w:rsidRPr="00AA0A9A" w:rsidP="007F01B6">
          <w:pPr>
            <w:pStyle w:val="TitlePanel0"/>
            <w:jc w:val="both"/>
          </w:pPr>
          <w:r w:rsidRPr="00AA0A9A">
            <w:rPr>
              <w:sz w:val="22"/>
            </w:rPr>
            <w:t>Emma Rourke, Jen Woolford, Professor Michael Woods and Meirion Thomas.</w:t>
          </w:r>
        </w:p>
      </w:sdtContent>
    </w:sdt>
    <w:p w:rsidR="00974CA8" w:rsidRPr="00AA0A9A" w:rsidP="00974CA8">
      <w:pPr>
        <w:pStyle w:val="Question"/>
      </w:pPr>
      <w:bookmarkStart w:id="0" w:name="Panel1"/>
      <w:bookmarkEnd w:id="0"/>
      <w:sdt>
        <w:sdtPr>
          <w:alias w:val="Member"/>
          <w:tag w:val="&lt;Member mnisId='1554' dodsId='31575'&gt;"/>
          <w:id w:val="857090328"/>
          <w:placeholder>
            <w:docPart w:val="DefaultPlaceholder_-1854013440"/>
          </w:placeholder>
          <w:richText/>
        </w:sdtPr>
        <w:sdtContent>
          <w:r w:rsidRPr="00AA0A9A" w:rsidR="007F01B6">
            <w:rPr>
              <w:b/>
            </w:rPr>
            <w:t>Chair:</w:t>
          </w:r>
        </w:sdtContent>
      </w:sdt>
      <w:r w:rsidRPr="00AA0A9A" w:rsidR="007F01B6">
        <w:t xml:space="preserve"> </w:t>
      </w:r>
      <w:r w:rsidRPr="00AA0A9A">
        <w:t>Good morning. Welcome to this session of the Welsh Affairs Committee. Today, we are beginning a new inquiry into population change in Wales. We are interested in looking at what is happening to demographics in Wales, why that matters and what the impact is of those changes on the economy and society of Wales.</w:t>
      </w:r>
    </w:p>
    <w:p w:rsidR="002F72AF" w:rsidRPr="00AA0A9A" w:rsidP="00974CA8">
      <w:pPr>
        <w:pStyle w:val="Question"/>
        <w:numPr>
          <w:ilvl w:val="0"/>
          <w:numId w:val="0"/>
        </w:numPr>
        <w:ind w:left="794"/>
      </w:pPr>
      <w:r w:rsidRPr="00AA0A9A">
        <w:t xml:space="preserve">I am delighted that we are joined this morning by four experts in this field. We are joined by Emma Rourke, who is the deputy national statistician and director general for health, </w:t>
      </w:r>
      <w:r w:rsidRPr="00AA0A9A">
        <w:t>population</w:t>
      </w:r>
      <w:r w:rsidRPr="00AA0A9A">
        <w:t xml:space="preserve"> and methods at the Office of National Statistics. We are joined by Jen Woolford, director of population statistics at the ONS. We are joined as well by Professor Michael Woods</w:t>
      </w:r>
      <w:r w:rsidRPr="00AA0A9A">
        <w:t>,</w:t>
      </w:r>
      <w:r w:rsidRPr="00AA0A9A">
        <w:t xml:space="preserve"> </w:t>
      </w:r>
      <w:r w:rsidRPr="00AA0A9A">
        <w:t>p</w:t>
      </w:r>
      <w:r w:rsidRPr="00AA0A9A">
        <w:t xml:space="preserve">rofessor of </w:t>
      </w:r>
      <w:r w:rsidRPr="00AA0A9A">
        <w:t>h</w:t>
      </w:r>
      <w:r w:rsidRPr="00AA0A9A">
        <w:t xml:space="preserve">uman </w:t>
      </w:r>
      <w:r w:rsidRPr="00AA0A9A">
        <w:t>g</w:t>
      </w:r>
      <w:r w:rsidRPr="00AA0A9A">
        <w:t xml:space="preserve">eography at Aberystwyth University and </w:t>
      </w:r>
      <w:r w:rsidRPr="00AA0A9A">
        <w:t>c</w:t>
      </w:r>
      <w:r w:rsidRPr="00AA0A9A">
        <w:t xml:space="preserve">o-director of the Centre for Welsh Politics and Society. </w:t>
      </w:r>
      <w:r w:rsidRPr="00AA0A9A">
        <w:t>W</w:t>
      </w:r>
      <w:r w:rsidRPr="00AA0A9A">
        <w:t xml:space="preserve">e </w:t>
      </w:r>
      <w:r w:rsidRPr="00AA0A9A">
        <w:t xml:space="preserve">are also </w:t>
      </w:r>
      <w:r w:rsidRPr="00AA0A9A">
        <w:t xml:space="preserve">joined by </w:t>
      </w:r>
      <w:r w:rsidRPr="00AA0A9A">
        <w:t xml:space="preserve">Meirion </w:t>
      </w:r>
      <w:r w:rsidRPr="00AA0A9A">
        <w:t xml:space="preserve">Thomas, director for Wales of the </w:t>
      </w:r>
      <w:r w:rsidRPr="00AA0A9A">
        <w:t>I</w:t>
      </w:r>
      <w:r w:rsidRPr="00AA0A9A">
        <w:t>ndustrial</w:t>
      </w:r>
      <w:r w:rsidRPr="00AA0A9A">
        <w:t xml:space="preserve"> Communities Alliance</w:t>
      </w:r>
      <w:r w:rsidRPr="00AA0A9A">
        <w:t xml:space="preserve">. </w:t>
      </w:r>
      <w:r w:rsidRPr="00AA0A9A">
        <w:t>W</w:t>
      </w:r>
      <w:r w:rsidRPr="00AA0A9A">
        <w:t>elcome</w:t>
      </w:r>
      <w:r w:rsidRPr="00AA0A9A">
        <w:t>, all.</w:t>
      </w:r>
    </w:p>
    <w:p w:rsidR="002F72AF" w:rsidRPr="00AA0A9A" w:rsidP="00974CA8">
      <w:pPr>
        <w:pStyle w:val="Question"/>
        <w:numPr>
          <w:ilvl w:val="0"/>
          <w:numId w:val="0"/>
        </w:numPr>
        <w:ind w:left="794"/>
      </w:pPr>
      <w:r w:rsidRPr="00AA0A9A">
        <w:t>P</w:t>
      </w:r>
      <w:r w:rsidRPr="00AA0A9A" w:rsidR="00974CA8">
        <w:t xml:space="preserve">erhaps I can start the discussion by asking representatives from the ONS whether you could just give us a very quick snapshot of what the data is telling you about what is happening with the Welsh population, how it </w:t>
      </w:r>
      <w:r w:rsidRPr="00AA0A9A">
        <w:t xml:space="preserve">is </w:t>
      </w:r>
      <w:r w:rsidRPr="00AA0A9A" w:rsidR="00974CA8">
        <w:t>changing, what the trends are</w:t>
      </w:r>
      <w:r w:rsidRPr="00AA0A9A" w:rsidR="0002768D">
        <w:t xml:space="preserve"> </w:t>
      </w:r>
      <w:r w:rsidRPr="00AA0A9A" w:rsidR="00974CA8">
        <w:t>and why that should matter to us.</w:t>
      </w:r>
    </w:p>
    <w:p w:rsidR="002F72AF" w:rsidRPr="00AA0A9A" w:rsidP="002F72AF">
      <w:pPr>
        <w:pStyle w:val="Answer"/>
      </w:pPr>
      <w:sdt>
        <w:sdtPr>
          <w:alias w:val="Witness"/>
          <w:id w:val="-1121991534"/>
          <w:placeholder>
            <w:docPart w:val="DefaultPlaceholder_-1854013440"/>
          </w:placeholder>
          <w:richText/>
        </w:sdtPr>
        <w:sdtContent>
          <w:r w:rsidRPr="00AA0A9A" w:rsidR="00642257">
            <w:rPr>
              <w:b/>
              <w:i/>
            </w:rPr>
            <w:t>Jen Woolford:</w:t>
          </w:r>
        </w:sdtContent>
      </w:sdt>
      <w:r w:rsidRPr="00AA0A9A">
        <w:t xml:space="preserve"> T</w:t>
      </w:r>
      <w:r w:rsidRPr="00AA0A9A" w:rsidR="00974CA8">
        <w:t>he story of population change in Wales is similar to the story</w:t>
      </w:r>
      <w:r w:rsidRPr="00AA0A9A">
        <w:t xml:space="preserve"> </w:t>
      </w:r>
      <w:r w:rsidRPr="00AA0A9A" w:rsidR="00974CA8">
        <w:t>globally and in the rest of the UK, in that it is a story of population growth and population ag</w:t>
      </w:r>
      <w:r w:rsidRPr="00AA0A9A" w:rsidR="0002768D">
        <w:t>e</w:t>
      </w:r>
      <w:r w:rsidRPr="00AA0A9A" w:rsidR="00974CA8">
        <w:t>ing. If we</w:t>
      </w:r>
      <w:r w:rsidRPr="00AA0A9A">
        <w:t xml:space="preserve"> </w:t>
      </w:r>
      <w:r w:rsidRPr="00AA0A9A" w:rsidR="00974CA8">
        <w:t xml:space="preserve">look into a bit more detail of what is happening in Wales and how it differs in particular from England, the population growth over the </w:t>
      </w:r>
      <w:r w:rsidRPr="00AA0A9A">
        <w:t xml:space="preserve">10 </w:t>
      </w:r>
      <w:r w:rsidRPr="00AA0A9A" w:rsidR="00974CA8">
        <w:t xml:space="preserve">years between the 2011 </w:t>
      </w:r>
      <w:r w:rsidRPr="00AA0A9A">
        <w:t>c</w:t>
      </w:r>
      <w:r w:rsidRPr="00AA0A9A" w:rsidR="00974CA8">
        <w:t xml:space="preserve">ensus and the 2021 census was much lower in Wales than it was in England. </w:t>
      </w:r>
      <w:r w:rsidRPr="00AA0A9A">
        <w:t>O</w:t>
      </w:r>
      <w:r w:rsidRPr="00AA0A9A" w:rsidR="00974CA8">
        <w:t xml:space="preserve">ver that </w:t>
      </w:r>
      <w:r w:rsidRPr="00AA0A9A">
        <w:t>10</w:t>
      </w:r>
      <w:r w:rsidRPr="00AA0A9A" w:rsidR="00974CA8">
        <w:t>-year period</w:t>
      </w:r>
      <w:r w:rsidRPr="00AA0A9A">
        <w:t>,</w:t>
      </w:r>
      <w:r w:rsidRPr="00AA0A9A" w:rsidR="00974CA8">
        <w:t xml:space="preserve"> it was about 1.4%</w:t>
      </w:r>
      <w:r w:rsidRPr="00AA0A9A">
        <w:t xml:space="preserve"> in Wales</w:t>
      </w:r>
      <w:r w:rsidRPr="00AA0A9A" w:rsidR="00AE1BA3">
        <w:t>,</w:t>
      </w:r>
      <w:r w:rsidRPr="00AA0A9A" w:rsidR="00974CA8">
        <w:t xml:space="preserve"> compared </w:t>
      </w:r>
      <w:r w:rsidR="00741FF9">
        <w:t>with</w:t>
      </w:r>
      <w:r w:rsidRPr="00AA0A9A" w:rsidR="00974CA8">
        <w:t xml:space="preserve"> 6.5% in England.</w:t>
      </w:r>
    </w:p>
    <w:p w:rsidR="002F72AF" w:rsidRPr="00AA0A9A" w:rsidP="002F72AF">
      <w:pPr>
        <w:pStyle w:val="Answer"/>
      </w:pPr>
      <w:r w:rsidRPr="00AA0A9A">
        <w:t>What ha</w:t>
      </w:r>
      <w:r w:rsidRPr="00AA0A9A" w:rsidR="00974CA8">
        <w:t>s happened in the 12 months between mid-</w:t>
      </w:r>
      <w:r w:rsidRPr="00AA0A9A">
        <w:t xml:space="preserve">2011 </w:t>
      </w:r>
      <w:r w:rsidRPr="00AA0A9A" w:rsidR="00974CA8">
        <w:t>and mid-</w:t>
      </w:r>
      <w:r w:rsidRPr="00AA0A9A">
        <w:t xml:space="preserve">2022 </w:t>
      </w:r>
      <w:r w:rsidRPr="00AA0A9A" w:rsidR="00974CA8">
        <w:t xml:space="preserve">is </w:t>
      </w:r>
      <w:r w:rsidRPr="00AA0A9A">
        <w:t xml:space="preserve">that </w:t>
      </w:r>
      <w:r w:rsidRPr="00AA0A9A" w:rsidR="00974CA8">
        <w:t xml:space="preserve">that population growth has really increased. </w:t>
      </w:r>
      <w:r w:rsidRPr="00AA0A9A">
        <w:t>O</w:t>
      </w:r>
      <w:r w:rsidRPr="00AA0A9A" w:rsidR="00974CA8">
        <w:t>ver that year</w:t>
      </w:r>
      <w:r w:rsidRPr="00AA0A9A">
        <w:t>,</w:t>
      </w:r>
      <w:r w:rsidRPr="00AA0A9A" w:rsidR="00974CA8">
        <w:t xml:space="preserve"> </w:t>
      </w:r>
      <w:r w:rsidRPr="00AA0A9A">
        <w:t xml:space="preserve">the population growth </w:t>
      </w:r>
      <w:r w:rsidRPr="00AA0A9A" w:rsidR="00974CA8">
        <w:t xml:space="preserve">was about </w:t>
      </w:r>
      <w:r w:rsidRPr="00AA0A9A">
        <w:t>0.9</w:t>
      </w:r>
      <w:r w:rsidRPr="00AA0A9A" w:rsidR="00974CA8">
        <w:t xml:space="preserve">% compared </w:t>
      </w:r>
      <w:r w:rsidR="001E7239">
        <w:t>with</w:t>
      </w:r>
      <w:r w:rsidRPr="00AA0A9A" w:rsidR="00974CA8">
        <w:t xml:space="preserve"> </w:t>
      </w:r>
      <w:r w:rsidRPr="00AA0A9A">
        <w:t>1</w:t>
      </w:r>
      <w:r w:rsidRPr="00AA0A9A" w:rsidR="00974CA8">
        <w:t xml:space="preserve">% in England, so running at a much more similar rate, largely driven by the country </w:t>
      </w:r>
      <w:r w:rsidRPr="00AA0A9A" w:rsidR="00974CA8">
        <w:t>opening up</w:t>
      </w:r>
      <w:r w:rsidRPr="00AA0A9A" w:rsidR="00974CA8">
        <w:t xml:space="preserve"> again post</w:t>
      </w:r>
      <w:r w:rsidRPr="00AA0A9A" w:rsidR="0002768D">
        <w:t xml:space="preserve"> </w:t>
      </w:r>
      <w:r w:rsidRPr="00AA0A9A">
        <w:t>C</w:t>
      </w:r>
      <w:r w:rsidRPr="00AA0A9A" w:rsidR="00974CA8">
        <w:t>ovid</w:t>
      </w:r>
      <w:r w:rsidRPr="00AA0A9A">
        <w:t>,</w:t>
      </w:r>
      <w:r w:rsidRPr="00AA0A9A" w:rsidR="00974CA8">
        <w:t xml:space="preserve"> and </w:t>
      </w:r>
      <w:r w:rsidRPr="00AA0A9A">
        <w:t xml:space="preserve">by </w:t>
      </w:r>
      <w:r w:rsidRPr="00AA0A9A" w:rsidR="00974CA8">
        <w:t>students in particular.</w:t>
      </w:r>
    </w:p>
    <w:p w:rsidR="002F72AF" w:rsidRPr="00AA0A9A" w:rsidP="002F72AF">
      <w:pPr>
        <w:pStyle w:val="Answer"/>
      </w:pPr>
      <w:r w:rsidRPr="00AA0A9A">
        <w:t>I</w:t>
      </w:r>
      <w:r w:rsidRPr="00AA0A9A" w:rsidR="00974CA8">
        <w:t xml:space="preserve">f </w:t>
      </w:r>
      <w:r w:rsidRPr="00AA0A9A" w:rsidR="00AE1BA3">
        <w:t xml:space="preserve">we </w:t>
      </w:r>
      <w:r w:rsidRPr="00AA0A9A" w:rsidR="00974CA8">
        <w:t>look in a little more detail at what is driving that population change in Wales</w:t>
      </w:r>
      <w:r w:rsidRPr="00AA0A9A">
        <w:t>,</w:t>
      </w:r>
      <w:r w:rsidRPr="00AA0A9A" w:rsidR="00974CA8">
        <w:t xml:space="preserve"> </w:t>
      </w:r>
      <w:r w:rsidRPr="00AA0A9A">
        <w:t xml:space="preserve">it </w:t>
      </w:r>
      <w:r w:rsidRPr="00AA0A9A" w:rsidR="00974CA8">
        <w:t>is made up of three things. It is made up of natural change</w:t>
      </w:r>
      <w:r w:rsidRPr="00AA0A9A" w:rsidR="0002768D">
        <w:t xml:space="preserve">, which is </w:t>
      </w:r>
      <w:r w:rsidRPr="00AA0A9A" w:rsidR="00974CA8">
        <w:t>the difference between births and deaths</w:t>
      </w:r>
      <w:r w:rsidRPr="00AA0A9A">
        <w:t>,</w:t>
      </w:r>
      <w:r w:rsidRPr="00AA0A9A" w:rsidR="00974CA8">
        <w:t xml:space="preserve"> </w:t>
      </w:r>
      <w:r w:rsidRPr="00AA0A9A">
        <w:t>i</w:t>
      </w:r>
      <w:r w:rsidRPr="00AA0A9A" w:rsidR="00974CA8">
        <w:t>nternational migration</w:t>
      </w:r>
      <w:r w:rsidRPr="00AA0A9A" w:rsidR="0002768D">
        <w:t xml:space="preserve">, which is </w:t>
      </w:r>
      <w:r w:rsidRPr="00AA0A9A" w:rsidR="00974CA8">
        <w:t xml:space="preserve">people coming from outside the UK to </w:t>
      </w:r>
      <w:r w:rsidRPr="00AA0A9A">
        <w:t xml:space="preserve">settle in Wales and </w:t>
      </w:r>
      <w:r w:rsidRPr="00AA0A9A" w:rsidR="00974CA8">
        <w:t xml:space="preserve">live </w:t>
      </w:r>
      <w:r w:rsidRPr="00AA0A9A">
        <w:t xml:space="preserve">there for </w:t>
      </w:r>
      <w:r w:rsidRPr="00AA0A9A" w:rsidR="00974CA8">
        <w:t>more than 12 months</w:t>
      </w:r>
      <w:r w:rsidRPr="00AA0A9A" w:rsidR="0002768D">
        <w:t xml:space="preserve">, </w:t>
      </w:r>
      <w:r w:rsidRPr="00AA0A9A" w:rsidR="00974CA8">
        <w:t>and internal migration</w:t>
      </w:r>
      <w:r w:rsidRPr="00AA0A9A" w:rsidR="0002768D">
        <w:t xml:space="preserve">, which is </w:t>
      </w:r>
      <w:r w:rsidRPr="00AA0A9A" w:rsidR="00974CA8">
        <w:t>people</w:t>
      </w:r>
      <w:r w:rsidRPr="00AA0A9A">
        <w:t xml:space="preserve"> </w:t>
      </w:r>
      <w:r w:rsidRPr="00AA0A9A" w:rsidR="00974CA8">
        <w:t xml:space="preserve">coming from the rest of the UK </w:t>
      </w:r>
      <w:r w:rsidRPr="00AA0A9A">
        <w:t xml:space="preserve">and </w:t>
      </w:r>
      <w:r w:rsidRPr="00AA0A9A" w:rsidR="00974CA8">
        <w:t>moving into Wales.</w:t>
      </w:r>
    </w:p>
    <w:p w:rsidR="002F72AF" w:rsidRPr="00AA0A9A" w:rsidP="002F72AF">
      <w:pPr>
        <w:pStyle w:val="Answer"/>
      </w:pPr>
      <w:r w:rsidRPr="00AA0A9A">
        <w:t>W</w:t>
      </w:r>
      <w:r w:rsidRPr="00AA0A9A" w:rsidR="00974CA8">
        <w:t xml:space="preserve">hat is interesting in Wales is that there have been more deaths than </w:t>
      </w:r>
      <w:r w:rsidRPr="00AA0A9A">
        <w:t xml:space="preserve">births </w:t>
      </w:r>
      <w:r w:rsidRPr="00AA0A9A" w:rsidR="00974CA8">
        <w:t xml:space="preserve">over the last decade, so natural change in </w:t>
      </w:r>
      <w:r w:rsidRPr="00AA0A9A">
        <w:t xml:space="preserve">Wales </w:t>
      </w:r>
      <w:r w:rsidRPr="00AA0A9A" w:rsidR="00974CA8">
        <w:t>is negative, which means that</w:t>
      </w:r>
      <w:r w:rsidRPr="00AA0A9A">
        <w:t>,</w:t>
      </w:r>
      <w:r w:rsidRPr="00AA0A9A" w:rsidR="00974CA8">
        <w:t xml:space="preserve"> if there was no population movement at all, the population of </w:t>
      </w:r>
      <w:r w:rsidRPr="00AA0A9A">
        <w:t xml:space="preserve">Wales </w:t>
      </w:r>
      <w:r w:rsidRPr="00AA0A9A" w:rsidR="00974CA8">
        <w:t>would have been decreasing over the last decade</w:t>
      </w:r>
      <w:r w:rsidRPr="00AA0A9A">
        <w:t>.</w:t>
      </w:r>
      <w:r w:rsidRPr="00AA0A9A" w:rsidR="00974CA8">
        <w:t xml:space="preserve"> </w:t>
      </w:r>
      <w:r w:rsidRPr="00AA0A9A">
        <w:t>T</w:t>
      </w:r>
      <w:r w:rsidRPr="00AA0A9A" w:rsidR="00974CA8">
        <w:t xml:space="preserve">hat is compared </w:t>
      </w:r>
      <w:r w:rsidR="00CB4429">
        <w:t>with</w:t>
      </w:r>
      <w:r w:rsidRPr="00AA0A9A" w:rsidR="00974CA8">
        <w:t xml:space="preserve"> just under </w:t>
      </w:r>
      <w:r w:rsidRPr="00AA0A9A">
        <w:t>3</w:t>
      </w:r>
      <w:r w:rsidRPr="00AA0A9A" w:rsidR="00974CA8">
        <w:t>% population growth from natural change in England</w:t>
      </w:r>
      <w:r w:rsidRPr="00AA0A9A">
        <w:t>,</w:t>
      </w:r>
      <w:r w:rsidRPr="00AA0A9A" w:rsidR="00974CA8">
        <w:t xml:space="preserve"> </w:t>
      </w:r>
      <w:r w:rsidRPr="00AA0A9A">
        <w:t>s</w:t>
      </w:r>
      <w:r w:rsidRPr="00AA0A9A" w:rsidR="00974CA8">
        <w:t>o there is a different story happening there.</w:t>
      </w:r>
    </w:p>
    <w:p w:rsidR="002F72AF" w:rsidRPr="00AA0A9A" w:rsidP="002F72AF">
      <w:pPr>
        <w:pStyle w:val="Answer"/>
      </w:pPr>
      <w:r w:rsidRPr="00AA0A9A">
        <w:t>A</w:t>
      </w:r>
      <w:r w:rsidRPr="00AA0A9A" w:rsidR="00974CA8">
        <w:t>ll of</w:t>
      </w:r>
      <w:r w:rsidRPr="00AA0A9A" w:rsidR="00974CA8">
        <w:t xml:space="preserve"> the population growth in Wales has been driven by a combination of international and internal migration contributing </w:t>
      </w:r>
      <w:r w:rsidRPr="00AA0A9A">
        <w:t xml:space="preserve">roughly </w:t>
      </w:r>
      <w:r w:rsidRPr="00AA0A9A" w:rsidR="00974CA8">
        <w:t>the same amount over the last decade</w:t>
      </w:r>
      <w:r w:rsidRPr="00AA0A9A">
        <w:t>.</w:t>
      </w:r>
      <w:r w:rsidRPr="00AA0A9A" w:rsidR="00974CA8">
        <w:t xml:space="preserve"> </w:t>
      </w:r>
      <w:r w:rsidRPr="00AA0A9A">
        <w:t>T</w:t>
      </w:r>
      <w:r w:rsidRPr="00AA0A9A" w:rsidR="00974CA8">
        <w:t>hat is driven largely by students and people of student age</w:t>
      </w:r>
      <w:r w:rsidRPr="00AA0A9A">
        <w:t xml:space="preserve">—those in their </w:t>
      </w:r>
      <w:r w:rsidRPr="00AA0A9A" w:rsidR="00974CA8">
        <w:t>late teens</w:t>
      </w:r>
      <w:r w:rsidRPr="00AA0A9A">
        <w:t xml:space="preserve"> or </w:t>
      </w:r>
      <w:r w:rsidRPr="00AA0A9A" w:rsidR="00974CA8">
        <w:t>early 20s</w:t>
      </w:r>
      <w:r w:rsidRPr="00AA0A9A">
        <w:t>—</w:t>
      </w:r>
      <w:r w:rsidRPr="00AA0A9A" w:rsidR="00974CA8">
        <w:t>moving</w:t>
      </w:r>
      <w:r w:rsidRPr="00AA0A9A">
        <w:t xml:space="preserve"> </w:t>
      </w:r>
      <w:r w:rsidRPr="00AA0A9A" w:rsidR="00974CA8">
        <w:t>to Wales to study</w:t>
      </w:r>
      <w:r w:rsidRPr="00AA0A9A">
        <w:t>.</w:t>
      </w:r>
      <w:r w:rsidRPr="00AA0A9A" w:rsidR="00974CA8">
        <w:t xml:space="preserve"> </w:t>
      </w:r>
      <w:r w:rsidRPr="00AA0A9A">
        <w:t>A</w:t>
      </w:r>
      <w:r w:rsidRPr="00AA0A9A" w:rsidR="00974CA8">
        <w:t xml:space="preserve">s you might expect, </w:t>
      </w:r>
      <w:r w:rsidRPr="00AA0A9A">
        <w:t xml:space="preserve">there is then </w:t>
      </w:r>
      <w:r w:rsidRPr="00AA0A9A" w:rsidR="00974CA8">
        <w:t xml:space="preserve">some out movement of people </w:t>
      </w:r>
      <w:r w:rsidRPr="00AA0A9A" w:rsidR="00D20B86">
        <w:t xml:space="preserve">for work purposes </w:t>
      </w:r>
      <w:r w:rsidRPr="00AA0A9A" w:rsidR="00974CA8">
        <w:t>once they have graduated.</w:t>
      </w:r>
      <w:r w:rsidRPr="00AA0A9A">
        <w:t xml:space="preserve"> A</w:t>
      </w:r>
      <w:r w:rsidRPr="00AA0A9A" w:rsidR="00974CA8">
        <w:t xml:space="preserve">n interesting thing that bucks that trend a little bit is that there are more families moving to </w:t>
      </w:r>
      <w:r w:rsidRPr="00AA0A9A">
        <w:t>than leaving Wales.</w:t>
      </w:r>
      <w:r w:rsidRPr="00AA0A9A" w:rsidR="0002768D">
        <w:t xml:space="preserve"> We have seen a little bit of an increase in young families.</w:t>
      </w:r>
    </w:p>
    <w:p w:rsidR="00974CA8" w:rsidRPr="00AA0A9A" w:rsidP="002F72AF">
      <w:pPr>
        <w:pStyle w:val="Answer"/>
      </w:pPr>
      <w:r w:rsidRPr="00AA0A9A">
        <w:t xml:space="preserve">If I talk very briefly about population ageing, </w:t>
      </w:r>
      <w:r w:rsidRPr="00AA0A9A">
        <w:t xml:space="preserve">we are seeing in </w:t>
      </w:r>
      <w:r w:rsidRPr="00AA0A9A" w:rsidR="002F72AF">
        <w:t>Wales</w:t>
      </w:r>
      <w:r w:rsidRPr="00AA0A9A">
        <w:t xml:space="preserve"> an ag</w:t>
      </w:r>
      <w:r w:rsidRPr="00AA0A9A">
        <w:t>e</w:t>
      </w:r>
      <w:r w:rsidRPr="00AA0A9A">
        <w:t>ing population</w:t>
      </w:r>
      <w:r w:rsidRPr="00AA0A9A" w:rsidR="002F72AF">
        <w:t>.</w:t>
      </w:r>
      <w:r w:rsidRPr="00AA0A9A">
        <w:t xml:space="preserve"> </w:t>
      </w:r>
      <w:r w:rsidRPr="00AA0A9A" w:rsidR="002F72AF">
        <w:t xml:space="preserve">There is </w:t>
      </w:r>
      <w:r w:rsidRPr="00AA0A9A">
        <w:t xml:space="preserve">an increase between the 2011 </w:t>
      </w:r>
      <w:r w:rsidRPr="00AA0A9A" w:rsidR="002F72AF">
        <w:t>c</w:t>
      </w:r>
      <w:r w:rsidRPr="00AA0A9A">
        <w:t>ensus and the 2021 census in the percentage of the population age</w:t>
      </w:r>
      <w:r w:rsidRPr="00AA0A9A" w:rsidR="002F72AF">
        <w:t>d</w:t>
      </w:r>
      <w:r w:rsidRPr="00AA0A9A">
        <w:t xml:space="preserve"> 65</w:t>
      </w:r>
      <w:r w:rsidRPr="00AA0A9A">
        <w:t>-</w:t>
      </w:r>
      <w:r w:rsidRPr="00AA0A9A">
        <w:t>plus</w:t>
      </w:r>
      <w:r w:rsidRPr="00AA0A9A" w:rsidR="002F72AF">
        <w:t>.</w:t>
      </w:r>
      <w:r w:rsidRPr="00AA0A9A">
        <w:t xml:space="preserve"> </w:t>
      </w:r>
      <w:r w:rsidRPr="00AA0A9A" w:rsidR="00D20B86">
        <w:t xml:space="preserve">It </w:t>
      </w:r>
      <w:r w:rsidRPr="00AA0A9A">
        <w:t>is slightly higher</w:t>
      </w:r>
      <w:r w:rsidRPr="00AA0A9A" w:rsidR="002F72AF">
        <w:t xml:space="preserve"> in Wales,</w:t>
      </w:r>
      <w:r w:rsidRPr="00AA0A9A">
        <w:t xml:space="preserve"> at 21.5%</w:t>
      </w:r>
      <w:r w:rsidRPr="00AA0A9A" w:rsidR="002F72AF">
        <w:t xml:space="preserve">, than </w:t>
      </w:r>
      <w:r w:rsidRPr="00AA0A9A" w:rsidR="00D20B86">
        <w:t xml:space="preserve">in England, at </w:t>
      </w:r>
      <w:r w:rsidRPr="00AA0A9A">
        <w:t>18.6%</w:t>
      </w:r>
      <w:r w:rsidRPr="00AA0A9A" w:rsidR="00D20B86">
        <w:t>,</w:t>
      </w:r>
      <w:r w:rsidRPr="00AA0A9A">
        <w:t xml:space="preserve"> so a slightly older population</w:t>
      </w:r>
      <w:r w:rsidRPr="00AA0A9A" w:rsidR="002F72AF">
        <w:t>. In 2021, the m</w:t>
      </w:r>
      <w:r w:rsidRPr="00AA0A9A">
        <w:t>edian</w:t>
      </w:r>
      <w:r w:rsidRPr="00AA0A9A" w:rsidR="002F72AF">
        <w:t xml:space="preserve"> </w:t>
      </w:r>
      <w:r w:rsidRPr="00AA0A9A">
        <w:t xml:space="preserve">age in </w:t>
      </w:r>
      <w:r w:rsidRPr="00AA0A9A" w:rsidR="002F72AF">
        <w:t xml:space="preserve">Wales </w:t>
      </w:r>
      <w:r w:rsidRPr="00AA0A9A">
        <w:t>was 43</w:t>
      </w:r>
      <w:r w:rsidRPr="00AA0A9A" w:rsidR="002F72AF">
        <w:t>,</w:t>
      </w:r>
      <w:r w:rsidRPr="00AA0A9A">
        <w:t xml:space="preserve"> whereas</w:t>
      </w:r>
      <w:r w:rsidRPr="00AA0A9A" w:rsidR="002F72AF">
        <w:t>,</w:t>
      </w:r>
      <w:r w:rsidRPr="00AA0A9A">
        <w:t xml:space="preserve"> in England</w:t>
      </w:r>
      <w:r w:rsidRPr="00AA0A9A" w:rsidR="002F72AF">
        <w:t>,</w:t>
      </w:r>
      <w:r w:rsidRPr="00AA0A9A">
        <w:t xml:space="preserve"> it was 40, so </w:t>
      </w:r>
      <w:r w:rsidRPr="00AA0A9A" w:rsidR="002F72AF">
        <w:t xml:space="preserve">a </w:t>
      </w:r>
      <w:r w:rsidRPr="00AA0A9A">
        <w:t>slightly older population.</w:t>
      </w:r>
      <w:r w:rsidRPr="00AA0A9A" w:rsidR="00D20B86">
        <w:t xml:space="preserve"> </w:t>
      </w:r>
      <w:r w:rsidRPr="00AA0A9A" w:rsidR="002F72AF">
        <w:t>T</w:t>
      </w:r>
      <w:r w:rsidRPr="00AA0A9A">
        <w:t>hose were</w:t>
      </w:r>
      <w:r w:rsidRPr="00AA0A9A" w:rsidR="002F72AF">
        <w:t xml:space="preserve"> </w:t>
      </w:r>
      <w:r w:rsidRPr="00AA0A9A">
        <w:t xml:space="preserve">the </w:t>
      </w:r>
      <w:r w:rsidRPr="00AA0A9A">
        <w:t xml:space="preserve">main points around population change that I wanted to draw </w:t>
      </w:r>
      <w:r w:rsidRPr="00AA0A9A" w:rsidR="002F72AF">
        <w:t>out</w:t>
      </w:r>
      <w:r w:rsidRPr="00AA0A9A">
        <w:t>.</w:t>
      </w:r>
    </w:p>
    <w:p w:rsidR="00974CA8" w:rsidRPr="00AA0A9A" w:rsidP="00974CA8">
      <w:pPr>
        <w:pStyle w:val="Question"/>
      </w:pPr>
      <w:sdt>
        <w:sdtPr>
          <w:alias w:val="Member"/>
          <w:tag w:val="&lt;Member mnisId='1554' dodsId='31575'&gt;"/>
          <w:id w:val="-141124252"/>
          <w:placeholder>
            <w:docPart w:val="DefaultPlaceholder_-1854013440"/>
          </w:placeholder>
          <w:richText/>
        </w:sdtPr>
        <w:sdtContent>
          <w:r w:rsidRPr="00AA0A9A" w:rsidR="002F72AF">
            <w:rPr>
              <w:b/>
            </w:rPr>
            <w:t>Chair:</w:t>
          </w:r>
        </w:sdtContent>
      </w:sdt>
      <w:r w:rsidRPr="00AA0A9A" w:rsidR="002F72AF">
        <w:t xml:space="preserve"> </w:t>
      </w:r>
      <w:r w:rsidRPr="00AA0A9A">
        <w:t>Thank you</w:t>
      </w:r>
      <w:r w:rsidRPr="00AA0A9A" w:rsidR="002F72AF">
        <w:t>.</w:t>
      </w:r>
      <w:r w:rsidRPr="00AA0A9A">
        <w:t xml:space="preserve"> </w:t>
      </w:r>
      <w:r w:rsidRPr="00AA0A9A" w:rsidR="002F72AF">
        <w:t xml:space="preserve">That </w:t>
      </w:r>
      <w:r w:rsidRPr="00AA0A9A">
        <w:t xml:space="preserve">is very helpful. </w:t>
      </w:r>
      <w:r w:rsidRPr="00AA0A9A" w:rsidR="002F72AF">
        <w:t>I</w:t>
      </w:r>
      <w:r w:rsidRPr="00AA0A9A">
        <w:t xml:space="preserve">s the Wales data being skewed at all by the Cardiff metropolitan effect? I represent a seat in </w:t>
      </w:r>
      <w:r w:rsidRPr="00AA0A9A" w:rsidR="002F72AF">
        <w:t xml:space="preserve">far </w:t>
      </w:r>
      <w:r w:rsidRPr="00AA0A9A" w:rsidR="0002768D">
        <w:t>w</w:t>
      </w:r>
      <w:r w:rsidRPr="00AA0A9A" w:rsidR="00042676">
        <w:t>est Wales</w:t>
      </w:r>
      <w:r w:rsidRPr="00AA0A9A">
        <w:t xml:space="preserve">. It is rural, </w:t>
      </w:r>
      <w:r w:rsidRPr="00AA0A9A">
        <w:t>peripheral</w:t>
      </w:r>
      <w:r w:rsidRPr="00AA0A9A" w:rsidR="002F72AF">
        <w:t xml:space="preserve"> and</w:t>
      </w:r>
      <w:r w:rsidRPr="00AA0A9A">
        <w:t xml:space="preserve"> coastal</w:t>
      </w:r>
      <w:r w:rsidRPr="00AA0A9A" w:rsidR="002F72AF">
        <w:t>. T</w:t>
      </w:r>
      <w:r w:rsidRPr="00AA0A9A">
        <w:t>he</w:t>
      </w:r>
      <w:r w:rsidRPr="00AA0A9A" w:rsidR="002F72AF">
        <w:t xml:space="preserve"> </w:t>
      </w:r>
      <w:r w:rsidRPr="00AA0A9A">
        <w:t xml:space="preserve">general sense </w:t>
      </w:r>
      <w:r w:rsidRPr="00AA0A9A" w:rsidR="002F72AF">
        <w:t xml:space="preserve">that </w:t>
      </w:r>
      <w:r w:rsidRPr="00AA0A9A">
        <w:t xml:space="preserve">I have had is </w:t>
      </w:r>
      <w:r w:rsidRPr="00AA0A9A" w:rsidR="002F72AF">
        <w:t xml:space="preserve">that </w:t>
      </w:r>
      <w:r w:rsidRPr="00AA0A9A">
        <w:t xml:space="preserve">it is getting older and </w:t>
      </w:r>
      <w:r w:rsidRPr="00AA0A9A" w:rsidR="002F72AF">
        <w:t xml:space="preserve">that </w:t>
      </w:r>
      <w:r w:rsidRPr="00AA0A9A">
        <w:t>we are</w:t>
      </w:r>
      <w:r w:rsidRPr="00AA0A9A" w:rsidR="002F72AF">
        <w:t xml:space="preserve"> </w:t>
      </w:r>
      <w:r w:rsidRPr="00AA0A9A">
        <w:t>swapping educate</w:t>
      </w:r>
      <w:r w:rsidRPr="00AA0A9A" w:rsidR="002F72AF">
        <w:t>d</w:t>
      </w:r>
      <w:r w:rsidRPr="00AA0A9A">
        <w:t xml:space="preserve"> young people for older people moving in for retirement purpose</w:t>
      </w:r>
      <w:r w:rsidRPr="00AA0A9A" w:rsidR="002F72AF">
        <w:t>s</w:t>
      </w:r>
      <w:r w:rsidRPr="00AA0A9A">
        <w:t xml:space="preserve">. Is that too crude? </w:t>
      </w:r>
      <w:r w:rsidRPr="00AA0A9A" w:rsidR="002F72AF">
        <w:t xml:space="preserve">Would </w:t>
      </w:r>
      <w:r w:rsidRPr="00AA0A9A">
        <w:t>the data back</w:t>
      </w:r>
      <w:r w:rsidRPr="00AA0A9A" w:rsidR="002F72AF">
        <w:t xml:space="preserve"> </w:t>
      </w:r>
      <w:r w:rsidRPr="00AA0A9A">
        <w:t xml:space="preserve">up </w:t>
      </w:r>
      <w:r w:rsidRPr="00AA0A9A" w:rsidR="002F72AF">
        <w:t xml:space="preserve">or contradict </w:t>
      </w:r>
      <w:r w:rsidRPr="00AA0A9A">
        <w:t>my hunch</w:t>
      </w:r>
      <w:r w:rsidRPr="00AA0A9A" w:rsidR="002F72AF">
        <w:t>?</w:t>
      </w:r>
    </w:p>
    <w:p w:rsidR="00974CA8" w:rsidRPr="00AA0A9A" w:rsidP="002F72AF">
      <w:pPr>
        <w:pStyle w:val="Answer"/>
      </w:pPr>
      <w:sdt>
        <w:sdtPr>
          <w:alias w:val="Witness"/>
          <w:id w:val="-915850441"/>
          <w:placeholder>
            <w:docPart w:val="DefaultPlaceholder_-1854013440"/>
          </w:placeholder>
          <w:richText/>
        </w:sdtPr>
        <w:sdtContent>
          <w:r w:rsidRPr="00AA0A9A" w:rsidR="00642257">
            <w:rPr>
              <w:b/>
              <w:i/>
            </w:rPr>
            <w:t>Jen Woolford:</w:t>
          </w:r>
        </w:sdtContent>
      </w:sdt>
      <w:r w:rsidRPr="00AA0A9A" w:rsidR="002F72AF">
        <w:t xml:space="preserve"> T</w:t>
      </w:r>
      <w:r w:rsidRPr="00AA0A9A">
        <w:t xml:space="preserve">he data would support that. </w:t>
      </w:r>
      <w:r w:rsidRPr="00AA0A9A" w:rsidR="002F72AF">
        <w:t>T</w:t>
      </w:r>
      <w:r w:rsidRPr="00AA0A9A">
        <w:t xml:space="preserve">he areas with the largest growth following the </w:t>
      </w:r>
      <w:r w:rsidRPr="00AA0A9A" w:rsidR="002F72AF">
        <w:t xml:space="preserve">census </w:t>
      </w:r>
      <w:r w:rsidRPr="00AA0A9A">
        <w:t>were Newport and Car</w:t>
      </w:r>
      <w:r w:rsidRPr="00AA0A9A" w:rsidR="002F72AF">
        <w:t>d</w:t>
      </w:r>
      <w:r w:rsidRPr="00AA0A9A">
        <w:t>iff</w:t>
      </w:r>
      <w:r w:rsidRPr="00AA0A9A" w:rsidR="002F72AF">
        <w:t>,</w:t>
      </w:r>
      <w:r w:rsidRPr="00AA0A9A">
        <w:t xml:space="preserve"> and the more rural areas and </w:t>
      </w:r>
      <w:r w:rsidRPr="00AA0A9A" w:rsidR="0002768D">
        <w:t>n</w:t>
      </w:r>
      <w:r w:rsidRPr="00AA0A9A" w:rsidR="00042676">
        <w:t>orth Wales</w:t>
      </w:r>
      <w:r w:rsidRPr="00AA0A9A">
        <w:t xml:space="preserve"> were </w:t>
      </w:r>
      <w:r w:rsidRPr="00AA0A9A" w:rsidR="002F72AF">
        <w:t xml:space="preserve">those </w:t>
      </w:r>
      <w:r w:rsidRPr="00AA0A9A">
        <w:t xml:space="preserve">that saw population decline in those </w:t>
      </w:r>
      <w:r w:rsidRPr="00AA0A9A" w:rsidR="002F72AF">
        <w:t xml:space="preserve">10 </w:t>
      </w:r>
      <w:r w:rsidRPr="00AA0A9A">
        <w:t xml:space="preserve">years between 2011 and 2021 in the census. </w:t>
      </w:r>
      <w:r w:rsidRPr="00AA0A9A" w:rsidR="002F72AF">
        <w:t>Again, unsurprisingly, a</w:t>
      </w:r>
      <w:r w:rsidRPr="00AA0A9A">
        <w:t xml:space="preserve"> lot of that</w:t>
      </w:r>
      <w:r w:rsidRPr="00AA0A9A" w:rsidR="002F72AF">
        <w:t xml:space="preserve"> is </w:t>
      </w:r>
      <w:r w:rsidRPr="00AA0A9A">
        <w:t>driven by students moving into the areas with universities.</w:t>
      </w:r>
    </w:p>
    <w:p w:rsidR="00974CA8" w:rsidRPr="00AA0A9A" w:rsidP="00974CA8">
      <w:pPr>
        <w:pStyle w:val="Question"/>
      </w:pPr>
      <w:sdt>
        <w:sdtPr>
          <w:alias w:val="Member"/>
          <w:tag w:val="&lt;Member mnisId='1554' dodsId='31575'&gt;"/>
          <w:id w:val="445519797"/>
          <w:placeholder>
            <w:docPart w:val="DefaultPlaceholder_-1854013440"/>
          </w:placeholder>
          <w:richText/>
        </w:sdtPr>
        <w:sdtContent>
          <w:r w:rsidRPr="00AA0A9A" w:rsidR="002F72AF">
            <w:rPr>
              <w:b/>
            </w:rPr>
            <w:t>Chair:</w:t>
          </w:r>
        </w:sdtContent>
      </w:sdt>
      <w:r w:rsidRPr="00AA0A9A" w:rsidR="002F72AF">
        <w:t xml:space="preserve"> How </w:t>
      </w:r>
      <w:r w:rsidRPr="00AA0A9A">
        <w:t xml:space="preserve">granular is your data for population changes </w:t>
      </w:r>
      <w:r w:rsidRPr="00AA0A9A" w:rsidR="002F72AF">
        <w:t>in Wales?</w:t>
      </w:r>
    </w:p>
    <w:p w:rsidR="00974CA8" w:rsidRPr="00AA0A9A" w:rsidP="002F72AF">
      <w:pPr>
        <w:pStyle w:val="Answer"/>
      </w:pPr>
      <w:sdt>
        <w:sdtPr>
          <w:alias w:val="Witness"/>
          <w:id w:val="1664361518"/>
          <w:placeholder>
            <w:docPart w:val="DefaultPlaceholder_-1854013440"/>
          </w:placeholder>
          <w:richText/>
        </w:sdtPr>
        <w:sdtContent>
          <w:r w:rsidRPr="00AA0A9A" w:rsidR="00642257">
            <w:rPr>
              <w:b/>
              <w:i/>
            </w:rPr>
            <w:t>Jen Woolford:</w:t>
          </w:r>
        </w:sdtContent>
      </w:sdt>
      <w:r w:rsidRPr="00AA0A9A" w:rsidR="002F72AF">
        <w:t xml:space="preserve"> F</w:t>
      </w:r>
      <w:r w:rsidRPr="00AA0A9A">
        <w:t>rom the census</w:t>
      </w:r>
      <w:r w:rsidRPr="00AA0A9A" w:rsidR="002F72AF">
        <w:t>,</w:t>
      </w:r>
      <w:r w:rsidRPr="00AA0A9A">
        <w:t xml:space="preserve"> we can get right down to small areas</w:t>
      </w:r>
      <w:r w:rsidRPr="00AA0A9A" w:rsidR="002F72AF">
        <w:t xml:space="preserve"> and,</w:t>
      </w:r>
      <w:r w:rsidRPr="00AA0A9A">
        <w:t xml:space="preserve"> </w:t>
      </w:r>
      <w:r w:rsidRPr="00AA0A9A" w:rsidR="002F72AF">
        <w:t>f</w:t>
      </w:r>
      <w:r w:rsidRPr="00AA0A9A">
        <w:t xml:space="preserve">or some things, output areas, which is about 150 households. </w:t>
      </w:r>
      <w:r w:rsidRPr="00AA0A9A" w:rsidR="002F72AF">
        <w:t>I</w:t>
      </w:r>
      <w:r w:rsidRPr="00AA0A9A">
        <w:t>f you want to look particular</w:t>
      </w:r>
      <w:r w:rsidRPr="00AA0A9A" w:rsidR="002F72AF">
        <w:t>ly at census data,</w:t>
      </w:r>
      <w:r w:rsidRPr="00AA0A9A">
        <w:t xml:space="preserve"> you can get down to very small areas.</w:t>
      </w:r>
    </w:p>
    <w:p w:rsidR="00974CA8" w:rsidRPr="00AA0A9A" w:rsidP="00974CA8">
      <w:pPr>
        <w:pStyle w:val="Question"/>
      </w:pPr>
      <w:sdt>
        <w:sdtPr>
          <w:alias w:val="Member"/>
          <w:tag w:val="&lt;Member mnisId='1554' dodsId='31575'&gt;"/>
          <w:id w:val="-966744015"/>
          <w:placeholder>
            <w:docPart w:val="DefaultPlaceholder_-1854013440"/>
          </w:placeholder>
          <w:richText/>
        </w:sdtPr>
        <w:sdtContent>
          <w:r w:rsidRPr="00AA0A9A" w:rsidR="002F72AF">
            <w:rPr>
              <w:b/>
            </w:rPr>
            <w:t>Chair:</w:t>
          </w:r>
        </w:sdtContent>
      </w:sdt>
      <w:r w:rsidRPr="00AA0A9A" w:rsidR="002F72AF">
        <w:t xml:space="preserve"> </w:t>
      </w:r>
      <w:r w:rsidRPr="00AA0A9A">
        <w:t xml:space="preserve">Are there any localities or areas </w:t>
      </w:r>
      <w:r w:rsidRPr="00AA0A9A" w:rsidR="002F72AF">
        <w:t xml:space="preserve">in which </w:t>
      </w:r>
      <w:r w:rsidRPr="00AA0A9A">
        <w:t xml:space="preserve">you have seen dramatic shifts in the </w:t>
      </w:r>
      <w:r w:rsidRPr="00AA0A9A">
        <w:t>time period</w:t>
      </w:r>
      <w:r w:rsidRPr="00AA0A9A">
        <w:t xml:space="preserve"> that we are talking about?</w:t>
      </w:r>
    </w:p>
    <w:p w:rsidR="002F72AF" w:rsidRPr="00AA0A9A" w:rsidP="002F72AF">
      <w:pPr>
        <w:pStyle w:val="Answer"/>
      </w:pPr>
      <w:sdt>
        <w:sdtPr>
          <w:alias w:val="Witness"/>
          <w:id w:val="375984993"/>
          <w:placeholder>
            <w:docPart w:val="DefaultPlaceholder_-1854013440"/>
          </w:placeholder>
          <w:richText/>
        </w:sdtPr>
        <w:sdtContent>
          <w:r w:rsidRPr="00AA0A9A" w:rsidR="00642257">
            <w:rPr>
              <w:b/>
              <w:i/>
            </w:rPr>
            <w:t>Jen Woolford:</w:t>
          </w:r>
        </w:sdtContent>
      </w:sdt>
      <w:r w:rsidRPr="00AA0A9A">
        <w:t xml:space="preserve"> G</w:t>
      </w:r>
      <w:r w:rsidRPr="00AA0A9A" w:rsidR="00974CA8">
        <w:t>oing down to that small area, I would not be able to tell you off the top of my head</w:t>
      </w:r>
      <w:r w:rsidRPr="00AA0A9A">
        <w:t>, but,</w:t>
      </w:r>
      <w:r w:rsidRPr="00AA0A9A" w:rsidR="00974CA8">
        <w:t xml:space="preserve"> </w:t>
      </w:r>
      <w:r w:rsidRPr="00AA0A9A">
        <w:t>a</w:t>
      </w:r>
      <w:r w:rsidRPr="00AA0A9A" w:rsidR="00974CA8">
        <w:t xml:space="preserve">s I say, </w:t>
      </w:r>
      <w:r w:rsidRPr="00AA0A9A">
        <w:t xml:space="preserve">Cardiff and Newport were </w:t>
      </w:r>
      <w:r w:rsidRPr="00AA0A9A" w:rsidR="00974CA8">
        <w:t>showing a significant growth.</w:t>
      </w:r>
    </w:p>
    <w:p w:rsidR="00D20B86" w:rsidRPr="00AA0A9A" w:rsidP="002F72AF">
      <w:pPr>
        <w:pStyle w:val="Answer"/>
      </w:pPr>
      <w:sdt>
        <w:sdtPr>
          <w:alias w:val="Witness"/>
          <w:id w:val="744387762"/>
          <w:placeholder>
            <w:docPart w:val="DefaultPlaceholder_-1854013440"/>
          </w:placeholder>
          <w:richText/>
        </w:sdtPr>
        <w:sdtContent>
          <w:r w:rsidRPr="00AA0A9A" w:rsidR="00642257">
            <w:rPr>
              <w:b/>
              <w:i/>
            </w:rPr>
            <w:t>Professor Woods:</w:t>
          </w:r>
        </w:sdtContent>
      </w:sdt>
      <w:r w:rsidRPr="00AA0A9A" w:rsidR="002F72AF">
        <w:t xml:space="preserve"> Could I add to that? I</w:t>
      </w:r>
      <w:r w:rsidRPr="00AA0A9A" w:rsidR="00974CA8">
        <w:t xml:space="preserve">n terms of rural </w:t>
      </w:r>
      <w:r w:rsidRPr="00AA0A9A" w:rsidR="002F72AF">
        <w:t>Wales</w:t>
      </w:r>
      <w:r w:rsidRPr="00AA0A9A" w:rsidR="00974CA8">
        <w:t>,</w:t>
      </w:r>
      <w:r w:rsidRPr="00AA0A9A" w:rsidR="002F72AF">
        <w:t xml:space="preserve"> </w:t>
      </w:r>
      <w:r w:rsidRPr="00AA0A9A" w:rsidR="00974CA8">
        <w:t>the broad trends</w:t>
      </w:r>
      <w:r w:rsidRPr="00AA0A9A" w:rsidR="001F3F6C">
        <w:t xml:space="preserve"> that </w:t>
      </w:r>
      <w:r w:rsidRPr="00AA0A9A">
        <w:t xml:space="preserve">Jen </w:t>
      </w:r>
      <w:r w:rsidRPr="00AA0A9A" w:rsidR="001F3F6C">
        <w:t xml:space="preserve">has described hold, </w:t>
      </w:r>
      <w:r w:rsidRPr="00AA0A9A" w:rsidR="00974CA8">
        <w:t xml:space="preserve">but the main trends </w:t>
      </w:r>
      <w:r w:rsidRPr="00AA0A9A" w:rsidR="001F3F6C">
        <w:t xml:space="preserve">in </w:t>
      </w:r>
      <w:r w:rsidRPr="00AA0A9A" w:rsidR="00974CA8">
        <w:t xml:space="preserve">rural </w:t>
      </w:r>
      <w:r w:rsidRPr="00AA0A9A" w:rsidR="001F3F6C">
        <w:t xml:space="preserve">Wales have </w:t>
      </w:r>
      <w:r w:rsidRPr="00AA0A9A" w:rsidR="00974CA8">
        <w:t>been decelerating growth since the start of the century</w:t>
      </w:r>
      <w:r w:rsidRPr="00AA0A9A" w:rsidR="001F3F6C">
        <w:t xml:space="preserve"> and</w:t>
      </w:r>
      <w:r w:rsidRPr="00AA0A9A" w:rsidR="00974CA8">
        <w:t xml:space="preserve"> increasing</w:t>
      </w:r>
      <w:r w:rsidRPr="00AA0A9A" w:rsidR="001F3F6C">
        <w:t>ly</w:t>
      </w:r>
      <w:r w:rsidRPr="00AA0A9A" w:rsidR="00974CA8">
        <w:t xml:space="preserve"> negative natural population change, offset by increasing inward migration from other parts of </w:t>
      </w:r>
      <w:r w:rsidRPr="00AA0A9A" w:rsidR="001F3F6C">
        <w:t xml:space="preserve">Wales </w:t>
      </w:r>
      <w:r w:rsidRPr="00AA0A9A" w:rsidR="00974CA8">
        <w:t>and other parts of the UK.</w:t>
      </w:r>
    </w:p>
    <w:p w:rsidR="001F3F6C" w:rsidRPr="00AA0A9A" w:rsidP="002F72AF">
      <w:pPr>
        <w:pStyle w:val="Answer"/>
      </w:pPr>
      <w:r w:rsidRPr="00AA0A9A">
        <w:t>Within that, what you also see, as you have mentioned</w:t>
      </w:r>
      <w:r w:rsidRPr="00AA0A9A">
        <w:t>,</w:t>
      </w:r>
      <w:r w:rsidRPr="00AA0A9A">
        <w:t xml:space="preserve"> is </w:t>
      </w:r>
      <w:r w:rsidRPr="00AA0A9A">
        <w:t>out-</w:t>
      </w:r>
      <w:r w:rsidRPr="00AA0A9A">
        <w:t>migration of younger people and greater in</w:t>
      </w:r>
      <w:r w:rsidRPr="00AA0A9A">
        <w:t>-</w:t>
      </w:r>
      <w:r w:rsidRPr="00AA0A9A">
        <w:t xml:space="preserve">migration of older people, </w:t>
      </w:r>
      <w:r w:rsidRPr="00AA0A9A">
        <w:t xml:space="preserve">which </w:t>
      </w:r>
      <w:r w:rsidRPr="00AA0A9A">
        <w:t xml:space="preserve">has contributed to a drift in terms of the demographic age. </w:t>
      </w:r>
      <w:r w:rsidRPr="00AA0A9A">
        <w:t>Y</w:t>
      </w:r>
      <w:r w:rsidRPr="00AA0A9A">
        <w:t xml:space="preserve">ou also see local fluctuations within this. That is both at local authority level </w:t>
      </w:r>
      <w:r w:rsidRPr="00AA0A9A">
        <w:t xml:space="preserve">and beneath that. At local authority level, </w:t>
      </w:r>
      <w:r w:rsidRPr="00AA0A9A">
        <w:t>they are</w:t>
      </w:r>
      <w:r w:rsidRPr="00AA0A9A">
        <w:t>,</w:t>
      </w:r>
      <w:r w:rsidRPr="00AA0A9A">
        <w:t xml:space="preserve"> to some degree</w:t>
      </w:r>
      <w:r w:rsidRPr="00AA0A9A">
        <w:t>,</w:t>
      </w:r>
      <w:r w:rsidRPr="00AA0A9A">
        <w:t xml:space="preserve"> </w:t>
      </w:r>
      <w:r w:rsidRPr="00AA0A9A">
        <w:t xml:space="preserve">distorted </w:t>
      </w:r>
      <w:r w:rsidRPr="00AA0A9A">
        <w:t>by student recruitment</w:t>
      </w:r>
      <w:r w:rsidRPr="00AA0A9A">
        <w:t>.</w:t>
      </w:r>
      <w:r w:rsidRPr="00AA0A9A">
        <w:t xml:space="preserve"> </w:t>
      </w:r>
      <w:r w:rsidRPr="00AA0A9A">
        <w:t xml:space="preserve">In Ceredigion and Gwynedd, </w:t>
      </w:r>
      <w:r w:rsidRPr="00AA0A9A">
        <w:t>the overall patterns of migration in and out</w:t>
      </w:r>
      <w:r w:rsidRPr="00AA0A9A">
        <w:t xml:space="preserve">, </w:t>
      </w:r>
      <w:r w:rsidRPr="00AA0A9A">
        <w:t xml:space="preserve">and population </w:t>
      </w:r>
      <w:r w:rsidRPr="00AA0A9A">
        <w:t xml:space="preserve">change of </w:t>
      </w:r>
      <w:r w:rsidRPr="00AA0A9A">
        <w:t>those counties</w:t>
      </w:r>
      <w:r w:rsidRPr="00AA0A9A">
        <w:t>, is,</w:t>
      </w:r>
      <w:r w:rsidRPr="00AA0A9A">
        <w:t xml:space="preserve"> </w:t>
      </w:r>
      <w:r w:rsidRPr="00AA0A9A">
        <w:t>i</w:t>
      </w:r>
      <w:r w:rsidRPr="00AA0A9A">
        <w:t>n many ways</w:t>
      </w:r>
      <w:r w:rsidRPr="00AA0A9A">
        <w:t>,</w:t>
      </w:r>
      <w:r w:rsidRPr="00AA0A9A">
        <w:t xml:space="preserve"> closely related to changes </w:t>
      </w:r>
      <w:r w:rsidRPr="00AA0A9A">
        <w:t xml:space="preserve">in </w:t>
      </w:r>
      <w:r w:rsidRPr="00AA0A9A">
        <w:t xml:space="preserve">cycles </w:t>
      </w:r>
      <w:r w:rsidRPr="00AA0A9A">
        <w:t xml:space="preserve">of </w:t>
      </w:r>
      <w:r w:rsidRPr="00AA0A9A">
        <w:t>student recruitment</w:t>
      </w:r>
      <w:r w:rsidRPr="00AA0A9A">
        <w:t>. In contrast to perhaps what is seen in Cardiff and Swansea,</w:t>
      </w:r>
      <w:r w:rsidRPr="00AA0A9A">
        <w:t xml:space="preserve"> </w:t>
      </w:r>
      <w:r w:rsidRPr="00AA0A9A">
        <w:t xml:space="preserve">that in-migration </w:t>
      </w:r>
      <w:r w:rsidRPr="00AA0A9A">
        <w:t>by students is also offset</w:t>
      </w:r>
      <w:r w:rsidRPr="00AA0A9A">
        <w:t>, to a large extent,</w:t>
      </w:r>
      <w:r w:rsidRPr="00AA0A9A">
        <w:t xml:space="preserve"> by </w:t>
      </w:r>
      <w:r w:rsidRPr="00AA0A9A">
        <w:t>the out-</w:t>
      </w:r>
      <w:r w:rsidRPr="00AA0A9A">
        <w:t>migration of graduating students.</w:t>
      </w:r>
      <w:r w:rsidRPr="00AA0A9A">
        <w:t xml:space="preserve"> T</w:t>
      </w:r>
      <w:r w:rsidRPr="00AA0A9A">
        <w:t xml:space="preserve">he figures really suggest that </w:t>
      </w:r>
      <w:r w:rsidRPr="00AA0A9A" w:rsidR="00A33418">
        <w:t xml:space="preserve">those </w:t>
      </w:r>
      <w:r w:rsidRPr="00AA0A9A">
        <w:t>universities are not retaining graduates in those local areas.</w:t>
      </w:r>
    </w:p>
    <w:p w:rsidR="001F3F6C" w:rsidRPr="00AA0A9A" w:rsidP="002F72AF">
      <w:pPr>
        <w:pStyle w:val="Answer"/>
      </w:pPr>
      <w:r w:rsidRPr="00AA0A9A">
        <w:t xml:space="preserve">If </w:t>
      </w:r>
      <w:r w:rsidRPr="00AA0A9A" w:rsidR="00974CA8">
        <w:t xml:space="preserve">we </w:t>
      </w:r>
      <w:r w:rsidRPr="00AA0A9A">
        <w:t xml:space="preserve">then </w:t>
      </w:r>
      <w:r w:rsidRPr="00AA0A9A" w:rsidR="00974CA8">
        <w:t>come down to the granular level of individual communities</w:t>
      </w:r>
      <w:r w:rsidRPr="00AA0A9A">
        <w:t>,</w:t>
      </w:r>
      <w:r w:rsidRPr="00AA0A9A" w:rsidR="00974CA8">
        <w:t xml:space="preserve"> </w:t>
      </w:r>
      <w:r w:rsidRPr="00AA0A9A">
        <w:t>t</w:t>
      </w:r>
      <w:r w:rsidRPr="00AA0A9A" w:rsidR="00974CA8">
        <w:t xml:space="preserve">here is a broad pattern </w:t>
      </w:r>
      <w:r w:rsidRPr="00AA0A9A">
        <w:t xml:space="preserve">that </w:t>
      </w:r>
      <w:r w:rsidRPr="00AA0A9A" w:rsidR="00974CA8">
        <w:t xml:space="preserve">holds across much of rural </w:t>
      </w:r>
      <w:r w:rsidRPr="00AA0A9A">
        <w:t>Wales</w:t>
      </w:r>
      <w:r w:rsidRPr="00AA0A9A" w:rsidR="00974CA8">
        <w:t xml:space="preserve">, which is about the growth in the </w:t>
      </w:r>
      <w:r w:rsidRPr="00AA0A9A">
        <w:t xml:space="preserve">more </w:t>
      </w:r>
      <w:r w:rsidRPr="00AA0A9A" w:rsidR="00974CA8">
        <w:t>accessible areas closer to the major urban settlements</w:t>
      </w:r>
      <w:r w:rsidRPr="00AA0A9A">
        <w:t>.</w:t>
      </w:r>
      <w:r w:rsidRPr="00AA0A9A" w:rsidR="00974CA8">
        <w:t xml:space="preserve"> </w:t>
      </w:r>
      <w:r w:rsidRPr="00AA0A9A">
        <w:t>T</w:t>
      </w:r>
      <w:r w:rsidRPr="00AA0A9A" w:rsidR="00974CA8">
        <w:t>here is a significant decrease in two types of areas</w:t>
      </w:r>
      <w:r w:rsidRPr="00AA0A9A">
        <w:t>—</w:t>
      </w:r>
      <w:r w:rsidRPr="00AA0A9A" w:rsidR="00A33418">
        <w:t xml:space="preserve">more </w:t>
      </w:r>
      <w:r w:rsidRPr="00AA0A9A">
        <w:t>remote</w:t>
      </w:r>
      <w:r w:rsidRPr="00AA0A9A" w:rsidR="00974CA8">
        <w:t xml:space="preserve">, smaller communities in rural </w:t>
      </w:r>
      <w:r w:rsidRPr="00AA0A9A">
        <w:t xml:space="preserve">Wales, </w:t>
      </w:r>
      <w:r w:rsidRPr="00AA0A9A" w:rsidR="00974CA8">
        <w:t xml:space="preserve">particularly in areas around the </w:t>
      </w:r>
      <w:r w:rsidRPr="00AA0A9A">
        <w:t xml:space="preserve">Cambrian </w:t>
      </w:r>
      <w:r w:rsidRPr="00AA0A9A" w:rsidR="00974CA8">
        <w:t xml:space="preserve">mountains, </w:t>
      </w:r>
      <w:r w:rsidRPr="00AA0A9A">
        <w:t>the Brecon Beacons and Eryri</w:t>
      </w:r>
      <w:r w:rsidRPr="00AA0A9A" w:rsidR="00974CA8">
        <w:t xml:space="preserve">, </w:t>
      </w:r>
      <w:r w:rsidRPr="00AA0A9A">
        <w:t xml:space="preserve">as well as along </w:t>
      </w:r>
      <w:r w:rsidRPr="00AA0A9A" w:rsidR="00974CA8">
        <w:t>the coast, as you have mentioned.</w:t>
      </w:r>
      <w:r w:rsidRPr="00AA0A9A">
        <w:t xml:space="preserve"> S</w:t>
      </w:r>
      <w:r w:rsidRPr="00AA0A9A" w:rsidR="00974CA8">
        <w:t>ome of the largest drops in population ha</w:t>
      </w:r>
      <w:r w:rsidRPr="00AA0A9A">
        <w:t>ve</w:t>
      </w:r>
      <w:r w:rsidRPr="00AA0A9A" w:rsidR="00974CA8">
        <w:t xml:space="preserve"> been in many of those </w:t>
      </w:r>
      <w:r w:rsidRPr="00AA0A9A">
        <w:t xml:space="preserve">more </w:t>
      </w:r>
      <w:r w:rsidRPr="00AA0A9A" w:rsidR="00974CA8">
        <w:t>coastal communities. You have seen very significant falls in population in places</w:t>
      </w:r>
      <w:r w:rsidRPr="00AA0A9A" w:rsidR="00A33418">
        <w:t xml:space="preserve"> such as</w:t>
      </w:r>
      <w:r w:rsidRPr="00AA0A9A" w:rsidR="00974CA8">
        <w:t xml:space="preserve"> </w:t>
      </w:r>
      <w:r w:rsidRPr="00AA0A9A">
        <w:t xml:space="preserve">Aberdyfi, Abersoch, Tenby, New Quay and </w:t>
      </w:r>
      <w:r w:rsidRPr="00AA0A9A" w:rsidR="00A33418">
        <w:t>Aberaeron</w:t>
      </w:r>
      <w:r w:rsidRPr="00AA0A9A">
        <w:t>.</w:t>
      </w:r>
    </w:p>
    <w:p w:rsidR="001F3F6C" w:rsidRPr="00AA0A9A" w:rsidP="002F72AF">
      <w:pPr>
        <w:pStyle w:val="Answer"/>
      </w:pPr>
      <w:r w:rsidRPr="00AA0A9A">
        <w:t>T</w:t>
      </w:r>
      <w:r w:rsidRPr="00AA0A9A" w:rsidR="00974CA8">
        <w:t>here is a combination there</w:t>
      </w:r>
      <w:r w:rsidRPr="00AA0A9A">
        <w:t>,</w:t>
      </w:r>
      <w:r w:rsidRPr="00AA0A9A" w:rsidR="00974CA8">
        <w:t xml:space="preserve"> </w:t>
      </w:r>
      <w:r w:rsidRPr="00AA0A9A">
        <w:t xml:space="preserve">where, </w:t>
      </w:r>
      <w:r w:rsidRPr="00AA0A9A" w:rsidR="00974CA8">
        <w:t>internally in the rural communities</w:t>
      </w:r>
      <w:r w:rsidRPr="00AA0A9A">
        <w:t>,</w:t>
      </w:r>
      <w:r w:rsidRPr="00AA0A9A" w:rsidR="00974CA8">
        <w:t xml:space="preserve"> </w:t>
      </w:r>
      <w:r w:rsidRPr="00AA0A9A">
        <w:t>that out-</w:t>
      </w:r>
      <w:r w:rsidRPr="00AA0A9A" w:rsidR="00974CA8">
        <w:t xml:space="preserve">migration of younger people </w:t>
      </w:r>
      <w:r w:rsidRPr="00AA0A9A">
        <w:t xml:space="preserve">is </w:t>
      </w:r>
      <w:r w:rsidRPr="00AA0A9A" w:rsidR="00974CA8">
        <w:t xml:space="preserve">not necessarily being replaced by significant inward </w:t>
      </w:r>
      <w:r w:rsidRPr="00AA0A9A">
        <w:t xml:space="preserve">migration </w:t>
      </w:r>
      <w:r w:rsidRPr="00AA0A9A" w:rsidR="00974CA8">
        <w:t>in the coastal communities</w:t>
      </w:r>
      <w:r w:rsidRPr="00AA0A9A">
        <w:t xml:space="preserve">, with </w:t>
      </w:r>
      <w:r w:rsidRPr="00AA0A9A" w:rsidR="00974CA8">
        <w:t xml:space="preserve">the added factor of conversion of housing to second </w:t>
      </w:r>
      <w:r w:rsidRPr="00AA0A9A">
        <w:t xml:space="preserve">homes and </w:t>
      </w:r>
      <w:r w:rsidRPr="00AA0A9A" w:rsidR="00974CA8">
        <w:t>holiday</w:t>
      </w:r>
      <w:r w:rsidRPr="00AA0A9A">
        <w:t xml:space="preserve"> lets</w:t>
      </w:r>
      <w:r w:rsidRPr="00AA0A9A" w:rsidR="00974CA8">
        <w:t>.</w:t>
      </w:r>
    </w:p>
    <w:p w:rsidR="001F3F6C" w:rsidRPr="00AA0A9A" w:rsidP="001F3F6C">
      <w:pPr>
        <w:pStyle w:val="Question"/>
      </w:pPr>
      <w:sdt>
        <w:sdtPr>
          <w:alias w:val="Member"/>
          <w:tag w:val="&lt;Member mnisId='1554' dodsId='31575'&gt;"/>
          <w:id w:val="2000147506"/>
          <w:placeholder>
            <w:docPart w:val="DefaultPlaceholder_-1854013440"/>
          </w:placeholder>
          <w:richText/>
        </w:sdtPr>
        <w:sdtContent>
          <w:r w:rsidRPr="00AA0A9A">
            <w:rPr>
              <w:b/>
            </w:rPr>
            <w:t>Chair:</w:t>
          </w:r>
        </w:sdtContent>
      </w:sdt>
      <w:r w:rsidRPr="00AA0A9A">
        <w:t xml:space="preserve"> </w:t>
      </w:r>
      <w:r w:rsidRPr="00AA0A9A" w:rsidR="00974CA8">
        <w:t>Thank you</w:t>
      </w:r>
      <w:r w:rsidRPr="00AA0A9A">
        <w:t>.</w:t>
      </w:r>
      <w:r w:rsidRPr="00AA0A9A" w:rsidR="00974CA8">
        <w:t xml:space="preserve"> </w:t>
      </w:r>
      <w:r w:rsidRPr="00AA0A9A">
        <w:t>T</w:t>
      </w:r>
      <w:r w:rsidRPr="00AA0A9A" w:rsidR="00974CA8">
        <w:t>hat is really helpful.</w:t>
      </w:r>
      <w:r w:rsidRPr="00AA0A9A">
        <w:t xml:space="preserve"> B</w:t>
      </w:r>
      <w:r w:rsidRPr="00AA0A9A" w:rsidR="00974CA8">
        <w:t>y way of follow-up</w:t>
      </w:r>
      <w:r w:rsidRPr="00AA0A9A">
        <w:t xml:space="preserve">, </w:t>
      </w:r>
      <w:r w:rsidRPr="00AA0A9A" w:rsidR="00974CA8">
        <w:t xml:space="preserve">Professor Woods, would any of that data give you cause for concern? </w:t>
      </w:r>
      <w:r w:rsidRPr="00AA0A9A">
        <w:t>W</w:t>
      </w:r>
      <w:r w:rsidRPr="00AA0A9A" w:rsidR="00974CA8">
        <w:t xml:space="preserve">ould you be saying to us, as parliamentarians representing seats </w:t>
      </w:r>
      <w:r w:rsidRPr="00AA0A9A">
        <w:t xml:space="preserve">in </w:t>
      </w:r>
      <w:r w:rsidRPr="00AA0A9A" w:rsidR="00974CA8">
        <w:t xml:space="preserve">Wales, </w:t>
      </w:r>
      <w:r w:rsidRPr="00AA0A9A">
        <w:t>“T</w:t>
      </w:r>
      <w:r w:rsidRPr="00AA0A9A" w:rsidR="00974CA8">
        <w:t xml:space="preserve">hese </w:t>
      </w:r>
      <w:r w:rsidRPr="00AA0A9A">
        <w:t xml:space="preserve">are the </w:t>
      </w:r>
      <w:r w:rsidRPr="00AA0A9A" w:rsidR="00974CA8">
        <w:t>trends in this mix that you need to be really quite concerned about</w:t>
      </w:r>
      <w:r w:rsidRPr="00AA0A9A">
        <w:t>”?</w:t>
      </w:r>
    </w:p>
    <w:p w:rsidR="001F3F6C" w:rsidRPr="00AA0A9A" w:rsidP="001F3F6C">
      <w:pPr>
        <w:pStyle w:val="Answer"/>
      </w:pPr>
      <w:sdt>
        <w:sdtPr>
          <w:alias w:val="Witness"/>
          <w:id w:val="2032446211"/>
          <w:placeholder>
            <w:docPart w:val="DefaultPlaceholder_-1854013440"/>
          </w:placeholder>
          <w:richText/>
        </w:sdtPr>
        <w:sdtContent>
          <w:r w:rsidRPr="00AA0A9A" w:rsidR="00642257">
            <w:rPr>
              <w:b/>
              <w:i/>
            </w:rPr>
            <w:t>Professor Woods:</w:t>
          </w:r>
        </w:sdtContent>
      </w:sdt>
      <w:r w:rsidRPr="00AA0A9A">
        <w:t xml:space="preserve"> T</w:t>
      </w:r>
      <w:r w:rsidRPr="00AA0A9A" w:rsidR="00974CA8">
        <w:t xml:space="preserve">here is cause </w:t>
      </w:r>
      <w:r w:rsidRPr="00AA0A9A">
        <w:t>for</w:t>
      </w:r>
      <w:r w:rsidRPr="00AA0A9A" w:rsidR="00974CA8">
        <w:t xml:space="preserve"> concern about communities </w:t>
      </w:r>
      <w:r w:rsidRPr="00AA0A9A">
        <w:t xml:space="preserve">that </w:t>
      </w:r>
      <w:r w:rsidRPr="00AA0A9A" w:rsidR="00974CA8">
        <w:t>have persistent negative population change</w:t>
      </w:r>
      <w:r w:rsidRPr="00AA0A9A">
        <w:t>,</w:t>
      </w:r>
      <w:r w:rsidRPr="00AA0A9A" w:rsidR="00974CA8">
        <w:t xml:space="preserve"> and</w:t>
      </w:r>
      <w:r w:rsidRPr="00AA0A9A" w:rsidR="002F72AF">
        <w:t xml:space="preserve"> </w:t>
      </w:r>
      <w:r w:rsidRPr="00AA0A9A" w:rsidR="00974CA8">
        <w:t xml:space="preserve">there is concern about the impact of that </w:t>
      </w:r>
      <w:r w:rsidRPr="00AA0A9A">
        <w:t xml:space="preserve">on </w:t>
      </w:r>
      <w:r w:rsidRPr="00AA0A9A" w:rsidR="00974CA8">
        <w:t>the viability of local services.</w:t>
      </w:r>
      <w:r w:rsidRPr="00AA0A9A">
        <w:t xml:space="preserve"> T</w:t>
      </w:r>
      <w:r w:rsidRPr="00AA0A9A" w:rsidR="00974CA8">
        <w:t xml:space="preserve">here is a potential </w:t>
      </w:r>
      <w:r w:rsidRPr="00AA0A9A">
        <w:t xml:space="preserve">for a vicious circle there, whereby, </w:t>
      </w:r>
      <w:r w:rsidRPr="00AA0A9A" w:rsidR="00974CA8">
        <w:t xml:space="preserve">once you start losing services because of the population </w:t>
      </w:r>
      <w:r w:rsidRPr="00AA0A9A">
        <w:t>falls</w:t>
      </w:r>
      <w:r w:rsidRPr="00AA0A9A" w:rsidR="00974CA8">
        <w:t xml:space="preserve">, it becomes less attractive to </w:t>
      </w:r>
      <w:r w:rsidRPr="00AA0A9A">
        <w:t xml:space="preserve">others to </w:t>
      </w:r>
      <w:r w:rsidRPr="00AA0A9A" w:rsidR="00974CA8">
        <w:t>move in</w:t>
      </w:r>
      <w:r w:rsidRPr="00AA0A9A">
        <w:t>.</w:t>
      </w:r>
      <w:r w:rsidRPr="00AA0A9A" w:rsidR="00974CA8">
        <w:t xml:space="preserve"> </w:t>
      </w:r>
      <w:r w:rsidRPr="00AA0A9A">
        <w:t>T</w:t>
      </w:r>
      <w:r w:rsidRPr="00AA0A9A" w:rsidR="00974CA8">
        <w:t xml:space="preserve">he long-term trend is </w:t>
      </w:r>
      <w:r w:rsidRPr="00AA0A9A">
        <w:t>a</w:t>
      </w:r>
      <w:r w:rsidRPr="00AA0A9A" w:rsidR="00974CA8">
        <w:t xml:space="preserve"> loss of population </w:t>
      </w:r>
      <w:r w:rsidRPr="00AA0A9A">
        <w:t xml:space="preserve">in </w:t>
      </w:r>
      <w:r w:rsidRPr="00AA0A9A" w:rsidR="00974CA8">
        <w:t xml:space="preserve">more rural </w:t>
      </w:r>
      <w:r w:rsidRPr="00AA0A9A">
        <w:t xml:space="preserve">and coastal </w:t>
      </w:r>
      <w:r w:rsidRPr="00AA0A9A" w:rsidR="00974CA8">
        <w:t xml:space="preserve">communities, </w:t>
      </w:r>
      <w:r w:rsidRPr="00AA0A9A">
        <w:t xml:space="preserve">and </w:t>
      </w:r>
      <w:r w:rsidRPr="00AA0A9A" w:rsidR="00974CA8">
        <w:t xml:space="preserve">more population concentrating in </w:t>
      </w:r>
      <w:r w:rsidRPr="00AA0A9A">
        <w:t>towns</w:t>
      </w:r>
      <w:r w:rsidRPr="00AA0A9A" w:rsidR="00974CA8">
        <w:t xml:space="preserve">, </w:t>
      </w:r>
      <w:r w:rsidRPr="00AA0A9A">
        <w:t xml:space="preserve">which </w:t>
      </w:r>
      <w:r w:rsidRPr="00AA0A9A" w:rsidR="00974CA8">
        <w:t xml:space="preserve">might be an issue of concern when it comes to service </w:t>
      </w:r>
      <w:r w:rsidRPr="00AA0A9A">
        <w:t xml:space="preserve">provision </w:t>
      </w:r>
      <w:r w:rsidRPr="00AA0A9A" w:rsidR="00974CA8">
        <w:t>and the viability of smaller communities.</w:t>
      </w:r>
    </w:p>
    <w:p w:rsidR="001F3F6C" w:rsidRPr="00AA0A9A" w:rsidP="001F3F6C">
      <w:pPr>
        <w:pStyle w:val="Answer"/>
      </w:pPr>
      <w:r w:rsidRPr="00AA0A9A">
        <w:t>T</w:t>
      </w:r>
      <w:r w:rsidRPr="00AA0A9A" w:rsidR="00974CA8">
        <w:t xml:space="preserve">here is a particular issue around majority </w:t>
      </w:r>
      <w:r w:rsidRPr="00AA0A9A">
        <w:t>Welsh</w:t>
      </w:r>
      <w:r w:rsidRPr="00AA0A9A" w:rsidR="00974CA8">
        <w:t>-speaking communities</w:t>
      </w:r>
      <w:r w:rsidRPr="00AA0A9A">
        <w:t>.</w:t>
      </w:r>
      <w:r w:rsidRPr="00AA0A9A" w:rsidR="00974CA8">
        <w:t xml:space="preserve"> I do not have the details to hand in terms of what might be the composition of </w:t>
      </w:r>
      <w:r w:rsidRPr="00AA0A9A">
        <w:t>in-migrants and out-</w:t>
      </w:r>
      <w:r w:rsidRPr="00AA0A9A" w:rsidR="00974CA8">
        <w:t xml:space="preserve">migrants from those, but we are </w:t>
      </w:r>
      <w:r w:rsidRPr="00AA0A9A">
        <w:t xml:space="preserve">certainly </w:t>
      </w:r>
      <w:r w:rsidRPr="00AA0A9A" w:rsidR="00974CA8">
        <w:t xml:space="preserve">seeing a number of those communities, particularly in Carmarthenshire and </w:t>
      </w:r>
      <w:r w:rsidRPr="00AA0A9A">
        <w:t>in north-</w:t>
      </w:r>
      <w:r w:rsidRPr="00AA0A9A" w:rsidR="00974CA8">
        <w:t>west Wales, crossing from being majority Welsh</w:t>
      </w:r>
      <w:r w:rsidRPr="00AA0A9A">
        <w:t>-</w:t>
      </w:r>
      <w:r w:rsidRPr="00AA0A9A" w:rsidR="00974CA8">
        <w:t>speaking communities to dip</w:t>
      </w:r>
      <w:r w:rsidRPr="00AA0A9A">
        <w:t>ping</w:t>
      </w:r>
      <w:r w:rsidRPr="00AA0A9A" w:rsidR="00974CA8">
        <w:t xml:space="preserve"> beneath that.</w:t>
      </w:r>
    </w:p>
    <w:p w:rsidR="00D32960" w:rsidRPr="00AA0A9A" w:rsidP="001F3F6C">
      <w:pPr>
        <w:pStyle w:val="Question"/>
      </w:pPr>
      <w:sdt>
        <w:sdtPr>
          <w:alias w:val="Member"/>
          <w:tag w:val="&lt;Member mnisId='1554' dodsId='31575'&gt;"/>
          <w:id w:val="1362545241"/>
          <w:placeholder>
            <w:docPart w:val="DefaultPlaceholder_-1854013440"/>
          </w:placeholder>
          <w:richText/>
        </w:sdtPr>
        <w:sdtContent>
          <w:r w:rsidRPr="00AA0A9A" w:rsidR="001F3F6C">
            <w:rPr>
              <w:b/>
            </w:rPr>
            <w:t>Chair:</w:t>
          </w:r>
        </w:sdtContent>
      </w:sdt>
      <w:r w:rsidRPr="00AA0A9A" w:rsidR="001F3F6C">
        <w:t xml:space="preserve"> </w:t>
      </w:r>
      <w:r w:rsidRPr="00AA0A9A">
        <w:t xml:space="preserve">Meirion </w:t>
      </w:r>
      <w:r w:rsidRPr="00AA0A9A" w:rsidR="00974CA8">
        <w:t xml:space="preserve">Thomas, </w:t>
      </w:r>
      <w:r w:rsidRPr="00AA0A9A">
        <w:t xml:space="preserve">what are your takeaways from </w:t>
      </w:r>
      <w:r w:rsidRPr="00AA0A9A" w:rsidR="00974CA8">
        <w:t>this discussion that we have</w:t>
      </w:r>
      <w:r w:rsidRPr="00AA0A9A">
        <w:t xml:space="preserve"> begun </w:t>
      </w:r>
      <w:r w:rsidRPr="00AA0A9A" w:rsidR="00974CA8">
        <w:t xml:space="preserve">about what the data is telling us, and </w:t>
      </w:r>
      <w:r w:rsidRPr="00AA0A9A">
        <w:t xml:space="preserve">what </w:t>
      </w:r>
      <w:r w:rsidRPr="00AA0A9A" w:rsidR="00974CA8">
        <w:t xml:space="preserve">key points </w:t>
      </w:r>
      <w:r w:rsidRPr="00AA0A9A">
        <w:t xml:space="preserve">should </w:t>
      </w:r>
      <w:r w:rsidRPr="00AA0A9A" w:rsidR="00974CA8">
        <w:t>policymakers be alive to?</w:t>
      </w:r>
    </w:p>
    <w:p w:rsidR="00D32960" w:rsidRPr="00AA0A9A" w:rsidP="00D32960">
      <w:pPr>
        <w:pStyle w:val="Answer"/>
      </w:pPr>
      <w:sdt>
        <w:sdtPr>
          <w:alias w:val="Witness"/>
          <w:id w:val="-1032641450"/>
          <w:placeholder>
            <w:docPart w:val="DefaultPlaceholder_-1854013440"/>
          </w:placeholder>
          <w:richText/>
        </w:sdtPr>
        <w:sdtContent>
          <w:r w:rsidRPr="00AA0A9A" w:rsidR="00642257">
            <w:rPr>
              <w:b/>
              <w:i/>
            </w:rPr>
            <w:t>Meirion Thomas:</w:t>
          </w:r>
        </w:sdtContent>
      </w:sdt>
      <w:r w:rsidRPr="00AA0A9A">
        <w:t xml:space="preserve"> </w:t>
      </w:r>
      <w:r w:rsidRPr="00AA0A9A" w:rsidR="00974CA8">
        <w:t xml:space="preserve">The </w:t>
      </w:r>
      <w:r w:rsidRPr="00AA0A9A" w:rsidR="00D20B86">
        <w:t>a</w:t>
      </w:r>
      <w:r w:rsidRPr="00AA0A9A" w:rsidR="00974CA8">
        <w:t>lliance represent</w:t>
      </w:r>
      <w:r w:rsidRPr="00AA0A9A">
        <w:t>s</w:t>
      </w:r>
      <w:r w:rsidRPr="00AA0A9A" w:rsidR="00974CA8">
        <w:t xml:space="preserve"> </w:t>
      </w:r>
      <w:r w:rsidRPr="00AA0A9A">
        <w:t xml:space="preserve">eight </w:t>
      </w:r>
      <w:r w:rsidRPr="00AA0A9A" w:rsidR="00974CA8">
        <w:t>local authority members</w:t>
      </w:r>
      <w:r w:rsidRPr="00AA0A9A">
        <w:t>,</w:t>
      </w:r>
      <w:r w:rsidRPr="00AA0A9A" w:rsidR="00974CA8">
        <w:t xml:space="preserve"> stretching </w:t>
      </w:r>
      <w:r w:rsidRPr="00AA0A9A">
        <w:t>from Torfaen and Blaenau Gwent to Carmarthenshire</w:t>
      </w:r>
      <w:r w:rsidRPr="00AA0A9A" w:rsidR="005D3928">
        <w:t>—the industrial south Wales valleys</w:t>
      </w:r>
      <w:r w:rsidRPr="00AA0A9A">
        <w:t>. W</w:t>
      </w:r>
      <w:r w:rsidRPr="00AA0A9A" w:rsidR="00974CA8">
        <w:t xml:space="preserve">hat we see there is that the </w:t>
      </w:r>
      <w:r w:rsidRPr="00AA0A9A">
        <w:t xml:space="preserve">valleys </w:t>
      </w:r>
      <w:r w:rsidRPr="00AA0A9A" w:rsidR="00974CA8">
        <w:t>have been amazingly resilient</w:t>
      </w:r>
      <w:r w:rsidRPr="00AA0A9A">
        <w:t>,</w:t>
      </w:r>
      <w:r w:rsidRPr="00AA0A9A" w:rsidR="00974CA8">
        <w:t xml:space="preserve"> given the collapse of local economies and industries over the last 40 </w:t>
      </w:r>
      <w:r w:rsidRPr="00AA0A9A">
        <w:t xml:space="preserve">or 50 </w:t>
      </w:r>
      <w:r w:rsidRPr="00AA0A9A" w:rsidR="00974CA8">
        <w:t xml:space="preserve">years. </w:t>
      </w:r>
      <w:r w:rsidRPr="00AA0A9A">
        <w:t>T</w:t>
      </w:r>
      <w:r w:rsidRPr="00AA0A9A" w:rsidR="00974CA8">
        <w:t>hey have tended to adapt, but</w:t>
      </w:r>
      <w:r w:rsidRPr="00AA0A9A">
        <w:t>,</w:t>
      </w:r>
      <w:r w:rsidRPr="00AA0A9A" w:rsidR="00974CA8">
        <w:t xml:space="preserve"> </w:t>
      </w:r>
      <w:r w:rsidRPr="00AA0A9A">
        <w:t>a</w:t>
      </w:r>
      <w:r w:rsidRPr="00AA0A9A" w:rsidR="00974CA8">
        <w:t>s</w:t>
      </w:r>
      <w:r w:rsidRPr="00AA0A9A">
        <w:t xml:space="preserve"> I am sure</w:t>
      </w:r>
      <w:r w:rsidRPr="00AA0A9A" w:rsidR="00974CA8">
        <w:t xml:space="preserve"> you </w:t>
      </w:r>
      <w:r w:rsidRPr="00AA0A9A">
        <w:t xml:space="preserve">will </w:t>
      </w:r>
      <w:r w:rsidRPr="00AA0A9A" w:rsidR="00974CA8">
        <w:t xml:space="preserve">be aware, the </w:t>
      </w:r>
      <w:r w:rsidRPr="00AA0A9A">
        <w:t xml:space="preserve">valleys </w:t>
      </w:r>
      <w:r w:rsidRPr="00AA0A9A" w:rsidR="00974CA8">
        <w:t xml:space="preserve">are all different from each other. </w:t>
      </w:r>
    </w:p>
    <w:p w:rsidR="00D32960" w:rsidRPr="00AA0A9A" w:rsidP="00D32960">
      <w:pPr>
        <w:pStyle w:val="Answer"/>
      </w:pPr>
      <w:r w:rsidRPr="00AA0A9A">
        <w:t>For instance, Merthyr Tydfil</w:t>
      </w:r>
      <w:r w:rsidRPr="00AA0A9A" w:rsidR="00974CA8">
        <w:t xml:space="preserve">, </w:t>
      </w:r>
      <w:r w:rsidRPr="00AA0A9A">
        <w:t xml:space="preserve">which is </w:t>
      </w:r>
      <w:r w:rsidRPr="00AA0A9A" w:rsidR="00974CA8">
        <w:t>the smallest authority</w:t>
      </w:r>
      <w:r w:rsidRPr="00AA0A9A">
        <w:t>,</w:t>
      </w:r>
      <w:r w:rsidRPr="00AA0A9A" w:rsidR="00974CA8">
        <w:t xml:space="preserve"> does not seem to lose a lot of its population</w:t>
      </w:r>
      <w:r w:rsidRPr="00AA0A9A">
        <w:t>.</w:t>
      </w:r>
      <w:r w:rsidRPr="00AA0A9A" w:rsidR="00974CA8">
        <w:t xml:space="preserve"> </w:t>
      </w:r>
      <w:r w:rsidRPr="00AA0A9A">
        <w:t>P</w:t>
      </w:r>
      <w:r w:rsidRPr="00AA0A9A" w:rsidR="00974CA8">
        <w:t>eople move out to work and move in</w:t>
      </w:r>
      <w:r w:rsidRPr="00AA0A9A">
        <w:t xml:space="preserve"> </w:t>
      </w:r>
      <w:r w:rsidRPr="00AA0A9A" w:rsidR="00974CA8">
        <w:t>to work</w:t>
      </w:r>
      <w:r w:rsidRPr="00AA0A9A">
        <w:t>,</w:t>
      </w:r>
      <w:r w:rsidRPr="00AA0A9A" w:rsidR="00974CA8">
        <w:t xml:space="preserve"> </w:t>
      </w:r>
      <w:r w:rsidRPr="00AA0A9A">
        <w:t>s</w:t>
      </w:r>
      <w:r w:rsidRPr="00AA0A9A" w:rsidR="00974CA8">
        <w:t xml:space="preserve">o there is a flow both ways and they are well connected in that respect. </w:t>
      </w:r>
      <w:r w:rsidRPr="00AA0A9A">
        <w:t xml:space="preserve">If </w:t>
      </w:r>
      <w:r w:rsidRPr="00AA0A9A" w:rsidR="00974CA8">
        <w:t>you look at Rhond</w:t>
      </w:r>
      <w:r w:rsidRPr="00AA0A9A">
        <w:t>d</w:t>
      </w:r>
      <w:r w:rsidRPr="00AA0A9A" w:rsidR="00974CA8">
        <w:t xml:space="preserve">a </w:t>
      </w:r>
      <w:r w:rsidRPr="00AA0A9A">
        <w:t>Cynon Taf</w:t>
      </w:r>
      <w:r w:rsidRPr="00AA0A9A" w:rsidR="00974CA8">
        <w:t xml:space="preserve">, the situation is much more fluid. There is no easy way out </w:t>
      </w:r>
      <w:r w:rsidRPr="00AA0A9A">
        <w:t xml:space="preserve">of </w:t>
      </w:r>
      <w:r w:rsidRPr="00AA0A9A" w:rsidR="00974CA8">
        <w:t>the north end of the valleys, and there is not much space for industrial development left</w:t>
      </w:r>
      <w:r w:rsidRPr="00AA0A9A">
        <w:t>,</w:t>
      </w:r>
      <w:r w:rsidRPr="00AA0A9A" w:rsidR="00974CA8">
        <w:t xml:space="preserve"> particularly </w:t>
      </w:r>
      <w:r w:rsidRPr="00AA0A9A">
        <w:t>in the Rhondda valley</w:t>
      </w:r>
      <w:r w:rsidRPr="00AA0A9A" w:rsidR="00974CA8">
        <w:t xml:space="preserve">, and </w:t>
      </w:r>
      <w:r w:rsidRPr="00AA0A9A">
        <w:t xml:space="preserve">so </w:t>
      </w:r>
      <w:r w:rsidRPr="00AA0A9A" w:rsidR="00974CA8">
        <w:t>people are forced to commute out to work.</w:t>
      </w:r>
    </w:p>
    <w:p w:rsidR="00D32960" w:rsidRPr="00AA0A9A" w:rsidP="00D32960">
      <w:pPr>
        <w:pStyle w:val="Answer"/>
      </w:pPr>
      <w:r w:rsidRPr="00AA0A9A">
        <w:t>I</w:t>
      </w:r>
      <w:r w:rsidRPr="00AA0A9A" w:rsidR="00974CA8">
        <w:t>f you look at the movement flows, the Cardiff</w:t>
      </w:r>
      <w:r w:rsidRPr="00AA0A9A">
        <w:t>-</w:t>
      </w:r>
      <w:r w:rsidRPr="00AA0A9A" w:rsidR="00974CA8">
        <w:t>Newport effect is much more pronounced in Rhond</w:t>
      </w:r>
      <w:r w:rsidRPr="00AA0A9A">
        <w:t>d</w:t>
      </w:r>
      <w:r w:rsidRPr="00AA0A9A" w:rsidR="00974CA8">
        <w:t>a than it is in Merthyr, but it is also more pronounced in Caerphilly</w:t>
      </w:r>
      <w:r w:rsidRPr="00AA0A9A">
        <w:t>, so</w:t>
      </w:r>
      <w:r w:rsidRPr="00AA0A9A" w:rsidR="00974CA8">
        <w:t xml:space="preserve"> </w:t>
      </w:r>
      <w:r w:rsidRPr="00AA0A9A">
        <w:t>t</w:t>
      </w:r>
      <w:r w:rsidRPr="00AA0A9A" w:rsidR="00974CA8">
        <w:t>hese economies and communities are really closely connected.</w:t>
      </w:r>
    </w:p>
    <w:p w:rsidR="00D32960" w:rsidRPr="00AA0A9A" w:rsidP="00D32960">
      <w:pPr>
        <w:pStyle w:val="Answer"/>
      </w:pPr>
      <w:r w:rsidRPr="00AA0A9A">
        <w:t>You asked the question of my colleague Michael as to whether we should be concerned about this</w:t>
      </w:r>
      <w:r w:rsidRPr="00AA0A9A">
        <w:t>.</w:t>
      </w:r>
      <w:r w:rsidRPr="00AA0A9A">
        <w:t xml:space="preserve"> </w:t>
      </w:r>
      <w:r w:rsidRPr="00AA0A9A">
        <w:t>I</w:t>
      </w:r>
      <w:r w:rsidRPr="00AA0A9A">
        <w:t xml:space="preserve">t </w:t>
      </w:r>
      <w:r w:rsidRPr="00AA0A9A">
        <w:t xml:space="preserve">has </w:t>
      </w:r>
      <w:r w:rsidRPr="00AA0A9A">
        <w:t xml:space="preserve">always happened. People moved into the valleys to work in industries that were geographically located, certainly </w:t>
      </w:r>
      <w:r w:rsidRPr="00AA0A9A">
        <w:t xml:space="preserve">from </w:t>
      </w:r>
      <w:r w:rsidRPr="00AA0A9A">
        <w:t>the middle part of the 19th century onwards, and most of them</w:t>
      </w:r>
      <w:r w:rsidRPr="00AA0A9A">
        <w:t>,</w:t>
      </w:r>
      <w:r w:rsidRPr="00AA0A9A">
        <w:t xml:space="preserve"> remarkably, have stayed there, but they will move in and out.</w:t>
      </w:r>
    </w:p>
    <w:p w:rsidR="00D32960" w:rsidRPr="00AA0A9A" w:rsidP="00D32960">
      <w:pPr>
        <w:pStyle w:val="Answer"/>
      </w:pPr>
      <w:r w:rsidRPr="00AA0A9A">
        <w:t>T</w:t>
      </w:r>
      <w:r w:rsidRPr="00AA0A9A" w:rsidR="00974CA8">
        <w:t>he question for Government</w:t>
      </w:r>
      <w:r w:rsidRPr="00AA0A9A">
        <w:t xml:space="preserve"> and </w:t>
      </w:r>
      <w:r w:rsidRPr="00AA0A9A" w:rsidR="00974CA8">
        <w:t xml:space="preserve">for politicians is what you put in place, first of all, to mitigate the </w:t>
      </w:r>
      <w:r w:rsidRPr="00AA0A9A" w:rsidR="005D3928">
        <w:t>ageing</w:t>
      </w:r>
      <w:r w:rsidRPr="00AA0A9A" w:rsidR="00974CA8">
        <w:t xml:space="preserve"> of the population and the tendency </w:t>
      </w:r>
      <w:r w:rsidRPr="00AA0A9A">
        <w:t xml:space="preserve">for </w:t>
      </w:r>
      <w:r w:rsidRPr="00AA0A9A" w:rsidR="00974CA8">
        <w:t xml:space="preserve">younger people to be more mobile, which is natural. I was brought up in the </w:t>
      </w:r>
      <w:r w:rsidRPr="00AA0A9A" w:rsidR="00974CA8">
        <w:t>valleys</w:t>
      </w:r>
      <w:r w:rsidRPr="00AA0A9A" w:rsidR="00974CA8">
        <w:t xml:space="preserve"> but I have not lived in </w:t>
      </w:r>
      <w:r w:rsidRPr="00AA0A9A">
        <w:t xml:space="preserve">the </w:t>
      </w:r>
      <w:r w:rsidRPr="00AA0A9A" w:rsidR="005D3928">
        <w:t>s</w:t>
      </w:r>
      <w:r w:rsidRPr="00AA0A9A" w:rsidR="00042676">
        <w:t>outh Wales</w:t>
      </w:r>
      <w:r w:rsidRPr="00AA0A9A">
        <w:t xml:space="preserve"> v</w:t>
      </w:r>
      <w:r w:rsidRPr="00AA0A9A" w:rsidR="00974CA8">
        <w:t xml:space="preserve">alleys for 40 years. I have lived elsewhere in </w:t>
      </w:r>
      <w:r w:rsidRPr="00AA0A9A">
        <w:t>Wales. M</w:t>
      </w:r>
      <w:r w:rsidRPr="00AA0A9A" w:rsidR="00974CA8">
        <w:t>obility is key, is it</w:t>
      </w:r>
      <w:r w:rsidRPr="00AA0A9A">
        <w:t xml:space="preserve"> not</w:t>
      </w:r>
      <w:r w:rsidRPr="00AA0A9A" w:rsidR="00974CA8">
        <w:t>? We all do that</w:t>
      </w:r>
      <w:r w:rsidRPr="00AA0A9A">
        <w:t>.</w:t>
      </w:r>
      <w:r w:rsidRPr="00AA0A9A" w:rsidR="00974CA8">
        <w:t xml:space="preserve"> I am sure </w:t>
      </w:r>
      <w:r w:rsidRPr="00AA0A9A">
        <w:t xml:space="preserve">that </w:t>
      </w:r>
      <w:r w:rsidRPr="00AA0A9A" w:rsidR="00974CA8">
        <w:t xml:space="preserve">many of the </w:t>
      </w:r>
      <w:r w:rsidRPr="00AA0A9A" w:rsidR="005D3928">
        <w:t>m</w:t>
      </w:r>
      <w:r w:rsidRPr="00AA0A9A" w:rsidR="00974CA8">
        <w:t>embers of this Committee moved out</w:t>
      </w:r>
      <w:r w:rsidRPr="00AA0A9A">
        <w:t>,</w:t>
      </w:r>
      <w:r w:rsidRPr="00AA0A9A" w:rsidR="00974CA8">
        <w:t xml:space="preserve"> and some have gone </w:t>
      </w:r>
      <w:r w:rsidRPr="00AA0A9A" w:rsidR="00974CA8">
        <w:t>back</w:t>
      </w:r>
      <w:r w:rsidRPr="00AA0A9A" w:rsidR="00974CA8">
        <w:t xml:space="preserve"> and some have not, but you have that choice</w:t>
      </w:r>
      <w:r w:rsidRPr="00AA0A9A">
        <w:t xml:space="preserve">. We need to find </w:t>
      </w:r>
      <w:r w:rsidRPr="00AA0A9A" w:rsidR="00974CA8">
        <w:t>ways of mitigating that by providing not just job opportunities but good</w:t>
      </w:r>
      <w:r w:rsidRPr="00AA0A9A" w:rsidR="005D3928">
        <w:t>-</w:t>
      </w:r>
      <w:r w:rsidRPr="00AA0A9A" w:rsidR="00974CA8">
        <w:t xml:space="preserve">quality job </w:t>
      </w:r>
      <w:r w:rsidRPr="00AA0A9A">
        <w:t>opportunities.</w:t>
      </w:r>
    </w:p>
    <w:p w:rsidR="00753C8F" w:rsidRPr="00AA0A9A" w:rsidP="00D32960">
      <w:pPr>
        <w:pStyle w:val="Question"/>
      </w:pPr>
      <w:sdt>
        <w:sdtPr>
          <w:alias w:val="Member"/>
          <w:tag w:val="&lt;Member mnisId='1554' dodsId='31575'&gt;"/>
          <w:id w:val="-982848724"/>
          <w:placeholder>
            <w:docPart w:val="DefaultPlaceholder_-1854013440"/>
          </w:placeholder>
          <w:richText/>
        </w:sdtPr>
        <w:sdtContent>
          <w:r w:rsidRPr="00AA0A9A" w:rsidR="00D32960">
            <w:rPr>
              <w:b/>
            </w:rPr>
            <w:t>Chair:</w:t>
          </w:r>
        </w:sdtContent>
      </w:sdt>
      <w:r w:rsidRPr="00AA0A9A" w:rsidR="00D32960">
        <w:t xml:space="preserve"> Can I j</w:t>
      </w:r>
      <w:r w:rsidRPr="00AA0A9A" w:rsidR="00974CA8">
        <w:t xml:space="preserve">ust jump in </w:t>
      </w:r>
      <w:r w:rsidRPr="00AA0A9A" w:rsidR="00D32960">
        <w:t xml:space="preserve">there </w:t>
      </w:r>
      <w:r w:rsidRPr="00AA0A9A" w:rsidR="00974CA8">
        <w:t xml:space="preserve">and </w:t>
      </w:r>
      <w:r w:rsidRPr="00AA0A9A" w:rsidR="00D32960">
        <w:t xml:space="preserve">slightly </w:t>
      </w:r>
      <w:r w:rsidRPr="00AA0A9A" w:rsidR="00974CA8">
        <w:t>push back on your comment there about the resilience of the valleys</w:t>
      </w:r>
      <w:r w:rsidRPr="00AA0A9A" w:rsidR="00D32960">
        <w:t xml:space="preserve">, which is positive, </w:t>
      </w:r>
      <w:r w:rsidRPr="00AA0A9A" w:rsidR="00974CA8">
        <w:t xml:space="preserve">and </w:t>
      </w:r>
      <w:r w:rsidRPr="00AA0A9A" w:rsidR="00D32960">
        <w:t>that</w:t>
      </w:r>
      <w:r w:rsidRPr="00AA0A9A" w:rsidR="00974CA8">
        <w:t xml:space="preserve"> sense of, </w:t>
      </w:r>
      <w:r w:rsidRPr="00AA0A9A" w:rsidR="00D32960">
        <w:t>“It has been ever thus</w:t>
      </w:r>
      <w:r w:rsidRPr="00AA0A9A">
        <w:t>”</w:t>
      </w:r>
      <w:r w:rsidRPr="00AA0A9A" w:rsidR="00D20B86">
        <w:t>?</w:t>
      </w:r>
      <w:r w:rsidRPr="00AA0A9A">
        <w:t xml:space="preserve"> A</w:t>
      </w:r>
      <w:r w:rsidRPr="00AA0A9A" w:rsidR="00974CA8">
        <w:t>s far as I understand</w:t>
      </w:r>
      <w:r w:rsidRPr="00AA0A9A">
        <w:t xml:space="preserve">—and </w:t>
      </w:r>
      <w:r w:rsidRPr="00AA0A9A" w:rsidR="00974CA8">
        <w:t xml:space="preserve">perhaps the </w:t>
      </w:r>
      <w:r w:rsidRPr="00AA0A9A">
        <w:t xml:space="preserve">ONS </w:t>
      </w:r>
      <w:r w:rsidRPr="00AA0A9A" w:rsidR="00974CA8">
        <w:t>representatives can question me on this if this is not the case</w:t>
      </w:r>
      <w:r w:rsidRPr="00AA0A9A">
        <w:t xml:space="preserve">—Blaenau </w:t>
      </w:r>
      <w:r w:rsidRPr="00AA0A9A" w:rsidR="00974CA8">
        <w:t>Gwent has seen one of the sharpest rates of population decline over the period that we are looking at. Does that not cause you to feel some concern about the vitality of that valley and community there?</w:t>
      </w:r>
    </w:p>
    <w:p w:rsidR="00753C8F" w:rsidRPr="00AA0A9A" w:rsidP="00753C8F">
      <w:pPr>
        <w:pStyle w:val="Answer"/>
      </w:pPr>
      <w:sdt>
        <w:sdtPr>
          <w:alias w:val="Witness"/>
          <w:id w:val="-538979286"/>
          <w:placeholder>
            <w:docPart w:val="DefaultPlaceholder_-1854013440"/>
          </w:placeholder>
          <w:richText/>
        </w:sdtPr>
        <w:sdtContent>
          <w:r w:rsidRPr="00AA0A9A" w:rsidR="00642257">
            <w:rPr>
              <w:b/>
              <w:i/>
            </w:rPr>
            <w:t>Meirion Thomas:</w:t>
          </w:r>
        </w:sdtContent>
      </w:sdt>
      <w:r w:rsidRPr="00AA0A9A">
        <w:t xml:space="preserve"> </w:t>
      </w:r>
      <w:r w:rsidRPr="00AA0A9A" w:rsidR="00974CA8">
        <w:t>As I say,</w:t>
      </w:r>
      <w:r w:rsidRPr="00AA0A9A" w:rsidR="002F72AF">
        <w:t xml:space="preserve"> </w:t>
      </w:r>
      <w:r w:rsidRPr="00AA0A9A">
        <w:t xml:space="preserve">the valleys are </w:t>
      </w:r>
      <w:r w:rsidRPr="00AA0A9A" w:rsidR="00974CA8">
        <w:t xml:space="preserve">all different but are all connected. </w:t>
      </w:r>
      <w:r w:rsidRPr="00AA0A9A">
        <w:t>T</w:t>
      </w:r>
      <w:r w:rsidRPr="00AA0A9A" w:rsidR="00974CA8">
        <w:t>he situation in Blaenau Gwent is compounded</w:t>
      </w:r>
      <w:r w:rsidRPr="00AA0A9A">
        <w:t>,</w:t>
      </w:r>
      <w:r w:rsidRPr="00AA0A9A" w:rsidR="00974CA8">
        <w:t xml:space="preserve"> because the steel industry declined and </w:t>
      </w:r>
      <w:r w:rsidRPr="00AA0A9A">
        <w:t xml:space="preserve">moved </w:t>
      </w:r>
      <w:r w:rsidRPr="00AA0A9A" w:rsidR="00974CA8">
        <w:t>from there quite late on in that process.</w:t>
      </w:r>
      <w:r w:rsidRPr="00AA0A9A">
        <w:t xml:space="preserve"> </w:t>
      </w:r>
      <w:r w:rsidRPr="00AA0A9A">
        <w:t xml:space="preserve">That </w:t>
      </w:r>
      <w:r w:rsidRPr="00AA0A9A" w:rsidR="00974CA8">
        <w:t>was not the expectation</w:t>
      </w:r>
      <w:r w:rsidRPr="00AA0A9A">
        <w:t>, whereas, i</w:t>
      </w:r>
      <w:r w:rsidRPr="00AA0A9A" w:rsidR="00974CA8">
        <w:t xml:space="preserve">n some of the other </w:t>
      </w:r>
      <w:r w:rsidRPr="00AA0A9A">
        <w:t>valleys</w:t>
      </w:r>
      <w:r w:rsidRPr="00AA0A9A" w:rsidR="00974CA8">
        <w:t>, the decline in the coal industry</w:t>
      </w:r>
      <w:r w:rsidRPr="00AA0A9A">
        <w:t xml:space="preserve"> and other </w:t>
      </w:r>
      <w:r w:rsidRPr="00AA0A9A" w:rsidR="00974CA8">
        <w:t>industries</w:t>
      </w:r>
      <w:r w:rsidRPr="00AA0A9A" w:rsidR="002F72AF">
        <w:t xml:space="preserve"> </w:t>
      </w:r>
      <w:r w:rsidRPr="00AA0A9A" w:rsidR="00974CA8">
        <w:t>happen</w:t>
      </w:r>
      <w:r w:rsidRPr="00AA0A9A">
        <w:t>ed</w:t>
      </w:r>
      <w:r w:rsidRPr="00AA0A9A" w:rsidR="00974CA8">
        <w:t xml:space="preserve"> earlier. </w:t>
      </w:r>
      <w:r w:rsidRPr="00AA0A9A">
        <w:t>T</w:t>
      </w:r>
      <w:r w:rsidRPr="00AA0A9A" w:rsidR="00974CA8">
        <w:t>here is a time lag, I would suggest</w:t>
      </w:r>
      <w:r w:rsidRPr="00AA0A9A">
        <w:t xml:space="preserve">. </w:t>
      </w:r>
      <w:r w:rsidRPr="00AA0A9A" w:rsidR="00974CA8">
        <w:t>I could be proved wrong on that, but that would be my interpretation of that move.</w:t>
      </w:r>
      <w:r w:rsidRPr="00AA0A9A">
        <w:t xml:space="preserve"> A</w:t>
      </w:r>
      <w:r w:rsidRPr="00AA0A9A" w:rsidR="00974CA8">
        <w:t>lso</w:t>
      </w:r>
      <w:r w:rsidRPr="00AA0A9A">
        <w:t>,</w:t>
      </w:r>
      <w:r w:rsidRPr="00AA0A9A" w:rsidR="00974CA8">
        <w:t xml:space="preserve"> of course</w:t>
      </w:r>
      <w:r w:rsidRPr="00AA0A9A">
        <w:t>,</w:t>
      </w:r>
      <w:r w:rsidRPr="00AA0A9A" w:rsidR="00974CA8">
        <w:t xml:space="preserve"> </w:t>
      </w:r>
      <w:r w:rsidRPr="00AA0A9A">
        <w:t xml:space="preserve">Blaenau Gwent </w:t>
      </w:r>
      <w:r w:rsidRPr="00AA0A9A" w:rsidR="00974CA8">
        <w:t>is adjacent to more affluent rural areas</w:t>
      </w:r>
      <w:r w:rsidRPr="00AA0A9A">
        <w:t>,</w:t>
      </w:r>
      <w:r w:rsidRPr="00AA0A9A" w:rsidR="00974CA8">
        <w:t xml:space="preserve"> where there are more opportunities </w:t>
      </w:r>
      <w:r w:rsidRPr="00AA0A9A">
        <w:t xml:space="preserve">and </w:t>
      </w:r>
      <w:r w:rsidRPr="00AA0A9A" w:rsidR="00974CA8">
        <w:t>more housing opportunities, et cetera</w:t>
      </w:r>
      <w:r w:rsidRPr="00AA0A9A">
        <w:t>,</w:t>
      </w:r>
      <w:r w:rsidRPr="00AA0A9A" w:rsidR="00974CA8">
        <w:t xml:space="preserve"> </w:t>
      </w:r>
      <w:r w:rsidRPr="00AA0A9A">
        <w:t>s</w:t>
      </w:r>
      <w:r w:rsidRPr="00AA0A9A" w:rsidR="00974CA8">
        <w:t>o that will have taken population away from</w:t>
      </w:r>
      <w:r w:rsidRPr="00AA0A9A">
        <w:t xml:space="preserve"> Blaenau Gwent.</w:t>
      </w:r>
    </w:p>
    <w:p w:rsidR="00974CA8" w:rsidRPr="00AA0A9A" w:rsidP="00753C8F">
      <w:pPr>
        <w:pStyle w:val="Question"/>
      </w:pPr>
      <w:sdt>
        <w:sdtPr>
          <w:alias w:val="Member"/>
          <w:tag w:val="&lt;Member mnisId='1554' dodsId='31575'&gt;"/>
          <w:id w:val="-103271110"/>
          <w:placeholder>
            <w:docPart w:val="DefaultPlaceholder_-1854013440"/>
          </w:placeholder>
          <w:richText/>
        </w:sdtPr>
        <w:sdtContent>
          <w:r w:rsidRPr="00AA0A9A" w:rsidR="00753C8F">
            <w:rPr>
              <w:b/>
            </w:rPr>
            <w:t>Chair:</w:t>
          </w:r>
        </w:sdtContent>
      </w:sdt>
      <w:r w:rsidRPr="00AA0A9A" w:rsidR="00753C8F">
        <w:t xml:space="preserve"> Ms Woolford, how much detail can you get in terms of d</w:t>
      </w:r>
      <w:r w:rsidRPr="00AA0A9A">
        <w:t xml:space="preserve">ata around </w:t>
      </w:r>
      <w:r w:rsidRPr="00AA0A9A" w:rsidR="00753C8F">
        <w:t xml:space="preserve">inward </w:t>
      </w:r>
      <w:r w:rsidRPr="00AA0A9A">
        <w:t xml:space="preserve">migration particularly to </w:t>
      </w:r>
      <w:r w:rsidRPr="00AA0A9A" w:rsidR="00753C8F">
        <w:t>Wales</w:t>
      </w:r>
      <w:r w:rsidRPr="00AA0A9A">
        <w:t xml:space="preserve">? </w:t>
      </w:r>
      <w:r w:rsidRPr="00AA0A9A" w:rsidR="00753C8F">
        <w:t>W</w:t>
      </w:r>
      <w:r w:rsidRPr="00AA0A9A">
        <w:t>e often see reported immigration statistics</w:t>
      </w:r>
      <w:r w:rsidRPr="00AA0A9A" w:rsidR="00D20B86">
        <w:t xml:space="preserve"> for England and Wales</w:t>
      </w:r>
      <w:r w:rsidRPr="00AA0A9A">
        <w:t>. Are you able to get a relatively clear picture of inward migration into Wales, particularly from overseas?</w:t>
      </w:r>
    </w:p>
    <w:p w:rsidR="00753C8F" w:rsidRPr="00AA0A9A" w:rsidP="00753C8F">
      <w:pPr>
        <w:pStyle w:val="Answer"/>
      </w:pPr>
      <w:sdt>
        <w:sdtPr>
          <w:alias w:val="Witness"/>
          <w:id w:val="1791778899"/>
          <w:placeholder>
            <w:docPart w:val="DefaultPlaceholder_-1854013440"/>
          </w:placeholder>
          <w:richText/>
        </w:sdtPr>
        <w:sdtContent>
          <w:r w:rsidRPr="00AA0A9A" w:rsidR="00642257">
            <w:rPr>
              <w:b/>
              <w:i/>
            </w:rPr>
            <w:t>Jen Woolford:</w:t>
          </w:r>
        </w:sdtContent>
      </w:sdt>
      <w:r w:rsidRPr="00AA0A9A">
        <w:t xml:space="preserve"> </w:t>
      </w:r>
      <w:r w:rsidRPr="00AA0A9A" w:rsidR="00974CA8">
        <w:t>Yes, we can, and we can break that down to local authority level as well</w:t>
      </w:r>
      <w:r w:rsidRPr="00AA0A9A">
        <w:t>,</w:t>
      </w:r>
      <w:r w:rsidRPr="00AA0A9A" w:rsidR="00974CA8">
        <w:t xml:space="preserve"> because that feeds into our population estimates. </w:t>
      </w:r>
      <w:r w:rsidRPr="00AA0A9A">
        <w:t>W</w:t>
      </w:r>
      <w:r w:rsidRPr="00AA0A9A" w:rsidR="00974CA8">
        <w:t>e will get those figures by age and sex at local authority level</w:t>
      </w:r>
      <w:r w:rsidRPr="00AA0A9A">
        <w:t xml:space="preserve"> </w:t>
      </w:r>
      <w:r w:rsidRPr="00AA0A9A" w:rsidR="00974CA8">
        <w:t>every year</w:t>
      </w:r>
      <w:r w:rsidRPr="00AA0A9A">
        <w:t xml:space="preserve"> a</w:t>
      </w:r>
      <w:r w:rsidRPr="00AA0A9A" w:rsidR="00974CA8">
        <w:t>s we produce our population estimates</w:t>
      </w:r>
      <w:r w:rsidRPr="00AA0A9A">
        <w:t>. F</w:t>
      </w:r>
      <w:r w:rsidRPr="00AA0A9A" w:rsidR="00974CA8">
        <w:t>rom the census</w:t>
      </w:r>
      <w:r w:rsidRPr="00AA0A9A">
        <w:t>,</w:t>
      </w:r>
      <w:r w:rsidRPr="00AA0A9A" w:rsidR="00974CA8">
        <w:t xml:space="preserve"> </w:t>
      </w:r>
      <w:r w:rsidRPr="00AA0A9A">
        <w:t>y</w:t>
      </w:r>
      <w:r w:rsidRPr="00AA0A9A" w:rsidR="00974CA8">
        <w:t>ou can really drill down into more detail</w:t>
      </w:r>
      <w:r w:rsidRPr="00AA0A9A">
        <w:t>. W</w:t>
      </w:r>
      <w:r w:rsidRPr="00AA0A9A" w:rsidR="00974CA8">
        <w:t xml:space="preserve">e have address one year ago, nationality, country of birth and things in the </w:t>
      </w:r>
      <w:r w:rsidRPr="00AA0A9A">
        <w:t>c</w:t>
      </w:r>
      <w:r w:rsidRPr="00AA0A9A" w:rsidR="00974CA8">
        <w:t>ensus</w:t>
      </w:r>
      <w:r w:rsidRPr="00AA0A9A">
        <w:t>,</w:t>
      </w:r>
      <w:r w:rsidRPr="00AA0A9A" w:rsidR="00974CA8">
        <w:t xml:space="preserve"> </w:t>
      </w:r>
      <w:r w:rsidRPr="00AA0A9A">
        <w:t>so y</w:t>
      </w:r>
      <w:r w:rsidRPr="00AA0A9A" w:rsidR="00974CA8">
        <w:t>ou can really get a feel for how local communities are made up, particularly with international migrants as well.</w:t>
      </w:r>
    </w:p>
    <w:p w:rsidR="00753C8F" w:rsidRPr="00AA0A9A" w:rsidP="00753C8F">
      <w:pPr>
        <w:pStyle w:val="Question"/>
      </w:pPr>
      <w:sdt>
        <w:sdtPr>
          <w:alias w:val="Member"/>
          <w:tag w:val="&lt;Member mnisId='4716' dodsId='109478'&gt;"/>
          <w:id w:val="1140765768"/>
          <w:placeholder>
            <w:docPart w:val="DefaultPlaceholder_-1854013440"/>
          </w:placeholder>
          <w:richText/>
        </w:sdtPr>
        <w:sdtContent>
          <w:r w:rsidRPr="00AA0A9A">
            <w:rPr>
              <w:b/>
            </w:rPr>
            <w:t>Ruth Jones:</w:t>
          </w:r>
        </w:sdtContent>
      </w:sdt>
      <w:r w:rsidRPr="00AA0A9A">
        <w:t xml:space="preserve"> Thank you for giving </w:t>
      </w:r>
      <w:r w:rsidRPr="00AA0A9A" w:rsidR="00974CA8">
        <w:t>your time this morning</w:t>
      </w:r>
      <w:r w:rsidRPr="00AA0A9A">
        <w:t>.</w:t>
      </w:r>
      <w:r w:rsidRPr="00AA0A9A" w:rsidR="00974CA8">
        <w:t xml:space="preserve"> </w:t>
      </w:r>
      <w:r w:rsidRPr="00AA0A9A">
        <w:t>It is</w:t>
      </w:r>
      <w:r w:rsidRPr="00AA0A9A" w:rsidR="00974CA8">
        <w:t xml:space="preserve"> really helpful to have you in the room. Can I go to </w:t>
      </w:r>
      <w:r w:rsidRPr="00AA0A9A">
        <w:t>Ms Rourke and Ms Woolford first of all? A</w:t>
      </w:r>
      <w:r w:rsidRPr="00AA0A9A" w:rsidR="00974CA8">
        <w:t xml:space="preserve">s </w:t>
      </w:r>
      <w:r w:rsidRPr="00AA0A9A">
        <w:t>the</w:t>
      </w:r>
      <w:r w:rsidRPr="00AA0A9A" w:rsidR="00974CA8">
        <w:t xml:space="preserve"> Member of Parliament for Newport West, we have seen population expansion of nearly </w:t>
      </w:r>
      <w:r w:rsidRPr="00AA0A9A">
        <w:t>10</w:t>
      </w:r>
      <w:r w:rsidRPr="00AA0A9A" w:rsidR="00974CA8">
        <w:t xml:space="preserve">%, as you have very clearly highlighted. </w:t>
      </w:r>
      <w:r w:rsidRPr="00AA0A9A">
        <w:t xml:space="preserve">Is </w:t>
      </w:r>
      <w:r w:rsidRPr="00AA0A9A" w:rsidR="00974CA8">
        <w:t xml:space="preserve">this migration from other parts of Wales or coming into </w:t>
      </w:r>
      <w:r w:rsidRPr="00AA0A9A">
        <w:t>Wales</w:t>
      </w:r>
      <w:r w:rsidRPr="00AA0A9A" w:rsidR="00974CA8">
        <w:t xml:space="preserve">? Can you drill down that far? </w:t>
      </w:r>
      <w:r w:rsidRPr="00AA0A9A">
        <w:t>I</w:t>
      </w:r>
      <w:r w:rsidRPr="00AA0A9A" w:rsidR="00974CA8">
        <w:t xml:space="preserve">s it about attracting the talent in, or is </w:t>
      </w:r>
      <w:r w:rsidRPr="00AA0A9A">
        <w:t xml:space="preserve">it </w:t>
      </w:r>
      <w:r w:rsidRPr="00AA0A9A" w:rsidR="00974CA8">
        <w:t xml:space="preserve">something as crude as housing costs </w:t>
      </w:r>
      <w:r w:rsidRPr="00AA0A9A" w:rsidR="00D20B86">
        <w:t xml:space="preserve">being </w:t>
      </w:r>
      <w:r w:rsidRPr="00AA0A9A" w:rsidR="00974CA8">
        <w:t>cheaper in Newport than, say, Bristol?</w:t>
      </w:r>
    </w:p>
    <w:p w:rsidR="00753C8F" w:rsidRPr="00AA0A9A" w:rsidP="00753C8F">
      <w:pPr>
        <w:pStyle w:val="Answer"/>
      </w:pPr>
      <w:sdt>
        <w:sdtPr>
          <w:alias w:val="Witness"/>
          <w:id w:val="1399552549"/>
          <w:placeholder>
            <w:docPart w:val="DefaultPlaceholder_-1854013440"/>
          </w:placeholder>
          <w:richText/>
        </w:sdtPr>
        <w:sdtContent>
          <w:r w:rsidRPr="00AA0A9A" w:rsidR="00642257">
            <w:rPr>
              <w:b/>
              <w:i/>
            </w:rPr>
            <w:t>Jen Woolford:</w:t>
          </w:r>
        </w:sdtContent>
      </w:sdt>
      <w:r w:rsidRPr="00AA0A9A">
        <w:t xml:space="preserve"> </w:t>
      </w:r>
      <w:r w:rsidRPr="00AA0A9A" w:rsidR="00974CA8">
        <w:t xml:space="preserve">I apologise </w:t>
      </w:r>
      <w:r w:rsidRPr="00AA0A9A">
        <w:t xml:space="preserve">for not having at my fingertips the precise breakdown between internal and international migration </w:t>
      </w:r>
      <w:r w:rsidRPr="00AA0A9A" w:rsidR="00974CA8">
        <w:t xml:space="preserve">to Newport. </w:t>
      </w:r>
      <w:r w:rsidRPr="00AA0A9A">
        <w:t xml:space="preserve">Given </w:t>
      </w:r>
      <w:r w:rsidRPr="00AA0A9A" w:rsidR="00974CA8">
        <w:t xml:space="preserve">the numbers of </w:t>
      </w:r>
      <w:r w:rsidRPr="00AA0A9A">
        <w:t xml:space="preserve">both international and domestic </w:t>
      </w:r>
      <w:r w:rsidRPr="00AA0A9A" w:rsidR="00974CA8">
        <w:t>students moving into the area</w:t>
      </w:r>
      <w:r w:rsidRPr="00AA0A9A">
        <w:t>,</w:t>
      </w:r>
      <w:r w:rsidRPr="00AA0A9A" w:rsidR="00974CA8">
        <w:t xml:space="preserve"> I would expect that to be driving a lot of </w:t>
      </w:r>
      <w:r w:rsidRPr="00AA0A9A">
        <w:t xml:space="preserve">the </w:t>
      </w:r>
      <w:r w:rsidRPr="00AA0A9A" w:rsidR="00974CA8">
        <w:t xml:space="preserve">population change in Newport. </w:t>
      </w:r>
      <w:r w:rsidRPr="00AA0A9A">
        <w:t xml:space="preserve">It is </w:t>
      </w:r>
      <w:r w:rsidRPr="00AA0A9A" w:rsidR="00974CA8">
        <w:t>a balance between international and internal migration.</w:t>
      </w:r>
    </w:p>
    <w:p w:rsidR="00753C8F" w:rsidRPr="00AA0A9A" w:rsidP="00753C8F">
      <w:pPr>
        <w:pStyle w:val="Question"/>
      </w:pPr>
      <w:sdt>
        <w:sdtPr>
          <w:alias w:val="Member"/>
          <w:tag w:val="&lt;Member mnisId='4716' dodsId='109478'&gt;"/>
          <w:id w:val="1003785829"/>
          <w:placeholder>
            <w:docPart w:val="DefaultPlaceholder_-1854013440"/>
          </w:placeholder>
          <w:richText/>
        </w:sdtPr>
        <w:sdtContent>
          <w:r w:rsidRPr="00AA0A9A">
            <w:rPr>
              <w:b/>
            </w:rPr>
            <w:t>Ruth Jones:</w:t>
          </w:r>
        </w:sdtContent>
      </w:sdt>
      <w:r w:rsidRPr="00AA0A9A">
        <w:t xml:space="preserve"> </w:t>
      </w:r>
      <w:r w:rsidRPr="00AA0A9A" w:rsidR="00974CA8">
        <w:t>I am just interested because the student population within Newport seems to be decreasing</w:t>
      </w:r>
      <w:r w:rsidRPr="00AA0A9A">
        <w:t>,</w:t>
      </w:r>
      <w:r w:rsidRPr="00AA0A9A" w:rsidR="00974CA8">
        <w:t xml:space="preserve"> because we are having students </w:t>
      </w:r>
      <w:r w:rsidRPr="00AA0A9A">
        <w:t xml:space="preserve">from Bristol </w:t>
      </w:r>
      <w:r w:rsidRPr="00AA0A9A" w:rsidR="00974CA8">
        <w:t xml:space="preserve">housed in Newport </w:t>
      </w:r>
      <w:r w:rsidRPr="00AA0A9A">
        <w:t xml:space="preserve">and </w:t>
      </w:r>
      <w:r w:rsidRPr="00AA0A9A" w:rsidR="00974CA8">
        <w:t>travel</w:t>
      </w:r>
      <w:r w:rsidRPr="00AA0A9A">
        <w:t>l</w:t>
      </w:r>
      <w:r w:rsidRPr="00AA0A9A" w:rsidR="00974CA8">
        <w:t>ing to Bristol universities</w:t>
      </w:r>
      <w:r w:rsidRPr="00AA0A9A">
        <w:t>,</w:t>
      </w:r>
      <w:r w:rsidRPr="00AA0A9A" w:rsidR="00974CA8">
        <w:t xml:space="preserve"> </w:t>
      </w:r>
      <w:r w:rsidRPr="00AA0A9A">
        <w:t>so I</w:t>
      </w:r>
      <w:r w:rsidRPr="00AA0A9A" w:rsidR="00974CA8">
        <w:t xml:space="preserve"> am a little bit confused</w:t>
      </w:r>
      <w:r w:rsidRPr="00AA0A9A">
        <w:t>. T</w:t>
      </w:r>
      <w:r w:rsidRPr="00AA0A9A" w:rsidR="00974CA8">
        <w:t xml:space="preserve">he information </w:t>
      </w:r>
      <w:r w:rsidRPr="00AA0A9A">
        <w:t xml:space="preserve">that </w:t>
      </w:r>
      <w:r w:rsidRPr="00AA0A9A" w:rsidR="00974CA8">
        <w:t>I got on the ground is not quite the same as that.</w:t>
      </w:r>
    </w:p>
    <w:p w:rsidR="00753C8F" w:rsidRPr="00AA0A9A" w:rsidP="00753C8F">
      <w:pPr>
        <w:pStyle w:val="Answer"/>
      </w:pPr>
      <w:sdt>
        <w:sdtPr>
          <w:alias w:val="Witness"/>
          <w:id w:val="516973012"/>
          <w:placeholder>
            <w:docPart w:val="DefaultPlaceholder_-1854013440"/>
          </w:placeholder>
          <w:richText/>
        </w:sdtPr>
        <w:sdtContent>
          <w:r w:rsidRPr="00AA0A9A" w:rsidR="00642257">
            <w:rPr>
              <w:b/>
              <w:i/>
            </w:rPr>
            <w:t>Jen Woolford:</w:t>
          </w:r>
        </w:sdtContent>
      </w:sdt>
      <w:r w:rsidRPr="00AA0A9A">
        <w:t xml:space="preserve"> O</w:t>
      </w:r>
      <w:r w:rsidRPr="00AA0A9A" w:rsidR="00974CA8">
        <w:t>ver the last couple of years</w:t>
      </w:r>
      <w:r w:rsidRPr="00AA0A9A">
        <w:t>,</w:t>
      </w:r>
      <w:r w:rsidRPr="00AA0A9A" w:rsidR="00974CA8">
        <w:t xml:space="preserve"> because</w:t>
      </w:r>
      <w:r w:rsidRPr="00AA0A9A" w:rsidR="002F72AF">
        <w:t xml:space="preserve"> </w:t>
      </w:r>
      <w:r w:rsidRPr="00AA0A9A" w:rsidR="00974CA8">
        <w:t>we had lockdown during Covid</w:t>
      </w:r>
      <w:r w:rsidRPr="00AA0A9A">
        <w:t>,</w:t>
      </w:r>
      <w:r w:rsidRPr="00AA0A9A" w:rsidR="00974CA8">
        <w:t xml:space="preserve"> </w:t>
      </w:r>
      <w:r w:rsidRPr="00AA0A9A">
        <w:t xml:space="preserve">a lot of </w:t>
      </w:r>
      <w:r w:rsidRPr="00AA0A9A" w:rsidR="00974CA8">
        <w:t>international students did not travel to the UK</w:t>
      </w:r>
      <w:r w:rsidRPr="00AA0A9A">
        <w:t>,</w:t>
      </w:r>
      <w:r w:rsidRPr="00AA0A9A" w:rsidR="00974CA8">
        <w:t xml:space="preserve"> and students did not</w:t>
      </w:r>
      <w:r w:rsidRPr="00AA0A9A" w:rsidR="002F72AF">
        <w:t xml:space="preserve"> </w:t>
      </w:r>
      <w:r w:rsidRPr="00AA0A9A" w:rsidR="00974CA8">
        <w:t xml:space="preserve">move to their place of study. </w:t>
      </w:r>
      <w:r w:rsidRPr="00AA0A9A">
        <w:t>A</w:t>
      </w:r>
      <w:r w:rsidRPr="00AA0A9A" w:rsidR="00974CA8">
        <w:t xml:space="preserve"> lot of the population change </w:t>
      </w:r>
      <w:r w:rsidRPr="00AA0A9A">
        <w:t xml:space="preserve">that </w:t>
      </w:r>
      <w:r w:rsidRPr="00AA0A9A" w:rsidR="00974CA8">
        <w:t>we have been seeing over the last couple of years is</w:t>
      </w:r>
      <w:r w:rsidRPr="00AA0A9A" w:rsidR="002F72AF">
        <w:t xml:space="preserve"> </w:t>
      </w:r>
      <w:r w:rsidRPr="00AA0A9A" w:rsidR="00974CA8">
        <w:t>driven by that move out of lockdown.</w:t>
      </w:r>
    </w:p>
    <w:p w:rsidR="00974CA8" w:rsidRPr="00AA0A9A" w:rsidP="00753C8F">
      <w:pPr>
        <w:pStyle w:val="Question"/>
      </w:pPr>
      <w:sdt>
        <w:sdtPr>
          <w:alias w:val="Member"/>
          <w:tag w:val="&lt;Member mnisId='4716' dodsId='109478'&gt;"/>
          <w:id w:val="1319850941"/>
          <w:placeholder>
            <w:docPart w:val="DefaultPlaceholder_-1854013440"/>
          </w:placeholder>
          <w:richText/>
        </w:sdtPr>
        <w:sdtContent>
          <w:r w:rsidRPr="00AA0A9A" w:rsidR="00753C8F">
            <w:rPr>
              <w:b/>
            </w:rPr>
            <w:t>Ruth Jones:</w:t>
          </w:r>
        </w:sdtContent>
      </w:sdt>
      <w:r w:rsidRPr="00AA0A9A" w:rsidR="00753C8F">
        <w:t xml:space="preserve"> Professor </w:t>
      </w:r>
      <w:r w:rsidRPr="00AA0A9A">
        <w:t>Woods</w:t>
      </w:r>
      <w:r w:rsidRPr="00AA0A9A" w:rsidR="00753C8F">
        <w:t xml:space="preserve">, </w:t>
      </w:r>
      <w:r w:rsidRPr="00AA0A9A">
        <w:t xml:space="preserve">looking at the positive experiences </w:t>
      </w:r>
      <w:r w:rsidRPr="00AA0A9A" w:rsidR="00753C8F">
        <w:t xml:space="preserve">in Newport, for example, </w:t>
      </w:r>
      <w:r w:rsidRPr="00AA0A9A">
        <w:t>of people coming in</w:t>
      </w:r>
      <w:r w:rsidRPr="00AA0A9A" w:rsidR="00753C8F">
        <w:t>,</w:t>
      </w:r>
      <w:r w:rsidRPr="00AA0A9A">
        <w:t xml:space="preserve"> </w:t>
      </w:r>
      <w:r w:rsidRPr="00AA0A9A" w:rsidR="00753C8F">
        <w:t>c</w:t>
      </w:r>
      <w:r w:rsidRPr="00AA0A9A">
        <w:t xml:space="preserve">an we take any lessons here to other areas of Wales </w:t>
      </w:r>
      <w:r w:rsidRPr="00AA0A9A" w:rsidR="00753C8F">
        <w:t xml:space="preserve">that </w:t>
      </w:r>
      <w:r w:rsidRPr="00AA0A9A">
        <w:t>might be experiencing a decline? Can we</w:t>
      </w:r>
      <w:r w:rsidRPr="00AA0A9A" w:rsidR="002F72AF">
        <w:t xml:space="preserve"> </w:t>
      </w:r>
      <w:r w:rsidRPr="00AA0A9A">
        <w:t>take lessons across? Is that possible?</w:t>
      </w:r>
    </w:p>
    <w:p w:rsidR="00D20B86" w:rsidRPr="00AA0A9A" w:rsidP="00753C8F">
      <w:pPr>
        <w:pStyle w:val="Answer"/>
      </w:pPr>
      <w:sdt>
        <w:sdtPr>
          <w:alias w:val="Witness"/>
          <w:id w:val="-1166556149"/>
          <w:placeholder>
            <w:docPart w:val="DefaultPlaceholder_-1854013440"/>
          </w:placeholder>
          <w:richText/>
        </w:sdtPr>
        <w:sdtContent>
          <w:r w:rsidRPr="00AA0A9A" w:rsidR="00642257">
            <w:rPr>
              <w:b/>
              <w:i/>
            </w:rPr>
            <w:t>Professor Woods:</w:t>
          </w:r>
        </w:sdtContent>
      </w:sdt>
      <w:r w:rsidRPr="00AA0A9A" w:rsidR="00753C8F">
        <w:t xml:space="preserve"> </w:t>
      </w:r>
      <w:r w:rsidRPr="00AA0A9A" w:rsidR="00974CA8">
        <w:t xml:space="preserve">I am sure </w:t>
      </w:r>
      <w:r w:rsidRPr="00AA0A9A" w:rsidR="00753C8F">
        <w:t xml:space="preserve">that there are lessons to be learned. A </w:t>
      </w:r>
      <w:r w:rsidRPr="00AA0A9A" w:rsidR="00974CA8">
        <w:t xml:space="preserve">challenge in making that </w:t>
      </w:r>
      <w:r w:rsidRPr="00AA0A9A" w:rsidR="00974CA8">
        <w:t>particular connection</w:t>
      </w:r>
      <w:r w:rsidRPr="00AA0A9A" w:rsidR="00974CA8">
        <w:t xml:space="preserve"> is that many places in </w:t>
      </w:r>
      <w:r w:rsidRPr="00AA0A9A" w:rsidR="00753C8F">
        <w:t xml:space="preserve">Wales that </w:t>
      </w:r>
      <w:r w:rsidRPr="00AA0A9A" w:rsidR="00974CA8">
        <w:t xml:space="preserve">are </w:t>
      </w:r>
      <w:r w:rsidRPr="00AA0A9A" w:rsidR="00753C8F">
        <w:t xml:space="preserve">experiencing </w:t>
      </w:r>
      <w:r w:rsidRPr="00AA0A9A" w:rsidR="00974CA8">
        <w:t>population loss are very different in character</w:t>
      </w:r>
      <w:r w:rsidRPr="00AA0A9A" w:rsidR="00753C8F">
        <w:t>,</w:t>
      </w:r>
      <w:r w:rsidRPr="00AA0A9A" w:rsidR="00974CA8">
        <w:t xml:space="preserve"> accessibility and so on</w:t>
      </w:r>
      <w:r w:rsidRPr="00AA0A9A" w:rsidR="00753C8F">
        <w:t xml:space="preserve"> than Newport.</w:t>
      </w:r>
      <w:r w:rsidRPr="00AA0A9A" w:rsidR="00974CA8">
        <w:t xml:space="preserve"> </w:t>
      </w:r>
      <w:r w:rsidRPr="00AA0A9A" w:rsidR="00753C8F">
        <w:t xml:space="preserve">With </w:t>
      </w:r>
      <w:r w:rsidRPr="00AA0A9A" w:rsidR="00974CA8">
        <w:t xml:space="preserve">my focus being more </w:t>
      </w:r>
      <w:r w:rsidRPr="00AA0A9A" w:rsidR="00753C8F">
        <w:t xml:space="preserve">on </w:t>
      </w:r>
      <w:r w:rsidRPr="00AA0A9A" w:rsidR="00974CA8">
        <w:t>rural areas, the declining rural areas are smaller</w:t>
      </w:r>
      <w:r w:rsidRPr="00AA0A9A" w:rsidR="00753C8F">
        <w:t>,</w:t>
      </w:r>
      <w:r w:rsidRPr="00AA0A9A" w:rsidR="00974CA8">
        <w:t xml:space="preserve"> remote communities</w:t>
      </w:r>
      <w:r w:rsidRPr="00AA0A9A" w:rsidR="00733E7D">
        <w:t>. T</w:t>
      </w:r>
      <w:r w:rsidRPr="00AA0A9A" w:rsidR="00974CA8">
        <w:t>he</w:t>
      </w:r>
      <w:r w:rsidRPr="00AA0A9A" w:rsidR="002F72AF">
        <w:t xml:space="preserve"> </w:t>
      </w:r>
      <w:r w:rsidRPr="00AA0A9A" w:rsidR="00753C8F">
        <w:t xml:space="preserve">kinds of </w:t>
      </w:r>
      <w:r w:rsidRPr="00AA0A9A" w:rsidR="00974CA8">
        <w:t xml:space="preserve">factors </w:t>
      </w:r>
      <w:r w:rsidRPr="00AA0A9A" w:rsidR="00753C8F">
        <w:t xml:space="preserve">that </w:t>
      </w:r>
      <w:r w:rsidRPr="00AA0A9A" w:rsidR="00733E7D">
        <w:t xml:space="preserve">drive </w:t>
      </w:r>
      <w:r w:rsidRPr="00AA0A9A" w:rsidR="00974CA8">
        <w:t>population growth</w:t>
      </w:r>
      <w:r w:rsidRPr="00AA0A9A">
        <w:t>—</w:t>
      </w:r>
      <w:r w:rsidRPr="00AA0A9A" w:rsidR="00974CA8">
        <w:t>part</w:t>
      </w:r>
      <w:r w:rsidRPr="00AA0A9A">
        <w:t xml:space="preserve"> </w:t>
      </w:r>
      <w:r w:rsidRPr="00AA0A9A" w:rsidR="00733E7D">
        <w:t xml:space="preserve">of </w:t>
      </w:r>
      <w:r w:rsidRPr="00AA0A9A" w:rsidR="00974CA8">
        <w:t>which</w:t>
      </w:r>
      <w:r w:rsidRPr="00AA0A9A" w:rsidR="00733E7D">
        <w:t>,</w:t>
      </w:r>
      <w:r w:rsidRPr="00AA0A9A" w:rsidR="00974CA8">
        <w:t xml:space="preserve"> as you mentioned, may</w:t>
      </w:r>
      <w:r w:rsidRPr="00AA0A9A" w:rsidR="00733E7D">
        <w:t xml:space="preserve"> </w:t>
      </w:r>
      <w:r w:rsidRPr="00AA0A9A" w:rsidR="00974CA8">
        <w:t xml:space="preserve">be people commuting </w:t>
      </w:r>
      <w:r w:rsidRPr="00AA0A9A" w:rsidR="00733E7D">
        <w:t xml:space="preserve">to </w:t>
      </w:r>
      <w:r w:rsidRPr="00AA0A9A" w:rsidR="00974CA8">
        <w:t xml:space="preserve">places like Bristol </w:t>
      </w:r>
      <w:r w:rsidRPr="00AA0A9A" w:rsidR="00733E7D">
        <w:t>or Cardiff</w:t>
      </w:r>
      <w:r w:rsidRPr="00AA0A9A">
        <w:t>—</w:t>
      </w:r>
      <w:r w:rsidRPr="00AA0A9A" w:rsidR="00733E7D">
        <w:t>do not apply there.</w:t>
      </w:r>
    </w:p>
    <w:p w:rsidR="00733E7D" w:rsidRPr="00AA0A9A" w:rsidP="00753C8F">
      <w:pPr>
        <w:pStyle w:val="Answer"/>
      </w:pPr>
      <w:r w:rsidRPr="00AA0A9A">
        <w:t>There may be lessons,</w:t>
      </w:r>
      <w:r w:rsidRPr="00AA0A9A" w:rsidR="002F72AF">
        <w:t xml:space="preserve"> </w:t>
      </w:r>
      <w:r w:rsidRPr="00AA0A9A">
        <w:t>perhaps more relevantly to communities within the valleys, which are perhaps more similar.</w:t>
      </w:r>
      <w:r w:rsidRPr="00AA0A9A">
        <w:t xml:space="preserve"> W</w:t>
      </w:r>
      <w:r w:rsidRPr="00AA0A9A">
        <w:t xml:space="preserve">e mentioned places like </w:t>
      </w:r>
      <w:r w:rsidRPr="00AA0A9A">
        <w:t>Merthyr Tydfil and Blaenau Gwent, with Blaenau Gwent particularly being relatively close to Newport. I am sure that there are lessons that we might be able to draw on</w:t>
      </w:r>
      <w:r w:rsidRPr="00AA0A9A" w:rsidR="00DB4FB3">
        <w:t xml:space="preserve"> there</w:t>
      </w:r>
      <w:r w:rsidRPr="00AA0A9A">
        <w:t xml:space="preserve"> about </w:t>
      </w:r>
      <w:r w:rsidRPr="00AA0A9A">
        <w:t>how you</w:t>
      </w:r>
      <w:r w:rsidRPr="00AA0A9A" w:rsidR="002F72AF">
        <w:t xml:space="preserve"> </w:t>
      </w:r>
      <w:r w:rsidRPr="00AA0A9A">
        <w:t>begin to replicate some of that population</w:t>
      </w:r>
      <w:r w:rsidRPr="00AA0A9A">
        <w:t xml:space="preserve"> growth in somewhere like Newport. To some extent, it may be </w:t>
      </w:r>
      <w:r w:rsidRPr="00AA0A9A">
        <w:t xml:space="preserve">a matter of time </w:t>
      </w:r>
      <w:r w:rsidRPr="00AA0A9A">
        <w:t xml:space="preserve">in terms of </w:t>
      </w:r>
      <w:r w:rsidRPr="00AA0A9A">
        <w:t>a drift of the frontiers</w:t>
      </w:r>
      <w:r w:rsidRPr="00AA0A9A">
        <w:t>, if you like,</w:t>
      </w:r>
      <w:r w:rsidRPr="00AA0A9A">
        <w:t xml:space="preserve"> of people </w:t>
      </w:r>
      <w:r w:rsidRPr="00AA0A9A">
        <w:t xml:space="preserve">being pushed out </w:t>
      </w:r>
      <w:r w:rsidRPr="00AA0A9A">
        <w:t xml:space="preserve">of cities </w:t>
      </w:r>
      <w:r w:rsidRPr="00AA0A9A" w:rsidR="00DB4FB3">
        <w:t>such as</w:t>
      </w:r>
      <w:r w:rsidRPr="00AA0A9A">
        <w:t xml:space="preserve"> </w:t>
      </w:r>
      <w:r w:rsidRPr="00AA0A9A">
        <w:t xml:space="preserve">Cardiff and </w:t>
      </w:r>
      <w:r w:rsidRPr="00AA0A9A">
        <w:t>Bristol</w:t>
      </w:r>
      <w:r w:rsidRPr="00AA0A9A">
        <w:t>,</w:t>
      </w:r>
      <w:r w:rsidRPr="00AA0A9A">
        <w:t xml:space="preserve"> </w:t>
      </w:r>
      <w:r w:rsidRPr="00AA0A9A">
        <w:t>and maybe those are reaching Newport now. Over time, they may start pushing further up the Gwent valleys.</w:t>
      </w:r>
    </w:p>
    <w:p w:rsidR="00974CA8" w:rsidRPr="00AA0A9A" w:rsidP="00733E7D">
      <w:pPr>
        <w:pStyle w:val="Question"/>
      </w:pPr>
      <w:sdt>
        <w:sdtPr>
          <w:alias w:val="Member"/>
          <w:tag w:val="&lt;Member mnisId='4716' dodsId='109478'&gt;"/>
          <w:id w:val="761416830"/>
          <w:placeholder>
            <w:docPart w:val="DefaultPlaceholder_-1854013440"/>
          </w:placeholder>
          <w:richText/>
        </w:sdtPr>
        <w:sdtContent>
          <w:r w:rsidRPr="00AA0A9A" w:rsidR="00733E7D">
            <w:rPr>
              <w:b/>
            </w:rPr>
            <w:t>Ruth Jones:</w:t>
          </w:r>
        </w:sdtContent>
      </w:sdt>
      <w:r w:rsidRPr="00AA0A9A" w:rsidR="00733E7D">
        <w:t xml:space="preserve"> A</w:t>
      </w:r>
      <w:r w:rsidRPr="00AA0A9A">
        <w:t>necdotally</w:t>
      </w:r>
      <w:r w:rsidRPr="00AA0A9A" w:rsidR="00733E7D">
        <w:t>,</w:t>
      </w:r>
      <w:r w:rsidRPr="00AA0A9A">
        <w:t xml:space="preserve"> young people are already buying houses in the valleys and still working. Mr Thomas, do you have anything else </w:t>
      </w:r>
      <w:r w:rsidRPr="00AA0A9A" w:rsidR="00733E7D">
        <w:t xml:space="preserve">that </w:t>
      </w:r>
      <w:r w:rsidRPr="00AA0A9A">
        <w:t>you would like to add to that?</w:t>
      </w:r>
    </w:p>
    <w:p w:rsidR="002F55FC" w:rsidRPr="00AA0A9A" w:rsidP="002F55FC">
      <w:pPr>
        <w:pStyle w:val="Answer"/>
      </w:pPr>
      <w:sdt>
        <w:sdtPr>
          <w:alias w:val="Witness"/>
          <w:id w:val="-1225993342"/>
          <w:placeholder>
            <w:docPart w:val="DefaultPlaceholder_-1854013440"/>
          </w:placeholder>
          <w:richText/>
        </w:sdtPr>
        <w:sdtContent>
          <w:r w:rsidRPr="00AA0A9A" w:rsidR="00642257">
            <w:rPr>
              <w:b/>
              <w:i/>
            </w:rPr>
            <w:t>Meirion Thomas:</w:t>
          </w:r>
        </w:sdtContent>
      </w:sdt>
      <w:r w:rsidRPr="00AA0A9A">
        <w:t xml:space="preserve"> G</w:t>
      </w:r>
      <w:r w:rsidRPr="00AA0A9A" w:rsidR="00974CA8">
        <w:t xml:space="preserve">ood evidence </w:t>
      </w:r>
      <w:r w:rsidRPr="00AA0A9A">
        <w:t xml:space="preserve">is </w:t>
      </w:r>
      <w:r w:rsidRPr="00AA0A9A" w:rsidR="00974CA8">
        <w:t>starting to emerge</w:t>
      </w:r>
      <w:r w:rsidRPr="00AA0A9A" w:rsidR="00F17556">
        <w:t xml:space="preserve">, </w:t>
      </w:r>
      <w:r w:rsidRPr="00AA0A9A" w:rsidR="00D20B86">
        <w:t xml:space="preserve">although </w:t>
      </w:r>
      <w:r w:rsidRPr="00AA0A9A" w:rsidR="00974CA8">
        <w:t>a</w:t>
      </w:r>
      <w:r w:rsidRPr="00AA0A9A">
        <w:t xml:space="preserve"> </w:t>
      </w:r>
      <w:r w:rsidRPr="00AA0A9A" w:rsidR="00974CA8">
        <w:t>lot of it is still anecdotal evidence</w:t>
      </w:r>
      <w:r w:rsidRPr="00AA0A9A" w:rsidR="00F17556">
        <w:t xml:space="preserve">, </w:t>
      </w:r>
      <w:r w:rsidRPr="00AA0A9A" w:rsidR="00974CA8">
        <w:t>that</w:t>
      </w:r>
      <w:r w:rsidRPr="00AA0A9A">
        <w:t xml:space="preserve"> </w:t>
      </w:r>
      <w:r w:rsidRPr="00AA0A9A" w:rsidR="00974CA8">
        <w:t xml:space="preserve">places like </w:t>
      </w:r>
      <w:r w:rsidRPr="00AA0A9A">
        <w:t>Pontypridd</w:t>
      </w:r>
      <w:r w:rsidRPr="00AA0A9A" w:rsidR="00974CA8">
        <w:t xml:space="preserve">, which has been a pivotal </w:t>
      </w:r>
      <w:r w:rsidRPr="00AA0A9A" w:rsidR="00D20B86">
        <w:t xml:space="preserve">town </w:t>
      </w:r>
      <w:r w:rsidRPr="00AA0A9A" w:rsidR="00974CA8">
        <w:t>in the valleys for 200 years</w:t>
      </w:r>
      <w:r w:rsidRPr="00AA0A9A">
        <w:t xml:space="preserve"> and</w:t>
      </w:r>
      <w:r w:rsidRPr="00AA0A9A" w:rsidR="00974CA8">
        <w:t xml:space="preserve"> gone through a period of decline, is starting to reverse that decline in terms of its facilities, its transport connections</w:t>
      </w:r>
      <w:r w:rsidRPr="00AA0A9A">
        <w:t xml:space="preserve"> and</w:t>
      </w:r>
      <w:r w:rsidRPr="00AA0A9A" w:rsidR="00974CA8">
        <w:t xml:space="preserve"> its attractiveness as a commuter town largely into Cardiff,</w:t>
      </w:r>
      <w:r w:rsidRPr="00AA0A9A" w:rsidR="002F72AF">
        <w:t xml:space="preserve"> </w:t>
      </w:r>
      <w:r w:rsidRPr="00AA0A9A" w:rsidR="00974CA8">
        <w:t>bolstered by the university on the outskirts.</w:t>
      </w:r>
      <w:r w:rsidRPr="00AA0A9A">
        <w:t xml:space="preserve"> Y</w:t>
      </w:r>
      <w:r w:rsidRPr="00AA0A9A" w:rsidR="00974CA8">
        <w:t>ou can see those</w:t>
      </w:r>
      <w:r w:rsidRPr="00AA0A9A" w:rsidR="002F72AF">
        <w:t xml:space="preserve"> </w:t>
      </w:r>
      <w:r w:rsidRPr="00AA0A9A" w:rsidR="00974CA8">
        <w:t xml:space="preserve">infrastructure developments </w:t>
      </w:r>
      <w:r w:rsidRPr="00AA0A9A">
        <w:t xml:space="preserve">and </w:t>
      </w:r>
      <w:r w:rsidRPr="00AA0A9A" w:rsidR="00974CA8">
        <w:t>investments</w:t>
      </w:r>
      <w:r w:rsidRPr="00AA0A9A">
        <w:t xml:space="preserve"> and</w:t>
      </w:r>
      <w:r w:rsidRPr="00AA0A9A" w:rsidR="00974CA8">
        <w:t xml:space="preserve"> </w:t>
      </w:r>
      <w:r w:rsidRPr="00AA0A9A">
        <w:t xml:space="preserve">that </w:t>
      </w:r>
      <w:r w:rsidRPr="00AA0A9A" w:rsidR="00974CA8">
        <w:t xml:space="preserve">change of focus for some of the </w:t>
      </w:r>
      <w:r w:rsidRPr="00AA0A9A">
        <w:t xml:space="preserve">towns </w:t>
      </w:r>
      <w:r w:rsidRPr="00AA0A9A" w:rsidR="00974CA8">
        <w:t>beginning to have very positive effects</w:t>
      </w:r>
      <w:r w:rsidRPr="00AA0A9A">
        <w:t>.</w:t>
      </w:r>
      <w:r w:rsidRPr="00AA0A9A" w:rsidR="00974CA8">
        <w:t xml:space="preserve"> </w:t>
      </w:r>
      <w:r w:rsidRPr="00AA0A9A">
        <w:t xml:space="preserve">They are probably </w:t>
      </w:r>
      <w:r w:rsidRPr="00AA0A9A" w:rsidR="00974CA8">
        <w:t>not showing up in the statistics yet, but</w:t>
      </w:r>
      <w:r w:rsidRPr="00AA0A9A" w:rsidR="002F72AF">
        <w:t xml:space="preserve"> </w:t>
      </w:r>
      <w:r w:rsidRPr="00AA0A9A">
        <w:t xml:space="preserve">they are </w:t>
      </w:r>
      <w:r w:rsidRPr="00AA0A9A" w:rsidR="00974CA8">
        <w:t>likely to appear</w:t>
      </w:r>
      <w:r w:rsidRPr="00AA0A9A">
        <w:t>, certainly</w:t>
      </w:r>
      <w:r w:rsidRPr="00AA0A9A" w:rsidR="00974CA8">
        <w:t xml:space="preserve"> in the next </w:t>
      </w:r>
      <w:r w:rsidRPr="00AA0A9A">
        <w:t xml:space="preserve">10 </w:t>
      </w:r>
      <w:r w:rsidRPr="00AA0A9A" w:rsidR="00974CA8">
        <w:t>years.</w:t>
      </w:r>
    </w:p>
    <w:p w:rsidR="002F55FC" w:rsidRPr="00AA0A9A" w:rsidP="002F55FC">
      <w:pPr>
        <w:pStyle w:val="Question"/>
        <w:numPr>
          <w:ilvl w:val="0"/>
          <w:numId w:val="0"/>
        </w:numPr>
        <w:ind w:left="794"/>
      </w:pPr>
      <w:sdt>
        <w:sdtPr>
          <w:alias w:val="Member"/>
          <w:tag w:val="&lt;Member mnisId='4716' dodsId='109478'&gt;"/>
          <w:id w:val="-733552465"/>
          <w:placeholder>
            <w:docPart w:val="DefaultPlaceholder_-1854013440"/>
          </w:placeholder>
          <w:richText/>
        </w:sdtPr>
        <w:sdtContent>
          <w:r w:rsidRPr="00AA0A9A">
            <w:rPr>
              <w:b/>
            </w:rPr>
            <w:t>Ruth Jones:</w:t>
          </w:r>
        </w:sdtContent>
      </w:sdt>
      <w:r w:rsidRPr="00AA0A9A">
        <w:t xml:space="preserve"> </w:t>
      </w:r>
      <w:r w:rsidRPr="00AA0A9A" w:rsidR="00974CA8">
        <w:t xml:space="preserve">I am sure </w:t>
      </w:r>
      <w:r w:rsidRPr="00AA0A9A">
        <w:t xml:space="preserve">that </w:t>
      </w:r>
      <w:r w:rsidRPr="00AA0A9A" w:rsidR="00974CA8">
        <w:t>we will come back to transport</w:t>
      </w:r>
      <w:r w:rsidRPr="00AA0A9A">
        <w:t>.</w:t>
      </w:r>
    </w:p>
    <w:p w:rsidR="002F55FC" w:rsidRPr="00AA0A9A" w:rsidP="002F55FC">
      <w:pPr>
        <w:pStyle w:val="Question"/>
      </w:pPr>
      <w:sdt>
        <w:sdtPr>
          <w:alias w:val="Member"/>
          <w:tag w:val="&lt;Member mnisId='4810' dodsId='157099'&gt;"/>
          <w:id w:val="551349569"/>
          <w:placeholder>
            <w:docPart w:val="DefaultPlaceholder_-1854013440"/>
          </w:placeholder>
          <w:richText/>
        </w:sdtPr>
        <w:sdtContent>
          <w:r w:rsidRPr="00AA0A9A">
            <w:rPr>
              <w:b/>
            </w:rPr>
            <w:t xml:space="preserve">Mr </w:t>
          </w:r>
          <w:r w:rsidRPr="00AA0A9A" w:rsidR="00642257">
            <w:rPr>
              <w:b/>
            </w:rPr>
            <w:t>Roberts:</w:t>
          </w:r>
        </w:sdtContent>
      </w:sdt>
      <w:r w:rsidRPr="00AA0A9A">
        <w:t xml:space="preserve"> </w:t>
      </w:r>
      <w:r w:rsidRPr="00AA0A9A" w:rsidR="00974CA8">
        <w:t xml:space="preserve">Good morning, everybody. </w:t>
      </w:r>
      <w:r w:rsidRPr="00AA0A9A">
        <w:t>We</w:t>
      </w:r>
      <w:r w:rsidRPr="00AA0A9A" w:rsidR="00974CA8">
        <w:t xml:space="preserve"> appreciate your time</w:t>
      </w:r>
      <w:r w:rsidRPr="00AA0A9A">
        <w:t>.</w:t>
      </w:r>
      <w:r w:rsidRPr="00AA0A9A" w:rsidR="00974CA8">
        <w:t xml:space="preserve"> Professor Woods</w:t>
      </w:r>
      <w:r w:rsidRPr="00AA0A9A">
        <w:t xml:space="preserve">, </w:t>
      </w:r>
      <w:r w:rsidRPr="00AA0A9A" w:rsidR="00974CA8">
        <w:t xml:space="preserve">I want to come to your first. </w:t>
      </w:r>
      <w:r w:rsidRPr="00AA0A9A">
        <w:t>W</w:t>
      </w:r>
      <w:r w:rsidRPr="00AA0A9A" w:rsidR="00974CA8">
        <w:t xml:space="preserve">e saw yesterday, sadly, some further confirmation that, under the </w:t>
      </w:r>
      <w:r w:rsidRPr="00AA0A9A">
        <w:t>Welsh G</w:t>
      </w:r>
      <w:r w:rsidRPr="00AA0A9A" w:rsidR="00974CA8">
        <w:t>overnment, educational standards have hit some record lows and continue to fall further behind the rest of the UK.</w:t>
      </w:r>
      <w:r w:rsidRPr="00AA0A9A">
        <w:t xml:space="preserve"> </w:t>
      </w:r>
      <w:r w:rsidRPr="00AA0A9A" w:rsidR="00974CA8">
        <w:t xml:space="preserve">On a recent outreach session with pre-university students, they reported to </w:t>
      </w:r>
      <w:r w:rsidRPr="00AA0A9A">
        <w:t>C</w:t>
      </w:r>
      <w:r w:rsidRPr="00AA0A9A" w:rsidR="00974CA8">
        <w:t xml:space="preserve">ommittee </w:t>
      </w:r>
      <w:r w:rsidRPr="00AA0A9A" w:rsidR="00F17556">
        <w:t>m</w:t>
      </w:r>
      <w:r w:rsidRPr="00AA0A9A" w:rsidR="00974CA8">
        <w:t>embers that none w</w:t>
      </w:r>
      <w:r w:rsidRPr="00AA0A9A" w:rsidR="00F17556">
        <w:t>as</w:t>
      </w:r>
      <w:r w:rsidRPr="00AA0A9A" w:rsidR="00974CA8">
        <w:t xml:space="preserve"> planning to go to university in </w:t>
      </w:r>
      <w:r w:rsidRPr="00AA0A9A">
        <w:t>Wales</w:t>
      </w:r>
      <w:r w:rsidRPr="00AA0A9A" w:rsidR="00F17556">
        <w:t xml:space="preserve">, </w:t>
      </w:r>
      <w:r w:rsidRPr="00AA0A9A">
        <w:t>prefe</w:t>
      </w:r>
      <w:r w:rsidRPr="00AA0A9A" w:rsidR="00F17556">
        <w:t>r</w:t>
      </w:r>
      <w:r w:rsidRPr="00AA0A9A">
        <w:t>r</w:t>
      </w:r>
      <w:r w:rsidRPr="00AA0A9A" w:rsidR="00F17556">
        <w:t>ing</w:t>
      </w:r>
      <w:r w:rsidRPr="00AA0A9A">
        <w:t xml:space="preserve"> </w:t>
      </w:r>
      <w:r w:rsidRPr="00AA0A9A" w:rsidR="00974CA8">
        <w:t xml:space="preserve">to move away. </w:t>
      </w:r>
      <w:r w:rsidRPr="00AA0A9A">
        <w:t>W</w:t>
      </w:r>
      <w:r w:rsidRPr="00AA0A9A" w:rsidR="00974CA8">
        <w:t>hat are the economic impacts of young people leaving Wales?</w:t>
      </w:r>
    </w:p>
    <w:p w:rsidR="002F55FC" w:rsidRPr="00AA0A9A" w:rsidP="002F55FC">
      <w:pPr>
        <w:pStyle w:val="Answer"/>
      </w:pPr>
      <w:sdt>
        <w:sdtPr>
          <w:alias w:val="Witness"/>
          <w:id w:val="-575205697"/>
          <w:placeholder>
            <w:docPart w:val="DefaultPlaceholder_-1854013440"/>
          </w:placeholder>
          <w:richText/>
        </w:sdtPr>
        <w:sdtContent>
          <w:r w:rsidRPr="00AA0A9A" w:rsidR="00642257">
            <w:rPr>
              <w:b/>
              <w:i/>
            </w:rPr>
            <w:t>Professor Woods:</w:t>
          </w:r>
        </w:sdtContent>
      </w:sdt>
      <w:r w:rsidRPr="00AA0A9A">
        <w:t xml:space="preserve"> I will answer that question in t</w:t>
      </w:r>
      <w:r w:rsidRPr="00AA0A9A" w:rsidR="00974CA8">
        <w:t xml:space="preserve">wo parts, </w:t>
      </w:r>
      <w:r w:rsidRPr="00AA0A9A">
        <w:t xml:space="preserve">because </w:t>
      </w:r>
      <w:r w:rsidRPr="00AA0A9A" w:rsidR="00974CA8">
        <w:t xml:space="preserve">I want </w:t>
      </w:r>
      <w:r w:rsidRPr="00AA0A9A" w:rsidR="00D20B86">
        <w:t xml:space="preserve">to </w:t>
      </w:r>
      <w:r w:rsidRPr="00AA0A9A" w:rsidR="00974CA8">
        <w:t xml:space="preserve">comment first upon the drivers and </w:t>
      </w:r>
      <w:r w:rsidRPr="00AA0A9A">
        <w:t xml:space="preserve">then the </w:t>
      </w:r>
      <w:r w:rsidRPr="00AA0A9A" w:rsidR="00974CA8">
        <w:t>impact</w:t>
      </w:r>
      <w:r w:rsidRPr="00AA0A9A">
        <w:t>s.</w:t>
      </w:r>
      <w:r w:rsidRPr="00AA0A9A" w:rsidR="00974CA8">
        <w:t xml:space="preserve"> </w:t>
      </w:r>
      <w:r w:rsidRPr="00AA0A9A">
        <w:t>W</w:t>
      </w:r>
      <w:r w:rsidRPr="00AA0A9A" w:rsidR="00974CA8">
        <w:t xml:space="preserve">e undertook a survey of young people in rural </w:t>
      </w:r>
      <w:r w:rsidRPr="00AA0A9A">
        <w:t>Wales—</w:t>
      </w:r>
      <w:r w:rsidRPr="00AA0A9A" w:rsidR="00974CA8">
        <w:t xml:space="preserve">this is specifically rural evidence </w:t>
      </w:r>
      <w:r w:rsidRPr="00AA0A9A">
        <w:t xml:space="preserve">that </w:t>
      </w:r>
      <w:r w:rsidRPr="00AA0A9A" w:rsidR="00974CA8">
        <w:t>we have</w:t>
      </w:r>
      <w:r w:rsidRPr="00AA0A9A">
        <w:t>—</w:t>
      </w:r>
      <w:r w:rsidRPr="00AA0A9A" w:rsidR="00974CA8">
        <w:t>where</w:t>
      </w:r>
      <w:r w:rsidRPr="00AA0A9A">
        <w:t xml:space="preserve"> </w:t>
      </w:r>
      <w:r w:rsidRPr="00AA0A9A" w:rsidR="00974CA8">
        <w:t xml:space="preserve">40% said </w:t>
      </w:r>
      <w:r w:rsidRPr="00AA0A9A">
        <w:t xml:space="preserve">that they </w:t>
      </w:r>
      <w:r w:rsidRPr="00AA0A9A" w:rsidR="00974CA8">
        <w:t xml:space="preserve">expected to </w:t>
      </w:r>
      <w:r w:rsidRPr="00AA0A9A">
        <w:t xml:space="preserve">leave Wales </w:t>
      </w:r>
      <w:r w:rsidRPr="00AA0A9A" w:rsidR="00974CA8">
        <w:t>in the next five years.</w:t>
      </w:r>
      <w:r w:rsidRPr="00AA0A9A">
        <w:t xml:space="preserve"> </w:t>
      </w:r>
      <w:r w:rsidRPr="00AA0A9A" w:rsidR="00974CA8">
        <w:t xml:space="preserve">The critical moment for many of us is </w:t>
      </w:r>
      <w:r w:rsidRPr="00AA0A9A">
        <w:t xml:space="preserve">deciding </w:t>
      </w:r>
      <w:r w:rsidRPr="00AA0A9A" w:rsidR="00974CA8">
        <w:t xml:space="preserve">to go to </w:t>
      </w:r>
      <w:r w:rsidRPr="00AA0A9A">
        <w:t>u</w:t>
      </w:r>
      <w:r w:rsidRPr="00AA0A9A" w:rsidR="00974CA8">
        <w:t>niversity</w:t>
      </w:r>
      <w:r w:rsidRPr="00AA0A9A">
        <w:t xml:space="preserve">. </w:t>
      </w:r>
      <w:r w:rsidRPr="00AA0A9A" w:rsidR="00974CA8">
        <w:t xml:space="preserve">Of the young people in that survey </w:t>
      </w:r>
      <w:r w:rsidRPr="00AA0A9A">
        <w:t xml:space="preserve">who were </w:t>
      </w:r>
      <w:r w:rsidRPr="00AA0A9A" w:rsidR="00974CA8">
        <w:t xml:space="preserve">at university, just over half were at </w:t>
      </w:r>
      <w:r w:rsidRPr="00AA0A9A">
        <w:t>u</w:t>
      </w:r>
      <w:r w:rsidRPr="00AA0A9A" w:rsidR="00974CA8">
        <w:t xml:space="preserve">niversity </w:t>
      </w:r>
      <w:r w:rsidRPr="00AA0A9A">
        <w:t xml:space="preserve">in Wales </w:t>
      </w:r>
      <w:r w:rsidRPr="00AA0A9A" w:rsidR="00974CA8">
        <w:t xml:space="preserve">and just </w:t>
      </w:r>
      <w:r w:rsidRPr="00AA0A9A">
        <w:t xml:space="preserve">under </w:t>
      </w:r>
      <w:r w:rsidRPr="00AA0A9A" w:rsidR="00974CA8">
        <w:t xml:space="preserve">half outside </w:t>
      </w:r>
      <w:r w:rsidRPr="00AA0A9A">
        <w:t>Wales</w:t>
      </w:r>
      <w:r w:rsidRPr="00AA0A9A" w:rsidR="00974CA8">
        <w:t xml:space="preserve">, so we might drill down into intention against reality </w:t>
      </w:r>
      <w:r w:rsidRPr="00AA0A9A">
        <w:t xml:space="preserve">in </w:t>
      </w:r>
      <w:r w:rsidRPr="00AA0A9A" w:rsidR="00974CA8">
        <w:t xml:space="preserve">some of </w:t>
      </w:r>
      <w:r w:rsidRPr="00AA0A9A">
        <w:t>those figures.</w:t>
      </w:r>
    </w:p>
    <w:p w:rsidR="002F55FC" w:rsidRPr="00AA0A9A" w:rsidP="002F55FC">
      <w:pPr>
        <w:pStyle w:val="Answer"/>
      </w:pPr>
      <w:r w:rsidRPr="00AA0A9A">
        <w:t>I</w:t>
      </w:r>
      <w:r w:rsidRPr="00AA0A9A" w:rsidR="00974CA8">
        <w:t xml:space="preserve">n terms of reasons for leaving </w:t>
      </w:r>
      <w:r w:rsidRPr="00AA0A9A">
        <w:t xml:space="preserve">Wales </w:t>
      </w:r>
      <w:r w:rsidRPr="00AA0A9A" w:rsidR="00974CA8">
        <w:t>to go to university</w:t>
      </w:r>
      <w:r w:rsidR="009950F0">
        <w:t>,</w:t>
      </w:r>
      <w:r w:rsidRPr="00AA0A9A" w:rsidR="002F72AF">
        <w:t xml:space="preserve"> </w:t>
      </w:r>
      <w:r w:rsidRPr="00AA0A9A" w:rsidR="00974CA8">
        <w:t>some of it</w:t>
      </w:r>
      <w:r w:rsidRPr="00AA0A9A" w:rsidR="002F72AF">
        <w:t xml:space="preserve"> </w:t>
      </w:r>
      <w:r w:rsidRPr="00AA0A9A" w:rsidR="00974CA8">
        <w:t>is</w:t>
      </w:r>
      <w:r w:rsidRPr="00AA0A9A">
        <w:t>,</w:t>
      </w:r>
      <w:r w:rsidRPr="00AA0A9A" w:rsidR="00974CA8">
        <w:t xml:space="preserve"> quite naturally</w:t>
      </w:r>
      <w:r w:rsidRPr="00AA0A9A">
        <w:t>,</w:t>
      </w:r>
      <w:r w:rsidRPr="00AA0A9A" w:rsidR="00974CA8">
        <w:t xml:space="preserve"> students wishing to get a different experience and</w:t>
      </w:r>
      <w:r w:rsidRPr="00AA0A9A">
        <w:t>,</w:t>
      </w:r>
      <w:r w:rsidRPr="00AA0A9A" w:rsidR="00974CA8">
        <w:t xml:space="preserve"> particularly from rural </w:t>
      </w:r>
      <w:r w:rsidRPr="00AA0A9A">
        <w:t xml:space="preserve">Wales, </w:t>
      </w:r>
      <w:r w:rsidRPr="00AA0A9A" w:rsidR="00974CA8">
        <w:t xml:space="preserve">an experience of living in a larger city. If you are in </w:t>
      </w:r>
      <w:r w:rsidRPr="00AA0A9A" w:rsidR="00F17556">
        <w:t>n</w:t>
      </w:r>
      <w:r w:rsidRPr="00AA0A9A" w:rsidR="00042676">
        <w:t>orth Wales</w:t>
      </w:r>
      <w:r w:rsidRPr="00AA0A9A">
        <w:t xml:space="preserve">, in your constituency, for example, it is </w:t>
      </w:r>
      <w:r w:rsidRPr="00AA0A9A" w:rsidR="00974CA8">
        <w:t xml:space="preserve">more </w:t>
      </w:r>
      <w:r w:rsidRPr="00AA0A9A">
        <w:t xml:space="preserve">natural </w:t>
      </w:r>
      <w:r w:rsidRPr="00AA0A9A" w:rsidR="00974CA8">
        <w:t>to go to Liverpool</w:t>
      </w:r>
      <w:r w:rsidRPr="00AA0A9A">
        <w:t xml:space="preserve"> or Manchester than it is to go to Cardiff.</w:t>
      </w:r>
      <w:r w:rsidRPr="00AA0A9A" w:rsidR="00974CA8">
        <w:t xml:space="preserve"> </w:t>
      </w:r>
      <w:r w:rsidRPr="00AA0A9A">
        <w:t xml:space="preserve">There are </w:t>
      </w:r>
      <w:r w:rsidRPr="00AA0A9A" w:rsidR="00974CA8">
        <w:t>lots of quite understandable</w:t>
      </w:r>
      <w:r w:rsidRPr="00AA0A9A">
        <w:t>,</w:t>
      </w:r>
      <w:r w:rsidRPr="00AA0A9A" w:rsidR="00974CA8">
        <w:t xml:space="preserve"> natural dynamics </w:t>
      </w:r>
      <w:r w:rsidRPr="00AA0A9A">
        <w:t xml:space="preserve">there that </w:t>
      </w:r>
      <w:r w:rsidRPr="00AA0A9A" w:rsidR="00974CA8">
        <w:t xml:space="preserve">we need </w:t>
      </w:r>
      <w:r w:rsidRPr="00AA0A9A">
        <w:t xml:space="preserve">not </w:t>
      </w:r>
      <w:r w:rsidRPr="00AA0A9A" w:rsidR="00974CA8">
        <w:t>be too concerned about.</w:t>
      </w:r>
    </w:p>
    <w:p w:rsidR="00B024E6" w:rsidRPr="00AA0A9A" w:rsidP="002F55FC">
      <w:pPr>
        <w:pStyle w:val="Answer"/>
      </w:pPr>
      <w:r w:rsidRPr="00AA0A9A">
        <w:t>T</w:t>
      </w:r>
      <w:r w:rsidRPr="00AA0A9A" w:rsidR="00974CA8">
        <w:t>here are other factors beneath that</w:t>
      </w:r>
      <w:r w:rsidRPr="00AA0A9A">
        <w:t>,</w:t>
      </w:r>
      <w:r w:rsidRPr="00AA0A9A" w:rsidR="00974CA8">
        <w:t xml:space="preserve"> which </w:t>
      </w:r>
      <w:r w:rsidRPr="00AA0A9A">
        <w:t xml:space="preserve">perhaps </w:t>
      </w:r>
      <w:r w:rsidRPr="00AA0A9A" w:rsidR="00974CA8">
        <w:t xml:space="preserve">do need drilling a bit more into. Certainly, some of them reported that they felt </w:t>
      </w:r>
      <w:r w:rsidRPr="00AA0A9A">
        <w:t xml:space="preserve">that </w:t>
      </w:r>
      <w:r w:rsidRPr="00AA0A9A" w:rsidR="00974CA8">
        <w:t xml:space="preserve">they needed to leave </w:t>
      </w:r>
      <w:r w:rsidRPr="00AA0A9A">
        <w:t xml:space="preserve">Wales </w:t>
      </w:r>
      <w:r w:rsidRPr="00AA0A9A" w:rsidR="00974CA8">
        <w:t>to go to university because the</w:t>
      </w:r>
      <w:r w:rsidRPr="00AA0A9A">
        <w:t>ir</w:t>
      </w:r>
      <w:r w:rsidRPr="00AA0A9A" w:rsidR="00974CA8">
        <w:t xml:space="preserve"> subjects were not being offered</w:t>
      </w:r>
      <w:r w:rsidRPr="00AA0A9A">
        <w:t>.</w:t>
      </w:r>
      <w:r w:rsidRPr="00AA0A9A" w:rsidR="00974CA8">
        <w:t xml:space="preserve"> I was a member of </w:t>
      </w:r>
      <w:r w:rsidRPr="00AA0A9A">
        <w:t xml:space="preserve">the </w:t>
      </w:r>
      <w:r w:rsidRPr="00AA0A9A" w:rsidR="00974CA8">
        <w:t xml:space="preserve">Diamond </w:t>
      </w:r>
      <w:r w:rsidRPr="00AA0A9A">
        <w:t>c</w:t>
      </w:r>
      <w:r w:rsidRPr="00AA0A9A" w:rsidR="00974CA8">
        <w:t xml:space="preserve">ommission on student finance and higher education funding </w:t>
      </w:r>
      <w:r w:rsidRPr="00AA0A9A">
        <w:t>in Wales</w:t>
      </w:r>
      <w:r w:rsidRPr="00AA0A9A" w:rsidR="00974CA8">
        <w:t xml:space="preserve">. One of the things </w:t>
      </w:r>
      <w:r w:rsidRPr="00AA0A9A">
        <w:t xml:space="preserve">that </w:t>
      </w:r>
      <w:r w:rsidRPr="00AA0A9A" w:rsidR="00974CA8">
        <w:t xml:space="preserve">we looked at was this issue of students leaving </w:t>
      </w:r>
      <w:r w:rsidRPr="00AA0A9A">
        <w:t>Wales</w:t>
      </w:r>
      <w:r w:rsidRPr="00AA0A9A" w:rsidR="00974CA8">
        <w:t xml:space="preserve">. We found that </w:t>
      </w:r>
      <w:r w:rsidRPr="00AA0A9A">
        <w:t xml:space="preserve">there </w:t>
      </w:r>
      <w:r w:rsidRPr="00AA0A9A" w:rsidR="00974CA8">
        <w:t>were very few subject areas</w:t>
      </w:r>
      <w:r w:rsidRPr="00AA0A9A">
        <w:t xml:space="preserve"> that y</w:t>
      </w:r>
      <w:r w:rsidRPr="00AA0A9A" w:rsidR="00974CA8">
        <w:t xml:space="preserve">ou cannot study </w:t>
      </w:r>
      <w:r w:rsidRPr="00AA0A9A">
        <w:t xml:space="preserve">in Wales, so when they say, “We need to </w:t>
      </w:r>
      <w:r w:rsidRPr="00AA0A9A" w:rsidR="00974CA8">
        <w:t xml:space="preserve">leave </w:t>
      </w:r>
      <w:r w:rsidRPr="00AA0A9A">
        <w:t xml:space="preserve">for our </w:t>
      </w:r>
      <w:r w:rsidRPr="00AA0A9A" w:rsidR="00974CA8">
        <w:t>subject area</w:t>
      </w:r>
      <w:r w:rsidRPr="00AA0A9A">
        <w:t>”</w:t>
      </w:r>
      <w:r w:rsidRPr="00AA0A9A" w:rsidR="00974CA8">
        <w:t>, it</w:t>
      </w:r>
      <w:r w:rsidRPr="00AA0A9A" w:rsidR="002F72AF">
        <w:t xml:space="preserve"> </w:t>
      </w:r>
      <w:r w:rsidRPr="00AA0A9A" w:rsidR="00974CA8">
        <w:t>means</w:t>
      </w:r>
      <w:r w:rsidRPr="00AA0A9A">
        <w:t>,</w:t>
      </w:r>
      <w:r w:rsidRPr="00AA0A9A" w:rsidR="00974CA8">
        <w:t xml:space="preserve"> </w:t>
      </w:r>
      <w:r w:rsidRPr="00AA0A9A">
        <w:t>“T</w:t>
      </w:r>
      <w:r w:rsidRPr="00AA0A9A" w:rsidR="00974CA8">
        <w:t xml:space="preserve">he choice available in my subject area in </w:t>
      </w:r>
      <w:r w:rsidRPr="00AA0A9A">
        <w:t xml:space="preserve">Wales </w:t>
      </w:r>
      <w:r w:rsidRPr="00AA0A9A" w:rsidR="00974CA8">
        <w:t xml:space="preserve">is not as wide </w:t>
      </w:r>
      <w:r w:rsidRPr="00AA0A9A">
        <w:t xml:space="preserve">as </w:t>
      </w:r>
      <w:r w:rsidRPr="00AA0A9A" w:rsidR="00974CA8">
        <w:t>I would like it to be</w:t>
      </w:r>
      <w:r w:rsidRPr="00AA0A9A">
        <w:t>”,</w:t>
      </w:r>
      <w:r w:rsidRPr="00AA0A9A" w:rsidR="00974CA8">
        <w:t xml:space="preserve"> </w:t>
      </w:r>
      <w:r w:rsidRPr="00AA0A9A">
        <w:t>or, “T</w:t>
      </w:r>
      <w:r w:rsidRPr="00AA0A9A" w:rsidR="00974CA8">
        <w:t xml:space="preserve">he only </w:t>
      </w:r>
      <w:r w:rsidRPr="00AA0A9A">
        <w:t xml:space="preserve">university that </w:t>
      </w:r>
      <w:r w:rsidRPr="00AA0A9A" w:rsidR="00974CA8">
        <w:t xml:space="preserve">offers it to me is one </w:t>
      </w:r>
      <w:r w:rsidRPr="00AA0A9A">
        <w:t xml:space="preserve">that </w:t>
      </w:r>
      <w:r w:rsidRPr="00AA0A9A" w:rsidR="00974CA8">
        <w:t xml:space="preserve">I do not want to go </w:t>
      </w:r>
      <w:r w:rsidRPr="00AA0A9A">
        <w:t xml:space="preserve">to </w:t>
      </w:r>
      <w:r w:rsidRPr="00AA0A9A" w:rsidR="00974CA8">
        <w:t>for other reasons</w:t>
      </w:r>
      <w:r w:rsidRPr="00AA0A9A">
        <w:t>”</w:t>
      </w:r>
      <w:r w:rsidRPr="00AA0A9A" w:rsidR="00974CA8">
        <w:t>.</w:t>
      </w:r>
    </w:p>
    <w:p w:rsidR="00B024E6" w:rsidRPr="00AA0A9A" w:rsidP="002F55FC">
      <w:pPr>
        <w:pStyle w:val="Answer"/>
      </w:pPr>
      <w:r w:rsidRPr="00AA0A9A">
        <w:t>Finally</w:t>
      </w:r>
      <w:r w:rsidRPr="00AA0A9A" w:rsidR="00974CA8">
        <w:t xml:space="preserve">, there is a perception among a minority of students that universities outside </w:t>
      </w:r>
      <w:r w:rsidRPr="00AA0A9A">
        <w:t xml:space="preserve">Wales are of a better quality than those inside Wales. </w:t>
      </w:r>
      <w:r w:rsidRPr="00AA0A9A" w:rsidR="00974CA8">
        <w:t xml:space="preserve">I have </w:t>
      </w:r>
      <w:r w:rsidRPr="00AA0A9A">
        <w:t xml:space="preserve">a </w:t>
      </w:r>
      <w:r w:rsidRPr="00AA0A9A" w:rsidR="00974CA8">
        <w:t xml:space="preserve">vested </w:t>
      </w:r>
      <w:r w:rsidRPr="00AA0A9A">
        <w:t xml:space="preserve">interest in rebutting that and saying that Welsh universities, my own included, are very </w:t>
      </w:r>
      <w:r w:rsidRPr="00AA0A9A" w:rsidR="00974CA8">
        <w:t xml:space="preserve">high quality and </w:t>
      </w:r>
      <w:r w:rsidRPr="00AA0A9A">
        <w:t xml:space="preserve">offer the </w:t>
      </w:r>
      <w:r w:rsidRPr="00AA0A9A" w:rsidR="00974CA8">
        <w:t xml:space="preserve">equivalent level </w:t>
      </w:r>
      <w:r w:rsidRPr="00AA0A9A">
        <w:t xml:space="preserve">of </w:t>
      </w:r>
      <w:r w:rsidRPr="00AA0A9A" w:rsidR="00974CA8">
        <w:t>education</w:t>
      </w:r>
      <w:r w:rsidRPr="00AA0A9A">
        <w:t xml:space="preserve"> </w:t>
      </w:r>
      <w:r w:rsidRPr="00AA0A9A" w:rsidR="005D1B1C">
        <w:t xml:space="preserve">to </w:t>
      </w:r>
      <w:r w:rsidRPr="00AA0A9A">
        <w:t>those outside</w:t>
      </w:r>
      <w:r w:rsidRPr="00AA0A9A" w:rsidR="00974CA8">
        <w:t>, but there is some degree of perception around that, which</w:t>
      </w:r>
      <w:r w:rsidRPr="00AA0A9A" w:rsidR="002F72AF">
        <w:t xml:space="preserve"> </w:t>
      </w:r>
      <w:r w:rsidRPr="00AA0A9A" w:rsidR="00974CA8">
        <w:t>does need be challenged and look</w:t>
      </w:r>
      <w:r w:rsidRPr="00AA0A9A">
        <w:t xml:space="preserve">ed </w:t>
      </w:r>
      <w:r w:rsidRPr="00AA0A9A" w:rsidR="00974CA8">
        <w:t xml:space="preserve">at </w:t>
      </w:r>
      <w:r w:rsidRPr="00AA0A9A">
        <w:t xml:space="preserve">in terms of </w:t>
      </w:r>
      <w:r w:rsidRPr="00AA0A9A" w:rsidR="00974CA8">
        <w:t>where that is coming from</w:t>
      </w:r>
      <w:r w:rsidRPr="00AA0A9A">
        <w:t>,</w:t>
      </w:r>
      <w:r w:rsidRPr="00AA0A9A" w:rsidR="00974CA8">
        <w:t xml:space="preserve"> and funding differences </w:t>
      </w:r>
      <w:r w:rsidRPr="00AA0A9A" w:rsidR="005D1B1C">
        <w:t xml:space="preserve">between </w:t>
      </w:r>
      <w:r w:rsidRPr="00AA0A9A" w:rsidR="00974CA8">
        <w:t xml:space="preserve">universities in England and </w:t>
      </w:r>
      <w:r w:rsidRPr="00AA0A9A">
        <w:t xml:space="preserve">Wales </w:t>
      </w:r>
      <w:r w:rsidRPr="00AA0A9A" w:rsidR="00974CA8">
        <w:t xml:space="preserve">potentially contributing to that perception. </w:t>
      </w:r>
      <w:r w:rsidRPr="00AA0A9A">
        <w:t>T</w:t>
      </w:r>
      <w:r w:rsidRPr="00AA0A9A" w:rsidR="00974CA8">
        <w:t xml:space="preserve">hat is </w:t>
      </w:r>
      <w:r w:rsidRPr="00AA0A9A" w:rsidR="00974CA8">
        <w:t>in regard to</w:t>
      </w:r>
      <w:r w:rsidRPr="00AA0A9A" w:rsidR="00974CA8">
        <w:t xml:space="preserve"> the first part of your question</w:t>
      </w:r>
      <w:r w:rsidRPr="00AA0A9A">
        <w:t xml:space="preserve">, and </w:t>
      </w:r>
      <w:r w:rsidRPr="00AA0A9A" w:rsidR="00974CA8">
        <w:t xml:space="preserve">there are some issues to think about </w:t>
      </w:r>
      <w:r w:rsidRPr="00AA0A9A">
        <w:t>there.</w:t>
      </w:r>
    </w:p>
    <w:p w:rsidR="00B024E6" w:rsidRPr="00AA0A9A" w:rsidP="002F55FC">
      <w:pPr>
        <w:pStyle w:val="Answer"/>
      </w:pPr>
      <w:r w:rsidRPr="00AA0A9A">
        <w:t>T</w:t>
      </w:r>
      <w:r w:rsidRPr="00AA0A9A" w:rsidR="00974CA8">
        <w:t>he impact of this</w:t>
      </w:r>
      <w:r w:rsidRPr="00AA0A9A">
        <w:t xml:space="preserve"> </w:t>
      </w:r>
      <w:r w:rsidRPr="00AA0A9A" w:rsidR="00974CA8">
        <w:t xml:space="preserve">comes from students leaving to </w:t>
      </w:r>
      <w:r w:rsidRPr="00AA0A9A">
        <w:t xml:space="preserve">go into education or </w:t>
      </w:r>
      <w:r w:rsidRPr="00AA0A9A" w:rsidR="00974CA8">
        <w:t xml:space="preserve">training outside of </w:t>
      </w:r>
      <w:r w:rsidRPr="00AA0A9A">
        <w:t xml:space="preserve">Wales </w:t>
      </w:r>
      <w:r w:rsidRPr="00AA0A9A" w:rsidR="00974CA8">
        <w:t>and not returning</w:t>
      </w:r>
      <w:r w:rsidRPr="00AA0A9A">
        <w:t>.</w:t>
      </w:r>
      <w:r w:rsidRPr="00AA0A9A" w:rsidR="00974CA8">
        <w:t xml:space="preserve"> </w:t>
      </w:r>
      <w:r w:rsidRPr="00AA0A9A">
        <w:t>O</w:t>
      </w:r>
      <w:r w:rsidRPr="00AA0A9A" w:rsidR="00974CA8">
        <w:t xml:space="preserve">ver half of students who </w:t>
      </w:r>
      <w:r w:rsidRPr="00AA0A9A">
        <w:t xml:space="preserve">planned to leave Wales </w:t>
      </w:r>
      <w:r w:rsidRPr="00AA0A9A" w:rsidR="00974CA8">
        <w:t xml:space="preserve">did intend to </w:t>
      </w:r>
      <w:r w:rsidRPr="00AA0A9A">
        <w:t xml:space="preserve">return </w:t>
      </w:r>
      <w:r w:rsidRPr="00AA0A9A" w:rsidR="00974CA8">
        <w:t xml:space="preserve">to </w:t>
      </w:r>
      <w:r w:rsidRPr="00AA0A9A">
        <w:t>the local area</w:t>
      </w:r>
      <w:r w:rsidRPr="00AA0A9A" w:rsidR="00974CA8">
        <w:t xml:space="preserve"> at some time later in life, but many of them also reported that</w:t>
      </w:r>
      <w:r w:rsidRPr="00AA0A9A">
        <w:t>,</w:t>
      </w:r>
      <w:r w:rsidRPr="00AA0A9A" w:rsidR="00974CA8">
        <w:t xml:space="preserve"> </w:t>
      </w:r>
      <w:r w:rsidRPr="00AA0A9A">
        <w:t>“</w:t>
      </w:r>
      <w:r w:rsidRPr="00AA0A9A" w:rsidR="00974CA8">
        <w:t>I expect to go to university and stay there at least for a while</w:t>
      </w:r>
      <w:r w:rsidRPr="00AA0A9A">
        <w:t>”.</w:t>
      </w:r>
      <w:r w:rsidRPr="00AA0A9A" w:rsidR="00974CA8">
        <w:t xml:space="preserve"> </w:t>
      </w:r>
      <w:r w:rsidRPr="00AA0A9A">
        <w:t>Many of t</w:t>
      </w:r>
      <w:r w:rsidRPr="00AA0A9A" w:rsidR="00974CA8">
        <w:t xml:space="preserve">hose who </w:t>
      </w:r>
      <w:r w:rsidRPr="00AA0A9A">
        <w:t>we</w:t>
      </w:r>
      <w:r w:rsidRPr="00AA0A9A" w:rsidR="00974CA8">
        <w:t xml:space="preserve">re at </w:t>
      </w:r>
      <w:r w:rsidRPr="00AA0A9A">
        <w:t>u</w:t>
      </w:r>
      <w:r w:rsidRPr="00AA0A9A" w:rsidR="00974CA8">
        <w:t xml:space="preserve">niversity </w:t>
      </w:r>
      <w:r w:rsidRPr="00AA0A9A">
        <w:t xml:space="preserve">outside of Wales </w:t>
      </w:r>
      <w:r w:rsidRPr="00AA0A9A" w:rsidR="00974CA8">
        <w:t xml:space="preserve">reported </w:t>
      </w:r>
      <w:r w:rsidRPr="00AA0A9A">
        <w:t xml:space="preserve">that they </w:t>
      </w:r>
      <w:r w:rsidRPr="00AA0A9A" w:rsidR="00974CA8">
        <w:t>did not intend to return either to the</w:t>
      </w:r>
      <w:r w:rsidRPr="00AA0A9A">
        <w:t>ir</w:t>
      </w:r>
      <w:r w:rsidRPr="00AA0A9A" w:rsidR="00974CA8">
        <w:t xml:space="preserve"> local area or </w:t>
      </w:r>
      <w:r w:rsidRPr="00AA0A9A">
        <w:t>to Wales</w:t>
      </w:r>
      <w:r w:rsidRPr="00AA0A9A" w:rsidR="00974CA8">
        <w:t>.</w:t>
      </w:r>
    </w:p>
    <w:p w:rsidR="00B024E6" w:rsidRPr="00AA0A9A" w:rsidP="002F55FC">
      <w:pPr>
        <w:pStyle w:val="Answer"/>
      </w:pPr>
      <w:r w:rsidRPr="00AA0A9A">
        <w:t>Part of that was about settling in a new city and liking that</w:t>
      </w:r>
      <w:r w:rsidRPr="00AA0A9A">
        <w:t>, and</w:t>
      </w:r>
      <w:r w:rsidRPr="00AA0A9A">
        <w:t xml:space="preserve"> </w:t>
      </w:r>
      <w:r w:rsidRPr="00AA0A9A">
        <w:t>p</w:t>
      </w:r>
      <w:r w:rsidRPr="00AA0A9A">
        <w:t>art was about friendship groups</w:t>
      </w:r>
      <w:r w:rsidRPr="00AA0A9A">
        <w:t xml:space="preserve"> and</w:t>
      </w:r>
      <w:r w:rsidRPr="00AA0A9A">
        <w:t xml:space="preserve"> meeting </w:t>
      </w:r>
      <w:r w:rsidRPr="00AA0A9A">
        <w:t xml:space="preserve">their </w:t>
      </w:r>
      <w:r w:rsidRPr="00AA0A9A">
        <w:t xml:space="preserve">partners </w:t>
      </w:r>
      <w:r w:rsidRPr="00AA0A9A">
        <w:t>from out</w:t>
      </w:r>
      <w:r w:rsidRPr="00AA0A9A">
        <w:t xml:space="preserve">side of </w:t>
      </w:r>
      <w:r w:rsidRPr="00AA0A9A">
        <w:t>Wales, but</w:t>
      </w:r>
      <w:r w:rsidRPr="00AA0A9A">
        <w:t xml:space="preserve"> </w:t>
      </w:r>
      <w:r w:rsidRPr="00AA0A9A">
        <w:t>t</w:t>
      </w:r>
      <w:r w:rsidRPr="00AA0A9A">
        <w:t xml:space="preserve">here was </w:t>
      </w:r>
      <w:r w:rsidRPr="00AA0A9A">
        <w:t xml:space="preserve">also a </w:t>
      </w:r>
      <w:r w:rsidRPr="00AA0A9A">
        <w:t xml:space="preserve">significant </w:t>
      </w:r>
      <w:r w:rsidRPr="00AA0A9A">
        <w:t xml:space="preserve">factor </w:t>
      </w:r>
      <w:r w:rsidRPr="00AA0A9A">
        <w:t>of people saying</w:t>
      </w:r>
      <w:r w:rsidRPr="00AA0A9A">
        <w:t>,</w:t>
      </w:r>
      <w:r w:rsidRPr="00AA0A9A">
        <w:t xml:space="preserve"> </w:t>
      </w:r>
      <w:r w:rsidRPr="00AA0A9A">
        <w:t>“W</w:t>
      </w:r>
      <w:r w:rsidRPr="00AA0A9A">
        <w:t xml:space="preserve">e do not think </w:t>
      </w:r>
      <w:r w:rsidRPr="00AA0A9A">
        <w:t xml:space="preserve">that </w:t>
      </w:r>
      <w:r w:rsidRPr="00AA0A9A">
        <w:t>there are</w:t>
      </w:r>
      <w:r w:rsidRPr="00AA0A9A">
        <w:t xml:space="preserve"> the </w:t>
      </w:r>
      <w:r w:rsidRPr="00AA0A9A">
        <w:t xml:space="preserve">opportunities </w:t>
      </w:r>
      <w:r w:rsidRPr="00AA0A9A">
        <w:t xml:space="preserve">or the </w:t>
      </w:r>
      <w:r w:rsidRPr="00AA0A9A">
        <w:t xml:space="preserve">jobs </w:t>
      </w:r>
      <w:r w:rsidRPr="00AA0A9A">
        <w:t xml:space="preserve">in Wales </w:t>
      </w:r>
      <w:r w:rsidRPr="00AA0A9A">
        <w:t>in the areas in which I am no</w:t>
      </w:r>
      <w:r w:rsidRPr="00AA0A9A">
        <w:t>w</w:t>
      </w:r>
      <w:r w:rsidRPr="00AA0A9A">
        <w:t xml:space="preserve"> training and becoming qualified</w:t>
      </w:r>
      <w:r w:rsidRPr="00AA0A9A">
        <w:t>”</w:t>
      </w:r>
      <w:r w:rsidRPr="00AA0A9A">
        <w:t xml:space="preserve">. </w:t>
      </w:r>
      <w:r w:rsidRPr="00AA0A9A">
        <w:t>C</w:t>
      </w:r>
      <w:r w:rsidRPr="00AA0A9A">
        <w:t>ertainly</w:t>
      </w:r>
      <w:r w:rsidRPr="00AA0A9A">
        <w:t>,</w:t>
      </w:r>
      <w:r w:rsidRPr="00AA0A9A">
        <w:t xml:space="preserve"> some graduate</w:t>
      </w:r>
      <w:r w:rsidRPr="00AA0A9A">
        <w:t>s</w:t>
      </w:r>
      <w:r w:rsidRPr="00AA0A9A">
        <w:t xml:space="preserve"> who had </w:t>
      </w:r>
      <w:r w:rsidRPr="00AA0A9A">
        <w:t xml:space="preserve">returned Wales </w:t>
      </w:r>
      <w:r w:rsidRPr="00AA0A9A">
        <w:t>reported</w:t>
      </w:r>
      <w:r w:rsidRPr="00AA0A9A">
        <w:t>,</w:t>
      </w:r>
      <w:r w:rsidRPr="00AA0A9A">
        <w:t xml:space="preserve"> </w:t>
      </w:r>
      <w:r w:rsidRPr="00AA0A9A">
        <w:t>“</w:t>
      </w:r>
      <w:r w:rsidRPr="00AA0A9A">
        <w:t xml:space="preserve">We cannot find appropriate jobs in the subject </w:t>
      </w:r>
      <w:r w:rsidRPr="00AA0A9A">
        <w:t xml:space="preserve">area that I am </w:t>
      </w:r>
      <w:r w:rsidRPr="00AA0A9A">
        <w:t>qualified</w:t>
      </w:r>
      <w:r w:rsidRPr="00AA0A9A">
        <w:t xml:space="preserve"> in</w:t>
      </w:r>
      <w:r w:rsidRPr="00AA0A9A">
        <w:t>. I will need to move away from that</w:t>
      </w:r>
      <w:r w:rsidRPr="00AA0A9A">
        <w:t>”</w:t>
      </w:r>
      <w:r w:rsidRPr="00AA0A9A">
        <w:t>.</w:t>
      </w:r>
    </w:p>
    <w:p w:rsidR="00F17556" w:rsidRPr="00AA0A9A" w:rsidP="002F55FC">
      <w:pPr>
        <w:pStyle w:val="Answer"/>
      </w:pPr>
      <w:r w:rsidRPr="00AA0A9A">
        <w:t xml:space="preserve">The economic implication of that is </w:t>
      </w:r>
      <w:r w:rsidRPr="00AA0A9A" w:rsidR="00B024E6">
        <w:t xml:space="preserve">that </w:t>
      </w:r>
      <w:r w:rsidRPr="00AA0A9A">
        <w:t xml:space="preserve">we </w:t>
      </w:r>
      <w:r w:rsidRPr="00AA0A9A" w:rsidR="00B024E6">
        <w:t xml:space="preserve">are </w:t>
      </w:r>
      <w:r w:rsidRPr="00AA0A9A">
        <w:t xml:space="preserve">losing students in key areas </w:t>
      </w:r>
      <w:r w:rsidRPr="00AA0A9A" w:rsidR="00B024E6">
        <w:t xml:space="preserve">that </w:t>
      </w:r>
      <w:r w:rsidRPr="00AA0A9A">
        <w:t>we wish to grow in terms of our economy</w:t>
      </w:r>
      <w:r w:rsidRPr="00AA0A9A" w:rsidR="00B024E6">
        <w:t>.</w:t>
      </w:r>
      <w:r w:rsidRPr="00AA0A9A">
        <w:t xml:space="preserve"> </w:t>
      </w:r>
      <w:r w:rsidRPr="00AA0A9A" w:rsidR="00B024E6">
        <w:t>T</w:t>
      </w:r>
      <w:r w:rsidRPr="00AA0A9A">
        <w:t xml:space="preserve">here </w:t>
      </w:r>
      <w:r w:rsidRPr="00AA0A9A" w:rsidR="00B024E6">
        <w:t xml:space="preserve">are wider </w:t>
      </w:r>
      <w:r w:rsidRPr="00AA0A9A">
        <w:t xml:space="preserve">issues </w:t>
      </w:r>
      <w:r w:rsidRPr="00AA0A9A" w:rsidR="000007E2">
        <w:t xml:space="preserve">that we </w:t>
      </w:r>
      <w:r w:rsidRPr="00AA0A9A">
        <w:t xml:space="preserve">might go </w:t>
      </w:r>
      <w:r w:rsidRPr="00AA0A9A" w:rsidR="000007E2">
        <w:t>in</w:t>
      </w:r>
      <w:r w:rsidRPr="00AA0A9A">
        <w:t xml:space="preserve">to </w:t>
      </w:r>
      <w:r w:rsidRPr="00AA0A9A" w:rsidR="000007E2">
        <w:t xml:space="preserve">later </w:t>
      </w:r>
      <w:r w:rsidRPr="00AA0A9A">
        <w:t xml:space="preserve">in terms of </w:t>
      </w:r>
      <w:r w:rsidRPr="00AA0A9A" w:rsidR="000007E2">
        <w:t>mis</w:t>
      </w:r>
      <w:r w:rsidRPr="00AA0A9A">
        <w:t xml:space="preserve">matches between </w:t>
      </w:r>
      <w:r w:rsidRPr="00AA0A9A" w:rsidR="000007E2">
        <w:t xml:space="preserve">economic growth and </w:t>
      </w:r>
      <w:r w:rsidRPr="00AA0A9A">
        <w:t>availability of labour</w:t>
      </w:r>
      <w:r w:rsidRPr="00AA0A9A" w:rsidR="000007E2">
        <w:t>,</w:t>
      </w:r>
      <w:r w:rsidRPr="00AA0A9A">
        <w:t xml:space="preserve"> </w:t>
      </w:r>
      <w:r w:rsidRPr="00AA0A9A" w:rsidR="000007E2">
        <w:t xml:space="preserve">and </w:t>
      </w:r>
      <w:r w:rsidRPr="00AA0A9A">
        <w:t>students</w:t>
      </w:r>
      <w:r w:rsidRPr="00AA0A9A" w:rsidR="007261FD">
        <w:t>’</w:t>
      </w:r>
      <w:r w:rsidRPr="00AA0A9A">
        <w:t xml:space="preserve"> </w:t>
      </w:r>
      <w:r w:rsidRPr="00AA0A9A" w:rsidR="007261FD">
        <w:t xml:space="preserve">perceptions and </w:t>
      </w:r>
      <w:r w:rsidRPr="00AA0A9A" w:rsidR="000007E2">
        <w:t>career aspirations</w:t>
      </w:r>
      <w:r w:rsidRPr="00AA0A9A">
        <w:t>.</w:t>
      </w:r>
    </w:p>
    <w:p w:rsidR="007261FD" w:rsidRPr="00AA0A9A" w:rsidP="002F55FC">
      <w:pPr>
        <w:pStyle w:val="Answer"/>
      </w:pPr>
      <w:r w:rsidRPr="00AA0A9A">
        <w:t xml:space="preserve">There are potentially challenges in terms of recruitment in areas such as healthcare </w:t>
      </w:r>
      <w:r w:rsidRPr="00AA0A9A">
        <w:t xml:space="preserve">and </w:t>
      </w:r>
      <w:r w:rsidRPr="00AA0A9A">
        <w:t>service industries, which are important</w:t>
      </w:r>
      <w:r w:rsidRPr="00AA0A9A">
        <w:t>,</w:t>
      </w:r>
      <w:r w:rsidRPr="00AA0A9A">
        <w:t xml:space="preserve"> </w:t>
      </w:r>
      <w:r w:rsidRPr="00AA0A9A">
        <w:t xml:space="preserve">as well as, potentially, </w:t>
      </w:r>
      <w:r w:rsidRPr="00AA0A9A">
        <w:t xml:space="preserve">fiscal implications. If it </w:t>
      </w:r>
      <w:r w:rsidRPr="00AA0A9A">
        <w:t xml:space="preserve">is </w:t>
      </w:r>
      <w:r w:rsidRPr="00AA0A9A">
        <w:t xml:space="preserve">graduates who are </w:t>
      </w:r>
      <w:r w:rsidRPr="00AA0A9A">
        <w:t xml:space="preserve">leaving Wales, </w:t>
      </w:r>
      <w:r w:rsidRPr="00AA0A9A">
        <w:t>going into higher-</w:t>
      </w:r>
      <w:r w:rsidRPr="00AA0A9A">
        <w:t xml:space="preserve">earning </w:t>
      </w:r>
      <w:r w:rsidRPr="00AA0A9A">
        <w:t>professions</w:t>
      </w:r>
      <w:r w:rsidRPr="00AA0A9A">
        <w:t xml:space="preserve"> and </w:t>
      </w:r>
      <w:r w:rsidRPr="00AA0A9A">
        <w:t>staying outside</w:t>
      </w:r>
      <w:r w:rsidRPr="00AA0A9A">
        <w:t>, t</w:t>
      </w:r>
      <w:r w:rsidRPr="00AA0A9A">
        <w:t>he</w:t>
      </w:r>
      <w:r w:rsidRPr="00AA0A9A">
        <w:t>re is</w:t>
      </w:r>
      <w:r w:rsidRPr="00AA0A9A">
        <w:t xml:space="preserve"> potential</w:t>
      </w:r>
      <w:r w:rsidRPr="00AA0A9A">
        <w:t>ly a</w:t>
      </w:r>
      <w:r w:rsidRPr="00AA0A9A">
        <w:t xml:space="preserve"> fiscal implication </w:t>
      </w:r>
      <w:r w:rsidRPr="00AA0A9A">
        <w:t xml:space="preserve">from </w:t>
      </w:r>
      <w:r w:rsidRPr="00AA0A9A">
        <w:t>that in terms of tax revenue from workers</w:t>
      </w:r>
      <w:r w:rsidRPr="00AA0A9A">
        <w:t>,</w:t>
      </w:r>
      <w:r w:rsidRPr="00AA0A9A">
        <w:t xml:space="preserve"> </w:t>
      </w:r>
      <w:r w:rsidRPr="00AA0A9A">
        <w:t xml:space="preserve">so </w:t>
      </w:r>
      <w:r w:rsidRPr="00AA0A9A">
        <w:t>you are particularly losing potential high</w:t>
      </w:r>
      <w:r w:rsidRPr="00AA0A9A">
        <w:t>-</w:t>
      </w:r>
      <w:r w:rsidRPr="00AA0A9A">
        <w:t>earning and</w:t>
      </w:r>
      <w:r w:rsidRPr="00AA0A9A">
        <w:t>,</w:t>
      </w:r>
      <w:r w:rsidRPr="00AA0A9A">
        <w:t xml:space="preserve"> therefore</w:t>
      </w:r>
      <w:r w:rsidRPr="00AA0A9A">
        <w:t>,</w:t>
      </w:r>
      <w:r w:rsidRPr="00AA0A9A">
        <w:t xml:space="preserve"> higher</w:t>
      </w:r>
      <w:r w:rsidRPr="00AA0A9A" w:rsidR="00E7537E">
        <w:t>-</w:t>
      </w:r>
      <w:r w:rsidRPr="00AA0A9A">
        <w:t>tax</w:t>
      </w:r>
      <w:r w:rsidRPr="00AA0A9A">
        <w:t>-</w:t>
      </w:r>
      <w:r w:rsidRPr="00AA0A9A">
        <w:t>paying members of the population</w:t>
      </w:r>
      <w:r w:rsidRPr="00AA0A9A">
        <w:t xml:space="preserve"> from Wales through that.</w:t>
      </w:r>
    </w:p>
    <w:p w:rsidR="007261FD" w:rsidRPr="00AA0A9A" w:rsidP="007261FD">
      <w:pPr>
        <w:pStyle w:val="Question"/>
      </w:pPr>
      <w:sdt>
        <w:sdtPr>
          <w:alias w:val="Member"/>
          <w:tag w:val="&lt;Member mnisId='4810' dodsId='157099'&gt;"/>
          <w:id w:val="1283999574"/>
          <w:placeholder>
            <w:docPart w:val="DefaultPlaceholder_-1854013440"/>
          </w:placeholder>
          <w:richText/>
        </w:sdtPr>
        <w:sdtContent>
          <w:r w:rsidRPr="00AA0A9A">
            <w:rPr>
              <w:b/>
            </w:rPr>
            <w:t xml:space="preserve">Mr </w:t>
          </w:r>
          <w:r w:rsidRPr="00AA0A9A" w:rsidR="00642257">
            <w:rPr>
              <w:b/>
            </w:rPr>
            <w:t>Roberts:</w:t>
          </w:r>
        </w:sdtContent>
      </w:sdt>
      <w:r w:rsidRPr="00AA0A9A">
        <w:t xml:space="preserve"> That is a very thorough answer. </w:t>
      </w:r>
      <w:r w:rsidRPr="00AA0A9A" w:rsidR="00974CA8">
        <w:t xml:space="preserve">What do we know, therefore, about these people? What do we know about </w:t>
      </w:r>
      <w:r w:rsidRPr="00AA0A9A">
        <w:t xml:space="preserve">the </w:t>
      </w:r>
      <w:r w:rsidRPr="00AA0A9A" w:rsidR="00974CA8">
        <w:t>demographics</w:t>
      </w:r>
      <w:r w:rsidRPr="00AA0A9A">
        <w:t xml:space="preserve"> of </w:t>
      </w:r>
      <w:r w:rsidRPr="00AA0A9A" w:rsidR="00974CA8">
        <w:t>the young people who are leaving</w:t>
      </w:r>
      <w:r w:rsidRPr="00AA0A9A">
        <w:t>?</w:t>
      </w:r>
      <w:r w:rsidRPr="00AA0A9A" w:rsidR="00974CA8">
        <w:t xml:space="preserve"> </w:t>
      </w:r>
      <w:r w:rsidRPr="00AA0A9A">
        <w:t>W</w:t>
      </w:r>
      <w:r w:rsidRPr="00AA0A9A" w:rsidR="00974CA8">
        <w:t>hat is the general trend of their social background</w:t>
      </w:r>
      <w:r w:rsidRPr="00AA0A9A">
        <w:t xml:space="preserve"> or</w:t>
      </w:r>
      <w:r w:rsidRPr="00AA0A9A" w:rsidR="00974CA8">
        <w:t xml:space="preserve"> their academic performance? Is there a trend that we can speak to?</w:t>
      </w:r>
    </w:p>
    <w:p w:rsidR="007261FD" w:rsidRPr="00AA0A9A" w:rsidP="007261FD">
      <w:pPr>
        <w:pStyle w:val="Answer"/>
      </w:pPr>
      <w:sdt>
        <w:sdtPr>
          <w:alias w:val="Witness"/>
          <w:id w:val="-1128930855"/>
          <w:placeholder>
            <w:docPart w:val="DefaultPlaceholder_-1854013440"/>
          </w:placeholder>
          <w:richText/>
        </w:sdtPr>
        <w:sdtContent>
          <w:r w:rsidRPr="00AA0A9A" w:rsidR="00642257">
            <w:rPr>
              <w:b/>
              <w:i/>
            </w:rPr>
            <w:t>Professor Woods:</w:t>
          </w:r>
        </w:sdtContent>
      </w:sdt>
      <w:r w:rsidRPr="00AA0A9A">
        <w:t xml:space="preserve"> T</w:t>
      </w:r>
      <w:r w:rsidRPr="00AA0A9A" w:rsidR="00974CA8">
        <w:t>here is a trend</w:t>
      </w:r>
      <w:r w:rsidRPr="00AA0A9A">
        <w:t>.</w:t>
      </w:r>
      <w:r w:rsidRPr="00AA0A9A" w:rsidR="00974CA8">
        <w:t xml:space="preserve"> </w:t>
      </w:r>
      <w:r w:rsidRPr="00AA0A9A">
        <w:t>G</w:t>
      </w:r>
      <w:r w:rsidRPr="00AA0A9A" w:rsidR="00974CA8">
        <w:t xml:space="preserve">oing into </w:t>
      </w:r>
      <w:r w:rsidRPr="00AA0A9A">
        <w:t xml:space="preserve">higher </w:t>
      </w:r>
      <w:r w:rsidRPr="00AA0A9A" w:rsidR="00974CA8">
        <w:t>education is a critical moment</w:t>
      </w:r>
      <w:r w:rsidRPr="00AA0A9A">
        <w:t>,</w:t>
      </w:r>
      <w:r w:rsidRPr="00AA0A9A" w:rsidR="00974CA8">
        <w:t xml:space="preserve"> so that has an implication</w:t>
      </w:r>
      <w:r w:rsidRPr="00AA0A9A">
        <w:t xml:space="preserve">. Half of the young </w:t>
      </w:r>
      <w:r w:rsidRPr="00AA0A9A" w:rsidR="00974CA8">
        <w:t xml:space="preserve">population </w:t>
      </w:r>
      <w:r w:rsidRPr="00AA0A9A" w:rsidR="005D1B1C">
        <w:t xml:space="preserve">are </w:t>
      </w:r>
      <w:r w:rsidRPr="00AA0A9A">
        <w:t>ac</w:t>
      </w:r>
      <w:r w:rsidRPr="00AA0A9A" w:rsidR="00974CA8">
        <w:t xml:space="preserve">counted for </w:t>
      </w:r>
      <w:r w:rsidRPr="00AA0A9A">
        <w:t xml:space="preserve">in that, </w:t>
      </w:r>
      <w:r w:rsidRPr="00AA0A9A" w:rsidR="00974CA8">
        <w:t xml:space="preserve">and half </w:t>
      </w:r>
      <w:r w:rsidRPr="00AA0A9A" w:rsidR="005D1B1C">
        <w:t xml:space="preserve">are </w:t>
      </w:r>
      <w:r w:rsidRPr="00AA0A9A" w:rsidR="00974CA8">
        <w:t>not</w:t>
      </w:r>
      <w:r w:rsidRPr="00AA0A9A">
        <w:t>. T</w:t>
      </w:r>
      <w:r w:rsidRPr="00AA0A9A" w:rsidR="00974CA8">
        <w:t xml:space="preserve">hose who are going straight into employment are more likely to stay within </w:t>
      </w:r>
      <w:r w:rsidRPr="00AA0A9A">
        <w:t xml:space="preserve">Wales </w:t>
      </w:r>
      <w:r w:rsidRPr="00AA0A9A" w:rsidR="00974CA8">
        <w:t xml:space="preserve">and within their local area. I </w:t>
      </w:r>
      <w:r w:rsidRPr="00AA0A9A">
        <w:t xml:space="preserve">do </w:t>
      </w:r>
      <w:r w:rsidRPr="00AA0A9A" w:rsidR="00974CA8">
        <w:t xml:space="preserve">not </w:t>
      </w:r>
      <w:r w:rsidRPr="00AA0A9A">
        <w:t>have the</w:t>
      </w:r>
      <w:r w:rsidRPr="00AA0A9A" w:rsidR="00974CA8">
        <w:t xml:space="preserve"> demographic</w:t>
      </w:r>
      <w:r w:rsidRPr="00AA0A9A">
        <w:t xml:space="preserve"> details in terms of </w:t>
      </w:r>
      <w:r w:rsidRPr="00AA0A9A" w:rsidR="00974CA8">
        <w:t xml:space="preserve">background </w:t>
      </w:r>
      <w:r w:rsidRPr="00AA0A9A">
        <w:t xml:space="preserve">of those </w:t>
      </w:r>
      <w:r w:rsidRPr="00AA0A9A" w:rsidR="00974CA8">
        <w:t>students, but there is a choice there</w:t>
      </w:r>
      <w:r w:rsidRPr="00AA0A9A" w:rsidR="00E7537E">
        <w:t xml:space="preserve"> and</w:t>
      </w:r>
      <w:r w:rsidRPr="00AA0A9A">
        <w:t xml:space="preserve"> </w:t>
      </w:r>
      <w:r w:rsidRPr="00AA0A9A" w:rsidR="00974CA8">
        <w:t xml:space="preserve">we might be able to </w:t>
      </w:r>
      <w:r w:rsidRPr="00AA0A9A">
        <w:t>infer some aspects from that.</w:t>
      </w:r>
    </w:p>
    <w:p w:rsidR="007261FD" w:rsidRPr="00AA0A9A" w:rsidP="007261FD">
      <w:pPr>
        <w:pStyle w:val="Question"/>
      </w:pPr>
      <w:sdt>
        <w:sdtPr>
          <w:alias w:val="Member"/>
          <w:tag w:val="&lt;Member mnisId='4810' dodsId='157099'&gt;"/>
          <w:id w:val="-810017225"/>
          <w:placeholder>
            <w:docPart w:val="DefaultPlaceholder_-1854013440"/>
          </w:placeholder>
          <w:richText/>
        </w:sdtPr>
        <w:sdtContent>
          <w:r w:rsidRPr="00AA0A9A">
            <w:rPr>
              <w:b/>
            </w:rPr>
            <w:t xml:space="preserve">Mr </w:t>
          </w:r>
          <w:r w:rsidRPr="00AA0A9A" w:rsidR="00642257">
            <w:rPr>
              <w:b/>
            </w:rPr>
            <w:t>Roberts:</w:t>
          </w:r>
        </w:sdtContent>
      </w:sdt>
      <w:r w:rsidRPr="00AA0A9A">
        <w:t xml:space="preserve"> I</w:t>
      </w:r>
      <w:r w:rsidRPr="00AA0A9A" w:rsidR="00974CA8">
        <w:t xml:space="preserve">s </w:t>
      </w:r>
      <w:r w:rsidRPr="00AA0A9A">
        <w:t xml:space="preserve">that </w:t>
      </w:r>
      <w:r w:rsidRPr="00AA0A9A" w:rsidR="00974CA8">
        <w:t xml:space="preserve">because the jobs that are available </w:t>
      </w:r>
      <w:r w:rsidRPr="00AA0A9A">
        <w:t xml:space="preserve">for </w:t>
      </w:r>
      <w:r w:rsidRPr="00AA0A9A" w:rsidR="00974CA8">
        <w:t>them to go into are more manual</w:t>
      </w:r>
      <w:r w:rsidRPr="00AA0A9A">
        <w:t>?</w:t>
      </w:r>
    </w:p>
    <w:p w:rsidR="00042676" w:rsidRPr="00AA0A9A" w:rsidP="007261FD">
      <w:pPr>
        <w:pStyle w:val="Answer"/>
      </w:pPr>
      <w:sdt>
        <w:sdtPr>
          <w:alias w:val="Witness"/>
          <w:id w:val="1068776056"/>
          <w:placeholder>
            <w:docPart w:val="DefaultPlaceholder_-1854013440"/>
          </w:placeholder>
          <w:richText/>
        </w:sdtPr>
        <w:sdtContent>
          <w:r w:rsidRPr="00AA0A9A" w:rsidR="00642257">
            <w:rPr>
              <w:b/>
              <w:i/>
            </w:rPr>
            <w:t>Professor Woods:</w:t>
          </w:r>
        </w:sdtContent>
      </w:sdt>
      <w:r w:rsidRPr="00AA0A9A" w:rsidR="007261FD">
        <w:t xml:space="preserve"> It is. F</w:t>
      </w:r>
      <w:r w:rsidRPr="00AA0A9A" w:rsidR="00974CA8">
        <w:t xml:space="preserve">or example, the cohort who are most likely to stay </w:t>
      </w:r>
      <w:r w:rsidRPr="00AA0A9A" w:rsidR="007261FD">
        <w:t xml:space="preserve">within a </w:t>
      </w:r>
      <w:r w:rsidRPr="00AA0A9A" w:rsidR="00974CA8">
        <w:t xml:space="preserve">rural area </w:t>
      </w:r>
      <w:r w:rsidRPr="00AA0A9A" w:rsidR="007261FD">
        <w:t xml:space="preserve">are </w:t>
      </w:r>
      <w:r w:rsidRPr="00AA0A9A" w:rsidR="00974CA8">
        <w:t xml:space="preserve">those who are going into what we might call the </w:t>
      </w:r>
      <w:r w:rsidRPr="00AA0A9A" w:rsidR="007261FD">
        <w:t>trades</w:t>
      </w:r>
      <w:r w:rsidRPr="00AA0A9A">
        <w:t xml:space="preserve">. They become </w:t>
      </w:r>
      <w:r w:rsidRPr="00AA0A9A" w:rsidR="00974CA8">
        <w:t>electricians</w:t>
      </w:r>
      <w:r w:rsidRPr="00AA0A9A">
        <w:t xml:space="preserve"> or plumbers, and </w:t>
      </w:r>
      <w:r w:rsidRPr="00AA0A9A" w:rsidR="00974CA8">
        <w:t xml:space="preserve">they see opportunities locally. </w:t>
      </w:r>
      <w:r w:rsidRPr="00AA0A9A">
        <w:t xml:space="preserve">It is </w:t>
      </w:r>
      <w:r w:rsidRPr="00AA0A9A" w:rsidR="00974CA8">
        <w:t xml:space="preserve">still </w:t>
      </w:r>
      <w:r w:rsidRPr="00AA0A9A">
        <w:t xml:space="preserve">worth noting that </w:t>
      </w:r>
      <w:r w:rsidRPr="00AA0A9A" w:rsidR="00974CA8">
        <w:t>a quarter of response</w:t>
      </w:r>
      <w:r w:rsidRPr="00AA0A9A">
        <w:t>s</w:t>
      </w:r>
      <w:r w:rsidRPr="00AA0A9A" w:rsidR="00974CA8">
        <w:t xml:space="preserve"> to the survey who were in employment still thought </w:t>
      </w:r>
      <w:r w:rsidRPr="00AA0A9A">
        <w:t xml:space="preserve">that </w:t>
      </w:r>
      <w:r w:rsidRPr="00AA0A9A" w:rsidR="00974CA8">
        <w:t xml:space="preserve">they might need to </w:t>
      </w:r>
      <w:r w:rsidRPr="00AA0A9A">
        <w:t xml:space="preserve">move outside Wales in </w:t>
      </w:r>
      <w:r w:rsidRPr="00AA0A9A" w:rsidR="00974CA8">
        <w:t xml:space="preserve">the next five years, so it is not exclusively students, but it is more biased towards </w:t>
      </w:r>
      <w:r w:rsidRPr="00AA0A9A">
        <w:t>them</w:t>
      </w:r>
      <w:r w:rsidRPr="00AA0A9A" w:rsidR="00974CA8">
        <w:t>.</w:t>
      </w:r>
    </w:p>
    <w:p w:rsidR="00042676" w:rsidRPr="00AA0A9A" w:rsidP="007261FD">
      <w:pPr>
        <w:pStyle w:val="Answer"/>
      </w:pPr>
      <w:r w:rsidRPr="00AA0A9A">
        <w:t xml:space="preserve">There does appear to be </w:t>
      </w:r>
      <w:r w:rsidRPr="00AA0A9A" w:rsidR="005D1B1C">
        <w:t xml:space="preserve">a </w:t>
      </w:r>
      <w:r w:rsidRPr="00AA0A9A">
        <w:t>gender differen</w:t>
      </w:r>
      <w:r w:rsidRPr="00AA0A9A">
        <w:t>ce</w:t>
      </w:r>
      <w:r w:rsidRPr="00AA0A9A">
        <w:t>.</w:t>
      </w:r>
      <w:r w:rsidRPr="00AA0A9A" w:rsidR="002F72AF">
        <w:t xml:space="preserve"> </w:t>
      </w:r>
      <w:r w:rsidRPr="00AA0A9A">
        <w:t>I</w:t>
      </w:r>
      <w:r w:rsidRPr="00AA0A9A">
        <w:t xml:space="preserve">t appears that women are more likely to leave than men. </w:t>
      </w:r>
      <w:r w:rsidRPr="00AA0A9A">
        <w:t>T</w:t>
      </w:r>
      <w:r w:rsidRPr="00AA0A9A">
        <w:t xml:space="preserve">here are </w:t>
      </w:r>
      <w:r w:rsidRPr="00AA0A9A">
        <w:t xml:space="preserve">also </w:t>
      </w:r>
      <w:r w:rsidRPr="00AA0A9A">
        <w:t xml:space="preserve">geographical differences. </w:t>
      </w:r>
      <w:r w:rsidRPr="00AA0A9A">
        <w:t>T</w:t>
      </w:r>
      <w:r w:rsidRPr="00AA0A9A">
        <w:t xml:space="preserve">he areas </w:t>
      </w:r>
      <w:r w:rsidRPr="00AA0A9A">
        <w:t xml:space="preserve">where </w:t>
      </w:r>
      <w:r w:rsidRPr="00AA0A9A">
        <w:t xml:space="preserve">young people are most likely to </w:t>
      </w:r>
      <w:r w:rsidRPr="00AA0A9A">
        <w:t xml:space="preserve">say that </w:t>
      </w:r>
      <w:r w:rsidRPr="00AA0A9A" w:rsidR="005D1B1C">
        <w:t xml:space="preserve">they </w:t>
      </w:r>
      <w:r w:rsidRPr="00AA0A9A">
        <w:t>in</w:t>
      </w:r>
      <w:r w:rsidRPr="00AA0A9A">
        <w:t xml:space="preserve">tend to move outside </w:t>
      </w:r>
      <w:r w:rsidRPr="00AA0A9A">
        <w:t xml:space="preserve">of Wales are Powys, </w:t>
      </w:r>
      <w:r w:rsidRPr="00AA0A9A">
        <w:t>Monmouthshire, Ceredigion</w:t>
      </w:r>
      <w:r w:rsidRPr="00AA0A9A">
        <w:t xml:space="preserve"> and, to some extent,</w:t>
      </w:r>
      <w:r w:rsidRPr="00AA0A9A">
        <w:t xml:space="preserve"> Carmarthenshire</w:t>
      </w:r>
      <w:r w:rsidRPr="00AA0A9A">
        <w:t xml:space="preserve">. In </w:t>
      </w:r>
      <w:r w:rsidRPr="00AA0A9A" w:rsidR="00E7537E">
        <w:t>n</w:t>
      </w:r>
      <w:r w:rsidRPr="00AA0A9A">
        <w:t xml:space="preserve">orth Wales, there are slightly more </w:t>
      </w:r>
      <w:r w:rsidRPr="00AA0A9A">
        <w:t xml:space="preserve">who </w:t>
      </w:r>
      <w:r w:rsidRPr="00AA0A9A">
        <w:t xml:space="preserve">say that they are likely to </w:t>
      </w:r>
      <w:r w:rsidRPr="00AA0A9A">
        <w:t xml:space="preserve">remain </w:t>
      </w:r>
      <w:r w:rsidRPr="00AA0A9A">
        <w:t xml:space="preserve">in </w:t>
      </w:r>
      <w:r w:rsidRPr="00AA0A9A">
        <w:t>the</w:t>
      </w:r>
      <w:r w:rsidRPr="00AA0A9A">
        <w:t>ir</w:t>
      </w:r>
      <w:r w:rsidRPr="00AA0A9A">
        <w:t xml:space="preserve"> local area, which depresses that </w:t>
      </w:r>
      <w:r w:rsidRPr="00AA0A9A">
        <w:t xml:space="preserve">figure of those </w:t>
      </w:r>
      <w:r w:rsidRPr="00AA0A9A">
        <w:t xml:space="preserve">moving outside </w:t>
      </w:r>
      <w:r w:rsidRPr="00AA0A9A">
        <w:t>of Wales. I</w:t>
      </w:r>
      <w:r w:rsidRPr="00AA0A9A">
        <w:t xml:space="preserve">f they leave the local area, they </w:t>
      </w:r>
      <w:r w:rsidRPr="00AA0A9A">
        <w:t xml:space="preserve">are </w:t>
      </w:r>
      <w:r w:rsidRPr="00AA0A9A">
        <w:t xml:space="preserve">virtually </w:t>
      </w:r>
      <w:r w:rsidRPr="00AA0A9A">
        <w:t xml:space="preserve">all </w:t>
      </w:r>
      <w:r w:rsidRPr="00AA0A9A">
        <w:t xml:space="preserve">going outside </w:t>
      </w:r>
      <w:r w:rsidRPr="00AA0A9A">
        <w:t xml:space="preserve">of Wales, and </w:t>
      </w:r>
      <w:r w:rsidRPr="00AA0A9A" w:rsidR="00E7537E">
        <w:t>less</w:t>
      </w:r>
      <w:r w:rsidRPr="00AA0A9A">
        <w:t xml:space="preserve"> </w:t>
      </w:r>
      <w:r w:rsidRPr="00AA0A9A">
        <w:t xml:space="preserve">than </w:t>
      </w:r>
      <w:r w:rsidRPr="00AA0A9A">
        <w:t>10</w:t>
      </w:r>
      <w:r w:rsidRPr="00AA0A9A">
        <w:t xml:space="preserve">% </w:t>
      </w:r>
      <w:r w:rsidRPr="00AA0A9A">
        <w:t xml:space="preserve">stay </w:t>
      </w:r>
      <w:r w:rsidRPr="00AA0A9A">
        <w:t xml:space="preserve">within </w:t>
      </w:r>
      <w:r w:rsidRPr="00AA0A9A">
        <w:t>Wales</w:t>
      </w:r>
      <w:r w:rsidRPr="00AA0A9A">
        <w:t>. If you look at place</w:t>
      </w:r>
      <w:r w:rsidRPr="00AA0A9A">
        <w:t>s</w:t>
      </w:r>
      <w:r w:rsidRPr="00AA0A9A">
        <w:t xml:space="preserve"> like Pembroke</w:t>
      </w:r>
      <w:r w:rsidRPr="00AA0A9A">
        <w:t>shire,</w:t>
      </w:r>
      <w:r w:rsidRPr="00AA0A9A">
        <w:t xml:space="preserve"> there </w:t>
      </w:r>
      <w:r w:rsidRPr="00AA0A9A">
        <w:t xml:space="preserve">are </w:t>
      </w:r>
      <w:r w:rsidRPr="00AA0A9A">
        <w:t xml:space="preserve">still more </w:t>
      </w:r>
      <w:r w:rsidRPr="00AA0A9A">
        <w:t xml:space="preserve">who are planning to move outside of than stay in Wales, but they are more likely to </w:t>
      </w:r>
      <w:r w:rsidRPr="00AA0A9A">
        <w:t xml:space="preserve">move to cities </w:t>
      </w:r>
      <w:r w:rsidRPr="00AA0A9A">
        <w:t xml:space="preserve">in </w:t>
      </w:r>
      <w:r w:rsidRPr="00AA0A9A" w:rsidR="00E7537E">
        <w:t>south Wales</w:t>
      </w:r>
      <w:r w:rsidRPr="00AA0A9A">
        <w:t>.</w:t>
      </w:r>
    </w:p>
    <w:p w:rsidR="00E7537E" w:rsidRPr="00AA0A9A" w:rsidP="007261FD">
      <w:pPr>
        <w:pStyle w:val="Answer"/>
      </w:pPr>
      <w:sdt>
        <w:sdtPr>
          <w:alias w:val="Member"/>
          <w:tag w:val="&lt;Member mnisId='4810' dodsId='157099'&gt;"/>
          <w:id w:val="108707674"/>
          <w:placeholder>
            <w:docPart w:val="677D9CDAE78547019F4F21E2B084D16B"/>
          </w:placeholder>
          <w:richText/>
        </w:sdtPr>
        <w:sdtContent>
          <w:r w:rsidRPr="00AA0A9A">
            <w:rPr>
              <w:b/>
            </w:rPr>
            <w:t>Mr Roberts:</w:t>
          </w:r>
        </w:sdtContent>
      </w:sdt>
      <w:r w:rsidRPr="00AA0A9A">
        <w:t xml:space="preserve"> Mr Thomas has been champing at the bit to come in.</w:t>
      </w:r>
    </w:p>
    <w:p w:rsidR="00042676" w:rsidRPr="00AA0A9A" w:rsidP="00042676">
      <w:pPr>
        <w:pStyle w:val="Answer"/>
      </w:pPr>
      <w:sdt>
        <w:sdtPr>
          <w:alias w:val="Witness"/>
          <w:id w:val="577794607"/>
          <w:placeholder>
            <w:docPart w:val="DefaultPlaceholder_-1854013440"/>
          </w:placeholder>
          <w:richText/>
        </w:sdtPr>
        <w:sdtContent>
          <w:r w:rsidRPr="00AA0A9A" w:rsidR="00642257">
            <w:rPr>
              <w:b/>
              <w:i/>
            </w:rPr>
            <w:t>Meirion Thomas:</w:t>
          </w:r>
        </w:sdtContent>
      </w:sdt>
      <w:r w:rsidRPr="00AA0A9A">
        <w:t xml:space="preserve"> </w:t>
      </w:r>
      <w:r w:rsidRPr="00AA0A9A" w:rsidR="00974CA8">
        <w:t xml:space="preserve">I just wanted to try to put a UK national perspective on this, because we should not beat ourselves up about Wales being worse off than anywhere else. The Institute </w:t>
      </w:r>
      <w:r w:rsidRPr="00AA0A9A">
        <w:t xml:space="preserve">for </w:t>
      </w:r>
      <w:r w:rsidRPr="00AA0A9A" w:rsidR="00974CA8">
        <w:t xml:space="preserve">Fiscal Studies has just published a </w:t>
      </w:r>
      <w:r w:rsidRPr="00AA0A9A" w:rsidR="00974CA8">
        <w:t>really useful</w:t>
      </w:r>
      <w:r w:rsidRPr="00AA0A9A" w:rsidR="00974CA8">
        <w:t xml:space="preserve"> report called </w:t>
      </w:r>
      <w:r w:rsidR="00541F40">
        <w:t>“</w:t>
      </w:r>
      <w:r w:rsidRPr="00541F40" w:rsidR="00974CA8">
        <w:t xml:space="preserve">The </w:t>
      </w:r>
      <w:r w:rsidRPr="00541F40">
        <w:t>changing geography of jobs</w:t>
      </w:r>
      <w:r w:rsidR="00541F40">
        <w:t>”</w:t>
      </w:r>
      <w:r w:rsidRPr="00AA0A9A" w:rsidR="00E7537E">
        <w:t>. Y</w:t>
      </w:r>
      <w:r w:rsidRPr="00AA0A9A" w:rsidR="00974CA8">
        <w:t>ou may have received evidence from them</w:t>
      </w:r>
      <w:r w:rsidRPr="00AA0A9A">
        <w:t>.</w:t>
      </w:r>
      <w:r w:rsidRPr="00AA0A9A" w:rsidR="00974CA8">
        <w:t xml:space="preserve"> </w:t>
      </w:r>
      <w:r w:rsidRPr="00AA0A9A">
        <w:t>T</w:t>
      </w:r>
      <w:r w:rsidRPr="00AA0A9A" w:rsidR="00974CA8">
        <w:t>here is a really powerful piece of evidence in that</w:t>
      </w:r>
      <w:r w:rsidRPr="00AA0A9A">
        <w:t>,</w:t>
      </w:r>
      <w:r w:rsidRPr="00AA0A9A" w:rsidR="00974CA8">
        <w:t xml:space="preserve"> </w:t>
      </w:r>
      <w:r w:rsidRPr="00AA0A9A">
        <w:t xml:space="preserve">where </w:t>
      </w:r>
      <w:r w:rsidRPr="00AA0A9A" w:rsidR="00974CA8">
        <w:t xml:space="preserve">they have looked at </w:t>
      </w:r>
      <w:r w:rsidRPr="00AA0A9A">
        <w:t xml:space="preserve">good </w:t>
      </w:r>
      <w:r w:rsidRPr="00AA0A9A" w:rsidR="00974CA8">
        <w:t>graduate-level jobs, as you would describe</w:t>
      </w:r>
      <w:r w:rsidRPr="00AA0A9A" w:rsidR="005D1B1C">
        <w:t xml:space="preserve"> them</w:t>
      </w:r>
      <w:r w:rsidRPr="00AA0A9A" w:rsidR="00974CA8">
        <w:t>, across the whole</w:t>
      </w:r>
      <w:r w:rsidRPr="00AA0A9A">
        <w:t xml:space="preserve"> of the UK</w:t>
      </w:r>
      <w:r w:rsidRPr="00AA0A9A" w:rsidR="00974CA8">
        <w:t>.</w:t>
      </w:r>
      <w:r w:rsidRPr="00AA0A9A">
        <w:t xml:space="preserve"> </w:t>
      </w:r>
      <w:r w:rsidRPr="00AA0A9A" w:rsidR="00974CA8">
        <w:t>We are concerned about this</w:t>
      </w:r>
      <w:r w:rsidRPr="00AA0A9A">
        <w:t>,</w:t>
      </w:r>
      <w:r w:rsidRPr="00AA0A9A" w:rsidR="00974CA8">
        <w:t xml:space="preserve"> because</w:t>
      </w:r>
      <w:r w:rsidRPr="00AA0A9A" w:rsidR="002F72AF">
        <w:t xml:space="preserve"> </w:t>
      </w:r>
      <w:r w:rsidRPr="00AA0A9A" w:rsidR="00974CA8">
        <w:t xml:space="preserve">we represent the old industrial communities in the </w:t>
      </w:r>
      <w:r w:rsidR="00037374">
        <w:t>m</w:t>
      </w:r>
      <w:r w:rsidRPr="00AA0A9A" w:rsidR="00974CA8">
        <w:t>idlands</w:t>
      </w:r>
      <w:r w:rsidRPr="00AA0A9A">
        <w:t>,</w:t>
      </w:r>
      <w:r w:rsidRPr="00AA0A9A" w:rsidR="00974CA8">
        <w:t xml:space="preserve"> </w:t>
      </w:r>
      <w:r w:rsidRPr="00AA0A9A">
        <w:t xml:space="preserve">in </w:t>
      </w:r>
      <w:r w:rsidRPr="00AA0A9A" w:rsidR="00974CA8">
        <w:t>the north of England</w:t>
      </w:r>
      <w:r w:rsidRPr="00AA0A9A">
        <w:t xml:space="preserve"> and</w:t>
      </w:r>
      <w:r w:rsidRPr="00AA0A9A" w:rsidR="00974CA8">
        <w:t xml:space="preserve"> </w:t>
      </w:r>
      <w:r w:rsidRPr="00AA0A9A">
        <w:t xml:space="preserve">in </w:t>
      </w:r>
      <w:r w:rsidRPr="00AA0A9A" w:rsidR="00974CA8">
        <w:t>Scotland, as well as in Wales</w:t>
      </w:r>
      <w:r w:rsidRPr="00AA0A9A">
        <w:t>,</w:t>
      </w:r>
      <w:r w:rsidRPr="00AA0A9A" w:rsidR="00974CA8">
        <w:t xml:space="preserve"> </w:t>
      </w:r>
      <w:r w:rsidRPr="00AA0A9A">
        <w:t>s</w:t>
      </w:r>
      <w:r w:rsidRPr="00AA0A9A" w:rsidR="00974CA8">
        <w:t xml:space="preserve">o we are looking at </w:t>
      </w:r>
      <w:r w:rsidRPr="00AA0A9A">
        <w:t xml:space="preserve">it from </w:t>
      </w:r>
      <w:r w:rsidRPr="00AA0A9A" w:rsidR="00974CA8">
        <w:t>a UK perspective.</w:t>
      </w:r>
    </w:p>
    <w:p w:rsidR="00042676" w:rsidRPr="00AA0A9A" w:rsidP="00042676">
      <w:pPr>
        <w:pStyle w:val="Answer"/>
      </w:pPr>
      <w:r w:rsidRPr="00AA0A9A">
        <w:t xml:space="preserve">If </w:t>
      </w:r>
      <w:r w:rsidRPr="00AA0A9A" w:rsidR="00974CA8">
        <w:t xml:space="preserve">you take the </w:t>
      </w:r>
      <w:r w:rsidRPr="00AA0A9A" w:rsidR="00E7537E">
        <w:t>w</w:t>
      </w:r>
      <w:r w:rsidRPr="00AA0A9A">
        <w:t>est Wales</w:t>
      </w:r>
      <w:r w:rsidRPr="00AA0A9A" w:rsidR="00974CA8">
        <w:t xml:space="preserve"> </w:t>
      </w:r>
      <w:r w:rsidRPr="00AA0A9A">
        <w:t xml:space="preserve">and the valleys </w:t>
      </w:r>
      <w:r w:rsidRPr="00AA0A9A" w:rsidR="00974CA8">
        <w:t xml:space="preserve">region, </w:t>
      </w:r>
      <w:r w:rsidRPr="00AA0A9A">
        <w:t xml:space="preserve">which </w:t>
      </w:r>
      <w:r w:rsidRPr="00AA0A9A" w:rsidR="00974CA8">
        <w:t>is where they had the data for</w:t>
      </w:r>
      <w:r w:rsidRPr="00AA0A9A">
        <w:t>,</w:t>
      </w:r>
      <w:r w:rsidRPr="00AA0A9A" w:rsidR="00974CA8">
        <w:t xml:space="preserve"> </w:t>
      </w:r>
      <w:r w:rsidRPr="00AA0A9A" w:rsidR="00E7537E">
        <w:t>less</w:t>
      </w:r>
      <w:r w:rsidRPr="00AA0A9A">
        <w:t xml:space="preserve"> </w:t>
      </w:r>
      <w:r w:rsidRPr="00AA0A9A" w:rsidR="00974CA8">
        <w:t xml:space="preserve">than 50% of graduates living in the </w:t>
      </w:r>
      <w:r w:rsidRPr="00AA0A9A" w:rsidR="00E7537E">
        <w:t>w</w:t>
      </w:r>
      <w:r w:rsidRPr="00AA0A9A" w:rsidR="00974CA8">
        <w:t xml:space="preserve">est Wales </w:t>
      </w:r>
      <w:r w:rsidRPr="00AA0A9A">
        <w:t xml:space="preserve">and </w:t>
      </w:r>
      <w:r w:rsidRPr="00AA0A9A" w:rsidR="00E7537E">
        <w:t>the v</w:t>
      </w:r>
      <w:r w:rsidRPr="00AA0A9A" w:rsidR="00974CA8">
        <w:t xml:space="preserve">alleys region </w:t>
      </w:r>
      <w:r w:rsidRPr="00AA0A9A">
        <w:t xml:space="preserve">were </w:t>
      </w:r>
      <w:r w:rsidRPr="00AA0A9A" w:rsidR="00974CA8">
        <w:t>in what they describe as good quality graduate</w:t>
      </w:r>
      <w:r w:rsidRPr="00AA0A9A">
        <w:t>-</w:t>
      </w:r>
      <w:r w:rsidRPr="00AA0A9A" w:rsidR="00974CA8">
        <w:t xml:space="preserve">level jobs. Even </w:t>
      </w:r>
      <w:r w:rsidRPr="00AA0A9A">
        <w:t>in e</w:t>
      </w:r>
      <w:r w:rsidRPr="00AA0A9A" w:rsidR="00974CA8">
        <w:t xml:space="preserve">ast Wales, which includes Cardiff and Newport, </w:t>
      </w:r>
      <w:r w:rsidRPr="00AA0A9A" w:rsidR="00E7537E">
        <w:t xml:space="preserve">less </w:t>
      </w:r>
      <w:r w:rsidRPr="00AA0A9A">
        <w:t xml:space="preserve">than </w:t>
      </w:r>
      <w:r w:rsidRPr="00AA0A9A" w:rsidR="00974CA8">
        <w:t>60% of graduates were in that quality of jobs. In London</w:t>
      </w:r>
      <w:r w:rsidRPr="00AA0A9A">
        <w:t xml:space="preserve"> and the south</w:t>
      </w:r>
      <w:r w:rsidRPr="00AA0A9A" w:rsidR="00E7537E">
        <w:noBreakHyphen/>
      </w:r>
      <w:r w:rsidRPr="00AA0A9A">
        <w:t>east,</w:t>
      </w:r>
      <w:r w:rsidRPr="00AA0A9A" w:rsidR="00974CA8">
        <w:t xml:space="preserve"> it is over 75%.</w:t>
      </w:r>
    </w:p>
    <w:p w:rsidR="00042676" w:rsidRPr="00AA0A9A" w:rsidP="00042676">
      <w:pPr>
        <w:pStyle w:val="Question"/>
      </w:pPr>
      <w:sdt>
        <w:sdtPr>
          <w:alias w:val="Member"/>
          <w:tag w:val="&lt;Member mnisId='4810' dodsId='157099'&gt;"/>
          <w:id w:val="566772799"/>
          <w:placeholder>
            <w:docPart w:val="DefaultPlaceholder_-1854013440"/>
          </w:placeholder>
          <w:richText/>
        </w:sdtPr>
        <w:sdtContent>
          <w:r w:rsidRPr="00AA0A9A">
            <w:rPr>
              <w:b/>
            </w:rPr>
            <w:t xml:space="preserve">Mr </w:t>
          </w:r>
          <w:r w:rsidRPr="00AA0A9A" w:rsidR="00642257">
            <w:rPr>
              <w:b/>
            </w:rPr>
            <w:t>Roberts:</w:t>
          </w:r>
        </w:sdtContent>
      </w:sdt>
      <w:r w:rsidRPr="00AA0A9A">
        <w:t xml:space="preserve"> </w:t>
      </w:r>
      <w:r w:rsidRPr="00AA0A9A" w:rsidR="00974CA8">
        <w:t>Why is that?</w:t>
      </w:r>
    </w:p>
    <w:p w:rsidR="00042676" w:rsidRPr="00AA0A9A" w:rsidP="00042676">
      <w:pPr>
        <w:pStyle w:val="Answer"/>
      </w:pPr>
      <w:sdt>
        <w:sdtPr>
          <w:alias w:val="Witness"/>
          <w:id w:val="-766766961"/>
          <w:placeholder>
            <w:docPart w:val="DefaultPlaceholder_-1854013440"/>
          </w:placeholder>
          <w:richText/>
        </w:sdtPr>
        <w:sdtContent>
          <w:r w:rsidRPr="00AA0A9A" w:rsidR="00642257">
            <w:rPr>
              <w:b/>
              <w:i/>
            </w:rPr>
            <w:t>Meirion Thomas:</w:t>
          </w:r>
        </w:sdtContent>
      </w:sdt>
      <w:r w:rsidRPr="00AA0A9A">
        <w:t xml:space="preserve"> It is </w:t>
      </w:r>
      <w:r w:rsidRPr="00AA0A9A" w:rsidR="00974CA8">
        <w:t>do with the nature of jobs</w:t>
      </w:r>
      <w:r w:rsidRPr="00AA0A9A">
        <w:t>.</w:t>
      </w:r>
      <w:r w:rsidRPr="00AA0A9A" w:rsidR="00974CA8">
        <w:t xml:space="preserve"> You asked the question about manual and trade</w:t>
      </w:r>
      <w:r w:rsidRPr="00AA0A9A">
        <w:t>-</w:t>
      </w:r>
      <w:r w:rsidRPr="00AA0A9A" w:rsidR="00974CA8">
        <w:t xml:space="preserve">type jobs in some parts of </w:t>
      </w:r>
      <w:r w:rsidRPr="00AA0A9A">
        <w:t>Wales.</w:t>
      </w:r>
      <w:r w:rsidRPr="00AA0A9A" w:rsidR="00974CA8">
        <w:t xml:space="preserve"> </w:t>
      </w:r>
      <w:r w:rsidRPr="00AA0A9A">
        <w:t>T</w:t>
      </w:r>
      <w:r w:rsidRPr="00AA0A9A" w:rsidR="00974CA8">
        <w:t xml:space="preserve">hat has continued to be the position in the older industrial towns across the country, even in Manchester, Birmingham, et cetera, </w:t>
      </w:r>
      <w:r w:rsidRPr="00AA0A9A">
        <w:t xml:space="preserve">and </w:t>
      </w:r>
      <w:r w:rsidRPr="00AA0A9A" w:rsidR="00974CA8">
        <w:t>the satellite towns to those places. It has not changed</w:t>
      </w:r>
      <w:r w:rsidRPr="00AA0A9A">
        <w:t>. G</w:t>
      </w:r>
      <w:r w:rsidRPr="00AA0A9A" w:rsidR="00974CA8">
        <w:t>ood</w:t>
      </w:r>
      <w:r w:rsidRPr="00AA0A9A" w:rsidR="00E7537E">
        <w:t>-</w:t>
      </w:r>
      <w:r w:rsidRPr="00AA0A9A" w:rsidR="00974CA8">
        <w:t>quality jobs in financial services, banking</w:t>
      </w:r>
      <w:r w:rsidRPr="00AA0A9A">
        <w:t xml:space="preserve"> </w:t>
      </w:r>
      <w:r w:rsidRPr="00AA0A9A" w:rsidR="00E7537E">
        <w:t>and</w:t>
      </w:r>
      <w:r w:rsidRPr="00AA0A9A" w:rsidR="00974CA8">
        <w:t xml:space="preserve"> a whole range of professional services are concentrated in London and the south</w:t>
      </w:r>
      <w:r w:rsidRPr="00AA0A9A" w:rsidR="00E7537E">
        <w:t>-</w:t>
      </w:r>
      <w:r w:rsidRPr="00AA0A9A" w:rsidR="00974CA8">
        <w:t>east, in research occupations, et cetera.</w:t>
      </w:r>
    </w:p>
    <w:p w:rsidR="00042676" w:rsidRPr="00AA0A9A" w:rsidP="00042676">
      <w:pPr>
        <w:pStyle w:val="Answer"/>
      </w:pPr>
      <w:r w:rsidRPr="00AA0A9A">
        <w:t>That is the case. It is the hard truth.</w:t>
      </w:r>
      <w:r w:rsidRPr="00AA0A9A">
        <w:t xml:space="preserve"> </w:t>
      </w:r>
      <w:r w:rsidRPr="00AA0A9A">
        <w:t xml:space="preserve">That is where our economy has been driven. It is why levelling up is so important to the country. It is not just to do with levelling up in terms of regions, </w:t>
      </w:r>
      <w:r w:rsidRPr="00AA0A9A">
        <w:t xml:space="preserve">but in terms of </w:t>
      </w:r>
      <w:r w:rsidRPr="00AA0A9A">
        <w:t xml:space="preserve">opportunities for people to use the best of their talents and skills, where they are or where they may want to be </w:t>
      </w:r>
      <w:r w:rsidRPr="00AA0A9A">
        <w:t>some</w:t>
      </w:r>
      <w:r w:rsidRPr="00AA0A9A">
        <w:t>time in the future, rather than being dictated by coming to London</w:t>
      </w:r>
      <w:r w:rsidRPr="00AA0A9A">
        <w:t>.</w:t>
      </w:r>
    </w:p>
    <w:p w:rsidR="00042676" w:rsidRPr="00AA0A9A" w:rsidP="00042676">
      <w:pPr>
        <w:pStyle w:val="Question"/>
      </w:pPr>
      <w:sdt>
        <w:sdtPr>
          <w:alias w:val="Member"/>
          <w:tag w:val="&lt;Member mnisId='4810' dodsId='157099'&gt;"/>
          <w:id w:val="-811020329"/>
          <w:placeholder>
            <w:docPart w:val="DefaultPlaceholder_-1854013440"/>
          </w:placeholder>
          <w:richText/>
        </w:sdtPr>
        <w:sdtContent>
          <w:r w:rsidRPr="00AA0A9A">
            <w:rPr>
              <w:b/>
            </w:rPr>
            <w:t xml:space="preserve">Mr </w:t>
          </w:r>
          <w:r w:rsidRPr="00AA0A9A" w:rsidR="00642257">
            <w:rPr>
              <w:b/>
            </w:rPr>
            <w:t>Roberts:</w:t>
          </w:r>
        </w:sdtContent>
      </w:sdt>
      <w:r w:rsidRPr="00AA0A9A">
        <w:t xml:space="preserve"> F</w:t>
      </w:r>
      <w:r w:rsidRPr="00AA0A9A" w:rsidR="00974CA8">
        <w:t xml:space="preserve">or whichever of our </w:t>
      </w:r>
      <w:r w:rsidRPr="00AA0A9A">
        <w:t xml:space="preserve">ONS </w:t>
      </w:r>
      <w:r w:rsidRPr="00AA0A9A" w:rsidR="00974CA8">
        <w:t xml:space="preserve">panellists would like to </w:t>
      </w:r>
      <w:r w:rsidRPr="00AA0A9A">
        <w:t>answer,</w:t>
      </w:r>
      <w:r w:rsidRPr="00AA0A9A" w:rsidR="00974CA8">
        <w:t xml:space="preserve"> what are the main </w:t>
      </w:r>
      <w:r w:rsidRPr="00AA0A9A" w:rsidR="005D1B1C">
        <w:t xml:space="preserve">economic and non-economic </w:t>
      </w:r>
      <w:r w:rsidRPr="00AA0A9A" w:rsidR="00974CA8">
        <w:t xml:space="preserve">factors behind the </w:t>
      </w:r>
      <w:r w:rsidRPr="00AA0A9A">
        <w:t>e</w:t>
      </w:r>
      <w:r w:rsidRPr="00AA0A9A" w:rsidR="00974CA8">
        <w:t>migration of young people</w:t>
      </w:r>
      <w:r w:rsidRPr="00AA0A9A" w:rsidR="005D1B1C">
        <w:t>?</w:t>
      </w:r>
    </w:p>
    <w:p w:rsidR="00974CA8" w:rsidRPr="00AA0A9A" w:rsidP="00042676">
      <w:pPr>
        <w:pStyle w:val="Answer"/>
      </w:pPr>
      <w:sdt>
        <w:sdtPr>
          <w:alias w:val="Witness"/>
          <w:id w:val="-1950002315"/>
          <w:placeholder>
            <w:docPart w:val="DefaultPlaceholder_-1854013440"/>
          </w:placeholder>
          <w:richText/>
        </w:sdtPr>
        <w:sdtContent>
          <w:r w:rsidRPr="00AA0A9A" w:rsidR="00642257">
            <w:rPr>
              <w:b/>
              <w:i/>
            </w:rPr>
            <w:t>Jen Woolford:</w:t>
          </w:r>
        </w:sdtContent>
      </w:sdt>
      <w:r w:rsidRPr="00AA0A9A" w:rsidR="00042676">
        <w:t xml:space="preserve"> W</w:t>
      </w:r>
      <w:r w:rsidRPr="00AA0A9A">
        <w:t>hat we are seeing with young people is exactly as my fellow panellist</w:t>
      </w:r>
      <w:r w:rsidRPr="00AA0A9A" w:rsidR="005D1B1C">
        <w:t>s</w:t>
      </w:r>
      <w:r w:rsidRPr="00AA0A9A">
        <w:t xml:space="preserve"> </w:t>
      </w:r>
      <w:r w:rsidRPr="00AA0A9A" w:rsidR="00042676">
        <w:t xml:space="preserve">have </w:t>
      </w:r>
      <w:r w:rsidRPr="00AA0A9A">
        <w:t>described</w:t>
      </w:r>
      <w:r w:rsidRPr="00AA0A9A" w:rsidR="00042676">
        <w:t>.</w:t>
      </w:r>
      <w:r w:rsidRPr="00AA0A9A">
        <w:t xml:space="preserve"> </w:t>
      </w:r>
      <w:r w:rsidRPr="00AA0A9A" w:rsidR="00042676">
        <w:t>P</w:t>
      </w:r>
      <w:r w:rsidRPr="00AA0A9A">
        <w:t xml:space="preserve">eople </w:t>
      </w:r>
      <w:r w:rsidRPr="00AA0A9A" w:rsidR="00042676">
        <w:t xml:space="preserve">are </w:t>
      </w:r>
      <w:r w:rsidRPr="00AA0A9A">
        <w:t xml:space="preserve">moving for study purposes and for employment. </w:t>
      </w:r>
      <w:r w:rsidRPr="00AA0A9A" w:rsidR="00042676">
        <w:t>Y</w:t>
      </w:r>
      <w:r w:rsidRPr="00AA0A9A">
        <w:t xml:space="preserve">ou are seeing an influx as well into </w:t>
      </w:r>
      <w:r w:rsidRPr="00AA0A9A" w:rsidR="00042676">
        <w:t>south Wales—</w:t>
      </w:r>
      <w:r w:rsidRPr="00AA0A9A">
        <w:t xml:space="preserve">into Cardiff, </w:t>
      </w:r>
      <w:r w:rsidRPr="00AA0A9A">
        <w:t>Newport</w:t>
      </w:r>
      <w:r w:rsidRPr="00AA0A9A">
        <w:t xml:space="preserve"> and Swansea</w:t>
      </w:r>
      <w:r w:rsidRPr="00AA0A9A" w:rsidR="00042676">
        <w:t xml:space="preserve">—so there </w:t>
      </w:r>
      <w:r w:rsidRPr="00AA0A9A">
        <w:t xml:space="preserve">is population growth happening there with young people, but it is largely driven </w:t>
      </w:r>
      <w:r w:rsidRPr="00AA0A9A" w:rsidR="00042676">
        <w:t xml:space="preserve">by </w:t>
      </w:r>
      <w:r w:rsidRPr="00AA0A9A">
        <w:t>education moves for students and for employment.</w:t>
      </w:r>
    </w:p>
    <w:p w:rsidR="00042676" w:rsidRPr="00AA0A9A" w:rsidP="00974CA8">
      <w:pPr>
        <w:pStyle w:val="Question"/>
      </w:pPr>
      <w:sdt>
        <w:sdtPr>
          <w:alias w:val="Member"/>
          <w:tag w:val="&lt;Member mnisId='4810' dodsId='157099'&gt;"/>
          <w:id w:val="644704252"/>
          <w:placeholder>
            <w:docPart w:val="DefaultPlaceholder_-1854013440"/>
          </w:placeholder>
          <w:richText/>
        </w:sdtPr>
        <w:sdtContent>
          <w:r w:rsidRPr="00AA0A9A">
            <w:rPr>
              <w:b/>
            </w:rPr>
            <w:t xml:space="preserve">Mr </w:t>
          </w:r>
          <w:r w:rsidRPr="00AA0A9A" w:rsidR="00642257">
            <w:rPr>
              <w:b/>
            </w:rPr>
            <w:t>Roberts:</w:t>
          </w:r>
        </w:sdtContent>
      </w:sdt>
      <w:r w:rsidRPr="00AA0A9A">
        <w:t xml:space="preserve"> </w:t>
      </w:r>
      <w:r w:rsidRPr="00AA0A9A" w:rsidR="00974CA8">
        <w:t>If I made a blanket statement</w:t>
      </w:r>
      <w:r w:rsidRPr="00AA0A9A">
        <w:t>,</w:t>
      </w:r>
      <w:r w:rsidRPr="00AA0A9A" w:rsidR="00974CA8">
        <w:t xml:space="preserve"> I am generally getting the gist that we have a lot of young people who move away to work and then come back in later life. </w:t>
      </w:r>
      <w:r w:rsidRPr="00AA0A9A">
        <w:t>W</w:t>
      </w:r>
      <w:r w:rsidRPr="00AA0A9A" w:rsidR="00974CA8">
        <w:t xml:space="preserve">e have school-age </w:t>
      </w:r>
      <w:r w:rsidRPr="00AA0A9A" w:rsidR="00902918">
        <w:t xml:space="preserve">people </w:t>
      </w:r>
      <w:r w:rsidRPr="00AA0A9A" w:rsidR="00974CA8">
        <w:t xml:space="preserve">and pension-age people, and </w:t>
      </w:r>
      <w:r w:rsidRPr="00AA0A9A" w:rsidR="00974CA8">
        <w:t>not necessarily so many what we will call economically active people in the middle. Is that generally the trend</w:t>
      </w:r>
      <w:r w:rsidRPr="00AA0A9A">
        <w:t>?</w:t>
      </w:r>
    </w:p>
    <w:p w:rsidR="00943B26" w:rsidRPr="00AA0A9A" w:rsidP="00042676">
      <w:pPr>
        <w:pStyle w:val="Answer"/>
      </w:pPr>
      <w:sdt>
        <w:sdtPr>
          <w:alias w:val="Witness"/>
          <w:id w:val="-1764133457"/>
          <w:placeholder>
            <w:docPart w:val="DefaultPlaceholder_-1854013440"/>
          </w:placeholder>
          <w:richText/>
        </w:sdtPr>
        <w:sdtContent>
          <w:r w:rsidRPr="00AA0A9A" w:rsidR="00642257">
            <w:rPr>
              <w:b/>
              <w:i/>
            </w:rPr>
            <w:t>Emma Rourke:</w:t>
          </w:r>
        </w:sdtContent>
      </w:sdt>
      <w:r w:rsidRPr="00AA0A9A" w:rsidR="00042676">
        <w:t xml:space="preserve"> W</w:t>
      </w:r>
      <w:r w:rsidRPr="00AA0A9A" w:rsidR="00974CA8">
        <w:t>e do see a trend of families coming back, so</w:t>
      </w:r>
      <w:r w:rsidRPr="00AA0A9A" w:rsidR="002F72AF">
        <w:t xml:space="preserve"> </w:t>
      </w:r>
      <w:r w:rsidRPr="00AA0A9A" w:rsidR="00974CA8">
        <w:t xml:space="preserve">that blanket statement could be caveated with </w:t>
      </w:r>
      <w:r w:rsidRPr="00AA0A9A" w:rsidR="00902918">
        <w:t xml:space="preserve">the fact that </w:t>
      </w:r>
      <w:r w:rsidRPr="00AA0A9A">
        <w:t xml:space="preserve">we are seeing </w:t>
      </w:r>
      <w:r w:rsidRPr="00AA0A9A" w:rsidR="00974CA8">
        <w:t>some</w:t>
      </w:r>
      <w:r w:rsidRPr="00AA0A9A" w:rsidR="002F72AF">
        <w:t xml:space="preserve"> </w:t>
      </w:r>
      <w:r w:rsidRPr="00AA0A9A" w:rsidR="00974CA8">
        <w:t xml:space="preserve">movement </w:t>
      </w:r>
      <w:r w:rsidRPr="00AA0A9A" w:rsidR="00974CA8">
        <w:t>later on</w:t>
      </w:r>
      <w:r w:rsidRPr="00AA0A9A" w:rsidR="00974CA8">
        <w:t xml:space="preserve"> in the age band of 16 to 64. We are also seeing</w:t>
      </w:r>
      <w:r w:rsidRPr="00AA0A9A" w:rsidR="002F72AF">
        <w:t xml:space="preserve"> </w:t>
      </w:r>
      <w:r w:rsidRPr="00AA0A9A" w:rsidR="00974CA8">
        <w:t>lower rates of self-employment</w:t>
      </w:r>
      <w:r w:rsidRPr="00AA0A9A">
        <w:t>,</w:t>
      </w:r>
      <w:r w:rsidRPr="00AA0A9A" w:rsidR="00974CA8">
        <w:t xml:space="preserve"> for example, in Wales compared </w:t>
      </w:r>
      <w:r w:rsidR="006C734D">
        <w:t>with</w:t>
      </w:r>
      <w:r w:rsidRPr="00AA0A9A" w:rsidR="00974CA8">
        <w:t xml:space="preserve"> England</w:t>
      </w:r>
      <w:r w:rsidRPr="00AA0A9A">
        <w:t>, s</w:t>
      </w:r>
      <w:r w:rsidRPr="00AA0A9A" w:rsidR="00974CA8">
        <w:t>o it is not just about</w:t>
      </w:r>
      <w:r w:rsidRPr="00AA0A9A" w:rsidR="002F72AF">
        <w:t xml:space="preserve"> </w:t>
      </w:r>
      <w:r w:rsidRPr="00AA0A9A" w:rsidR="00974CA8">
        <w:t>direct employment where we are seeing a differentiation</w:t>
      </w:r>
      <w:r w:rsidRPr="00AA0A9A">
        <w:t>.</w:t>
      </w:r>
    </w:p>
    <w:p w:rsidR="00943B26" w:rsidRPr="00AA0A9A" w:rsidP="00943B26">
      <w:pPr>
        <w:pStyle w:val="Question"/>
      </w:pPr>
      <w:sdt>
        <w:sdtPr>
          <w:alias w:val="Member"/>
          <w:tag w:val="&lt;Member mnisId='4810' dodsId='157099'&gt;"/>
          <w:id w:val="1851979043"/>
          <w:placeholder>
            <w:docPart w:val="DefaultPlaceholder_-1854013440"/>
          </w:placeholder>
          <w:richText/>
        </w:sdtPr>
        <w:sdtContent>
          <w:r w:rsidRPr="00AA0A9A">
            <w:rPr>
              <w:b/>
            </w:rPr>
            <w:t xml:space="preserve">Mr </w:t>
          </w:r>
          <w:r w:rsidRPr="00AA0A9A" w:rsidR="00642257">
            <w:rPr>
              <w:b/>
            </w:rPr>
            <w:t>Roberts:</w:t>
          </w:r>
        </w:sdtContent>
      </w:sdt>
      <w:r w:rsidRPr="00AA0A9A">
        <w:t xml:space="preserve"> Has that </w:t>
      </w:r>
      <w:r w:rsidRPr="00AA0A9A" w:rsidR="00974CA8">
        <w:t xml:space="preserve">self-employment </w:t>
      </w:r>
      <w:r w:rsidRPr="00AA0A9A">
        <w:t xml:space="preserve">number </w:t>
      </w:r>
      <w:r w:rsidRPr="00AA0A9A" w:rsidR="00974CA8">
        <w:t xml:space="preserve">changed before and after </w:t>
      </w:r>
      <w:r w:rsidRPr="00AA0A9A">
        <w:t>C</w:t>
      </w:r>
      <w:r w:rsidRPr="00AA0A9A" w:rsidR="00974CA8">
        <w:t>ovid</w:t>
      </w:r>
      <w:r w:rsidRPr="00AA0A9A">
        <w:t>?</w:t>
      </w:r>
    </w:p>
    <w:p w:rsidR="00943B26" w:rsidRPr="00AA0A9A" w:rsidP="00943B26">
      <w:pPr>
        <w:pStyle w:val="Answer"/>
      </w:pPr>
      <w:sdt>
        <w:sdtPr>
          <w:alias w:val="Witness"/>
          <w:id w:val="-1431881103"/>
          <w:placeholder>
            <w:docPart w:val="DefaultPlaceholder_-1854013440"/>
          </w:placeholder>
          <w:richText/>
        </w:sdtPr>
        <w:sdtContent>
          <w:r w:rsidRPr="00AA0A9A" w:rsidR="00642257">
            <w:rPr>
              <w:b/>
              <w:i/>
            </w:rPr>
            <w:t>Emma Rourke:</w:t>
          </w:r>
        </w:sdtContent>
      </w:sdt>
      <w:r w:rsidRPr="00AA0A9A">
        <w:t xml:space="preserve"> T</w:t>
      </w:r>
      <w:r w:rsidRPr="00AA0A9A" w:rsidR="00974CA8">
        <w:t>his is according to the census estimate that we saw during the pandemic.</w:t>
      </w:r>
    </w:p>
    <w:p w:rsidR="00943B26" w:rsidRPr="00AA0A9A" w:rsidP="00943B26">
      <w:pPr>
        <w:pStyle w:val="Answer"/>
      </w:pPr>
      <w:sdt>
        <w:sdtPr>
          <w:alias w:val="Witness"/>
          <w:id w:val="456534823"/>
          <w:placeholder>
            <w:docPart w:val="DefaultPlaceholder_-1854013440"/>
          </w:placeholder>
          <w:richText/>
        </w:sdtPr>
        <w:sdtContent>
          <w:r w:rsidRPr="00AA0A9A" w:rsidR="00642257">
            <w:rPr>
              <w:b/>
              <w:i/>
            </w:rPr>
            <w:t>Jen Woolford:</w:t>
          </w:r>
        </w:sdtContent>
      </w:sdt>
      <w:r w:rsidRPr="00AA0A9A">
        <w:t xml:space="preserve"> O</w:t>
      </w:r>
      <w:r w:rsidRPr="00AA0A9A" w:rsidR="00974CA8">
        <w:t>verall</w:t>
      </w:r>
      <w:r w:rsidRPr="00AA0A9A">
        <w:t>,</w:t>
      </w:r>
      <w:r w:rsidRPr="00AA0A9A" w:rsidR="00974CA8">
        <w:t xml:space="preserve"> in percentage terms, we are seeing the population under 16 and the population between 16 and 64 declining over that </w:t>
      </w:r>
      <w:r w:rsidRPr="00AA0A9A">
        <w:t>10</w:t>
      </w:r>
      <w:r w:rsidRPr="00AA0A9A" w:rsidR="00974CA8">
        <w:t>-year period</w:t>
      </w:r>
      <w:r w:rsidRPr="00AA0A9A">
        <w:t>,</w:t>
      </w:r>
      <w:r w:rsidRPr="00AA0A9A" w:rsidR="00974CA8">
        <w:t xml:space="preserve"> </w:t>
      </w:r>
      <w:r w:rsidRPr="00AA0A9A">
        <w:t>and t</w:t>
      </w:r>
      <w:r w:rsidRPr="00AA0A9A" w:rsidR="00974CA8">
        <w:t xml:space="preserve">he </w:t>
      </w:r>
      <w:r w:rsidRPr="00AA0A9A">
        <w:t xml:space="preserve">proportion of the </w:t>
      </w:r>
      <w:r w:rsidRPr="00AA0A9A" w:rsidR="00974CA8">
        <w:t>population aged over 65</w:t>
      </w:r>
      <w:r w:rsidRPr="00AA0A9A">
        <w:t xml:space="preserve"> </w:t>
      </w:r>
      <w:r w:rsidRPr="00AA0A9A" w:rsidR="00974CA8">
        <w:t>has increased</w:t>
      </w:r>
      <w:r w:rsidRPr="00AA0A9A">
        <w:t>.</w:t>
      </w:r>
      <w:r w:rsidRPr="00AA0A9A" w:rsidR="00974CA8">
        <w:t xml:space="preserve"> </w:t>
      </w:r>
      <w:r w:rsidRPr="00AA0A9A">
        <w:t>T</w:t>
      </w:r>
      <w:r w:rsidRPr="00AA0A9A" w:rsidR="00974CA8">
        <w:t>he population under 16 is around 17</w:t>
      </w:r>
      <w:r w:rsidRPr="00AA0A9A">
        <w:t>.5%</w:t>
      </w:r>
      <w:r w:rsidRPr="00AA0A9A" w:rsidR="00974CA8">
        <w:t xml:space="preserve"> of the population in Wales</w:t>
      </w:r>
      <w:r w:rsidRPr="00AA0A9A">
        <w:t>,</w:t>
      </w:r>
      <w:r w:rsidRPr="00AA0A9A" w:rsidR="00974CA8">
        <w:t xml:space="preserve"> </w:t>
      </w:r>
      <w:r w:rsidRPr="00AA0A9A">
        <w:t xml:space="preserve">the </w:t>
      </w:r>
      <w:r w:rsidRPr="00AA0A9A" w:rsidR="00974CA8">
        <w:t>working</w:t>
      </w:r>
      <w:r w:rsidRPr="00AA0A9A">
        <w:t>-</w:t>
      </w:r>
      <w:r w:rsidRPr="00AA0A9A" w:rsidR="00974CA8">
        <w:t xml:space="preserve">age population </w:t>
      </w:r>
      <w:r w:rsidRPr="00AA0A9A">
        <w:t xml:space="preserve">is </w:t>
      </w:r>
      <w:r w:rsidRPr="00AA0A9A" w:rsidR="00974CA8">
        <w:t xml:space="preserve">just over 60%, and the older population </w:t>
      </w:r>
      <w:r w:rsidRPr="00AA0A9A">
        <w:t xml:space="preserve">is </w:t>
      </w:r>
      <w:r w:rsidRPr="00AA0A9A" w:rsidR="00974CA8">
        <w:t xml:space="preserve">around </w:t>
      </w:r>
      <w:r w:rsidRPr="00AA0A9A">
        <w:t>21.5%.</w:t>
      </w:r>
    </w:p>
    <w:p w:rsidR="00974CA8" w:rsidRPr="00AA0A9A" w:rsidP="00943B26">
      <w:pPr>
        <w:pStyle w:val="Question"/>
      </w:pPr>
      <w:sdt>
        <w:sdtPr>
          <w:alias w:val="Member"/>
          <w:tag w:val="&lt;Member mnisId='4859' dodsId='157216'&gt;"/>
          <w:id w:val="1368720473"/>
          <w:placeholder>
            <w:docPart w:val="DefaultPlaceholder_-1854013440"/>
          </w:placeholder>
          <w:richText/>
        </w:sdtPr>
        <w:sdtContent>
          <w:r w:rsidRPr="00AA0A9A" w:rsidR="00943B26">
            <w:rPr>
              <w:b/>
            </w:rPr>
            <w:t>Virginia Crosbie:</w:t>
          </w:r>
        </w:sdtContent>
      </w:sdt>
      <w:r w:rsidRPr="00AA0A9A" w:rsidR="00943B26">
        <w:t xml:space="preserve"> </w:t>
      </w:r>
      <w:r w:rsidRPr="00AA0A9A">
        <w:t xml:space="preserve">Could I </w:t>
      </w:r>
      <w:r w:rsidRPr="00AA0A9A" w:rsidR="00943B26">
        <w:t xml:space="preserve">ask a </w:t>
      </w:r>
      <w:r w:rsidRPr="00AA0A9A">
        <w:t>supplement</w:t>
      </w:r>
      <w:r w:rsidRPr="00AA0A9A" w:rsidR="00943B26">
        <w:t>ary</w:t>
      </w:r>
      <w:r w:rsidRPr="00AA0A9A">
        <w:t xml:space="preserve"> </w:t>
      </w:r>
      <w:r w:rsidRPr="00AA0A9A" w:rsidR="00943B26">
        <w:t xml:space="preserve">to </w:t>
      </w:r>
      <w:r w:rsidRPr="00AA0A9A">
        <w:t>Professor Woods</w:t>
      </w:r>
      <w:r w:rsidRPr="00AA0A9A" w:rsidR="00943B26">
        <w:t>?</w:t>
      </w:r>
      <w:r w:rsidRPr="00AA0A9A">
        <w:t xml:space="preserve"> </w:t>
      </w:r>
      <w:r w:rsidRPr="00AA0A9A" w:rsidR="00943B26">
        <w:t>Y</w:t>
      </w:r>
      <w:r w:rsidRPr="00AA0A9A">
        <w:t xml:space="preserve">ou mentioned gender and that women were more likely to leave compared </w:t>
      </w:r>
      <w:r w:rsidR="0022035F">
        <w:t>with</w:t>
      </w:r>
      <w:r w:rsidRPr="00AA0A9A">
        <w:t xml:space="preserve"> men.</w:t>
      </w:r>
      <w:r w:rsidRPr="00AA0A9A" w:rsidR="00943B26">
        <w:t xml:space="preserve"> </w:t>
      </w:r>
      <w:r w:rsidRPr="00AA0A9A">
        <w:t>This does</w:t>
      </w:r>
      <w:r w:rsidRPr="00AA0A9A" w:rsidR="002F72AF">
        <w:t xml:space="preserve"> </w:t>
      </w:r>
      <w:r w:rsidRPr="00AA0A9A">
        <w:t>ring some alarm bells, and I was wondering whether you could</w:t>
      </w:r>
      <w:r w:rsidRPr="00AA0A9A" w:rsidR="002F72AF">
        <w:t xml:space="preserve"> </w:t>
      </w:r>
      <w:r w:rsidRPr="00AA0A9A">
        <w:t>give us a little more detail.</w:t>
      </w:r>
    </w:p>
    <w:p w:rsidR="00767F8A" w:rsidRPr="00AA0A9A" w:rsidP="00943B26">
      <w:pPr>
        <w:pStyle w:val="Answer"/>
      </w:pPr>
      <w:sdt>
        <w:sdtPr>
          <w:alias w:val="Witness"/>
          <w:id w:val="-983389168"/>
          <w:placeholder>
            <w:docPart w:val="DefaultPlaceholder_-1854013440"/>
          </w:placeholder>
          <w:richText/>
        </w:sdtPr>
        <w:sdtContent>
          <w:r w:rsidRPr="00AA0A9A" w:rsidR="00642257">
            <w:rPr>
              <w:b/>
              <w:i/>
            </w:rPr>
            <w:t>Professor Woods:</w:t>
          </w:r>
        </w:sdtContent>
      </w:sdt>
      <w:r w:rsidRPr="00AA0A9A" w:rsidR="00943B26">
        <w:t xml:space="preserve"> It is i</w:t>
      </w:r>
      <w:r w:rsidRPr="00AA0A9A" w:rsidR="00974CA8">
        <w:t xml:space="preserve">nteresting. This is not just a </w:t>
      </w:r>
      <w:r w:rsidRPr="00AA0A9A" w:rsidR="00943B26">
        <w:t>Wales</w:t>
      </w:r>
      <w:r w:rsidRPr="00AA0A9A" w:rsidR="00974CA8">
        <w:t xml:space="preserve">-specific fact, </w:t>
      </w:r>
      <w:r w:rsidRPr="00AA0A9A" w:rsidR="00943B26">
        <w:t xml:space="preserve">but one that we see </w:t>
      </w:r>
      <w:r w:rsidRPr="00AA0A9A" w:rsidR="00974CA8">
        <w:t xml:space="preserve">certainly in Europe and beyond in terms of </w:t>
      </w:r>
      <w:r w:rsidRPr="00AA0A9A" w:rsidR="00943B26">
        <w:t>out-</w:t>
      </w:r>
      <w:r w:rsidRPr="00AA0A9A" w:rsidR="00974CA8">
        <w:t xml:space="preserve">migration </w:t>
      </w:r>
      <w:r w:rsidRPr="00AA0A9A" w:rsidR="00943B26">
        <w:t xml:space="preserve">from rural </w:t>
      </w:r>
      <w:r w:rsidRPr="00AA0A9A" w:rsidR="00974CA8">
        <w:t>areas</w:t>
      </w:r>
      <w:r w:rsidRPr="00AA0A9A" w:rsidR="00943B26">
        <w:t>, where y</w:t>
      </w:r>
      <w:r w:rsidRPr="00AA0A9A" w:rsidR="00974CA8">
        <w:t xml:space="preserve">oung women </w:t>
      </w:r>
      <w:r w:rsidRPr="00AA0A9A" w:rsidR="00943B26">
        <w:t xml:space="preserve">are more likely </w:t>
      </w:r>
      <w:r w:rsidRPr="00AA0A9A" w:rsidR="00974CA8">
        <w:t xml:space="preserve">to move away </w:t>
      </w:r>
      <w:r w:rsidRPr="00AA0A9A" w:rsidR="00943B26">
        <w:t xml:space="preserve">and </w:t>
      </w:r>
      <w:r w:rsidRPr="00AA0A9A" w:rsidR="00974CA8">
        <w:t xml:space="preserve">young men are more likely to stay. </w:t>
      </w:r>
      <w:r w:rsidRPr="00AA0A9A" w:rsidR="00943B26">
        <w:t xml:space="preserve">It </w:t>
      </w:r>
      <w:r w:rsidRPr="00AA0A9A" w:rsidR="00974CA8">
        <w:t xml:space="preserve">is a combination of </w:t>
      </w:r>
      <w:r w:rsidRPr="00AA0A9A" w:rsidR="00943B26">
        <w:t>factors, and i</w:t>
      </w:r>
      <w:r w:rsidRPr="00AA0A9A" w:rsidR="00974CA8">
        <w:t xml:space="preserve">t is difficult to pin </w:t>
      </w:r>
      <w:r w:rsidRPr="00AA0A9A" w:rsidR="00943B26">
        <w:t xml:space="preserve">that </w:t>
      </w:r>
      <w:r w:rsidRPr="00AA0A9A" w:rsidR="00974CA8">
        <w:t>down to one. It is partly around economics and employment opportunities.</w:t>
      </w:r>
    </w:p>
    <w:p w:rsidR="00AC2D81" w:rsidRPr="00AA0A9A" w:rsidP="00943B26">
      <w:pPr>
        <w:pStyle w:val="Answer"/>
      </w:pPr>
      <w:r w:rsidRPr="00AA0A9A">
        <w:t>T</w:t>
      </w:r>
      <w:r w:rsidRPr="00AA0A9A" w:rsidR="00974CA8">
        <w:t xml:space="preserve">here is </w:t>
      </w:r>
      <w:r w:rsidRPr="00AA0A9A">
        <w:t xml:space="preserve">perhaps </w:t>
      </w:r>
      <w:r w:rsidRPr="00AA0A9A" w:rsidR="00974CA8">
        <w:t xml:space="preserve">a perception </w:t>
      </w:r>
      <w:r w:rsidRPr="00AA0A9A">
        <w:t xml:space="preserve">about </w:t>
      </w:r>
      <w:r w:rsidRPr="00AA0A9A" w:rsidR="00974CA8">
        <w:t xml:space="preserve">some of the employment opportunities </w:t>
      </w:r>
      <w:r w:rsidRPr="00AA0A9A">
        <w:t xml:space="preserve">that </w:t>
      </w:r>
      <w:r w:rsidRPr="00AA0A9A" w:rsidR="00974CA8">
        <w:t xml:space="preserve">are available </w:t>
      </w:r>
      <w:r w:rsidRPr="00AA0A9A" w:rsidR="005D1B1C">
        <w:t xml:space="preserve">to </w:t>
      </w:r>
      <w:r w:rsidRPr="00AA0A9A" w:rsidR="00974CA8">
        <w:t>and seen as valuable careers</w:t>
      </w:r>
      <w:r w:rsidRPr="00AA0A9A">
        <w:t xml:space="preserve"> </w:t>
      </w:r>
      <w:r w:rsidRPr="00AA0A9A" w:rsidR="005D1B1C">
        <w:t xml:space="preserve">by </w:t>
      </w:r>
      <w:r w:rsidRPr="00AA0A9A">
        <w:t>young men</w:t>
      </w:r>
      <w:r w:rsidRPr="00AA0A9A" w:rsidR="005D1B1C">
        <w:t>,</w:t>
      </w:r>
      <w:r w:rsidRPr="00AA0A9A">
        <w:t xml:space="preserve"> which is </w:t>
      </w:r>
      <w:r w:rsidRPr="00AA0A9A" w:rsidR="00974CA8">
        <w:t>more apparent in rural areas</w:t>
      </w:r>
      <w:r w:rsidRPr="00AA0A9A">
        <w:t xml:space="preserve">, such as </w:t>
      </w:r>
      <w:r w:rsidRPr="00AA0A9A" w:rsidR="00974CA8">
        <w:t xml:space="preserve">continuing </w:t>
      </w:r>
      <w:r w:rsidRPr="00AA0A9A">
        <w:t>in farming</w:t>
      </w:r>
      <w:r w:rsidRPr="00AA0A9A" w:rsidR="00974CA8">
        <w:t xml:space="preserve">, </w:t>
      </w:r>
      <w:r w:rsidRPr="00AA0A9A">
        <w:t xml:space="preserve">or </w:t>
      </w:r>
      <w:r w:rsidRPr="00AA0A9A" w:rsidR="00974CA8">
        <w:t xml:space="preserve">jobs </w:t>
      </w:r>
      <w:r w:rsidRPr="00AA0A9A">
        <w:t xml:space="preserve">as </w:t>
      </w:r>
      <w:r w:rsidRPr="00AA0A9A" w:rsidR="00974CA8">
        <w:t xml:space="preserve">an electrician </w:t>
      </w:r>
      <w:r w:rsidRPr="00AA0A9A">
        <w:t xml:space="preserve">or a </w:t>
      </w:r>
      <w:r w:rsidRPr="00AA0A9A" w:rsidR="00974CA8">
        <w:t>plumber</w:t>
      </w:r>
      <w:r w:rsidRPr="00AA0A9A">
        <w:t>.</w:t>
      </w:r>
      <w:r w:rsidRPr="00AA0A9A" w:rsidR="00974CA8">
        <w:t xml:space="preserve"> </w:t>
      </w:r>
      <w:r w:rsidRPr="00AA0A9A">
        <w:t>Those are seen as reasonable</w:t>
      </w:r>
      <w:r w:rsidRPr="00AA0A9A" w:rsidR="00974CA8">
        <w:t xml:space="preserve">, credible careers for young </w:t>
      </w:r>
      <w:r w:rsidRPr="00AA0A9A" w:rsidR="00974CA8">
        <w:t>men in particular, and</w:t>
      </w:r>
      <w:r w:rsidRPr="00AA0A9A" w:rsidR="00974CA8">
        <w:t xml:space="preserve"> perhaps </w:t>
      </w:r>
      <w:r w:rsidRPr="00AA0A9A">
        <w:t xml:space="preserve">there are </w:t>
      </w:r>
      <w:r w:rsidRPr="00AA0A9A" w:rsidR="00974CA8">
        <w:t xml:space="preserve">more opportunities in some of those areas </w:t>
      </w:r>
      <w:r w:rsidRPr="00AA0A9A">
        <w:t xml:space="preserve">to stay in </w:t>
      </w:r>
      <w:r w:rsidRPr="00AA0A9A" w:rsidR="00974CA8">
        <w:t>the rural area than what might be seen as traditional career opportunities for young women. I do not want to follow gender stereotypes here, but</w:t>
      </w:r>
      <w:r w:rsidRPr="00AA0A9A" w:rsidR="002F72AF">
        <w:t xml:space="preserve"> </w:t>
      </w:r>
      <w:r w:rsidRPr="00AA0A9A" w:rsidR="00974CA8">
        <w:t>there is a perception around what opportunities there</w:t>
      </w:r>
      <w:r w:rsidRPr="00AA0A9A" w:rsidR="005D1B1C">
        <w:t xml:space="preserve"> are</w:t>
      </w:r>
      <w:r w:rsidRPr="00AA0A9A" w:rsidR="00974CA8">
        <w:t xml:space="preserve">, which partly shapes that </w:t>
      </w:r>
      <w:r w:rsidRPr="00AA0A9A">
        <w:t>i</w:t>
      </w:r>
      <w:r w:rsidRPr="00AA0A9A" w:rsidR="00974CA8">
        <w:t>n terms of opportunities to move away</w:t>
      </w:r>
      <w:r w:rsidRPr="00AA0A9A">
        <w:t>.</w:t>
      </w:r>
    </w:p>
    <w:p w:rsidR="00AC2D81" w:rsidRPr="00AA0A9A" w:rsidP="00943B26">
      <w:pPr>
        <w:pStyle w:val="Answer"/>
      </w:pPr>
      <w:r w:rsidRPr="00AA0A9A">
        <w:t>S</w:t>
      </w:r>
      <w:r w:rsidRPr="00AA0A9A" w:rsidR="00974CA8">
        <w:t>ome of the research flag</w:t>
      </w:r>
      <w:r w:rsidRPr="00AA0A9A">
        <w:t>s</w:t>
      </w:r>
      <w:r w:rsidRPr="00AA0A9A" w:rsidR="00974CA8">
        <w:t xml:space="preserve"> up </w:t>
      </w:r>
      <w:r w:rsidRPr="00AA0A9A">
        <w:t xml:space="preserve">other </w:t>
      </w:r>
      <w:r w:rsidRPr="00AA0A9A" w:rsidR="00974CA8">
        <w:t xml:space="preserve">factors </w:t>
      </w:r>
      <w:r w:rsidRPr="00AA0A9A">
        <w:t xml:space="preserve">that </w:t>
      </w:r>
      <w:r w:rsidRPr="00AA0A9A" w:rsidR="00974CA8">
        <w:t>may be around lifestyle choices</w:t>
      </w:r>
      <w:r w:rsidRPr="00AA0A9A">
        <w:t>,</w:t>
      </w:r>
      <w:r w:rsidRPr="00AA0A9A" w:rsidR="00974CA8">
        <w:t xml:space="preserve"> </w:t>
      </w:r>
      <w:r w:rsidRPr="00AA0A9A">
        <w:t xml:space="preserve">or that it </w:t>
      </w:r>
      <w:r w:rsidRPr="00AA0A9A" w:rsidR="00974CA8">
        <w:t>is probably still more likely that</w:t>
      </w:r>
      <w:r w:rsidRPr="00AA0A9A">
        <w:t>,</w:t>
      </w:r>
      <w:r w:rsidRPr="00AA0A9A" w:rsidR="00974CA8">
        <w:t xml:space="preserve"> in terms of couples coming </w:t>
      </w:r>
      <w:r w:rsidRPr="00AA0A9A">
        <w:t xml:space="preserve">together and partnering, women are </w:t>
      </w:r>
      <w:r w:rsidRPr="00AA0A9A" w:rsidR="00974CA8">
        <w:t xml:space="preserve">more likely to move </w:t>
      </w:r>
      <w:r w:rsidRPr="00AA0A9A">
        <w:t xml:space="preserve">than </w:t>
      </w:r>
      <w:r w:rsidRPr="00AA0A9A" w:rsidR="00974CA8">
        <w:t>the men in some communities.</w:t>
      </w:r>
    </w:p>
    <w:p w:rsidR="00EA5120" w:rsidRPr="00AA0A9A" w:rsidP="00943B26">
      <w:pPr>
        <w:pStyle w:val="Answer"/>
      </w:pPr>
      <w:r w:rsidRPr="00AA0A9A">
        <w:t>T</w:t>
      </w:r>
      <w:r w:rsidRPr="00AA0A9A" w:rsidR="00974CA8">
        <w:t xml:space="preserve">here </w:t>
      </w:r>
      <w:r w:rsidRPr="00AA0A9A" w:rsidR="005D1B1C">
        <w:t xml:space="preserve">are </w:t>
      </w:r>
      <w:r w:rsidRPr="00AA0A9A" w:rsidR="00974CA8">
        <w:t>a range of factors there</w:t>
      </w:r>
      <w:r w:rsidRPr="00AA0A9A">
        <w:t xml:space="preserve"> that are </w:t>
      </w:r>
      <w:r w:rsidRPr="00AA0A9A" w:rsidR="00974CA8">
        <w:t>quite difficult</w:t>
      </w:r>
      <w:r w:rsidRPr="00AA0A9A">
        <w:t xml:space="preserve"> to get into without </w:t>
      </w:r>
      <w:r w:rsidRPr="00AA0A9A" w:rsidR="00974CA8">
        <w:t>reinforc</w:t>
      </w:r>
      <w:r w:rsidRPr="00AA0A9A">
        <w:t>ing</w:t>
      </w:r>
      <w:r w:rsidRPr="00AA0A9A" w:rsidR="00974CA8">
        <w:t xml:space="preserve"> gender stereotypes around that, but</w:t>
      </w:r>
      <w:r w:rsidRPr="00AA0A9A" w:rsidR="002F72AF">
        <w:t xml:space="preserve"> </w:t>
      </w:r>
      <w:r w:rsidRPr="00AA0A9A" w:rsidR="00974CA8">
        <w:t xml:space="preserve">there </w:t>
      </w:r>
      <w:r w:rsidRPr="00AA0A9A">
        <w:t xml:space="preserve">is </w:t>
      </w:r>
      <w:r w:rsidRPr="00AA0A9A" w:rsidR="00974CA8">
        <w:t xml:space="preserve">some evidence there of some of </w:t>
      </w:r>
      <w:r w:rsidRPr="00AA0A9A">
        <w:t xml:space="preserve">those </w:t>
      </w:r>
      <w:r w:rsidRPr="00AA0A9A" w:rsidR="00974CA8">
        <w:t>factors playing upon this.</w:t>
      </w:r>
      <w:r w:rsidRPr="00AA0A9A">
        <w:t xml:space="preserve"> </w:t>
      </w:r>
      <w:r w:rsidRPr="00AA0A9A" w:rsidR="00974CA8">
        <w:t>It does have implications in terms of</w:t>
      </w:r>
      <w:r w:rsidRPr="00AA0A9A" w:rsidR="002F72AF">
        <w:t xml:space="preserve"> </w:t>
      </w:r>
      <w:r w:rsidRPr="00AA0A9A">
        <w:t xml:space="preserve">the </w:t>
      </w:r>
      <w:r w:rsidRPr="00AA0A9A" w:rsidR="00974CA8">
        <w:t xml:space="preserve">balance of population </w:t>
      </w:r>
      <w:r w:rsidRPr="00AA0A9A">
        <w:t xml:space="preserve">in </w:t>
      </w:r>
      <w:r w:rsidRPr="00AA0A9A" w:rsidR="00974CA8">
        <w:t>areas</w:t>
      </w:r>
      <w:r w:rsidRPr="00AA0A9A">
        <w:t>.</w:t>
      </w:r>
      <w:r w:rsidRPr="00AA0A9A" w:rsidR="00974CA8">
        <w:t xml:space="preserve"> </w:t>
      </w:r>
      <w:r w:rsidRPr="00AA0A9A">
        <w:t xml:space="preserve">While </w:t>
      </w:r>
      <w:r w:rsidRPr="00AA0A9A" w:rsidR="00974CA8">
        <w:t xml:space="preserve">I have not </w:t>
      </w:r>
      <w:r w:rsidRPr="00AA0A9A">
        <w:t xml:space="preserve">necessarily seen </w:t>
      </w:r>
      <w:r w:rsidRPr="00AA0A9A" w:rsidR="00974CA8">
        <w:t xml:space="preserve">detailed evidence of this in </w:t>
      </w:r>
      <w:r w:rsidRPr="00AA0A9A">
        <w:t>Wales</w:t>
      </w:r>
      <w:r w:rsidRPr="00AA0A9A" w:rsidR="00974CA8">
        <w:t xml:space="preserve">, </w:t>
      </w:r>
      <w:r w:rsidRPr="00AA0A9A">
        <w:t xml:space="preserve">wider </w:t>
      </w:r>
      <w:r w:rsidRPr="00AA0A9A" w:rsidR="00974CA8">
        <w:t xml:space="preserve">international research on this issue links this to </w:t>
      </w:r>
      <w:r w:rsidRPr="00AA0A9A">
        <w:t xml:space="preserve">a </w:t>
      </w:r>
      <w:r w:rsidRPr="00AA0A9A" w:rsidR="00974CA8">
        <w:t xml:space="preserve">sense of frustration of young men who feel trapped </w:t>
      </w:r>
      <w:r w:rsidRPr="00AA0A9A">
        <w:t xml:space="preserve">or </w:t>
      </w:r>
      <w:r w:rsidRPr="00AA0A9A" w:rsidR="00974CA8">
        <w:t xml:space="preserve">feel less valuable. </w:t>
      </w:r>
      <w:r w:rsidRPr="00AA0A9A">
        <w:t>There are i</w:t>
      </w:r>
      <w:r w:rsidRPr="00AA0A9A" w:rsidR="00974CA8">
        <w:t>ssues around mental health</w:t>
      </w:r>
      <w:r w:rsidRPr="00AA0A9A">
        <w:t xml:space="preserve"> and a</w:t>
      </w:r>
      <w:r w:rsidRPr="00AA0A9A" w:rsidR="00974CA8">
        <w:t xml:space="preserve"> suicide risk </w:t>
      </w:r>
      <w:r w:rsidRPr="00AA0A9A" w:rsidR="005D1B1C">
        <w:t xml:space="preserve">among </w:t>
      </w:r>
      <w:r w:rsidRPr="00AA0A9A" w:rsidR="00974CA8">
        <w:t>young men in rural areas</w:t>
      </w:r>
      <w:r w:rsidRPr="00AA0A9A">
        <w:t>.</w:t>
      </w:r>
      <w:r w:rsidRPr="00AA0A9A" w:rsidR="00974CA8">
        <w:t xml:space="preserve"> </w:t>
      </w:r>
    </w:p>
    <w:p w:rsidR="00767F8A" w:rsidRPr="00AA0A9A" w:rsidP="00943B26">
      <w:pPr>
        <w:pStyle w:val="Answer"/>
      </w:pPr>
      <w:r w:rsidRPr="00AA0A9A">
        <w:t>I</w:t>
      </w:r>
      <w:r w:rsidRPr="00AA0A9A" w:rsidR="00974CA8">
        <w:t>n some countries</w:t>
      </w:r>
      <w:r w:rsidRPr="00AA0A9A">
        <w:t>,</w:t>
      </w:r>
      <w:r w:rsidRPr="00AA0A9A" w:rsidR="00974CA8">
        <w:t xml:space="preserve"> we are seeing political elements of that</w:t>
      </w:r>
      <w:r w:rsidRPr="00AA0A9A">
        <w:t xml:space="preserve"> in terms of </w:t>
      </w:r>
      <w:r w:rsidRPr="00AA0A9A" w:rsidR="00974CA8">
        <w:t>young men drifting towards more extreme political positions.</w:t>
      </w:r>
      <w:r w:rsidRPr="00AA0A9A">
        <w:t xml:space="preserve"> T</w:t>
      </w:r>
      <w:r w:rsidRPr="00AA0A9A" w:rsidR="00974CA8">
        <w:t>here are links</w:t>
      </w:r>
      <w:r w:rsidRPr="00AA0A9A">
        <w:t xml:space="preserve"> to </w:t>
      </w:r>
      <w:r w:rsidRPr="00AA0A9A" w:rsidR="00974CA8">
        <w:t>that sense of being le</w:t>
      </w:r>
      <w:r w:rsidRPr="00AA0A9A">
        <w:t>f</w:t>
      </w:r>
      <w:r w:rsidRPr="00AA0A9A" w:rsidR="00974CA8">
        <w:t xml:space="preserve">t behind and not moving, which is a factor in </w:t>
      </w:r>
      <w:r w:rsidRPr="00AA0A9A">
        <w:t xml:space="preserve">rural </w:t>
      </w:r>
      <w:r w:rsidRPr="00AA0A9A" w:rsidR="00974CA8">
        <w:t>young men</w:t>
      </w:r>
      <w:r w:rsidRPr="00AA0A9A">
        <w:t>. F</w:t>
      </w:r>
      <w:r w:rsidRPr="00AA0A9A" w:rsidR="00974CA8">
        <w:t>ortunately</w:t>
      </w:r>
      <w:r w:rsidRPr="00AA0A9A">
        <w:t>,</w:t>
      </w:r>
      <w:r w:rsidRPr="00AA0A9A" w:rsidR="00974CA8">
        <w:t xml:space="preserve"> we are not seeing </w:t>
      </w:r>
      <w:r w:rsidRPr="00AA0A9A">
        <w:t xml:space="preserve">and do not have significant evidence </w:t>
      </w:r>
      <w:r w:rsidRPr="00AA0A9A" w:rsidR="00974CA8">
        <w:t xml:space="preserve">of that in </w:t>
      </w:r>
      <w:r w:rsidRPr="00AA0A9A">
        <w:t xml:space="preserve">Wales </w:t>
      </w:r>
      <w:r w:rsidRPr="00AA0A9A">
        <w:t>at the moment</w:t>
      </w:r>
      <w:r w:rsidRPr="00AA0A9A" w:rsidR="00974CA8">
        <w:t>, but</w:t>
      </w:r>
      <w:r w:rsidRPr="00AA0A9A" w:rsidR="002F72AF">
        <w:t xml:space="preserve"> </w:t>
      </w:r>
      <w:r w:rsidRPr="00AA0A9A" w:rsidR="00974CA8">
        <w:t xml:space="preserve">there is a slight </w:t>
      </w:r>
      <w:r w:rsidRPr="00AA0A9A">
        <w:t xml:space="preserve">warning there </w:t>
      </w:r>
      <w:r w:rsidRPr="00AA0A9A" w:rsidR="00974CA8">
        <w:t>of a context towards that</w:t>
      </w:r>
      <w:r w:rsidRPr="00AA0A9A">
        <w:t>,</w:t>
      </w:r>
      <w:r w:rsidRPr="00AA0A9A" w:rsidR="00974CA8">
        <w:t xml:space="preserve"> which we may wish to be mindful of.</w:t>
      </w:r>
    </w:p>
    <w:p w:rsidR="00974CA8" w:rsidRPr="00AA0A9A" w:rsidP="00767F8A">
      <w:pPr>
        <w:pStyle w:val="Question"/>
      </w:pPr>
      <w:sdt>
        <w:sdtPr>
          <w:alias w:val="Member"/>
          <w:tag w:val="&lt;Member mnisId='4716' dodsId='109478'&gt;"/>
          <w:id w:val="-129555622"/>
          <w:placeholder>
            <w:docPart w:val="DefaultPlaceholder_-1854013440"/>
          </w:placeholder>
          <w:richText/>
        </w:sdtPr>
        <w:sdtContent>
          <w:r w:rsidRPr="00AA0A9A" w:rsidR="00767F8A">
            <w:rPr>
              <w:b/>
            </w:rPr>
            <w:t>Ruth Jones:</w:t>
          </w:r>
        </w:sdtContent>
      </w:sdt>
      <w:r w:rsidRPr="00AA0A9A" w:rsidR="00767F8A">
        <w:t xml:space="preserve"> </w:t>
      </w:r>
      <w:r w:rsidRPr="00AA0A9A">
        <w:t xml:space="preserve">I would like to </w:t>
      </w:r>
      <w:r w:rsidRPr="00AA0A9A" w:rsidR="00767F8A">
        <w:t xml:space="preserve">probe a bit more deeply into </w:t>
      </w:r>
      <w:r w:rsidRPr="00AA0A9A">
        <w:t xml:space="preserve">the </w:t>
      </w:r>
      <w:r w:rsidRPr="00AA0A9A" w:rsidR="00767F8A">
        <w:t>e</w:t>
      </w:r>
      <w:r w:rsidRPr="00AA0A9A">
        <w:t>migration of young people</w:t>
      </w:r>
      <w:r w:rsidRPr="00AA0A9A" w:rsidR="00767F8A">
        <w:t xml:space="preserve">. </w:t>
      </w:r>
      <w:r w:rsidRPr="00AA0A9A">
        <w:t>You have said very clearly that this issue of migration of young people has gone on for decade</w:t>
      </w:r>
      <w:r w:rsidRPr="00AA0A9A" w:rsidR="00767F8A">
        <w:t>s or</w:t>
      </w:r>
      <w:r w:rsidRPr="00AA0A9A">
        <w:t xml:space="preserve"> centuries, but there is anxiety and concern </w:t>
      </w:r>
      <w:r w:rsidRPr="00AA0A9A" w:rsidR="00767F8A">
        <w:t xml:space="preserve">on the part of </w:t>
      </w:r>
      <w:r w:rsidRPr="00AA0A9A">
        <w:t>policymakers and stakeholders within Wales that it appears to be a constant drain now</w:t>
      </w:r>
      <w:r w:rsidRPr="00AA0A9A" w:rsidR="00767F8A">
        <w:t>.</w:t>
      </w:r>
      <w:r w:rsidRPr="00AA0A9A">
        <w:t xml:space="preserve"> </w:t>
      </w:r>
      <w:r w:rsidRPr="00AA0A9A" w:rsidR="00767F8A">
        <w:t>W</w:t>
      </w:r>
      <w:r w:rsidRPr="00AA0A9A">
        <w:t>hat</w:t>
      </w:r>
      <w:r w:rsidRPr="00AA0A9A" w:rsidR="002F72AF">
        <w:t xml:space="preserve"> </w:t>
      </w:r>
      <w:r w:rsidRPr="00AA0A9A">
        <w:t xml:space="preserve">tools </w:t>
      </w:r>
      <w:r w:rsidRPr="00AA0A9A" w:rsidR="00767F8A">
        <w:t xml:space="preserve">do </w:t>
      </w:r>
      <w:r w:rsidRPr="00AA0A9A">
        <w:t>the UK Government</w:t>
      </w:r>
      <w:r w:rsidRPr="00AA0A9A" w:rsidR="00767F8A">
        <w:t>,</w:t>
      </w:r>
      <w:r w:rsidRPr="00AA0A9A">
        <w:t xml:space="preserve"> </w:t>
      </w:r>
      <w:r w:rsidRPr="00AA0A9A" w:rsidR="00767F8A">
        <w:t xml:space="preserve">the </w:t>
      </w:r>
      <w:r w:rsidRPr="00AA0A9A">
        <w:t>W</w:t>
      </w:r>
      <w:r w:rsidRPr="00AA0A9A" w:rsidR="00767F8A">
        <w:t xml:space="preserve">elsh </w:t>
      </w:r>
      <w:r w:rsidRPr="00AA0A9A">
        <w:t>Government and local authorities have at their disposal to ensure</w:t>
      </w:r>
      <w:r w:rsidRPr="00AA0A9A" w:rsidR="00767F8A">
        <w:t xml:space="preserve"> that</w:t>
      </w:r>
      <w:r w:rsidRPr="00AA0A9A">
        <w:t xml:space="preserve">, </w:t>
      </w:r>
      <w:r w:rsidRPr="00AA0A9A" w:rsidR="00EA5120">
        <w:t>if</w:t>
      </w:r>
      <w:r w:rsidRPr="00AA0A9A" w:rsidR="00767F8A">
        <w:t xml:space="preserve"> </w:t>
      </w:r>
      <w:r w:rsidRPr="00AA0A9A">
        <w:t xml:space="preserve">not preventing them going, we </w:t>
      </w:r>
      <w:r w:rsidRPr="00AA0A9A" w:rsidR="00767F8A">
        <w:t xml:space="preserve">attract </w:t>
      </w:r>
      <w:r w:rsidRPr="00AA0A9A">
        <w:t>them back again after they have been out for education or whatever</w:t>
      </w:r>
      <w:r w:rsidRPr="00AA0A9A" w:rsidR="00767F8A">
        <w:t>?</w:t>
      </w:r>
    </w:p>
    <w:p w:rsidR="00145A9E" w:rsidRPr="00AA0A9A" w:rsidP="00145A9E">
      <w:pPr>
        <w:pStyle w:val="Answer"/>
      </w:pPr>
      <w:sdt>
        <w:sdtPr>
          <w:alias w:val="Witness"/>
          <w:id w:val="-796922383"/>
          <w:placeholder>
            <w:docPart w:val="DefaultPlaceholder_-1854013440"/>
          </w:placeholder>
          <w:richText/>
        </w:sdtPr>
        <w:sdtContent>
          <w:r w:rsidRPr="00AA0A9A" w:rsidR="00642257">
            <w:rPr>
              <w:b/>
              <w:i/>
            </w:rPr>
            <w:t>Meirion Thomas:</w:t>
          </w:r>
        </w:sdtContent>
      </w:sdt>
      <w:r w:rsidRPr="00AA0A9A">
        <w:t xml:space="preserve"> </w:t>
      </w:r>
      <w:r w:rsidRPr="00AA0A9A" w:rsidR="00974CA8">
        <w:t>The fundamental question of economic development is</w:t>
      </w:r>
      <w:r w:rsidRPr="00AA0A9A">
        <w:t>,</w:t>
      </w:r>
      <w:r w:rsidRPr="00AA0A9A" w:rsidR="00974CA8">
        <w:t xml:space="preserve"> </w:t>
      </w:r>
      <w:r w:rsidRPr="00AA0A9A">
        <w:t>“W</w:t>
      </w:r>
      <w:r w:rsidRPr="00AA0A9A" w:rsidR="00974CA8">
        <w:t>hat</w:t>
      </w:r>
      <w:r w:rsidRPr="00AA0A9A" w:rsidR="002F72AF">
        <w:t xml:space="preserve"> </w:t>
      </w:r>
      <w:r w:rsidRPr="00AA0A9A">
        <w:t xml:space="preserve">sort of </w:t>
      </w:r>
      <w:r w:rsidRPr="00AA0A9A" w:rsidR="00974CA8">
        <w:t>jobs can you provide</w:t>
      </w:r>
      <w:r w:rsidRPr="00AA0A9A">
        <w:t>, a</w:t>
      </w:r>
      <w:r w:rsidRPr="00AA0A9A" w:rsidR="00974CA8">
        <w:t xml:space="preserve">nd in </w:t>
      </w:r>
      <w:r w:rsidRPr="00AA0A9A">
        <w:t xml:space="preserve">what </w:t>
      </w:r>
      <w:r w:rsidRPr="00AA0A9A" w:rsidR="00974CA8">
        <w:t>places</w:t>
      </w:r>
      <w:r w:rsidRPr="00AA0A9A">
        <w:t>?”</w:t>
      </w:r>
      <w:r w:rsidRPr="00AA0A9A" w:rsidR="00974CA8">
        <w:t xml:space="preserve"> I worked for a while for the </w:t>
      </w:r>
      <w:r w:rsidRPr="00AA0A9A">
        <w:t>Welsh D</w:t>
      </w:r>
      <w:r w:rsidRPr="00AA0A9A" w:rsidR="00974CA8">
        <w:t xml:space="preserve">evelopment </w:t>
      </w:r>
      <w:r w:rsidRPr="00AA0A9A">
        <w:t>A</w:t>
      </w:r>
      <w:r w:rsidRPr="00AA0A9A" w:rsidR="00974CA8">
        <w:t>gency</w:t>
      </w:r>
      <w:r w:rsidRPr="00AA0A9A">
        <w:t>,</w:t>
      </w:r>
      <w:r w:rsidRPr="00AA0A9A" w:rsidR="00974CA8">
        <w:t xml:space="preserve"> and that was constantly the question </w:t>
      </w:r>
      <w:r w:rsidRPr="00AA0A9A">
        <w:t xml:space="preserve">in terms of </w:t>
      </w:r>
      <w:r w:rsidRPr="00AA0A9A" w:rsidR="00974CA8">
        <w:t>how to get that balance right without directing industry into certain places.</w:t>
      </w:r>
    </w:p>
    <w:p w:rsidR="00145A9E" w:rsidRPr="00AA0A9A" w:rsidP="00145A9E">
      <w:pPr>
        <w:pStyle w:val="Answer"/>
      </w:pPr>
      <w:r w:rsidRPr="00AA0A9A">
        <w:t xml:space="preserve">There are two key issues here. </w:t>
      </w:r>
      <w:r w:rsidRPr="00AA0A9A" w:rsidR="00974CA8">
        <w:t>One is that providing the jobs or encouraging</w:t>
      </w:r>
      <w:r w:rsidRPr="00AA0A9A">
        <w:t xml:space="preserve"> and</w:t>
      </w:r>
      <w:r w:rsidRPr="00AA0A9A" w:rsidR="00974CA8">
        <w:t xml:space="preserve"> incentivising companies to invest in certain places is only one part </w:t>
      </w:r>
      <w:r w:rsidRPr="00AA0A9A">
        <w:t xml:space="preserve">of </w:t>
      </w:r>
      <w:r w:rsidRPr="00AA0A9A" w:rsidR="00974CA8">
        <w:t xml:space="preserve">the issue, because you also </w:t>
      </w:r>
      <w:r w:rsidRPr="00AA0A9A" w:rsidR="00974CA8">
        <w:t>have to</w:t>
      </w:r>
      <w:r w:rsidRPr="00AA0A9A" w:rsidR="00974CA8">
        <w:t xml:space="preserve"> then ensure that you are able to provide the</w:t>
      </w:r>
      <w:r w:rsidRPr="00AA0A9A" w:rsidR="002F72AF">
        <w:t xml:space="preserve"> </w:t>
      </w:r>
      <w:r w:rsidRPr="00AA0A9A" w:rsidR="00974CA8">
        <w:t xml:space="preserve">housing and services that people who want to take up those jobs are able to access. </w:t>
      </w:r>
      <w:r w:rsidRPr="00AA0A9A">
        <w:t>T</w:t>
      </w:r>
      <w:r w:rsidRPr="00AA0A9A" w:rsidR="00974CA8">
        <w:t>he link between housing development and population change</w:t>
      </w:r>
      <w:r w:rsidRPr="00AA0A9A">
        <w:t>,</w:t>
      </w:r>
      <w:r w:rsidRPr="00AA0A9A" w:rsidR="00974CA8">
        <w:t xml:space="preserve"> at a granular level</w:t>
      </w:r>
      <w:r w:rsidRPr="00AA0A9A">
        <w:t>,</w:t>
      </w:r>
      <w:r w:rsidRPr="00AA0A9A" w:rsidR="00974CA8">
        <w:t xml:space="preserve"> is really quite st</w:t>
      </w:r>
      <w:r w:rsidRPr="00AA0A9A">
        <w:t>ar</w:t>
      </w:r>
      <w:r w:rsidRPr="00AA0A9A" w:rsidR="00974CA8">
        <w:t>k.</w:t>
      </w:r>
    </w:p>
    <w:p w:rsidR="00145A9E" w:rsidRPr="00AA0A9A" w:rsidP="00145A9E">
      <w:pPr>
        <w:pStyle w:val="Answer"/>
      </w:pPr>
      <w:r w:rsidRPr="00AA0A9A">
        <w:t>For instance, w</w:t>
      </w:r>
      <w:r w:rsidRPr="00AA0A9A" w:rsidR="00974CA8">
        <w:t xml:space="preserve">hen I </w:t>
      </w:r>
      <w:r w:rsidRPr="00AA0A9A">
        <w:t xml:space="preserve">told </w:t>
      </w:r>
      <w:r w:rsidRPr="00AA0A9A" w:rsidR="00974CA8">
        <w:t xml:space="preserve">Merthyr Tydfil </w:t>
      </w:r>
      <w:r w:rsidRPr="00AA0A9A">
        <w:t xml:space="preserve">that </w:t>
      </w:r>
      <w:r w:rsidRPr="00AA0A9A" w:rsidR="00974CA8">
        <w:t xml:space="preserve">I was coming here, </w:t>
      </w:r>
      <w:r w:rsidRPr="00AA0A9A">
        <w:t xml:space="preserve">I </w:t>
      </w:r>
      <w:r w:rsidRPr="00AA0A9A" w:rsidR="00974CA8">
        <w:t>asked them to provide me with some information.</w:t>
      </w:r>
      <w:r w:rsidRPr="00AA0A9A">
        <w:t xml:space="preserve"> </w:t>
      </w:r>
      <w:r w:rsidRPr="00AA0A9A" w:rsidR="00974CA8">
        <w:t xml:space="preserve">One of the key things </w:t>
      </w:r>
      <w:r w:rsidRPr="00AA0A9A">
        <w:t xml:space="preserve">that </w:t>
      </w:r>
      <w:r w:rsidRPr="00AA0A9A" w:rsidR="00974CA8">
        <w:t>they were able to point out is that</w:t>
      </w:r>
      <w:r w:rsidRPr="00AA0A9A">
        <w:t>,</w:t>
      </w:r>
      <w:r w:rsidRPr="00AA0A9A" w:rsidR="00974CA8">
        <w:t xml:space="preserve"> in the recent past, in only two periods has there been an increase in population in </w:t>
      </w:r>
      <w:r w:rsidRPr="00AA0A9A">
        <w:t xml:space="preserve">the </w:t>
      </w:r>
      <w:r w:rsidRPr="00AA0A9A" w:rsidR="00974CA8">
        <w:t>Merthyr Tydfil</w:t>
      </w:r>
      <w:r w:rsidRPr="00AA0A9A">
        <w:t xml:space="preserve"> county</w:t>
      </w:r>
      <w:r w:rsidRPr="00AA0A9A">
        <w:t xml:space="preserve"> borough,</w:t>
      </w:r>
      <w:r w:rsidRPr="00AA0A9A" w:rsidR="00974CA8">
        <w:t xml:space="preserve"> and they can track both of those increases in population to very specific housing developments. </w:t>
      </w:r>
      <w:r w:rsidRPr="00AA0A9A">
        <w:t>I</w:t>
      </w:r>
      <w:r w:rsidRPr="00AA0A9A" w:rsidR="00974CA8">
        <w:t xml:space="preserve">n other words, if </w:t>
      </w:r>
      <w:r w:rsidRPr="00AA0A9A">
        <w:t xml:space="preserve">they </w:t>
      </w:r>
      <w:r w:rsidRPr="00AA0A9A" w:rsidR="00974CA8">
        <w:t xml:space="preserve">did not have the housing development, </w:t>
      </w:r>
      <w:r w:rsidRPr="00AA0A9A">
        <w:t xml:space="preserve">they </w:t>
      </w:r>
      <w:r w:rsidRPr="00AA0A9A" w:rsidR="00974CA8">
        <w:t>would not have had the population growth</w:t>
      </w:r>
      <w:r w:rsidRPr="00AA0A9A">
        <w:t>,</w:t>
      </w:r>
      <w:r w:rsidRPr="00AA0A9A" w:rsidR="00974CA8">
        <w:t xml:space="preserve"> because the housing </w:t>
      </w:r>
      <w:r w:rsidRPr="00AA0A9A">
        <w:t xml:space="preserve">was </w:t>
      </w:r>
      <w:r w:rsidRPr="00AA0A9A" w:rsidR="00974CA8">
        <w:t>just not there</w:t>
      </w:r>
      <w:r w:rsidRPr="00AA0A9A">
        <w:t>.</w:t>
      </w:r>
      <w:r w:rsidRPr="00AA0A9A" w:rsidR="00974CA8">
        <w:t xml:space="preserve"> </w:t>
      </w:r>
      <w:r w:rsidRPr="00AA0A9A">
        <w:t>Y</w:t>
      </w:r>
      <w:r w:rsidRPr="00AA0A9A" w:rsidR="00974CA8">
        <w:t>ou need these things going in concert</w:t>
      </w:r>
      <w:r w:rsidRPr="00AA0A9A">
        <w:t xml:space="preserve"> and alongside each other.</w:t>
      </w:r>
    </w:p>
    <w:p w:rsidR="00145A9E" w:rsidRPr="00AA0A9A" w:rsidP="00145A9E">
      <w:pPr>
        <w:pStyle w:val="Answer"/>
      </w:pPr>
      <w:r w:rsidRPr="00AA0A9A">
        <w:t>T</w:t>
      </w:r>
      <w:r w:rsidRPr="00AA0A9A" w:rsidR="00974CA8">
        <w:t>he other thing that I would say is that consistency of investment incentives</w:t>
      </w:r>
      <w:r w:rsidRPr="00AA0A9A">
        <w:t xml:space="preserve"> and </w:t>
      </w:r>
      <w:r w:rsidRPr="00AA0A9A" w:rsidR="00974CA8">
        <w:t xml:space="preserve">support </w:t>
      </w:r>
      <w:r w:rsidRPr="00AA0A9A">
        <w:t xml:space="preserve">is </w:t>
      </w:r>
      <w:r w:rsidRPr="00AA0A9A" w:rsidR="00974CA8">
        <w:t xml:space="preserve">absolutely key. We have seen in </w:t>
      </w:r>
      <w:r w:rsidRPr="00AA0A9A">
        <w:t>Wales</w:t>
      </w:r>
      <w:r w:rsidRPr="00AA0A9A" w:rsidR="00EA5120">
        <w:t>,</w:t>
      </w:r>
      <w:r w:rsidRPr="00AA0A9A">
        <w:t xml:space="preserve"> as </w:t>
      </w:r>
      <w:r w:rsidRPr="00AA0A9A" w:rsidR="00974CA8">
        <w:t xml:space="preserve">across </w:t>
      </w:r>
      <w:r w:rsidRPr="00AA0A9A" w:rsidR="00974CA8">
        <w:t>the rest of the UK, a dismantling and an attempt at patching together new arrangements for industrial incentives</w:t>
      </w:r>
      <w:r w:rsidRPr="00AA0A9A">
        <w:t>,</w:t>
      </w:r>
      <w:r w:rsidRPr="00AA0A9A" w:rsidR="00974CA8">
        <w:t xml:space="preserve"> which have not worked, and we are now left in a position where nobody knows where you get the support that you need</w:t>
      </w:r>
      <w:r w:rsidRPr="00AA0A9A">
        <w:t>,</w:t>
      </w:r>
      <w:r w:rsidRPr="00AA0A9A" w:rsidR="00974CA8">
        <w:t xml:space="preserve"> from who</w:t>
      </w:r>
      <w:r w:rsidRPr="00AA0A9A">
        <w:t xml:space="preserve"> or</w:t>
      </w:r>
      <w:r w:rsidRPr="00AA0A9A" w:rsidR="00974CA8">
        <w:t xml:space="preserve"> from what level of </w:t>
      </w:r>
      <w:r w:rsidRPr="00AA0A9A">
        <w:t>G</w:t>
      </w:r>
      <w:r w:rsidRPr="00AA0A9A" w:rsidR="00974CA8">
        <w:t>overnment, et cetera</w:t>
      </w:r>
      <w:r w:rsidRPr="00AA0A9A">
        <w:t>, s</w:t>
      </w:r>
      <w:r w:rsidRPr="00AA0A9A" w:rsidR="00974CA8">
        <w:t>o we are left in that really difficult position</w:t>
      </w:r>
      <w:r w:rsidRPr="00AA0A9A">
        <w:t>. T</w:t>
      </w:r>
      <w:r w:rsidRPr="00AA0A9A" w:rsidR="00974CA8">
        <w:t>hose incentives tend to be very short-term</w:t>
      </w:r>
      <w:r w:rsidRPr="00AA0A9A">
        <w:t>.</w:t>
      </w:r>
      <w:r w:rsidRPr="00AA0A9A" w:rsidR="00974CA8">
        <w:t xml:space="preserve"> </w:t>
      </w:r>
      <w:r w:rsidRPr="00AA0A9A">
        <w:t>T</w:t>
      </w:r>
      <w:r w:rsidRPr="00AA0A9A" w:rsidR="00974CA8">
        <w:t>hey tend to be</w:t>
      </w:r>
      <w:r w:rsidRPr="00AA0A9A">
        <w:t>,</w:t>
      </w:r>
      <w:r w:rsidRPr="00AA0A9A" w:rsidR="00974CA8">
        <w:t xml:space="preserve"> </w:t>
      </w:r>
      <w:r w:rsidRPr="00AA0A9A">
        <w:t>“T</w:t>
      </w:r>
      <w:r w:rsidRPr="00AA0A9A" w:rsidR="00974CA8">
        <w:t>his scheme is available for three years</w:t>
      </w:r>
      <w:r w:rsidRPr="00AA0A9A">
        <w:t>.</w:t>
      </w:r>
      <w:r w:rsidRPr="00AA0A9A" w:rsidR="00974CA8">
        <w:t xml:space="preserve"> </w:t>
      </w:r>
      <w:r w:rsidRPr="00AA0A9A">
        <w:t>I</w:t>
      </w:r>
      <w:r w:rsidRPr="00AA0A9A" w:rsidR="00974CA8">
        <w:t>t is available in this area</w:t>
      </w:r>
      <w:r w:rsidRPr="00AA0A9A">
        <w:t xml:space="preserve"> or</w:t>
      </w:r>
      <w:r w:rsidRPr="00AA0A9A" w:rsidR="00974CA8">
        <w:t xml:space="preserve"> that area</w:t>
      </w:r>
      <w:r w:rsidRPr="00AA0A9A">
        <w:t>”</w:t>
      </w:r>
      <w:r w:rsidRPr="00AA0A9A" w:rsidR="00974CA8">
        <w:t>, et cetera.</w:t>
      </w:r>
    </w:p>
    <w:p w:rsidR="00145A9E" w:rsidRPr="00AA0A9A" w:rsidP="00145A9E">
      <w:pPr>
        <w:pStyle w:val="Answer"/>
      </w:pPr>
      <w:r w:rsidRPr="00AA0A9A">
        <w:t>We do not have what we used to have</w:t>
      </w:r>
      <w:r w:rsidRPr="00AA0A9A">
        <w:t>,</w:t>
      </w:r>
      <w:r w:rsidRPr="00AA0A9A">
        <w:t xml:space="preserve"> going back to the 1930s, </w:t>
      </w:r>
      <w:r w:rsidRPr="00AA0A9A">
        <w:t xml:space="preserve">which was </w:t>
      </w:r>
      <w:r w:rsidRPr="00AA0A9A">
        <w:t>assisted area status. Those sorts of things have gone</w:t>
      </w:r>
      <w:r w:rsidRPr="00AA0A9A">
        <w:t xml:space="preserve">. It is </w:t>
      </w:r>
      <w:r w:rsidRPr="00AA0A9A">
        <w:t>arguable whether they should come back</w:t>
      </w:r>
      <w:r w:rsidRPr="00AA0A9A">
        <w:t xml:space="preserve">, </w:t>
      </w:r>
      <w:r w:rsidRPr="00AA0A9A">
        <w:t xml:space="preserve">and </w:t>
      </w:r>
      <w:r w:rsidRPr="00AA0A9A">
        <w:t xml:space="preserve">in </w:t>
      </w:r>
      <w:r w:rsidRPr="00AA0A9A">
        <w:t>what form</w:t>
      </w:r>
      <w:r w:rsidRPr="00AA0A9A">
        <w:t>.</w:t>
      </w:r>
      <w:r w:rsidRPr="00AA0A9A">
        <w:t xml:space="preserve"> Certainly, the </w:t>
      </w:r>
      <w:r w:rsidRPr="00AA0A9A">
        <w:t>a</w:t>
      </w:r>
      <w:r w:rsidRPr="00AA0A9A">
        <w:t xml:space="preserve">lliance argues for a continuation of the </w:t>
      </w:r>
      <w:r w:rsidRPr="00AA0A9A">
        <w:t>s</w:t>
      </w:r>
      <w:r w:rsidRPr="00AA0A9A">
        <w:t xml:space="preserve">hared </w:t>
      </w:r>
      <w:r w:rsidRPr="00AA0A9A">
        <w:t>p</w:t>
      </w:r>
      <w:r w:rsidRPr="00AA0A9A">
        <w:t xml:space="preserve">rosperity </w:t>
      </w:r>
      <w:r w:rsidRPr="00AA0A9A">
        <w:t>f</w:t>
      </w:r>
      <w:r w:rsidRPr="00AA0A9A">
        <w:t xml:space="preserve">und to replace EU funding for places like </w:t>
      </w:r>
      <w:r w:rsidRPr="00AA0A9A">
        <w:t>Wales</w:t>
      </w:r>
      <w:r w:rsidRPr="00AA0A9A">
        <w:t>. Wales would lose out very badly if we simply move</w:t>
      </w:r>
      <w:r w:rsidRPr="00AA0A9A">
        <w:t>d</w:t>
      </w:r>
      <w:r w:rsidRPr="00AA0A9A">
        <w:t xml:space="preserve"> to a Barnett formula</w:t>
      </w:r>
      <w:r w:rsidRPr="00AA0A9A">
        <w:t>-</w:t>
      </w:r>
      <w:r w:rsidRPr="00AA0A9A">
        <w:t>related incentive scheme.</w:t>
      </w:r>
      <w:r w:rsidRPr="00AA0A9A">
        <w:t xml:space="preserve"> </w:t>
      </w:r>
      <w:r w:rsidRPr="00AA0A9A">
        <w:t xml:space="preserve">Wales has particular issues and we need to continue arguing for things like the </w:t>
      </w:r>
      <w:r w:rsidRPr="00AA0A9A">
        <w:t>s</w:t>
      </w:r>
      <w:r w:rsidRPr="00AA0A9A">
        <w:t xml:space="preserve">hared </w:t>
      </w:r>
      <w:r w:rsidRPr="00AA0A9A">
        <w:t>p</w:t>
      </w:r>
      <w:r w:rsidRPr="00AA0A9A">
        <w:t xml:space="preserve">rosperity </w:t>
      </w:r>
      <w:r w:rsidRPr="00AA0A9A">
        <w:t>f</w:t>
      </w:r>
      <w:r w:rsidRPr="00AA0A9A">
        <w:t>und</w:t>
      </w:r>
      <w:r w:rsidRPr="00AA0A9A">
        <w:t>,</w:t>
      </w:r>
      <w:r w:rsidRPr="00AA0A9A">
        <w:t xml:space="preserve"> modified to recognise need</w:t>
      </w:r>
      <w:r w:rsidRPr="00AA0A9A">
        <w:t>,</w:t>
      </w:r>
      <w:r w:rsidRPr="00AA0A9A">
        <w:t xml:space="preserve"> </w:t>
      </w:r>
      <w:r w:rsidRPr="00AA0A9A">
        <w:t>a</w:t>
      </w:r>
      <w:r w:rsidRPr="00AA0A9A">
        <w:t>nd those needs are certainly there.</w:t>
      </w:r>
    </w:p>
    <w:p w:rsidR="00145A9E" w:rsidRPr="00AA0A9A" w:rsidP="00145A9E">
      <w:pPr>
        <w:pStyle w:val="Answer"/>
      </w:pPr>
      <w:r w:rsidRPr="00AA0A9A">
        <w:t>T</w:t>
      </w:r>
      <w:r w:rsidRPr="00AA0A9A" w:rsidR="00974CA8">
        <w:t xml:space="preserve">he other thing is that we have not learned the lessons of the past. </w:t>
      </w:r>
      <w:r w:rsidRPr="00AA0A9A">
        <w:t>P</w:t>
      </w:r>
      <w:r w:rsidRPr="00AA0A9A" w:rsidR="00974CA8">
        <w:t>oliticians</w:t>
      </w:r>
      <w:r w:rsidRPr="00AA0A9A">
        <w:t xml:space="preserve"> and</w:t>
      </w:r>
      <w:r w:rsidRPr="00AA0A9A" w:rsidR="00974CA8">
        <w:t xml:space="preserve"> </w:t>
      </w:r>
      <w:r w:rsidRPr="00AA0A9A">
        <w:t>G</w:t>
      </w:r>
      <w:r w:rsidRPr="00AA0A9A" w:rsidR="00974CA8">
        <w:t>overnments</w:t>
      </w:r>
      <w:r w:rsidRPr="00AA0A9A">
        <w:t xml:space="preserve"> of all colours and stripes</w:t>
      </w:r>
      <w:r w:rsidRPr="00AA0A9A" w:rsidR="00974CA8">
        <w:t xml:space="preserve">, for all sorts of reasons, tend to think that the next big thing is the next idea, </w:t>
      </w:r>
      <w:r w:rsidRPr="00AA0A9A">
        <w:t xml:space="preserve">that </w:t>
      </w:r>
      <w:r w:rsidRPr="00AA0A9A" w:rsidR="00974CA8">
        <w:t>they are going to support this</w:t>
      </w:r>
      <w:r w:rsidRPr="00AA0A9A">
        <w:t>,</w:t>
      </w:r>
      <w:r w:rsidRPr="00AA0A9A" w:rsidR="00974CA8">
        <w:t xml:space="preserve"> and </w:t>
      </w:r>
      <w:r w:rsidRPr="00AA0A9A">
        <w:t xml:space="preserve">that </w:t>
      </w:r>
      <w:r w:rsidRPr="00AA0A9A" w:rsidR="00974CA8">
        <w:t>they will have a sector or a strategy, et cetera, to move forward.</w:t>
      </w:r>
      <w:r w:rsidRPr="00AA0A9A">
        <w:t xml:space="preserve"> T</w:t>
      </w:r>
      <w:r w:rsidRPr="00AA0A9A" w:rsidR="00974CA8">
        <w:t xml:space="preserve">hese sorts of investments that we see in other countries, in whichever sectors those countries support, tend to do it on a much longer-term basis. </w:t>
      </w:r>
      <w:r w:rsidRPr="00AA0A9A">
        <w:t>W</w:t>
      </w:r>
      <w:r w:rsidRPr="00AA0A9A" w:rsidR="00974CA8">
        <w:t xml:space="preserve">e do not do and have </w:t>
      </w:r>
      <w:r w:rsidRPr="00AA0A9A">
        <w:t xml:space="preserve">never </w:t>
      </w:r>
      <w:r w:rsidRPr="00AA0A9A" w:rsidR="00974CA8">
        <w:t>done that</w:t>
      </w:r>
      <w:r w:rsidRPr="00AA0A9A">
        <w:t xml:space="preserve"> in the UK.</w:t>
      </w:r>
    </w:p>
    <w:p w:rsidR="00145A9E" w:rsidRPr="00AA0A9A" w:rsidP="00145A9E">
      <w:pPr>
        <w:pStyle w:val="Answer"/>
      </w:pPr>
      <w:r w:rsidRPr="00AA0A9A">
        <w:t>A</w:t>
      </w:r>
      <w:r w:rsidRPr="00AA0A9A" w:rsidR="00974CA8">
        <w:t xml:space="preserve"> case in point, </w:t>
      </w:r>
      <w:r w:rsidRPr="00AA0A9A">
        <w:t xml:space="preserve">and </w:t>
      </w:r>
      <w:r w:rsidRPr="00AA0A9A" w:rsidR="00974CA8">
        <w:t xml:space="preserve">one </w:t>
      </w:r>
      <w:r w:rsidRPr="00AA0A9A">
        <w:t xml:space="preserve">that </w:t>
      </w:r>
      <w:r w:rsidRPr="00AA0A9A" w:rsidR="00974CA8">
        <w:t xml:space="preserve">is really important to the </w:t>
      </w:r>
      <w:r w:rsidRPr="00AA0A9A">
        <w:t>I</w:t>
      </w:r>
      <w:r w:rsidRPr="00AA0A9A" w:rsidR="00974CA8">
        <w:t xml:space="preserve">ndustrial </w:t>
      </w:r>
      <w:r w:rsidRPr="00AA0A9A">
        <w:t>C</w:t>
      </w:r>
      <w:r w:rsidRPr="00AA0A9A" w:rsidR="00974CA8">
        <w:t>ommunit</w:t>
      </w:r>
      <w:r w:rsidRPr="00AA0A9A">
        <w:t>ies</w:t>
      </w:r>
      <w:r w:rsidRPr="00AA0A9A" w:rsidR="00974CA8">
        <w:t xml:space="preserve"> </w:t>
      </w:r>
      <w:r w:rsidRPr="00AA0A9A">
        <w:t>A</w:t>
      </w:r>
      <w:r w:rsidRPr="00AA0A9A" w:rsidR="00974CA8">
        <w:t>lliance at the moment, is the situation of the steel industry</w:t>
      </w:r>
      <w:r w:rsidRPr="00AA0A9A" w:rsidR="002F72AF">
        <w:t xml:space="preserve"> </w:t>
      </w:r>
      <w:r w:rsidRPr="00AA0A9A" w:rsidR="00974CA8">
        <w:t xml:space="preserve">in </w:t>
      </w:r>
      <w:r w:rsidRPr="00AA0A9A">
        <w:t xml:space="preserve">Port Talbot, with Tata, as well as </w:t>
      </w:r>
      <w:r w:rsidRPr="00AA0A9A" w:rsidR="00974CA8">
        <w:t>in Scunthorp</w:t>
      </w:r>
      <w:r w:rsidRPr="00AA0A9A">
        <w:t>e</w:t>
      </w:r>
      <w:r w:rsidRPr="00AA0A9A" w:rsidR="00974CA8">
        <w:t xml:space="preserve">. </w:t>
      </w:r>
      <w:r w:rsidRPr="00AA0A9A">
        <w:t>F</w:t>
      </w:r>
      <w:r w:rsidRPr="00AA0A9A" w:rsidR="00974CA8">
        <w:t xml:space="preserve">or instance, </w:t>
      </w:r>
      <w:r w:rsidRPr="00AA0A9A">
        <w:t xml:space="preserve">we need to </w:t>
      </w:r>
      <w:r w:rsidRPr="00AA0A9A" w:rsidR="00974CA8">
        <w:t xml:space="preserve">invest in the long-term future of a steel industry, not the steel industry </w:t>
      </w:r>
      <w:r w:rsidRPr="00AA0A9A">
        <w:t xml:space="preserve">that </w:t>
      </w:r>
      <w:r w:rsidRPr="00AA0A9A" w:rsidR="00974CA8">
        <w:t>we have now. We do not need blast furnaces going into the future</w:t>
      </w:r>
      <w:r w:rsidRPr="00AA0A9A">
        <w:t>.</w:t>
      </w:r>
      <w:r w:rsidRPr="00AA0A9A" w:rsidR="00974CA8">
        <w:t xml:space="preserve"> </w:t>
      </w:r>
      <w:r w:rsidRPr="00AA0A9A">
        <w:t xml:space="preserve">There </w:t>
      </w:r>
      <w:r w:rsidRPr="00AA0A9A" w:rsidR="00974CA8">
        <w:t>is a gap</w:t>
      </w:r>
      <w:r w:rsidRPr="00AA0A9A">
        <w:t xml:space="preserve"> and </w:t>
      </w:r>
      <w:r w:rsidRPr="00AA0A9A" w:rsidR="00974CA8">
        <w:t>a transition period between what we have now</w:t>
      </w:r>
      <w:r w:rsidRPr="00AA0A9A">
        <w:t>—</w:t>
      </w:r>
      <w:r w:rsidRPr="00AA0A9A" w:rsidR="00974CA8">
        <w:t>blast</w:t>
      </w:r>
      <w:r w:rsidRPr="00AA0A9A">
        <w:t xml:space="preserve"> </w:t>
      </w:r>
      <w:r w:rsidRPr="00AA0A9A" w:rsidR="00974CA8">
        <w:t>furnaces</w:t>
      </w:r>
      <w:r w:rsidRPr="00AA0A9A">
        <w:t>—</w:t>
      </w:r>
      <w:r w:rsidRPr="00AA0A9A" w:rsidR="00974CA8">
        <w:t>and</w:t>
      </w:r>
      <w:r w:rsidRPr="00AA0A9A">
        <w:t xml:space="preserve"> </w:t>
      </w:r>
      <w:r w:rsidRPr="00AA0A9A" w:rsidR="00974CA8">
        <w:t xml:space="preserve">what we need in the future, which </w:t>
      </w:r>
      <w:r w:rsidRPr="00AA0A9A">
        <w:t xml:space="preserve">are </w:t>
      </w:r>
      <w:r w:rsidRPr="00AA0A9A" w:rsidR="00974CA8">
        <w:t>hydrogen</w:t>
      </w:r>
      <w:r w:rsidRPr="00AA0A9A">
        <w:t>-</w:t>
      </w:r>
      <w:r w:rsidRPr="00AA0A9A" w:rsidR="00974CA8">
        <w:t xml:space="preserve">powered furnaces to produce the electricity to use electric </w:t>
      </w:r>
      <w:r w:rsidRPr="00AA0A9A">
        <w:t>arc in the direct reduction steel industry.</w:t>
      </w:r>
      <w:r w:rsidRPr="00AA0A9A" w:rsidR="00974CA8">
        <w:t xml:space="preserve"> </w:t>
      </w:r>
      <w:r w:rsidRPr="00AA0A9A">
        <w:t>I</w:t>
      </w:r>
      <w:r w:rsidRPr="00AA0A9A" w:rsidR="00974CA8">
        <w:t xml:space="preserve">f we do not know </w:t>
      </w:r>
      <w:r w:rsidRPr="00AA0A9A">
        <w:t xml:space="preserve">what </w:t>
      </w:r>
      <w:r w:rsidRPr="00AA0A9A" w:rsidR="00974CA8">
        <w:t xml:space="preserve">that </w:t>
      </w:r>
      <w:r w:rsidRPr="00AA0A9A">
        <w:t xml:space="preserve">gap </w:t>
      </w:r>
      <w:r w:rsidRPr="00AA0A9A" w:rsidR="00974CA8">
        <w:t>is going to be, by the time we get to having the technology</w:t>
      </w:r>
      <w:r w:rsidRPr="00AA0A9A">
        <w:t xml:space="preserve"> and</w:t>
      </w:r>
      <w:r w:rsidRPr="00AA0A9A" w:rsidR="00974CA8">
        <w:t xml:space="preserve"> the capability of doing that, the communities </w:t>
      </w:r>
      <w:r w:rsidRPr="00AA0A9A">
        <w:t>and</w:t>
      </w:r>
      <w:r w:rsidRPr="00AA0A9A" w:rsidR="00974CA8">
        <w:t xml:space="preserve"> the site will have gone, </w:t>
      </w:r>
      <w:r w:rsidRPr="00AA0A9A">
        <w:t xml:space="preserve">and we </w:t>
      </w:r>
      <w:r w:rsidRPr="00AA0A9A" w:rsidR="00974CA8">
        <w:t xml:space="preserve">will never replace </w:t>
      </w:r>
      <w:r w:rsidRPr="00AA0A9A" w:rsidR="005D1B1C">
        <w:t>our</w:t>
      </w:r>
      <w:r w:rsidRPr="00AA0A9A" w:rsidR="00974CA8">
        <w:t xml:space="preserve"> basic steelmaking industry in the UK.</w:t>
      </w:r>
    </w:p>
    <w:p w:rsidR="006B468F" w:rsidRPr="00AA0A9A" w:rsidP="00145A9E">
      <w:pPr>
        <w:pStyle w:val="Answer"/>
      </w:pPr>
      <w:r w:rsidRPr="00AA0A9A">
        <w:t xml:space="preserve">We should be supporting, for instance, floating offshore wind in the </w:t>
      </w:r>
      <w:r w:rsidRPr="00AA0A9A" w:rsidR="00145A9E">
        <w:t>C</w:t>
      </w:r>
      <w:r w:rsidRPr="00AA0A9A">
        <w:t xml:space="preserve">eltic Sea, because that will provide the opportunity for the electricity that we need in order to power production of hydrogen to produce that. </w:t>
      </w:r>
      <w:r w:rsidRPr="00AA0A9A" w:rsidR="00145A9E">
        <w:t>T</w:t>
      </w:r>
      <w:r w:rsidRPr="00AA0A9A">
        <w:t xml:space="preserve">hat will not be around for another </w:t>
      </w:r>
      <w:r w:rsidRPr="00AA0A9A" w:rsidR="00145A9E">
        <w:t xml:space="preserve">10 or 15 </w:t>
      </w:r>
      <w:r w:rsidRPr="00AA0A9A">
        <w:t xml:space="preserve">years. We </w:t>
      </w:r>
      <w:r w:rsidRPr="00AA0A9A">
        <w:t>have to</w:t>
      </w:r>
      <w:r w:rsidRPr="00AA0A9A">
        <w:t xml:space="preserve"> take that long-term view, but we need to continue to invest in what we do and what we are good at. That will be one of the key things that will allow young people to stay in their communities, because there will be a commitment to do something over the long term.</w:t>
      </w:r>
    </w:p>
    <w:p w:rsidR="006B468F" w:rsidRPr="00AA0A9A" w:rsidP="00145A9E">
      <w:pPr>
        <w:pStyle w:val="Answer"/>
      </w:pPr>
      <w:r w:rsidRPr="00AA0A9A">
        <w:t>W</w:t>
      </w:r>
      <w:r w:rsidRPr="00AA0A9A" w:rsidR="00974CA8">
        <w:t xml:space="preserve">e cannot divorce those political decisions about investment and long-term strategy from the choice that individual young people will make about </w:t>
      </w:r>
      <w:r w:rsidRPr="00AA0A9A" w:rsidR="00974CA8">
        <w:t xml:space="preserve">whether they </w:t>
      </w:r>
      <w:r w:rsidRPr="00AA0A9A">
        <w:t xml:space="preserve">go to </w:t>
      </w:r>
      <w:r w:rsidRPr="00AA0A9A" w:rsidR="00974CA8">
        <w:t>university</w:t>
      </w:r>
      <w:r w:rsidRPr="00AA0A9A" w:rsidR="004A4E8D">
        <w:t xml:space="preserve"> and where,</w:t>
      </w:r>
      <w:r w:rsidRPr="00AA0A9A" w:rsidR="00974CA8">
        <w:t xml:space="preserve"> </w:t>
      </w:r>
      <w:r w:rsidRPr="00AA0A9A">
        <w:t xml:space="preserve">or whether </w:t>
      </w:r>
      <w:r w:rsidRPr="00AA0A9A" w:rsidR="00974CA8">
        <w:t>they come back to Port Talbot</w:t>
      </w:r>
      <w:r w:rsidRPr="00AA0A9A">
        <w:t>,</w:t>
      </w:r>
      <w:r w:rsidRPr="00AA0A9A" w:rsidR="00974CA8">
        <w:t xml:space="preserve"> to Neath or to </w:t>
      </w:r>
      <w:r w:rsidRPr="00AA0A9A">
        <w:t xml:space="preserve">Bridgend </w:t>
      </w:r>
      <w:r w:rsidRPr="00AA0A9A" w:rsidR="00974CA8">
        <w:t xml:space="preserve">or </w:t>
      </w:r>
      <w:r w:rsidRPr="00AA0A9A">
        <w:t xml:space="preserve">wherever </w:t>
      </w:r>
      <w:r w:rsidRPr="00AA0A9A" w:rsidR="00974CA8">
        <w:t>else it is. Those things are intimately linked, and</w:t>
      </w:r>
      <w:r w:rsidRPr="00AA0A9A" w:rsidR="002F72AF">
        <w:t xml:space="preserve"> </w:t>
      </w:r>
      <w:r w:rsidRPr="00AA0A9A" w:rsidR="00974CA8">
        <w:t xml:space="preserve">politicians need to think about those big decisions </w:t>
      </w:r>
      <w:r w:rsidRPr="00AA0A9A">
        <w:t xml:space="preserve">in terms of </w:t>
      </w:r>
      <w:r w:rsidRPr="00AA0A9A" w:rsidR="00974CA8">
        <w:t>what it mean</w:t>
      </w:r>
      <w:r w:rsidRPr="00AA0A9A">
        <w:t>s</w:t>
      </w:r>
      <w:r w:rsidRPr="00AA0A9A" w:rsidR="00974CA8">
        <w:t xml:space="preserve"> to individual people on the ground for the next 15 </w:t>
      </w:r>
      <w:r w:rsidRPr="00AA0A9A">
        <w:t>or 2</w:t>
      </w:r>
      <w:r w:rsidRPr="00AA0A9A" w:rsidR="00974CA8">
        <w:t>0 years</w:t>
      </w:r>
      <w:r w:rsidRPr="00AA0A9A">
        <w:t>.</w:t>
      </w:r>
    </w:p>
    <w:p w:rsidR="006B468F" w:rsidRPr="00AA0A9A" w:rsidP="006B468F">
      <w:pPr>
        <w:pStyle w:val="Question"/>
      </w:pPr>
      <w:sdt>
        <w:sdtPr>
          <w:alias w:val="Member"/>
          <w:tag w:val="&lt;Member mnisId='4716' dodsId='109478'&gt;"/>
          <w:id w:val="-426579714"/>
          <w:placeholder>
            <w:docPart w:val="DefaultPlaceholder_-1854013440"/>
          </w:placeholder>
          <w:richText/>
        </w:sdtPr>
        <w:sdtContent>
          <w:r w:rsidRPr="00AA0A9A">
            <w:rPr>
              <w:b/>
            </w:rPr>
            <w:t>Ruth Jones:</w:t>
          </w:r>
        </w:sdtContent>
      </w:sdt>
      <w:r w:rsidRPr="00AA0A9A">
        <w:t xml:space="preserve"> </w:t>
      </w:r>
      <w:r w:rsidRPr="00AA0A9A" w:rsidR="00974CA8">
        <w:t xml:space="preserve">I am sure </w:t>
      </w:r>
      <w:r w:rsidRPr="00AA0A9A">
        <w:t xml:space="preserve">that </w:t>
      </w:r>
      <w:r w:rsidRPr="00AA0A9A" w:rsidR="00974CA8">
        <w:t>we will come back to the short</w:t>
      </w:r>
      <w:r w:rsidRPr="00AA0A9A">
        <w:t>-</w:t>
      </w:r>
      <w:r w:rsidRPr="00AA0A9A" w:rsidR="00974CA8">
        <w:t>termism in future interesting session</w:t>
      </w:r>
      <w:r w:rsidRPr="00AA0A9A">
        <w:t>s</w:t>
      </w:r>
      <w:r w:rsidRPr="00AA0A9A" w:rsidR="00974CA8">
        <w:t xml:space="preserve">. </w:t>
      </w:r>
      <w:r w:rsidRPr="00AA0A9A">
        <w:t>Professor Woods</w:t>
      </w:r>
      <w:r w:rsidRPr="00AA0A9A" w:rsidR="00974CA8">
        <w:t>, do you have anything to add to that?</w:t>
      </w:r>
    </w:p>
    <w:p w:rsidR="006B468F" w:rsidRPr="00AA0A9A" w:rsidP="006B468F">
      <w:pPr>
        <w:pStyle w:val="Answer"/>
      </w:pPr>
      <w:sdt>
        <w:sdtPr>
          <w:alias w:val="Witness"/>
          <w:id w:val="-1627464923"/>
          <w:placeholder>
            <w:docPart w:val="DefaultPlaceholder_-1854013440"/>
          </w:placeholder>
          <w:richText/>
        </w:sdtPr>
        <w:sdtContent>
          <w:r w:rsidRPr="00AA0A9A" w:rsidR="00642257">
            <w:rPr>
              <w:b/>
              <w:i/>
            </w:rPr>
            <w:t>Professor Woods:</w:t>
          </w:r>
        </w:sdtContent>
      </w:sdt>
      <w:r w:rsidRPr="00AA0A9A">
        <w:t xml:space="preserve"> </w:t>
      </w:r>
      <w:r w:rsidRPr="00AA0A9A" w:rsidR="00974CA8">
        <w:t>Yes, I do.</w:t>
      </w:r>
      <w:r w:rsidRPr="00AA0A9A">
        <w:t xml:space="preserve"> In </w:t>
      </w:r>
      <w:r w:rsidRPr="00AA0A9A" w:rsidR="00974CA8">
        <w:t xml:space="preserve">the survey </w:t>
      </w:r>
      <w:r w:rsidRPr="00AA0A9A">
        <w:t xml:space="preserve">that </w:t>
      </w:r>
      <w:r w:rsidRPr="00AA0A9A" w:rsidR="00974CA8">
        <w:t xml:space="preserve">we did </w:t>
      </w:r>
      <w:r w:rsidRPr="00AA0A9A">
        <w:t xml:space="preserve">of </w:t>
      </w:r>
      <w:r w:rsidRPr="00AA0A9A" w:rsidR="00974CA8">
        <w:t xml:space="preserve">young people in </w:t>
      </w:r>
      <w:r w:rsidRPr="00AA0A9A">
        <w:t>rural Wales</w:t>
      </w:r>
      <w:r w:rsidRPr="00AA0A9A" w:rsidR="00974CA8">
        <w:t xml:space="preserve">, we were able to segment that cohort into </w:t>
      </w:r>
      <w:r w:rsidRPr="00AA0A9A">
        <w:t>th</w:t>
      </w:r>
      <w:r w:rsidRPr="00AA0A9A" w:rsidR="00974CA8">
        <w:t>ree categories</w:t>
      </w:r>
      <w:r w:rsidRPr="00AA0A9A">
        <w:t>.</w:t>
      </w:r>
      <w:r w:rsidRPr="00AA0A9A" w:rsidR="00974CA8">
        <w:t xml:space="preserve"> </w:t>
      </w:r>
      <w:r w:rsidRPr="00AA0A9A">
        <w:t xml:space="preserve">About </w:t>
      </w:r>
      <w:r w:rsidRPr="00AA0A9A" w:rsidR="00974CA8">
        <w:t>half of that group are what we call intending le</w:t>
      </w:r>
      <w:r w:rsidRPr="00AA0A9A">
        <w:t>a</w:t>
      </w:r>
      <w:r w:rsidRPr="00AA0A9A" w:rsidR="00974CA8">
        <w:t>vers. They do not really have an</w:t>
      </w:r>
      <w:r w:rsidRPr="00AA0A9A">
        <w:t>y</w:t>
      </w:r>
      <w:r w:rsidRPr="00AA0A9A" w:rsidR="00974CA8">
        <w:t xml:space="preserve"> intention of staying in </w:t>
      </w:r>
      <w:r w:rsidRPr="00AA0A9A">
        <w:t>their</w:t>
      </w:r>
      <w:r w:rsidRPr="00AA0A9A" w:rsidR="00974CA8">
        <w:t xml:space="preserve"> local area. The majority of </w:t>
      </w:r>
      <w:r w:rsidRPr="00AA0A9A">
        <w:t xml:space="preserve">them </w:t>
      </w:r>
      <w:r w:rsidRPr="00AA0A9A" w:rsidR="00974CA8">
        <w:t xml:space="preserve">have </w:t>
      </w:r>
      <w:r w:rsidRPr="00AA0A9A">
        <w:t xml:space="preserve">a preference for </w:t>
      </w:r>
      <w:r w:rsidRPr="00AA0A9A" w:rsidR="00974CA8">
        <w:t xml:space="preserve">living in </w:t>
      </w:r>
      <w:r w:rsidRPr="00AA0A9A">
        <w:t xml:space="preserve">a larger town or city and </w:t>
      </w:r>
      <w:r w:rsidRPr="00AA0A9A" w:rsidR="00974CA8">
        <w:t>are going to leave</w:t>
      </w:r>
      <w:r w:rsidRPr="00AA0A9A">
        <w:t>.</w:t>
      </w:r>
      <w:r w:rsidRPr="00AA0A9A" w:rsidR="00974CA8">
        <w:t xml:space="preserve"> </w:t>
      </w:r>
      <w:r w:rsidRPr="00AA0A9A">
        <w:t>A</w:t>
      </w:r>
      <w:r w:rsidRPr="00AA0A9A" w:rsidR="00974CA8">
        <w:t xml:space="preserve">bout </w:t>
      </w:r>
      <w:r w:rsidRPr="00AA0A9A">
        <w:t>10</w:t>
      </w:r>
      <w:r w:rsidRPr="00AA0A9A" w:rsidR="00974CA8">
        <w:t xml:space="preserve">% said </w:t>
      </w:r>
      <w:r w:rsidRPr="00AA0A9A">
        <w:t xml:space="preserve">that </w:t>
      </w:r>
      <w:r w:rsidRPr="00AA0A9A" w:rsidR="00974CA8">
        <w:t xml:space="preserve">they are likely stayers. They </w:t>
      </w:r>
      <w:r w:rsidRPr="00AA0A9A" w:rsidR="00974CA8">
        <w:t xml:space="preserve">have </w:t>
      </w:r>
      <w:r w:rsidRPr="00AA0A9A">
        <w:t xml:space="preserve">a </w:t>
      </w:r>
      <w:r w:rsidRPr="00AA0A9A" w:rsidR="00974CA8">
        <w:t xml:space="preserve">preference </w:t>
      </w:r>
      <w:r w:rsidRPr="00AA0A9A">
        <w:t>for</w:t>
      </w:r>
      <w:r w:rsidRPr="00AA0A9A">
        <w:t xml:space="preserve"> </w:t>
      </w:r>
      <w:r w:rsidRPr="00AA0A9A" w:rsidR="00974CA8">
        <w:t>living in the local area and do not see a push factor in terms of employment</w:t>
      </w:r>
      <w:r w:rsidRPr="00AA0A9A">
        <w:t>,</w:t>
      </w:r>
      <w:r w:rsidRPr="00AA0A9A" w:rsidR="00974CA8">
        <w:t xml:space="preserve"> education or housing </w:t>
      </w:r>
      <w:r w:rsidRPr="00AA0A9A">
        <w:t>for them to leave.</w:t>
      </w:r>
    </w:p>
    <w:p w:rsidR="006B468F" w:rsidRPr="00AA0A9A" w:rsidP="006B468F">
      <w:pPr>
        <w:pStyle w:val="Answer"/>
      </w:pPr>
      <w:r w:rsidRPr="00AA0A9A">
        <w:t xml:space="preserve">The </w:t>
      </w:r>
      <w:r w:rsidRPr="00AA0A9A" w:rsidR="00974CA8">
        <w:t xml:space="preserve">40% in the middle </w:t>
      </w:r>
      <w:r w:rsidRPr="00AA0A9A">
        <w:t xml:space="preserve">are </w:t>
      </w:r>
      <w:r w:rsidRPr="00AA0A9A" w:rsidR="00974CA8">
        <w:t>who we call the potential stayers</w:t>
      </w:r>
      <w:r w:rsidRPr="00AA0A9A">
        <w:t>.</w:t>
      </w:r>
      <w:r w:rsidRPr="00AA0A9A" w:rsidR="00974CA8">
        <w:t xml:space="preserve"> </w:t>
      </w:r>
      <w:r w:rsidRPr="00AA0A9A">
        <w:t>T</w:t>
      </w:r>
      <w:r w:rsidRPr="00AA0A9A" w:rsidR="00974CA8">
        <w:t xml:space="preserve">hese are the young people who </w:t>
      </w:r>
      <w:r w:rsidRPr="00AA0A9A">
        <w:t>ex</w:t>
      </w:r>
      <w:r w:rsidRPr="00AA0A9A" w:rsidR="00974CA8">
        <w:t>pressed a preference for continuing to live in their local area, but felt that they would need to leave</w:t>
      </w:r>
      <w:r w:rsidRPr="00AA0A9A">
        <w:t>,</w:t>
      </w:r>
      <w:r w:rsidRPr="00AA0A9A" w:rsidR="00974CA8">
        <w:t xml:space="preserve"> either for education</w:t>
      </w:r>
      <w:r w:rsidRPr="00AA0A9A">
        <w:t>,</w:t>
      </w:r>
      <w:r w:rsidRPr="00AA0A9A" w:rsidR="00974CA8">
        <w:t xml:space="preserve"> </w:t>
      </w:r>
      <w:r w:rsidRPr="00AA0A9A" w:rsidR="00974CA8">
        <w:t>training</w:t>
      </w:r>
      <w:r w:rsidRPr="00AA0A9A" w:rsidR="00974CA8">
        <w:t xml:space="preserve"> or employment</w:t>
      </w:r>
      <w:r w:rsidRPr="00AA0A9A">
        <w:t>,</w:t>
      </w:r>
      <w:r w:rsidRPr="00AA0A9A" w:rsidR="00974CA8">
        <w:t xml:space="preserve"> </w:t>
      </w:r>
      <w:r w:rsidRPr="00AA0A9A">
        <w:t xml:space="preserve">or for </w:t>
      </w:r>
      <w:r w:rsidRPr="00AA0A9A" w:rsidR="00974CA8">
        <w:t xml:space="preserve">housing. </w:t>
      </w:r>
      <w:r w:rsidRPr="00AA0A9A">
        <w:t>I</w:t>
      </w:r>
      <w:r w:rsidRPr="00AA0A9A" w:rsidR="00974CA8">
        <w:t xml:space="preserve">t is that 40% </w:t>
      </w:r>
      <w:r w:rsidRPr="00AA0A9A">
        <w:t xml:space="preserve">that, </w:t>
      </w:r>
      <w:r w:rsidRPr="00AA0A9A" w:rsidR="00974CA8">
        <w:t xml:space="preserve">in terms of </w:t>
      </w:r>
      <w:r w:rsidRPr="00AA0A9A">
        <w:t xml:space="preserve">the </w:t>
      </w:r>
      <w:r w:rsidRPr="00AA0A9A" w:rsidR="00974CA8">
        <w:t>16</w:t>
      </w:r>
      <w:r w:rsidR="001D3F77">
        <w:t xml:space="preserve"> </w:t>
      </w:r>
      <w:r w:rsidRPr="00AA0A9A" w:rsidR="00974CA8">
        <w:t>to</w:t>
      </w:r>
      <w:r w:rsidR="001D3F77">
        <w:t xml:space="preserve"> </w:t>
      </w:r>
      <w:r w:rsidRPr="00AA0A9A" w:rsidR="00974CA8">
        <w:t xml:space="preserve">25-year-old cohort in rural </w:t>
      </w:r>
      <w:r w:rsidRPr="00AA0A9A">
        <w:t>Wales,</w:t>
      </w:r>
      <w:r w:rsidRPr="00AA0A9A" w:rsidR="00974CA8">
        <w:t xml:space="preserve"> equate</w:t>
      </w:r>
      <w:r w:rsidRPr="00AA0A9A">
        <w:t>s</w:t>
      </w:r>
      <w:r w:rsidRPr="00AA0A9A" w:rsidR="00974CA8">
        <w:t xml:space="preserve"> to roughly 40</w:t>
      </w:r>
      <w:r w:rsidRPr="00AA0A9A">
        <w:t>,</w:t>
      </w:r>
      <w:r w:rsidRPr="00AA0A9A" w:rsidR="00974CA8">
        <w:t>000 individuals, who are the key group to focus on in terms of making a difference.</w:t>
      </w:r>
    </w:p>
    <w:p w:rsidR="006B468F" w:rsidRPr="00AA0A9A" w:rsidP="006B468F">
      <w:pPr>
        <w:pStyle w:val="Answer"/>
      </w:pPr>
      <w:r w:rsidRPr="00AA0A9A">
        <w:t>We also asked what interventions might make them more likely to stay in the</w:t>
      </w:r>
      <w:r w:rsidRPr="00AA0A9A">
        <w:t>ir</w:t>
      </w:r>
      <w:r w:rsidRPr="00AA0A9A">
        <w:t xml:space="preserve"> local area</w:t>
      </w:r>
      <w:r w:rsidRPr="00AA0A9A">
        <w:t>.</w:t>
      </w:r>
      <w:r w:rsidRPr="00AA0A9A">
        <w:t xml:space="preserve"> </w:t>
      </w:r>
      <w:r w:rsidRPr="00AA0A9A">
        <w:t>T</w:t>
      </w:r>
      <w:r w:rsidRPr="00AA0A9A">
        <w:t xml:space="preserve">he top ones, particularly for those potential stayers and particularly for those who are </w:t>
      </w:r>
      <w:r w:rsidRPr="00AA0A9A">
        <w:t xml:space="preserve">planning to </w:t>
      </w:r>
      <w:r w:rsidRPr="00AA0A9A">
        <w:t xml:space="preserve">move outside </w:t>
      </w:r>
      <w:r w:rsidRPr="00AA0A9A">
        <w:t xml:space="preserve">of Wales, </w:t>
      </w:r>
      <w:r w:rsidRPr="00AA0A9A">
        <w:t>were</w:t>
      </w:r>
      <w:r w:rsidRPr="00AA0A9A">
        <w:t>,</w:t>
      </w:r>
      <w:r w:rsidRPr="00AA0A9A">
        <w:t xml:space="preserve"> first</w:t>
      </w:r>
      <w:r w:rsidRPr="00AA0A9A">
        <w:t>ly</w:t>
      </w:r>
      <w:r w:rsidRPr="00AA0A9A">
        <w:t xml:space="preserve">, more jobs appropriate to their intended career. 73% of </w:t>
      </w:r>
      <w:r w:rsidRPr="00AA0A9A">
        <w:t xml:space="preserve">those </w:t>
      </w:r>
      <w:r w:rsidRPr="00AA0A9A">
        <w:t>who expect</w:t>
      </w:r>
      <w:r w:rsidRPr="00AA0A9A">
        <w:t>ed</w:t>
      </w:r>
      <w:r w:rsidRPr="00AA0A9A">
        <w:t xml:space="preserve"> to move outside of </w:t>
      </w:r>
      <w:r w:rsidRPr="00AA0A9A">
        <w:t xml:space="preserve">Wales said that that would </w:t>
      </w:r>
      <w:r w:rsidRPr="00AA0A9A">
        <w:t>make a difference to staying</w:t>
      </w:r>
      <w:r w:rsidRPr="00AA0A9A">
        <w:t>.</w:t>
      </w:r>
      <w:r w:rsidRPr="00AA0A9A">
        <w:t xml:space="preserve"> </w:t>
      </w:r>
      <w:r w:rsidR="009E0FCD">
        <w:t xml:space="preserve">Some </w:t>
      </w:r>
      <w:r w:rsidRPr="00AA0A9A">
        <w:t>60</w:t>
      </w:r>
      <w:r w:rsidRPr="00AA0A9A">
        <w:t xml:space="preserve">% of </w:t>
      </w:r>
      <w:r w:rsidRPr="00AA0A9A">
        <w:t xml:space="preserve">those </w:t>
      </w:r>
      <w:r w:rsidRPr="00AA0A9A">
        <w:t xml:space="preserve">who </w:t>
      </w:r>
      <w:r w:rsidRPr="00AA0A9A">
        <w:t>were intending to leave Wales said that better</w:t>
      </w:r>
      <w:r w:rsidRPr="00AA0A9A" w:rsidR="00EA5120">
        <w:t>-</w:t>
      </w:r>
      <w:r w:rsidRPr="00AA0A9A">
        <w:t xml:space="preserve">paid jobs would </w:t>
      </w:r>
      <w:r w:rsidRPr="00AA0A9A">
        <w:t>make a difference</w:t>
      </w:r>
      <w:r w:rsidRPr="00AA0A9A">
        <w:t>.</w:t>
      </w:r>
      <w:r w:rsidRPr="00AA0A9A">
        <w:t xml:space="preserve"> </w:t>
      </w:r>
      <w:r w:rsidRPr="00AA0A9A">
        <w:t>Two</w:t>
      </w:r>
      <w:r w:rsidR="002C35DF">
        <w:t xml:space="preserve"> </w:t>
      </w:r>
      <w:r w:rsidRPr="00AA0A9A">
        <w:t xml:space="preserve">thirds said that </w:t>
      </w:r>
      <w:r w:rsidRPr="00AA0A9A">
        <w:t>better transport connection to larger towns and cities</w:t>
      </w:r>
      <w:r w:rsidRPr="00AA0A9A">
        <w:t xml:space="preserve"> would make a difference. Fourth was </w:t>
      </w:r>
      <w:r w:rsidRPr="00AA0A9A">
        <w:t>greater access to affordable housing</w:t>
      </w:r>
      <w:r w:rsidRPr="00AA0A9A">
        <w:t>, which was slightly less significant for potential stayers than overall, interestingly.</w:t>
      </w:r>
    </w:p>
    <w:p w:rsidR="00193C54" w:rsidRPr="00AA0A9A" w:rsidP="006B468F">
      <w:pPr>
        <w:pStyle w:val="Answer"/>
      </w:pPr>
      <w:r w:rsidRPr="00AA0A9A">
        <w:t>E</w:t>
      </w:r>
      <w:r w:rsidRPr="00AA0A9A" w:rsidR="00974CA8">
        <w:t xml:space="preserve">conomics and employment opportunities are at the heart of this. The problem with saying that most suitable jobs </w:t>
      </w:r>
      <w:r w:rsidRPr="00AA0A9A">
        <w:t xml:space="preserve">are </w:t>
      </w:r>
      <w:r w:rsidRPr="00AA0A9A" w:rsidR="00974CA8">
        <w:t xml:space="preserve">intended careers is that what those intended careers and suitable jobs are </w:t>
      </w:r>
      <w:r w:rsidRPr="00AA0A9A">
        <w:t xml:space="preserve">range </w:t>
      </w:r>
      <w:r w:rsidRPr="00AA0A9A" w:rsidR="00974CA8">
        <w:t xml:space="preserve">vastly across that cohort. </w:t>
      </w:r>
      <w:r w:rsidRPr="00AA0A9A">
        <w:t>N</w:t>
      </w:r>
      <w:r w:rsidRPr="00AA0A9A" w:rsidR="00974CA8">
        <w:t xml:space="preserve">o one type or </w:t>
      </w:r>
      <w:r w:rsidRPr="00AA0A9A">
        <w:t xml:space="preserve">area of </w:t>
      </w:r>
      <w:r w:rsidRPr="00AA0A9A" w:rsidR="00974CA8">
        <w:t xml:space="preserve">investment </w:t>
      </w:r>
      <w:r w:rsidRPr="00AA0A9A">
        <w:t xml:space="preserve">is </w:t>
      </w:r>
      <w:r w:rsidRPr="00AA0A9A" w:rsidR="00974CA8">
        <w:t xml:space="preserve">a silver bullet to change </w:t>
      </w:r>
      <w:r w:rsidRPr="00AA0A9A">
        <w:t>this</w:t>
      </w:r>
      <w:r w:rsidRPr="00AA0A9A" w:rsidR="00974CA8">
        <w:t>.</w:t>
      </w:r>
      <w:r w:rsidRPr="00AA0A9A">
        <w:t xml:space="preserve"> </w:t>
      </w:r>
      <w:r w:rsidRPr="00AA0A9A" w:rsidR="00974CA8">
        <w:t xml:space="preserve">We need a range of different types of economic opportunities created </w:t>
      </w:r>
      <w:r w:rsidRPr="00AA0A9A" w:rsidR="00974CA8">
        <w:t>in order to</w:t>
      </w:r>
      <w:r w:rsidRPr="00AA0A9A" w:rsidR="00974CA8">
        <w:t xml:space="preserve"> appeal to that cohort of young people</w:t>
      </w:r>
      <w:r w:rsidRPr="00AA0A9A">
        <w:t>,</w:t>
      </w:r>
      <w:r w:rsidRPr="00AA0A9A" w:rsidR="00974CA8">
        <w:t xml:space="preserve"> who may stay </w:t>
      </w:r>
      <w:r w:rsidRPr="00AA0A9A">
        <w:t xml:space="preserve">if </w:t>
      </w:r>
      <w:r w:rsidRPr="00AA0A9A" w:rsidR="00974CA8">
        <w:t>the employment opportunities were correct.</w:t>
      </w:r>
    </w:p>
    <w:p w:rsidR="00193C54" w:rsidRPr="00AA0A9A" w:rsidP="006B468F">
      <w:pPr>
        <w:pStyle w:val="Answer"/>
      </w:pPr>
      <w:r w:rsidRPr="00AA0A9A">
        <w:t>T</w:t>
      </w:r>
      <w:r w:rsidRPr="00AA0A9A" w:rsidR="00974CA8">
        <w:t xml:space="preserve">here is already a lot of good investment going </w:t>
      </w:r>
      <w:r w:rsidRPr="00AA0A9A">
        <w:t>in</w:t>
      </w:r>
      <w:r w:rsidRPr="00AA0A9A" w:rsidR="00974CA8">
        <w:t xml:space="preserve">, </w:t>
      </w:r>
      <w:r w:rsidRPr="00AA0A9A">
        <w:t xml:space="preserve">from </w:t>
      </w:r>
      <w:r w:rsidRPr="00AA0A9A" w:rsidR="00974CA8">
        <w:t xml:space="preserve">both the UK Government and the Welsh Government, through the growth deals </w:t>
      </w:r>
      <w:r w:rsidRPr="00AA0A9A">
        <w:t xml:space="preserve">and </w:t>
      </w:r>
      <w:r w:rsidRPr="00AA0A9A" w:rsidR="00974CA8">
        <w:t xml:space="preserve">through the </w:t>
      </w:r>
      <w:r w:rsidRPr="00AA0A9A">
        <w:t>s</w:t>
      </w:r>
      <w:r w:rsidRPr="00AA0A9A" w:rsidR="00974CA8">
        <w:t xml:space="preserve">hared </w:t>
      </w:r>
      <w:r w:rsidRPr="00AA0A9A">
        <w:t>p</w:t>
      </w:r>
      <w:r w:rsidRPr="00AA0A9A" w:rsidR="00974CA8">
        <w:t xml:space="preserve">rosperity </w:t>
      </w:r>
      <w:r w:rsidRPr="00AA0A9A">
        <w:t>f</w:t>
      </w:r>
      <w:r w:rsidRPr="00AA0A9A" w:rsidR="00974CA8">
        <w:t>und</w:t>
      </w:r>
      <w:r w:rsidRPr="00AA0A9A">
        <w:t>.</w:t>
      </w:r>
      <w:r w:rsidRPr="00AA0A9A" w:rsidR="00974CA8">
        <w:t xml:space="preserve"> </w:t>
      </w:r>
      <w:r w:rsidRPr="00AA0A9A">
        <w:t>G</w:t>
      </w:r>
      <w:r w:rsidRPr="00AA0A9A" w:rsidR="00974CA8">
        <w:t xml:space="preserve">ood strategies </w:t>
      </w:r>
      <w:r w:rsidRPr="00AA0A9A">
        <w:t xml:space="preserve">are being </w:t>
      </w:r>
      <w:r w:rsidRPr="00AA0A9A" w:rsidR="00974CA8">
        <w:t>developed</w:t>
      </w:r>
      <w:r w:rsidRPr="00AA0A9A">
        <w:t>.</w:t>
      </w:r>
      <w:r w:rsidRPr="00AA0A9A" w:rsidR="00974CA8">
        <w:t xml:space="preserve"> </w:t>
      </w:r>
      <w:r w:rsidRPr="00AA0A9A">
        <w:t xml:space="preserve">Many in </w:t>
      </w:r>
      <w:r w:rsidRPr="00AA0A9A" w:rsidR="00AB31D0">
        <w:t>m</w:t>
      </w:r>
      <w:r w:rsidRPr="00AA0A9A">
        <w:t>id</w:t>
      </w:r>
      <w:r w:rsidRPr="00AA0A9A" w:rsidR="00AB31D0">
        <w:t xml:space="preserve">-Wales </w:t>
      </w:r>
      <w:r w:rsidRPr="00AA0A9A">
        <w:t xml:space="preserve">and </w:t>
      </w:r>
      <w:r w:rsidRPr="00AA0A9A" w:rsidR="00AB31D0">
        <w:t>n</w:t>
      </w:r>
      <w:r w:rsidRPr="00AA0A9A" w:rsidR="00042676">
        <w:t>orth Wales</w:t>
      </w:r>
      <w:r w:rsidRPr="00AA0A9A" w:rsidR="00974CA8">
        <w:t xml:space="preserve"> </w:t>
      </w:r>
      <w:r w:rsidRPr="00AA0A9A">
        <w:t xml:space="preserve">are looking into areas </w:t>
      </w:r>
      <w:r w:rsidRPr="00AA0A9A" w:rsidR="00AB31D0">
        <w:t xml:space="preserve">such as </w:t>
      </w:r>
      <w:r w:rsidRPr="00AA0A9A">
        <w:t xml:space="preserve">green </w:t>
      </w:r>
      <w:r w:rsidRPr="00AA0A9A" w:rsidR="00974CA8">
        <w:t>technology</w:t>
      </w:r>
      <w:r w:rsidRPr="00AA0A9A">
        <w:t>,</w:t>
      </w:r>
      <w:r w:rsidRPr="00AA0A9A" w:rsidR="00974CA8">
        <w:t xml:space="preserve"> </w:t>
      </w:r>
      <w:r w:rsidRPr="00AA0A9A">
        <w:t>bio</w:t>
      </w:r>
      <w:r w:rsidRPr="00AA0A9A" w:rsidR="00974CA8">
        <w:t>technology</w:t>
      </w:r>
      <w:r w:rsidRPr="00AA0A9A">
        <w:t xml:space="preserve"> and</w:t>
      </w:r>
      <w:r w:rsidRPr="00AA0A9A" w:rsidR="00974CA8">
        <w:t xml:space="preserve"> high</w:t>
      </w:r>
      <w:r w:rsidRPr="00AA0A9A">
        <w:t>-</w:t>
      </w:r>
      <w:r w:rsidRPr="00AA0A9A" w:rsidR="00974CA8">
        <w:t xml:space="preserve">value manufacturing, and there is a lot </w:t>
      </w:r>
      <w:r w:rsidRPr="00AA0A9A" w:rsidR="00974CA8">
        <w:t xml:space="preserve">of sense </w:t>
      </w:r>
      <w:r w:rsidRPr="00AA0A9A">
        <w:t xml:space="preserve">in </w:t>
      </w:r>
      <w:r w:rsidRPr="00AA0A9A" w:rsidR="00974CA8">
        <w:t>trying to develop those areas.</w:t>
      </w:r>
      <w:r w:rsidRPr="00AA0A9A">
        <w:t xml:space="preserve"> I</w:t>
      </w:r>
      <w:r w:rsidRPr="00AA0A9A" w:rsidR="00974CA8">
        <w:t>f we then ask the young people</w:t>
      </w:r>
      <w:r w:rsidRPr="00AA0A9A">
        <w:t xml:space="preserve"> whether they</w:t>
      </w:r>
      <w:r w:rsidRPr="00AA0A9A" w:rsidR="00974CA8">
        <w:t xml:space="preserve"> are interested in each of those sectors, </w:t>
      </w:r>
      <w:r w:rsidRPr="00AA0A9A">
        <w:t xml:space="preserve">10% or fewer </w:t>
      </w:r>
      <w:r w:rsidRPr="00AA0A9A" w:rsidR="00AB31D0">
        <w:t xml:space="preserve">of those young people </w:t>
      </w:r>
      <w:r w:rsidRPr="00AA0A9A">
        <w:t>say that they would be interested in going into green technology or biotechnology.</w:t>
      </w:r>
    </w:p>
    <w:p w:rsidR="00193C54" w:rsidRPr="00AA0A9A" w:rsidP="00193C54">
      <w:pPr>
        <w:pStyle w:val="Question"/>
      </w:pPr>
      <w:sdt>
        <w:sdtPr>
          <w:alias w:val="Member"/>
          <w:tag w:val="&lt;Member mnisId='4716' dodsId='109478'&gt;"/>
          <w:id w:val="-1900662815"/>
          <w:placeholder>
            <w:docPart w:val="DefaultPlaceholder_-1854013440"/>
          </w:placeholder>
          <w:richText/>
        </w:sdtPr>
        <w:sdtContent>
          <w:r w:rsidRPr="00AA0A9A">
            <w:rPr>
              <w:b/>
            </w:rPr>
            <w:t>Ruth Jones:</w:t>
          </w:r>
        </w:sdtContent>
      </w:sdt>
      <w:r w:rsidRPr="00AA0A9A">
        <w:t xml:space="preserve"> Thinking about development, w</w:t>
      </w:r>
      <w:r w:rsidRPr="00AA0A9A" w:rsidR="00974CA8">
        <w:t>hat about connectivity and transport? Mr Thomas, you already mentioned housing</w:t>
      </w:r>
      <w:r w:rsidRPr="00AA0A9A">
        <w:t xml:space="preserve">, but what about connectivity and transport? How could that better contribute to </w:t>
      </w:r>
      <w:r w:rsidRPr="00AA0A9A" w:rsidR="00974CA8">
        <w:t xml:space="preserve">migration within </w:t>
      </w:r>
      <w:r w:rsidRPr="00AA0A9A">
        <w:t>or outside of Wales?</w:t>
      </w:r>
    </w:p>
    <w:p w:rsidR="00193C54" w:rsidRPr="00AA0A9A" w:rsidP="00193C54">
      <w:pPr>
        <w:pStyle w:val="Answer"/>
      </w:pPr>
      <w:sdt>
        <w:sdtPr>
          <w:alias w:val="Witness"/>
          <w:id w:val="-1166625124"/>
          <w:placeholder>
            <w:docPart w:val="DefaultPlaceholder_-1854013440"/>
          </w:placeholder>
          <w:richText/>
        </w:sdtPr>
        <w:sdtContent>
          <w:r w:rsidRPr="00AA0A9A" w:rsidR="00642257">
            <w:rPr>
              <w:b/>
              <w:i/>
            </w:rPr>
            <w:t>Meirion Thomas:</w:t>
          </w:r>
        </w:sdtContent>
      </w:sdt>
      <w:r w:rsidRPr="00AA0A9A">
        <w:t xml:space="preserve"> W</w:t>
      </w:r>
      <w:r w:rsidRPr="00AA0A9A" w:rsidR="00974CA8">
        <w:t>e are all affected by connectivity, good or bad, but</w:t>
      </w:r>
      <w:r w:rsidRPr="00AA0A9A" w:rsidR="002F72AF">
        <w:t xml:space="preserve"> </w:t>
      </w:r>
      <w:r w:rsidRPr="00AA0A9A" w:rsidR="00974CA8">
        <w:t>the improvement</w:t>
      </w:r>
      <w:r w:rsidRPr="00AA0A9A">
        <w:t>s</w:t>
      </w:r>
      <w:r w:rsidRPr="00AA0A9A" w:rsidR="00974CA8">
        <w:t xml:space="preserve"> that have been made in road transport within the </w:t>
      </w:r>
      <w:r w:rsidRPr="00AA0A9A" w:rsidR="00E7537E">
        <w:t>south Wales</w:t>
      </w:r>
      <w:r w:rsidRPr="00AA0A9A">
        <w:t xml:space="preserve"> </w:t>
      </w:r>
      <w:r w:rsidRPr="00AA0A9A" w:rsidR="00974CA8">
        <w:t xml:space="preserve">valleys have already had a positive impact in terms of the ability to travel to work. </w:t>
      </w:r>
      <w:r w:rsidRPr="00AA0A9A">
        <w:t>T</w:t>
      </w:r>
      <w:r w:rsidRPr="00AA0A9A" w:rsidR="00974CA8">
        <w:t>hat implies</w:t>
      </w:r>
      <w:r w:rsidRPr="00AA0A9A" w:rsidR="002F72AF">
        <w:t xml:space="preserve"> </w:t>
      </w:r>
      <w:r w:rsidRPr="00AA0A9A">
        <w:t xml:space="preserve">that </w:t>
      </w:r>
      <w:r w:rsidRPr="00AA0A9A" w:rsidR="00974CA8">
        <w:t xml:space="preserve">people move out on a daily basis and may </w:t>
      </w:r>
      <w:r w:rsidRPr="00AA0A9A">
        <w:t xml:space="preserve">gradually </w:t>
      </w:r>
      <w:r w:rsidRPr="00AA0A9A" w:rsidR="00974CA8">
        <w:t xml:space="preserve">move out on a more permanent basis. </w:t>
      </w:r>
      <w:r w:rsidRPr="00AA0A9A">
        <w:t>T</w:t>
      </w:r>
      <w:r w:rsidRPr="00AA0A9A" w:rsidR="00974CA8">
        <w:t>hose sorts of investments need to be seen through.</w:t>
      </w:r>
      <w:r w:rsidRPr="00AA0A9A">
        <w:t xml:space="preserve"> T</w:t>
      </w:r>
      <w:r w:rsidRPr="00AA0A9A" w:rsidR="00974CA8">
        <w:t xml:space="preserve">he </w:t>
      </w:r>
      <w:r w:rsidRPr="00AA0A9A" w:rsidR="00F00B46">
        <w:t>S</w:t>
      </w:r>
      <w:r w:rsidRPr="00AA0A9A" w:rsidR="00E7537E">
        <w:t>outh Wales</w:t>
      </w:r>
      <w:r w:rsidRPr="00AA0A9A">
        <w:t xml:space="preserve"> </w:t>
      </w:r>
      <w:r w:rsidRPr="00AA0A9A" w:rsidR="00974CA8">
        <w:t xml:space="preserve">Metro </w:t>
      </w:r>
      <w:r w:rsidRPr="00AA0A9A">
        <w:t>i</w:t>
      </w:r>
      <w:r w:rsidRPr="00AA0A9A" w:rsidR="00974CA8">
        <w:t>nvestment</w:t>
      </w:r>
      <w:r w:rsidRPr="00AA0A9A">
        <w:t>,</w:t>
      </w:r>
      <w:r w:rsidRPr="00AA0A9A" w:rsidR="002F72AF">
        <w:t xml:space="preserve"> </w:t>
      </w:r>
      <w:r w:rsidRPr="00AA0A9A">
        <w:t xml:space="preserve">when fully operational, </w:t>
      </w:r>
      <w:r w:rsidRPr="00AA0A9A" w:rsidR="00974CA8">
        <w:t>will make a significant difference</w:t>
      </w:r>
      <w:r w:rsidRPr="00AA0A9A">
        <w:t xml:space="preserve"> to </w:t>
      </w:r>
      <w:r w:rsidRPr="00AA0A9A" w:rsidR="00974CA8">
        <w:t xml:space="preserve">the ability of the whole region. </w:t>
      </w:r>
      <w:r w:rsidRPr="00AA0A9A">
        <w:t xml:space="preserve">The Cardiff city region </w:t>
      </w:r>
      <w:r w:rsidRPr="00AA0A9A" w:rsidR="00974CA8">
        <w:t>links those together.</w:t>
      </w:r>
    </w:p>
    <w:p w:rsidR="00193C54" w:rsidRPr="00AA0A9A" w:rsidP="00193C54">
      <w:pPr>
        <w:pStyle w:val="Answer"/>
      </w:pPr>
      <w:r w:rsidRPr="00AA0A9A">
        <w:t xml:space="preserve">Our local authority members in </w:t>
      </w:r>
      <w:r w:rsidRPr="00AA0A9A">
        <w:t xml:space="preserve">Caerphilly, Torfaen, Rhondda Cynon Taf and Bridgend </w:t>
      </w:r>
      <w:r w:rsidRPr="00AA0A9A">
        <w:t xml:space="preserve">are very positive about being part of that partnership, about the city region, </w:t>
      </w:r>
      <w:r w:rsidRPr="00AA0A9A">
        <w:t xml:space="preserve">and </w:t>
      </w:r>
      <w:r w:rsidRPr="00AA0A9A">
        <w:t>about being able to see investments that are being made for the benefit of the whole region coming to fruition and what that will mean for their populations.</w:t>
      </w:r>
    </w:p>
    <w:p w:rsidR="00193C54" w:rsidRPr="00AA0A9A" w:rsidP="00193C54">
      <w:pPr>
        <w:pStyle w:val="Answer"/>
      </w:pPr>
      <w:r w:rsidRPr="00AA0A9A">
        <w:t xml:space="preserve">It may mean </w:t>
      </w:r>
      <w:r w:rsidRPr="00AA0A9A" w:rsidR="00974CA8">
        <w:t>that you end up with a series of</w:t>
      </w:r>
      <w:r w:rsidRPr="00AA0A9A" w:rsidR="002F72AF">
        <w:t xml:space="preserve"> </w:t>
      </w:r>
      <w:r w:rsidRPr="00AA0A9A" w:rsidR="00974CA8">
        <w:t>satellite towns and communities around Cardi</w:t>
      </w:r>
      <w:r w:rsidRPr="00AA0A9A">
        <w:t>ff</w:t>
      </w:r>
      <w:r w:rsidRPr="00AA0A9A" w:rsidR="00974CA8">
        <w:t xml:space="preserve"> </w:t>
      </w:r>
      <w:r w:rsidRPr="00AA0A9A">
        <w:t xml:space="preserve">and </w:t>
      </w:r>
      <w:r w:rsidRPr="00AA0A9A" w:rsidR="00974CA8">
        <w:t xml:space="preserve">the M4 corridor, but that may be just where we are in terms of </w:t>
      </w:r>
      <w:r w:rsidRPr="00AA0A9A">
        <w:t xml:space="preserve">a </w:t>
      </w:r>
      <w:r w:rsidRPr="00AA0A9A" w:rsidR="00974CA8">
        <w:t>state of economy</w:t>
      </w:r>
      <w:r w:rsidRPr="00AA0A9A">
        <w:t>. T</w:t>
      </w:r>
      <w:r w:rsidRPr="00AA0A9A" w:rsidR="00974CA8">
        <w:t>hat is not necessarily a bad thing. In fact, it is a very positive thing</w:t>
      </w:r>
      <w:r w:rsidRPr="00AA0A9A">
        <w:t>.</w:t>
      </w:r>
    </w:p>
    <w:p w:rsidR="00193C54" w:rsidRPr="00AA0A9A" w:rsidP="00193C54">
      <w:pPr>
        <w:pStyle w:val="Question"/>
      </w:pPr>
      <w:sdt>
        <w:sdtPr>
          <w:alias w:val="Member"/>
          <w:tag w:val="&lt;Member mnisId='4716' dodsId='109478'&gt;"/>
          <w:id w:val="-2129158271"/>
          <w:placeholder>
            <w:docPart w:val="DefaultPlaceholder_-1854013440"/>
          </w:placeholder>
          <w:richText/>
        </w:sdtPr>
        <w:sdtContent>
          <w:r w:rsidRPr="00AA0A9A">
            <w:rPr>
              <w:b/>
            </w:rPr>
            <w:t>Ruth Jones:</w:t>
          </w:r>
        </w:sdtContent>
      </w:sdt>
      <w:r w:rsidRPr="00AA0A9A">
        <w:t xml:space="preserve"> I</w:t>
      </w:r>
      <w:r w:rsidRPr="00AA0A9A" w:rsidR="00974CA8">
        <w:t xml:space="preserve">f my colleague, Ben Lake, </w:t>
      </w:r>
      <w:r w:rsidRPr="00AA0A9A">
        <w:t xml:space="preserve">who, </w:t>
      </w:r>
      <w:r w:rsidRPr="00AA0A9A" w:rsidR="00974CA8">
        <w:t>unfortunately</w:t>
      </w:r>
      <w:r w:rsidRPr="00AA0A9A">
        <w:t>,</w:t>
      </w:r>
      <w:r w:rsidRPr="00AA0A9A" w:rsidR="00974CA8">
        <w:t xml:space="preserve"> cannot be here </w:t>
      </w:r>
      <w:r w:rsidRPr="00AA0A9A">
        <w:t xml:space="preserve">today, were </w:t>
      </w:r>
      <w:r w:rsidRPr="00AA0A9A" w:rsidR="00974CA8">
        <w:t xml:space="preserve">here from </w:t>
      </w:r>
      <w:r w:rsidRPr="00AA0A9A">
        <w:t>Ceredigion,</w:t>
      </w:r>
      <w:r w:rsidRPr="00AA0A9A" w:rsidR="00974CA8">
        <w:t xml:space="preserve"> </w:t>
      </w:r>
      <w:r w:rsidRPr="00AA0A9A">
        <w:t>h</w:t>
      </w:r>
      <w:r w:rsidRPr="00AA0A9A" w:rsidR="00974CA8">
        <w:t>e would be pressing to</w:t>
      </w:r>
      <w:r w:rsidRPr="00AA0A9A" w:rsidR="00F00B46">
        <w:t xml:space="preserve"> ask </w:t>
      </w:r>
      <w:r w:rsidRPr="00AA0A9A">
        <w:t xml:space="preserve">about transport </w:t>
      </w:r>
      <w:r w:rsidRPr="00AA0A9A" w:rsidR="00974CA8">
        <w:t>and connectivity from rural Wales</w:t>
      </w:r>
      <w:r w:rsidRPr="00AA0A9A" w:rsidR="00F00B46">
        <w:t>. What about that area?</w:t>
      </w:r>
    </w:p>
    <w:p w:rsidR="00193C54" w:rsidRPr="00AA0A9A" w:rsidP="00193C54">
      <w:pPr>
        <w:pStyle w:val="Answer"/>
      </w:pPr>
      <w:sdt>
        <w:sdtPr>
          <w:alias w:val="Witness"/>
          <w:id w:val="-1418322023"/>
          <w:placeholder>
            <w:docPart w:val="DefaultPlaceholder_-1854013440"/>
          </w:placeholder>
          <w:richText/>
        </w:sdtPr>
        <w:sdtContent>
          <w:r w:rsidRPr="00AA0A9A" w:rsidR="00642257">
            <w:rPr>
              <w:b/>
              <w:i/>
            </w:rPr>
            <w:t>Professor Woods:</w:t>
          </w:r>
        </w:sdtContent>
      </w:sdt>
      <w:r w:rsidRPr="00AA0A9A">
        <w:t xml:space="preserve"> </w:t>
      </w:r>
      <w:r w:rsidRPr="00AA0A9A" w:rsidR="00974CA8">
        <w:t xml:space="preserve">That is important. </w:t>
      </w:r>
      <w:r w:rsidRPr="00AA0A9A">
        <w:t>T</w:t>
      </w:r>
      <w:r w:rsidRPr="00AA0A9A" w:rsidR="00974CA8">
        <w:t>here is large</w:t>
      </w:r>
      <w:r w:rsidRPr="00AA0A9A">
        <w:t>-</w:t>
      </w:r>
      <w:r w:rsidRPr="00AA0A9A" w:rsidR="00974CA8">
        <w:t>scale infrastructure</w:t>
      </w:r>
      <w:r w:rsidRPr="00AA0A9A" w:rsidR="00F00B46">
        <w:t>.</w:t>
      </w:r>
      <w:r w:rsidRPr="00AA0A9A" w:rsidR="00974CA8">
        <w:t xml:space="preserve"> </w:t>
      </w:r>
      <w:r w:rsidRPr="00AA0A9A" w:rsidR="00F00B46">
        <w:t>W</w:t>
      </w:r>
      <w:r w:rsidRPr="00AA0A9A" w:rsidR="00974CA8">
        <w:t xml:space="preserve">e go back to why </w:t>
      </w:r>
      <w:r w:rsidRPr="00AA0A9A">
        <w:t xml:space="preserve">young </w:t>
      </w:r>
      <w:r w:rsidRPr="00AA0A9A" w:rsidR="00974CA8">
        <w:t xml:space="preserve">people </w:t>
      </w:r>
      <w:r w:rsidRPr="00AA0A9A">
        <w:t xml:space="preserve">are </w:t>
      </w:r>
      <w:r w:rsidRPr="00AA0A9A" w:rsidR="00974CA8">
        <w:t>leav</w:t>
      </w:r>
      <w:r w:rsidRPr="00AA0A9A">
        <w:t>ing</w:t>
      </w:r>
      <w:r w:rsidRPr="00AA0A9A" w:rsidR="00974CA8">
        <w:t xml:space="preserve"> </w:t>
      </w:r>
      <w:r w:rsidRPr="00AA0A9A">
        <w:t xml:space="preserve">rather than staying within </w:t>
      </w:r>
      <w:r w:rsidRPr="00AA0A9A" w:rsidR="00974CA8">
        <w:t xml:space="preserve">rural </w:t>
      </w:r>
      <w:r w:rsidRPr="00AA0A9A">
        <w:t xml:space="preserve">Wales. </w:t>
      </w:r>
      <w:r w:rsidRPr="00AA0A9A" w:rsidR="00974CA8">
        <w:t xml:space="preserve">That sense of the connections within </w:t>
      </w:r>
      <w:r w:rsidRPr="00AA0A9A">
        <w:t xml:space="preserve">Wales </w:t>
      </w:r>
      <w:r w:rsidRPr="00AA0A9A" w:rsidR="00974CA8">
        <w:t>and the</w:t>
      </w:r>
      <w:r w:rsidRPr="00AA0A9A">
        <w:t>re</w:t>
      </w:r>
      <w:r w:rsidRPr="00AA0A9A" w:rsidR="00974CA8">
        <w:t xml:space="preserve"> being better transport connections across the border into neighbouring parts of England is one of the factors </w:t>
      </w:r>
      <w:r w:rsidRPr="00AA0A9A">
        <w:t>there.</w:t>
      </w:r>
    </w:p>
    <w:p w:rsidR="00446E09" w:rsidRPr="00AA0A9A" w:rsidP="00193C54">
      <w:pPr>
        <w:pStyle w:val="Answer"/>
      </w:pPr>
      <w:r w:rsidRPr="00AA0A9A">
        <w:t xml:space="preserve">One </w:t>
      </w:r>
      <w:r w:rsidRPr="00AA0A9A" w:rsidR="00974CA8">
        <w:t xml:space="preserve">of the key aspects in terms of transport, particularly when we are looking at rural areas, is the declining provision in public transport, </w:t>
      </w:r>
      <w:r w:rsidRPr="00AA0A9A">
        <w:t xml:space="preserve">which </w:t>
      </w:r>
      <w:r w:rsidRPr="00AA0A9A" w:rsidR="00974CA8">
        <w:t xml:space="preserve">is having an impact </w:t>
      </w:r>
      <w:r w:rsidRPr="00AA0A9A">
        <w:t xml:space="preserve">on </w:t>
      </w:r>
      <w:r w:rsidRPr="00AA0A9A" w:rsidR="00974CA8">
        <w:t xml:space="preserve">where people are able to live and on economic recruitment. I interviewed a manufacturing company in </w:t>
      </w:r>
      <w:r w:rsidRPr="00AA0A9A" w:rsidR="00F00B46">
        <w:t>mid-</w:t>
      </w:r>
      <w:r w:rsidRPr="00AA0A9A" w:rsidR="00974CA8">
        <w:t xml:space="preserve">Wales earlier this year. One of the things </w:t>
      </w:r>
      <w:r w:rsidRPr="00AA0A9A">
        <w:t xml:space="preserve">that they </w:t>
      </w:r>
      <w:r w:rsidRPr="00AA0A9A" w:rsidR="00974CA8">
        <w:t xml:space="preserve">mentioned is that they have been employing young people </w:t>
      </w:r>
      <w:r w:rsidRPr="00AA0A9A">
        <w:t xml:space="preserve">as apprentices </w:t>
      </w:r>
      <w:r w:rsidRPr="00AA0A9A" w:rsidR="00974CA8">
        <w:t>straight from school at 16</w:t>
      </w:r>
      <w:r w:rsidRPr="00AA0A9A">
        <w:t xml:space="preserve">, </w:t>
      </w:r>
      <w:r w:rsidRPr="00AA0A9A" w:rsidR="00974CA8">
        <w:t xml:space="preserve">who </w:t>
      </w:r>
      <w:r w:rsidRPr="00AA0A9A">
        <w:t xml:space="preserve">are </w:t>
      </w:r>
      <w:r w:rsidRPr="00AA0A9A" w:rsidR="00974CA8">
        <w:t xml:space="preserve">then doing the training and </w:t>
      </w:r>
      <w:r w:rsidRPr="00AA0A9A">
        <w:t xml:space="preserve">day </w:t>
      </w:r>
      <w:r w:rsidRPr="00AA0A9A" w:rsidR="00974CA8">
        <w:t xml:space="preserve">release. The particular areas </w:t>
      </w:r>
      <w:r w:rsidRPr="00AA0A9A">
        <w:t xml:space="preserve">that </w:t>
      </w:r>
      <w:r w:rsidRPr="00AA0A9A" w:rsidR="00974CA8">
        <w:t xml:space="preserve">they </w:t>
      </w:r>
      <w:r w:rsidRPr="00AA0A9A">
        <w:t xml:space="preserve">were </w:t>
      </w:r>
      <w:r w:rsidRPr="00AA0A9A" w:rsidR="00974CA8">
        <w:t>training in were not available</w:t>
      </w:r>
      <w:r w:rsidRPr="00AA0A9A">
        <w:t xml:space="preserve"> at local FE colleges, </w:t>
      </w:r>
      <w:r w:rsidRPr="00AA0A9A" w:rsidR="00974CA8">
        <w:t>because there was not enough critical mass to do that</w:t>
      </w:r>
      <w:r w:rsidRPr="00AA0A9A">
        <w:t>,</w:t>
      </w:r>
      <w:r w:rsidRPr="00AA0A9A" w:rsidR="00974CA8">
        <w:t xml:space="preserve"> </w:t>
      </w:r>
      <w:r w:rsidRPr="00AA0A9A">
        <w:t xml:space="preserve">so they </w:t>
      </w:r>
      <w:r w:rsidRPr="00AA0A9A" w:rsidR="00974CA8">
        <w:t xml:space="preserve">needed </w:t>
      </w:r>
      <w:r w:rsidRPr="00AA0A9A">
        <w:t xml:space="preserve">to travel to </w:t>
      </w:r>
      <w:r w:rsidRPr="00AA0A9A" w:rsidR="00E7537E">
        <w:t>south Wales</w:t>
      </w:r>
      <w:r w:rsidRPr="00AA0A9A">
        <w:t xml:space="preserve">. </w:t>
      </w:r>
    </w:p>
    <w:p w:rsidR="00446E09" w:rsidRPr="00AA0A9A" w:rsidP="00193C54">
      <w:pPr>
        <w:pStyle w:val="Answer"/>
      </w:pPr>
      <w:r w:rsidRPr="00AA0A9A">
        <w:t xml:space="preserve">They are 16 and 17, so </w:t>
      </w:r>
      <w:r w:rsidRPr="00AA0A9A" w:rsidR="00974CA8">
        <w:t>they cannot drive</w:t>
      </w:r>
      <w:r w:rsidRPr="00AA0A9A">
        <w:t xml:space="preserve">. </w:t>
      </w:r>
      <w:r w:rsidRPr="00AA0A9A">
        <w:t>P</w:t>
      </w:r>
      <w:r w:rsidRPr="00AA0A9A" w:rsidR="00974CA8">
        <w:t>reviously</w:t>
      </w:r>
      <w:r w:rsidRPr="00AA0A9A">
        <w:t>,</w:t>
      </w:r>
      <w:r w:rsidRPr="00AA0A9A" w:rsidR="00974CA8">
        <w:t xml:space="preserve"> public transport</w:t>
      </w:r>
      <w:r w:rsidRPr="00AA0A9A">
        <w:t xml:space="preserve"> allowed</w:t>
      </w:r>
      <w:r w:rsidRPr="00AA0A9A" w:rsidR="00974CA8">
        <w:t xml:space="preserve"> </w:t>
      </w:r>
      <w:r w:rsidRPr="00AA0A9A">
        <w:t xml:space="preserve">them to </w:t>
      </w:r>
      <w:r w:rsidRPr="00AA0A9A" w:rsidR="00974CA8">
        <w:t xml:space="preserve">do that. Recent changes in public transport provision </w:t>
      </w:r>
      <w:r w:rsidRPr="00AA0A9A" w:rsidR="00974CA8">
        <w:t xml:space="preserve">meant that </w:t>
      </w:r>
      <w:r w:rsidRPr="00AA0A9A">
        <w:t xml:space="preserve">that </w:t>
      </w:r>
      <w:r w:rsidRPr="00AA0A9A" w:rsidR="00974CA8">
        <w:t>was no longer possible</w:t>
      </w:r>
      <w:r w:rsidRPr="00AA0A9A">
        <w:t>.</w:t>
      </w:r>
      <w:r w:rsidRPr="00AA0A9A" w:rsidR="00974CA8">
        <w:t xml:space="preserve"> </w:t>
      </w:r>
      <w:r w:rsidRPr="00AA0A9A">
        <w:t xml:space="preserve">We are now faced with a position where those young </w:t>
      </w:r>
      <w:r w:rsidRPr="00AA0A9A" w:rsidR="00974CA8">
        <w:t xml:space="preserve">people are probably having to move out of their local area to get </w:t>
      </w:r>
      <w:r w:rsidRPr="00AA0A9A">
        <w:t xml:space="preserve">trained </w:t>
      </w:r>
      <w:r w:rsidRPr="00AA0A9A">
        <w:t>in order to</w:t>
      </w:r>
      <w:r w:rsidRPr="00AA0A9A">
        <w:t xml:space="preserve"> </w:t>
      </w:r>
      <w:r w:rsidRPr="00AA0A9A" w:rsidR="00974CA8">
        <w:t xml:space="preserve">enter those careers. </w:t>
      </w:r>
      <w:r w:rsidRPr="00AA0A9A">
        <w:t>T</w:t>
      </w:r>
      <w:r w:rsidRPr="00AA0A9A" w:rsidR="00974CA8">
        <w:t>he business</w:t>
      </w:r>
      <w:r w:rsidRPr="00AA0A9A">
        <w:t>es</w:t>
      </w:r>
      <w:r w:rsidRPr="00AA0A9A" w:rsidR="00974CA8">
        <w:t xml:space="preserve"> also faced a problem of recruiting workforce </w:t>
      </w:r>
      <w:r w:rsidRPr="00AA0A9A">
        <w:t xml:space="preserve">into those </w:t>
      </w:r>
      <w:r w:rsidRPr="00AA0A9A" w:rsidR="00974CA8">
        <w:t>jobs, because</w:t>
      </w:r>
      <w:r w:rsidRPr="00AA0A9A" w:rsidR="00974CA8">
        <w:t xml:space="preserve"> they cannot just recruit directly from school and train alongside that. </w:t>
      </w:r>
      <w:r w:rsidRPr="00AA0A9A">
        <w:t xml:space="preserve">Changes </w:t>
      </w:r>
      <w:r w:rsidRPr="00AA0A9A" w:rsidR="00974CA8">
        <w:t xml:space="preserve">in public transport, particularly from rural </w:t>
      </w:r>
      <w:r w:rsidRPr="00AA0A9A">
        <w:t xml:space="preserve">Wales </w:t>
      </w:r>
      <w:r w:rsidRPr="00AA0A9A" w:rsidR="00974CA8">
        <w:t xml:space="preserve">and connecting rural </w:t>
      </w:r>
      <w:r w:rsidRPr="00AA0A9A">
        <w:t xml:space="preserve">Wales </w:t>
      </w:r>
      <w:r w:rsidRPr="00AA0A9A" w:rsidR="00974CA8">
        <w:t>with larger urban centres</w:t>
      </w:r>
      <w:r w:rsidRPr="00AA0A9A">
        <w:t>,</w:t>
      </w:r>
      <w:r w:rsidRPr="00AA0A9A" w:rsidR="00974CA8">
        <w:t xml:space="preserve"> </w:t>
      </w:r>
      <w:r w:rsidRPr="00AA0A9A">
        <w:t xml:space="preserve">are </w:t>
      </w:r>
      <w:r w:rsidRPr="00AA0A9A" w:rsidR="00974CA8">
        <w:t>a real challenge in this dimension</w:t>
      </w:r>
      <w:r w:rsidRPr="00AA0A9A">
        <w:t>.</w:t>
      </w:r>
    </w:p>
    <w:p w:rsidR="00974CA8" w:rsidRPr="00AA0A9A" w:rsidP="00446E09">
      <w:pPr>
        <w:pStyle w:val="Question"/>
      </w:pPr>
      <w:sdt>
        <w:sdtPr>
          <w:alias w:val="Member"/>
          <w:tag w:val="&lt;Member mnisId='4716' dodsId='109478'&gt;"/>
          <w:id w:val="-1237383692"/>
          <w:placeholder>
            <w:docPart w:val="DefaultPlaceholder_-1854013440"/>
          </w:placeholder>
          <w:richText/>
        </w:sdtPr>
        <w:sdtContent>
          <w:r w:rsidRPr="00AA0A9A" w:rsidR="00446E09">
            <w:rPr>
              <w:b/>
            </w:rPr>
            <w:t>Ruth Jones:</w:t>
          </w:r>
        </w:sdtContent>
      </w:sdt>
      <w:r w:rsidRPr="00AA0A9A" w:rsidR="00446E09">
        <w:t xml:space="preserve"> You have hit on it. W</w:t>
      </w:r>
      <w:r w:rsidRPr="00AA0A9A">
        <w:t xml:space="preserve">hat could the UK Government and </w:t>
      </w:r>
      <w:r w:rsidRPr="00AA0A9A" w:rsidR="00446E09">
        <w:t xml:space="preserve">Welsh </w:t>
      </w:r>
      <w:r w:rsidRPr="00AA0A9A">
        <w:t>Government be doing better to ensure that public transport enables people to move effectively within Wales</w:t>
      </w:r>
      <w:r w:rsidRPr="00AA0A9A" w:rsidR="00446E09">
        <w:t>?</w:t>
      </w:r>
      <w:r w:rsidRPr="00AA0A9A">
        <w:t xml:space="preserve"> I am thinking of the Amazon site just outside Bristol, </w:t>
      </w:r>
      <w:r w:rsidRPr="00AA0A9A" w:rsidR="00446E09">
        <w:t xml:space="preserve">which has </w:t>
      </w:r>
      <w:r w:rsidRPr="00AA0A9A">
        <w:t>regular shuttle buses from the train station</w:t>
      </w:r>
      <w:r w:rsidRPr="00AA0A9A" w:rsidR="00446E09">
        <w:t>,</w:t>
      </w:r>
      <w:r w:rsidRPr="00AA0A9A">
        <w:t xml:space="preserve"> so </w:t>
      </w:r>
      <w:r w:rsidRPr="00AA0A9A" w:rsidR="00446E09">
        <w:t xml:space="preserve">that </w:t>
      </w:r>
      <w:r w:rsidRPr="00AA0A9A">
        <w:t>people can travel in. What</w:t>
      </w:r>
      <w:r w:rsidRPr="00AA0A9A" w:rsidR="002F72AF">
        <w:t xml:space="preserve"> </w:t>
      </w:r>
      <w:r w:rsidRPr="00AA0A9A">
        <w:t xml:space="preserve">other things could </w:t>
      </w:r>
      <w:r w:rsidRPr="00AA0A9A" w:rsidR="00446E09">
        <w:t xml:space="preserve">they </w:t>
      </w:r>
      <w:r w:rsidRPr="00AA0A9A">
        <w:t>be doing within Wales?</w:t>
      </w:r>
    </w:p>
    <w:p w:rsidR="00446E09" w:rsidRPr="00AA0A9A" w:rsidP="00446E09">
      <w:pPr>
        <w:pStyle w:val="Answer"/>
      </w:pPr>
      <w:sdt>
        <w:sdtPr>
          <w:alias w:val="Witness"/>
          <w:id w:val="-1555306275"/>
          <w:placeholder>
            <w:docPart w:val="DefaultPlaceholder_-1854013440"/>
          </w:placeholder>
          <w:richText/>
        </w:sdtPr>
        <w:sdtContent>
          <w:r w:rsidRPr="00AA0A9A" w:rsidR="00642257">
            <w:rPr>
              <w:b/>
              <w:i/>
            </w:rPr>
            <w:t>Professor Woods:</w:t>
          </w:r>
        </w:sdtContent>
      </w:sdt>
      <w:r w:rsidRPr="00AA0A9A">
        <w:t xml:space="preserve"> </w:t>
      </w:r>
      <w:r w:rsidRPr="00AA0A9A" w:rsidR="00974CA8">
        <w:t>There is a big challenge in public transport.</w:t>
      </w:r>
      <w:r w:rsidRPr="00AA0A9A" w:rsidR="002F72AF">
        <w:t xml:space="preserve"> </w:t>
      </w:r>
      <w:r w:rsidRPr="00AA0A9A">
        <w:t xml:space="preserve">There is a sense of </w:t>
      </w:r>
      <w:r w:rsidRPr="00AA0A9A" w:rsidR="00974CA8">
        <w:t xml:space="preserve">co-ordinating </w:t>
      </w:r>
      <w:r w:rsidRPr="00AA0A9A">
        <w:t xml:space="preserve">that and, to be fair, there are good efforts in </w:t>
      </w:r>
      <w:r w:rsidRPr="00AA0A9A" w:rsidR="00974CA8">
        <w:t xml:space="preserve">trying to integrate aspects of </w:t>
      </w:r>
      <w:r w:rsidRPr="00AA0A9A">
        <w:t xml:space="preserve">bus </w:t>
      </w:r>
      <w:r w:rsidRPr="00AA0A9A" w:rsidR="00974CA8">
        <w:t xml:space="preserve">and rail travel that </w:t>
      </w:r>
      <w:r w:rsidRPr="00AA0A9A" w:rsidR="004A4E8D">
        <w:t>are</w:t>
      </w:r>
      <w:r w:rsidRPr="00AA0A9A" w:rsidR="00974CA8">
        <w:t xml:space="preserve"> available.</w:t>
      </w:r>
      <w:r w:rsidRPr="00AA0A9A" w:rsidR="002F72AF">
        <w:t xml:space="preserve"> </w:t>
      </w:r>
      <w:r w:rsidRPr="00AA0A9A">
        <w:t>T</w:t>
      </w:r>
      <w:r w:rsidRPr="00AA0A9A" w:rsidR="00974CA8">
        <w:t xml:space="preserve">here is </w:t>
      </w:r>
      <w:r w:rsidRPr="00AA0A9A">
        <w:t xml:space="preserve">a </w:t>
      </w:r>
      <w:r w:rsidRPr="00AA0A9A" w:rsidR="00974CA8">
        <w:t xml:space="preserve">better sense of understanding the implications of changes in transport timetables and </w:t>
      </w:r>
      <w:r w:rsidRPr="00AA0A9A">
        <w:t xml:space="preserve">routes </w:t>
      </w:r>
      <w:r w:rsidRPr="00AA0A9A" w:rsidR="00974CA8">
        <w:t>for these</w:t>
      </w:r>
      <w:r w:rsidRPr="00AA0A9A" w:rsidR="002F72AF">
        <w:t xml:space="preserve"> </w:t>
      </w:r>
      <w:r w:rsidRPr="00AA0A9A" w:rsidR="00974CA8">
        <w:t>issues of access to education</w:t>
      </w:r>
      <w:r w:rsidRPr="00AA0A9A">
        <w:t xml:space="preserve"> and</w:t>
      </w:r>
      <w:r w:rsidRPr="00AA0A9A" w:rsidR="00974CA8">
        <w:t xml:space="preserve"> so on. </w:t>
      </w:r>
      <w:r w:rsidRPr="00AA0A9A">
        <w:t>M</w:t>
      </w:r>
      <w:r w:rsidRPr="00AA0A9A" w:rsidR="00974CA8">
        <w:t xml:space="preserve">y feeling is that there is probably not enough attention </w:t>
      </w:r>
      <w:r w:rsidRPr="00AA0A9A">
        <w:t xml:space="preserve">paid </w:t>
      </w:r>
      <w:r w:rsidRPr="00AA0A9A" w:rsidR="00974CA8">
        <w:t xml:space="preserve">to that in terms of looking at what is supported. There certainly is a major issue for smaller public transport bus providers </w:t>
      </w:r>
      <w:r w:rsidRPr="00AA0A9A">
        <w:t xml:space="preserve">in </w:t>
      </w:r>
      <w:r w:rsidRPr="00AA0A9A" w:rsidR="00974CA8">
        <w:t xml:space="preserve">more rural areas, many </w:t>
      </w:r>
      <w:r w:rsidRPr="00AA0A9A">
        <w:t xml:space="preserve">of which are </w:t>
      </w:r>
      <w:r w:rsidRPr="00AA0A9A" w:rsidR="00974CA8">
        <w:t>in a very precarious position</w:t>
      </w:r>
      <w:r w:rsidRPr="00AA0A9A">
        <w:t>.</w:t>
      </w:r>
    </w:p>
    <w:p w:rsidR="00446E09" w:rsidRPr="00AA0A9A" w:rsidP="00446E09">
      <w:pPr>
        <w:pStyle w:val="Answer"/>
      </w:pPr>
      <w:r w:rsidRPr="00AA0A9A">
        <w:t>There is clearly a need for subsidy in that area</w:t>
      </w:r>
      <w:r w:rsidRPr="00AA0A9A">
        <w:t>.</w:t>
      </w:r>
      <w:r w:rsidRPr="00AA0A9A">
        <w:t xml:space="preserve"> </w:t>
      </w:r>
      <w:r w:rsidRPr="00AA0A9A">
        <w:t>The c</w:t>
      </w:r>
      <w:r w:rsidRPr="00AA0A9A">
        <w:t>ost</w:t>
      </w:r>
      <w:r w:rsidRPr="00AA0A9A" w:rsidR="00F00B46">
        <w:t xml:space="preserve"> </w:t>
      </w:r>
      <w:r w:rsidRPr="00AA0A9A">
        <w:t>effectiveness of that subsidy needs to be viewed through this lens of what the implications are in terms of the economy, opportunities for employment,</w:t>
      </w:r>
      <w:r w:rsidRPr="00AA0A9A">
        <w:t xml:space="preserve"> and</w:t>
      </w:r>
      <w:r w:rsidRPr="00AA0A9A">
        <w:t xml:space="preserve"> population movement</w:t>
      </w:r>
      <w:r w:rsidRPr="00AA0A9A">
        <w:t>.</w:t>
      </w:r>
      <w:r w:rsidRPr="00AA0A9A">
        <w:t xml:space="preserve"> </w:t>
      </w:r>
      <w:r w:rsidRPr="00AA0A9A">
        <w:t>T</w:t>
      </w:r>
      <w:r w:rsidRPr="00AA0A9A">
        <w:t xml:space="preserve">hat needs to be figured </w:t>
      </w:r>
      <w:r w:rsidRPr="00AA0A9A" w:rsidR="00F00B46">
        <w:t xml:space="preserve">in </w:t>
      </w:r>
      <w:r w:rsidRPr="00AA0A9A">
        <w:t xml:space="preserve">more </w:t>
      </w:r>
      <w:r w:rsidRPr="00AA0A9A">
        <w:t>in order to</w:t>
      </w:r>
      <w:r w:rsidRPr="00AA0A9A">
        <w:t xml:space="preserve"> justify </w:t>
      </w:r>
      <w:r w:rsidRPr="00AA0A9A">
        <w:t xml:space="preserve">the </w:t>
      </w:r>
      <w:r w:rsidRPr="00AA0A9A">
        <w:t xml:space="preserve">levels of </w:t>
      </w:r>
      <w:r w:rsidRPr="00AA0A9A">
        <w:t>subsidy</w:t>
      </w:r>
      <w:r w:rsidRPr="00AA0A9A">
        <w:t>, which are</w:t>
      </w:r>
      <w:r w:rsidRPr="00AA0A9A" w:rsidR="002F72AF">
        <w:t xml:space="preserve"> </w:t>
      </w:r>
      <w:r w:rsidRPr="00AA0A9A">
        <w:t xml:space="preserve">going to be </w:t>
      </w:r>
      <w:r w:rsidRPr="00AA0A9A">
        <w:t xml:space="preserve">a </w:t>
      </w:r>
      <w:r w:rsidRPr="00AA0A9A">
        <w:t xml:space="preserve">cost </w:t>
      </w:r>
      <w:r w:rsidRPr="00AA0A9A">
        <w:t xml:space="preserve">to the </w:t>
      </w:r>
      <w:r w:rsidRPr="00AA0A9A">
        <w:t xml:space="preserve">public </w:t>
      </w:r>
      <w:r w:rsidRPr="00AA0A9A">
        <w:t xml:space="preserve">purse, but we </w:t>
      </w:r>
      <w:r w:rsidRPr="00AA0A9A">
        <w:t>need to recognise the necessity of that.</w:t>
      </w:r>
    </w:p>
    <w:p w:rsidR="00446E09" w:rsidRPr="00AA0A9A" w:rsidP="00446E09">
      <w:pPr>
        <w:pStyle w:val="Answer"/>
      </w:pPr>
      <w:sdt>
        <w:sdtPr>
          <w:alias w:val="Witness"/>
          <w:id w:val="607627924"/>
          <w:placeholder>
            <w:docPart w:val="DefaultPlaceholder_-1854013440"/>
          </w:placeholder>
          <w:richText/>
        </w:sdtPr>
        <w:sdtContent>
          <w:r w:rsidRPr="00AA0A9A" w:rsidR="00642257">
            <w:rPr>
              <w:b/>
              <w:i/>
            </w:rPr>
            <w:t>Meirion Thomas:</w:t>
          </w:r>
        </w:sdtContent>
      </w:sdt>
      <w:r w:rsidRPr="00AA0A9A">
        <w:t xml:space="preserve"> Over the last few months, w</w:t>
      </w:r>
      <w:r w:rsidRPr="00AA0A9A" w:rsidR="00974CA8">
        <w:t xml:space="preserve">e have engaged with </w:t>
      </w:r>
      <w:r w:rsidRPr="00AA0A9A">
        <w:t>T</w:t>
      </w:r>
      <w:r w:rsidRPr="00AA0A9A" w:rsidR="00974CA8">
        <w:t>ransport for Wales</w:t>
      </w:r>
      <w:r w:rsidRPr="00AA0A9A">
        <w:t>. T</w:t>
      </w:r>
      <w:r w:rsidRPr="00AA0A9A" w:rsidR="00974CA8">
        <w:t>hey have been very open</w:t>
      </w:r>
      <w:r w:rsidRPr="00AA0A9A">
        <w:t xml:space="preserve"> and</w:t>
      </w:r>
      <w:r w:rsidRPr="00AA0A9A" w:rsidR="00974CA8">
        <w:t xml:space="preserve"> very anxious to talk to our member authorities as a group </w:t>
      </w:r>
      <w:r w:rsidRPr="00AA0A9A">
        <w:t xml:space="preserve">and to </w:t>
      </w:r>
      <w:r w:rsidRPr="00AA0A9A" w:rsidR="00974CA8">
        <w:t xml:space="preserve">explain where they are with the development of the </w:t>
      </w:r>
      <w:r w:rsidRPr="00AA0A9A" w:rsidR="00BA3A3C">
        <w:t>South Wales Metro</w:t>
      </w:r>
      <w:r w:rsidRPr="00AA0A9A" w:rsidR="00974CA8">
        <w:t xml:space="preserve"> and the rail lines into the </w:t>
      </w:r>
      <w:r w:rsidRPr="00AA0A9A">
        <w:t>Rhondda and into Merthyr</w:t>
      </w:r>
      <w:r w:rsidRPr="00AA0A9A" w:rsidR="00974CA8">
        <w:t xml:space="preserve">, et cetera, which have all been completely disrupted. </w:t>
      </w:r>
      <w:r w:rsidRPr="00AA0A9A">
        <w:t>T</w:t>
      </w:r>
      <w:r w:rsidRPr="00AA0A9A" w:rsidR="00974CA8">
        <w:t>hey are changing infrastructure there</w:t>
      </w:r>
      <w:r w:rsidRPr="00AA0A9A" w:rsidR="00BA3A3C">
        <w:t xml:space="preserve"> that </w:t>
      </w:r>
      <w:r w:rsidRPr="00AA0A9A" w:rsidR="00974CA8">
        <w:t>has been there for 100 years</w:t>
      </w:r>
      <w:r w:rsidRPr="00AA0A9A">
        <w:t>,</w:t>
      </w:r>
      <w:r w:rsidRPr="00AA0A9A" w:rsidR="00974CA8">
        <w:t xml:space="preserve"> </w:t>
      </w:r>
      <w:r w:rsidRPr="00AA0A9A">
        <w:t>s</w:t>
      </w:r>
      <w:r w:rsidRPr="00AA0A9A" w:rsidR="00974CA8">
        <w:t>o it is a big job.</w:t>
      </w:r>
    </w:p>
    <w:p w:rsidR="00446E09" w:rsidRPr="00AA0A9A" w:rsidP="00446E09">
      <w:pPr>
        <w:pStyle w:val="Answer"/>
      </w:pPr>
      <w:r w:rsidRPr="00AA0A9A">
        <w:t>W</w:t>
      </w:r>
      <w:r w:rsidRPr="00AA0A9A" w:rsidR="00974CA8">
        <w:t>e particularly challenged them with regard to bus services, which</w:t>
      </w:r>
      <w:r w:rsidRPr="00AA0A9A">
        <w:t>,</w:t>
      </w:r>
      <w:r w:rsidRPr="00AA0A9A" w:rsidR="002F72AF">
        <w:t xml:space="preserve"> </w:t>
      </w:r>
      <w:r w:rsidRPr="00AA0A9A" w:rsidR="00974CA8">
        <w:t>quite frankly</w:t>
      </w:r>
      <w:r w:rsidRPr="00AA0A9A">
        <w:t xml:space="preserve">, </w:t>
      </w:r>
      <w:r w:rsidRPr="00AA0A9A" w:rsidR="00974CA8">
        <w:t>suddenly became their responsibility, which they were not set up to do</w:t>
      </w:r>
      <w:r w:rsidRPr="00AA0A9A">
        <w:t>.</w:t>
      </w:r>
      <w:r w:rsidRPr="00AA0A9A" w:rsidR="00974CA8">
        <w:t xml:space="preserve"> </w:t>
      </w:r>
      <w:r w:rsidRPr="00AA0A9A">
        <w:t>T</w:t>
      </w:r>
      <w:r w:rsidRPr="00AA0A9A" w:rsidR="00974CA8">
        <w:t>hey were honest</w:t>
      </w:r>
      <w:r w:rsidRPr="00AA0A9A">
        <w:t xml:space="preserve"> and</w:t>
      </w:r>
      <w:r w:rsidRPr="00AA0A9A" w:rsidR="00974CA8">
        <w:t xml:space="preserve"> said, </w:t>
      </w:r>
      <w:r w:rsidRPr="00AA0A9A">
        <w:t>“I</w:t>
      </w:r>
      <w:r w:rsidRPr="00AA0A9A" w:rsidR="00974CA8">
        <w:t>t is going to take us a while to</w:t>
      </w:r>
      <w:r w:rsidRPr="00AA0A9A" w:rsidR="002F72AF">
        <w:t xml:space="preserve"> </w:t>
      </w:r>
      <w:r w:rsidRPr="00AA0A9A" w:rsidR="00974CA8">
        <w:t xml:space="preserve">work out what </w:t>
      </w:r>
      <w:r w:rsidRPr="00AA0A9A">
        <w:t xml:space="preserve">the </w:t>
      </w:r>
      <w:r w:rsidRPr="00AA0A9A" w:rsidR="00974CA8">
        <w:t>situation is</w:t>
      </w:r>
      <w:r w:rsidRPr="00AA0A9A">
        <w:t>”</w:t>
      </w:r>
      <w:r w:rsidRPr="00AA0A9A" w:rsidR="00974CA8">
        <w:t xml:space="preserve">. </w:t>
      </w:r>
      <w:r w:rsidRPr="00AA0A9A">
        <w:t>A</w:t>
      </w:r>
      <w:r w:rsidRPr="00AA0A9A" w:rsidR="00974CA8">
        <w:t>s I was saying earlier</w:t>
      </w:r>
      <w:r w:rsidRPr="00AA0A9A">
        <w:t>, it is</w:t>
      </w:r>
      <w:r w:rsidRPr="00AA0A9A" w:rsidR="00974CA8">
        <w:t xml:space="preserve"> about making those decisions and understanding what impact </w:t>
      </w:r>
      <w:r w:rsidRPr="00AA0A9A">
        <w:t xml:space="preserve">they are </w:t>
      </w:r>
      <w:r w:rsidRPr="00AA0A9A" w:rsidR="00974CA8">
        <w:t>going to have on individuals in communities</w:t>
      </w:r>
      <w:r w:rsidRPr="00AA0A9A">
        <w:t>—</w:t>
      </w:r>
      <w:r w:rsidRPr="00AA0A9A" w:rsidR="00974CA8">
        <w:t>not</w:t>
      </w:r>
      <w:r w:rsidRPr="00AA0A9A">
        <w:t xml:space="preserve"> </w:t>
      </w:r>
      <w:r w:rsidRPr="00AA0A9A" w:rsidR="00974CA8">
        <w:t>just the logistics of it, but</w:t>
      </w:r>
      <w:r w:rsidRPr="00AA0A9A" w:rsidR="002F72AF">
        <w:t xml:space="preserve"> </w:t>
      </w:r>
      <w:r w:rsidRPr="00AA0A9A" w:rsidR="00974CA8">
        <w:t xml:space="preserve">what impact it </w:t>
      </w:r>
      <w:r w:rsidRPr="00AA0A9A">
        <w:t xml:space="preserve">has </w:t>
      </w:r>
      <w:r w:rsidRPr="00AA0A9A" w:rsidR="00974CA8">
        <w:t>on people</w:t>
      </w:r>
      <w:r w:rsidRPr="00AA0A9A">
        <w:t>—</w:t>
      </w:r>
      <w:r w:rsidRPr="00AA0A9A" w:rsidR="00974CA8">
        <w:t>and</w:t>
      </w:r>
      <w:r w:rsidRPr="00AA0A9A">
        <w:t xml:space="preserve"> </w:t>
      </w:r>
      <w:r w:rsidRPr="00AA0A9A" w:rsidR="00974CA8">
        <w:t>then making a commitment and delivering on those plans. That is the main challenge.</w:t>
      </w:r>
    </w:p>
    <w:p w:rsidR="00446E09" w:rsidRPr="00AA0A9A" w:rsidP="00446E09">
      <w:pPr>
        <w:pStyle w:val="Answer"/>
      </w:pPr>
      <w:r w:rsidRPr="00AA0A9A">
        <w:t xml:space="preserve">I am with </w:t>
      </w:r>
      <w:r w:rsidRPr="00AA0A9A" w:rsidR="00974CA8">
        <w:t xml:space="preserve">Michael in terms of </w:t>
      </w:r>
      <w:r w:rsidRPr="00AA0A9A">
        <w:t xml:space="preserve">it being exactly the same in </w:t>
      </w:r>
      <w:r w:rsidRPr="00AA0A9A" w:rsidR="00974CA8">
        <w:t>rural areas</w:t>
      </w:r>
      <w:r w:rsidRPr="00AA0A9A">
        <w:t xml:space="preserve">. </w:t>
      </w:r>
      <w:r w:rsidRPr="00AA0A9A" w:rsidR="00974CA8">
        <w:t xml:space="preserve">I know that rural counties are struggling to understand what they should be </w:t>
      </w:r>
      <w:r w:rsidRPr="00AA0A9A" w:rsidR="00974CA8">
        <w:t xml:space="preserve">doing at this </w:t>
      </w:r>
      <w:r w:rsidRPr="00AA0A9A" w:rsidR="00974CA8">
        <w:t>particular point</w:t>
      </w:r>
      <w:r w:rsidRPr="00AA0A9A" w:rsidR="00974CA8">
        <w:t xml:space="preserve"> in time, but I am sure that </w:t>
      </w:r>
      <w:r w:rsidRPr="00AA0A9A">
        <w:t xml:space="preserve">that </w:t>
      </w:r>
      <w:r w:rsidRPr="00AA0A9A" w:rsidR="00974CA8">
        <w:t>will be sorted out in due course.</w:t>
      </w:r>
      <w:r w:rsidRPr="00AA0A9A">
        <w:t xml:space="preserve"> I hope that is the case.</w:t>
      </w:r>
    </w:p>
    <w:p w:rsidR="00446E09" w:rsidRPr="00AA0A9A" w:rsidP="00446E09">
      <w:pPr>
        <w:pStyle w:val="Question"/>
        <w:numPr>
          <w:ilvl w:val="0"/>
          <w:numId w:val="0"/>
        </w:numPr>
        <w:ind w:left="794"/>
      </w:pPr>
      <w:sdt>
        <w:sdtPr>
          <w:alias w:val="Member"/>
          <w:tag w:val="&lt;Member mnisId='4716' dodsId='109478'&gt;"/>
          <w:id w:val="-237861584"/>
          <w:placeholder>
            <w:docPart w:val="DefaultPlaceholder_-1854013440"/>
          </w:placeholder>
          <w:richText/>
        </w:sdtPr>
        <w:sdtContent>
          <w:r w:rsidRPr="00AA0A9A">
            <w:rPr>
              <w:b/>
            </w:rPr>
            <w:t>Ruth Jones:</w:t>
          </w:r>
        </w:sdtContent>
      </w:sdt>
      <w:r w:rsidRPr="00AA0A9A">
        <w:t xml:space="preserve"> </w:t>
      </w:r>
      <w:r w:rsidRPr="00AA0A9A" w:rsidR="00974CA8">
        <w:t xml:space="preserve">I am sure </w:t>
      </w:r>
      <w:r w:rsidRPr="00AA0A9A">
        <w:t xml:space="preserve">that </w:t>
      </w:r>
      <w:r w:rsidRPr="00AA0A9A" w:rsidR="00974CA8">
        <w:t>we will return to that in the future.</w:t>
      </w:r>
    </w:p>
    <w:p w:rsidR="004A4E8D" w:rsidRPr="00AA0A9A" w:rsidP="00446E09">
      <w:pPr>
        <w:pStyle w:val="Question"/>
      </w:pPr>
      <w:sdt>
        <w:sdtPr>
          <w:alias w:val="Member"/>
          <w:tag w:val="&lt;Member mnisId='1554' dodsId='31575'&gt;"/>
          <w:id w:val="70092605"/>
          <w:placeholder>
            <w:docPart w:val="DefaultPlaceholder_-1854013440"/>
          </w:placeholder>
          <w:richText/>
        </w:sdtPr>
        <w:sdtContent>
          <w:r w:rsidRPr="00AA0A9A" w:rsidR="00446E09">
            <w:rPr>
              <w:b/>
            </w:rPr>
            <w:t>Chair:</w:t>
          </w:r>
        </w:sdtContent>
      </w:sdt>
      <w:r w:rsidRPr="00AA0A9A" w:rsidR="00446E09">
        <w:t xml:space="preserve"> You are being </w:t>
      </w:r>
      <w:r w:rsidRPr="00AA0A9A" w:rsidR="00974CA8">
        <w:t xml:space="preserve">very polite about this issue. </w:t>
      </w:r>
      <w:r w:rsidRPr="00AA0A9A" w:rsidR="00446E09">
        <w:t>T</w:t>
      </w:r>
      <w:r w:rsidRPr="00AA0A9A" w:rsidR="00974CA8">
        <w:t xml:space="preserve">he fact is that transport services, particularly in rural </w:t>
      </w:r>
      <w:r w:rsidRPr="00AA0A9A" w:rsidR="00446E09">
        <w:t>Wales</w:t>
      </w:r>
      <w:r w:rsidRPr="00AA0A9A" w:rsidR="00974CA8">
        <w:t>, are dire</w:t>
      </w:r>
      <w:r w:rsidRPr="00AA0A9A" w:rsidR="00446E09">
        <w:t xml:space="preserve">. We </w:t>
      </w:r>
      <w:r w:rsidRPr="00AA0A9A" w:rsidR="00974CA8">
        <w:t xml:space="preserve">had the </w:t>
      </w:r>
      <w:r w:rsidRPr="00AA0A9A">
        <w:t>c</w:t>
      </w:r>
      <w:r w:rsidRPr="00AA0A9A" w:rsidR="00974CA8">
        <w:t xml:space="preserve">hief </w:t>
      </w:r>
      <w:r w:rsidRPr="00AA0A9A">
        <w:t>e</w:t>
      </w:r>
      <w:r w:rsidRPr="00AA0A9A" w:rsidR="00974CA8">
        <w:t xml:space="preserve">xec </w:t>
      </w:r>
      <w:r w:rsidRPr="00AA0A9A" w:rsidR="00446E09">
        <w:t xml:space="preserve">of </w:t>
      </w:r>
      <w:r w:rsidRPr="00AA0A9A" w:rsidR="00974CA8">
        <w:t xml:space="preserve">Transport for </w:t>
      </w:r>
      <w:r w:rsidRPr="00AA0A9A" w:rsidR="00446E09">
        <w:t>Wales</w:t>
      </w:r>
      <w:r w:rsidRPr="00AA0A9A" w:rsidR="00974CA8">
        <w:t xml:space="preserve"> in here just a few months ago</w:t>
      </w:r>
      <w:r w:rsidRPr="00AA0A9A" w:rsidR="00446E09">
        <w:t>,</w:t>
      </w:r>
      <w:r w:rsidRPr="00AA0A9A" w:rsidR="00974CA8">
        <w:t xml:space="preserve"> putting his hand up and accepting that they are completely unacceptable and have been getting worse.</w:t>
      </w:r>
      <w:r w:rsidRPr="00AA0A9A" w:rsidR="00446E09">
        <w:t xml:space="preserve"> Y</w:t>
      </w:r>
      <w:r w:rsidRPr="00AA0A9A" w:rsidR="00974CA8">
        <w:t xml:space="preserve">ou talk rather euphemistically about changes to bus services. </w:t>
      </w:r>
      <w:r w:rsidRPr="00AA0A9A" w:rsidR="00446E09">
        <w:t>W</w:t>
      </w:r>
      <w:r w:rsidRPr="00AA0A9A" w:rsidR="00974CA8">
        <w:t xml:space="preserve">hat you are talking about is cuts to rural bus services. That is what is happening on the ground. You </w:t>
      </w:r>
      <w:r w:rsidRPr="00AA0A9A" w:rsidR="00446E09">
        <w:t xml:space="preserve">were </w:t>
      </w:r>
      <w:r w:rsidRPr="00AA0A9A" w:rsidR="00974CA8">
        <w:t>slightly dancing around the issue.</w:t>
      </w:r>
    </w:p>
    <w:p w:rsidR="00974CA8" w:rsidRPr="00AA0A9A" w:rsidP="004A4E8D">
      <w:pPr>
        <w:pStyle w:val="Question"/>
        <w:numPr>
          <w:ilvl w:val="0"/>
          <w:numId w:val="0"/>
        </w:numPr>
        <w:ind w:left="794"/>
      </w:pPr>
      <w:r w:rsidRPr="00AA0A9A">
        <w:t>T</w:t>
      </w:r>
      <w:r w:rsidRPr="00AA0A9A">
        <w:t xml:space="preserve">hese are, to use your language, </w:t>
      </w:r>
      <w:r w:rsidRPr="00AA0A9A">
        <w:t xml:space="preserve">Meirion </w:t>
      </w:r>
      <w:r w:rsidRPr="00AA0A9A">
        <w:t>Thomas, political choices</w:t>
      </w:r>
      <w:r w:rsidRPr="00AA0A9A">
        <w:t>.</w:t>
      </w:r>
      <w:r w:rsidRPr="00AA0A9A">
        <w:t xml:space="preserve"> </w:t>
      </w:r>
      <w:r w:rsidRPr="00AA0A9A">
        <w:t>W</w:t>
      </w:r>
      <w:r w:rsidRPr="00AA0A9A">
        <w:t>e should not be</w:t>
      </w:r>
      <w:r w:rsidRPr="00AA0A9A">
        <w:t xml:space="preserve"> shy </w:t>
      </w:r>
      <w:r w:rsidRPr="00AA0A9A">
        <w:t>about talking about this, but it does mean that, as you say, 16</w:t>
      </w:r>
      <w:r w:rsidRPr="00AA0A9A" w:rsidR="00BA3A3C">
        <w:t xml:space="preserve"> </w:t>
      </w:r>
      <w:r w:rsidRPr="00AA0A9A">
        <w:t>and</w:t>
      </w:r>
      <w:r w:rsidRPr="00AA0A9A" w:rsidR="00BA3A3C">
        <w:t xml:space="preserve"> </w:t>
      </w:r>
      <w:r w:rsidRPr="00AA0A9A">
        <w:t>17</w:t>
      </w:r>
      <w:r w:rsidRPr="00AA0A9A" w:rsidR="00BA3A3C">
        <w:t>-</w:t>
      </w:r>
      <w:r w:rsidRPr="00AA0A9A">
        <w:t>year</w:t>
      </w:r>
      <w:r w:rsidRPr="00AA0A9A" w:rsidR="00BA3A3C">
        <w:t>-</w:t>
      </w:r>
      <w:r w:rsidRPr="00AA0A9A">
        <w:t xml:space="preserve">olds </w:t>
      </w:r>
      <w:r w:rsidRPr="00AA0A9A" w:rsidR="00BD74A5">
        <w:t xml:space="preserve">or </w:t>
      </w:r>
      <w:r w:rsidRPr="00AA0A9A">
        <w:t xml:space="preserve">young adults </w:t>
      </w:r>
      <w:r w:rsidRPr="00AA0A9A" w:rsidR="00BD74A5">
        <w:t xml:space="preserve">who cannot drive or do </w:t>
      </w:r>
      <w:r w:rsidRPr="00AA0A9A">
        <w:t xml:space="preserve">not have access to </w:t>
      </w:r>
      <w:r w:rsidRPr="00AA0A9A" w:rsidR="00BD74A5">
        <w:t xml:space="preserve">a </w:t>
      </w:r>
      <w:r w:rsidRPr="00AA0A9A">
        <w:t xml:space="preserve">car cannot take up apprenticeship </w:t>
      </w:r>
      <w:r w:rsidRPr="00AA0A9A" w:rsidR="00BD74A5">
        <w:t xml:space="preserve">or job </w:t>
      </w:r>
      <w:r w:rsidRPr="00AA0A9A">
        <w:t>offers</w:t>
      </w:r>
      <w:r w:rsidRPr="00AA0A9A" w:rsidR="00BD74A5">
        <w:t>,</w:t>
      </w:r>
      <w:r w:rsidRPr="00AA0A9A">
        <w:t xml:space="preserve"> </w:t>
      </w:r>
      <w:r w:rsidRPr="00AA0A9A" w:rsidR="00BD74A5">
        <w:t xml:space="preserve">which </w:t>
      </w:r>
      <w:r w:rsidRPr="00AA0A9A">
        <w:t xml:space="preserve">is a real burden </w:t>
      </w:r>
      <w:r w:rsidRPr="00AA0A9A" w:rsidR="00BD74A5">
        <w:t>in rural communities.</w:t>
      </w:r>
    </w:p>
    <w:p w:rsidR="00B22AD3" w:rsidRPr="00AA0A9A" w:rsidP="00974CA8">
      <w:pPr>
        <w:pStyle w:val="Question"/>
      </w:pPr>
      <w:sdt>
        <w:sdtPr>
          <w:alias w:val="Member"/>
          <w:tag w:val="&lt;Member mnisId='4859' dodsId='157216'&gt;"/>
          <w:id w:val="-1966418378"/>
          <w:placeholder>
            <w:docPart w:val="DefaultPlaceholder_-1854013440"/>
          </w:placeholder>
          <w:richText/>
        </w:sdtPr>
        <w:sdtContent>
          <w:r w:rsidRPr="00AA0A9A" w:rsidR="00BD74A5">
            <w:rPr>
              <w:b/>
            </w:rPr>
            <w:t>Virginia Crosbie:</w:t>
          </w:r>
        </w:sdtContent>
      </w:sdt>
      <w:r w:rsidRPr="00AA0A9A" w:rsidR="00BD74A5">
        <w:t xml:space="preserve"> </w:t>
      </w:r>
      <w:r w:rsidRPr="00AA0A9A" w:rsidR="00974CA8">
        <w:t xml:space="preserve">We have had some major changes in transport in </w:t>
      </w:r>
      <w:r w:rsidRPr="00AA0A9A">
        <w:t xml:space="preserve">Wales </w:t>
      </w:r>
      <w:r w:rsidRPr="00AA0A9A" w:rsidR="00974CA8">
        <w:t xml:space="preserve">so far this year </w:t>
      </w:r>
      <w:r w:rsidRPr="00AA0A9A">
        <w:t xml:space="preserve">with </w:t>
      </w:r>
      <w:r w:rsidRPr="00AA0A9A" w:rsidR="00974CA8">
        <w:t>the introduction of the 20</w:t>
      </w:r>
      <w:r w:rsidRPr="00AA0A9A" w:rsidR="00BA3A3C">
        <w:t xml:space="preserve"> miles per hour</w:t>
      </w:r>
      <w:r w:rsidRPr="00AA0A9A">
        <w:t xml:space="preserve"> </w:t>
      </w:r>
      <w:r w:rsidRPr="00AA0A9A" w:rsidR="00974CA8">
        <w:t xml:space="preserve">default speed limit. </w:t>
      </w:r>
      <w:r w:rsidRPr="00AA0A9A">
        <w:t>T</w:t>
      </w:r>
      <w:r w:rsidRPr="00AA0A9A" w:rsidR="00974CA8">
        <w:t xml:space="preserve">he </w:t>
      </w:r>
      <w:r w:rsidRPr="00AA0A9A">
        <w:t>Welsh G</w:t>
      </w:r>
      <w:r w:rsidRPr="00AA0A9A" w:rsidR="00974CA8">
        <w:t xml:space="preserve">overnment </w:t>
      </w:r>
      <w:r w:rsidRPr="00AA0A9A">
        <w:t xml:space="preserve">have </w:t>
      </w:r>
      <w:r w:rsidRPr="00AA0A9A" w:rsidR="00974CA8">
        <w:t xml:space="preserve">said that is going to hit the economy by more than </w:t>
      </w:r>
      <w:r w:rsidRPr="00AA0A9A">
        <w:t xml:space="preserve">£4 </w:t>
      </w:r>
      <w:r w:rsidRPr="00AA0A9A" w:rsidR="00974CA8">
        <w:t xml:space="preserve">billion. </w:t>
      </w:r>
      <w:r w:rsidRPr="00AA0A9A">
        <w:t>A</w:t>
      </w:r>
      <w:r w:rsidRPr="00AA0A9A" w:rsidR="00974CA8">
        <w:t xml:space="preserve">re we already seeing businesses not investing in </w:t>
      </w:r>
      <w:r w:rsidRPr="00AA0A9A">
        <w:t>Wales</w:t>
      </w:r>
      <w:r w:rsidRPr="00AA0A9A" w:rsidR="00974CA8">
        <w:t>? Are we seeing people</w:t>
      </w:r>
      <w:r w:rsidRPr="00AA0A9A" w:rsidR="002F72AF">
        <w:t xml:space="preserve"> </w:t>
      </w:r>
      <w:r w:rsidRPr="00AA0A9A" w:rsidR="00974CA8">
        <w:t xml:space="preserve">making career and lifestyle choices? </w:t>
      </w:r>
      <w:r w:rsidRPr="00AA0A9A" w:rsidR="00BA3A3C">
        <w:t xml:space="preserve">Not only that, but </w:t>
      </w:r>
      <w:r w:rsidRPr="00AA0A9A">
        <w:t xml:space="preserve">this </w:t>
      </w:r>
      <w:r w:rsidRPr="00AA0A9A" w:rsidR="00974CA8">
        <w:t xml:space="preserve">lack of investment in roads is having an impact on </w:t>
      </w:r>
      <w:r w:rsidRPr="00AA0A9A">
        <w:t xml:space="preserve">Arriva </w:t>
      </w:r>
      <w:r w:rsidRPr="00AA0A9A" w:rsidR="00974CA8">
        <w:t>and the bus timetables</w:t>
      </w:r>
      <w:r w:rsidRPr="00AA0A9A">
        <w:t>,</w:t>
      </w:r>
      <w:r w:rsidRPr="00AA0A9A" w:rsidR="00974CA8">
        <w:t xml:space="preserve"> </w:t>
      </w:r>
      <w:r w:rsidRPr="00AA0A9A">
        <w:t xml:space="preserve">as well as </w:t>
      </w:r>
      <w:r w:rsidRPr="00AA0A9A" w:rsidR="00974CA8">
        <w:t xml:space="preserve">things like </w:t>
      </w:r>
      <w:r w:rsidRPr="00AA0A9A">
        <w:t>cancelling the third crossing across to my constituency of Anglesey</w:t>
      </w:r>
      <w:r w:rsidRPr="00AA0A9A" w:rsidR="00974CA8">
        <w:t>.</w:t>
      </w:r>
    </w:p>
    <w:p w:rsidR="00974CA8" w:rsidRPr="00AA0A9A" w:rsidP="00B22AD3">
      <w:pPr>
        <w:pStyle w:val="Question"/>
        <w:numPr>
          <w:ilvl w:val="0"/>
          <w:numId w:val="0"/>
        </w:numPr>
        <w:ind w:left="794"/>
      </w:pPr>
      <w:r w:rsidRPr="00AA0A9A">
        <w:t>T</w:t>
      </w:r>
      <w:r w:rsidRPr="00AA0A9A">
        <w:t>hese are all choices, but</w:t>
      </w:r>
      <w:r w:rsidRPr="00AA0A9A" w:rsidR="002F72AF">
        <w:t xml:space="preserve"> </w:t>
      </w:r>
      <w:r w:rsidRPr="00AA0A9A">
        <w:t xml:space="preserve">the fact </w:t>
      </w:r>
      <w:r w:rsidRPr="00AA0A9A">
        <w:t xml:space="preserve">is </w:t>
      </w:r>
      <w:r w:rsidRPr="00AA0A9A">
        <w:t>that you cannot get a direct train from Holyhead</w:t>
      </w:r>
      <w:r w:rsidRPr="00AA0A9A">
        <w:t>,</w:t>
      </w:r>
      <w:r w:rsidRPr="00AA0A9A">
        <w:t xml:space="preserve"> the second busiest port in the UK</w:t>
      </w:r>
      <w:r w:rsidRPr="00AA0A9A">
        <w:t>,</w:t>
      </w:r>
      <w:r w:rsidRPr="00AA0A9A">
        <w:t xml:space="preserve"> to London. I am sure </w:t>
      </w:r>
      <w:r w:rsidRPr="00AA0A9A">
        <w:t xml:space="preserve">that </w:t>
      </w:r>
      <w:r w:rsidRPr="00AA0A9A">
        <w:t xml:space="preserve">all of you probably had to leave yesterday evening </w:t>
      </w:r>
      <w:r w:rsidRPr="00AA0A9A">
        <w:t>in order to</w:t>
      </w:r>
      <w:r w:rsidRPr="00AA0A9A">
        <w:t xml:space="preserve"> get here on time, for which we are very grateful</w:t>
      </w:r>
      <w:r w:rsidRPr="00AA0A9A" w:rsidR="00BA3A3C">
        <w:t>. T</w:t>
      </w:r>
      <w:r w:rsidRPr="00AA0A9A">
        <w:t xml:space="preserve">here have been some major changes in transport infrastructure and, as you say, these are choices. How are these choices going to affect our young people </w:t>
      </w:r>
      <w:r w:rsidRPr="00AA0A9A">
        <w:t>in Wales?</w:t>
      </w:r>
    </w:p>
    <w:p w:rsidR="00B22AD3" w:rsidRPr="00AA0A9A" w:rsidP="00B22AD3">
      <w:pPr>
        <w:pStyle w:val="Answer"/>
      </w:pPr>
      <w:sdt>
        <w:sdtPr>
          <w:alias w:val="Witness"/>
          <w:id w:val="-1916086424"/>
          <w:placeholder>
            <w:docPart w:val="DefaultPlaceholder_-1854013440"/>
          </w:placeholder>
          <w:richText/>
        </w:sdtPr>
        <w:sdtContent>
          <w:r w:rsidRPr="00AA0A9A" w:rsidR="00642257">
            <w:rPr>
              <w:b/>
              <w:i/>
            </w:rPr>
            <w:t>Professor Woods:</w:t>
          </w:r>
        </w:sdtContent>
      </w:sdt>
      <w:r w:rsidRPr="00AA0A9A">
        <w:t xml:space="preserve"> I</w:t>
      </w:r>
      <w:r w:rsidRPr="00AA0A9A" w:rsidR="00974CA8">
        <w:t>mproving transport connections</w:t>
      </w:r>
      <w:r w:rsidRPr="00AA0A9A">
        <w:t xml:space="preserve"> is towards the </w:t>
      </w:r>
      <w:r w:rsidRPr="00AA0A9A" w:rsidR="00974CA8">
        <w:t>top of the list in terms of what would help young people to stay in the</w:t>
      </w:r>
      <w:r w:rsidRPr="00AA0A9A">
        <w:t>ir</w:t>
      </w:r>
      <w:r w:rsidRPr="00AA0A9A" w:rsidR="00974CA8">
        <w:t xml:space="preserve"> local area.</w:t>
      </w:r>
      <w:r w:rsidRPr="00AA0A9A" w:rsidR="002F72AF">
        <w:t xml:space="preserve"> </w:t>
      </w:r>
      <w:r w:rsidRPr="00AA0A9A">
        <w:t>Y</w:t>
      </w:r>
      <w:r w:rsidRPr="00AA0A9A" w:rsidR="00974CA8">
        <w:t>ou are right</w:t>
      </w:r>
      <w:r w:rsidRPr="00AA0A9A">
        <w:t xml:space="preserve"> that it is partly about access to employment, as the Chair mentioned,</w:t>
      </w:r>
      <w:r w:rsidRPr="00AA0A9A" w:rsidR="00974CA8">
        <w:t xml:space="preserve"> </w:t>
      </w:r>
      <w:r w:rsidRPr="00AA0A9A">
        <w:t xml:space="preserve">and shaping those opportunities. </w:t>
      </w:r>
      <w:r w:rsidRPr="00AA0A9A" w:rsidR="00974CA8">
        <w:t xml:space="preserve">It is also a sense of balancing the positives and negatives </w:t>
      </w:r>
      <w:r w:rsidRPr="00AA0A9A">
        <w:t xml:space="preserve">of rural </w:t>
      </w:r>
      <w:r w:rsidRPr="00AA0A9A" w:rsidR="00974CA8">
        <w:t>life</w:t>
      </w:r>
      <w:r w:rsidRPr="00AA0A9A">
        <w:t xml:space="preserve">. </w:t>
      </w:r>
      <w:r w:rsidRPr="00AA0A9A">
        <w:t>The m</w:t>
      </w:r>
      <w:r w:rsidRPr="00AA0A9A" w:rsidR="00974CA8">
        <w:t>ajority of</w:t>
      </w:r>
      <w:r w:rsidRPr="00AA0A9A" w:rsidR="00974CA8">
        <w:t xml:space="preserve"> young people</w:t>
      </w:r>
      <w:r w:rsidRPr="00AA0A9A" w:rsidR="002F72AF">
        <w:t xml:space="preserve"> </w:t>
      </w:r>
      <w:r w:rsidRPr="00AA0A9A" w:rsidR="00974CA8">
        <w:t xml:space="preserve">enjoyed living in </w:t>
      </w:r>
      <w:r w:rsidRPr="00AA0A9A">
        <w:t xml:space="preserve">their rural area and </w:t>
      </w:r>
      <w:r w:rsidRPr="00AA0A9A" w:rsidR="00974CA8">
        <w:t xml:space="preserve">appreciated many of the aspects of that, but they also wanted access </w:t>
      </w:r>
      <w:r w:rsidRPr="00AA0A9A">
        <w:t xml:space="preserve">to </w:t>
      </w:r>
      <w:r w:rsidRPr="00AA0A9A" w:rsidR="00974CA8">
        <w:t>the cultural side and so on</w:t>
      </w:r>
      <w:r w:rsidRPr="00AA0A9A">
        <w:t>.</w:t>
      </w:r>
      <w:r w:rsidRPr="00AA0A9A" w:rsidR="00974CA8">
        <w:t xml:space="preserve"> </w:t>
      </w:r>
      <w:r w:rsidRPr="00AA0A9A">
        <w:t xml:space="preserve">If the </w:t>
      </w:r>
      <w:r w:rsidRPr="00AA0A9A" w:rsidR="00974CA8">
        <w:t xml:space="preserve">transport is not available to do that, </w:t>
      </w:r>
      <w:r w:rsidRPr="00AA0A9A">
        <w:t xml:space="preserve">they will be looking to </w:t>
      </w:r>
      <w:r w:rsidRPr="00AA0A9A" w:rsidR="00974CA8">
        <w:t>move.</w:t>
      </w:r>
    </w:p>
    <w:p w:rsidR="00B22AD3" w:rsidRPr="00AA0A9A" w:rsidP="00B22AD3">
      <w:pPr>
        <w:pStyle w:val="Answer"/>
      </w:pPr>
      <w:r w:rsidRPr="00AA0A9A">
        <w:t>It has a very granular impact down to individual communities</w:t>
      </w:r>
      <w:r w:rsidRPr="00AA0A9A">
        <w:t xml:space="preserve">—and this </w:t>
      </w:r>
      <w:r w:rsidRPr="00AA0A9A">
        <w:t>is not just young people</w:t>
      </w:r>
      <w:r w:rsidRPr="00AA0A9A">
        <w:t>—</w:t>
      </w:r>
      <w:r w:rsidRPr="00AA0A9A">
        <w:t>in</w:t>
      </w:r>
      <w:r w:rsidRPr="00AA0A9A">
        <w:t xml:space="preserve"> </w:t>
      </w:r>
      <w:r w:rsidRPr="00AA0A9A">
        <w:t xml:space="preserve">terms of </w:t>
      </w:r>
      <w:r w:rsidRPr="00AA0A9A">
        <w:t xml:space="preserve">the ability </w:t>
      </w:r>
      <w:r w:rsidRPr="00AA0A9A">
        <w:t xml:space="preserve">to stay in </w:t>
      </w:r>
      <w:r w:rsidRPr="00AA0A9A">
        <w:t xml:space="preserve">and move into some </w:t>
      </w:r>
      <w:r w:rsidRPr="00AA0A9A">
        <w:t>of these smaller communities. I have figure</w:t>
      </w:r>
      <w:r w:rsidRPr="00AA0A9A">
        <w:t>s</w:t>
      </w:r>
      <w:r w:rsidRPr="00AA0A9A">
        <w:t xml:space="preserve"> </w:t>
      </w:r>
      <w:r w:rsidRPr="00AA0A9A">
        <w:t xml:space="preserve">here </w:t>
      </w:r>
      <w:r w:rsidRPr="00AA0A9A">
        <w:t xml:space="preserve">from 2019, </w:t>
      </w:r>
      <w:r w:rsidRPr="00AA0A9A">
        <w:t xml:space="preserve">so </w:t>
      </w:r>
      <w:r w:rsidRPr="00AA0A9A">
        <w:t>it is probably worse now, but</w:t>
      </w:r>
      <w:r w:rsidRPr="00AA0A9A">
        <w:t>,</w:t>
      </w:r>
      <w:r w:rsidRPr="00AA0A9A">
        <w:t xml:space="preserve"> for example, for residents </w:t>
      </w:r>
      <w:r w:rsidRPr="00AA0A9A">
        <w:t xml:space="preserve">in </w:t>
      </w:r>
      <w:r w:rsidRPr="00AA0A9A">
        <w:t xml:space="preserve">villages, </w:t>
      </w:r>
      <w:r w:rsidRPr="00AA0A9A">
        <w:t>h</w:t>
      </w:r>
      <w:r w:rsidRPr="00AA0A9A">
        <w:t xml:space="preserve">amlets, isolated dwellings </w:t>
      </w:r>
      <w:r w:rsidRPr="00AA0A9A">
        <w:t xml:space="preserve">in the </w:t>
      </w:r>
      <w:r w:rsidRPr="00AA0A9A">
        <w:t>most smallest</w:t>
      </w:r>
      <w:r w:rsidRPr="00AA0A9A">
        <w:t xml:space="preserve"> </w:t>
      </w:r>
      <w:r w:rsidRPr="00AA0A9A">
        <w:t xml:space="preserve">and </w:t>
      </w:r>
      <w:r w:rsidRPr="00AA0A9A">
        <w:t xml:space="preserve">most </w:t>
      </w:r>
      <w:r w:rsidRPr="00AA0A9A">
        <w:t xml:space="preserve">remote </w:t>
      </w:r>
      <w:r w:rsidRPr="00AA0A9A">
        <w:t xml:space="preserve">communities, </w:t>
      </w:r>
      <w:r w:rsidRPr="00AA0A9A">
        <w:t xml:space="preserve">the average </w:t>
      </w:r>
      <w:r w:rsidRPr="00AA0A9A">
        <w:t xml:space="preserve">travel time to </w:t>
      </w:r>
      <w:r w:rsidRPr="00AA0A9A">
        <w:t xml:space="preserve">a </w:t>
      </w:r>
      <w:r w:rsidRPr="00AA0A9A">
        <w:t>food</w:t>
      </w:r>
      <w:r w:rsidRPr="00AA0A9A">
        <w:t xml:space="preserve"> shop by car is nine minutes and, by public transport, one hour and 29 minutes. The average t</w:t>
      </w:r>
      <w:r w:rsidRPr="00AA0A9A">
        <w:t xml:space="preserve">ravel </w:t>
      </w:r>
      <w:r w:rsidRPr="00AA0A9A">
        <w:t>time to a p</w:t>
      </w:r>
      <w:r w:rsidRPr="00AA0A9A" w:rsidR="00BA3A3C">
        <w:t>rimary</w:t>
      </w:r>
      <w:r w:rsidRPr="00AA0A9A">
        <w:t xml:space="preserve"> </w:t>
      </w:r>
      <w:r w:rsidRPr="00AA0A9A">
        <w:t>school by car is eight minutes and, by public transport, one hour and 21 minutes.</w:t>
      </w:r>
    </w:p>
    <w:p w:rsidR="00B22AD3" w:rsidRPr="00AA0A9A" w:rsidP="00B22AD3">
      <w:pPr>
        <w:pStyle w:val="Answer"/>
      </w:pPr>
      <w:r w:rsidRPr="00AA0A9A">
        <w:t xml:space="preserve">When you </w:t>
      </w:r>
      <w:r w:rsidRPr="00AA0A9A" w:rsidR="00974CA8">
        <w:t>look at those factors</w:t>
      </w:r>
      <w:r w:rsidRPr="00AA0A9A">
        <w:t>,</w:t>
      </w:r>
      <w:r w:rsidRPr="00AA0A9A" w:rsidR="00974CA8">
        <w:t xml:space="preserve"> that is a big disincentive, not only for young people but for families moving into </w:t>
      </w:r>
      <w:r w:rsidRPr="00AA0A9A">
        <w:t xml:space="preserve">and staying in </w:t>
      </w:r>
      <w:r w:rsidRPr="00AA0A9A" w:rsidR="00974CA8">
        <w:t>those communities.</w:t>
      </w:r>
      <w:r w:rsidRPr="00AA0A9A">
        <w:t xml:space="preserve"> If you are interested in </w:t>
      </w:r>
      <w:r w:rsidRPr="00AA0A9A" w:rsidR="00974CA8">
        <w:t>the granular level of population change</w:t>
      </w:r>
      <w:r w:rsidRPr="00AA0A9A">
        <w:t>, a</w:t>
      </w:r>
      <w:r w:rsidRPr="00AA0A9A" w:rsidR="00974CA8">
        <w:t>ccess to transport is a major factor.</w:t>
      </w:r>
    </w:p>
    <w:p w:rsidR="00B22AD3" w:rsidRPr="00AA0A9A" w:rsidP="00B22AD3">
      <w:pPr>
        <w:pStyle w:val="Question"/>
      </w:pPr>
      <w:sdt>
        <w:sdtPr>
          <w:alias w:val="Member"/>
          <w:tag w:val="&lt;Member mnisId='1554' dodsId='31575'&gt;"/>
          <w:id w:val="1954125809"/>
          <w:placeholder>
            <w:docPart w:val="DefaultPlaceholder_-1854013440"/>
          </w:placeholder>
          <w:richText/>
        </w:sdtPr>
        <w:sdtContent>
          <w:r w:rsidRPr="00AA0A9A">
            <w:rPr>
              <w:b/>
            </w:rPr>
            <w:t>Chair:</w:t>
          </w:r>
        </w:sdtContent>
      </w:sdt>
      <w:r w:rsidRPr="00AA0A9A">
        <w:t xml:space="preserve"> </w:t>
      </w:r>
      <w:r w:rsidRPr="00AA0A9A" w:rsidR="00974CA8">
        <w:t>Can I just move the discussion on slightly, if I may</w:t>
      </w:r>
      <w:r w:rsidRPr="00AA0A9A">
        <w:t>,</w:t>
      </w:r>
      <w:r w:rsidRPr="00AA0A9A" w:rsidR="00974CA8">
        <w:t xml:space="preserve"> </w:t>
      </w:r>
      <w:r w:rsidRPr="00AA0A9A">
        <w:t>to o</w:t>
      </w:r>
      <w:r w:rsidRPr="00AA0A9A" w:rsidR="00974CA8">
        <w:t>lder people and economic inactivity</w:t>
      </w:r>
      <w:r w:rsidRPr="00AA0A9A">
        <w:t>?</w:t>
      </w:r>
      <w:r w:rsidRPr="00AA0A9A" w:rsidR="00974CA8">
        <w:t xml:space="preserve"> </w:t>
      </w:r>
      <w:r w:rsidRPr="00AA0A9A">
        <w:t xml:space="preserve">First of all, </w:t>
      </w:r>
      <w:r w:rsidRPr="00AA0A9A" w:rsidR="00974CA8">
        <w:t xml:space="preserve">could </w:t>
      </w:r>
      <w:r w:rsidRPr="00AA0A9A">
        <w:t xml:space="preserve">I </w:t>
      </w:r>
      <w:r w:rsidRPr="00AA0A9A" w:rsidR="00974CA8">
        <w:t xml:space="preserve">ask </w:t>
      </w:r>
      <w:r w:rsidRPr="00AA0A9A">
        <w:t>O</w:t>
      </w:r>
      <w:r w:rsidRPr="00AA0A9A" w:rsidR="00974CA8">
        <w:t xml:space="preserve">NS representatives what </w:t>
      </w:r>
      <w:r w:rsidRPr="00AA0A9A">
        <w:t xml:space="preserve">the data </w:t>
      </w:r>
      <w:r w:rsidRPr="00AA0A9A" w:rsidR="00974CA8">
        <w:t>says about levels of economic inactivity of the working</w:t>
      </w:r>
      <w:r w:rsidRPr="00AA0A9A" w:rsidR="00BA3A3C">
        <w:t>-</w:t>
      </w:r>
      <w:r w:rsidRPr="00AA0A9A" w:rsidR="00974CA8">
        <w:t>age population in Wales</w:t>
      </w:r>
      <w:r w:rsidRPr="00AA0A9A">
        <w:t>?</w:t>
      </w:r>
      <w:r w:rsidRPr="00AA0A9A" w:rsidR="00974CA8">
        <w:t xml:space="preserve"> </w:t>
      </w:r>
      <w:r w:rsidRPr="00AA0A9A">
        <w:t>I</w:t>
      </w:r>
      <w:r w:rsidRPr="00AA0A9A" w:rsidR="00974CA8">
        <w:t xml:space="preserve">s it significantly higher than elsewhere in the UK or is it about average? </w:t>
      </w:r>
      <w:r w:rsidRPr="00AA0A9A">
        <w:t>M</w:t>
      </w:r>
      <w:r w:rsidRPr="00AA0A9A" w:rsidR="00974CA8">
        <w:t>aybe it is not fair to</w:t>
      </w:r>
      <w:r w:rsidRPr="00AA0A9A" w:rsidR="002F72AF">
        <w:t xml:space="preserve"> </w:t>
      </w:r>
      <w:r w:rsidRPr="00AA0A9A" w:rsidR="00974CA8">
        <w:t xml:space="preserve">immediately throw </w:t>
      </w:r>
      <w:r w:rsidRPr="00AA0A9A">
        <w:t xml:space="preserve">that </w:t>
      </w:r>
      <w:r w:rsidRPr="00AA0A9A" w:rsidR="00974CA8">
        <w:t xml:space="preserve">at you, so </w:t>
      </w:r>
      <w:r w:rsidRPr="00AA0A9A">
        <w:t xml:space="preserve">I will </w:t>
      </w:r>
      <w:r w:rsidRPr="00AA0A9A" w:rsidR="00974CA8">
        <w:t>give you a moment to look through your papers.</w:t>
      </w:r>
    </w:p>
    <w:p w:rsidR="00B22AD3" w:rsidRPr="00AA0A9A" w:rsidP="00B22AD3">
      <w:pPr>
        <w:pStyle w:val="Question"/>
        <w:numPr>
          <w:ilvl w:val="0"/>
          <w:numId w:val="0"/>
        </w:numPr>
        <w:ind w:left="794"/>
      </w:pPr>
      <w:r w:rsidRPr="00AA0A9A">
        <w:t>C</w:t>
      </w:r>
      <w:r w:rsidRPr="00AA0A9A">
        <w:t xml:space="preserve">ould </w:t>
      </w:r>
      <w:r w:rsidRPr="00AA0A9A">
        <w:t xml:space="preserve">I </w:t>
      </w:r>
      <w:r w:rsidRPr="00AA0A9A">
        <w:t xml:space="preserve">ask </w:t>
      </w:r>
      <w:r w:rsidRPr="00AA0A9A" w:rsidR="00974CA8">
        <w:t>Mr Thomas and Professor Woods about this notion of Wales being older</w:t>
      </w:r>
      <w:r w:rsidRPr="00AA0A9A">
        <w:t xml:space="preserve"> and sicker</w:t>
      </w:r>
      <w:r w:rsidRPr="00AA0A9A">
        <w:t>?</w:t>
      </w:r>
      <w:r w:rsidRPr="00AA0A9A">
        <w:t xml:space="preserve"> we have </w:t>
      </w:r>
      <w:r w:rsidRPr="00AA0A9A" w:rsidR="00974CA8">
        <w:t xml:space="preserve">heard the First Minister and others talk about that as a reason why Wales needs significant additional funding for public services. Would you agree with me that we should not necessarily frame the </w:t>
      </w:r>
      <w:r w:rsidRPr="00AA0A9A" w:rsidR="005D3928">
        <w:t>ageing</w:t>
      </w:r>
      <w:r w:rsidRPr="00AA0A9A" w:rsidR="00974CA8">
        <w:t xml:space="preserve"> of Wales</w:t>
      </w:r>
      <w:r w:rsidRPr="00AA0A9A">
        <w:t>’s</w:t>
      </w:r>
      <w:r w:rsidRPr="00AA0A9A" w:rsidR="00974CA8">
        <w:t xml:space="preserve"> population through a negative lens and that there is a positive contribution</w:t>
      </w:r>
      <w:r w:rsidRPr="00AA0A9A">
        <w:t>?</w:t>
      </w:r>
      <w:r w:rsidRPr="00AA0A9A" w:rsidR="00974CA8">
        <w:t xml:space="preserve"> </w:t>
      </w:r>
      <w:r w:rsidRPr="00AA0A9A">
        <w:t>W</w:t>
      </w:r>
      <w:r w:rsidRPr="00AA0A9A" w:rsidR="00974CA8">
        <w:t xml:space="preserve">hether it is people </w:t>
      </w:r>
      <w:r w:rsidRPr="00AA0A9A">
        <w:t xml:space="preserve">retiring and </w:t>
      </w:r>
      <w:r w:rsidRPr="00AA0A9A" w:rsidR="00974CA8">
        <w:t>moving into the area</w:t>
      </w:r>
      <w:r w:rsidRPr="00AA0A9A">
        <w:t>,</w:t>
      </w:r>
      <w:r w:rsidRPr="00AA0A9A" w:rsidR="00974CA8">
        <w:t xml:space="preserve"> or whether it is just the indigenous population of Wales getting older</w:t>
      </w:r>
      <w:r w:rsidRPr="00AA0A9A">
        <w:t>,</w:t>
      </w:r>
      <w:r w:rsidRPr="00AA0A9A" w:rsidR="00974CA8">
        <w:t xml:space="preserve"> </w:t>
      </w:r>
      <w:r w:rsidRPr="00AA0A9A">
        <w:t xml:space="preserve">with </w:t>
      </w:r>
      <w:r w:rsidRPr="00AA0A9A" w:rsidR="00974CA8">
        <w:t>fewer births</w:t>
      </w:r>
      <w:r w:rsidRPr="00AA0A9A">
        <w:t>,</w:t>
      </w:r>
      <w:r w:rsidRPr="00AA0A9A" w:rsidR="00974CA8">
        <w:t xml:space="preserve"> </w:t>
      </w:r>
      <w:r w:rsidRPr="00AA0A9A">
        <w:t>t</w:t>
      </w:r>
      <w:r w:rsidRPr="00AA0A9A" w:rsidR="00974CA8">
        <w:t>here are positives to that</w:t>
      </w:r>
      <w:r w:rsidRPr="00AA0A9A">
        <w:t>.</w:t>
      </w:r>
    </w:p>
    <w:p w:rsidR="00B22AD3" w:rsidRPr="00AA0A9A" w:rsidP="00B22AD3">
      <w:pPr>
        <w:pStyle w:val="Answer"/>
      </w:pPr>
      <w:sdt>
        <w:sdtPr>
          <w:alias w:val="Witness"/>
          <w:id w:val="-455793879"/>
          <w:placeholder>
            <w:docPart w:val="DefaultPlaceholder_-1854013440"/>
          </w:placeholder>
          <w:richText/>
        </w:sdtPr>
        <w:sdtContent>
          <w:r w:rsidRPr="00AA0A9A" w:rsidR="00642257">
            <w:rPr>
              <w:b/>
              <w:i/>
            </w:rPr>
            <w:t>Professor Woods:</w:t>
          </w:r>
        </w:sdtContent>
      </w:sdt>
      <w:r w:rsidRPr="00AA0A9A">
        <w:t xml:space="preserve"> </w:t>
      </w:r>
      <w:r w:rsidRPr="00AA0A9A" w:rsidR="00974CA8">
        <w:t>Yes, there are</w:t>
      </w:r>
      <w:r w:rsidRPr="00AA0A9A">
        <w:t>.</w:t>
      </w:r>
      <w:r w:rsidRPr="00AA0A9A" w:rsidR="00974CA8">
        <w:t xml:space="preserve"> </w:t>
      </w:r>
      <w:r w:rsidRPr="00AA0A9A">
        <w:t>S</w:t>
      </w:r>
      <w:r w:rsidRPr="00AA0A9A" w:rsidR="00974CA8">
        <w:t xml:space="preserve">ome of my colleagues </w:t>
      </w:r>
      <w:r w:rsidRPr="00AA0A9A">
        <w:t xml:space="preserve">at Aberystwyth University, </w:t>
      </w:r>
      <w:r w:rsidRPr="00AA0A9A" w:rsidR="00974CA8">
        <w:t xml:space="preserve">for example, have done work on the contribution of older people, particularly </w:t>
      </w:r>
      <w:r w:rsidRPr="00AA0A9A">
        <w:t xml:space="preserve">those </w:t>
      </w:r>
      <w:r w:rsidRPr="00AA0A9A" w:rsidR="00974CA8">
        <w:t>recently retired, and the importan</w:t>
      </w:r>
      <w:r w:rsidRPr="00AA0A9A" w:rsidR="00BA3A3C">
        <w:t>t</w:t>
      </w:r>
      <w:r w:rsidRPr="00AA0A9A" w:rsidR="00974CA8">
        <w:t xml:space="preserve"> role </w:t>
      </w:r>
      <w:r w:rsidRPr="00AA0A9A">
        <w:t xml:space="preserve">that </w:t>
      </w:r>
      <w:r w:rsidRPr="00AA0A9A" w:rsidR="00974CA8">
        <w:t>they play in volunteering</w:t>
      </w:r>
      <w:r w:rsidRPr="00AA0A9A">
        <w:t xml:space="preserve"> in</w:t>
      </w:r>
      <w:r w:rsidRPr="00AA0A9A" w:rsidR="00974CA8">
        <w:t xml:space="preserve"> community life</w:t>
      </w:r>
      <w:r w:rsidRPr="00AA0A9A">
        <w:t>.</w:t>
      </w:r>
      <w:r w:rsidRPr="00AA0A9A" w:rsidR="00974CA8">
        <w:t xml:space="preserve"> </w:t>
      </w:r>
      <w:r w:rsidRPr="00AA0A9A">
        <w:t>T</w:t>
      </w:r>
      <w:r w:rsidRPr="00AA0A9A" w:rsidR="00974CA8">
        <w:t xml:space="preserve">here are many community-based activities </w:t>
      </w:r>
      <w:r w:rsidRPr="00AA0A9A">
        <w:t xml:space="preserve">that </w:t>
      </w:r>
      <w:r w:rsidRPr="00AA0A9A" w:rsidR="00974CA8">
        <w:t>are reliant on that age group</w:t>
      </w:r>
      <w:r w:rsidRPr="00AA0A9A">
        <w:t>. T</w:t>
      </w:r>
      <w:r w:rsidRPr="00AA0A9A" w:rsidR="00974CA8">
        <w:t>hey play an important role in that economy, and we need to recognise that</w:t>
      </w:r>
      <w:r w:rsidRPr="00AA0A9A">
        <w:t>.</w:t>
      </w:r>
      <w:r w:rsidRPr="00AA0A9A" w:rsidR="00974CA8">
        <w:t xml:space="preserve"> </w:t>
      </w:r>
      <w:r w:rsidRPr="00AA0A9A">
        <w:t>T</w:t>
      </w:r>
      <w:r w:rsidRPr="00AA0A9A" w:rsidR="00974CA8">
        <w:t xml:space="preserve">here are benefits </w:t>
      </w:r>
      <w:r w:rsidRPr="00AA0A9A">
        <w:t>there</w:t>
      </w:r>
      <w:r w:rsidRPr="00AA0A9A" w:rsidR="00974CA8">
        <w:t>.</w:t>
      </w:r>
    </w:p>
    <w:p w:rsidR="00B22AD3" w:rsidRPr="00AA0A9A" w:rsidP="00B22AD3">
      <w:pPr>
        <w:pStyle w:val="Answer"/>
      </w:pPr>
      <w:r w:rsidRPr="00AA0A9A">
        <w:t>W</w:t>
      </w:r>
      <w:r w:rsidRPr="00AA0A9A" w:rsidR="00974CA8">
        <w:t xml:space="preserve">e </w:t>
      </w:r>
      <w:r w:rsidRPr="00AA0A9A">
        <w:t xml:space="preserve">also </w:t>
      </w:r>
      <w:r w:rsidRPr="00AA0A9A" w:rsidR="00974CA8">
        <w:t>want to pay attention to the fact that younger people quite naturally want to move and get different experiences, but the important thing might be</w:t>
      </w:r>
      <w:r w:rsidRPr="00AA0A9A" w:rsidR="004A4E8D">
        <w:t xml:space="preserve"> that</w:t>
      </w:r>
      <w:r w:rsidRPr="00AA0A9A">
        <w:t>,</w:t>
      </w:r>
      <w:r w:rsidRPr="00AA0A9A" w:rsidR="00974CA8">
        <w:t xml:space="preserve"> </w:t>
      </w:r>
      <w:r w:rsidRPr="00AA0A9A">
        <w:t xml:space="preserve">given the </w:t>
      </w:r>
      <w:r w:rsidRPr="00AA0A9A" w:rsidR="00974CA8">
        <w:t xml:space="preserve">opportunities </w:t>
      </w:r>
      <w:r w:rsidRPr="00AA0A9A">
        <w:t xml:space="preserve">for them to </w:t>
      </w:r>
      <w:r w:rsidRPr="00AA0A9A" w:rsidR="00974CA8">
        <w:t>move back</w:t>
      </w:r>
      <w:r w:rsidRPr="00AA0A9A">
        <w:t xml:space="preserve"> later </w:t>
      </w:r>
      <w:r w:rsidRPr="00AA0A9A" w:rsidR="00974CA8">
        <w:t>in life</w:t>
      </w:r>
      <w:r w:rsidRPr="00AA0A9A">
        <w:t>,</w:t>
      </w:r>
      <w:r w:rsidRPr="00AA0A9A" w:rsidR="00974CA8">
        <w:t xml:space="preserve"> it is </w:t>
      </w:r>
      <w:r w:rsidRPr="00AA0A9A">
        <w:t xml:space="preserve">then </w:t>
      </w:r>
      <w:r w:rsidRPr="00AA0A9A" w:rsidR="00974CA8">
        <w:t xml:space="preserve">difficult to complain when people do move back later in life, which naturally means that </w:t>
      </w:r>
      <w:r w:rsidRPr="00AA0A9A">
        <w:t xml:space="preserve">that </w:t>
      </w:r>
      <w:r w:rsidRPr="00AA0A9A" w:rsidR="00974CA8">
        <w:t xml:space="preserve">contributes to </w:t>
      </w:r>
      <w:r w:rsidRPr="00AA0A9A" w:rsidR="005D3928">
        <w:t>ageing</w:t>
      </w:r>
      <w:r w:rsidRPr="00AA0A9A" w:rsidR="00974CA8">
        <w:t>.</w:t>
      </w:r>
    </w:p>
    <w:p w:rsidR="00B22AD3" w:rsidRPr="00AA0A9A" w:rsidP="00B22AD3">
      <w:pPr>
        <w:pStyle w:val="Answer"/>
      </w:pPr>
      <w:r w:rsidRPr="00AA0A9A">
        <w:t>Y</w:t>
      </w:r>
      <w:r w:rsidRPr="00AA0A9A" w:rsidR="00974CA8">
        <w:t>ou are right, but</w:t>
      </w:r>
      <w:r w:rsidRPr="00AA0A9A" w:rsidR="002F72AF">
        <w:t xml:space="preserve"> </w:t>
      </w:r>
      <w:r w:rsidRPr="00AA0A9A" w:rsidR="00974CA8">
        <w:t xml:space="preserve">there may be areas of concern in some localities where we </w:t>
      </w:r>
      <w:r w:rsidRPr="00AA0A9A">
        <w:t xml:space="preserve">are seeing </w:t>
      </w:r>
      <w:r w:rsidRPr="00AA0A9A" w:rsidR="00974CA8">
        <w:t xml:space="preserve">quite significant shifts in terms of that population change. There are 117 rural </w:t>
      </w:r>
      <w:r w:rsidRPr="00AA0A9A">
        <w:t>wards in Wales where over a third</w:t>
      </w:r>
      <w:r w:rsidRPr="00AA0A9A" w:rsidR="00974CA8">
        <w:t xml:space="preserve"> </w:t>
      </w:r>
      <w:r w:rsidRPr="00AA0A9A">
        <w:t>of t</w:t>
      </w:r>
      <w:r w:rsidRPr="00AA0A9A" w:rsidR="00974CA8">
        <w:t>he population</w:t>
      </w:r>
      <w:r w:rsidRPr="00AA0A9A">
        <w:t xml:space="preserve"> is aged 65 or over. There are a few where it is over 40%. Y</w:t>
      </w:r>
      <w:r w:rsidRPr="00AA0A9A" w:rsidR="00974CA8">
        <w:t xml:space="preserve">ou might ask what the </w:t>
      </w:r>
      <w:r w:rsidRPr="00AA0A9A">
        <w:t xml:space="preserve">appropriate </w:t>
      </w:r>
      <w:r w:rsidRPr="00AA0A9A" w:rsidR="00974CA8">
        <w:t>balance is</w:t>
      </w:r>
      <w:r w:rsidRPr="00AA0A9A">
        <w:t>,</w:t>
      </w:r>
      <w:r w:rsidRPr="00AA0A9A" w:rsidR="00974CA8">
        <w:t xml:space="preserve"> and there might be some concern in individual communities </w:t>
      </w:r>
      <w:r w:rsidRPr="00AA0A9A">
        <w:t xml:space="preserve">that </w:t>
      </w:r>
      <w:r w:rsidRPr="00AA0A9A" w:rsidR="00974CA8">
        <w:t>have a very older profile</w:t>
      </w:r>
      <w:r w:rsidRPr="00AA0A9A">
        <w:t>.</w:t>
      </w:r>
      <w:r w:rsidRPr="00AA0A9A" w:rsidR="00974CA8">
        <w:t xml:space="preserve"> </w:t>
      </w:r>
      <w:r w:rsidRPr="00AA0A9A">
        <w:t xml:space="preserve">On the </w:t>
      </w:r>
      <w:r w:rsidRPr="00AA0A9A" w:rsidR="00974CA8">
        <w:t>whole</w:t>
      </w:r>
      <w:r w:rsidRPr="00AA0A9A" w:rsidR="00974CA8">
        <w:t>,</w:t>
      </w:r>
      <w:r w:rsidRPr="00AA0A9A" w:rsidR="002F72AF">
        <w:t xml:space="preserve"> </w:t>
      </w:r>
      <w:r w:rsidRPr="00AA0A9A" w:rsidR="00974CA8">
        <w:t xml:space="preserve">you are right that there are some negative aspects of that </w:t>
      </w:r>
      <w:r w:rsidRPr="00AA0A9A">
        <w:t xml:space="preserve">that </w:t>
      </w:r>
      <w:r w:rsidRPr="00AA0A9A" w:rsidR="00974CA8">
        <w:t xml:space="preserve">we need to be </w:t>
      </w:r>
      <w:r w:rsidRPr="00AA0A9A">
        <w:t xml:space="preserve">aware of, </w:t>
      </w:r>
      <w:r w:rsidRPr="00AA0A9A" w:rsidR="00974CA8">
        <w:t xml:space="preserve">but </w:t>
      </w:r>
      <w:r w:rsidRPr="00AA0A9A">
        <w:t xml:space="preserve">there </w:t>
      </w:r>
      <w:r w:rsidRPr="00AA0A9A" w:rsidR="00974CA8">
        <w:t>are also positive</w:t>
      </w:r>
      <w:r w:rsidRPr="00AA0A9A">
        <w:t xml:space="preserve">s that we should </w:t>
      </w:r>
      <w:r w:rsidRPr="00AA0A9A" w:rsidR="00974CA8">
        <w:t>not dismiss</w:t>
      </w:r>
      <w:r w:rsidRPr="00AA0A9A">
        <w:t>.</w:t>
      </w:r>
    </w:p>
    <w:p w:rsidR="00B22AD3" w:rsidRPr="00AA0A9A" w:rsidP="00B22AD3">
      <w:pPr>
        <w:pStyle w:val="Answer"/>
      </w:pPr>
      <w:sdt>
        <w:sdtPr>
          <w:alias w:val="Witness"/>
          <w:id w:val="1406648953"/>
          <w:placeholder>
            <w:docPart w:val="DefaultPlaceholder_-1854013440"/>
          </w:placeholder>
          <w:richText/>
        </w:sdtPr>
        <w:sdtContent>
          <w:r w:rsidRPr="00AA0A9A" w:rsidR="00642257">
            <w:rPr>
              <w:b/>
              <w:i/>
            </w:rPr>
            <w:t>Meirion Thomas:</w:t>
          </w:r>
        </w:sdtContent>
      </w:sdt>
      <w:r w:rsidRPr="00AA0A9A">
        <w:t xml:space="preserve"> L</w:t>
      </w:r>
      <w:r w:rsidRPr="00AA0A9A" w:rsidR="00974CA8">
        <w:t>ooking at the old</w:t>
      </w:r>
      <w:r w:rsidRPr="00AA0A9A">
        <w:t>er</w:t>
      </w:r>
      <w:r w:rsidRPr="00AA0A9A" w:rsidR="00974CA8">
        <w:t xml:space="preserve"> industrial communities of Wales compared to other parts of the UK</w:t>
      </w:r>
      <w:r w:rsidRPr="00AA0A9A">
        <w:t>,</w:t>
      </w:r>
      <w:r w:rsidRPr="00AA0A9A" w:rsidR="00974CA8">
        <w:t xml:space="preserve"> the old industrial coalfields across the UK generally have the same issues as we </w:t>
      </w:r>
      <w:r w:rsidRPr="00AA0A9A">
        <w:t xml:space="preserve">have </w:t>
      </w:r>
      <w:r w:rsidRPr="00AA0A9A" w:rsidR="00974CA8">
        <w:t xml:space="preserve">Wales in terms of </w:t>
      </w:r>
      <w:r w:rsidRPr="00AA0A9A">
        <w:t xml:space="preserve">an </w:t>
      </w:r>
      <w:r w:rsidRPr="00AA0A9A" w:rsidR="005D3928">
        <w:t>ageing</w:t>
      </w:r>
      <w:r w:rsidRPr="00AA0A9A" w:rsidR="00974CA8">
        <w:t xml:space="preserve"> population</w:t>
      </w:r>
      <w:r w:rsidRPr="00AA0A9A">
        <w:t xml:space="preserve"> </w:t>
      </w:r>
      <w:r w:rsidRPr="00AA0A9A" w:rsidR="00974CA8">
        <w:t>within those communities</w:t>
      </w:r>
      <w:r w:rsidRPr="00AA0A9A">
        <w:t xml:space="preserve"> as well as </w:t>
      </w:r>
      <w:r w:rsidRPr="00AA0A9A" w:rsidR="00974CA8">
        <w:t>some of the industrial towns</w:t>
      </w:r>
      <w:r w:rsidRPr="00AA0A9A">
        <w:t>.</w:t>
      </w:r>
      <w:r w:rsidRPr="00AA0A9A" w:rsidR="00974CA8">
        <w:t xml:space="preserve"> </w:t>
      </w:r>
      <w:r w:rsidRPr="00AA0A9A">
        <w:t>There is also</w:t>
      </w:r>
      <w:r w:rsidRPr="00AA0A9A" w:rsidR="00974CA8">
        <w:t xml:space="preserve"> the issue of health inequalities and the proportion of </w:t>
      </w:r>
      <w:r w:rsidRPr="00AA0A9A" w:rsidR="00974CA8">
        <w:t>the population who are claimants on incapacity benefits of one sort or another.</w:t>
      </w:r>
      <w:r w:rsidRPr="00AA0A9A" w:rsidR="002F72AF">
        <w:t xml:space="preserve"> </w:t>
      </w:r>
      <w:r w:rsidRPr="00AA0A9A">
        <w:t>T</w:t>
      </w:r>
      <w:r w:rsidRPr="00AA0A9A" w:rsidR="00974CA8">
        <w:t xml:space="preserve">he latest figure that I have here is </w:t>
      </w:r>
      <w:r w:rsidRPr="00AA0A9A">
        <w:t xml:space="preserve">that, </w:t>
      </w:r>
      <w:r w:rsidRPr="00AA0A9A" w:rsidR="00974CA8">
        <w:t xml:space="preserve">across </w:t>
      </w:r>
      <w:r w:rsidRPr="00AA0A9A">
        <w:t xml:space="preserve">Great </w:t>
      </w:r>
      <w:r w:rsidRPr="00AA0A9A" w:rsidR="00974CA8">
        <w:t xml:space="preserve">Britain as a whole, it is just over </w:t>
      </w:r>
      <w:r w:rsidRPr="00AA0A9A">
        <w:t>5</w:t>
      </w:r>
      <w:r w:rsidRPr="00AA0A9A" w:rsidR="00974CA8">
        <w:t xml:space="preserve">%. In the </w:t>
      </w:r>
      <w:r w:rsidRPr="00AA0A9A" w:rsidR="00E7537E">
        <w:t>south Wales</w:t>
      </w:r>
      <w:r w:rsidRPr="00AA0A9A">
        <w:t xml:space="preserve"> </w:t>
      </w:r>
      <w:r w:rsidRPr="00AA0A9A" w:rsidR="00974CA8">
        <w:t>coalfield communities</w:t>
      </w:r>
      <w:r w:rsidRPr="00AA0A9A">
        <w:t>,</w:t>
      </w:r>
      <w:r w:rsidRPr="00AA0A9A" w:rsidR="00974CA8">
        <w:t xml:space="preserve"> it is more than </w:t>
      </w:r>
      <w:r w:rsidRPr="00AA0A9A">
        <w:t>10</w:t>
      </w:r>
      <w:r w:rsidRPr="00AA0A9A" w:rsidR="00974CA8">
        <w:t>%</w:t>
      </w:r>
      <w:r w:rsidRPr="00AA0A9A">
        <w:t>, s</w:t>
      </w:r>
      <w:r w:rsidRPr="00AA0A9A" w:rsidR="00974CA8">
        <w:t xml:space="preserve">o </w:t>
      </w:r>
      <w:r w:rsidRPr="00AA0A9A">
        <w:t xml:space="preserve">there is a </w:t>
      </w:r>
      <w:r w:rsidRPr="00AA0A9A" w:rsidR="00974CA8">
        <w:t xml:space="preserve">significant </w:t>
      </w:r>
      <w:r w:rsidRPr="00AA0A9A">
        <w:t xml:space="preserve">and </w:t>
      </w:r>
      <w:r w:rsidRPr="00AA0A9A" w:rsidR="00974CA8">
        <w:t>real disadvantage there.</w:t>
      </w:r>
    </w:p>
    <w:p w:rsidR="00B22AD3" w:rsidRPr="00AA0A9A" w:rsidP="00B22AD3">
      <w:pPr>
        <w:pStyle w:val="Answer"/>
      </w:pPr>
      <w:r w:rsidRPr="00AA0A9A">
        <w:t xml:space="preserve">One </w:t>
      </w:r>
      <w:r w:rsidRPr="00AA0A9A" w:rsidR="00974CA8">
        <w:t>of our local authority members put it very starkly</w:t>
      </w:r>
      <w:r w:rsidRPr="00AA0A9A">
        <w:t>, saying</w:t>
      </w:r>
      <w:r w:rsidRPr="00AA0A9A" w:rsidR="00974CA8">
        <w:t xml:space="preserve"> that the older your population and </w:t>
      </w:r>
      <w:r w:rsidRPr="00AA0A9A" w:rsidR="004A4E8D">
        <w:t xml:space="preserve">the more </w:t>
      </w:r>
      <w:r w:rsidRPr="00AA0A9A" w:rsidR="00974CA8">
        <w:t>people moving into</w:t>
      </w:r>
      <w:r w:rsidRPr="00AA0A9A" w:rsidR="002F72AF">
        <w:t xml:space="preserve"> </w:t>
      </w:r>
      <w:r w:rsidRPr="00AA0A9A" w:rsidR="00974CA8">
        <w:t xml:space="preserve">retirement age and living on </w:t>
      </w:r>
      <w:r w:rsidRPr="00AA0A9A">
        <w:t>s</w:t>
      </w:r>
      <w:r w:rsidRPr="00AA0A9A" w:rsidR="00974CA8">
        <w:t xml:space="preserve">tate pensions, et cetera, the fewer people you have contributing </w:t>
      </w:r>
      <w:r w:rsidRPr="00AA0A9A">
        <w:t xml:space="preserve">council </w:t>
      </w:r>
      <w:r w:rsidRPr="00AA0A9A" w:rsidR="00974CA8">
        <w:t xml:space="preserve">tax. </w:t>
      </w:r>
      <w:r w:rsidRPr="00AA0A9A">
        <w:t>I</w:t>
      </w:r>
      <w:r w:rsidRPr="00AA0A9A" w:rsidR="00974CA8">
        <w:t xml:space="preserve">f you </w:t>
      </w:r>
      <w:r w:rsidRPr="00AA0A9A">
        <w:t xml:space="preserve">are </w:t>
      </w:r>
      <w:r w:rsidRPr="00AA0A9A" w:rsidR="00974CA8">
        <w:t xml:space="preserve">then </w:t>
      </w:r>
      <w:r w:rsidRPr="00AA0A9A">
        <w:t xml:space="preserve">also </w:t>
      </w:r>
      <w:r w:rsidRPr="00AA0A9A" w:rsidR="00974CA8">
        <w:t>losing young people, the burden on public services becomes really quite sharp.</w:t>
      </w:r>
      <w:r w:rsidRPr="00AA0A9A">
        <w:t xml:space="preserve"> That is more of </w:t>
      </w:r>
      <w:r w:rsidRPr="00AA0A9A" w:rsidR="00974CA8">
        <w:t>a granular</w:t>
      </w:r>
      <w:r w:rsidRPr="00AA0A9A" w:rsidR="009C481D">
        <w:t>-</w:t>
      </w:r>
      <w:r w:rsidRPr="00AA0A9A" w:rsidR="00974CA8">
        <w:t>level issue around certain towns and communities, rather than collectively across the whole of Wales.</w:t>
      </w:r>
      <w:r w:rsidRPr="00AA0A9A">
        <w:t xml:space="preserve"> </w:t>
      </w:r>
      <w:r w:rsidRPr="00AA0A9A" w:rsidR="00974CA8">
        <w:t xml:space="preserve">I am sure </w:t>
      </w:r>
      <w:r w:rsidRPr="00AA0A9A">
        <w:t xml:space="preserve">that </w:t>
      </w:r>
      <w:r w:rsidRPr="00AA0A9A" w:rsidR="00974CA8">
        <w:t xml:space="preserve">it is the same in rural parts of </w:t>
      </w:r>
      <w:r w:rsidRPr="00AA0A9A">
        <w:t xml:space="preserve">Wales </w:t>
      </w:r>
      <w:r w:rsidRPr="00AA0A9A" w:rsidR="00974CA8">
        <w:t>as well</w:t>
      </w:r>
      <w:r w:rsidRPr="00AA0A9A">
        <w:t>,</w:t>
      </w:r>
      <w:r w:rsidRPr="00AA0A9A" w:rsidR="00974CA8">
        <w:t xml:space="preserve"> </w:t>
      </w:r>
      <w:r w:rsidRPr="00AA0A9A">
        <w:t>a</w:t>
      </w:r>
      <w:r w:rsidRPr="00AA0A9A" w:rsidR="00974CA8">
        <w:t xml:space="preserve">gain at </w:t>
      </w:r>
      <w:r w:rsidRPr="00AA0A9A">
        <w:t xml:space="preserve">a </w:t>
      </w:r>
      <w:r w:rsidRPr="00AA0A9A" w:rsidR="00974CA8">
        <w:t>granular level</w:t>
      </w:r>
      <w:r w:rsidRPr="00AA0A9A">
        <w:t>.</w:t>
      </w:r>
    </w:p>
    <w:p w:rsidR="00974CA8" w:rsidRPr="00AA0A9A" w:rsidP="00B22AD3">
      <w:pPr>
        <w:pStyle w:val="Question"/>
      </w:pPr>
      <w:sdt>
        <w:sdtPr>
          <w:alias w:val="Member"/>
          <w:tag w:val="&lt;Member mnisId='1554' dodsId='31575'&gt;"/>
          <w:id w:val="1843357137"/>
          <w:placeholder>
            <w:docPart w:val="DefaultPlaceholder_-1854013440"/>
          </w:placeholder>
          <w:richText/>
        </w:sdtPr>
        <w:sdtContent>
          <w:r w:rsidRPr="00AA0A9A" w:rsidR="00B22AD3">
            <w:rPr>
              <w:b/>
            </w:rPr>
            <w:t>Chair:</w:t>
          </w:r>
        </w:sdtContent>
      </w:sdt>
      <w:r w:rsidRPr="00AA0A9A" w:rsidR="00B22AD3">
        <w:t xml:space="preserve"> C</w:t>
      </w:r>
      <w:r w:rsidRPr="00AA0A9A">
        <w:t xml:space="preserve">an I come back to </w:t>
      </w:r>
      <w:r w:rsidRPr="00AA0A9A" w:rsidR="00B22AD3">
        <w:t>our ONS rep</w:t>
      </w:r>
      <w:r w:rsidRPr="00AA0A9A" w:rsidR="009C481D">
        <w:t>s</w:t>
      </w:r>
      <w:r w:rsidRPr="00AA0A9A">
        <w:t xml:space="preserve">? </w:t>
      </w:r>
      <w:r w:rsidRPr="00AA0A9A" w:rsidR="00B22AD3">
        <w:t xml:space="preserve">Is a younger population </w:t>
      </w:r>
      <w:r w:rsidRPr="00AA0A9A">
        <w:t>always positively correlated with economic growth</w:t>
      </w:r>
      <w:r w:rsidRPr="00AA0A9A" w:rsidR="00B22AD3">
        <w:t>?</w:t>
      </w:r>
    </w:p>
    <w:p w:rsidR="00974CA8" w:rsidRPr="00AA0A9A" w:rsidP="00B22AD3">
      <w:pPr>
        <w:pStyle w:val="Answer"/>
      </w:pPr>
      <w:sdt>
        <w:sdtPr>
          <w:alias w:val="Witness"/>
          <w:id w:val="62839535"/>
          <w:placeholder>
            <w:docPart w:val="DefaultPlaceholder_-1854013440"/>
          </w:placeholder>
          <w:richText/>
        </w:sdtPr>
        <w:sdtContent>
          <w:r w:rsidRPr="00AA0A9A" w:rsidR="00642257">
            <w:rPr>
              <w:b/>
              <w:i/>
            </w:rPr>
            <w:t>Emma Rourke:</w:t>
          </w:r>
        </w:sdtContent>
      </w:sdt>
      <w:r w:rsidRPr="00AA0A9A" w:rsidR="00B22AD3">
        <w:t xml:space="preserve"> </w:t>
      </w:r>
      <w:r w:rsidRPr="00AA0A9A">
        <w:t xml:space="preserve">Intuitively, yes, but we can confirm that. </w:t>
      </w:r>
      <w:r w:rsidRPr="00AA0A9A" w:rsidR="00B22AD3">
        <w:t>I</w:t>
      </w:r>
      <w:r w:rsidRPr="00AA0A9A">
        <w:t>t is important to see it over time.</w:t>
      </w:r>
    </w:p>
    <w:p w:rsidR="00974CA8" w:rsidRPr="00AA0A9A" w:rsidP="00974CA8">
      <w:pPr>
        <w:pStyle w:val="Question"/>
      </w:pPr>
      <w:sdt>
        <w:sdtPr>
          <w:alias w:val="Member"/>
          <w:tag w:val="&lt;Member mnisId='1554' dodsId='31575'&gt;"/>
          <w:id w:val="1962604580"/>
          <w:placeholder>
            <w:docPart w:val="DefaultPlaceholder_-1854013440"/>
          </w:placeholder>
          <w:richText/>
        </w:sdtPr>
        <w:sdtContent>
          <w:r w:rsidRPr="00AA0A9A" w:rsidR="00B22AD3">
            <w:rPr>
              <w:b/>
            </w:rPr>
            <w:t>Chair:</w:t>
          </w:r>
        </w:sdtContent>
      </w:sdt>
      <w:r w:rsidRPr="00AA0A9A" w:rsidR="00B22AD3">
        <w:t xml:space="preserve"> </w:t>
      </w:r>
      <w:r w:rsidRPr="00AA0A9A">
        <w:t xml:space="preserve">Is it too crude and simplistic to see areas with younger populations </w:t>
      </w:r>
      <w:r w:rsidRPr="00AA0A9A" w:rsidR="004A4E8D">
        <w:t xml:space="preserve">bringing </w:t>
      </w:r>
      <w:r w:rsidRPr="00AA0A9A">
        <w:t>growth</w:t>
      </w:r>
      <w:r w:rsidRPr="00AA0A9A" w:rsidR="00B22AD3">
        <w:t xml:space="preserve"> and</w:t>
      </w:r>
      <w:r w:rsidRPr="00AA0A9A">
        <w:t xml:space="preserve"> prosperity</w:t>
      </w:r>
      <w:r w:rsidRPr="00AA0A9A" w:rsidR="00B22AD3">
        <w:t>?</w:t>
      </w:r>
    </w:p>
    <w:p w:rsidR="00974CA8" w:rsidRPr="00AA0A9A" w:rsidP="00B22AD3">
      <w:pPr>
        <w:pStyle w:val="Answer"/>
      </w:pPr>
      <w:sdt>
        <w:sdtPr>
          <w:alias w:val="Witness"/>
          <w:id w:val="-144354622"/>
          <w:placeholder>
            <w:docPart w:val="DefaultPlaceholder_-1854013440"/>
          </w:placeholder>
          <w:richText/>
        </w:sdtPr>
        <w:sdtContent>
          <w:r w:rsidRPr="00AA0A9A" w:rsidR="00642257">
            <w:rPr>
              <w:b/>
              <w:i/>
            </w:rPr>
            <w:t>Emma Rourke:</w:t>
          </w:r>
        </w:sdtContent>
      </w:sdt>
      <w:r w:rsidRPr="00AA0A9A" w:rsidR="00B22AD3">
        <w:t xml:space="preserve"> B</w:t>
      </w:r>
      <w:r w:rsidRPr="00AA0A9A">
        <w:t>irth rate does not always correlate with economic growth, which is why it is interesting to</w:t>
      </w:r>
      <w:r w:rsidRPr="00AA0A9A" w:rsidR="002F72AF">
        <w:t xml:space="preserve"> </w:t>
      </w:r>
      <w:r w:rsidRPr="00AA0A9A">
        <w:t>see it over time. I would not necessarily</w:t>
      </w:r>
      <w:r w:rsidRPr="00AA0A9A" w:rsidR="002F72AF">
        <w:t xml:space="preserve"> </w:t>
      </w:r>
      <w:r w:rsidRPr="00AA0A9A">
        <w:t>take that as a statement of fact.</w:t>
      </w:r>
    </w:p>
    <w:p w:rsidR="00B22AD3" w:rsidRPr="00AA0A9A" w:rsidP="00974CA8">
      <w:pPr>
        <w:pStyle w:val="Question"/>
      </w:pPr>
      <w:sdt>
        <w:sdtPr>
          <w:alias w:val="Member"/>
          <w:tag w:val="&lt;Member mnisId='1554' dodsId='31575'&gt;"/>
          <w:id w:val="1438095795"/>
          <w:placeholder>
            <w:docPart w:val="DefaultPlaceholder_-1854013440"/>
          </w:placeholder>
          <w:richText/>
        </w:sdtPr>
        <w:sdtContent>
          <w:r w:rsidRPr="00AA0A9A">
            <w:rPr>
              <w:b/>
            </w:rPr>
            <w:t>Chair:</w:t>
          </w:r>
        </w:sdtContent>
      </w:sdt>
      <w:r w:rsidRPr="00AA0A9A">
        <w:t xml:space="preserve"> </w:t>
      </w:r>
      <w:r w:rsidRPr="00AA0A9A" w:rsidR="00974CA8">
        <w:t xml:space="preserve">Coming back to </w:t>
      </w:r>
      <w:r w:rsidRPr="00AA0A9A">
        <w:t xml:space="preserve">this idea </w:t>
      </w:r>
      <w:r w:rsidRPr="00AA0A9A" w:rsidR="00974CA8">
        <w:t xml:space="preserve">of Wales being older </w:t>
      </w:r>
      <w:r w:rsidRPr="00AA0A9A">
        <w:t xml:space="preserve">and </w:t>
      </w:r>
      <w:r w:rsidRPr="00AA0A9A" w:rsidR="00974CA8">
        <w:t>sicker,</w:t>
      </w:r>
      <w:r w:rsidRPr="00AA0A9A" w:rsidR="002F72AF">
        <w:t xml:space="preserve"> </w:t>
      </w:r>
      <w:r w:rsidRPr="00AA0A9A">
        <w:t xml:space="preserve">I do not know whether you have had a chance to pull up any data on </w:t>
      </w:r>
      <w:r w:rsidRPr="00AA0A9A" w:rsidR="00974CA8">
        <w:t>rates of economic inactivity in Wales.</w:t>
      </w:r>
      <w:r w:rsidRPr="00AA0A9A">
        <w:t xml:space="preserve"> </w:t>
      </w:r>
      <w:r w:rsidRPr="00AA0A9A" w:rsidR="00974CA8">
        <w:t>Is there anything significant for Wales on</w:t>
      </w:r>
      <w:r w:rsidRPr="00AA0A9A">
        <w:t xml:space="preserve"> that?</w:t>
      </w:r>
    </w:p>
    <w:p w:rsidR="00974CA8" w:rsidRPr="00AA0A9A" w:rsidP="00B22AD3">
      <w:pPr>
        <w:pStyle w:val="Answer"/>
      </w:pPr>
      <w:sdt>
        <w:sdtPr>
          <w:alias w:val="Witness"/>
          <w:id w:val="929320636"/>
          <w:placeholder>
            <w:docPart w:val="DefaultPlaceholder_-1854013440"/>
          </w:placeholder>
          <w:richText/>
        </w:sdtPr>
        <w:sdtContent>
          <w:r w:rsidRPr="00AA0A9A" w:rsidR="00642257">
            <w:rPr>
              <w:b/>
              <w:i/>
            </w:rPr>
            <w:t>Emma Rourke:</w:t>
          </w:r>
        </w:sdtContent>
      </w:sdt>
      <w:r w:rsidRPr="00AA0A9A" w:rsidR="00B22AD3">
        <w:t xml:space="preserve"> L</w:t>
      </w:r>
      <w:r w:rsidRPr="00AA0A9A">
        <w:t xml:space="preserve">ooking at the latest </w:t>
      </w:r>
      <w:r w:rsidRPr="00AA0A9A" w:rsidR="00B22AD3">
        <w:t xml:space="preserve">figures, </w:t>
      </w:r>
      <w:r w:rsidRPr="00AA0A9A" w:rsidR="004A4E8D">
        <w:t xml:space="preserve">economic inactivity related to </w:t>
      </w:r>
      <w:r w:rsidRPr="00AA0A9A">
        <w:t xml:space="preserve">long-term sickness or </w:t>
      </w:r>
      <w:r w:rsidRPr="00AA0A9A" w:rsidR="004A4E8D">
        <w:t xml:space="preserve">disability </w:t>
      </w:r>
      <w:r w:rsidRPr="00AA0A9A" w:rsidR="00B22AD3">
        <w:t>in the 16</w:t>
      </w:r>
      <w:r w:rsidR="00421EE7">
        <w:t xml:space="preserve"> </w:t>
      </w:r>
      <w:r w:rsidRPr="00AA0A9A" w:rsidR="00B22AD3">
        <w:t>to</w:t>
      </w:r>
      <w:r w:rsidR="00421EE7">
        <w:t xml:space="preserve"> </w:t>
      </w:r>
      <w:r w:rsidRPr="00AA0A9A" w:rsidR="00B22AD3">
        <w:t>64 age range</w:t>
      </w:r>
      <w:r w:rsidRPr="00AA0A9A">
        <w:t xml:space="preserve"> is 5.9%</w:t>
      </w:r>
      <w:r w:rsidRPr="00AA0A9A" w:rsidR="004A4E8D">
        <w:t>,</w:t>
      </w:r>
      <w:r w:rsidRPr="00AA0A9A" w:rsidR="00B22AD3">
        <w:t xml:space="preserve"> compared </w:t>
      </w:r>
      <w:r w:rsidR="00421EE7">
        <w:t>with</w:t>
      </w:r>
      <w:r w:rsidRPr="00AA0A9A" w:rsidR="00B22AD3">
        <w:t xml:space="preserve"> 4.1% in</w:t>
      </w:r>
      <w:r w:rsidRPr="00AA0A9A">
        <w:t xml:space="preserve"> England.</w:t>
      </w:r>
    </w:p>
    <w:p w:rsidR="00974CA8" w:rsidRPr="00AA0A9A" w:rsidP="00974CA8">
      <w:pPr>
        <w:pStyle w:val="Question"/>
      </w:pPr>
      <w:sdt>
        <w:sdtPr>
          <w:alias w:val="Member"/>
          <w:tag w:val="&lt;Member mnisId='1554' dodsId='31575'&gt;"/>
          <w:id w:val="34320729"/>
          <w:placeholder>
            <w:docPart w:val="DefaultPlaceholder_-1854013440"/>
          </w:placeholder>
          <w:richText/>
        </w:sdtPr>
        <w:sdtContent>
          <w:r w:rsidRPr="00AA0A9A" w:rsidR="00B22AD3">
            <w:rPr>
              <w:b/>
            </w:rPr>
            <w:t>Chair:</w:t>
          </w:r>
        </w:sdtContent>
      </w:sdt>
      <w:r w:rsidRPr="00AA0A9A" w:rsidR="00B22AD3">
        <w:t xml:space="preserve"> I</w:t>
      </w:r>
      <w:r w:rsidRPr="00AA0A9A">
        <w:t>t might be a small percentage difference, but small percentages of large numbers still give you large numbers.</w:t>
      </w:r>
    </w:p>
    <w:p w:rsidR="00B22AD3" w:rsidRPr="00AA0A9A" w:rsidP="00B22AD3">
      <w:pPr>
        <w:pStyle w:val="Answer"/>
      </w:pPr>
      <w:sdt>
        <w:sdtPr>
          <w:alias w:val="Witness"/>
          <w:id w:val="1858382899"/>
          <w:placeholder>
            <w:docPart w:val="DefaultPlaceholder_-1854013440"/>
          </w:placeholder>
          <w:richText/>
        </w:sdtPr>
        <w:sdtContent>
          <w:r w:rsidRPr="00AA0A9A" w:rsidR="00642257">
            <w:rPr>
              <w:b/>
              <w:i/>
            </w:rPr>
            <w:t>Emma Rourke:</w:t>
          </w:r>
        </w:sdtContent>
      </w:sdt>
      <w:r w:rsidRPr="00AA0A9A">
        <w:t xml:space="preserve"> </w:t>
      </w:r>
      <w:r w:rsidRPr="00AA0A9A" w:rsidR="00974CA8">
        <w:t>Yes, but that is only a proportion of economic inactivity.</w:t>
      </w:r>
      <w:r w:rsidRPr="00AA0A9A" w:rsidR="002F72AF">
        <w:t xml:space="preserve"> </w:t>
      </w:r>
      <w:r w:rsidRPr="00AA0A9A">
        <w:t>W</w:t>
      </w:r>
      <w:r w:rsidRPr="00AA0A9A" w:rsidR="00974CA8">
        <w:t xml:space="preserve">e still </w:t>
      </w:r>
      <w:r w:rsidRPr="00AA0A9A">
        <w:t xml:space="preserve">have </w:t>
      </w:r>
      <w:r w:rsidRPr="00AA0A9A" w:rsidR="00974CA8">
        <w:t>students and retired communities making up the entire economic inactivity population.</w:t>
      </w:r>
    </w:p>
    <w:p w:rsidR="00B22AD3" w:rsidRPr="00AA0A9A" w:rsidP="00B22AD3">
      <w:pPr>
        <w:pStyle w:val="Question"/>
      </w:pPr>
      <w:sdt>
        <w:sdtPr>
          <w:alias w:val="Member"/>
          <w:tag w:val="&lt;Member mnisId='1554' dodsId='31575'&gt;"/>
          <w:id w:val="-1207481645"/>
          <w:placeholder>
            <w:docPart w:val="DefaultPlaceholder_-1854013440"/>
          </w:placeholder>
          <w:richText/>
        </w:sdtPr>
        <w:sdtContent>
          <w:r w:rsidRPr="00AA0A9A">
            <w:rPr>
              <w:b/>
            </w:rPr>
            <w:t>Chair:</w:t>
          </w:r>
        </w:sdtContent>
      </w:sdt>
      <w:r w:rsidRPr="00AA0A9A">
        <w:t xml:space="preserve"> S</w:t>
      </w:r>
      <w:r w:rsidRPr="00AA0A9A" w:rsidR="00974CA8">
        <w:t>omething that we have seen a lot of in Pembroke</w:t>
      </w:r>
      <w:r w:rsidRPr="00AA0A9A">
        <w:t>shire</w:t>
      </w:r>
      <w:r w:rsidRPr="00AA0A9A" w:rsidR="00974CA8">
        <w:t xml:space="preserve"> </w:t>
      </w:r>
      <w:r w:rsidRPr="00AA0A9A">
        <w:t xml:space="preserve">in </w:t>
      </w:r>
      <w:r w:rsidRPr="00AA0A9A" w:rsidR="00974CA8">
        <w:t>recent years is older people selling properties elsewhere</w:t>
      </w:r>
      <w:r w:rsidRPr="00AA0A9A">
        <w:t xml:space="preserve">—it could be in Cardiff, </w:t>
      </w:r>
      <w:r w:rsidRPr="00AA0A9A">
        <w:t>London</w:t>
      </w:r>
      <w:r w:rsidRPr="00AA0A9A">
        <w:t xml:space="preserve"> or Bristol—</w:t>
      </w:r>
      <w:r w:rsidRPr="00AA0A9A" w:rsidR="00974CA8">
        <w:t>and</w:t>
      </w:r>
      <w:r w:rsidRPr="00AA0A9A">
        <w:t xml:space="preserve"> </w:t>
      </w:r>
      <w:r w:rsidRPr="00AA0A9A" w:rsidR="00974CA8">
        <w:t>bringing with them</w:t>
      </w:r>
      <w:r w:rsidRPr="00AA0A9A">
        <w:t>, perhaps having downsized,</w:t>
      </w:r>
      <w:r w:rsidRPr="00AA0A9A" w:rsidR="00974CA8">
        <w:t xml:space="preserve"> significant financial resources.</w:t>
      </w:r>
      <w:r w:rsidRPr="00AA0A9A">
        <w:t xml:space="preserve"> W</w:t>
      </w:r>
      <w:r w:rsidRPr="00AA0A9A" w:rsidR="00974CA8">
        <w:t>hen you talk to local housebuilders, for example</w:t>
      </w:r>
      <w:r w:rsidRPr="00AA0A9A">
        <w:t>,</w:t>
      </w:r>
      <w:r w:rsidRPr="00AA0A9A" w:rsidR="00974CA8">
        <w:t xml:space="preserve"> in Pembrokeshire, </w:t>
      </w:r>
      <w:r w:rsidRPr="00AA0A9A">
        <w:t xml:space="preserve">the most interesting and </w:t>
      </w:r>
      <w:r w:rsidRPr="00AA0A9A" w:rsidR="00974CA8">
        <w:t>most valuable project</w:t>
      </w:r>
      <w:r w:rsidRPr="00AA0A9A">
        <w:t>s</w:t>
      </w:r>
      <w:r w:rsidRPr="00AA0A9A" w:rsidR="00974CA8">
        <w:t xml:space="preserve"> are </w:t>
      </w:r>
      <w:r w:rsidRPr="00AA0A9A">
        <w:t xml:space="preserve">those </w:t>
      </w:r>
      <w:r w:rsidRPr="00AA0A9A" w:rsidR="00974CA8">
        <w:t>being funded by people moving into the area</w:t>
      </w:r>
      <w:r w:rsidRPr="00AA0A9A">
        <w:t xml:space="preserve">, </w:t>
      </w:r>
      <w:r w:rsidRPr="00AA0A9A" w:rsidR="00974CA8">
        <w:t>bringing with them the equity that they have made on selling their properties</w:t>
      </w:r>
      <w:r w:rsidRPr="00AA0A9A">
        <w:t>,</w:t>
      </w:r>
      <w:r w:rsidRPr="00AA0A9A" w:rsidR="00974CA8">
        <w:t xml:space="preserve"> and renovating things. </w:t>
      </w:r>
      <w:r w:rsidRPr="00AA0A9A">
        <w:t>W</w:t>
      </w:r>
      <w:r w:rsidRPr="00AA0A9A" w:rsidR="00974CA8">
        <w:t xml:space="preserve">ould it ever be possible to try to quantify </w:t>
      </w:r>
      <w:r w:rsidRPr="00AA0A9A" w:rsidR="00E559A9">
        <w:t xml:space="preserve">the </w:t>
      </w:r>
      <w:r w:rsidRPr="00AA0A9A" w:rsidR="00974CA8">
        <w:t xml:space="preserve">economic boost </w:t>
      </w:r>
      <w:r w:rsidRPr="00AA0A9A" w:rsidR="00E559A9">
        <w:t xml:space="preserve">to </w:t>
      </w:r>
      <w:r w:rsidRPr="00AA0A9A" w:rsidR="00974CA8">
        <w:t xml:space="preserve">Wales </w:t>
      </w:r>
      <w:r w:rsidRPr="00AA0A9A" w:rsidR="00E559A9">
        <w:t xml:space="preserve">from </w:t>
      </w:r>
      <w:r w:rsidRPr="00AA0A9A" w:rsidR="00974CA8">
        <w:t>that</w:t>
      </w:r>
      <w:r w:rsidRPr="00AA0A9A" w:rsidR="002F72AF">
        <w:t xml:space="preserve"> </w:t>
      </w:r>
      <w:r w:rsidRPr="00AA0A9A">
        <w:t>trend</w:t>
      </w:r>
      <w:r w:rsidRPr="00AA0A9A" w:rsidR="00974CA8">
        <w:t>, or is it too difficult</w:t>
      </w:r>
      <w:r w:rsidRPr="00AA0A9A">
        <w:t xml:space="preserve"> and should we just </w:t>
      </w:r>
      <w:r w:rsidRPr="00AA0A9A" w:rsidR="00974CA8">
        <w:t xml:space="preserve">rely on anecdotal </w:t>
      </w:r>
      <w:r w:rsidRPr="00AA0A9A">
        <w:t>data?</w:t>
      </w:r>
      <w:r w:rsidRPr="00AA0A9A" w:rsidR="00974CA8">
        <w:t xml:space="preserve"> Professor</w:t>
      </w:r>
      <w:r w:rsidRPr="00AA0A9A">
        <w:t xml:space="preserve"> Woods, do you </w:t>
      </w:r>
      <w:r w:rsidRPr="00AA0A9A" w:rsidR="00974CA8">
        <w:t>have</w:t>
      </w:r>
      <w:r w:rsidRPr="00AA0A9A" w:rsidR="002F72AF">
        <w:t xml:space="preserve"> </w:t>
      </w:r>
      <w:r w:rsidRPr="00AA0A9A" w:rsidR="00974CA8">
        <w:t>a handle on that</w:t>
      </w:r>
      <w:r w:rsidRPr="00AA0A9A">
        <w:t>?</w:t>
      </w:r>
    </w:p>
    <w:p w:rsidR="00F40D0E" w:rsidRPr="00AA0A9A" w:rsidP="00B22AD3">
      <w:pPr>
        <w:pStyle w:val="Answer"/>
      </w:pPr>
      <w:sdt>
        <w:sdtPr>
          <w:alias w:val="Witness"/>
          <w:id w:val="-669717955"/>
          <w:placeholder>
            <w:docPart w:val="DefaultPlaceholder_-1854013440"/>
          </w:placeholder>
          <w:richText/>
        </w:sdtPr>
        <w:sdtContent>
          <w:r w:rsidRPr="00AA0A9A" w:rsidR="00642257">
            <w:rPr>
              <w:b/>
              <w:i/>
            </w:rPr>
            <w:t>Professor Woods:</w:t>
          </w:r>
        </w:sdtContent>
      </w:sdt>
      <w:r w:rsidRPr="00AA0A9A">
        <w:t xml:space="preserve"> It </w:t>
      </w:r>
      <w:r w:rsidRPr="00AA0A9A" w:rsidR="00974CA8">
        <w:t>is an interesting question.</w:t>
      </w:r>
      <w:r w:rsidRPr="00AA0A9A">
        <w:t xml:space="preserve"> W</w:t>
      </w:r>
      <w:r w:rsidRPr="00AA0A9A" w:rsidR="00974CA8">
        <w:t xml:space="preserve">e probably do not have the data </w:t>
      </w:r>
      <w:r w:rsidRPr="00AA0A9A">
        <w:t xml:space="preserve">on that </w:t>
      </w:r>
      <w:r w:rsidRPr="00AA0A9A" w:rsidR="00974CA8">
        <w:t xml:space="preserve">immediately </w:t>
      </w:r>
      <w:r w:rsidRPr="00AA0A9A">
        <w:t xml:space="preserve">to </w:t>
      </w:r>
      <w:r w:rsidRPr="00AA0A9A" w:rsidR="00974CA8">
        <w:t>hand</w:t>
      </w:r>
      <w:r w:rsidRPr="00AA0A9A">
        <w:t xml:space="preserve">, but </w:t>
      </w:r>
      <w:r w:rsidRPr="00AA0A9A" w:rsidR="00974CA8">
        <w:t xml:space="preserve">it might be an interesting research study and it may be possible to try to </w:t>
      </w:r>
      <w:r w:rsidRPr="00AA0A9A" w:rsidR="00974CA8">
        <w:t>look into</w:t>
      </w:r>
      <w:r w:rsidRPr="00AA0A9A" w:rsidR="00974CA8">
        <w:t xml:space="preserve"> that a little bit more. </w:t>
      </w:r>
      <w:r w:rsidRPr="00AA0A9A">
        <w:t>S</w:t>
      </w:r>
      <w:r w:rsidRPr="00AA0A9A" w:rsidR="00974CA8">
        <w:t xml:space="preserve">ome of my colleagues </w:t>
      </w:r>
      <w:r w:rsidRPr="00AA0A9A">
        <w:t xml:space="preserve">in Aberystwyth looked at </w:t>
      </w:r>
      <w:r w:rsidRPr="00AA0A9A" w:rsidR="00974CA8">
        <w:t xml:space="preserve">this partly </w:t>
      </w:r>
      <w:r w:rsidRPr="00AA0A9A">
        <w:t xml:space="preserve">and did pick </w:t>
      </w:r>
      <w:r w:rsidRPr="00AA0A9A" w:rsidR="00974CA8">
        <w:t xml:space="preserve">up this trend of selling </w:t>
      </w:r>
      <w:r w:rsidRPr="00AA0A9A">
        <w:t xml:space="preserve">a </w:t>
      </w:r>
      <w:r w:rsidRPr="00AA0A9A" w:rsidR="00974CA8">
        <w:t xml:space="preserve">property </w:t>
      </w:r>
      <w:r w:rsidRPr="00AA0A9A">
        <w:t>and</w:t>
      </w:r>
      <w:r w:rsidRPr="00AA0A9A" w:rsidR="00974CA8">
        <w:t xml:space="preserve"> moving into areas in Wales where they could buy cheaper property and</w:t>
      </w:r>
      <w:r w:rsidRPr="00AA0A9A">
        <w:t xml:space="preserve">, therefore, </w:t>
      </w:r>
      <w:r w:rsidRPr="00AA0A9A" w:rsidR="00974CA8">
        <w:t>improv</w:t>
      </w:r>
      <w:r w:rsidRPr="00AA0A9A">
        <w:t>e</w:t>
      </w:r>
      <w:r w:rsidRPr="00AA0A9A" w:rsidR="00974CA8">
        <w:t xml:space="preserve"> </w:t>
      </w:r>
      <w:r w:rsidRPr="00AA0A9A">
        <w:t xml:space="preserve">their </w:t>
      </w:r>
      <w:r w:rsidRPr="00AA0A9A" w:rsidR="00974CA8">
        <w:t>relative status</w:t>
      </w:r>
      <w:r w:rsidRPr="00AA0A9A">
        <w:t xml:space="preserve">. </w:t>
      </w:r>
      <w:r w:rsidRPr="00AA0A9A" w:rsidR="00974CA8">
        <w:t xml:space="preserve">Interestingly, they </w:t>
      </w:r>
      <w:r w:rsidRPr="00AA0A9A">
        <w:t xml:space="preserve">were </w:t>
      </w:r>
      <w:r w:rsidRPr="00AA0A9A" w:rsidR="00974CA8">
        <w:t xml:space="preserve">looking at this </w:t>
      </w:r>
      <w:r w:rsidRPr="00AA0A9A">
        <w:t xml:space="preserve">particularly </w:t>
      </w:r>
      <w:r w:rsidRPr="00AA0A9A" w:rsidR="00974CA8">
        <w:t xml:space="preserve">around Swansea, so it </w:t>
      </w:r>
      <w:r w:rsidRPr="00AA0A9A">
        <w:t xml:space="preserve">is </w:t>
      </w:r>
      <w:r w:rsidRPr="00AA0A9A" w:rsidR="00974CA8">
        <w:t xml:space="preserve">not necessarily a classic coastal </w:t>
      </w:r>
      <w:r w:rsidRPr="00AA0A9A">
        <w:t>Pembrokeshire village where this is happening. It is also happening in some of the more urban areas</w:t>
      </w:r>
      <w:r w:rsidRPr="00AA0A9A" w:rsidR="00974CA8">
        <w:t>.</w:t>
      </w:r>
    </w:p>
    <w:p w:rsidR="00F40D0E" w:rsidRPr="00AA0A9A" w:rsidP="00F40D0E">
      <w:pPr>
        <w:pStyle w:val="Question"/>
      </w:pPr>
      <w:sdt>
        <w:sdtPr>
          <w:alias w:val="Member"/>
          <w:tag w:val="&lt;Member mnisId='1554' dodsId='31575'&gt;"/>
          <w:id w:val="-1423094890"/>
          <w:placeholder>
            <w:docPart w:val="DefaultPlaceholder_-1854013440"/>
          </w:placeholder>
          <w:richText/>
        </w:sdtPr>
        <w:sdtContent>
          <w:r w:rsidRPr="00AA0A9A">
            <w:rPr>
              <w:b/>
            </w:rPr>
            <w:t>Chair:</w:t>
          </w:r>
        </w:sdtContent>
      </w:sdt>
      <w:r w:rsidRPr="00AA0A9A">
        <w:t xml:space="preserve"> Swansea has a beautiful coastline too.</w:t>
      </w:r>
    </w:p>
    <w:p w:rsidR="00F40D0E" w:rsidRPr="00AA0A9A" w:rsidP="00F40D0E">
      <w:pPr>
        <w:pStyle w:val="Answer"/>
      </w:pPr>
      <w:sdt>
        <w:sdtPr>
          <w:alias w:val="Witness"/>
          <w:id w:val="-1043603319"/>
          <w:placeholder>
            <w:docPart w:val="DefaultPlaceholder_-1854013440"/>
          </w:placeholder>
          <w:richText/>
        </w:sdtPr>
        <w:sdtContent>
          <w:r w:rsidRPr="00AA0A9A" w:rsidR="00642257">
            <w:rPr>
              <w:b/>
              <w:i/>
            </w:rPr>
            <w:t>Professor Woods:</w:t>
          </w:r>
        </w:sdtContent>
      </w:sdt>
      <w:r w:rsidRPr="00AA0A9A">
        <w:t xml:space="preserve"> It has,</w:t>
      </w:r>
      <w:r w:rsidRPr="00AA0A9A" w:rsidR="00D715C0">
        <w:t xml:space="preserve"> exactly, in terms of </w:t>
      </w:r>
      <w:r w:rsidRPr="00AA0A9A">
        <w:t xml:space="preserve">the Gower, but this was the suburban parts of Swansea, so </w:t>
      </w:r>
      <w:r w:rsidRPr="00AA0A9A" w:rsidR="00D715C0">
        <w:t xml:space="preserve">it is </w:t>
      </w:r>
      <w:r w:rsidRPr="00AA0A9A">
        <w:t xml:space="preserve">not necessarily </w:t>
      </w:r>
      <w:r w:rsidRPr="00AA0A9A" w:rsidR="00D715C0">
        <w:t xml:space="preserve">just </w:t>
      </w:r>
      <w:r w:rsidRPr="00AA0A9A">
        <w:t>the classic retirement villages where that is happening.</w:t>
      </w:r>
    </w:p>
    <w:p w:rsidR="00E559A9" w:rsidRPr="00AA0A9A" w:rsidP="00F40D0E">
      <w:pPr>
        <w:pStyle w:val="Answer"/>
      </w:pPr>
      <w:r w:rsidRPr="00AA0A9A">
        <w:t>They also pick</w:t>
      </w:r>
      <w:r w:rsidRPr="00AA0A9A" w:rsidR="00F40D0E">
        <w:t>ed</w:t>
      </w:r>
      <w:r w:rsidRPr="00AA0A9A">
        <w:t xml:space="preserve"> up </w:t>
      </w:r>
      <w:r w:rsidRPr="00AA0A9A" w:rsidR="00F40D0E">
        <w:t xml:space="preserve">that there are </w:t>
      </w:r>
      <w:r w:rsidRPr="00AA0A9A">
        <w:t xml:space="preserve">negative impacts </w:t>
      </w:r>
      <w:r w:rsidRPr="00AA0A9A" w:rsidR="00F40D0E">
        <w:t xml:space="preserve">from </w:t>
      </w:r>
      <w:r w:rsidRPr="00AA0A9A">
        <w:t xml:space="preserve">that, as you will be well </w:t>
      </w:r>
      <w:r w:rsidRPr="00AA0A9A" w:rsidR="00F40D0E">
        <w:t xml:space="preserve">aware </w:t>
      </w:r>
      <w:r w:rsidRPr="00AA0A9A">
        <w:t>from your constituency</w:t>
      </w:r>
      <w:r w:rsidRPr="00AA0A9A" w:rsidR="00F40D0E">
        <w:t>.</w:t>
      </w:r>
      <w:r w:rsidRPr="00AA0A9A">
        <w:t xml:space="preserve"> </w:t>
      </w:r>
      <w:r w:rsidRPr="00AA0A9A" w:rsidR="00F40D0E">
        <w:t>I</w:t>
      </w:r>
      <w:r w:rsidRPr="00AA0A9A">
        <w:t xml:space="preserve">f that is helping to contribute to </w:t>
      </w:r>
      <w:r w:rsidRPr="00AA0A9A" w:rsidR="00F40D0E">
        <w:t xml:space="preserve">higher house </w:t>
      </w:r>
      <w:r w:rsidRPr="00AA0A9A">
        <w:t>prices and excluding local residents, there may be a factor th</w:t>
      </w:r>
      <w:r w:rsidRPr="00AA0A9A">
        <w:t>ere</w:t>
      </w:r>
      <w:r w:rsidRPr="00AA0A9A" w:rsidR="00F40D0E">
        <w:t>,</w:t>
      </w:r>
      <w:r w:rsidRPr="00AA0A9A">
        <w:t xml:space="preserve"> </w:t>
      </w:r>
      <w:r w:rsidRPr="00AA0A9A" w:rsidR="00F40D0E">
        <w:t>b</w:t>
      </w:r>
      <w:r w:rsidRPr="00AA0A9A">
        <w:t>ut</w:t>
      </w:r>
      <w:r w:rsidRPr="00AA0A9A" w:rsidR="002F72AF">
        <w:t xml:space="preserve"> </w:t>
      </w:r>
      <w:r w:rsidRPr="00AA0A9A">
        <w:t>you are right in saying that there is a danger of seeing that entirely in a negative sense</w:t>
      </w:r>
      <w:r w:rsidRPr="00AA0A9A" w:rsidR="00F40D0E">
        <w:t xml:space="preserve"> without </w:t>
      </w:r>
      <w:r w:rsidRPr="00AA0A9A">
        <w:t xml:space="preserve">recognising that there is an </w:t>
      </w:r>
      <w:r w:rsidRPr="00AA0A9A" w:rsidR="00F40D0E">
        <w:t>in</w:t>
      </w:r>
      <w:r w:rsidRPr="00AA0A9A">
        <w:t>sertion of capital into those communities from that.</w:t>
      </w:r>
    </w:p>
    <w:p w:rsidR="00F40D0E" w:rsidRPr="00AA0A9A" w:rsidP="00F40D0E">
      <w:pPr>
        <w:pStyle w:val="Answer"/>
      </w:pPr>
      <w:r w:rsidRPr="00AA0A9A">
        <w:t>O</w:t>
      </w:r>
      <w:r w:rsidRPr="00AA0A9A" w:rsidR="00974CA8">
        <w:t xml:space="preserve">ne of the key factors about rural </w:t>
      </w:r>
      <w:r w:rsidRPr="00AA0A9A">
        <w:t>Wales</w:t>
      </w:r>
      <w:r w:rsidRPr="00AA0A9A" w:rsidR="00974CA8">
        <w:t xml:space="preserve"> </w:t>
      </w:r>
      <w:r w:rsidRPr="00AA0A9A" w:rsidR="00974CA8">
        <w:t>in particular when</w:t>
      </w:r>
      <w:r w:rsidRPr="00AA0A9A" w:rsidR="00974CA8">
        <w:t xml:space="preserve"> it comes to wider economic development is </w:t>
      </w:r>
      <w:r w:rsidRPr="00AA0A9A">
        <w:t xml:space="preserve">that </w:t>
      </w:r>
      <w:r w:rsidRPr="00AA0A9A" w:rsidR="00974CA8">
        <w:t xml:space="preserve">there are challenges of a lack of </w:t>
      </w:r>
      <w:r w:rsidRPr="00AA0A9A">
        <w:t xml:space="preserve">endogenous </w:t>
      </w:r>
      <w:r w:rsidRPr="00AA0A9A" w:rsidR="00974CA8">
        <w:t>capital in many rural areas</w:t>
      </w:r>
      <w:r w:rsidRPr="00AA0A9A">
        <w:t>.</w:t>
      </w:r>
      <w:r w:rsidRPr="00AA0A9A" w:rsidR="00974CA8">
        <w:t xml:space="preserve"> </w:t>
      </w:r>
      <w:r w:rsidRPr="00AA0A9A">
        <w:t xml:space="preserve">That then raises the </w:t>
      </w:r>
      <w:r w:rsidRPr="00AA0A9A" w:rsidR="00974CA8">
        <w:t>question of how you</w:t>
      </w:r>
      <w:r w:rsidRPr="00AA0A9A" w:rsidR="002F72AF">
        <w:t xml:space="preserve"> </w:t>
      </w:r>
      <w:r w:rsidRPr="00AA0A9A" w:rsidR="00974CA8">
        <w:t xml:space="preserve">bring </w:t>
      </w:r>
      <w:r w:rsidRPr="00AA0A9A">
        <w:t xml:space="preserve">capital </w:t>
      </w:r>
      <w:r w:rsidRPr="00AA0A9A" w:rsidR="00974CA8">
        <w:t>into these communities</w:t>
      </w:r>
      <w:r w:rsidRPr="00AA0A9A">
        <w:t xml:space="preserve"> if there is limited endogenous capital.</w:t>
      </w:r>
    </w:p>
    <w:p w:rsidR="00974CA8" w:rsidRPr="00AA0A9A" w:rsidP="00F40D0E">
      <w:pPr>
        <w:pStyle w:val="Question"/>
      </w:pPr>
      <w:sdt>
        <w:sdtPr>
          <w:alias w:val="Member"/>
          <w:tag w:val="&lt;Member mnisId='4810' dodsId='157099'&gt;"/>
          <w:id w:val="-203484921"/>
          <w:placeholder>
            <w:docPart w:val="DefaultPlaceholder_-1854013440"/>
          </w:placeholder>
          <w:richText/>
        </w:sdtPr>
        <w:sdtContent>
          <w:r w:rsidRPr="00AA0A9A" w:rsidR="00F40D0E">
            <w:rPr>
              <w:b/>
            </w:rPr>
            <w:t xml:space="preserve">Mr </w:t>
          </w:r>
          <w:r w:rsidRPr="00AA0A9A" w:rsidR="00642257">
            <w:rPr>
              <w:b/>
            </w:rPr>
            <w:t>Roberts:</w:t>
          </w:r>
        </w:sdtContent>
      </w:sdt>
      <w:r w:rsidRPr="00AA0A9A" w:rsidR="00F40D0E">
        <w:t xml:space="preserve"> </w:t>
      </w:r>
      <w:r w:rsidRPr="00AA0A9A">
        <w:t>I have a few questions about economy and employment generally, so it is going to be largely focused on the gentlem</w:t>
      </w:r>
      <w:r w:rsidRPr="00AA0A9A" w:rsidR="00F40D0E">
        <w:t>e</w:t>
      </w:r>
      <w:r w:rsidRPr="00AA0A9A">
        <w:t xml:space="preserve">n there. </w:t>
      </w:r>
      <w:r w:rsidRPr="00AA0A9A" w:rsidR="00F40D0E">
        <w:t>J</w:t>
      </w:r>
      <w:r w:rsidRPr="00AA0A9A">
        <w:t>ust before I do, I want to ask M</w:t>
      </w:r>
      <w:r w:rsidRPr="00AA0A9A" w:rsidR="00E559A9">
        <w:t>s</w:t>
      </w:r>
      <w:r w:rsidRPr="00AA0A9A">
        <w:t xml:space="preserve"> </w:t>
      </w:r>
      <w:r w:rsidRPr="00AA0A9A" w:rsidR="00F40D0E">
        <w:t xml:space="preserve">Rourke </w:t>
      </w:r>
      <w:r w:rsidRPr="00AA0A9A">
        <w:t>about the economy. You have particular responsibility for health at the ONS, as I understand it</w:t>
      </w:r>
      <w:r w:rsidRPr="00AA0A9A" w:rsidR="00F40D0E">
        <w:t>.</w:t>
      </w:r>
      <w:r w:rsidRPr="00AA0A9A">
        <w:t xml:space="preserve"> From the last set of data </w:t>
      </w:r>
      <w:r w:rsidRPr="00AA0A9A" w:rsidR="00F40D0E">
        <w:t xml:space="preserve">on </w:t>
      </w:r>
      <w:r w:rsidRPr="00AA0A9A">
        <w:t>working</w:t>
      </w:r>
      <w:r w:rsidRPr="00AA0A9A" w:rsidR="00F40D0E">
        <w:t>-</w:t>
      </w:r>
      <w:r w:rsidRPr="00AA0A9A">
        <w:t>age people in Wales, 3</w:t>
      </w:r>
      <w:r w:rsidRPr="00AA0A9A" w:rsidR="00F40D0E">
        <w:t>3.8</w:t>
      </w:r>
      <w:r w:rsidRPr="00AA0A9A">
        <w:t xml:space="preserve">% </w:t>
      </w:r>
      <w:r w:rsidRPr="00AA0A9A" w:rsidR="00F40D0E">
        <w:t xml:space="preserve">were </w:t>
      </w:r>
      <w:r w:rsidRPr="00AA0A9A">
        <w:t xml:space="preserve">economically inactive because of long-term sickness. It </w:t>
      </w:r>
      <w:r w:rsidRPr="00AA0A9A" w:rsidR="00F40D0E">
        <w:t xml:space="preserve">will not come as </w:t>
      </w:r>
      <w:r w:rsidRPr="00AA0A9A">
        <w:t>a surprise to anyone in Wales</w:t>
      </w:r>
      <w:r w:rsidRPr="00AA0A9A" w:rsidR="00F40D0E">
        <w:t>—</w:t>
      </w:r>
      <w:r w:rsidRPr="00AA0A9A">
        <w:t>and</w:t>
      </w:r>
      <w:r w:rsidRPr="00AA0A9A" w:rsidR="00F40D0E">
        <w:t xml:space="preserve"> </w:t>
      </w:r>
      <w:r w:rsidRPr="00AA0A9A">
        <w:t xml:space="preserve">certainly in the </w:t>
      </w:r>
      <w:r w:rsidRPr="00AA0A9A" w:rsidR="00F40D0E">
        <w:t>n</w:t>
      </w:r>
      <w:r w:rsidRPr="00AA0A9A">
        <w:t>orth</w:t>
      </w:r>
      <w:r w:rsidRPr="00AA0A9A" w:rsidR="00F40D0E">
        <w:t>—</w:t>
      </w:r>
      <w:r w:rsidRPr="00AA0A9A">
        <w:t>that</w:t>
      </w:r>
      <w:r w:rsidRPr="00AA0A9A" w:rsidR="00F40D0E">
        <w:t xml:space="preserve">, </w:t>
      </w:r>
      <w:r w:rsidRPr="00AA0A9A">
        <w:t xml:space="preserve">under the </w:t>
      </w:r>
      <w:r w:rsidRPr="00AA0A9A" w:rsidR="00F40D0E">
        <w:t>Welsh G</w:t>
      </w:r>
      <w:r w:rsidRPr="00AA0A9A">
        <w:t>overnment, we have</w:t>
      </w:r>
      <w:r w:rsidRPr="00AA0A9A" w:rsidR="00F40D0E">
        <w:t xml:space="preserve">, unfortunately, </w:t>
      </w:r>
      <w:r w:rsidRPr="00AA0A9A">
        <w:t>the worst</w:t>
      </w:r>
      <w:r w:rsidRPr="00AA0A9A" w:rsidR="00D715C0">
        <w:t>-</w:t>
      </w:r>
      <w:r w:rsidRPr="00AA0A9A">
        <w:t>performing health service in the UK. How does that figure of 33.8% compare to other parts of the UK in terms of the reason for economic inactivity in working</w:t>
      </w:r>
      <w:r w:rsidRPr="00AA0A9A" w:rsidR="00F40D0E">
        <w:t>-</w:t>
      </w:r>
      <w:r w:rsidRPr="00AA0A9A">
        <w:t>age</w:t>
      </w:r>
      <w:r w:rsidRPr="00AA0A9A">
        <w:t xml:space="preserve"> people?</w:t>
      </w:r>
    </w:p>
    <w:p w:rsidR="00974CA8" w:rsidRPr="00AA0A9A" w:rsidP="00F40D0E">
      <w:pPr>
        <w:pStyle w:val="Answer"/>
      </w:pPr>
      <w:sdt>
        <w:sdtPr>
          <w:alias w:val="Witness"/>
          <w:id w:val="-1440292847"/>
          <w:placeholder>
            <w:docPart w:val="DefaultPlaceholder_-1854013440"/>
          </w:placeholder>
          <w:richText/>
        </w:sdtPr>
        <w:sdtContent>
          <w:r w:rsidRPr="00AA0A9A" w:rsidR="00642257">
            <w:rPr>
              <w:b/>
              <w:i/>
            </w:rPr>
            <w:t>Emma Rourke:</w:t>
          </w:r>
        </w:sdtContent>
      </w:sdt>
      <w:r w:rsidRPr="00AA0A9A" w:rsidR="00F40D0E">
        <w:t xml:space="preserve"> </w:t>
      </w:r>
      <w:r w:rsidRPr="00AA0A9A">
        <w:t>I will have to get back to the Committee on the detail of that</w:t>
      </w:r>
      <w:r w:rsidRPr="00AA0A9A" w:rsidR="00F40D0E">
        <w:t xml:space="preserve">. </w:t>
      </w:r>
      <w:r w:rsidRPr="00AA0A9A">
        <w:t xml:space="preserve">I am afraid </w:t>
      </w:r>
      <w:r w:rsidRPr="00AA0A9A" w:rsidR="00F40D0E">
        <w:t xml:space="preserve">that </w:t>
      </w:r>
      <w:r w:rsidRPr="00AA0A9A">
        <w:t xml:space="preserve">I do not have that in front of me today. </w:t>
      </w:r>
      <w:r w:rsidRPr="00AA0A9A" w:rsidR="00F40D0E">
        <w:t>I</w:t>
      </w:r>
      <w:r w:rsidRPr="00AA0A9A">
        <w:t>n terms of the point about the comparison of performance, we are doing some work specifically on coherent statistics to enable comparison, but, importantly, recognising the differences in data, policy and legislation associated with health as a devolved policy</w:t>
      </w:r>
      <w:r w:rsidRPr="00AA0A9A" w:rsidR="00F40D0E">
        <w:t>,</w:t>
      </w:r>
      <w:r w:rsidRPr="00AA0A9A">
        <w:t xml:space="preserve"> </w:t>
      </w:r>
      <w:r w:rsidRPr="00AA0A9A" w:rsidR="00F40D0E">
        <w:t>in order to</w:t>
      </w:r>
      <w:r w:rsidRPr="00AA0A9A" w:rsidR="00F40D0E">
        <w:t xml:space="preserve"> </w:t>
      </w:r>
      <w:r w:rsidRPr="00AA0A9A">
        <w:t>be able to give clarity to that comparison.</w:t>
      </w:r>
    </w:p>
    <w:p w:rsidR="00F40D0E" w:rsidRPr="00AA0A9A" w:rsidP="00F40D0E">
      <w:pPr>
        <w:pStyle w:val="Question"/>
      </w:pPr>
      <w:sdt>
        <w:sdtPr>
          <w:alias w:val="Member"/>
          <w:tag w:val="&lt;Member mnisId='4810' dodsId='157099'&gt;"/>
          <w:id w:val="-1189907323"/>
          <w:placeholder>
            <w:docPart w:val="DefaultPlaceholder_-1854013440"/>
          </w:placeholder>
          <w:richText/>
        </w:sdtPr>
        <w:sdtContent>
          <w:r w:rsidRPr="00AA0A9A">
            <w:rPr>
              <w:b/>
            </w:rPr>
            <w:t xml:space="preserve">Mr </w:t>
          </w:r>
          <w:r w:rsidRPr="00AA0A9A" w:rsidR="00642257">
            <w:rPr>
              <w:b/>
            </w:rPr>
            <w:t>Roberts:</w:t>
          </w:r>
        </w:sdtContent>
      </w:sdt>
      <w:r w:rsidRPr="00AA0A9A">
        <w:t xml:space="preserve"> Professor Woods, in 1</w:t>
      </w:r>
      <w:r w:rsidRPr="00AA0A9A" w:rsidR="00974CA8">
        <w:t xml:space="preserve">997, Wales and Scotland had broadly the same average annual salaries. Here we are 25 years later, and </w:t>
      </w:r>
      <w:r w:rsidRPr="00AA0A9A">
        <w:t xml:space="preserve">Wales </w:t>
      </w:r>
      <w:r w:rsidRPr="00AA0A9A" w:rsidR="00974CA8">
        <w:t xml:space="preserve">now has about </w:t>
      </w:r>
      <w:r w:rsidRPr="00AA0A9A">
        <w:t xml:space="preserve">a </w:t>
      </w:r>
      <w:r w:rsidRPr="00AA0A9A" w:rsidR="00974CA8">
        <w:t xml:space="preserve">20% lower annual salary than Scotland. </w:t>
      </w:r>
      <w:r w:rsidRPr="00AA0A9A">
        <w:t xml:space="preserve">The economy </w:t>
      </w:r>
      <w:r w:rsidRPr="00AA0A9A" w:rsidR="00974CA8">
        <w:t>in Wales continues to underperform compared to other parts of the UK</w:t>
      </w:r>
      <w:r w:rsidRPr="00AA0A9A">
        <w:t>.</w:t>
      </w:r>
      <w:r w:rsidRPr="00AA0A9A" w:rsidR="00974CA8">
        <w:t xml:space="preserve"> Is the changing population in </w:t>
      </w:r>
      <w:r w:rsidRPr="00AA0A9A">
        <w:t xml:space="preserve">Wales </w:t>
      </w:r>
      <w:r w:rsidRPr="00AA0A9A" w:rsidR="00974CA8">
        <w:t>important in driving economic performance</w:t>
      </w:r>
      <w:r w:rsidRPr="00AA0A9A">
        <w:t>,</w:t>
      </w:r>
      <w:r w:rsidRPr="00AA0A9A" w:rsidR="00974CA8">
        <w:t xml:space="preserve"> or is the economy driving the population change?</w:t>
      </w:r>
    </w:p>
    <w:p w:rsidR="00F40D0E" w:rsidRPr="00AA0A9A" w:rsidP="00F40D0E">
      <w:pPr>
        <w:pStyle w:val="Answer"/>
      </w:pPr>
      <w:sdt>
        <w:sdtPr>
          <w:alias w:val="Witness"/>
          <w:id w:val="-697858719"/>
          <w:placeholder>
            <w:docPart w:val="DefaultPlaceholder_-1854013440"/>
          </w:placeholder>
          <w:richText/>
        </w:sdtPr>
        <w:sdtContent>
          <w:r w:rsidRPr="00AA0A9A" w:rsidR="00642257">
            <w:rPr>
              <w:b/>
              <w:i/>
            </w:rPr>
            <w:t>Professor Woods:</w:t>
          </w:r>
        </w:sdtContent>
      </w:sdt>
      <w:r w:rsidRPr="00AA0A9A">
        <w:t xml:space="preserve"> I</w:t>
      </w:r>
      <w:r w:rsidRPr="00AA0A9A" w:rsidR="00974CA8">
        <w:t>t is interesting.</w:t>
      </w:r>
      <w:r w:rsidRPr="00AA0A9A">
        <w:t xml:space="preserve"> Y</w:t>
      </w:r>
      <w:r w:rsidRPr="00AA0A9A" w:rsidR="00974CA8">
        <w:t xml:space="preserve">ou are touching on something there </w:t>
      </w:r>
      <w:r w:rsidRPr="00AA0A9A">
        <w:t xml:space="preserve">that </w:t>
      </w:r>
      <w:r w:rsidRPr="00AA0A9A" w:rsidR="00974CA8">
        <w:t xml:space="preserve">is a </w:t>
      </w:r>
      <w:r w:rsidRPr="00AA0A9A">
        <w:t xml:space="preserve">major </w:t>
      </w:r>
      <w:r w:rsidRPr="00AA0A9A" w:rsidR="00974CA8">
        <w:t>challenge</w:t>
      </w:r>
      <w:r w:rsidRPr="00AA0A9A">
        <w:t>.</w:t>
      </w:r>
      <w:r w:rsidRPr="00AA0A9A" w:rsidR="00974CA8">
        <w:t xml:space="preserve"> </w:t>
      </w:r>
      <w:r w:rsidRPr="00AA0A9A">
        <w:t>I</w:t>
      </w:r>
      <w:r w:rsidRPr="00AA0A9A" w:rsidR="00974CA8">
        <w:t>t is this paradox o</w:t>
      </w:r>
      <w:r w:rsidRPr="00AA0A9A" w:rsidR="00D715C0">
        <w:t>r</w:t>
      </w:r>
      <w:r w:rsidRPr="00AA0A9A" w:rsidR="00974CA8">
        <w:t xml:space="preserve"> this vicious circle. I mentioned in my previous answer that</w:t>
      </w:r>
      <w:r w:rsidRPr="00AA0A9A">
        <w:t>,</w:t>
      </w:r>
      <w:r w:rsidRPr="00AA0A9A" w:rsidR="00974CA8">
        <w:t xml:space="preserve"> when we look at </w:t>
      </w:r>
      <w:r w:rsidRPr="00AA0A9A">
        <w:t xml:space="preserve">rural Wales </w:t>
      </w:r>
      <w:r w:rsidRPr="00AA0A9A" w:rsidR="00974CA8">
        <w:t xml:space="preserve">in particular, there is a challenge of limited </w:t>
      </w:r>
      <w:r w:rsidRPr="00AA0A9A">
        <w:t xml:space="preserve">endogenous </w:t>
      </w:r>
      <w:r w:rsidRPr="00AA0A9A" w:rsidR="00974CA8">
        <w:t xml:space="preserve">capital for </w:t>
      </w:r>
      <w:r w:rsidRPr="00AA0A9A">
        <w:t>t</w:t>
      </w:r>
      <w:r w:rsidRPr="00AA0A9A" w:rsidR="00974CA8">
        <w:t xml:space="preserve">he growth deals in rural </w:t>
      </w:r>
      <w:r w:rsidRPr="00AA0A9A">
        <w:t>parts of Wales</w:t>
      </w:r>
      <w:r w:rsidRPr="00AA0A9A" w:rsidR="00974CA8">
        <w:t xml:space="preserve">. </w:t>
      </w:r>
      <w:r w:rsidRPr="00AA0A9A">
        <w:t>T</w:t>
      </w:r>
      <w:r w:rsidRPr="00AA0A9A" w:rsidR="00974CA8">
        <w:t xml:space="preserve">hat is a big challenge that we </w:t>
      </w:r>
      <w:r w:rsidRPr="00AA0A9A">
        <w:t xml:space="preserve">are beginning to wrestle </w:t>
      </w:r>
      <w:r w:rsidRPr="00AA0A9A" w:rsidR="00974CA8">
        <w:t>with.</w:t>
      </w:r>
    </w:p>
    <w:p w:rsidR="00F40D0E" w:rsidRPr="00AA0A9A" w:rsidP="00F40D0E">
      <w:pPr>
        <w:pStyle w:val="Answer"/>
      </w:pPr>
      <w:r w:rsidRPr="00AA0A9A">
        <w:t xml:space="preserve">If you want to drive growth, you have to </w:t>
      </w:r>
      <w:r w:rsidRPr="00AA0A9A">
        <w:t xml:space="preserve">have inward </w:t>
      </w:r>
      <w:r w:rsidRPr="00AA0A9A">
        <w:t>investment</w:t>
      </w:r>
      <w:r w:rsidRPr="00AA0A9A">
        <w:t>.</w:t>
      </w:r>
      <w:r w:rsidRPr="00AA0A9A">
        <w:t xml:space="preserve"> </w:t>
      </w:r>
      <w:r w:rsidRPr="00AA0A9A">
        <w:t xml:space="preserve">Those looking for inward </w:t>
      </w:r>
      <w:r w:rsidRPr="00AA0A9A">
        <w:t xml:space="preserve">investment </w:t>
      </w:r>
      <w:r w:rsidRPr="00AA0A9A">
        <w:t xml:space="preserve">are </w:t>
      </w:r>
      <w:r w:rsidRPr="00AA0A9A">
        <w:t xml:space="preserve">looking for </w:t>
      </w:r>
      <w:r w:rsidRPr="00AA0A9A">
        <w:t>a number of</w:t>
      </w:r>
      <w:r w:rsidRPr="00AA0A9A">
        <w:t xml:space="preserve"> things. I have done work, for example, on international investment into </w:t>
      </w:r>
      <w:r w:rsidRPr="00AA0A9A">
        <w:t>rural Ireland. Part</w:t>
      </w:r>
      <w:r w:rsidR="008416C6">
        <w:t>s</w:t>
      </w:r>
      <w:r w:rsidRPr="00AA0A9A">
        <w:t xml:space="preserve"> of it </w:t>
      </w:r>
      <w:r w:rsidRPr="00AA0A9A" w:rsidR="00D715C0">
        <w:t>about</w:t>
      </w:r>
      <w:r w:rsidRPr="00AA0A9A">
        <w:t xml:space="preserve"> setting, but transport connections, which we have touched on already</w:t>
      </w:r>
      <w:r w:rsidRPr="00AA0A9A" w:rsidR="00E559A9">
        <w:t>,</w:t>
      </w:r>
      <w:r w:rsidRPr="00AA0A9A">
        <w:t xml:space="preserve"> are important, as well as </w:t>
      </w:r>
      <w:r w:rsidRPr="00AA0A9A">
        <w:t xml:space="preserve">other incentives and appropriately skilled labour. </w:t>
      </w:r>
      <w:r w:rsidRPr="00AA0A9A">
        <w:t>T</w:t>
      </w:r>
      <w:r w:rsidRPr="00AA0A9A">
        <w:t>his is where</w:t>
      </w:r>
      <w:r w:rsidRPr="00AA0A9A" w:rsidR="002F72AF">
        <w:t xml:space="preserve"> </w:t>
      </w:r>
      <w:r w:rsidRPr="00AA0A9A">
        <w:t xml:space="preserve">we get to </w:t>
      </w:r>
      <w:r w:rsidRPr="00AA0A9A">
        <w:t>the fact that there is a paradox here.</w:t>
      </w:r>
    </w:p>
    <w:p w:rsidR="00F40D0E" w:rsidRPr="00AA0A9A" w:rsidP="00F40D0E">
      <w:pPr>
        <w:pStyle w:val="Answer"/>
      </w:pPr>
      <w:r w:rsidRPr="00AA0A9A">
        <w:t>W</w:t>
      </w:r>
      <w:r w:rsidRPr="00AA0A9A" w:rsidR="00974CA8">
        <w:t xml:space="preserve">e have already mentioned young people and graduates </w:t>
      </w:r>
      <w:r w:rsidRPr="00AA0A9A" w:rsidR="00974CA8">
        <w:t>in particular looking</w:t>
      </w:r>
      <w:r w:rsidRPr="00AA0A9A" w:rsidR="00974CA8">
        <w:t xml:space="preserve"> to leave </w:t>
      </w:r>
      <w:r w:rsidRPr="00AA0A9A">
        <w:t xml:space="preserve">Wales, </w:t>
      </w:r>
      <w:r w:rsidRPr="00AA0A9A" w:rsidR="00974CA8">
        <w:t xml:space="preserve">because </w:t>
      </w:r>
      <w:r w:rsidRPr="00AA0A9A">
        <w:t xml:space="preserve">there </w:t>
      </w:r>
      <w:r w:rsidRPr="00AA0A9A" w:rsidR="00974CA8">
        <w:t xml:space="preserve">are not the appropriate jobs in </w:t>
      </w:r>
      <w:r w:rsidRPr="00AA0A9A">
        <w:t xml:space="preserve">their </w:t>
      </w:r>
      <w:r w:rsidRPr="00AA0A9A" w:rsidR="00974CA8">
        <w:t xml:space="preserve">area, but companies and enterprises </w:t>
      </w:r>
      <w:r w:rsidRPr="00AA0A9A" w:rsidR="00E559A9">
        <w:t xml:space="preserve">being brought in </w:t>
      </w:r>
      <w:r w:rsidRPr="00AA0A9A" w:rsidR="00974CA8">
        <w:t xml:space="preserve">to create those jobs are looking for guarantees </w:t>
      </w:r>
      <w:r w:rsidRPr="00AA0A9A">
        <w:t xml:space="preserve">of there </w:t>
      </w:r>
      <w:r w:rsidRPr="00AA0A9A" w:rsidR="00974CA8">
        <w:t xml:space="preserve">being skilled </w:t>
      </w:r>
      <w:r w:rsidRPr="00AA0A9A">
        <w:t xml:space="preserve">labour </w:t>
      </w:r>
      <w:r w:rsidRPr="00AA0A9A" w:rsidR="00974CA8">
        <w:t xml:space="preserve">available. </w:t>
      </w:r>
      <w:r w:rsidRPr="00AA0A9A">
        <w:t>H</w:t>
      </w:r>
      <w:r w:rsidRPr="00AA0A9A" w:rsidR="00974CA8">
        <w:t>ow do you resolve that situation</w:t>
      </w:r>
      <w:r w:rsidRPr="00AA0A9A">
        <w:t>, where you need one for the other?</w:t>
      </w:r>
      <w:r w:rsidRPr="00AA0A9A" w:rsidR="00974CA8">
        <w:t xml:space="preserve"> </w:t>
      </w:r>
      <w:r w:rsidRPr="00AA0A9A">
        <w:t>T</w:t>
      </w:r>
      <w:r w:rsidRPr="00AA0A9A" w:rsidR="00974CA8">
        <w:t>hat is one of the challenges</w:t>
      </w:r>
      <w:r w:rsidRPr="00AA0A9A">
        <w:t xml:space="preserve"> that we have, certainly in </w:t>
      </w:r>
      <w:r w:rsidRPr="00AA0A9A" w:rsidR="00974CA8">
        <w:t xml:space="preserve">rural parts of </w:t>
      </w:r>
      <w:r w:rsidRPr="00AA0A9A">
        <w:t>Wales</w:t>
      </w:r>
      <w:r w:rsidRPr="00AA0A9A" w:rsidR="00974CA8">
        <w:t>.</w:t>
      </w:r>
    </w:p>
    <w:p w:rsidR="00E559A9" w:rsidRPr="00AA0A9A" w:rsidP="00F40D0E">
      <w:pPr>
        <w:pStyle w:val="Answer"/>
      </w:pPr>
      <w:r w:rsidRPr="00AA0A9A">
        <w:t xml:space="preserve">There are </w:t>
      </w:r>
      <w:r w:rsidRPr="00AA0A9A" w:rsidR="00F40D0E">
        <w:t xml:space="preserve">perhaps </w:t>
      </w:r>
      <w:r w:rsidRPr="00AA0A9A">
        <w:t>ways of looking at</w:t>
      </w:r>
      <w:r w:rsidRPr="00AA0A9A" w:rsidR="00D715C0">
        <w:t xml:space="preserve"> that</w:t>
      </w:r>
      <w:r w:rsidRPr="00AA0A9A">
        <w:t>.</w:t>
      </w:r>
      <w:r w:rsidRPr="00AA0A9A" w:rsidR="00F40D0E">
        <w:t xml:space="preserve"> T</w:t>
      </w:r>
      <w:r w:rsidRPr="00AA0A9A">
        <w:t xml:space="preserve">here are ways of having a better understanding of </w:t>
      </w:r>
      <w:r w:rsidRPr="00AA0A9A" w:rsidR="00F40D0E">
        <w:t xml:space="preserve">areas in which </w:t>
      </w:r>
      <w:r w:rsidRPr="00AA0A9A">
        <w:t xml:space="preserve">young people are interested </w:t>
      </w:r>
      <w:r w:rsidRPr="00AA0A9A" w:rsidR="00F40D0E">
        <w:t xml:space="preserve">in </w:t>
      </w:r>
      <w:r w:rsidRPr="00AA0A9A">
        <w:t xml:space="preserve">going </w:t>
      </w:r>
      <w:r w:rsidRPr="00AA0A9A" w:rsidR="00F40D0E">
        <w:t>in</w:t>
      </w:r>
      <w:r w:rsidRPr="00AA0A9A">
        <w:t>to</w:t>
      </w:r>
      <w:r w:rsidRPr="00AA0A9A">
        <w:t xml:space="preserve"> by</w:t>
      </w:r>
      <w:r w:rsidRPr="00AA0A9A">
        <w:t xml:space="preserve"> promoting careers </w:t>
      </w:r>
      <w:r w:rsidRPr="00AA0A9A" w:rsidR="00F40D0E">
        <w:t xml:space="preserve">in those </w:t>
      </w:r>
      <w:r w:rsidRPr="00AA0A9A">
        <w:t xml:space="preserve">areas </w:t>
      </w:r>
      <w:r w:rsidRPr="00AA0A9A" w:rsidR="00F40D0E">
        <w:t xml:space="preserve">that are linked to areas </w:t>
      </w:r>
      <w:r w:rsidRPr="00AA0A9A">
        <w:t xml:space="preserve">of economic priority and growth deals. </w:t>
      </w:r>
      <w:r w:rsidRPr="00AA0A9A" w:rsidR="00F40D0E">
        <w:t xml:space="preserve">We need </w:t>
      </w:r>
      <w:r w:rsidRPr="00AA0A9A">
        <w:t xml:space="preserve">better information </w:t>
      </w:r>
      <w:r w:rsidRPr="00AA0A9A" w:rsidR="00F40D0E">
        <w:t xml:space="preserve">on </w:t>
      </w:r>
      <w:r w:rsidRPr="00AA0A9A">
        <w:t xml:space="preserve">what degree schemes young people </w:t>
      </w:r>
      <w:r w:rsidRPr="00AA0A9A" w:rsidR="00F40D0E">
        <w:t xml:space="preserve">are </w:t>
      </w:r>
      <w:r w:rsidRPr="00AA0A9A">
        <w:t>going into and</w:t>
      </w:r>
      <w:r w:rsidRPr="00AA0A9A" w:rsidR="00F40D0E">
        <w:t xml:space="preserve">, </w:t>
      </w:r>
      <w:r w:rsidRPr="00AA0A9A">
        <w:t>therefore</w:t>
      </w:r>
      <w:r w:rsidRPr="00AA0A9A" w:rsidR="00F40D0E">
        <w:t>,</w:t>
      </w:r>
      <w:r w:rsidRPr="00AA0A9A">
        <w:t xml:space="preserve"> what the availability of labour </w:t>
      </w:r>
      <w:r w:rsidRPr="00AA0A9A" w:rsidR="00F40D0E">
        <w:t xml:space="preserve">in those areas </w:t>
      </w:r>
      <w:r w:rsidRPr="00AA0A9A">
        <w:t>might be</w:t>
      </w:r>
      <w:r w:rsidRPr="00AA0A9A" w:rsidR="00F40D0E">
        <w:t>,</w:t>
      </w:r>
      <w:r w:rsidRPr="00AA0A9A">
        <w:t xml:space="preserve"> </w:t>
      </w:r>
      <w:r w:rsidRPr="00AA0A9A" w:rsidR="00F40D0E">
        <w:t xml:space="preserve">which </w:t>
      </w:r>
      <w:r w:rsidRPr="00AA0A9A">
        <w:t xml:space="preserve">might </w:t>
      </w:r>
      <w:r w:rsidRPr="00AA0A9A" w:rsidR="00F40D0E">
        <w:t xml:space="preserve">be </w:t>
      </w:r>
      <w:r w:rsidRPr="00AA0A9A">
        <w:t>built into economic development strategies.</w:t>
      </w:r>
    </w:p>
    <w:p w:rsidR="00F40D0E" w:rsidRPr="00AA0A9A" w:rsidP="00F40D0E">
      <w:pPr>
        <w:pStyle w:val="Answer"/>
      </w:pPr>
      <w:r w:rsidRPr="00AA0A9A">
        <w:t xml:space="preserve">There are opportunities, perhaps, to think about how we link those economic development opportunities with areas of strength in terms of research and teaching </w:t>
      </w:r>
      <w:r w:rsidRPr="00AA0A9A">
        <w:t>in Welsh</w:t>
      </w:r>
      <w:r w:rsidRPr="00AA0A9A">
        <w:t xml:space="preserve"> universities</w:t>
      </w:r>
      <w:r w:rsidRPr="00AA0A9A" w:rsidR="00654FB5">
        <w:t>—there</w:t>
      </w:r>
      <w:r w:rsidRPr="00AA0A9A">
        <w:t xml:space="preserve"> is </w:t>
      </w:r>
      <w:r w:rsidRPr="00AA0A9A">
        <w:t>obvious growth</w:t>
      </w:r>
      <w:r w:rsidRPr="00AA0A9A" w:rsidR="00654FB5">
        <w:t xml:space="preserve"> there—</w:t>
      </w:r>
      <w:r w:rsidRPr="00AA0A9A">
        <w:t xml:space="preserve">and to do better at retaining graduates from </w:t>
      </w:r>
      <w:r w:rsidRPr="00AA0A9A">
        <w:t xml:space="preserve">Welsh </w:t>
      </w:r>
      <w:r w:rsidRPr="00AA0A9A">
        <w:t xml:space="preserve">universities in </w:t>
      </w:r>
      <w:r w:rsidRPr="00AA0A9A">
        <w:t>Wales</w:t>
      </w:r>
      <w:r w:rsidRPr="00AA0A9A">
        <w:t xml:space="preserve">. </w:t>
      </w:r>
      <w:r w:rsidRPr="00AA0A9A">
        <w:t xml:space="preserve">That is something else that Wales is </w:t>
      </w:r>
      <w:r w:rsidRPr="00AA0A9A">
        <w:t>underperforming on at present.</w:t>
      </w:r>
      <w:r w:rsidRPr="00AA0A9A">
        <w:t xml:space="preserve"> T</w:t>
      </w:r>
      <w:r w:rsidRPr="00AA0A9A">
        <w:t xml:space="preserve">here is a real </w:t>
      </w:r>
      <w:r w:rsidRPr="00AA0A9A">
        <w:t xml:space="preserve">paradox </w:t>
      </w:r>
      <w:r w:rsidRPr="00AA0A9A">
        <w:t>there</w:t>
      </w:r>
      <w:r w:rsidRPr="00AA0A9A">
        <w:t xml:space="preserve">, </w:t>
      </w:r>
      <w:r w:rsidRPr="00AA0A9A">
        <w:t>and part of it is</w:t>
      </w:r>
      <w:r w:rsidRPr="00AA0A9A" w:rsidR="00654FB5">
        <w:t xml:space="preserve"> about</w:t>
      </w:r>
      <w:r w:rsidRPr="00AA0A9A">
        <w:t xml:space="preserve"> a more integrated approach between </w:t>
      </w:r>
      <w:r w:rsidRPr="00AA0A9A">
        <w:t xml:space="preserve">these areas of </w:t>
      </w:r>
      <w:r w:rsidRPr="00AA0A9A">
        <w:t>planning.</w:t>
      </w:r>
    </w:p>
    <w:p w:rsidR="00F40D0E" w:rsidRPr="00AA0A9A" w:rsidP="00F40D0E">
      <w:pPr>
        <w:pStyle w:val="Question"/>
      </w:pPr>
      <w:sdt>
        <w:sdtPr>
          <w:alias w:val="Member"/>
          <w:tag w:val="&lt;Member mnisId='4810' dodsId='157099'&gt;"/>
          <w:id w:val="1080406705"/>
          <w:placeholder>
            <w:docPart w:val="DefaultPlaceholder_-1854013440"/>
          </w:placeholder>
          <w:richText/>
        </w:sdtPr>
        <w:sdtContent>
          <w:r w:rsidRPr="00AA0A9A">
            <w:rPr>
              <w:b/>
            </w:rPr>
            <w:t xml:space="preserve">Mr </w:t>
          </w:r>
          <w:r w:rsidRPr="00AA0A9A" w:rsidR="00642257">
            <w:rPr>
              <w:b/>
            </w:rPr>
            <w:t>Roberts:</w:t>
          </w:r>
        </w:sdtContent>
      </w:sdt>
      <w:r w:rsidRPr="00AA0A9A">
        <w:t xml:space="preserve"> </w:t>
      </w:r>
      <w:r w:rsidRPr="00AA0A9A" w:rsidR="00974CA8">
        <w:t>You have given some evidence previously and quoted some young people in their own words</w:t>
      </w:r>
      <w:r w:rsidRPr="00AA0A9A">
        <w:t>.</w:t>
      </w:r>
      <w:r w:rsidRPr="00AA0A9A" w:rsidR="00974CA8">
        <w:t xml:space="preserve"> I have one of them here.</w:t>
      </w:r>
      <w:r w:rsidRPr="00AA0A9A">
        <w:t xml:space="preserve"> A 21-year-old from Powys said,</w:t>
      </w:r>
      <w:r w:rsidRPr="00AA0A9A" w:rsidR="00974CA8">
        <w:t xml:space="preserve"> </w:t>
      </w:r>
      <w:r w:rsidRPr="00AA0A9A">
        <w:t>“</w:t>
      </w:r>
      <w:r w:rsidRPr="00AA0A9A" w:rsidR="00974CA8">
        <w:t xml:space="preserve">I have a </w:t>
      </w:r>
      <w:r w:rsidR="007A0633">
        <w:t>B</w:t>
      </w:r>
      <w:r w:rsidRPr="00AA0A9A" w:rsidR="00974CA8">
        <w:t>iology degree and want to put it to use</w:t>
      </w:r>
      <w:r w:rsidRPr="00AA0A9A">
        <w:t>,</w:t>
      </w:r>
      <w:r w:rsidRPr="00AA0A9A" w:rsidR="00974CA8">
        <w:t xml:space="preserve"> and really struggle to find technician jobs in my area</w:t>
      </w:r>
      <w:r w:rsidRPr="00AA0A9A">
        <w:t>”</w:t>
      </w:r>
      <w:r w:rsidRPr="00AA0A9A" w:rsidR="00974CA8">
        <w:t>. How widespread is that general message?</w:t>
      </w:r>
    </w:p>
    <w:p w:rsidR="00F40D0E" w:rsidRPr="00AA0A9A" w:rsidP="00F40D0E">
      <w:pPr>
        <w:pStyle w:val="Answer"/>
      </w:pPr>
      <w:sdt>
        <w:sdtPr>
          <w:alias w:val="Witness"/>
          <w:id w:val="1168748369"/>
          <w:placeholder>
            <w:docPart w:val="DefaultPlaceholder_-1854013440"/>
          </w:placeholder>
          <w:richText/>
        </w:sdtPr>
        <w:sdtContent>
          <w:r w:rsidRPr="00AA0A9A" w:rsidR="00642257">
            <w:rPr>
              <w:b/>
              <w:i/>
            </w:rPr>
            <w:t>Professor Woods:</w:t>
          </w:r>
        </w:sdtContent>
      </w:sdt>
      <w:r w:rsidRPr="00AA0A9A">
        <w:t xml:space="preserve"> T</w:t>
      </w:r>
      <w:r w:rsidRPr="00AA0A9A" w:rsidR="00974CA8">
        <w:t>hat is coming across.</w:t>
      </w:r>
      <w:r w:rsidRPr="00AA0A9A">
        <w:t xml:space="preserve"> </w:t>
      </w:r>
      <w:r w:rsidRPr="00AA0A9A" w:rsidR="00974CA8">
        <w:t xml:space="preserve">I </w:t>
      </w:r>
      <w:r w:rsidRPr="00AA0A9A">
        <w:t xml:space="preserve">quoted </w:t>
      </w:r>
      <w:r w:rsidRPr="00AA0A9A" w:rsidR="00974CA8">
        <w:t xml:space="preserve">some figures </w:t>
      </w:r>
      <w:r w:rsidRPr="00AA0A9A">
        <w:t xml:space="preserve">there. In terms of </w:t>
      </w:r>
      <w:r w:rsidRPr="00AA0A9A" w:rsidR="00974CA8">
        <w:t xml:space="preserve">how widespread </w:t>
      </w:r>
      <w:r w:rsidRPr="00AA0A9A">
        <w:t>that is</w:t>
      </w:r>
      <w:r w:rsidRPr="00AA0A9A" w:rsidR="00974CA8">
        <w:t>, 28% of young people who were</w:t>
      </w:r>
      <w:r w:rsidRPr="00AA0A9A" w:rsidR="002F72AF">
        <w:t xml:space="preserve"> </w:t>
      </w:r>
      <w:r w:rsidRPr="00AA0A9A">
        <w:t xml:space="preserve">in </w:t>
      </w:r>
      <w:r w:rsidRPr="00AA0A9A" w:rsidR="00974CA8">
        <w:t xml:space="preserve">employment in </w:t>
      </w:r>
      <w:r w:rsidRPr="00AA0A9A" w:rsidR="00E559A9">
        <w:t xml:space="preserve">rural </w:t>
      </w:r>
      <w:r w:rsidRPr="00AA0A9A">
        <w:t xml:space="preserve">Wales </w:t>
      </w:r>
      <w:r w:rsidRPr="00AA0A9A" w:rsidR="00974CA8">
        <w:t xml:space="preserve">still thought they might need to leave </w:t>
      </w:r>
      <w:r w:rsidRPr="00AA0A9A">
        <w:t xml:space="preserve">Wales </w:t>
      </w:r>
      <w:r w:rsidRPr="00AA0A9A" w:rsidR="00974CA8">
        <w:t xml:space="preserve">to </w:t>
      </w:r>
      <w:r w:rsidRPr="00AA0A9A" w:rsidR="00974CA8">
        <w:t xml:space="preserve">further their careers. </w:t>
      </w:r>
      <w:r w:rsidRPr="00AA0A9A">
        <w:t>T</w:t>
      </w:r>
      <w:r w:rsidRPr="00AA0A9A" w:rsidR="00974CA8">
        <w:t>hat</w:t>
      </w:r>
      <w:r w:rsidRPr="00AA0A9A" w:rsidR="002F72AF">
        <w:t xml:space="preserve"> </w:t>
      </w:r>
      <w:r w:rsidRPr="00AA0A9A" w:rsidR="00974CA8">
        <w:t xml:space="preserve">view and that </w:t>
      </w:r>
      <w:r w:rsidRPr="00AA0A9A">
        <w:t xml:space="preserve">of </w:t>
      </w:r>
      <w:r w:rsidRPr="00AA0A9A" w:rsidR="00974CA8">
        <w:t>others who gave similar</w:t>
      </w:r>
      <w:r w:rsidRPr="00AA0A9A" w:rsidR="002F72AF">
        <w:t xml:space="preserve"> </w:t>
      </w:r>
      <w:r w:rsidRPr="00AA0A9A" w:rsidR="00974CA8">
        <w:t>statements</w:t>
      </w:r>
      <w:r w:rsidRPr="00AA0A9A">
        <w:t>—some of which I have quoted and some</w:t>
      </w:r>
      <w:r w:rsidRPr="00AA0A9A" w:rsidR="00654FB5">
        <w:t xml:space="preserve"> I have</w:t>
      </w:r>
      <w:r w:rsidRPr="00AA0A9A">
        <w:t xml:space="preserve"> not—indicate that </w:t>
      </w:r>
      <w:r w:rsidRPr="00AA0A9A" w:rsidR="00974CA8">
        <w:t>there is a wider perception of</w:t>
      </w:r>
      <w:r w:rsidRPr="00AA0A9A">
        <w:t xml:space="preserve"> that</w:t>
      </w:r>
      <w:r w:rsidRPr="00AA0A9A" w:rsidR="00974CA8">
        <w:t>.</w:t>
      </w:r>
    </w:p>
    <w:p w:rsidR="00F40D0E" w:rsidRPr="00AA0A9A" w:rsidP="00F40D0E">
      <w:pPr>
        <w:pStyle w:val="Answer"/>
      </w:pPr>
      <w:r w:rsidRPr="00AA0A9A">
        <w:t>O</w:t>
      </w:r>
      <w:r w:rsidRPr="00AA0A9A" w:rsidR="00974CA8">
        <w:t>f course</w:t>
      </w:r>
      <w:r w:rsidRPr="00AA0A9A">
        <w:t>,</w:t>
      </w:r>
      <w:r w:rsidRPr="00AA0A9A" w:rsidR="00974CA8">
        <w:t xml:space="preserve"> biotechnology is an area </w:t>
      </w:r>
      <w:r w:rsidRPr="00AA0A9A">
        <w:t xml:space="preserve">that </w:t>
      </w:r>
      <w:r w:rsidRPr="00AA0A9A" w:rsidR="00974CA8">
        <w:t xml:space="preserve">is a priority for most, if not all, the growth deals in </w:t>
      </w:r>
      <w:r w:rsidRPr="00AA0A9A">
        <w:t>Wales</w:t>
      </w:r>
      <w:r w:rsidRPr="00AA0A9A" w:rsidR="00974CA8">
        <w:t>.</w:t>
      </w:r>
      <w:r w:rsidRPr="00AA0A9A">
        <w:t xml:space="preserve"> T</w:t>
      </w:r>
      <w:r w:rsidRPr="00AA0A9A" w:rsidR="00974CA8">
        <w:t xml:space="preserve">here are efforts </w:t>
      </w:r>
      <w:r w:rsidRPr="00AA0A9A">
        <w:t xml:space="preserve">to try </w:t>
      </w:r>
      <w:r w:rsidRPr="00AA0A9A" w:rsidR="00974CA8">
        <w:t>to develop these areas, but how do we link that</w:t>
      </w:r>
      <w:r w:rsidRPr="00AA0A9A">
        <w:t>,</w:t>
      </w:r>
      <w:r w:rsidRPr="00AA0A9A" w:rsidR="00974CA8">
        <w:t xml:space="preserve"> the growth of that sector and where that investment goes </w:t>
      </w:r>
      <w:r w:rsidRPr="00AA0A9A">
        <w:t xml:space="preserve">with </w:t>
      </w:r>
      <w:r w:rsidRPr="00AA0A9A" w:rsidR="00974CA8">
        <w:t xml:space="preserve">individuals </w:t>
      </w:r>
      <w:r w:rsidRPr="00AA0A9A">
        <w:t>like the one who gave that response—</w:t>
      </w:r>
      <w:r w:rsidRPr="00AA0A9A" w:rsidR="00974CA8">
        <w:t>who</w:t>
      </w:r>
      <w:r w:rsidRPr="00AA0A9A">
        <w:t xml:space="preserve"> </w:t>
      </w:r>
      <w:r w:rsidRPr="00AA0A9A" w:rsidR="00974CA8">
        <w:t xml:space="preserve">was in </w:t>
      </w:r>
      <w:r w:rsidRPr="00AA0A9A">
        <w:t xml:space="preserve">Pembrokeshire, if I remember </w:t>
      </w:r>
      <w:r w:rsidRPr="00AA0A9A" w:rsidR="00974CA8">
        <w:t>correctly</w:t>
      </w:r>
      <w:r w:rsidRPr="00AA0A9A">
        <w:t xml:space="preserve">—and is </w:t>
      </w:r>
      <w:r w:rsidRPr="00AA0A9A" w:rsidR="00974CA8">
        <w:t xml:space="preserve">saying, </w:t>
      </w:r>
      <w:r w:rsidRPr="00AA0A9A">
        <w:t>“I</w:t>
      </w:r>
      <w:r w:rsidRPr="00AA0A9A" w:rsidR="00974CA8">
        <w:t>n my local area</w:t>
      </w:r>
      <w:r w:rsidRPr="00AA0A9A">
        <w:t>,</w:t>
      </w:r>
      <w:r w:rsidRPr="00AA0A9A" w:rsidR="00974CA8">
        <w:t xml:space="preserve"> I do not see these opportunities</w:t>
      </w:r>
      <w:r w:rsidRPr="00AA0A9A">
        <w:t>”?</w:t>
      </w:r>
    </w:p>
    <w:p w:rsidR="00F40D0E" w:rsidRPr="00AA0A9A" w:rsidP="00F40D0E">
      <w:pPr>
        <w:pStyle w:val="Question"/>
      </w:pPr>
      <w:sdt>
        <w:sdtPr>
          <w:alias w:val="Member"/>
          <w:tag w:val="&lt;Member mnisId='4810' dodsId='157099'&gt;"/>
          <w:id w:val="490372660"/>
          <w:placeholder>
            <w:docPart w:val="DefaultPlaceholder_-1854013440"/>
          </w:placeholder>
          <w:richText/>
        </w:sdtPr>
        <w:sdtContent>
          <w:r w:rsidRPr="00AA0A9A">
            <w:rPr>
              <w:b/>
            </w:rPr>
            <w:t xml:space="preserve">Mr </w:t>
          </w:r>
          <w:r w:rsidRPr="00AA0A9A" w:rsidR="00642257">
            <w:rPr>
              <w:b/>
            </w:rPr>
            <w:t>Roberts:</w:t>
          </w:r>
        </w:sdtContent>
      </w:sdt>
      <w:r w:rsidRPr="00AA0A9A">
        <w:t xml:space="preserve"> Mr Thomas, </w:t>
      </w:r>
      <w:r w:rsidRPr="00AA0A9A" w:rsidR="00654FB5">
        <w:t>y</w:t>
      </w:r>
      <w:r w:rsidRPr="00AA0A9A" w:rsidR="00974CA8">
        <w:t xml:space="preserve">ou represent the Industrial Communities Alliance. What can UK or Welsh </w:t>
      </w:r>
      <w:r w:rsidRPr="00AA0A9A">
        <w:t>G</w:t>
      </w:r>
      <w:r w:rsidRPr="00AA0A9A" w:rsidR="00974CA8">
        <w:t>overnment do to make it attractive</w:t>
      </w:r>
      <w:r w:rsidRPr="00AA0A9A" w:rsidR="00654FB5">
        <w:t xml:space="preserve"> and</w:t>
      </w:r>
      <w:r w:rsidRPr="00AA0A9A" w:rsidR="00974CA8">
        <w:t xml:space="preserve"> to generate these jobs and retain working</w:t>
      </w:r>
      <w:r w:rsidRPr="00AA0A9A">
        <w:t>-</w:t>
      </w:r>
      <w:r w:rsidRPr="00AA0A9A" w:rsidR="00974CA8">
        <w:t>age</w:t>
      </w:r>
      <w:r w:rsidRPr="00AA0A9A" w:rsidR="00974CA8">
        <w:t xml:space="preserve"> people?</w:t>
      </w:r>
    </w:p>
    <w:p w:rsidR="00F40D0E" w:rsidRPr="00AA0A9A" w:rsidP="00F40D0E">
      <w:pPr>
        <w:pStyle w:val="Answer"/>
      </w:pPr>
      <w:sdt>
        <w:sdtPr>
          <w:alias w:val="Witness"/>
          <w:id w:val="847066581"/>
          <w:placeholder>
            <w:docPart w:val="DefaultPlaceholder_-1854013440"/>
          </w:placeholder>
          <w:richText/>
        </w:sdtPr>
        <w:sdtContent>
          <w:r w:rsidRPr="00AA0A9A" w:rsidR="00642257">
            <w:rPr>
              <w:b/>
              <w:i/>
            </w:rPr>
            <w:t>Meirion Thomas:</w:t>
          </w:r>
        </w:sdtContent>
      </w:sdt>
      <w:r w:rsidRPr="00AA0A9A">
        <w:t xml:space="preserve"> </w:t>
      </w:r>
      <w:r w:rsidRPr="00AA0A9A" w:rsidR="00974CA8">
        <w:t>Let us go back a couple of steps</w:t>
      </w:r>
      <w:r w:rsidRPr="00AA0A9A">
        <w:t>.</w:t>
      </w:r>
      <w:r w:rsidRPr="00AA0A9A" w:rsidR="00974CA8">
        <w:t xml:space="preserve"> </w:t>
      </w:r>
      <w:r w:rsidRPr="00AA0A9A">
        <w:t>A</w:t>
      </w:r>
      <w:r w:rsidRPr="00AA0A9A" w:rsidR="00974CA8">
        <w:t>gain, we have to look at industrial communities</w:t>
      </w:r>
      <w:r w:rsidRPr="00AA0A9A">
        <w:t>—</w:t>
      </w:r>
      <w:r w:rsidRPr="00AA0A9A" w:rsidR="00974CA8">
        <w:t>particularly</w:t>
      </w:r>
      <w:r w:rsidRPr="00AA0A9A">
        <w:t xml:space="preserve"> those in </w:t>
      </w:r>
      <w:r w:rsidRPr="00AA0A9A" w:rsidR="00E7537E">
        <w:t>south Wales</w:t>
      </w:r>
      <w:r w:rsidRPr="00AA0A9A" w:rsidR="00E559A9">
        <w:t>,</w:t>
      </w:r>
      <w:r w:rsidRPr="00AA0A9A">
        <w:t xml:space="preserve"> as well as, </w:t>
      </w:r>
      <w:r w:rsidRPr="00AA0A9A" w:rsidR="00974CA8">
        <w:t>to a certain extent</w:t>
      </w:r>
      <w:r w:rsidRPr="00AA0A9A">
        <w:t>,</w:t>
      </w:r>
      <w:r w:rsidRPr="00AA0A9A" w:rsidR="00974CA8">
        <w:t xml:space="preserve"> </w:t>
      </w:r>
      <w:r w:rsidRPr="00AA0A9A">
        <w:t>those in n</w:t>
      </w:r>
      <w:r w:rsidRPr="00AA0A9A" w:rsidR="00974CA8">
        <w:t>orth</w:t>
      </w:r>
      <w:r w:rsidRPr="00AA0A9A">
        <w:t>-</w:t>
      </w:r>
      <w:r w:rsidRPr="00AA0A9A" w:rsidR="00974CA8">
        <w:t xml:space="preserve">east </w:t>
      </w:r>
      <w:r w:rsidRPr="00AA0A9A">
        <w:t>Wales</w:t>
      </w:r>
      <w:r w:rsidRPr="00AA0A9A" w:rsidR="00E559A9">
        <w:t>—</w:t>
      </w:r>
      <w:r w:rsidRPr="00AA0A9A" w:rsidR="00974CA8">
        <w:t>in</w:t>
      </w:r>
      <w:r w:rsidRPr="00AA0A9A" w:rsidR="00E559A9">
        <w:t xml:space="preserve"> </w:t>
      </w:r>
      <w:r w:rsidRPr="00AA0A9A" w:rsidR="00974CA8">
        <w:t>the national context.</w:t>
      </w:r>
      <w:r w:rsidRPr="00AA0A9A">
        <w:t xml:space="preserve"> </w:t>
      </w:r>
      <w:r w:rsidRPr="00AA0A9A" w:rsidR="00974CA8">
        <w:t xml:space="preserve">You have not just population changes and an </w:t>
      </w:r>
      <w:r w:rsidRPr="00AA0A9A" w:rsidR="005D3928">
        <w:t>ageing</w:t>
      </w:r>
      <w:r w:rsidRPr="00AA0A9A" w:rsidR="00974CA8">
        <w:t xml:space="preserve"> population, but</w:t>
      </w:r>
      <w:r w:rsidRPr="00AA0A9A" w:rsidR="00654FB5">
        <w:t>, in terms of the availability of jobs,</w:t>
      </w:r>
      <w:r w:rsidRPr="00AA0A9A" w:rsidR="00974CA8">
        <w:t xml:space="preserve"> the </w:t>
      </w:r>
      <w:r w:rsidRPr="00AA0A9A">
        <w:t xml:space="preserve">density </w:t>
      </w:r>
      <w:r w:rsidRPr="00AA0A9A" w:rsidR="00974CA8">
        <w:t xml:space="preserve">of jobs </w:t>
      </w:r>
      <w:r w:rsidRPr="00AA0A9A">
        <w:t xml:space="preserve">per resident </w:t>
      </w:r>
      <w:r w:rsidRPr="00AA0A9A" w:rsidR="00974CA8">
        <w:t xml:space="preserve">in the </w:t>
      </w:r>
      <w:r w:rsidRPr="00AA0A9A" w:rsidR="00E7537E">
        <w:t>south Wales</w:t>
      </w:r>
      <w:r w:rsidRPr="00AA0A9A">
        <w:t xml:space="preserve"> valleys</w:t>
      </w:r>
      <w:r w:rsidRPr="00AA0A9A" w:rsidR="00974CA8">
        <w:t xml:space="preserve">, in particular, is much </w:t>
      </w:r>
      <w:r w:rsidRPr="00AA0A9A">
        <w:t xml:space="preserve">smaller </w:t>
      </w:r>
      <w:r w:rsidRPr="00AA0A9A" w:rsidR="00974CA8">
        <w:t>than it is in other old coalfields in the UK</w:t>
      </w:r>
      <w:r w:rsidRPr="00AA0A9A">
        <w:t>.</w:t>
      </w:r>
      <w:r w:rsidRPr="00AA0A9A" w:rsidR="00974CA8">
        <w:t xml:space="preserve"> </w:t>
      </w:r>
      <w:r w:rsidRPr="00AA0A9A">
        <w:t xml:space="preserve">Sheffield Hallam </w:t>
      </w:r>
      <w:r w:rsidRPr="00AA0A9A" w:rsidR="00974CA8">
        <w:t xml:space="preserve">University looked at this just before Covid. There were 42 jobs for every 100 residents in the </w:t>
      </w:r>
      <w:r w:rsidRPr="00AA0A9A" w:rsidR="00E7537E">
        <w:t>south Wales</w:t>
      </w:r>
      <w:r w:rsidRPr="00AA0A9A">
        <w:t xml:space="preserve"> v</w:t>
      </w:r>
      <w:r w:rsidRPr="00AA0A9A" w:rsidR="00974CA8">
        <w:t>alley</w:t>
      </w:r>
      <w:r w:rsidRPr="00AA0A9A">
        <w:t>s</w:t>
      </w:r>
      <w:r w:rsidRPr="00AA0A9A" w:rsidR="00974CA8">
        <w:t xml:space="preserve"> area. In the </w:t>
      </w:r>
      <w:r w:rsidRPr="00AA0A9A">
        <w:t>n</w:t>
      </w:r>
      <w:r w:rsidRPr="00AA0A9A" w:rsidR="00974CA8">
        <w:t xml:space="preserve">orth and </w:t>
      </w:r>
      <w:r w:rsidRPr="00AA0A9A" w:rsidR="00654FB5">
        <w:t>m</w:t>
      </w:r>
      <w:r w:rsidRPr="00AA0A9A" w:rsidR="00974CA8">
        <w:t>idlands</w:t>
      </w:r>
      <w:r w:rsidRPr="00AA0A9A">
        <w:t>,</w:t>
      </w:r>
      <w:r w:rsidRPr="00AA0A9A" w:rsidR="00974CA8">
        <w:t xml:space="preserve"> it was over 50</w:t>
      </w:r>
      <w:r w:rsidRPr="00AA0A9A">
        <w:t>,</w:t>
      </w:r>
      <w:r w:rsidRPr="00AA0A9A" w:rsidR="00974CA8">
        <w:t xml:space="preserve"> and the UK average </w:t>
      </w:r>
      <w:r w:rsidRPr="00AA0A9A">
        <w:t xml:space="preserve">was </w:t>
      </w:r>
      <w:r w:rsidRPr="00AA0A9A" w:rsidR="00974CA8">
        <w:t>73</w:t>
      </w:r>
      <w:r w:rsidRPr="00AA0A9A">
        <w:t>,</w:t>
      </w:r>
      <w:r w:rsidRPr="00AA0A9A" w:rsidR="00974CA8">
        <w:t xml:space="preserve"> </w:t>
      </w:r>
      <w:r w:rsidRPr="00AA0A9A">
        <w:t>s</w:t>
      </w:r>
      <w:r w:rsidRPr="00AA0A9A" w:rsidR="00974CA8">
        <w:t xml:space="preserve">o there is quite a significant difference there. </w:t>
      </w:r>
      <w:r w:rsidRPr="00AA0A9A">
        <w:t>T</w:t>
      </w:r>
      <w:r w:rsidRPr="00AA0A9A" w:rsidR="00974CA8">
        <w:t>he</w:t>
      </w:r>
      <w:r w:rsidRPr="00AA0A9A">
        <w:t xml:space="preserve">re are </w:t>
      </w:r>
      <w:r w:rsidRPr="00AA0A9A">
        <w:t>a</w:t>
      </w:r>
      <w:r w:rsidRPr="00AA0A9A" w:rsidR="00974CA8">
        <w:t xml:space="preserve"> number of</w:t>
      </w:r>
      <w:r w:rsidRPr="00AA0A9A" w:rsidR="00974CA8">
        <w:t xml:space="preserve"> structural differences within the overall population.</w:t>
      </w:r>
    </w:p>
    <w:p w:rsidR="00E25AA0" w:rsidRPr="00AA0A9A" w:rsidP="00F40D0E">
      <w:pPr>
        <w:pStyle w:val="Answer"/>
      </w:pPr>
      <w:r w:rsidRPr="00AA0A9A">
        <w:t>Y</w:t>
      </w:r>
      <w:r w:rsidRPr="00AA0A9A" w:rsidR="00974CA8">
        <w:t xml:space="preserve">ou </w:t>
      </w:r>
      <w:r w:rsidRPr="00AA0A9A">
        <w:t xml:space="preserve">also </w:t>
      </w:r>
      <w:r w:rsidRPr="00AA0A9A" w:rsidR="00974CA8">
        <w:t xml:space="preserve">have to remember the geography. I was taking a </w:t>
      </w:r>
      <w:r w:rsidRPr="00AA0A9A" w:rsidR="00974CA8">
        <w:rPr>
          <w:i/>
          <w:iCs/>
        </w:rPr>
        <w:t>Guardian</w:t>
      </w:r>
      <w:r w:rsidRPr="00AA0A9A" w:rsidR="00974CA8">
        <w:t xml:space="preserve"> journalist around the </w:t>
      </w:r>
      <w:r w:rsidRPr="00AA0A9A" w:rsidR="00E7537E">
        <w:t>south Wales</w:t>
      </w:r>
      <w:r w:rsidRPr="00AA0A9A">
        <w:t xml:space="preserve"> valleys,</w:t>
      </w:r>
      <w:r w:rsidRPr="00AA0A9A" w:rsidR="00974CA8">
        <w:t xml:space="preserve"> </w:t>
      </w:r>
      <w:r w:rsidRPr="00AA0A9A">
        <w:t>and o</w:t>
      </w:r>
      <w:r w:rsidRPr="00AA0A9A" w:rsidR="00974CA8">
        <w:t xml:space="preserve">ne of the questions </w:t>
      </w:r>
      <w:r w:rsidRPr="00AA0A9A">
        <w:t xml:space="preserve">that </w:t>
      </w:r>
      <w:r w:rsidRPr="00AA0A9A" w:rsidR="00974CA8">
        <w:t xml:space="preserve">he had was, </w:t>
      </w:r>
      <w:r w:rsidRPr="00AA0A9A">
        <w:t xml:space="preserve">“Why did the </w:t>
      </w:r>
      <w:r w:rsidRPr="00AA0A9A" w:rsidR="00E7537E">
        <w:t>south Wales</w:t>
      </w:r>
      <w:r w:rsidRPr="00AA0A9A">
        <w:t xml:space="preserve"> coalfield not have as many distribution jobs and large-scale </w:t>
      </w:r>
      <w:r w:rsidRPr="00AA0A9A" w:rsidR="00654FB5">
        <w:t xml:space="preserve">warehousing </w:t>
      </w:r>
      <w:r w:rsidRPr="00AA0A9A">
        <w:t xml:space="preserve">jobs as the Yorkshire or north-east coalfields?” </w:t>
      </w:r>
      <w:r w:rsidRPr="00AA0A9A" w:rsidR="00974CA8">
        <w:t xml:space="preserve">I had to take him halfway up the </w:t>
      </w:r>
      <w:r w:rsidRPr="00AA0A9A">
        <w:t xml:space="preserve">Rhigos mountain </w:t>
      </w:r>
      <w:r w:rsidRPr="00AA0A9A" w:rsidR="00974CA8">
        <w:t>to prove to him that</w:t>
      </w:r>
      <w:r w:rsidRPr="00AA0A9A" w:rsidR="002F72AF">
        <w:t xml:space="preserve"> </w:t>
      </w:r>
      <w:r w:rsidRPr="00AA0A9A" w:rsidR="00974CA8">
        <w:t>there is no space</w:t>
      </w:r>
      <w:r w:rsidRPr="00AA0A9A">
        <w:t>.</w:t>
      </w:r>
      <w:r w:rsidRPr="00AA0A9A" w:rsidR="00974CA8">
        <w:t xml:space="preserve"> </w:t>
      </w:r>
      <w:r w:rsidRPr="00AA0A9A">
        <w:t>T</w:t>
      </w:r>
      <w:r w:rsidRPr="00AA0A9A" w:rsidR="00974CA8">
        <w:t xml:space="preserve">here is no road access to the </w:t>
      </w:r>
      <w:r w:rsidRPr="00AA0A9A">
        <w:t>H</w:t>
      </w:r>
      <w:r w:rsidRPr="00AA0A9A" w:rsidR="00974CA8">
        <w:t xml:space="preserve">eads of the </w:t>
      </w:r>
      <w:r w:rsidRPr="00AA0A9A">
        <w:t>V</w:t>
      </w:r>
      <w:r w:rsidRPr="00AA0A9A" w:rsidR="00974CA8">
        <w:t xml:space="preserve">alleys that you could take </w:t>
      </w:r>
      <w:r w:rsidRPr="00AA0A9A">
        <w:t xml:space="preserve">a pantechnicon up </w:t>
      </w:r>
      <w:r w:rsidRPr="00AA0A9A" w:rsidR="00974CA8">
        <w:t xml:space="preserve">safely. </w:t>
      </w:r>
      <w:r w:rsidRPr="00AA0A9A">
        <w:t>P</w:t>
      </w:r>
      <w:r w:rsidRPr="00AA0A9A" w:rsidR="00974CA8">
        <w:t>hysical geography still matters for many aspects there.</w:t>
      </w:r>
    </w:p>
    <w:p w:rsidR="00E25AA0" w:rsidRPr="00AA0A9A" w:rsidP="00F40D0E">
      <w:pPr>
        <w:pStyle w:val="Answer"/>
      </w:pPr>
      <w:r w:rsidRPr="00AA0A9A">
        <w:t>In terms of w</w:t>
      </w:r>
      <w:r w:rsidRPr="00AA0A9A" w:rsidR="00974CA8">
        <w:t>hat can be done</w:t>
      </w:r>
      <w:r w:rsidRPr="00AA0A9A">
        <w:t>,</w:t>
      </w:r>
      <w:r w:rsidRPr="00AA0A9A" w:rsidR="00974CA8">
        <w:t xml:space="preserve"> </w:t>
      </w:r>
      <w:r w:rsidRPr="00AA0A9A">
        <w:t xml:space="preserve">although you </w:t>
      </w:r>
      <w:r w:rsidRPr="00AA0A9A" w:rsidR="00974CA8">
        <w:t>cannot change the physical geography</w:t>
      </w:r>
      <w:r w:rsidRPr="00AA0A9A">
        <w:t xml:space="preserve"> or</w:t>
      </w:r>
      <w:r w:rsidRPr="00AA0A9A" w:rsidR="00974CA8">
        <w:t xml:space="preserve"> </w:t>
      </w:r>
      <w:r w:rsidRPr="00AA0A9A">
        <w:t xml:space="preserve">engineer </w:t>
      </w:r>
      <w:r w:rsidRPr="00AA0A9A" w:rsidR="00974CA8">
        <w:t>the basis of the population, we can focus quite a lot on graduates</w:t>
      </w:r>
      <w:r w:rsidRPr="00AA0A9A">
        <w:t>.</w:t>
      </w:r>
      <w:r w:rsidRPr="00AA0A9A" w:rsidR="00974CA8">
        <w:t xml:space="preserve"> </w:t>
      </w:r>
      <w:r w:rsidRPr="00AA0A9A">
        <w:t xml:space="preserve">We </w:t>
      </w:r>
      <w:r w:rsidRPr="00AA0A9A" w:rsidR="00974CA8">
        <w:t>have achieved targets set back in the early 2000s of over 50% of young people going on</w:t>
      </w:r>
      <w:r w:rsidRPr="00AA0A9A">
        <w:t xml:space="preserve"> </w:t>
      </w:r>
      <w:r w:rsidRPr="00AA0A9A" w:rsidR="00974CA8">
        <w:t xml:space="preserve">to study </w:t>
      </w:r>
      <w:r w:rsidRPr="00AA0A9A">
        <w:t xml:space="preserve">at </w:t>
      </w:r>
      <w:r w:rsidRPr="00AA0A9A" w:rsidR="00974CA8">
        <w:t>university</w:t>
      </w:r>
      <w:r w:rsidRPr="00AA0A9A">
        <w:t>,</w:t>
      </w:r>
      <w:r w:rsidRPr="00AA0A9A" w:rsidR="00974CA8">
        <w:t xml:space="preserve"> but</w:t>
      </w:r>
      <w:r w:rsidRPr="00AA0A9A">
        <w:t>,</w:t>
      </w:r>
      <w:r w:rsidRPr="00AA0A9A" w:rsidR="00974CA8">
        <w:t xml:space="preserve"> as I pointed out earlier, some of the </w:t>
      </w:r>
      <w:r w:rsidRPr="00AA0A9A" w:rsidR="00974CA8">
        <w:t>really good</w:t>
      </w:r>
      <w:r w:rsidRPr="00AA0A9A" w:rsidR="00654FB5">
        <w:t>-</w:t>
      </w:r>
      <w:r w:rsidRPr="00AA0A9A" w:rsidR="00974CA8">
        <w:t>quality</w:t>
      </w:r>
      <w:r w:rsidRPr="00AA0A9A" w:rsidR="00974CA8">
        <w:t xml:space="preserve"> graduate jobs exist in London</w:t>
      </w:r>
      <w:r w:rsidRPr="00AA0A9A">
        <w:t>,</w:t>
      </w:r>
      <w:r w:rsidRPr="00AA0A9A" w:rsidR="00974CA8">
        <w:t xml:space="preserve"> </w:t>
      </w:r>
      <w:r w:rsidRPr="00AA0A9A">
        <w:t xml:space="preserve">not </w:t>
      </w:r>
      <w:r w:rsidRPr="00AA0A9A" w:rsidR="00974CA8">
        <w:t xml:space="preserve">in other parts of the UK, </w:t>
      </w:r>
      <w:r w:rsidRPr="00AA0A9A">
        <w:t xml:space="preserve">and </w:t>
      </w:r>
      <w:r w:rsidRPr="00AA0A9A" w:rsidR="00974CA8">
        <w:t>not even in Manchester</w:t>
      </w:r>
      <w:r w:rsidRPr="00AA0A9A">
        <w:t xml:space="preserve"> or </w:t>
      </w:r>
      <w:r w:rsidRPr="00AA0A9A" w:rsidR="00974CA8">
        <w:t>Edinburgh, although Edinburgh and Le</w:t>
      </w:r>
      <w:r w:rsidRPr="00AA0A9A">
        <w:t>e</w:t>
      </w:r>
      <w:r w:rsidRPr="00AA0A9A" w:rsidR="00974CA8">
        <w:t>ds are outliers because of their financial services industries in that respect.</w:t>
      </w:r>
    </w:p>
    <w:p w:rsidR="003C0986" w:rsidRPr="00AA0A9A" w:rsidP="00F40D0E">
      <w:pPr>
        <w:pStyle w:val="Answer"/>
      </w:pPr>
      <w:r w:rsidRPr="00AA0A9A">
        <w:t>A</w:t>
      </w:r>
      <w:r w:rsidRPr="00AA0A9A" w:rsidR="00974CA8">
        <w:t>s an alliance</w:t>
      </w:r>
      <w:r w:rsidRPr="00AA0A9A">
        <w:t>,</w:t>
      </w:r>
      <w:r w:rsidRPr="00AA0A9A" w:rsidR="00974CA8">
        <w:t xml:space="preserve"> we have been concerned about this</w:t>
      </w:r>
      <w:r w:rsidRPr="00AA0A9A">
        <w:t>,</w:t>
      </w:r>
      <w:r w:rsidRPr="00AA0A9A" w:rsidR="00974CA8">
        <w:t xml:space="preserve"> and particularly about the dilution of apprenticeships. Most jobs in our older industrial communities, including in </w:t>
      </w:r>
      <w:r w:rsidRPr="00AA0A9A" w:rsidR="00E7537E">
        <w:t>south Wales</w:t>
      </w:r>
      <w:r w:rsidRPr="00AA0A9A" w:rsidR="00974CA8">
        <w:t>, are still to do with manufacturing.</w:t>
      </w:r>
      <w:r w:rsidRPr="00AA0A9A">
        <w:t xml:space="preserve"> </w:t>
      </w:r>
      <w:r w:rsidRPr="00AA0A9A" w:rsidR="00974CA8">
        <w:t>They are still manual jobs of one form or another, even though</w:t>
      </w:r>
      <w:r w:rsidRPr="00AA0A9A">
        <w:t>,</w:t>
      </w:r>
      <w:r w:rsidRPr="00AA0A9A" w:rsidR="00974CA8">
        <w:t xml:space="preserve"> in </w:t>
      </w:r>
      <w:r w:rsidRPr="00AA0A9A">
        <w:t xml:space="preserve">Cardiff </w:t>
      </w:r>
      <w:r w:rsidRPr="00AA0A9A" w:rsidR="00974CA8">
        <w:t>and other places</w:t>
      </w:r>
      <w:r w:rsidRPr="00AA0A9A">
        <w:t>,</w:t>
      </w:r>
      <w:r w:rsidRPr="00AA0A9A" w:rsidR="00974CA8">
        <w:t xml:space="preserve"> we have seen much more in terms of financial and professional services</w:t>
      </w:r>
      <w:r w:rsidRPr="00AA0A9A">
        <w:t>.</w:t>
      </w:r>
    </w:p>
    <w:p w:rsidR="003C0986" w:rsidRPr="00AA0A9A" w:rsidP="00F40D0E">
      <w:pPr>
        <w:pStyle w:val="Answer"/>
      </w:pPr>
      <w:r w:rsidRPr="00AA0A9A">
        <w:t>T</w:t>
      </w:r>
      <w:r w:rsidRPr="00AA0A9A" w:rsidR="00974CA8">
        <w:t xml:space="preserve">he way in which the apprenticeship system has been changed over recent years has meant that we do not have the same status given for industrial apprenticeships as we used to have. It </w:t>
      </w:r>
      <w:r w:rsidRPr="00AA0A9A">
        <w:t xml:space="preserve">has been </w:t>
      </w:r>
      <w:r w:rsidRPr="00AA0A9A" w:rsidR="00974CA8">
        <w:t>watered down into a whole series of NVQs, et cetera.</w:t>
      </w:r>
      <w:r w:rsidRPr="00AA0A9A">
        <w:t xml:space="preserve"> O</w:t>
      </w:r>
      <w:r w:rsidRPr="00AA0A9A" w:rsidR="00974CA8">
        <w:t xml:space="preserve">ne of the things </w:t>
      </w:r>
      <w:r w:rsidRPr="00AA0A9A">
        <w:t xml:space="preserve">that </w:t>
      </w:r>
      <w:r w:rsidRPr="00AA0A9A" w:rsidR="00974CA8">
        <w:t xml:space="preserve">the </w:t>
      </w:r>
      <w:r w:rsidRPr="00AA0A9A">
        <w:t>a</w:t>
      </w:r>
      <w:r w:rsidRPr="00AA0A9A" w:rsidR="00974CA8">
        <w:t xml:space="preserve">lliance is arguing for </w:t>
      </w:r>
      <w:r w:rsidRPr="00AA0A9A">
        <w:t xml:space="preserve">on </w:t>
      </w:r>
      <w:r w:rsidRPr="00AA0A9A" w:rsidR="00974CA8">
        <w:t xml:space="preserve">behalf of its members is to reinstate the status of apprenticeships. </w:t>
      </w:r>
      <w:r w:rsidRPr="00AA0A9A">
        <w:t>Y</w:t>
      </w:r>
      <w:r w:rsidRPr="00AA0A9A" w:rsidR="00974CA8">
        <w:t xml:space="preserve">ou cannot </w:t>
      </w:r>
      <w:r w:rsidRPr="00AA0A9A">
        <w:t xml:space="preserve">return them to how they were </w:t>
      </w:r>
      <w:r w:rsidRPr="00AA0A9A" w:rsidR="00974CA8">
        <w:t>in the 1960s and early</w:t>
      </w:r>
      <w:r w:rsidRPr="00AA0A9A">
        <w:t xml:space="preserve"> 19</w:t>
      </w:r>
      <w:r w:rsidRPr="00AA0A9A" w:rsidR="00974CA8">
        <w:t>70s, because you do not have the large industries that we used to have</w:t>
      </w:r>
      <w:r w:rsidRPr="00AA0A9A">
        <w:t>,</w:t>
      </w:r>
      <w:r w:rsidRPr="00AA0A9A" w:rsidR="00974CA8">
        <w:t xml:space="preserve"> </w:t>
      </w:r>
      <w:r w:rsidRPr="00AA0A9A">
        <w:t>b</w:t>
      </w:r>
      <w:r w:rsidRPr="00AA0A9A" w:rsidR="00974CA8">
        <w:t xml:space="preserve">ut you can still validate apprenticeships </w:t>
      </w:r>
      <w:r w:rsidRPr="00AA0A9A">
        <w:t xml:space="preserve">that </w:t>
      </w:r>
      <w:r w:rsidRPr="00AA0A9A" w:rsidR="00974CA8">
        <w:t xml:space="preserve">take </w:t>
      </w:r>
      <w:r w:rsidRPr="00AA0A9A" w:rsidR="00974CA8">
        <w:t>a number of</w:t>
      </w:r>
      <w:r w:rsidRPr="00AA0A9A" w:rsidR="00974CA8">
        <w:t xml:space="preserve"> years to obtain. </w:t>
      </w:r>
      <w:r w:rsidRPr="00AA0A9A">
        <w:t>T</w:t>
      </w:r>
      <w:r w:rsidRPr="00AA0A9A" w:rsidR="00974CA8">
        <w:t>here are ways of doing that, and I can send the Select Committee a report on what we argue in that</w:t>
      </w:r>
      <w:r w:rsidRPr="00AA0A9A">
        <w:t xml:space="preserve"> case.</w:t>
      </w:r>
      <w:r w:rsidRPr="00AA0A9A" w:rsidR="00974CA8">
        <w:t xml:space="preserve"> </w:t>
      </w:r>
      <w:r w:rsidRPr="00AA0A9A">
        <w:t>I</w:t>
      </w:r>
      <w:r w:rsidRPr="00AA0A9A" w:rsidR="00974CA8">
        <w:t xml:space="preserve">t really </w:t>
      </w:r>
      <w:r w:rsidRPr="00AA0A9A">
        <w:t xml:space="preserve">matters </w:t>
      </w:r>
      <w:r w:rsidRPr="00AA0A9A" w:rsidR="00974CA8">
        <w:t>to our industrial populations.</w:t>
      </w:r>
    </w:p>
    <w:p w:rsidR="003C0986" w:rsidRPr="00AA0A9A" w:rsidP="003C0986">
      <w:pPr>
        <w:pStyle w:val="Question"/>
      </w:pPr>
      <w:sdt>
        <w:sdtPr>
          <w:alias w:val="Member"/>
          <w:tag w:val="&lt;Member mnisId='4810' dodsId='157099'&gt;"/>
          <w:id w:val="574397063"/>
          <w:placeholder>
            <w:docPart w:val="DefaultPlaceholder_-1854013440"/>
          </w:placeholder>
          <w:richText/>
        </w:sdtPr>
        <w:sdtContent>
          <w:r w:rsidRPr="00AA0A9A">
            <w:rPr>
              <w:b/>
            </w:rPr>
            <w:t xml:space="preserve">Mr </w:t>
          </w:r>
          <w:r w:rsidRPr="00AA0A9A" w:rsidR="00642257">
            <w:rPr>
              <w:b/>
            </w:rPr>
            <w:t>Roberts:</w:t>
          </w:r>
        </w:sdtContent>
      </w:sdt>
      <w:r w:rsidRPr="00AA0A9A">
        <w:t xml:space="preserve"> </w:t>
      </w:r>
      <w:r w:rsidRPr="00AA0A9A" w:rsidR="00974CA8">
        <w:t xml:space="preserve">That would be very helpful. I am a big fan of personal responsibilities and not relying on the </w:t>
      </w:r>
      <w:r w:rsidRPr="00AA0A9A">
        <w:t>G</w:t>
      </w:r>
      <w:r w:rsidRPr="00AA0A9A" w:rsidR="00974CA8">
        <w:t xml:space="preserve">overnment to do everything. </w:t>
      </w:r>
      <w:r w:rsidRPr="00AA0A9A">
        <w:t>I agree 100% with c</w:t>
      </w:r>
      <w:r w:rsidRPr="00AA0A9A" w:rsidR="00974CA8">
        <w:t xml:space="preserve">hanging </w:t>
      </w:r>
      <w:r w:rsidRPr="00AA0A9A">
        <w:t>apprenticeships</w:t>
      </w:r>
      <w:r w:rsidRPr="00AA0A9A" w:rsidR="00974CA8">
        <w:t xml:space="preserve">, but what is the </w:t>
      </w:r>
      <w:r w:rsidRPr="00AA0A9A">
        <w:t xml:space="preserve">role of </w:t>
      </w:r>
      <w:r w:rsidRPr="00AA0A9A" w:rsidR="00974CA8">
        <w:t xml:space="preserve">business? </w:t>
      </w:r>
      <w:r w:rsidRPr="00AA0A9A">
        <w:t>S</w:t>
      </w:r>
      <w:r w:rsidRPr="00AA0A9A" w:rsidR="00974CA8">
        <w:t xml:space="preserve">hould business be playing a role in meeting the challenges of population change by attracting more young people into </w:t>
      </w:r>
      <w:r w:rsidRPr="00AA0A9A">
        <w:t xml:space="preserve">Wales </w:t>
      </w:r>
      <w:r w:rsidRPr="00AA0A9A" w:rsidR="00974CA8">
        <w:t>and also, often more importantly, retraining older people</w:t>
      </w:r>
      <w:r w:rsidRPr="00AA0A9A">
        <w:t>?</w:t>
      </w:r>
      <w:r w:rsidRPr="00AA0A9A" w:rsidR="00974CA8">
        <w:t xml:space="preserve"> </w:t>
      </w:r>
      <w:r w:rsidRPr="00AA0A9A">
        <w:t>R</w:t>
      </w:r>
      <w:r w:rsidRPr="00AA0A9A" w:rsidR="00974CA8">
        <w:t>ather than saying</w:t>
      </w:r>
      <w:r w:rsidRPr="00AA0A9A">
        <w:t>,</w:t>
      </w:r>
      <w:r w:rsidRPr="00AA0A9A" w:rsidR="00974CA8">
        <w:t xml:space="preserve"> </w:t>
      </w:r>
      <w:r w:rsidRPr="00AA0A9A">
        <w:t>“G</w:t>
      </w:r>
      <w:r w:rsidRPr="00AA0A9A" w:rsidR="00974CA8">
        <w:t>overnment</w:t>
      </w:r>
      <w:r w:rsidRPr="00AA0A9A">
        <w:t>,</w:t>
      </w:r>
      <w:r w:rsidRPr="00AA0A9A" w:rsidR="00974CA8">
        <w:t xml:space="preserve"> do something to help u</w:t>
      </w:r>
      <w:r w:rsidRPr="00AA0A9A">
        <w:t>s”,</w:t>
      </w:r>
      <w:r w:rsidRPr="00AA0A9A" w:rsidR="00974CA8">
        <w:t xml:space="preserve"> </w:t>
      </w:r>
      <w:r w:rsidRPr="00AA0A9A">
        <w:t>w</w:t>
      </w:r>
      <w:r w:rsidRPr="00AA0A9A" w:rsidR="00974CA8">
        <w:t xml:space="preserve">hat </w:t>
      </w:r>
      <w:r w:rsidRPr="00AA0A9A">
        <w:t xml:space="preserve">should </w:t>
      </w:r>
      <w:r w:rsidRPr="00AA0A9A" w:rsidR="00974CA8">
        <w:t>business</w:t>
      </w:r>
      <w:r w:rsidRPr="00AA0A9A">
        <w:t xml:space="preserve"> be </w:t>
      </w:r>
      <w:r w:rsidRPr="00AA0A9A" w:rsidR="00974CA8">
        <w:t>doing?</w:t>
      </w:r>
    </w:p>
    <w:p w:rsidR="003C0986" w:rsidRPr="00AA0A9A" w:rsidP="003C0986">
      <w:pPr>
        <w:pStyle w:val="Answer"/>
      </w:pPr>
      <w:sdt>
        <w:sdtPr>
          <w:alias w:val="Witness"/>
          <w:id w:val="801659974"/>
          <w:placeholder>
            <w:docPart w:val="DefaultPlaceholder_-1854013440"/>
          </w:placeholder>
          <w:richText/>
        </w:sdtPr>
        <w:sdtContent>
          <w:r w:rsidRPr="00AA0A9A" w:rsidR="00642257">
            <w:rPr>
              <w:b/>
              <w:i/>
            </w:rPr>
            <w:t>Meirion Thomas:</w:t>
          </w:r>
        </w:sdtContent>
      </w:sdt>
      <w:r w:rsidRPr="00AA0A9A">
        <w:t xml:space="preserve"> </w:t>
      </w:r>
      <w:r w:rsidRPr="00AA0A9A" w:rsidR="00974CA8">
        <w:t>That is a philosophical question</w:t>
      </w:r>
      <w:r w:rsidRPr="00AA0A9A">
        <w:t xml:space="preserve"> </w:t>
      </w:r>
      <w:r w:rsidRPr="00AA0A9A" w:rsidR="00974CA8">
        <w:t xml:space="preserve">as well as a practical one. I do not think </w:t>
      </w:r>
      <w:r w:rsidRPr="00AA0A9A">
        <w:t xml:space="preserve">that </w:t>
      </w:r>
      <w:r w:rsidRPr="00AA0A9A" w:rsidR="00974CA8">
        <w:t xml:space="preserve">the </w:t>
      </w:r>
      <w:r w:rsidRPr="00AA0A9A">
        <w:t>a</w:t>
      </w:r>
      <w:r w:rsidRPr="00AA0A9A" w:rsidR="00974CA8">
        <w:t>lliance has a view on this. We represent our local authority members. We do not represent business in that respect</w:t>
      </w:r>
      <w:r w:rsidRPr="00AA0A9A">
        <w:t>,</w:t>
      </w:r>
      <w:r w:rsidRPr="00AA0A9A" w:rsidR="00974CA8">
        <w:t xml:space="preserve"> </w:t>
      </w:r>
      <w:r w:rsidRPr="00AA0A9A">
        <w:t xml:space="preserve">but </w:t>
      </w:r>
      <w:r w:rsidRPr="00AA0A9A" w:rsidR="00974CA8">
        <w:t>we listen to what business has to say. Businesses do not like to be shoehorn</w:t>
      </w:r>
      <w:r w:rsidRPr="00AA0A9A">
        <w:t>ed</w:t>
      </w:r>
      <w:r w:rsidRPr="00AA0A9A" w:rsidR="00974CA8">
        <w:t xml:space="preserve"> into doing something that is not going to impact positively on their bottom line</w:t>
      </w:r>
      <w:r w:rsidRPr="00AA0A9A">
        <w:t>,</w:t>
      </w:r>
      <w:r w:rsidRPr="00AA0A9A" w:rsidR="00974CA8">
        <w:t xml:space="preserve"> </w:t>
      </w:r>
      <w:r w:rsidRPr="00AA0A9A">
        <w:t>s</w:t>
      </w:r>
      <w:r w:rsidRPr="00AA0A9A" w:rsidR="00974CA8">
        <w:t xml:space="preserve">o they </w:t>
      </w:r>
      <w:r w:rsidRPr="00AA0A9A" w:rsidR="00974CA8">
        <w:t>have to</w:t>
      </w:r>
      <w:r w:rsidRPr="00AA0A9A" w:rsidR="00974CA8">
        <w:t xml:space="preserve"> be convinced that it is good for them to come back to apprenticeships.</w:t>
      </w:r>
      <w:r w:rsidRPr="00AA0A9A">
        <w:t xml:space="preserve"> O</w:t>
      </w:r>
      <w:r w:rsidRPr="00AA0A9A" w:rsidR="00974CA8">
        <w:t>ne of the selling points is that</w:t>
      </w:r>
      <w:r w:rsidRPr="00AA0A9A" w:rsidR="002F72AF">
        <w:t xml:space="preserve"> </w:t>
      </w:r>
      <w:r w:rsidRPr="00AA0A9A" w:rsidR="00974CA8">
        <w:t>apprenticeships are good for businesses and what they can do.</w:t>
      </w:r>
    </w:p>
    <w:p w:rsidR="003C0986" w:rsidRPr="00AA0A9A" w:rsidP="003C0986">
      <w:pPr>
        <w:pStyle w:val="Answer"/>
      </w:pPr>
      <w:r w:rsidRPr="00AA0A9A">
        <w:t xml:space="preserve">It is important </w:t>
      </w:r>
      <w:r w:rsidRPr="00AA0A9A" w:rsidR="00974CA8">
        <w:t>to involve business in the discussion</w:t>
      </w:r>
      <w:r w:rsidRPr="00AA0A9A">
        <w:t>,</w:t>
      </w:r>
      <w:r w:rsidRPr="00AA0A9A" w:rsidR="00974CA8">
        <w:t xml:space="preserve"> </w:t>
      </w:r>
      <w:r w:rsidRPr="00AA0A9A">
        <w:t xml:space="preserve">in partnership, </w:t>
      </w:r>
      <w:r w:rsidRPr="00AA0A9A" w:rsidR="00974CA8">
        <w:t xml:space="preserve">about some of the things </w:t>
      </w:r>
      <w:r w:rsidRPr="00AA0A9A">
        <w:t xml:space="preserve">that </w:t>
      </w:r>
      <w:r w:rsidRPr="00AA0A9A" w:rsidR="00974CA8">
        <w:t xml:space="preserve">we have been talking about, </w:t>
      </w:r>
      <w:r w:rsidRPr="00AA0A9A">
        <w:t xml:space="preserve">such as </w:t>
      </w:r>
      <w:r w:rsidRPr="00AA0A9A" w:rsidR="00974CA8">
        <w:t>transport infrastructure</w:t>
      </w:r>
      <w:r w:rsidRPr="00AA0A9A">
        <w:t xml:space="preserve">, </w:t>
      </w:r>
      <w:r w:rsidRPr="00AA0A9A">
        <w:t>in order to</w:t>
      </w:r>
      <w:r w:rsidRPr="00AA0A9A">
        <w:t xml:space="preserve"> </w:t>
      </w:r>
      <w:r w:rsidRPr="00AA0A9A" w:rsidR="00974CA8">
        <w:t>understand how businesses are affected, for example, by the lack of bus services in the area in which they operate</w:t>
      </w:r>
      <w:r w:rsidRPr="00AA0A9A">
        <w:t>.</w:t>
      </w:r>
      <w:r w:rsidRPr="00AA0A9A" w:rsidR="00974CA8">
        <w:t xml:space="preserve"> </w:t>
      </w:r>
      <w:r w:rsidRPr="00AA0A9A">
        <w:t>B</w:t>
      </w:r>
      <w:r w:rsidRPr="00AA0A9A" w:rsidR="00974CA8">
        <w:t>usinesses need to engage in that and they need to be convinced.</w:t>
      </w:r>
      <w:r w:rsidRPr="00AA0A9A">
        <w:t xml:space="preserve"> </w:t>
      </w:r>
      <w:r w:rsidRPr="00AA0A9A" w:rsidR="00974CA8">
        <w:t>They need to be reassured that</w:t>
      </w:r>
      <w:r w:rsidRPr="00AA0A9A">
        <w:t>,</w:t>
      </w:r>
      <w:r w:rsidRPr="00AA0A9A" w:rsidR="00974CA8">
        <w:t xml:space="preserve"> if they do engage in that conversation </w:t>
      </w:r>
      <w:r w:rsidRPr="00AA0A9A">
        <w:t xml:space="preserve">and </w:t>
      </w:r>
      <w:r w:rsidRPr="00AA0A9A" w:rsidR="00974CA8">
        <w:t xml:space="preserve">talk to local politicians, </w:t>
      </w:r>
      <w:r w:rsidRPr="00AA0A9A">
        <w:t xml:space="preserve">and to </w:t>
      </w:r>
      <w:r w:rsidRPr="00AA0A9A" w:rsidR="00974CA8">
        <w:t xml:space="preserve">politicians </w:t>
      </w:r>
      <w:r w:rsidRPr="00AA0A9A">
        <w:t xml:space="preserve">in the Senedd and here </w:t>
      </w:r>
      <w:r w:rsidRPr="00AA0A9A" w:rsidR="00974CA8">
        <w:t>in Parliament</w:t>
      </w:r>
      <w:r w:rsidRPr="00AA0A9A">
        <w:t>,</w:t>
      </w:r>
      <w:r w:rsidRPr="00AA0A9A" w:rsidR="00974CA8">
        <w:t xml:space="preserve"> they </w:t>
      </w:r>
      <w:r w:rsidRPr="00AA0A9A">
        <w:t xml:space="preserve">will </w:t>
      </w:r>
      <w:r w:rsidRPr="00AA0A9A" w:rsidR="00974CA8">
        <w:t>be listened to</w:t>
      </w:r>
      <w:r w:rsidRPr="00AA0A9A">
        <w:t xml:space="preserve"> and </w:t>
      </w:r>
      <w:r w:rsidRPr="00AA0A9A" w:rsidR="00974CA8">
        <w:t>taken seriously</w:t>
      </w:r>
      <w:r w:rsidRPr="00AA0A9A">
        <w:t>,</w:t>
      </w:r>
      <w:r w:rsidRPr="00AA0A9A" w:rsidR="00974CA8">
        <w:t xml:space="preserve"> </w:t>
      </w:r>
      <w:r w:rsidRPr="00AA0A9A">
        <w:t xml:space="preserve">and that it will not be just </w:t>
      </w:r>
      <w:r w:rsidRPr="00AA0A9A" w:rsidR="00974CA8">
        <w:t>lip service</w:t>
      </w:r>
      <w:r w:rsidRPr="00AA0A9A">
        <w:t>.</w:t>
      </w:r>
      <w:r w:rsidRPr="00AA0A9A" w:rsidR="00974CA8">
        <w:t xml:space="preserve"> </w:t>
      </w:r>
      <w:r w:rsidRPr="00AA0A9A">
        <w:t>A</w:t>
      </w:r>
      <w:r w:rsidRPr="00AA0A9A" w:rsidR="00974CA8">
        <w:t>s much as we talk about cynicism about politics generally in the UK, the business community are the most cynical about politics in the UK</w:t>
      </w:r>
      <w:r w:rsidRPr="00AA0A9A">
        <w:t>,</w:t>
      </w:r>
      <w:r w:rsidRPr="00AA0A9A" w:rsidR="00974CA8">
        <w:t xml:space="preserve"> because we get back to short-term</w:t>
      </w:r>
      <w:r w:rsidRPr="00AA0A9A">
        <w:t>ism.</w:t>
      </w:r>
      <w:r w:rsidRPr="00AA0A9A" w:rsidR="00974CA8">
        <w:t xml:space="preserve"> They see things happening and then the rules changing</w:t>
      </w:r>
      <w:r w:rsidRPr="00AA0A9A">
        <w:t>,</w:t>
      </w:r>
      <w:r w:rsidRPr="00AA0A9A" w:rsidR="00974CA8">
        <w:t xml:space="preserve"> and they are completely cut out of the discussion.</w:t>
      </w:r>
    </w:p>
    <w:p w:rsidR="003C0986" w:rsidRPr="00AA0A9A" w:rsidP="003C0986">
      <w:pPr>
        <w:pStyle w:val="Question"/>
      </w:pPr>
      <w:sdt>
        <w:sdtPr>
          <w:alias w:val="Member"/>
          <w:tag w:val="&lt;Member mnisId='4810' dodsId='157099'&gt;"/>
          <w:id w:val="-1613047600"/>
          <w:placeholder>
            <w:docPart w:val="DefaultPlaceholder_-1854013440"/>
          </w:placeholder>
          <w:richText/>
        </w:sdtPr>
        <w:sdtContent>
          <w:r w:rsidRPr="00AA0A9A">
            <w:rPr>
              <w:b/>
            </w:rPr>
            <w:t xml:space="preserve">Mr </w:t>
          </w:r>
          <w:r w:rsidRPr="00AA0A9A" w:rsidR="00642257">
            <w:rPr>
              <w:b/>
            </w:rPr>
            <w:t>Roberts:</w:t>
          </w:r>
        </w:sdtContent>
      </w:sdt>
      <w:r w:rsidRPr="00AA0A9A">
        <w:t xml:space="preserve"> </w:t>
      </w:r>
      <w:r w:rsidRPr="00AA0A9A" w:rsidR="00974CA8">
        <w:t>Professor Woods, what is the role for business rather than just relying on Government</w:t>
      </w:r>
      <w:r w:rsidRPr="00AA0A9A">
        <w:t>? M</w:t>
      </w:r>
      <w:r w:rsidRPr="00AA0A9A" w:rsidR="00974CA8">
        <w:t xml:space="preserve">ore importantly, </w:t>
      </w:r>
      <w:r w:rsidRPr="00AA0A9A">
        <w:t xml:space="preserve">does </w:t>
      </w:r>
      <w:r w:rsidRPr="00AA0A9A" w:rsidR="00974CA8">
        <w:t xml:space="preserve">the business community </w:t>
      </w:r>
      <w:r w:rsidRPr="00AA0A9A">
        <w:t xml:space="preserve">have </w:t>
      </w:r>
      <w:r w:rsidRPr="00AA0A9A" w:rsidR="00974CA8">
        <w:t>the tools that it needs to be able to meet these challenges, which may touch on the announcement that we heard yesterday with regard to immigration and the changes there</w:t>
      </w:r>
      <w:r w:rsidRPr="00AA0A9A">
        <w:t>?</w:t>
      </w:r>
      <w:r w:rsidRPr="00AA0A9A" w:rsidR="00974CA8">
        <w:t xml:space="preserve"> Can business do what it needs to do, or does the immigration system hamper them in some way?</w:t>
      </w:r>
    </w:p>
    <w:p w:rsidR="003C0986" w:rsidRPr="00AA0A9A" w:rsidP="003C0986">
      <w:pPr>
        <w:pStyle w:val="Answer"/>
      </w:pPr>
      <w:sdt>
        <w:sdtPr>
          <w:alias w:val="Witness"/>
          <w:id w:val="-1647424547"/>
          <w:placeholder>
            <w:docPart w:val="DefaultPlaceholder_-1854013440"/>
          </w:placeholder>
          <w:richText/>
        </w:sdtPr>
        <w:sdtContent>
          <w:r w:rsidRPr="00AA0A9A" w:rsidR="00642257">
            <w:rPr>
              <w:b/>
              <w:i/>
            </w:rPr>
            <w:t>Professor Woods:</w:t>
          </w:r>
        </w:sdtContent>
      </w:sdt>
      <w:r w:rsidRPr="00AA0A9A" w:rsidR="00974CA8">
        <w:t xml:space="preserve"> The challenge, particularly in rural </w:t>
      </w:r>
      <w:r w:rsidRPr="00AA0A9A">
        <w:t>Wales</w:t>
      </w:r>
      <w:r w:rsidRPr="00AA0A9A" w:rsidR="00974CA8">
        <w:t>, is that we have a predominance of small businesses.</w:t>
      </w:r>
      <w:r w:rsidRPr="00AA0A9A">
        <w:t xml:space="preserve"> </w:t>
      </w:r>
      <w:r w:rsidRPr="00AA0A9A" w:rsidR="00974CA8">
        <w:t xml:space="preserve">We have </w:t>
      </w:r>
      <w:r w:rsidRPr="00AA0A9A">
        <w:t xml:space="preserve">relatively </w:t>
      </w:r>
      <w:r w:rsidRPr="00AA0A9A" w:rsidR="00974CA8">
        <w:t xml:space="preserve">few large </w:t>
      </w:r>
      <w:r w:rsidRPr="00AA0A9A" w:rsidR="00974CA8">
        <w:t xml:space="preserve">businesses and a missing </w:t>
      </w:r>
      <w:r w:rsidRPr="00AA0A9A">
        <w:t xml:space="preserve">middle </w:t>
      </w:r>
      <w:r w:rsidRPr="00AA0A9A" w:rsidR="00974CA8">
        <w:t>of medium-sized businesses</w:t>
      </w:r>
      <w:r w:rsidRPr="00AA0A9A">
        <w:t>.</w:t>
      </w:r>
      <w:r w:rsidRPr="00AA0A9A" w:rsidR="00974CA8">
        <w:t xml:space="preserve"> </w:t>
      </w:r>
      <w:r w:rsidRPr="00AA0A9A">
        <w:t xml:space="preserve">Therefore, in </w:t>
      </w:r>
      <w:r w:rsidRPr="00AA0A9A" w:rsidR="00974CA8">
        <w:t xml:space="preserve">putting </w:t>
      </w:r>
      <w:r w:rsidRPr="00AA0A9A">
        <w:t xml:space="preserve">the </w:t>
      </w:r>
      <w:r w:rsidRPr="00AA0A9A" w:rsidR="00974CA8">
        <w:t>responsibility on business, particularly in things like training</w:t>
      </w:r>
      <w:r w:rsidRPr="00AA0A9A">
        <w:t>,</w:t>
      </w:r>
      <w:r w:rsidRPr="00AA0A9A" w:rsidR="00974CA8">
        <w:t xml:space="preserve"> size</w:t>
      </w:r>
      <w:r w:rsidRPr="00AA0A9A">
        <w:t xml:space="preserve"> is a</w:t>
      </w:r>
      <w:r w:rsidRPr="00AA0A9A" w:rsidR="00974CA8">
        <w:t xml:space="preserve"> factor. We produced </w:t>
      </w:r>
      <w:r w:rsidRPr="00AA0A9A">
        <w:rPr>
          <w:i/>
          <w:iCs/>
        </w:rPr>
        <w:t>A</w:t>
      </w:r>
      <w:r w:rsidRPr="00AA0A9A" w:rsidR="00974CA8">
        <w:rPr>
          <w:i/>
          <w:iCs/>
        </w:rPr>
        <w:t xml:space="preserve"> </w:t>
      </w:r>
      <w:r w:rsidRPr="00AA0A9A" w:rsidR="00A8436E">
        <w:rPr>
          <w:i/>
          <w:iCs/>
        </w:rPr>
        <w:t>R</w:t>
      </w:r>
      <w:r w:rsidRPr="00AA0A9A">
        <w:rPr>
          <w:i/>
          <w:iCs/>
        </w:rPr>
        <w:t xml:space="preserve">ural </w:t>
      </w:r>
      <w:r w:rsidRPr="00AA0A9A" w:rsidR="00A8436E">
        <w:rPr>
          <w:i/>
          <w:iCs/>
        </w:rPr>
        <w:t>V</w:t>
      </w:r>
      <w:r w:rsidRPr="00AA0A9A" w:rsidR="00974CA8">
        <w:rPr>
          <w:i/>
          <w:iCs/>
        </w:rPr>
        <w:t xml:space="preserve">ision for </w:t>
      </w:r>
      <w:r w:rsidRPr="00AA0A9A">
        <w:rPr>
          <w:i/>
          <w:iCs/>
        </w:rPr>
        <w:t xml:space="preserve">Wales </w:t>
      </w:r>
      <w:r w:rsidRPr="00AA0A9A" w:rsidR="00974CA8">
        <w:t xml:space="preserve">with the </w:t>
      </w:r>
      <w:r w:rsidRPr="00AA0A9A">
        <w:t>Welsh Local Gov</w:t>
      </w:r>
      <w:r w:rsidRPr="00AA0A9A" w:rsidR="00974CA8">
        <w:t>ernment Association</w:t>
      </w:r>
      <w:r w:rsidRPr="00AA0A9A">
        <w:t>,</w:t>
      </w:r>
      <w:r w:rsidRPr="00AA0A9A" w:rsidR="00974CA8">
        <w:t xml:space="preserve"> </w:t>
      </w:r>
      <w:r w:rsidRPr="00AA0A9A">
        <w:t xml:space="preserve">and one of the </w:t>
      </w:r>
      <w:r w:rsidRPr="00AA0A9A" w:rsidR="00974CA8">
        <w:t xml:space="preserve">recommendations </w:t>
      </w:r>
      <w:r w:rsidRPr="00AA0A9A">
        <w:t xml:space="preserve">that </w:t>
      </w:r>
      <w:r w:rsidRPr="00AA0A9A" w:rsidR="00974CA8">
        <w:t xml:space="preserve">we made in </w:t>
      </w:r>
      <w:r w:rsidRPr="00AA0A9A">
        <w:t xml:space="preserve">that </w:t>
      </w:r>
      <w:r w:rsidRPr="00AA0A9A" w:rsidR="00974CA8">
        <w:t xml:space="preserve">was </w:t>
      </w:r>
      <w:r w:rsidRPr="00AA0A9A" w:rsidR="00E559A9">
        <w:t xml:space="preserve">to look </w:t>
      </w:r>
      <w:r w:rsidRPr="00AA0A9A" w:rsidR="00974CA8">
        <w:t>at ways of reframing apprenticeships</w:t>
      </w:r>
      <w:r w:rsidRPr="00AA0A9A">
        <w:t xml:space="preserve"> and to allow them to be shared </w:t>
      </w:r>
      <w:r w:rsidRPr="00AA0A9A" w:rsidR="00974CA8">
        <w:t>across smaller businesses</w:t>
      </w:r>
      <w:r w:rsidRPr="00AA0A9A">
        <w:t xml:space="preserve"> and</w:t>
      </w:r>
      <w:r w:rsidRPr="00AA0A9A" w:rsidR="00974CA8">
        <w:t xml:space="preserve"> micro enterprises</w:t>
      </w:r>
      <w:r w:rsidRPr="00AA0A9A">
        <w:t>,</w:t>
      </w:r>
      <w:r w:rsidRPr="00AA0A9A" w:rsidR="00974CA8">
        <w:t xml:space="preserve"> </w:t>
      </w:r>
      <w:r w:rsidRPr="00AA0A9A">
        <w:t xml:space="preserve">and </w:t>
      </w:r>
      <w:r w:rsidRPr="00AA0A9A" w:rsidR="00974CA8">
        <w:t xml:space="preserve">maybe </w:t>
      </w:r>
      <w:r w:rsidRPr="00AA0A9A" w:rsidR="00E559A9">
        <w:t xml:space="preserve">to provide </w:t>
      </w:r>
      <w:r w:rsidRPr="00AA0A9A" w:rsidR="00974CA8">
        <w:t xml:space="preserve">more </w:t>
      </w:r>
      <w:r w:rsidRPr="00AA0A9A" w:rsidR="00974CA8">
        <w:t>back office</w:t>
      </w:r>
      <w:r w:rsidRPr="00AA0A9A" w:rsidR="00974CA8">
        <w:t xml:space="preserve"> support </w:t>
      </w:r>
      <w:r w:rsidRPr="00AA0A9A">
        <w:t xml:space="preserve">to </w:t>
      </w:r>
      <w:r w:rsidRPr="00AA0A9A" w:rsidR="00974CA8">
        <w:t>smaller businesses to enable them to</w:t>
      </w:r>
      <w:r w:rsidRPr="00AA0A9A" w:rsidR="002F72AF">
        <w:t xml:space="preserve"> </w:t>
      </w:r>
      <w:r w:rsidRPr="00AA0A9A" w:rsidR="00974CA8">
        <w:t>be involved in training and so on.</w:t>
      </w:r>
    </w:p>
    <w:p w:rsidR="003C0986" w:rsidRPr="00AA0A9A" w:rsidP="003C0986">
      <w:pPr>
        <w:pStyle w:val="Answer"/>
      </w:pPr>
      <w:r w:rsidRPr="00AA0A9A">
        <w:t xml:space="preserve">Immigration </w:t>
      </w:r>
      <w:r w:rsidRPr="00AA0A9A" w:rsidR="00974CA8">
        <w:t>is part of the answer</w:t>
      </w:r>
      <w:r w:rsidRPr="00AA0A9A">
        <w:t>.</w:t>
      </w:r>
      <w:r w:rsidRPr="00AA0A9A" w:rsidR="00974CA8">
        <w:t xml:space="preserve"> </w:t>
      </w:r>
      <w:r w:rsidRPr="00AA0A9A">
        <w:t>A</w:t>
      </w:r>
      <w:r w:rsidRPr="00AA0A9A" w:rsidR="00974CA8">
        <w:t xml:space="preserve">gain, we did a survey </w:t>
      </w:r>
      <w:r w:rsidRPr="00AA0A9A">
        <w:t xml:space="preserve">10 </w:t>
      </w:r>
      <w:r w:rsidRPr="00AA0A9A" w:rsidR="00974CA8">
        <w:t>years ago</w:t>
      </w:r>
      <w:r w:rsidRPr="00AA0A9A">
        <w:t>, when 40% of businesses in rural Wales</w:t>
      </w:r>
      <w:r w:rsidRPr="00AA0A9A" w:rsidR="00974CA8">
        <w:t xml:space="preserve"> </w:t>
      </w:r>
      <w:r w:rsidRPr="00AA0A9A">
        <w:t xml:space="preserve">said that they </w:t>
      </w:r>
      <w:r w:rsidRPr="00AA0A9A" w:rsidR="00974CA8">
        <w:t xml:space="preserve">had difficulty finding </w:t>
      </w:r>
      <w:r w:rsidRPr="00AA0A9A">
        <w:t xml:space="preserve">appropriate employees. </w:t>
      </w:r>
      <w:r w:rsidRPr="00AA0A9A" w:rsidR="00974CA8">
        <w:t xml:space="preserve">Many of those gaps were being filled through </w:t>
      </w:r>
      <w:r w:rsidRPr="00AA0A9A">
        <w:t xml:space="preserve">the </w:t>
      </w:r>
      <w:r w:rsidRPr="00AA0A9A" w:rsidR="00974CA8">
        <w:t>recruitment of overseas workers</w:t>
      </w:r>
      <w:r w:rsidRPr="00AA0A9A">
        <w:t>—</w:t>
      </w:r>
      <w:r w:rsidRPr="00AA0A9A" w:rsidR="00974CA8">
        <w:t>at</w:t>
      </w:r>
      <w:r w:rsidRPr="00AA0A9A">
        <w:t xml:space="preserve"> </w:t>
      </w:r>
      <w:r w:rsidRPr="00AA0A9A" w:rsidR="00974CA8">
        <w:t xml:space="preserve">that time, predominantly </w:t>
      </w:r>
      <w:r w:rsidRPr="00AA0A9A">
        <w:t>from Europe</w:t>
      </w:r>
      <w:r w:rsidRPr="00AA0A9A" w:rsidR="00974CA8">
        <w:t xml:space="preserve">. We </w:t>
      </w:r>
      <w:r w:rsidRPr="00AA0A9A">
        <w:t xml:space="preserve">do not have up-to-date </w:t>
      </w:r>
      <w:r w:rsidRPr="00AA0A9A" w:rsidR="00974CA8">
        <w:t xml:space="preserve">figures to understand how that </w:t>
      </w:r>
      <w:r w:rsidRPr="00AA0A9A">
        <w:t>ha</w:t>
      </w:r>
      <w:r w:rsidRPr="00AA0A9A" w:rsidR="00974CA8">
        <w:t xml:space="preserve">s changed subsequent to </w:t>
      </w:r>
      <w:r w:rsidRPr="00AA0A9A">
        <w:t xml:space="preserve">Brexit </w:t>
      </w:r>
      <w:r w:rsidRPr="00AA0A9A" w:rsidR="00974CA8">
        <w:t xml:space="preserve">and </w:t>
      </w:r>
      <w:r w:rsidRPr="00AA0A9A">
        <w:t xml:space="preserve">other </w:t>
      </w:r>
      <w:r w:rsidRPr="00AA0A9A" w:rsidR="00974CA8">
        <w:t>immigration changes.</w:t>
      </w:r>
    </w:p>
    <w:p w:rsidR="003C0986" w:rsidRPr="00AA0A9A" w:rsidP="003C0986">
      <w:pPr>
        <w:pStyle w:val="Answer"/>
      </w:pPr>
      <w:r w:rsidRPr="00AA0A9A">
        <w:t>T</w:t>
      </w:r>
      <w:r w:rsidRPr="00AA0A9A" w:rsidR="00974CA8">
        <w:t xml:space="preserve">he straight answer to your question is </w:t>
      </w:r>
      <w:r w:rsidRPr="00AA0A9A">
        <w:t>“</w:t>
      </w:r>
      <w:r w:rsidRPr="00AA0A9A" w:rsidR="00974CA8">
        <w:t>not entirely</w:t>
      </w:r>
      <w:r w:rsidRPr="00AA0A9A">
        <w:t>”</w:t>
      </w:r>
      <w:r w:rsidRPr="00AA0A9A" w:rsidR="00974CA8">
        <w:t xml:space="preserve">, but we also need to recognise </w:t>
      </w:r>
      <w:r w:rsidRPr="00AA0A9A">
        <w:t xml:space="preserve">that </w:t>
      </w:r>
      <w:r w:rsidRPr="00AA0A9A" w:rsidR="00974CA8">
        <w:t xml:space="preserve">the capacity is partly </w:t>
      </w:r>
      <w:r w:rsidRPr="00AA0A9A">
        <w:t xml:space="preserve">down </w:t>
      </w:r>
      <w:r w:rsidRPr="00AA0A9A" w:rsidR="00974CA8">
        <w:t xml:space="preserve">to </w:t>
      </w:r>
      <w:r w:rsidRPr="00AA0A9A">
        <w:t xml:space="preserve">the profile of </w:t>
      </w:r>
      <w:r w:rsidRPr="00AA0A9A" w:rsidR="00974CA8">
        <w:t xml:space="preserve">businesses </w:t>
      </w:r>
      <w:r w:rsidRPr="00AA0A9A">
        <w:t>that we have.</w:t>
      </w:r>
    </w:p>
    <w:p w:rsidR="003C0986" w:rsidRPr="00AA0A9A" w:rsidP="003C0986">
      <w:pPr>
        <w:pStyle w:val="Question"/>
      </w:pPr>
      <w:sdt>
        <w:sdtPr>
          <w:alias w:val="Member"/>
          <w:tag w:val="&lt;Member mnisId='4810' dodsId='157099'&gt;"/>
          <w:id w:val="-850640381"/>
          <w:placeholder>
            <w:docPart w:val="DefaultPlaceholder_-1854013440"/>
          </w:placeholder>
          <w:richText/>
        </w:sdtPr>
        <w:sdtContent>
          <w:r w:rsidRPr="00AA0A9A">
            <w:rPr>
              <w:b/>
            </w:rPr>
            <w:t xml:space="preserve">Mr </w:t>
          </w:r>
          <w:r w:rsidRPr="00AA0A9A" w:rsidR="00642257">
            <w:rPr>
              <w:b/>
            </w:rPr>
            <w:t>Roberts:</w:t>
          </w:r>
        </w:sdtContent>
      </w:sdt>
      <w:r w:rsidRPr="00AA0A9A">
        <w:t xml:space="preserve"> </w:t>
      </w:r>
      <w:r w:rsidRPr="00AA0A9A" w:rsidR="00974CA8">
        <w:t xml:space="preserve">Mr Thomas, without knowing the specific numbers, </w:t>
      </w:r>
      <w:r w:rsidRPr="00AA0A9A">
        <w:t xml:space="preserve">but going </w:t>
      </w:r>
      <w:r w:rsidRPr="00AA0A9A" w:rsidR="00974CA8">
        <w:t>from</w:t>
      </w:r>
      <w:r w:rsidRPr="00AA0A9A" w:rsidR="002F72AF">
        <w:t xml:space="preserve"> </w:t>
      </w:r>
      <w:r w:rsidRPr="00AA0A9A">
        <w:t>“</w:t>
      </w:r>
      <w:r w:rsidRPr="00AA0A9A" w:rsidR="00974CA8">
        <w:t>not significant</w:t>
      </w:r>
      <w:r w:rsidRPr="00AA0A9A">
        <w:t>”</w:t>
      </w:r>
      <w:r w:rsidRPr="00AA0A9A" w:rsidR="00974CA8">
        <w:t xml:space="preserve"> to </w:t>
      </w:r>
      <w:r w:rsidRPr="00AA0A9A">
        <w:t>“</w:t>
      </w:r>
      <w:r w:rsidRPr="00AA0A9A" w:rsidR="00974CA8">
        <w:t>very significant</w:t>
      </w:r>
      <w:r w:rsidRPr="00AA0A9A">
        <w:t>”</w:t>
      </w:r>
      <w:r w:rsidRPr="00AA0A9A" w:rsidR="00974CA8">
        <w:t xml:space="preserve">, </w:t>
      </w:r>
      <w:r w:rsidRPr="00AA0A9A">
        <w:t xml:space="preserve">how much of an impact will </w:t>
      </w:r>
      <w:r w:rsidRPr="00AA0A9A" w:rsidR="00974CA8">
        <w:t xml:space="preserve">the change </w:t>
      </w:r>
      <w:r w:rsidRPr="00AA0A9A">
        <w:t>in salary being required for immigration, from £26,000 to £38,000, have in Wales?</w:t>
      </w:r>
    </w:p>
    <w:p w:rsidR="003C0986" w:rsidRPr="00AA0A9A" w:rsidP="003C0986">
      <w:pPr>
        <w:pStyle w:val="Answer"/>
      </w:pPr>
      <w:sdt>
        <w:sdtPr>
          <w:alias w:val="Witness"/>
          <w:id w:val="233279627"/>
          <w:placeholder>
            <w:docPart w:val="DefaultPlaceholder_-1854013440"/>
          </w:placeholder>
          <w:richText/>
        </w:sdtPr>
        <w:sdtContent>
          <w:r w:rsidRPr="00AA0A9A" w:rsidR="00642257">
            <w:rPr>
              <w:b/>
              <w:i/>
            </w:rPr>
            <w:t>Meirion Thomas:</w:t>
          </w:r>
        </w:sdtContent>
      </w:sdt>
      <w:r w:rsidRPr="00AA0A9A">
        <w:t xml:space="preserve"> A</w:t>
      </w:r>
      <w:r w:rsidRPr="00AA0A9A" w:rsidR="00974CA8">
        <w:t>cross Wales as a w</w:t>
      </w:r>
      <w:r w:rsidRPr="00AA0A9A">
        <w:t>h</w:t>
      </w:r>
      <w:r w:rsidRPr="00AA0A9A" w:rsidR="00974CA8">
        <w:t>ole</w:t>
      </w:r>
      <w:r w:rsidRPr="00AA0A9A">
        <w:t>,</w:t>
      </w:r>
      <w:r w:rsidRPr="00AA0A9A" w:rsidR="00974CA8">
        <w:t xml:space="preserve"> </w:t>
      </w:r>
      <w:r w:rsidRPr="00AA0A9A">
        <w:t>y</w:t>
      </w:r>
      <w:r w:rsidRPr="00AA0A9A" w:rsidR="00974CA8">
        <w:t xml:space="preserve">ou would have to look at it from the point of view </w:t>
      </w:r>
      <w:r w:rsidRPr="00AA0A9A">
        <w:t>of what</w:t>
      </w:r>
      <w:r w:rsidRPr="00AA0A9A" w:rsidR="00974CA8">
        <w:t xml:space="preserve"> the average salary is within Wales. You might make an estimate as </w:t>
      </w:r>
      <w:r w:rsidRPr="00AA0A9A">
        <w:t xml:space="preserve">to </w:t>
      </w:r>
      <w:r w:rsidRPr="00AA0A9A" w:rsidR="00974CA8">
        <w:t>how interesting or attractive that is.</w:t>
      </w:r>
    </w:p>
    <w:p w:rsidR="003C0986" w:rsidRPr="00AA0A9A" w:rsidP="003C0986">
      <w:pPr>
        <w:pStyle w:val="Question"/>
      </w:pPr>
      <w:sdt>
        <w:sdtPr>
          <w:alias w:val="Member"/>
          <w:tag w:val="&lt;Member mnisId='4810' dodsId='157099'&gt;"/>
          <w:id w:val="-438368803"/>
          <w:placeholder>
            <w:docPart w:val="DefaultPlaceholder_-1854013440"/>
          </w:placeholder>
          <w:richText/>
        </w:sdtPr>
        <w:sdtContent>
          <w:r w:rsidRPr="00AA0A9A">
            <w:rPr>
              <w:b/>
            </w:rPr>
            <w:t xml:space="preserve">Mr </w:t>
          </w:r>
          <w:r w:rsidRPr="00AA0A9A" w:rsidR="00642257">
            <w:rPr>
              <w:b/>
            </w:rPr>
            <w:t>Roberts:</w:t>
          </w:r>
        </w:sdtContent>
      </w:sdt>
      <w:r w:rsidRPr="00AA0A9A">
        <w:t xml:space="preserve"> F</w:t>
      </w:r>
      <w:r w:rsidRPr="00AA0A9A" w:rsidR="00974CA8">
        <w:t>or the people who normally go through an immigration route and take those jobs.</w:t>
      </w:r>
    </w:p>
    <w:p w:rsidR="003C0986" w:rsidRPr="00AA0A9A" w:rsidP="003C0986">
      <w:pPr>
        <w:pStyle w:val="Answer"/>
      </w:pPr>
      <w:sdt>
        <w:sdtPr>
          <w:alias w:val="Witness"/>
          <w:id w:val="-2014443911"/>
          <w:placeholder>
            <w:docPart w:val="DefaultPlaceholder_-1854013440"/>
          </w:placeholder>
          <w:richText/>
        </w:sdtPr>
        <w:sdtContent>
          <w:r w:rsidRPr="00AA0A9A" w:rsidR="00642257">
            <w:rPr>
              <w:b/>
              <w:i/>
            </w:rPr>
            <w:t>Meirion Thomas:</w:t>
          </w:r>
        </w:sdtContent>
      </w:sdt>
      <w:r w:rsidRPr="00AA0A9A">
        <w:t xml:space="preserve"> I am s</w:t>
      </w:r>
      <w:r w:rsidRPr="00AA0A9A" w:rsidR="00974CA8">
        <w:t xml:space="preserve">orry, </w:t>
      </w:r>
      <w:r w:rsidRPr="00AA0A9A">
        <w:t xml:space="preserve">but </w:t>
      </w:r>
      <w:r w:rsidRPr="00AA0A9A" w:rsidR="00974CA8">
        <w:t>I do not have that</w:t>
      </w:r>
      <w:r w:rsidRPr="00AA0A9A" w:rsidR="002F72AF">
        <w:t xml:space="preserve"> </w:t>
      </w:r>
      <w:r w:rsidRPr="00AA0A9A">
        <w:t xml:space="preserve">sort of </w:t>
      </w:r>
      <w:r w:rsidRPr="00AA0A9A" w:rsidR="00974CA8">
        <w:t xml:space="preserve">information </w:t>
      </w:r>
      <w:r w:rsidRPr="00AA0A9A">
        <w:t xml:space="preserve">or </w:t>
      </w:r>
      <w:r w:rsidRPr="00AA0A9A" w:rsidR="00974CA8">
        <w:t>knowledge.</w:t>
      </w:r>
    </w:p>
    <w:p w:rsidR="003C0986" w:rsidRPr="00AA0A9A" w:rsidP="003C0986">
      <w:pPr>
        <w:pStyle w:val="Question"/>
      </w:pPr>
      <w:sdt>
        <w:sdtPr>
          <w:alias w:val="Member"/>
          <w:tag w:val="&lt;Member mnisId='4810' dodsId='157099'&gt;"/>
          <w:id w:val="-300919274"/>
          <w:placeholder>
            <w:docPart w:val="DefaultPlaceholder_-1854013440"/>
          </w:placeholder>
          <w:richText/>
        </w:sdtPr>
        <w:sdtContent>
          <w:r w:rsidRPr="00AA0A9A">
            <w:rPr>
              <w:b/>
            </w:rPr>
            <w:t xml:space="preserve">Mr </w:t>
          </w:r>
          <w:r w:rsidRPr="00AA0A9A" w:rsidR="00642257">
            <w:rPr>
              <w:b/>
            </w:rPr>
            <w:t>Roberts:</w:t>
          </w:r>
        </w:sdtContent>
      </w:sdt>
      <w:r w:rsidRPr="00AA0A9A">
        <w:t xml:space="preserve"> </w:t>
      </w:r>
      <w:r w:rsidRPr="00AA0A9A" w:rsidR="00974CA8">
        <w:t xml:space="preserve">Anecdotally, </w:t>
      </w:r>
      <w:r w:rsidRPr="00AA0A9A">
        <w:t xml:space="preserve">do </w:t>
      </w:r>
      <w:r w:rsidRPr="00AA0A9A" w:rsidR="00974CA8">
        <w:t>you think it will be a big change or not so significant</w:t>
      </w:r>
      <w:r w:rsidRPr="00AA0A9A">
        <w:t>?</w:t>
      </w:r>
    </w:p>
    <w:p w:rsidR="003C0986" w:rsidRPr="00AA0A9A" w:rsidP="003C0986">
      <w:pPr>
        <w:pStyle w:val="Answer"/>
      </w:pPr>
      <w:sdt>
        <w:sdtPr>
          <w:alias w:val="Witness"/>
          <w:id w:val="413905539"/>
          <w:placeholder>
            <w:docPart w:val="DefaultPlaceholder_-1854013440"/>
          </w:placeholder>
          <w:richText/>
        </w:sdtPr>
        <w:sdtContent>
          <w:r w:rsidRPr="00AA0A9A" w:rsidR="00642257">
            <w:rPr>
              <w:b/>
              <w:i/>
            </w:rPr>
            <w:t>Meirion Thomas:</w:t>
          </w:r>
        </w:sdtContent>
      </w:sdt>
      <w:r w:rsidRPr="00AA0A9A">
        <w:t xml:space="preserve"> </w:t>
      </w:r>
      <w:r w:rsidRPr="00AA0A9A" w:rsidR="00974CA8">
        <w:t xml:space="preserve">I am sorry, </w:t>
      </w:r>
      <w:r w:rsidRPr="00AA0A9A">
        <w:t xml:space="preserve">but </w:t>
      </w:r>
      <w:r w:rsidRPr="00AA0A9A" w:rsidR="00974CA8">
        <w:t xml:space="preserve">I </w:t>
      </w:r>
      <w:r w:rsidRPr="00AA0A9A">
        <w:t xml:space="preserve">really </w:t>
      </w:r>
      <w:r w:rsidRPr="00AA0A9A" w:rsidR="00974CA8">
        <w:t>cannot attempt an answer on that.</w:t>
      </w:r>
    </w:p>
    <w:p w:rsidR="003C0986" w:rsidRPr="00AA0A9A" w:rsidP="003C0986">
      <w:pPr>
        <w:pStyle w:val="Question"/>
      </w:pPr>
      <w:sdt>
        <w:sdtPr>
          <w:alias w:val="Member"/>
          <w:tag w:val="&lt;Member mnisId='1554' dodsId='31575'&gt;"/>
          <w:id w:val="-1055081086"/>
          <w:placeholder>
            <w:docPart w:val="DefaultPlaceholder_-1854013440"/>
          </w:placeholder>
          <w:richText/>
        </w:sdtPr>
        <w:sdtContent>
          <w:r w:rsidRPr="00AA0A9A">
            <w:rPr>
              <w:b/>
            </w:rPr>
            <w:t>Chair:</w:t>
          </w:r>
        </w:sdtContent>
      </w:sdt>
      <w:r w:rsidRPr="00AA0A9A">
        <w:t xml:space="preserve"> </w:t>
      </w:r>
      <w:r w:rsidRPr="00AA0A9A" w:rsidR="00974CA8">
        <w:t>On immigration</w:t>
      </w:r>
      <w:r w:rsidRPr="00AA0A9A">
        <w:t>,</w:t>
      </w:r>
      <w:r w:rsidRPr="00AA0A9A" w:rsidR="00974CA8">
        <w:t xml:space="preserve"> </w:t>
      </w:r>
      <w:r w:rsidRPr="00AA0A9A">
        <w:t xml:space="preserve">we had a net figure of </w:t>
      </w:r>
      <w:r w:rsidRPr="00AA0A9A" w:rsidR="00974CA8">
        <w:t>700</w:t>
      </w:r>
      <w:r w:rsidRPr="00AA0A9A">
        <w:t>,</w:t>
      </w:r>
      <w:r w:rsidRPr="00AA0A9A" w:rsidR="00974CA8">
        <w:t>000 people com</w:t>
      </w:r>
      <w:r w:rsidRPr="00AA0A9A">
        <w:t>ing</w:t>
      </w:r>
      <w:r w:rsidRPr="00AA0A9A" w:rsidR="00974CA8">
        <w:t xml:space="preserve"> </w:t>
      </w:r>
      <w:r w:rsidRPr="00AA0A9A">
        <w:t xml:space="preserve">into </w:t>
      </w:r>
      <w:r w:rsidRPr="00AA0A9A" w:rsidR="00974CA8">
        <w:t>the UK over the last 12 months</w:t>
      </w:r>
      <w:r w:rsidRPr="00AA0A9A">
        <w:t>.</w:t>
      </w:r>
      <w:r w:rsidRPr="00AA0A9A" w:rsidR="00974CA8">
        <w:t xml:space="preserve"> It is reasonable to presume that a proportion of them would come to Wales. Professor Woods</w:t>
      </w:r>
      <w:r w:rsidRPr="00AA0A9A">
        <w:t>,</w:t>
      </w:r>
      <w:r w:rsidRPr="00AA0A9A" w:rsidR="00974CA8">
        <w:t xml:space="preserve"> </w:t>
      </w:r>
      <w:r w:rsidRPr="00AA0A9A">
        <w:t xml:space="preserve">in </w:t>
      </w:r>
      <w:r w:rsidRPr="00AA0A9A" w:rsidR="00974CA8">
        <w:t xml:space="preserve">the work that you have been doing looking at population changes in Wales, is </w:t>
      </w:r>
      <w:r w:rsidRPr="00AA0A9A" w:rsidR="00E559A9">
        <w:t xml:space="preserve">it </w:t>
      </w:r>
      <w:r w:rsidRPr="00AA0A9A" w:rsidR="00974CA8">
        <w:t>important that Wales continues to attract working</w:t>
      </w:r>
      <w:r w:rsidRPr="00AA0A9A">
        <w:t>-</w:t>
      </w:r>
      <w:r w:rsidRPr="00AA0A9A" w:rsidR="00974CA8">
        <w:t xml:space="preserve">age migrants to support </w:t>
      </w:r>
      <w:r w:rsidRPr="00AA0A9A">
        <w:t xml:space="preserve">the </w:t>
      </w:r>
      <w:r w:rsidRPr="00AA0A9A" w:rsidR="00974CA8">
        <w:t>population and fill skills gaps</w:t>
      </w:r>
      <w:r w:rsidRPr="00AA0A9A">
        <w:t>?</w:t>
      </w:r>
    </w:p>
    <w:p w:rsidR="003C0986" w:rsidRPr="00AA0A9A" w:rsidP="003C0986">
      <w:pPr>
        <w:pStyle w:val="Answer"/>
      </w:pPr>
      <w:sdt>
        <w:sdtPr>
          <w:alias w:val="Witness"/>
          <w:id w:val="-841851933"/>
          <w:placeholder>
            <w:docPart w:val="DefaultPlaceholder_-1854013440"/>
          </w:placeholder>
          <w:richText/>
        </w:sdtPr>
        <w:sdtContent>
          <w:r w:rsidRPr="00AA0A9A" w:rsidR="00642257">
            <w:rPr>
              <w:b/>
              <w:i/>
            </w:rPr>
            <w:t>Professor Woods:</w:t>
          </w:r>
        </w:sdtContent>
      </w:sdt>
      <w:r w:rsidRPr="00AA0A9A">
        <w:t xml:space="preserve"> </w:t>
      </w:r>
      <w:r w:rsidRPr="00AA0A9A" w:rsidR="00974CA8">
        <w:t>Yes</w:t>
      </w:r>
      <w:r w:rsidRPr="00AA0A9A">
        <w:t>.</w:t>
      </w:r>
      <w:r w:rsidRPr="00AA0A9A" w:rsidR="00974CA8">
        <w:t xml:space="preserve"> </w:t>
      </w:r>
      <w:r w:rsidRPr="00AA0A9A">
        <w:t xml:space="preserve">They </w:t>
      </w:r>
      <w:r w:rsidRPr="00AA0A9A" w:rsidR="00974CA8">
        <w:t xml:space="preserve">do come in. </w:t>
      </w:r>
      <w:r w:rsidRPr="00AA0A9A">
        <w:t>T</w:t>
      </w:r>
      <w:r w:rsidRPr="00AA0A9A" w:rsidR="00974CA8">
        <w:t xml:space="preserve">he figures </w:t>
      </w:r>
      <w:r w:rsidRPr="00AA0A9A">
        <w:t xml:space="preserve">that </w:t>
      </w:r>
      <w:r w:rsidRPr="00AA0A9A" w:rsidR="00974CA8">
        <w:t xml:space="preserve">I have </w:t>
      </w:r>
      <w:r w:rsidRPr="00AA0A9A">
        <w:t xml:space="preserve">are </w:t>
      </w:r>
      <w:r w:rsidRPr="00AA0A9A" w:rsidR="00974CA8">
        <w:t xml:space="preserve">specifically for </w:t>
      </w:r>
      <w:r w:rsidRPr="00AA0A9A">
        <w:t>rural Wales. I</w:t>
      </w:r>
      <w:r w:rsidRPr="00AA0A9A" w:rsidR="00974CA8">
        <w:t>n 2019</w:t>
      </w:r>
      <w:r w:rsidRPr="00AA0A9A">
        <w:t>-</w:t>
      </w:r>
      <w:r w:rsidRPr="00AA0A9A" w:rsidR="00974CA8">
        <w:t>20</w:t>
      </w:r>
      <w:r w:rsidRPr="00AA0A9A">
        <w:t xml:space="preserve">, there were just over 2,500 </w:t>
      </w:r>
      <w:r w:rsidRPr="00AA0A9A" w:rsidR="00974CA8">
        <w:t xml:space="preserve">net international migrants into rural </w:t>
      </w:r>
      <w:r w:rsidRPr="00AA0A9A">
        <w:t>Wales.</w:t>
      </w:r>
      <w:r w:rsidRPr="00AA0A9A" w:rsidR="00974CA8">
        <w:t xml:space="preserve"> </w:t>
      </w:r>
      <w:r w:rsidRPr="00AA0A9A">
        <w:t>I</w:t>
      </w:r>
      <w:r w:rsidRPr="00AA0A9A" w:rsidR="00974CA8">
        <w:t>t is less significant than internal migration, but it is significant</w:t>
      </w:r>
      <w:r w:rsidRPr="00AA0A9A">
        <w:t>,</w:t>
      </w:r>
      <w:r w:rsidRPr="00AA0A9A" w:rsidR="00974CA8">
        <w:t xml:space="preserve"> and it is important to think </w:t>
      </w:r>
      <w:r w:rsidRPr="00AA0A9A" w:rsidR="00DC27A2">
        <w:t>about where they are going</w:t>
      </w:r>
      <w:r w:rsidRPr="00AA0A9A">
        <w:t>. Our h</w:t>
      </w:r>
      <w:r w:rsidRPr="00AA0A9A" w:rsidR="00974CA8">
        <w:t xml:space="preserve">ealth service in rural </w:t>
      </w:r>
      <w:r w:rsidRPr="00AA0A9A">
        <w:t xml:space="preserve">Wales </w:t>
      </w:r>
      <w:r w:rsidRPr="00AA0A9A" w:rsidR="00974CA8">
        <w:t>is</w:t>
      </w:r>
      <w:r w:rsidRPr="00AA0A9A">
        <w:t xml:space="preserve">, in large part, </w:t>
      </w:r>
      <w:r w:rsidRPr="00AA0A9A" w:rsidR="00974CA8">
        <w:t xml:space="preserve">dependent on </w:t>
      </w:r>
      <w:r w:rsidRPr="00AA0A9A" w:rsidR="00974CA8">
        <w:t xml:space="preserve">international migrants. As I said, </w:t>
      </w:r>
      <w:r w:rsidRPr="00AA0A9A">
        <w:t xml:space="preserve">many </w:t>
      </w:r>
      <w:r w:rsidRPr="00AA0A9A" w:rsidR="00974CA8">
        <w:t xml:space="preserve">parts of the manufacturing sector had used significant </w:t>
      </w:r>
      <w:r w:rsidRPr="00AA0A9A">
        <w:t xml:space="preserve">numbers of </w:t>
      </w:r>
      <w:r w:rsidRPr="00AA0A9A" w:rsidR="00974CA8">
        <w:t xml:space="preserve">international </w:t>
      </w:r>
      <w:r w:rsidRPr="00AA0A9A">
        <w:t xml:space="preserve">migrants </w:t>
      </w:r>
      <w:r w:rsidRPr="00AA0A9A" w:rsidR="00974CA8">
        <w:t xml:space="preserve">to fill </w:t>
      </w:r>
      <w:r w:rsidRPr="00AA0A9A">
        <w:t xml:space="preserve">local </w:t>
      </w:r>
      <w:r w:rsidRPr="00AA0A9A" w:rsidR="00DC27A2">
        <w:t>shortages</w:t>
      </w:r>
      <w:r w:rsidRPr="00AA0A9A">
        <w:t xml:space="preserve">. We are seeing that in the care sector and in large parts of hospitality, </w:t>
      </w:r>
      <w:r w:rsidRPr="00AA0A9A" w:rsidR="00974CA8">
        <w:t xml:space="preserve">which </w:t>
      </w:r>
      <w:r w:rsidRPr="00AA0A9A">
        <w:t xml:space="preserve">has </w:t>
      </w:r>
      <w:r w:rsidRPr="00AA0A9A" w:rsidR="00974CA8">
        <w:t xml:space="preserve">an impact on tourism. </w:t>
      </w:r>
      <w:r w:rsidRPr="00AA0A9A">
        <w:t xml:space="preserve">There </w:t>
      </w:r>
      <w:r w:rsidRPr="00AA0A9A" w:rsidR="00974CA8">
        <w:t>are labo</w:t>
      </w:r>
      <w:r w:rsidRPr="00AA0A9A">
        <w:t>u</w:t>
      </w:r>
      <w:r w:rsidRPr="00AA0A9A" w:rsidR="00974CA8">
        <w:t xml:space="preserve">r </w:t>
      </w:r>
      <w:r w:rsidRPr="00AA0A9A">
        <w:t xml:space="preserve">shortages in </w:t>
      </w:r>
      <w:r w:rsidRPr="00AA0A9A" w:rsidR="00974CA8">
        <w:t xml:space="preserve">hospitality </w:t>
      </w:r>
      <w:r w:rsidRPr="00AA0A9A">
        <w:t xml:space="preserve">that </w:t>
      </w:r>
      <w:r w:rsidRPr="00AA0A9A" w:rsidR="00974CA8">
        <w:t xml:space="preserve">are affecting opening </w:t>
      </w:r>
      <w:r w:rsidRPr="00AA0A9A">
        <w:t xml:space="preserve">hours and the capacity for businesses to open. </w:t>
      </w:r>
      <w:r w:rsidRPr="00AA0A9A" w:rsidR="00974CA8">
        <w:t>That has an impact on tourism</w:t>
      </w:r>
      <w:r w:rsidRPr="00AA0A9A">
        <w:t>.</w:t>
      </w:r>
      <w:r w:rsidRPr="00AA0A9A" w:rsidR="00974CA8">
        <w:t xml:space="preserve"> I do not see those labo</w:t>
      </w:r>
      <w:r w:rsidRPr="00AA0A9A">
        <w:t>u</w:t>
      </w:r>
      <w:r w:rsidRPr="00AA0A9A" w:rsidR="00974CA8">
        <w:t>r needs being changed significantly through local recruitment any time soon</w:t>
      </w:r>
      <w:r w:rsidRPr="00AA0A9A">
        <w:t>, and so we continue to need international migration.</w:t>
      </w:r>
    </w:p>
    <w:p w:rsidR="003C0986" w:rsidRPr="00AA0A9A" w:rsidP="003C0986">
      <w:pPr>
        <w:pStyle w:val="Question"/>
      </w:pPr>
      <w:sdt>
        <w:sdtPr>
          <w:alias w:val="Member"/>
          <w:tag w:val="&lt;Member mnisId='1554' dodsId='31575'&gt;"/>
          <w:id w:val="-420109219"/>
          <w:placeholder>
            <w:docPart w:val="DefaultPlaceholder_-1854013440"/>
          </w:placeholder>
          <w:richText/>
        </w:sdtPr>
        <w:sdtContent>
          <w:r w:rsidRPr="00AA0A9A">
            <w:rPr>
              <w:b/>
            </w:rPr>
            <w:t>Chair:</w:t>
          </w:r>
        </w:sdtContent>
      </w:sdt>
      <w:r w:rsidRPr="00AA0A9A">
        <w:t xml:space="preserve"> Should Wales have its own shortage occupation list within the framework of UK immigration law?</w:t>
      </w:r>
    </w:p>
    <w:p w:rsidR="003C0986" w:rsidRPr="00AA0A9A" w:rsidP="003C0986">
      <w:pPr>
        <w:pStyle w:val="Answer"/>
      </w:pPr>
      <w:sdt>
        <w:sdtPr>
          <w:alias w:val="Witness"/>
          <w:id w:val="2014028677"/>
          <w:placeholder>
            <w:docPart w:val="DefaultPlaceholder_-1854013440"/>
          </w:placeholder>
          <w:richText/>
        </w:sdtPr>
        <w:sdtContent>
          <w:r w:rsidRPr="00AA0A9A" w:rsidR="00642257">
            <w:rPr>
              <w:b/>
              <w:i/>
            </w:rPr>
            <w:t>Professor Woods:</w:t>
          </w:r>
        </w:sdtContent>
      </w:sdt>
      <w:r w:rsidRPr="00AA0A9A">
        <w:t xml:space="preserve"> That would be helpful.</w:t>
      </w:r>
    </w:p>
    <w:p w:rsidR="003C0986" w:rsidRPr="00AA0A9A" w:rsidP="003C0986">
      <w:pPr>
        <w:pStyle w:val="Question"/>
      </w:pPr>
      <w:sdt>
        <w:sdtPr>
          <w:alias w:val="Member"/>
          <w:tag w:val="&lt;Member mnisId='1554' dodsId='31575'&gt;"/>
          <w:id w:val="-1331831791"/>
          <w:placeholder>
            <w:docPart w:val="DefaultPlaceholder_-1854013440"/>
          </w:placeholder>
          <w:richText/>
        </w:sdtPr>
        <w:sdtContent>
          <w:r w:rsidRPr="00AA0A9A">
            <w:rPr>
              <w:b/>
            </w:rPr>
            <w:t>Chair:</w:t>
          </w:r>
        </w:sdtContent>
      </w:sdt>
      <w:r w:rsidRPr="00AA0A9A">
        <w:t xml:space="preserve"> S</w:t>
      </w:r>
      <w:r w:rsidRPr="00AA0A9A" w:rsidR="00974CA8">
        <w:t xml:space="preserve">hould </w:t>
      </w:r>
      <w:r w:rsidRPr="00AA0A9A">
        <w:t>Wales h</w:t>
      </w:r>
      <w:r w:rsidRPr="00AA0A9A" w:rsidR="00974CA8">
        <w:t xml:space="preserve">ave its own salary thresholds for what constitutes the minimum threshold for a skilled worker to come into </w:t>
      </w:r>
      <w:r w:rsidRPr="00AA0A9A" w:rsidR="00974CA8">
        <w:t>Wales?</w:t>
      </w:r>
    </w:p>
    <w:p w:rsidR="003C0986" w:rsidRPr="00AA0A9A" w:rsidP="003C0986">
      <w:pPr>
        <w:pStyle w:val="Answer"/>
      </w:pPr>
      <w:sdt>
        <w:sdtPr>
          <w:alias w:val="Witness"/>
          <w:id w:val="4640257"/>
          <w:placeholder>
            <w:docPart w:val="DefaultPlaceholder_-1854013440"/>
          </w:placeholder>
          <w:richText/>
        </w:sdtPr>
        <w:sdtContent>
          <w:r w:rsidRPr="00AA0A9A" w:rsidR="00642257">
            <w:rPr>
              <w:b/>
              <w:i/>
            </w:rPr>
            <w:t>Professor Woods:</w:t>
          </w:r>
        </w:sdtContent>
      </w:sdt>
      <w:r w:rsidRPr="00AA0A9A">
        <w:t xml:space="preserve"> </w:t>
      </w:r>
      <w:r w:rsidRPr="00AA0A9A" w:rsidR="00974CA8">
        <w:t xml:space="preserve">That would also be </w:t>
      </w:r>
      <w:r w:rsidRPr="00AA0A9A">
        <w:t xml:space="preserve">worth looking </w:t>
      </w:r>
      <w:r w:rsidRPr="00AA0A9A" w:rsidR="00974CA8">
        <w:t>at</w:t>
      </w:r>
      <w:r w:rsidRPr="00AA0A9A">
        <w:t>,</w:t>
      </w:r>
      <w:r w:rsidRPr="00AA0A9A" w:rsidR="00974CA8">
        <w:t xml:space="preserve"> </w:t>
      </w:r>
      <w:r w:rsidRPr="00AA0A9A">
        <w:t>g</w:t>
      </w:r>
      <w:r w:rsidRPr="00AA0A9A" w:rsidR="00974CA8">
        <w:t xml:space="preserve">iven that, as we have mentioned, the overall average salary in </w:t>
      </w:r>
      <w:r w:rsidRPr="00AA0A9A">
        <w:t xml:space="preserve">Wales </w:t>
      </w:r>
      <w:r w:rsidRPr="00AA0A9A" w:rsidR="00974CA8">
        <w:t xml:space="preserve">is lower than </w:t>
      </w:r>
      <w:r w:rsidRPr="00AA0A9A">
        <w:t xml:space="preserve">the </w:t>
      </w:r>
      <w:r w:rsidRPr="00AA0A9A" w:rsidR="00974CA8">
        <w:t>UK as a whole.</w:t>
      </w:r>
    </w:p>
    <w:p w:rsidR="003C0986" w:rsidRPr="00AA0A9A" w:rsidP="003C0986">
      <w:pPr>
        <w:pStyle w:val="Question"/>
      </w:pPr>
      <w:sdt>
        <w:sdtPr>
          <w:alias w:val="Member"/>
          <w:tag w:val="&lt;Member mnisId='4746' dodsId='83468'&gt;"/>
          <w:id w:val="2041696363"/>
          <w:placeholder>
            <w:docPart w:val="DefaultPlaceholder_-1854013440"/>
          </w:placeholder>
          <w:richText/>
        </w:sdtPr>
        <w:sdtContent>
          <w:r w:rsidRPr="00AA0A9A">
            <w:rPr>
              <w:b/>
            </w:rPr>
            <w:t>Robin Millar:</w:t>
          </w:r>
        </w:sdtContent>
      </w:sdt>
      <w:r w:rsidRPr="00AA0A9A">
        <w:t xml:space="preserve"> Apologies for my late arrival at </w:t>
      </w:r>
      <w:r w:rsidRPr="00AA0A9A" w:rsidR="00DC27A2">
        <w:t xml:space="preserve">the </w:t>
      </w:r>
      <w:r w:rsidRPr="00AA0A9A">
        <w:t xml:space="preserve">Committee. I was </w:t>
      </w:r>
      <w:r w:rsidRPr="00AA0A9A" w:rsidR="00974CA8">
        <w:t xml:space="preserve">tied up with another </w:t>
      </w:r>
      <w:r w:rsidR="00037374">
        <w:t>C</w:t>
      </w:r>
      <w:r w:rsidRPr="00AA0A9A" w:rsidR="00974CA8">
        <w:t>ommittee meeting.</w:t>
      </w:r>
      <w:r w:rsidRPr="00AA0A9A">
        <w:t xml:space="preserve"> </w:t>
      </w:r>
      <w:r w:rsidRPr="00AA0A9A" w:rsidR="00974CA8">
        <w:t xml:space="preserve">On that last point, Professor Woods, you say that it might be helpful to have </w:t>
      </w:r>
      <w:r w:rsidRPr="00AA0A9A">
        <w:t xml:space="preserve">an </w:t>
      </w:r>
      <w:r w:rsidRPr="00AA0A9A" w:rsidR="00974CA8">
        <w:t xml:space="preserve">occupation shortage list. The </w:t>
      </w:r>
      <w:r w:rsidRPr="00AA0A9A">
        <w:t>s</w:t>
      </w:r>
      <w:r w:rsidRPr="00AA0A9A" w:rsidR="00974CA8">
        <w:t>imple fact is that there is no distinct Welsh econom</w:t>
      </w:r>
      <w:r w:rsidRPr="00AA0A9A">
        <w:t>y</w:t>
      </w:r>
      <w:r w:rsidRPr="00AA0A9A" w:rsidR="00974CA8">
        <w:t>. There is a UK economy</w:t>
      </w:r>
      <w:r w:rsidRPr="00AA0A9A">
        <w:t>.</w:t>
      </w:r>
      <w:r w:rsidRPr="00AA0A9A" w:rsidR="00974CA8">
        <w:t xml:space="preserve"> </w:t>
      </w:r>
      <w:r w:rsidRPr="00AA0A9A">
        <w:t>T</w:t>
      </w:r>
      <w:r w:rsidRPr="00AA0A9A" w:rsidR="00974CA8">
        <w:t xml:space="preserve">here are no border restrictions between </w:t>
      </w:r>
      <w:r w:rsidRPr="00AA0A9A">
        <w:t xml:space="preserve">Wales </w:t>
      </w:r>
      <w:r w:rsidRPr="00AA0A9A" w:rsidR="00974CA8">
        <w:t xml:space="preserve">and the rest of the UK. People move freely on a daily basis for the purpose of work. </w:t>
      </w:r>
      <w:r w:rsidRPr="00AA0A9A">
        <w:t xml:space="preserve">That idea </w:t>
      </w:r>
      <w:r w:rsidRPr="00AA0A9A" w:rsidR="00974CA8">
        <w:t xml:space="preserve">is a bit of a nonsense, </w:t>
      </w:r>
      <w:r w:rsidRPr="00AA0A9A">
        <w:t>is it not</w:t>
      </w:r>
      <w:r w:rsidRPr="00AA0A9A" w:rsidR="00974CA8">
        <w:t>?</w:t>
      </w:r>
    </w:p>
    <w:p w:rsidR="003C0986" w:rsidRPr="00AA0A9A" w:rsidP="003C0986">
      <w:pPr>
        <w:pStyle w:val="Answer"/>
      </w:pPr>
      <w:sdt>
        <w:sdtPr>
          <w:alias w:val="Witness"/>
          <w:id w:val="-986401111"/>
          <w:placeholder>
            <w:docPart w:val="DefaultPlaceholder_-1854013440"/>
          </w:placeholder>
          <w:richText/>
        </w:sdtPr>
        <w:sdtContent>
          <w:r w:rsidRPr="00AA0A9A" w:rsidR="00642257">
            <w:rPr>
              <w:b/>
              <w:i/>
            </w:rPr>
            <w:t>Professor Woods:</w:t>
          </w:r>
        </w:sdtContent>
      </w:sdt>
      <w:r w:rsidRPr="00AA0A9A">
        <w:t xml:space="preserve"> There are </w:t>
      </w:r>
      <w:r w:rsidRPr="00AA0A9A" w:rsidR="00974CA8">
        <w:t>challenges</w:t>
      </w:r>
      <w:r w:rsidRPr="00AA0A9A">
        <w:t>.</w:t>
      </w:r>
      <w:r w:rsidRPr="00AA0A9A" w:rsidR="00974CA8">
        <w:t xml:space="preserve"> I was keeping my </w:t>
      </w:r>
      <w:r w:rsidRPr="00AA0A9A">
        <w:t xml:space="preserve">answer </w:t>
      </w:r>
      <w:r w:rsidRPr="00AA0A9A" w:rsidR="00974CA8">
        <w:t xml:space="preserve">short, </w:t>
      </w:r>
      <w:r w:rsidRPr="00AA0A9A">
        <w:t xml:space="preserve">as instructed, </w:t>
      </w:r>
      <w:r w:rsidRPr="00AA0A9A" w:rsidR="00974CA8">
        <w:t xml:space="preserve">but that was </w:t>
      </w:r>
      <w:r w:rsidRPr="00AA0A9A">
        <w:t>the</w:t>
      </w:r>
      <w:r w:rsidRPr="00AA0A9A" w:rsidR="00974CA8">
        <w:t xml:space="preserve"> caveat </w:t>
      </w:r>
      <w:r w:rsidRPr="00AA0A9A">
        <w:t xml:space="preserve">that </w:t>
      </w:r>
      <w:r w:rsidRPr="00AA0A9A" w:rsidR="00974CA8">
        <w:t xml:space="preserve">I would have given, </w:t>
      </w:r>
      <w:r w:rsidRPr="00AA0A9A">
        <w:t xml:space="preserve">had I given </w:t>
      </w:r>
      <w:r w:rsidRPr="00AA0A9A" w:rsidR="00974CA8">
        <w:t>a larger answer</w:t>
      </w:r>
      <w:r w:rsidRPr="00AA0A9A">
        <w:t>. W</w:t>
      </w:r>
      <w:r w:rsidRPr="00AA0A9A" w:rsidR="00974CA8">
        <w:t>e are a single labo</w:t>
      </w:r>
      <w:r w:rsidRPr="00AA0A9A">
        <w:t>u</w:t>
      </w:r>
      <w:r w:rsidRPr="00AA0A9A" w:rsidR="00974CA8">
        <w:t>r market.</w:t>
      </w:r>
      <w:r w:rsidRPr="00AA0A9A" w:rsidR="002F72AF">
        <w:t xml:space="preserve"> </w:t>
      </w:r>
      <w:r w:rsidRPr="00AA0A9A">
        <w:t>I</w:t>
      </w:r>
      <w:r w:rsidRPr="00AA0A9A" w:rsidR="00974CA8">
        <w:t xml:space="preserve">t is worth looking at particular shortages and </w:t>
      </w:r>
      <w:r w:rsidRPr="00AA0A9A">
        <w:t xml:space="preserve">how that relates to immigration or </w:t>
      </w:r>
      <w:r w:rsidRPr="00AA0A9A" w:rsidR="00DC27A2">
        <w:t xml:space="preserve">links </w:t>
      </w:r>
      <w:r w:rsidRPr="00AA0A9A">
        <w:t>to other incentives.</w:t>
      </w:r>
    </w:p>
    <w:p w:rsidR="003C0986" w:rsidRPr="00AA0A9A" w:rsidP="003C0986">
      <w:pPr>
        <w:pStyle w:val="Question"/>
      </w:pPr>
      <w:sdt>
        <w:sdtPr>
          <w:alias w:val="Member"/>
          <w:tag w:val="&lt;Member mnisId='4746' dodsId='83468'&gt;"/>
          <w:id w:val="1119718875"/>
          <w:placeholder>
            <w:docPart w:val="DefaultPlaceholder_-1854013440"/>
          </w:placeholder>
          <w:richText/>
        </w:sdtPr>
        <w:sdtContent>
          <w:r w:rsidRPr="00AA0A9A">
            <w:rPr>
              <w:b/>
            </w:rPr>
            <w:t>Robin Millar:</w:t>
          </w:r>
        </w:sdtContent>
      </w:sdt>
      <w:r w:rsidRPr="00AA0A9A">
        <w:t xml:space="preserve"> Thank you for that clarification. </w:t>
      </w:r>
      <w:r w:rsidRPr="00AA0A9A" w:rsidR="00974CA8">
        <w:t xml:space="preserve">On that point, </w:t>
      </w:r>
      <w:r w:rsidRPr="00AA0A9A">
        <w:t>w</w:t>
      </w:r>
      <w:r w:rsidRPr="00AA0A9A" w:rsidR="00974CA8">
        <w:t>ould it not make more sense, for example, to differentiate between rural and urban areas</w:t>
      </w:r>
      <w:r w:rsidRPr="00AA0A9A">
        <w:t>, given the distinctive characteristics that they have?</w:t>
      </w:r>
    </w:p>
    <w:p w:rsidR="003C0986" w:rsidRPr="00AA0A9A" w:rsidP="003C0986">
      <w:pPr>
        <w:pStyle w:val="Answer"/>
      </w:pPr>
      <w:sdt>
        <w:sdtPr>
          <w:alias w:val="Witness"/>
          <w:id w:val="1200367010"/>
          <w:placeholder>
            <w:docPart w:val="DefaultPlaceholder_-1854013440"/>
          </w:placeholder>
          <w:richText/>
        </w:sdtPr>
        <w:sdtContent>
          <w:r w:rsidRPr="00AA0A9A" w:rsidR="00642257">
            <w:rPr>
              <w:b/>
              <w:i/>
            </w:rPr>
            <w:t>Professor Woods:</w:t>
          </w:r>
        </w:sdtContent>
      </w:sdt>
      <w:r w:rsidRPr="00AA0A9A">
        <w:t xml:space="preserve"> T</w:t>
      </w:r>
      <w:r w:rsidRPr="00AA0A9A" w:rsidR="00974CA8">
        <w:t xml:space="preserve">he answer </w:t>
      </w:r>
      <w:r w:rsidRPr="00AA0A9A">
        <w:t xml:space="preserve">that </w:t>
      </w:r>
      <w:r w:rsidRPr="00AA0A9A" w:rsidR="00974CA8">
        <w:t xml:space="preserve">I can give you is that these are questions </w:t>
      </w:r>
      <w:r w:rsidRPr="00AA0A9A">
        <w:t xml:space="preserve">that </w:t>
      </w:r>
      <w:r w:rsidRPr="00AA0A9A" w:rsidR="00974CA8">
        <w:t>should be considered</w:t>
      </w:r>
      <w:r w:rsidRPr="00AA0A9A">
        <w:t>. W</w:t>
      </w:r>
      <w:r w:rsidRPr="00AA0A9A" w:rsidR="00974CA8">
        <w:t xml:space="preserve">hat you are raising here is </w:t>
      </w:r>
      <w:r w:rsidRPr="00AA0A9A">
        <w:t xml:space="preserve">a </w:t>
      </w:r>
      <w:r w:rsidRPr="00AA0A9A" w:rsidR="00974CA8">
        <w:t>more detailed question</w:t>
      </w:r>
      <w:r w:rsidRPr="00AA0A9A">
        <w:t xml:space="preserve"> that we</w:t>
      </w:r>
      <w:r w:rsidRPr="00AA0A9A" w:rsidR="00974CA8">
        <w:t xml:space="preserve"> need </w:t>
      </w:r>
      <w:r w:rsidRPr="00AA0A9A" w:rsidR="00DC27A2">
        <w:t xml:space="preserve">to </w:t>
      </w:r>
      <w:r w:rsidRPr="00AA0A9A" w:rsidR="00974CA8">
        <w:t xml:space="preserve">consider </w:t>
      </w:r>
      <w:r w:rsidRPr="00AA0A9A" w:rsidR="00DC27A2">
        <w:t xml:space="preserve">about </w:t>
      </w:r>
      <w:r w:rsidRPr="00AA0A9A" w:rsidR="00974CA8">
        <w:t xml:space="preserve">whether </w:t>
      </w:r>
      <w:r w:rsidRPr="00AA0A9A">
        <w:t xml:space="preserve">Wales </w:t>
      </w:r>
      <w:r w:rsidRPr="00AA0A9A" w:rsidR="00974CA8">
        <w:t>is the appropriate unit to look at</w:t>
      </w:r>
      <w:r w:rsidRPr="00AA0A9A">
        <w:t>,</w:t>
      </w:r>
      <w:r w:rsidRPr="00AA0A9A" w:rsidR="00974CA8">
        <w:t xml:space="preserve"> </w:t>
      </w:r>
      <w:r w:rsidRPr="00AA0A9A">
        <w:t xml:space="preserve">whether it is rural versus urban, or whether there are other </w:t>
      </w:r>
      <w:r w:rsidRPr="00AA0A9A" w:rsidR="00974CA8">
        <w:t>distinctions</w:t>
      </w:r>
      <w:r w:rsidRPr="00AA0A9A">
        <w:t>.</w:t>
      </w:r>
      <w:r w:rsidRPr="00AA0A9A" w:rsidR="00974CA8">
        <w:t xml:space="preserve"> </w:t>
      </w:r>
      <w:r w:rsidRPr="00AA0A9A">
        <w:t xml:space="preserve">Some degree of thinking about whether </w:t>
      </w:r>
      <w:r w:rsidRPr="00AA0A9A" w:rsidR="00974CA8">
        <w:t xml:space="preserve">it </w:t>
      </w:r>
      <w:r w:rsidRPr="00AA0A9A">
        <w:t xml:space="preserve">is worth </w:t>
      </w:r>
      <w:r w:rsidRPr="00AA0A9A" w:rsidR="00974CA8">
        <w:t xml:space="preserve">differentiating </w:t>
      </w:r>
      <w:r w:rsidRPr="00AA0A9A">
        <w:t xml:space="preserve">shortage </w:t>
      </w:r>
      <w:r w:rsidRPr="00AA0A9A" w:rsidR="00974CA8">
        <w:t>occupation</w:t>
      </w:r>
      <w:r w:rsidRPr="00AA0A9A">
        <w:t>s and</w:t>
      </w:r>
      <w:r w:rsidRPr="00AA0A9A" w:rsidR="00974CA8">
        <w:t xml:space="preserve"> salary levels to reflect different parts of the economy is an important suggestion </w:t>
      </w:r>
      <w:r w:rsidRPr="00AA0A9A">
        <w:t>and one worth doing. M</w:t>
      </w:r>
      <w:r w:rsidRPr="00AA0A9A" w:rsidR="00974CA8">
        <w:t xml:space="preserve">ore analysis would need to be </w:t>
      </w:r>
      <w:r w:rsidRPr="00AA0A9A">
        <w:t xml:space="preserve">done </w:t>
      </w:r>
      <w:r w:rsidRPr="00AA0A9A" w:rsidR="00974CA8">
        <w:t xml:space="preserve">to </w:t>
      </w:r>
      <w:r w:rsidRPr="00AA0A9A">
        <w:t xml:space="preserve">understand </w:t>
      </w:r>
      <w:r w:rsidRPr="00AA0A9A" w:rsidR="00974CA8">
        <w:t xml:space="preserve">what the best </w:t>
      </w:r>
      <w:r w:rsidRPr="00AA0A9A">
        <w:t>way of providing that is.</w:t>
      </w:r>
    </w:p>
    <w:p w:rsidR="00224CAB" w:rsidRPr="00AA0A9A" w:rsidP="003C0986">
      <w:pPr>
        <w:pStyle w:val="Question"/>
      </w:pPr>
      <w:sdt>
        <w:sdtPr>
          <w:alias w:val="Member"/>
          <w:tag w:val="&lt;Member mnisId='4746' dodsId='83468'&gt;"/>
          <w:id w:val="1757778899"/>
          <w:placeholder>
            <w:docPart w:val="DefaultPlaceholder_-1854013440"/>
          </w:placeholder>
          <w:richText/>
        </w:sdtPr>
        <w:sdtContent>
          <w:r w:rsidRPr="00AA0A9A" w:rsidR="003C0986">
            <w:rPr>
              <w:b/>
            </w:rPr>
            <w:t>Robin Millar:</w:t>
          </w:r>
        </w:sdtContent>
      </w:sdt>
      <w:r w:rsidRPr="00AA0A9A" w:rsidR="003C0986">
        <w:t xml:space="preserve"> </w:t>
      </w:r>
      <w:r w:rsidRPr="00AA0A9A" w:rsidR="00974CA8">
        <w:t xml:space="preserve">I want to come </w:t>
      </w:r>
      <w:r w:rsidRPr="00AA0A9A" w:rsidR="003C0986">
        <w:t xml:space="preserve">to </w:t>
      </w:r>
      <w:r w:rsidRPr="00AA0A9A" w:rsidR="00974CA8">
        <w:t xml:space="preserve">that. I am in </w:t>
      </w:r>
      <w:r w:rsidRPr="00AA0A9A" w:rsidR="00DC27A2">
        <w:t>n</w:t>
      </w:r>
      <w:r w:rsidRPr="00AA0A9A" w:rsidR="003C0986">
        <w:t>orth Wales. A</w:t>
      </w:r>
      <w:r w:rsidRPr="00AA0A9A" w:rsidR="00974CA8">
        <w:t xml:space="preserve">s a resident of </w:t>
      </w:r>
      <w:r w:rsidRPr="00AA0A9A" w:rsidR="00DC27A2">
        <w:t>n</w:t>
      </w:r>
      <w:r w:rsidRPr="00AA0A9A" w:rsidR="003C0986">
        <w:t>orth Wales</w:t>
      </w:r>
      <w:r w:rsidRPr="00AA0A9A" w:rsidR="00974CA8">
        <w:t>, born and raised in Bangor, I could talk to you</w:t>
      </w:r>
      <w:r w:rsidRPr="00AA0A9A" w:rsidR="003C0986">
        <w:t xml:space="preserve"> at length about the </w:t>
      </w:r>
      <w:r w:rsidRPr="00AA0A9A" w:rsidR="00974CA8">
        <w:t xml:space="preserve">differences between </w:t>
      </w:r>
      <w:r w:rsidRPr="00AA0A9A" w:rsidR="00DC27A2">
        <w:t>n</w:t>
      </w:r>
      <w:r w:rsidRPr="00AA0A9A" w:rsidR="003C0986">
        <w:t xml:space="preserve">orth Wales and </w:t>
      </w:r>
      <w:r w:rsidRPr="00AA0A9A" w:rsidR="00E7537E">
        <w:t>south Wales</w:t>
      </w:r>
      <w:r w:rsidRPr="00AA0A9A" w:rsidR="00974CA8">
        <w:t xml:space="preserve">, between </w:t>
      </w:r>
      <w:r w:rsidRPr="00AA0A9A" w:rsidR="00974CA8">
        <w:t>north</w:t>
      </w:r>
      <w:r w:rsidRPr="00AA0A9A" w:rsidR="003C0986">
        <w:t>-</w:t>
      </w:r>
      <w:r w:rsidRPr="00AA0A9A" w:rsidR="00974CA8">
        <w:t>east Wales and north</w:t>
      </w:r>
      <w:r w:rsidRPr="00AA0A9A" w:rsidR="003C0986">
        <w:t>-</w:t>
      </w:r>
      <w:r w:rsidRPr="00AA0A9A" w:rsidR="00974CA8">
        <w:t>west Wales</w:t>
      </w:r>
      <w:r w:rsidRPr="00AA0A9A" w:rsidR="003C0986">
        <w:t>,</w:t>
      </w:r>
      <w:r w:rsidRPr="00AA0A9A" w:rsidR="00974CA8">
        <w:t xml:space="preserve"> </w:t>
      </w:r>
      <w:r w:rsidRPr="00AA0A9A" w:rsidR="003C0986">
        <w:t xml:space="preserve">and between Ynys Môn, </w:t>
      </w:r>
      <w:r w:rsidRPr="00AA0A9A" w:rsidR="003C0986">
        <w:t>Gwynedd</w:t>
      </w:r>
      <w:r w:rsidRPr="00AA0A9A" w:rsidR="003C0986">
        <w:t xml:space="preserve"> and Conwy</w:t>
      </w:r>
      <w:r w:rsidRPr="00AA0A9A" w:rsidR="00DC27A2">
        <w:t>; they are significant.</w:t>
      </w:r>
      <w:r w:rsidRPr="00AA0A9A" w:rsidR="003C0986">
        <w:t xml:space="preserve"> In Gwynedd, for example, 6</w:t>
      </w:r>
      <w:r w:rsidRPr="00AA0A9A" w:rsidR="00974CA8">
        <w:t xml:space="preserve">4% </w:t>
      </w:r>
      <w:r w:rsidRPr="00AA0A9A" w:rsidR="003C0986">
        <w:t xml:space="preserve">of the population </w:t>
      </w:r>
      <w:r w:rsidRPr="00AA0A9A" w:rsidR="00974CA8">
        <w:t xml:space="preserve">are employed in public sector jobs, which gives a very specific </w:t>
      </w:r>
      <w:r w:rsidRPr="00AA0A9A" w:rsidR="003C0986">
        <w:t xml:space="preserve">cant </w:t>
      </w:r>
      <w:r w:rsidRPr="00AA0A9A" w:rsidR="00974CA8">
        <w:t>to the understanding of labo</w:t>
      </w:r>
      <w:r w:rsidRPr="00AA0A9A">
        <w:t>u</w:t>
      </w:r>
      <w:r w:rsidRPr="00AA0A9A" w:rsidR="00974CA8">
        <w:t xml:space="preserve">r market economics in that </w:t>
      </w:r>
      <w:r w:rsidRPr="00AA0A9A" w:rsidR="00974CA8">
        <w:t>particular part</w:t>
      </w:r>
      <w:r w:rsidRPr="00AA0A9A" w:rsidR="00974CA8">
        <w:t xml:space="preserve"> of </w:t>
      </w:r>
      <w:r w:rsidRPr="00AA0A9A">
        <w:t>Wales, so</w:t>
      </w:r>
      <w:r w:rsidRPr="00AA0A9A" w:rsidR="00974CA8">
        <w:t xml:space="preserve"> </w:t>
      </w:r>
      <w:r w:rsidRPr="00AA0A9A">
        <w:t>t</w:t>
      </w:r>
      <w:r w:rsidRPr="00AA0A9A" w:rsidR="00974CA8">
        <w:t xml:space="preserve">hat question of the unit </w:t>
      </w:r>
      <w:r w:rsidRPr="00AA0A9A">
        <w:t xml:space="preserve">that </w:t>
      </w:r>
      <w:r w:rsidRPr="00AA0A9A" w:rsidR="00974CA8">
        <w:t>we review is important.</w:t>
      </w:r>
    </w:p>
    <w:p w:rsidR="00974CA8" w:rsidRPr="00AA0A9A" w:rsidP="00224CAB">
      <w:pPr>
        <w:pStyle w:val="Question"/>
        <w:numPr>
          <w:ilvl w:val="0"/>
          <w:numId w:val="0"/>
        </w:numPr>
        <w:ind w:left="794"/>
      </w:pPr>
      <w:r w:rsidRPr="00AA0A9A">
        <w:t xml:space="preserve">If I may turn, though, to </w:t>
      </w:r>
      <w:r w:rsidRPr="00AA0A9A" w:rsidR="00224CAB">
        <w:t>Ms Rourke</w:t>
      </w:r>
      <w:r w:rsidRPr="00AA0A9A">
        <w:t xml:space="preserve">, in response to my colleague, the </w:t>
      </w:r>
      <w:r w:rsidR="00791B5C">
        <w:t xml:space="preserve">hon. Member </w:t>
      </w:r>
      <w:r w:rsidRPr="00AA0A9A">
        <w:t xml:space="preserve">for </w:t>
      </w:r>
      <w:r w:rsidRPr="00AA0A9A" w:rsidR="00224CAB">
        <w:t>Delyn, y</w:t>
      </w:r>
      <w:r w:rsidRPr="00AA0A9A">
        <w:t xml:space="preserve">ou mentioned some work that was ongoing for comparison purposes across </w:t>
      </w:r>
      <w:r w:rsidRPr="00AA0A9A" w:rsidR="00224CAB">
        <w:t>the UK</w:t>
      </w:r>
      <w:r w:rsidRPr="00AA0A9A">
        <w:t xml:space="preserve">. </w:t>
      </w:r>
      <w:r w:rsidRPr="00AA0A9A" w:rsidR="00224CAB">
        <w:t>Could you j</w:t>
      </w:r>
      <w:r w:rsidRPr="00AA0A9A">
        <w:t>ust elaborate on that</w:t>
      </w:r>
      <w:r w:rsidRPr="00AA0A9A" w:rsidR="00224CAB">
        <w:t>?</w:t>
      </w:r>
      <w:r w:rsidRPr="00AA0A9A">
        <w:t xml:space="preserve"> </w:t>
      </w:r>
      <w:r w:rsidRPr="00AA0A9A" w:rsidR="00224CAB">
        <w:t>I</w:t>
      </w:r>
      <w:r w:rsidRPr="00AA0A9A">
        <w:t>n particular</w:t>
      </w:r>
      <w:r w:rsidRPr="00AA0A9A" w:rsidR="00224CAB">
        <w:t>,</w:t>
      </w:r>
      <w:r w:rsidRPr="00AA0A9A">
        <w:t xml:space="preserve"> I</w:t>
      </w:r>
      <w:r w:rsidRPr="00AA0A9A">
        <w:t xml:space="preserve"> am interested in the difficulties </w:t>
      </w:r>
      <w:r w:rsidRPr="00AA0A9A" w:rsidR="00224CAB">
        <w:t xml:space="preserve">that </w:t>
      </w:r>
      <w:r w:rsidRPr="00AA0A9A">
        <w:t xml:space="preserve">you might find, because there are different centres of excellence in different parts of the UK </w:t>
      </w:r>
      <w:r w:rsidRPr="00AA0A9A" w:rsidR="00224CAB">
        <w:t xml:space="preserve">that </w:t>
      </w:r>
      <w:r w:rsidRPr="00AA0A9A">
        <w:t>look in detail at statistics.</w:t>
      </w:r>
    </w:p>
    <w:p w:rsidR="00224CAB" w:rsidRPr="00AA0A9A" w:rsidP="00224CAB">
      <w:pPr>
        <w:pStyle w:val="Answer"/>
      </w:pPr>
      <w:sdt>
        <w:sdtPr>
          <w:alias w:val="Witness"/>
          <w:id w:val="-981304036"/>
          <w:placeholder>
            <w:docPart w:val="DefaultPlaceholder_-1854013440"/>
          </w:placeholder>
          <w:richText/>
        </w:sdtPr>
        <w:sdtContent>
          <w:r w:rsidRPr="00AA0A9A" w:rsidR="00642257">
            <w:rPr>
              <w:b/>
              <w:i/>
            </w:rPr>
            <w:t>Emma Rourke:</w:t>
          </w:r>
        </w:sdtContent>
      </w:sdt>
      <w:r w:rsidRPr="00AA0A9A">
        <w:t xml:space="preserve"> W</w:t>
      </w:r>
      <w:r w:rsidRPr="00AA0A9A" w:rsidR="00974CA8">
        <w:t xml:space="preserve">e have a concordat for statistics across the United Kingdom. </w:t>
      </w:r>
      <w:r w:rsidRPr="00AA0A9A">
        <w:t>W</w:t>
      </w:r>
      <w:r w:rsidRPr="00AA0A9A" w:rsidR="00974CA8">
        <w:t xml:space="preserve">e are the UK’s </w:t>
      </w:r>
      <w:r w:rsidRPr="00AA0A9A">
        <w:t>n</w:t>
      </w:r>
      <w:r w:rsidRPr="00AA0A9A" w:rsidR="00974CA8">
        <w:t xml:space="preserve">ational </w:t>
      </w:r>
      <w:r w:rsidRPr="00AA0A9A">
        <w:t>s</w:t>
      </w:r>
      <w:r w:rsidRPr="00AA0A9A" w:rsidR="00974CA8">
        <w:t xml:space="preserve">tatistical </w:t>
      </w:r>
      <w:r w:rsidRPr="00AA0A9A">
        <w:t>i</w:t>
      </w:r>
      <w:r w:rsidRPr="00AA0A9A" w:rsidR="00974CA8">
        <w:t xml:space="preserve">nstitute, but we partner with chief statisticians </w:t>
      </w:r>
      <w:r w:rsidRPr="00AA0A9A">
        <w:t xml:space="preserve">in </w:t>
      </w:r>
      <w:r w:rsidRPr="00AA0A9A" w:rsidR="00974CA8">
        <w:t xml:space="preserve">the </w:t>
      </w:r>
      <w:r w:rsidRPr="00AA0A9A">
        <w:t xml:space="preserve">devolved </w:t>
      </w:r>
      <w:r w:rsidRPr="00AA0A9A" w:rsidR="00DC27A2">
        <w:t>A</w:t>
      </w:r>
      <w:r w:rsidRPr="00AA0A9A" w:rsidR="00974CA8">
        <w:t>dministrations and have been looking at health</w:t>
      </w:r>
      <w:r w:rsidRPr="00AA0A9A" w:rsidR="002F72AF">
        <w:t xml:space="preserve"> </w:t>
      </w:r>
      <w:r w:rsidRPr="00AA0A9A" w:rsidR="00974CA8">
        <w:t>over the last year</w:t>
      </w:r>
      <w:r w:rsidRPr="00AA0A9A">
        <w:t>.</w:t>
      </w:r>
      <w:r w:rsidRPr="00AA0A9A" w:rsidR="00974CA8">
        <w:t xml:space="preserve"> </w:t>
      </w:r>
      <w:r w:rsidRPr="00AA0A9A">
        <w:t>W</w:t>
      </w:r>
      <w:r w:rsidRPr="00AA0A9A" w:rsidR="00974CA8">
        <w:t>e have identified six indicators</w:t>
      </w:r>
      <w:r w:rsidRPr="00AA0A9A">
        <w:t>,</w:t>
      </w:r>
      <w:r w:rsidRPr="00AA0A9A" w:rsidR="00974CA8">
        <w:t xml:space="preserve"> largely relating to NHS and healthcare service performance, ambulance waiting times</w:t>
      </w:r>
      <w:r w:rsidRPr="00AA0A9A">
        <w:t xml:space="preserve"> and</w:t>
      </w:r>
      <w:r w:rsidRPr="00AA0A9A" w:rsidR="00974CA8">
        <w:t xml:space="preserve"> referral to treatment times</w:t>
      </w:r>
      <w:r w:rsidRPr="00AA0A9A">
        <w:t>,</w:t>
      </w:r>
      <w:r w:rsidRPr="00AA0A9A" w:rsidR="00974CA8">
        <w:t xml:space="preserve"> where there may be different data designs</w:t>
      </w:r>
      <w:r w:rsidRPr="00AA0A9A">
        <w:t xml:space="preserve"> and</w:t>
      </w:r>
      <w:r w:rsidRPr="00AA0A9A" w:rsidR="00974CA8">
        <w:t xml:space="preserve"> local policies </w:t>
      </w:r>
      <w:r w:rsidRPr="00AA0A9A">
        <w:t xml:space="preserve">that </w:t>
      </w:r>
      <w:r w:rsidRPr="00AA0A9A" w:rsidR="00974CA8">
        <w:t>have previously made it challenging to make comparisons.</w:t>
      </w:r>
    </w:p>
    <w:p w:rsidR="00224CAB" w:rsidRPr="00AA0A9A" w:rsidP="00224CAB">
      <w:pPr>
        <w:pStyle w:val="Answer"/>
      </w:pPr>
      <w:r w:rsidRPr="00AA0A9A">
        <w:t>W</w:t>
      </w:r>
      <w:r w:rsidRPr="00AA0A9A" w:rsidR="00974CA8">
        <w:t>e recognise that</w:t>
      </w:r>
      <w:r w:rsidRPr="00AA0A9A">
        <w:t>,</w:t>
      </w:r>
      <w:r w:rsidRPr="00AA0A9A" w:rsidR="00974CA8">
        <w:t xml:space="preserve"> for the benefit of the citizen as well as policymakers</w:t>
      </w:r>
      <w:r w:rsidRPr="00AA0A9A">
        <w:t>,</w:t>
      </w:r>
      <w:r w:rsidRPr="00AA0A9A" w:rsidR="00974CA8">
        <w:t xml:space="preserve"> we should do more to increase the understanding and coherence of statistics relating to these areas. </w:t>
      </w:r>
      <w:r w:rsidRPr="00AA0A9A">
        <w:t>T</w:t>
      </w:r>
      <w:r w:rsidRPr="00AA0A9A" w:rsidR="00974CA8">
        <w:t>his is just the very beginning of a much broader and</w:t>
      </w:r>
      <w:r w:rsidRPr="00AA0A9A">
        <w:t>,</w:t>
      </w:r>
      <w:r w:rsidRPr="00AA0A9A" w:rsidR="00974CA8">
        <w:t xml:space="preserve"> hopefully</w:t>
      </w:r>
      <w:r w:rsidRPr="00AA0A9A">
        <w:t>,</w:t>
      </w:r>
      <w:r w:rsidRPr="00AA0A9A" w:rsidR="00974CA8">
        <w:t xml:space="preserve"> </w:t>
      </w:r>
      <w:r w:rsidRPr="00AA0A9A" w:rsidR="00974CA8">
        <w:t>richer</w:t>
      </w:r>
      <w:r w:rsidRPr="00AA0A9A" w:rsidR="00974CA8">
        <w:t xml:space="preserve"> and longer-term piece of work, but we have issued blogs and ways to support users </w:t>
      </w:r>
      <w:r w:rsidRPr="00AA0A9A">
        <w:t xml:space="preserve">to </w:t>
      </w:r>
      <w:r w:rsidRPr="00AA0A9A" w:rsidR="00974CA8">
        <w:t>navigat</w:t>
      </w:r>
      <w:r w:rsidRPr="00AA0A9A">
        <w:t>e</w:t>
      </w:r>
      <w:r w:rsidRPr="00AA0A9A" w:rsidR="00974CA8">
        <w:t xml:space="preserve"> what may be enduring differences</w:t>
      </w:r>
      <w:r w:rsidRPr="00AA0A9A" w:rsidR="00685C3B">
        <w:t>.</w:t>
      </w:r>
    </w:p>
    <w:p w:rsidR="00092733" w:rsidRPr="00AA0A9A" w:rsidP="00092733">
      <w:pPr>
        <w:pStyle w:val="Question"/>
      </w:pPr>
      <w:sdt>
        <w:sdtPr>
          <w:alias w:val="Member"/>
          <w:tag w:val="&lt;Member mnisId='4746' dodsId='83468'&gt;"/>
          <w:id w:val="-143596648"/>
          <w:placeholder>
            <w:docPart w:val="ACACEE4C72AA4163958FA76ECB02DD3D"/>
          </w:placeholder>
          <w:richText/>
        </w:sdtPr>
        <w:sdtContent>
          <w:r w:rsidRPr="00AA0A9A">
            <w:rPr>
              <w:b/>
            </w:rPr>
            <w:t>Robin Millar:</w:t>
          </w:r>
        </w:sdtContent>
      </w:sdt>
      <w:r w:rsidRPr="00AA0A9A">
        <w:t xml:space="preserve"> Some of this is familiar to me already, but the key point that I am interested in is the difficulties that it may present and the difficulties that you have found through working on that concordat.</w:t>
      </w:r>
    </w:p>
    <w:p w:rsidR="00092733" w:rsidRPr="00AA0A9A" w:rsidP="00092733">
      <w:pPr>
        <w:pStyle w:val="Answer"/>
      </w:pPr>
      <w:sdt>
        <w:sdtPr>
          <w:alias w:val="Witness"/>
          <w:id w:val="1468002190"/>
          <w:placeholder>
            <w:docPart w:val="ACACEE4C72AA4163958FA76ECB02DD3D"/>
          </w:placeholder>
          <w:richText/>
        </w:sdtPr>
        <w:sdtContent>
          <w:r w:rsidRPr="00AA0A9A">
            <w:rPr>
              <w:b/>
              <w:i/>
            </w:rPr>
            <w:t>Emma Rourke:</w:t>
          </w:r>
        </w:sdtContent>
      </w:sdt>
      <w:r w:rsidRPr="00AA0A9A">
        <w:t xml:space="preserve"> The data point is, hopefully, answering that question. With their devolved nature, individual nations have created their own data systems. The definition of the target or, indeed, of the unit of measurement means that, when you bring together to attempt coherence, it becomes challenging.</w:t>
      </w:r>
    </w:p>
    <w:p w:rsidR="00092733" w:rsidRPr="00AA0A9A" w:rsidP="00092733">
      <w:pPr>
        <w:pStyle w:val="Question"/>
      </w:pPr>
      <w:sdt>
        <w:sdtPr>
          <w:alias w:val="Member"/>
          <w:tag w:val="&lt;Member mnisId='4746' dodsId='83468'&gt;"/>
          <w:id w:val="1985578593"/>
          <w:placeholder>
            <w:docPart w:val="0923769931944ABA9A5E4D26D3C28216"/>
          </w:placeholder>
          <w:richText/>
        </w:sdtPr>
        <w:sdtContent>
          <w:r w:rsidRPr="00AA0A9A">
            <w:rPr>
              <w:b/>
            </w:rPr>
            <w:t>Robin Millar:</w:t>
          </w:r>
        </w:sdtContent>
      </w:sdt>
      <w:r w:rsidRPr="00AA0A9A">
        <w:t xml:space="preserve"> Indeed it does, and the UK national statistician, in evidence to the Public Administration and Constitutional Affairs Committee in September, said exactly the same thing. He said, “We have found it very difficult recently to collect comparable data for different administrations across the UK on the health service, for example”, and then a bit later, in further evidence, he said, “Basically, we cannot do it”. I attempted to introduce a new clause in the data Bill that sought to seek that comparability. The key question that I have for you is whether this is this having an impact on census-related data and population-level data, or is it confined to issues such as health?</w:t>
      </w:r>
    </w:p>
    <w:p w:rsidR="00974CA8" w:rsidRPr="00AA0A9A" w:rsidP="00092733">
      <w:pPr>
        <w:pStyle w:val="Question"/>
        <w:numPr>
          <w:ilvl w:val="0"/>
          <w:numId w:val="0"/>
        </w:numPr>
        <w:ind w:left="794"/>
      </w:pPr>
      <w:sdt>
        <w:sdtPr>
          <w:alias w:val="Witness"/>
          <w:id w:val="-788509434"/>
          <w:placeholder>
            <w:docPart w:val="DefaultPlaceholder_-1854013440"/>
          </w:placeholder>
          <w:richText/>
        </w:sdtPr>
        <w:sdtContent>
          <w:r w:rsidRPr="00092733" w:rsidR="00642257">
            <w:rPr>
              <w:b/>
              <w:i/>
            </w:rPr>
            <w:t>Emma Rourke:</w:t>
          </w:r>
        </w:sdtContent>
      </w:sdt>
      <w:r w:rsidRPr="00AA0A9A" w:rsidR="00224CAB">
        <w:t xml:space="preserve"> It is n</w:t>
      </w:r>
      <w:r w:rsidRPr="00AA0A9A">
        <w:t xml:space="preserve">ot confined to issues </w:t>
      </w:r>
      <w:r w:rsidRPr="00AA0A9A" w:rsidR="00DC27A2">
        <w:t>such as</w:t>
      </w:r>
      <w:r w:rsidRPr="00AA0A9A">
        <w:t xml:space="preserve"> health. We do see variance across other policy areas as well</w:t>
      </w:r>
      <w:r w:rsidRPr="00AA0A9A" w:rsidR="00224CAB">
        <w:t>.</w:t>
      </w:r>
      <w:r w:rsidRPr="00AA0A9A">
        <w:t xml:space="preserve"> </w:t>
      </w:r>
      <w:r w:rsidRPr="00AA0A9A" w:rsidR="00224CAB">
        <w:t>A</w:t>
      </w:r>
      <w:r w:rsidRPr="00AA0A9A">
        <w:t xml:space="preserve">s we use admin data to support </w:t>
      </w:r>
      <w:r w:rsidRPr="00AA0A9A">
        <w:t>the census</w:t>
      </w:r>
      <w:r w:rsidRPr="00AA0A9A" w:rsidR="00224CAB">
        <w:t>,</w:t>
      </w:r>
      <w:r w:rsidRPr="00AA0A9A">
        <w:t xml:space="preserve"> </w:t>
      </w:r>
      <w:r w:rsidRPr="00AA0A9A">
        <w:t xml:space="preserve">in particular </w:t>
      </w:r>
      <w:r w:rsidRPr="00AA0A9A" w:rsidR="00224CAB">
        <w:t>as</w:t>
      </w:r>
      <w:r w:rsidRPr="00AA0A9A" w:rsidR="00224CAB">
        <w:t xml:space="preserve"> </w:t>
      </w:r>
      <w:r w:rsidRPr="00AA0A9A">
        <w:t>we have seen in Scotland, we are understanding some of the art</w:t>
      </w:r>
      <w:r w:rsidR="00791B5C">
        <w:t>e</w:t>
      </w:r>
      <w:r w:rsidRPr="00AA0A9A">
        <w:t>facts in the data and how that relates to population.</w:t>
      </w:r>
    </w:p>
    <w:p w:rsidR="00974CA8" w:rsidRPr="00AA0A9A" w:rsidP="00224CAB">
      <w:pPr>
        <w:pStyle w:val="Question"/>
      </w:pPr>
      <w:sdt>
        <w:sdtPr>
          <w:alias w:val="Member"/>
          <w:tag w:val="&lt;Member mnisId='4746' dodsId='83468'&gt;"/>
          <w:id w:val="156049276"/>
          <w:placeholder>
            <w:docPart w:val="DefaultPlaceholder_-1854013440"/>
          </w:placeholder>
          <w:richText/>
        </w:sdtPr>
        <w:sdtContent>
          <w:r w:rsidRPr="00AA0A9A" w:rsidR="00224CAB">
            <w:rPr>
              <w:b/>
            </w:rPr>
            <w:t>Robin Millar:</w:t>
          </w:r>
        </w:sdtContent>
      </w:sdt>
      <w:r w:rsidRPr="00AA0A9A" w:rsidR="00224CAB">
        <w:t xml:space="preserve"> Ms Woolford, </w:t>
      </w:r>
      <w:r w:rsidRPr="00AA0A9A">
        <w:t xml:space="preserve">I noticed that there was some controversy in the press </w:t>
      </w:r>
      <w:r w:rsidRPr="00AA0A9A" w:rsidR="00224CAB">
        <w:t xml:space="preserve">recently </w:t>
      </w:r>
      <w:r w:rsidRPr="00AA0A9A">
        <w:t xml:space="preserve">about the </w:t>
      </w:r>
      <w:r w:rsidRPr="00AA0A9A" w:rsidR="00224CAB">
        <w:t xml:space="preserve">ONS’s </w:t>
      </w:r>
      <w:r w:rsidRPr="00AA0A9A">
        <w:t xml:space="preserve">shift from </w:t>
      </w:r>
      <w:r w:rsidRPr="00AA0A9A" w:rsidR="00224CAB">
        <w:t xml:space="preserve">a decennial census to administrative data. </w:t>
      </w:r>
      <w:r w:rsidRPr="00AA0A9A">
        <w:t>Could you briefly explain the reasoning behind that move, or is it still a proposal at this point</w:t>
      </w:r>
      <w:r w:rsidRPr="00AA0A9A" w:rsidR="00224CAB">
        <w:t>?</w:t>
      </w:r>
      <w:r w:rsidRPr="00AA0A9A">
        <w:t xml:space="preserve"> </w:t>
      </w:r>
      <w:r w:rsidRPr="00AA0A9A" w:rsidR="00224CAB">
        <w:t>I</w:t>
      </w:r>
      <w:r w:rsidRPr="00AA0A9A">
        <w:t xml:space="preserve">s there a particular relevance to Wales as a </w:t>
      </w:r>
      <w:r w:rsidRPr="00AA0A9A" w:rsidR="00224CAB">
        <w:t>d</w:t>
      </w:r>
      <w:r w:rsidRPr="00AA0A9A">
        <w:t>evolved area in that move, or what are the implications for Wales in that move?</w:t>
      </w:r>
    </w:p>
    <w:p w:rsidR="00224CAB" w:rsidRPr="00AA0A9A" w:rsidP="00224CAB">
      <w:pPr>
        <w:pStyle w:val="Answer"/>
      </w:pPr>
      <w:sdt>
        <w:sdtPr>
          <w:alias w:val="Witness"/>
          <w:id w:val="1195050514"/>
          <w:placeholder>
            <w:docPart w:val="DefaultPlaceholder_-1854013440"/>
          </w:placeholder>
          <w:richText/>
        </w:sdtPr>
        <w:sdtContent>
          <w:r w:rsidRPr="00AA0A9A" w:rsidR="00642257">
            <w:rPr>
              <w:b/>
              <w:i/>
            </w:rPr>
            <w:t>Jen Woolford:</w:t>
          </w:r>
        </w:sdtContent>
      </w:sdt>
      <w:r w:rsidRPr="00AA0A9A">
        <w:t xml:space="preserve"> O</w:t>
      </w:r>
      <w:r w:rsidRPr="00AA0A9A" w:rsidR="00974CA8">
        <w:t>ur existing system of population statistics is based on the de</w:t>
      </w:r>
      <w:r w:rsidRPr="00AA0A9A">
        <w:t>cen</w:t>
      </w:r>
      <w:r w:rsidRPr="00AA0A9A" w:rsidR="00974CA8">
        <w:t>n</w:t>
      </w:r>
      <w:r w:rsidRPr="00AA0A9A">
        <w:t>i</w:t>
      </w:r>
      <w:r w:rsidRPr="00AA0A9A" w:rsidR="00974CA8">
        <w:t>al census, the latest of which was in 2021</w:t>
      </w:r>
      <w:r w:rsidRPr="00AA0A9A">
        <w:t>.</w:t>
      </w:r>
      <w:r w:rsidRPr="00AA0A9A" w:rsidR="00974CA8">
        <w:t xml:space="preserve"> </w:t>
      </w:r>
      <w:r w:rsidRPr="00AA0A9A">
        <w:t>T</w:t>
      </w:r>
      <w:r w:rsidRPr="00AA0A9A" w:rsidR="00974CA8">
        <w:t xml:space="preserve">here </w:t>
      </w:r>
      <w:r w:rsidRPr="00AA0A9A">
        <w:t xml:space="preserve">are </w:t>
      </w:r>
      <w:r w:rsidRPr="00AA0A9A" w:rsidR="00974CA8">
        <w:t>lots of fantastic things</w:t>
      </w:r>
      <w:r w:rsidRPr="00AA0A9A">
        <w:t>,</w:t>
      </w:r>
      <w:r w:rsidRPr="00AA0A9A" w:rsidR="00974CA8">
        <w:t xml:space="preserve"> </w:t>
      </w:r>
      <w:r w:rsidRPr="00AA0A9A">
        <w:t xml:space="preserve">and </w:t>
      </w:r>
      <w:r w:rsidRPr="00AA0A9A" w:rsidR="00974CA8">
        <w:t xml:space="preserve">I could talk forever about </w:t>
      </w:r>
      <w:r w:rsidRPr="00AA0A9A">
        <w:t xml:space="preserve">what is </w:t>
      </w:r>
      <w:r w:rsidRPr="00AA0A9A" w:rsidR="00974CA8">
        <w:t>great about the census, but it has drawbacks as well</w:t>
      </w:r>
      <w:r w:rsidRPr="00AA0A9A">
        <w:t>.</w:t>
      </w:r>
      <w:r w:rsidRPr="00AA0A9A" w:rsidR="00974CA8">
        <w:t xml:space="preserve"> </w:t>
      </w:r>
      <w:r w:rsidRPr="00AA0A9A">
        <w:t>I</w:t>
      </w:r>
      <w:r w:rsidRPr="00AA0A9A" w:rsidR="00974CA8">
        <w:t>t is quite expensive</w:t>
      </w:r>
      <w:r w:rsidRPr="00AA0A9A">
        <w:t>.</w:t>
      </w:r>
      <w:r w:rsidRPr="00AA0A9A" w:rsidR="00974CA8">
        <w:t xml:space="preserve"> </w:t>
      </w:r>
      <w:r w:rsidRPr="00AA0A9A">
        <w:t>I</w:t>
      </w:r>
      <w:r w:rsidRPr="00AA0A9A" w:rsidR="00974CA8">
        <w:t xml:space="preserve">t is quite difficult to manage </w:t>
      </w:r>
      <w:r w:rsidRPr="00AA0A9A">
        <w:t xml:space="preserve">and is </w:t>
      </w:r>
      <w:r w:rsidRPr="00AA0A9A" w:rsidR="00974CA8">
        <w:t>something that has this</w:t>
      </w:r>
      <w:r w:rsidRPr="00AA0A9A" w:rsidR="002F72AF">
        <w:t xml:space="preserve"> </w:t>
      </w:r>
      <w:r w:rsidRPr="00AA0A9A" w:rsidR="00974CA8">
        <w:t>big peak and trough to it</w:t>
      </w:r>
      <w:r w:rsidRPr="00AA0A9A">
        <w:t>.</w:t>
      </w:r>
      <w:r w:rsidRPr="00AA0A9A" w:rsidR="00974CA8">
        <w:t xml:space="preserve"> </w:t>
      </w:r>
      <w:r w:rsidRPr="00AA0A9A">
        <w:t xml:space="preserve">It also </w:t>
      </w:r>
      <w:r w:rsidRPr="00AA0A9A" w:rsidR="00974CA8">
        <w:t xml:space="preserve">gets out of </w:t>
      </w:r>
      <w:r w:rsidRPr="00AA0A9A">
        <w:t xml:space="preserve">date </w:t>
      </w:r>
      <w:r w:rsidRPr="00AA0A9A" w:rsidR="00974CA8">
        <w:t>quite quickly.</w:t>
      </w:r>
    </w:p>
    <w:p w:rsidR="00224CAB" w:rsidRPr="00AA0A9A" w:rsidP="00224CAB">
      <w:pPr>
        <w:pStyle w:val="Answer"/>
      </w:pPr>
      <w:r w:rsidRPr="00AA0A9A">
        <w:t>A</w:t>
      </w:r>
      <w:r w:rsidRPr="00AA0A9A" w:rsidR="00974CA8">
        <w:t xml:space="preserve"> good example</w:t>
      </w:r>
      <w:r w:rsidRPr="00AA0A9A" w:rsidR="002F72AF">
        <w:t xml:space="preserve"> </w:t>
      </w:r>
      <w:r w:rsidRPr="00AA0A9A" w:rsidR="00974CA8">
        <w:t xml:space="preserve">is </w:t>
      </w:r>
      <w:r w:rsidRPr="00AA0A9A">
        <w:t xml:space="preserve">from </w:t>
      </w:r>
      <w:r w:rsidRPr="00AA0A9A" w:rsidR="00974CA8">
        <w:t>when we were providing evidence for Covid during the pandemic</w:t>
      </w:r>
      <w:r w:rsidRPr="00AA0A9A">
        <w:t>.</w:t>
      </w:r>
      <w:r w:rsidRPr="00AA0A9A" w:rsidR="00974CA8">
        <w:t xml:space="preserve"> </w:t>
      </w:r>
      <w:r w:rsidRPr="00AA0A9A">
        <w:t>W</w:t>
      </w:r>
      <w:r w:rsidRPr="00AA0A9A" w:rsidR="00974CA8">
        <w:t>e wanted to look at very small areas and say what might be driving local</w:t>
      </w:r>
      <w:r w:rsidRPr="00AA0A9A">
        <w:t xml:space="preserve"> outbreaks</w:t>
      </w:r>
      <w:r w:rsidRPr="00AA0A9A" w:rsidR="00974CA8">
        <w:t xml:space="preserve">, </w:t>
      </w:r>
      <w:r w:rsidRPr="00AA0A9A">
        <w:t>b</w:t>
      </w:r>
      <w:r w:rsidRPr="00AA0A9A" w:rsidR="00974CA8">
        <w:t xml:space="preserve">ut the latest data </w:t>
      </w:r>
      <w:r w:rsidRPr="00AA0A9A">
        <w:t xml:space="preserve">that </w:t>
      </w:r>
      <w:r w:rsidRPr="00AA0A9A" w:rsidR="00974CA8">
        <w:t>we had was from 2011</w:t>
      </w:r>
      <w:r w:rsidRPr="00AA0A9A">
        <w:t>.</w:t>
      </w:r>
      <w:r w:rsidRPr="00AA0A9A" w:rsidR="00974CA8">
        <w:t xml:space="preserve"> </w:t>
      </w:r>
      <w:r w:rsidRPr="00AA0A9A">
        <w:t>W</w:t>
      </w:r>
      <w:r w:rsidRPr="00AA0A9A" w:rsidR="00974CA8">
        <w:t xml:space="preserve">here there </w:t>
      </w:r>
      <w:r w:rsidRPr="00AA0A9A">
        <w:t xml:space="preserve">had </w:t>
      </w:r>
      <w:r w:rsidRPr="00AA0A9A" w:rsidR="00974CA8">
        <w:t xml:space="preserve">been some local area change, we could be </w:t>
      </w:r>
      <w:r w:rsidRPr="00AA0A9A" w:rsidR="00974CA8">
        <w:t>really out</w:t>
      </w:r>
      <w:r w:rsidRPr="00AA0A9A" w:rsidR="00974CA8">
        <w:t xml:space="preserve"> of date in terms of the</w:t>
      </w:r>
      <w:r w:rsidRPr="00AA0A9A" w:rsidR="002F72AF">
        <w:t xml:space="preserve"> </w:t>
      </w:r>
      <w:r w:rsidRPr="00AA0A9A" w:rsidR="00974CA8">
        <w:t xml:space="preserve">ethnic makeup of the area </w:t>
      </w:r>
      <w:r w:rsidRPr="00AA0A9A">
        <w:t xml:space="preserve">or of </w:t>
      </w:r>
      <w:r w:rsidRPr="00AA0A9A" w:rsidR="00974CA8">
        <w:t>occupations.</w:t>
      </w:r>
    </w:p>
    <w:p w:rsidR="00224CAB" w:rsidRPr="00AA0A9A" w:rsidP="00224CAB">
      <w:pPr>
        <w:pStyle w:val="Answer"/>
      </w:pPr>
      <w:r w:rsidRPr="00AA0A9A">
        <w:t>W</w:t>
      </w:r>
      <w:r w:rsidRPr="00AA0A9A" w:rsidR="00974CA8">
        <w:t xml:space="preserve">e really want to move to a model that provides granular statistics </w:t>
      </w:r>
      <w:r w:rsidRPr="00AA0A9A" w:rsidR="00685C3B">
        <w:t xml:space="preserve">and reflects population change </w:t>
      </w:r>
      <w:r w:rsidRPr="00AA0A9A" w:rsidR="00974CA8">
        <w:t xml:space="preserve">much more quickly than </w:t>
      </w:r>
      <w:r w:rsidRPr="00AA0A9A">
        <w:t>a c</w:t>
      </w:r>
      <w:r w:rsidRPr="00AA0A9A" w:rsidR="00974CA8">
        <w:t xml:space="preserve">ensus would do. </w:t>
      </w:r>
      <w:r w:rsidRPr="00AA0A9A">
        <w:t>W</w:t>
      </w:r>
      <w:r w:rsidRPr="00AA0A9A" w:rsidR="00974CA8">
        <w:t>e have done a lot of work to look at how we can improve our population estimates using linked administrative sources</w:t>
      </w:r>
      <w:r w:rsidRPr="00AA0A9A">
        <w:t xml:space="preserve"> and</w:t>
      </w:r>
      <w:r w:rsidRPr="00AA0A9A" w:rsidR="00974CA8">
        <w:t xml:space="preserve"> how we can improve our understanding of the characteristics of an area using administrative data. </w:t>
      </w:r>
      <w:r w:rsidRPr="00AA0A9A">
        <w:t>We have also done l</w:t>
      </w:r>
      <w:r w:rsidRPr="00AA0A9A" w:rsidR="00974CA8">
        <w:t xml:space="preserve">ots of work on how we understand international migration flows better, </w:t>
      </w:r>
      <w:r w:rsidRPr="00AA0A9A">
        <w:t xml:space="preserve">for example by </w:t>
      </w:r>
      <w:r w:rsidRPr="00AA0A9A" w:rsidR="00974CA8">
        <w:t>linking visa data.</w:t>
      </w:r>
    </w:p>
    <w:p w:rsidR="00224CAB" w:rsidRPr="00AA0A9A" w:rsidP="00224CAB">
      <w:pPr>
        <w:pStyle w:val="Answer"/>
      </w:pPr>
      <w:r w:rsidRPr="00AA0A9A">
        <w:t>O</w:t>
      </w:r>
      <w:r w:rsidRPr="00AA0A9A" w:rsidR="00974CA8">
        <w:t>ver the last couple of years</w:t>
      </w:r>
      <w:r w:rsidRPr="00AA0A9A">
        <w:t>,</w:t>
      </w:r>
      <w:r w:rsidRPr="00AA0A9A" w:rsidR="00974CA8">
        <w:t xml:space="preserve"> we have published quite a lot of research looking </w:t>
      </w:r>
      <w:r w:rsidRPr="00AA0A9A">
        <w:t xml:space="preserve">particularly </w:t>
      </w:r>
      <w:r w:rsidRPr="00AA0A9A" w:rsidR="00974CA8">
        <w:t xml:space="preserve">at what we get from administrative data and how well it compares to the 2021 </w:t>
      </w:r>
      <w:r w:rsidRPr="00AA0A9A">
        <w:t>c</w:t>
      </w:r>
      <w:r w:rsidRPr="00AA0A9A" w:rsidR="00974CA8">
        <w:t xml:space="preserve">ensus </w:t>
      </w:r>
      <w:r w:rsidRPr="00AA0A9A">
        <w:t>in order to</w:t>
      </w:r>
      <w:r w:rsidRPr="00AA0A9A">
        <w:t xml:space="preserve"> </w:t>
      </w:r>
      <w:r w:rsidRPr="00AA0A9A" w:rsidR="00974CA8">
        <w:t>give us an idea of quality.</w:t>
      </w:r>
      <w:r w:rsidRPr="00AA0A9A">
        <w:t xml:space="preserve"> W</w:t>
      </w:r>
      <w:r w:rsidRPr="00AA0A9A" w:rsidR="00974CA8">
        <w:t xml:space="preserve">e have just run a big consultation </w:t>
      </w:r>
      <w:r w:rsidRPr="00AA0A9A">
        <w:t xml:space="preserve">on </w:t>
      </w:r>
      <w:r w:rsidRPr="00AA0A9A" w:rsidR="00974CA8">
        <w:t>how well what we can do with admin data matches user needs</w:t>
      </w:r>
      <w:r w:rsidRPr="00AA0A9A">
        <w:t>.</w:t>
      </w:r>
      <w:r w:rsidRPr="00AA0A9A" w:rsidR="00974CA8">
        <w:t xml:space="preserve"> </w:t>
      </w:r>
      <w:r w:rsidRPr="00AA0A9A">
        <w:t>T</w:t>
      </w:r>
      <w:r w:rsidRPr="00AA0A9A" w:rsidR="00974CA8">
        <w:t xml:space="preserve">hat consultation closed at the end of </w:t>
      </w:r>
      <w:r w:rsidRPr="00AA0A9A" w:rsidR="00974CA8">
        <w:t>October</w:t>
      </w:r>
      <w:r w:rsidRPr="00AA0A9A" w:rsidR="00974CA8">
        <w:t xml:space="preserve"> and we had over 700 responses to that, which exceeded our targets, and lots of them </w:t>
      </w:r>
      <w:r w:rsidRPr="00AA0A9A">
        <w:t xml:space="preserve">were </w:t>
      </w:r>
      <w:r w:rsidRPr="00AA0A9A" w:rsidR="00974CA8">
        <w:t>very detailed</w:t>
      </w:r>
      <w:r w:rsidRPr="00AA0A9A">
        <w:t>—</w:t>
      </w:r>
      <w:r w:rsidRPr="00AA0A9A" w:rsidR="00974CA8">
        <w:t>pages</w:t>
      </w:r>
      <w:r w:rsidRPr="00AA0A9A">
        <w:t xml:space="preserve"> </w:t>
      </w:r>
      <w:r w:rsidRPr="00AA0A9A" w:rsidR="00974CA8">
        <w:t xml:space="preserve">and pages long. </w:t>
      </w:r>
      <w:r w:rsidRPr="00AA0A9A">
        <w:t>W</w:t>
      </w:r>
      <w:r w:rsidRPr="00AA0A9A" w:rsidR="00974CA8">
        <w:t>e are still working through all of those consultation responses.</w:t>
      </w:r>
    </w:p>
    <w:p w:rsidR="00974CA8" w:rsidRPr="00AA0A9A" w:rsidP="00224CAB">
      <w:pPr>
        <w:pStyle w:val="Answer"/>
      </w:pPr>
      <w:r w:rsidRPr="00AA0A9A">
        <w:t xml:space="preserve">Lots of people decided to publish their responses, </w:t>
      </w:r>
      <w:r w:rsidRPr="00AA0A9A" w:rsidR="00224CAB">
        <w:t>s</w:t>
      </w:r>
      <w:r w:rsidRPr="00AA0A9A">
        <w:t xml:space="preserve">o you </w:t>
      </w:r>
      <w:r w:rsidRPr="00AA0A9A" w:rsidR="00224CAB">
        <w:t xml:space="preserve">will </w:t>
      </w:r>
      <w:r w:rsidRPr="00AA0A9A">
        <w:t>have seen</w:t>
      </w:r>
      <w:r w:rsidRPr="00AA0A9A" w:rsidR="002F72AF">
        <w:t xml:space="preserve"> </w:t>
      </w:r>
      <w:r w:rsidRPr="00AA0A9A">
        <w:t>some of the reactions.</w:t>
      </w:r>
      <w:r w:rsidRPr="00AA0A9A" w:rsidR="002F72AF">
        <w:t xml:space="preserve"> </w:t>
      </w:r>
      <w:r w:rsidRPr="00AA0A9A" w:rsidR="00224CAB">
        <w:t>T</w:t>
      </w:r>
      <w:r w:rsidRPr="00AA0A9A">
        <w:t>here are a lot of people who are very wedded to a census, but</w:t>
      </w:r>
      <w:r w:rsidRPr="00AA0A9A" w:rsidR="00224CAB">
        <w:t xml:space="preserve">, as I said, a </w:t>
      </w:r>
      <w:r w:rsidRPr="00AA0A9A">
        <w:t>census has a lot of drawbacks.</w:t>
      </w:r>
      <w:r w:rsidRPr="00AA0A9A" w:rsidR="00224CAB">
        <w:t xml:space="preserve"> W</w:t>
      </w:r>
      <w:r w:rsidRPr="00AA0A9A">
        <w:t xml:space="preserve">e are in a position where we should be publishing a summary of those consultation findings early next year, building to a recommendation from </w:t>
      </w:r>
      <w:r w:rsidRPr="00AA0A9A" w:rsidR="00224CAB">
        <w:t>the</w:t>
      </w:r>
      <w:r w:rsidRPr="00AA0A9A">
        <w:t xml:space="preserve"> </w:t>
      </w:r>
      <w:r w:rsidRPr="00AA0A9A" w:rsidR="00224CAB">
        <w:t>n</w:t>
      </w:r>
      <w:r w:rsidRPr="00AA0A9A">
        <w:t xml:space="preserve">ational </w:t>
      </w:r>
      <w:r w:rsidRPr="00AA0A9A" w:rsidR="00224CAB">
        <w:t>s</w:t>
      </w:r>
      <w:r w:rsidRPr="00AA0A9A">
        <w:t>tatistician on the future of population statistics.</w:t>
      </w:r>
    </w:p>
    <w:p w:rsidR="00974CA8" w:rsidRPr="00AA0A9A" w:rsidP="00974CA8">
      <w:pPr>
        <w:pStyle w:val="Question"/>
      </w:pPr>
      <w:sdt>
        <w:sdtPr>
          <w:alias w:val="Member"/>
          <w:tag w:val="&lt;Member mnisId='4746' dodsId='83468'&gt;"/>
          <w:id w:val="745534799"/>
          <w:placeholder>
            <w:docPart w:val="DefaultPlaceholder_-1854013440"/>
          </w:placeholder>
          <w:richText/>
        </w:sdtPr>
        <w:sdtContent>
          <w:r w:rsidRPr="00AA0A9A" w:rsidR="00224CAB">
            <w:rPr>
              <w:b/>
            </w:rPr>
            <w:t>Robin Millar:</w:t>
          </w:r>
        </w:sdtContent>
      </w:sdt>
      <w:r w:rsidRPr="00AA0A9A" w:rsidR="00224CAB">
        <w:t xml:space="preserve"> </w:t>
      </w:r>
      <w:r w:rsidRPr="00AA0A9A">
        <w:t>Will that include a consideration of the merit</w:t>
      </w:r>
      <w:r w:rsidRPr="00AA0A9A" w:rsidR="00224CAB">
        <w:t>s</w:t>
      </w:r>
      <w:r w:rsidRPr="00AA0A9A">
        <w:t xml:space="preserve"> </w:t>
      </w:r>
      <w:r w:rsidRPr="00AA0A9A" w:rsidR="00224CAB">
        <w:t xml:space="preserve">of </w:t>
      </w:r>
      <w:r w:rsidRPr="00AA0A9A">
        <w:t xml:space="preserve">a devolved area versus not, or the impact of a granular administrative level data versus a </w:t>
      </w:r>
      <w:r w:rsidRPr="00AA0A9A" w:rsidR="00224CAB">
        <w:t xml:space="preserve">decennial </w:t>
      </w:r>
      <w:r w:rsidRPr="00AA0A9A">
        <w:t>set of data</w:t>
      </w:r>
      <w:r w:rsidRPr="00AA0A9A" w:rsidR="00224CAB">
        <w:t>?</w:t>
      </w:r>
    </w:p>
    <w:p w:rsidR="00974CA8" w:rsidRPr="00AA0A9A" w:rsidP="00224CAB">
      <w:pPr>
        <w:pStyle w:val="Answer"/>
      </w:pPr>
      <w:sdt>
        <w:sdtPr>
          <w:alias w:val="Witness"/>
          <w:id w:val="-77141161"/>
          <w:placeholder>
            <w:docPart w:val="DefaultPlaceholder_-1854013440"/>
          </w:placeholder>
          <w:richText/>
        </w:sdtPr>
        <w:sdtContent>
          <w:r w:rsidRPr="00AA0A9A" w:rsidR="00642257">
            <w:rPr>
              <w:b/>
              <w:i/>
            </w:rPr>
            <w:t>Jen Woolford:</w:t>
          </w:r>
        </w:sdtContent>
      </w:sdt>
      <w:r w:rsidRPr="00AA0A9A" w:rsidR="00224CAB">
        <w:t xml:space="preserve"> Yes. </w:t>
      </w:r>
      <w:r w:rsidRPr="00AA0A9A">
        <w:t>The work that we are doing with admin data is for England</w:t>
      </w:r>
      <w:r w:rsidRPr="00AA0A9A" w:rsidR="00224CAB">
        <w:t xml:space="preserve"> and </w:t>
      </w:r>
      <w:r w:rsidRPr="00AA0A9A">
        <w:t xml:space="preserve">Wales, </w:t>
      </w:r>
      <w:r w:rsidRPr="00AA0A9A" w:rsidR="00224CAB">
        <w:t xml:space="preserve">the </w:t>
      </w:r>
      <w:r w:rsidRPr="00AA0A9A">
        <w:t>same as conducting the census</w:t>
      </w:r>
      <w:r w:rsidRPr="00AA0A9A" w:rsidR="00224CAB">
        <w:t xml:space="preserve"> there</w:t>
      </w:r>
      <w:r w:rsidRPr="00AA0A9A">
        <w:t xml:space="preserve">. </w:t>
      </w:r>
      <w:r w:rsidRPr="00AA0A9A" w:rsidR="00224CAB">
        <w:t>W</w:t>
      </w:r>
      <w:r w:rsidRPr="00AA0A9A">
        <w:t xml:space="preserve">e have the concordat with the </w:t>
      </w:r>
      <w:r w:rsidRPr="00AA0A9A" w:rsidR="00224CAB">
        <w:t xml:space="preserve">devolved </w:t>
      </w:r>
      <w:r w:rsidRPr="00AA0A9A" w:rsidR="00BA41F0">
        <w:t>A</w:t>
      </w:r>
      <w:r w:rsidRPr="00AA0A9A">
        <w:t>dministrations in Scotland and Northern Ireland as well. What we aim for there is harmonise</w:t>
      </w:r>
      <w:r w:rsidRPr="00AA0A9A" w:rsidR="00224CAB">
        <w:t>d</w:t>
      </w:r>
      <w:r w:rsidRPr="00AA0A9A">
        <w:t xml:space="preserve"> and </w:t>
      </w:r>
      <w:r w:rsidRPr="00AA0A9A" w:rsidR="00224CAB">
        <w:t xml:space="preserve">comparable </w:t>
      </w:r>
      <w:r w:rsidRPr="00AA0A9A">
        <w:t>outputs</w:t>
      </w:r>
      <w:r w:rsidRPr="00AA0A9A" w:rsidR="00224CAB">
        <w:t xml:space="preserve">. It </w:t>
      </w:r>
      <w:r w:rsidRPr="00AA0A9A">
        <w:t xml:space="preserve">does not mean </w:t>
      </w:r>
      <w:r w:rsidRPr="00AA0A9A" w:rsidR="00224CAB">
        <w:t xml:space="preserve">that </w:t>
      </w:r>
      <w:r w:rsidRPr="00AA0A9A">
        <w:t xml:space="preserve">we have to do it in the same way. </w:t>
      </w:r>
      <w:r w:rsidRPr="00AA0A9A" w:rsidR="00224CAB">
        <w:t>T</w:t>
      </w:r>
      <w:r w:rsidRPr="00AA0A9A">
        <w:t xml:space="preserve">he recommendation that </w:t>
      </w:r>
      <w:r w:rsidRPr="00AA0A9A" w:rsidR="00224CAB">
        <w:t>the n</w:t>
      </w:r>
      <w:r w:rsidRPr="00AA0A9A">
        <w:t xml:space="preserve">ational </w:t>
      </w:r>
      <w:r w:rsidRPr="00AA0A9A" w:rsidR="00224CAB">
        <w:t>s</w:t>
      </w:r>
      <w:r w:rsidRPr="00AA0A9A">
        <w:t xml:space="preserve">tatistician will make is for the future of </w:t>
      </w:r>
      <w:r w:rsidRPr="00AA0A9A" w:rsidR="00224CAB">
        <w:t xml:space="preserve">the </w:t>
      </w:r>
      <w:r w:rsidRPr="00AA0A9A">
        <w:t xml:space="preserve">population statistics </w:t>
      </w:r>
      <w:r w:rsidRPr="00AA0A9A" w:rsidR="00224CAB">
        <w:t xml:space="preserve">system </w:t>
      </w:r>
      <w:r w:rsidRPr="00AA0A9A">
        <w:t>in England and Wales.</w:t>
      </w:r>
    </w:p>
    <w:p w:rsidR="00224CAB" w:rsidRPr="00AA0A9A" w:rsidP="00974CA8">
      <w:pPr>
        <w:pStyle w:val="Question"/>
      </w:pPr>
      <w:sdt>
        <w:sdtPr>
          <w:alias w:val="Member"/>
          <w:tag w:val="&lt;Member mnisId='4746' dodsId='83468'&gt;"/>
          <w:id w:val="791398381"/>
          <w:placeholder>
            <w:docPart w:val="DefaultPlaceholder_-1854013440"/>
          </w:placeholder>
          <w:richText/>
        </w:sdtPr>
        <w:sdtContent>
          <w:r w:rsidRPr="00AA0A9A">
            <w:rPr>
              <w:b/>
            </w:rPr>
            <w:t>Robin Millar:</w:t>
          </w:r>
        </w:sdtContent>
      </w:sdt>
      <w:r w:rsidRPr="00AA0A9A">
        <w:t xml:space="preserve"> </w:t>
      </w:r>
      <w:r w:rsidRPr="00AA0A9A" w:rsidR="00974CA8">
        <w:t xml:space="preserve">I must challenge you on this, because the evidence of having different approaches in Scotland, England and Wales was that there was conflict produced because of </w:t>
      </w:r>
      <w:r w:rsidRPr="00AA0A9A" w:rsidR="00685C3B">
        <w:t xml:space="preserve">a </w:t>
      </w:r>
      <w:r w:rsidRPr="00AA0A9A" w:rsidR="00974CA8">
        <w:t xml:space="preserve">difference in </w:t>
      </w:r>
      <w:r w:rsidRPr="00AA0A9A" w:rsidR="00685C3B">
        <w:t xml:space="preserve">the </w:t>
      </w:r>
      <w:r w:rsidRPr="00AA0A9A" w:rsidR="00974CA8">
        <w:t>phrasing of questions.</w:t>
      </w:r>
      <w:r w:rsidRPr="00AA0A9A">
        <w:t xml:space="preserve"> H</w:t>
      </w:r>
      <w:r w:rsidRPr="00AA0A9A" w:rsidR="00974CA8">
        <w:t>ow are you going to have confidence that going to an administrative level of data is not going to produce further conflict and confusion</w:t>
      </w:r>
      <w:r w:rsidRPr="00AA0A9A">
        <w:t>?</w:t>
      </w:r>
    </w:p>
    <w:p w:rsidR="00224CAB" w:rsidRPr="00AA0A9A" w:rsidP="00224CAB">
      <w:pPr>
        <w:pStyle w:val="Answer"/>
      </w:pPr>
      <w:sdt>
        <w:sdtPr>
          <w:alias w:val="Witness"/>
          <w:id w:val="-2031793172"/>
          <w:placeholder>
            <w:docPart w:val="DefaultPlaceholder_-1854013440"/>
          </w:placeholder>
          <w:richText/>
        </w:sdtPr>
        <w:sdtContent>
          <w:r w:rsidRPr="00AA0A9A" w:rsidR="00642257">
            <w:rPr>
              <w:b/>
              <w:i/>
            </w:rPr>
            <w:t>Jen Woolford:</w:t>
          </w:r>
        </w:sdtContent>
      </w:sdt>
      <w:r w:rsidRPr="00AA0A9A">
        <w:t xml:space="preserve"> A</w:t>
      </w:r>
      <w:r w:rsidRPr="00AA0A9A" w:rsidR="00974CA8">
        <w:t xml:space="preserve">s Emma has already said, differences in definitions and different methods of collecting the data does mean </w:t>
      </w:r>
      <w:r w:rsidRPr="00AA0A9A">
        <w:t xml:space="preserve">that </w:t>
      </w:r>
      <w:r w:rsidRPr="00AA0A9A" w:rsidR="00974CA8">
        <w:t xml:space="preserve">there will be some differences between the different data sources. </w:t>
      </w:r>
      <w:r w:rsidRPr="00AA0A9A">
        <w:t>W</w:t>
      </w:r>
      <w:r w:rsidRPr="00AA0A9A" w:rsidR="00974CA8">
        <w:t xml:space="preserve">e have always had that, so we have asked different questions on the </w:t>
      </w:r>
      <w:r w:rsidRPr="00AA0A9A">
        <w:t>census</w:t>
      </w:r>
      <w:r w:rsidRPr="00AA0A9A" w:rsidR="00974CA8">
        <w:t xml:space="preserve">. We try to align things as much as we can, so </w:t>
      </w:r>
      <w:r w:rsidRPr="00AA0A9A">
        <w:t xml:space="preserve">that, </w:t>
      </w:r>
      <w:r w:rsidRPr="00AA0A9A" w:rsidR="00974CA8">
        <w:t>at least at a high level</w:t>
      </w:r>
      <w:r w:rsidRPr="00AA0A9A">
        <w:t>,</w:t>
      </w:r>
      <w:r w:rsidRPr="00AA0A9A" w:rsidR="00974CA8">
        <w:t xml:space="preserve"> you can look at</w:t>
      </w:r>
      <w:r w:rsidRPr="00AA0A9A" w:rsidR="002F72AF">
        <w:t xml:space="preserve"> </w:t>
      </w:r>
      <w:r w:rsidRPr="00AA0A9A" w:rsidR="00974CA8">
        <w:t xml:space="preserve">comparable ethnic group statistics, for example. We have different </w:t>
      </w:r>
      <w:r w:rsidRPr="00AA0A9A" w:rsidR="00974CA8">
        <w:t>questions</w:t>
      </w:r>
      <w:r w:rsidRPr="00AA0A9A" w:rsidR="00974CA8">
        <w:t xml:space="preserve"> but we try to keep it </w:t>
      </w:r>
      <w:r w:rsidRPr="00AA0A9A">
        <w:t xml:space="preserve">comparable </w:t>
      </w:r>
      <w:r w:rsidRPr="00AA0A9A" w:rsidR="00974CA8">
        <w:t xml:space="preserve">at </w:t>
      </w:r>
      <w:r w:rsidRPr="00AA0A9A">
        <w:t xml:space="preserve">a </w:t>
      </w:r>
      <w:r w:rsidRPr="00AA0A9A" w:rsidR="00974CA8">
        <w:t>high level.</w:t>
      </w:r>
    </w:p>
    <w:p w:rsidR="00224CAB" w:rsidRPr="00AA0A9A" w:rsidP="00224CAB">
      <w:pPr>
        <w:pStyle w:val="Answer"/>
      </w:pPr>
      <w:r w:rsidRPr="00AA0A9A">
        <w:t>I</w:t>
      </w:r>
      <w:r w:rsidRPr="00AA0A9A" w:rsidR="00974CA8">
        <w:t>t will give us challenges, but a big part of what we do is try</w:t>
      </w:r>
      <w:r w:rsidRPr="00AA0A9A">
        <w:t>ing</w:t>
      </w:r>
      <w:r w:rsidRPr="00AA0A9A" w:rsidR="00974CA8">
        <w:t xml:space="preserve"> to explain our confidence </w:t>
      </w:r>
      <w:r w:rsidRPr="00AA0A9A">
        <w:t xml:space="preserve">in </w:t>
      </w:r>
      <w:r w:rsidRPr="00AA0A9A" w:rsidR="00974CA8">
        <w:t>the variability in the data</w:t>
      </w:r>
      <w:r w:rsidRPr="00AA0A9A">
        <w:t>,</w:t>
      </w:r>
      <w:r w:rsidRPr="00AA0A9A" w:rsidR="00974CA8">
        <w:t xml:space="preserve"> </w:t>
      </w:r>
      <w:r w:rsidRPr="00AA0A9A">
        <w:t xml:space="preserve">and to </w:t>
      </w:r>
      <w:r w:rsidRPr="00AA0A9A" w:rsidR="00974CA8">
        <w:t xml:space="preserve">explain what can </w:t>
      </w:r>
      <w:r w:rsidRPr="00AA0A9A">
        <w:t xml:space="preserve">and cannot be </w:t>
      </w:r>
      <w:r w:rsidRPr="00AA0A9A" w:rsidR="00974CA8">
        <w:t xml:space="preserve">compared for those reasons. </w:t>
      </w:r>
      <w:r w:rsidRPr="00AA0A9A">
        <w:t>W</w:t>
      </w:r>
      <w:r w:rsidRPr="00AA0A9A" w:rsidR="00974CA8">
        <w:t xml:space="preserve">e are never going to get something that is absolutely the same right across the different countries of the UK, but what we want to get to </w:t>
      </w:r>
      <w:r w:rsidRPr="00AA0A9A" w:rsidR="00974CA8">
        <w:t>is</w:t>
      </w:r>
      <w:r w:rsidRPr="00AA0A9A" w:rsidR="00974CA8">
        <w:t xml:space="preserve"> a system that can be understood</w:t>
      </w:r>
      <w:r w:rsidRPr="00AA0A9A">
        <w:t>,</w:t>
      </w:r>
      <w:r w:rsidRPr="00AA0A9A" w:rsidR="00974CA8">
        <w:t xml:space="preserve"> where differences can be explained</w:t>
      </w:r>
      <w:r w:rsidRPr="00AA0A9A">
        <w:t>,</w:t>
      </w:r>
      <w:r w:rsidRPr="00AA0A9A" w:rsidR="00974CA8">
        <w:t xml:space="preserve"> and where you have to be careful </w:t>
      </w:r>
      <w:r w:rsidRPr="00AA0A9A">
        <w:t xml:space="preserve">in </w:t>
      </w:r>
      <w:r w:rsidRPr="00AA0A9A" w:rsidR="00974CA8">
        <w:t xml:space="preserve">making comparisons. That is very clear </w:t>
      </w:r>
      <w:r w:rsidRPr="00AA0A9A">
        <w:t xml:space="preserve">and very transparent </w:t>
      </w:r>
      <w:r w:rsidRPr="00AA0A9A" w:rsidR="00974CA8">
        <w:t xml:space="preserve">in our statistics as well. </w:t>
      </w:r>
    </w:p>
    <w:p w:rsidR="00224CAB" w:rsidRPr="00AA0A9A" w:rsidP="00224CAB">
      <w:pPr>
        <w:pStyle w:val="Question"/>
      </w:pPr>
      <w:sdt>
        <w:sdtPr>
          <w:alias w:val="Member"/>
          <w:tag w:val="&lt;Member mnisId='4859' dodsId='157216'&gt;"/>
          <w:id w:val="-204180856"/>
          <w:placeholder>
            <w:docPart w:val="DefaultPlaceholder_-1854013440"/>
          </w:placeholder>
          <w:richText/>
        </w:sdtPr>
        <w:sdtContent>
          <w:r w:rsidRPr="00AA0A9A">
            <w:rPr>
              <w:b/>
            </w:rPr>
            <w:t>Virginia Crosbie:</w:t>
          </w:r>
        </w:sdtContent>
      </w:sdt>
      <w:r w:rsidRPr="00AA0A9A">
        <w:t xml:space="preserve"> </w:t>
      </w:r>
      <w:r w:rsidRPr="00AA0A9A" w:rsidR="00974CA8">
        <w:t xml:space="preserve">My question relates to the Welsh language. There is a </w:t>
      </w:r>
      <w:r w:rsidRPr="00AA0A9A">
        <w:t xml:space="preserve">Welsh Government </w:t>
      </w:r>
      <w:r w:rsidRPr="00AA0A9A" w:rsidR="00974CA8">
        <w:t>target of a million speakers by 2050</w:t>
      </w:r>
      <w:r w:rsidRPr="00AA0A9A" w:rsidR="00BA41F0">
        <w:t>. D</w:t>
      </w:r>
      <w:r w:rsidRPr="00AA0A9A" w:rsidR="00974CA8">
        <w:t>isappointingly, the number of Welsh speakers has been declining.</w:t>
      </w:r>
      <w:r w:rsidRPr="00AA0A9A">
        <w:t xml:space="preserve"> </w:t>
      </w:r>
      <w:r w:rsidRPr="00AA0A9A" w:rsidR="00974CA8">
        <w:t xml:space="preserve">What impact is the </w:t>
      </w:r>
      <w:r w:rsidRPr="00AA0A9A">
        <w:t xml:space="preserve">Welsh </w:t>
      </w:r>
      <w:r w:rsidRPr="00AA0A9A" w:rsidR="00974CA8">
        <w:t>language having in terms of people</w:t>
      </w:r>
      <w:r w:rsidRPr="00AA0A9A" w:rsidR="002F72AF">
        <w:t xml:space="preserve"> </w:t>
      </w:r>
      <w:r w:rsidRPr="00AA0A9A" w:rsidR="00974CA8">
        <w:t>staying but also people</w:t>
      </w:r>
      <w:r w:rsidRPr="00AA0A9A" w:rsidR="002F72AF">
        <w:t xml:space="preserve"> </w:t>
      </w:r>
      <w:r w:rsidRPr="00AA0A9A" w:rsidR="00974CA8">
        <w:t xml:space="preserve">moving to </w:t>
      </w:r>
      <w:r w:rsidRPr="00AA0A9A">
        <w:t>Wales?</w:t>
      </w:r>
    </w:p>
    <w:p w:rsidR="00685C3B" w:rsidRPr="00AA0A9A" w:rsidP="00224CAB">
      <w:pPr>
        <w:pStyle w:val="Answer"/>
      </w:pPr>
      <w:sdt>
        <w:sdtPr>
          <w:alias w:val="Witness"/>
          <w:id w:val="1055895444"/>
          <w:placeholder>
            <w:docPart w:val="DefaultPlaceholder_-1854013440"/>
          </w:placeholder>
          <w:richText/>
        </w:sdtPr>
        <w:sdtContent>
          <w:r w:rsidRPr="00AA0A9A" w:rsidR="00642257">
            <w:rPr>
              <w:b/>
              <w:i/>
            </w:rPr>
            <w:t>Meirion Thomas:</w:t>
          </w:r>
        </w:sdtContent>
      </w:sdt>
      <w:r w:rsidRPr="00AA0A9A" w:rsidR="00224CAB">
        <w:t xml:space="preserve"> </w:t>
      </w:r>
      <w:r w:rsidRPr="00AA0A9A" w:rsidR="00974CA8">
        <w:t xml:space="preserve">I do not have any hard and fast evidence to provide you with on that. </w:t>
      </w:r>
      <w:r w:rsidRPr="00AA0A9A" w:rsidR="00224CAB">
        <w:t xml:space="preserve">For our membership in industrial </w:t>
      </w:r>
      <w:r w:rsidRPr="00AA0A9A" w:rsidR="00E7537E">
        <w:t>south Wales</w:t>
      </w:r>
      <w:r w:rsidRPr="00AA0A9A" w:rsidR="00224CAB">
        <w:t xml:space="preserve">, </w:t>
      </w:r>
      <w:r w:rsidRPr="00AA0A9A" w:rsidR="00974CA8">
        <w:t>it tends not to be too much of an issue. Anecdotally</w:t>
      </w:r>
      <w:r w:rsidRPr="00AA0A9A" w:rsidR="00224CAB">
        <w:t>—and I should have declared an interest—</w:t>
      </w:r>
      <w:r w:rsidRPr="00AA0A9A" w:rsidR="00974CA8">
        <w:t>I</w:t>
      </w:r>
      <w:r w:rsidRPr="00AA0A9A" w:rsidR="00224CAB">
        <w:t xml:space="preserve"> </w:t>
      </w:r>
      <w:r w:rsidRPr="00AA0A9A" w:rsidR="00974CA8">
        <w:t xml:space="preserve">can tell you that I am one of those people who sold a house in </w:t>
      </w:r>
      <w:r w:rsidRPr="00AA0A9A" w:rsidR="00E7537E">
        <w:t>south Wales</w:t>
      </w:r>
      <w:r w:rsidRPr="00AA0A9A" w:rsidR="00224CAB">
        <w:t xml:space="preserve"> and moved to </w:t>
      </w:r>
      <w:r w:rsidRPr="00AA0A9A" w:rsidR="00BA41F0">
        <w:t>w</w:t>
      </w:r>
      <w:r w:rsidRPr="00AA0A9A" w:rsidR="00042676">
        <w:t>est Wales</w:t>
      </w:r>
      <w:r w:rsidRPr="00AA0A9A" w:rsidR="00974CA8">
        <w:t xml:space="preserve">, so I was one of the incomers. </w:t>
      </w:r>
    </w:p>
    <w:p w:rsidR="00224CAB" w:rsidRPr="00AA0A9A" w:rsidP="00224CAB">
      <w:pPr>
        <w:pStyle w:val="Answer"/>
      </w:pPr>
      <w:r w:rsidRPr="00AA0A9A">
        <w:t xml:space="preserve">Welsh is my first language. I learned it at home in the </w:t>
      </w:r>
      <w:r w:rsidRPr="00AA0A9A" w:rsidR="00E7537E">
        <w:t>south Wales</w:t>
      </w:r>
      <w:r w:rsidRPr="00AA0A9A">
        <w:t xml:space="preserve"> valleys, </w:t>
      </w:r>
      <w:r w:rsidRPr="00AA0A9A">
        <w:t>quite unusually for my generation, and it is only latterly</w:t>
      </w:r>
      <w:r w:rsidRPr="00AA0A9A">
        <w:t>,</w:t>
      </w:r>
      <w:r w:rsidRPr="00AA0A9A">
        <w:t xml:space="preserve"> living in </w:t>
      </w:r>
      <w:r w:rsidRPr="00AA0A9A">
        <w:t xml:space="preserve">Ceredigion, </w:t>
      </w:r>
      <w:r w:rsidRPr="00AA0A9A">
        <w:t>that I have been able to use my Welsh almost on a daily basis, which is fantastic.</w:t>
      </w:r>
      <w:r w:rsidRPr="00AA0A9A">
        <w:t xml:space="preserve"> I</w:t>
      </w:r>
      <w:r w:rsidRPr="00AA0A9A">
        <w:t xml:space="preserve"> worked around Europe</w:t>
      </w:r>
      <w:r w:rsidRPr="00AA0A9A">
        <w:t xml:space="preserve"> and </w:t>
      </w:r>
      <w:r w:rsidRPr="00AA0A9A">
        <w:t>the UK, so I did not use it a great deal prior to that.</w:t>
      </w:r>
    </w:p>
    <w:p w:rsidR="00224CAB" w:rsidRPr="00AA0A9A" w:rsidP="00224CAB">
      <w:pPr>
        <w:pStyle w:val="Answer"/>
      </w:pPr>
      <w:r w:rsidRPr="00AA0A9A">
        <w:t xml:space="preserve">What I am finding is </w:t>
      </w:r>
      <w:r w:rsidRPr="00AA0A9A">
        <w:t xml:space="preserve">that, </w:t>
      </w:r>
      <w:r w:rsidRPr="00AA0A9A">
        <w:t xml:space="preserve">in the community </w:t>
      </w:r>
      <w:r w:rsidRPr="00AA0A9A">
        <w:t xml:space="preserve">of </w:t>
      </w:r>
      <w:r w:rsidRPr="00AA0A9A">
        <w:t xml:space="preserve">which I am </w:t>
      </w:r>
      <w:r w:rsidRPr="00AA0A9A">
        <w:t xml:space="preserve">now </w:t>
      </w:r>
      <w:r w:rsidRPr="00AA0A9A">
        <w:t>part</w:t>
      </w:r>
      <w:r w:rsidRPr="00AA0A9A" w:rsidR="00AA0A9A">
        <w:t>,</w:t>
      </w:r>
      <w:r w:rsidRPr="00AA0A9A">
        <w:t xml:space="preserve"> around </w:t>
      </w:r>
      <w:r w:rsidRPr="00AA0A9A">
        <w:t xml:space="preserve">Aberteifi </w:t>
      </w:r>
      <w:r w:rsidRPr="00AA0A9A">
        <w:t xml:space="preserve">in the </w:t>
      </w:r>
      <w:r w:rsidRPr="00AA0A9A">
        <w:t>Teifi v</w:t>
      </w:r>
      <w:r w:rsidRPr="00AA0A9A">
        <w:t xml:space="preserve">alley, you have a really good mix of people. People </w:t>
      </w:r>
      <w:r w:rsidRPr="00AA0A9A">
        <w:t>have moved there from England</w:t>
      </w:r>
      <w:r w:rsidRPr="00AA0A9A">
        <w:t xml:space="preserve"> and</w:t>
      </w:r>
      <w:r w:rsidRPr="00AA0A9A">
        <w:t xml:space="preserve"> from </w:t>
      </w:r>
      <w:r w:rsidRPr="00AA0A9A" w:rsidR="00E7537E">
        <w:t>south Wales</w:t>
      </w:r>
      <w:r w:rsidRPr="00AA0A9A">
        <w:t xml:space="preserve">, </w:t>
      </w:r>
      <w:r w:rsidRPr="00AA0A9A">
        <w:t xml:space="preserve">and a lot of people </w:t>
      </w:r>
      <w:r w:rsidRPr="00AA0A9A">
        <w:t>have stayed or have come back. M</w:t>
      </w:r>
      <w:r w:rsidRPr="00AA0A9A">
        <w:t>ore and more people</w:t>
      </w:r>
      <w:r w:rsidRPr="00AA0A9A" w:rsidR="002F72AF">
        <w:t xml:space="preserve"> </w:t>
      </w:r>
      <w:r w:rsidRPr="00AA0A9A">
        <w:t xml:space="preserve">are recognising the value of speaking Welsh and </w:t>
      </w:r>
      <w:r w:rsidRPr="00AA0A9A">
        <w:t xml:space="preserve">of being </w:t>
      </w:r>
      <w:r w:rsidRPr="00AA0A9A">
        <w:t>able to speak Welsh within the community in which they have now settled.</w:t>
      </w:r>
      <w:r w:rsidRPr="00AA0A9A">
        <w:t xml:space="preserve"> </w:t>
      </w:r>
      <w:r w:rsidRPr="00AA0A9A">
        <w:t>We do not have</w:t>
      </w:r>
      <w:r w:rsidRPr="00AA0A9A">
        <w:t xml:space="preserve"> an Abersoch </w:t>
      </w:r>
      <w:r w:rsidRPr="00AA0A9A">
        <w:t xml:space="preserve">in </w:t>
      </w:r>
      <w:r w:rsidRPr="00AA0A9A">
        <w:t>Ceredigion.</w:t>
      </w:r>
      <w:r w:rsidRPr="00AA0A9A">
        <w:t xml:space="preserve"> We do not have that concentration that you have there, and so people tend to fit </w:t>
      </w:r>
      <w:r w:rsidRPr="00AA0A9A">
        <w:t xml:space="preserve">much more naturally </w:t>
      </w:r>
      <w:r w:rsidRPr="00AA0A9A">
        <w:t>into the population, otherwise they would probably feel slightly isolated</w:t>
      </w:r>
      <w:r w:rsidRPr="00AA0A9A">
        <w:t>,</w:t>
      </w:r>
      <w:r w:rsidRPr="00AA0A9A">
        <w:t xml:space="preserve"> and they recognise the value of it.</w:t>
      </w:r>
    </w:p>
    <w:p w:rsidR="00224CAB" w:rsidRPr="00AA0A9A" w:rsidP="00224CAB">
      <w:pPr>
        <w:pStyle w:val="Answer"/>
      </w:pPr>
      <w:r w:rsidRPr="00AA0A9A">
        <w:t>Personally</w:t>
      </w:r>
      <w:r w:rsidRPr="00AA0A9A" w:rsidR="00BA41F0">
        <w:t>—it is anecdotal; I am sorry—</w:t>
      </w:r>
      <w:r w:rsidRPr="00AA0A9A" w:rsidR="00974CA8">
        <w:t xml:space="preserve">it is a positive thing. As I say, in the industrial </w:t>
      </w:r>
      <w:r w:rsidRPr="00AA0A9A" w:rsidR="00E7537E">
        <w:t>south Wales</w:t>
      </w:r>
      <w:r w:rsidRPr="00AA0A9A">
        <w:t xml:space="preserve"> valleys, it </w:t>
      </w:r>
      <w:r w:rsidRPr="00AA0A9A" w:rsidR="00974CA8">
        <w:t>is not such a big issue</w:t>
      </w:r>
      <w:r w:rsidRPr="00AA0A9A">
        <w:t>,</w:t>
      </w:r>
      <w:r w:rsidRPr="00AA0A9A" w:rsidR="00974CA8">
        <w:t xml:space="preserve"> </w:t>
      </w:r>
      <w:r w:rsidRPr="00AA0A9A">
        <w:t>b</w:t>
      </w:r>
      <w:r w:rsidRPr="00AA0A9A" w:rsidR="00974CA8">
        <w:t>ut I do recognise that the largest number of Welsh speakers in Wales is in Cardi</w:t>
      </w:r>
      <w:r w:rsidRPr="00AA0A9A">
        <w:t>ff</w:t>
      </w:r>
      <w:r w:rsidRPr="00AA0A9A" w:rsidR="00974CA8">
        <w:t xml:space="preserve">. My granddaughters </w:t>
      </w:r>
      <w:r w:rsidRPr="00AA0A9A">
        <w:t xml:space="preserve">live in Cardiff and they </w:t>
      </w:r>
      <w:r w:rsidRPr="00AA0A9A" w:rsidR="00974CA8">
        <w:t xml:space="preserve">speak </w:t>
      </w:r>
      <w:r w:rsidRPr="00AA0A9A">
        <w:t>Welsh</w:t>
      </w:r>
      <w:r w:rsidRPr="00AA0A9A" w:rsidR="00974CA8">
        <w:t>.</w:t>
      </w:r>
    </w:p>
    <w:p w:rsidR="00DB4FB3" w:rsidRPr="00AA0A9A" w:rsidP="00DB4FB3">
      <w:pPr>
        <w:pStyle w:val="Answer"/>
      </w:pPr>
      <w:sdt>
        <w:sdtPr>
          <w:rPr>
            <w:i/>
            <w:iCs/>
          </w:rPr>
          <w:alias w:val="Witness"/>
          <w:id w:val="-677579111"/>
          <w:placeholder>
            <w:docPart w:val="D243999DA32B47BB9449AA86B77110A4"/>
          </w:placeholder>
          <w:richText/>
        </w:sdtPr>
        <w:sdtEndPr>
          <w:rPr>
            <w:i w:val="0"/>
            <w:iCs w:val="0"/>
          </w:rPr>
        </w:sdtEndPr>
        <w:sdtContent>
          <w:r w:rsidRPr="00AA0A9A">
            <w:rPr>
              <w:b/>
              <w:i/>
              <w:iCs/>
            </w:rPr>
            <w:t>Professor Woods:</w:t>
          </w:r>
        </w:sdtContent>
      </w:sdt>
      <w:r w:rsidRPr="00AA0A9A">
        <w:t xml:space="preserve"> It is one of the distinctive aspects that we are talking about with these trends in Wales and elsewhere, many of which can be recognised in other parts of the country. Again, in a survey of young people in rural areas, one striking statistic is that just under a third of first-language Welsh speakers expected to leave Wales in the next five years, so there is a language dimension to this. If they leave Wales and do not come back, and if they are not using Welsh in their everyday life, the intergenerational transmission is affected. That is one of the big issues that we need to be concerned about and thinking about.</w:t>
      </w:r>
    </w:p>
    <w:p w:rsidR="00DB4FB3" w:rsidRPr="00AA0A9A" w:rsidP="00DB4FB3">
      <w:pPr>
        <w:pStyle w:val="Answer"/>
      </w:pPr>
      <w:r w:rsidRPr="00AA0A9A">
        <w:t>In many cases, it is employment. Over half of first-language Welsh speakers thought that they would need to leave their local area in order to find a job. First-language Welsh speakers were also much more concerned about housing and housing affordability as a factor for moving than all other categories. It is interesting that the distinction is greater between first-language Welsh speakers and fluent second-language speakers than it is between fluent speakers and others, so there is a big cultural dimension here. That housing concern may be due to a greater interest in wanting to stay very local or due to the fact that issues around housing are more prominent in Welsh-language media than in English-language media. There are key issues there that need to be determined.</w:t>
      </w:r>
    </w:p>
    <w:p w:rsidR="00DB4FB3" w:rsidRPr="00AA0A9A" w:rsidP="00DB4FB3">
      <w:pPr>
        <w:pStyle w:val="Answer"/>
      </w:pPr>
      <w:r w:rsidRPr="00AA0A9A">
        <w:t>The other side of this is the extent to which the Welsh language can be used in terms of economic development and so on. There are efforts around that. The Arfor project is looking at this. The Llwyddo’n Lleol project, run by Menter Môn, is very good in terms of trying to develop entrepreneurship, which is a key factor in keeping young people there.</w:t>
      </w:r>
    </w:p>
    <w:p w:rsidR="00DB4FB3" w:rsidRPr="00AA0A9A" w:rsidP="00DB4FB3">
      <w:pPr>
        <w:pStyle w:val="Answer"/>
      </w:pPr>
      <w:r w:rsidRPr="00AA0A9A">
        <w:t>One of the other things that came out of the survey is that the sectors of greatest interest to young people in rural areas in terms of employment are the creative industries. It is easy to dismiss that as being a fantasy of young people. We need to take that seriously and figure out how we grow the cultural and creative industries in rural parts of Wales to keep younger people here, and what the potential link is between that, the Welsh language and Welsh-language culture as offering something distinctive in those sectors.</w:t>
      </w:r>
    </w:p>
    <w:p w:rsidR="00DB4FB3" w:rsidRPr="00AA0A9A" w:rsidP="00DB4FB3">
      <w:pPr>
        <w:pStyle w:val="Question"/>
        <w:numPr>
          <w:ilvl w:val="0"/>
          <w:numId w:val="9"/>
        </w:numPr>
      </w:pPr>
      <w:sdt>
        <w:sdtPr>
          <w:alias w:val="Member"/>
          <w:tag w:val="&lt;Member mnisId='4859' dodsId='157216'&gt;"/>
          <w:id w:val="1234971945"/>
          <w:placeholder>
            <w:docPart w:val="D243999DA32B47BB9449AA86B77110A4"/>
          </w:placeholder>
          <w:richText/>
        </w:sdtPr>
        <w:sdtContent>
          <w:r w:rsidRPr="00AA0A9A">
            <w:rPr>
              <w:b/>
            </w:rPr>
            <w:t>Virginia Crosbie:</w:t>
          </w:r>
        </w:sdtContent>
      </w:sdt>
      <w:r w:rsidRPr="00AA0A9A">
        <w:t xml:space="preserve"> Thank you for that excellent answer. You mentioned housing and affordability, so that brings me to second homes. In the 2021 census, there were 10,070 second homes in Wales</w:t>
      </w:r>
      <w:r w:rsidRPr="00AA0A9A" w:rsidR="00A609D5">
        <w:t xml:space="preserve">. Clearly, </w:t>
      </w:r>
      <w:r w:rsidRPr="00AA0A9A">
        <w:t>that changes across Wales. On Anglesey, there are 63 holiday homes per thousand. What does this mean and what are the immediate measures that we can take to alleviate the housing shortages that communities are experiencing now?</w:t>
      </w:r>
    </w:p>
    <w:p w:rsidR="00DB4FB3" w:rsidRPr="00AA0A9A" w:rsidP="00DB4FB3">
      <w:pPr>
        <w:pStyle w:val="Answer"/>
      </w:pPr>
      <w:sdt>
        <w:sdtPr>
          <w:rPr>
            <w:i/>
            <w:iCs/>
          </w:rPr>
          <w:alias w:val="Witness"/>
          <w:id w:val="1754233828"/>
          <w:placeholder>
            <w:docPart w:val="D243999DA32B47BB9449AA86B77110A4"/>
          </w:placeholder>
          <w:richText/>
        </w:sdtPr>
        <w:sdtEndPr>
          <w:rPr>
            <w:i w:val="0"/>
            <w:iCs w:val="0"/>
          </w:rPr>
        </w:sdtEndPr>
        <w:sdtContent>
          <w:r w:rsidRPr="00AA0A9A">
            <w:rPr>
              <w:b/>
              <w:i/>
              <w:iCs/>
            </w:rPr>
            <w:t>Professor Woods:</w:t>
          </w:r>
        </w:sdtContent>
      </w:sdt>
      <w:r w:rsidRPr="00AA0A9A">
        <w:t xml:space="preserve"> There are lots of concerns. There are efforts being made here, as you will be aware, in terms of premium council tax and so on. There is a limit to what you can do without simply distorting the housing market. There are very specific concerns in certain communities where we are getting high levels, which is beginning to affect the capacity of that community to function in terms of supporting local services and so on.</w:t>
      </w:r>
    </w:p>
    <w:p w:rsidR="00DB4FB3" w:rsidRPr="00AA0A9A" w:rsidP="00DB4FB3">
      <w:pPr>
        <w:pStyle w:val="Answer"/>
      </w:pPr>
      <w:r w:rsidRPr="00AA0A9A">
        <w:t>It is a very difficult area, though, and we need to disaggregate the holiday housing lets from second homes. If second homes have at least a seasonal occupation, part of the challenge is how you engage people who are there more fully in the community. If you look at places like Scandinavia, where there is more of a model of this, there are things like multilocality and getting people involved in multiple communities at once.</w:t>
      </w:r>
    </w:p>
    <w:p w:rsidR="00DB4FB3" w:rsidRPr="00AA0A9A" w:rsidP="00DB4FB3">
      <w:pPr>
        <w:pStyle w:val="Answer"/>
      </w:pPr>
      <w:r w:rsidRPr="00AA0A9A">
        <w:t>We also need to be slightly aware of this in terms of different ro</w:t>
      </w:r>
      <w:r w:rsidRPr="00AA0A9A" w:rsidR="00A609D5">
        <w:t>utes</w:t>
      </w:r>
      <w:r w:rsidRPr="00AA0A9A">
        <w:t>. Some of those second homes in rural Wales belong to people who have left and plan to come back. They are inherited property and, again, if what we are concerned about is attracting those people who have left these communities back into them, we need to recognise that second</w:t>
      </w:r>
      <w:r w:rsidR="00791B5C">
        <w:t xml:space="preserve"> </w:t>
      </w:r>
      <w:r w:rsidRPr="00AA0A9A">
        <w:t>home ownership can be part of a pathway to that. We need a better understanding of the precise dynamics of these processes and who is moving. There is a danger that we rush into some immediate, perhaps knee-jerk reactions to a challenge without fully understanding some of the implications of that. It is a major problem for certain communities, but we need a more robust way of dealing with it.</w:t>
      </w:r>
    </w:p>
    <w:p w:rsidR="00DB4FB3" w:rsidRPr="00AA0A9A" w:rsidP="00DB4FB3">
      <w:pPr>
        <w:pStyle w:val="Answer"/>
      </w:pPr>
      <w:sdt>
        <w:sdtPr>
          <w:rPr>
            <w:i/>
            <w:iCs/>
          </w:rPr>
          <w:alias w:val="Witness"/>
          <w:id w:val="1588881192"/>
          <w:placeholder>
            <w:docPart w:val="D243999DA32B47BB9449AA86B77110A4"/>
          </w:placeholder>
          <w:richText/>
        </w:sdtPr>
        <w:sdtEndPr>
          <w:rPr>
            <w:i w:val="0"/>
            <w:iCs w:val="0"/>
          </w:rPr>
        </w:sdtEndPr>
        <w:sdtContent>
          <w:r w:rsidRPr="00AA0A9A">
            <w:rPr>
              <w:b/>
              <w:i/>
              <w:iCs/>
            </w:rPr>
            <w:t>Meirion Thomas:</w:t>
          </w:r>
        </w:sdtContent>
      </w:sdt>
      <w:r w:rsidRPr="00AA0A9A">
        <w:t xml:space="preserve"> I do not really have much to say about second homes in that respect, other than to reflect on the fact that, where I live, second homes are an important part of the local economy. Much more important is where second homes turn into first homes for people who decide to relocate, because those people bring a slightly different perspective. They get involved in more community-based activities. Certainly where I am, in the </w:t>
      </w:r>
      <w:r w:rsidRPr="00AA0A9A" w:rsidR="00A609D5">
        <w:t xml:space="preserve">large </w:t>
      </w:r>
      <w:r w:rsidRPr="00AA0A9A">
        <w:t xml:space="preserve">seaside </w:t>
      </w:r>
      <w:r w:rsidRPr="00AA0A9A" w:rsidR="00A609D5">
        <w:t>village</w:t>
      </w:r>
      <w:r w:rsidRPr="00AA0A9A">
        <w:t xml:space="preserve"> of Aberporth, it is an important mix in community life.</w:t>
      </w:r>
    </w:p>
    <w:p w:rsidR="00DB4FB3" w:rsidRPr="00AA0A9A" w:rsidP="00DB4FB3">
      <w:pPr>
        <w:pStyle w:val="Question"/>
        <w:numPr>
          <w:ilvl w:val="0"/>
          <w:numId w:val="9"/>
        </w:numPr>
      </w:pPr>
      <w:sdt>
        <w:sdtPr>
          <w:alias w:val="Member"/>
          <w:tag w:val="&lt;Member mnisId='1554' dodsId='31575'&gt;"/>
          <w:id w:val="-168497751"/>
          <w:placeholder>
            <w:docPart w:val="D243999DA32B47BB9449AA86B77110A4"/>
          </w:placeholder>
          <w:richText/>
        </w:sdtPr>
        <w:sdtContent>
          <w:r w:rsidRPr="00AA0A9A">
            <w:rPr>
              <w:b/>
            </w:rPr>
            <w:t>Chair:</w:t>
          </w:r>
        </w:sdtContent>
      </w:sdt>
      <w:r w:rsidRPr="00AA0A9A">
        <w:t xml:space="preserve"> There are seaside villages in my constituency in Pembrokeshire, as well as in Ceredigion and all the way up to Virginia’s constituency in Anglesey, where, in the dead of winter, there is hardly a soul around. You can knock on a whole street of doors and you will not get anybody answering, because there is nobody there. That is too much, is it not? That has gone too far.</w:t>
      </w:r>
    </w:p>
    <w:p w:rsidR="00DB4FB3" w:rsidRPr="00AA0A9A" w:rsidP="00DB4FB3">
      <w:pPr>
        <w:pStyle w:val="Answer"/>
      </w:pPr>
      <w:sdt>
        <w:sdtPr>
          <w:rPr>
            <w:i/>
            <w:iCs/>
          </w:rPr>
          <w:alias w:val="Witness"/>
          <w:id w:val="-918100508"/>
          <w:placeholder>
            <w:docPart w:val="D243999DA32B47BB9449AA86B77110A4"/>
          </w:placeholder>
          <w:richText/>
        </w:sdtPr>
        <w:sdtEndPr>
          <w:rPr>
            <w:i w:val="0"/>
            <w:iCs w:val="0"/>
          </w:rPr>
        </w:sdtEndPr>
        <w:sdtContent>
          <w:r w:rsidRPr="00AA0A9A">
            <w:rPr>
              <w:b/>
              <w:i/>
              <w:iCs/>
            </w:rPr>
            <w:t>Professor Woods:</w:t>
          </w:r>
        </w:sdtContent>
      </w:sdt>
      <w:r w:rsidRPr="00AA0A9A">
        <w:t xml:space="preserve"> It has, absolutely. On a local scale, there are </w:t>
      </w:r>
      <w:r w:rsidRPr="00AA0A9A">
        <w:t>a number of</w:t>
      </w:r>
      <w:r w:rsidRPr="00AA0A9A">
        <w:t xml:space="preserve"> communities, particularly coastal ones, where this is a major problem, because it does affect </w:t>
      </w:r>
      <w:r w:rsidRPr="00AA0A9A" w:rsidR="00A609D5">
        <w:t>the</w:t>
      </w:r>
      <w:r w:rsidRPr="00AA0A9A">
        <w:t xml:space="preserve"> capacity to function as a proper community. We need to recognise that perhaps we need more targeted action. At present, the tools that we have</w:t>
      </w:r>
      <w:r w:rsidRPr="00AA0A9A" w:rsidR="00A609D5">
        <w:t>—</w:t>
      </w:r>
      <w:r w:rsidRPr="00AA0A9A">
        <w:t>for example</w:t>
      </w:r>
      <w:r w:rsidRPr="00AA0A9A" w:rsidR="00A609D5">
        <w:t>, varying</w:t>
      </w:r>
      <w:r w:rsidRPr="00AA0A9A">
        <w:t xml:space="preserve"> council tax </w:t>
      </w:r>
      <w:r w:rsidRPr="00AA0A9A" w:rsidR="00A609D5">
        <w:t>and so on—</w:t>
      </w:r>
      <w:r w:rsidRPr="00AA0A9A">
        <w:t xml:space="preserve">are being done at a local authority level. There are also issues about where that premium council tax goes. Does it go to those communities that are worst affected </w:t>
      </w:r>
      <w:r w:rsidRPr="00AA0A9A">
        <w:t>in order to</w:t>
      </w:r>
      <w:r w:rsidRPr="00AA0A9A">
        <w:t xml:space="preserve"> try to resolve the problem, or does it go elsewhere?</w:t>
      </w:r>
    </w:p>
    <w:p w:rsidR="00DB4FB3" w:rsidRPr="00AA0A9A" w:rsidP="00DB4FB3">
      <w:pPr>
        <w:pStyle w:val="Answer"/>
      </w:pPr>
      <w:r w:rsidRPr="00AA0A9A">
        <w:t xml:space="preserve">There may be a case for looking at whether we can target some of these measures. It may be that tighter controls are appropriate in some of those communities that are most </w:t>
      </w:r>
      <w:r w:rsidRPr="00AA0A9A">
        <w:t>affected, but</w:t>
      </w:r>
      <w:r w:rsidRPr="00AA0A9A">
        <w:t xml:space="preserve"> expanding them across a wider geographical territory might be counterproductive.</w:t>
      </w:r>
    </w:p>
    <w:p w:rsidR="00DB4FB3" w:rsidRPr="00AA0A9A" w:rsidP="00DB4FB3">
      <w:pPr>
        <w:pStyle w:val="Question"/>
        <w:numPr>
          <w:ilvl w:val="0"/>
          <w:numId w:val="9"/>
        </w:numPr>
      </w:pPr>
      <w:sdt>
        <w:sdtPr>
          <w:alias w:val="Member"/>
          <w:tag w:val="&lt;Member mnisId='1554' dodsId='31575'&gt;"/>
          <w:id w:val="-878013836"/>
          <w:placeholder>
            <w:docPart w:val="D243999DA32B47BB9449AA86B77110A4"/>
          </w:placeholder>
          <w:richText/>
        </w:sdtPr>
        <w:sdtContent>
          <w:r w:rsidRPr="00AA0A9A">
            <w:rPr>
              <w:b/>
            </w:rPr>
            <w:t>Chair:</w:t>
          </w:r>
        </w:sdtContent>
      </w:sdt>
      <w:r w:rsidRPr="00AA0A9A">
        <w:t xml:space="preserve"> We have so much beauty and wonderful natural heritage around the Welsh coast, and very strong national parks that have done a very good job at preserving that, but it is almost impossible now to build new housing in some of these national park areas. Do we need to be relaxing some of those planning rules, so that national park areas can once again be an area of population growth?</w:t>
      </w:r>
    </w:p>
    <w:p w:rsidR="00DB4FB3" w:rsidRPr="00AA0A9A" w:rsidP="00DB4FB3">
      <w:pPr>
        <w:pStyle w:val="Answer"/>
      </w:pPr>
      <w:sdt>
        <w:sdtPr>
          <w:rPr>
            <w:i/>
            <w:iCs/>
          </w:rPr>
          <w:alias w:val="Witness"/>
          <w:id w:val="-547606053"/>
          <w:placeholder>
            <w:docPart w:val="D243999DA32B47BB9449AA86B77110A4"/>
          </w:placeholder>
          <w:richText/>
        </w:sdtPr>
        <w:sdtEndPr>
          <w:rPr>
            <w:i w:val="0"/>
            <w:iCs w:val="0"/>
          </w:rPr>
        </w:sdtEndPr>
        <w:sdtContent>
          <w:r w:rsidRPr="00AA0A9A">
            <w:rPr>
              <w:b/>
              <w:i/>
              <w:iCs/>
            </w:rPr>
            <w:t>Professor Woods:</w:t>
          </w:r>
        </w:sdtContent>
      </w:sdt>
      <w:r w:rsidRPr="00AA0A9A">
        <w:t xml:space="preserve"> We need to look at the role of the planning system in this. It is not just the national park areas. We did a study in Montgomeryshire a few years ago, looking at smaller communities there that are losing population. A key factor was the limited ability for growth and the impact of that. It was not just impacts of younger people wanting to stay but there being no suitable housing available, but also blockages within the system.</w:t>
      </w:r>
    </w:p>
    <w:p w:rsidR="00DB4FB3" w:rsidRPr="00AA0A9A" w:rsidP="00DB4FB3">
      <w:pPr>
        <w:pStyle w:val="Answer"/>
      </w:pPr>
      <w:r w:rsidRPr="00AA0A9A">
        <w:t xml:space="preserve">A critical factor was older people in large family houses wanting to remain </w:t>
      </w:r>
      <w:r w:rsidR="00791B5C">
        <w:t xml:space="preserve">in </w:t>
      </w:r>
      <w:r w:rsidRPr="00AA0A9A">
        <w:t>the community, but there was no appropriate housing in those communities for downsizing, which becomes a block on those properties being released for other families. It is, in large part, down to the small availability of housing rather than affordability, and planning restrictions that really prohibit any significant or even small-scale development there. We do need to rethink some of the way in which we are applying policy around that.</w:t>
      </w:r>
    </w:p>
    <w:p w:rsidR="00DB4FB3" w:rsidRPr="00AA0A9A" w:rsidP="00DB4FB3">
      <w:pPr>
        <w:pStyle w:val="Question"/>
        <w:numPr>
          <w:ilvl w:val="0"/>
          <w:numId w:val="9"/>
        </w:numPr>
      </w:pPr>
      <w:sdt>
        <w:sdtPr>
          <w:alias w:val="Member"/>
          <w:tag w:val="&lt;Member mnisId='1554' dodsId='31575'&gt;"/>
          <w:id w:val="-1827278979"/>
          <w:placeholder>
            <w:docPart w:val="D243999DA32B47BB9449AA86B77110A4"/>
          </w:placeholder>
          <w:richText/>
        </w:sdtPr>
        <w:sdtContent>
          <w:r w:rsidRPr="00AA0A9A">
            <w:rPr>
              <w:b/>
            </w:rPr>
            <w:t>Chair:</w:t>
          </w:r>
        </w:sdtContent>
      </w:sdt>
      <w:r w:rsidRPr="00AA0A9A">
        <w:t xml:space="preserve"> That is really helpful. Last year, a couple of times on commercial radio, I heard adverts being broadcast here, sponsored by the Government of Western Australia, seeking to attract Welsh and British working-age people to move </w:t>
      </w:r>
      <w:r w:rsidRPr="00AA0A9A" w:rsidR="00AA0A9A">
        <w:t>to Western Australia to</w:t>
      </w:r>
      <w:r w:rsidRPr="00AA0A9A">
        <w:t xml:space="preserve"> work </w:t>
      </w:r>
      <w:r w:rsidRPr="00AA0A9A" w:rsidR="00AA0A9A">
        <w:t xml:space="preserve">there </w:t>
      </w:r>
      <w:r w:rsidRPr="00AA0A9A">
        <w:t xml:space="preserve">and enjoy quality of life. Does Wales need an activist population policy, where we need to be advertising in other parts of the UK or maybe elsewhere in the world to get people to come to Wales </w:t>
      </w:r>
      <w:r w:rsidRPr="00AA0A9A">
        <w:t>in order to</w:t>
      </w:r>
      <w:r w:rsidRPr="00AA0A9A">
        <w:t xml:space="preserve"> boost our working-age population?</w:t>
      </w:r>
    </w:p>
    <w:p w:rsidR="00DB4FB3" w:rsidRPr="00AA0A9A" w:rsidP="00DB4FB3">
      <w:pPr>
        <w:pStyle w:val="Answer"/>
      </w:pPr>
      <w:sdt>
        <w:sdtPr>
          <w:rPr>
            <w:i/>
            <w:iCs/>
          </w:rPr>
          <w:alias w:val="Witness"/>
          <w:id w:val="1087807061"/>
          <w:placeholder>
            <w:docPart w:val="D243999DA32B47BB9449AA86B77110A4"/>
          </w:placeholder>
          <w:richText/>
        </w:sdtPr>
        <w:sdtEndPr>
          <w:rPr>
            <w:i w:val="0"/>
            <w:iCs w:val="0"/>
          </w:rPr>
        </w:sdtEndPr>
        <w:sdtContent>
          <w:r w:rsidRPr="00AA0A9A">
            <w:rPr>
              <w:b/>
              <w:i/>
              <w:iCs/>
            </w:rPr>
            <w:t>Professor Woods:</w:t>
          </w:r>
        </w:sdtContent>
      </w:sdt>
      <w:r w:rsidRPr="00AA0A9A">
        <w:t xml:space="preserve"> We do it in key sectors. We do it in the health sector. We are advertising in New Zealand to recruit healthcare workers into rural Wales in particular. Some of that is already happening. The major advantage that Wales has—and particularly rural Wales but also many </w:t>
      </w:r>
      <w:r w:rsidRPr="00AA0A9A">
        <w:t>parts of urban Wales—in terms of potential population stability is its natural environment and its lifestyle opportunities, and those are what will bring people in again. As I said, I did work in Ireland looking at overseas investment there. It was partly about fiscal opportunities and partly about transport. It was also selling a lifestyle, and Wales can do more of that.</w:t>
      </w:r>
    </w:p>
    <w:p w:rsidR="00DB4FB3" w:rsidRPr="00AA0A9A" w:rsidP="00DB4FB3">
      <w:pPr>
        <w:pStyle w:val="Question"/>
        <w:numPr>
          <w:ilvl w:val="0"/>
          <w:numId w:val="9"/>
        </w:numPr>
      </w:pPr>
      <w:sdt>
        <w:sdtPr>
          <w:alias w:val="Member"/>
          <w:tag w:val="&lt;Member mnisId='4746' dodsId='83468'&gt;"/>
          <w:id w:val="988058533"/>
          <w:placeholder>
            <w:docPart w:val="D243999DA32B47BB9449AA86B77110A4"/>
          </w:placeholder>
          <w:richText/>
        </w:sdtPr>
        <w:sdtContent>
          <w:r w:rsidRPr="00AA0A9A">
            <w:rPr>
              <w:b/>
            </w:rPr>
            <w:t>Robin Millar:</w:t>
          </w:r>
        </w:sdtContent>
      </w:sdt>
      <w:r w:rsidRPr="00AA0A9A">
        <w:t xml:space="preserve"> My </w:t>
      </w:r>
      <w:r w:rsidRPr="00AA0A9A" w:rsidR="00AA0A9A">
        <w:t>n</w:t>
      </w:r>
      <w:r w:rsidRPr="00AA0A9A">
        <w:t>orth Wales story is one of growing up with an expectation that you are going to end up leaving to build a career, et cetera. Those questions of getting the skills that you need and the job that you want, and being able to build a home or settle and have a family, are absolutely profound in parts of my community. I just wanted to ask for your insights for a moment on this question of second</w:t>
      </w:r>
      <w:r w:rsidR="005D2DB4">
        <w:t xml:space="preserve"> </w:t>
      </w:r>
      <w:r w:rsidRPr="00AA0A9A">
        <w:t>home ownership, because a lot of the second homeowners who I speak to are local people. They are not necessarily what you might term incomers, wherever that may be from.</w:t>
      </w:r>
    </w:p>
    <w:p w:rsidR="00DB4FB3" w:rsidRPr="00AA0A9A" w:rsidP="00DB4FB3">
      <w:pPr>
        <w:pStyle w:val="Question"/>
        <w:numPr>
          <w:ilvl w:val="0"/>
          <w:numId w:val="0"/>
        </w:numPr>
        <w:ind w:left="794"/>
      </w:pPr>
      <w:r w:rsidRPr="00AA0A9A">
        <w:t xml:space="preserve">One example is a person who was living and working in the </w:t>
      </w:r>
      <w:r w:rsidRPr="00AA0A9A" w:rsidR="00AA0A9A">
        <w:t>m</w:t>
      </w:r>
      <w:r w:rsidRPr="00AA0A9A">
        <w:t xml:space="preserve">idlands, </w:t>
      </w:r>
      <w:r w:rsidRPr="00AA0A9A" w:rsidR="00AA0A9A">
        <w:t xml:space="preserve">because </w:t>
      </w:r>
      <w:r w:rsidRPr="00AA0A9A">
        <w:t xml:space="preserve">that is where they could find the work to do, but their own property was back in a very rural community and had been inherited from their parents. That was their house, effectively. They had to rent to work in the </w:t>
      </w:r>
      <w:r w:rsidRPr="00AA0A9A" w:rsidR="00092733">
        <w:t>west midlands</w:t>
      </w:r>
      <w:r w:rsidRPr="00AA0A9A">
        <w:t>. This can become a very confused picture. Is there any insight that you can give to that?</w:t>
      </w:r>
    </w:p>
    <w:p w:rsidR="00DB4FB3" w:rsidRPr="00AA0A9A" w:rsidP="00DB4FB3">
      <w:pPr>
        <w:pStyle w:val="Answer"/>
      </w:pPr>
      <w:sdt>
        <w:sdtPr>
          <w:alias w:val="Witness"/>
          <w:id w:val="570086132"/>
          <w:placeholder>
            <w:docPart w:val="D243999DA32B47BB9449AA86B77110A4"/>
          </w:placeholder>
          <w:richText/>
        </w:sdtPr>
        <w:sdtContent>
          <w:r w:rsidRPr="00AA0A9A">
            <w:rPr>
              <w:b/>
              <w:i/>
              <w:iCs/>
            </w:rPr>
            <w:t>Professor Woods:</w:t>
          </w:r>
        </w:sdtContent>
      </w:sdt>
      <w:r w:rsidRPr="00AA0A9A">
        <w:t xml:space="preserve"> You are absolutely right. I mentioned this before. We need a better understanding of this block that we call second homes. Who owns them? How did they come into them? What are their intentions? The danger is that we roll them up together. There are lots of similar examples to the one that you gave. We do not yet have a good enough understanding of or data on that. There are similar issues around holiday lets, although the challenge is different. Again, m</w:t>
      </w:r>
      <w:r w:rsidRPr="00AA0A9A" w:rsidR="00AA0A9A">
        <w:t>any of</w:t>
      </w:r>
      <w:r w:rsidRPr="00AA0A9A">
        <w:t xml:space="preserve"> the owners of those holiday lets are local people versus businesses. What happens if you control that? This is a very complex area and we do not know all the answers yet.</w:t>
      </w:r>
    </w:p>
    <w:p w:rsidR="00DB4FB3" w:rsidRPr="00AA0A9A" w:rsidP="00DB4FB3">
      <w:pPr>
        <w:pStyle w:val="Question"/>
        <w:numPr>
          <w:ilvl w:val="0"/>
          <w:numId w:val="0"/>
        </w:numPr>
        <w:ind w:left="794"/>
      </w:pPr>
      <w:sdt>
        <w:sdtPr>
          <w:alias w:val="Member"/>
          <w:tag w:val="&lt;Member mnisId='1554' dodsId='31575'&gt;"/>
          <w:id w:val="-1909374792"/>
          <w:placeholder>
            <w:docPart w:val="D243999DA32B47BB9449AA86B77110A4"/>
          </w:placeholder>
          <w:richText/>
        </w:sdtPr>
        <w:sdtContent>
          <w:r w:rsidRPr="00AA0A9A">
            <w:rPr>
              <w:b/>
            </w:rPr>
            <w:t>Chair:</w:t>
          </w:r>
        </w:sdtContent>
      </w:sdt>
      <w:r w:rsidRPr="00AA0A9A">
        <w:t xml:space="preserve"> Of course, there has been quite a lot of gaming going on by owners of second homes, where they have set themselves up as businesses and claim that they are holiday lets </w:t>
      </w:r>
      <w:r w:rsidRPr="00AA0A9A">
        <w:t>in order to</w:t>
      </w:r>
      <w:r w:rsidRPr="00AA0A9A">
        <w:t xml:space="preserve"> avoid the council tax premium, so we should be alive to that.</w:t>
      </w:r>
    </w:p>
    <w:p w:rsidR="00DB4FB3" w:rsidP="00DB4FB3">
      <w:pPr>
        <w:pStyle w:val="Question"/>
        <w:numPr>
          <w:ilvl w:val="0"/>
          <w:numId w:val="0"/>
        </w:numPr>
        <w:ind w:left="794"/>
      </w:pPr>
      <w:r w:rsidRPr="00AA0A9A">
        <w:t xml:space="preserve">It has been a fascinating discussion. There are lots of areas that we have touched on. We probably have not done justice to a number of these </w:t>
      </w:r>
      <w:r w:rsidRPr="00AA0A9A">
        <w:t>really important</w:t>
      </w:r>
      <w:r w:rsidRPr="00AA0A9A">
        <w:t xml:space="preserve"> questions, but we are really grateful for the time that you have given us this morning and for a really good scene-setting first session for this inquiry into population change in Wales. Thanks to you all and to my colleagues.</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DE9CD0A64FB4F76922EA7C9E11A60DF"/>
      </w:placeholder>
      <w:richText/>
    </w:sdtPr>
    <w:sdtContent>
      <w:p w:rsidR="003736A1" w:rsidP="009277D8">
        <w:pPr>
          <w:pStyle w:val="Para"/>
          <w:rPr>
            <w:color w:val="808080"/>
          </w:rPr>
        </w:pPr>
        <w:r w:rsidRPr="00F6545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0D223D61B6F4F9F94A37B37648C3197"/>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65453"/>
    <w:rPr>
      <w:color w:val="605E5C"/>
      <w:shd w:val="clear" w:color="auto" w:fill="E1DFDD"/>
    </w:rPr>
  </w:style>
  <w:style w:type="paragraph" w:styleId="Title">
    <w:name w:val="Title"/>
    <w:basedOn w:val="Normal"/>
    <w:next w:val="Normal"/>
    <w:link w:val="TitleChar"/>
    <w:uiPriority w:val="10"/>
    <w:qFormat/>
    <w:rsid w:val="00974CA8"/>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974CA8"/>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974CA8"/>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974CA8"/>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974CA8"/>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974CA8"/>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DE9CD0A64FB4F76922EA7C9E11A60DF"/>
        <w:category>
          <w:name w:val="General"/>
          <w:gallery w:val="placeholder"/>
        </w:category>
        <w:types>
          <w:type w:val="bbPlcHdr"/>
        </w:types>
        <w:behaviors>
          <w:behavior w:val="content"/>
        </w:behaviors>
        <w:guid w:val="{908973A0-9989-4D88-8F4F-CDAF68E3C522}"/>
      </w:docPartPr>
      <w:docPartBody>
        <w:p w:rsidR="008E3C95" w:rsidP="00EE2384">
          <w:pPr>
            <w:pStyle w:val="3DE9CD0A64FB4F76922EA7C9E11A60DF"/>
          </w:pPr>
          <w:r w:rsidRPr="000753FC">
            <w:rPr>
              <w:rStyle w:val="PlaceholderText"/>
            </w:rPr>
            <w:t>Click here to enter text.</w:t>
          </w:r>
        </w:p>
      </w:docPartBody>
    </w:docPart>
    <w:docPart>
      <w:docPartPr>
        <w:name w:val="F8660D1A41154FC3911FC3BF65F098E3"/>
        <w:category>
          <w:name w:val="General"/>
          <w:gallery w:val="placeholder"/>
        </w:category>
        <w:types>
          <w:type w:val="bbPlcHdr"/>
        </w:types>
        <w:behaviors>
          <w:behavior w:val="content"/>
        </w:behaviors>
        <w:guid w:val="{1E480E0E-1B01-48AE-BB91-B943100140E8}"/>
      </w:docPartPr>
      <w:docPartBody>
        <w:p w:rsidR="008E3C95" w:rsidP="00EE2384">
          <w:pPr>
            <w:pStyle w:val="F8660D1A41154FC3911FC3BF65F098E3"/>
          </w:pPr>
          <w:r w:rsidRPr="002B3926">
            <w:rPr>
              <w:rStyle w:val="PlaceholderText"/>
            </w:rPr>
            <w:t>Click here to enter text.</w:t>
          </w:r>
        </w:p>
      </w:docPartBody>
    </w:docPart>
    <w:docPart>
      <w:docPartPr>
        <w:name w:val="00D223D61B6F4F9F94A37B37648C3197"/>
        <w:category>
          <w:name w:val="General"/>
          <w:gallery w:val="placeholder"/>
        </w:category>
        <w:types>
          <w:type w:val="bbPlcHdr"/>
        </w:types>
        <w:behaviors>
          <w:behavior w:val="content"/>
        </w:behaviors>
        <w:guid w:val="{D602313E-30C8-439E-BDFC-DF861F625594}"/>
      </w:docPartPr>
      <w:docPartBody>
        <w:p w:rsidR="008E3C95" w:rsidP="00EE2384">
          <w:pPr>
            <w:pStyle w:val="00D223D61B6F4F9F94A37B37648C319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18E4927-9309-47D5-A920-8F2D69E0C69E}"/>
      </w:docPartPr>
      <w:docPartBody>
        <w:p w:rsidR="008E3C95">
          <w:r w:rsidRPr="007223B7">
            <w:rPr>
              <w:rStyle w:val="PlaceholderText"/>
            </w:rPr>
            <w:t>Click or tap here to enter text.</w:t>
          </w:r>
        </w:p>
      </w:docPartBody>
    </w:docPart>
    <w:docPart>
      <w:docPartPr>
        <w:name w:val="D243999DA32B47BB9449AA86B77110A4"/>
        <w:category>
          <w:name w:val="General"/>
          <w:gallery w:val="placeholder"/>
        </w:category>
        <w:types>
          <w:type w:val="bbPlcHdr"/>
        </w:types>
        <w:behaviors>
          <w:behavior w:val="content"/>
        </w:behaviors>
        <w:guid w:val="{0DBC85C5-CF95-4427-B09D-33F56C13F652}"/>
      </w:docPartPr>
      <w:docPartBody>
        <w:p w:rsidR="00417433" w:rsidP="00703B39">
          <w:pPr>
            <w:pStyle w:val="D243999DA32B47BB9449AA86B77110A4"/>
          </w:pPr>
          <w:r w:rsidRPr="007223B7">
            <w:rPr>
              <w:rStyle w:val="PlaceholderText"/>
            </w:rPr>
            <w:t>Click or tap here to enter text.</w:t>
          </w:r>
        </w:p>
      </w:docPartBody>
    </w:docPart>
    <w:docPart>
      <w:docPartPr>
        <w:name w:val="677D9CDAE78547019F4F21E2B084D16B"/>
        <w:category>
          <w:name w:val="General"/>
          <w:gallery w:val="placeholder"/>
        </w:category>
        <w:types>
          <w:type w:val="bbPlcHdr"/>
        </w:types>
        <w:behaviors>
          <w:behavior w:val="content"/>
        </w:behaviors>
        <w:guid w:val="{846AC83D-999A-4612-8208-93DE5E862ED9}"/>
      </w:docPartPr>
      <w:docPartBody>
        <w:p w:rsidR="00137C1D" w:rsidP="00417433">
          <w:pPr>
            <w:pStyle w:val="677D9CDAE78547019F4F21E2B084D16B"/>
          </w:pPr>
          <w:r w:rsidRPr="007223B7">
            <w:rPr>
              <w:rStyle w:val="PlaceholderText"/>
            </w:rPr>
            <w:t>Click or tap here to enter text.</w:t>
          </w:r>
        </w:p>
      </w:docPartBody>
    </w:docPart>
    <w:docPart>
      <w:docPartPr>
        <w:name w:val="ACACEE4C72AA4163958FA76ECB02DD3D"/>
        <w:category>
          <w:name w:val="General"/>
          <w:gallery w:val="placeholder"/>
        </w:category>
        <w:types>
          <w:type w:val="bbPlcHdr"/>
        </w:types>
        <w:behaviors>
          <w:behavior w:val="content"/>
        </w:behaviors>
        <w:guid w:val="{903F19A3-4FF2-4462-8D63-A444ED3BA06C}"/>
      </w:docPartPr>
      <w:docPartBody>
        <w:p w:rsidR="00337414" w:rsidP="00B80F19">
          <w:pPr>
            <w:pStyle w:val="ACACEE4C72AA4163958FA76ECB02DD3D"/>
          </w:pPr>
          <w:r w:rsidRPr="007223B7">
            <w:rPr>
              <w:rStyle w:val="PlaceholderText"/>
            </w:rPr>
            <w:t>Click or tap here to enter text.</w:t>
          </w:r>
        </w:p>
      </w:docPartBody>
    </w:docPart>
    <w:docPart>
      <w:docPartPr>
        <w:name w:val="0923769931944ABA9A5E4D26D3C28216"/>
        <w:category>
          <w:name w:val="General"/>
          <w:gallery w:val="placeholder"/>
        </w:category>
        <w:types>
          <w:type w:val="bbPlcHdr"/>
        </w:types>
        <w:behaviors>
          <w:behavior w:val="content"/>
        </w:behaviors>
        <w:guid w:val="{F618148C-CF68-451B-AB24-20E55E482EF2}"/>
      </w:docPartPr>
      <w:docPartBody>
        <w:p w:rsidR="00337414" w:rsidP="00B80F19">
          <w:pPr>
            <w:pStyle w:val="0923769931944ABA9A5E4D26D3C28216"/>
          </w:pPr>
          <w:r w:rsidRPr="007223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0F19"/>
    <w:rPr>
      <w:color w:val="808080"/>
    </w:rPr>
  </w:style>
  <w:style w:type="paragraph" w:customStyle="1" w:styleId="3DE9CD0A64FB4F76922EA7C9E11A60DF">
    <w:name w:val="3DE9CD0A64FB4F76922EA7C9E11A60DF"/>
    <w:rsid w:val="00EE2384"/>
  </w:style>
  <w:style w:type="paragraph" w:customStyle="1" w:styleId="F8660D1A41154FC3911FC3BF65F098E3">
    <w:name w:val="F8660D1A41154FC3911FC3BF65F098E3"/>
    <w:rsid w:val="00EE2384"/>
  </w:style>
  <w:style w:type="paragraph" w:customStyle="1" w:styleId="00D223D61B6F4F9F94A37B37648C3197">
    <w:name w:val="00D223D61B6F4F9F94A37B37648C3197"/>
    <w:rsid w:val="00EE2384"/>
  </w:style>
  <w:style w:type="paragraph" w:customStyle="1" w:styleId="D243999DA32B47BB9449AA86B77110A4">
    <w:name w:val="D243999DA32B47BB9449AA86B77110A4"/>
    <w:rsid w:val="00703B39"/>
  </w:style>
  <w:style w:type="paragraph" w:customStyle="1" w:styleId="677D9CDAE78547019F4F21E2B084D16B">
    <w:name w:val="677D9CDAE78547019F4F21E2B084D16B"/>
    <w:rsid w:val="00417433"/>
  </w:style>
  <w:style w:type="paragraph" w:customStyle="1" w:styleId="ACACEE4C72AA4163958FA76ECB02DD3D">
    <w:name w:val="ACACEE4C72AA4163958FA76ECB02DD3D"/>
    <w:rsid w:val="00B80F19"/>
    <w:rPr>
      <w:kern w:val="0"/>
    </w:rPr>
  </w:style>
  <w:style w:type="paragraph" w:customStyle="1" w:styleId="0923769931944ABA9A5E4D26D3C28216">
    <w:name w:val="0923769931944ABA9A5E4D26D3C28216"/>
    <w:rsid w:val="00B80F19"/>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Brief_x0020_status xmlns="021e9b85-6660-4111-990a-01a35dc5ab9d" xsi:nil="true"/>
    <Related_x0020_Document xmlns="021e9b85-6660-4111-990a-01a35dc5ab9d">
      <Url xsi:nil="true"/>
      <Description xsi:nil="true"/>
    </Related_x0020_Document>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122</Value>
      <Value>7</Value>
    </TaxCatchAll>
    <Publication_x0020_Date xmlns="021e9b85-6660-4111-990a-01a35dc5ab9d" xsi:nil="true"/>
    <Notes0 xmlns="021e9b85-6660-4111-990a-01a35dc5ab9d" xsi:nil="true"/>
    <Department xmlns="021e9b85-6660-4111-990a-01a35dc5ab9d" xsi:nil="true"/>
    <Meeting_x0020_Date xmlns="021e9b85-6660-4111-990a-01a35dc5ab9d" xsi:nil="true"/>
    <j3dc9349b3384741bd6025ba1321f3a9 xmlns="021e9b85-6660-4111-990a-01a35dc5ab9d">
      <Terms xmlns="http://schemas.microsoft.com/office/infopath/2007/PartnerControls"/>
    </j3dc9349b3384741bd6025ba1321f3a9>
    <j6c5b17cd04246da82e5604daf08bc68 xmlns="4600776d-0a3c-44b4-bff2-0ceaafb13046">
      <Terms xmlns="http://schemas.microsoft.com/office/infopath/2007/PartnerControls"/>
    </j6c5b17cd04246da82e5604daf08bc68>
    <Document_x0020_Status xmlns="021e9b85-6660-4111-990a-01a35dc5ab9d"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Status_x0020_of_x0020_correspondence xmlns="021e9b85-6660-4111-990a-01a35dc5ab9d" xsi:nil="true"/>
    <Useful_x0020_Docs xmlns="021e9b85-6660-4111-990a-01a35dc5ab9d" xsi:nil="true"/>
    <EndofSessionDate xmlns="4600776d-0a3c-44b4-bff2-0ceaafb13046" xsi:nil="true"/>
    <Additional_x0020_Category xmlns="021e9b85-6660-4111-990a-01a35dc5ab9d" xsi:nil="true"/>
    <DateReceived xmlns="4600776d-0a3c-44b4-bff2-0ceaafb13046" xsi:nil="true"/>
    <TransfertoArchives xmlns="4600776d-0a3c-44b4-bff2-0ceaafb13046">false</TransfertoArchives>
    <Visit xmlns="0606af38-29d8-407d-826d-7a0cb9d9f4ed" xsi:nil="true"/>
    <lcf76f155ced4ddcb4097134ff3c332f xmlns="021e9b85-6660-4111-990a-01a35dc5ab9d">
      <Terms xmlns="http://schemas.microsoft.com/office/infopath/2007/PartnerControls"/>
    </lcf76f155ced4ddcb4097134ff3c332f>
    <Date xmlns="021e9b85-6660-4111-990a-01a35dc5ab9d" xsi:nil="true"/>
    <cd0fc526a5c840319a97fd94028e9904 xmlns="4600776d-0a3c-44b4-bff2-0ceaafb13046">
      <Terms xmlns="http://schemas.microsoft.com/office/infopath/2007/PartnerControls"/>
    </cd0fc526a5c840319a97fd94028e9904>
    <ja5e4d000da44b5490ce6b4249309924 xmlns="c86d72e2-090a-4e7d-987e-218d8a0db591">
      <Terms xmlns="http://schemas.microsoft.com/office/infopath/2007/PartnerControls"/>
    </ja5e4d000da44b5490ce6b4249309924>
    <Witness xmlns="0606af38-29d8-407d-826d-7a0cb9d9f4ed" xsi:nil="true"/>
    <n78ca1497cf6442fb3babdda785c85ae xmlns="021e9b85-6660-4111-990a-01a35dc5ab9d">
      <Terms xmlns="http://schemas.microsoft.com/office/infopath/2007/PartnerControls"/>
    </n78ca1497cf6442fb3babdda785c85ae>
    <Circulation_x0020_Date xmlns="021e9b85-6660-4111-990a-01a35dc5ab9d" xsi:nil="true"/>
    <Allocated_x0020_to xmlns="021e9b85-6660-4111-990a-01a35dc5ab9d">
      <UserInfo>
        <DisplayName/>
        <AccountId xsi:nil="true"/>
        <AccountType/>
      </UserInfo>
    </Allocated_x0020_to>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adline xmlns="021e9b85-6660-4111-990a-01a35dc5ab9d" xsi:nil="true"/>
    <_dlc_DocIdUrl xmlns="6ab18433-7710-49bd-9bb4-0bb85747556a">
      <Url>https://hopuk.sharepoint.com/sites/hcc-Welsh/_layouts/15/DocIdRedir.aspx?ID=AUQ72PP7R73Q-1892863381-13033</Url>
      <Description>AUQ72PP7R73Q-1892863381-13033</Description>
    </_dlc_DocIdUrl>
    <_dlc_DocId xmlns="6ab18433-7710-49bd-9bb4-0bb85747556a">AUQ72PP7R73Q-1892863381-13033</_dlc_DocId>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73D2A138A84504CA55374B3EE3625C9" ma:contentTypeVersion="63" ma:contentTypeDescription="Create a new document." ma:contentTypeScope="" ma:versionID="be6be437c4bdd5638be8206dbb86f571">
  <xsd:schema xmlns:xsd="http://www.w3.org/2001/XMLSchema" xmlns:xs="http://www.w3.org/2001/XMLSchema" xmlns:p="http://schemas.microsoft.com/office/2006/metadata/properties" xmlns:ns2="021e9b85-6660-4111-990a-01a35dc5ab9d" xmlns:ns3="0606af38-29d8-407d-826d-7a0cb9d9f4ed" xmlns:ns4="4600776d-0a3c-44b4-bff2-0ceaafb13046" xmlns:ns5="6ab18433-7710-49bd-9bb4-0bb85747556a" xmlns:ns6="c86d72e2-090a-4e7d-987e-218d8a0db591" targetNamespace="http://schemas.microsoft.com/office/2006/metadata/properties" ma:root="true" ma:fieldsID="13b9c686a854550532d16103ec348965" ns2:_="" ns3:_="" ns4:_="" ns5:_="" ns6:_="">
    <xsd:import namespace="021e9b85-6660-4111-990a-01a35dc5ab9d"/>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4:cd0fc526a5c840319a97fd94028e9904"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4:k5b153ee974a4a57a7568e533217f2cb" minOccurs="0"/>
                <xsd:element ref="ns4:TaxCatchAll" minOccurs="0"/>
                <xsd:element ref="ns4:TaxCatchAllLabel"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Additional_x0020_Category" minOccurs="0"/>
                <xsd:element ref="ns2:lcf76f155ced4ddcb4097134ff3c332f" minOccurs="0"/>
                <xsd:element ref="ns2:MediaServiceDateTaken"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e9b85-6660-4111-990a-01a35dc5ab9d" elementFormDefault="qualified">
    <xsd:import namespace="http://schemas.microsoft.com/office/2006/documentManagement/types"/>
    <xsd:import namespace="http://schemas.microsoft.com/office/infopath/2007/PartnerControls"/>
    <xsd:element name="Circulation_x0020_Date" ma:index="5" nillable="true" ma:displayName="Circulation Date" ma:format="DateOnly" ma:internalName="Circulation_x0020_Date">
      <xsd:simpleType>
        <xsd:restriction base="dms:DateTime"/>
      </xsd:simpleType>
    </xsd:element>
    <xsd:element name="Meeting_x0020_Date" ma:index="6" nillable="true" ma:displayName="Meeting Date" ma:format="DateOnly" ma:indexed="true" ma:internalName="Meeting_x0020_Date">
      <xsd:simpleType>
        <xsd:restriction base="dms:DateTime"/>
      </xsd:simpleType>
    </xsd:element>
    <xsd:element name="Status_x0020_of_x0020_correspondence" ma:index="7"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1"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2"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3" nillable="true" ma:displayName="Publication Date" ma:format="DateOnly" ma:internalName="Publication_x0020_Date">
      <xsd:simpleType>
        <xsd:restriction base="dms:DateTime"/>
      </xsd:simpleType>
    </xsd:element>
    <xsd:element name="Allocated_x0020_to" ma:index="14"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8" nillable="true" ma:displayName="Notes" ma:internalName="Notes0">
      <xsd:simpleType>
        <xsd:restriction base="dms:Note">
          <xsd:maxLength value="255"/>
        </xsd:restriction>
      </xsd:simpleType>
    </xsd:element>
    <xsd:element name="Useful_x0020_Docs" ma:index="19"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0" nillable="true" ma:displayName="Deadline" ma:format="DateOnly" ma:internalName="Deadline">
      <xsd:simpleType>
        <xsd:restriction base="dms:DateTime"/>
      </xsd:simpleType>
    </xsd:element>
    <xsd:element name="Date" ma:index="21" nillable="true" ma:displayName="Date" ma:format="DateOnly" ma:internalName="Date">
      <xsd:simpleType>
        <xsd:restriction base="dms:DateTime"/>
      </xsd:simpleType>
    </xsd:element>
    <xsd:element name="Related_x0020_Document" ma:index="22"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3"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3"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5" nillable="true" ma:displayName="MediaServiceMetadata" ma:description="" ma:hidden="true" ma:internalName="MediaServiceMetadata" ma:readOnly="true">
      <xsd:simpleType>
        <xsd:restriction base="dms:Note"/>
      </xsd:simpleType>
    </xsd:element>
    <xsd:element name="MediaServiceFastMetadata" ma:index="56" nillable="true" ma:displayName="MediaServiceFastMetadata" ma:description="" ma:hidden="true" ma:internalName="MediaServiceFastMetadata" ma:readOnly="true">
      <xsd:simpleType>
        <xsd:restriction base="dms:Note"/>
      </xsd:simpleType>
    </xsd:element>
    <xsd:element name="MediaServiceAutoTags" ma:index="63" nillable="true" ma:displayName="MediaServiceAutoTags" ma:internalName="MediaServiceAutoTags" ma:readOnly="true">
      <xsd:simpleType>
        <xsd:restriction base="dms:Text"/>
      </xsd:simpleType>
    </xsd:element>
    <xsd:element name="MediaServiceOCR" ma:index="64" nillable="true" ma:displayName="MediaServiceOCR" ma:internalName="MediaServiceOCR" ma:readOnly="true">
      <xsd:simpleType>
        <xsd:restriction base="dms:Note">
          <xsd:maxLength value="255"/>
        </xsd:restriction>
      </xsd:simpleType>
    </xsd:element>
    <xsd:element name="MediaServiceEventHashCode" ma:index="65" nillable="true" ma:displayName="MediaServiceEventHashCode" ma:hidden="true" ma:internalName="MediaServiceEventHashCode" ma:readOnly="true">
      <xsd:simpleType>
        <xsd:restriction base="dms:Text"/>
      </xsd:simpleType>
    </xsd:element>
    <xsd:element name="MediaServiceGenerationTime" ma:index="66" nillable="true" ma:displayName="MediaServiceGenerationTime" ma:hidden="true" ma:internalName="MediaServiceGenerationTime" ma:readOnly="true">
      <xsd:simpleType>
        <xsd:restriction base="dms:Text"/>
      </xsd:simpleType>
    </xsd:element>
    <xsd:element name="MediaServiceAutoKeyPoints" ma:index="67" nillable="true" ma:displayName="MediaServiceAutoKeyPoints" ma:hidden="true" ma:internalName="MediaServiceAutoKeyPoints" ma:readOnly="true">
      <xsd:simpleType>
        <xsd:restriction base="dms:Note"/>
      </xsd:simpleType>
    </xsd:element>
    <xsd:element name="MediaServiceKeyPoints" ma:index="68" nillable="true" ma:displayName="KeyPoints" ma:internalName="MediaServiceKeyPoints" ma:readOnly="true">
      <xsd:simpleType>
        <xsd:restriction base="dms:Note">
          <xsd:maxLength value="255"/>
        </xsd:restriction>
      </xsd:simpleType>
    </xsd:element>
    <xsd:element name="Additional_x0020_Category" ma:index="69" nillable="true" ma:displayName="Additional Category" ma:indexed="true" ma:internalName="Additional_x0020_Category">
      <xsd:simpleType>
        <xsd:restriction base="dms:Text">
          <xsd:maxLength value="255"/>
        </xsd:restriction>
      </xsd:simpleType>
    </xsd:element>
    <xsd:element name="lcf76f155ced4ddcb4097134ff3c332f" ma:index="71"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72" nillable="true" ma:displayName="MediaServiceDateTaken" ma:hidden="true" ma:internalName="MediaServiceDateTaken" ma:readOnly="true">
      <xsd:simpleType>
        <xsd:restriction base="dms:Text"/>
      </xsd:simpleType>
    </xsd:element>
    <xsd:element name="MediaLengthInSeconds" ma:index="73" nillable="true" ma:displayName="MediaLengthInSeconds" ma:hidden="true" ma:internalName="MediaLengthInSeconds" ma:readOnly="true">
      <xsd:simpleType>
        <xsd:restriction base="dms:Unknown"/>
      </xsd:simpleType>
    </xsd:element>
    <xsd:element name="MediaServiceLocation" ma:index="74" nillable="true" ma:displayName="Location" ma:indexed="true" ma:internalName="MediaServiceLocation" ma:readOnly="true">
      <xsd:simpleType>
        <xsd:restriction base="dms:Text"/>
      </xsd:simpleType>
    </xsd:element>
    <xsd:element name="MediaServiceObjectDetectorVersions" ma:index="7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0" nillable="true" ma:displayName="Visit" ma:list="{1261788e-2283-4d8a-8009-57d0b5511491}" ma:internalName="Visit" ma:showField="Title" ma:web="0606af38-29d8-407d-826d-7a0cb9d9f4ed">
      <xsd:simpleType>
        <xsd:restriction base="dms:Lookup"/>
      </xsd:simpleType>
    </xsd:element>
    <xsd:element name="Specialist_x0020_Adviser" ma:index="16" nillable="true" ma:displayName="Specialist Adviser" ma:list="{6c323f21-0597-4fbc-a8be-98cd1ae6e2ae}" ma:internalName="Specialist_x0020_Adviser" ma:showField="Title" ma:web="0606af38-29d8-407d-826d-7a0cb9d9f4ed">
      <xsd:simpleType>
        <xsd:restriction base="dms:Lookup"/>
      </xsd:simpleType>
    </xsd:element>
    <xsd:element name="Witness" ma:index="17" nillable="true" ma:displayName="Witness" ma:list="{2480b74a-1d54-419d-aeab-23b622efe96e}" ma:internalName="Witness" ma:showField="Title" ma:web="0606af38-29d8-407d-826d-7a0cb9d9f4ed">
      <xsd:simpleType>
        <xsd:restriction base="dms:Lookup"/>
      </xsd:simpleType>
    </xsd:element>
    <xsd:element name="Specialist_x0020_Adviser_x003a_First_x0020_Name" ma:index="35" nillable="true" ma:displayName="Specialist Adviser:First Name" ma:list="{6c323f21-0597-4fbc-a8be-98cd1ae6e2ae}"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er:Full Name" ma:list="{6c323f21-0597-4fbc-a8be-98cd1ae6e2ae}" ma:internalName="Specialist_x0020_Adviser_x003a_Full_x0020_Name" ma:readOnly="true" ma:showField="FullName" ma:web="0606af38-29d8-407d-826d-7a0cb9d9f4ed">
      <xsd:simpleType>
        <xsd:restriction base="dms:Lookup"/>
      </xsd:simpleType>
    </xsd:element>
    <xsd:element name="Visit_x003a_Start_x0020_Time" ma:index="47" nillable="true" ma:displayName="Visit:Start Time" ma:list="{1261788e-2283-4d8a-8009-57d0b5511491}" ma:internalName="Visit_x003a_Start_x0020_Time" ma:readOnly="true" ma:showField="EventDate" ma:web="0606af38-29d8-407d-826d-7a0cb9d9f4ed">
      <xsd:simpleType>
        <xsd:restriction base="dms:Lookup"/>
      </xsd:simpleType>
    </xsd:element>
    <xsd:element name="Visit_x003a_End_x0020_Time" ma:index="48" nillable="true" ma:displayName="Visit:End Time" ma:list="{1261788e-2283-4d8a-8009-57d0b5511491}" ma:internalName="Visit_x003a_End_x0020_Time" ma:readOnly="true" ma:showField="EndDate" ma:web="0606af38-29d8-407d-826d-7a0cb9d9f4ed">
      <xsd:simpleType>
        <xsd:restriction base="dms:Lookup"/>
      </xsd:simpleType>
    </xsd:element>
    <xsd:element name="Witness_x003a_First_x0020_Name" ma:index="50" nillable="true" ma:displayName="Witness:First Name" ma:list="{2480b74a-1d54-419d-aeab-23b622efe96e}" ma:internalName="Witness_x003a_First_x0020_Name" ma:readOnly="true" ma:showField="First_x0020_Name" ma:web="0606af38-29d8-407d-826d-7a0cb9d9f4ed">
      <xsd:simpleType>
        <xsd:restriction base="dms:Lookup"/>
      </xsd:simpleType>
    </xsd:element>
    <xsd:element name="Witness_x003a_Full_x0020_Name" ma:index="51" nillable="true" ma:displayName="Witness:Full Name" ma:list="{2480b74a-1d54-419d-aeab-23b622efe96e}" ma:internalName="Witness_x003a_Full_x0020_Name" ma:readOnly="true" ma:showField="Full_x0020_Name" ma:web="0606af38-29d8-407d-826d-7a0cb9d9f4ed">
      <xsd:simpleType>
        <xsd:restriction base="dms:Lookup"/>
      </xsd:simpleType>
    </xsd:element>
    <xsd:element name="Witness_x003a_Job_x0020_Title" ma:index="52" nillable="true" ma:displayName="Witness:Job Title" ma:list="{2480b74a-1d54-419d-aeab-23b622efe96e}"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8" nillable="true" ma:displayName="Date Received" ma:format="DateTime" ma:internalName="DateReceived">
      <xsd:simpleType>
        <xsd:restriction base="dms:DateTime"/>
      </xsd:simpleType>
    </xsd:element>
    <xsd:element name="DateSent" ma:index="9" nillable="true" ma:displayName="Date Sent" ma:format="DateTime" ma:indexed="true" ma:internalName="DateSent">
      <xsd:simpleType>
        <xsd:restriction base="dms:DateTime"/>
      </xsd:simpleType>
    </xsd:element>
    <xsd:element name="EndofSessionDate" ma:index="24"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indexed="true" ma:default="74;#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38"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4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57"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58" nillable="true" ma:displayName="Taxonomy Catch All Column" ma:description="" ma:hidden="true" ma:list="{c1db5a99-1d2a-4144-a74a-18f5c10a0c81}"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9" nillable="true" ma:displayName="Taxonomy Catch All Column1" ma:description="" ma:hidden="true" ma:list="{c1db5a99-1d2a-4144-a74a-18f5c10a0c81}"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9" nillable="true" ma:displayName="Document ID Value" ma:description="The value of the document ID assigned to this item."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element name="SharedWithUsers" ma:index="6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6" nillable="true" ma:taxonomy="true" ma:internalName="ja5e4d000da44b5490ce6b4249309924" ma:taxonomyFieldName="Inquiry" ma:displayName="Inquiry" ma:default="" ma:fieldId="{3a5e4d00-0da4-4b54-90ce-6b4249309924}" ma:sspId="eb37f91c-4bb8-4ab3-bc5a-cd8753815459" ma:termSetId="e92b6cb5-89aa-4b85-8d83-b805cf84055d" ma:anchorId="b3463dc3-ee06-4d1f-a67e-3a4889d305c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D32241-047E-4DD5-95CE-835E2ADB18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EE7843-47B5-42AD-BEE3-A5125D1FA5AB}">
  <ds:schemaRefs/>
</ds:datastoreItem>
</file>

<file path=customXml/itemProps3.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4.xml><?xml version="1.0" encoding="utf-8"?>
<ds:datastoreItem xmlns:ds="http://schemas.openxmlformats.org/officeDocument/2006/customXml" ds:itemID="{69715AB4-4C03-4895-A4C9-6CCBA7EB5722}">
  <ds:schemaRefs/>
</ds:datastoreItem>
</file>

<file path=customXml/itemProps5.xml><?xml version="1.0" encoding="utf-8"?>
<ds:datastoreItem xmlns:ds="http://schemas.openxmlformats.org/officeDocument/2006/customXml" ds:itemID="{87055825-0037-4F31-9B2C-3EEB7241F5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