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6096" w:rsidP="00E04F6D">
      <w:pPr>
        <w:pStyle w:val="TitleCommittee0"/>
      </w:pPr>
      <w:sdt>
        <w:sdtPr>
          <w:alias w:val="CommitteeName"/>
          <w:tag w:val="CommitteeName"/>
          <w:id w:val="1869951332"/>
          <w:placeholder>
            <w:docPart w:val="297DA6D2182C4A9EA931F683DC4AC796"/>
          </w:placeholder>
          <w:richText/>
        </w:sdtPr>
        <w:sdtContent>
          <w:r>
            <w:t>Levelling Up, Housing and Communities Committee</w:t>
          </w:r>
        </w:sdtContent>
      </w:sdt>
    </w:p>
    <w:p w:rsidR="00036096" w:rsidP="00E04F6D">
      <w:pPr>
        <w:pStyle w:val="TitleInquiry0"/>
      </w:pPr>
      <w:r>
        <w:t xml:space="preserve">Oral evidence: </w:t>
      </w:r>
      <w:sdt>
        <w:sdtPr>
          <w:alias w:val="InquiryName"/>
          <w:tag w:val="InquiryName"/>
          <w:id w:val="377371847"/>
          <w:placeholder>
            <w:docPart w:val="297DA6D2182C4A9EA931F683DC4AC796"/>
          </w:placeholder>
          <w:richText/>
        </w:sdtPr>
        <w:sdtContent>
          <w:r>
            <w:t>Financial distress in local authorities</w:t>
          </w:r>
        </w:sdtContent>
      </w:sdt>
      <w:r>
        <w:t xml:space="preserve">, HC </w:t>
      </w:r>
      <w:sdt>
        <w:sdtPr>
          <w:alias w:val="InquiryRefNo"/>
          <w:tag w:val="InquiryRefNo"/>
          <w:id w:val="-281725174"/>
          <w:placeholder>
            <w:docPart w:val="297DA6D2182C4A9EA931F683DC4AC796"/>
          </w:placeholder>
          <w:richText/>
        </w:sdtPr>
        <w:sdtContent>
          <w:r>
            <w:t>56</w:t>
          </w:r>
        </w:sdtContent>
      </w:sdt>
    </w:p>
    <w:sdt>
      <w:sdtPr>
        <w:alias w:val="SittingDate"/>
        <w:tag w:val="SittingDate"/>
        <w:id w:val="-1160222926"/>
        <w:placeholder>
          <w:docPart w:val="297DA6D2182C4A9EA931F683DC4AC796"/>
        </w:placeholder>
        <w:richText/>
      </w:sdtPr>
      <w:sdtContent>
        <w:p w:rsidR="00036096" w:rsidP="00E04F6D">
          <w:pPr>
            <w:pStyle w:val="Para"/>
          </w:pPr>
          <w:r>
            <w:t>Monday 20 November 2023</w:t>
          </w:r>
        </w:p>
      </w:sdtContent>
    </w:sdt>
    <w:p w:rsidR="00036096" w:rsidP="00E04F6D">
      <w:pPr>
        <w:pStyle w:val="Para"/>
      </w:pPr>
      <w:r>
        <w:t xml:space="preserve">Ordered by the House of </w:t>
      </w:r>
      <w:sdt>
        <w:sdtPr>
          <w:alias w:val="House"/>
          <w:tag w:val="House"/>
          <w:id w:val="809213435"/>
          <w:placeholder>
            <w:docPart w:val="297DA6D2182C4A9EA931F683DC4AC796"/>
          </w:placeholder>
          <w:richText/>
        </w:sdtPr>
        <w:sdtContent>
          <w:r w:rsidRPr="00615759">
            <w:t>Commons</w:t>
          </w:r>
        </w:sdtContent>
      </w:sdt>
      <w:r w:rsidRPr="00615759">
        <w:t xml:space="preserve"> to be published on </w:t>
      </w:r>
      <w:sdt>
        <w:sdtPr>
          <w:alias w:val="PublishDate"/>
          <w:tag w:val="PublishDate"/>
          <w:id w:val="217021599"/>
          <w:placeholder>
            <w:docPart w:val="297DA6D2182C4A9EA931F683DC4AC796"/>
          </w:placeholder>
          <w:richText/>
        </w:sdtPr>
        <w:sdtContent>
          <w:r>
            <w:t>20 November 2023</w:t>
          </w:r>
        </w:sdtContent>
      </w:sdt>
      <w:r w:rsidRPr="00615759">
        <w:t>.</w:t>
      </w:r>
    </w:p>
    <w:p w:rsidR="00036096" w:rsidP="00E04F6D">
      <w:sdt>
        <w:sdtPr>
          <w:alias w:val="VideoHyperlink"/>
          <w:tag w:val="VideoHyperlink"/>
          <w:id w:val="703995351"/>
          <w:placeholder>
            <w:docPart w:val="297DA6D2182C4A9EA931F683DC4AC796"/>
          </w:placeholder>
          <w:richText/>
        </w:sdtPr>
        <w:sdtContent>
          <w:r>
            <w:fldChar w:fldCharType="begin"/>
          </w:r>
          <w:r>
            <w:instrText xml:space="preserve"> HYPERLINK "https://committees.parliament.uk/event/19781/formal-meeting-oral-evidence-session/" </w:instrText>
          </w:r>
          <w:r>
            <w:fldChar w:fldCharType="separate"/>
          </w:r>
          <w:r w:rsidRPr="00E93BFA">
            <w:rPr>
              <w:rStyle w:val="Hyperlink"/>
            </w:rPr>
            <w:t>Watch the meeting</w:t>
          </w:r>
          <w:r>
            <w:fldChar w:fldCharType="end"/>
          </w:r>
        </w:sdtContent>
      </w:sdt>
    </w:p>
    <w:p w:rsidR="00036096" w:rsidRPr="00324672" w:rsidP="00E04F6D">
      <w:r>
        <w:t xml:space="preserve">Members present: </w:t>
      </w:r>
      <w:sdt>
        <w:sdtPr>
          <w:alias w:val="MembersPresent"/>
          <w:tag w:val="MembersPresent"/>
          <w:id w:val="366340316"/>
          <w:placeholder>
            <w:docPart w:val="297DA6D2182C4A9EA931F683DC4AC796"/>
          </w:placeholder>
          <w:richText/>
        </w:sdtPr>
        <w:sdtContent>
          <w:r w:rsidRPr="00324672" w:rsidR="00C87ADE">
            <w:t>Mr Clive Betts</w:t>
          </w:r>
          <w:r w:rsidRPr="00324672">
            <w:t xml:space="preserve"> (Chair); </w:t>
          </w:r>
          <w:r w:rsidRPr="00324672" w:rsidR="00C87ADE">
            <w:t>Bob Blackman; Ian Byrne; Kate Hollern; Andrew Lewer; Mary Robinson; Mohammad Yasin.</w:t>
          </w:r>
        </w:sdtContent>
      </w:sdt>
    </w:p>
    <w:p w:rsidR="00036096" w:rsidRPr="00324672" w:rsidP="00E04F6D">
      <w:pPr>
        <w:pStyle w:val="ParaCentre"/>
      </w:pPr>
      <w:r w:rsidRPr="00324672">
        <w:t xml:space="preserve">Questions </w:t>
      </w:r>
      <w:sdt>
        <w:sdtPr>
          <w:alias w:val="QuestionNumbers"/>
          <w:tag w:val="QuestionNumbers"/>
          <w:id w:val="-1223666168"/>
          <w:placeholder>
            <w:docPart w:val="297DA6D2182C4A9EA931F683DC4AC796"/>
          </w:placeholder>
          <w:richText/>
        </w:sdtPr>
        <w:sdtContent>
          <w:r w:rsidRPr="00324672">
            <w:t>133 -</w:t>
          </w:r>
          <w:r w:rsidRPr="00324672" w:rsidR="00324672">
            <w:t xml:space="preserve"> 21</w:t>
          </w:r>
          <w:r w:rsidR="002A3FBF">
            <w:t>9</w:t>
          </w:r>
        </w:sdtContent>
      </w:sdt>
    </w:p>
    <w:p w:rsidR="00036096" w:rsidRPr="00324672" w:rsidP="00E04F6D">
      <w:pPr>
        <w:pStyle w:val="TitleWitnesses0"/>
      </w:pPr>
      <w:r w:rsidRPr="00324672">
        <w:t>Witnesses</w:t>
      </w:r>
    </w:p>
    <w:sdt>
      <w:sdtPr>
        <w:alias w:val="WitnessSet"/>
        <w:tag w:val="WitnessSet"/>
        <w:id w:val="-368373484"/>
        <w:placeholder>
          <w:docPart w:val="A6C7E9498AB2404086E6F635FCA419C4"/>
        </w:placeholder>
        <w:richText/>
      </w:sdtPr>
      <w:sdtContent>
        <w:p w:rsidR="00036096" w:rsidP="00E04F6D">
          <w:pPr>
            <w:pStyle w:val="Para"/>
          </w:pPr>
          <w:r>
            <w:fldChar w:fldCharType="begin"/>
          </w:r>
          <w:r>
            <w:instrText xml:space="preserve"> HYPERLINK \l "Panel1" </w:instrText>
          </w:r>
          <w:r>
            <w:fldChar w:fldCharType="separate"/>
          </w:r>
          <w:r w:rsidRPr="00E93BFA" w:rsidR="00C87ADE">
            <w:rPr>
              <w:rStyle w:val="Hyperlink"/>
            </w:rPr>
            <w:t>I</w:t>
          </w:r>
          <w:r>
            <w:fldChar w:fldCharType="end"/>
          </w:r>
          <w:r w:rsidRPr="00324672" w:rsidR="00C87ADE">
            <w:t>: Simon Hoare MP, Parliamentary Under Secretary of State (Local Government), Department for Levelling Up, Housing and Communities; Nico Heslop, Director of Local Government Finance, Department for Levelling Up, Housing and Communities.</w:t>
          </w:r>
        </w:p>
      </w:sdtContent>
    </w:sdt>
    <w:p w:rsidR="00036096" w:rsidP="00E04F6D">
      <w:pPr>
        <w:pStyle w:val="Para"/>
      </w:pPr>
    </w:p>
    <w:p w:rsidR="00036096" w:rsidP="00E04F6D">
      <w:pPr>
        <w:rPr>
          <w:rFonts w:eastAsia="Times New Roman"/>
          <w:szCs w:val="20"/>
        </w:rPr>
      </w:pPr>
      <w:r>
        <w:br w:type="page"/>
      </w:r>
    </w:p>
    <w:sdt>
      <w:sdtPr>
        <w:rPr>
          <w:sz w:val="22"/>
        </w:rPr>
        <w:alias w:val="WitnessExamination"/>
        <w:tag w:val="WitnessExamination"/>
        <w:id w:val="2003463402"/>
        <w:placeholder>
          <w:docPart w:val="A6C7E9498AB2404086E6F635FCA419C4"/>
        </w:placeholder>
        <w:richText/>
      </w:sdtPr>
      <w:sdtEndPr>
        <w:rPr>
          <w:sz w:val="28"/>
        </w:rPr>
      </w:sdtEndPr>
      <w:sdtContent>
        <w:p w:rsidR="00036096" w:rsidRPr="00C87ADE" w:rsidP="00C87ADE">
          <w:pPr>
            <w:pStyle w:val="TitlePanel0"/>
            <w:rPr>
              <w:szCs w:val="28"/>
            </w:rPr>
          </w:pPr>
          <w:bookmarkStart w:id="0" w:name="Panel1"/>
          <w:r w:rsidRPr="00C87ADE">
            <w:rPr>
              <w:szCs w:val="28"/>
            </w:rPr>
            <w:t>Examination of Witnesses</w:t>
          </w:r>
        </w:p>
        <w:p w:rsidR="00C87ADE" w:rsidP="00C87ADE">
          <w:pPr>
            <w:pStyle w:val="TitlePanel0"/>
            <w:jc w:val="both"/>
          </w:pPr>
          <w:r>
            <w:rPr>
              <w:sz w:val="22"/>
            </w:rPr>
            <w:t xml:space="preserve">Witnesses: </w:t>
          </w:r>
          <w:r>
            <w:rPr>
              <w:sz w:val="22"/>
            </w:rPr>
            <w:t>Simon Hoare</w:t>
          </w:r>
          <w:r w:rsidR="000F04B0">
            <w:rPr>
              <w:sz w:val="22"/>
            </w:rPr>
            <w:t xml:space="preserve"> MP</w:t>
          </w:r>
          <w:r>
            <w:rPr>
              <w:sz w:val="22"/>
            </w:rPr>
            <w:t xml:space="preserve"> and Nico Heslop.</w:t>
          </w:r>
        </w:p>
      </w:sdtContent>
    </w:sdt>
    <w:p w:rsidR="00254028" w:rsidP="00E96D7A">
      <w:pPr>
        <w:pStyle w:val="Question"/>
        <w:numPr>
          <w:ilvl w:val="0"/>
          <w:numId w:val="0"/>
        </w:numPr>
        <w:ind w:left="794"/>
      </w:pPr>
      <w:sdt>
        <w:sdtPr>
          <w:alias w:val="Member"/>
          <w:tag w:val="&lt;Member mnisId='394' dodsId='25722'&gt;"/>
          <w:id w:val="772442365"/>
          <w:placeholder>
            <w:docPart w:val="DefaultPlaceholder_-1854013440"/>
          </w:placeholder>
          <w:richText/>
        </w:sdtPr>
        <w:sdtContent>
          <w:r w:rsidRPr="00236291" w:rsidR="00C87ADE">
            <w:rPr>
              <w:b/>
            </w:rPr>
            <w:t>Chair:</w:t>
          </w:r>
        </w:sdtContent>
      </w:sdt>
      <w:r w:rsidR="00C87ADE">
        <w:t xml:space="preserve"> </w:t>
      </w:r>
      <w:r>
        <w:t xml:space="preserve">Welcome, everyone, to this afternoon’s session of the Levelling Up, Housing and Communities Select Committee. This afternoon, we have a final evidence session in our inquiry into financial distress in local authorities. We have already heard a lot from councils, council officers and others about the challenges facing local government. This afternoon, we have the new </w:t>
      </w:r>
      <w:r w:rsidR="00236291">
        <w:t>L</w:t>
      </w:r>
      <w:r>
        <w:t xml:space="preserve">ocal </w:t>
      </w:r>
      <w:r w:rsidR="00236291">
        <w:t>G</w:t>
      </w:r>
      <w:r>
        <w:t xml:space="preserve">overnment </w:t>
      </w:r>
      <w:r w:rsidR="00236291">
        <w:t>M</w:t>
      </w:r>
      <w:r>
        <w:t xml:space="preserve">inister, Simon Hoare MP, who is going to join us. Before I come over to you, Minister, and your official, I am just going to ask Committee </w:t>
      </w:r>
      <w:r w:rsidR="00E96D7A">
        <w:t xml:space="preserve">members </w:t>
      </w:r>
      <w:r>
        <w:t>to put on record any particular interests they have that may be relevant to this inquiry. I am a vice president of the Local Government Association.</w:t>
      </w:r>
    </w:p>
    <w:p w:rsidR="00254028" w:rsidP="00254028">
      <w:pPr>
        <w:pStyle w:val="Question"/>
        <w:numPr>
          <w:ilvl w:val="0"/>
          <w:numId w:val="0"/>
        </w:numPr>
        <w:ind w:left="794"/>
      </w:pPr>
      <w:sdt>
        <w:sdtPr>
          <w:alias w:val="Member"/>
          <w:tag w:val="&lt;Member mnisId='4363' dodsId='110372'&gt;"/>
          <w:id w:val="-453482274"/>
          <w:placeholder>
            <w:docPart w:val="DefaultPlaceholder_-1854013440"/>
          </w:placeholder>
          <w:richText/>
        </w:sdtPr>
        <w:sdtContent>
          <w:r w:rsidRPr="00254028">
            <w:rPr>
              <w:b/>
            </w:rPr>
            <w:t>Kate Hollern:</w:t>
          </w:r>
        </w:sdtContent>
      </w:sdt>
      <w:r>
        <w:t xml:space="preserve"> I employ a councillor.</w:t>
      </w:r>
    </w:p>
    <w:p w:rsidR="00254028" w:rsidP="00254028">
      <w:pPr>
        <w:pStyle w:val="Question"/>
        <w:numPr>
          <w:ilvl w:val="0"/>
          <w:numId w:val="0"/>
        </w:numPr>
        <w:ind w:left="794"/>
      </w:pPr>
      <w:sdt>
        <w:sdtPr>
          <w:alias w:val="Member"/>
          <w:tag w:val="&lt;Member mnisId='4598' dodsId='113926'&gt;"/>
          <w:id w:val="-510754766"/>
          <w:placeholder>
            <w:docPart w:val="DefaultPlaceholder_-1854013440"/>
          </w:placeholder>
          <w:richText/>
        </w:sdtPr>
        <w:sdtContent>
          <w:r w:rsidRPr="00254028">
            <w:rPr>
              <w:b/>
            </w:rPr>
            <w:t>Mohammad Yasin:</w:t>
          </w:r>
        </w:sdtContent>
      </w:sdt>
      <w:r>
        <w:t xml:space="preserve"> I am a member of Bedford </w:t>
      </w:r>
      <w:r w:rsidR="00E96D7A">
        <w:t>town deal board</w:t>
      </w:r>
      <w:r>
        <w:t>.</w:t>
      </w:r>
    </w:p>
    <w:p w:rsidR="00254028" w:rsidP="00254028">
      <w:pPr>
        <w:pStyle w:val="Question"/>
        <w:numPr>
          <w:ilvl w:val="0"/>
          <w:numId w:val="0"/>
        </w:numPr>
        <w:ind w:left="794"/>
      </w:pPr>
      <w:sdt>
        <w:sdtPr>
          <w:alias w:val="Member"/>
          <w:tag w:val="&lt;Member mnisId='4005' dodsId='37675'&gt;"/>
          <w:id w:val="-1071660251"/>
          <w:placeholder>
            <w:docPart w:val="DefaultPlaceholder_-1854013440"/>
          </w:placeholder>
          <w:richText/>
        </w:sdtPr>
        <w:sdtContent>
          <w:r w:rsidRPr="00254028">
            <w:rPr>
              <w:b/>
            </w:rPr>
            <w:t>Bob Blackman:</w:t>
          </w:r>
        </w:sdtContent>
      </w:sdt>
      <w:r>
        <w:t xml:space="preserve"> I am a vice president of the LGA and I employ councillors in my office.</w:t>
      </w:r>
    </w:p>
    <w:p w:rsidR="00254028" w:rsidP="00254028">
      <w:pPr>
        <w:pStyle w:val="Question"/>
        <w:numPr>
          <w:ilvl w:val="0"/>
          <w:numId w:val="0"/>
        </w:numPr>
        <w:ind w:left="794"/>
      </w:pPr>
      <w:sdt>
        <w:sdtPr>
          <w:alias w:val="Member"/>
          <w:tag w:val="&lt;Member mnisId='4598' dodsId='113926'&gt;"/>
          <w:id w:val="1503621211"/>
          <w:placeholder>
            <w:docPart w:val="DefaultPlaceholder_-1854013440"/>
          </w:placeholder>
          <w:richText/>
        </w:sdtPr>
        <w:sdtContent>
          <w:r w:rsidRPr="00254028">
            <w:rPr>
              <w:b/>
            </w:rPr>
            <w:t>Mohammad Yasin:</w:t>
          </w:r>
        </w:sdtContent>
      </w:sdt>
      <w:r>
        <w:t xml:space="preserve"> Sorry, I employ a councillor in my constituency office as well. </w:t>
      </w:r>
    </w:p>
    <w:p w:rsidR="00AE6648" w:rsidP="00E96D7A">
      <w:pPr>
        <w:pStyle w:val="Question"/>
        <w:numPr>
          <w:ilvl w:val="0"/>
          <w:numId w:val="0"/>
        </w:numPr>
        <w:ind w:left="794"/>
      </w:pPr>
      <w:sdt>
        <w:sdtPr>
          <w:alias w:val="Member"/>
          <w:tag w:val="&lt;Member mnisId='394' dodsId='25722'&gt;"/>
          <w:id w:val="-1712416406"/>
          <w:placeholder>
            <w:docPart w:val="DefaultPlaceholder_-1854013440"/>
          </w:placeholder>
          <w:richText/>
        </w:sdtPr>
        <w:sdtContent>
          <w:r w:rsidRPr="00254028" w:rsidR="00254028">
            <w:rPr>
              <w:b/>
            </w:rPr>
            <w:t>Chair:</w:t>
          </w:r>
        </w:sdtContent>
      </w:sdt>
      <w:r w:rsidR="00254028">
        <w:t xml:space="preserve"> I will tell them that you forgot about them. </w:t>
      </w:r>
    </w:p>
    <w:p w:rsidR="00254028" w:rsidP="00E96D7A">
      <w:pPr>
        <w:pStyle w:val="Question"/>
        <w:numPr>
          <w:ilvl w:val="0"/>
          <w:numId w:val="0"/>
        </w:numPr>
        <w:ind w:left="794"/>
      </w:pPr>
      <w:r>
        <w:t>Minister, welcome today. We appreciate that you have only just being appointed to the office, so we will turn the grill down a little bit today when asking the questions. You are very welcome to the Committee. I am tempted to say that we hope to see you again in the course of your ministerial career.</w:t>
      </w:r>
    </w:p>
    <w:p w:rsidR="00254028" w:rsidP="00254028">
      <w:pPr>
        <w:pStyle w:val="Answer"/>
      </w:pPr>
      <w:sdt>
        <w:sdtPr>
          <w:alias w:val="Witness"/>
          <w:id w:val="-1439673449"/>
          <w:placeholder>
            <w:docPart w:val="DefaultPlaceholder_-1854013440"/>
          </w:placeholder>
          <w:richText/>
        </w:sdtPr>
        <w:sdtContent>
          <w:r w:rsidRPr="00236291" w:rsidR="00236291">
            <w:rPr>
              <w:b/>
              <w:i/>
            </w:rPr>
            <w:t>Simon Hoare:</w:t>
          </w:r>
        </w:sdtContent>
      </w:sdt>
      <w:r>
        <w:t xml:space="preserve"> That makes two of us.</w:t>
      </w:r>
    </w:p>
    <w:p w:rsidR="00254028" w:rsidP="00324672">
      <w:pPr>
        <w:pStyle w:val="Question"/>
      </w:pPr>
      <w:sdt>
        <w:sdtPr>
          <w:alias w:val="Member"/>
          <w:tag w:val="&lt;Member mnisId='394' dodsId='25722'&gt;"/>
          <w:id w:val="-332690781"/>
          <w:placeholder>
            <w:docPart w:val="DefaultPlaceholder_-1854013440"/>
          </w:placeholder>
          <w:richText/>
        </w:sdtPr>
        <w:sdtContent>
          <w:r w:rsidRPr="00254028">
            <w:rPr>
              <w:b/>
            </w:rPr>
            <w:t>Chair:</w:t>
          </w:r>
        </w:sdtContent>
      </w:sdt>
      <w:r>
        <w:t xml:space="preserve"> Some have been a bit more short-lived than others recently. Perhaps you could introduce your official who is with you today as well.</w:t>
      </w:r>
    </w:p>
    <w:p w:rsidR="00254028" w:rsidP="00254028">
      <w:pPr>
        <w:pStyle w:val="Answer"/>
      </w:pPr>
      <w:sdt>
        <w:sdtPr>
          <w:alias w:val="Witness"/>
          <w:id w:val="-1386103300"/>
          <w:placeholder>
            <w:docPart w:val="DefaultPlaceholder_-1854013440"/>
          </w:placeholder>
          <w:richText/>
        </w:sdtPr>
        <w:sdtContent>
          <w:r w:rsidRPr="00236291" w:rsidR="00236291">
            <w:rPr>
              <w:b/>
              <w:i/>
            </w:rPr>
            <w:t>Simon Hoare:</w:t>
          </w:r>
        </w:sdtContent>
      </w:sdt>
      <w:r w:rsidR="00E96D7A">
        <w:t xml:space="preserve"> Thank </w:t>
      </w:r>
      <w:r>
        <w:t>you for the opportunity to appear before you this afternoon. I am joined by Nico Heslep, who is our director of local government finance. He is here to assist with some of the detail, as and when your Committee may require it.</w:t>
      </w:r>
    </w:p>
    <w:p w:rsidR="00254028" w:rsidP="00254028">
      <w:pPr>
        <w:pStyle w:val="Answer"/>
      </w:pPr>
      <w:r>
        <w:t>Chairman, you have very kindly allowed me just to say a couple of introductory remarks with the leave of your Committee, which I will do. I am not quite sure whether I am now a poacher or a gamekeeper, having chaired the Northern Ireland Affairs Committee for four and a bit years. It is the first time that I have sat on this end of the horsesho</w:t>
      </w:r>
      <w:r w:rsidR="00236291">
        <w:t>e</w:t>
      </w:r>
      <w:r w:rsidR="00307125">
        <w:t>,</w:t>
      </w:r>
      <w:r>
        <w:t xml:space="preserve"> and I have to say that Select Committees </w:t>
      </w:r>
      <w:r w:rsidR="00307125">
        <w:t xml:space="preserve">look </w:t>
      </w:r>
      <w:r>
        <w:t xml:space="preserve">very different from this </w:t>
      </w:r>
      <w:r w:rsidR="00307125">
        <w:t xml:space="preserve">side </w:t>
      </w:r>
      <w:r>
        <w:t>and far more intimidating than I thought they would.</w:t>
      </w:r>
    </w:p>
    <w:p w:rsidR="00254028" w:rsidP="00254028">
      <w:pPr>
        <w:pStyle w:val="Answer"/>
      </w:pPr>
      <w:r>
        <w:t xml:space="preserve">Let me just say from the outset that I see myself as being, in part, a servant of this Committee. I want to work with you. I am a huge supporter of our Select Committee system. It is vital for the functioning of our </w:t>
      </w:r>
      <w:r>
        <w:t>parliamentary democracy, so I stand ready to appear before you, as and when that may be of help to inquiries that you have in hand.</w:t>
      </w:r>
    </w:p>
    <w:p w:rsidR="00254028" w:rsidP="00254028">
      <w:pPr>
        <w:pStyle w:val="Answer"/>
      </w:pPr>
      <w:r>
        <w:t>Just as a headline point, in 2002, I was asked to be a parish councillor. In 2004, I was elected as a district councillor. In 2013, I was elected as a county councillor, and one of my first paid jobs was working in a local authority, so I am afraid to say that local government is somewhere deep within my DNA. It is an important part of how we deliver public services in our country.</w:t>
      </w:r>
    </w:p>
    <w:p w:rsidR="00254028" w:rsidP="00254028">
      <w:pPr>
        <w:pStyle w:val="Answer"/>
      </w:pPr>
      <w:r>
        <w:t>The front of my folder says “Minister for Local Government”. I prefer to s</w:t>
      </w:r>
      <w:r w:rsidR="00D94E18">
        <w:t>ee</w:t>
      </w:r>
      <w:r>
        <w:t xml:space="preserve"> it as the Minister with local government, working in partnership with our councillors and our officers up and down the country to try to do what we are all trying to do here, which is to deliver quality public services for those who most need them. That is my starting point, and I hope that, as part of the Government team, we are able to deliver some of those outcomes for the good of all. Thank you very much again for the invitation today.</w:t>
      </w:r>
    </w:p>
    <w:p w:rsidR="00A5710A" w:rsidP="00A5710A">
      <w:pPr>
        <w:pStyle w:val="Question"/>
      </w:pPr>
      <w:sdt>
        <w:sdtPr>
          <w:alias w:val="Member"/>
          <w:tag w:val="&lt;Member mnisId='394' dodsId='25722'&gt;"/>
          <w:id w:val="541414986"/>
          <w:placeholder>
            <w:docPart w:val="DefaultPlaceholder_-1854013440"/>
          </w:placeholder>
          <w:richText/>
        </w:sdtPr>
        <w:sdtContent>
          <w:r w:rsidRPr="00A5710A">
            <w:rPr>
              <w:b/>
            </w:rPr>
            <w:t>Chair:</w:t>
          </w:r>
        </w:sdtContent>
      </w:sdt>
      <w:r>
        <w:t xml:space="preserve"> </w:t>
      </w:r>
      <w:r w:rsidR="00254028">
        <w:t xml:space="preserve">Thank you, </w:t>
      </w:r>
      <w:r>
        <w:t>Minister</w:t>
      </w:r>
      <w:r w:rsidR="00254028">
        <w:t>, for coming</w:t>
      </w:r>
      <w:r>
        <w:t>. W</w:t>
      </w:r>
      <w:r w:rsidR="00254028">
        <w:t>e can echo the comments about proper working relationships between Ministers and Select Committees.</w:t>
      </w:r>
      <w:r>
        <w:t xml:space="preserve"> </w:t>
      </w:r>
      <w:r w:rsidR="00254028">
        <w:t xml:space="preserve">Clearly, we are here to scrutinise </w:t>
      </w:r>
      <w:r>
        <w:t xml:space="preserve">and to </w:t>
      </w:r>
      <w:r w:rsidR="00254028">
        <w:t>challenge</w:t>
      </w:r>
      <w:r>
        <w:t>.</w:t>
      </w:r>
      <w:r w:rsidR="00254028">
        <w:t xml:space="preserve"> </w:t>
      </w:r>
      <w:r>
        <w:t>W</w:t>
      </w:r>
      <w:r w:rsidR="00254028">
        <w:t xml:space="preserve">e </w:t>
      </w:r>
      <w:r>
        <w:t xml:space="preserve">sometimes </w:t>
      </w:r>
      <w:r w:rsidR="00254028">
        <w:t>feel that</w:t>
      </w:r>
      <w:r>
        <w:t>,</w:t>
      </w:r>
      <w:r w:rsidR="00254028">
        <w:t xml:space="preserve"> in raising issues very clearly and sometimes starkly about the problems that local government</w:t>
      </w:r>
      <w:r>
        <w:t xml:space="preserve"> is</w:t>
      </w:r>
      <w:r w:rsidR="00254028">
        <w:t xml:space="preserve"> facing</w:t>
      </w:r>
      <w:r>
        <w:t>,</w:t>
      </w:r>
      <w:r w:rsidR="00254028">
        <w:t xml:space="preserve"> </w:t>
      </w:r>
      <w:r>
        <w:t>w</w:t>
      </w:r>
      <w:r w:rsidR="00254028">
        <w:t xml:space="preserve">e can help you in your job of trying to convince the Treasury </w:t>
      </w:r>
      <w:r>
        <w:t xml:space="preserve">that </w:t>
      </w:r>
      <w:r w:rsidR="00254028">
        <w:t xml:space="preserve">those problems </w:t>
      </w:r>
      <w:r w:rsidR="00D94E18">
        <w:t xml:space="preserve">are </w:t>
      </w:r>
      <w:r w:rsidR="00254028">
        <w:t>real and need addressing as well</w:t>
      </w:r>
      <w:r>
        <w:t>.</w:t>
      </w:r>
    </w:p>
    <w:p w:rsidR="00A5710A" w:rsidP="00A5710A">
      <w:pPr>
        <w:pStyle w:val="Answer"/>
      </w:pPr>
      <w:sdt>
        <w:sdtPr>
          <w:alias w:val="Witness"/>
          <w:id w:val="1655646692"/>
          <w:placeholder>
            <w:docPart w:val="DefaultPlaceholder_-1854013440"/>
          </w:placeholder>
          <w:richText/>
        </w:sdtPr>
        <w:sdtContent>
          <w:r w:rsidRPr="00236291" w:rsidR="00236291">
            <w:rPr>
              <w:b/>
              <w:i/>
            </w:rPr>
            <w:t>Simon Hoare:</w:t>
          </w:r>
        </w:sdtContent>
      </w:sdt>
      <w:r>
        <w:t xml:space="preserve"> Y</w:t>
      </w:r>
      <w:r w:rsidR="00254028">
        <w:t>ou are right to indicate the Treasury</w:t>
      </w:r>
      <w:r>
        <w:t>.</w:t>
      </w:r>
      <w:r w:rsidR="00254028">
        <w:t xml:space="preserve"> </w:t>
      </w:r>
      <w:r>
        <w:t>W</w:t>
      </w:r>
      <w:r w:rsidR="00254028">
        <w:t>e have the Department for Education as part of the mix, and the Department of Health and Social Care</w:t>
      </w:r>
      <w:r>
        <w:t>,</w:t>
      </w:r>
      <w:r w:rsidR="00254028">
        <w:t xml:space="preserve"> as well as my </w:t>
      </w:r>
      <w:r>
        <w:t>D</w:t>
      </w:r>
      <w:r w:rsidR="00254028">
        <w:t xml:space="preserve">epartment. </w:t>
      </w:r>
      <w:r>
        <w:t>N</w:t>
      </w:r>
      <w:r w:rsidR="00254028">
        <w:t xml:space="preserve">one of us </w:t>
      </w:r>
      <w:r w:rsidR="002E7ED4">
        <w:t xml:space="preserve">has, </w:t>
      </w:r>
      <w:r>
        <w:t xml:space="preserve">or </w:t>
      </w:r>
      <w:r w:rsidR="002E7ED4">
        <w:t xml:space="preserve">would </w:t>
      </w:r>
      <w:r w:rsidR="00254028">
        <w:t>even pretend to</w:t>
      </w:r>
      <w:r w:rsidR="00D94E18">
        <w:t xml:space="preserve"> have</w:t>
      </w:r>
      <w:r w:rsidR="002E7ED4">
        <w:t xml:space="preserve">, </w:t>
      </w:r>
      <w:r w:rsidR="00254028">
        <w:t>the</w:t>
      </w:r>
      <w:r>
        <w:t xml:space="preserve"> </w:t>
      </w:r>
      <w:r w:rsidR="00254028">
        <w:t>answers to all of the questions</w:t>
      </w:r>
      <w:r>
        <w:t>,</w:t>
      </w:r>
      <w:r w:rsidR="00254028">
        <w:t xml:space="preserve"> </w:t>
      </w:r>
      <w:r>
        <w:t>bu</w:t>
      </w:r>
      <w:r w:rsidR="00254028">
        <w:t>t collaborative working between all parties can</w:t>
      </w:r>
      <w:r>
        <w:t>, hopefully,</w:t>
      </w:r>
      <w:r w:rsidR="00254028">
        <w:t xml:space="preserve"> deliver something meaningful.</w:t>
      </w:r>
    </w:p>
    <w:p w:rsidR="00A5710A" w:rsidRPr="00974895" w:rsidP="00A5710A">
      <w:pPr>
        <w:pStyle w:val="Question"/>
      </w:pPr>
      <w:sdt>
        <w:sdtPr>
          <w:alias w:val="Member"/>
          <w:tag w:val="&lt;Member mnisId='394' dodsId='25722'&gt;"/>
          <w:id w:val="393475679"/>
          <w:placeholder>
            <w:docPart w:val="DefaultPlaceholder_-1854013440"/>
          </w:placeholder>
          <w:richText/>
        </w:sdtPr>
        <w:sdtContent>
          <w:r w:rsidRPr="00A5710A">
            <w:rPr>
              <w:b/>
            </w:rPr>
            <w:t>Chair:</w:t>
          </w:r>
        </w:sdtContent>
      </w:sdt>
      <w:r>
        <w:t xml:space="preserve"> Could I, f</w:t>
      </w:r>
      <w:r w:rsidR="00254028">
        <w:t>irst of all</w:t>
      </w:r>
      <w:r>
        <w:t>,</w:t>
      </w:r>
      <w:r w:rsidR="00254028">
        <w:t xml:space="preserve"> come to the </w:t>
      </w:r>
      <w:r>
        <w:t xml:space="preserve">financial </w:t>
      </w:r>
      <w:r w:rsidR="00254028">
        <w:t xml:space="preserve">challenges facing </w:t>
      </w:r>
      <w:r>
        <w:t>local government? U</w:t>
      </w:r>
      <w:r w:rsidR="00254028">
        <w:t xml:space="preserve">ntil five years ago, everyone would scratch their heads </w:t>
      </w:r>
      <w:r>
        <w:t>i</w:t>
      </w:r>
      <w:r w:rsidR="00254028">
        <w:t xml:space="preserve">f you mentioned </w:t>
      </w:r>
      <w:r>
        <w:t xml:space="preserve">a section 114 notice and </w:t>
      </w:r>
      <w:r w:rsidR="002E7ED4">
        <w:t>ask</w:t>
      </w:r>
      <w:r>
        <w:t>, “What are they?”</w:t>
      </w:r>
      <w:r w:rsidR="00AE6648">
        <w:t>,</w:t>
      </w:r>
      <w:r>
        <w:t xml:space="preserve"> </w:t>
      </w:r>
      <w:r w:rsidR="00254028">
        <w:t>because they simply had not been issued. Now we have had eight local authorities in that period of time</w:t>
      </w:r>
      <w:r>
        <w:t xml:space="preserve"> issued with section 114 </w:t>
      </w:r>
      <w:r w:rsidRPr="00974895" w:rsidR="00254028">
        <w:t xml:space="preserve">notices. Is this just a failure of the authorities or is it a failure of Government not to have identified the problems </w:t>
      </w:r>
      <w:r w:rsidRPr="00974895">
        <w:t xml:space="preserve">that </w:t>
      </w:r>
      <w:r w:rsidRPr="00974895" w:rsidR="00254028">
        <w:t>they were having before they got to that point?</w:t>
      </w:r>
    </w:p>
    <w:p w:rsidR="00A5710A" w:rsidRPr="00974895" w:rsidP="00A5710A">
      <w:pPr>
        <w:pStyle w:val="Answer"/>
      </w:pPr>
      <w:sdt>
        <w:sdtPr>
          <w:alias w:val="Witness"/>
          <w:id w:val="277304825"/>
          <w:placeholder>
            <w:docPart w:val="DefaultPlaceholder_-1854013440"/>
          </w:placeholder>
          <w:richText/>
        </w:sdtPr>
        <w:sdtContent>
          <w:r w:rsidRPr="00974895" w:rsidR="00236291">
            <w:rPr>
              <w:b/>
              <w:i/>
            </w:rPr>
            <w:t>Simon Hoare:</w:t>
          </w:r>
        </w:sdtContent>
      </w:sdt>
      <w:r w:rsidRPr="00974895">
        <w:t xml:space="preserve"> I</w:t>
      </w:r>
      <w:r w:rsidRPr="00974895" w:rsidR="00254028">
        <w:t>t is a mixed mosaic. There are, as you say, a number of councils receiving a variety of supports and interventions.</w:t>
      </w:r>
      <w:r w:rsidRPr="00974895">
        <w:t xml:space="preserve"> I am tempted </w:t>
      </w:r>
      <w:r w:rsidRPr="00974895" w:rsidR="00254028">
        <w:t>to say</w:t>
      </w:r>
      <w:r w:rsidRPr="00974895">
        <w:t xml:space="preserve">, </w:t>
      </w:r>
      <w:r w:rsidRPr="00974895" w:rsidR="00D94E18">
        <w:t>“I</w:t>
      </w:r>
      <w:r w:rsidRPr="00974895" w:rsidR="00254028">
        <w:t xml:space="preserve">f only </w:t>
      </w:r>
      <w:r w:rsidRPr="00974895">
        <w:t xml:space="preserve">it </w:t>
      </w:r>
      <w:r w:rsidRPr="00974895" w:rsidR="00254028">
        <w:t xml:space="preserve">was as easy as to say </w:t>
      </w:r>
      <w:r w:rsidRPr="00974895">
        <w:t xml:space="preserve">that </w:t>
      </w:r>
      <w:r w:rsidRPr="00974895" w:rsidR="00254028">
        <w:t>there is one singular cause for all of them</w:t>
      </w:r>
      <w:r w:rsidRPr="00974895" w:rsidR="00D94E18">
        <w:t>”</w:t>
      </w:r>
      <w:r w:rsidRPr="00974895">
        <w:t>.</w:t>
      </w:r>
      <w:r w:rsidRPr="00974895" w:rsidR="00254028">
        <w:t xml:space="preserve"> </w:t>
      </w:r>
      <w:r w:rsidRPr="00974895">
        <w:t>T</w:t>
      </w:r>
      <w:r w:rsidRPr="00974895" w:rsidR="00254028">
        <w:t xml:space="preserve">hey are different and varied, which is why each one will need a very bespoke solution to assist them </w:t>
      </w:r>
      <w:r w:rsidRPr="00974895" w:rsidR="00D94E18">
        <w:t xml:space="preserve">in </w:t>
      </w:r>
      <w:r w:rsidRPr="00974895" w:rsidR="00254028">
        <w:t>get</w:t>
      </w:r>
      <w:r w:rsidRPr="00974895" w:rsidR="00D94E18">
        <w:t>ting</w:t>
      </w:r>
      <w:r w:rsidRPr="00974895" w:rsidR="00254028">
        <w:t xml:space="preserve"> out of the problems </w:t>
      </w:r>
      <w:r w:rsidRPr="00974895">
        <w:t xml:space="preserve">that </w:t>
      </w:r>
      <w:r w:rsidRPr="00974895" w:rsidR="00254028">
        <w:t>they face.</w:t>
      </w:r>
    </w:p>
    <w:p w:rsidR="00D94E18" w:rsidP="00A5710A">
      <w:pPr>
        <w:pStyle w:val="Answer"/>
      </w:pPr>
      <w:r w:rsidRPr="00974895">
        <w:t>I</w:t>
      </w:r>
      <w:r w:rsidRPr="00974895" w:rsidR="00254028">
        <w:t>n the Department</w:t>
      </w:r>
      <w:r w:rsidRPr="00974895">
        <w:t xml:space="preserve">, we have </w:t>
      </w:r>
      <w:r w:rsidRPr="00974895" w:rsidR="00254028">
        <w:t>a two-sided coin. The first is to work alongside those who find themselves in that situation and to make sure that they are in it for a</w:t>
      </w:r>
      <w:r w:rsidRPr="00974895">
        <w:t>s</w:t>
      </w:r>
      <w:r w:rsidRPr="00974895" w:rsidR="00254028">
        <w:t xml:space="preserve"> short</w:t>
      </w:r>
      <w:r w:rsidRPr="00974895">
        <w:t xml:space="preserve"> a</w:t>
      </w:r>
      <w:r w:rsidRPr="00974895" w:rsidR="00254028">
        <w:t xml:space="preserve"> period of time as possible and back up on a firm and </w:t>
      </w:r>
      <w:r w:rsidRPr="00974895" w:rsidR="00254028">
        <w:t>stable footing.</w:t>
      </w:r>
      <w:r w:rsidRPr="00974895">
        <w:t xml:space="preserve"> </w:t>
      </w:r>
      <w:r w:rsidRPr="00974895" w:rsidR="00254028">
        <w:t>The other is to work very closely</w:t>
      </w:r>
      <w:r w:rsidR="00254028">
        <w:t xml:space="preserve"> with councils to ensure that no more fall </w:t>
      </w:r>
      <w:r>
        <w:t xml:space="preserve">into </w:t>
      </w:r>
      <w:r w:rsidR="00254028">
        <w:t>that trap.</w:t>
      </w:r>
    </w:p>
    <w:p w:rsidR="00A5710A" w:rsidP="00A5710A">
      <w:pPr>
        <w:pStyle w:val="Answer"/>
      </w:pPr>
      <w:r>
        <w:t xml:space="preserve">If </w:t>
      </w:r>
      <w:r w:rsidR="00254028">
        <w:t xml:space="preserve">I may, through </w:t>
      </w:r>
      <w:r>
        <w:t>you</w:t>
      </w:r>
      <w:r w:rsidR="00254028">
        <w:t xml:space="preserve">, </w:t>
      </w:r>
      <w:r>
        <w:t xml:space="preserve">sir, </w:t>
      </w:r>
      <w:r w:rsidR="00254028">
        <w:t>make this offer to local government</w:t>
      </w:r>
      <w:r>
        <w:t>,</w:t>
      </w:r>
      <w:r w:rsidR="00254028">
        <w:t xml:space="preserve"> I am not a </w:t>
      </w:r>
      <w:r>
        <w:t>M</w:t>
      </w:r>
      <w:r w:rsidR="00254028">
        <w:t>inister</w:t>
      </w:r>
      <w:r>
        <w:t xml:space="preserve"> who </w:t>
      </w:r>
      <w:r w:rsidR="00254028">
        <w:t>is going to be looking to point fingers</w:t>
      </w:r>
      <w:r>
        <w:t>,</w:t>
      </w:r>
      <w:r w:rsidR="00254028">
        <w:t xml:space="preserve"> name and shame</w:t>
      </w:r>
      <w:r w:rsidR="00D94E18">
        <w:t>,</w:t>
      </w:r>
      <w:r w:rsidR="00254028">
        <w:t xml:space="preserve"> and rub people’s noses in problems. I am interested in trying to find collaborative solutions that deliver for local people</w:t>
      </w:r>
      <w:r>
        <w:t>.</w:t>
      </w:r>
      <w:r w:rsidR="00254028">
        <w:t xml:space="preserve"> </w:t>
      </w:r>
      <w:r>
        <w:t>W</w:t>
      </w:r>
      <w:r w:rsidR="00254028">
        <w:t>e would much prefer to have councils coming to us and saying</w:t>
      </w:r>
      <w:r>
        <w:t>,</w:t>
      </w:r>
      <w:r w:rsidR="00254028">
        <w:t xml:space="preserve"> </w:t>
      </w:r>
      <w:r>
        <w:t>“W</w:t>
      </w:r>
      <w:r w:rsidR="00254028">
        <w:t>e have a few alarm bells ringing</w:t>
      </w:r>
      <w:r>
        <w:t>.</w:t>
      </w:r>
      <w:r w:rsidR="00254028">
        <w:t xml:space="preserve"> </w:t>
      </w:r>
      <w:r>
        <w:t>H</w:t>
      </w:r>
      <w:r w:rsidR="00254028">
        <w:t>ow can you stop us making them ring?</w:t>
      </w:r>
      <w:r>
        <w:t xml:space="preserve"> </w:t>
      </w:r>
      <w:r w:rsidR="00254028">
        <w:t xml:space="preserve">How can you help us solve the problems before they become a major </w:t>
      </w:r>
      <w:r>
        <w:t>conflagration?”</w:t>
      </w:r>
    </w:p>
    <w:p w:rsidR="00A5710A" w:rsidP="00A5710A">
      <w:pPr>
        <w:pStyle w:val="Answer"/>
      </w:pPr>
      <w:r>
        <w:t>T</w:t>
      </w:r>
      <w:r w:rsidR="00254028">
        <w:t>hey will be able to do that in confidence. My officials have a very good working relationship</w:t>
      </w:r>
      <w:r>
        <w:t xml:space="preserve"> and are on</w:t>
      </w:r>
      <w:r w:rsidR="00254028">
        <w:t xml:space="preserve"> first name terms across the whole of the local government family. I want to see that built upon</w:t>
      </w:r>
      <w:r>
        <w:t>,</w:t>
      </w:r>
      <w:r w:rsidR="00254028">
        <w:t xml:space="preserve"> and we stand ready in order to help as best we can</w:t>
      </w:r>
      <w:r>
        <w:t>, but i</w:t>
      </w:r>
      <w:r w:rsidR="00254028">
        <w:t>t is not a one-size-fits</w:t>
      </w:r>
      <w:r>
        <w:t>-</w:t>
      </w:r>
      <w:r w:rsidR="00254028">
        <w:t>all solution because it is not a one-size-fits-all problem.</w:t>
      </w:r>
    </w:p>
    <w:p w:rsidR="00A5710A" w:rsidP="00A5710A">
      <w:pPr>
        <w:pStyle w:val="Question"/>
      </w:pPr>
      <w:sdt>
        <w:sdtPr>
          <w:alias w:val="Member"/>
          <w:tag w:val="&lt;Member mnisId='394' dodsId='25722'&gt;"/>
          <w:id w:val="775294315"/>
          <w:placeholder>
            <w:docPart w:val="DefaultPlaceholder_-1854013440"/>
          </w:placeholder>
          <w:richText/>
        </w:sdtPr>
        <w:sdtContent>
          <w:r w:rsidRPr="00A5710A">
            <w:rPr>
              <w:b/>
            </w:rPr>
            <w:t>Chair:</w:t>
          </w:r>
        </w:sdtContent>
      </w:sdt>
      <w:r>
        <w:t xml:space="preserve"> We will c</w:t>
      </w:r>
      <w:r w:rsidR="00254028">
        <w:t>ome back to the difference</w:t>
      </w:r>
      <w:r>
        <w:t>s</w:t>
      </w:r>
      <w:r w:rsidR="00254028">
        <w:t xml:space="preserve"> </w:t>
      </w:r>
      <w:r w:rsidR="00974895">
        <w:t>between</w:t>
      </w:r>
      <w:r w:rsidR="00254028">
        <w:t xml:space="preserve"> authorities </w:t>
      </w:r>
      <w:r>
        <w:t xml:space="preserve">in just </w:t>
      </w:r>
      <w:r w:rsidR="00254028">
        <w:t>a second</w:t>
      </w:r>
      <w:r>
        <w:t>.</w:t>
      </w:r>
      <w:r w:rsidR="00254028">
        <w:t xml:space="preserve"> </w:t>
      </w:r>
      <w:r>
        <w:t>J</w:t>
      </w:r>
      <w:r w:rsidR="00254028">
        <w:t xml:space="preserve">ust in terms of authorities coming to you, is the only way </w:t>
      </w:r>
      <w:r>
        <w:t xml:space="preserve">that </w:t>
      </w:r>
      <w:r w:rsidR="00254028">
        <w:t xml:space="preserve">the Department can identify whether authorities </w:t>
      </w:r>
      <w:r>
        <w:t xml:space="preserve">have </w:t>
      </w:r>
      <w:r w:rsidR="00254028">
        <w:t>problems when they pick the telephone up to your office and say so</w:t>
      </w:r>
      <w:r>
        <w:t>?</w:t>
      </w:r>
      <w:r w:rsidR="00254028">
        <w:t xml:space="preserve"> </w:t>
      </w:r>
      <w:r>
        <w:t xml:space="preserve">How </w:t>
      </w:r>
      <w:r w:rsidR="00254028">
        <w:t xml:space="preserve">is the Department trying to address the need to monitor authorities and to identify </w:t>
      </w:r>
      <w:r w:rsidR="00974895">
        <w:t>itself</w:t>
      </w:r>
      <w:r w:rsidR="00254028">
        <w:t xml:space="preserve"> when the alarm bells are ringing and financial failure may</w:t>
      </w:r>
      <w:r>
        <w:t xml:space="preserve"> </w:t>
      </w:r>
      <w:r w:rsidR="00254028">
        <w:t>be just around the corner</w:t>
      </w:r>
      <w:r>
        <w:t>?</w:t>
      </w:r>
    </w:p>
    <w:p w:rsidR="00A5710A" w:rsidP="00A5710A">
      <w:pPr>
        <w:pStyle w:val="Answer"/>
      </w:pPr>
      <w:sdt>
        <w:sdtPr>
          <w:alias w:val="Witness"/>
          <w:id w:val="414290614"/>
          <w:placeholder>
            <w:docPart w:val="DefaultPlaceholder_-1854013440"/>
          </w:placeholder>
          <w:richText/>
        </w:sdtPr>
        <w:sdtContent>
          <w:r w:rsidRPr="00236291" w:rsidR="00236291">
            <w:rPr>
              <w:b/>
              <w:i/>
            </w:rPr>
            <w:t>Simon Hoare:</w:t>
          </w:r>
        </w:sdtContent>
      </w:sdt>
      <w:r>
        <w:t xml:space="preserve"> B</w:t>
      </w:r>
      <w:r w:rsidR="00254028">
        <w:t>y definition, because of the range of service</w:t>
      </w:r>
      <w:r w:rsidR="00974895">
        <w:t>s</w:t>
      </w:r>
      <w:r w:rsidR="00254028">
        <w:t xml:space="preserve"> </w:t>
      </w:r>
      <w:r>
        <w:t xml:space="preserve">that </w:t>
      </w:r>
      <w:r w:rsidR="00254028">
        <w:t xml:space="preserve">our local authorities are providing, it is not just my </w:t>
      </w:r>
      <w:r>
        <w:t>D</w:t>
      </w:r>
      <w:r w:rsidR="00254028">
        <w:t>epartment that keeps a weather eye on these issues, but also the Department of Health and Social Care, the Department for Education and</w:t>
      </w:r>
      <w:r>
        <w:t>,</w:t>
      </w:r>
      <w:r w:rsidR="00254028">
        <w:t xml:space="preserve"> in some instances</w:t>
      </w:r>
      <w:r>
        <w:t>,</w:t>
      </w:r>
      <w:r w:rsidR="00254028">
        <w:t xml:space="preserve"> the Home Office with regards to certain elements</w:t>
      </w:r>
      <w:r>
        <w:t>, s</w:t>
      </w:r>
      <w:r w:rsidR="00254028">
        <w:t xml:space="preserve">o there </w:t>
      </w:r>
      <w:r>
        <w:t xml:space="preserve">are </w:t>
      </w:r>
      <w:r w:rsidR="00254028">
        <w:t>a number of people</w:t>
      </w:r>
      <w:r>
        <w:t>.</w:t>
      </w:r>
    </w:p>
    <w:p w:rsidR="00A5710A" w:rsidP="00A5710A">
      <w:pPr>
        <w:pStyle w:val="Answer"/>
      </w:pPr>
      <w:r>
        <w:t>I do not want that to be portrayed as being big brother hovering and helicoptering local government. Hopefully</w:t>
      </w:r>
      <w:r w:rsidR="00974895">
        <w:t>,</w:t>
      </w:r>
      <w:r>
        <w:t xml:space="preserve"> many eyes can spot problems. </w:t>
      </w:r>
      <w:r>
        <w:t>T</w:t>
      </w:r>
      <w:r>
        <w:t xml:space="preserve">here </w:t>
      </w:r>
      <w:r>
        <w:t xml:space="preserve">are </w:t>
      </w:r>
      <w:r>
        <w:t xml:space="preserve">a number of interventions, as I say, that we can make. There </w:t>
      </w:r>
      <w:r>
        <w:t xml:space="preserve">are </w:t>
      </w:r>
      <w:r>
        <w:t xml:space="preserve">a number of reporting mechanisms </w:t>
      </w:r>
      <w:r>
        <w:t xml:space="preserve">that </w:t>
      </w:r>
      <w:r>
        <w:t>local authorities can avail themselves of</w:t>
      </w:r>
      <w:r>
        <w:t>.</w:t>
      </w:r>
      <w:r>
        <w:t xml:space="preserve"> </w:t>
      </w:r>
      <w:r>
        <w:t>W</w:t>
      </w:r>
      <w:r>
        <w:t xml:space="preserve">hen it comes into fruition and gets up to speed, </w:t>
      </w:r>
      <w:r>
        <w:t xml:space="preserve">Oflog will </w:t>
      </w:r>
      <w:r>
        <w:t>be quite helpful in helping us collate data</w:t>
      </w:r>
      <w:r>
        <w:t xml:space="preserve"> and</w:t>
      </w:r>
      <w:r>
        <w:t xml:space="preserve"> trend</w:t>
      </w:r>
      <w:r>
        <w:t>s</w:t>
      </w:r>
      <w:r>
        <w:t xml:space="preserve"> </w:t>
      </w:r>
      <w:r>
        <w:t xml:space="preserve">of </w:t>
      </w:r>
      <w:r>
        <w:t xml:space="preserve">information, et cetera. I am trying to nip as much of this in the </w:t>
      </w:r>
      <w:r>
        <w:t xml:space="preserve">bud </w:t>
      </w:r>
      <w:r>
        <w:t xml:space="preserve">as we possibly can at as </w:t>
      </w:r>
      <w:r>
        <w:t xml:space="preserve">early a </w:t>
      </w:r>
      <w:r>
        <w:t>stage as we possibly can.</w:t>
      </w:r>
    </w:p>
    <w:p w:rsidR="00A5710A" w:rsidP="00A5710A">
      <w:pPr>
        <w:pStyle w:val="Question"/>
      </w:pPr>
      <w:sdt>
        <w:sdtPr>
          <w:alias w:val="Member"/>
          <w:tag w:val="&lt;Member mnisId='394' dodsId='25722'&gt;"/>
          <w:id w:val="-1338842905"/>
          <w:placeholder>
            <w:docPart w:val="DefaultPlaceholder_-1854013440"/>
          </w:placeholder>
          <w:richText/>
        </w:sdtPr>
        <w:sdtContent>
          <w:r w:rsidRPr="00A5710A">
            <w:rPr>
              <w:b/>
            </w:rPr>
            <w:t>Chair:</w:t>
          </w:r>
        </w:sdtContent>
      </w:sdt>
      <w:r>
        <w:t xml:space="preserve"> </w:t>
      </w:r>
      <w:r w:rsidR="00254028">
        <w:t xml:space="preserve">We will come back to </w:t>
      </w:r>
      <w:r>
        <w:t xml:space="preserve">Oflog </w:t>
      </w:r>
      <w:r w:rsidR="00254028">
        <w:t>later</w:t>
      </w:r>
      <w:r>
        <w:t>.</w:t>
      </w:r>
      <w:r w:rsidR="00254028">
        <w:t xml:space="preserve"> </w:t>
      </w:r>
      <w:r>
        <w:t>P</w:t>
      </w:r>
      <w:r w:rsidR="00254028">
        <w:t xml:space="preserve">recisely how are you identifying </w:t>
      </w:r>
      <w:r>
        <w:t>councils</w:t>
      </w:r>
      <w:r w:rsidR="00254028">
        <w:t xml:space="preserve">? Maybe the ones </w:t>
      </w:r>
      <w:r>
        <w:t xml:space="preserve">that </w:t>
      </w:r>
      <w:r w:rsidR="00254028">
        <w:t xml:space="preserve">get in the worst mess are not the ones that are going to come shouting </w:t>
      </w:r>
      <w:r>
        <w:t>“</w:t>
      </w:r>
      <w:r w:rsidR="00974895">
        <w:t>help</w:t>
      </w:r>
      <w:r>
        <w:t>” but</w:t>
      </w:r>
      <w:r w:rsidR="00254028">
        <w:t xml:space="preserve"> </w:t>
      </w:r>
      <w:r>
        <w:t>t</w:t>
      </w:r>
      <w:r w:rsidR="00254028">
        <w:t xml:space="preserve">he ones that you are going to have to </w:t>
      </w:r>
      <w:r w:rsidR="00D94E18">
        <w:t xml:space="preserve">proactively </w:t>
      </w:r>
      <w:r w:rsidR="00254028">
        <w:t xml:space="preserve">identify for yourselves. </w:t>
      </w:r>
      <w:r>
        <w:t>H</w:t>
      </w:r>
      <w:r w:rsidR="00254028">
        <w:t>ow is that being done?</w:t>
      </w:r>
    </w:p>
    <w:p w:rsidR="0025370D" w:rsidP="0025370D">
      <w:pPr>
        <w:pStyle w:val="Answer"/>
      </w:pPr>
      <w:sdt>
        <w:sdtPr>
          <w:alias w:val="Witness"/>
          <w:id w:val="-2043821227"/>
          <w:placeholder>
            <w:docPart w:val="DefaultPlaceholder_-1854013440"/>
          </w:placeholder>
          <w:richText/>
        </w:sdtPr>
        <w:sdtContent>
          <w:r w:rsidRPr="00236291" w:rsidR="00236291">
            <w:rPr>
              <w:b/>
              <w:i/>
            </w:rPr>
            <w:t>Simon Hoare:</w:t>
          </w:r>
        </w:sdtContent>
      </w:sdt>
      <w:r w:rsidR="00A5710A">
        <w:t xml:space="preserve"> M</w:t>
      </w:r>
      <w:r w:rsidR="00254028">
        <w:t xml:space="preserve">embers of the public are </w:t>
      </w:r>
      <w:r w:rsidR="00A5710A">
        <w:t xml:space="preserve">certainly </w:t>
      </w:r>
      <w:r w:rsidR="00254028">
        <w:t xml:space="preserve">never backward in coming forward. Members of Parliament will clearly have, irrespective of party affiliation, a concern to ensure the best deal for their </w:t>
      </w:r>
      <w:r>
        <w:t>electorate</w:t>
      </w:r>
      <w:r w:rsidR="00254028">
        <w:t xml:space="preserve">. </w:t>
      </w:r>
      <w:r>
        <w:t>T</w:t>
      </w:r>
      <w:r w:rsidR="00254028">
        <w:t>hey are a very useful mechanism of saying</w:t>
      </w:r>
      <w:r>
        <w:t>,</w:t>
      </w:r>
      <w:r w:rsidR="00254028">
        <w:t xml:space="preserve"> </w:t>
      </w:r>
      <w:r>
        <w:t>“Y</w:t>
      </w:r>
      <w:r w:rsidR="00254028">
        <w:t xml:space="preserve">ou might just want to have a look </w:t>
      </w:r>
      <w:r>
        <w:t>here</w:t>
      </w:r>
      <w:r w:rsidR="00254028">
        <w:t xml:space="preserve">. I am a little </w:t>
      </w:r>
      <w:r>
        <w:t xml:space="preserve">bit </w:t>
      </w:r>
      <w:r w:rsidR="00254028">
        <w:t>worried about this</w:t>
      </w:r>
      <w:r>
        <w:t>”.</w:t>
      </w:r>
      <w:r w:rsidR="00254028">
        <w:t xml:space="preserve"> </w:t>
      </w:r>
      <w:r>
        <w:t>I</w:t>
      </w:r>
      <w:r w:rsidR="00254028">
        <w:t>f I may</w:t>
      </w:r>
      <w:r>
        <w:t>, I will</w:t>
      </w:r>
      <w:r w:rsidR="00254028">
        <w:t xml:space="preserve"> turn to Mr Heslop</w:t>
      </w:r>
      <w:r>
        <w:t>,</w:t>
      </w:r>
      <w:r w:rsidR="00254028">
        <w:t xml:space="preserve"> who will have </w:t>
      </w:r>
      <w:r>
        <w:t xml:space="preserve">it </w:t>
      </w:r>
      <w:r w:rsidR="00254028">
        <w:t>chapter and verse.</w:t>
      </w:r>
      <w:r>
        <w:t xml:space="preserve"> W</w:t>
      </w:r>
      <w:r w:rsidR="00254028">
        <w:t>e did toy with whether it was going to be a waste of your time having such a fresh Minister</w:t>
      </w:r>
      <w:r w:rsidR="00974895">
        <w:t xml:space="preserve">, as you kindly </w:t>
      </w:r>
      <w:r w:rsidR="00974895">
        <w:t>mentioned,</w:t>
      </w:r>
      <w:r w:rsidR="00254028">
        <w:t xml:space="preserve"> before you. I was </w:t>
      </w:r>
      <w:r>
        <w:t xml:space="preserve">very keen </w:t>
      </w:r>
      <w:r w:rsidR="00254028">
        <w:t>to come, but I add the caveat that I will not have all of the detail to my fingertips on all of your questions. Mr Heslop, however, does.</w:t>
      </w:r>
    </w:p>
    <w:p w:rsidR="0025370D" w:rsidP="0025370D">
      <w:pPr>
        <w:pStyle w:val="Answer"/>
      </w:pPr>
      <w:sdt>
        <w:sdtPr>
          <w:alias w:val="Witness"/>
          <w:id w:val="-2047128651"/>
          <w:placeholder>
            <w:docPart w:val="DefaultPlaceholder_-1854013440"/>
          </w:placeholder>
          <w:richText/>
        </w:sdtPr>
        <w:sdtContent>
          <w:r w:rsidRPr="00236291" w:rsidR="00236291">
            <w:rPr>
              <w:b/>
              <w:i/>
            </w:rPr>
            <w:t>Nico Heslop:</w:t>
          </w:r>
        </w:sdtContent>
      </w:sdt>
      <w:r>
        <w:t xml:space="preserve"> </w:t>
      </w:r>
      <w:r w:rsidR="00254028">
        <w:t xml:space="preserve">I hope </w:t>
      </w:r>
      <w:r>
        <w:t xml:space="preserve">that </w:t>
      </w:r>
      <w:r w:rsidR="00254028">
        <w:t>I do</w:t>
      </w:r>
      <w:r>
        <w:t>.</w:t>
      </w:r>
    </w:p>
    <w:p w:rsidR="0025370D" w:rsidP="0025370D">
      <w:pPr>
        <w:pStyle w:val="Answer"/>
      </w:pPr>
      <w:sdt>
        <w:sdtPr>
          <w:alias w:val="Witness"/>
          <w:id w:val="-733543289"/>
          <w:placeholder>
            <w:docPart w:val="DefaultPlaceholder_-1854013440"/>
          </w:placeholder>
          <w:richText/>
        </w:sdtPr>
        <w:sdtContent>
          <w:r w:rsidRPr="00236291" w:rsidR="00236291">
            <w:rPr>
              <w:b/>
              <w:i/>
            </w:rPr>
            <w:t>Simon Hoare:</w:t>
          </w:r>
        </w:sdtContent>
      </w:sdt>
      <w:r>
        <w:t xml:space="preserve"> N</w:t>
      </w:r>
      <w:r w:rsidR="00254028">
        <w:t xml:space="preserve">o </w:t>
      </w:r>
      <w:r>
        <w:t>b</w:t>
      </w:r>
      <w:r w:rsidR="00254028">
        <w:t xml:space="preserve">igging up there, </w:t>
      </w:r>
      <w:r>
        <w:t>Nic</w:t>
      </w:r>
      <w:r w:rsidR="00974895">
        <w:t>o</w:t>
      </w:r>
      <w:r>
        <w:t>.</w:t>
      </w:r>
    </w:p>
    <w:p w:rsidR="0025370D" w:rsidP="0025370D">
      <w:pPr>
        <w:pStyle w:val="Answer"/>
      </w:pPr>
      <w:sdt>
        <w:sdtPr>
          <w:alias w:val="Witness"/>
          <w:id w:val="1145240583"/>
          <w:placeholder>
            <w:docPart w:val="DefaultPlaceholder_-1854013440"/>
          </w:placeholder>
          <w:richText/>
        </w:sdtPr>
        <w:sdtContent>
          <w:r w:rsidRPr="00236291" w:rsidR="00236291">
            <w:rPr>
              <w:b/>
              <w:i/>
            </w:rPr>
            <w:t>Nico Heslop:</w:t>
          </w:r>
        </w:sdtContent>
      </w:sdt>
      <w:r>
        <w:t xml:space="preserve"> Y</w:t>
      </w:r>
      <w:r w:rsidR="00254028">
        <w:t>ou are right</w:t>
      </w:r>
      <w:r>
        <w:t xml:space="preserve"> that,</w:t>
      </w:r>
      <w:r w:rsidR="00254028">
        <w:t xml:space="preserve"> </w:t>
      </w:r>
      <w:r>
        <w:t>o</w:t>
      </w:r>
      <w:r w:rsidR="00254028">
        <w:t xml:space="preserve">ver the last </w:t>
      </w:r>
      <w:r>
        <w:t xml:space="preserve">three to five years, we </w:t>
      </w:r>
      <w:r w:rsidR="00254028">
        <w:t xml:space="preserve">have significantly increased our understanding of what is happening in the sector. We work very closely with colleagues in the LGA </w:t>
      </w:r>
      <w:r>
        <w:t xml:space="preserve">and CIPFA. We </w:t>
      </w:r>
      <w:r w:rsidR="00254028">
        <w:t>have taken a lot of feedback from reports that this Committee</w:t>
      </w:r>
      <w:r>
        <w:t xml:space="preserve"> and </w:t>
      </w:r>
      <w:r w:rsidR="00254028">
        <w:t xml:space="preserve">the Public Accounts Committee </w:t>
      </w:r>
      <w:r>
        <w:t xml:space="preserve">have </w:t>
      </w:r>
      <w:r w:rsidR="00254028">
        <w:t>done.</w:t>
      </w:r>
      <w:r>
        <w:t xml:space="preserve"> W</w:t>
      </w:r>
      <w:r w:rsidR="00254028">
        <w:t xml:space="preserve">e have a good set of internal models, which we have discussed previously at these sorts of </w:t>
      </w:r>
      <w:r>
        <w:t>C</w:t>
      </w:r>
      <w:r w:rsidR="00254028">
        <w:t>ommittees</w:t>
      </w:r>
      <w:r>
        <w:t>.</w:t>
      </w:r>
      <w:r w:rsidR="00254028">
        <w:t xml:space="preserve"> </w:t>
      </w:r>
      <w:r>
        <w:t>B</w:t>
      </w:r>
      <w:r w:rsidR="00254028">
        <w:t>roadly</w:t>
      </w:r>
      <w:r>
        <w:t>,</w:t>
      </w:r>
      <w:r w:rsidR="00254028">
        <w:t xml:space="preserve"> they are similar to models that </w:t>
      </w:r>
      <w:r>
        <w:t xml:space="preserve">CIPFA </w:t>
      </w:r>
      <w:r w:rsidR="00F93DB0">
        <w:t xml:space="preserve">and others </w:t>
      </w:r>
      <w:r w:rsidR="00254028">
        <w:t>have</w:t>
      </w:r>
      <w:r w:rsidR="00F93DB0">
        <w:t>.</w:t>
      </w:r>
      <w:r w:rsidR="00254028">
        <w:t xml:space="preserve"> </w:t>
      </w:r>
      <w:r w:rsidR="00F93DB0">
        <w:t>CIPFA’s</w:t>
      </w:r>
      <w:r w:rsidR="00254028">
        <w:t xml:space="preserve"> financial resilience model looks at things like inflexible spend, reserves and service pressure, and identifies local authorities </w:t>
      </w:r>
      <w:r>
        <w:t xml:space="preserve">that </w:t>
      </w:r>
      <w:r w:rsidR="00254028">
        <w:t xml:space="preserve">may be at </w:t>
      </w:r>
      <w:r>
        <w:t xml:space="preserve">higher </w:t>
      </w:r>
      <w:r w:rsidR="00254028">
        <w:t>risk or moving through the risk profiles.</w:t>
      </w:r>
    </w:p>
    <w:p w:rsidR="00F93DB0" w:rsidP="0025370D">
      <w:pPr>
        <w:pStyle w:val="Answer"/>
      </w:pPr>
      <w:r>
        <w:t>We have</w:t>
      </w:r>
      <w:r w:rsidR="0025370D">
        <w:t>,</w:t>
      </w:r>
      <w:r>
        <w:t xml:space="preserve"> through the Levelling</w:t>
      </w:r>
      <w:r w:rsidR="00543F93">
        <w:t xml:space="preserve">-up </w:t>
      </w:r>
      <w:r>
        <w:t>and Regeneration Act</w:t>
      </w:r>
      <w:r w:rsidR="0025370D">
        <w:t>—</w:t>
      </w:r>
      <w:r>
        <w:t>I</w:t>
      </w:r>
      <w:r w:rsidR="0025370D">
        <w:t xml:space="preserve"> </w:t>
      </w:r>
      <w:r>
        <w:t xml:space="preserve">need to keep saying </w:t>
      </w:r>
      <w:r w:rsidR="00AE6648">
        <w:t>Act</w:t>
      </w:r>
      <w:r w:rsidR="0025370D">
        <w:t xml:space="preserve">, </w:t>
      </w:r>
      <w:r>
        <w:t>not Bill</w:t>
      </w:r>
      <w:r w:rsidR="0025370D">
        <w:t>—</w:t>
      </w:r>
      <w:r>
        <w:t>taken</w:t>
      </w:r>
      <w:r w:rsidR="0025370D">
        <w:t xml:space="preserve"> </w:t>
      </w:r>
      <w:r>
        <w:t>additional powers particularly around borrowing</w:t>
      </w:r>
      <w:r w:rsidR="0025370D">
        <w:t>.</w:t>
      </w:r>
      <w:r>
        <w:t xml:space="preserve"> </w:t>
      </w:r>
      <w:r w:rsidR="0025370D">
        <w:t>W</w:t>
      </w:r>
      <w:r>
        <w:t xml:space="preserve">e have recently consulted on three or four public metrics around </w:t>
      </w:r>
      <w:r w:rsidR="0025370D">
        <w:t xml:space="preserve">the </w:t>
      </w:r>
      <w:r>
        <w:t>amount of borrowing that people have made versus their budgets</w:t>
      </w:r>
      <w:r w:rsidR="0025370D">
        <w:t>.</w:t>
      </w:r>
      <w:r>
        <w:t xml:space="preserve"> </w:t>
      </w:r>
      <w:r w:rsidR="0025370D">
        <w:t xml:space="preserve">Oflog has </w:t>
      </w:r>
      <w:r>
        <w:t>recently published that data</w:t>
      </w:r>
      <w:r w:rsidR="0025370D">
        <w:t>.</w:t>
      </w:r>
      <w:r>
        <w:t xml:space="preserve"> </w:t>
      </w:r>
      <w:r w:rsidR="0025370D">
        <w:t>A</w:t>
      </w:r>
      <w:r>
        <w:t>s the Minister said, there will</w:t>
      </w:r>
      <w:r w:rsidR="0025370D">
        <w:t>, in the future,</w:t>
      </w:r>
      <w:r>
        <w:t xml:space="preserve"> be more and more of a role for </w:t>
      </w:r>
      <w:r w:rsidR="0025370D">
        <w:t>Oflog</w:t>
      </w:r>
      <w:r>
        <w:t xml:space="preserve">. </w:t>
      </w:r>
    </w:p>
    <w:p w:rsidR="00254028" w:rsidP="0025370D">
      <w:pPr>
        <w:pStyle w:val="Answer"/>
      </w:pPr>
      <w:r>
        <w:t xml:space="preserve">The </w:t>
      </w:r>
      <w:r>
        <w:t xml:space="preserve">really important thing to say is </w:t>
      </w:r>
      <w:r w:rsidR="0025370D">
        <w:t xml:space="preserve">that </w:t>
      </w:r>
      <w:r>
        <w:t xml:space="preserve">you can have all the data </w:t>
      </w:r>
      <w:r w:rsidR="0025370D">
        <w:t xml:space="preserve">that </w:t>
      </w:r>
      <w:r>
        <w:t>you want</w:t>
      </w:r>
      <w:r>
        <w:t>—it</w:t>
      </w:r>
      <w:r w:rsidR="0025370D">
        <w:t xml:space="preserve"> </w:t>
      </w:r>
      <w:r>
        <w:t>is very important and we use it a lot</w:t>
      </w:r>
      <w:r>
        <w:t>—</w:t>
      </w:r>
      <w:r>
        <w:t xml:space="preserve">but there is no one single bit of data </w:t>
      </w:r>
      <w:r w:rsidR="0025370D">
        <w:t xml:space="preserve">that </w:t>
      </w:r>
      <w:r>
        <w:t>tells you what is going on in a local authority.</w:t>
      </w:r>
      <w:r w:rsidR="0025370D">
        <w:t xml:space="preserve"> W</w:t>
      </w:r>
      <w:r>
        <w:t xml:space="preserve">e use that to guide us towards which local authorities </w:t>
      </w:r>
      <w:r w:rsidR="0025370D">
        <w:t xml:space="preserve">we </w:t>
      </w:r>
      <w:r>
        <w:t>might have conversations with, and we get intelligence from the LGA, from MPs</w:t>
      </w:r>
      <w:r w:rsidR="0025370D">
        <w:t xml:space="preserve"> and</w:t>
      </w:r>
      <w:r>
        <w:t xml:space="preserve"> from councillors. </w:t>
      </w:r>
      <w:r w:rsidR="0025370D">
        <w:t>I</w:t>
      </w:r>
      <w:r>
        <w:t>t is quite multifaceted.</w:t>
      </w:r>
    </w:p>
    <w:p w:rsidR="0025370D" w:rsidP="002A3FBF">
      <w:pPr>
        <w:pStyle w:val="Question"/>
      </w:pPr>
      <w:sdt>
        <w:sdtPr>
          <w:alias w:val="Member"/>
          <w:tag w:val="&lt;Member mnisId='394' dodsId='25722'&gt;"/>
          <w:id w:val="1407178066"/>
          <w:placeholder>
            <w:docPart w:val="DefaultPlaceholder_-1854013440"/>
          </w:placeholder>
          <w:richText/>
        </w:sdtPr>
        <w:sdtContent>
          <w:r w:rsidRPr="002B44CF">
            <w:rPr>
              <w:b/>
            </w:rPr>
            <w:t>Chair:</w:t>
          </w:r>
        </w:sdtContent>
      </w:sdt>
      <w:r>
        <w:t xml:space="preserve"> </w:t>
      </w:r>
      <w:r w:rsidR="00496B95">
        <w:t>Finally</w:t>
      </w:r>
      <w:r w:rsidR="00254028">
        <w:t xml:space="preserve">, </w:t>
      </w:r>
      <w:r w:rsidR="00496B95">
        <w:t xml:space="preserve">this is </w:t>
      </w:r>
      <w:r w:rsidR="00254028">
        <w:t xml:space="preserve">more </w:t>
      </w:r>
      <w:r>
        <w:t xml:space="preserve">of a </w:t>
      </w:r>
      <w:r w:rsidR="00254028">
        <w:t>political question</w:t>
      </w:r>
      <w:r>
        <w:t>,</w:t>
      </w:r>
      <w:r w:rsidR="00254028">
        <w:t xml:space="preserve"> looking at </w:t>
      </w:r>
      <w:r w:rsidR="006337CE">
        <w:t xml:space="preserve">comments made about </w:t>
      </w:r>
      <w:r w:rsidR="00254028">
        <w:t xml:space="preserve">authorities that </w:t>
      </w:r>
      <w:r w:rsidRPr="002A3FBF">
        <w:t>have</w:t>
      </w:r>
      <w:r>
        <w:t xml:space="preserve"> been </w:t>
      </w:r>
      <w:r w:rsidR="00254028">
        <w:t xml:space="preserve">issued </w:t>
      </w:r>
      <w:r>
        <w:t xml:space="preserve">section 114 </w:t>
      </w:r>
      <w:r w:rsidR="00254028">
        <w:t xml:space="preserve">notices and </w:t>
      </w:r>
      <w:r w:rsidR="006337CE">
        <w:t>others</w:t>
      </w:r>
      <w:r w:rsidR="00496B95">
        <w:t xml:space="preserve">. The </w:t>
      </w:r>
      <w:r>
        <w:t xml:space="preserve">Secretary of State has </w:t>
      </w:r>
      <w:r w:rsidR="00254028">
        <w:t xml:space="preserve">said </w:t>
      </w:r>
      <w:r>
        <w:t xml:space="preserve">that </w:t>
      </w:r>
      <w:r w:rsidR="00254028">
        <w:t xml:space="preserve">financial distress </w:t>
      </w:r>
      <w:r>
        <w:t xml:space="preserve">in local authorities </w:t>
      </w:r>
      <w:r w:rsidR="00254028">
        <w:t>is about the quality of local leadership</w:t>
      </w:r>
      <w:r>
        <w:t>.</w:t>
      </w:r>
      <w:r w:rsidR="00254028">
        <w:t xml:space="preserve"> </w:t>
      </w:r>
      <w:r>
        <w:t>T</w:t>
      </w:r>
      <w:r w:rsidR="00254028">
        <w:t>he Prime Minister</w:t>
      </w:r>
      <w:r>
        <w:t xml:space="preserve"> said</w:t>
      </w:r>
      <w:r w:rsidR="00254028">
        <w:t xml:space="preserve"> something similar on Friday</w:t>
      </w:r>
      <w:r>
        <w:t>.</w:t>
      </w:r>
      <w:r w:rsidR="00254028">
        <w:t xml:space="preserve"> </w:t>
      </w:r>
      <w:r w:rsidR="002B44CF">
        <w:t xml:space="preserve">Everyone </w:t>
      </w:r>
      <w:r w:rsidR="00254028">
        <w:t xml:space="preserve">can see </w:t>
      </w:r>
      <w:r>
        <w:t xml:space="preserve">that, </w:t>
      </w:r>
      <w:r w:rsidR="00254028">
        <w:t xml:space="preserve">in some authorities </w:t>
      </w:r>
      <w:r>
        <w:t xml:space="preserve">that have got </w:t>
      </w:r>
      <w:r w:rsidR="00254028">
        <w:t>themselves into a financial hole</w:t>
      </w:r>
      <w:r>
        <w:t>,</w:t>
      </w:r>
      <w:r w:rsidR="00254028">
        <w:t xml:space="preserve"> some of the decision-making has been questionable, to say the least</w:t>
      </w:r>
      <w:r w:rsidR="002B44CF">
        <w:t xml:space="preserve">. Putting that to one side, the </w:t>
      </w:r>
      <w:r w:rsidR="00254028">
        <w:t>evidence we</w:t>
      </w:r>
      <w:r w:rsidR="00496B95">
        <w:t xml:space="preserve"> have</w:t>
      </w:r>
      <w:r w:rsidR="00254028">
        <w:t xml:space="preserve"> had in the first two sessions has been that</w:t>
      </w:r>
      <w:r w:rsidR="00496B95">
        <w:t>, with</w:t>
      </w:r>
      <w:r w:rsidR="00254028">
        <w:t xml:space="preserve"> so many authorities saying </w:t>
      </w:r>
      <w:r>
        <w:t xml:space="preserve">that, </w:t>
      </w:r>
      <w:r w:rsidR="00254028">
        <w:t>now</w:t>
      </w:r>
      <w:r>
        <w:t>,</w:t>
      </w:r>
      <w:r w:rsidR="00254028">
        <w:t xml:space="preserve"> next year or the year after, they simply </w:t>
      </w:r>
      <w:r w:rsidR="003842B6">
        <w:t xml:space="preserve">will </w:t>
      </w:r>
      <w:r w:rsidR="00254028">
        <w:t>not have the funds to deliver their statutory services</w:t>
      </w:r>
      <w:r w:rsidR="00496B95">
        <w:t>, this</w:t>
      </w:r>
      <w:r w:rsidR="00254028">
        <w:t xml:space="preserve"> </w:t>
      </w:r>
      <w:r>
        <w:t>i</w:t>
      </w:r>
      <w:r w:rsidR="00254028">
        <w:t>s not a failure of decision-making</w:t>
      </w:r>
      <w:r>
        <w:t>,</w:t>
      </w:r>
      <w:r w:rsidR="00254028">
        <w:t xml:space="preserve"> managerial expertise or councillors in local government in general. </w:t>
      </w:r>
      <w:r>
        <w:t xml:space="preserve">The </w:t>
      </w:r>
      <w:r w:rsidR="00254028">
        <w:t>problem</w:t>
      </w:r>
      <w:r>
        <w:t xml:space="preserve"> is that t</w:t>
      </w:r>
      <w:r w:rsidR="00254028">
        <w:t xml:space="preserve">hey simply </w:t>
      </w:r>
      <w:r>
        <w:t xml:space="preserve">do not </w:t>
      </w:r>
      <w:r w:rsidR="00254028">
        <w:t xml:space="preserve">have the funds to meet </w:t>
      </w:r>
      <w:r>
        <w:t xml:space="preserve">their </w:t>
      </w:r>
      <w:r w:rsidR="00254028">
        <w:t>requirements to fulfil the services need</w:t>
      </w:r>
      <w:r w:rsidR="003842B6">
        <w:t>ed</w:t>
      </w:r>
      <w:r w:rsidR="00254028">
        <w:t xml:space="preserve"> in their communities. Do you accept that?</w:t>
      </w:r>
    </w:p>
    <w:p w:rsidR="00155ABC" w:rsidP="0025370D">
      <w:pPr>
        <w:pStyle w:val="Answer"/>
      </w:pPr>
      <w:sdt>
        <w:sdtPr>
          <w:alias w:val="Witness"/>
          <w:id w:val="-579373324"/>
          <w:placeholder>
            <w:docPart w:val="DefaultPlaceholder_-1854013440"/>
          </w:placeholder>
          <w:richText/>
        </w:sdtPr>
        <w:sdtContent>
          <w:r w:rsidRPr="00236291" w:rsidR="00236291">
            <w:rPr>
              <w:b/>
              <w:i/>
            </w:rPr>
            <w:t>Simon Hoare:</w:t>
          </w:r>
        </w:sdtContent>
      </w:sdt>
      <w:r w:rsidR="0025370D">
        <w:t xml:space="preserve"> L</w:t>
      </w:r>
      <w:r w:rsidR="00254028">
        <w:t xml:space="preserve">et us pause for a moment and look at some of the figures. </w:t>
      </w:r>
      <w:r w:rsidR="0025370D">
        <w:t>D</w:t>
      </w:r>
      <w:r w:rsidR="00254028">
        <w:t xml:space="preserve">espite the challenging fiscal environment, which we all recognise, we have made over </w:t>
      </w:r>
      <w:r w:rsidR="0025370D">
        <w:t xml:space="preserve">£5 </w:t>
      </w:r>
      <w:r w:rsidR="00254028">
        <w:t xml:space="preserve">billion </w:t>
      </w:r>
      <w:r w:rsidR="0025370D">
        <w:t xml:space="preserve">available </w:t>
      </w:r>
      <w:r w:rsidR="00254028">
        <w:t xml:space="preserve">in </w:t>
      </w:r>
      <w:r w:rsidR="0025370D">
        <w:t>2023-24</w:t>
      </w:r>
      <w:r w:rsidR="00254028">
        <w:t xml:space="preserve">. We are assessing local </w:t>
      </w:r>
      <w:r w:rsidR="00254028">
        <w:t xml:space="preserve">government funding in the round ahead of the local government finance </w:t>
      </w:r>
      <w:r>
        <w:t xml:space="preserve">settlement, </w:t>
      </w:r>
      <w:r w:rsidR="00254028">
        <w:t xml:space="preserve">and I want that to be as clear </w:t>
      </w:r>
      <w:r>
        <w:t xml:space="preserve">and </w:t>
      </w:r>
      <w:r w:rsidR="00254028">
        <w:t xml:space="preserve">as speedy as </w:t>
      </w:r>
      <w:r>
        <w:t xml:space="preserve">it </w:t>
      </w:r>
      <w:r w:rsidR="00254028">
        <w:t>possibly can</w:t>
      </w:r>
      <w:r>
        <w:t>.</w:t>
      </w:r>
      <w:r w:rsidR="00254028">
        <w:t xml:space="preserve"> </w:t>
      </w:r>
      <w:r>
        <w:t>I</w:t>
      </w:r>
      <w:r w:rsidR="00254028">
        <w:t xml:space="preserve">t is equivalent to </w:t>
      </w:r>
      <w:r>
        <w:t xml:space="preserve">a </w:t>
      </w:r>
      <w:r w:rsidR="00254028">
        <w:t xml:space="preserve">9.1% cash increase. Every local authority has received a </w:t>
      </w:r>
      <w:r>
        <w:t>3</w:t>
      </w:r>
      <w:r w:rsidR="00254028">
        <w:t xml:space="preserve">% increase before </w:t>
      </w:r>
      <w:r>
        <w:t xml:space="preserve">council </w:t>
      </w:r>
      <w:r w:rsidR="00254028">
        <w:t xml:space="preserve">tax, and the most </w:t>
      </w:r>
      <w:r>
        <w:t xml:space="preserve">deprived </w:t>
      </w:r>
      <w:r w:rsidR="00254028">
        <w:t xml:space="preserve">areas of England will receive 17% more </w:t>
      </w:r>
      <w:r>
        <w:t xml:space="preserve">per </w:t>
      </w:r>
      <w:r w:rsidR="00254028">
        <w:t>dwelling.</w:t>
      </w:r>
    </w:p>
    <w:p w:rsidR="00155ABC" w:rsidP="0025370D">
      <w:pPr>
        <w:pStyle w:val="Answer"/>
      </w:pPr>
      <w:r>
        <w:t xml:space="preserve">I do not think </w:t>
      </w:r>
      <w:r>
        <w:t xml:space="preserve">that </w:t>
      </w:r>
      <w:r>
        <w:t xml:space="preserve">it is as easy </w:t>
      </w:r>
      <w:r w:rsidR="002A3FBF">
        <w:t xml:space="preserve">as </w:t>
      </w:r>
      <w:r>
        <w:t xml:space="preserve">to say </w:t>
      </w:r>
      <w:r>
        <w:t xml:space="preserve">that </w:t>
      </w:r>
      <w:r>
        <w:t xml:space="preserve">this is a question of </w:t>
      </w:r>
      <w:r>
        <w:t xml:space="preserve">pounds, </w:t>
      </w:r>
      <w:r>
        <w:t xml:space="preserve">shillings and </w:t>
      </w:r>
      <w:r>
        <w:t xml:space="preserve">pence, </w:t>
      </w:r>
      <w:r>
        <w:t xml:space="preserve">as important as that is as an issue. We have given the two-year certainty and we will see what, if anything, the </w:t>
      </w:r>
      <w:r>
        <w:t xml:space="preserve">autumn </w:t>
      </w:r>
      <w:r>
        <w:t xml:space="preserve">statement this week contains </w:t>
      </w:r>
      <w:r>
        <w:t xml:space="preserve">that </w:t>
      </w:r>
      <w:r>
        <w:t>may help our sector.</w:t>
      </w:r>
    </w:p>
    <w:p w:rsidR="00155ABC" w:rsidP="0025370D">
      <w:pPr>
        <w:pStyle w:val="Answer"/>
      </w:pPr>
      <w:r>
        <w:t>T</w:t>
      </w:r>
      <w:r w:rsidR="00254028">
        <w:t xml:space="preserve">he important thing </w:t>
      </w:r>
      <w:r>
        <w:t xml:space="preserve">that </w:t>
      </w:r>
      <w:r w:rsidR="00254028">
        <w:t xml:space="preserve">I would like to stress, Chairman, if I may, is that we do not anticipate people rushing to the lever of </w:t>
      </w:r>
      <w:r>
        <w:t xml:space="preserve">section </w:t>
      </w:r>
      <w:r w:rsidR="006337CE">
        <w:t>114</w:t>
      </w:r>
      <w:r w:rsidR="00254028">
        <w:t xml:space="preserve"> notices </w:t>
      </w:r>
      <w:r>
        <w:t>as</w:t>
      </w:r>
      <w:r w:rsidR="00254028">
        <w:t xml:space="preserve">, if I can phrase it in this way, </w:t>
      </w:r>
      <w:r w:rsidR="006337CE">
        <w:t>the easy “</w:t>
      </w:r>
      <w:r w:rsidR="00254028">
        <w:t>get out of jail free</w:t>
      </w:r>
      <w:r w:rsidR="006337CE">
        <w:t>”</w:t>
      </w:r>
      <w:r w:rsidR="00254028">
        <w:t xml:space="preserve"> card. It is a serious</w:t>
      </w:r>
      <w:r>
        <w:t xml:space="preserve"> issue</w:t>
      </w:r>
      <w:r w:rsidR="00254028">
        <w:t>. There are other ways of raising alarm and concern</w:t>
      </w:r>
      <w:r>
        <w:t xml:space="preserve"> b</w:t>
      </w:r>
      <w:r w:rsidR="00254028">
        <w:t>efore that is done, and local authorities are not only aware of that, but will do it.</w:t>
      </w:r>
      <w:r w:rsidR="00236291">
        <w:t xml:space="preserve"> </w:t>
      </w:r>
      <w:r>
        <w:t>I</w:t>
      </w:r>
      <w:r w:rsidR="00254028">
        <w:t>t does have reputational issue</w:t>
      </w:r>
      <w:r w:rsidR="00D94E18">
        <w:t>s</w:t>
      </w:r>
      <w:r w:rsidR="00254028">
        <w:t xml:space="preserve"> </w:t>
      </w:r>
      <w:r w:rsidR="00D94E18">
        <w:t xml:space="preserve">for </w:t>
      </w:r>
      <w:r w:rsidR="00254028">
        <w:t xml:space="preserve">both the </w:t>
      </w:r>
      <w:r>
        <w:t xml:space="preserve">section </w:t>
      </w:r>
      <w:r w:rsidR="00254028">
        <w:t>151 officer and the senior political and management team</w:t>
      </w:r>
      <w:r>
        <w:t>.</w:t>
      </w:r>
      <w:r w:rsidR="006337CE">
        <w:t xml:space="preserve"> </w:t>
      </w:r>
    </w:p>
    <w:p w:rsidR="00D94E18" w:rsidP="0025370D">
      <w:pPr>
        <w:pStyle w:val="Answer"/>
      </w:pPr>
      <w:r>
        <w:t>O</w:t>
      </w:r>
      <w:r w:rsidR="00254028">
        <w:t xml:space="preserve">n the </w:t>
      </w:r>
      <w:r w:rsidR="006337CE">
        <w:t xml:space="preserve">wider </w:t>
      </w:r>
      <w:r w:rsidR="00254028">
        <w:t xml:space="preserve">governance side of things, </w:t>
      </w:r>
      <w:r w:rsidR="006337CE">
        <w:t>this</w:t>
      </w:r>
      <w:r>
        <w:t xml:space="preserve"> </w:t>
      </w:r>
      <w:r w:rsidR="00254028">
        <w:t>is important</w:t>
      </w:r>
      <w:r w:rsidR="006337CE">
        <w:t xml:space="preserve"> and</w:t>
      </w:r>
      <w:r>
        <w:t xml:space="preserve"> </w:t>
      </w:r>
      <w:r w:rsidR="00254028">
        <w:t xml:space="preserve">we do need to keep a weather eye on </w:t>
      </w:r>
      <w:r w:rsidR="006337CE">
        <w:t>it.</w:t>
      </w:r>
      <w:r w:rsidR="00254028">
        <w:t xml:space="preserve"> I am very proud of our public sector, both centrally and locally. </w:t>
      </w:r>
      <w:r>
        <w:t>T</w:t>
      </w:r>
      <w:r w:rsidR="00254028">
        <w:t xml:space="preserve">here is a special motivation to all of us </w:t>
      </w:r>
      <w:r>
        <w:t xml:space="preserve">who </w:t>
      </w:r>
      <w:r w:rsidR="00254028">
        <w:t xml:space="preserve">say </w:t>
      </w:r>
      <w:r>
        <w:t xml:space="preserve">that </w:t>
      </w:r>
      <w:r w:rsidR="00254028">
        <w:t>we want to go and do some public service, either in the very granular sense of our local community or here in Westminster</w:t>
      </w:r>
      <w:r>
        <w:t>,</w:t>
      </w:r>
      <w:r w:rsidR="00254028">
        <w:t xml:space="preserve"> </w:t>
      </w:r>
      <w:r>
        <w:t xml:space="preserve">but let us be </w:t>
      </w:r>
      <w:r w:rsidR="00254028">
        <w:t>absolutely frank with each other</w:t>
      </w:r>
      <w:r>
        <w:t xml:space="preserve">. </w:t>
      </w:r>
      <w:r w:rsidR="00254028">
        <w:t xml:space="preserve">The quality of elected </w:t>
      </w:r>
      <w:r>
        <w:t>M</w:t>
      </w:r>
      <w:r w:rsidR="00254028">
        <w:t xml:space="preserve">embers of </w:t>
      </w:r>
      <w:r>
        <w:t xml:space="preserve">Parliament </w:t>
      </w:r>
      <w:r w:rsidR="00254028">
        <w:t xml:space="preserve">covers a whole range of the spectrum, as it will in local government </w:t>
      </w:r>
      <w:r>
        <w:t xml:space="preserve">or </w:t>
      </w:r>
      <w:r w:rsidR="00254028">
        <w:t>with office</w:t>
      </w:r>
      <w:r>
        <w:t>r</w:t>
      </w:r>
      <w:r w:rsidR="00254028">
        <w:t>s</w:t>
      </w:r>
      <w:r>
        <w:t>.</w:t>
      </w:r>
    </w:p>
    <w:p w:rsidR="00FC63BE" w:rsidP="0025370D">
      <w:pPr>
        <w:pStyle w:val="Answer"/>
      </w:pPr>
      <w:r>
        <w:t>W</w:t>
      </w:r>
      <w:r w:rsidR="00254028">
        <w:t xml:space="preserve">e have to try to </w:t>
      </w:r>
      <w:r>
        <w:t>ensure</w:t>
      </w:r>
      <w:r w:rsidR="00254028">
        <w:t>, particularly if councils are looking to find novel, innovative, explorative ways to either reduce expenditure and</w:t>
      </w:r>
      <w:r>
        <w:t>/</w:t>
      </w:r>
      <w:r w:rsidR="00254028">
        <w:t xml:space="preserve">or increase income, </w:t>
      </w:r>
      <w:r>
        <w:t>that</w:t>
      </w:r>
      <w:r>
        <w:t xml:space="preserve"> </w:t>
      </w:r>
      <w:r w:rsidR="00254028">
        <w:t>elected members have the relevant skills to closely scrutinise and cross-examine the office</w:t>
      </w:r>
      <w:r>
        <w:t>r</w:t>
      </w:r>
      <w:r w:rsidR="00254028">
        <w:t>s, but also that office</w:t>
      </w:r>
      <w:r>
        <w:t>r</w:t>
      </w:r>
      <w:r w:rsidR="00254028">
        <w:t xml:space="preserve">s themselves </w:t>
      </w:r>
      <w:r>
        <w:t>do</w:t>
      </w:r>
      <w:r w:rsidR="00254028">
        <w:t xml:space="preserve"> not fall into the trap of believing that they should be the receptacle of all knowledge</w:t>
      </w:r>
      <w:r w:rsidR="00263B20">
        <w:t>,</w:t>
      </w:r>
      <w:r w:rsidR="00254028">
        <w:t xml:space="preserve"> and </w:t>
      </w:r>
      <w:r>
        <w:t>that they can</w:t>
      </w:r>
      <w:r w:rsidR="00254028">
        <w:t xml:space="preserve"> advise </w:t>
      </w:r>
      <w:r>
        <w:t xml:space="preserve">the </w:t>
      </w:r>
      <w:r w:rsidR="00254028">
        <w:t xml:space="preserve">senior management team </w:t>
      </w:r>
      <w:r>
        <w:t xml:space="preserve">at </w:t>
      </w:r>
      <w:r w:rsidR="00254028">
        <w:t>the political level of the necessity of bringing in external expertise, particularly on property matters, for example</w:t>
      </w:r>
      <w:r>
        <w:t>.</w:t>
      </w:r>
    </w:p>
    <w:p w:rsidR="00155ABC" w:rsidP="0025370D">
      <w:pPr>
        <w:pStyle w:val="Answer"/>
      </w:pPr>
      <w:r>
        <w:t xml:space="preserve">These </w:t>
      </w:r>
      <w:r w:rsidR="00254028">
        <w:t>are very complex</w:t>
      </w:r>
      <w:r>
        <w:t xml:space="preserve"> and </w:t>
      </w:r>
      <w:r w:rsidR="00254028">
        <w:t>not without risk</w:t>
      </w:r>
      <w:r>
        <w:t xml:space="preserve">. They </w:t>
      </w:r>
      <w:r w:rsidR="00254028">
        <w:t>can have some benefits</w:t>
      </w:r>
      <w:r>
        <w:t xml:space="preserve"> and we </w:t>
      </w:r>
      <w:r w:rsidR="00254028">
        <w:t>should not throw the baby out with the bathwater</w:t>
      </w:r>
      <w:r>
        <w:t>, but</w:t>
      </w:r>
      <w:r w:rsidR="00254028">
        <w:t xml:space="preserve"> I am not going to say </w:t>
      </w:r>
      <w:r>
        <w:t xml:space="preserve">that </w:t>
      </w:r>
      <w:r w:rsidR="00254028">
        <w:t xml:space="preserve">it is either all brilliant or all terrible. It is a </w:t>
      </w:r>
      <w:r>
        <w:t xml:space="preserve">curate’s </w:t>
      </w:r>
      <w:r w:rsidR="00254028">
        <w:t>egg</w:t>
      </w:r>
      <w:r>
        <w:t>.</w:t>
      </w:r>
      <w:r w:rsidR="00254028">
        <w:t xml:space="preserve"> </w:t>
      </w:r>
      <w:r>
        <w:t>I</w:t>
      </w:r>
      <w:r w:rsidR="00254028">
        <w:t xml:space="preserve">t is a mixed </w:t>
      </w:r>
      <w:r>
        <w:t>picture. W</w:t>
      </w:r>
      <w:r w:rsidR="00254028">
        <w:t xml:space="preserve">e have to find the best in organisations. </w:t>
      </w:r>
      <w:r>
        <w:t>SOLAC</w:t>
      </w:r>
      <w:r w:rsidR="00D94E18">
        <w:t>E</w:t>
      </w:r>
      <w:r>
        <w:t xml:space="preserve">, CIPFA, </w:t>
      </w:r>
      <w:r w:rsidR="00254028">
        <w:t>the LGA and others are phenomenally good, which is why the Department supports quite a lot of the work that the LGA does in order to identify the deliverers and authors of best practice</w:t>
      </w:r>
      <w:r w:rsidR="00263B20">
        <w:t>,</w:t>
      </w:r>
      <w:r w:rsidR="00254028">
        <w:t xml:space="preserve"> </w:t>
      </w:r>
      <w:r>
        <w:t xml:space="preserve">to </w:t>
      </w:r>
      <w:r w:rsidR="00254028">
        <w:t xml:space="preserve">use that </w:t>
      </w:r>
      <w:r w:rsidR="00263B20">
        <w:t xml:space="preserve">and </w:t>
      </w:r>
      <w:r w:rsidR="00254028">
        <w:t xml:space="preserve">to spread </w:t>
      </w:r>
      <w:r w:rsidR="00263B20">
        <w:t>i</w:t>
      </w:r>
      <w:r w:rsidR="00254028">
        <w:t>t around in order to maximise benefit and minimise risk.</w:t>
      </w:r>
    </w:p>
    <w:p w:rsidR="00155ABC" w:rsidP="00155ABC">
      <w:pPr>
        <w:pStyle w:val="Question"/>
      </w:pPr>
      <w:sdt>
        <w:sdtPr>
          <w:alias w:val="Member"/>
          <w:tag w:val="&lt;Member mnisId='394' dodsId='25722'&gt;"/>
          <w:id w:val="2071230753"/>
          <w:placeholder>
            <w:docPart w:val="DefaultPlaceholder_-1854013440"/>
          </w:placeholder>
          <w:richText/>
        </w:sdtPr>
        <w:sdtContent>
          <w:r w:rsidRPr="00155ABC">
            <w:rPr>
              <w:b/>
            </w:rPr>
            <w:t>Chair:</w:t>
          </w:r>
        </w:sdtContent>
      </w:sdt>
      <w:r>
        <w:t xml:space="preserve"> T</w:t>
      </w:r>
      <w:r w:rsidR="00254028">
        <w:t xml:space="preserve">he issue that we have heard in evidence is that it is not just about individual authorities now, </w:t>
      </w:r>
      <w:r>
        <w:t xml:space="preserve">but </w:t>
      </w:r>
      <w:r w:rsidR="00D90B93">
        <w:t xml:space="preserve">is </w:t>
      </w:r>
      <w:r w:rsidR="00254028">
        <w:t>a generality across the board of financial concerns being expressed</w:t>
      </w:r>
      <w:r>
        <w:t>.</w:t>
      </w:r>
      <w:r w:rsidR="00254028">
        <w:t xml:space="preserve"> </w:t>
      </w:r>
      <w:r>
        <w:t xml:space="preserve">I will pass on in a </w:t>
      </w:r>
      <w:r w:rsidR="00254028">
        <w:t>minute to Mary</w:t>
      </w:r>
      <w:r>
        <w:t>, who</w:t>
      </w:r>
      <w:r w:rsidR="00254028">
        <w:t xml:space="preserve"> is going to look at this problem specifically, but </w:t>
      </w:r>
      <w:r>
        <w:t xml:space="preserve">the </w:t>
      </w:r>
      <w:r w:rsidR="00254028">
        <w:t xml:space="preserve">National Audit Office </w:t>
      </w:r>
      <w:r>
        <w:t xml:space="preserve">has said </w:t>
      </w:r>
      <w:r w:rsidR="00254028">
        <w:t xml:space="preserve">that spending </w:t>
      </w:r>
      <w:r>
        <w:t xml:space="preserve">power has reduced </w:t>
      </w:r>
      <w:r w:rsidR="00254028">
        <w:t>by 26% since 2010</w:t>
      </w:r>
      <w:r>
        <w:t>.</w:t>
      </w:r>
      <w:r w:rsidR="00254028">
        <w:t xml:space="preserve"> </w:t>
      </w:r>
      <w:r>
        <w:t>W</w:t>
      </w:r>
      <w:r w:rsidR="00254028">
        <w:t xml:space="preserve">hatever the last </w:t>
      </w:r>
      <w:r w:rsidR="00254028">
        <w:t>year</w:t>
      </w:r>
      <w:r>
        <w:t xml:space="preserve">s </w:t>
      </w:r>
      <w:r w:rsidR="00254028">
        <w:t xml:space="preserve">brought, </w:t>
      </w:r>
      <w:r>
        <w:t xml:space="preserve">it </w:t>
      </w:r>
      <w:r w:rsidR="00254028">
        <w:t xml:space="preserve">is against that background and reserves being used </w:t>
      </w:r>
      <w:r>
        <w:t xml:space="preserve">up </w:t>
      </w:r>
      <w:r w:rsidR="00254028">
        <w:t>almost complete</w:t>
      </w:r>
      <w:r>
        <w:t>ly</w:t>
      </w:r>
      <w:r w:rsidR="00254028">
        <w:t xml:space="preserve"> in some cases</w:t>
      </w:r>
      <w:r>
        <w:t>.</w:t>
      </w:r>
      <w:r w:rsidR="00254028">
        <w:t xml:space="preserve"> </w:t>
      </w:r>
      <w:r>
        <w:t>T</w:t>
      </w:r>
      <w:r w:rsidR="00254028">
        <w:t>hat is the challenge of the funding gap</w:t>
      </w:r>
      <w:r>
        <w:t>,</w:t>
      </w:r>
      <w:r w:rsidR="00254028">
        <w:t xml:space="preserve"> as well as </w:t>
      </w:r>
      <w:r>
        <w:t xml:space="preserve">pressures </w:t>
      </w:r>
      <w:r w:rsidR="00254028">
        <w:t xml:space="preserve">of demand, which Mary is going to explore </w:t>
      </w:r>
      <w:r>
        <w:t>now.</w:t>
      </w:r>
    </w:p>
    <w:p w:rsidR="00035216" w:rsidP="00155ABC">
      <w:pPr>
        <w:pStyle w:val="Answer"/>
      </w:pPr>
      <w:sdt>
        <w:sdtPr>
          <w:alias w:val="Witness"/>
          <w:id w:val="1860776453"/>
          <w:placeholder>
            <w:docPart w:val="DefaultPlaceholder_-1854013440"/>
          </w:placeholder>
          <w:richText/>
        </w:sdtPr>
        <w:sdtContent>
          <w:r w:rsidRPr="00236291" w:rsidR="00236291">
            <w:rPr>
              <w:b/>
              <w:i/>
            </w:rPr>
            <w:t>Simon Hoare:</w:t>
          </w:r>
        </w:sdtContent>
      </w:sdt>
      <w:r w:rsidR="00155ABC">
        <w:t xml:space="preserve"> </w:t>
      </w:r>
      <w:r w:rsidR="00254028">
        <w:t>If I could just comment</w:t>
      </w:r>
      <w:r w:rsidR="00155ABC">
        <w:t>,</w:t>
      </w:r>
      <w:r w:rsidR="00254028">
        <w:t xml:space="preserve"> I </w:t>
      </w:r>
      <w:r w:rsidR="00155ABC">
        <w:t xml:space="preserve">well </w:t>
      </w:r>
      <w:r w:rsidR="00254028">
        <w:t xml:space="preserve">remember trying to do my council budget as a </w:t>
      </w:r>
      <w:r w:rsidR="00155ABC">
        <w:t xml:space="preserve">cabinet </w:t>
      </w:r>
      <w:r w:rsidR="00254028">
        <w:t>member for finance post 2010.</w:t>
      </w:r>
      <w:r w:rsidR="00155ABC">
        <w:t xml:space="preserve"> T</w:t>
      </w:r>
      <w:r w:rsidR="00254028">
        <w:t xml:space="preserve">here is no point in me sitting here </w:t>
      </w:r>
      <w:r w:rsidR="00155ABC">
        <w:t xml:space="preserve">and </w:t>
      </w:r>
      <w:r w:rsidR="00254028">
        <w:t xml:space="preserve">trying to treat you </w:t>
      </w:r>
      <w:r w:rsidR="00155ABC">
        <w:t xml:space="preserve">lot </w:t>
      </w:r>
      <w:r w:rsidR="00254028">
        <w:t>like a bunch of naï</w:t>
      </w:r>
      <w:r w:rsidR="00236291">
        <w:t>f</w:t>
      </w:r>
      <w:r w:rsidR="00254028">
        <w:t xml:space="preserve">s who do not know what is going on. It has been difficult and the local government family has sustained a very significant </w:t>
      </w:r>
      <w:r w:rsidR="00155ABC">
        <w:t xml:space="preserve">reduction </w:t>
      </w:r>
      <w:r w:rsidR="00254028">
        <w:t>in its spending power.</w:t>
      </w:r>
    </w:p>
    <w:p w:rsidR="00035216" w:rsidP="00155ABC">
      <w:pPr>
        <w:pStyle w:val="Answer"/>
      </w:pPr>
      <w:r>
        <w:t>However</w:t>
      </w:r>
      <w:r w:rsidR="00254028">
        <w:t>, when you consider the increased demands for service across the piece, they have risen, in the main, magnificently to meet those challenges, and they deserve our thanks and adulation for so doing. The low-hanging fruit has clearly been picked.</w:t>
      </w:r>
      <w:r>
        <w:t xml:space="preserve"> </w:t>
      </w:r>
      <w:r w:rsidR="00254028">
        <w:t>Things become a lot more difficult as one moves on, but I do not detect a deterioration in the appetite across local government for seeking new</w:t>
      </w:r>
      <w:r>
        <w:t xml:space="preserve"> and</w:t>
      </w:r>
      <w:r w:rsidR="00254028">
        <w:t xml:space="preserve"> better ways of delivering quality public service. </w:t>
      </w:r>
      <w:r>
        <w:t>C</w:t>
      </w:r>
      <w:r w:rsidR="00254028">
        <w:t>ertainly</w:t>
      </w:r>
      <w:r>
        <w:t>,</w:t>
      </w:r>
      <w:r w:rsidR="00254028">
        <w:t xml:space="preserve"> the Government as a whole, </w:t>
      </w:r>
      <w:r>
        <w:t xml:space="preserve">and </w:t>
      </w:r>
      <w:r w:rsidR="00254028">
        <w:t>my Department in particular</w:t>
      </w:r>
      <w:r>
        <w:t>,</w:t>
      </w:r>
      <w:r w:rsidR="00254028">
        <w:t xml:space="preserve"> are acutely understanding of the key importance that local government has in delivering those services</w:t>
      </w:r>
      <w:r>
        <w:t>,</w:t>
      </w:r>
      <w:r w:rsidR="00254028">
        <w:t xml:space="preserve"> and we stand ready to help</w:t>
      </w:r>
      <w:r>
        <w:t>.</w:t>
      </w:r>
    </w:p>
    <w:p w:rsidR="00035216" w:rsidP="00035216">
      <w:pPr>
        <w:pStyle w:val="Question"/>
        <w:numPr>
          <w:ilvl w:val="0"/>
          <w:numId w:val="0"/>
        </w:numPr>
        <w:ind w:left="794"/>
      </w:pPr>
      <w:sdt>
        <w:sdtPr>
          <w:alias w:val="Member"/>
          <w:tag w:val="&lt;Member mnisId='394' dodsId='25722'&gt;"/>
          <w:id w:val="1861241774"/>
          <w:placeholder>
            <w:docPart w:val="DefaultPlaceholder_-1854013440"/>
          </w:placeholder>
          <w:richText/>
        </w:sdtPr>
        <w:sdtContent>
          <w:r w:rsidRPr="00035216">
            <w:rPr>
              <w:b/>
            </w:rPr>
            <w:t>Chair:</w:t>
          </w:r>
        </w:sdtContent>
      </w:sdt>
      <w:r>
        <w:t xml:space="preserve"> I am sure that local government is still very keen to find new ways. It is a </w:t>
      </w:r>
      <w:r w:rsidR="00254028">
        <w:t>question of whether that meets the funding gap that exist</w:t>
      </w:r>
      <w:r>
        <w:t>s,</w:t>
      </w:r>
      <w:r w:rsidR="00254028">
        <w:t xml:space="preserve"> </w:t>
      </w:r>
      <w:r>
        <w:t>b</w:t>
      </w:r>
      <w:r w:rsidR="00254028">
        <w:t>ut Mary is going to explore that</w:t>
      </w:r>
      <w:r>
        <w:t>.</w:t>
      </w:r>
    </w:p>
    <w:p w:rsidR="002A3FBF" w:rsidP="00035216">
      <w:pPr>
        <w:pStyle w:val="Question"/>
      </w:pPr>
      <w:sdt>
        <w:sdtPr>
          <w:alias w:val="Member"/>
          <w:tag w:val="&lt;Member mnisId='4406' dodsId='106168'&gt;"/>
          <w:id w:val="-1956311562"/>
          <w:placeholder>
            <w:docPart w:val="DefaultPlaceholder_-1854013440"/>
          </w:placeholder>
          <w:richText/>
        </w:sdtPr>
        <w:sdtContent>
          <w:r w:rsidRPr="00035216" w:rsidR="00035216">
            <w:rPr>
              <w:b/>
            </w:rPr>
            <w:t>Mary Robinson:</w:t>
          </w:r>
        </w:sdtContent>
      </w:sdt>
      <w:r w:rsidR="00035216">
        <w:t xml:space="preserve"> M</w:t>
      </w:r>
      <w:r w:rsidR="00254028">
        <w:t xml:space="preserve">ay I start by welcoming you </w:t>
      </w:r>
      <w:r w:rsidR="00035216">
        <w:t>to your post and to the Committee, Minister? I</w:t>
      </w:r>
      <w:r w:rsidR="00254028">
        <w:t>t is good to have you here</w:t>
      </w:r>
      <w:r w:rsidR="00035216">
        <w:t xml:space="preserve">. </w:t>
      </w:r>
    </w:p>
    <w:p w:rsidR="00035216" w:rsidP="002A3FBF">
      <w:pPr>
        <w:pStyle w:val="Question"/>
        <w:numPr>
          <w:ilvl w:val="0"/>
          <w:numId w:val="0"/>
        </w:numPr>
        <w:ind w:left="794"/>
      </w:pPr>
      <w:r>
        <w:t xml:space="preserve">These </w:t>
      </w:r>
      <w:r w:rsidR="00254028">
        <w:t>are challenging times for local government. We have been hearing, as the Chair has said, from councillors and local government over the past few weeks and months</w:t>
      </w:r>
      <w:r>
        <w:t>.</w:t>
      </w:r>
      <w:r w:rsidR="00254028">
        <w:t xml:space="preserve"> </w:t>
      </w:r>
      <w:r>
        <w:t>W</w:t>
      </w:r>
      <w:r w:rsidR="00254028">
        <w:t>e have heard from the LGA that</w:t>
      </w:r>
      <w:r>
        <w:t>,</w:t>
      </w:r>
      <w:r w:rsidR="00254028">
        <w:t xml:space="preserve"> over the next two years</w:t>
      </w:r>
      <w:r>
        <w:t>,</w:t>
      </w:r>
      <w:r w:rsidR="00254028">
        <w:t xml:space="preserve"> local authorities are </w:t>
      </w:r>
      <w:r>
        <w:t xml:space="preserve">£4 </w:t>
      </w:r>
      <w:r w:rsidR="00254028">
        <w:t>billion short of the resource</w:t>
      </w:r>
      <w:r>
        <w:t>s</w:t>
      </w:r>
      <w:r w:rsidR="00254028">
        <w:t xml:space="preserve"> required to maintain their services at where they should be today. Do you agree with the L</w:t>
      </w:r>
      <w:r>
        <w:t>G</w:t>
      </w:r>
      <w:r w:rsidR="00254028">
        <w:t>A’s estimate</w:t>
      </w:r>
      <w:r>
        <w:t>?</w:t>
      </w:r>
      <w:r w:rsidR="00254028">
        <w:t xml:space="preserve"> </w:t>
      </w:r>
      <w:r>
        <w:t>I</w:t>
      </w:r>
      <w:r w:rsidR="00254028">
        <w:t xml:space="preserve">s that figure </w:t>
      </w:r>
      <w:r>
        <w:t xml:space="preserve">of £4 </w:t>
      </w:r>
      <w:r w:rsidR="00254028">
        <w:t xml:space="preserve">billion </w:t>
      </w:r>
      <w:r>
        <w:t>a concern to you</w:t>
      </w:r>
      <w:r w:rsidR="00254028">
        <w:t>?</w:t>
      </w:r>
    </w:p>
    <w:p w:rsidR="00ED618B" w:rsidP="00035216">
      <w:pPr>
        <w:pStyle w:val="Answer"/>
      </w:pPr>
      <w:sdt>
        <w:sdtPr>
          <w:alias w:val="Witness"/>
          <w:id w:val="532625398"/>
          <w:placeholder>
            <w:docPart w:val="DefaultPlaceholder_-1854013440"/>
          </w:placeholder>
          <w:richText/>
        </w:sdtPr>
        <w:sdtContent>
          <w:r w:rsidRPr="00236291" w:rsidR="00236291">
            <w:rPr>
              <w:b/>
              <w:i/>
            </w:rPr>
            <w:t>Simon Hoare:</w:t>
          </w:r>
        </w:sdtContent>
      </w:sdt>
      <w:r w:rsidR="00035216">
        <w:t xml:space="preserve"> </w:t>
      </w:r>
      <w:r>
        <w:t>L</w:t>
      </w:r>
      <w:r w:rsidR="00254028">
        <w:t>et me deal with the easy part of your intervention</w:t>
      </w:r>
      <w:r>
        <w:t xml:space="preserve"> first</w:t>
      </w:r>
      <w:r w:rsidR="00254028">
        <w:t xml:space="preserve">, </w:t>
      </w:r>
      <w:r>
        <w:t xml:space="preserve">Mrs Robinson. </w:t>
      </w:r>
      <w:r w:rsidR="00254028">
        <w:t>Thank you for your kind words of introduction.</w:t>
      </w:r>
      <w:r>
        <w:t xml:space="preserve"> </w:t>
      </w:r>
      <w:r w:rsidR="00254028">
        <w:t>You and I came in in the same cohort in 20</w:t>
      </w:r>
      <w:r>
        <w:t xml:space="preserve">15. </w:t>
      </w:r>
      <w:r w:rsidR="00254028">
        <w:t xml:space="preserve">I have always considered </w:t>
      </w:r>
      <w:r>
        <w:t xml:space="preserve">you </w:t>
      </w:r>
      <w:r w:rsidR="00254028">
        <w:t>a friend and I look forward to working with you on this Committee.</w:t>
      </w:r>
    </w:p>
    <w:p w:rsidR="008C474C" w:rsidP="00035216">
      <w:pPr>
        <w:pStyle w:val="Answer"/>
      </w:pPr>
      <w:r>
        <w:t>A</w:t>
      </w:r>
      <w:r w:rsidR="00254028">
        <w:t xml:space="preserve">s a Department, both my predecessor </w:t>
      </w:r>
      <w:r>
        <w:t xml:space="preserve">and I, </w:t>
      </w:r>
      <w:r w:rsidR="00263B20">
        <w:t>as well as</w:t>
      </w:r>
      <w:r w:rsidR="00254028">
        <w:t xml:space="preserve"> my officials</w:t>
      </w:r>
      <w:r w:rsidR="00263B20">
        <w:t>,</w:t>
      </w:r>
      <w:r w:rsidR="00254028">
        <w:t xml:space="preserve"> </w:t>
      </w:r>
      <w:r>
        <w:t xml:space="preserve">have followed </w:t>
      </w:r>
      <w:r w:rsidR="00254028">
        <w:t>the process of this inquiry</w:t>
      </w:r>
      <w:r>
        <w:t>.</w:t>
      </w:r>
      <w:r w:rsidR="00254028">
        <w:t xml:space="preserve"> </w:t>
      </w:r>
      <w:r>
        <w:t>T</w:t>
      </w:r>
      <w:r w:rsidR="00254028">
        <w:t xml:space="preserve">here are a number of figures </w:t>
      </w:r>
      <w:r>
        <w:t xml:space="preserve">that </w:t>
      </w:r>
      <w:r w:rsidR="00254028">
        <w:t xml:space="preserve">have been bandied around. I am not keen, I must say, </w:t>
      </w:r>
      <w:r>
        <w:t xml:space="preserve">on </w:t>
      </w:r>
      <w:r w:rsidR="00254028">
        <w:t>attach</w:t>
      </w:r>
      <w:r>
        <w:t>ing</w:t>
      </w:r>
      <w:r w:rsidR="00254028">
        <w:t xml:space="preserve"> particular status of the mosaic tablets of stone to one figure or another. </w:t>
      </w:r>
    </w:p>
    <w:p w:rsidR="008C474C" w:rsidP="00035216">
      <w:pPr>
        <w:pStyle w:val="Answer"/>
      </w:pPr>
      <w:r>
        <w:t>What we can all unite around is that there are challenging pressures.</w:t>
      </w:r>
      <w:r>
        <w:t xml:space="preserve"> </w:t>
      </w:r>
      <w:r>
        <w:t>Treasury is alert</w:t>
      </w:r>
      <w:r>
        <w:t>.</w:t>
      </w:r>
      <w:r>
        <w:t xml:space="preserve"> Government Departments are alert. We have the </w:t>
      </w:r>
      <w:r>
        <w:t xml:space="preserve">autumn </w:t>
      </w:r>
      <w:r>
        <w:t xml:space="preserve">statement, as I say, coming up </w:t>
      </w:r>
      <w:r>
        <w:t>o</w:t>
      </w:r>
      <w:r>
        <w:t xml:space="preserve">n Wednesday. </w:t>
      </w:r>
      <w:r>
        <w:t>A</w:t>
      </w:r>
      <w:r>
        <w:t xml:space="preserve">s much as I would love to be able to take you into my confidence as to what it says, </w:t>
      </w:r>
      <w:r>
        <w:t xml:space="preserve">I am afraid that </w:t>
      </w:r>
      <w:r>
        <w:t xml:space="preserve">I have as much idea as you </w:t>
      </w:r>
      <w:r>
        <w:t xml:space="preserve">lot </w:t>
      </w:r>
      <w:r>
        <w:t>do, which is precisely nothing.</w:t>
      </w:r>
    </w:p>
    <w:p w:rsidR="008C474C" w:rsidP="00035216">
      <w:pPr>
        <w:pStyle w:val="Answer"/>
      </w:pPr>
      <w:r>
        <w:t>T</w:t>
      </w:r>
      <w:r w:rsidR="00254028">
        <w:t>here may be something there, but</w:t>
      </w:r>
      <w:r>
        <w:t>,</w:t>
      </w:r>
      <w:r w:rsidR="00254028">
        <w:t xml:space="preserve"> even if there is not, we will work alongside councils to make sure that none of them fall over and </w:t>
      </w:r>
      <w:r>
        <w:t xml:space="preserve">that </w:t>
      </w:r>
      <w:r w:rsidR="00254028">
        <w:t xml:space="preserve">all of </w:t>
      </w:r>
      <w:r w:rsidR="00254028">
        <w:t xml:space="preserve">them </w:t>
      </w:r>
      <w:r>
        <w:t xml:space="preserve">can </w:t>
      </w:r>
      <w:r w:rsidR="00254028">
        <w:t xml:space="preserve">continue to deliver service. </w:t>
      </w:r>
      <w:r>
        <w:t>W</w:t>
      </w:r>
      <w:r w:rsidR="00254028">
        <w:t>hether that requires help and advice on the management o</w:t>
      </w:r>
      <w:r>
        <w:t xml:space="preserve">f </w:t>
      </w:r>
      <w:r w:rsidR="00254028">
        <w:t>resources, whether it is reducing costs</w:t>
      </w:r>
      <w:r>
        <w:t xml:space="preserve"> or</w:t>
      </w:r>
      <w:r w:rsidR="00254028">
        <w:t xml:space="preserve"> whether it is increasing income</w:t>
      </w:r>
      <w:r>
        <w:t>,</w:t>
      </w:r>
      <w:r w:rsidR="00254028">
        <w:t xml:space="preserve"> </w:t>
      </w:r>
      <w:r>
        <w:t>m</w:t>
      </w:r>
      <w:r w:rsidR="00254028">
        <w:t xml:space="preserve">y </w:t>
      </w:r>
      <w:r>
        <w:t>D</w:t>
      </w:r>
      <w:r w:rsidR="00254028">
        <w:t xml:space="preserve">epartment can do some stuff, </w:t>
      </w:r>
      <w:r>
        <w:t xml:space="preserve">as can the </w:t>
      </w:r>
      <w:r w:rsidR="00254028">
        <w:t>LGA and others</w:t>
      </w:r>
      <w:r>
        <w:t>.</w:t>
      </w:r>
    </w:p>
    <w:p w:rsidR="008C474C" w:rsidP="00035216">
      <w:pPr>
        <w:pStyle w:val="Answer"/>
      </w:pPr>
      <w:r>
        <w:t>Nobody</w:t>
      </w:r>
      <w:r>
        <w:t xml:space="preserve"> is</w:t>
      </w:r>
      <w:r>
        <w:t xml:space="preserve"> going to be left behind in this process</w:t>
      </w:r>
      <w:r>
        <w:t>.</w:t>
      </w:r>
      <w:r>
        <w:t xml:space="preserve"> </w:t>
      </w:r>
      <w:r>
        <w:t>O</w:t>
      </w:r>
      <w:r>
        <w:t>ne thing that we probably do not all forget</w:t>
      </w:r>
      <w:r w:rsidR="00C56CA7">
        <w:t>,</w:t>
      </w:r>
      <w:r>
        <w:t xml:space="preserve"> but</w:t>
      </w:r>
      <w:r w:rsidR="00C56CA7">
        <w:t xml:space="preserve"> which</w:t>
      </w:r>
      <w:r>
        <w:t xml:space="preserve"> is worthwhile reminding ourselves</w:t>
      </w:r>
      <w:r>
        <w:t xml:space="preserve"> of</w:t>
      </w:r>
      <w:r w:rsidR="00C56CA7">
        <w:t>,</w:t>
      </w:r>
      <w:r>
        <w:t xml:space="preserve"> is that</w:t>
      </w:r>
      <w:r>
        <w:t xml:space="preserve"> </w:t>
      </w:r>
      <w:r>
        <w:t>o</w:t>
      </w:r>
      <w:r>
        <w:t>ne can argue about percentages</w:t>
      </w:r>
      <w:r w:rsidR="00C56CA7">
        <w:t>,</w:t>
      </w:r>
      <w:r>
        <w:t xml:space="preserve"> increases and decreases in settlements</w:t>
      </w:r>
      <w:r w:rsidR="00C56CA7">
        <w:t>,</w:t>
      </w:r>
      <w:r>
        <w:t xml:space="preserve"> and all the rest of it, but</w:t>
      </w:r>
      <w:r>
        <w:t>,</w:t>
      </w:r>
      <w:r>
        <w:t xml:space="preserve"> at the end of the day</w:t>
      </w:r>
      <w:r>
        <w:t>,</w:t>
      </w:r>
      <w:r>
        <w:t xml:space="preserve"> we are talking about people sitting at home with an expectation and need of service, whether that is for young kids who have been statemented as having special education</w:t>
      </w:r>
      <w:r>
        <w:t>al</w:t>
      </w:r>
      <w:r>
        <w:t xml:space="preserve"> needs</w:t>
      </w:r>
      <w:r>
        <w:t xml:space="preserve"> or </w:t>
      </w:r>
      <w:r>
        <w:t xml:space="preserve">whether it is </w:t>
      </w:r>
      <w:r>
        <w:t xml:space="preserve">granny or grandpa who </w:t>
      </w:r>
      <w:r>
        <w:t>needs some adult social care</w:t>
      </w:r>
      <w:r w:rsidR="00C56CA7">
        <w:t xml:space="preserve">. It is </w:t>
      </w:r>
      <w:r>
        <w:t>t</w:t>
      </w:r>
      <w:r>
        <w:t>he</w:t>
      </w:r>
      <w:r>
        <w:t xml:space="preserve"> </w:t>
      </w:r>
      <w:r>
        <w:t>whole range.</w:t>
      </w:r>
      <w:r>
        <w:t xml:space="preserve"> </w:t>
      </w:r>
      <w:r>
        <w:t>If we keep focused on that, that is a much better goal for us to work out how we can achieve these thing</w:t>
      </w:r>
      <w:r>
        <w:t>s</w:t>
      </w:r>
      <w:r>
        <w:t>.</w:t>
      </w:r>
    </w:p>
    <w:p w:rsidR="008C474C" w:rsidP="00035216">
      <w:pPr>
        <w:pStyle w:val="Answer"/>
      </w:pPr>
      <w:r>
        <w:t>I</w:t>
      </w:r>
      <w:r w:rsidR="00254028">
        <w:t xml:space="preserve"> appreciate </w:t>
      </w:r>
      <w:r>
        <w:t xml:space="preserve">that, </w:t>
      </w:r>
      <w:r w:rsidR="00254028">
        <w:t>for some</w:t>
      </w:r>
      <w:r>
        <w:t>,</w:t>
      </w:r>
      <w:r w:rsidR="00254028">
        <w:t xml:space="preserve"> that sounds incredibly </w:t>
      </w:r>
      <w:r w:rsidR="00C56CA7">
        <w:t xml:space="preserve">naïve, like </w:t>
      </w:r>
      <w:r w:rsidR="00254028">
        <w:t>motherhood</w:t>
      </w:r>
      <w:r>
        <w:t xml:space="preserve"> and</w:t>
      </w:r>
      <w:r w:rsidR="00254028">
        <w:t xml:space="preserve"> apple pie, but I happen to believe that it is true and it is a motivation of the </w:t>
      </w:r>
      <w:r>
        <w:t>G</w:t>
      </w:r>
      <w:r w:rsidR="00254028">
        <w:t>overnment</w:t>
      </w:r>
      <w:r>
        <w:t>. We a</w:t>
      </w:r>
      <w:r w:rsidR="00254028">
        <w:t>re not going to walk away from somebody and say</w:t>
      </w:r>
      <w:r>
        <w:t>,</w:t>
      </w:r>
      <w:r w:rsidR="00254028">
        <w:t xml:space="preserve"> </w:t>
      </w:r>
      <w:r>
        <w:t>“Y</w:t>
      </w:r>
      <w:r w:rsidR="00254028">
        <w:t xml:space="preserve">ou </w:t>
      </w:r>
      <w:r>
        <w:t xml:space="preserve">sort it </w:t>
      </w:r>
      <w:r w:rsidR="00254028">
        <w:t>out by yourself</w:t>
      </w:r>
      <w:r>
        <w:t>”.</w:t>
      </w:r>
      <w:r w:rsidR="00254028">
        <w:t xml:space="preserve"> </w:t>
      </w:r>
      <w:r>
        <w:t>W</w:t>
      </w:r>
      <w:r w:rsidR="00254028">
        <w:t>e stand ready.</w:t>
      </w:r>
    </w:p>
    <w:p w:rsidR="008C474C" w:rsidP="008C474C">
      <w:pPr>
        <w:pStyle w:val="Question"/>
      </w:pPr>
      <w:sdt>
        <w:sdtPr>
          <w:alias w:val="Member"/>
          <w:tag w:val="&lt;Member mnisId='4406' dodsId='106168'&gt;"/>
          <w:id w:val="-2095849478"/>
          <w:placeholder>
            <w:docPart w:val="DefaultPlaceholder_-1854013440"/>
          </w:placeholder>
          <w:richText/>
        </w:sdtPr>
        <w:sdtContent>
          <w:r w:rsidRPr="008C474C">
            <w:rPr>
              <w:b/>
            </w:rPr>
            <w:t>Mary Robinson:</w:t>
          </w:r>
        </w:sdtContent>
      </w:sdt>
      <w:r>
        <w:t xml:space="preserve"> Y</w:t>
      </w:r>
      <w:r w:rsidR="00254028">
        <w:t>ou will get broad agreement there. However, we are interested in what the Department is thinking about the funding gap</w:t>
      </w:r>
      <w:r>
        <w:t>.</w:t>
      </w:r>
      <w:r w:rsidR="00254028">
        <w:t xml:space="preserve"> </w:t>
      </w:r>
      <w:r>
        <w:t>P</w:t>
      </w:r>
      <w:r w:rsidR="00254028">
        <w:t>resumably</w:t>
      </w:r>
      <w:r>
        <w:t>,</w:t>
      </w:r>
      <w:r w:rsidR="00254028">
        <w:t xml:space="preserve"> those arguments are being made and the pleas have been put into Government for </w:t>
      </w:r>
      <w:r>
        <w:t xml:space="preserve">the autumn </w:t>
      </w:r>
      <w:r w:rsidR="00254028">
        <w:t xml:space="preserve">statement and the spending rounds, et cetera. </w:t>
      </w:r>
      <w:r>
        <w:t xml:space="preserve">If it is </w:t>
      </w:r>
      <w:r w:rsidR="00254028">
        <w:t xml:space="preserve">not </w:t>
      </w:r>
      <w:r>
        <w:t xml:space="preserve">£4 </w:t>
      </w:r>
      <w:r w:rsidR="00254028">
        <w:t xml:space="preserve">billion, would the Department have a figure in mind as to what it </w:t>
      </w:r>
      <w:r>
        <w:t>may be</w:t>
      </w:r>
      <w:r w:rsidR="00254028">
        <w:t>?</w:t>
      </w:r>
    </w:p>
    <w:p w:rsidR="008C474C" w:rsidP="008C474C">
      <w:pPr>
        <w:pStyle w:val="Answer"/>
      </w:pPr>
      <w:sdt>
        <w:sdtPr>
          <w:alias w:val="Witness"/>
          <w:id w:val="991760378"/>
          <w:placeholder>
            <w:docPart w:val="DefaultPlaceholder_-1854013440"/>
          </w:placeholder>
          <w:richText/>
        </w:sdtPr>
        <w:sdtContent>
          <w:r w:rsidRPr="00236291" w:rsidR="00236291">
            <w:rPr>
              <w:b/>
              <w:i/>
            </w:rPr>
            <w:t>Simon Hoare:</w:t>
          </w:r>
        </w:sdtContent>
      </w:sdt>
      <w:r>
        <w:t xml:space="preserve"> A</w:t>
      </w:r>
      <w:r w:rsidR="00254028">
        <w:t>s tempting as your question is</w:t>
      </w:r>
      <w:r>
        <w:t xml:space="preserve">, </w:t>
      </w:r>
      <w:r w:rsidR="00254028">
        <w:t xml:space="preserve">I am not sure </w:t>
      </w:r>
      <w:r>
        <w:t xml:space="preserve">that </w:t>
      </w:r>
      <w:r w:rsidR="00254028">
        <w:t>it is particularly useful at this stage in the process to provide a running commentary on conversations within Government. Hopefully</w:t>
      </w:r>
      <w:r>
        <w:t>,</w:t>
      </w:r>
      <w:r w:rsidR="00254028">
        <w:t xml:space="preserve"> it will give you and your colleagues on the Committee confidence to know that those conversations are taking place</w:t>
      </w:r>
      <w:r>
        <w:t>. N</w:t>
      </w:r>
      <w:r w:rsidR="00254028">
        <w:t xml:space="preserve">obody is saying </w:t>
      </w:r>
      <w:r>
        <w:t xml:space="preserve">or </w:t>
      </w:r>
      <w:r w:rsidR="00254028">
        <w:t>believes</w:t>
      </w:r>
      <w:r>
        <w:t xml:space="preserve">—and </w:t>
      </w:r>
      <w:r w:rsidR="00254028">
        <w:t>this is an important point</w:t>
      </w:r>
      <w:r>
        <w:t>—</w:t>
      </w:r>
      <w:r w:rsidR="00D90B93">
        <w:t>that t</w:t>
      </w:r>
      <w:r w:rsidR="00254028">
        <w:t>his is all just a made</w:t>
      </w:r>
      <w:r>
        <w:t>-</w:t>
      </w:r>
      <w:r w:rsidR="00254028">
        <w:t>up dream</w:t>
      </w:r>
      <w:r w:rsidR="00D90B93">
        <w:t>,</w:t>
      </w:r>
      <w:r w:rsidR="00254028">
        <w:t xml:space="preserve"> nightmare or fabrication. We do understand the pressures. We get that and we will seek to find ways of attenuating against </w:t>
      </w:r>
      <w:r>
        <w:t>them</w:t>
      </w:r>
      <w:r w:rsidR="00254028">
        <w:t>.</w:t>
      </w:r>
      <w:r>
        <w:t xml:space="preserve"> I hope that </w:t>
      </w:r>
      <w:r w:rsidR="00254028">
        <w:t xml:space="preserve">you will forgive me and understand </w:t>
      </w:r>
      <w:r>
        <w:t>that I am not going to give a</w:t>
      </w:r>
      <w:r w:rsidR="00254028">
        <w:t xml:space="preserve"> running commentary, at this late stage</w:t>
      </w:r>
      <w:r>
        <w:t>,</w:t>
      </w:r>
      <w:r w:rsidR="00254028">
        <w:t xml:space="preserve"> on what those submissions may or may not have said</w:t>
      </w:r>
      <w:r>
        <w:t>.</w:t>
      </w:r>
    </w:p>
    <w:p w:rsidR="008C474C" w:rsidP="008C474C">
      <w:pPr>
        <w:pStyle w:val="Question"/>
      </w:pPr>
      <w:sdt>
        <w:sdtPr>
          <w:alias w:val="Member"/>
          <w:tag w:val="&lt;Member mnisId='4406' dodsId='106168'&gt;"/>
          <w:id w:val="1297722027"/>
          <w:placeholder>
            <w:docPart w:val="DefaultPlaceholder_-1854013440"/>
          </w:placeholder>
          <w:richText/>
        </w:sdtPr>
        <w:sdtContent>
          <w:r w:rsidRPr="008C474C">
            <w:rPr>
              <w:b/>
            </w:rPr>
            <w:t>Mary Robinson:</w:t>
          </w:r>
        </w:sdtContent>
      </w:sdt>
      <w:r w:rsidR="00254028">
        <w:t xml:space="preserve"> </w:t>
      </w:r>
      <w:r>
        <w:t>Does the D</w:t>
      </w:r>
      <w:r w:rsidR="00254028">
        <w:t xml:space="preserve">epartment </w:t>
      </w:r>
      <w:r>
        <w:t xml:space="preserve">have </w:t>
      </w:r>
      <w:r w:rsidR="00254028">
        <w:t>an assessment as to whether the funding that has been given to them</w:t>
      </w:r>
      <w:r>
        <w:t xml:space="preserve"> is </w:t>
      </w:r>
      <w:r w:rsidR="00254028">
        <w:t>matching the demands on their services</w:t>
      </w:r>
      <w:r>
        <w:t>,</w:t>
      </w:r>
      <w:r w:rsidR="00254028">
        <w:t xml:space="preserve"> </w:t>
      </w:r>
      <w:r w:rsidR="00C56CA7">
        <w:t xml:space="preserve">spending, </w:t>
      </w:r>
      <w:r w:rsidR="00254028">
        <w:t>et</w:t>
      </w:r>
      <w:r>
        <w:t xml:space="preserve"> </w:t>
      </w:r>
      <w:r w:rsidR="00254028">
        <w:t>cetera</w:t>
      </w:r>
      <w:r>
        <w:t>?</w:t>
      </w:r>
      <w:r w:rsidR="00254028">
        <w:t xml:space="preserve"> </w:t>
      </w:r>
      <w:r>
        <w:t>W</w:t>
      </w:r>
      <w:r w:rsidR="00254028">
        <w:t xml:space="preserve">e have been hearing that a lot of these cost </w:t>
      </w:r>
      <w:r>
        <w:t xml:space="preserve">pressures </w:t>
      </w:r>
      <w:r w:rsidR="00254028">
        <w:t>have become really difficult for local authorities to manage.</w:t>
      </w:r>
    </w:p>
    <w:p w:rsidR="008C474C" w:rsidP="008C474C">
      <w:pPr>
        <w:pStyle w:val="Answer"/>
      </w:pPr>
      <w:sdt>
        <w:sdtPr>
          <w:alias w:val="Witness"/>
          <w:id w:val="1521824652"/>
          <w:placeholder>
            <w:docPart w:val="DefaultPlaceholder_-1854013440"/>
          </w:placeholder>
          <w:richText/>
        </w:sdtPr>
        <w:sdtContent>
          <w:r w:rsidRPr="00236291" w:rsidR="00236291">
            <w:rPr>
              <w:b/>
              <w:i/>
            </w:rPr>
            <w:t>Simon Hoare:</w:t>
          </w:r>
        </w:sdtContent>
      </w:sdt>
      <w:r>
        <w:t xml:space="preserve"> </w:t>
      </w:r>
      <w:r w:rsidR="00254028">
        <w:t xml:space="preserve">It is something </w:t>
      </w:r>
      <w:r>
        <w:t xml:space="preserve">that </w:t>
      </w:r>
      <w:r w:rsidR="00254028">
        <w:t>we keep under review to make sure that submissions made are as timely and accurate as possible</w:t>
      </w:r>
      <w:r w:rsidR="00C56CA7">
        <w:t>.</w:t>
      </w:r>
      <w:r w:rsidR="00254028">
        <w:t xml:space="preserve"> </w:t>
      </w:r>
      <w:r w:rsidR="00C56CA7">
        <w:t xml:space="preserve">The </w:t>
      </w:r>
      <w:r w:rsidR="00254028">
        <w:t xml:space="preserve">first question that anybody who signs the </w:t>
      </w:r>
      <w:r>
        <w:t xml:space="preserve">cheques </w:t>
      </w:r>
      <w:r w:rsidR="00254028">
        <w:t>is always going to ask is</w:t>
      </w:r>
      <w:r>
        <w:t>, “P</w:t>
      </w:r>
      <w:r w:rsidR="00254028">
        <w:t>rove it</w:t>
      </w:r>
      <w:r>
        <w:t>. D</w:t>
      </w:r>
      <w:r w:rsidR="00254028">
        <w:t>emonstrate</w:t>
      </w:r>
      <w:r>
        <w:t xml:space="preserve"> it”</w:t>
      </w:r>
      <w:r w:rsidR="00254028">
        <w:t>.</w:t>
      </w:r>
      <w:r>
        <w:t xml:space="preserve"> W</w:t>
      </w:r>
      <w:r w:rsidR="00254028">
        <w:t xml:space="preserve">e cannot just go off the back of a </w:t>
      </w:r>
      <w:r>
        <w:t>fag</w:t>
      </w:r>
      <w:r>
        <w:t xml:space="preserve"> packet. </w:t>
      </w:r>
      <w:r w:rsidR="00254028">
        <w:t>We have to have that, which is why the gathering of data and the interpretation that officials provide to the ministerial team is so pivotal</w:t>
      </w:r>
      <w:r>
        <w:t>.</w:t>
      </w:r>
    </w:p>
    <w:p w:rsidR="008C474C" w:rsidP="008C474C">
      <w:pPr>
        <w:pStyle w:val="Question"/>
      </w:pPr>
      <w:sdt>
        <w:sdtPr>
          <w:alias w:val="Member"/>
          <w:tag w:val="&lt;Member mnisId='4406' dodsId='106168'&gt;"/>
          <w:id w:val="922143872"/>
          <w:placeholder>
            <w:docPart w:val="DefaultPlaceholder_-1854013440"/>
          </w:placeholder>
          <w:richText/>
        </w:sdtPr>
        <w:sdtContent>
          <w:r w:rsidRPr="008C474C">
            <w:rPr>
              <w:b/>
            </w:rPr>
            <w:t>Mary Robinson:</w:t>
          </w:r>
        </w:sdtContent>
      </w:sdt>
      <w:r>
        <w:t xml:space="preserve"> Given that </w:t>
      </w:r>
      <w:r w:rsidR="00254028">
        <w:t xml:space="preserve">we can assume that there is a </w:t>
      </w:r>
      <w:r>
        <w:t>funding gap, i</w:t>
      </w:r>
      <w:r w:rsidR="00254028">
        <w:t xml:space="preserve">s there a </w:t>
      </w:r>
      <w:r>
        <w:t xml:space="preserve">plan in </w:t>
      </w:r>
      <w:r w:rsidR="00254028">
        <w:t xml:space="preserve">place to address it or is it all going to be </w:t>
      </w:r>
      <w:r>
        <w:t xml:space="preserve">unveiled </w:t>
      </w:r>
      <w:r w:rsidR="00254028">
        <w:t>on Wednesday?</w:t>
      </w:r>
    </w:p>
    <w:p w:rsidR="008C474C" w:rsidP="008C474C">
      <w:pPr>
        <w:pStyle w:val="Answer"/>
      </w:pPr>
      <w:sdt>
        <w:sdtPr>
          <w:alias w:val="Witness"/>
          <w:id w:val="910663188"/>
          <w:placeholder>
            <w:docPart w:val="DefaultPlaceholder_-1854013440"/>
          </w:placeholder>
          <w:richText/>
        </w:sdtPr>
        <w:sdtContent>
          <w:r w:rsidRPr="00236291" w:rsidR="00236291">
            <w:rPr>
              <w:b/>
              <w:i/>
            </w:rPr>
            <w:t>Simon Hoare:</w:t>
          </w:r>
        </w:sdtContent>
      </w:sdt>
      <w:r>
        <w:t xml:space="preserve"> A</w:t>
      </w:r>
      <w:r w:rsidR="00254028">
        <w:t>s I say, I do not know what the Chancellor is going to say on Wednesday</w:t>
      </w:r>
      <w:r>
        <w:t xml:space="preserve"> and whether he is going to be Santa, whether he is going to be the Grinch or whether he is going to be some rather </w:t>
      </w:r>
      <w:r w:rsidR="00254028">
        <w:t>interesting hybrid of the two</w:t>
      </w:r>
      <w:r>
        <w:t>,</w:t>
      </w:r>
      <w:r w:rsidR="00254028">
        <w:t xml:space="preserve"> </w:t>
      </w:r>
      <w:r>
        <w:t>s</w:t>
      </w:r>
      <w:r w:rsidR="00254028">
        <w:t xml:space="preserve">o we have to play our hand of cards when </w:t>
      </w:r>
      <w:r w:rsidR="00C56CA7">
        <w:t>it is</w:t>
      </w:r>
      <w:r w:rsidR="00254028">
        <w:t xml:space="preserve"> dealt.</w:t>
      </w:r>
    </w:p>
    <w:p w:rsidR="008C474C" w:rsidP="008C474C">
      <w:pPr>
        <w:pStyle w:val="Answer"/>
      </w:pPr>
      <w:r>
        <w:t>T</w:t>
      </w:r>
      <w:r w:rsidR="00254028">
        <w:t xml:space="preserve">he key point I can make at this point is </w:t>
      </w:r>
      <w:r>
        <w:t xml:space="preserve">that </w:t>
      </w:r>
      <w:r w:rsidR="00254028">
        <w:t xml:space="preserve">I have made a pledge to the local government sector that as much </w:t>
      </w:r>
      <w:r>
        <w:t xml:space="preserve">accurate </w:t>
      </w:r>
      <w:r w:rsidR="00254028">
        <w:t xml:space="preserve">information will be provided </w:t>
      </w:r>
      <w:r>
        <w:t xml:space="preserve">to </w:t>
      </w:r>
      <w:r w:rsidR="006F0D93">
        <w:t>it</w:t>
      </w:r>
      <w:r>
        <w:t xml:space="preserve"> </w:t>
      </w:r>
      <w:r w:rsidR="00254028">
        <w:t>in as timely a</w:t>
      </w:r>
      <w:r>
        <w:t xml:space="preserve"> </w:t>
      </w:r>
      <w:r w:rsidR="00254028">
        <w:t>way as we possibly can. I would anticipate a number of conversations taking place with Members of Parliament representing those areas during the consultation on the proposed settlement.</w:t>
      </w:r>
    </w:p>
    <w:p w:rsidR="00254028" w:rsidP="008C474C">
      <w:pPr>
        <w:pStyle w:val="Answer"/>
      </w:pPr>
      <w:r>
        <w:t>W</w:t>
      </w:r>
      <w:r>
        <w:t>e are approaching it as a staged process. It is a play in many acts rather than a one</w:t>
      </w:r>
      <w:r w:rsidR="002A3FBF">
        <w:t xml:space="preserve"> </w:t>
      </w:r>
      <w:r>
        <w:t xml:space="preserve">act drama thing. </w:t>
      </w:r>
      <w:r>
        <w:t>W</w:t>
      </w:r>
      <w:r>
        <w:t>e will work this through.</w:t>
      </w:r>
      <w:r>
        <w:t xml:space="preserve"> </w:t>
      </w:r>
      <w:r>
        <w:t>We want to give confidence</w:t>
      </w:r>
      <w:r>
        <w:t>,</w:t>
      </w:r>
      <w:r>
        <w:t xml:space="preserve"> </w:t>
      </w:r>
      <w:r>
        <w:t>w</w:t>
      </w:r>
      <w:r>
        <w:t>e want to give certainty</w:t>
      </w:r>
      <w:r>
        <w:t xml:space="preserve"> and</w:t>
      </w:r>
      <w:r>
        <w:t xml:space="preserve"> we want to give clarity, but we do want people to understand</w:t>
      </w:r>
      <w:r>
        <w:t xml:space="preserve"> that</w:t>
      </w:r>
      <w:r>
        <w:t xml:space="preserve"> </w:t>
      </w:r>
      <w:r>
        <w:t>w</w:t>
      </w:r>
      <w:r>
        <w:t>e will not leave them isolated and alone.</w:t>
      </w:r>
    </w:p>
    <w:p w:rsidR="008C474C" w:rsidP="008C474C">
      <w:pPr>
        <w:pStyle w:val="Answer"/>
      </w:pPr>
      <w:sdt>
        <w:sdtPr>
          <w:alias w:val="Witness"/>
          <w:id w:val="-281960359"/>
          <w:placeholder>
            <w:docPart w:val="DefaultPlaceholder_-1854013440"/>
          </w:placeholder>
          <w:richText/>
        </w:sdtPr>
        <w:sdtContent>
          <w:r w:rsidRPr="00236291" w:rsidR="00236291">
            <w:rPr>
              <w:b/>
              <w:i/>
            </w:rPr>
            <w:t>Nico Heslop:</w:t>
          </w:r>
        </w:sdtContent>
      </w:sdt>
      <w:r>
        <w:t xml:space="preserve"> T</w:t>
      </w:r>
      <w:r w:rsidR="00254028">
        <w:t>hat is all absolutely right.</w:t>
      </w:r>
    </w:p>
    <w:p w:rsidR="00601E85" w:rsidP="008C474C">
      <w:pPr>
        <w:pStyle w:val="Answer"/>
      </w:pPr>
      <w:sdt>
        <w:sdtPr>
          <w:alias w:val="Witness"/>
          <w:id w:val="939638745"/>
          <w:placeholder>
            <w:docPart w:val="DefaultPlaceholder_-1854013440"/>
          </w:placeholder>
          <w:richText/>
        </w:sdtPr>
        <w:sdtContent>
          <w:r w:rsidRPr="00236291" w:rsidR="00236291">
            <w:rPr>
              <w:b/>
              <w:i/>
            </w:rPr>
            <w:t>Simon Hoare:</w:t>
          </w:r>
        </w:sdtContent>
      </w:sdt>
      <w:r w:rsidR="008C474C">
        <w:t xml:space="preserve"> </w:t>
      </w:r>
      <w:r w:rsidR="00254028">
        <w:t xml:space="preserve">I am glad </w:t>
      </w:r>
      <w:r w:rsidR="008C474C">
        <w:t xml:space="preserve">that </w:t>
      </w:r>
      <w:r w:rsidR="00254028">
        <w:t>you said</w:t>
      </w:r>
      <w:r w:rsidR="008C474C">
        <w:t xml:space="preserve"> </w:t>
      </w:r>
      <w:r w:rsidR="00254028">
        <w:t>that</w:t>
      </w:r>
      <w:r w:rsidR="008C474C">
        <w:t xml:space="preserve">. </w:t>
      </w:r>
      <w:r w:rsidR="00254028">
        <w:t xml:space="preserve">I </w:t>
      </w:r>
      <w:r>
        <w:t xml:space="preserve">always </w:t>
      </w:r>
      <w:r w:rsidR="00D90B93">
        <w:t xml:space="preserve">worry </w:t>
      </w:r>
      <w:r>
        <w:t xml:space="preserve">that you are going to say, “That is quite all </w:t>
      </w:r>
      <w:r w:rsidR="00254028">
        <w:t>right</w:t>
      </w:r>
      <w:r>
        <w:t>, Minister, but”</w:t>
      </w:r>
      <w:r w:rsidR="006F0D93">
        <w:t>—</w:t>
      </w:r>
    </w:p>
    <w:p w:rsidR="00601E85" w:rsidP="00601E85">
      <w:pPr>
        <w:pStyle w:val="Answer"/>
      </w:pPr>
      <w:sdt>
        <w:sdtPr>
          <w:alias w:val="Witness"/>
          <w:id w:val="-438140911"/>
          <w:placeholder>
            <w:docPart w:val="DefaultPlaceholder_-1854013440"/>
          </w:placeholder>
          <w:richText/>
        </w:sdtPr>
        <w:sdtContent>
          <w:r w:rsidRPr="00236291" w:rsidR="00236291">
            <w:rPr>
              <w:b/>
              <w:i/>
            </w:rPr>
            <w:t>Nico Heslop:</w:t>
          </w:r>
        </w:sdtContent>
      </w:sdt>
      <w:r w:rsidR="00254028">
        <w:t xml:space="preserve"> </w:t>
      </w:r>
      <w:r>
        <w:t>No, absolutely not. T</w:t>
      </w:r>
      <w:r w:rsidR="00254028">
        <w:t xml:space="preserve">he way of thinking about it as a process is really important. Local authorities are all setting their budgets at the moment. I have never met a </w:t>
      </w:r>
      <w:r>
        <w:t xml:space="preserve">section </w:t>
      </w:r>
      <w:r w:rsidR="00254028">
        <w:t xml:space="preserve">151 officer who comes and says, </w:t>
      </w:r>
      <w:r>
        <w:t xml:space="preserve">“It is </w:t>
      </w:r>
      <w:r w:rsidR="00254028">
        <w:t>all fine this year</w:t>
      </w:r>
      <w:r>
        <w:t>”. W</w:t>
      </w:r>
      <w:r w:rsidR="00254028">
        <w:t xml:space="preserve">e always have budget gaps. That is </w:t>
      </w:r>
      <w:r>
        <w:t xml:space="preserve">in no </w:t>
      </w:r>
      <w:r w:rsidR="00254028">
        <w:t>way to not take seriously the very real pressures facing local government</w:t>
      </w:r>
      <w:r>
        <w:t>,</w:t>
      </w:r>
      <w:r w:rsidR="00254028">
        <w:t xml:space="preserve"> </w:t>
      </w:r>
      <w:r>
        <w:t>b</w:t>
      </w:r>
      <w:r w:rsidR="00254028">
        <w:t>ut we are at the stage of maximum gap, as it were. We will be publishing a provisional local government finance settlement</w:t>
      </w:r>
      <w:r>
        <w:t xml:space="preserve"> before Christmas</w:t>
      </w:r>
      <w:r w:rsidR="00254028">
        <w:t>.</w:t>
      </w:r>
    </w:p>
    <w:p w:rsidR="00254028" w:rsidP="00601E85">
      <w:pPr>
        <w:pStyle w:val="Answer"/>
      </w:pPr>
      <w:r>
        <w:t xml:space="preserve">As the Minister said, this year’s increase was over </w:t>
      </w:r>
      <w:r w:rsidR="00601E85">
        <w:t>9</w:t>
      </w:r>
      <w:r>
        <w:t>% on average.</w:t>
      </w:r>
      <w:r w:rsidR="00601E85">
        <w:t xml:space="preserve"> I</w:t>
      </w:r>
      <w:r>
        <w:t>t was significant</w:t>
      </w:r>
      <w:r w:rsidR="00601E85">
        <w:t>. C</w:t>
      </w:r>
      <w:r>
        <w:t xml:space="preserve">oming up, if you think about where inflation is today, as long as it roughly tracks the path </w:t>
      </w:r>
      <w:r w:rsidR="00601E85">
        <w:t xml:space="preserve">that it </w:t>
      </w:r>
      <w:r>
        <w:t xml:space="preserve">is at the moment, I would expect that the settlement will deliver an above inflation increase in spending again. </w:t>
      </w:r>
      <w:r w:rsidR="00601E85">
        <w:t>G</w:t>
      </w:r>
      <w:r>
        <w:t xml:space="preserve">overnment </w:t>
      </w:r>
      <w:r w:rsidR="00601E85">
        <w:t xml:space="preserve">are </w:t>
      </w:r>
      <w:r>
        <w:t>really prioritising local government in the way that the Minister has described</w:t>
      </w:r>
      <w:r w:rsidR="00601E85">
        <w:t>.</w:t>
      </w:r>
      <w:r>
        <w:t xml:space="preserve"> </w:t>
      </w:r>
      <w:r w:rsidR="00601E85">
        <w:t>A</w:t>
      </w:r>
      <w:r>
        <w:t xml:space="preserve">ny local authorities </w:t>
      </w:r>
      <w:r w:rsidR="00601E85">
        <w:t xml:space="preserve">that, </w:t>
      </w:r>
      <w:r>
        <w:t xml:space="preserve">after that, still </w:t>
      </w:r>
      <w:r w:rsidR="00601E85">
        <w:t xml:space="preserve">have </w:t>
      </w:r>
      <w:r>
        <w:t xml:space="preserve">a gap </w:t>
      </w:r>
      <w:r w:rsidR="00601E85">
        <w:t xml:space="preserve">and are unable to </w:t>
      </w:r>
      <w:r>
        <w:t xml:space="preserve">set budgets should come and speak to the Minister and to </w:t>
      </w:r>
      <w:r w:rsidR="00601E85">
        <w:t xml:space="preserve">me and </w:t>
      </w:r>
      <w:r>
        <w:t>my teams.</w:t>
      </w:r>
    </w:p>
    <w:p w:rsidR="00601E85" w:rsidP="00601E85">
      <w:pPr>
        <w:pStyle w:val="Question"/>
        <w:numPr>
          <w:ilvl w:val="0"/>
          <w:numId w:val="0"/>
        </w:numPr>
        <w:ind w:left="794"/>
      </w:pPr>
      <w:sdt>
        <w:sdtPr>
          <w:alias w:val="Member"/>
          <w:tag w:val="&lt;Member mnisId='394' dodsId='25722'&gt;"/>
          <w:id w:val="65535400"/>
          <w:placeholder>
            <w:docPart w:val="DefaultPlaceholder_-1854013440"/>
          </w:placeholder>
          <w:richText/>
        </w:sdtPr>
        <w:sdtContent>
          <w:r w:rsidRPr="00601E85">
            <w:rPr>
              <w:b/>
            </w:rPr>
            <w:t>Chair:</w:t>
          </w:r>
        </w:sdtContent>
      </w:sdt>
      <w:r>
        <w:t xml:space="preserve"> </w:t>
      </w:r>
      <w:r w:rsidR="00254028">
        <w:t>Inflation on what</w:t>
      </w:r>
      <w:r>
        <w:t xml:space="preserve"> measure?</w:t>
      </w:r>
    </w:p>
    <w:p w:rsidR="00254028" w:rsidP="00601E85">
      <w:pPr>
        <w:pStyle w:val="Question"/>
      </w:pPr>
      <w:sdt>
        <w:sdtPr>
          <w:alias w:val="Member"/>
          <w:tag w:val="&lt;Member mnisId='4005' dodsId='37675'&gt;"/>
          <w:id w:val="886369663"/>
          <w:placeholder>
            <w:docPart w:val="DefaultPlaceholder_-1854013440"/>
          </w:placeholder>
          <w:richText/>
        </w:sdtPr>
        <w:sdtContent>
          <w:r w:rsidRPr="00601E85" w:rsidR="00601E85">
            <w:rPr>
              <w:b/>
            </w:rPr>
            <w:t>Bob Blackman:</w:t>
          </w:r>
        </w:sdtContent>
      </w:sdt>
      <w:r w:rsidR="00601E85">
        <w:t xml:space="preserve"> </w:t>
      </w:r>
      <w:r>
        <w:t>Yes, exactly</w:t>
      </w:r>
      <w:r w:rsidR="00601E85">
        <w:t>. W</w:t>
      </w:r>
      <w:r>
        <w:t>hat measure of inflation and which month are you applying?</w:t>
      </w:r>
    </w:p>
    <w:p w:rsidR="00601E85" w:rsidP="00601E85">
      <w:pPr>
        <w:pStyle w:val="Answer"/>
      </w:pPr>
      <w:sdt>
        <w:sdtPr>
          <w:alias w:val="Witness"/>
          <w:id w:val="-1709099144"/>
          <w:placeholder>
            <w:docPart w:val="DefaultPlaceholder_-1854013440"/>
          </w:placeholder>
          <w:richText/>
        </w:sdtPr>
        <w:sdtContent>
          <w:r w:rsidRPr="00236291" w:rsidR="00236291">
            <w:rPr>
              <w:b/>
              <w:i/>
            </w:rPr>
            <w:t>Nico Heslop:</w:t>
          </w:r>
        </w:sdtContent>
      </w:sdt>
      <w:r>
        <w:t xml:space="preserve"> I</w:t>
      </w:r>
      <w:r w:rsidR="00254028">
        <w:t>f you think about where inflation is now, the settlement is likely to be above that</w:t>
      </w:r>
      <w:r>
        <w:t>.</w:t>
      </w:r>
    </w:p>
    <w:p w:rsidR="00254028" w:rsidP="00601E85">
      <w:pPr>
        <w:pStyle w:val="Question"/>
      </w:pPr>
      <w:sdt>
        <w:sdtPr>
          <w:alias w:val="Member"/>
          <w:tag w:val="&lt;Member mnisId='4005' dodsId='37675'&gt;"/>
          <w:id w:val="301578198"/>
          <w:placeholder>
            <w:docPart w:val="DefaultPlaceholder_-1854013440"/>
          </w:placeholder>
          <w:richText/>
        </w:sdtPr>
        <w:sdtContent>
          <w:r w:rsidRPr="00601E85" w:rsidR="00601E85">
            <w:rPr>
              <w:b/>
            </w:rPr>
            <w:t>Bob Blackman:</w:t>
          </w:r>
        </w:sdtContent>
      </w:sdt>
      <w:r>
        <w:t xml:space="preserve"> </w:t>
      </w:r>
      <w:r w:rsidR="00601E85">
        <w:t>I</w:t>
      </w:r>
      <w:r>
        <w:t>nflation is still continuing to fall.</w:t>
      </w:r>
    </w:p>
    <w:p w:rsidR="00601E85" w:rsidP="00601E85">
      <w:pPr>
        <w:pStyle w:val="Answer"/>
      </w:pPr>
      <w:sdt>
        <w:sdtPr>
          <w:alias w:val="Witness"/>
          <w:id w:val="2055736059"/>
          <w:placeholder>
            <w:docPart w:val="DefaultPlaceholder_-1854013440"/>
          </w:placeholder>
          <w:richText/>
        </w:sdtPr>
        <w:sdtContent>
          <w:r w:rsidRPr="00236291" w:rsidR="00236291">
            <w:rPr>
              <w:b/>
              <w:i/>
            </w:rPr>
            <w:t>Simon Hoare:</w:t>
          </w:r>
        </w:sdtContent>
      </w:sdt>
      <w:r>
        <w:t xml:space="preserve"> I very much doubt that it </w:t>
      </w:r>
      <w:r w:rsidR="00254028">
        <w:t>will be set at its peak, but it certainly would not be set at its anticipated landing</w:t>
      </w:r>
      <w:r>
        <w:t xml:space="preserve"> spot.</w:t>
      </w:r>
    </w:p>
    <w:p w:rsidR="00254028" w:rsidP="00601E85">
      <w:pPr>
        <w:pStyle w:val="Question"/>
      </w:pPr>
      <w:sdt>
        <w:sdtPr>
          <w:alias w:val="Member"/>
          <w:tag w:val="&lt;Member mnisId='394' dodsId='25722'&gt;"/>
          <w:id w:val="-1834979453"/>
          <w:placeholder>
            <w:docPart w:val="DefaultPlaceholder_-1854013440"/>
          </w:placeholder>
          <w:richText/>
        </w:sdtPr>
        <w:sdtContent>
          <w:r w:rsidRPr="00601E85" w:rsidR="00601E85">
            <w:rPr>
              <w:b/>
            </w:rPr>
            <w:t>Chair:</w:t>
          </w:r>
        </w:sdtContent>
      </w:sdt>
      <w:r w:rsidR="00601E85">
        <w:t xml:space="preserve"> I</w:t>
      </w:r>
      <w:r>
        <w:t>t is around 4.5%</w:t>
      </w:r>
      <w:r w:rsidR="00601E85">
        <w:t xml:space="preserve"> now.</w:t>
      </w:r>
    </w:p>
    <w:p w:rsidR="00254028" w:rsidP="00601E85">
      <w:pPr>
        <w:pStyle w:val="Answer"/>
      </w:pPr>
      <w:sdt>
        <w:sdtPr>
          <w:alias w:val="Witness"/>
          <w:id w:val="-199170487"/>
          <w:placeholder>
            <w:docPart w:val="DefaultPlaceholder_-1854013440"/>
          </w:placeholder>
          <w:richText/>
        </w:sdtPr>
        <w:sdtContent>
          <w:r w:rsidRPr="00236291" w:rsidR="00236291">
            <w:rPr>
              <w:b/>
              <w:i/>
            </w:rPr>
            <w:t>Nico Heslop:</w:t>
          </w:r>
        </w:sdtContent>
      </w:sdt>
      <w:r w:rsidR="00601E85">
        <w:t xml:space="preserve"> </w:t>
      </w:r>
      <w:r>
        <w:t xml:space="preserve">I would not </w:t>
      </w:r>
      <w:r w:rsidR="00601E85">
        <w:t xml:space="preserve">be </w:t>
      </w:r>
      <w:r>
        <w:t xml:space="preserve">drawn, but </w:t>
      </w:r>
      <w:r w:rsidR="00601E85">
        <w:t xml:space="preserve">we already </w:t>
      </w:r>
      <w:r>
        <w:t>set out</w:t>
      </w:r>
      <w:r w:rsidR="00D90B93">
        <w:t>,</w:t>
      </w:r>
      <w:r>
        <w:t xml:space="preserve"> in a policy statement this time last year covering this</w:t>
      </w:r>
      <w:r w:rsidR="00601E85">
        <w:t>,</w:t>
      </w:r>
      <w:r>
        <w:t xml:space="preserve"> significant new council tax income and significant additional grants specifically for social care. </w:t>
      </w:r>
      <w:r w:rsidR="00601E85">
        <w:t>T</w:t>
      </w:r>
      <w:r>
        <w:t>here is already money coming into the system, which was not available this financial year.</w:t>
      </w:r>
    </w:p>
    <w:p w:rsidR="00601E85" w:rsidP="00254028">
      <w:pPr>
        <w:pStyle w:val="Question"/>
      </w:pPr>
      <w:sdt>
        <w:sdtPr>
          <w:alias w:val="Member"/>
          <w:tag w:val="&lt;Member mnisId='394' dodsId='25722'&gt;"/>
          <w:id w:val="-821653798"/>
          <w:placeholder>
            <w:docPart w:val="DefaultPlaceholder_-1854013440"/>
          </w:placeholder>
          <w:richText/>
        </w:sdtPr>
        <w:sdtContent>
          <w:r w:rsidRPr="00601E85">
            <w:rPr>
              <w:b/>
            </w:rPr>
            <w:t>Chair:</w:t>
          </w:r>
        </w:sdtContent>
      </w:sdt>
      <w:r>
        <w:t xml:space="preserve"> </w:t>
      </w:r>
      <w:r w:rsidR="00254028">
        <w:t>Before we come on</w:t>
      </w:r>
      <w:r>
        <w:t xml:space="preserve"> </w:t>
      </w:r>
      <w:r w:rsidR="00254028">
        <w:t xml:space="preserve">to the funding system itself, </w:t>
      </w:r>
      <w:r>
        <w:t>c</w:t>
      </w:r>
      <w:r w:rsidR="00254028">
        <w:t>an we have some indication that</w:t>
      </w:r>
      <w:r>
        <w:t>, on</w:t>
      </w:r>
      <w:r w:rsidR="00254028">
        <w:t xml:space="preserve"> issues like the public health grant</w:t>
      </w:r>
      <w:r>
        <w:t>,</w:t>
      </w:r>
      <w:r w:rsidR="00254028">
        <w:t xml:space="preserve"> </w:t>
      </w:r>
      <w:r>
        <w:t xml:space="preserve">we will not have to wait </w:t>
      </w:r>
      <w:r w:rsidR="00254028">
        <w:t xml:space="preserve">until March before </w:t>
      </w:r>
      <w:r>
        <w:t xml:space="preserve">local </w:t>
      </w:r>
      <w:r w:rsidR="00254028">
        <w:t xml:space="preserve">authorities </w:t>
      </w:r>
      <w:r>
        <w:t xml:space="preserve">find </w:t>
      </w:r>
      <w:r w:rsidR="00254028">
        <w:t xml:space="preserve">out what is coming </w:t>
      </w:r>
      <w:r>
        <w:t xml:space="preserve">to them </w:t>
      </w:r>
      <w:r w:rsidR="00254028">
        <w:t>down the road</w:t>
      </w:r>
      <w:r>
        <w:t>?</w:t>
      </w:r>
    </w:p>
    <w:p w:rsidR="00601E85" w:rsidP="00601E85">
      <w:pPr>
        <w:pStyle w:val="Answer"/>
      </w:pPr>
      <w:sdt>
        <w:sdtPr>
          <w:alias w:val="Witness"/>
          <w:id w:val="1625894518"/>
          <w:placeholder>
            <w:docPart w:val="DefaultPlaceholder_-1854013440"/>
          </w:placeholder>
          <w:richText/>
        </w:sdtPr>
        <w:sdtContent>
          <w:r w:rsidRPr="00236291" w:rsidR="00236291">
            <w:rPr>
              <w:b/>
              <w:i/>
            </w:rPr>
            <w:t>Simon Hoare:</w:t>
          </w:r>
        </w:sdtContent>
      </w:sdt>
      <w:r>
        <w:t xml:space="preserve"> </w:t>
      </w:r>
      <w:r w:rsidR="00254028">
        <w:t>Chairman, you make a good point</w:t>
      </w:r>
      <w:r w:rsidR="009F11A3">
        <w:t>.</w:t>
      </w:r>
      <w:r w:rsidR="00254028">
        <w:t xml:space="preserve"> </w:t>
      </w:r>
      <w:r w:rsidR="009F11A3">
        <w:t xml:space="preserve">It is a point </w:t>
      </w:r>
      <w:r>
        <w:t xml:space="preserve">that </w:t>
      </w:r>
      <w:r w:rsidR="00254028">
        <w:t xml:space="preserve">I have been making to relevant ministerial colleagues, and is </w:t>
      </w:r>
      <w:r w:rsidR="009F11A3">
        <w:t>one</w:t>
      </w:r>
      <w:r w:rsidR="00254028">
        <w:t xml:space="preserve"> that is not lost on them.</w:t>
      </w:r>
    </w:p>
    <w:p w:rsidR="00601E85" w:rsidP="00601E85">
      <w:pPr>
        <w:pStyle w:val="Question"/>
      </w:pPr>
      <w:sdt>
        <w:sdtPr>
          <w:alias w:val="Member"/>
          <w:tag w:val="&lt;Member mnisId='4005' dodsId='37675'&gt;"/>
          <w:id w:val="-23950053"/>
          <w:placeholder>
            <w:docPart w:val="DefaultPlaceholder_-1854013440"/>
          </w:placeholder>
          <w:richText/>
        </w:sdtPr>
        <w:sdtContent>
          <w:r w:rsidRPr="00601E85">
            <w:rPr>
              <w:b/>
            </w:rPr>
            <w:t>Bob Blackman:</w:t>
          </w:r>
        </w:sdtContent>
      </w:sdt>
      <w:r>
        <w:t xml:space="preserve"> W</w:t>
      </w:r>
      <w:r w:rsidR="00254028">
        <w:t>elcome, Minister, and congratulations on your job</w:t>
      </w:r>
      <w:r>
        <w:t>.</w:t>
      </w:r>
      <w:r w:rsidR="00254028">
        <w:t xml:space="preserve"> </w:t>
      </w:r>
      <w:r>
        <w:t>Y</w:t>
      </w:r>
      <w:r w:rsidR="00254028">
        <w:t>ou have no doubt seen the evidence that we have received, even though you probably were not following it at the time</w:t>
      </w:r>
      <w:r>
        <w:t>,</w:t>
      </w:r>
      <w:r w:rsidR="00254028">
        <w:t xml:space="preserve"> because you </w:t>
      </w:r>
      <w:r>
        <w:t xml:space="preserve">were </w:t>
      </w:r>
      <w:r w:rsidR="00254028">
        <w:t>doing your other role.</w:t>
      </w:r>
      <w:r>
        <w:t xml:space="preserve"> </w:t>
      </w:r>
      <w:r w:rsidR="00254028">
        <w:t xml:space="preserve">We have had councillors, researchers </w:t>
      </w:r>
      <w:r>
        <w:t xml:space="preserve">and various </w:t>
      </w:r>
      <w:r w:rsidR="00254028">
        <w:t xml:space="preserve">people come in and say </w:t>
      </w:r>
      <w:r>
        <w:t xml:space="preserve">that </w:t>
      </w:r>
      <w:r w:rsidR="00254028">
        <w:t>the funding system</w:t>
      </w:r>
      <w:r>
        <w:t xml:space="preserve"> is</w:t>
      </w:r>
      <w:r w:rsidR="00254028">
        <w:t xml:space="preserve"> out of date</w:t>
      </w:r>
      <w:r>
        <w:t>.</w:t>
      </w:r>
      <w:r w:rsidR="00254028">
        <w:t xml:space="preserve"> </w:t>
      </w:r>
      <w:r>
        <w:t>I</w:t>
      </w:r>
      <w:r w:rsidR="00254028">
        <w:t>t is broken</w:t>
      </w:r>
      <w:r>
        <w:t>.</w:t>
      </w:r>
      <w:r w:rsidR="00254028">
        <w:t xml:space="preserve"> </w:t>
      </w:r>
      <w:r>
        <w:t>I</w:t>
      </w:r>
      <w:r w:rsidR="00254028">
        <w:t xml:space="preserve">t is not working. </w:t>
      </w:r>
      <w:r>
        <w:t>C</w:t>
      </w:r>
      <w:r w:rsidR="00254028">
        <w:t>learly</w:t>
      </w:r>
      <w:r>
        <w:t>,</w:t>
      </w:r>
      <w:r w:rsidR="00254028">
        <w:t xml:space="preserve"> the current position is that the funding formula, as was</w:t>
      </w:r>
      <w:r>
        <w:t>,</w:t>
      </w:r>
      <w:r w:rsidR="00254028">
        <w:t xml:space="preserve"> to my recollection, was set up 30 years ago when Lord Barwell was a </w:t>
      </w:r>
      <w:r w:rsidR="001F0F29">
        <w:t xml:space="preserve">spad </w:t>
      </w:r>
      <w:r w:rsidR="00254028">
        <w:t xml:space="preserve">at the Department of </w:t>
      </w:r>
      <w:r w:rsidR="001F0F29">
        <w:t xml:space="preserve">the </w:t>
      </w:r>
      <w:r w:rsidR="00254028">
        <w:t>Environment</w:t>
      </w:r>
      <w:r>
        <w:t>. T</w:t>
      </w:r>
      <w:r w:rsidR="00254028">
        <w:t xml:space="preserve">here is an issue here </w:t>
      </w:r>
      <w:r>
        <w:t xml:space="preserve">where </w:t>
      </w:r>
      <w:r w:rsidR="00254028">
        <w:t xml:space="preserve">they may have been tinkering around with the formula, but </w:t>
      </w:r>
      <w:r w:rsidR="001F0F29">
        <w:t xml:space="preserve">basically the </w:t>
      </w:r>
      <w:r w:rsidR="00254028">
        <w:t xml:space="preserve">formula is way out of date. </w:t>
      </w:r>
      <w:r>
        <w:t xml:space="preserve">Do you have </w:t>
      </w:r>
      <w:r w:rsidR="00254028">
        <w:t>any plans to reform that</w:t>
      </w:r>
      <w:r w:rsidR="001F0F29">
        <w:t xml:space="preserve"> and,</w:t>
      </w:r>
      <w:r>
        <w:t xml:space="preserve"> </w:t>
      </w:r>
      <w:r w:rsidR="001F0F29">
        <w:t xml:space="preserve">if </w:t>
      </w:r>
      <w:r w:rsidR="00254028">
        <w:t>so, what would they be?</w:t>
      </w:r>
    </w:p>
    <w:p w:rsidR="00601E85" w:rsidP="00601E85">
      <w:pPr>
        <w:pStyle w:val="Answer"/>
      </w:pPr>
      <w:sdt>
        <w:sdtPr>
          <w:alias w:val="Witness"/>
          <w:id w:val="-780182651"/>
          <w:placeholder>
            <w:docPart w:val="DefaultPlaceholder_-1854013440"/>
          </w:placeholder>
          <w:richText/>
        </w:sdtPr>
        <w:sdtContent>
          <w:r w:rsidRPr="00236291" w:rsidR="00236291">
            <w:rPr>
              <w:b/>
              <w:i/>
            </w:rPr>
            <w:t>Simon Hoare:</w:t>
          </w:r>
        </w:sdtContent>
      </w:sdt>
      <w:r>
        <w:t xml:space="preserve"> F</w:t>
      </w:r>
      <w:r w:rsidR="00254028">
        <w:t xml:space="preserve">irst of all, thank you for your </w:t>
      </w:r>
      <w:r>
        <w:t xml:space="preserve">kind </w:t>
      </w:r>
      <w:r w:rsidR="00254028">
        <w:t>words.</w:t>
      </w:r>
      <w:r>
        <w:t xml:space="preserve"> Just to remind you, the </w:t>
      </w:r>
      <w:r w:rsidR="00254028">
        <w:t>Barnett formula was introduced as a temporary measure by the then Labo</w:t>
      </w:r>
      <w:r>
        <w:t>u</w:t>
      </w:r>
      <w:r w:rsidR="00254028">
        <w:t xml:space="preserve">r Government to paper over the cracks of disagreement with regards to Scottish and </w:t>
      </w:r>
      <w:r>
        <w:t xml:space="preserve">Welsh </w:t>
      </w:r>
      <w:r w:rsidR="00254028">
        <w:t>devolution</w:t>
      </w:r>
      <w:r w:rsidR="002A3FBF">
        <w:t xml:space="preserve"> but it</w:t>
      </w:r>
      <w:r w:rsidR="00254028">
        <w:t xml:space="preserve"> has now adopted the sanctity of the </w:t>
      </w:r>
      <w:r w:rsidR="002A3FBF">
        <w:t>Ten Commandments</w:t>
      </w:r>
      <w:r w:rsidR="00254028">
        <w:t xml:space="preserve"> and</w:t>
      </w:r>
      <w:r>
        <w:t>,</w:t>
      </w:r>
      <w:r w:rsidR="00254028">
        <w:t xml:space="preserve"> of course</w:t>
      </w:r>
      <w:r>
        <w:t>,</w:t>
      </w:r>
      <w:r w:rsidR="00254028">
        <w:t xml:space="preserve"> income tax was introduced as a temporary measure to fund the </w:t>
      </w:r>
      <w:r>
        <w:t xml:space="preserve">Napoleonic </w:t>
      </w:r>
      <w:r w:rsidR="002214F0">
        <w:t>War</w:t>
      </w:r>
      <w:r w:rsidR="00254028">
        <w:t>. Try telling the Chancellor that today and see how far it gets</w:t>
      </w:r>
      <w:r>
        <w:t xml:space="preserve"> you</w:t>
      </w:r>
      <w:r w:rsidR="00254028">
        <w:t>.</w:t>
      </w:r>
    </w:p>
    <w:p w:rsidR="00716BC7" w:rsidP="00601E85">
      <w:pPr>
        <w:pStyle w:val="Answer"/>
      </w:pPr>
      <w:r>
        <w:t>I take the point</w:t>
      </w:r>
      <w:r>
        <w:t>,</w:t>
      </w:r>
      <w:r>
        <w:t xml:space="preserve"> and I am not suggesting that you should have followed my every </w:t>
      </w:r>
      <w:r w:rsidR="00A2362C">
        <w:t xml:space="preserve">Back-Bench </w:t>
      </w:r>
      <w:r>
        <w:t>intervention on this matter, but</w:t>
      </w:r>
      <w:r>
        <w:t>,</w:t>
      </w:r>
      <w:r>
        <w:t xml:space="preserve"> if I </w:t>
      </w:r>
      <w:r w:rsidR="00A2362C">
        <w:t xml:space="preserve">can </w:t>
      </w:r>
      <w:r>
        <w:t xml:space="preserve">point you to my last PMQ as a </w:t>
      </w:r>
      <w:r w:rsidR="00A2362C">
        <w:t xml:space="preserve">Back-Bench </w:t>
      </w:r>
      <w:r>
        <w:t>Member of Parliament two and a half weeks ago</w:t>
      </w:r>
      <w:r w:rsidR="00A2362C">
        <w:t>,</w:t>
      </w:r>
      <w:r>
        <w:t xml:space="preserve"> and to my contribution on the debate of the King’s </w:t>
      </w:r>
      <w:r w:rsidR="00A2362C">
        <w:t>Speech</w:t>
      </w:r>
      <w:r>
        <w:t>,</w:t>
      </w:r>
      <w:r>
        <w:t xml:space="preserve"> I spoke </w:t>
      </w:r>
      <w:r>
        <w:t xml:space="preserve">on both occasions </w:t>
      </w:r>
      <w:r>
        <w:t>of the need to look at the formula</w:t>
      </w:r>
      <w:r>
        <w:t>.</w:t>
      </w:r>
      <w:r>
        <w:t xml:space="preserve"> I say at the outset</w:t>
      </w:r>
      <w:r>
        <w:t xml:space="preserve"> that</w:t>
      </w:r>
      <w:r>
        <w:t xml:space="preserve"> I have never viewed that as a </w:t>
      </w:r>
      <w:r w:rsidR="000F63B5">
        <w:t>“</w:t>
      </w:r>
      <w:r>
        <w:t>rob Peter to pay Paul</w:t>
      </w:r>
      <w:r w:rsidR="000F63B5">
        <w:t>”</w:t>
      </w:r>
      <w:r>
        <w:t xml:space="preserve"> exercise. The rural areas such as I represent have acute and identified needs</w:t>
      </w:r>
      <w:r w:rsidR="00D90B93">
        <w:t xml:space="preserve">, as do the </w:t>
      </w:r>
      <w:r>
        <w:t>urban areas such as you</w:t>
      </w:r>
      <w:r>
        <w:t>,</w:t>
      </w:r>
      <w:r>
        <w:t xml:space="preserve"> Mr </w:t>
      </w:r>
      <w:r>
        <w:t xml:space="preserve">Byrne, Ms Hollern and </w:t>
      </w:r>
      <w:r>
        <w:t>Mrs Robinson represent</w:t>
      </w:r>
      <w:r w:rsidR="00D90B93">
        <w:t>.</w:t>
      </w:r>
      <w:r>
        <w:t xml:space="preserve"> </w:t>
      </w:r>
      <w:r w:rsidR="00D90B93">
        <w:t>W</w:t>
      </w:r>
      <w:r>
        <w:t xml:space="preserve">e </w:t>
      </w:r>
      <w:r>
        <w:t xml:space="preserve">sometimes </w:t>
      </w:r>
      <w:r>
        <w:t xml:space="preserve">have overlapping but different pressures, but important pressures and </w:t>
      </w:r>
      <w:r>
        <w:t>differences</w:t>
      </w:r>
      <w:r>
        <w:t xml:space="preserve"> nonetheless.</w:t>
      </w:r>
    </w:p>
    <w:p w:rsidR="00716BC7" w:rsidP="00601E85">
      <w:pPr>
        <w:pStyle w:val="Answer"/>
      </w:pPr>
      <w:r>
        <w:t>L</w:t>
      </w:r>
      <w:r w:rsidR="00254028">
        <w:t>et me be frank and honest about this. The window to have a fundamental reform of the local government funding formula</w:t>
      </w:r>
      <w:r>
        <w:t>, i</w:t>
      </w:r>
      <w:r w:rsidR="00254028">
        <w:t>f it existed at all</w:t>
      </w:r>
      <w:r>
        <w:t xml:space="preserve">—and I have </w:t>
      </w:r>
      <w:r w:rsidR="00254028">
        <w:t>been convinced that it has</w:t>
      </w:r>
      <w:r>
        <w:t>—</w:t>
      </w:r>
      <w:r w:rsidR="00254028">
        <w:t>probably</w:t>
      </w:r>
      <w:r>
        <w:t xml:space="preserve"> </w:t>
      </w:r>
      <w:r w:rsidR="00254028">
        <w:t xml:space="preserve">existed immediately after the 2019 </w:t>
      </w:r>
      <w:r>
        <w:t>g</w:t>
      </w:r>
      <w:r w:rsidR="00254028">
        <w:t xml:space="preserve">eneral </w:t>
      </w:r>
      <w:r>
        <w:t>e</w:t>
      </w:r>
      <w:r w:rsidR="00254028">
        <w:t>lection, when the Government had a good working majority to help drive policy changes through</w:t>
      </w:r>
      <w:r>
        <w:t>.</w:t>
      </w:r>
    </w:p>
    <w:p w:rsidR="00716BC7" w:rsidP="00601E85">
      <w:pPr>
        <w:pStyle w:val="Answer"/>
      </w:pPr>
      <w:r>
        <w:t>A</w:t>
      </w:r>
      <w:r w:rsidR="00254028">
        <w:t xml:space="preserve">long came the </w:t>
      </w:r>
      <w:r>
        <w:t xml:space="preserve">spectre </w:t>
      </w:r>
      <w:r w:rsidR="00254028">
        <w:t xml:space="preserve">of </w:t>
      </w:r>
      <w:r w:rsidR="002A3FBF">
        <w:t>covid</w:t>
      </w:r>
      <w:r w:rsidR="00254028">
        <w:t xml:space="preserve">, and we know the huge burden that </w:t>
      </w:r>
      <w:r w:rsidR="002A3FBF">
        <w:t>covid</w:t>
      </w:r>
      <w:r w:rsidR="00254028">
        <w:t xml:space="preserve"> placed on local authoritie</w:t>
      </w:r>
      <w:r>
        <w:t>s.</w:t>
      </w:r>
      <w:r w:rsidR="00254028">
        <w:t xml:space="preserve"> </w:t>
      </w:r>
      <w:r>
        <w:t>T</w:t>
      </w:r>
      <w:r w:rsidR="00254028">
        <w:t xml:space="preserve">hey </w:t>
      </w:r>
      <w:r>
        <w:t xml:space="preserve">would have </w:t>
      </w:r>
      <w:r w:rsidR="00254028">
        <w:t>thought central Government was eccentric to the point of just being non-understandable</w:t>
      </w:r>
      <w:r>
        <w:t xml:space="preserve"> i</w:t>
      </w:r>
      <w:r w:rsidR="00254028">
        <w:t>f we had</w:t>
      </w:r>
      <w:r>
        <w:t>, at that point,</w:t>
      </w:r>
      <w:r w:rsidR="00254028">
        <w:t xml:space="preserve"> suddenly unveiled a massive consultation on reforms</w:t>
      </w:r>
      <w:r w:rsidR="000F63B5">
        <w:t xml:space="preserve"> to,</w:t>
      </w:r>
      <w:r w:rsidR="00254028">
        <w:t xml:space="preserve"> or ideas to reform</w:t>
      </w:r>
      <w:r w:rsidR="000F63B5">
        <w:t>,</w:t>
      </w:r>
      <w:r w:rsidR="00254028">
        <w:t xml:space="preserve"> the local government formula</w:t>
      </w:r>
      <w:r>
        <w:t>. W</w:t>
      </w:r>
      <w:r w:rsidR="00254028">
        <w:t>e are where we are.</w:t>
      </w:r>
      <w:r>
        <w:t xml:space="preserve"> </w:t>
      </w:r>
      <w:r w:rsidR="00254028">
        <w:t>We have no plans in hand. There is no work at hand to reform the formula today or casting</w:t>
      </w:r>
      <w:r>
        <w:t xml:space="preserve"> forward</w:t>
      </w:r>
      <w:r w:rsidR="00254028">
        <w:t>.</w:t>
      </w:r>
    </w:p>
    <w:p w:rsidR="003B1809" w:rsidP="00716BC7">
      <w:pPr>
        <w:pStyle w:val="Question"/>
      </w:pPr>
      <w:sdt>
        <w:sdtPr>
          <w:alias w:val="Member"/>
          <w:tag w:val="&lt;Member mnisId='4005' dodsId='37675'&gt;"/>
          <w:id w:val="-1433891960"/>
          <w:placeholder>
            <w:docPart w:val="DefaultPlaceholder_-1854013440"/>
          </w:placeholder>
          <w:richText/>
        </w:sdtPr>
        <w:sdtContent>
          <w:r w:rsidRPr="00716BC7" w:rsidR="00716BC7">
            <w:rPr>
              <w:b/>
            </w:rPr>
            <w:t>Bob Blackman:</w:t>
          </w:r>
        </w:sdtContent>
      </w:sdt>
      <w:r w:rsidR="00716BC7">
        <w:t xml:space="preserve"> </w:t>
      </w:r>
      <w:r w:rsidR="00254028">
        <w:t>If I can just interrupt you, I understand that, but</w:t>
      </w:r>
      <w:r w:rsidR="00716BC7">
        <w:t>,</w:t>
      </w:r>
      <w:r w:rsidR="00254028">
        <w:t xml:space="preserve"> of course</w:t>
      </w:r>
      <w:r w:rsidR="00716BC7">
        <w:t>,</w:t>
      </w:r>
      <w:r w:rsidR="00254028">
        <w:t xml:space="preserve"> you can tweak </w:t>
      </w:r>
      <w:r>
        <w:t xml:space="preserve">certain </w:t>
      </w:r>
      <w:r w:rsidR="00254028">
        <w:t>factors that suddenly distort the whole position. I am assuming that you are not proposing any massive tweaking, because</w:t>
      </w:r>
      <w:r w:rsidR="00716BC7">
        <w:t>,</w:t>
      </w:r>
      <w:r w:rsidR="00254028">
        <w:t xml:space="preserve"> if you do, that can distort the funding to local authorities quite considerably.</w:t>
      </w:r>
    </w:p>
    <w:p w:rsidR="00254028" w:rsidP="003B1809">
      <w:pPr>
        <w:pStyle w:val="Answer"/>
      </w:pPr>
      <w:sdt>
        <w:sdtPr>
          <w:alias w:val="Witness"/>
          <w:id w:val="1810431186"/>
          <w:placeholder>
            <w:docPart w:val="DefaultPlaceholder_-1854013440"/>
          </w:placeholder>
          <w:richText/>
        </w:sdtPr>
        <w:sdtContent>
          <w:r w:rsidRPr="00236291" w:rsidR="00236291">
            <w:rPr>
              <w:b/>
              <w:i/>
            </w:rPr>
            <w:t>Simon Hoare:</w:t>
          </w:r>
        </w:sdtContent>
      </w:sdt>
      <w:r>
        <w:t xml:space="preserve"> I am not envisioning any, because </w:t>
      </w:r>
      <w:r w:rsidR="00716BC7">
        <w:t xml:space="preserve">the </w:t>
      </w:r>
      <w:r>
        <w:t xml:space="preserve">best service that we can do is to, if I can use this phrase, Chairman, play the hand of cards </w:t>
      </w:r>
      <w:r w:rsidR="00716BC7">
        <w:t xml:space="preserve">that we </w:t>
      </w:r>
      <w:r>
        <w:t xml:space="preserve">were dealt rather than </w:t>
      </w:r>
      <w:r w:rsidR="00716BC7">
        <w:t xml:space="preserve">one </w:t>
      </w:r>
      <w:r>
        <w:t>that we</w:t>
      </w:r>
      <w:r w:rsidR="00716BC7">
        <w:t xml:space="preserve"> might </w:t>
      </w:r>
      <w:r>
        <w:t xml:space="preserve">wish we had been dealt. </w:t>
      </w:r>
      <w:r w:rsidR="00716BC7">
        <w:t>A</w:t>
      </w:r>
      <w:r>
        <w:t>gain</w:t>
      </w:r>
      <w:r w:rsidR="00716BC7">
        <w:t>,</w:t>
      </w:r>
      <w:r>
        <w:t xml:space="preserve"> that speaks back to my point about the desirability and necessity of providing clarity and certainty to those who are charged with setting local government budgets, and we owe them that at least.</w:t>
      </w:r>
    </w:p>
    <w:p w:rsidR="00254028" w:rsidP="00716BC7">
      <w:pPr>
        <w:pStyle w:val="Answer"/>
      </w:pPr>
      <w:sdt>
        <w:sdtPr>
          <w:alias w:val="Witness"/>
          <w:id w:val="1754460596"/>
          <w:placeholder>
            <w:docPart w:val="DefaultPlaceholder_-1854013440"/>
          </w:placeholder>
          <w:richText/>
        </w:sdtPr>
        <w:sdtContent>
          <w:r w:rsidRPr="00236291" w:rsidR="00236291">
            <w:rPr>
              <w:b/>
              <w:i/>
            </w:rPr>
            <w:t>Nico Heslop:</w:t>
          </w:r>
        </w:sdtContent>
      </w:sdt>
      <w:r w:rsidR="00716BC7">
        <w:t xml:space="preserve"> If I may add to that, </w:t>
      </w:r>
      <w:r>
        <w:t>exactly as the Minister says</w:t>
      </w:r>
      <w:r w:rsidR="00716BC7">
        <w:t>,</w:t>
      </w:r>
      <w:r>
        <w:t xml:space="preserve"> </w:t>
      </w:r>
      <w:r w:rsidR="00716BC7">
        <w:t xml:space="preserve">we set out, last year, </w:t>
      </w:r>
      <w:r>
        <w:t xml:space="preserve">in what we refer to as the policy statement, a clear policy decision on about 90% of the funding in the </w:t>
      </w:r>
      <w:r w:rsidR="00716BC7">
        <w:t>£</w:t>
      </w:r>
      <w:r>
        <w:t xml:space="preserve">60 billion or so. </w:t>
      </w:r>
      <w:r w:rsidR="00716BC7">
        <w:t>T</w:t>
      </w:r>
      <w:r>
        <w:t>hat is already pre-committed, as it were, and so the room for any change beyond that is pretty limited. Ministers were clear last year that</w:t>
      </w:r>
      <w:r w:rsidR="00716BC7">
        <w:t>,</w:t>
      </w:r>
      <w:r>
        <w:t xml:space="preserve"> exactly as Minister </w:t>
      </w:r>
      <w:r w:rsidR="00716BC7">
        <w:t xml:space="preserve">Hoare </w:t>
      </w:r>
      <w:r>
        <w:t>says</w:t>
      </w:r>
      <w:r w:rsidR="00716BC7">
        <w:t>,</w:t>
      </w:r>
      <w:r>
        <w:t xml:space="preserve"> now is not the time to reform</w:t>
      </w:r>
      <w:r w:rsidR="00716BC7">
        <w:t>.</w:t>
      </w:r>
      <w:r>
        <w:t xml:space="preserve"> </w:t>
      </w:r>
      <w:r w:rsidR="00716BC7">
        <w:t>N</w:t>
      </w:r>
      <w:r>
        <w:t xml:space="preserve">ow is the time for </w:t>
      </w:r>
      <w:r w:rsidR="00716BC7">
        <w:t>stability</w:t>
      </w:r>
      <w:r>
        <w:t xml:space="preserve">. We </w:t>
      </w:r>
      <w:r w:rsidR="00716BC7">
        <w:t xml:space="preserve">have </w:t>
      </w:r>
      <w:r>
        <w:t xml:space="preserve">recommitted in that policy statement that we were still interested as </w:t>
      </w:r>
      <w:r w:rsidR="00716BC7">
        <w:t>the</w:t>
      </w:r>
      <w:r>
        <w:t xml:space="preserve"> Government in the more fundamental reform, but not for now</w:t>
      </w:r>
      <w:r w:rsidR="00716BC7">
        <w:t>.</w:t>
      </w:r>
      <w:r>
        <w:t xml:space="preserve"> </w:t>
      </w:r>
      <w:r w:rsidR="00716BC7">
        <w:t>W</w:t>
      </w:r>
      <w:r>
        <w:t xml:space="preserve">e try to provide as much certainty </w:t>
      </w:r>
      <w:r w:rsidR="00716BC7">
        <w:t xml:space="preserve">and </w:t>
      </w:r>
      <w:r>
        <w:t>stability for this financial year, and we have done so.</w:t>
      </w:r>
    </w:p>
    <w:p w:rsidR="00716BC7" w:rsidP="00254028">
      <w:pPr>
        <w:pStyle w:val="Question"/>
      </w:pPr>
      <w:sdt>
        <w:sdtPr>
          <w:alias w:val="Member"/>
          <w:tag w:val="&lt;Member mnisId='4005' dodsId='37675'&gt;"/>
          <w:id w:val="857931500"/>
          <w:placeholder>
            <w:docPart w:val="DefaultPlaceholder_-1854013440"/>
          </w:placeholder>
          <w:richText/>
        </w:sdtPr>
        <w:sdtContent>
          <w:r w:rsidRPr="00716BC7">
            <w:rPr>
              <w:b/>
            </w:rPr>
            <w:t>Bob Blackman:</w:t>
          </w:r>
        </w:sdtContent>
      </w:sdt>
      <w:r>
        <w:t xml:space="preserve"> </w:t>
      </w:r>
      <w:r w:rsidR="00254028">
        <w:t xml:space="preserve">I have a couple of other areas. The </w:t>
      </w:r>
      <w:r>
        <w:t xml:space="preserve">council tax </w:t>
      </w:r>
      <w:r w:rsidR="00254028">
        <w:t>base and valuations of properties were set more than 30 years ago</w:t>
      </w:r>
      <w:r>
        <w:t xml:space="preserve"> and</w:t>
      </w:r>
      <w:r w:rsidR="00254028">
        <w:t xml:space="preserve"> </w:t>
      </w:r>
      <w:r>
        <w:t xml:space="preserve">have </w:t>
      </w:r>
      <w:r w:rsidR="00254028">
        <w:t>never been kept up to date. We have brand</w:t>
      </w:r>
      <w:r w:rsidR="002A3FBF">
        <w:t>-0</w:t>
      </w:r>
      <w:r w:rsidR="00254028">
        <w:t>new properties</w:t>
      </w:r>
      <w:r>
        <w:t>. P</w:t>
      </w:r>
      <w:r w:rsidR="00254028">
        <w:t>roperty prices are way out of kilter</w:t>
      </w:r>
      <w:r>
        <w:t xml:space="preserve"> and</w:t>
      </w:r>
      <w:r w:rsidR="00254028">
        <w:t xml:space="preserve"> </w:t>
      </w:r>
      <w:r>
        <w:t xml:space="preserve">there is </w:t>
      </w:r>
      <w:r w:rsidR="00254028">
        <w:t xml:space="preserve">a huge imbalance across the country in terms of what those property prices would look like. </w:t>
      </w:r>
      <w:r>
        <w:t>N</w:t>
      </w:r>
      <w:r w:rsidR="00254028">
        <w:t xml:space="preserve">o Government over the last 30 years </w:t>
      </w:r>
      <w:r>
        <w:t xml:space="preserve">have </w:t>
      </w:r>
      <w:r w:rsidR="00254028">
        <w:t>had the bravery to do anything about this. Are you looking at something for the long term</w:t>
      </w:r>
      <w:r>
        <w:t xml:space="preserve">—you </w:t>
      </w:r>
      <w:r w:rsidR="00254028">
        <w:t xml:space="preserve">are </w:t>
      </w:r>
      <w:r w:rsidR="003B1809">
        <w:t xml:space="preserve">obviously </w:t>
      </w:r>
      <w:r w:rsidR="00254028">
        <w:t xml:space="preserve">not going to do </w:t>
      </w:r>
      <w:r>
        <w:t xml:space="preserve">anything </w:t>
      </w:r>
      <w:r w:rsidR="00254028">
        <w:t>immediately</w:t>
      </w:r>
      <w:r>
        <w:t>—</w:t>
      </w:r>
      <w:r w:rsidR="00254028">
        <w:t>to</w:t>
      </w:r>
      <w:r>
        <w:t xml:space="preserve"> </w:t>
      </w:r>
      <w:r w:rsidR="00254028">
        <w:t xml:space="preserve">try to get property prices or bands reflected in the way that local authorities collect </w:t>
      </w:r>
      <w:r>
        <w:t xml:space="preserve">council </w:t>
      </w:r>
      <w:r w:rsidR="00254028">
        <w:t>tax</w:t>
      </w:r>
      <w:r>
        <w:t>?</w:t>
      </w:r>
    </w:p>
    <w:p w:rsidR="004976E6" w:rsidP="00716BC7">
      <w:pPr>
        <w:pStyle w:val="Answer"/>
      </w:pPr>
      <w:sdt>
        <w:sdtPr>
          <w:alias w:val="Witness"/>
          <w:id w:val="159042557"/>
          <w:placeholder>
            <w:docPart w:val="DefaultPlaceholder_-1854013440"/>
          </w:placeholder>
          <w:richText/>
        </w:sdtPr>
        <w:sdtContent>
          <w:r w:rsidRPr="00236291" w:rsidR="00236291">
            <w:rPr>
              <w:b/>
              <w:i/>
            </w:rPr>
            <w:t>Simon Hoare:</w:t>
          </w:r>
        </w:sdtContent>
      </w:sdt>
      <w:r w:rsidR="00716BC7">
        <w:t xml:space="preserve"> </w:t>
      </w:r>
      <w:r w:rsidR="00254028">
        <w:t xml:space="preserve">Let me not set a </w:t>
      </w:r>
      <w:r w:rsidR="00716BC7">
        <w:t xml:space="preserve">hare </w:t>
      </w:r>
      <w:r w:rsidR="00254028">
        <w:t>running by reaffirming your assumption and suspicion. There are no changes coming to that any time soon. I note that the Wel</w:t>
      </w:r>
      <w:r w:rsidR="00716BC7">
        <w:t>s</w:t>
      </w:r>
      <w:r w:rsidR="00254028">
        <w:t xml:space="preserve">h Government </w:t>
      </w:r>
      <w:r w:rsidR="00716BC7">
        <w:t xml:space="preserve">are </w:t>
      </w:r>
      <w:r w:rsidR="00254028">
        <w:t xml:space="preserve">either just about </w:t>
      </w:r>
      <w:r w:rsidR="00716BC7">
        <w:t xml:space="preserve">to embark </w:t>
      </w:r>
      <w:r w:rsidR="00716BC7">
        <w:t xml:space="preserve">or </w:t>
      </w:r>
      <w:r w:rsidR="00254028">
        <w:t>ha</w:t>
      </w:r>
      <w:r w:rsidR="00716BC7">
        <w:t>ve</w:t>
      </w:r>
      <w:r w:rsidR="00254028">
        <w:t xml:space="preserve"> just embarked upon a consultation, and I am going to look at that</w:t>
      </w:r>
      <w:r w:rsidR="00716BC7">
        <w:t>,</w:t>
      </w:r>
      <w:r w:rsidR="00254028">
        <w:t xml:space="preserve"> because it is important not to rule any ideas in </w:t>
      </w:r>
      <w:r w:rsidR="00716BC7">
        <w:t>or out</w:t>
      </w:r>
      <w:r w:rsidR="00254028">
        <w:t xml:space="preserve">. </w:t>
      </w:r>
      <w:r w:rsidR="003B1809">
        <w:t xml:space="preserve">You </w:t>
      </w:r>
      <w:r w:rsidR="00254028">
        <w:t>may get bored of me saying this</w:t>
      </w:r>
      <w:r w:rsidR="00716BC7">
        <w:t xml:space="preserve">, </w:t>
      </w:r>
      <w:r w:rsidR="003B1809">
        <w:t xml:space="preserve">but, </w:t>
      </w:r>
      <w:r w:rsidR="00254028">
        <w:t>in the interests of certainty and clarity for local authorit</w:t>
      </w:r>
      <w:r w:rsidR="00716BC7">
        <w:t>ies</w:t>
      </w:r>
      <w:r w:rsidR="00254028">
        <w:t xml:space="preserve"> </w:t>
      </w:r>
      <w:r w:rsidR="00716BC7">
        <w:t xml:space="preserve">and for council </w:t>
      </w:r>
      <w:r w:rsidR="00254028">
        <w:t>tax</w:t>
      </w:r>
      <w:r w:rsidR="00716BC7">
        <w:t xml:space="preserve"> </w:t>
      </w:r>
      <w:r w:rsidR="00254028">
        <w:t xml:space="preserve">payers, we have no plans at hand for the </w:t>
      </w:r>
      <w:r>
        <w:t>re</w:t>
      </w:r>
      <w:r w:rsidR="00254028">
        <w:t>valuation of the base</w:t>
      </w:r>
      <w:r>
        <w:t>.</w:t>
      </w:r>
    </w:p>
    <w:p w:rsidR="004976E6" w:rsidP="00716BC7">
      <w:pPr>
        <w:pStyle w:val="Answer"/>
      </w:pPr>
      <w:r>
        <w:t xml:space="preserve">If I may, I will </w:t>
      </w:r>
      <w:r w:rsidR="00254028">
        <w:t>make this point as well</w:t>
      </w:r>
      <w:r w:rsidR="003B1809">
        <w:t>,</w:t>
      </w:r>
      <w:r w:rsidR="00254028">
        <w:t xml:space="preserve"> at a time </w:t>
      </w:r>
      <w:r>
        <w:t xml:space="preserve">when </w:t>
      </w:r>
      <w:r w:rsidR="00254028">
        <w:t>all of us</w:t>
      </w:r>
      <w:r>
        <w:t>,</w:t>
      </w:r>
      <w:r w:rsidR="00254028">
        <w:t xml:space="preserve"> </w:t>
      </w:r>
      <w:r>
        <w:t xml:space="preserve">through our </w:t>
      </w:r>
      <w:r w:rsidR="00254028">
        <w:t>constituenc</w:t>
      </w:r>
      <w:r>
        <w:t>y</w:t>
      </w:r>
      <w:r w:rsidR="00254028">
        <w:t xml:space="preserve"> surgeries and engagements with constituents across the piece</w:t>
      </w:r>
      <w:r>
        <w:t>,</w:t>
      </w:r>
      <w:r w:rsidR="00254028">
        <w:t xml:space="preserve"> will be more than conscious of the very considerable hardships that families have gone through as a result of the cost of living crisis</w:t>
      </w:r>
      <w:r>
        <w:t>.</w:t>
      </w:r>
      <w:r w:rsidR="00254028">
        <w:t xml:space="preserve"> </w:t>
      </w:r>
      <w:r>
        <w:t>A</w:t>
      </w:r>
      <w:r w:rsidR="00254028">
        <w:t>s it looks as if, having st</w:t>
      </w:r>
      <w:r>
        <w:t>ea</w:t>
      </w:r>
      <w:r w:rsidR="00254028">
        <w:t>died the ship, we have</w:t>
      </w:r>
      <w:r>
        <w:t>,</w:t>
      </w:r>
      <w:r w:rsidR="00254028">
        <w:t xml:space="preserve"> hopefully</w:t>
      </w:r>
      <w:r>
        <w:t>,</w:t>
      </w:r>
      <w:r w:rsidR="00254028">
        <w:t xml:space="preserve"> steered into </w:t>
      </w:r>
      <w:r>
        <w:t xml:space="preserve">calmer </w:t>
      </w:r>
      <w:r w:rsidR="00254028">
        <w:t>waters</w:t>
      </w:r>
      <w:r>
        <w:t xml:space="preserve">—we </w:t>
      </w:r>
      <w:r w:rsidR="00254028">
        <w:t>are seeing inflation falling</w:t>
      </w:r>
      <w:r>
        <w:t xml:space="preserve">, which </w:t>
      </w:r>
      <w:r w:rsidR="00254028">
        <w:t xml:space="preserve">should </w:t>
      </w:r>
      <w:r w:rsidR="003B1809">
        <w:t>lead</w:t>
      </w:r>
      <w:r w:rsidR="00254028">
        <w:t xml:space="preserve"> to less pressure on interest rates and the like</w:t>
      </w:r>
      <w:r>
        <w:t>—</w:t>
      </w:r>
      <w:r w:rsidR="00254028">
        <w:t>I</w:t>
      </w:r>
      <w:r>
        <w:t xml:space="preserve"> </w:t>
      </w:r>
      <w:r w:rsidR="00254028">
        <w:t>would not want us to be the Mr Grad</w:t>
      </w:r>
      <w:r>
        <w:t>grind</w:t>
      </w:r>
      <w:r w:rsidR="00254028">
        <w:t xml:space="preserve"> on all of this and snatch away the immediate benefits that families have been able to feel in their family budgets and in their back pockets.</w:t>
      </w:r>
    </w:p>
    <w:p w:rsidR="00254028" w:rsidP="004976E6">
      <w:pPr>
        <w:pStyle w:val="Question"/>
      </w:pPr>
      <w:sdt>
        <w:sdtPr>
          <w:alias w:val="Member"/>
          <w:tag w:val="&lt;Member mnisId='4005' dodsId='37675'&gt;"/>
          <w:id w:val="-2076959240"/>
          <w:placeholder>
            <w:docPart w:val="DefaultPlaceholder_-1854013440"/>
          </w:placeholder>
          <w:richText/>
        </w:sdtPr>
        <w:sdtContent>
          <w:r w:rsidRPr="004976E6" w:rsidR="004976E6">
            <w:rPr>
              <w:b/>
            </w:rPr>
            <w:t>Bob Blackman:</w:t>
          </w:r>
        </w:sdtContent>
      </w:sdt>
      <w:r w:rsidR="004976E6">
        <w:t xml:space="preserve"> Finally from me, </w:t>
      </w:r>
      <w:r>
        <w:t xml:space="preserve">the fair funding review that was promised appears to have been </w:t>
      </w:r>
      <w:r w:rsidR="004976E6">
        <w:t>shelved</w:t>
      </w:r>
      <w:r>
        <w:t xml:space="preserve">. </w:t>
      </w:r>
      <w:r w:rsidR="004976E6">
        <w:t xml:space="preserve">Do you have </w:t>
      </w:r>
      <w:r>
        <w:t>any plans to resuscitate it?</w:t>
      </w:r>
    </w:p>
    <w:p w:rsidR="00254028" w:rsidP="004976E6">
      <w:pPr>
        <w:pStyle w:val="Answer"/>
      </w:pPr>
      <w:sdt>
        <w:sdtPr>
          <w:alias w:val="Witness"/>
          <w:id w:val="-1762599169"/>
          <w:placeholder>
            <w:docPart w:val="DefaultPlaceholder_-1854013440"/>
          </w:placeholder>
          <w:richText/>
        </w:sdtPr>
        <w:sdtContent>
          <w:r w:rsidRPr="00236291" w:rsidR="00236291">
            <w:rPr>
              <w:b/>
              <w:i/>
            </w:rPr>
            <w:t>Nico Heslop:</w:t>
          </w:r>
        </w:sdtContent>
      </w:sdt>
      <w:r w:rsidR="004976E6">
        <w:t xml:space="preserve"> </w:t>
      </w:r>
      <w:r>
        <w:t>That is what I referred to</w:t>
      </w:r>
      <w:r w:rsidR="004976E6">
        <w:t>.</w:t>
      </w:r>
      <w:r>
        <w:t xml:space="preserve"> </w:t>
      </w:r>
      <w:r w:rsidR="004976E6">
        <w:t>I</w:t>
      </w:r>
      <w:r>
        <w:t xml:space="preserve">n the policy statement </w:t>
      </w:r>
      <w:r w:rsidR="004976E6">
        <w:t>l</w:t>
      </w:r>
      <w:r>
        <w:t>ast year</w:t>
      </w:r>
      <w:r w:rsidR="004976E6">
        <w:t>,</w:t>
      </w:r>
      <w:r>
        <w:t xml:space="preserve"> we recommitted Government’s support for something like that. Whether it is exactly as constituted previously </w:t>
      </w:r>
      <w:r w:rsidR="004976E6">
        <w:t xml:space="preserve">is a question </w:t>
      </w:r>
      <w:r>
        <w:t>for the future</w:t>
      </w:r>
      <w:r w:rsidR="004976E6">
        <w:t>. W</w:t>
      </w:r>
      <w:r>
        <w:t xml:space="preserve">e are still looking at that, but we have just ruled </w:t>
      </w:r>
      <w:r w:rsidR="004976E6">
        <w:t xml:space="preserve">it </w:t>
      </w:r>
      <w:r>
        <w:t>out for this and next financial year.</w:t>
      </w:r>
    </w:p>
    <w:p w:rsidR="004976E6" w:rsidP="00254028">
      <w:pPr>
        <w:pStyle w:val="Question"/>
      </w:pPr>
      <w:sdt>
        <w:sdtPr>
          <w:alias w:val="Member"/>
          <w:tag w:val="&lt;Member mnisId='394' dodsId='25722'&gt;"/>
          <w:id w:val="-96638795"/>
          <w:placeholder>
            <w:docPart w:val="DefaultPlaceholder_-1854013440"/>
          </w:placeholder>
          <w:richText/>
        </w:sdtPr>
        <w:sdtContent>
          <w:r w:rsidRPr="004976E6">
            <w:rPr>
              <w:b/>
            </w:rPr>
            <w:t>Chair:</w:t>
          </w:r>
        </w:sdtContent>
      </w:sdt>
      <w:r>
        <w:t xml:space="preserve"> </w:t>
      </w:r>
      <w:r w:rsidR="00254028">
        <w:t xml:space="preserve">About a year ago, the Secretary </w:t>
      </w:r>
      <w:r>
        <w:t xml:space="preserve">of State </w:t>
      </w:r>
      <w:r w:rsidR="00254028">
        <w:t xml:space="preserve">told this Committee that he </w:t>
      </w:r>
      <w:r>
        <w:t xml:space="preserve">had </w:t>
      </w:r>
      <w:r w:rsidR="00254028">
        <w:t xml:space="preserve">asked your predecessor to do a significant review of </w:t>
      </w:r>
      <w:r>
        <w:t xml:space="preserve">council tax, which </w:t>
      </w:r>
      <w:r w:rsidR="00254028">
        <w:t xml:space="preserve">he described as </w:t>
      </w:r>
      <w:r>
        <w:t>“</w:t>
      </w:r>
      <w:r w:rsidR="00254028">
        <w:t>regressive</w:t>
      </w:r>
      <w:r>
        <w:t>”</w:t>
      </w:r>
      <w:r w:rsidR="00254028">
        <w:t xml:space="preserve">. How far </w:t>
      </w:r>
      <w:r>
        <w:t>has that review got</w:t>
      </w:r>
      <w:r w:rsidR="00254028">
        <w:t>?</w:t>
      </w:r>
    </w:p>
    <w:p w:rsidR="004976E6" w:rsidP="004976E6">
      <w:pPr>
        <w:pStyle w:val="Answer"/>
      </w:pPr>
      <w:sdt>
        <w:sdtPr>
          <w:alias w:val="Witness"/>
          <w:id w:val="304905834"/>
          <w:placeholder>
            <w:docPart w:val="DefaultPlaceholder_-1854013440"/>
          </w:placeholder>
          <w:richText/>
        </w:sdtPr>
        <w:sdtContent>
          <w:sdt>
            <w:sdtPr>
              <w:alias w:val="Witness"/>
              <w:id w:val="2085102835"/>
              <w:placeholder>
                <w:docPart w:val="193230F4D53046828B34165B7D71502B"/>
              </w:placeholder>
              <w:richText/>
            </w:sdtPr>
            <w:sdtContent>
              <w:r w:rsidRPr="00236291" w:rsidR="00D115B6">
                <w:rPr>
                  <w:b/>
                  <w:i/>
                </w:rPr>
                <w:t>Simon Hoare:</w:t>
              </w:r>
            </w:sdtContent>
          </w:sdt>
        </w:sdtContent>
      </w:sdt>
      <w:r>
        <w:t xml:space="preserve"> He </w:t>
      </w:r>
      <w:r w:rsidR="00254028">
        <w:t>has not asked me.</w:t>
      </w:r>
    </w:p>
    <w:p w:rsidR="004976E6" w:rsidP="004976E6">
      <w:pPr>
        <w:pStyle w:val="Question"/>
      </w:pPr>
      <w:sdt>
        <w:sdtPr>
          <w:alias w:val="Member"/>
          <w:tag w:val="&lt;Member mnisId='394' dodsId='25722'&gt;"/>
          <w:id w:val="364175648"/>
          <w:placeholder>
            <w:docPart w:val="DefaultPlaceholder_-1854013440"/>
          </w:placeholder>
          <w:richText/>
        </w:sdtPr>
        <w:sdtContent>
          <w:r w:rsidRPr="004976E6">
            <w:rPr>
              <w:b/>
            </w:rPr>
            <w:t>Chair:</w:t>
          </w:r>
        </w:sdtContent>
      </w:sdt>
      <w:r>
        <w:t xml:space="preserve"> I</w:t>
      </w:r>
      <w:r w:rsidR="00254028">
        <w:t>s it still continuing?</w:t>
      </w:r>
    </w:p>
    <w:p w:rsidR="004976E6" w:rsidP="004976E6">
      <w:pPr>
        <w:pStyle w:val="Answer"/>
      </w:pPr>
      <w:sdt>
        <w:sdtPr>
          <w:alias w:val="Witness"/>
          <w:id w:val="-160245517"/>
          <w:placeholder>
            <w:docPart w:val="DefaultPlaceholder_-1854013440"/>
          </w:placeholder>
          <w:richText/>
        </w:sdtPr>
        <w:sdtContent>
          <w:r w:rsidRPr="00236291" w:rsidR="00236291">
            <w:rPr>
              <w:b/>
              <w:i/>
            </w:rPr>
            <w:t>Simon Hoare:</w:t>
          </w:r>
        </w:sdtContent>
      </w:sdt>
      <w:r>
        <w:t xml:space="preserve"> </w:t>
      </w:r>
      <w:r w:rsidR="00254028">
        <w:t>No.</w:t>
      </w:r>
    </w:p>
    <w:p w:rsidR="004976E6" w:rsidP="004976E6">
      <w:pPr>
        <w:pStyle w:val="Question"/>
      </w:pPr>
      <w:sdt>
        <w:sdtPr>
          <w:alias w:val="Member"/>
          <w:tag w:val="&lt;Member mnisId='394' dodsId='25722'&gt;"/>
          <w:id w:val="-328146486"/>
          <w:placeholder>
            <w:docPart w:val="DefaultPlaceholder_-1854013440"/>
          </w:placeholder>
          <w:richText/>
        </w:sdtPr>
        <w:sdtContent>
          <w:r w:rsidRPr="004976E6">
            <w:rPr>
              <w:b/>
            </w:rPr>
            <w:t>Chair:</w:t>
          </w:r>
        </w:sdtContent>
      </w:sdt>
      <w:r>
        <w:t xml:space="preserve"> </w:t>
      </w:r>
      <w:r w:rsidR="00254028">
        <w:t>So there is not a review now</w:t>
      </w:r>
      <w:r>
        <w:t>.</w:t>
      </w:r>
    </w:p>
    <w:p w:rsidR="00373E8D" w:rsidP="004976E6">
      <w:pPr>
        <w:pStyle w:val="Answer"/>
      </w:pPr>
      <w:sdt>
        <w:sdtPr>
          <w:alias w:val="Witness"/>
          <w:id w:val="1785155319"/>
          <w:placeholder>
            <w:docPart w:val="DefaultPlaceholder_-1854013440"/>
          </w:placeholder>
          <w:richText/>
        </w:sdtPr>
        <w:sdtContent>
          <w:r w:rsidRPr="00236291" w:rsidR="00236291">
            <w:rPr>
              <w:b/>
              <w:i/>
            </w:rPr>
            <w:t>Simon Hoare:</w:t>
          </w:r>
        </w:sdtContent>
      </w:sdt>
      <w:r w:rsidR="004976E6">
        <w:t xml:space="preserve"> T</w:t>
      </w:r>
      <w:r w:rsidR="00254028">
        <w:t>here is not a review in the formal sense of the term</w:t>
      </w:r>
      <w:r>
        <w:t>.</w:t>
      </w:r>
      <w:r w:rsidR="00254028">
        <w:t xml:space="preserve"> </w:t>
      </w:r>
      <w:r>
        <w:t>W</w:t>
      </w:r>
      <w:r w:rsidR="00254028">
        <w:t xml:space="preserve">hen one says that, that suggests that </w:t>
      </w:r>
      <w:r>
        <w:t xml:space="preserve">eyes, ears and minds </w:t>
      </w:r>
      <w:r w:rsidR="00254028">
        <w:t>are closed</w:t>
      </w:r>
      <w:r>
        <w:t>.</w:t>
      </w:r>
      <w:r w:rsidR="00254028">
        <w:t xml:space="preserve"> Ministers and officials will constantly have conversations, thoughts, ideas</w:t>
      </w:r>
      <w:r>
        <w:t xml:space="preserve"> and</w:t>
      </w:r>
      <w:r w:rsidR="00254028">
        <w:t xml:space="preserve"> representations from individual councils </w:t>
      </w:r>
      <w:r>
        <w:t xml:space="preserve">that </w:t>
      </w:r>
      <w:r w:rsidR="00254028">
        <w:t>have ideas</w:t>
      </w:r>
      <w:r>
        <w:t xml:space="preserve"> and</w:t>
      </w:r>
      <w:r w:rsidR="00254028">
        <w:t xml:space="preserve"> </w:t>
      </w:r>
      <w:r>
        <w:t xml:space="preserve">from </w:t>
      </w:r>
      <w:r w:rsidR="00254028">
        <w:t xml:space="preserve">the organisations representing local governments. I am tempted to say </w:t>
      </w:r>
      <w:r>
        <w:t xml:space="preserve">that </w:t>
      </w:r>
      <w:r w:rsidR="00254028">
        <w:t xml:space="preserve">it is not a question of whether but when, but I know </w:t>
      </w:r>
      <w:r>
        <w:t xml:space="preserve">that </w:t>
      </w:r>
      <w:r w:rsidR="00254028">
        <w:t>it is not now.</w:t>
      </w:r>
    </w:p>
    <w:p w:rsidR="00A23156" w:rsidP="00373E8D">
      <w:pPr>
        <w:pStyle w:val="Question"/>
      </w:pPr>
      <w:sdt>
        <w:sdtPr>
          <w:alias w:val="Member"/>
          <w:tag w:val="&lt;Member mnisId='394' dodsId='25722'&gt;"/>
          <w:id w:val="1910580742"/>
          <w:placeholder>
            <w:docPart w:val="DefaultPlaceholder_-1854013440"/>
          </w:placeholder>
          <w:richText/>
        </w:sdtPr>
        <w:sdtContent>
          <w:r w:rsidRPr="00373E8D" w:rsidR="00373E8D">
            <w:rPr>
              <w:b/>
            </w:rPr>
            <w:t>Chair:</w:t>
          </w:r>
        </w:sdtContent>
      </w:sdt>
      <w:r w:rsidR="00373E8D">
        <w:t xml:space="preserve"> Just to be </w:t>
      </w:r>
      <w:r w:rsidR="00254028">
        <w:t>clear</w:t>
      </w:r>
      <w:r w:rsidR="00373E8D">
        <w:t>,</w:t>
      </w:r>
      <w:r w:rsidR="00254028">
        <w:t xml:space="preserve"> </w:t>
      </w:r>
      <w:r w:rsidR="00373E8D">
        <w:t>t</w:t>
      </w:r>
      <w:r w:rsidR="00254028">
        <w:t xml:space="preserve">he Secretary </w:t>
      </w:r>
      <w:r w:rsidR="00373E8D">
        <w:t xml:space="preserve">of State said </w:t>
      </w:r>
      <w:r w:rsidR="00254028">
        <w:t>to this Committee</w:t>
      </w:r>
      <w:r w:rsidR="00373E8D">
        <w:t>,</w:t>
      </w:r>
      <w:r w:rsidR="00254028">
        <w:t xml:space="preserve"> </w:t>
      </w:r>
      <w:r>
        <w:t>“</w:t>
      </w:r>
      <w:r w:rsidR="00254028">
        <w:t>I have asked the Minister for Local Government to undertake a review</w:t>
      </w:r>
      <w:r>
        <w:t>”</w:t>
      </w:r>
      <w:r w:rsidR="00254028">
        <w:t>.</w:t>
      </w:r>
      <w:r>
        <w:t xml:space="preserve"> It is there, in black and white, in our records from the hearing. It was </w:t>
      </w:r>
      <w:r w:rsidR="00254028">
        <w:t xml:space="preserve">confirmed by the Minister when he came to </w:t>
      </w:r>
      <w:r>
        <w:t xml:space="preserve">see us </w:t>
      </w:r>
      <w:r w:rsidR="00254028">
        <w:t xml:space="preserve">that </w:t>
      </w:r>
      <w:r>
        <w:t xml:space="preserve">he had </w:t>
      </w:r>
      <w:r w:rsidR="00254028">
        <w:t xml:space="preserve">been tasked with that and it was going to happen. </w:t>
      </w:r>
      <w:r>
        <w:t xml:space="preserve">The Secretary of State cannot announce a review </w:t>
      </w:r>
      <w:r w:rsidR="00D90B93">
        <w:t xml:space="preserve">only for it to </w:t>
      </w:r>
      <w:r>
        <w:t xml:space="preserve">disappear without anything more, </w:t>
      </w:r>
      <w:r w:rsidR="00D90B93">
        <w:t xml:space="preserve">can </w:t>
      </w:r>
      <w:r w:rsidR="00D67BEB">
        <w:t>t</w:t>
      </w:r>
      <w:r w:rsidR="00D90B93">
        <w:t>he</w:t>
      </w:r>
      <w:r w:rsidR="00D67BEB">
        <w:t>y</w:t>
      </w:r>
      <w:r>
        <w:t>?</w:t>
      </w:r>
    </w:p>
    <w:p w:rsidR="00A23156" w:rsidP="00A23156">
      <w:pPr>
        <w:pStyle w:val="Answer"/>
      </w:pPr>
      <w:sdt>
        <w:sdtPr>
          <w:alias w:val="Witness"/>
          <w:id w:val="-576364153"/>
          <w:placeholder>
            <w:docPart w:val="DefaultPlaceholder_-1854013440"/>
          </w:placeholder>
          <w:richText/>
        </w:sdtPr>
        <w:sdtContent>
          <w:r w:rsidRPr="00236291" w:rsidR="00236291">
            <w:rPr>
              <w:b/>
              <w:i/>
            </w:rPr>
            <w:t>Simon Hoare:</w:t>
          </w:r>
        </w:sdtContent>
      </w:sdt>
      <w:r>
        <w:t xml:space="preserve"> The point I am making is that </w:t>
      </w:r>
      <w:r w:rsidR="00254028">
        <w:t>I am absolutely certain that lots of work is done on all areas as it affects local government</w:t>
      </w:r>
      <w:r>
        <w:t>.</w:t>
      </w:r>
      <w:r w:rsidR="00254028">
        <w:t xml:space="preserve"> I have </w:t>
      </w:r>
      <w:r w:rsidR="00254028">
        <w:t>certainly seen some evidence to suggest that that piece of work has been in hand, but it would be described as a work</w:t>
      </w:r>
      <w:r>
        <w:t xml:space="preserve"> in</w:t>
      </w:r>
      <w:r w:rsidR="00254028">
        <w:t xml:space="preserve"> progress rather than a finished piece</w:t>
      </w:r>
      <w:r>
        <w:t>.</w:t>
      </w:r>
    </w:p>
    <w:p w:rsidR="00A23156" w:rsidP="00A23156">
      <w:pPr>
        <w:pStyle w:val="Question"/>
      </w:pPr>
      <w:sdt>
        <w:sdtPr>
          <w:alias w:val="Member"/>
          <w:tag w:val="&lt;Member mnisId='394' dodsId='25722'&gt;"/>
          <w:id w:val="-858578652"/>
          <w:placeholder>
            <w:docPart w:val="DefaultPlaceholder_-1854013440"/>
          </w:placeholder>
          <w:richText/>
        </w:sdtPr>
        <w:sdtContent>
          <w:r w:rsidRPr="00A23156">
            <w:rPr>
              <w:b/>
            </w:rPr>
            <w:t>Chair:</w:t>
          </w:r>
        </w:sdtContent>
      </w:sdt>
      <w:r>
        <w:t xml:space="preserve"> Y</w:t>
      </w:r>
      <w:r w:rsidR="00254028">
        <w:t>es, but it was a review</w:t>
      </w:r>
      <w:r>
        <w:t>,</w:t>
      </w:r>
      <w:r w:rsidR="00254028">
        <w:t xml:space="preserve"> </w:t>
      </w:r>
      <w:r>
        <w:t xml:space="preserve">which </w:t>
      </w:r>
      <w:r w:rsidR="00254028">
        <w:t xml:space="preserve">tends to imply a starting point </w:t>
      </w:r>
      <w:r>
        <w:t xml:space="preserve">and </w:t>
      </w:r>
      <w:r w:rsidR="00254028">
        <w:t>a finishing point.</w:t>
      </w:r>
    </w:p>
    <w:p w:rsidR="00A23156" w:rsidP="00A23156">
      <w:pPr>
        <w:pStyle w:val="Answer"/>
      </w:pPr>
      <w:sdt>
        <w:sdtPr>
          <w:alias w:val="Witness"/>
          <w:id w:val="1494673879"/>
          <w:placeholder>
            <w:docPart w:val="DefaultPlaceholder_-1854013440"/>
          </w:placeholder>
          <w:richText/>
        </w:sdtPr>
        <w:sdtContent>
          <w:r w:rsidRPr="00236291" w:rsidR="00236291">
            <w:rPr>
              <w:b/>
              <w:i/>
            </w:rPr>
            <w:t>Simon Hoare:</w:t>
          </w:r>
        </w:sdtContent>
      </w:sdt>
      <w:r>
        <w:t xml:space="preserve"> </w:t>
      </w:r>
      <w:r w:rsidR="00254028">
        <w:t xml:space="preserve">I do not think </w:t>
      </w:r>
      <w:r>
        <w:t xml:space="preserve">that </w:t>
      </w:r>
      <w:r w:rsidR="00254028">
        <w:t xml:space="preserve">it necessarily does. </w:t>
      </w:r>
      <w:r>
        <w:t>A</w:t>
      </w:r>
      <w:r w:rsidR="00254028">
        <w:t xml:space="preserve"> review indicates a preparedness by Government to listen to experts in a particular field, to pick their brains, to </w:t>
      </w:r>
      <w:r>
        <w:t xml:space="preserve">see if there are any ideas, to mull </w:t>
      </w:r>
      <w:r w:rsidR="00254028">
        <w:t xml:space="preserve">them over, to assess them and </w:t>
      </w:r>
      <w:r>
        <w:t>to</w:t>
      </w:r>
      <w:r w:rsidR="00254028">
        <w:t xml:space="preserve"> stress test them. </w:t>
      </w:r>
      <w:r>
        <w:t xml:space="preserve">What </w:t>
      </w:r>
      <w:r w:rsidR="00254028">
        <w:t>you are suggesting</w:t>
      </w:r>
      <w:r>
        <w:t>,</w:t>
      </w:r>
      <w:r w:rsidR="00254028">
        <w:t xml:space="preserve"> </w:t>
      </w:r>
      <w:r>
        <w:t>Chairman</w:t>
      </w:r>
      <w:r w:rsidR="00254028">
        <w:t xml:space="preserve">, would be a very peculiar way of delivering </w:t>
      </w:r>
      <w:r>
        <w:t>G</w:t>
      </w:r>
      <w:r w:rsidR="00254028">
        <w:t>overnment</w:t>
      </w:r>
      <w:r>
        <w:t>, whereby</w:t>
      </w:r>
      <w:r w:rsidR="00254028">
        <w:t xml:space="preserve"> somebody comes and says</w:t>
      </w:r>
      <w:r>
        <w:t>,</w:t>
      </w:r>
      <w:r w:rsidR="00254028">
        <w:t xml:space="preserve"> </w:t>
      </w:r>
      <w:r>
        <w:t>“T</w:t>
      </w:r>
      <w:r w:rsidR="00254028">
        <w:t>his is what we are going to do</w:t>
      </w:r>
      <w:r>
        <w:t>”</w:t>
      </w:r>
      <w:r w:rsidR="00254028">
        <w:t xml:space="preserve"> and then a Minister says, </w:t>
      </w:r>
      <w:r>
        <w:t xml:space="preserve">“That </w:t>
      </w:r>
      <w:r w:rsidR="00254028">
        <w:t xml:space="preserve">sounds </w:t>
      </w:r>
      <w:r>
        <w:t xml:space="preserve">like </w:t>
      </w:r>
      <w:r w:rsidR="00254028">
        <w:t>a great idea</w:t>
      </w:r>
      <w:r>
        <w:t>.</w:t>
      </w:r>
      <w:r w:rsidR="00254028">
        <w:t xml:space="preserve"> </w:t>
      </w:r>
      <w:r>
        <w:t>W</w:t>
      </w:r>
      <w:r w:rsidR="00254028">
        <w:t>e will crack on and do that</w:t>
      </w:r>
      <w:r>
        <w:t>”</w:t>
      </w:r>
      <w:r w:rsidR="00254028">
        <w:t>. This has to be a thoughtful piece of work.</w:t>
      </w:r>
    </w:p>
    <w:p w:rsidR="00A23156" w:rsidP="00A23156">
      <w:pPr>
        <w:pStyle w:val="Question"/>
      </w:pPr>
      <w:sdt>
        <w:sdtPr>
          <w:alias w:val="Member"/>
          <w:tag w:val="&lt;Member mnisId='394' dodsId='25722'&gt;"/>
          <w:id w:val="-683361818"/>
          <w:placeholder>
            <w:docPart w:val="DefaultPlaceholder_-1854013440"/>
          </w:placeholder>
          <w:richText/>
        </w:sdtPr>
        <w:sdtContent>
          <w:r w:rsidRPr="00A23156">
            <w:rPr>
              <w:b/>
            </w:rPr>
            <w:t>Chair:</w:t>
          </w:r>
        </w:sdtContent>
      </w:sdt>
      <w:r>
        <w:t xml:space="preserve"> </w:t>
      </w:r>
      <w:r w:rsidR="00254028">
        <w:t>Exactly</w:t>
      </w:r>
      <w:r>
        <w:t>,</w:t>
      </w:r>
      <w:r w:rsidR="00254028">
        <w:t xml:space="preserve"> </w:t>
      </w:r>
      <w:r>
        <w:t>s</w:t>
      </w:r>
      <w:r w:rsidR="00254028">
        <w:t>o we are trying to find out how far that thoughtful piece of work has</w:t>
      </w:r>
      <w:r>
        <w:t xml:space="preserve"> got</w:t>
      </w:r>
      <w:r w:rsidR="00254028">
        <w:t>.</w:t>
      </w:r>
    </w:p>
    <w:p w:rsidR="00A23156" w:rsidP="00A23156">
      <w:pPr>
        <w:pStyle w:val="Answer"/>
      </w:pPr>
      <w:sdt>
        <w:sdtPr>
          <w:alias w:val="Witness"/>
          <w:id w:val="967627118"/>
          <w:placeholder>
            <w:docPart w:val="DefaultPlaceholder_-1854013440"/>
          </w:placeholder>
          <w:richText/>
        </w:sdtPr>
        <w:sdtContent>
          <w:r w:rsidRPr="00236291" w:rsidR="00236291">
            <w:rPr>
              <w:b/>
              <w:i/>
            </w:rPr>
            <w:t>Simon Hoare:</w:t>
          </w:r>
        </w:sdtContent>
      </w:sdt>
      <w:r>
        <w:t xml:space="preserve"> </w:t>
      </w:r>
      <w:r w:rsidR="00254028">
        <w:t xml:space="preserve">I </w:t>
      </w:r>
      <w:r>
        <w:t xml:space="preserve">shall </w:t>
      </w:r>
      <w:r w:rsidR="00254028">
        <w:t>give thought to it, of course.</w:t>
      </w:r>
    </w:p>
    <w:p w:rsidR="00A23156" w:rsidP="00D115B6">
      <w:pPr>
        <w:pStyle w:val="Question"/>
        <w:numPr>
          <w:ilvl w:val="0"/>
          <w:numId w:val="0"/>
        </w:numPr>
        <w:ind w:left="794"/>
      </w:pPr>
      <w:sdt>
        <w:sdtPr>
          <w:alias w:val="Member"/>
          <w:tag w:val="&lt;Member mnisId='394' dodsId='25722'&gt;"/>
          <w:id w:val="1097524121"/>
          <w:placeholder>
            <w:docPart w:val="DefaultPlaceholder_-1854013440"/>
          </w:placeholder>
          <w:richText/>
        </w:sdtPr>
        <w:sdtContent>
          <w:r w:rsidRPr="00A23156">
            <w:rPr>
              <w:b/>
            </w:rPr>
            <w:t>Chair:</w:t>
          </w:r>
        </w:sdtContent>
      </w:sdt>
      <w:r>
        <w:t xml:space="preserve"> We will ask the </w:t>
      </w:r>
      <w:r w:rsidR="00254028">
        <w:t>Secretary of State when he comes to see us</w:t>
      </w:r>
      <w:r w:rsidR="00D67BEB">
        <w:t>.</w:t>
      </w:r>
    </w:p>
    <w:p w:rsidR="00A23156" w:rsidP="00A23156">
      <w:pPr>
        <w:pStyle w:val="Answer"/>
      </w:pPr>
      <w:sdt>
        <w:sdtPr>
          <w:alias w:val="Witness"/>
          <w:id w:val="-971823853"/>
          <w:placeholder>
            <w:docPart w:val="DefaultPlaceholder_-1854013440"/>
          </w:placeholder>
          <w:richText/>
        </w:sdtPr>
        <w:sdtContent>
          <w:r w:rsidRPr="00236291" w:rsidR="00236291">
            <w:rPr>
              <w:b/>
              <w:i/>
            </w:rPr>
            <w:t>Simon Hoare:</w:t>
          </w:r>
        </w:sdtContent>
      </w:sdt>
      <w:r w:rsidR="00254028">
        <w:t xml:space="preserve"> The point </w:t>
      </w:r>
      <w:r>
        <w:t xml:space="preserve">that </w:t>
      </w:r>
      <w:r w:rsidR="00254028">
        <w:t xml:space="preserve">I am making is </w:t>
      </w:r>
      <w:r>
        <w:t xml:space="preserve">that </w:t>
      </w:r>
      <w:r w:rsidR="00254028">
        <w:t>we want certainty and clarity for now, but we are more than aware that there will be some large challenges on structural issues</w:t>
      </w:r>
      <w:r>
        <w:t>,</w:t>
      </w:r>
      <w:r w:rsidR="00254028">
        <w:t xml:space="preserve"> as far as it comes to support for </w:t>
      </w:r>
      <w:r>
        <w:t xml:space="preserve">local </w:t>
      </w:r>
      <w:r w:rsidR="00254028">
        <w:t>Government</w:t>
      </w:r>
      <w:r>
        <w:t>,</w:t>
      </w:r>
      <w:r w:rsidR="00254028">
        <w:t xml:space="preserve"> that we are going to have to face into</w:t>
      </w:r>
      <w:r>
        <w:t xml:space="preserve">. I do not think that I or Mr Heslop </w:t>
      </w:r>
      <w:r w:rsidR="00254028">
        <w:t>can add anything to that.</w:t>
      </w:r>
    </w:p>
    <w:p w:rsidR="00A23156" w:rsidP="00A23156">
      <w:pPr>
        <w:pStyle w:val="Question"/>
      </w:pPr>
      <w:sdt>
        <w:sdtPr>
          <w:alias w:val="Member"/>
          <w:tag w:val="&lt;Member mnisId='4831' dodsId='157051'&gt;"/>
          <w:id w:val="485232"/>
          <w:placeholder>
            <w:docPart w:val="DefaultPlaceholder_-1854013440"/>
          </w:placeholder>
          <w:richText/>
        </w:sdtPr>
        <w:sdtContent>
          <w:r w:rsidRPr="00A23156">
            <w:rPr>
              <w:b/>
            </w:rPr>
            <w:t>Ian Byrne:</w:t>
          </w:r>
        </w:sdtContent>
      </w:sdt>
      <w:r>
        <w:t xml:space="preserve"> You are </w:t>
      </w:r>
      <w:r w:rsidR="00254028">
        <w:t>doing a great job</w:t>
      </w:r>
      <w:r>
        <w:t xml:space="preserve"> and</w:t>
      </w:r>
      <w:r w:rsidR="00254028">
        <w:t xml:space="preserve"> </w:t>
      </w:r>
      <w:r>
        <w:t>y</w:t>
      </w:r>
      <w:r w:rsidR="00254028">
        <w:t xml:space="preserve">ou do sound a bit like the Secretary of </w:t>
      </w:r>
      <w:r>
        <w:t xml:space="preserve">State in </w:t>
      </w:r>
      <w:r w:rsidR="00D115B6">
        <w:t xml:space="preserve">the way </w:t>
      </w:r>
      <w:r w:rsidR="00254028">
        <w:t xml:space="preserve">you are answering </w:t>
      </w:r>
      <w:r>
        <w:t xml:space="preserve">the </w:t>
      </w:r>
      <w:r w:rsidR="00254028">
        <w:t>questions</w:t>
      </w:r>
      <w:r>
        <w:t>.</w:t>
      </w:r>
    </w:p>
    <w:p w:rsidR="00A23156" w:rsidP="00A23156">
      <w:pPr>
        <w:pStyle w:val="Answer"/>
      </w:pPr>
      <w:sdt>
        <w:sdtPr>
          <w:alias w:val="Witness"/>
          <w:id w:val="-993727757"/>
          <w:placeholder>
            <w:docPart w:val="DefaultPlaceholder_-1854013440"/>
          </w:placeholder>
          <w:richText/>
        </w:sdtPr>
        <w:sdtContent>
          <w:r w:rsidRPr="00236291" w:rsidR="00236291">
            <w:rPr>
              <w:b/>
              <w:i/>
            </w:rPr>
            <w:t>Simon Hoare:</w:t>
          </w:r>
        </w:sdtContent>
      </w:sdt>
      <w:r>
        <w:t xml:space="preserve"> Mr Byrne, </w:t>
      </w:r>
      <w:r w:rsidR="00254028">
        <w:t>I will not ask whether that is intended as a compliment</w:t>
      </w:r>
      <w:r>
        <w:t>—</w:t>
      </w:r>
    </w:p>
    <w:p w:rsidR="00A23156" w:rsidP="00A23156">
      <w:pPr>
        <w:pStyle w:val="Question"/>
        <w:numPr>
          <w:ilvl w:val="0"/>
          <w:numId w:val="0"/>
        </w:numPr>
        <w:ind w:left="794"/>
      </w:pPr>
      <w:sdt>
        <w:sdtPr>
          <w:alias w:val="Member"/>
          <w:tag w:val="&lt;Member mnisId='4831' dodsId='157051'&gt;"/>
          <w:id w:val="-1770154264"/>
          <w:placeholder>
            <w:docPart w:val="DefaultPlaceholder_-1854013440"/>
          </w:placeholder>
          <w:richText/>
        </w:sdtPr>
        <w:sdtContent>
          <w:r w:rsidRPr="00A23156">
            <w:rPr>
              <w:b/>
            </w:rPr>
            <w:t>Ian Byrne:</w:t>
          </w:r>
        </w:sdtContent>
      </w:sdt>
      <w:r>
        <w:t xml:space="preserve"> You take it as you wish.</w:t>
      </w:r>
    </w:p>
    <w:p w:rsidR="00A23156" w:rsidP="00A23156">
      <w:pPr>
        <w:pStyle w:val="Answer"/>
      </w:pPr>
      <w:sdt>
        <w:sdtPr>
          <w:alias w:val="Witness"/>
          <w:id w:val="-908543209"/>
          <w:placeholder>
            <w:docPart w:val="DefaultPlaceholder_-1854013440"/>
          </w:placeholder>
          <w:richText/>
        </w:sdtPr>
        <w:sdtContent>
          <w:r w:rsidRPr="00236291" w:rsidR="00236291">
            <w:rPr>
              <w:b/>
              <w:i/>
            </w:rPr>
            <w:t>Simon Hoare:</w:t>
          </w:r>
        </w:sdtContent>
      </w:sdt>
      <w:r>
        <w:t xml:space="preserve"> —but I will </w:t>
      </w:r>
      <w:r w:rsidR="00254028">
        <w:t xml:space="preserve">bank </w:t>
      </w:r>
      <w:r w:rsidR="00D67BEB">
        <w:t xml:space="preserve">it </w:t>
      </w:r>
      <w:r>
        <w:t xml:space="preserve">as </w:t>
      </w:r>
      <w:r w:rsidR="00254028">
        <w:t xml:space="preserve">one </w:t>
      </w:r>
      <w:r>
        <w:t xml:space="preserve">in </w:t>
      </w:r>
      <w:r w:rsidR="00254028">
        <w:t>the interests of friendship.</w:t>
      </w:r>
    </w:p>
    <w:p w:rsidR="00043C65" w:rsidP="00D115B6">
      <w:pPr>
        <w:pStyle w:val="Question"/>
      </w:pPr>
      <w:sdt>
        <w:sdtPr>
          <w:alias w:val="Member"/>
          <w:tag w:val="&lt;Member mnisId='4831' dodsId='157051'&gt;"/>
          <w:id w:val="-1107421656"/>
          <w:placeholder>
            <w:docPart w:val="DefaultPlaceholder_-1854013440"/>
          </w:placeholder>
          <w:richText/>
        </w:sdtPr>
        <w:sdtContent>
          <w:r w:rsidRPr="00D115B6" w:rsidR="00A23156">
            <w:rPr>
              <w:b/>
            </w:rPr>
            <w:t>Ian Byrne:</w:t>
          </w:r>
        </w:sdtContent>
      </w:sdt>
      <w:r w:rsidR="00A23156">
        <w:t xml:space="preserve"> You are just a </w:t>
      </w:r>
      <w:r w:rsidR="00254028">
        <w:t>little bit complacent</w:t>
      </w:r>
      <w:r w:rsidR="00A23156">
        <w:t>,</w:t>
      </w:r>
      <w:r w:rsidR="00254028">
        <w:t xml:space="preserve"> because </w:t>
      </w:r>
      <w:r w:rsidR="00A23156">
        <w:t xml:space="preserve">we received </w:t>
      </w:r>
      <w:r w:rsidR="00254028">
        <w:t xml:space="preserve">evidence </w:t>
      </w:r>
      <w:r>
        <w:t xml:space="preserve">on the funding system </w:t>
      </w:r>
      <w:r w:rsidR="00A23156">
        <w:t>from Jonathan Carr-West</w:t>
      </w:r>
      <w:r>
        <w:t xml:space="preserve"> that it is </w:t>
      </w:r>
      <w:r w:rsidR="002A3FBF">
        <w:t>“</w:t>
      </w:r>
      <w:r>
        <w:t xml:space="preserve">broken </w:t>
      </w:r>
      <w:r w:rsidR="00D115B6">
        <w:t>and</w:t>
      </w:r>
      <w:r>
        <w:t xml:space="preserve"> not fit for purpose”</w:t>
      </w:r>
      <w:r w:rsidR="00254028">
        <w:t xml:space="preserve">. </w:t>
      </w:r>
      <w:r>
        <w:t>Councillor Claire Holland said, “</w:t>
      </w:r>
      <w:r w:rsidR="00D115B6">
        <w:t>We would say not only that we have had chronic underfunding, but that we have a broken funding system</w:t>
      </w:r>
      <w:r>
        <w:t xml:space="preserve">”. There were </w:t>
      </w:r>
      <w:r w:rsidR="00254028">
        <w:t>consistent message</w:t>
      </w:r>
      <w:r>
        <w:t>s</w:t>
      </w:r>
      <w:r w:rsidR="00254028">
        <w:t xml:space="preserve"> coming from all the evidence that we had. </w:t>
      </w:r>
      <w:r>
        <w:t xml:space="preserve">You </w:t>
      </w:r>
      <w:r w:rsidR="00254028">
        <w:t xml:space="preserve">are </w:t>
      </w:r>
      <w:r>
        <w:t xml:space="preserve">talking about steering </w:t>
      </w:r>
      <w:r w:rsidR="00254028">
        <w:t xml:space="preserve">into </w:t>
      </w:r>
      <w:r w:rsidR="00D115B6">
        <w:t xml:space="preserve">safer, </w:t>
      </w:r>
      <w:r>
        <w:t xml:space="preserve">calmer waters. </w:t>
      </w:r>
      <w:r w:rsidR="00254028">
        <w:t xml:space="preserve">Sometimes something </w:t>
      </w:r>
      <w:r>
        <w:t xml:space="preserve">is </w:t>
      </w:r>
      <w:r w:rsidR="00254028">
        <w:t xml:space="preserve">completely </w:t>
      </w:r>
      <w:r>
        <w:t xml:space="preserve">broken and </w:t>
      </w:r>
      <w:r w:rsidR="00254028">
        <w:t>need</w:t>
      </w:r>
      <w:r>
        <w:t>s</w:t>
      </w:r>
      <w:r w:rsidR="00254028">
        <w:t xml:space="preserve"> fix</w:t>
      </w:r>
      <w:r>
        <w:t>ing,</w:t>
      </w:r>
      <w:r w:rsidR="00254028">
        <w:t xml:space="preserve"> </w:t>
      </w:r>
      <w:r>
        <w:t xml:space="preserve">but </w:t>
      </w:r>
      <w:r w:rsidR="00254028">
        <w:t>you have not really addressed that</w:t>
      </w:r>
      <w:r>
        <w:t>.</w:t>
      </w:r>
      <w:r w:rsidR="00254028">
        <w:t xml:space="preserve"> </w:t>
      </w:r>
      <w:r>
        <w:t xml:space="preserve">You </w:t>
      </w:r>
      <w:r w:rsidR="00254028">
        <w:t>realise that there is an issue</w:t>
      </w:r>
      <w:r>
        <w:t>.</w:t>
      </w:r>
    </w:p>
    <w:p w:rsidR="00043C65" w:rsidP="00043C65">
      <w:pPr>
        <w:pStyle w:val="Answer"/>
      </w:pPr>
      <w:sdt>
        <w:sdtPr>
          <w:alias w:val="Witness"/>
          <w:id w:val="138997053"/>
          <w:placeholder>
            <w:docPart w:val="DefaultPlaceholder_-1854013440"/>
          </w:placeholder>
          <w:richText/>
        </w:sdtPr>
        <w:sdtContent>
          <w:r w:rsidRPr="00236291" w:rsidR="00236291">
            <w:rPr>
              <w:b/>
              <w:i/>
            </w:rPr>
            <w:t>Simon Hoare:</w:t>
          </w:r>
        </w:sdtContent>
      </w:sdt>
      <w:r>
        <w:t xml:space="preserve"> </w:t>
      </w:r>
      <w:r w:rsidR="00254028">
        <w:t>I am not seeking to downsize the scale of the concerns that you have heard</w:t>
      </w:r>
      <w:r w:rsidR="00D115B6">
        <w:t>,</w:t>
      </w:r>
      <w:r>
        <w:t xml:space="preserve"> </w:t>
      </w:r>
      <w:r w:rsidR="00254028">
        <w:t xml:space="preserve">which have been given to you in good faith and sincerity. That would be </w:t>
      </w:r>
      <w:r>
        <w:t xml:space="preserve">churlish of me to </w:t>
      </w:r>
      <w:r w:rsidR="00254028">
        <w:t xml:space="preserve">do so. The words </w:t>
      </w:r>
      <w:r>
        <w:t>“</w:t>
      </w:r>
      <w:r w:rsidR="00254028">
        <w:t>broken</w:t>
      </w:r>
      <w:r>
        <w:t>”</w:t>
      </w:r>
      <w:r w:rsidR="00254028">
        <w:t xml:space="preserve"> and </w:t>
      </w:r>
      <w:r>
        <w:t>“</w:t>
      </w:r>
      <w:r w:rsidR="00254028">
        <w:t>beyond repair</w:t>
      </w:r>
      <w:r>
        <w:t>”</w:t>
      </w:r>
      <w:r w:rsidR="00254028">
        <w:t>, et cetera, are often bandied around, whereas</w:t>
      </w:r>
      <w:r>
        <w:t>,</w:t>
      </w:r>
      <w:r w:rsidR="00254028">
        <w:t xml:space="preserve"> </w:t>
      </w:r>
      <w:r>
        <w:t xml:space="preserve">in fact, </w:t>
      </w:r>
      <w:r w:rsidR="00254028">
        <w:t xml:space="preserve">certain </w:t>
      </w:r>
      <w:r w:rsidR="00907C11">
        <w:t xml:space="preserve">things </w:t>
      </w:r>
      <w:r>
        <w:t xml:space="preserve">are </w:t>
      </w:r>
      <w:r w:rsidR="00254028">
        <w:t>capable of being reshaped and reformed to make them fit for purpose.</w:t>
      </w:r>
    </w:p>
    <w:p w:rsidR="00043C65" w:rsidP="00043C65">
      <w:pPr>
        <w:pStyle w:val="Question"/>
      </w:pPr>
      <w:sdt>
        <w:sdtPr>
          <w:alias w:val="Member"/>
          <w:tag w:val="&lt;Member mnisId='4831' dodsId='157051'&gt;"/>
          <w:id w:val="-1271850047"/>
          <w:placeholder>
            <w:docPart w:val="DefaultPlaceholder_-1854013440"/>
          </w:placeholder>
          <w:richText/>
        </w:sdtPr>
        <w:sdtContent>
          <w:r w:rsidRPr="00043C65">
            <w:rPr>
              <w:b/>
            </w:rPr>
            <w:t>Ian Byrne:</w:t>
          </w:r>
        </w:sdtContent>
      </w:sdt>
      <w:r>
        <w:t xml:space="preserve"> I get that, but you have not touched on reforming and reshaping.</w:t>
      </w:r>
    </w:p>
    <w:p w:rsidR="00043C65" w:rsidP="00043C65">
      <w:pPr>
        <w:pStyle w:val="Answer"/>
      </w:pPr>
      <w:sdt>
        <w:sdtPr>
          <w:alias w:val="Witness"/>
          <w:id w:val="-413942088"/>
          <w:placeholder>
            <w:docPart w:val="DefaultPlaceholder_-1854013440"/>
          </w:placeholder>
          <w:richText/>
        </w:sdtPr>
        <w:sdtContent>
          <w:r w:rsidRPr="00236291" w:rsidR="00236291">
            <w:rPr>
              <w:b/>
              <w:i/>
            </w:rPr>
            <w:t>Simon Hoare:</w:t>
          </w:r>
        </w:sdtContent>
      </w:sdt>
      <w:r>
        <w:t xml:space="preserve"> </w:t>
      </w:r>
      <w:r w:rsidR="00254028">
        <w:t xml:space="preserve">I </w:t>
      </w:r>
      <w:r>
        <w:t xml:space="preserve">would </w:t>
      </w:r>
      <w:r w:rsidR="00254028">
        <w:t>just go back to this fundamental and basic point of realpolitik</w:t>
      </w:r>
      <w:r>
        <w:t>.</w:t>
      </w:r>
      <w:r w:rsidR="00254028">
        <w:t xml:space="preserve"> </w:t>
      </w:r>
      <w:r>
        <w:t>O</w:t>
      </w:r>
      <w:r w:rsidR="00254028">
        <w:t>n the rocky road of recovery post-</w:t>
      </w:r>
      <w:r w:rsidR="002A3FBF">
        <w:t>covid</w:t>
      </w:r>
      <w:r>
        <w:t>,</w:t>
      </w:r>
      <w:r w:rsidR="00254028">
        <w:t xml:space="preserve"> given the scale of demands </w:t>
      </w:r>
      <w:r>
        <w:t xml:space="preserve">that </w:t>
      </w:r>
      <w:r w:rsidR="00254028">
        <w:t xml:space="preserve">were </w:t>
      </w:r>
      <w:r>
        <w:t xml:space="preserve">placed </w:t>
      </w:r>
      <w:r w:rsidR="00254028">
        <w:t>upon local government</w:t>
      </w:r>
      <w:r>
        <w:t>,</w:t>
      </w:r>
      <w:r w:rsidR="00254028">
        <w:t xml:space="preserve"> I honestly do not believe that fundamental root and </w:t>
      </w:r>
      <w:r>
        <w:t xml:space="preserve">branch </w:t>
      </w:r>
      <w:r w:rsidR="00254028">
        <w:t xml:space="preserve">reforms in a whole </w:t>
      </w:r>
      <w:r>
        <w:t xml:space="preserve">set of </w:t>
      </w:r>
      <w:r w:rsidR="00254028">
        <w:t xml:space="preserve">areas would have been </w:t>
      </w:r>
      <w:r>
        <w:t xml:space="preserve">either </w:t>
      </w:r>
      <w:r w:rsidR="00254028">
        <w:t xml:space="preserve">welcome or productive. What I hope </w:t>
      </w:r>
      <w:r>
        <w:t xml:space="preserve">is that </w:t>
      </w:r>
      <w:r w:rsidR="00254028">
        <w:t>the</w:t>
      </w:r>
      <w:r>
        <w:t>re is</w:t>
      </w:r>
      <w:r w:rsidR="00254028">
        <w:t xml:space="preserve"> certainty </w:t>
      </w:r>
      <w:r w:rsidR="00254028">
        <w:t>with regard to</w:t>
      </w:r>
      <w:r w:rsidR="00254028">
        <w:t xml:space="preserve"> the levels of support that we are providing</w:t>
      </w:r>
      <w:r>
        <w:t xml:space="preserve">. As I say, </w:t>
      </w:r>
      <w:r w:rsidR="00254028">
        <w:t xml:space="preserve">we will just have to wait for the </w:t>
      </w:r>
      <w:r>
        <w:t xml:space="preserve">autumn </w:t>
      </w:r>
      <w:r w:rsidR="00254028">
        <w:t xml:space="preserve">statement to see what else is happening, rather than throwing the whole local government family into a period of uncertainty </w:t>
      </w:r>
      <w:r>
        <w:t xml:space="preserve">while </w:t>
      </w:r>
      <w:r w:rsidR="00254028">
        <w:t>very uns</w:t>
      </w:r>
      <w:r>
        <w:t>e</w:t>
      </w:r>
      <w:r w:rsidR="00254028">
        <w:t>t</w:t>
      </w:r>
      <w:r>
        <w:t>t</w:t>
      </w:r>
      <w:r w:rsidR="00254028">
        <w:t>ling</w:t>
      </w:r>
      <w:r>
        <w:t>,</w:t>
      </w:r>
      <w:r w:rsidR="00254028">
        <w:t xml:space="preserve"> </w:t>
      </w:r>
      <w:r>
        <w:t>b</w:t>
      </w:r>
      <w:r w:rsidR="00254028">
        <w:t xml:space="preserve">ig </w:t>
      </w:r>
      <w:r>
        <w:t xml:space="preserve">and </w:t>
      </w:r>
      <w:r w:rsidR="00254028">
        <w:t>impactful reviews and consultations are ongoing.</w:t>
      </w:r>
    </w:p>
    <w:p w:rsidR="00907C11" w:rsidP="00907C11">
      <w:pPr>
        <w:pStyle w:val="Answer"/>
      </w:pPr>
      <w:r>
        <w:t>I am not saying that there is not a time for that. I am merely saying that the time for that is not now, because there is not the bandwidth to be able to deal with that in the serious and sensible way that that task requires.</w:t>
      </w:r>
    </w:p>
    <w:p w:rsidR="00907C11" w:rsidP="00907C11">
      <w:pPr>
        <w:pStyle w:val="Answer"/>
      </w:pPr>
      <w:sdt>
        <w:sdtPr>
          <w:alias w:val="Member"/>
          <w:tag w:val="&lt;Member mnisId='394' dodsId='25722'&gt;"/>
          <w:id w:val="-1857794362"/>
          <w:placeholder>
            <w:docPart w:val="2BAABBFD47AF40718DE991DC530D1280"/>
          </w:placeholder>
          <w:richText/>
        </w:sdtPr>
        <w:sdtContent>
          <w:r w:rsidRPr="00236291">
            <w:rPr>
              <w:b/>
            </w:rPr>
            <w:t>Chair:</w:t>
          </w:r>
        </w:sdtContent>
      </w:sdt>
      <w:r>
        <w:t xml:space="preserve"> Can we move on to the very difficult question of funding distribution?</w:t>
      </w:r>
    </w:p>
    <w:p w:rsidR="002A3FBF" w:rsidP="00907C11">
      <w:pPr>
        <w:pStyle w:val="Question"/>
        <w:numPr>
          <w:ilvl w:val="0"/>
          <w:numId w:val="9"/>
        </w:numPr>
      </w:pPr>
      <w:sdt>
        <w:sdtPr>
          <w:alias w:val="Member"/>
          <w:tag w:val="&lt;Member mnisId='4363' dodsId='110372'&gt;"/>
          <w:id w:val="-1814861295"/>
          <w:placeholder>
            <w:docPart w:val="F0C2EDF91BB24A35BB32C770AFD430FA"/>
          </w:placeholder>
          <w:richText/>
        </w:sdtPr>
        <w:sdtContent>
          <w:r w:rsidRPr="008530FE" w:rsidR="00907C11">
            <w:rPr>
              <w:b/>
            </w:rPr>
            <w:t>Kate Hollern:</w:t>
          </w:r>
        </w:sdtContent>
      </w:sdt>
      <w:r w:rsidR="00907C11">
        <w:t xml:space="preserve"> It sounds a bit like a session of “</w:t>
      </w:r>
      <w:r w:rsidRPr="00907C11" w:rsidR="00907C11">
        <w:t>Yes Minister</w:t>
      </w:r>
      <w:r w:rsidR="00907C11">
        <w:t xml:space="preserve">”. </w:t>
      </w:r>
    </w:p>
    <w:p w:rsidR="00907C11" w:rsidP="002A3FBF">
      <w:pPr>
        <w:pStyle w:val="Question"/>
        <w:numPr>
          <w:ilvl w:val="0"/>
          <w:numId w:val="0"/>
        </w:numPr>
        <w:ind w:left="794"/>
      </w:pPr>
      <w:r>
        <w:t>I am unclear. You recognise that we are using data that are well out of date for formula funding. Do you understand the impact on local authorities of using that antiquated, outdated formula?</w:t>
      </w:r>
    </w:p>
    <w:p w:rsidR="00907C11" w:rsidP="00907C11">
      <w:pPr>
        <w:pStyle w:val="Answer"/>
      </w:pPr>
      <w:sdt>
        <w:sdtPr>
          <w:alias w:val="Witness"/>
          <w:id w:val="2125576170"/>
          <w:placeholder>
            <w:docPart w:val="F0C2EDF91BB24A35BB32C770AFD430FA"/>
          </w:placeholder>
          <w:richText/>
        </w:sdtPr>
        <w:sdtContent>
          <w:r w:rsidRPr="00B57924">
            <w:rPr>
              <w:b/>
              <w:i/>
            </w:rPr>
            <w:t>Simon Hoare:</w:t>
          </w:r>
        </w:sdtContent>
      </w:sdt>
      <w:r>
        <w:t xml:space="preserve"> Yes and no</w:t>
      </w:r>
      <w:r w:rsidR="001F560F">
        <w:t>.</w:t>
      </w:r>
      <w:r>
        <w:t xml:space="preserve"> </w:t>
      </w:r>
      <w:r w:rsidR="001F560F">
        <w:t xml:space="preserve">You </w:t>
      </w:r>
      <w:r>
        <w:t>can now say, “Thank you, Sir Humphrey” on that. Yes, of course, because it would be naïve to suggest that anything that is</w:t>
      </w:r>
      <w:r w:rsidR="001F560F">
        <w:t xml:space="preserve"> of</w:t>
      </w:r>
      <w:r>
        <w:t xml:space="preserve"> 30 or 40 years</w:t>
      </w:r>
      <w:r w:rsidR="001F560F">
        <w:t>’</w:t>
      </w:r>
      <w:r>
        <w:t xml:space="preserve"> standing is not in need of being looked at. We </w:t>
      </w:r>
      <w:r w:rsidR="001F560F">
        <w:t xml:space="preserve">are not </w:t>
      </w:r>
      <w:r>
        <w:t>sitting here saying to you, “I do not recognise the narrative. I think that they are all wrong. The formula is perfect. It is unchangeable, because it is great as it is”.</w:t>
      </w:r>
    </w:p>
    <w:p w:rsidR="00907C11" w:rsidP="00907C11">
      <w:pPr>
        <w:pStyle w:val="Answer"/>
      </w:pPr>
      <w:r>
        <w:t xml:space="preserve">As I understand it, the </w:t>
      </w:r>
      <w:r>
        <w:t xml:space="preserve">cri de </w:t>
      </w:r>
      <w:r>
        <w:t>coeur</w:t>
      </w:r>
      <w:r w:rsidRPr="001F560F">
        <w:t xml:space="preserve"> </w:t>
      </w:r>
      <w:r>
        <w:t>that you have heard</w:t>
      </w:r>
      <w:r>
        <w:t>,</w:t>
      </w:r>
      <w:r>
        <w:t xml:space="preserve"> and I have heard in the last few days, </w:t>
      </w:r>
      <w:r>
        <w:t xml:space="preserve">from the local organisations </w:t>
      </w:r>
      <w:r>
        <w:t xml:space="preserve">is that it does not require a root and branch reform or tinkering to the formula. We just need to have certainty that Government are understanding of our problems and stand ready to help. That is the certainty that I am keen to communicate in my conversations with them and, Mr Chairman, through your </w:t>
      </w:r>
      <w:r>
        <w:t>Committee</w:t>
      </w:r>
      <w:r>
        <w:t>.</w:t>
      </w:r>
    </w:p>
    <w:p w:rsidR="00907C11" w:rsidP="00907C11">
      <w:pPr>
        <w:pStyle w:val="Answer"/>
      </w:pPr>
      <w:r>
        <w:t xml:space="preserve">We are not saying, “Go away. You are wrong”. We are saying, “Yes, we get that. We understand that there are pressures vis-à-vis DfE. We understand that there are pressures with regards to the Department of Health and Social Care. We understand that there are pressures within our Department”, but there is no Government Department that is trying to fight against that trend of narrative, which would be saying that everything in the garden is rosy. We are not saying that, which is why the spending powers have gone up and why we are trying to work alongside local government to make sure that </w:t>
      </w:r>
      <w:r w:rsidR="00303135">
        <w:t>it</w:t>
      </w:r>
      <w:r>
        <w:t xml:space="preserve"> can do </w:t>
      </w:r>
      <w:r w:rsidR="00303135">
        <w:t>a</w:t>
      </w:r>
      <w:r>
        <w:t xml:space="preserve"> job of </w:t>
      </w:r>
      <w:r w:rsidR="00303135">
        <w:t xml:space="preserve">the </w:t>
      </w:r>
      <w:r>
        <w:t xml:space="preserve">quality and range that </w:t>
      </w:r>
      <w:r w:rsidR="00303135">
        <w:t>it</w:t>
      </w:r>
      <w:r>
        <w:t xml:space="preserve"> want</w:t>
      </w:r>
      <w:r w:rsidR="00303135">
        <w:t>s</w:t>
      </w:r>
      <w:r>
        <w:t>. That is what we are committed to achieve, and that is the comfort point that I want local government to take away from this.</w:t>
      </w:r>
    </w:p>
    <w:p w:rsidR="00907C11" w:rsidP="00907C11">
      <w:pPr>
        <w:pStyle w:val="Answer"/>
      </w:pPr>
      <w:sdt>
        <w:sdtPr>
          <w:alias w:val="Witness"/>
          <w:id w:val="426928109"/>
          <w:placeholder>
            <w:docPart w:val="F0C2EDF91BB24A35BB32C770AFD430FA"/>
          </w:placeholder>
          <w:richText/>
        </w:sdtPr>
        <w:sdtContent>
          <w:r w:rsidRPr="00B57924">
            <w:rPr>
              <w:b/>
              <w:i/>
            </w:rPr>
            <w:t>Nico Heslop:</w:t>
          </w:r>
        </w:sdtContent>
      </w:sdt>
      <w:r>
        <w:t xml:space="preserve"> If you take us back to this time last year, ahead of the autumn statement, when the situation facing local government was extremely serious, there was, as the Minister said, no one in local government saying, “What we need to do to solve this problem is to throw everything up in the air”, to use the Minister’s words. Ministers took a decision to prioritise certainty as much as they could for the two years and to rule out those changes.</w:t>
      </w:r>
    </w:p>
    <w:p w:rsidR="00907C11" w:rsidP="00907C11">
      <w:pPr>
        <w:pStyle w:val="Answer"/>
      </w:pPr>
      <w:r>
        <w:t>Of course, as the Minister said, there is lots of thinking going on externally. There is lots of interesting work being done by think</w:t>
      </w:r>
      <w:r w:rsidR="002A3FBF">
        <w:t>-</w:t>
      </w:r>
      <w:r>
        <w:t>tanks. We speak to people all the time. We speak to local authorities. There is lots of thinking going on, but the position of Government is clear that we are not going to consider that in a public way until after financial year 2024-25. That was the decision taken a year ago and people in the sector thought that that was, largely, the right call, given the real challenges that the sector was facing. That is why the Government then put in significant more cash this year and have more to come next year.</w:t>
      </w:r>
    </w:p>
    <w:p w:rsidR="00907C11" w:rsidP="00907C11">
      <w:pPr>
        <w:pStyle w:val="Question"/>
        <w:numPr>
          <w:ilvl w:val="0"/>
          <w:numId w:val="9"/>
        </w:numPr>
      </w:pPr>
      <w:sdt>
        <w:sdtPr>
          <w:alias w:val="Member"/>
          <w:tag w:val="&lt;Member mnisId='4363' dodsId='110372'&gt;"/>
          <w:id w:val="-1639640971"/>
          <w:placeholder>
            <w:docPart w:val="F0C2EDF91BB24A35BB32C770AFD430FA"/>
          </w:placeholder>
          <w:richText/>
        </w:sdtPr>
        <w:sdtContent>
          <w:r w:rsidRPr="008530FE">
            <w:rPr>
              <w:b/>
            </w:rPr>
            <w:t>Kate Hollern:</w:t>
          </w:r>
        </w:sdtContent>
      </w:sdt>
      <w:r>
        <w:t xml:space="preserve"> The relative needs assessments that determine funding to local authorities are from 2013, so it is 10 years. Do you recognise the changes that have happened within local areas in those 10 years? For example, the population of Blackburn has grown by 5.6%. More importantly, and more widely across the country, the formulas used show that the poorest fifth of councils get about 10% below their assessed needs, and the richest fifth get 15% above. When something has such a terrible influence or impact on how councils run their business, surely we must recognise that this is really serious. People are not getting the services that they need, which is probably why you have a lot more councils </w:t>
      </w:r>
      <w:r w:rsidR="001066E1">
        <w:t>struggling</w:t>
      </w:r>
      <w:r>
        <w:t xml:space="preserve"> financially. Surely, that must be a matter of urgency, or do the Government not recognise that a fair distribution is important?</w:t>
      </w:r>
    </w:p>
    <w:p w:rsidR="00907C11" w:rsidP="00907C11">
      <w:pPr>
        <w:pStyle w:val="Answer"/>
      </w:pPr>
      <w:sdt>
        <w:sdtPr>
          <w:alias w:val="Witness"/>
          <w:id w:val="1404189208"/>
          <w:placeholder>
            <w:docPart w:val="F0C2EDF91BB24A35BB32C770AFD430FA"/>
          </w:placeholder>
          <w:richText/>
        </w:sdtPr>
        <w:sdtContent>
          <w:r w:rsidRPr="00B57924">
            <w:rPr>
              <w:b/>
              <w:i/>
            </w:rPr>
            <w:t>Simon Hoare:</w:t>
          </w:r>
        </w:sdtContent>
      </w:sdt>
      <w:r>
        <w:t xml:space="preserve"> Fairness has to be at the heart of everything that we do. Fairness does not equate to equality across the piece, per se, because we know that there are different geographies with different needs and demands. To take </w:t>
      </w:r>
      <w:r w:rsidR="005E1ECD">
        <w:t>the</w:t>
      </w:r>
      <w:r>
        <w:t xml:space="preserve"> point</w:t>
      </w:r>
      <w:r w:rsidR="005E1ECD">
        <w:t xml:space="preserve"> you make</w:t>
      </w:r>
      <w:r>
        <w:t>, Ms Hollern, which I hear and understand, that is why the most deprived areas of England will receive 17% more per dwelling in order to reflect that. You are right to point to the complex mosaic of pressures in demand.</w:t>
      </w:r>
    </w:p>
    <w:p w:rsidR="00907C11" w:rsidP="00907C11">
      <w:pPr>
        <w:pStyle w:val="Answer"/>
      </w:pPr>
      <w:r>
        <w:t>We have an insatiable increase with regards to special educational needs. We have a National Health Service that does phenomenal work to support the healthcare needs of our growing elderly population, but that is not a freestanding issue, because that will then spill into the demands on local councils with regards to care packages and the like. We are seeing changes in demographics. We have the new housing coming in, which will generate, in and of itself, more council tax, because there will be more houses in a council’s geography. That will often just be eaten up by the increase in demand that is placed upon it. We have had the changes as a result of the academisation of schools and the whole way that education is funded.</w:t>
      </w:r>
    </w:p>
    <w:p w:rsidR="00907C11" w:rsidP="00907C11">
      <w:pPr>
        <w:pStyle w:val="Answer"/>
      </w:pPr>
      <w:r>
        <w:t xml:space="preserve">There are those pressures, but, again, I want to make this key point in my first outing in front of you today about fairness, about understanding that one size does not fit all, and also about an appreciation that urban problems and challenges are as great as and equal to those faced in rural areas. I am not going to be tempted to go down the road—and I am not suggesting that you are trying to tempt me down this road—of playing urban </w:t>
      </w:r>
      <w:r w:rsidR="005E1ECD">
        <w:t>and</w:t>
      </w:r>
      <w:r>
        <w:t xml:space="preserve"> rural</w:t>
      </w:r>
      <w:r w:rsidR="005E1ECD">
        <w:t xml:space="preserve"> off</w:t>
      </w:r>
      <w:r>
        <w:t xml:space="preserve"> against each other. That is a fairly arid way of trying to do politics. At the end of the day, we are all focused on delivering services for people, and it makes no difference whether they live in Bootle or Blandford Forum.</w:t>
      </w:r>
    </w:p>
    <w:p w:rsidR="00907C11" w:rsidP="00907C11">
      <w:pPr>
        <w:pStyle w:val="Question"/>
        <w:numPr>
          <w:ilvl w:val="0"/>
          <w:numId w:val="9"/>
        </w:numPr>
      </w:pPr>
      <w:sdt>
        <w:sdtPr>
          <w:alias w:val="Member"/>
          <w:tag w:val="&lt;Member mnisId='4363' dodsId='110372'&gt;"/>
          <w:id w:val="-408532700"/>
          <w:placeholder>
            <w:docPart w:val="F0C2EDF91BB24A35BB32C770AFD430FA"/>
          </w:placeholder>
          <w:richText/>
        </w:sdtPr>
        <w:sdtContent>
          <w:r w:rsidRPr="00D8550A">
            <w:rPr>
              <w:b/>
            </w:rPr>
            <w:t>Kate Hollern:</w:t>
          </w:r>
        </w:sdtContent>
      </w:sdt>
      <w:r>
        <w:t xml:space="preserve"> I would not appreciate area</w:t>
      </w:r>
      <w:r w:rsidR="005E1ECD">
        <w:t>s all</w:t>
      </w:r>
      <w:r>
        <w:t xml:space="preserve"> being treated differently because they are rural or urban. What we really need is something that addresses relative needs. My concern is that the current funding does not seem consistent with the Government’s levelling up agenda. To me, it is almost doing the opposite.</w:t>
      </w:r>
    </w:p>
    <w:p w:rsidR="00907C11" w:rsidP="00907C11">
      <w:pPr>
        <w:pStyle w:val="Answer"/>
      </w:pPr>
      <w:sdt>
        <w:sdtPr>
          <w:alias w:val="Witness"/>
          <w:id w:val="-245951495"/>
          <w:placeholder>
            <w:docPart w:val="F0C2EDF91BB24A35BB32C770AFD430FA"/>
          </w:placeholder>
          <w:richText/>
        </w:sdtPr>
        <w:sdtContent>
          <w:r w:rsidRPr="00B57924">
            <w:rPr>
              <w:b/>
              <w:i/>
            </w:rPr>
            <w:t>Simon Hoare:</w:t>
          </w:r>
        </w:sdtContent>
      </w:sdt>
      <w:r>
        <w:t xml:space="preserve"> My ministerial colleague, Jacob Young, has been announcing in the House this afternoon, as you know, the latest round of levelling up funding. For anybody who thought that the levelling up initiative was going to solve all of the problems in the lifespan of a five-year parliamentary term, we are dealing here with a lot of long-term and long</w:t>
      </w:r>
      <w:r w:rsidR="005E1ECD">
        <w:t>-</w:t>
      </w:r>
      <w:r>
        <w:t>neglected issues of northern industrial town decline—and you will need me not to lecture you on that—but also the decline in coastal areas</w:t>
      </w:r>
      <w:r w:rsidR="00444529">
        <w:t xml:space="preserve"> and</w:t>
      </w:r>
      <w:r>
        <w:t xml:space="preserve"> the need for rural levelling up.</w:t>
      </w:r>
    </w:p>
    <w:p w:rsidR="00907C11" w:rsidP="00907C11">
      <w:pPr>
        <w:pStyle w:val="Answer"/>
      </w:pPr>
      <w:r>
        <w:t>It is a big tanker to turn around</w:t>
      </w:r>
      <w:r w:rsidR="003A317B">
        <w:t>.</w:t>
      </w:r>
      <w:r>
        <w:t xml:space="preserve"> </w:t>
      </w:r>
      <w:r w:rsidR="003A317B">
        <w:t xml:space="preserve">The </w:t>
      </w:r>
      <w:r>
        <w:t>work that successive Governments have done in this arena of levelling up is, in the first instance, starting to give people hope that their areas have not been forgotten</w:t>
      </w:r>
      <w:r w:rsidR="00EE5C07">
        <w:t>, that they</w:t>
      </w:r>
      <w:r>
        <w:t xml:space="preserve"> are very much front and centre in the minds of Government and of Ministers, and that we are trying to, through a number of interventions, arrest what many people thought was always only ever going to be the management of decline.</w:t>
      </w:r>
    </w:p>
    <w:p w:rsidR="00907C11" w:rsidP="00907C11">
      <w:pPr>
        <w:pStyle w:val="Answer"/>
      </w:pPr>
      <w:r>
        <w:t>I happen to be a good</w:t>
      </w:r>
      <w:r w:rsidR="002A3FBF">
        <w:t xml:space="preserve"> </w:t>
      </w:r>
      <w:r>
        <w:t xml:space="preserve">old-fashioned </w:t>
      </w:r>
      <w:r w:rsidR="00EE5C07">
        <w:t>one</w:t>
      </w:r>
      <w:r w:rsidR="002A3FBF">
        <w:t xml:space="preserve"> </w:t>
      </w:r>
      <w:r w:rsidR="00EE5C07">
        <w:t xml:space="preserve">nation </w:t>
      </w:r>
      <w:r>
        <w:t>conservative, and</w:t>
      </w:r>
      <w:r w:rsidR="00EE5C07">
        <w:t xml:space="preserve"> I think that</w:t>
      </w:r>
      <w:r>
        <w:t xml:space="preserve"> all parts of our kingdom and all people within it merit the support and the attention of Government Ministers, irrespective of which political party they happen to belong to. That is my personal philosophy. I am pretty fortunate that it seems to chime with the Government at the current time as well.</w:t>
      </w:r>
    </w:p>
    <w:p w:rsidR="00907C11" w:rsidP="00907C11">
      <w:pPr>
        <w:pStyle w:val="Question"/>
        <w:numPr>
          <w:ilvl w:val="0"/>
          <w:numId w:val="0"/>
        </w:numPr>
        <w:ind w:left="794"/>
      </w:pPr>
      <w:sdt>
        <w:sdtPr>
          <w:alias w:val="Member"/>
          <w:tag w:val="&lt;Member mnisId='394' dodsId='25722'&gt;"/>
          <w:id w:val="-1545515839"/>
          <w:placeholder>
            <w:docPart w:val="F0C2EDF91BB24A35BB32C770AFD430FA"/>
          </w:placeholder>
          <w:richText/>
        </w:sdtPr>
        <w:sdtContent>
          <w:r w:rsidRPr="00D8550A">
            <w:rPr>
              <w:b/>
            </w:rPr>
            <w:t>Chair:</w:t>
          </w:r>
        </w:sdtContent>
      </w:sdt>
      <w:r>
        <w:t xml:space="preserve"> We have quite a few issues to get through in a reasonably constrained period of time. We do not want to push things too hard, but we will try to get through all the issues if we can.</w:t>
      </w:r>
    </w:p>
    <w:p w:rsidR="00907C11" w:rsidP="00907C11">
      <w:pPr>
        <w:pStyle w:val="Answer"/>
      </w:pPr>
      <w:sdt>
        <w:sdtPr>
          <w:alias w:val="Witness"/>
          <w:id w:val="-1900048074"/>
          <w:placeholder>
            <w:docPart w:val="F0C2EDF91BB24A35BB32C770AFD430FA"/>
          </w:placeholder>
          <w:richText/>
        </w:sdtPr>
        <w:sdtContent>
          <w:r w:rsidRPr="00B57924">
            <w:rPr>
              <w:b/>
              <w:i/>
            </w:rPr>
            <w:t>Simon Hoare:</w:t>
          </w:r>
        </w:sdtContent>
      </w:sdt>
      <w:r>
        <w:t xml:space="preserve"> Push as hard as you wish, Mr Chairman.</w:t>
      </w:r>
    </w:p>
    <w:p w:rsidR="00907C11" w:rsidP="00907C11">
      <w:pPr>
        <w:pStyle w:val="Question"/>
        <w:numPr>
          <w:ilvl w:val="0"/>
          <w:numId w:val="9"/>
        </w:numPr>
      </w:pPr>
      <w:sdt>
        <w:sdtPr>
          <w:alias w:val="Member"/>
          <w:tag w:val="&lt;Member mnisId='4406' dodsId='106168'&gt;"/>
          <w:id w:val="1861390118"/>
          <w:placeholder>
            <w:docPart w:val="F0C2EDF91BB24A35BB32C770AFD430FA"/>
          </w:placeholder>
          <w:richText/>
        </w:sdtPr>
        <w:sdtContent>
          <w:r w:rsidRPr="00D8550A">
            <w:rPr>
              <w:b/>
            </w:rPr>
            <w:t>Mary Robinson:</w:t>
          </w:r>
        </w:sdtContent>
      </w:sdt>
      <w:r>
        <w:t xml:space="preserve"> The Government often bring in new initiatives and legislation, and pass the responsibility for delivering them to local authorities. However, we have been hearing evidence from councillors who think that they are being set up to fail by the Government introducing new responsibilities for local authorities, but not providing them with the </w:t>
      </w:r>
      <w:r>
        <w:t>funding to match. Does this align with your own assessment?</w:t>
      </w:r>
    </w:p>
    <w:p w:rsidR="00907C11" w:rsidP="00907C11">
      <w:pPr>
        <w:pStyle w:val="Answer"/>
      </w:pPr>
      <w:sdt>
        <w:sdtPr>
          <w:alias w:val="Witness"/>
          <w:id w:val="1008787183"/>
          <w:placeholder>
            <w:docPart w:val="F0C2EDF91BB24A35BB32C770AFD430FA"/>
          </w:placeholder>
          <w:richText/>
        </w:sdtPr>
        <w:sdtContent>
          <w:r w:rsidRPr="00B57924">
            <w:rPr>
              <w:b/>
              <w:i/>
            </w:rPr>
            <w:t>Simon Hoare:</w:t>
          </w:r>
        </w:sdtContent>
      </w:sdt>
      <w:r>
        <w:t xml:space="preserve"> No, it does not, but it is a trap that any Westminster Government have to be careful not to fall into. I do not think that we have, because, as legislators, we know that the creation of a power or a duty is one thing, but the meaningful, beneficial delivery of whatever reason had been the genesis of it is quite another.</w:t>
      </w:r>
    </w:p>
    <w:p w:rsidR="00907C11" w:rsidP="00907C11">
      <w:pPr>
        <w:pStyle w:val="Answer"/>
      </w:pPr>
      <w:r>
        <w:t xml:space="preserve">Of course, we keep a weather eye on that, as would all Government Departments for </w:t>
      </w:r>
      <w:r w:rsidR="009A18F1">
        <w:t>which</w:t>
      </w:r>
      <w:r>
        <w:t xml:space="preserve"> they were creating duties and responsibilities. Again, that speaks back to my mindset or my outlook</w:t>
      </w:r>
      <w:r w:rsidR="00E10F3B">
        <w:t>—call it what you will—</w:t>
      </w:r>
      <w:r>
        <w:t>that local government does not work for central Government. We are a partnership</w:t>
      </w:r>
      <w:r w:rsidR="00E10F3B">
        <w:t xml:space="preserve">; </w:t>
      </w:r>
      <w:r>
        <w:t>we share the word “government” in our titles</w:t>
      </w:r>
      <w:r w:rsidR="00E10F3B">
        <w:t xml:space="preserve">; </w:t>
      </w:r>
      <w:r>
        <w:t>and we do damage to our people if we forget that.</w:t>
      </w:r>
    </w:p>
    <w:p w:rsidR="00907C11" w:rsidP="00907C11">
      <w:pPr>
        <w:pStyle w:val="Question"/>
        <w:numPr>
          <w:ilvl w:val="0"/>
          <w:numId w:val="9"/>
        </w:numPr>
      </w:pPr>
      <w:sdt>
        <w:sdtPr>
          <w:alias w:val="Member"/>
          <w:tag w:val="&lt;Member mnisId='4406' dodsId='106168'&gt;"/>
          <w:id w:val="572012935"/>
          <w:placeholder>
            <w:docPart w:val="F0C2EDF91BB24A35BB32C770AFD430FA"/>
          </w:placeholder>
          <w:richText/>
        </w:sdtPr>
        <w:sdtContent>
          <w:r w:rsidRPr="00984002">
            <w:rPr>
              <w:b/>
            </w:rPr>
            <w:t>Mary Robinson:</w:t>
          </w:r>
        </w:sdtContent>
      </w:sdt>
      <w:r>
        <w:t xml:space="preserve"> How does the Department ensure that a local authority being given responsibilities, let us say, for homelessness reduction or recycling improvements is going to get the funding to match those responsibilities?</w:t>
      </w:r>
    </w:p>
    <w:p w:rsidR="00907C11" w:rsidP="00907C11">
      <w:pPr>
        <w:pStyle w:val="Answer"/>
      </w:pPr>
      <w:sdt>
        <w:sdtPr>
          <w:alias w:val="Witness"/>
          <w:id w:val="-1221897945"/>
          <w:placeholder>
            <w:docPart w:val="F0C2EDF91BB24A35BB32C770AFD430FA"/>
          </w:placeholder>
          <w:richText/>
        </w:sdtPr>
        <w:sdtContent>
          <w:r w:rsidRPr="00B57924">
            <w:rPr>
              <w:b/>
              <w:i/>
            </w:rPr>
            <w:t>Simon Hoare:</w:t>
          </w:r>
        </w:sdtContent>
      </w:sdt>
      <w:r>
        <w:t xml:space="preserve"> I am going to ask Mr Heslop to deal with that, but what I would like to put on the record, if I may, </w:t>
      </w:r>
      <w:r>
        <w:t>with regard to</w:t>
      </w:r>
      <w:r>
        <w:t xml:space="preserve"> homelessness is that it is an issue </w:t>
      </w:r>
      <w:r w:rsidR="00E10F3B">
        <w:t>that</w:t>
      </w:r>
      <w:r>
        <w:t xml:space="preserve"> the Secretary of State and I, </w:t>
      </w:r>
      <w:r w:rsidR="00E10F3B">
        <w:t xml:space="preserve">as well as </w:t>
      </w:r>
      <w:r>
        <w:t xml:space="preserve">other Ministers in the Department, take very seriously. Let me say from the start of my relationship with you that homelessness is not a lifestyle choice. There are many complexities, and Mr Blackman has done so much work on this. I am not preaching to the choir in that respect, but there are so many issues that play into the reason why we see people on our streets. To try to paint one problem, one solution and one driver would be a folly. While I possibly should know the detailed answer to your question, </w:t>
      </w:r>
      <w:r w:rsidR="00E10F3B">
        <w:t xml:space="preserve">I do not. </w:t>
      </w:r>
      <w:r>
        <w:t>Mr Heslop will, so I turn to him.</w:t>
      </w:r>
    </w:p>
    <w:p w:rsidR="00907C11" w:rsidP="00907C11">
      <w:pPr>
        <w:pStyle w:val="Answer"/>
      </w:pPr>
      <w:sdt>
        <w:sdtPr>
          <w:alias w:val="Witness"/>
          <w:id w:val="1175072347"/>
          <w:placeholder>
            <w:docPart w:val="F0C2EDF91BB24A35BB32C770AFD430FA"/>
          </w:placeholder>
          <w:richText/>
        </w:sdtPr>
        <w:sdtContent>
          <w:r w:rsidRPr="00B57924">
            <w:rPr>
              <w:b/>
              <w:i/>
            </w:rPr>
            <w:t>Nico Heslop:</w:t>
          </w:r>
        </w:sdtContent>
      </w:sdt>
      <w:r>
        <w:t xml:space="preserve"> The responsibility of one</w:t>
      </w:r>
      <w:r w:rsidR="00E10F3B">
        <w:t xml:space="preserve"> of</w:t>
      </w:r>
      <w:r>
        <w:t xml:space="preserve"> my teams is to look at every announcement or new initiative that is being made across Government. Where a new burden</w:t>
      </w:r>
      <w:r w:rsidR="00E10F3B">
        <w:t>, so called,</w:t>
      </w:r>
      <w:r>
        <w:t xml:space="preserve"> is placed upon local government, my team works with those Departments and does an exercise to cost out what that new burden will be. Departments then pay additional funding to local government. That is a longstanding principle that we have in place and a function that one of my teams runs.</w:t>
      </w:r>
    </w:p>
    <w:p w:rsidR="00907C11" w:rsidP="00907C11">
      <w:pPr>
        <w:pStyle w:val="Question"/>
        <w:numPr>
          <w:ilvl w:val="0"/>
          <w:numId w:val="9"/>
        </w:numPr>
      </w:pPr>
      <w:sdt>
        <w:sdtPr>
          <w:alias w:val="Member"/>
          <w:tag w:val="&lt;Member mnisId='4406' dodsId='106168'&gt;"/>
          <w:id w:val="-1984683480"/>
          <w:placeholder>
            <w:docPart w:val="F0C2EDF91BB24A35BB32C770AFD430FA"/>
          </w:placeholder>
          <w:richText/>
        </w:sdtPr>
        <w:sdtContent>
          <w:r w:rsidRPr="00984002">
            <w:rPr>
              <w:b/>
            </w:rPr>
            <w:t>Mary Robinson:</w:t>
          </w:r>
        </w:sdtContent>
      </w:sdt>
      <w:r>
        <w:t xml:space="preserve"> So you interact with local authorities when you are making those assessments.</w:t>
      </w:r>
    </w:p>
    <w:p w:rsidR="00907C11" w:rsidP="00907C11">
      <w:pPr>
        <w:pStyle w:val="Answer"/>
      </w:pPr>
      <w:sdt>
        <w:sdtPr>
          <w:alias w:val="Witness"/>
          <w:id w:val="-1445378940"/>
          <w:placeholder>
            <w:docPart w:val="F0C2EDF91BB24A35BB32C770AFD430FA"/>
          </w:placeholder>
          <w:richText/>
        </w:sdtPr>
        <w:sdtContent>
          <w:r w:rsidRPr="00B57924">
            <w:rPr>
              <w:b/>
              <w:i/>
            </w:rPr>
            <w:t>Nico Heslop:</w:t>
          </w:r>
        </w:sdtContent>
      </w:sdt>
      <w:r>
        <w:t xml:space="preserve"> Yes. These things are often new initiatives, and so it is not very easy to model what the impact would be. We often encourage Departments to work with local authorities</w:t>
      </w:r>
      <w:r w:rsidR="00E10F3B">
        <w:t>,</w:t>
      </w:r>
      <w:r>
        <w:t xml:space="preserve"> to learn from them and to maybe pilot stuff with them in order to build up a better understanding of what the cost will be across the whole of the sector.</w:t>
      </w:r>
    </w:p>
    <w:p w:rsidR="00907C11" w:rsidP="00907C11">
      <w:pPr>
        <w:pStyle w:val="Question"/>
        <w:numPr>
          <w:ilvl w:val="0"/>
          <w:numId w:val="9"/>
        </w:numPr>
      </w:pPr>
      <w:sdt>
        <w:sdtPr>
          <w:alias w:val="Member"/>
          <w:tag w:val="&lt;Member mnisId='4406' dodsId='106168'&gt;"/>
          <w:id w:val="-630090858"/>
          <w:placeholder>
            <w:docPart w:val="F0C2EDF91BB24A35BB32C770AFD430FA"/>
          </w:placeholder>
          <w:richText/>
        </w:sdtPr>
        <w:sdtContent>
          <w:r w:rsidRPr="00984002">
            <w:rPr>
              <w:b/>
            </w:rPr>
            <w:t>Mary Robinson:</w:t>
          </w:r>
        </w:sdtContent>
      </w:sdt>
      <w:r>
        <w:t xml:space="preserve"> I am wondering why they are saying that they are being set up to fail if they are immediately thinking that they are not going to be able to deliver it within the budget.</w:t>
      </w:r>
    </w:p>
    <w:p w:rsidR="00907C11" w:rsidP="00907C11">
      <w:pPr>
        <w:pStyle w:val="Answer"/>
      </w:pPr>
      <w:sdt>
        <w:sdtPr>
          <w:alias w:val="Witness"/>
          <w:id w:val="139307536"/>
          <w:placeholder>
            <w:docPart w:val="F0C2EDF91BB24A35BB32C770AFD430FA"/>
          </w:placeholder>
          <w:richText/>
        </w:sdtPr>
        <w:sdtContent>
          <w:r w:rsidRPr="00B57924">
            <w:rPr>
              <w:b/>
              <w:i/>
            </w:rPr>
            <w:t>Simon Hoare:</w:t>
          </w:r>
        </w:sdtContent>
      </w:sdt>
      <w:r>
        <w:t xml:space="preserve"> I am sad if somebody does think that, and I am happy to meet with them to discuss that perception. It is not the case, and it would not be fair to assess that one group of public servants would deliberately set traps that can only result in failure with another lot. We are a public sector, public</w:t>
      </w:r>
      <w:r w:rsidR="00E10F3B">
        <w:t>-</w:t>
      </w:r>
      <w:r>
        <w:t xml:space="preserve">facing, public service-delivering family at central and local level, and the idea of a Blofeld-like strategy, with some Minister stroking a cat at his or her desk and saying, “How can we make those devils fail on this particular one?” is not a picture that I recognise as a Minister, although I appreciate that </w:t>
      </w:r>
      <w:r w:rsidR="00E10F3B">
        <w:t>that</w:t>
      </w:r>
      <w:r>
        <w:t xml:space="preserve"> picture is quite a small one. It is also certainly not one that I recognise as a backbencher over the last eight and a half years in all of my conversations, either with my council or, indeed, with Ministers on behalf of my council.</w:t>
      </w:r>
    </w:p>
    <w:p w:rsidR="00907C11" w:rsidP="00907C11">
      <w:pPr>
        <w:pStyle w:val="Question"/>
        <w:numPr>
          <w:ilvl w:val="0"/>
          <w:numId w:val="9"/>
        </w:numPr>
      </w:pPr>
      <w:sdt>
        <w:sdtPr>
          <w:alias w:val="Member"/>
          <w:tag w:val="&lt;Member mnisId='4406' dodsId='106168'&gt;"/>
          <w:id w:val="-346020648"/>
          <w:placeholder>
            <w:docPart w:val="F0C2EDF91BB24A35BB32C770AFD430FA"/>
          </w:placeholder>
          <w:richText/>
        </w:sdtPr>
        <w:sdtContent>
          <w:r w:rsidRPr="008B203A">
            <w:rPr>
              <w:b/>
            </w:rPr>
            <w:t>Mary Robinson:</w:t>
          </w:r>
        </w:sdtContent>
      </w:sdt>
      <w:r>
        <w:t xml:space="preserve"> Of course, there are so many pressures within local authorities, and one of the other ways that they may try to keep on top of them would be to raise council tax. One of the issues is that there is, of course, a cap, which would require a referendum to be held if it is exceeded. Is that the right way to do it? In very many cases, inflation is running higher.</w:t>
      </w:r>
    </w:p>
    <w:p w:rsidR="00907C11" w:rsidP="00907C11">
      <w:pPr>
        <w:pStyle w:val="Answer"/>
      </w:pPr>
      <w:sdt>
        <w:sdtPr>
          <w:alias w:val="Witness"/>
          <w:id w:val="1082562100"/>
          <w:placeholder>
            <w:docPart w:val="F0C2EDF91BB24A35BB32C770AFD430FA"/>
          </w:placeholder>
          <w:richText/>
        </w:sdtPr>
        <w:sdtContent>
          <w:r w:rsidRPr="00B57924">
            <w:rPr>
              <w:b/>
              <w:i/>
            </w:rPr>
            <w:t>Simon Hoare:</w:t>
          </w:r>
        </w:sdtContent>
      </w:sdt>
      <w:r>
        <w:t xml:space="preserve"> It is the way that we have, and it is up to local authorities to test their proposals if they wish to go above the percentage threshold through a referendum. Government have no money, as Mrs Thatcher was always quite keen to remind us, and local councils have no money, apart from that which is raised from taxation, either centrally or locally.</w:t>
      </w:r>
    </w:p>
    <w:p w:rsidR="00907C11" w:rsidP="00907C11">
      <w:pPr>
        <w:pStyle w:val="Answer"/>
      </w:pPr>
      <w:r>
        <w:t>We have a duty. I have referenced and will not rehearse the points about the need for us to keep the cost of living crisis at the forefront of our minds, but, if councils wish to test an argument on a specific project that they think will deliver a huge amount of benefit to their area, they can, of course, take it to their electorates and explain it. I am not going to stop councils doing that, if they so wish.</w:t>
      </w:r>
    </w:p>
    <w:p w:rsidR="00907C11" w:rsidP="00907C11">
      <w:pPr>
        <w:pStyle w:val="Answer"/>
      </w:pPr>
      <w:r>
        <w:t>It is also worthwhile, when we talk about the cap, to think about the other components that play into our council tax bill. We have the social care levy. There is the element with regards to policing and, if you are in an area such as mine, there will be the town and the parish council precepts as well, and so we have to try to view it also in the round, not just on the local authority bit of the expenditure.</w:t>
      </w:r>
    </w:p>
    <w:p w:rsidR="00907C11" w:rsidP="00907C11">
      <w:pPr>
        <w:pStyle w:val="Question"/>
        <w:numPr>
          <w:ilvl w:val="0"/>
          <w:numId w:val="9"/>
        </w:numPr>
      </w:pPr>
      <w:sdt>
        <w:sdtPr>
          <w:alias w:val="Member"/>
          <w:tag w:val="&lt;Member mnisId='4406' dodsId='106168'&gt;"/>
          <w:id w:val="1569453963"/>
          <w:placeholder>
            <w:docPart w:val="F0C2EDF91BB24A35BB32C770AFD430FA"/>
          </w:placeholder>
          <w:richText/>
        </w:sdtPr>
        <w:sdtContent>
          <w:r w:rsidRPr="008B203A">
            <w:rPr>
              <w:b/>
            </w:rPr>
            <w:t>Mary Robinson:</w:t>
          </w:r>
        </w:sdtContent>
      </w:sdt>
      <w:r>
        <w:t xml:space="preserve"> Why do the Government restrict local authorities’ ability to raise fees to cover their costs, for example, on planning services? That</w:t>
      </w:r>
      <w:r w:rsidR="00C140E4">
        <w:t>,</w:t>
      </w:r>
      <w:r>
        <w:t xml:space="preserve"> or </w:t>
      </w:r>
      <w:r w:rsidR="00C140E4">
        <w:t xml:space="preserve">perhaps </w:t>
      </w:r>
      <w:r>
        <w:t>licensing fees</w:t>
      </w:r>
      <w:r w:rsidR="00C140E4">
        <w:t>,</w:t>
      </w:r>
      <w:r>
        <w:t xml:space="preserve"> could be another way that they could add to their revenue.</w:t>
      </w:r>
    </w:p>
    <w:p w:rsidR="00907C11" w:rsidP="00907C11">
      <w:pPr>
        <w:pStyle w:val="Answer"/>
      </w:pPr>
      <w:sdt>
        <w:sdtPr>
          <w:alias w:val="Witness"/>
          <w:id w:val="-1317401785"/>
          <w:placeholder>
            <w:docPart w:val="F0C2EDF91BB24A35BB32C770AFD430FA"/>
          </w:placeholder>
          <w:richText/>
        </w:sdtPr>
        <w:sdtContent>
          <w:r w:rsidRPr="00B57924">
            <w:rPr>
              <w:b/>
              <w:i/>
            </w:rPr>
            <w:t>Simon Hoare:</w:t>
          </w:r>
        </w:sdtContent>
      </w:sdt>
      <w:r>
        <w:t xml:space="preserve"> Again, we have the system that we have. Is anybody saying that it is perfect and beyond reform? No, nobody is. Might we arrive at exactly the same system? Yes. There is always a danger, </w:t>
      </w:r>
      <w:r w:rsidR="00C140E4">
        <w:t>to take planning fees</w:t>
      </w:r>
      <w:r>
        <w:t xml:space="preserve"> for example, that, if it bec</w:t>
      </w:r>
      <w:r w:rsidR="00C140E4">
        <w:t>a</w:t>
      </w:r>
      <w:r>
        <w:t>me too much of a cash cow for local authorities to milk, you would see disproportionate levels of development in areas that were more competitively priced and much</w:t>
      </w:r>
      <w:r w:rsidR="00C140E4">
        <w:t>-</w:t>
      </w:r>
      <w:r>
        <w:t xml:space="preserve">needed </w:t>
      </w:r>
      <w:r>
        <w:t>development not taking those in areas that, effectively, price themselves out of the market. That might be a way of giving further ventilation to a strategy of resisting development in a particular area. We keep a weather eye on that. It would clearly be part of the mix in a wider review of how local government is funded, but it is not going to be changing any time soon.</w:t>
      </w:r>
    </w:p>
    <w:p w:rsidR="00907C11" w:rsidP="00907C11">
      <w:pPr>
        <w:pStyle w:val="Question"/>
        <w:numPr>
          <w:ilvl w:val="0"/>
          <w:numId w:val="9"/>
        </w:numPr>
      </w:pPr>
      <w:sdt>
        <w:sdtPr>
          <w:alias w:val="Member"/>
          <w:tag w:val="&lt;Member mnisId='4406' dodsId='106168'&gt;"/>
          <w:id w:val="-328592033"/>
          <w:placeholder>
            <w:docPart w:val="F0C2EDF91BB24A35BB32C770AFD430FA"/>
          </w:placeholder>
          <w:richText/>
        </w:sdtPr>
        <w:sdtContent>
          <w:r w:rsidRPr="008B203A">
            <w:rPr>
              <w:b/>
            </w:rPr>
            <w:t>Mary Robinson:</w:t>
          </w:r>
        </w:sdtContent>
      </w:sdt>
      <w:r>
        <w:t xml:space="preserve"> One of the important parts of this whole equation is having some certainty. In the last five years, local government financial settlements have been one year only. Will the Department make longer-term funding settlements and commitments to local government?</w:t>
      </w:r>
    </w:p>
    <w:p w:rsidR="00907C11" w:rsidP="00907C11">
      <w:pPr>
        <w:pStyle w:val="Answer"/>
      </w:pPr>
      <w:sdt>
        <w:sdtPr>
          <w:alias w:val="Witness"/>
          <w:id w:val="-969969535"/>
          <w:placeholder>
            <w:docPart w:val="F0C2EDF91BB24A35BB32C770AFD430FA"/>
          </w:placeholder>
          <w:richText/>
        </w:sdtPr>
        <w:sdtContent>
          <w:r w:rsidRPr="00B57924">
            <w:rPr>
              <w:b/>
              <w:i/>
            </w:rPr>
            <w:t>Simon Hoare:</w:t>
          </w:r>
        </w:sdtContent>
      </w:sdt>
      <w:r>
        <w:t xml:space="preserve"> This is year two of a two-year strategy, so that has certainly, in my understanding, provided certain base points from which section 151 officers and political leaderships can base spending commitments. I have asked my officials and they have agreed, rather than </w:t>
      </w:r>
      <w:r w:rsidR="00CA0B1E">
        <w:t xml:space="preserve">to </w:t>
      </w:r>
      <w:r>
        <w:t xml:space="preserve">provide just one great wodge of information, </w:t>
      </w:r>
      <w:r w:rsidR="00136AA8">
        <w:t xml:space="preserve">to make sure that </w:t>
      </w:r>
      <w:r>
        <w:t xml:space="preserve">information, as long as it is clear and correct, </w:t>
      </w:r>
      <w:r w:rsidR="00136AA8">
        <w:t xml:space="preserve">is </w:t>
      </w:r>
      <w:r>
        <w:t>disseminated to local councils as quickly as possible.</w:t>
      </w:r>
    </w:p>
    <w:p w:rsidR="00E96D7A" w:rsidP="00E96D7A">
      <w:pPr>
        <w:pStyle w:val="Answer"/>
      </w:pPr>
      <w:r>
        <w:t xml:space="preserve">We are not aided in that by the fact that, in comparison with previous years, this year’s autumn statement is quite late. </w:t>
      </w:r>
      <w:bookmarkEnd w:id="0"/>
      <w:r w:rsidRPr="00DC71F2">
        <w:t xml:space="preserve">What I want to do, which probably is at the heart of your question, is to allow </w:t>
      </w:r>
      <w:r w:rsidR="00CA0B1E">
        <w:t xml:space="preserve">section </w:t>
      </w:r>
      <w:r w:rsidRPr="00DC71F2">
        <w:t xml:space="preserve">151 officers and cabinet members for finance and resources to at least go and spend a little bit of Christmas time with their families rather than burning the midnight </w:t>
      </w:r>
      <w:r>
        <w:t>oil</w:t>
      </w:r>
      <w:r w:rsidRPr="00DC71F2">
        <w:t xml:space="preserve"> in the council chamber</w:t>
      </w:r>
      <w:r>
        <w:t xml:space="preserve"> t</w:t>
      </w:r>
      <w:r w:rsidRPr="00DC71F2">
        <w:t>weaking budgets</w:t>
      </w:r>
      <w:r>
        <w:t xml:space="preserve"> </w:t>
      </w:r>
      <w:r w:rsidRPr="00DC71F2">
        <w:t>because figures have come through very late or unexpected</w:t>
      </w:r>
      <w:r>
        <w:t xml:space="preserve">ly. </w:t>
      </w:r>
    </w:p>
    <w:p w:rsidR="00E96D7A" w:rsidP="00E96D7A">
      <w:pPr>
        <w:pStyle w:val="Answer"/>
      </w:pPr>
      <w:r>
        <w:t>No</w:t>
      </w:r>
      <w:r w:rsidRPr="00DC71F2">
        <w:t xml:space="preserve">twithstanding the pressure I have put on officials, a pressure </w:t>
      </w:r>
      <w:r w:rsidR="00CA0B1E">
        <w:t>that</w:t>
      </w:r>
      <w:r w:rsidRPr="00DC71F2">
        <w:t xml:space="preserve"> I must tell you they have not sought to resist at all</w:t>
      </w:r>
      <w:r>
        <w:t>, m</w:t>
      </w:r>
      <w:r w:rsidRPr="00DC71F2">
        <w:t xml:space="preserve">y twin urging to them is </w:t>
      </w:r>
      <w:r>
        <w:t xml:space="preserve">that this must be correct as well as </w:t>
      </w:r>
      <w:r w:rsidRPr="00DC71F2">
        <w:t>timely</w:t>
      </w:r>
      <w:r>
        <w:t xml:space="preserve">. </w:t>
      </w:r>
      <w:r w:rsidRPr="00DC71F2">
        <w:t xml:space="preserve">I do not want people starting to set spending </w:t>
      </w:r>
      <w:r>
        <w:t xml:space="preserve">plans </w:t>
      </w:r>
      <w:r w:rsidRPr="00DC71F2">
        <w:t xml:space="preserve">only to </w:t>
      </w:r>
      <w:r>
        <w:t xml:space="preserve">receive </w:t>
      </w:r>
      <w:r w:rsidRPr="00DC71F2">
        <w:t>another miss</w:t>
      </w:r>
      <w:r>
        <w:t xml:space="preserve">ive </w:t>
      </w:r>
      <w:r w:rsidRPr="00DC71F2">
        <w:t xml:space="preserve">some little </w:t>
      </w:r>
      <w:r>
        <w:t>while later from us saying, “I am frightfully s</w:t>
      </w:r>
      <w:r w:rsidRPr="00DC71F2">
        <w:t>orry</w:t>
      </w:r>
      <w:r>
        <w:t>, but w</w:t>
      </w:r>
      <w:r w:rsidRPr="00DC71F2">
        <w:t>e got the numbers wrong</w:t>
      </w:r>
      <w:r>
        <w:t>”, “</w:t>
      </w:r>
      <w:r w:rsidRPr="00DC71F2">
        <w:t xml:space="preserve">There was a </w:t>
      </w:r>
      <w:r>
        <w:t>n</w:t>
      </w:r>
      <w:r w:rsidR="00196483">
        <w:t>o</w:t>
      </w:r>
      <w:r>
        <w:t xml:space="preserve">ught </w:t>
      </w:r>
      <w:r w:rsidRPr="00DC71F2">
        <w:t>in the wrong place</w:t>
      </w:r>
      <w:r>
        <w:t>” or, “W</w:t>
      </w:r>
      <w:r w:rsidRPr="00DC71F2">
        <w:t>e put the wrong percentage</w:t>
      </w:r>
      <w:r>
        <w:t>”</w:t>
      </w:r>
      <w:r w:rsidRPr="00DC71F2">
        <w:t>, et cetera.</w:t>
      </w:r>
      <w:r>
        <w:t xml:space="preserve"> A</w:t>
      </w:r>
      <w:r w:rsidRPr="00DC71F2">
        <w:t xml:space="preserve">ccuracy and timeliness are </w:t>
      </w:r>
      <w:r>
        <w:t xml:space="preserve">our </w:t>
      </w:r>
      <w:r w:rsidRPr="00DC71F2">
        <w:t xml:space="preserve">key drivers, are they not, Mr </w:t>
      </w:r>
      <w:r>
        <w:t>Heslop</w:t>
      </w:r>
      <w:r w:rsidRPr="00DC71F2">
        <w:t xml:space="preserve">? </w:t>
      </w:r>
    </w:p>
    <w:p w:rsidR="00E96D7A" w:rsidP="00E96D7A">
      <w:pPr>
        <w:pStyle w:val="Answer"/>
      </w:pPr>
      <w:sdt>
        <w:sdtPr>
          <w:alias w:val="Witness"/>
          <w:id w:val="-1056615706"/>
          <w:placeholder>
            <w:docPart w:val="FE550A4088DD4C68B4B354ED5D7AC2FF"/>
          </w:placeholder>
          <w:richText/>
        </w:sdtPr>
        <w:sdtContent>
          <w:r w:rsidRPr="002B1410">
            <w:rPr>
              <w:b/>
              <w:i/>
            </w:rPr>
            <w:t>Nico Heslop:</w:t>
          </w:r>
        </w:sdtContent>
      </w:sdt>
      <w:r>
        <w:t xml:space="preserve"> </w:t>
      </w:r>
      <w:r w:rsidRPr="00DC71F2">
        <w:t>Absolutely</w:t>
      </w:r>
      <w:r>
        <w:t xml:space="preserve">, </w:t>
      </w:r>
      <w:r w:rsidR="00196483">
        <w:t xml:space="preserve">so </w:t>
      </w:r>
      <w:r w:rsidRPr="00DC71F2">
        <w:t xml:space="preserve">no pressure at all. </w:t>
      </w:r>
    </w:p>
    <w:p w:rsidR="00E96D7A" w:rsidP="00E96D7A">
      <w:pPr>
        <w:pStyle w:val="Remark"/>
      </w:pPr>
      <w:sdt>
        <w:sdtPr>
          <w:alias w:val="Member"/>
          <w:tag w:val="&lt;Member mnisId='1425' dodsId='25639'&gt;"/>
          <w:id w:val="-1733774426"/>
          <w:placeholder>
            <w:docPart w:val="E8C90B46903244C098D7860CAC6E82D6"/>
          </w:placeholder>
          <w:richText/>
        </w:sdtPr>
        <w:sdtContent>
          <w:r w:rsidRPr="00FD3871">
            <w:rPr>
              <w:b/>
            </w:rPr>
            <w:t>Mary Robinson:</w:t>
          </w:r>
        </w:sdtContent>
      </w:sdt>
      <w:r>
        <w:t xml:space="preserve"> Both of </w:t>
      </w:r>
      <w:r w:rsidRPr="00DC71F2">
        <w:t>which</w:t>
      </w:r>
      <w:r>
        <w:t xml:space="preserve">, </w:t>
      </w:r>
      <w:r w:rsidRPr="00DC71F2">
        <w:t>I am sure</w:t>
      </w:r>
      <w:r>
        <w:t xml:space="preserve">, </w:t>
      </w:r>
      <w:r w:rsidRPr="00DC71F2">
        <w:t xml:space="preserve">will provide some reassurance. </w:t>
      </w:r>
    </w:p>
    <w:p w:rsidR="00E96D7A" w:rsidRPr="00DC71F2" w:rsidP="00E96D7A">
      <w:pPr>
        <w:pStyle w:val="Answer"/>
      </w:pPr>
      <w:sdt>
        <w:sdtPr>
          <w:alias w:val="Witness"/>
          <w:id w:val="209465191"/>
          <w:placeholder>
            <w:docPart w:val="494F984D297C44FC83915E1FA2F8989F"/>
          </w:placeholder>
          <w:richText/>
        </w:sdtPr>
        <w:sdtContent>
          <w:r w:rsidRPr="00A07445">
            <w:rPr>
              <w:b/>
              <w:i/>
            </w:rPr>
            <w:t>Simon Hoare:</w:t>
          </w:r>
        </w:sdtContent>
      </w:sdt>
      <w:r>
        <w:t xml:space="preserve"> </w:t>
      </w:r>
      <w:r w:rsidRPr="00DC71F2">
        <w:t>I hope so</w:t>
      </w:r>
      <w:r>
        <w:t xml:space="preserve">. Whoever </w:t>
      </w:r>
      <w:r w:rsidRPr="00DC71F2">
        <w:t>coined the phrase</w:t>
      </w:r>
      <w:r w:rsidR="00196483">
        <w:t>,</w:t>
      </w:r>
      <w:r>
        <w:t xml:space="preserve"> “</w:t>
      </w:r>
      <w:r w:rsidR="00196483">
        <w:t>I</w:t>
      </w:r>
      <w:r w:rsidRPr="00DC71F2" w:rsidR="00196483">
        <w:t xml:space="preserve">gnorance </w:t>
      </w:r>
      <w:r w:rsidRPr="00DC71F2">
        <w:t xml:space="preserve">is </w:t>
      </w:r>
      <w:r>
        <w:t>b</w:t>
      </w:r>
      <w:r w:rsidRPr="00DC71F2">
        <w:t>liss</w:t>
      </w:r>
      <w:r>
        <w:t>”</w:t>
      </w:r>
      <w:r w:rsidRPr="00DC71F2">
        <w:t xml:space="preserve"> has never lived in ignorance.</w:t>
      </w:r>
    </w:p>
    <w:p w:rsidR="00E96D7A" w:rsidP="00E96D7A">
      <w:pPr>
        <w:pStyle w:val="Question"/>
        <w:numPr>
          <w:ilvl w:val="0"/>
          <w:numId w:val="9"/>
        </w:numPr>
      </w:pPr>
      <w:sdt>
        <w:sdtPr>
          <w:alias w:val="Member"/>
          <w:tag w:val="&lt;Member mnisId='1425' dodsId='25639'&gt;"/>
          <w:id w:val="-1404831291"/>
          <w:placeholder>
            <w:docPart w:val="9F789513703C415C8978E41159BBDBCA"/>
          </w:placeholder>
          <w:richText/>
        </w:sdtPr>
        <w:sdtContent>
          <w:r w:rsidRPr="00E50D7F">
            <w:rPr>
              <w:b/>
            </w:rPr>
            <w:t>Chair:</w:t>
          </w:r>
        </w:sdtContent>
      </w:sdt>
      <w:r>
        <w:t xml:space="preserve"> We are going to move </w:t>
      </w:r>
      <w:r w:rsidRPr="00DC71F2">
        <w:t>on</w:t>
      </w:r>
      <w:r>
        <w:t xml:space="preserve"> </w:t>
      </w:r>
      <w:r w:rsidRPr="00DC71F2">
        <w:t>to the issue of children’s services</w:t>
      </w:r>
      <w:r>
        <w:t>. T</w:t>
      </w:r>
      <w:r w:rsidRPr="00DC71F2">
        <w:t xml:space="preserve">he issue of fees and charges seems to be a very simple one. If cost pressures are rising in a local authority, why is it not right </w:t>
      </w:r>
      <w:r>
        <w:t xml:space="preserve">that </w:t>
      </w:r>
      <w:r w:rsidRPr="00DC71F2">
        <w:t>those pressures should be borne by the individuals receiving the benefit of a service from local authorities</w:t>
      </w:r>
      <w:r>
        <w:t xml:space="preserve">, such as a </w:t>
      </w:r>
      <w:r w:rsidRPr="00DC71F2">
        <w:t>licen</w:t>
      </w:r>
      <w:r>
        <w:t xml:space="preserve">ce </w:t>
      </w:r>
      <w:r w:rsidRPr="00DC71F2">
        <w:t>or a planning application, rather than everybody else having to pay for it</w:t>
      </w:r>
      <w:r>
        <w:t>? I</w:t>
      </w:r>
      <w:r w:rsidRPr="00DC71F2">
        <w:t>n the end, why do you</w:t>
      </w:r>
      <w:r>
        <w:t xml:space="preserve">, </w:t>
      </w:r>
      <w:r w:rsidRPr="00DC71F2">
        <w:t>as Minister, know better what those cost pressures are than councillors</w:t>
      </w:r>
      <w:r>
        <w:t xml:space="preserve"> i</w:t>
      </w:r>
      <w:r w:rsidRPr="00DC71F2">
        <w:t xml:space="preserve">n a local </w:t>
      </w:r>
      <w:r w:rsidRPr="00DC71F2">
        <w:t>authority</w:t>
      </w:r>
      <w:r>
        <w:t xml:space="preserve">, who </w:t>
      </w:r>
      <w:r w:rsidRPr="00DC71F2">
        <w:t>have to deal with them on a daily basis</w:t>
      </w:r>
      <w:r>
        <w:t>?</w:t>
      </w:r>
    </w:p>
    <w:p w:rsidR="00E96D7A" w:rsidP="00E96D7A">
      <w:pPr>
        <w:pStyle w:val="Answer"/>
      </w:pPr>
      <w:sdt>
        <w:sdtPr>
          <w:alias w:val="Witness"/>
          <w:id w:val="-1955852344"/>
          <w:placeholder>
            <w:docPart w:val="3715953E3C73467FA8BFC4B5D6073409"/>
          </w:placeholder>
          <w:richText/>
        </w:sdtPr>
        <w:sdtContent>
          <w:r w:rsidRPr="00A07445">
            <w:rPr>
              <w:b/>
              <w:i/>
            </w:rPr>
            <w:t>Simon Hoare:</w:t>
          </w:r>
        </w:sdtContent>
      </w:sdt>
      <w:r>
        <w:t xml:space="preserve"> </w:t>
      </w:r>
      <w:r w:rsidRPr="00DC71F2" w:rsidR="004D0169">
        <w:t xml:space="preserve">Local </w:t>
      </w:r>
      <w:r w:rsidRPr="00DC71F2">
        <w:t>authorities can enter into a planning performance agreement with a developer</w:t>
      </w:r>
      <w:r>
        <w:t xml:space="preserve">, </w:t>
      </w:r>
      <w:r w:rsidRPr="00DC71F2">
        <w:t xml:space="preserve">where the developer will pay </w:t>
      </w:r>
      <w:r>
        <w:t>for—</w:t>
      </w:r>
    </w:p>
    <w:p w:rsidR="00E96D7A" w:rsidP="00E96D7A">
      <w:pPr>
        <w:pStyle w:val="Question"/>
        <w:numPr>
          <w:ilvl w:val="0"/>
          <w:numId w:val="9"/>
        </w:numPr>
      </w:pPr>
      <w:sdt>
        <w:sdtPr>
          <w:alias w:val="Member"/>
          <w:tag w:val="&lt;Member mnisId='1425' dodsId='25639'&gt;"/>
          <w:id w:val="1585266738"/>
          <w:placeholder>
            <w:docPart w:val="40A4DBE46A514ADAAB601A21322085FD"/>
          </w:placeholder>
          <w:richText/>
        </w:sdtPr>
        <w:sdtContent>
          <w:r w:rsidRPr="00E50D7F">
            <w:rPr>
              <w:b/>
            </w:rPr>
            <w:t>Chair:</w:t>
          </w:r>
        </w:sdtContent>
      </w:sdt>
      <w:r>
        <w:t xml:space="preserve"> That does not apply </w:t>
      </w:r>
      <w:r w:rsidRPr="00DC71F2">
        <w:t>to regular planning fees</w:t>
      </w:r>
      <w:r>
        <w:t xml:space="preserve"> </w:t>
      </w:r>
      <w:r w:rsidR="004D0169">
        <w:t xml:space="preserve">or </w:t>
      </w:r>
      <w:r w:rsidRPr="00DC71F2">
        <w:t>to licen</w:t>
      </w:r>
      <w:r>
        <w:t>c</w:t>
      </w:r>
      <w:r w:rsidRPr="00DC71F2">
        <w:t>e</w:t>
      </w:r>
      <w:r w:rsidR="004D0169">
        <w:t>s</w:t>
      </w:r>
      <w:r w:rsidRPr="00DC71F2">
        <w:t>.</w:t>
      </w:r>
    </w:p>
    <w:p w:rsidR="00E96D7A" w:rsidRPr="00DC71F2" w:rsidP="00E96D7A">
      <w:pPr>
        <w:pStyle w:val="Answer"/>
      </w:pPr>
      <w:sdt>
        <w:sdtPr>
          <w:rPr>
            <w:b/>
          </w:rPr>
          <w:alias w:val="Witness"/>
          <w:id w:val="-1546439611"/>
          <w:placeholder>
            <w:docPart w:val="5EF199024CE54CC5974FC5155A4B806B"/>
          </w:placeholder>
          <w:richText/>
        </w:sdtPr>
        <w:sdtContent>
          <w:r w:rsidRPr="008F5DC7">
            <w:rPr>
              <w:b/>
              <w:i/>
            </w:rPr>
            <w:t>Simon Hoare:</w:t>
          </w:r>
        </w:sdtContent>
      </w:sdt>
      <w:r>
        <w:rPr>
          <w:b/>
        </w:rPr>
        <w:t xml:space="preserve"> </w:t>
      </w:r>
      <w:r w:rsidRPr="00DC71F2">
        <w:t>It does not</w:t>
      </w:r>
      <w:r>
        <w:t>. I</w:t>
      </w:r>
      <w:r w:rsidRPr="00DC71F2">
        <w:t xml:space="preserve">s the scenario that you suggest </w:t>
      </w:r>
      <w:r>
        <w:t xml:space="preserve">wrong </w:t>
      </w:r>
      <w:r w:rsidRPr="00DC71F2">
        <w:t>as a matter of princip</w:t>
      </w:r>
      <w:r>
        <w:t xml:space="preserve">le? No, </w:t>
      </w:r>
      <w:r w:rsidRPr="00DC71F2">
        <w:t>clearly not. It is a different way of doing it to that which we are</w:t>
      </w:r>
      <w:r>
        <w:t xml:space="preserve"> now</w:t>
      </w:r>
      <w:r w:rsidRPr="00DC71F2">
        <w:t xml:space="preserve"> doing</w:t>
      </w:r>
      <w:r>
        <w:t xml:space="preserve">. </w:t>
      </w:r>
      <w:r w:rsidRPr="00DC71F2">
        <w:t>I am absolutely certain that</w:t>
      </w:r>
      <w:r>
        <w:t>, within the</w:t>
      </w:r>
      <w:r w:rsidRPr="00DC71F2">
        <w:t xml:space="preserve"> broader mix of a strategic review</w:t>
      </w:r>
      <w:r>
        <w:t xml:space="preserve">, </w:t>
      </w:r>
      <w:r w:rsidRPr="00DC71F2">
        <w:t xml:space="preserve">as </w:t>
      </w:r>
      <w:r>
        <w:t xml:space="preserve">and </w:t>
      </w:r>
      <w:r w:rsidRPr="00DC71F2">
        <w:t>when</w:t>
      </w:r>
      <w:r w:rsidR="004D0169">
        <w:t>,</w:t>
      </w:r>
      <w:r w:rsidRPr="00DC71F2">
        <w:t xml:space="preserve"> or should it be forthcoming</w:t>
      </w:r>
      <w:r>
        <w:t>, t</w:t>
      </w:r>
      <w:r w:rsidRPr="00DC71F2">
        <w:t>he issue of fees and charges would be pretty important.</w:t>
      </w:r>
    </w:p>
    <w:p w:rsidR="00E96D7A" w:rsidP="00E96D7A">
      <w:pPr>
        <w:pStyle w:val="Answer"/>
      </w:pPr>
      <w:r>
        <w:t>A</w:t>
      </w:r>
      <w:r w:rsidRPr="00DC71F2">
        <w:t>gain, I make this point</w:t>
      </w:r>
      <w:r>
        <w:t>—</w:t>
      </w:r>
      <w:r w:rsidRPr="00DC71F2">
        <w:t xml:space="preserve">I am sure we have all heard it from traders in different </w:t>
      </w:r>
      <w:r>
        <w:t xml:space="preserve">areas—about </w:t>
      </w:r>
      <w:r w:rsidRPr="00DC71F2">
        <w:t>car parking charges</w:t>
      </w:r>
      <w:r>
        <w:t xml:space="preserve">. This is one </w:t>
      </w:r>
      <w:r w:rsidRPr="00DC71F2">
        <w:t>of the easiest cash cows for a local authority to milk</w:t>
      </w:r>
      <w:r>
        <w:t xml:space="preserve">, but that </w:t>
      </w:r>
      <w:r w:rsidRPr="00DC71F2">
        <w:t>means people are more likely to shop online or go to a large retail park where the car parking is free</w:t>
      </w:r>
      <w:r>
        <w:t xml:space="preserve">. </w:t>
      </w:r>
      <w:r w:rsidR="004D0169">
        <w:t xml:space="preserve">That </w:t>
      </w:r>
      <w:r>
        <w:t xml:space="preserve">has a </w:t>
      </w:r>
      <w:r w:rsidRPr="00DC71F2">
        <w:t>very manifest</w:t>
      </w:r>
      <w:r>
        <w:t xml:space="preserve"> </w:t>
      </w:r>
      <w:r w:rsidRPr="00DC71F2">
        <w:t xml:space="preserve">negative impact </w:t>
      </w:r>
      <w:r>
        <w:t xml:space="preserve">on </w:t>
      </w:r>
      <w:r w:rsidRPr="00DC71F2">
        <w:t xml:space="preserve">the local high street, but it is a very easy way to raise cash. </w:t>
      </w:r>
    </w:p>
    <w:p w:rsidR="00E96D7A" w:rsidP="00E96D7A">
      <w:pPr>
        <w:pStyle w:val="Answer"/>
      </w:pPr>
      <w:r>
        <w:t xml:space="preserve">Within that, </w:t>
      </w:r>
      <w:r w:rsidRPr="00DC71F2">
        <w:t>we always have to be careful</w:t>
      </w:r>
      <w:r>
        <w:t>.</w:t>
      </w:r>
      <w:r w:rsidRPr="00DC71F2">
        <w:t xml:space="preserve"> I am a trusting sort of bloke</w:t>
      </w:r>
      <w:r>
        <w:t xml:space="preserve"> who is </w:t>
      </w:r>
      <w:r w:rsidRPr="00DC71F2">
        <w:t>always keen</w:t>
      </w:r>
      <w:r>
        <w:t xml:space="preserve"> </w:t>
      </w:r>
      <w:r w:rsidRPr="00DC71F2">
        <w:t>not to fetter and not to spoon</w:t>
      </w:r>
      <w:r>
        <w:t>-</w:t>
      </w:r>
      <w:r w:rsidRPr="00DC71F2">
        <w:t>feed, but anybody doing the job I am doing</w:t>
      </w:r>
      <w:r>
        <w:t xml:space="preserve"> or the job the Secretary of State is doing always has to have </w:t>
      </w:r>
      <w:r w:rsidRPr="00DC71F2">
        <w:t xml:space="preserve">a weather eye on </w:t>
      </w:r>
      <w:r w:rsidR="00095ECC">
        <w:t xml:space="preserve">those </w:t>
      </w:r>
      <w:r w:rsidRPr="00DC71F2">
        <w:t>easy go</w:t>
      </w:r>
      <w:r>
        <w:t>-</w:t>
      </w:r>
      <w:r w:rsidRPr="00DC71F2">
        <w:t>to way</w:t>
      </w:r>
      <w:r w:rsidR="00095ECC">
        <w:t>s</w:t>
      </w:r>
      <w:r w:rsidRPr="00DC71F2">
        <w:t xml:space="preserve"> of raising revenue, which can have </w:t>
      </w:r>
      <w:r>
        <w:t>unforeseen and un</w:t>
      </w:r>
      <w:r w:rsidRPr="00DC71F2">
        <w:t>welcome consequences</w:t>
      </w:r>
      <w:r>
        <w:t>.</w:t>
      </w:r>
    </w:p>
    <w:p w:rsidR="00E96D7A" w:rsidP="00E96D7A">
      <w:pPr>
        <w:pStyle w:val="Question"/>
        <w:numPr>
          <w:ilvl w:val="0"/>
          <w:numId w:val="9"/>
        </w:numPr>
      </w:pPr>
      <w:sdt>
        <w:sdtPr>
          <w:alias w:val="Member"/>
          <w:tag w:val="&lt;Member mnisId='1425' dodsId='25639'&gt;"/>
          <w:id w:val="235219479"/>
          <w:placeholder>
            <w:docPart w:val="9C750787F0014E42BDB4F51D3846652A"/>
          </w:placeholder>
          <w:richText/>
        </w:sdtPr>
        <w:sdtContent>
          <w:r w:rsidRPr="00E50D7F">
            <w:rPr>
              <w:b/>
            </w:rPr>
            <w:t>Chair:</w:t>
          </w:r>
        </w:sdtContent>
      </w:sdt>
      <w:r>
        <w:t xml:space="preserve"> </w:t>
      </w:r>
      <w:r w:rsidR="00095ECC">
        <w:t xml:space="preserve">As Minister, you </w:t>
      </w:r>
      <w:r>
        <w:t xml:space="preserve">do not control car parking charges, do you? That is one of the things you do not control. </w:t>
      </w:r>
    </w:p>
    <w:p w:rsidR="00E96D7A" w:rsidP="00E96D7A">
      <w:pPr>
        <w:pStyle w:val="Answer"/>
      </w:pPr>
      <w:sdt>
        <w:sdtPr>
          <w:alias w:val="Witness"/>
          <w:id w:val="764658014"/>
          <w:placeholder>
            <w:docPart w:val="F3F9712833F9446EA530EBB8699DEAEA"/>
          </w:placeholder>
          <w:richText/>
        </w:sdtPr>
        <w:sdtContent>
          <w:r w:rsidRPr="00A07445">
            <w:rPr>
              <w:b/>
              <w:i/>
            </w:rPr>
            <w:t>Simon Hoare:</w:t>
          </w:r>
        </w:sdtContent>
      </w:sdt>
      <w:r>
        <w:t xml:space="preserve"> Yes, precisely. </w:t>
      </w:r>
    </w:p>
    <w:p w:rsidR="00E96D7A" w:rsidP="00E96D7A">
      <w:pPr>
        <w:pStyle w:val="Question"/>
        <w:numPr>
          <w:ilvl w:val="0"/>
          <w:numId w:val="9"/>
        </w:numPr>
      </w:pPr>
      <w:sdt>
        <w:sdtPr>
          <w:alias w:val="Member"/>
          <w:tag w:val="&lt;Member mnisId='1425' dodsId='25639'&gt;"/>
          <w:id w:val="663670843"/>
          <w:placeholder>
            <w:docPart w:val="DEC920E20EDB448E9D305E7ECF39982B"/>
          </w:placeholder>
          <w:richText/>
        </w:sdtPr>
        <w:sdtContent>
          <w:r w:rsidRPr="00E50D7F">
            <w:rPr>
              <w:b/>
            </w:rPr>
            <w:t>Chair:</w:t>
          </w:r>
        </w:sdtContent>
      </w:sdt>
      <w:r>
        <w:t xml:space="preserve"> Your </w:t>
      </w:r>
      <w:r w:rsidRPr="00DC71F2">
        <w:t>example about why you should not do other things is not really</w:t>
      </w:r>
      <w:r>
        <w:t>—</w:t>
      </w:r>
    </w:p>
    <w:p w:rsidR="00E96D7A" w:rsidP="00E96D7A">
      <w:pPr>
        <w:pStyle w:val="Answer"/>
      </w:pPr>
      <w:sdt>
        <w:sdtPr>
          <w:alias w:val="Witness"/>
          <w:id w:val="-1350405702"/>
          <w:placeholder>
            <w:docPart w:val="5AD7F46D612A457AB301111B2AFA8A70"/>
          </w:placeholder>
          <w:richText/>
        </w:sdtPr>
        <w:sdtContent>
          <w:r w:rsidRPr="00A07445">
            <w:rPr>
              <w:b/>
              <w:i/>
            </w:rPr>
            <w:t>Simon Hoare:</w:t>
          </w:r>
        </w:sdtContent>
      </w:sdt>
      <w:r>
        <w:t xml:space="preserve"> My example is, “We </w:t>
      </w:r>
      <w:r w:rsidRPr="00DC71F2">
        <w:t>need to raise some more money. We will put car parking charge</w:t>
      </w:r>
      <w:r>
        <w:t>s</w:t>
      </w:r>
      <w:r w:rsidRPr="00DC71F2">
        <w:t xml:space="preserve"> u</w:t>
      </w:r>
      <w:r>
        <w:t xml:space="preserve">p”. </w:t>
      </w:r>
      <w:r w:rsidRPr="00DC71F2">
        <w:t>The usual people who complain about that are shoppers</w:t>
      </w:r>
      <w:r>
        <w:t xml:space="preserve"> and </w:t>
      </w:r>
      <w:r w:rsidRPr="00DC71F2">
        <w:t>traders</w:t>
      </w:r>
      <w:r>
        <w:t xml:space="preserve">, </w:t>
      </w:r>
      <w:r w:rsidRPr="00DC71F2">
        <w:t xml:space="preserve">who </w:t>
      </w:r>
      <w:r>
        <w:t xml:space="preserve">say that their footfall has gone down. </w:t>
      </w:r>
    </w:p>
    <w:p w:rsidR="00E96D7A" w:rsidP="00E96D7A">
      <w:pPr>
        <w:pStyle w:val="Question"/>
        <w:numPr>
          <w:ilvl w:val="0"/>
          <w:numId w:val="9"/>
        </w:numPr>
      </w:pPr>
      <w:sdt>
        <w:sdtPr>
          <w:alias w:val="Member"/>
          <w:tag w:val="&lt;Member mnisId='1425' dodsId='25639'&gt;"/>
          <w:id w:val="1498148774"/>
          <w:placeholder>
            <w:docPart w:val="E673F48216E74B008A060D3FA06588CA"/>
          </w:placeholder>
          <w:richText/>
        </w:sdtPr>
        <w:sdtContent>
          <w:r w:rsidRPr="00E50D7F">
            <w:rPr>
              <w:b/>
            </w:rPr>
            <w:t>Chair:</w:t>
          </w:r>
        </w:sdtContent>
      </w:sdt>
      <w:r>
        <w:t xml:space="preserve"> That is a decision to make at a local level.</w:t>
      </w:r>
    </w:p>
    <w:p w:rsidR="00E96D7A" w:rsidP="00E96D7A">
      <w:pPr>
        <w:pStyle w:val="Answer"/>
      </w:pPr>
      <w:sdt>
        <w:sdtPr>
          <w:rPr>
            <w:b/>
          </w:rPr>
          <w:alias w:val="Witness"/>
          <w:id w:val="-642812391"/>
          <w:placeholder>
            <w:docPart w:val="119380B31C794D2EBA6CA6F43969B032"/>
          </w:placeholder>
          <w:richText/>
        </w:sdtPr>
        <w:sdtContent>
          <w:r w:rsidRPr="00E96E9A">
            <w:rPr>
              <w:b/>
              <w:i/>
            </w:rPr>
            <w:t>Simon Hoare:</w:t>
          </w:r>
        </w:sdtContent>
      </w:sdt>
      <w:r>
        <w:rPr>
          <w:b/>
        </w:rPr>
        <w:t xml:space="preserve"> </w:t>
      </w:r>
      <w:r w:rsidRPr="00E96E9A">
        <w:rPr>
          <w:bCs/>
        </w:rPr>
        <w:t>That is a decision for local</w:t>
      </w:r>
      <w:r>
        <w:rPr>
          <w:bCs/>
        </w:rPr>
        <w:t xml:space="preserve"> authorities</w:t>
      </w:r>
      <w:r w:rsidR="00424E08">
        <w:rPr>
          <w:bCs/>
        </w:rPr>
        <w:t xml:space="preserve">, but </w:t>
      </w:r>
      <w:r>
        <w:rPr>
          <w:bCs/>
        </w:rPr>
        <w:t>is one they need to take carefully.</w:t>
      </w:r>
    </w:p>
    <w:p w:rsidR="00E96D7A" w:rsidP="00E96D7A">
      <w:pPr>
        <w:pStyle w:val="Remark"/>
      </w:pPr>
      <w:sdt>
        <w:sdtPr>
          <w:alias w:val="Member"/>
          <w:tag w:val="&lt;Member mnisId='1425' dodsId='25639'&gt;"/>
          <w:id w:val="-1775779003"/>
          <w:placeholder>
            <w:docPart w:val="E8EFDCE01D3645DEACF55203E149D8E3"/>
          </w:placeholder>
          <w:richText/>
        </w:sdtPr>
        <w:sdtContent>
          <w:r w:rsidRPr="00E50D7F">
            <w:rPr>
              <w:b/>
            </w:rPr>
            <w:t>Chair:</w:t>
          </w:r>
        </w:sdtContent>
      </w:sdt>
      <w:r>
        <w:t xml:space="preserve"> Perhaps we can move on now to c</w:t>
      </w:r>
      <w:r w:rsidRPr="00DC71F2">
        <w:t>hildren’s services</w:t>
      </w:r>
      <w:r>
        <w:t xml:space="preserve">. We are aware there are </w:t>
      </w:r>
      <w:r w:rsidRPr="00DC71F2">
        <w:t>some challenging issues</w:t>
      </w:r>
      <w:r>
        <w:t xml:space="preserve"> there. </w:t>
      </w:r>
    </w:p>
    <w:p w:rsidR="00E96D7A" w:rsidP="00E96D7A">
      <w:pPr>
        <w:pStyle w:val="Question"/>
        <w:numPr>
          <w:ilvl w:val="0"/>
          <w:numId w:val="9"/>
        </w:numPr>
      </w:pPr>
      <w:sdt>
        <w:sdtPr>
          <w:alias w:val="Member"/>
          <w:tag w:val="&lt;Member mnisId='1425' dodsId='25639'&gt;"/>
          <w:id w:val="-1299832864"/>
          <w:placeholder>
            <w:docPart w:val="6E412E18F3734BEAA75E5E4ACF5F8978"/>
          </w:placeholder>
          <w:richText/>
        </w:sdtPr>
        <w:sdtContent>
          <w:r w:rsidRPr="00885C7E">
            <w:rPr>
              <w:b/>
            </w:rPr>
            <w:t>Mohammed Yasin:</w:t>
          </w:r>
        </w:sdtContent>
      </w:sdt>
      <w:r>
        <w:t xml:space="preserve"> </w:t>
      </w:r>
      <w:r w:rsidRPr="00DC71F2">
        <w:t xml:space="preserve">Children’s social care costs have reached an unsustainable level because of very high demand and </w:t>
      </w:r>
      <w:r>
        <w:t xml:space="preserve">a </w:t>
      </w:r>
      <w:r w:rsidRPr="00DC71F2">
        <w:t>lack of supply. What is your Department doing to tackle and resolve this very serious problem?</w:t>
      </w:r>
    </w:p>
    <w:p w:rsidR="00E96D7A" w:rsidRPr="00DC71F2" w:rsidP="00E96D7A">
      <w:pPr>
        <w:pStyle w:val="Answer"/>
      </w:pPr>
      <w:sdt>
        <w:sdtPr>
          <w:alias w:val="Witness"/>
          <w:id w:val="1886445331"/>
          <w:placeholder>
            <w:docPart w:val="7642B05C62EE4EA08862A767F610116E"/>
          </w:placeholder>
          <w:richText/>
        </w:sdtPr>
        <w:sdtContent>
          <w:r w:rsidRPr="00A07445">
            <w:rPr>
              <w:b/>
              <w:i/>
            </w:rPr>
            <w:t>Simon Hoare:</w:t>
          </w:r>
        </w:sdtContent>
      </w:sdt>
      <w:r>
        <w:t xml:space="preserve"> First of all,</w:t>
      </w:r>
      <w:r w:rsidRPr="00DC71F2">
        <w:t xml:space="preserve"> you are right</w:t>
      </w:r>
      <w:r>
        <w:t xml:space="preserve"> </w:t>
      </w:r>
      <w:r w:rsidRPr="00DC71F2">
        <w:t xml:space="preserve">in how you set the </w:t>
      </w:r>
      <w:r>
        <w:t xml:space="preserve">problem. </w:t>
      </w:r>
      <w:r w:rsidRPr="00DC71F2">
        <w:t>It is a challenge of supply and demand.</w:t>
      </w:r>
      <w:r>
        <w:t xml:space="preserve"> </w:t>
      </w:r>
      <w:r w:rsidRPr="00DC71F2">
        <w:t xml:space="preserve">My starting point is that we need to try </w:t>
      </w:r>
      <w:r>
        <w:t>to</w:t>
      </w:r>
      <w:r w:rsidRPr="00DC71F2">
        <w:t xml:space="preserve"> find ways </w:t>
      </w:r>
      <w:r>
        <w:t xml:space="preserve">of ensuring that the </w:t>
      </w:r>
      <w:r w:rsidRPr="00DC71F2">
        <w:t xml:space="preserve">securing of funds and support does not </w:t>
      </w:r>
      <w:r w:rsidRPr="00DC71F2">
        <w:t>have to be the battle royal</w:t>
      </w:r>
      <w:r>
        <w:t>e</w:t>
      </w:r>
      <w:r w:rsidRPr="00DC71F2">
        <w:t xml:space="preserve"> it is on too many occasions</w:t>
      </w:r>
      <w:r>
        <w:t>. V</w:t>
      </w:r>
      <w:r w:rsidRPr="00DC71F2">
        <w:t>ery often</w:t>
      </w:r>
      <w:r>
        <w:t xml:space="preserve">, </w:t>
      </w:r>
      <w:r w:rsidRPr="00DC71F2">
        <w:t>parents are in already stressed and stressful enough family circumstances as it is</w:t>
      </w:r>
      <w:r>
        <w:t xml:space="preserve">, </w:t>
      </w:r>
      <w:r w:rsidRPr="00DC71F2">
        <w:t>caring for a child with identifiable special needs, et cetera</w:t>
      </w:r>
      <w:r>
        <w:t xml:space="preserve">. We </w:t>
      </w:r>
      <w:r w:rsidRPr="00DC71F2">
        <w:t xml:space="preserve">have to try </w:t>
      </w:r>
      <w:r>
        <w:t xml:space="preserve">to </w:t>
      </w:r>
      <w:r w:rsidRPr="00DC71F2">
        <w:t>make it as easy as possible</w:t>
      </w:r>
      <w:r>
        <w:t xml:space="preserve"> for them. S</w:t>
      </w:r>
      <w:r w:rsidRPr="00DC71F2">
        <w:t>ometimes the system does not allow for that.</w:t>
      </w:r>
    </w:p>
    <w:p w:rsidR="00E96D7A" w:rsidRPr="00DC71F2" w:rsidP="00E96D7A">
      <w:pPr>
        <w:pStyle w:val="Answer"/>
      </w:pPr>
      <w:r>
        <w:t xml:space="preserve">In </w:t>
      </w:r>
      <w:r w:rsidRPr="00DC71F2">
        <w:t>direct answer to your question</w:t>
      </w:r>
      <w:r w:rsidR="00424E08">
        <w:t xml:space="preserve">, </w:t>
      </w:r>
      <w:r w:rsidRPr="00DC71F2">
        <w:t xml:space="preserve">we can give you a written joint submission </w:t>
      </w:r>
      <w:r>
        <w:t>with</w:t>
      </w:r>
      <w:r w:rsidRPr="00DC71F2">
        <w:t xml:space="preserve"> the Department for Education</w:t>
      </w:r>
      <w:r w:rsidR="00424E08">
        <w:t xml:space="preserve">, because </w:t>
      </w:r>
      <w:r w:rsidRPr="00DC71F2">
        <w:t xml:space="preserve">we have </w:t>
      </w:r>
      <w:r w:rsidR="00424E08">
        <w:t xml:space="preserve">to have </w:t>
      </w:r>
      <w:r w:rsidRPr="00DC71F2">
        <w:t>a twin</w:t>
      </w:r>
      <w:r>
        <w:t>-</w:t>
      </w:r>
      <w:r w:rsidRPr="00DC71F2">
        <w:t>pron</w:t>
      </w:r>
      <w:r>
        <w:t xml:space="preserve">ged attack on </w:t>
      </w:r>
      <w:r w:rsidRPr="00DC71F2">
        <w:t>that</w:t>
      </w:r>
      <w:r>
        <w:t xml:space="preserve">. You are right </w:t>
      </w:r>
      <w:r w:rsidRPr="00DC71F2">
        <w:t xml:space="preserve">to highlight </w:t>
      </w:r>
      <w:r>
        <w:t xml:space="preserve">the </w:t>
      </w:r>
      <w:r w:rsidRPr="00DC71F2">
        <w:t xml:space="preserve">concern </w:t>
      </w:r>
      <w:r>
        <w:t xml:space="preserve">that </w:t>
      </w:r>
      <w:r w:rsidRPr="00DC71F2">
        <w:t xml:space="preserve">we do </w:t>
      </w:r>
      <w:r>
        <w:t xml:space="preserve">hear, </w:t>
      </w:r>
      <w:r w:rsidRPr="00DC71F2">
        <w:t xml:space="preserve">which is </w:t>
      </w:r>
      <w:r>
        <w:t xml:space="preserve">about </w:t>
      </w:r>
      <w:r w:rsidRPr="00DC71F2">
        <w:t>the</w:t>
      </w:r>
      <w:r>
        <w:t xml:space="preserve"> </w:t>
      </w:r>
      <w:r w:rsidRPr="00DC71F2">
        <w:t>need to turbo</w:t>
      </w:r>
      <w:r>
        <w:t>-</w:t>
      </w:r>
      <w:r w:rsidRPr="00DC71F2">
        <w:t>boost the number</w:t>
      </w:r>
      <w:r>
        <w:t xml:space="preserve"> </w:t>
      </w:r>
      <w:r w:rsidRPr="00DC71F2">
        <w:t>of practitioners and service deliverers in order to meet that need.</w:t>
      </w:r>
    </w:p>
    <w:p w:rsidR="00E96D7A" w:rsidP="00E37249">
      <w:pPr>
        <w:pStyle w:val="Answer"/>
      </w:pPr>
      <w:r w:rsidRPr="00DC71F2">
        <w:t>The</w:t>
      </w:r>
      <w:r>
        <w:t>re is an</w:t>
      </w:r>
      <w:r w:rsidRPr="00DC71F2">
        <w:t>other thing I am conscious o</w:t>
      </w:r>
      <w:r>
        <w:t xml:space="preserve">f, </w:t>
      </w:r>
      <w:r w:rsidRPr="00DC71F2">
        <w:t xml:space="preserve">Mr </w:t>
      </w:r>
      <w:r>
        <w:t xml:space="preserve">Betts. I say this as </w:t>
      </w:r>
      <w:r w:rsidRPr="00DC71F2">
        <w:t>a side observation</w:t>
      </w:r>
      <w:r>
        <w:t xml:space="preserve">. We </w:t>
      </w:r>
      <w:r w:rsidRPr="00DC71F2">
        <w:t>have to find a way of ensuring that it is not just</w:t>
      </w:r>
      <w:r>
        <w:t>—</w:t>
      </w:r>
      <w:r w:rsidRPr="00DC71F2">
        <w:t>and I do not critici</w:t>
      </w:r>
      <w:r>
        <w:t>s</w:t>
      </w:r>
      <w:r w:rsidRPr="00DC71F2">
        <w:t>e them for this so I hope the headlines do not run in that way at all</w:t>
      </w:r>
      <w:r>
        <w:t>—</w:t>
      </w:r>
      <w:r w:rsidRPr="00DC71F2">
        <w:t xml:space="preserve">those who shout loudest </w:t>
      </w:r>
      <w:r>
        <w:t xml:space="preserve">who get </w:t>
      </w:r>
      <w:r w:rsidRPr="00DC71F2">
        <w:t>most. That does not necessarily</w:t>
      </w:r>
      <w:r>
        <w:t xml:space="preserve"> </w:t>
      </w:r>
      <w:r w:rsidRPr="00DC71F2">
        <w:t xml:space="preserve">mean </w:t>
      </w:r>
      <w:r>
        <w:t xml:space="preserve">that </w:t>
      </w:r>
      <w:r w:rsidRPr="00DC71F2">
        <w:t>those who are in most need get what they require</w:t>
      </w:r>
      <w:r>
        <w:t xml:space="preserve">. We </w:t>
      </w:r>
      <w:r w:rsidRPr="00DC71F2">
        <w:t>always just have to keep a weather eye on the sharp</w:t>
      </w:r>
      <w:r>
        <w:t>-</w:t>
      </w:r>
      <w:r w:rsidRPr="00DC71F2">
        <w:t>elbow</w:t>
      </w:r>
      <w:r>
        <w:t>ed</w:t>
      </w:r>
      <w:r w:rsidRPr="00DC71F2">
        <w:t xml:space="preserve"> middle classes, who are very good at understanding </w:t>
      </w:r>
      <w:r w:rsidR="00C46677">
        <w:t xml:space="preserve">the </w:t>
      </w:r>
      <w:r w:rsidRPr="00DC71F2">
        <w:t xml:space="preserve">system </w:t>
      </w:r>
      <w:r>
        <w:t xml:space="preserve">and </w:t>
      </w:r>
      <w:r w:rsidRPr="00DC71F2">
        <w:t xml:space="preserve">have friends and colleagues who are professionals </w:t>
      </w:r>
      <w:r>
        <w:t xml:space="preserve">and </w:t>
      </w:r>
      <w:r w:rsidRPr="00DC71F2">
        <w:t>who can help advocate in particular case</w:t>
      </w:r>
      <w:r>
        <w:t>s</w:t>
      </w:r>
      <w:r w:rsidRPr="00DC71F2">
        <w:t>.</w:t>
      </w:r>
      <w:r w:rsidR="00E37249">
        <w:t xml:space="preserve"> </w:t>
      </w:r>
      <w:r w:rsidRPr="00DC71F2">
        <w:t xml:space="preserve">We have to make sure </w:t>
      </w:r>
      <w:r w:rsidR="00E37249">
        <w:t xml:space="preserve">that </w:t>
      </w:r>
      <w:r w:rsidRPr="00DC71F2">
        <w:t>we are delivering for all irrespective of the socioeconomic background of parents or whatever.</w:t>
      </w:r>
    </w:p>
    <w:p w:rsidR="00E96D7A" w:rsidP="00E96D7A">
      <w:pPr>
        <w:pStyle w:val="Question"/>
        <w:numPr>
          <w:ilvl w:val="0"/>
          <w:numId w:val="9"/>
        </w:numPr>
      </w:pPr>
      <w:sdt>
        <w:sdtPr>
          <w:alias w:val="Member"/>
          <w:tag w:val="&lt;Member mnisId='1425' dodsId='25639'&gt;"/>
          <w:id w:val="-600726358"/>
          <w:placeholder>
            <w:docPart w:val="85216FC09E5444A28DCA761E4C507F84"/>
          </w:placeholder>
          <w:richText/>
        </w:sdtPr>
        <w:sdtContent>
          <w:r>
            <w:rPr>
              <w:b/>
            </w:rPr>
            <w:t>Mohammed Yasin:</w:t>
          </w:r>
        </w:sdtContent>
      </w:sdt>
      <w:r w:rsidRPr="00DC71F2">
        <w:t xml:space="preserve"> We </w:t>
      </w:r>
      <w:r>
        <w:t xml:space="preserve">have heard </w:t>
      </w:r>
      <w:r w:rsidRPr="00DC71F2">
        <w:t>this from a number of your predecessor</w:t>
      </w:r>
      <w:r>
        <w:t xml:space="preserve"> Ministers</w:t>
      </w:r>
      <w:r w:rsidRPr="00DC71F2">
        <w:t>, but what is the actual plan</w:t>
      </w:r>
      <w:r>
        <w:t>? W</w:t>
      </w:r>
      <w:r w:rsidRPr="00DC71F2">
        <w:t>e have got to the point where we have to do something about it</w:t>
      </w:r>
      <w:r>
        <w:t>. What are the Government’s plans?</w:t>
      </w:r>
    </w:p>
    <w:p w:rsidR="00E96D7A" w:rsidRPr="00DC71F2" w:rsidP="00E96D7A">
      <w:pPr>
        <w:pStyle w:val="Answer"/>
      </w:pPr>
      <w:sdt>
        <w:sdtPr>
          <w:alias w:val="Witness"/>
          <w:id w:val="282699066"/>
          <w:placeholder>
            <w:docPart w:val="6DDA8A6532074456B5499D9B9877B326"/>
          </w:placeholder>
          <w:richText/>
        </w:sdtPr>
        <w:sdtContent>
          <w:r w:rsidRPr="00A07445">
            <w:rPr>
              <w:b/>
              <w:i/>
            </w:rPr>
            <w:t>Simon Hoare:</w:t>
          </w:r>
        </w:sdtContent>
      </w:sdt>
      <w:r>
        <w:t xml:space="preserve"> We have indeed. The </w:t>
      </w:r>
      <w:r w:rsidRPr="00DC71F2">
        <w:t>key driver on this clearly</w:t>
      </w:r>
      <w:r>
        <w:t>—</w:t>
      </w:r>
      <w:r w:rsidRPr="00DC71F2">
        <w:t xml:space="preserve">this is not passing </w:t>
      </w:r>
      <w:r>
        <w:t>the buck; this is</w:t>
      </w:r>
      <w:r w:rsidRPr="00DC71F2">
        <w:t xml:space="preserve"> just a statement of departmental responsibility</w:t>
      </w:r>
      <w:r>
        <w:t>—</w:t>
      </w:r>
      <w:r w:rsidRPr="00DC71F2">
        <w:t>has to be the Department for Education</w:t>
      </w:r>
      <w:r>
        <w:t>. I know Mr Heslop has</w:t>
      </w:r>
      <w:r w:rsidRPr="00DC71F2">
        <w:t xml:space="preserve"> been doing some work on this issue</w:t>
      </w:r>
      <w:r>
        <w:t xml:space="preserve">. I will pass to him to fill you in on </w:t>
      </w:r>
      <w:r w:rsidRPr="00DC71F2">
        <w:t>what he has been doing over the longer period of time than the five days I have been here.</w:t>
      </w:r>
    </w:p>
    <w:p w:rsidR="00E96D7A" w:rsidP="00E96D7A">
      <w:pPr>
        <w:pStyle w:val="Answer"/>
      </w:pPr>
      <w:sdt>
        <w:sdtPr>
          <w:alias w:val="Witness"/>
          <w:id w:val="1871646494"/>
          <w:placeholder>
            <w:docPart w:val="36CC3A341E44461B9D647DF7A57667BE"/>
          </w:placeholder>
          <w:richText/>
        </w:sdtPr>
        <w:sdtContent>
          <w:r w:rsidRPr="002B1410">
            <w:rPr>
              <w:b/>
              <w:i/>
            </w:rPr>
            <w:t>Nico Heslop:</w:t>
          </w:r>
        </w:sdtContent>
      </w:sdt>
      <w:r>
        <w:t xml:space="preserve"> </w:t>
      </w:r>
      <w:r w:rsidRPr="00DC71F2">
        <w:t>We work very closely with the Department for Education</w:t>
      </w:r>
      <w:r>
        <w:t xml:space="preserve">. </w:t>
      </w:r>
      <w:r w:rsidRPr="00DC71F2">
        <w:t xml:space="preserve">I am sure Minister </w:t>
      </w:r>
      <w:r>
        <w:t xml:space="preserve">Hoare </w:t>
      </w:r>
      <w:r w:rsidRPr="00DC71F2">
        <w:t xml:space="preserve">will be meeting his colleague from that </w:t>
      </w:r>
      <w:r>
        <w:t>D</w:t>
      </w:r>
      <w:r w:rsidRPr="00DC71F2">
        <w:t xml:space="preserve">epartment very soon. </w:t>
      </w:r>
      <w:r>
        <w:t>T</w:t>
      </w:r>
      <w:r w:rsidRPr="00DC71F2">
        <w:t xml:space="preserve">he Department </w:t>
      </w:r>
      <w:r>
        <w:t xml:space="preserve">for </w:t>
      </w:r>
      <w:r w:rsidRPr="00DC71F2">
        <w:t>Education would recognise, and we would recognise, that there are significant cost pressures.</w:t>
      </w:r>
    </w:p>
    <w:p w:rsidR="00E96D7A" w:rsidP="00E96D7A">
      <w:pPr>
        <w:pStyle w:val="Answer"/>
      </w:pPr>
      <w:r w:rsidRPr="00DC71F2">
        <w:t>One of the issues is to do with the market in children’s social care</w:t>
      </w:r>
      <w:r>
        <w:t>. T</w:t>
      </w:r>
      <w:r w:rsidRPr="00DC71F2">
        <w:t xml:space="preserve">he Department for Education published a document called </w:t>
      </w:r>
      <w:r w:rsidRPr="00DC71F2">
        <w:rPr>
          <w:i/>
          <w:iCs/>
        </w:rPr>
        <w:t>Stable Homes</w:t>
      </w:r>
      <w:r>
        <w:rPr>
          <w:i/>
          <w:iCs/>
        </w:rPr>
        <w:t>,</w:t>
      </w:r>
      <w:r w:rsidRPr="00DC71F2">
        <w:rPr>
          <w:i/>
          <w:iCs/>
        </w:rPr>
        <w:t xml:space="preserve"> Built </w:t>
      </w:r>
      <w:r>
        <w:rPr>
          <w:i/>
          <w:iCs/>
        </w:rPr>
        <w:t xml:space="preserve">on </w:t>
      </w:r>
      <w:r w:rsidRPr="00DC71F2">
        <w:rPr>
          <w:i/>
          <w:iCs/>
        </w:rPr>
        <w:t>Love</w:t>
      </w:r>
      <w:r w:rsidRPr="00DC71F2">
        <w:t xml:space="preserve"> earlier this year, which recognised problems with that market. </w:t>
      </w:r>
      <w:r>
        <w:t xml:space="preserve">The Competition and Markets Authority </w:t>
      </w:r>
      <w:r w:rsidRPr="00DC71F2">
        <w:t>also undertook a full study, which was published last year</w:t>
      </w:r>
      <w:r>
        <w:t xml:space="preserve">. The </w:t>
      </w:r>
      <w:r w:rsidRPr="00DC71F2">
        <w:t>Department accepted</w:t>
      </w:r>
      <w:r>
        <w:t xml:space="preserve"> a</w:t>
      </w:r>
      <w:r w:rsidRPr="00DC71F2">
        <w:t>ll of the recommendations of the Competition and Markets Authority.</w:t>
      </w:r>
    </w:p>
    <w:p w:rsidR="00E96D7A" w:rsidP="00E96D7A">
      <w:pPr>
        <w:pStyle w:val="Answer"/>
      </w:pPr>
      <w:r w:rsidRPr="00DC71F2">
        <w:t xml:space="preserve">I can tell you a bit more about the priorities in the </w:t>
      </w:r>
      <w:r w:rsidRPr="00DC71F2">
        <w:rPr>
          <w:i/>
          <w:iCs/>
        </w:rPr>
        <w:t>Stable Homes</w:t>
      </w:r>
      <w:r w:rsidRPr="00DC71F2">
        <w:t xml:space="preserve"> document. </w:t>
      </w:r>
      <w:r>
        <w:t>T</w:t>
      </w:r>
      <w:r w:rsidRPr="00DC71F2">
        <w:t xml:space="preserve">here are three big areas. </w:t>
      </w:r>
      <w:r w:rsidR="00E75B23">
        <w:t>The first</w:t>
      </w:r>
      <w:r>
        <w:t xml:space="preserve"> is about </w:t>
      </w:r>
      <w:r w:rsidRPr="00DC71F2">
        <w:t>boosting placement capacity</w:t>
      </w:r>
      <w:r>
        <w:t>. T</w:t>
      </w:r>
      <w:r w:rsidRPr="00DC71F2">
        <w:t xml:space="preserve">here is about </w:t>
      </w:r>
      <w:r>
        <w:t>£</w:t>
      </w:r>
      <w:r w:rsidRPr="00DC71F2">
        <w:t xml:space="preserve">250 million to try </w:t>
      </w:r>
      <w:r>
        <w:t xml:space="preserve">to </w:t>
      </w:r>
      <w:r w:rsidRPr="00DC71F2">
        <w:t>boost places for the most complex children in society.</w:t>
      </w:r>
    </w:p>
    <w:p w:rsidR="00E96D7A" w:rsidP="00E96D7A">
      <w:pPr>
        <w:pStyle w:val="Answer"/>
      </w:pPr>
      <w:r>
        <w:t>The second</w:t>
      </w:r>
      <w:r>
        <w:t xml:space="preserve"> is about </w:t>
      </w:r>
      <w:r w:rsidRPr="00DC71F2">
        <w:t xml:space="preserve">trying to boost the workforce for foster careers, which </w:t>
      </w:r>
      <w:r>
        <w:t xml:space="preserve">has been </w:t>
      </w:r>
      <w:r w:rsidRPr="00DC71F2">
        <w:t xml:space="preserve">shown to be </w:t>
      </w:r>
      <w:r>
        <w:t xml:space="preserve">an intervention that is </w:t>
      </w:r>
      <w:r w:rsidRPr="00DC71F2">
        <w:t>both good value for money and</w:t>
      </w:r>
      <w:r>
        <w:t xml:space="preserve">, </w:t>
      </w:r>
      <w:r w:rsidRPr="00DC71F2">
        <w:t>more importantly, achieve</w:t>
      </w:r>
      <w:r>
        <w:t>s</w:t>
      </w:r>
      <w:r w:rsidRPr="00DC71F2">
        <w:t xml:space="preserve"> much better outcomes for </w:t>
      </w:r>
      <w:r>
        <w:t>i</w:t>
      </w:r>
      <w:r w:rsidRPr="00DC71F2">
        <w:t>ndividuals, if you are able to keep children with loving families</w:t>
      </w:r>
      <w:r>
        <w:t>,</w:t>
      </w:r>
      <w:r w:rsidRPr="00DC71F2">
        <w:t xml:space="preserve"> rather than going into care further down in the system</w:t>
      </w:r>
      <w:r>
        <w:t>.</w:t>
      </w:r>
    </w:p>
    <w:p w:rsidR="00E96D7A" w:rsidP="00E96D7A">
      <w:pPr>
        <w:pStyle w:val="Answer"/>
      </w:pPr>
      <w:r>
        <w:t xml:space="preserve">The third </w:t>
      </w:r>
      <w:r>
        <w:t xml:space="preserve">is about tackling </w:t>
      </w:r>
      <w:r w:rsidRPr="00DC71F2">
        <w:t xml:space="preserve">some of the issues with the market. The Department is trying to encourage local authorities to take part in what </w:t>
      </w:r>
      <w:r>
        <w:t xml:space="preserve">are </w:t>
      </w:r>
      <w:r w:rsidRPr="00DC71F2">
        <w:t xml:space="preserve">called regional care cooperatives. </w:t>
      </w:r>
      <w:r>
        <w:t>In m</w:t>
      </w:r>
      <w:r w:rsidRPr="00DC71F2">
        <w:t>y layman’s understanding</w:t>
      </w:r>
      <w:r>
        <w:t xml:space="preserve">, that </w:t>
      </w:r>
      <w:r w:rsidRPr="00DC71F2">
        <w:t>is about bulk</w:t>
      </w:r>
      <w:r>
        <w:t>-</w:t>
      </w:r>
      <w:r w:rsidRPr="00DC71F2">
        <w:t xml:space="preserve">buying and greater purchasing power for local authorities to try </w:t>
      </w:r>
      <w:r>
        <w:t xml:space="preserve">to </w:t>
      </w:r>
      <w:r w:rsidRPr="00DC71F2">
        <w:t>achieve better value for money contracts</w:t>
      </w:r>
      <w:r>
        <w:t xml:space="preserve">. </w:t>
      </w:r>
    </w:p>
    <w:p w:rsidR="00E96D7A" w:rsidP="00E96D7A">
      <w:pPr>
        <w:pStyle w:val="Answer"/>
      </w:pPr>
      <w:r w:rsidRPr="00DC71F2">
        <w:t xml:space="preserve">There are some big challenges. </w:t>
      </w:r>
      <w:r>
        <w:t>Neither we nor t</w:t>
      </w:r>
      <w:r w:rsidRPr="00DC71F2">
        <w:t xml:space="preserve">he Department </w:t>
      </w:r>
      <w:r>
        <w:t>for</w:t>
      </w:r>
      <w:r w:rsidRPr="00DC71F2">
        <w:t xml:space="preserve"> Education </w:t>
      </w:r>
      <w:r>
        <w:t xml:space="preserve">are suggesting </w:t>
      </w:r>
      <w:r w:rsidRPr="00DC71F2">
        <w:t>that the three things I have read out are the end. They are the start.</w:t>
      </w:r>
      <w:r>
        <w:t xml:space="preserve"> </w:t>
      </w:r>
      <w:r w:rsidRPr="00DC71F2">
        <w:t>It is about learning</w:t>
      </w:r>
      <w:r>
        <w:t xml:space="preserve">, </w:t>
      </w:r>
      <w:r w:rsidRPr="00DC71F2">
        <w:t>testing</w:t>
      </w:r>
      <w:r>
        <w:t xml:space="preserve"> and </w:t>
      </w:r>
      <w:r w:rsidRPr="00DC71F2">
        <w:t>looking at what is best value for money and what achieves the best outcome</w:t>
      </w:r>
      <w:r>
        <w:t>. T</w:t>
      </w:r>
      <w:r w:rsidRPr="00DC71F2">
        <w:t>here is a clear plan</w:t>
      </w:r>
      <w:r>
        <w:t>. L</w:t>
      </w:r>
      <w:r w:rsidRPr="00DC71F2">
        <w:t xml:space="preserve">ooking at things like children’s social care </w:t>
      </w:r>
      <w:r w:rsidR="00E75B23">
        <w:t>is</w:t>
      </w:r>
      <w:r w:rsidRPr="00DC71F2">
        <w:t xml:space="preserve"> something that will continue beyond that. </w:t>
      </w:r>
    </w:p>
    <w:p w:rsidR="00E96D7A" w:rsidRPr="00DC71F2" w:rsidP="00E96D7A">
      <w:pPr>
        <w:pStyle w:val="Question"/>
        <w:numPr>
          <w:ilvl w:val="0"/>
          <w:numId w:val="9"/>
        </w:numPr>
      </w:pPr>
      <w:sdt>
        <w:sdtPr>
          <w:alias w:val="Member"/>
          <w:tag w:val="&lt;Member mnisId='1425' dodsId='25639'&gt;"/>
          <w:id w:val="-1969654857"/>
          <w:placeholder>
            <w:docPart w:val="40A07C393C724DD59F00865665AFC810"/>
          </w:placeholder>
          <w:richText/>
        </w:sdtPr>
        <w:sdtContent>
          <w:r>
            <w:rPr>
              <w:b/>
            </w:rPr>
            <w:t>Mohammed Yasin:</w:t>
          </w:r>
        </w:sdtContent>
      </w:sdt>
      <w:r w:rsidRPr="00DC71F2">
        <w:t xml:space="preserve"> You are talking about </w:t>
      </w:r>
      <w:r>
        <w:t xml:space="preserve">the </w:t>
      </w:r>
      <w:r w:rsidRPr="00DC71F2">
        <w:t xml:space="preserve">children’s social care market. </w:t>
      </w:r>
      <w:r>
        <w:t xml:space="preserve">In one of our evidence sessions, </w:t>
      </w:r>
      <w:r w:rsidRPr="00DC71F2">
        <w:t xml:space="preserve">one of </w:t>
      </w:r>
      <w:r>
        <w:t xml:space="preserve">our </w:t>
      </w:r>
      <w:r w:rsidRPr="00DC71F2">
        <w:t xml:space="preserve">witnesses said </w:t>
      </w:r>
      <w:r>
        <w:t xml:space="preserve">that </w:t>
      </w:r>
      <w:r w:rsidRPr="00DC71F2">
        <w:t>the market is broken. Minister, what</w:t>
      </w:r>
      <w:r>
        <w:t xml:space="preserve"> is</w:t>
      </w:r>
      <w:r w:rsidRPr="00DC71F2">
        <w:t xml:space="preserve"> your view on that?</w:t>
      </w:r>
    </w:p>
    <w:p w:rsidR="00E96D7A" w:rsidP="00E96D7A">
      <w:pPr>
        <w:pStyle w:val="Answer"/>
      </w:pPr>
      <w:sdt>
        <w:sdtPr>
          <w:alias w:val="Witness"/>
          <w:id w:val="-1527714652"/>
          <w:placeholder>
            <w:docPart w:val="709641E4B3F04CD6B56F4D1BD116E6A6"/>
          </w:placeholder>
          <w:richText/>
        </w:sdtPr>
        <w:sdtContent>
          <w:r w:rsidRPr="00A07445">
            <w:rPr>
              <w:b/>
              <w:i/>
            </w:rPr>
            <w:t>Simon Hoare:</w:t>
          </w:r>
        </w:sdtContent>
      </w:sdt>
      <w:r>
        <w:t xml:space="preserve"> T</w:t>
      </w:r>
      <w:r w:rsidRPr="00DC71F2">
        <w:t xml:space="preserve">he market is under stress. </w:t>
      </w:r>
    </w:p>
    <w:p w:rsidR="00E96D7A" w:rsidP="00E96D7A">
      <w:pPr>
        <w:pStyle w:val="Question"/>
        <w:numPr>
          <w:ilvl w:val="0"/>
          <w:numId w:val="9"/>
        </w:numPr>
      </w:pPr>
      <w:sdt>
        <w:sdtPr>
          <w:alias w:val="Member"/>
          <w:tag w:val="&lt;Member mnisId='1425' dodsId='25639'&gt;"/>
          <w:id w:val="-1320497089"/>
          <w:placeholder>
            <w:docPart w:val="3DA8399F401A44E98500EEEAF0473301"/>
          </w:placeholder>
          <w:richText/>
        </w:sdtPr>
        <w:sdtContent>
          <w:r>
            <w:rPr>
              <w:b/>
            </w:rPr>
            <w:t>Mohammed Yasin:</w:t>
          </w:r>
        </w:sdtContent>
      </w:sdt>
      <w:r w:rsidRPr="00DC71F2">
        <w:t xml:space="preserve"> </w:t>
      </w:r>
      <w:r>
        <w:t xml:space="preserve">Is it </w:t>
      </w:r>
      <w:r w:rsidRPr="00DC71F2">
        <w:t>broken</w:t>
      </w:r>
      <w:r>
        <w:t>?</w:t>
      </w:r>
    </w:p>
    <w:p w:rsidR="00E96D7A" w:rsidP="00E96D7A">
      <w:pPr>
        <w:pStyle w:val="Answer"/>
      </w:pPr>
      <w:sdt>
        <w:sdtPr>
          <w:rPr>
            <w:b/>
          </w:rPr>
          <w:alias w:val="Witness"/>
          <w:id w:val="1564374399"/>
          <w:placeholder>
            <w:docPart w:val="CAB00A554B374CCFB40EE55B850F9166"/>
          </w:placeholder>
          <w:richText/>
        </w:sdtPr>
        <w:sdtContent>
          <w:r w:rsidRPr="00EB6495">
            <w:rPr>
              <w:b/>
              <w:i/>
            </w:rPr>
            <w:t>Simon Hoare:</w:t>
          </w:r>
        </w:sdtContent>
      </w:sdt>
      <w:r>
        <w:rPr>
          <w:b/>
        </w:rPr>
        <w:t xml:space="preserve"> </w:t>
      </w:r>
      <w:r w:rsidRPr="00DC71F2">
        <w:t xml:space="preserve">No, I would not describe it as broken. </w:t>
      </w:r>
      <w:r>
        <w:t>A</w:t>
      </w:r>
      <w:r w:rsidRPr="00DC71F2">
        <w:t xml:space="preserve">s I say, there are stresses. </w:t>
      </w:r>
    </w:p>
    <w:p w:rsidR="00E96D7A" w:rsidP="00E96D7A">
      <w:pPr>
        <w:pStyle w:val="Question"/>
        <w:numPr>
          <w:ilvl w:val="0"/>
          <w:numId w:val="9"/>
        </w:numPr>
      </w:pPr>
      <w:sdt>
        <w:sdtPr>
          <w:alias w:val="Member"/>
          <w:tag w:val="&lt;Member mnisId='1425' dodsId='25639'&gt;"/>
          <w:id w:val="-994408381"/>
          <w:placeholder>
            <w:docPart w:val="164F6B4523CB4A4293E12F5A3ABEB9B4"/>
          </w:placeholder>
          <w:richText/>
        </w:sdtPr>
        <w:sdtContent>
          <w:r>
            <w:rPr>
              <w:b/>
            </w:rPr>
            <w:t>Mohammed Yasin:</w:t>
          </w:r>
        </w:sdtContent>
      </w:sdt>
      <w:r w:rsidRPr="00DC71F2">
        <w:t xml:space="preserve"> </w:t>
      </w:r>
      <w:r>
        <w:t>I</w:t>
      </w:r>
      <w:r w:rsidRPr="00DC71F2">
        <w:t>s it</w:t>
      </w:r>
      <w:r w:rsidR="00E75B23">
        <w:t xml:space="preserve"> on the verge? Is it</w:t>
      </w:r>
      <w:r w:rsidRPr="00DC71F2">
        <w:t xml:space="preserve"> nearly broken? </w:t>
      </w:r>
    </w:p>
    <w:p w:rsidR="00E96D7A" w:rsidP="00E96D7A">
      <w:pPr>
        <w:pStyle w:val="Answer"/>
      </w:pPr>
      <w:sdt>
        <w:sdtPr>
          <w:alias w:val="Witness"/>
          <w:id w:val="1759720348"/>
          <w:placeholder>
            <w:docPart w:val="BE8FD2B54D86421D8AC0F960A6ED4EF7"/>
          </w:placeholder>
          <w:richText/>
        </w:sdtPr>
        <w:sdtContent>
          <w:r w:rsidRPr="00A07445">
            <w:rPr>
              <w:b/>
              <w:i/>
            </w:rPr>
            <w:t>Simon Hoare:</w:t>
          </w:r>
        </w:sdtContent>
      </w:sdt>
      <w:r>
        <w:t xml:space="preserve"> </w:t>
      </w:r>
      <w:r w:rsidRPr="00DC71F2">
        <w:t>Is it capable of being broken?</w:t>
      </w:r>
      <w:r>
        <w:t xml:space="preserve"> </w:t>
      </w:r>
      <w:r w:rsidRPr="00DC71F2">
        <w:t>The answer to that is yes, but so is everything</w:t>
      </w:r>
      <w:r>
        <w:t>. I</w:t>
      </w:r>
      <w:r w:rsidRPr="00DC71F2">
        <w:t xml:space="preserve">s it under extreme pressure? Of course, </w:t>
      </w:r>
      <w:r>
        <w:t xml:space="preserve">yes. </w:t>
      </w:r>
      <w:r w:rsidRPr="00DC71F2">
        <w:t>Is it under unprecedented demand? That is pretty obvious</w:t>
      </w:r>
      <w:r>
        <w:t xml:space="preserve">. </w:t>
      </w:r>
    </w:p>
    <w:p w:rsidR="00E96D7A" w:rsidRPr="00DC71F2" w:rsidP="00E96D7A">
      <w:pPr>
        <w:pStyle w:val="Answer"/>
      </w:pPr>
      <w:r>
        <w:t>T</w:t>
      </w:r>
      <w:r w:rsidRPr="00DC71F2">
        <w:t xml:space="preserve">hat is why the </w:t>
      </w:r>
      <w:r>
        <w:t>G</w:t>
      </w:r>
      <w:r w:rsidRPr="00DC71F2">
        <w:t>overnment</w:t>
      </w:r>
      <w:r>
        <w:t xml:space="preserve">, via </w:t>
      </w:r>
      <w:r w:rsidRPr="00DC71F2">
        <w:t>the D</w:t>
      </w:r>
      <w:r>
        <w:t>f</w:t>
      </w:r>
      <w:r w:rsidRPr="00DC71F2">
        <w:t xml:space="preserve">E, accepted in full the recommendations of the </w:t>
      </w:r>
      <w:r>
        <w:t xml:space="preserve">Competition and Markets Authority’s </w:t>
      </w:r>
      <w:r w:rsidRPr="00DC71F2">
        <w:t>report on this issue</w:t>
      </w:r>
      <w:r>
        <w:t>. I</w:t>
      </w:r>
      <w:r w:rsidRPr="00DC71F2">
        <w:t>t is not trying to second</w:t>
      </w:r>
      <w:r>
        <w:t>-</w:t>
      </w:r>
      <w:r w:rsidRPr="00DC71F2">
        <w:t xml:space="preserve">guess or undermine the advice. There </w:t>
      </w:r>
      <w:r>
        <w:t xml:space="preserve">is </w:t>
      </w:r>
      <w:r w:rsidRPr="00DC71F2">
        <w:t xml:space="preserve">a clear commitment. It is not </w:t>
      </w:r>
      <w:r>
        <w:t xml:space="preserve">that we can </w:t>
      </w:r>
      <w:r w:rsidRPr="00DC71F2">
        <w:t xml:space="preserve">wave a magic wand and it </w:t>
      </w:r>
      <w:r>
        <w:t xml:space="preserve">will be </w:t>
      </w:r>
      <w:r w:rsidRPr="00DC71F2">
        <w:t xml:space="preserve">done in five minutes. There is an understanding of the problems and the challenges and </w:t>
      </w:r>
      <w:r>
        <w:t xml:space="preserve">a </w:t>
      </w:r>
      <w:r w:rsidRPr="00DC71F2">
        <w:t>determination to address them.</w:t>
      </w:r>
    </w:p>
    <w:p w:rsidR="00E96D7A" w:rsidP="00E96D7A">
      <w:pPr>
        <w:pStyle w:val="Answer"/>
      </w:pPr>
      <w:r>
        <w:t xml:space="preserve">Again, </w:t>
      </w:r>
      <w:r w:rsidRPr="00DC71F2">
        <w:t>this is a fundamental key point</w:t>
      </w:r>
      <w:r>
        <w:t>. Y</w:t>
      </w:r>
      <w:r w:rsidRPr="00DC71F2">
        <w:t>ou will not have a Minister saying</w:t>
      </w:r>
      <w:r>
        <w:t>, “T</w:t>
      </w:r>
      <w:r w:rsidRPr="00DC71F2">
        <w:t xml:space="preserve">hat is not a picture I recognise. They are all wrong. They are all leading </w:t>
      </w:r>
      <w:r w:rsidR="00E75B23">
        <w:t>you</w:t>
      </w:r>
      <w:r>
        <w:t xml:space="preserve"> </w:t>
      </w:r>
      <w:r w:rsidRPr="00DC71F2">
        <w:t>up the garden path</w:t>
      </w:r>
      <w:r>
        <w:t>”</w:t>
      </w:r>
      <w:r w:rsidRPr="00DC71F2">
        <w:t>. Nobody is saying there are no problems</w:t>
      </w:r>
      <w:r>
        <w:t>,</w:t>
      </w:r>
      <w:r w:rsidRPr="00DC71F2">
        <w:t xml:space="preserve"> challenges</w:t>
      </w:r>
      <w:r>
        <w:t xml:space="preserve">, </w:t>
      </w:r>
      <w:r w:rsidRPr="00DC71F2">
        <w:t>stresses</w:t>
      </w:r>
      <w:r>
        <w:t xml:space="preserve"> and </w:t>
      </w:r>
      <w:r w:rsidRPr="00DC71F2">
        <w:t xml:space="preserve">strains. Of course there are. </w:t>
      </w:r>
      <w:r>
        <w:t>H</w:t>
      </w:r>
      <w:r w:rsidRPr="00DC71F2">
        <w:t xml:space="preserve">ow you solve </w:t>
      </w:r>
      <w:r>
        <w:t xml:space="preserve">those problems </w:t>
      </w:r>
      <w:r w:rsidRPr="00DC71F2">
        <w:t xml:space="preserve">depends </w:t>
      </w:r>
      <w:r>
        <w:t xml:space="preserve">on </w:t>
      </w:r>
      <w:r w:rsidRPr="00DC71F2">
        <w:t xml:space="preserve">the mindset </w:t>
      </w:r>
      <w:r>
        <w:t xml:space="preserve">with which </w:t>
      </w:r>
      <w:r w:rsidRPr="00DC71F2">
        <w:t>you face into th</w:t>
      </w:r>
      <w:r>
        <w:t>em.</w:t>
      </w:r>
    </w:p>
    <w:p w:rsidR="00E96D7A" w:rsidP="00E96D7A">
      <w:pPr>
        <w:pStyle w:val="Answer"/>
      </w:pPr>
      <w:r>
        <w:t>T</w:t>
      </w:r>
      <w:r w:rsidRPr="00DC71F2">
        <w:t xml:space="preserve">hat has to be a collaborative approach between Government </w:t>
      </w:r>
      <w:r>
        <w:t>D</w:t>
      </w:r>
      <w:r w:rsidRPr="00DC71F2">
        <w:t xml:space="preserve">epartments with responsibilities in those areas working </w:t>
      </w:r>
      <w:r>
        <w:t xml:space="preserve">in </w:t>
      </w:r>
      <w:r w:rsidRPr="00DC71F2">
        <w:t xml:space="preserve">close concert with </w:t>
      </w:r>
      <w:r>
        <w:t>councils.</w:t>
      </w:r>
      <w:r w:rsidRPr="00DC71F2">
        <w:t xml:space="preserve"> Nobody is going to be able to fix or deliver it </w:t>
      </w:r>
      <w:r>
        <w:t xml:space="preserve">on </w:t>
      </w:r>
      <w:r w:rsidRPr="00DC71F2">
        <w:t>a freestanding basis.</w:t>
      </w:r>
      <w:r>
        <w:t xml:space="preserve"> T</w:t>
      </w:r>
      <w:r w:rsidRPr="00DC71F2">
        <w:t>hat is the mindset with which we approach this</w:t>
      </w:r>
      <w:r>
        <w:t xml:space="preserve">. </w:t>
      </w:r>
      <w:r w:rsidRPr="00DC71F2">
        <w:t xml:space="preserve">I hope </w:t>
      </w:r>
      <w:r>
        <w:t xml:space="preserve">that </w:t>
      </w:r>
      <w:r w:rsidRPr="00DC71F2">
        <w:t xml:space="preserve">gives a certain </w:t>
      </w:r>
      <w:r w:rsidRPr="00DC71F2">
        <w:t xml:space="preserve">degree of comfort to those who have legitimate concerns </w:t>
      </w:r>
      <w:r>
        <w:t>about</w:t>
      </w:r>
      <w:r w:rsidRPr="00DC71F2">
        <w:t xml:space="preserve"> this</w:t>
      </w:r>
      <w:r>
        <w:t xml:space="preserve"> </w:t>
      </w:r>
      <w:r w:rsidRPr="00DC71F2">
        <w:t>that we are not doing a</w:t>
      </w:r>
      <w:r>
        <w:t xml:space="preserve"> Nelson </w:t>
      </w:r>
      <w:r w:rsidRPr="00DC71F2">
        <w:t>and turning a blind eye.</w:t>
      </w:r>
    </w:p>
    <w:p w:rsidR="00E96D7A" w:rsidP="00E96D7A">
      <w:pPr>
        <w:pStyle w:val="Question"/>
        <w:numPr>
          <w:ilvl w:val="0"/>
          <w:numId w:val="9"/>
        </w:numPr>
      </w:pPr>
      <w:sdt>
        <w:sdtPr>
          <w:alias w:val="Member"/>
          <w:tag w:val="&lt;Member mnisId='1425' dodsId='25639'&gt;"/>
          <w:id w:val="528451750"/>
          <w:placeholder>
            <w:docPart w:val="5DBA67B95B3845F182F069A780EECD67"/>
          </w:placeholder>
          <w:richText/>
        </w:sdtPr>
        <w:sdtContent>
          <w:r>
            <w:rPr>
              <w:b/>
            </w:rPr>
            <w:t>Mohammed Yasin:</w:t>
          </w:r>
        </w:sdtContent>
      </w:sdt>
      <w:r w:rsidRPr="00DC71F2">
        <w:t xml:space="preserve"> I am pleased that the Minister</w:t>
      </w:r>
      <w:r>
        <w:t xml:space="preserve"> has </w:t>
      </w:r>
      <w:r w:rsidRPr="00DC71F2">
        <w:t>recognised this problem</w:t>
      </w:r>
      <w:r>
        <w:t xml:space="preserve">. Your </w:t>
      </w:r>
      <w:r w:rsidRPr="00DC71F2">
        <w:t>many predecessors did exactly the same</w:t>
      </w:r>
      <w:r>
        <w:t xml:space="preserve">. They </w:t>
      </w:r>
      <w:r w:rsidRPr="00DC71F2">
        <w:t>came here and said that, but nothing</w:t>
      </w:r>
      <w:r>
        <w:t xml:space="preserve"> has been</w:t>
      </w:r>
      <w:r w:rsidRPr="00DC71F2">
        <w:t xml:space="preserve"> done. What</w:t>
      </w:r>
      <w:r>
        <w:t xml:space="preserve"> </w:t>
      </w:r>
      <w:r w:rsidRPr="00DC71F2">
        <w:t xml:space="preserve">are going to do </w:t>
      </w:r>
      <w:r>
        <w:t xml:space="preserve">to solve this problem that is different </w:t>
      </w:r>
      <w:r w:rsidRPr="00DC71F2">
        <w:t>from your predecessor</w:t>
      </w:r>
      <w:r>
        <w:t>s?</w:t>
      </w:r>
    </w:p>
    <w:p w:rsidR="00E96D7A" w:rsidP="00E96D7A">
      <w:pPr>
        <w:pStyle w:val="Answer"/>
      </w:pPr>
      <w:sdt>
        <w:sdtPr>
          <w:alias w:val="Witness"/>
          <w:id w:val="1501617933"/>
          <w:placeholder>
            <w:docPart w:val="03F3EB5E442F462A9D4EE040C8F9E59E"/>
          </w:placeholder>
          <w:richText/>
        </w:sdtPr>
        <w:sdtContent>
          <w:r w:rsidRPr="00A07445">
            <w:rPr>
              <w:b/>
              <w:i/>
            </w:rPr>
            <w:t>Simon Hoare:</w:t>
          </w:r>
        </w:sdtContent>
      </w:sdt>
      <w:r>
        <w:t xml:space="preserve"> I</w:t>
      </w:r>
      <w:r w:rsidRPr="00DC71F2">
        <w:t>t is a good question</w:t>
      </w:r>
      <w:r>
        <w:t xml:space="preserve"> that </w:t>
      </w:r>
      <w:r w:rsidRPr="00DC71F2">
        <w:t>you ask me</w:t>
      </w:r>
      <w:r>
        <w:t xml:space="preserve">. </w:t>
      </w:r>
      <w:r w:rsidRPr="00DC71F2">
        <w:t>I am going to answer it as sincerely and honestly as I can</w:t>
      </w:r>
      <w:r>
        <w:t>.</w:t>
      </w:r>
    </w:p>
    <w:p w:rsidR="00E96D7A" w:rsidRPr="00DC71F2" w:rsidP="00E96D7A">
      <w:pPr>
        <w:pStyle w:val="Answer"/>
      </w:pPr>
      <w:r>
        <w:t>B</w:t>
      </w:r>
      <w:r w:rsidRPr="00DC71F2">
        <w:t>efore the current Prime Minister came into office</w:t>
      </w:r>
      <w:r>
        <w:t>—</w:t>
      </w:r>
      <w:r w:rsidRPr="00DC71F2">
        <w:t>I am going to just say this as politely as I possibly can</w:t>
      </w:r>
      <w:r>
        <w:t>—</w:t>
      </w:r>
      <w:r w:rsidRPr="00DC71F2">
        <w:t>there was an intense period of political instability in this coun</w:t>
      </w:r>
      <w:r>
        <w:t>try. T</w:t>
      </w:r>
      <w:r w:rsidRPr="00DC71F2">
        <w:t xml:space="preserve">hat was a missed opportunity, I am afraid to say, to deliver some of the things </w:t>
      </w:r>
      <w:r>
        <w:t xml:space="preserve">that </w:t>
      </w:r>
      <w:r w:rsidRPr="00DC71F2">
        <w:t xml:space="preserve">should </w:t>
      </w:r>
      <w:r>
        <w:t xml:space="preserve">have been </w:t>
      </w:r>
      <w:r w:rsidRPr="00DC71F2">
        <w:t>done</w:t>
      </w:r>
      <w:r>
        <w:t xml:space="preserve">. </w:t>
      </w:r>
      <w:r>
        <w:rPr>
          <w:bCs/>
          <w:iCs/>
        </w:rPr>
        <w:t>What w</w:t>
      </w:r>
      <w:r w:rsidRPr="00DC71F2">
        <w:t>e are committed to</w:t>
      </w:r>
      <w:r>
        <w:t xml:space="preserve"> doing—this is </w:t>
      </w:r>
      <w:r w:rsidRPr="00DC71F2">
        <w:t xml:space="preserve">what the Prime Minister has charged all of his </w:t>
      </w:r>
      <w:r>
        <w:t>M</w:t>
      </w:r>
      <w:r w:rsidRPr="00DC71F2">
        <w:t>inisters to do</w:t>
      </w:r>
      <w:r>
        <w:t>—</w:t>
      </w:r>
      <w:r w:rsidRPr="00DC71F2">
        <w:t xml:space="preserve">is </w:t>
      </w:r>
      <w:r>
        <w:t xml:space="preserve">not using </w:t>
      </w:r>
      <w:r w:rsidRPr="00DC71F2">
        <w:t>that as an excuse but as an impetus to turbo</w:t>
      </w:r>
      <w:r>
        <w:t>-</w:t>
      </w:r>
      <w:r w:rsidRPr="00DC71F2">
        <w:t>charge our thinking in order to make up for that time and deliver some tangible changes to the benefit of people in our country.</w:t>
      </w:r>
    </w:p>
    <w:p w:rsidR="00E96D7A" w:rsidP="00E96D7A">
      <w:pPr>
        <w:pStyle w:val="Answer"/>
      </w:pPr>
      <w:r w:rsidRPr="00DC71F2">
        <w:t xml:space="preserve">I happen to think that </w:t>
      </w:r>
      <w:r w:rsidR="00D4429E">
        <w:t xml:space="preserve">that </w:t>
      </w:r>
      <w:r w:rsidRPr="00DC71F2">
        <w:t>is not a contentious proposal to set before parliamentarians</w:t>
      </w:r>
      <w:r>
        <w:t xml:space="preserve"> and</w:t>
      </w:r>
      <w:r w:rsidRPr="00DC71F2">
        <w:t xml:space="preserve"> the local government sector</w:t>
      </w:r>
      <w:r>
        <w:t xml:space="preserve">. It </w:t>
      </w:r>
      <w:r w:rsidRPr="00DC71F2">
        <w:t>is something we can all unify around. We could spend hours and days poring over the em</w:t>
      </w:r>
      <w:r>
        <w:t>bers and the wreckage</w:t>
      </w:r>
      <w:r w:rsidR="00B638A4">
        <w:t>,</w:t>
      </w:r>
      <w:r>
        <w:t xml:space="preserve"> </w:t>
      </w:r>
      <w:r w:rsidR="00B638A4">
        <w:t>in</w:t>
      </w:r>
      <w:r>
        <w:t xml:space="preserve"> a bit of </w:t>
      </w:r>
      <w:r w:rsidRPr="00DC71F2">
        <w:t>political nav</w:t>
      </w:r>
      <w:r>
        <w:t>el-</w:t>
      </w:r>
      <w:r w:rsidRPr="00DC71F2">
        <w:t>gazing</w:t>
      </w:r>
      <w:r>
        <w:t xml:space="preserve">. That would </w:t>
      </w:r>
      <w:r w:rsidRPr="00DC71F2">
        <w:t xml:space="preserve">be fascinating for the talking heads and others, but </w:t>
      </w:r>
      <w:r>
        <w:t xml:space="preserve">would it </w:t>
      </w:r>
      <w:r w:rsidRPr="00DC71F2">
        <w:t xml:space="preserve">shift the dial in the quality </w:t>
      </w:r>
      <w:r>
        <w:t xml:space="preserve">of life of the people </w:t>
      </w:r>
      <w:r w:rsidRPr="00DC71F2">
        <w:t>who most need to see th</w:t>
      </w:r>
      <w:r>
        <w:t>at</w:t>
      </w:r>
      <w:r w:rsidRPr="00DC71F2">
        <w:t xml:space="preserve"> dial shifte</w:t>
      </w:r>
      <w:r>
        <w:t xml:space="preserve">d? </w:t>
      </w:r>
      <w:r w:rsidRPr="00DC71F2">
        <w:t xml:space="preserve">The answer to that is no. </w:t>
      </w:r>
    </w:p>
    <w:p w:rsidR="00E96D7A" w:rsidP="00E96D7A">
      <w:pPr>
        <w:pStyle w:val="Answer"/>
      </w:pPr>
      <w:r>
        <w:t xml:space="preserve">This </w:t>
      </w:r>
      <w:r w:rsidRPr="00DC71F2">
        <w:t>is why the Prime Minister had a major reset last week</w:t>
      </w:r>
      <w:r>
        <w:t xml:space="preserve">. The past is the past. </w:t>
      </w:r>
      <w:r w:rsidRPr="00DC71F2">
        <w:t>We can do nothing about it.</w:t>
      </w:r>
      <w:r>
        <w:t xml:space="preserve"> </w:t>
      </w:r>
      <w:r w:rsidRPr="00DC71F2">
        <w:t xml:space="preserve">All we can do now is face to the future and take some tricky long-term decisions for the benefit of our fellow women and men up and down these islands, which were all privileged to call home. I am delighted to be playing whatever part I can in that process of delivery. </w:t>
      </w:r>
    </w:p>
    <w:p w:rsidR="00E96D7A" w:rsidP="00E96D7A">
      <w:pPr>
        <w:pStyle w:val="Question"/>
        <w:numPr>
          <w:ilvl w:val="0"/>
          <w:numId w:val="9"/>
        </w:numPr>
      </w:pPr>
      <w:sdt>
        <w:sdtPr>
          <w:alias w:val="Member"/>
          <w:tag w:val="&lt;Member mnisId='1425' dodsId='25639'&gt;"/>
          <w:id w:val="1845978634"/>
          <w:placeholder>
            <w:docPart w:val="BC03C8CCD6754790854A946840ADA174"/>
          </w:placeholder>
          <w:richText/>
        </w:sdtPr>
        <w:sdtContent>
          <w:r w:rsidRPr="00516E6B">
            <w:rPr>
              <w:b/>
            </w:rPr>
            <w:t>Mohammed Yasin:</w:t>
          </w:r>
        </w:sdtContent>
      </w:sdt>
      <w:r w:rsidRPr="00DC71F2">
        <w:t xml:space="preserve"> </w:t>
      </w:r>
      <w:r>
        <w:t>Minister, the r</w:t>
      </w:r>
      <w:r w:rsidRPr="00DC71F2">
        <w:t>eality is that local council</w:t>
      </w:r>
      <w:r>
        <w:t>s</w:t>
      </w:r>
      <w:r w:rsidRPr="00DC71F2">
        <w:t xml:space="preserve"> around the country have </w:t>
      </w:r>
      <w:r>
        <w:t xml:space="preserve">not </w:t>
      </w:r>
      <w:r w:rsidRPr="00DC71F2">
        <w:t>received enough funding to meet the high demand</w:t>
      </w:r>
      <w:r>
        <w:t>. T</w:t>
      </w:r>
      <w:r w:rsidRPr="00DC71F2">
        <w:t>hat is the reason we are</w:t>
      </w:r>
      <w:r>
        <w:t xml:space="preserve"> </w:t>
      </w:r>
      <w:r w:rsidRPr="00DC71F2">
        <w:t>sitting here today talking about the huge deficits</w:t>
      </w:r>
      <w:r>
        <w:t>. L</w:t>
      </w:r>
      <w:r w:rsidRPr="00DC71F2">
        <w:t xml:space="preserve">et us talk about </w:t>
      </w:r>
      <w:r>
        <w:t xml:space="preserve">the </w:t>
      </w:r>
      <w:r w:rsidRPr="00DC71F2">
        <w:t xml:space="preserve">deficits for SEND </w:t>
      </w:r>
      <w:r w:rsidR="00B638A4">
        <w:t>services</w:t>
      </w:r>
      <w:r w:rsidRPr="00DC71F2">
        <w:t xml:space="preserve">, which </w:t>
      </w:r>
      <w:r w:rsidR="00B638A4">
        <w:t xml:space="preserve">are </w:t>
      </w:r>
      <w:r w:rsidRPr="00DC71F2">
        <w:t>ring</w:t>
      </w:r>
      <w:r>
        <w:t>-</w:t>
      </w:r>
      <w:r w:rsidRPr="00DC71F2">
        <w:t>fenced</w:t>
      </w:r>
      <w:r>
        <w:t>. The forecast</w:t>
      </w:r>
      <w:r w:rsidRPr="00DC71F2">
        <w:t xml:space="preserve"> is that there will be </w:t>
      </w:r>
      <w:r>
        <w:t xml:space="preserve">a </w:t>
      </w:r>
      <w:r w:rsidRPr="00DC71F2">
        <w:t>deficit of £3.6 billion by March 2025.</w:t>
      </w:r>
      <w:r>
        <w:t xml:space="preserve"> M</w:t>
      </w:r>
      <w:r w:rsidRPr="00DC71F2">
        <w:t>any councils</w:t>
      </w:r>
      <w:r>
        <w:t>’ costs</w:t>
      </w:r>
      <w:r w:rsidRPr="00DC71F2">
        <w:t xml:space="preserve"> have been significantly outstripping the funding they receive. </w:t>
      </w:r>
      <w:r>
        <w:t>W</w:t>
      </w:r>
      <w:r w:rsidRPr="00DC71F2">
        <w:t>hat is your plan to meet and address the causes of these deficits</w:t>
      </w:r>
      <w:r>
        <w:t xml:space="preserve">? </w:t>
      </w:r>
    </w:p>
    <w:p w:rsidR="00E96D7A" w:rsidP="00B638A4">
      <w:pPr>
        <w:pStyle w:val="Answer"/>
      </w:pPr>
      <w:sdt>
        <w:sdtPr>
          <w:alias w:val="Witness"/>
          <w:id w:val="-70501898"/>
          <w:placeholder>
            <w:docPart w:val="6C7FF7E3D88E487FB24207F7F66B09A9"/>
          </w:placeholder>
          <w:richText/>
        </w:sdtPr>
        <w:sdtContent>
          <w:r w:rsidRPr="00A07445">
            <w:rPr>
              <w:b/>
              <w:i/>
            </w:rPr>
            <w:t>Simon Hoare:</w:t>
          </w:r>
        </w:sdtContent>
      </w:sdt>
      <w:r>
        <w:t xml:space="preserve"> </w:t>
      </w:r>
      <w:r w:rsidRPr="00DC71F2">
        <w:t>I can only have a plan when I know what tools I have to deliver it. I am afraid I am going to have to caution a little patience</w:t>
      </w:r>
      <w:r>
        <w:t>. L</w:t>
      </w:r>
      <w:r w:rsidRPr="00DC71F2">
        <w:t xml:space="preserve">et us see what, if anything, the Chancellor has to say on that issue on Wednesday in the </w:t>
      </w:r>
      <w:r w:rsidR="00B638A4">
        <w:t>autumn statement</w:t>
      </w:r>
      <w:r w:rsidRPr="00DC71F2">
        <w:t>.</w:t>
      </w:r>
      <w:r w:rsidR="00B638A4">
        <w:t xml:space="preserve"> </w:t>
      </w:r>
      <w:r w:rsidRPr="00DC71F2">
        <w:t xml:space="preserve">If he says nothing, that does not mean the problem goes away. </w:t>
      </w:r>
      <w:r>
        <w:t xml:space="preserve">Does that mean it is </w:t>
      </w:r>
      <w:r w:rsidRPr="00DC71F2">
        <w:t xml:space="preserve">going to have a huge amount of attention and action </w:t>
      </w:r>
      <w:r>
        <w:t xml:space="preserve">from </w:t>
      </w:r>
      <w:r w:rsidRPr="00DC71F2">
        <w:t>Ministers and others? Yes, it does.</w:t>
      </w:r>
      <w:r>
        <w:t xml:space="preserve"> </w:t>
      </w:r>
      <w:r w:rsidRPr="00DC71F2">
        <w:t>I ma</w:t>
      </w:r>
      <w:r>
        <w:t xml:space="preserve">de </w:t>
      </w:r>
      <w:r w:rsidRPr="00DC71F2">
        <w:t xml:space="preserve">this </w:t>
      </w:r>
      <w:r>
        <w:t xml:space="preserve">pledge </w:t>
      </w:r>
      <w:r w:rsidRPr="00DC71F2">
        <w:t xml:space="preserve">to you this afternoon. The issue will get it. </w:t>
      </w:r>
    </w:p>
    <w:p w:rsidR="00E96D7A" w:rsidP="00E96D7A">
      <w:pPr>
        <w:pStyle w:val="Question"/>
        <w:numPr>
          <w:ilvl w:val="0"/>
          <w:numId w:val="9"/>
        </w:numPr>
      </w:pPr>
      <w:sdt>
        <w:sdtPr>
          <w:alias w:val="Member"/>
          <w:tag w:val="&lt;Member mnisId='1425' dodsId='25639'&gt;"/>
          <w:id w:val="502333681"/>
          <w:placeholder>
            <w:docPart w:val="A0AD5251F9EB459CB423EB3F2620C813"/>
          </w:placeholder>
          <w:richText/>
        </w:sdtPr>
        <w:sdtContent>
          <w:r>
            <w:rPr>
              <w:b/>
            </w:rPr>
            <w:t>Mohammed Yasin:</w:t>
          </w:r>
        </w:sdtContent>
      </w:sdt>
      <w:r w:rsidRPr="00DC71F2">
        <w:t xml:space="preserve"> </w:t>
      </w:r>
      <w:r>
        <w:t>C</w:t>
      </w:r>
      <w:r w:rsidRPr="00DC71F2">
        <w:t>an you give us a few examples</w:t>
      </w:r>
      <w:r>
        <w:t xml:space="preserve"> of </w:t>
      </w:r>
      <w:r w:rsidRPr="00DC71F2">
        <w:t>action</w:t>
      </w:r>
      <w:r>
        <w:t xml:space="preserve"> that has </w:t>
      </w:r>
      <w:r>
        <w:t>been</w:t>
      </w:r>
      <w:r w:rsidRPr="00DC71F2">
        <w:t xml:space="preserve"> taken so far</w:t>
      </w:r>
      <w:r>
        <w:t>?</w:t>
      </w:r>
    </w:p>
    <w:p w:rsidR="00E96D7A" w:rsidP="009C245A">
      <w:pPr>
        <w:pStyle w:val="Answer"/>
      </w:pPr>
      <w:sdt>
        <w:sdtPr>
          <w:rPr>
            <w:b/>
          </w:rPr>
          <w:alias w:val="Witness"/>
          <w:id w:val="499862202"/>
          <w:placeholder>
            <w:docPart w:val="CB0089751BAC40468100F9E26BC46BFB"/>
          </w:placeholder>
          <w:richText/>
        </w:sdtPr>
        <w:sdtContent>
          <w:r w:rsidRPr="007C146A">
            <w:rPr>
              <w:b/>
              <w:i/>
            </w:rPr>
            <w:t>Simon Hoare:</w:t>
          </w:r>
        </w:sdtContent>
      </w:sdt>
      <w:r>
        <w:rPr>
          <w:b/>
        </w:rPr>
        <w:t xml:space="preserve"> </w:t>
      </w:r>
      <w:r w:rsidRPr="00DC71F2">
        <w:t>I am too new in post to have been able to sculpt out</w:t>
      </w:r>
      <w:r>
        <w:t xml:space="preserve">, </w:t>
      </w:r>
      <w:r w:rsidRPr="00DC71F2">
        <w:t>with any degree of certainty or clarity</w:t>
      </w:r>
      <w:r>
        <w:t xml:space="preserve">, </w:t>
      </w:r>
      <w:r w:rsidRPr="00DC71F2">
        <w:t>how we might improve this situation. I know we can. I know an element of it</w:t>
      </w:r>
      <w:r>
        <w:t xml:space="preserve"> </w:t>
      </w:r>
      <w:r w:rsidRPr="00DC71F2">
        <w:t xml:space="preserve">will be a certain amount of funding, but that is not the only thing </w:t>
      </w:r>
      <w:r>
        <w:t xml:space="preserve">that </w:t>
      </w:r>
      <w:r w:rsidRPr="00DC71F2">
        <w:t>can play into delivering change</w:t>
      </w:r>
      <w:r>
        <w:t>.</w:t>
      </w:r>
      <w:r w:rsidR="009C245A">
        <w:t xml:space="preserve"> </w:t>
      </w:r>
      <w:r>
        <w:t>W</w:t>
      </w:r>
      <w:r w:rsidRPr="00DC71F2">
        <w:t>e can all work alongside each other to deliver that at pace.</w:t>
      </w:r>
      <w:r>
        <w:t xml:space="preserve"> T</w:t>
      </w:r>
      <w:r w:rsidRPr="00DC71F2">
        <w:t>hat is something I am committed to doing</w:t>
      </w:r>
      <w:r>
        <w:t xml:space="preserve">. I do not know whether Mr Heslop wants to add to that. </w:t>
      </w:r>
    </w:p>
    <w:p w:rsidR="00E96D7A" w:rsidP="00E96D7A">
      <w:pPr>
        <w:pStyle w:val="Answer"/>
      </w:pPr>
      <w:sdt>
        <w:sdtPr>
          <w:alias w:val="Witness"/>
          <w:id w:val="1938964"/>
          <w:placeholder>
            <w:docPart w:val="7B95AC012FC34EAA9B9FFDA97D0A5ED1"/>
          </w:placeholder>
          <w:richText/>
        </w:sdtPr>
        <w:sdtContent>
          <w:r w:rsidRPr="002B1410">
            <w:rPr>
              <w:b/>
              <w:i/>
            </w:rPr>
            <w:t>Nico Heslop:</w:t>
          </w:r>
        </w:sdtContent>
      </w:sdt>
      <w:r>
        <w:t xml:space="preserve"> A</w:t>
      </w:r>
      <w:r w:rsidRPr="00DC71F2">
        <w:t xml:space="preserve">gain, this is a lead for the Department </w:t>
      </w:r>
      <w:r>
        <w:t xml:space="preserve">for </w:t>
      </w:r>
      <w:r w:rsidRPr="00DC71F2">
        <w:t>Education</w:t>
      </w:r>
      <w:r>
        <w:t xml:space="preserve">, and </w:t>
      </w:r>
      <w:r w:rsidRPr="00DC71F2">
        <w:t xml:space="preserve">we work very closely with </w:t>
      </w:r>
      <w:r w:rsidR="009C245A">
        <w:t>it</w:t>
      </w:r>
      <w:r w:rsidRPr="00DC71F2">
        <w:t xml:space="preserve">. </w:t>
      </w:r>
      <w:r w:rsidR="009C245A">
        <w:t>It</w:t>
      </w:r>
      <w:r w:rsidRPr="00DC71F2">
        <w:t xml:space="preserve"> also published a document in March of this year called </w:t>
      </w:r>
      <w:r>
        <w:t xml:space="preserve">the </w:t>
      </w:r>
      <w:r w:rsidRPr="000A632C">
        <w:rPr>
          <w:i/>
          <w:iCs/>
        </w:rPr>
        <w:t>SEND</w:t>
      </w:r>
      <w:r w:rsidRPr="00DC71F2">
        <w:rPr>
          <w:i/>
          <w:iCs/>
        </w:rPr>
        <w:t xml:space="preserve"> an</w:t>
      </w:r>
      <w:r w:rsidRPr="000A632C">
        <w:rPr>
          <w:i/>
          <w:iCs/>
        </w:rPr>
        <w:t>d</w:t>
      </w:r>
      <w:r w:rsidRPr="00DC71F2">
        <w:rPr>
          <w:i/>
          <w:iCs/>
        </w:rPr>
        <w:t xml:space="preserve"> </w:t>
      </w:r>
      <w:r w:rsidRPr="00DC71F2" w:rsidR="009C245A">
        <w:rPr>
          <w:i/>
          <w:iCs/>
        </w:rPr>
        <w:t>Alternative Provision Improvement Plan</w:t>
      </w:r>
      <w:r w:rsidRPr="00DC71F2">
        <w:t>.</w:t>
      </w:r>
    </w:p>
    <w:p w:rsidR="00E96D7A" w:rsidRPr="00DC71F2" w:rsidP="00E96D7A">
      <w:pPr>
        <w:pStyle w:val="Answer"/>
      </w:pPr>
      <w:r>
        <w:t>I</w:t>
      </w:r>
      <w:r w:rsidRPr="00DC71F2">
        <w:t xml:space="preserve">t is worth saying a few other things. </w:t>
      </w:r>
      <w:r>
        <w:t>F</w:t>
      </w:r>
      <w:r w:rsidRPr="00DC71F2">
        <w:t>unding for SEND has increased significantly</w:t>
      </w:r>
      <w:r>
        <w:t>. I</w:t>
      </w:r>
      <w:r w:rsidRPr="00DC71F2">
        <w:t xml:space="preserve">t will be over </w:t>
      </w:r>
      <w:r>
        <w:t>£</w:t>
      </w:r>
      <w:r w:rsidRPr="00DC71F2">
        <w:t>10 billion in the forthcoming year</w:t>
      </w:r>
      <w:r>
        <w:t>. T</w:t>
      </w:r>
      <w:r w:rsidRPr="00DC71F2">
        <w:t>hat is up 60% since 2019</w:t>
      </w:r>
      <w:r>
        <w:t>-20</w:t>
      </w:r>
      <w:r w:rsidRPr="00DC71F2">
        <w:t xml:space="preserve">. </w:t>
      </w:r>
      <w:r>
        <w:t>A</w:t>
      </w:r>
      <w:r w:rsidRPr="00DC71F2">
        <w:t>gain, like in local government, the Government ha</w:t>
      </w:r>
      <w:r>
        <w:t xml:space="preserve">ve </w:t>
      </w:r>
      <w:r w:rsidRPr="00DC71F2">
        <w:t>taken decisions to prioriti</w:t>
      </w:r>
      <w:r>
        <w:t>s</w:t>
      </w:r>
      <w:r w:rsidRPr="00DC71F2">
        <w:t>e spending on wider local government and on S</w:t>
      </w:r>
      <w:r>
        <w:t>E</w:t>
      </w:r>
      <w:r w:rsidRPr="00DC71F2">
        <w:t>ND.</w:t>
      </w:r>
    </w:p>
    <w:p w:rsidR="00E96D7A" w:rsidRPr="00DC71F2" w:rsidP="00E96D7A">
      <w:pPr>
        <w:pStyle w:val="Answer"/>
      </w:pPr>
      <w:r w:rsidRPr="00DC71F2">
        <w:t>We have also extended the statutory override until the end of March 2026</w:t>
      </w:r>
      <w:r>
        <w:t>. T</w:t>
      </w:r>
      <w:r w:rsidRPr="00DC71F2">
        <w:t>he Department is working on a number of issues</w:t>
      </w:r>
      <w:r>
        <w:t>. A</w:t>
      </w:r>
      <w:r w:rsidRPr="00DC71F2">
        <w:t>gain, like the funding reform</w:t>
      </w:r>
      <w:r>
        <w:t xml:space="preserve"> or</w:t>
      </w:r>
      <w:r w:rsidRPr="00DC71F2">
        <w:t xml:space="preserve"> children’s social care</w:t>
      </w:r>
      <w:r>
        <w:t xml:space="preserve">, no one </w:t>
      </w:r>
      <w:r w:rsidRPr="00DC71F2">
        <w:t>is pretending that these things are going to solve every problem</w:t>
      </w:r>
      <w:r>
        <w:t xml:space="preserve"> on their own</w:t>
      </w:r>
      <w:r w:rsidRPr="00DC71F2">
        <w:t xml:space="preserve">. These are long-term challenges, but it is clear that the Department </w:t>
      </w:r>
      <w:r>
        <w:t>for</w:t>
      </w:r>
      <w:r w:rsidRPr="00DC71F2">
        <w:t xml:space="preserve"> Education</w:t>
      </w:r>
      <w:r>
        <w:t xml:space="preserve">, </w:t>
      </w:r>
      <w:r w:rsidRPr="00DC71F2">
        <w:t xml:space="preserve">on both children’s </w:t>
      </w:r>
      <w:r>
        <w:t xml:space="preserve">social care </w:t>
      </w:r>
      <w:r w:rsidRPr="00DC71F2">
        <w:t>and S</w:t>
      </w:r>
      <w:r>
        <w:t>END</w:t>
      </w:r>
      <w:r w:rsidRPr="00DC71F2">
        <w:t xml:space="preserve">, </w:t>
      </w:r>
      <w:r>
        <w:t xml:space="preserve">is </w:t>
      </w:r>
      <w:r w:rsidRPr="00DC71F2">
        <w:t>seized of the issues, taking appropriate steps and building the case for potentially going further in the future.</w:t>
      </w:r>
    </w:p>
    <w:p w:rsidR="00E96D7A" w:rsidP="00E96D7A">
      <w:pPr>
        <w:pStyle w:val="Question"/>
        <w:numPr>
          <w:ilvl w:val="0"/>
          <w:numId w:val="9"/>
        </w:numPr>
      </w:pPr>
      <w:sdt>
        <w:sdtPr>
          <w:alias w:val="Member"/>
          <w:tag w:val="&lt;Member mnisId='1425' dodsId='25639'&gt;"/>
          <w:id w:val="840665359"/>
          <w:placeholder>
            <w:docPart w:val="047EA890AE60448BA0D11084F9CCDEA9"/>
          </w:placeholder>
          <w:richText/>
        </w:sdtPr>
        <w:sdtContent>
          <w:r>
            <w:rPr>
              <w:b/>
            </w:rPr>
            <w:t>Mohammed Yasin:</w:t>
          </w:r>
        </w:sdtContent>
      </w:sdt>
      <w:r w:rsidRPr="00DC71F2">
        <w:t xml:space="preserve"> </w:t>
      </w:r>
      <w:r>
        <w:t xml:space="preserve">How </w:t>
      </w:r>
      <w:r w:rsidRPr="00DC71F2">
        <w:t xml:space="preserve">will the Government support those local authorities with deficits when </w:t>
      </w:r>
      <w:r>
        <w:t>the statutory override ends?</w:t>
      </w:r>
    </w:p>
    <w:p w:rsidR="00E96D7A" w:rsidRPr="00DC71F2" w:rsidP="00E96D7A">
      <w:pPr>
        <w:pStyle w:val="Answer"/>
      </w:pPr>
      <w:sdt>
        <w:sdtPr>
          <w:alias w:val="Witness"/>
          <w:id w:val="1244762771"/>
          <w:placeholder>
            <w:docPart w:val="4A5DA5F454304AF38093F0C8798DBB96"/>
          </w:placeholder>
          <w:richText/>
        </w:sdtPr>
        <w:sdtContent>
          <w:r w:rsidRPr="00A07445">
            <w:rPr>
              <w:b/>
              <w:i/>
            </w:rPr>
            <w:t>Simon Hoare:</w:t>
          </w:r>
        </w:sdtContent>
      </w:sdt>
      <w:r>
        <w:t xml:space="preserve"> W</w:t>
      </w:r>
      <w:r w:rsidRPr="00DC71F2">
        <w:t xml:space="preserve">e can face into that at the time. I </w:t>
      </w:r>
      <w:r>
        <w:t xml:space="preserve">reprise </w:t>
      </w:r>
      <w:r w:rsidRPr="00DC71F2">
        <w:t>the point I made earlier. We will not stand idly by</w:t>
      </w:r>
      <w:r w:rsidR="0099184E">
        <w:t>,</w:t>
      </w:r>
      <w:r w:rsidRPr="00DC71F2">
        <w:t xml:space="preserve"> twiddle our thumbs </w:t>
      </w:r>
      <w:r>
        <w:t xml:space="preserve">with </w:t>
      </w:r>
      <w:r w:rsidRPr="00DC71F2">
        <w:t xml:space="preserve">some </w:t>
      </w:r>
      <w:r>
        <w:t xml:space="preserve">sort of laissez-faire </w:t>
      </w:r>
      <w:r w:rsidRPr="00DC71F2">
        <w:t>approach to these things and see key public service providers top</w:t>
      </w:r>
      <w:r>
        <w:t>ple over</w:t>
      </w:r>
      <w:r w:rsidRPr="00DC71F2">
        <w:t>. We just will not do it.</w:t>
      </w:r>
    </w:p>
    <w:p w:rsidR="00E96D7A" w:rsidP="00E96D7A">
      <w:pPr>
        <w:pStyle w:val="Answer"/>
      </w:pPr>
      <w:r w:rsidRPr="00DC71F2">
        <w:t xml:space="preserve">There may be a variety of interventions that have to be deployed from across Government </w:t>
      </w:r>
      <w:r>
        <w:t xml:space="preserve">Departments </w:t>
      </w:r>
      <w:r w:rsidRPr="00DC71F2">
        <w:t xml:space="preserve">in order to achieve </w:t>
      </w:r>
      <w:r>
        <w:t xml:space="preserve">or revert </w:t>
      </w:r>
      <w:r w:rsidRPr="00DC71F2">
        <w:t>what it is you are alluding to, but we are not going to go</w:t>
      </w:r>
      <w:r>
        <w:t xml:space="preserve">, “No, </w:t>
      </w:r>
      <w:r w:rsidRPr="00DC71F2">
        <w:t xml:space="preserve">we do not see </w:t>
      </w:r>
      <w:r>
        <w:t>what is</w:t>
      </w:r>
      <w:r w:rsidRPr="00DC71F2">
        <w:t xml:space="preserve"> going on there</w:t>
      </w:r>
      <w:r>
        <w:t>”</w:t>
      </w:r>
      <w:r w:rsidRPr="00DC71F2">
        <w:t xml:space="preserve">. We stand </w:t>
      </w:r>
      <w:r>
        <w:t xml:space="preserve">ready </w:t>
      </w:r>
      <w:r w:rsidRPr="00DC71F2">
        <w:t>to help</w:t>
      </w:r>
      <w:r>
        <w:t xml:space="preserve">. </w:t>
      </w:r>
    </w:p>
    <w:p w:rsidR="00E96D7A" w:rsidRPr="00DC71F2" w:rsidP="00E96D7A">
      <w:pPr>
        <w:pStyle w:val="Question"/>
        <w:numPr>
          <w:ilvl w:val="0"/>
          <w:numId w:val="9"/>
        </w:numPr>
      </w:pPr>
      <w:sdt>
        <w:sdtPr>
          <w:alias w:val="Member"/>
          <w:tag w:val="&lt;Member mnisId='1425' dodsId='25639'&gt;"/>
          <w:id w:val="-2038650109"/>
          <w:placeholder>
            <w:docPart w:val="08E5848A21E34CE28BA0EC5484FF3BFB"/>
          </w:placeholder>
          <w:richText/>
        </w:sdtPr>
        <w:sdtContent>
          <w:r w:rsidRPr="003A37C9">
            <w:rPr>
              <w:b/>
            </w:rPr>
            <w:t>Ian Byrne</w:t>
          </w:r>
          <w:r w:rsidRPr="00E50D7F">
            <w:rPr>
              <w:b/>
            </w:rPr>
            <w:t>:</w:t>
          </w:r>
        </w:sdtContent>
      </w:sdt>
      <w:r>
        <w:t xml:space="preserve"> Earlier, you were </w:t>
      </w:r>
      <w:r w:rsidRPr="00DC71F2">
        <w:t xml:space="preserve">saying </w:t>
      </w:r>
      <w:r>
        <w:t xml:space="preserve">that </w:t>
      </w:r>
      <w:r w:rsidRPr="00DC71F2">
        <w:t>fairness is at the heart of everything</w:t>
      </w:r>
      <w:r>
        <w:t xml:space="preserve"> as a </w:t>
      </w:r>
      <w:r w:rsidRPr="00DC71F2">
        <w:t xml:space="preserve">one nation </w:t>
      </w:r>
      <w:r>
        <w:t>C</w:t>
      </w:r>
      <w:r w:rsidRPr="00DC71F2">
        <w:t>onservative</w:t>
      </w:r>
      <w:r>
        <w:t xml:space="preserve">. </w:t>
      </w:r>
      <w:r w:rsidRPr="00DC71F2">
        <w:t xml:space="preserve">I just wanted to ask you </w:t>
      </w:r>
      <w:r>
        <w:t xml:space="preserve">for a </w:t>
      </w:r>
      <w:r w:rsidRPr="00DC71F2">
        <w:t xml:space="preserve">comment on Josh </w:t>
      </w:r>
      <w:r w:rsidRPr="00080037">
        <w:t>M</w:t>
      </w:r>
      <w:r>
        <w:t>a</w:t>
      </w:r>
      <w:r w:rsidRPr="00080037">
        <w:t>c</w:t>
      </w:r>
      <w:r>
        <w:t>A</w:t>
      </w:r>
      <w:r w:rsidRPr="00080037">
        <w:t>lister’s</w:t>
      </w:r>
      <w:r w:rsidRPr="00DC71F2">
        <w:t xml:space="preserve"> </w:t>
      </w:r>
      <w:r>
        <w:t>r</w:t>
      </w:r>
      <w:r w:rsidRPr="00DC71F2">
        <w:t>epo</w:t>
      </w:r>
      <w:r>
        <w:t>r</w:t>
      </w:r>
      <w:r w:rsidRPr="00DC71F2">
        <w:t>t</w:t>
      </w:r>
      <w:r>
        <w:t xml:space="preserve">. It was </w:t>
      </w:r>
      <w:r w:rsidRPr="00DC71F2">
        <w:t xml:space="preserve">an independent review conducted by the </w:t>
      </w:r>
      <w:r>
        <w:t>G</w:t>
      </w:r>
      <w:r w:rsidRPr="00DC71F2">
        <w:t>overnment</w:t>
      </w:r>
      <w:r>
        <w:t xml:space="preserve"> in </w:t>
      </w:r>
      <w:r w:rsidRPr="00DC71F2">
        <w:t xml:space="preserve">May </w:t>
      </w:r>
      <w:r>
        <w:t>20</w:t>
      </w:r>
      <w:r w:rsidRPr="00DC71F2">
        <w:t>22</w:t>
      </w:r>
      <w:r>
        <w:t xml:space="preserve">. </w:t>
      </w:r>
      <w:r w:rsidR="0099184E">
        <w:t xml:space="preserve">With </w:t>
      </w:r>
      <w:r w:rsidRPr="00DC71F2">
        <w:t>8</w:t>
      </w:r>
      <w:r>
        <w:t>3</w:t>
      </w:r>
      <w:r w:rsidRPr="00DC71F2">
        <w:t xml:space="preserve">% of children’s homes </w:t>
      </w:r>
      <w:r w:rsidR="0099184E">
        <w:t xml:space="preserve">being </w:t>
      </w:r>
      <w:r w:rsidRPr="00DC71F2">
        <w:t>in the private sector</w:t>
      </w:r>
      <w:r w:rsidR="0099184E">
        <w:t xml:space="preserve">, the </w:t>
      </w:r>
      <w:r>
        <w:t xml:space="preserve">report </w:t>
      </w:r>
      <w:r w:rsidRPr="00DC71F2">
        <w:t>comment</w:t>
      </w:r>
      <w:r>
        <w:t>ed</w:t>
      </w:r>
      <w:r w:rsidRPr="00DC71F2">
        <w:t xml:space="preserve"> on </w:t>
      </w:r>
      <w:r>
        <w:t xml:space="preserve">the </w:t>
      </w:r>
      <w:r w:rsidRPr="00DC71F2">
        <w:t xml:space="preserve">high cost and </w:t>
      </w:r>
      <w:r>
        <w:t>profiteering</w:t>
      </w:r>
      <w:r w:rsidRPr="00DC71F2">
        <w:t xml:space="preserve"> in the children’s social care market.</w:t>
      </w:r>
    </w:p>
    <w:p w:rsidR="00E96D7A" w:rsidP="00E96D7A">
      <w:pPr>
        <w:pStyle w:val="Answer"/>
      </w:pPr>
      <w:r>
        <w:t xml:space="preserve">He </w:t>
      </w:r>
      <w:r w:rsidRPr="00DC71F2">
        <w:t>said</w:t>
      </w:r>
      <w:r>
        <w:t xml:space="preserve">, “When finding a home for a child in care, our obsession must be putting relationships around them that are loving and lasting. Providing care for children should not be based on profit. The current system is a </w:t>
      </w:r>
      <w:r>
        <w:t xml:space="preserve">very long way from these principles and ambitions being realised”. </w:t>
      </w:r>
      <w:r w:rsidRPr="00DC71F2">
        <w:t>Do you recognise th</w:t>
      </w:r>
      <w:r>
        <w:t>ose words</w:t>
      </w:r>
      <w:r w:rsidRPr="00DC71F2">
        <w:t xml:space="preserve">? </w:t>
      </w:r>
      <w:r>
        <w:t>W</w:t>
      </w:r>
      <w:r w:rsidRPr="00DC71F2">
        <w:t xml:space="preserve">ould you agree with them? </w:t>
      </w:r>
    </w:p>
    <w:p w:rsidR="00E96D7A" w:rsidRPr="0099184E" w:rsidP="00E96D7A">
      <w:pPr>
        <w:pStyle w:val="Answer"/>
      </w:pPr>
      <w:sdt>
        <w:sdtPr>
          <w:alias w:val="Witness"/>
          <w:id w:val="1175227400"/>
          <w:placeholder>
            <w:docPart w:val="FF52E0E956D04779BFBC15EEC48842FB"/>
          </w:placeholder>
          <w:richText/>
        </w:sdtPr>
        <w:sdtContent>
          <w:r w:rsidRPr="00A07445">
            <w:rPr>
              <w:b/>
              <w:i/>
            </w:rPr>
            <w:t>Simon Hoare:</w:t>
          </w:r>
        </w:sdtContent>
      </w:sdt>
      <w:r>
        <w:t xml:space="preserve"> </w:t>
      </w:r>
      <w:r w:rsidRPr="00DC71F2">
        <w:t>I have certainly read those comments. Let me repeat again</w:t>
      </w:r>
      <w:r>
        <w:t>—</w:t>
      </w:r>
      <w:r w:rsidRPr="00DC71F2">
        <w:t>because it is important</w:t>
      </w:r>
      <w:r>
        <w:t xml:space="preserve">—that </w:t>
      </w:r>
      <w:r w:rsidRPr="00DC71F2">
        <w:t>DfE acknowledge</w:t>
      </w:r>
      <w:r>
        <w:t>s</w:t>
      </w:r>
      <w:r w:rsidRPr="00DC71F2">
        <w:t xml:space="preserve"> the problems in the children’s care market. The Competition </w:t>
      </w:r>
      <w:r>
        <w:t xml:space="preserve">and </w:t>
      </w:r>
      <w:r w:rsidRPr="00DC71F2">
        <w:t>Market</w:t>
      </w:r>
      <w:r>
        <w:t>s</w:t>
      </w:r>
      <w:r w:rsidRPr="00DC71F2">
        <w:t xml:space="preserve"> Authority report was published last year</w:t>
      </w:r>
      <w:r>
        <w:t>. T</w:t>
      </w:r>
      <w:r w:rsidRPr="00DC71F2">
        <w:t xml:space="preserve">he DfE </w:t>
      </w:r>
      <w:r>
        <w:t xml:space="preserve">resiled </w:t>
      </w:r>
      <w:r w:rsidRPr="00DC71F2">
        <w:t>from none of the recommendations that report made</w:t>
      </w:r>
      <w:r>
        <w:t>. I</w:t>
      </w:r>
      <w:r w:rsidRPr="00DC71F2">
        <w:t>t is being studied and strategies of implementation are emerg</w:t>
      </w:r>
      <w:r w:rsidRPr="0099184E">
        <w:t>ing.</w:t>
      </w:r>
    </w:p>
    <w:p w:rsidR="00E96D7A" w:rsidP="00E96D7A">
      <w:pPr>
        <w:pStyle w:val="Question"/>
        <w:numPr>
          <w:ilvl w:val="0"/>
          <w:numId w:val="9"/>
        </w:numPr>
      </w:pPr>
      <w:sdt>
        <w:sdtPr>
          <w:alias w:val="Member"/>
          <w:tag w:val="&lt;Member mnisId='1425' dodsId='25639'&gt;"/>
          <w:id w:val="-888341019"/>
          <w:placeholder>
            <w:docPart w:val="D59FD6C12EE746E3BD21DDFFAC23D447"/>
          </w:placeholder>
          <w:richText/>
        </w:sdtPr>
        <w:sdtContent>
          <w:r w:rsidRPr="0099184E">
            <w:rPr>
              <w:b/>
            </w:rPr>
            <w:t>Ian Byrne:</w:t>
          </w:r>
        </w:sdtContent>
      </w:sdt>
      <w:r w:rsidRPr="0099184E">
        <w:t xml:space="preserve"> What influence are you </w:t>
      </w:r>
      <w:r w:rsidR="0099184E">
        <w:t>hav</w:t>
      </w:r>
      <w:r w:rsidRPr="0099184E">
        <w:t xml:space="preserve">ing on </w:t>
      </w:r>
      <w:r w:rsidRPr="0099184E" w:rsidR="0099184E">
        <w:t>this</w:t>
      </w:r>
      <w:r w:rsidR="0099184E">
        <w:t xml:space="preserve"> </w:t>
      </w:r>
      <w:r>
        <w:t>as a Department?</w:t>
      </w:r>
    </w:p>
    <w:p w:rsidR="00E96D7A" w:rsidRPr="00DC71F2" w:rsidP="00E96D7A">
      <w:pPr>
        <w:pStyle w:val="Answer"/>
      </w:pPr>
      <w:sdt>
        <w:sdtPr>
          <w:alias w:val="Witness"/>
          <w:id w:val="-1804301841"/>
          <w:placeholder>
            <w:docPart w:val="F14A0F99304142EA898432B00B26EE8C"/>
          </w:placeholder>
          <w:richText/>
        </w:sdtPr>
        <w:sdtContent>
          <w:r w:rsidRPr="00A07445">
            <w:rPr>
              <w:b/>
              <w:i/>
            </w:rPr>
            <w:t>Simon Hoare:</w:t>
          </w:r>
        </w:sdtContent>
      </w:sdt>
      <w:r>
        <w:t xml:space="preserve"> T</w:t>
      </w:r>
      <w:r w:rsidRPr="00DC71F2">
        <w:t>here are meetings in my diary coming up</w:t>
      </w:r>
      <w:r>
        <w:t>,</w:t>
      </w:r>
      <w:r w:rsidRPr="00DC71F2">
        <w:t xml:space="preserve"> and there will be lots of discussions between the two</w:t>
      </w:r>
      <w:r>
        <w:t xml:space="preserve">. If </w:t>
      </w:r>
      <w:r w:rsidRPr="00DC71F2">
        <w:t>Government ha</w:t>
      </w:r>
      <w:r>
        <w:t>ve</w:t>
      </w:r>
      <w:r w:rsidRPr="00DC71F2">
        <w:t xml:space="preserve"> a duty of care to anybody</w:t>
      </w:r>
      <w:r>
        <w:t>—</w:t>
      </w:r>
      <w:r w:rsidR="0099184E">
        <w:t xml:space="preserve">and </w:t>
      </w:r>
      <w:r w:rsidRPr="00DC71F2">
        <w:t>we have a duty of care to everybody in need</w:t>
      </w:r>
      <w:r>
        <w:t xml:space="preserve">—it is to </w:t>
      </w:r>
      <w:r w:rsidRPr="00DC71F2">
        <w:t xml:space="preserve">our most vulnerable children, who often have no voice </w:t>
      </w:r>
      <w:r>
        <w:t xml:space="preserve">with which they </w:t>
      </w:r>
      <w:r w:rsidRPr="00DC71F2">
        <w:t>can articulate</w:t>
      </w:r>
      <w:r>
        <w:t xml:space="preserve"> their needs</w:t>
      </w:r>
      <w:r w:rsidRPr="00DC71F2">
        <w:t>. That is where the need is strongest.</w:t>
      </w:r>
    </w:p>
    <w:p w:rsidR="00E96D7A" w:rsidP="00E96D7A">
      <w:pPr>
        <w:pStyle w:val="Answer"/>
      </w:pPr>
      <w:r w:rsidRPr="00DC71F2">
        <w:t>I do not see</w:t>
      </w:r>
      <w:r>
        <w:t xml:space="preserve"> </w:t>
      </w:r>
      <w:r w:rsidRPr="00DC71F2">
        <w:t xml:space="preserve">anything </w:t>
      </w:r>
      <w:r w:rsidR="0099184E">
        <w:t>that</w:t>
      </w:r>
      <w:r w:rsidRPr="00DC71F2">
        <w:t xml:space="preserve"> is alien or conflicting in the two concepts</w:t>
      </w:r>
      <w:r>
        <w:t xml:space="preserve"> of having </w:t>
      </w:r>
      <w:r w:rsidRPr="00DC71F2">
        <w:t xml:space="preserve">kind, effective </w:t>
      </w:r>
      <w:r>
        <w:t xml:space="preserve">and </w:t>
      </w:r>
      <w:r w:rsidRPr="00DC71F2">
        <w:t xml:space="preserve">quality care where </w:t>
      </w:r>
      <w:r>
        <w:t xml:space="preserve">the </w:t>
      </w:r>
      <w:r w:rsidRPr="00DC71F2">
        <w:t xml:space="preserve">providers of it can also make a profit. </w:t>
      </w:r>
      <w:r w:rsidR="0099184E">
        <w:t>What n</w:t>
      </w:r>
      <w:r w:rsidRPr="00DC71F2" w:rsidR="0099184E">
        <w:t xml:space="preserve">one </w:t>
      </w:r>
      <w:r w:rsidRPr="00DC71F2">
        <w:t xml:space="preserve">of us will </w:t>
      </w:r>
      <w:r>
        <w:t xml:space="preserve">want to </w:t>
      </w:r>
      <w:r w:rsidRPr="00DC71F2">
        <w:t xml:space="preserve">stand idly by and see </w:t>
      </w:r>
      <w:r w:rsidR="0099184E">
        <w:t>is</w:t>
      </w:r>
      <w:r w:rsidRPr="00DC71F2">
        <w:t xml:space="preserve"> a profit </w:t>
      </w:r>
      <w:r w:rsidR="0099184E">
        <w:t xml:space="preserve">being </w:t>
      </w:r>
      <w:r w:rsidRPr="00DC71F2">
        <w:t>made and the quality of the care</w:t>
      </w:r>
      <w:r>
        <w:t>—</w:t>
      </w:r>
    </w:p>
    <w:p w:rsidR="00E96D7A" w:rsidP="00E96D7A">
      <w:pPr>
        <w:pStyle w:val="Remark"/>
      </w:pPr>
      <w:sdt>
        <w:sdtPr>
          <w:alias w:val="Member"/>
          <w:tag w:val="&lt;Member mnisId='1425' dodsId='25639'&gt;"/>
          <w:id w:val="-188062471"/>
          <w:placeholder>
            <w:docPart w:val="F21619D8D388413B97B1E1AD07C741BF"/>
          </w:placeholder>
          <w:richText/>
        </w:sdtPr>
        <w:sdtContent>
          <w:r>
            <w:rPr>
              <w:b/>
            </w:rPr>
            <w:t>Ian Byrne:</w:t>
          </w:r>
        </w:sdtContent>
      </w:sdt>
      <w:r w:rsidRPr="00DC71F2">
        <w:t xml:space="preserve"> </w:t>
      </w:r>
      <w:r>
        <w:t xml:space="preserve">You </w:t>
      </w:r>
      <w:r w:rsidR="0099184E">
        <w:t>have rose-tinted</w:t>
      </w:r>
      <w:r>
        <w:t xml:space="preserve"> </w:t>
      </w:r>
      <w:r w:rsidRPr="00DC71F2">
        <w:t xml:space="preserve">glasses, Minister. </w:t>
      </w:r>
    </w:p>
    <w:p w:rsidR="00E96D7A" w:rsidP="00E96D7A">
      <w:pPr>
        <w:pStyle w:val="Answer"/>
      </w:pPr>
      <w:sdt>
        <w:sdtPr>
          <w:alias w:val="Witness"/>
          <w:id w:val="-78294311"/>
          <w:placeholder>
            <w:docPart w:val="BD4B3796104B46319CA8E65A68186D4E"/>
          </w:placeholder>
          <w:richText/>
        </w:sdtPr>
        <w:sdtContent>
          <w:r w:rsidRPr="00A07445">
            <w:rPr>
              <w:b/>
              <w:i/>
            </w:rPr>
            <w:t>Simon Hoare:</w:t>
          </w:r>
        </w:sdtContent>
      </w:sdt>
      <w:r>
        <w:t xml:space="preserve"> I </w:t>
      </w:r>
      <w:r w:rsidRPr="00DC71F2">
        <w:t xml:space="preserve">am saying this without my </w:t>
      </w:r>
      <w:r>
        <w:t>glasses</w:t>
      </w:r>
      <w:r w:rsidRPr="00DC71F2">
        <w:t xml:space="preserve"> on, Mr </w:t>
      </w:r>
      <w:r>
        <w:t>Byrne</w:t>
      </w:r>
      <w:r w:rsidRPr="00DC71F2">
        <w:t>.</w:t>
      </w:r>
      <w:r>
        <w:t xml:space="preserve"> I</w:t>
      </w:r>
      <w:r w:rsidRPr="00DC71F2">
        <w:t xml:space="preserve">t is perfectly possible. </w:t>
      </w:r>
      <w:r>
        <w:t>I</w:t>
      </w:r>
      <w:r w:rsidRPr="00DC71F2">
        <w:t>f you look at our major retailers, they will make a profit but deliver a very good</w:t>
      </w:r>
      <w:r w:rsidR="0099184E">
        <w:t>-</w:t>
      </w:r>
      <w:r w:rsidRPr="00DC71F2">
        <w:t>quality service to their customers and staff.</w:t>
      </w:r>
      <w:r>
        <w:t xml:space="preserve"> P</w:t>
      </w:r>
      <w:r w:rsidRPr="00DC71F2">
        <w:t>rofitability and quality are not mutually</w:t>
      </w:r>
      <w:r>
        <w:t xml:space="preserve"> exclusive</w:t>
      </w:r>
      <w:r w:rsidRPr="00DC71F2">
        <w:t xml:space="preserve">. </w:t>
      </w:r>
    </w:p>
    <w:p w:rsidR="00E96D7A" w:rsidP="00E96D7A">
      <w:pPr>
        <w:pStyle w:val="Question"/>
        <w:numPr>
          <w:ilvl w:val="0"/>
          <w:numId w:val="9"/>
        </w:numPr>
      </w:pPr>
      <w:sdt>
        <w:sdtPr>
          <w:alias w:val="Member"/>
          <w:tag w:val="&lt;Member mnisId='1425' dodsId='25639'&gt;"/>
          <w:id w:val="1382290852"/>
          <w:placeholder>
            <w:docPart w:val="766DD2BD678B401490C7A78511B89283"/>
          </w:placeholder>
          <w:richText/>
        </w:sdtPr>
        <w:sdtContent>
          <w:r>
            <w:rPr>
              <w:b/>
            </w:rPr>
            <w:t>Ian Byrne:</w:t>
          </w:r>
        </w:sdtContent>
      </w:sdt>
      <w:r w:rsidRPr="00DC71F2">
        <w:t xml:space="preserve"> This is a public good. It is not a</w:t>
      </w:r>
      <w:r>
        <w:t xml:space="preserve"> high street supermarket. We are dealing with children. We know it has failed. We know it is failing now. </w:t>
      </w:r>
    </w:p>
    <w:p w:rsidR="00E96D7A" w:rsidRPr="00DC71F2" w:rsidP="00E96D7A">
      <w:pPr>
        <w:pStyle w:val="Answer"/>
      </w:pPr>
      <w:sdt>
        <w:sdtPr>
          <w:alias w:val="Witness"/>
          <w:id w:val="-923027266"/>
          <w:placeholder>
            <w:docPart w:val="65A3EF97C6AB46D7AD43AF5986B958EF"/>
          </w:placeholder>
          <w:richText/>
        </w:sdtPr>
        <w:sdtContent>
          <w:r w:rsidRPr="00A07445">
            <w:rPr>
              <w:b/>
              <w:i/>
            </w:rPr>
            <w:t>Simon Hoare:</w:t>
          </w:r>
        </w:sdtContent>
      </w:sdt>
      <w:r>
        <w:t xml:space="preserve"> I</w:t>
      </w:r>
      <w:r w:rsidRPr="00DC71F2">
        <w:t>f the public sector is looking to private providers, as we do across the piece</w:t>
      </w:r>
      <w:r>
        <w:t>—y</w:t>
      </w:r>
      <w:r w:rsidRPr="00DC71F2">
        <w:t>ou do not need me to tell you this to</w:t>
      </w:r>
      <w:r>
        <w:t>—</w:t>
      </w:r>
      <w:r w:rsidRPr="00DC71F2">
        <w:t>to help assist</w:t>
      </w:r>
      <w:r>
        <w:t xml:space="preserve"> in </w:t>
      </w:r>
      <w:r w:rsidRPr="00DC71F2">
        <w:t>provid</w:t>
      </w:r>
      <w:r>
        <w:t xml:space="preserve">ing a </w:t>
      </w:r>
      <w:r w:rsidRPr="00DC71F2">
        <w:t>service</w:t>
      </w:r>
      <w:r>
        <w:t xml:space="preserve">, </w:t>
      </w:r>
      <w:r w:rsidRPr="00DC71F2">
        <w:t xml:space="preserve">I do not see it </w:t>
      </w:r>
      <w:r>
        <w:t xml:space="preserve">as </w:t>
      </w:r>
      <w:r w:rsidRPr="00DC71F2">
        <w:t>unreasonable for those private sector providers to make a profit</w:t>
      </w:r>
      <w:r>
        <w:t>. O</w:t>
      </w:r>
      <w:r w:rsidRPr="00DC71F2">
        <w:t>therwise why on earth would they be in business</w:t>
      </w:r>
      <w:r>
        <w:t>? A</w:t>
      </w:r>
      <w:r w:rsidRPr="00DC71F2">
        <w:t xml:space="preserve"> strained and stress</w:t>
      </w:r>
      <w:r>
        <w:t>ed</w:t>
      </w:r>
      <w:r w:rsidRPr="00DC71F2">
        <w:t xml:space="preserve"> situation would be a whole lot worse.</w:t>
      </w:r>
    </w:p>
    <w:p w:rsidR="00E96D7A" w:rsidP="00E96D7A">
      <w:pPr>
        <w:pStyle w:val="Answer"/>
      </w:pPr>
      <w:r w:rsidRPr="00DC71F2">
        <w:t>I am not going to</w:t>
      </w:r>
      <w:r>
        <w:t>—</w:t>
      </w:r>
      <w:r w:rsidRPr="00DC71F2">
        <w:t>and nobody in the Government would</w:t>
      </w:r>
      <w:r>
        <w:t>—</w:t>
      </w:r>
      <w:r w:rsidRPr="00DC71F2">
        <w:t>defend</w:t>
      </w:r>
      <w:r>
        <w:t xml:space="preserve"> </w:t>
      </w:r>
      <w:r w:rsidRPr="00DC71F2">
        <w:t>a service provider making profits at the expense of the quality of service, which is why it is so important</w:t>
      </w:r>
      <w:r>
        <w:t xml:space="preserve"> that DfE accepted the </w:t>
      </w:r>
      <w:r w:rsidRPr="00DC71F2">
        <w:t>CMA report</w:t>
      </w:r>
      <w:r>
        <w:t xml:space="preserve"> in full </w:t>
      </w:r>
      <w:r w:rsidRPr="00DC71F2">
        <w:t>and has committed to implementing</w:t>
      </w:r>
      <w:r>
        <w:t xml:space="preserve"> it</w:t>
      </w:r>
      <w:r w:rsidR="0099184E">
        <w:t>,</w:t>
      </w:r>
      <w:r>
        <w:t xml:space="preserve"> again in full. There was no </w:t>
      </w:r>
      <w:r w:rsidRPr="00DC71F2">
        <w:t>second</w:t>
      </w:r>
      <w:r>
        <w:t>-</w:t>
      </w:r>
      <w:r w:rsidRPr="00DC71F2">
        <w:t>guessing, undermining, dismissing</w:t>
      </w:r>
      <w:r>
        <w:t xml:space="preserve"> or </w:t>
      </w:r>
      <w:r w:rsidRPr="00DC71F2">
        <w:t xml:space="preserve">challenging. </w:t>
      </w:r>
      <w:r>
        <w:t xml:space="preserve">It was read, </w:t>
      </w:r>
      <w:r w:rsidR="0099184E">
        <w:t xml:space="preserve">was </w:t>
      </w:r>
      <w:r w:rsidRPr="00DC71F2">
        <w:t xml:space="preserve">accepted and </w:t>
      </w:r>
      <w:r>
        <w:t xml:space="preserve">is </w:t>
      </w:r>
      <w:r w:rsidRPr="00DC71F2">
        <w:t>being implemented.</w:t>
      </w:r>
    </w:p>
    <w:p w:rsidR="00E96D7A" w:rsidP="00E96D7A">
      <w:pPr>
        <w:pStyle w:val="Remark"/>
      </w:pPr>
      <w:sdt>
        <w:sdtPr>
          <w:alias w:val="Member"/>
          <w:tag w:val="&lt;Member mnisId='1425' dodsId='25639'&gt;"/>
          <w:id w:val="-1073577543"/>
          <w:placeholder>
            <w:docPart w:val="9A75F6B85F6D4BB886486010C8A7781F"/>
          </w:placeholder>
          <w:richText/>
        </w:sdtPr>
        <w:sdtContent>
          <w:r w:rsidRPr="00E50D7F">
            <w:rPr>
              <w:b/>
            </w:rPr>
            <w:t>Chair:</w:t>
          </w:r>
        </w:sdtContent>
      </w:sdt>
      <w:r>
        <w:t xml:space="preserve"> We have to move on to the next </w:t>
      </w:r>
      <w:r w:rsidRPr="00DC71F2">
        <w:t>issue</w:t>
      </w:r>
      <w:r>
        <w:t>, which is adult social care.</w:t>
      </w:r>
    </w:p>
    <w:p w:rsidR="00E96D7A" w:rsidRPr="00DC71F2" w:rsidP="00E96D7A">
      <w:pPr>
        <w:pStyle w:val="Question"/>
        <w:numPr>
          <w:ilvl w:val="0"/>
          <w:numId w:val="9"/>
        </w:numPr>
      </w:pPr>
      <w:sdt>
        <w:sdtPr>
          <w:alias w:val="Member"/>
          <w:tag w:val="&lt;Member mnisId='1425' dodsId='25639'&gt;"/>
          <w:id w:val="-1854415648"/>
          <w:placeholder>
            <w:docPart w:val="C6F1CAC86BF44DD3B438FF4892A97288"/>
          </w:placeholder>
          <w:richText/>
        </w:sdtPr>
        <w:sdtContent>
          <w:r w:rsidRPr="00CF4E6D">
            <w:rPr>
              <w:b/>
            </w:rPr>
            <w:t>Kate Hollern</w:t>
          </w:r>
          <w:r w:rsidRPr="00E50D7F">
            <w:rPr>
              <w:b/>
            </w:rPr>
            <w:t>:</w:t>
          </w:r>
        </w:sdtContent>
      </w:sdt>
      <w:r>
        <w:t xml:space="preserve"> </w:t>
      </w:r>
      <w:r w:rsidRPr="00DC71F2">
        <w:t>Minister</w:t>
      </w:r>
      <w:r>
        <w:t xml:space="preserve">, </w:t>
      </w:r>
      <w:r w:rsidRPr="00DC71F2">
        <w:t xml:space="preserve">it </w:t>
      </w:r>
      <w:r>
        <w:t>was</w:t>
      </w:r>
      <w:r w:rsidRPr="00DC71F2">
        <w:t xml:space="preserve"> very refreshing to hear you accept</w:t>
      </w:r>
      <w:r>
        <w:t xml:space="preserve"> that</w:t>
      </w:r>
      <w:r w:rsidRPr="00DC71F2">
        <w:t xml:space="preserve"> delay </w:t>
      </w:r>
      <w:r w:rsidR="0099184E">
        <w:t>through</w:t>
      </w:r>
      <w:r>
        <w:t xml:space="preserve"> </w:t>
      </w:r>
      <w:r w:rsidRPr="00DC71F2">
        <w:t>previous Prime Ministers</w:t>
      </w:r>
      <w:r>
        <w:t xml:space="preserve"> has </w:t>
      </w:r>
      <w:r w:rsidRPr="00DC71F2">
        <w:t>caused some problems. Of course, that has created a much bigger issue for local authorities because things have been ignored for quite a few years.</w:t>
      </w:r>
    </w:p>
    <w:p w:rsidR="00E96D7A" w:rsidRPr="00DC71F2" w:rsidP="00E96D7A">
      <w:pPr>
        <w:pStyle w:val="Answer"/>
      </w:pPr>
      <w:sdt>
        <w:sdtPr>
          <w:alias w:val="Witness"/>
          <w:id w:val="379518378"/>
          <w:placeholder>
            <w:docPart w:val="5175296568914BAB91E936F7E426373F"/>
          </w:placeholder>
          <w:richText/>
        </w:sdtPr>
        <w:sdtContent>
          <w:r w:rsidRPr="00A07445">
            <w:rPr>
              <w:b/>
              <w:i/>
            </w:rPr>
            <w:t>Simon Hoare:</w:t>
          </w:r>
        </w:sdtContent>
      </w:sdt>
      <w:r>
        <w:t xml:space="preserve"> All </w:t>
      </w:r>
      <w:r w:rsidRPr="00DC71F2">
        <w:t>I would say</w:t>
      </w:r>
      <w:r>
        <w:t xml:space="preserve"> on </w:t>
      </w:r>
      <w:r w:rsidRPr="00DC71F2">
        <w:t>that, if I may, is that I was alluding to the ability to deliver dial-turning reforms</w:t>
      </w:r>
      <w:r>
        <w:t>. T</w:t>
      </w:r>
      <w:r w:rsidRPr="00DC71F2">
        <w:t>he packages of funding</w:t>
      </w:r>
      <w:r>
        <w:t>, which were referenced by me and</w:t>
      </w:r>
      <w:r w:rsidRPr="00DC71F2">
        <w:t xml:space="preserve"> Mr Heslop</w:t>
      </w:r>
      <w:r>
        <w:t xml:space="preserve">, </w:t>
      </w:r>
      <w:r w:rsidRPr="00DC71F2">
        <w:t>indicate that even during those challenging times the Government w</w:t>
      </w:r>
      <w:r>
        <w:t xml:space="preserve">ere </w:t>
      </w:r>
      <w:r w:rsidRPr="00DC71F2">
        <w:t>still able to walk and chew gum</w:t>
      </w:r>
      <w:r>
        <w:t>. They were</w:t>
      </w:r>
      <w:r w:rsidRPr="00DC71F2">
        <w:t xml:space="preserve"> still able to deliver uplifts in the funding to local government in order to help address the recognised increase in demand. The Government </w:t>
      </w:r>
      <w:r>
        <w:t xml:space="preserve">were </w:t>
      </w:r>
      <w:r w:rsidRPr="00DC71F2">
        <w:t>doing other things at the same time</w:t>
      </w:r>
      <w:r>
        <w:t>.</w:t>
      </w:r>
    </w:p>
    <w:p w:rsidR="00E96D7A" w:rsidP="00E96D7A">
      <w:pPr>
        <w:pStyle w:val="Question"/>
        <w:numPr>
          <w:ilvl w:val="0"/>
          <w:numId w:val="9"/>
        </w:numPr>
      </w:pPr>
      <w:sdt>
        <w:sdtPr>
          <w:alias w:val="Member"/>
          <w:tag w:val="&lt;Member mnisId='1425' dodsId='25639'&gt;"/>
          <w:id w:val="-530104409"/>
          <w:placeholder>
            <w:docPart w:val="52A557EC8C4044B081B447B53846A7C2"/>
          </w:placeholder>
          <w:richText/>
        </w:sdtPr>
        <w:sdtContent>
          <w:r w:rsidRPr="00CF4E6D">
            <w:rPr>
              <w:b/>
            </w:rPr>
            <w:t>Kate Hollern</w:t>
          </w:r>
          <w:r w:rsidRPr="00E50D7F">
            <w:rPr>
              <w:b/>
            </w:rPr>
            <w:t>:</w:t>
          </w:r>
        </w:sdtContent>
      </w:sdt>
      <w:r>
        <w:t xml:space="preserve"> Yes, but </w:t>
      </w:r>
      <w:r w:rsidRPr="00DC71F2">
        <w:t xml:space="preserve">we have all recognised that </w:t>
      </w:r>
      <w:r>
        <w:t xml:space="preserve">the use of </w:t>
      </w:r>
      <w:r w:rsidRPr="00DC71F2">
        <w:t xml:space="preserve">data that is 10 years out </w:t>
      </w:r>
      <w:r>
        <w:t xml:space="preserve">of date has meant we are </w:t>
      </w:r>
      <w:r w:rsidRPr="00DC71F2">
        <w:t xml:space="preserve">not allocating the correct level funding to quite a high number of councils, which is leading to the financial distress </w:t>
      </w:r>
      <w:r>
        <w:t xml:space="preserve">they </w:t>
      </w:r>
      <w:r w:rsidRPr="00DC71F2">
        <w:t>are now</w:t>
      </w:r>
      <w:r>
        <w:t xml:space="preserve"> in</w:t>
      </w:r>
      <w:r w:rsidRPr="00DC71F2">
        <w:t>.</w:t>
      </w:r>
    </w:p>
    <w:p w:rsidR="00E96D7A" w:rsidRPr="00DC71F2" w:rsidP="00E96D7A">
      <w:pPr>
        <w:pStyle w:val="QuestionCont"/>
      </w:pPr>
      <w:r w:rsidRPr="00DC71F2">
        <w:t xml:space="preserve">However, this Committee previously recommended that the Government </w:t>
      </w:r>
      <w:r>
        <w:t xml:space="preserve">urgently </w:t>
      </w:r>
      <w:r w:rsidRPr="00DC71F2">
        <w:t>need to allocate more funding to adult social care</w:t>
      </w:r>
      <w:r>
        <w:t xml:space="preserve">, </w:t>
      </w:r>
      <w:r w:rsidRPr="00DC71F2">
        <w:t xml:space="preserve">in </w:t>
      </w:r>
      <w:r>
        <w:t xml:space="preserve">the </w:t>
      </w:r>
      <w:r w:rsidRPr="00DC71F2">
        <w:t xml:space="preserve">order </w:t>
      </w:r>
      <w:r>
        <w:t xml:space="preserve">of </w:t>
      </w:r>
      <w:r w:rsidRPr="00DC71F2">
        <w:t xml:space="preserve">several billion. </w:t>
      </w:r>
      <w:r>
        <w:t>O</w:t>
      </w:r>
      <w:r w:rsidRPr="00DC71F2">
        <w:t xml:space="preserve">ne estimate I have seen is </w:t>
      </w:r>
      <w:r>
        <w:t xml:space="preserve">around £7 </w:t>
      </w:r>
      <w:r w:rsidRPr="00DC71F2">
        <w:t>billion a year. What is your assessment of the current funding position and how would you plan to address the long-term funding of adult social care?</w:t>
      </w:r>
      <w:r>
        <w:t xml:space="preserve"> W</w:t>
      </w:r>
      <w:r w:rsidRPr="00DC71F2">
        <w:t xml:space="preserve">ith children’s services </w:t>
      </w:r>
      <w:r>
        <w:t xml:space="preserve">we </w:t>
      </w:r>
      <w:r w:rsidRPr="00DC71F2">
        <w:t>have already recognised</w:t>
      </w:r>
      <w:r>
        <w:t xml:space="preserve"> </w:t>
      </w:r>
      <w:r w:rsidRPr="00DC71F2">
        <w:t>that</w:t>
      </w:r>
      <w:r>
        <w:t xml:space="preserve"> prices </w:t>
      </w:r>
      <w:r w:rsidRPr="00DC71F2">
        <w:t>tend to increase</w:t>
      </w:r>
      <w:r>
        <w:t xml:space="preserve"> when you privatise</w:t>
      </w:r>
      <w:r w:rsidRPr="00DC71F2">
        <w:t xml:space="preserve">. </w:t>
      </w:r>
      <w:r>
        <w:t>H</w:t>
      </w:r>
      <w:r w:rsidRPr="00DC71F2">
        <w:t xml:space="preserve">ow do you see </w:t>
      </w:r>
      <w:r>
        <w:t xml:space="preserve">the </w:t>
      </w:r>
      <w:r w:rsidRPr="00DC71F2">
        <w:t xml:space="preserve">long-term funding </w:t>
      </w:r>
      <w:r>
        <w:t xml:space="preserve">of adult </w:t>
      </w:r>
      <w:r w:rsidRPr="00DC71F2">
        <w:t>social care?</w:t>
      </w:r>
    </w:p>
    <w:p w:rsidR="00E96D7A" w:rsidP="00E96D7A">
      <w:pPr>
        <w:pStyle w:val="Answer"/>
      </w:pPr>
      <w:sdt>
        <w:sdtPr>
          <w:alias w:val="Witness"/>
          <w:id w:val="-1085449328"/>
          <w:placeholder>
            <w:docPart w:val="E42952D1DF0643C59C989EBEF8AC8608"/>
          </w:placeholder>
          <w:richText/>
        </w:sdtPr>
        <w:sdtContent>
          <w:r w:rsidRPr="00A07445">
            <w:rPr>
              <w:b/>
              <w:i/>
            </w:rPr>
            <w:t>Simon Hoare:</w:t>
          </w:r>
        </w:sdtContent>
      </w:sdt>
      <w:r>
        <w:t xml:space="preserve"> O</w:t>
      </w:r>
      <w:r w:rsidRPr="00DC71F2">
        <w:t xml:space="preserve">n that latter point, there is the option for local authorities to act collaboratively in order </w:t>
      </w:r>
      <w:r>
        <w:t xml:space="preserve">either </w:t>
      </w:r>
      <w:r w:rsidRPr="00DC71F2">
        <w:t xml:space="preserve">to </w:t>
      </w:r>
      <w:r>
        <w:t xml:space="preserve">hold </w:t>
      </w:r>
      <w:r w:rsidRPr="00DC71F2">
        <w:t>price</w:t>
      </w:r>
      <w:r>
        <w:t>s</w:t>
      </w:r>
      <w:r w:rsidRPr="00DC71F2">
        <w:t xml:space="preserve"> steady or </w:t>
      </w:r>
      <w:r w:rsidR="0099184E">
        <w:t xml:space="preserve">to </w:t>
      </w:r>
      <w:r w:rsidRPr="00DC71F2">
        <w:t xml:space="preserve">drive them down through greater purchasing power. That is a </w:t>
      </w:r>
      <w:r>
        <w:t xml:space="preserve">tried and tested </w:t>
      </w:r>
      <w:r w:rsidRPr="00DC71F2">
        <w:t xml:space="preserve">method, which can work and </w:t>
      </w:r>
      <w:r>
        <w:t xml:space="preserve">can </w:t>
      </w:r>
      <w:r w:rsidRPr="00DC71F2">
        <w:t>be deployed across sectors.</w:t>
      </w:r>
    </w:p>
    <w:p w:rsidR="00E96D7A" w:rsidRPr="00DC71F2" w:rsidP="00E96D7A">
      <w:pPr>
        <w:pStyle w:val="Answer"/>
      </w:pPr>
      <w:r w:rsidRPr="00DC71F2">
        <w:t xml:space="preserve">We have increasing demand for adult social care. That is something </w:t>
      </w:r>
      <w:r>
        <w:t>that</w:t>
      </w:r>
      <w:r w:rsidRPr="00DC71F2">
        <w:t xml:space="preserve"> is not going to end any time soon. </w:t>
      </w:r>
      <w:r>
        <w:t>I</w:t>
      </w:r>
      <w:r w:rsidRPr="00DC71F2">
        <w:t xml:space="preserve">n many respects, </w:t>
      </w:r>
      <w:r w:rsidR="00F2412B">
        <w:t>while</w:t>
      </w:r>
      <w:r w:rsidRPr="00DC71F2">
        <w:t xml:space="preserve"> </w:t>
      </w:r>
      <w:r>
        <w:t xml:space="preserve">we are facing into </w:t>
      </w:r>
      <w:r w:rsidRPr="00DC71F2">
        <w:t xml:space="preserve">a worrying and demanding set </w:t>
      </w:r>
      <w:r>
        <w:t xml:space="preserve">of </w:t>
      </w:r>
      <w:r w:rsidRPr="00DC71F2">
        <w:t>statistics</w:t>
      </w:r>
      <w:r>
        <w:t xml:space="preserve">, that </w:t>
      </w:r>
      <w:r w:rsidRPr="00DC71F2">
        <w:t xml:space="preserve">is the </w:t>
      </w:r>
      <w:r>
        <w:t xml:space="preserve">product of </w:t>
      </w:r>
      <w:r w:rsidRPr="00DC71F2">
        <w:t>a huge success story</w:t>
      </w:r>
      <w:r>
        <w:t xml:space="preserve">. We </w:t>
      </w:r>
      <w:r w:rsidRPr="00DC71F2">
        <w:t xml:space="preserve">often talk about the demographic time </w:t>
      </w:r>
      <w:r>
        <w:t xml:space="preserve">bomb as if </w:t>
      </w:r>
      <w:r w:rsidRPr="00DC71F2">
        <w:t>it is some sort of f</w:t>
      </w:r>
      <w:r>
        <w:t>r</w:t>
      </w:r>
      <w:r w:rsidRPr="00DC71F2">
        <w:t>ight</w:t>
      </w:r>
      <w:r>
        <w:t xml:space="preserve">fully </w:t>
      </w:r>
      <w:r w:rsidRPr="00DC71F2">
        <w:t xml:space="preserve">destructive thing. The fact </w:t>
      </w:r>
      <w:r w:rsidR="00F2412B">
        <w:t xml:space="preserve">that </w:t>
      </w:r>
      <w:r w:rsidRPr="00DC71F2">
        <w:t xml:space="preserve">our fellow citizens </w:t>
      </w:r>
      <w:r>
        <w:t xml:space="preserve">are </w:t>
      </w:r>
      <w:r w:rsidRPr="00DC71F2">
        <w:t>living longer is a huge tri</w:t>
      </w:r>
      <w:r>
        <w:t xml:space="preserve">umph for </w:t>
      </w:r>
      <w:r w:rsidRPr="00DC71F2">
        <w:t xml:space="preserve">the efficacy of the National </w:t>
      </w:r>
      <w:r>
        <w:t xml:space="preserve">Health </w:t>
      </w:r>
      <w:r w:rsidRPr="00DC71F2">
        <w:t>Service.</w:t>
      </w:r>
    </w:p>
    <w:p w:rsidR="00E96D7A" w:rsidRPr="00DC71F2" w:rsidP="00E96D7A">
      <w:pPr>
        <w:pStyle w:val="Question"/>
        <w:numPr>
          <w:ilvl w:val="0"/>
          <w:numId w:val="9"/>
        </w:numPr>
      </w:pPr>
      <w:sdt>
        <w:sdtPr>
          <w:alias w:val="Member"/>
          <w:tag w:val="&lt;Member mnisId='1425' dodsId='25639'&gt;"/>
          <w:id w:val="1549957263"/>
          <w:placeholder>
            <w:docPart w:val="DDC23A4A105E49D1860066F7C4CC3EC7"/>
          </w:placeholder>
          <w:richText/>
        </w:sdtPr>
        <w:sdtContent>
          <w:r w:rsidRPr="00CF4E6D">
            <w:rPr>
              <w:b/>
            </w:rPr>
            <w:t>Kate Hollern</w:t>
          </w:r>
          <w:r w:rsidRPr="00E50D7F">
            <w:rPr>
              <w:b/>
            </w:rPr>
            <w:t>:</w:t>
          </w:r>
        </w:sdtContent>
      </w:sdt>
      <w:r>
        <w:t xml:space="preserve"> I am just conscious of </w:t>
      </w:r>
      <w:r w:rsidRPr="00DC71F2">
        <w:t>time. How do you plan to address long-term funding for adult social care?</w:t>
      </w:r>
    </w:p>
    <w:p w:rsidR="00E96D7A" w:rsidP="00E96D7A">
      <w:pPr>
        <w:pStyle w:val="Answer"/>
      </w:pPr>
      <w:sdt>
        <w:sdtPr>
          <w:alias w:val="Witness"/>
          <w:id w:val="594294108"/>
          <w:placeholder>
            <w:docPart w:val="1D283489F95F40FDB6C95F3187FAD905"/>
          </w:placeholder>
          <w:richText/>
        </w:sdtPr>
        <w:sdtContent>
          <w:r w:rsidRPr="00A07445">
            <w:rPr>
              <w:b/>
              <w:i/>
            </w:rPr>
            <w:t>Simon Hoare:</w:t>
          </w:r>
        </w:sdtContent>
      </w:sdt>
      <w:r>
        <w:t xml:space="preserve"> </w:t>
      </w:r>
      <w:r w:rsidRPr="00DC71F2">
        <w:t xml:space="preserve">I am going to pray </w:t>
      </w:r>
      <w:r>
        <w:t xml:space="preserve">in aid </w:t>
      </w:r>
      <w:r w:rsidRPr="00DC71F2">
        <w:t>my old friend patien</w:t>
      </w:r>
      <w:r>
        <w:t xml:space="preserve">ce </w:t>
      </w:r>
      <w:r w:rsidRPr="00DC71F2">
        <w:t xml:space="preserve">with regard to the </w:t>
      </w:r>
      <w:r w:rsidR="00B638A4">
        <w:t>autumn statement</w:t>
      </w:r>
      <w:r w:rsidRPr="00DC71F2">
        <w:t xml:space="preserve">. </w:t>
      </w:r>
      <w:r>
        <w:t xml:space="preserve">The </w:t>
      </w:r>
      <w:r w:rsidRPr="00DC71F2">
        <w:t xml:space="preserve">Government </w:t>
      </w:r>
      <w:r>
        <w:t xml:space="preserve">are </w:t>
      </w:r>
      <w:r w:rsidRPr="00DC71F2">
        <w:t>aware of it. There may very well be something in it</w:t>
      </w:r>
      <w:r>
        <w:t xml:space="preserve">. We </w:t>
      </w:r>
      <w:r w:rsidRPr="00DC71F2">
        <w:t>will of course be taking it into account. We have done already</w:t>
      </w:r>
      <w:r w:rsidR="00F2412B">
        <w:t>, with</w:t>
      </w:r>
      <w:r>
        <w:t xml:space="preserve"> </w:t>
      </w:r>
      <w:r w:rsidRPr="00DC71F2">
        <w:t>£3.2 billion available</w:t>
      </w:r>
      <w:r>
        <w:t xml:space="preserve"> in </w:t>
      </w:r>
      <w:r w:rsidRPr="00DC71F2">
        <w:t>2023-24</w:t>
      </w:r>
      <w:r>
        <w:t xml:space="preserve">. That </w:t>
      </w:r>
      <w:r w:rsidRPr="00DC71F2">
        <w:t xml:space="preserve">goes up to £4.9 billion </w:t>
      </w:r>
      <w:r>
        <w:t xml:space="preserve">being </w:t>
      </w:r>
      <w:r w:rsidRPr="00DC71F2">
        <w:t>available</w:t>
      </w:r>
      <w:r>
        <w:t xml:space="preserve"> in </w:t>
      </w:r>
      <w:r w:rsidRPr="00DC71F2">
        <w:t xml:space="preserve">2024-25 through the local government finance settlement. </w:t>
      </w:r>
    </w:p>
    <w:p w:rsidR="00E96D7A" w:rsidRPr="00DC71F2" w:rsidP="00E96D7A">
      <w:pPr>
        <w:pStyle w:val="Answer"/>
      </w:pPr>
      <w:r w:rsidRPr="00DC71F2">
        <w:t xml:space="preserve">We </w:t>
      </w:r>
      <w:r w:rsidRPr="00DC71F2">
        <w:t>have not turned a blind eye to this. There is always going to be a debate about whether it is enough</w:t>
      </w:r>
      <w:r>
        <w:t>. Y</w:t>
      </w:r>
      <w:r w:rsidRPr="00DC71F2">
        <w:t>ou can ask six people what enough is and what they assess the problems to be</w:t>
      </w:r>
      <w:r>
        <w:t>,</w:t>
      </w:r>
      <w:r w:rsidRPr="00DC71F2">
        <w:t xml:space="preserve"> </w:t>
      </w:r>
      <w:r>
        <w:t xml:space="preserve">and </w:t>
      </w:r>
      <w:r w:rsidRPr="00DC71F2">
        <w:t xml:space="preserve">very often </w:t>
      </w:r>
      <w:r>
        <w:t xml:space="preserve">you will </w:t>
      </w:r>
      <w:r w:rsidRPr="00DC71F2">
        <w:t>end up with eight answers.</w:t>
      </w:r>
    </w:p>
    <w:p w:rsidR="00E96D7A" w:rsidP="00E96D7A">
      <w:pPr>
        <w:pStyle w:val="Answer"/>
      </w:pPr>
      <w:r w:rsidRPr="00DC71F2">
        <w:t>Again, I make th</w:t>
      </w:r>
      <w:r>
        <w:t>e</w:t>
      </w:r>
      <w:r w:rsidRPr="00DC71F2">
        <w:t xml:space="preserve"> point</w:t>
      </w:r>
      <w:r>
        <w:t xml:space="preserve">—it </w:t>
      </w:r>
      <w:r w:rsidRPr="00DC71F2">
        <w:t>is not intended to be irritating mood music but a way of trying to underscore how we are approaching this</w:t>
      </w:r>
      <w:r>
        <w:t>—that y</w:t>
      </w:r>
      <w:r w:rsidRPr="00DC71F2">
        <w:t>ou have not heard me</w:t>
      </w:r>
      <w:r>
        <w:t xml:space="preserve">, </w:t>
      </w:r>
      <w:r w:rsidRPr="00DC71F2">
        <w:t xml:space="preserve">in the same way you would not hear </w:t>
      </w:r>
      <w:r>
        <w:t xml:space="preserve">this from </w:t>
      </w:r>
      <w:r w:rsidRPr="00DC71F2">
        <w:t xml:space="preserve">the Secretary </w:t>
      </w:r>
      <w:r w:rsidRPr="00DC71F2">
        <w:t>of State</w:t>
      </w:r>
      <w:r w:rsidR="00F2412B">
        <w:t>,</w:t>
      </w:r>
      <w:r w:rsidRPr="00DC71F2">
        <w:t xml:space="preserve"> the Secretary of State for Health and Social Care</w:t>
      </w:r>
      <w:r>
        <w:t xml:space="preserve"> </w:t>
      </w:r>
      <w:r w:rsidRPr="00DC71F2">
        <w:t>or whoever</w:t>
      </w:r>
      <w:r>
        <w:t xml:space="preserve">, </w:t>
      </w:r>
      <w:r w:rsidRPr="00DC71F2">
        <w:t>turn around and say</w:t>
      </w:r>
      <w:r>
        <w:t>, “T</w:t>
      </w:r>
      <w:r w:rsidRPr="00DC71F2">
        <w:t xml:space="preserve">here is no problem. This is all </w:t>
      </w:r>
      <w:r>
        <w:t>a phantasm. P</w:t>
      </w:r>
      <w:r w:rsidRPr="00DC71F2">
        <w:t>eople are asking us to fix an issue</w:t>
      </w:r>
      <w:r>
        <w:t xml:space="preserve"> that</w:t>
      </w:r>
      <w:r w:rsidRPr="00DC71F2">
        <w:t xml:space="preserve"> does not need fixing</w:t>
      </w:r>
      <w:r>
        <w:t xml:space="preserve"> be</w:t>
      </w:r>
      <w:r w:rsidRPr="00DC71F2">
        <w:t>cause everything</w:t>
      </w:r>
      <w:r>
        <w:t xml:space="preserve"> is </w:t>
      </w:r>
      <w:r w:rsidRPr="00DC71F2">
        <w:t>perfect</w:t>
      </w:r>
      <w:r>
        <w:t>”. N</w:t>
      </w:r>
      <w:r w:rsidRPr="00DC71F2">
        <w:t xml:space="preserve">one of us </w:t>
      </w:r>
      <w:r w:rsidR="00F2412B">
        <w:t>is</w:t>
      </w:r>
      <w:r w:rsidRPr="00DC71F2">
        <w:t xml:space="preserve"> saying that</w:t>
      </w:r>
      <w:r>
        <w:t xml:space="preserve">. </w:t>
      </w:r>
    </w:p>
    <w:p w:rsidR="00E96D7A" w:rsidP="00E96D7A">
      <w:pPr>
        <w:pStyle w:val="Answer"/>
      </w:pPr>
      <w:r w:rsidRPr="00DC71F2">
        <w:t>I am new to post</w:t>
      </w:r>
      <w:r>
        <w:t xml:space="preserve">. </w:t>
      </w:r>
      <w:r w:rsidRPr="00DC71F2">
        <w:t>I have a very full diary of conversations with Ministers in th</w:t>
      </w:r>
      <w:r>
        <w:t>e</w:t>
      </w:r>
      <w:r w:rsidRPr="00DC71F2">
        <w:t>se two Departments</w:t>
      </w:r>
      <w:r>
        <w:t xml:space="preserve">. </w:t>
      </w:r>
      <w:r w:rsidRPr="00DC71F2">
        <w:t>I am very confident, knowing the individuals as I do and knowing the Secretar</w:t>
      </w:r>
      <w:r>
        <w:t xml:space="preserve">ies </w:t>
      </w:r>
      <w:r w:rsidRPr="00DC71F2">
        <w:t xml:space="preserve">of </w:t>
      </w:r>
      <w:r>
        <w:t xml:space="preserve">State </w:t>
      </w:r>
      <w:r w:rsidRPr="00DC71F2">
        <w:t>as well as I do, we will work incredibly well together</w:t>
      </w:r>
      <w:r>
        <w:t xml:space="preserve"> because w</w:t>
      </w:r>
      <w:r w:rsidRPr="00DC71F2">
        <w:t>e are focused on</w:t>
      </w:r>
      <w:r>
        <w:t xml:space="preserve"> people. That is </w:t>
      </w:r>
      <w:r w:rsidRPr="00DC71F2">
        <w:t xml:space="preserve">the great unifying factor between central </w:t>
      </w:r>
      <w:r w:rsidR="00F2412B">
        <w:t xml:space="preserve">Government </w:t>
      </w:r>
      <w:r w:rsidRPr="00DC71F2">
        <w:t>and local government.</w:t>
      </w:r>
    </w:p>
    <w:p w:rsidR="00E96D7A" w:rsidRPr="00DC71F2" w:rsidP="00E96D7A">
      <w:pPr>
        <w:pStyle w:val="Answer"/>
      </w:pPr>
      <w:r w:rsidRPr="00DC71F2">
        <w:t>Forget the percentages</w:t>
      </w:r>
      <w:r>
        <w:t xml:space="preserve">; </w:t>
      </w:r>
      <w:r w:rsidRPr="00DC71F2">
        <w:t>forget the figures I have read out</w:t>
      </w:r>
      <w:r>
        <w:t xml:space="preserve">; </w:t>
      </w:r>
      <w:r w:rsidRPr="00DC71F2">
        <w:t>forget the report</w:t>
      </w:r>
      <w:r>
        <w:t>s;</w:t>
      </w:r>
      <w:r w:rsidRPr="00DC71F2">
        <w:t xml:space="preserve"> forget this, that and the other. It is people</w:t>
      </w:r>
      <w:r>
        <w:t>. I</w:t>
      </w:r>
      <w:r w:rsidRPr="00DC71F2">
        <w:t xml:space="preserve">t is our </w:t>
      </w:r>
      <w:r>
        <w:t xml:space="preserve">fellow </w:t>
      </w:r>
      <w:r w:rsidRPr="00DC71F2">
        <w:t xml:space="preserve">man and woman </w:t>
      </w:r>
      <w:r>
        <w:t xml:space="preserve">who </w:t>
      </w:r>
      <w:r w:rsidRPr="00DC71F2">
        <w:t xml:space="preserve">we are trying to support, keep healthy, educate, look after and all </w:t>
      </w:r>
      <w:r w:rsidR="00F2412B">
        <w:t>the rest of it</w:t>
      </w:r>
      <w:r w:rsidRPr="00DC71F2">
        <w:t>.</w:t>
      </w:r>
      <w:r>
        <w:t xml:space="preserve"> A</w:t>
      </w:r>
      <w:r w:rsidRPr="00DC71F2">
        <w:t xml:space="preserve">s long as we </w:t>
      </w:r>
      <w:r>
        <w:t xml:space="preserve">keep </w:t>
      </w:r>
      <w:r w:rsidRPr="00DC71F2">
        <w:t xml:space="preserve">that at the forefront of our minds, we will find solutions to these problems. </w:t>
      </w:r>
      <w:r>
        <w:t xml:space="preserve">You will not </w:t>
      </w:r>
      <w:r w:rsidRPr="00DC71F2">
        <w:t xml:space="preserve">find </w:t>
      </w:r>
      <w:r>
        <w:t xml:space="preserve">us </w:t>
      </w:r>
      <w:r w:rsidRPr="00DC71F2">
        <w:t>saying</w:t>
      </w:r>
      <w:r>
        <w:t xml:space="preserve">, </w:t>
      </w:r>
      <w:r w:rsidRPr="00DC71F2">
        <w:t xml:space="preserve">as a </w:t>
      </w:r>
      <w:r>
        <w:t>G</w:t>
      </w:r>
      <w:r w:rsidRPr="00DC71F2">
        <w:t>overnment</w:t>
      </w:r>
      <w:r>
        <w:t>, “N</w:t>
      </w:r>
      <w:r w:rsidRPr="00DC71F2">
        <w:t>othing to see here</w:t>
      </w:r>
      <w:r>
        <w:t xml:space="preserve">. There is </w:t>
      </w:r>
      <w:r w:rsidRPr="00DC71F2">
        <w:t>no problem. You are all making it up</w:t>
      </w:r>
      <w:r>
        <w:t>. You are all shroud-waving”.</w:t>
      </w:r>
    </w:p>
    <w:p w:rsidR="00E96D7A" w:rsidP="00E96D7A">
      <w:pPr>
        <w:pStyle w:val="Question"/>
        <w:numPr>
          <w:ilvl w:val="0"/>
          <w:numId w:val="9"/>
        </w:numPr>
      </w:pPr>
      <w:sdt>
        <w:sdtPr>
          <w:alias w:val="Member"/>
          <w:tag w:val="&lt;Member mnisId='1425' dodsId='25639'&gt;"/>
          <w:id w:val="-479466679"/>
          <w:placeholder>
            <w:docPart w:val="686332BA9B8C48E2911315798CD421BE"/>
          </w:placeholder>
          <w:richText/>
        </w:sdtPr>
        <w:sdtContent>
          <w:r w:rsidRPr="00CF4E6D">
            <w:rPr>
              <w:b/>
            </w:rPr>
            <w:t>Kate Hollern</w:t>
          </w:r>
          <w:r w:rsidRPr="00E50D7F">
            <w:rPr>
              <w:b/>
            </w:rPr>
            <w:t>:</w:t>
          </w:r>
        </w:sdtContent>
      </w:sdt>
      <w:r>
        <w:t xml:space="preserve"> </w:t>
      </w:r>
      <w:r w:rsidRPr="00DC71F2">
        <w:t>I have to s</w:t>
      </w:r>
      <w:r>
        <w:t xml:space="preserve">ay that I am none the wiser about </w:t>
      </w:r>
      <w:r w:rsidRPr="00DC71F2">
        <w:t xml:space="preserve">how you are going to address long-term </w:t>
      </w:r>
      <w:r>
        <w:t>funding. H</w:t>
      </w:r>
      <w:r w:rsidRPr="00DC71F2">
        <w:t>owever, our adult social care report also emphasi</w:t>
      </w:r>
      <w:r>
        <w:t>s</w:t>
      </w:r>
      <w:r w:rsidRPr="00DC71F2">
        <w:t xml:space="preserve">ed the need for closer collaboration between your </w:t>
      </w:r>
      <w:r>
        <w:t>D</w:t>
      </w:r>
      <w:r w:rsidRPr="00DC71F2">
        <w:t xml:space="preserve">epartment and the Department </w:t>
      </w:r>
      <w:r>
        <w:t xml:space="preserve">of </w:t>
      </w:r>
      <w:r w:rsidRPr="00DC71F2">
        <w:t>Health and Social Care</w:t>
      </w:r>
      <w:r>
        <w:t xml:space="preserve">. Are </w:t>
      </w:r>
      <w:r w:rsidRPr="00DC71F2">
        <w:t>the</w:t>
      </w:r>
      <w:r>
        <w:t>re</w:t>
      </w:r>
      <w:r w:rsidRPr="00DC71F2">
        <w:t xml:space="preserve"> cross</w:t>
      </w:r>
      <w:r>
        <w:t>-D</w:t>
      </w:r>
      <w:r w:rsidRPr="00DC71F2">
        <w:t xml:space="preserve">epartment efforts to ensure </w:t>
      </w:r>
      <w:r w:rsidR="00F2412B">
        <w:t xml:space="preserve">that </w:t>
      </w:r>
      <w:r>
        <w:t xml:space="preserve">there </w:t>
      </w:r>
      <w:r w:rsidRPr="00DC71F2">
        <w:t>is adequate funding for adult social care</w:t>
      </w:r>
      <w:r>
        <w:t>?</w:t>
      </w:r>
    </w:p>
    <w:p w:rsidR="00E96D7A" w:rsidP="00E96D7A">
      <w:pPr>
        <w:pStyle w:val="Answer"/>
      </w:pPr>
      <w:sdt>
        <w:sdtPr>
          <w:alias w:val="Witness"/>
          <w:id w:val="-1054232102"/>
          <w:placeholder>
            <w:docPart w:val="F0975DF854D04658BE2658AF4B0490AE"/>
          </w:placeholder>
          <w:richText/>
        </w:sdtPr>
        <w:sdtContent>
          <w:r w:rsidRPr="00A07445">
            <w:rPr>
              <w:b/>
              <w:i/>
            </w:rPr>
            <w:t>Simon Hoare:</w:t>
          </w:r>
        </w:sdtContent>
      </w:sdt>
      <w:r>
        <w:t xml:space="preserve"> </w:t>
      </w:r>
      <w:r w:rsidRPr="00DC71F2">
        <w:t xml:space="preserve">Yes. </w:t>
      </w:r>
    </w:p>
    <w:p w:rsidR="00E96D7A" w:rsidRPr="00DC71F2" w:rsidP="00E96D7A">
      <w:pPr>
        <w:pStyle w:val="Question"/>
        <w:numPr>
          <w:ilvl w:val="0"/>
          <w:numId w:val="9"/>
        </w:numPr>
      </w:pPr>
      <w:sdt>
        <w:sdtPr>
          <w:alias w:val="Member"/>
          <w:tag w:val="&lt;Member mnisId='1425' dodsId='25639'&gt;"/>
          <w:id w:val="-955719696"/>
          <w:placeholder>
            <w:docPart w:val="AEDB954F3B164B81831203B5A4C3C941"/>
          </w:placeholder>
          <w:richText/>
        </w:sdtPr>
        <w:sdtContent>
          <w:r w:rsidRPr="00CF4E6D">
            <w:rPr>
              <w:b/>
            </w:rPr>
            <w:t>Kate Hollern</w:t>
          </w:r>
          <w:r w:rsidRPr="00E50D7F">
            <w:rPr>
              <w:b/>
            </w:rPr>
            <w:t>:</w:t>
          </w:r>
        </w:sdtContent>
      </w:sdt>
      <w:r>
        <w:t xml:space="preserve"> Just very finally, </w:t>
      </w:r>
      <w:r w:rsidRPr="00DC71F2">
        <w:t>when did you last meet your counterpart in the Department of Health and Social Care</w:t>
      </w:r>
      <w:r>
        <w:t>? W</w:t>
      </w:r>
      <w:r w:rsidRPr="00DC71F2">
        <w:t>hat was on the agend</w:t>
      </w:r>
      <w:r>
        <w:t>a?</w:t>
      </w:r>
    </w:p>
    <w:p w:rsidR="00E96D7A" w:rsidP="00E96D7A">
      <w:pPr>
        <w:pStyle w:val="Answer"/>
      </w:pPr>
      <w:sdt>
        <w:sdtPr>
          <w:alias w:val="Witness"/>
          <w:id w:val="252167562"/>
          <w:placeholder>
            <w:docPart w:val="21023A0C28114185BCA9A5083767E85C"/>
          </w:placeholder>
          <w:richText/>
        </w:sdtPr>
        <w:sdtContent>
          <w:r w:rsidRPr="00A07445">
            <w:rPr>
              <w:b/>
              <w:i/>
            </w:rPr>
            <w:t>Simon Hoare:</w:t>
          </w:r>
        </w:sdtContent>
      </w:sdt>
      <w:r>
        <w:t xml:space="preserve"> W</w:t>
      </w:r>
      <w:r w:rsidRPr="00DC71F2">
        <w:t>e met informally last Thursday</w:t>
      </w:r>
      <w:r>
        <w:t>. W</w:t>
      </w:r>
      <w:r w:rsidRPr="00DC71F2">
        <w:t>e had a brief but useful discussion</w:t>
      </w:r>
      <w:r>
        <w:t xml:space="preserve">. A </w:t>
      </w:r>
      <w:r w:rsidRPr="00DC71F2">
        <w:t>programme of meetings either ha</w:t>
      </w:r>
      <w:r>
        <w:t xml:space="preserve">s </w:t>
      </w:r>
      <w:r w:rsidRPr="00DC71F2">
        <w:t xml:space="preserve">been </w:t>
      </w:r>
      <w:r>
        <w:t xml:space="preserve">put </w:t>
      </w:r>
      <w:r w:rsidRPr="00DC71F2">
        <w:t>in place</w:t>
      </w:r>
      <w:r>
        <w:t xml:space="preserve"> or is </w:t>
      </w:r>
      <w:r w:rsidRPr="00DC71F2">
        <w:t>being put in place as we speak.</w:t>
      </w:r>
    </w:p>
    <w:p w:rsidR="00E96D7A" w:rsidP="00E96D7A">
      <w:pPr>
        <w:pStyle w:val="Answer"/>
      </w:pPr>
      <w:r w:rsidRPr="00DC71F2">
        <w:t>I do not use this as an excuse or justification, but a statement of fact</w:t>
      </w:r>
      <w:r>
        <w:t xml:space="preserve">: </w:t>
      </w:r>
      <w:r w:rsidRPr="00DC71F2">
        <w:t>by this time last week</w:t>
      </w:r>
      <w:r>
        <w:t xml:space="preserve">, </w:t>
      </w:r>
      <w:r w:rsidRPr="00DC71F2">
        <w:t xml:space="preserve">I had not even had the call appointing me to office. I turned up to my </w:t>
      </w:r>
      <w:r>
        <w:t>D</w:t>
      </w:r>
      <w:r w:rsidRPr="00DC71F2">
        <w:t xml:space="preserve">epartment at </w:t>
      </w:r>
      <w:r>
        <w:t>9</w:t>
      </w:r>
      <w:r w:rsidR="00F2412B">
        <w:t xml:space="preserve"> am</w:t>
      </w:r>
      <w:r>
        <w:t xml:space="preserve"> </w:t>
      </w:r>
      <w:r w:rsidRPr="00DC71F2">
        <w:t>on Tuesday. I have not really left</w:t>
      </w:r>
      <w:r>
        <w:t xml:space="preserve"> it. </w:t>
      </w:r>
      <w:r w:rsidRPr="00DC71F2">
        <w:t>I am not asking anybody to get violins out</w:t>
      </w:r>
      <w:r>
        <w:t xml:space="preserve">. </w:t>
      </w:r>
      <w:r w:rsidR="00695AC1">
        <w:rPr>
          <w:i/>
          <w:iCs/>
        </w:rPr>
        <w:t xml:space="preserve">[Interruption.] </w:t>
      </w:r>
      <w:r>
        <w:t>We</w:t>
      </w:r>
      <w:r w:rsidRPr="00DC71F2">
        <w:t xml:space="preserve"> will not get</w:t>
      </w:r>
      <w:r>
        <w:t xml:space="preserve"> them, </w:t>
      </w:r>
      <w:r w:rsidRPr="00DC71F2">
        <w:t xml:space="preserve">says Mr </w:t>
      </w:r>
      <w:r>
        <w:t>Byrne</w:t>
      </w:r>
      <w:r w:rsidR="00695AC1">
        <w:t>—</w:t>
      </w:r>
      <w:r w:rsidR="00695AC1">
        <w:t>ta</w:t>
      </w:r>
      <w:r w:rsidRPr="00DC71F2">
        <w:t>hat</w:t>
      </w:r>
      <w:r w:rsidRPr="00DC71F2">
        <w:t xml:space="preserve"> is quite right and proper.</w:t>
      </w:r>
    </w:p>
    <w:p w:rsidR="00E96D7A" w:rsidP="00E96D7A">
      <w:pPr>
        <w:pStyle w:val="Answer"/>
      </w:pPr>
      <w:r w:rsidRPr="00DC71F2">
        <w:t xml:space="preserve">I did wonder whether my appearance before the Committee this afternoon </w:t>
      </w:r>
      <w:r>
        <w:t xml:space="preserve">might </w:t>
      </w:r>
      <w:r w:rsidRPr="00DC71F2">
        <w:t xml:space="preserve">be more </w:t>
      </w:r>
      <w:r>
        <w:t xml:space="preserve">of an </w:t>
      </w:r>
      <w:r w:rsidRPr="00DC71F2">
        <w:t>annoyance than a help</w:t>
      </w:r>
      <w:r>
        <w:t xml:space="preserve"> </w:t>
      </w:r>
      <w:r w:rsidRPr="00DC71F2">
        <w:t xml:space="preserve">because there </w:t>
      </w:r>
      <w:r>
        <w:t>a</w:t>
      </w:r>
      <w:r w:rsidRPr="00DC71F2">
        <w:t>re certain things where I just have to say</w:t>
      </w:r>
      <w:r>
        <w:t xml:space="preserve">, “It is </w:t>
      </w:r>
      <w:r w:rsidRPr="00DC71F2">
        <w:t>work</w:t>
      </w:r>
      <w:r>
        <w:t xml:space="preserve"> in</w:t>
      </w:r>
      <w:r w:rsidRPr="00DC71F2">
        <w:t xml:space="preserve"> progress. I have not gathered my thoughts</w:t>
      </w:r>
      <w:r>
        <w:t xml:space="preserve">”. </w:t>
      </w:r>
      <w:r w:rsidRPr="00DC71F2">
        <w:t>I thought that would be disrespectful to you.</w:t>
      </w:r>
      <w:r>
        <w:t xml:space="preserve"> </w:t>
      </w:r>
      <w:r w:rsidRPr="00DC71F2">
        <w:t>I wanted at least to share with you some of my motivations in this</w:t>
      </w:r>
      <w:r>
        <w:t xml:space="preserve"> and</w:t>
      </w:r>
      <w:r w:rsidRPr="00DC71F2">
        <w:t xml:space="preserve"> some of what is important</w:t>
      </w:r>
      <w:r w:rsidR="001A6C9C">
        <w:t>,</w:t>
      </w:r>
      <w:r w:rsidRPr="00DC71F2">
        <w:t xml:space="preserve"> and to put on the record how I would like to work alongside this Committee, as I would wish to work alongside local government</w:t>
      </w:r>
      <w:r>
        <w:t xml:space="preserve">, </w:t>
      </w:r>
      <w:r w:rsidRPr="00DC71F2">
        <w:t xml:space="preserve">to drive things forward. </w:t>
      </w:r>
    </w:p>
    <w:p w:rsidR="00E96D7A" w:rsidRPr="00DC71F2" w:rsidP="00E96D7A">
      <w:pPr>
        <w:pStyle w:val="Answer"/>
      </w:pPr>
      <w:r w:rsidRPr="00DC71F2">
        <w:t>I was always conscious there would be lots of things where people would be scratching their heads</w:t>
      </w:r>
      <w:r>
        <w:t xml:space="preserve"> and </w:t>
      </w:r>
      <w:r w:rsidRPr="00DC71F2">
        <w:t>saying,</w:t>
      </w:r>
      <w:r>
        <w:t xml:space="preserve"> as you did, “</w:t>
      </w:r>
      <w:r w:rsidRPr="00DC71F2">
        <w:t>I am not entirely clear</w:t>
      </w:r>
      <w:r>
        <w:t xml:space="preserve">”. </w:t>
      </w:r>
      <w:r>
        <w:t>Y</w:t>
      </w:r>
      <w:r w:rsidRPr="00DC71F2">
        <w:t>ou are not the only one because I am not entirely clear</w:t>
      </w:r>
      <w:r w:rsidR="001A6C9C">
        <w:t>, but</w:t>
      </w:r>
      <w:r>
        <w:t xml:space="preserve"> </w:t>
      </w:r>
      <w:r w:rsidR="001A6C9C">
        <w:t xml:space="preserve">we </w:t>
      </w:r>
      <w:r w:rsidRPr="00DC71F2">
        <w:t>will be</w:t>
      </w:r>
      <w:r>
        <w:t>. A</w:t>
      </w:r>
      <w:r w:rsidRPr="00DC71F2">
        <w:t>s soon as we are</w:t>
      </w:r>
      <w:r>
        <w:t>, a</w:t>
      </w:r>
      <w:r w:rsidRPr="00DC71F2">
        <w:t xml:space="preserve">s I said in my brief opening remarks at the top of the meeting, </w:t>
      </w:r>
      <w:r>
        <w:t xml:space="preserve">I will be </w:t>
      </w:r>
      <w:r w:rsidRPr="00DC71F2">
        <w:t>more than happy to come and share with you.</w:t>
      </w:r>
    </w:p>
    <w:p w:rsidR="00E96D7A" w:rsidP="00E96D7A">
      <w:pPr>
        <w:pStyle w:val="Answer"/>
      </w:pPr>
      <w:r>
        <w:t xml:space="preserve">Chairman, </w:t>
      </w:r>
      <w:r w:rsidRPr="00DC71F2">
        <w:t>you are hearing from practitioners across the sector on a weekly basis</w:t>
      </w:r>
      <w:r>
        <w:t>. P</w:t>
      </w:r>
      <w:r w:rsidRPr="00DC71F2">
        <w:t xml:space="preserve">lease feel free </w:t>
      </w:r>
      <w:r>
        <w:t xml:space="preserve">not just </w:t>
      </w:r>
      <w:r w:rsidRPr="00DC71F2">
        <w:t xml:space="preserve">to leave it to the big </w:t>
      </w:r>
      <w:r>
        <w:t xml:space="preserve">magnum opus of a </w:t>
      </w:r>
      <w:r w:rsidRPr="00DC71F2">
        <w:t>Committee report. If there is some sort of Columbo point</w:t>
      </w:r>
      <w:r>
        <w:t xml:space="preserve"> that</w:t>
      </w:r>
      <w:r w:rsidRPr="00DC71F2">
        <w:t xml:space="preserve"> somebody </w:t>
      </w:r>
      <w:r>
        <w:t>makes where you think, “</w:t>
      </w:r>
      <w:r w:rsidRPr="00DC71F2">
        <w:t xml:space="preserve">God, that is a really good idea. We have to get </w:t>
      </w:r>
      <w:r>
        <w:t xml:space="preserve">that </w:t>
      </w:r>
      <w:r w:rsidRPr="00DC71F2">
        <w:t>to the Minister</w:t>
      </w:r>
      <w:r>
        <w:t xml:space="preserve">”, just </w:t>
      </w:r>
      <w:r w:rsidRPr="00DC71F2">
        <w:t>drop me a line</w:t>
      </w:r>
      <w:r>
        <w:t xml:space="preserve"> or </w:t>
      </w:r>
      <w:r w:rsidRPr="00DC71F2">
        <w:t>an email</w:t>
      </w:r>
      <w:r>
        <w:t>.</w:t>
      </w:r>
    </w:p>
    <w:p w:rsidR="00E96D7A" w:rsidP="00E96D7A">
      <w:pPr>
        <w:pStyle w:val="Question"/>
        <w:numPr>
          <w:ilvl w:val="0"/>
          <w:numId w:val="9"/>
        </w:numPr>
      </w:pPr>
      <w:sdt>
        <w:sdtPr>
          <w:alias w:val="Member"/>
          <w:tag w:val="&lt;Member mnisId='1425' dodsId='25639'&gt;"/>
          <w:id w:val="-1910298671"/>
          <w:placeholder>
            <w:docPart w:val="8567EF175EE3430A902A235D05DD03D6"/>
          </w:placeholder>
          <w:richText/>
        </w:sdtPr>
        <w:sdtContent>
          <w:r w:rsidRPr="00E50D7F">
            <w:rPr>
              <w:b/>
            </w:rPr>
            <w:t>Chair:</w:t>
          </w:r>
        </w:sdtContent>
      </w:sdt>
      <w:r>
        <w:t xml:space="preserve"> I can do it now. There is a </w:t>
      </w:r>
      <w:r w:rsidRPr="00DC71F2">
        <w:t>shortage of money</w:t>
      </w:r>
      <w:r>
        <w:t xml:space="preserve">. </w:t>
      </w:r>
    </w:p>
    <w:p w:rsidR="00E96D7A" w:rsidP="00E96D7A">
      <w:pPr>
        <w:pStyle w:val="Answer"/>
      </w:pPr>
      <w:sdt>
        <w:sdtPr>
          <w:alias w:val="Witness"/>
          <w:id w:val="-1773847821"/>
          <w:placeholder>
            <w:docPart w:val="A96FADAD19ED4C449D69FB8D899A5449"/>
          </w:placeholder>
          <w:richText/>
        </w:sdtPr>
        <w:sdtContent>
          <w:r w:rsidRPr="00A07445">
            <w:rPr>
              <w:b/>
              <w:i/>
            </w:rPr>
            <w:t>Simon Hoare:</w:t>
          </w:r>
        </w:sdtContent>
      </w:sdt>
      <w:r>
        <w:t xml:space="preserve"> E</w:t>
      </w:r>
      <w:r w:rsidRPr="00DC71F2">
        <w:t>xactly,</w:t>
      </w:r>
      <w:r>
        <w:t xml:space="preserve"> </w:t>
      </w:r>
      <w:r w:rsidRPr="00DC71F2">
        <w:t>I have saved you the stamp</w:t>
      </w:r>
      <w:r>
        <w:t xml:space="preserve"> or </w:t>
      </w:r>
      <w:r w:rsidRPr="00DC71F2">
        <w:t>the email</w:t>
      </w:r>
      <w:r>
        <w:t>. T</w:t>
      </w:r>
      <w:r w:rsidRPr="00DC71F2">
        <w:t>he point I am making is this.</w:t>
      </w:r>
      <w:r>
        <w:t xml:space="preserve"> </w:t>
      </w:r>
      <w:r w:rsidRPr="00DC71F2">
        <w:t xml:space="preserve">Against </w:t>
      </w:r>
      <w:r>
        <w:t xml:space="preserve">the </w:t>
      </w:r>
      <w:r w:rsidRPr="00DC71F2">
        <w:t>backdrop</w:t>
      </w:r>
      <w:r>
        <w:t xml:space="preserve">, which </w:t>
      </w:r>
      <w:r w:rsidRPr="00DC71F2">
        <w:t>we all recognise irrespective of geography</w:t>
      </w:r>
      <w:r>
        <w:t xml:space="preserve"> or </w:t>
      </w:r>
      <w:r w:rsidRPr="00DC71F2">
        <w:t xml:space="preserve">party, </w:t>
      </w:r>
      <w:r w:rsidR="001A6C9C">
        <w:t xml:space="preserve">that </w:t>
      </w:r>
      <w:r w:rsidRPr="00DC71F2">
        <w:t xml:space="preserve">there are issues in important areas of public service delivery </w:t>
      </w:r>
      <w:r>
        <w:t xml:space="preserve">that </w:t>
      </w:r>
      <w:r w:rsidRPr="00DC71F2">
        <w:t>need a lot of attention and support</w:t>
      </w:r>
      <w:r>
        <w:t xml:space="preserve">, which they will get from this </w:t>
      </w:r>
      <w:r w:rsidRPr="00DC71F2">
        <w:t>Government</w:t>
      </w:r>
      <w:r w:rsidR="001A6C9C">
        <w:t xml:space="preserve">, </w:t>
      </w:r>
      <w:r w:rsidRPr="00DC71F2" w:rsidR="001A6C9C">
        <w:t xml:space="preserve">that </w:t>
      </w:r>
      <w:r w:rsidRPr="00DC71F2">
        <w:t>does not mean we are the sole authors of good ideas.</w:t>
      </w:r>
    </w:p>
    <w:p w:rsidR="00E96D7A" w:rsidP="00E96D7A">
      <w:pPr>
        <w:pStyle w:val="Remark"/>
      </w:pPr>
      <w:sdt>
        <w:sdtPr>
          <w:alias w:val="Member"/>
          <w:tag w:val="&lt;Member mnisId='1425' dodsId='25639'&gt;"/>
          <w:id w:val="1551649612"/>
          <w:placeholder>
            <w:docPart w:val="9FAE2740F1E0494094C51F0011D8F1D7"/>
          </w:placeholder>
          <w:richText/>
        </w:sdtPr>
        <w:sdtContent>
          <w:r w:rsidRPr="00F72A5B">
            <w:rPr>
              <w:b/>
            </w:rPr>
            <w:t>Bob Blackman</w:t>
          </w:r>
          <w:r w:rsidRPr="00E50D7F">
            <w:rPr>
              <w:b/>
            </w:rPr>
            <w:t>:</w:t>
          </w:r>
        </w:sdtContent>
      </w:sdt>
      <w:r>
        <w:t xml:space="preserve"> I have one point of clarification. </w:t>
      </w:r>
    </w:p>
    <w:p w:rsidR="00E96D7A" w:rsidP="00E96D7A">
      <w:pPr>
        <w:pStyle w:val="Answer"/>
      </w:pPr>
      <w:sdt>
        <w:sdtPr>
          <w:alias w:val="Witness"/>
          <w:id w:val="1127359388"/>
          <w:placeholder>
            <w:docPart w:val="5137BD7315144B5AACD8523557D4C353"/>
          </w:placeholder>
          <w:richText/>
        </w:sdtPr>
        <w:sdtContent>
          <w:r w:rsidRPr="00A07445">
            <w:rPr>
              <w:b/>
              <w:i/>
            </w:rPr>
            <w:t>Simon Hoare:</w:t>
          </w:r>
        </w:sdtContent>
      </w:sdt>
      <w:r>
        <w:t xml:space="preserve"> Yes, Mr Blackman. I am sorry</w:t>
      </w:r>
      <w:r w:rsidR="00695AC1">
        <w:t>—</w:t>
      </w:r>
      <w:r w:rsidRPr="00DC71F2">
        <w:t xml:space="preserve">I went </w:t>
      </w:r>
      <w:r>
        <w:t>in</w:t>
      </w:r>
      <w:r w:rsidRPr="00DC71F2">
        <w:t>to Chairman</w:t>
      </w:r>
      <w:r>
        <w:t xml:space="preserve"> mode then</w:t>
      </w:r>
      <w:r w:rsidRPr="00DC71F2">
        <w:t xml:space="preserve">. </w:t>
      </w:r>
      <w:r>
        <w:t xml:space="preserve">Forgive me. </w:t>
      </w:r>
      <w:r w:rsidRPr="00DC71F2">
        <w:t>I am doing your job</w:t>
      </w:r>
      <w:r>
        <w:t xml:space="preserve">, Clive. </w:t>
      </w:r>
    </w:p>
    <w:p w:rsidR="00E96D7A" w:rsidP="00E96D7A">
      <w:pPr>
        <w:pStyle w:val="Question"/>
        <w:numPr>
          <w:ilvl w:val="0"/>
          <w:numId w:val="9"/>
        </w:numPr>
      </w:pPr>
      <w:sdt>
        <w:sdtPr>
          <w:alias w:val="Member"/>
          <w:tag w:val="&lt;Member mnisId='1425' dodsId='25639'&gt;"/>
          <w:id w:val="120350373"/>
          <w:placeholder>
            <w:docPart w:val="83D08F49A60C459BB39FAD69A5C85FCC"/>
          </w:placeholder>
          <w:richText/>
        </w:sdtPr>
        <w:sdtContent>
          <w:r w:rsidRPr="00F72A5B">
            <w:rPr>
              <w:b/>
            </w:rPr>
            <w:t>Bob Blackman</w:t>
          </w:r>
          <w:r w:rsidRPr="00E50D7F">
            <w:rPr>
              <w:b/>
            </w:rPr>
            <w:t>:</w:t>
          </w:r>
        </w:sdtContent>
      </w:sdt>
      <w:r>
        <w:t xml:space="preserve"> </w:t>
      </w:r>
      <w:r w:rsidRPr="00DC71F2">
        <w:t>One of the ways the Government and the Treasury have enabled some more money to go into social services funding in local authorities</w:t>
      </w:r>
      <w:r>
        <w:t xml:space="preserve"> is </w:t>
      </w:r>
      <w:r w:rsidRPr="00DC71F2">
        <w:t xml:space="preserve">the </w:t>
      </w:r>
      <w:r>
        <w:t>2</w:t>
      </w:r>
      <w:r w:rsidRPr="00DC71F2">
        <w:t>% precept.</w:t>
      </w:r>
      <w:r>
        <w:t xml:space="preserve"> H</w:t>
      </w:r>
      <w:r w:rsidRPr="00DC71F2">
        <w:t>as the Department asked the Treasury to increase that additional precept in the</w:t>
      </w:r>
      <w:r>
        <w:t xml:space="preserve"> </w:t>
      </w:r>
      <w:r w:rsidR="00B638A4">
        <w:t>autumn statement</w:t>
      </w:r>
      <w:r w:rsidRPr="00DC71F2">
        <w:t xml:space="preserve">? Clearly, we do not know </w:t>
      </w:r>
      <w:r>
        <w:t>what is</w:t>
      </w:r>
      <w:r w:rsidRPr="00DC71F2">
        <w:t xml:space="preserve"> in the </w:t>
      </w:r>
      <w:r w:rsidR="00B638A4">
        <w:t>autumn statement</w:t>
      </w:r>
      <w:r w:rsidRPr="00DC71F2">
        <w:t>, but you will know what the Department has asked for</w:t>
      </w:r>
      <w:r>
        <w:t xml:space="preserve">. </w:t>
      </w:r>
    </w:p>
    <w:p w:rsidR="00E96D7A" w:rsidP="00E96D7A">
      <w:pPr>
        <w:pStyle w:val="Answer"/>
      </w:pPr>
      <w:sdt>
        <w:sdtPr>
          <w:alias w:val="Witness"/>
          <w:id w:val="-1446998463"/>
          <w:placeholder>
            <w:docPart w:val="24BE4067F408470F927799CEAE6C4C98"/>
          </w:placeholder>
          <w:richText/>
        </w:sdtPr>
        <w:sdtContent>
          <w:r w:rsidRPr="00A07445">
            <w:rPr>
              <w:b/>
              <w:i/>
            </w:rPr>
            <w:t>Simon Hoare:</w:t>
          </w:r>
        </w:sdtContent>
      </w:sdt>
      <w:r>
        <w:t xml:space="preserve"> At</w:t>
      </w:r>
      <w:r w:rsidRPr="00DC71F2">
        <w:t xml:space="preserve"> </w:t>
      </w:r>
      <w:r>
        <w:t>2</w:t>
      </w:r>
      <w:r w:rsidRPr="00DC71F2">
        <w:t>%</w:t>
      </w:r>
      <w:r>
        <w:t>, t</w:t>
      </w:r>
      <w:r w:rsidRPr="00DC71F2">
        <w:t xml:space="preserve">he precept generates </w:t>
      </w:r>
      <w:r>
        <w:t>£</w:t>
      </w:r>
      <w:r w:rsidRPr="00DC71F2">
        <w:t>600 million per year, which is not</w:t>
      </w:r>
      <w:r w:rsidR="001A6C9C">
        <w:t>, I would suggest,</w:t>
      </w:r>
      <w:r>
        <w:t xml:space="preserve"> </w:t>
      </w:r>
      <w:r w:rsidRPr="00DC71F2">
        <w:t>an insignificant sum of money.</w:t>
      </w:r>
    </w:p>
    <w:p w:rsidR="00E96D7A" w:rsidRPr="00DC71F2" w:rsidP="00E96D7A">
      <w:pPr>
        <w:pStyle w:val="Question"/>
        <w:numPr>
          <w:ilvl w:val="0"/>
          <w:numId w:val="9"/>
        </w:numPr>
      </w:pPr>
      <w:sdt>
        <w:sdtPr>
          <w:alias w:val="Member"/>
          <w:tag w:val="&lt;Member mnisId='1425' dodsId='25639'&gt;"/>
          <w:id w:val="2107075540"/>
          <w:placeholder>
            <w:docPart w:val="E54552F8D79046F3A6AE7241CD13ADCD"/>
          </w:placeholder>
          <w:richText/>
        </w:sdtPr>
        <w:sdtContent>
          <w:r w:rsidRPr="00F72A5B">
            <w:rPr>
              <w:b/>
            </w:rPr>
            <w:t>Bob Blackman</w:t>
          </w:r>
          <w:r w:rsidRPr="00E50D7F">
            <w:rPr>
              <w:b/>
            </w:rPr>
            <w:t>:</w:t>
          </w:r>
        </w:sdtContent>
      </w:sdt>
      <w:r>
        <w:t xml:space="preserve"> I</w:t>
      </w:r>
      <w:r w:rsidRPr="00DC71F2">
        <w:t xml:space="preserve">nflation has been running </w:t>
      </w:r>
      <w:r>
        <w:t xml:space="preserve">at </w:t>
      </w:r>
      <w:r w:rsidRPr="00DC71F2">
        <w:t>10</w:t>
      </w:r>
      <w:r>
        <w:t xml:space="preserve">% </w:t>
      </w:r>
      <w:r w:rsidRPr="00DC71F2">
        <w:t>or 11%</w:t>
      </w:r>
      <w:r>
        <w:t xml:space="preserve">, </w:t>
      </w:r>
      <w:r w:rsidR="001A6C9C">
        <w:t>al</w:t>
      </w:r>
      <w:r>
        <w:t xml:space="preserve">though we accept it has now dropped considerably. </w:t>
      </w:r>
    </w:p>
    <w:p w:rsidR="00E96D7A" w:rsidP="00E96D7A">
      <w:pPr>
        <w:pStyle w:val="Answer"/>
      </w:pPr>
      <w:sdt>
        <w:sdtPr>
          <w:alias w:val="Witness"/>
          <w:id w:val="-1776928789"/>
          <w:placeholder>
            <w:docPart w:val="09EBE3DD1C2A48889B41D99D9D27D095"/>
          </w:placeholder>
          <w:richText/>
        </w:sdtPr>
        <w:sdtContent>
          <w:r w:rsidRPr="00A07445">
            <w:rPr>
              <w:b/>
              <w:i/>
            </w:rPr>
            <w:t>Simon Hoare:</w:t>
          </w:r>
        </w:sdtContent>
      </w:sdt>
      <w:r>
        <w:t xml:space="preserve"> W</w:t>
      </w:r>
      <w:r w:rsidRPr="00DC71F2">
        <w:t xml:space="preserve">e have to hope that the significant </w:t>
      </w:r>
      <w:r>
        <w:t>re</w:t>
      </w:r>
      <w:r w:rsidRPr="00DC71F2">
        <w:t xml:space="preserve">duction in inflation, which the Prime Minister and the Chancellor have delivered as they said they would, is not </w:t>
      </w:r>
      <w:r>
        <w:t xml:space="preserve">a </w:t>
      </w:r>
      <w:r w:rsidRPr="00DC71F2">
        <w:t>blip but the settled continu</w:t>
      </w:r>
      <w:r>
        <w:t xml:space="preserve">um and that those </w:t>
      </w:r>
      <w:r w:rsidRPr="00DC71F2">
        <w:t>high rates of inflation</w:t>
      </w:r>
      <w:r>
        <w:t xml:space="preserve">, caused by </w:t>
      </w:r>
      <w:r w:rsidRPr="00DC71F2">
        <w:t>the pressures</w:t>
      </w:r>
      <w:r>
        <w:t xml:space="preserve"> that you</w:t>
      </w:r>
      <w:r w:rsidRPr="00DC71F2">
        <w:t xml:space="preserve"> do not need me to go over again</w:t>
      </w:r>
      <w:r>
        <w:t xml:space="preserve">, were </w:t>
      </w:r>
      <w:r w:rsidRPr="00DC71F2">
        <w:t>temporary in nature</w:t>
      </w:r>
      <w:r>
        <w:t>. A</w:t>
      </w:r>
      <w:r w:rsidRPr="00DC71F2">
        <w:t xml:space="preserve">gain, it would </w:t>
      </w:r>
      <w:r>
        <w:t xml:space="preserve">not </w:t>
      </w:r>
      <w:r w:rsidRPr="00DC71F2">
        <w:t>be particularly sens</w:t>
      </w:r>
      <w:r>
        <w:t>ible—</w:t>
      </w:r>
    </w:p>
    <w:p w:rsidR="00E96D7A" w:rsidP="00E96D7A">
      <w:pPr>
        <w:pStyle w:val="Question"/>
        <w:numPr>
          <w:ilvl w:val="0"/>
          <w:numId w:val="9"/>
        </w:numPr>
      </w:pPr>
      <w:sdt>
        <w:sdtPr>
          <w:alias w:val="Member"/>
          <w:tag w:val="&lt;Member mnisId='1425' dodsId='25639'&gt;"/>
          <w:id w:val="538400075"/>
          <w:placeholder>
            <w:docPart w:val="744F8637CECA48409DB424E5E6B9A8FB"/>
          </w:placeholder>
          <w:richText/>
        </w:sdtPr>
        <w:sdtContent>
          <w:r w:rsidRPr="00F72A5B">
            <w:rPr>
              <w:b/>
            </w:rPr>
            <w:t>Bob Blackman</w:t>
          </w:r>
          <w:r w:rsidRPr="00E50D7F">
            <w:rPr>
              <w:b/>
            </w:rPr>
            <w:t>:</w:t>
          </w:r>
        </w:sdtContent>
      </w:sdt>
      <w:r>
        <w:t xml:space="preserve"> Minister, </w:t>
      </w:r>
      <w:r w:rsidRPr="00DC71F2">
        <w:t xml:space="preserve">in children’s services and </w:t>
      </w:r>
      <w:r>
        <w:t xml:space="preserve">adult </w:t>
      </w:r>
      <w:r w:rsidRPr="00DC71F2">
        <w:t>social services</w:t>
      </w:r>
      <w:r>
        <w:t xml:space="preserve">, </w:t>
      </w:r>
      <w:r w:rsidRPr="00DC71F2">
        <w:t>the rates have been running much higher</w:t>
      </w:r>
      <w:r>
        <w:t>. T</w:t>
      </w:r>
      <w:r w:rsidRPr="00DC71F2">
        <w:t>hey have been running</w:t>
      </w:r>
      <w:r>
        <w:t xml:space="preserve"> higher than the rates </w:t>
      </w:r>
      <w:r w:rsidRPr="00DC71F2">
        <w:t>of inflation we are talking about in the general</w:t>
      </w:r>
      <w:r>
        <w:t xml:space="preserve"> position. </w:t>
      </w:r>
    </w:p>
    <w:p w:rsidR="00E96D7A" w:rsidP="00E96D7A">
      <w:pPr>
        <w:pStyle w:val="Answer"/>
      </w:pPr>
      <w:sdt>
        <w:sdtPr>
          <w:alias w:val="Witness"/>
          <w:id w:val="-1982071871"/>
          <w:placeholder>
            <w:docPart w:val="B8173156EFB74F7290849110236E9E52"/>
          </w:placeholder>
          <w:richText/>
        </w:sdtPr>
        <w:sdtContent>
          <w:r w:rsidRPr="00A07445">
            <w:rPr>
              <w:b/>
              <w:i/>
            </w:rPr>
            <w:t>Simon Hoare:</w:t>
          </w:r>
        </w:sdtContent>
      </w:sdt>
      <w:r>
        <w:t xml:space="preserve"> E</w:t>
      </w:r>
      <w:r w:rsidRPr="00DC71F2">
        <w:t>lements of public sector inflation will often run a little higher</w:t>
      </w:r>
      <w:r>
        <w:t>. T</w:t>
      </w:r>
      <w:r w:rsidRPr="00DC71F2">
        <w:t>hat is often</w:t>
      </w:r>
      <w:r>
        <w:t xml:space="preserve"> due, though </w:t>
      </w:r>
      <w:r w:rsidRPr="00DC71F2">
        <w:t>not solely</w:t>
      </w:r>
      <w:r>
        <w:t xml:space="preserve">, to a </w:t>
      </w:r>
      <w:r w:rsidRPr="00DC71F2">
        <w:t>lack of economies of scale in purchase playing into that</w:t>
      </w:r>
      <w:r>
        <w:t>. A</w:t>
      </w:r>
      <w:r w:rsidRPr="00DC71F2">
        <w:t xml:space="preserve">gain, </w:t>
      </w:r>
      <w:r>
        <w:t xml:space="preserve">that </w:t>
      </w:r>
      <w:r w:rsidRPr="00DC71F2">
        <w:t>is another imperative for any public sector purchaser to look at collaborative ways of</w:t>
      </w:r>
      <w:r>
        <w:t xml:space="preserve"> purchasing</w:t>
      </w:r>
      <w:r w:rsidRPr="00DC71F2">
        <w:t>.</w:t>
      </w:r>
      <w:r>
        <w:t xml:space="preserve"> </w:t>
      </w:r>
      <w:r w:rsidRPr="00DC71F2">
        <w:t xml:space="preserve">It is a </w:t>
      </w:r>
      <w:r w:rsidRPr="00DC71F2">
        <w:t xml:space="preserve">point I am alert to. </w:t>
      </w:r>
      <w:r w:rsidR="003305DC">
        <w:t xml:space="preserve">I do not think you </w:t>
      </w:r>
      <w:r>
        <w:t xml:space="preserve">are </w:t>
      </w:r>
      <w:r w:rsidRPr="00DC71F2">
        <w:t xml:space="preserve">expecting me to provide a running commentary on discussions with ministerial colleagues. </w:t>
      </w:r>
    </w:p>
    <w:p w:rsidR="00E96D7A" w:rsidP="00E96D7A">
      <w:pPr>
        <w:pStyle w:val="Question"/>
        <w:numPr>
          <w:ilvl w:val="0"/>
          <w:numId w:val="9"/>
        </w:numPr>
      </w:pPr>
      <w:sdt>
        <w:sdtPr>
          <w:alias w:val="Member"/>
          <w:tag w:val="&lt;Member mnisId='1425' dodsId='25639'&gt;"/>
          <w:id w:val="-1669314695"/>
          <w:placeholder>
            <w:docPart w:val="F117E77C10F44BBF8EC6F9980C77D360"/>
          </w:placeholder>
          <w:richText/>
        </w:sdtPr>
        <w:sdtContent>
          <w:r w:rsidRPr="00F72A5B">
            <w:rPr>
              <w:b/>
            </w:rPr>
            <w:t>Bob Blackman</w:t>
          </w:r>
          <w:r w:rsidRPr="00E50D7F">
            <w:rPr>
              <w:b/>
            </w:rPr>
            <w:t>:</w:t>
          </w:r>
        </w:sdtContent>
      </w:sdt>
      <w:r>
        <w:t xml:space="preserve"> Have you asked? </w:t>
      </w:r>
    </w:p>
    <w:p w:rsidR="00E96D7A" w:rsidP="00E96D7A">
      <w:pPr>
        <w:pStyle w:val="Answer"/>
      </w:pPr>
      <w:sdt>
        <w:sdtPr>
          <w:alias w:val="Witness"/>
          <w:id w:val="1560752206"/>
          <w:placeholder>
            <w:docPart w:val="A526EB7E1C9F440D8862B74A77BF36B9"/>
          </w:placeholder>
          <w:richText/>
        </w:sdtPr>
        <w:sdtContent>
          <w:r w:rsidRPr="00A07445">
            <w:rPr>
              <w:b/>
              <w:i/>
            </w:rPr>
            <w:t>Simon Hoare:</w:t>
          </w:r>
        </w:sdtContent>
      </w:sdt>
      <w:r>
        <w:t xml:space="preserve"> A</w:t>
      </w:r>
      <w:r w:rsidRPr="00DC71F2">
        <w:t xml:space="preserve">s I say, it would </w:t>
      </w:r>
      <w:r>
        <w:t xml:space="preserve">not </w:t>
      </w:r>
      <w:r w:rsidRPr="00DC71F2">
        <w:t>be productive, Mr Blackman, for me to</w:t>
      </w:r>
      <w:r>
        <w:t>—</w:t>
      </w:r>
    </w:p>
    <w:p w:rsidR="00E96D7A" w:rsidP="00E96D7A">
      <w:pPr>
        <w:pStyle w:val="Question"/>
        <w:numPr>
          <w:ilvl w:val="0"/>
          <w:numId w:val="9"/>
        </w:numPr>
      </w:pPr>
      <w:sdt>
        <w:sdtPr>
          <w:alias w:val="Member"/>
          <w:tag w:val="&lt;Member mnisId='1425' dodsId='25639'&gt;"/>
          <w:id w:val="711856909"/>
          <w:placeholder>
            <w:docPart w:val="5B8B7A5B54314E53B6BF9523CF5A3AA7"/>
          </w:placeholder>
          <w:richText/>
        </w:sdtPr>
        <w:sdtContent>
          <w:r w:rsidRPr="00F72A5B">
            <w:rPr>
              <w:b/>
            </w:rPr>
            <w:t>Bob Blackman</w:t>
          </w:r>
          <w:r w:rsidRPr="00E50D7F">
            <w:rPr>
              <w:b/>
            </w:rPr>
            <w:t>:</w:t>
          </w:r>
        </w:sdtContent>
      </w:sdt>
      <w:r>
        <w:t xml:space="preserve"> You have not asked.</w:t>
      </w:r>
    </w:p>
    <w:p w:rsidR="00E96D7A" w:rsidP="00E96D7A">
      <w:pPr>
        <w:pStyle w:val="Answer"/>
      </w:pPr>
      <w:sdt>
        <w:sdtPr>
          <w:alias w:val="Witness"/>
          <w:id w:val="728119091"/>
          <w:placeholder>
            <w:docPart w:val="1CDD9C84FF5C4900B576E7EEA778B1F4"/>
          </w:placeholder>
          <w:richText/>
        </w:sdtPr>
        <w:sdtContent>
          <w:r w:rsidRPr="00A07445">
            <w:rPr>
              <w:b/>
              <w:i/>
            </w:rPr>
            <w:t>Simon Hoare:</w:t>
          </w:r>
        </w:sdtContent>
      </w:sdt>
      <w:r>
        <w:t xml:space="preserve"> Y</w:t>
      </w:r>
      <w:r w:rsidRPr="00DC71F2">
        <w:t>ou could say that</w:t>
      </w:r>
      <w:r>
        <w:t xml:space="preserve">. I could not </w:t>
      </w:r>
      <w:r w:rsidRPr="00DC71F2">
        <w:t>possibly com</w:t>
      </w:r>
      <w:r>
        <w:t>ment</w:t>
      </w:r>
      <w:r w:rsidRPr="00DC71F2">
        <w:t>.</w:t>
      </w:r>
      <w:r>
        <w:t xml:space="preserve"> In </w:t>
      </w:r>
      <w:r w:rsidRPr="00DC71F2">
        <w:t>discussions with</w:t>
      </w:r>
      <w:r>
        <w:t xml:space="preserve"> Ministers </w:t>
      </w:r>
      <w:r w:rsidRPr="00DC71F2">
        <w:t xml:space="preserve">across </w:t>
      </w:r>
      <w:r>
        <w:t>G</w:t>
      </w:r>
      <w:r w:rsidRPr="00DC71F2">
        <w:t>overnment</w:t>
      </w:r>
      <w:r>
        <w:t>, M</w:t>
      </w:r>
      <w:r w:rsidRPr="00DC71F2">
        <w:t>inisters worth their salt</w:t>
      </w:r>
      <w:r>
        <w:t xml:space="preserve"> w</w:t>
      </w:r>
      <w:r w:rsidRPr="00DC71F2">
        <w:t>ill make known to those who need to know departmental policy pressures</w:t>
      </w:r>
      <w:r>
        <w:t xml:space="preserve"> </w:t>
      </w:r>
      <w:r w:rsidRPr="00DC71F2" w:rsidR="003305DC">
        <w:t xml:space="preserve">from </w:t>
      </w:r>
      <w:r w:rsidRPr="00DC71F2">
        <w:t>either internal or external</w:t>
      </w:r>
      <w:r>
        <w:t xml:space="preserve"> sources</w:t>
      </w:r>
      <w:r w:rsidRPr="00DC71F2">
        <w:t>. I would suggest that any Minister worth their salt who has their hand on the pen hovering over the chequebook</w:t>
      </w:r>
      <w:r>
        <w:t xml:space="preserve"> </w:t>
      </w:r>
      <w:r w:rsidRPr="00DC71F2">
        <w:t>will always be wanting to know</w:t>
      </w:r>
      <w:r>
        <w:t xml:space="preserve">, </w:t>
      </w:r>
      <w:r w:rsidRPr="00DC71F2">
        <w:t>in the basis of efficient public expenditure</w:t>
      </w:r>
      <w:r>
        <w:t xml:space="preserve">, </w:t>
      </w:r>
      <w:r w:rsidR="003305DC">
        <w:t xml:space="preserve">that </w:t>
      </w:r>
      <w:r w:rsidRPr="00DC71F2">
        <w:t xml:space="preserve">the </w:t>
      </w:r>
      <w:r w:rsidR="003305DC">
        <w:t>moneys</w:t>
      </w:r>
      <w:r w:rsidRPr="00DC71F2">
        <w:t xml:space="preserve"> they are </w:t>
      </w:r>
      <w:r>
        <w:t xml:space="preserve">allocating </w:t>
      </w:r>
      <w:r w:rsidRPr="00DC71F2">
        <w:t xml:space="preserve">are being </w:t>
      </w:r>
      <w:r>
        <w:t xml:space="preserve">allocated </w:t>
      </w:r>
      <w:r w:rsidRPr="00DC71F2">
        <w:t xml:space="preserve">in the right way and at the right time. </w:t>
      </w:r>
      <w:r>
        <w:t xml:space="preserve">That is something that happens in the natural course of Government conversation. </w:t>
      </w:r>
    </w:p>
    <w:p w:rsidR="00E96D7A" w:rsidP="00E96D7A">
      <w:pPr>
        <w:pStyle w:val="Question"/>
        <w:numPr>
          <w:ilvl w:val="0"/>
          <w:numId w:val="9"/>
        </w:numPr>
      </w:pPr>
      <w:sdt>
        <w:sdtPr>
          <w:alias w:val="Member"/>
          <w:tag w:val="&lt;Member mnisId='1425' dodsId='25639'&gt;"/>
          <w:id w:val="2127418305"/>
          <w:placeholder>
            <w:docPart w:val="A97C7858504D4B6BABC8E7AFE0FB3629"/>
          </w:placeholder>
          <w:richText/>
        </w:sdtPr>
        <w:sdtContent>
          <w:r w:rsidRPr="00F72A5B">
            <w:rPr>
              <w:b/>
            </w:rPr>
            <w:t>Bob Blackman</w:t>
          </w:r>
          <w:r w:rsidRPr="00E50D7F">
            <w:rPr>
              <w:b/>
            </w:rPr>
            <w:t>:</w:t>
          </w:r>
        </w:sdtContent>
      </w:sdt>
      <w:r>
        <w:t xml:space="preserve"> This is not about funding from the T</w:t>
      </w:r>
      <w:r w:rsidRPr="00DC71F2">
        <w:t>reasury.</w:t>
      </w:r>
      <w:r>
        <w:t xml:space="preserve"> </w:t>
      </w:r>
      <w:r w:rsidRPr="00DC71F2">
        <w:t xml:space="preserve">This is about </w:t>
      </w:r>
      <w:r>
        <w:t xml:space="preserve">the </w:t>
      </w:r>
      <w:r w:rsidRPr="00DC71F2">
        <w:t xml:space="preserve">funding that will directly come from </w:t>
      </w:r>
      <w:r>
        <w:t>c</w:t>
      </w:r>
      <w:r w:rsidRPr="00DC71F2">
        <w:t xml:space="preserve">ouncil </w:t>
      </w:r>
      <w:r>
        <w:t>t</w:t>
      </w:r>
      <w:r w:rsidRPr="00DC71F2">
        <w:t xml:space="preserve">ax </w:t>
      </w:r>
      <w:r>
        <w:t xml:space="preserve">by council tax payers </w:t>
      </w:r>
      <w:r w:rsidRPr="00DC71F2">
        <w:t xml:space="preserve">to pay for the services provided at a local level. </w:t>
      </w:r>
      <w:r>
        <w:t>T</w:t>
      </w:r>
      <w:r w:rsidRPr="00DC71F2">
        <w:t>hat is a key thing</w:t>
      </w:r>
      <w:r>
        <w:t>. W</w:t>
      </w:r>
      <w:r w:rsidRPr="00DC71F2">
        <w:t>ithout that, there will have to be a much bigger increase from the Treasury to cover the social service</w:t>
      </w:r>
      <w:r>
        <w:t>s spend</w:t>
      </w:r>
      <w:r w:rsidRPr="00DC71F2">
        <w:t>.</w:t>
      </w:r>
    </w:p>
    <w:p w:rsidR="00E96D7A" w:rsidP="00E96D7A">
      <w:pPr>
        <w:pStyle w:val="Answer"/>
      </w:pPr>
      <w:sdt>
        <w:sdtPr>
          <w:alias w:val="Witness"/>
          <w:id w:val="-1642497763"/>
          <w:placeholder>
            <w:docPart w:val="31A3B0267BA04E9EA00823BB8DABD8FB"/>
          </w:placeholder>
          <w:richText/>
        </w:sdtPr>
        <w:sdtContent>
          <w:r w:rsidRPr="00A07445">
            <w:rPr>
              <w:b/>
              <w:i/>
            </w:rPr>
            <w:t>Simon Hoare:</w:t>
          </w:r>
        </w:sdtContent>
      </w:sdt>
      <w:r>
        <w:t xml:space="preserve"> L</w:t>
      </w:r>
      <w:r w:rsidRPr="00DC71F2">
        <w:t xml:space="preserve">et me make the point again. </w:t>
      </w:r>
      <w:r w:rsidR="003305DC">
        <w:t>While</w:t>
      </w:r>
      <w:r w:rsidRPr="00DC71F2">
        <w:t xml:space="preserve"> </w:t>
      </w:r>
      <w:r>
        <w:t xml:space="preserve">they are </w:t>
      </w:r>
      <w:r w:rsidRPr="00DC71F2">
        <w:t xml:space="preserve">not equal </w:t>
      </w:r>
      <w:r>
        <w:t xml:space="preserve">in </w:t>
      </w:r>
      <w:r w:rsidRPr="00DC71F2">
        <w:t xml:space="preserve">percentage terms, </w:t>
      </w:r>
      <w:r>
        <w:t xml:space="preserve">there are </w:t>
      </w:r>
      <w:r w:rsidRPr="00DC71F2">
        <w:t xml:space="preserve">four main components that feed into </w:t>
      </w:r>
      <w:r>
        <w:t xml:space="preserve">a council tax bill. </w:t>
      </w:r>
      <w:r w:rsidRPr="00DC71F2">
        <w:t xml:space="preserve">There is a tendency to look at the impact </w:t>
      </w:r>
      <w:r>
        <w:t xml:space="preserve">from </w:t>
      </w:r>
      <w:r w:rsidRPr="00DC71F2">
        <w:t>just one silo.</w:t>
      </w:r>
      <w:r>
        <w:t xml:space="preserve"> It </w:t>
      </w:r>
      <w:r w:rsidRPr="00DC71F2">
        <w:t xml:space="preserve">is my job </w:t>
      </w:r>
      <w:r>
        <w:t xml:space="preserve">and the job of </w:t>
      </w:r>
      <w:r w:rsidRPr="00DC71F2">
        <w:t xml:space="preserve">others to look at the totality of the piece and to be conscious of the </w:t>
      </w:r>
      <w:r>
        <w:t xml:space="preserve">other </w:t>
      </w:r>
      <w:r w:rsidRPr="00DC71F2">
        <w:t>issues that the cost of living crisis has thrown up.</w:t>
      </w:r>
    </w:p>
    <w:p w:rsidR="00E96D7A" w:rsidRPr="00DC71F2" w:rsidP="00E96D7A">
      <w:pPr>
        <w:pStyle w:val="Answer"/>
      </w:pPr>
      <w:r>
        <w:t>W</w:t>
      </w:r>
      <w:r w:rsidRPr="00DC71F2">
        <w:t xml:space="preserve">hile something may be in the abstract entirely desirable, </w:t>
      </w:r>
      <w:r>
        <w:t xml:space="preserve">in practice it </w:t>
      </w:r>
      <w:r w:rsidRPr="00DC71F2">
        <w:t xml:space="preserve">could have some very negative impacts on working families up and down this country. </w:t>
      </w:r>
      <w:r>
        <w:t>I</w:t>
      </w:r>
      <w:r w:rsidRPr="00DC71F2">
        <w:t>t is a difficult balance to strike. I take that</w:t>
      </w:r>
      <w:r>
        <w:t>. W</w:t>
      </w:r>
      <w:r w:rsidRPr="00DC71F2">
        <w:t>e are alert to it</w:t>
      </w:r>
      <w:r>
        <w:t xml:space="preserve">, and </w:t>
      </w:r>
      <w:r w:rsidRPr="00DC71F2">
        <w:t xml:space="preserve">we will face forward </w:t>
      </w:r>
      <w:r>
        <w:t xml:space="preserve">and try to </w:t>
      </w:r>
      <w:r w:rsidRPr="00DC71F2">
        <w:t xml:space="preserve">make the best of the hand of cards </w:t>
      </w:r>
      <w:r>
        <w:t>we have been dealt</w:t>
      </w:r>
      <w:r w:rsidRPr="00DC71F2">
        <w:t>.</w:t>
      </w:r>
    </w:p>
    <w:p w:rsidR="00E96D7A" w:rsidP="00E96D7A">
      <w:pPr>
        <w:pStyle w:val="Answer"/>
      </w:pPr>
      <w:sdt>
        <w:sdtPr>
          <w:alias w:val="Witness"/>
          <w:id w:val="599449313"/>
          <w:placeholder>
            <w:docPart w:val="5022817E13804A5783B6338169CC775F"/>
          </w:placeholder>
          <w:richText/>
        </w:sdtPr>
        <w:sdtContent>
          <w:r w:rsidRPr="002B1410">
            <w:rPr>
              <w:b/>
              <w:i/>
            </w:rPr>
            <w:t>Nico Heslop:</w:t>
          </w:r>
        </w:sdtContent>
      </w:sdt>
      <w:r>
        <w:t xml:space="preserve"> </w:t>
      </w:r>
      <w:r w:rsidRPr="00DC71F2">
        <w:t xml:space="preserve">It is also worth adding </w:t>
      </w:r>
      <w:r>
        <w:t xml:space="preserve">that </w:t>
      </w:r>
      <w:r w:rsidRPr="00DC71F2">
        <w:t xml:space="preserve">quite </w:t>
      </w:r>
      <w:r>
        <w:t xml:space="preserve">a </w:t>
      </w:r>
      <w:r w:rsidRPr="00DC71F2">
        <w:t>significant</w:t>
      </w:r>
      <w:r>
        <w:t xml:space="preserve"> part o</w:t>
      </w:r>
      <w:r w:rsidRPr="00DC71F2">
        <w:t>f local authorities’ income is from business rates</w:t>
      </w:r>
      <w:r>
        <w:t xml:space="preserve">. </w:t>
      </w:r>
    </w:p>
    <w:p w:rsidR="00E96D7A" w:rsidP="00E96D7A">
      <w:pPr>
        <w:pStyle w:val="Answer"/>
      </w:pPr>
      <w:sdt>
        <w:sdtPr>
          <w:alias w:val="Witness"/>
          <w:id w:val="-31349571"/>
          <w:placeholder>
            <w:docPart w:val="4681689B91AA42C1935248575E63FE80"/>
          </w:placeholder>
          <w:richText/>
        </w:sdtPr>
        <w:sdtContent>
          <w:r w:rsidRPr="00A07445">
            <w:rPr>
              <w:b/>
              <w:i/>
            </w:rPr>
            <w:t>Simon Hoare:</w:t>
          </w:r>
        </w:sdtContent>
      </w:sdt>
      <w:r>
        <w:t xml:space="preserve"> </w:t>
      </w:r>
      <w:r w:rsidRPr="00DC71F2">
        <w:t xml:space="preserve">I knew there was something I forgot </w:t>
      </w:r>
      <w:r>
        <w:t xml:space="preserve">to mention. </w:t>
      </w:r>
    </w:p>
    <w:p w:rsidR="00E96D7A" w:rsidRPr="00DC71F2" w:rsidP="00E96D7A">
      <w:pPr>
        <w:pStyle w:val="Answer"/>
      </w:pPr>
      <w:sdt>
        <w:sdtPr>
          <w:alias w:val="Witness"/>
          <w:id w:val="-476762822"/>
          <w:placeholder>
            <w:docPart w:val="D967CB2D3B5E45E4830A50D03FC2773E"/>
          </w:placeholder>
          <w:richText/>
        </w:sdtPr>
        <w:sdtContent>
          <w:r w:rsidRPr="002B1410">
            <w:rPr>
              <w:b/>
              <w:i/>
            </w:rPr>
            <w:t>Nico Heslop:</w:t>
          </w:r>
        </w:sdtContent>
      </w:sdt>
      <w:r>
        <w:t xml:space="preserve"> This is a </w:t>
      </w:r>
      <w:r w:rsidRPr="00DC71F2">
        <w:t>slightly technical term, but business rates are up</w:t>
      </w:r>
      <w:r>
        <w:t xml:space="preserve">rated </w:t>
      </w:r>
      <w:r w:rsidRPr="00DC71F2">
        <w:t>with inflation</w:t>
      </w:r>
      <w:r>
        <w:t xml:space="preserve">. That </w:t>
      </w:r>
      <w:r w:rsidRPr="00DC71F2">
        <w:t xml:space="preserve">tends to </w:t>
      </w:r>
      <w:r>
        <w:t xml:space="preserve">happen in </w:t>
      </w:r>
      <w:r w:rsidRPr="00DC71F2">
        <w:t>September</w:t>
      </w:r>
      <w:r>
        <w:t xml:space="preserve">, </w:t>
      </w:r>
      <w:r w:rsidR="003305DC">
        <w:t xml:space="preserve">when it </w:t>
      </w:r>
      <w:r>
        <w:t xml:space="preserve">was </w:t>
      </w:r>
      <w:r w:rsidRPr="00DC71F2">
        <w:t xml:space="preserve">higher than where we are now. </w:t>
      </w:r>
      <w:r>
        <w:t>L</w:t>
      </w:r>
      <w:r w:rsidRPr="00DC71F2">
        <w:t xml:space="preserve">ast year, an additional £1.3 billion </w:t>
      </w:r>
      <w:r>
        <w:t xml:space="preserve">was </w:t>
      </w:r>
      <w:r w:rsidRPr="00DC71F2">
        <w:t xml:space="preserve">added to the settlement just from that as well. </w:t>
      </w:r>
      <w:r>
        <w:t>W</w:t>
      </w:r>
      <w:r w:rsidRPr="00DC71F2">
        <w:t>ith inflation high</w:t>
      </w:r>
      <w:r>
        <w:t>—</w:t>
      </w:r>
      <w:r w:rsidRPr="00DC71F2">
        <w:t>I do not know what the exact figure will be</w:t>
      </w:r>
      <w:r>
        <w:t>—</w:t>
      </w:r>
      <w:r w:rsidRPr="00DC71F2">
        <w:t xml:space="preserve">you would </w:t>
      </w:r>
      <w:r>
        <w:t xml:space="preserve">also </w:t>
      </w:r>
      <w:r w:rsidRPr="00DC71F2">
        <w:t xml:space="preserve">expect a significant uplift </w:t>
      </w:r>
      <w:r>
        <w:t xml:space="preserve">in </w:t>
      </w:r>
      <w:r w:rsidRPr="00DC71F2">
        <w:t>business rates</w:t>
      </w:r>
      <w:r>
        <w:t xml:space="preserve"> i</w:t>
      </w:r>
      <w:r w:rsidRPr="00DC71F2">
        <w:t xml:space="preserve">ncome </w:t>
      </w:r>
      <w:r>
        <w:t>from inflation</w:t>
      </w:r>
      <w:r w:rsidRPr="00DC71F2">
        <w:t>.</w:t>
      </w:r>
    </w:p>
    <w:p w:rsidR="00E96D7A" w:rsidP="00E96D7A">
      <w:pPr>
        <w:pStyle w:val="Question"/>
        <w:numPr>
          <w:ilvl w:val="0"/>
          <w:numId w:val="9"/>
        </w:numPr>
      </w:pPr>
      <w:sdt>
        <w:sdtPr>
          <w:alias w:val="Member"/>
          <w:tag w:val="&lt;Member mnisId='1425' dodsId='25639'&gt;"/>
          <w:id w:val="-835228292"/>
          <w:placeholder>
            <w:docPart w:val="2DC0A9D444014D8389E6EF93242A0DE1"/>
          </w:placeholder>
          <w:richText/>
        </w:sdtPr>
        <w:sdtContent>
          <w:r>
            <w:rPr>
              <w:b/>
            </w:rPr>
            <w:t>Kate Hollern:</w:t>
          </w:r>
        </w:sdtContent>
      </w:sdt>
      <w:r>
        <w:t xml:space="preserve"> Very </w:t>
      </w:r>
      <w:r w:rsidRPr="00DC71F2">
        <w:t>quickly</w:t>
      </w:r>
      <w:r>
        <w:t xml:space="preserve">, do you </w:t>
      </w:r>
      <w:r w:rsidRPr="00DC71F2">
        <w:t xml:space="preserve">recognise that the </w:t>
      </w:r>
      <w:r>
        <w:t>2</w:t>
      </w:r>
      <w:r w:rsidRPr="00DC71F2">
        <w:t xml:space="preserve">% precept </w:t>
      </w:r>
      <w:r>
        <w:t>generates hugely</w:t>
      </w:r>
      <w:r w:rsidRPr="00DC71F2">
        <w:t xml:space="preserve"> different income for different councils</w:t>
      </w:r>
      <w:r>
        <w:t>?</w:t>
      </w:r>
    </w:p>
    <w:p w:rsidR="00E96D7A" w:rsidP="00E96D7A">
      <w:pPr>
        <w:pStyle w:val="Answer"/>
      </w:pPr>
      <w:sdt>
        <w:sdtPr>
          <w:alias w:val="Witness"/>
          <w:id w:val="1880818805"/>
          <w:placeholder>
            <w:docPart w:val="6AF20FCF400A4CA8A4C8C37D8E9C5398"/>
          </w:placeholder>
          <w:richText/>
        </w:sdtPr>
        <w:sdtContent>
          <w:r w:rsidRPr="002B1410">
            <w:rPr>
              <w:b/>
              <w:i/>
            </w:rPr>
            <w:t>Nico Heslop:</w:t>
          </w:r>
        </w:sdtContent>
      </w:sdt>
      <w:r>
        <w:t xml:space="preserve"> Yes. </w:t>
      </w:r>
      <w:r w:rsidRPr="00DC71F2">
        <w:t xml:space="preserve">That is </w:t>
      </w:r>
      <w:r>
        <w:t>why we equalise—</w:t>
      </w:r>
    </w:p>
    <w:p w:rsidR="00E96D7A" w:rsidP="00E96D7A">
      <w:pPr>
        <w:pStyle w:val="Remark"/>
      </w:pPr>
      <w:sdt>
        <w:sdtPr>
          <w:alias w:val="Member"/>
          <w:tag w:val="&lt;Member mnisId='1425' dodsId='25639'&gt;"/>
          <w:id w:val="52513739"/>
          <w:placeholder>
            <w:docPart w:val="1EF13C3C74584725ABF158B2FC9FFA16"/>
          </w:placeholder>
          <w:richText/>
        </w:sdtPr>
        <w:sdtContent>
          <w:r>
            <w:rPr>
              <w:b/>
            </w:rPr>
            <w:t>Kate Hollern:</w:t>
          </w:r>
        </w:sdtContent>
      </w:sdt>
      <w:r>
        <w:t xml:space="preserve"> You are making the poorer councils poorer. </w:t>
      </w:r>
    </w:p>
    <w:p w:rsidR="00E96D7A" w:rsidP="00E96D7A">
      <w:pPr>
        <w:pStyle w:val="Answer"/>
      </w:pPr>
      <w:sdt>
        <w:sdtPr>
          <w:alias w:val="Witness"/>
          <w:id w:val="-310479258"/>
          <w:placeholder>
            <w:docPart w:val="9B22566A6FF14892957B453F11D6B90E"/>
          </w:placeholder>
          <w:richText/>
        </w:sdtPr>
        <w:sdtContent>
          <w:r w:rsidRPr="00A07445">
            <w:rPr>
              <w:b/>
              <w:i/>
            </w:rPr>
            <w:t>Simon Hoare:</w:t>
          </w:r>
        </w:sdtContent>
      </w:sdt>
      <w:r>
        <w:t xml:space="preserve"> That </w:t>
      </w:r>
      <w:r w:rsidRPr="00DC71F2">
        <w:t>is why the equali</w:t>
      </w:r>
      <w:r>
        <w:t>s</w:t>
      </w:r>
      <w:r w:rsidRPr="00DC71F2">
        <w:t>ing strategy</w:t>
      </w:r>
      <w:r>
        <w:t xml:space="preserve"> sits behind it. </w:t>
      </w:r>
    </w:p>
    <w:p w:rsidR="00E96D7A" w:rsidRPr="00DC71F2" w:rsidP="00E96D7A">
      <w:pPr>
        <w:pStyle w:val="Question"/>
        <w:numPr>
          <w:ilvl w:val="0"/>
          <w:numId w:val="9"/>
        </w:numPr>
      </w:pPr>
      <w:sdt>
        <w:sdtPr>
          <w:alias w:val="Member"/>
          <w:tag w:val="&lt;Member mnisId='1425' dodsId='25639'&gt;"/>
          <w:id w:val="-542594448"/>
          <w:placeholder>
            <w:docPart w:val="35D67533FB88492D9D5AEAD8715752E6"/>
          </w:placeholder>
          <w:richText/>
        </w:sdtPr>
        <w:sdtContent>
          <w:r w:rsidRPr="00E50D7F">
            <w:rPr>
              <w:b/>
            </w:rPr>
            <w:t>Chair:</w:t>
          </w:r>
        </w:sdtContent>
      </w:sdt>
      <w:r>
        <w:t xml:space="preserve"> Before we pass </w:t>
      </w:r>
      <w:r w:rsidRPr="00DC71F2">
        <w:t>on to the issue of homelessness</w:t>
      </w:r>
      <w:r>
        <w:t xml:space="preserve">, in </w:t>
      </w:r>
      <w:r w:rsidRPr="00DC71F2">
        <w:t xml:space="preserve">your brief time in the Department, have you yet found in </w:t>
      </w:r>
      <w:r>
        <w:t xml:space="preserve">the </w:t>
      </w:r>
      <w:r w:rsidRPr="00DC71F2">
        <w:t xml:space="preserve">bottom drawer </w:t>
      </w:r>
      <w:r>
        <w:t xml:space="preserve">of your </w:t>
      </w:r>
      <w:r w:rsidRPr="00DC71F2">
        <w:t>filing cabinet</w:t>
      </w:r>
      <w:r>
        <w:t xml:space="preserve"> </w:t>
      </w:r>
      <w:r w:rsidRPr="00DC71F2">
        <w:t xml:space="preserve">the long-term plan for social </w:t>
      </w:r>
      <w:r>
        <w:t>care funding</w:t>
      </w:r>
      <w:r w:rsidRPr="00DC71F2">
        <w:t>?</w:t>
      </w:r>
    </w:p>
    <w:p w:rsidR="00E96D7A" w:rsidP="00E96D7A">
      <w:pPr>
        <w:pStyle w:val="Answer"/>
      </w:pPr>
      <w:sdt>
        <w:sdtPr>
          <w:alias w:val="Witness"/>
          <w:id w:val="839978477"/>
          <w:placeholder>
            <w:docPart w:val="BADC87C14DE64687A05E9FE0BB51BC37"/>
          </w:placeholder>
          <w:richText/>
        </w:sdtPr>
        <w:sdtContent>
          <w:r w:rsidRPr="00A07445">
            <w:rPr>
              <w:b/>
              <w:i/>
            </w:rPr>
            <w:t>Simon Hoare:</w:t>
          </w:r>
        </w:sdtContent>
      </w:sdt>
      <w:r>
        <w:t xml:space="preserve"> </w:t>
      </w:r>
      <w:r w:rsidRPr="00DC71F2">
        <w:t xml:space="preserve">I have seen lots of thoughts, ideas and thinking on this. I am going to make a point </w:t>
      </w:r>
      <w:r>
        <w:t xml:space="preserve">that </w:t>
      </w:r>
      <w:r w:rsidRPr="00DC71F2">
        <w:t xml:space="preserve">may </w:t>
      </w:r>
      <w:r>
        <w:t xml:space="preserve">or may not </w:t>
      </w:r>
      <w:r w:rsidRPr="00DC71F2">
        <w:t>resonate</w:t>
      </w:r>
      <w:r>
        <w:t>. M</w:t>
      </w:r>
      <w:r w:rsidRPr="00DC71F2">
        <w:t>aybe this is more of a point that is made in the abstract</w:t>
      </w:r>
      <w:r>
        <w:t xml:space="preserve">. </w:t>
      </w:r>
      <w:r w:rsidRPr="00DC71F2">
        <w:t>I do not know</w:t>
      </w:r>
      <w:r>
        <w:t>. I</w:t>
      </w:r>
      <w:r w:rsidRPr="00DC71F2">
        <w:t>t is this.</w:t>
      </w:r>
    </w:p>
    <w:p w:rsidR="00E96D7A" w:rsidP="00E96D7A">
      <w:pPr>
        <w:pStyle w:val="Answer"/>
      </w:pPr>
      <w:r w:rsidRPr="00DC71F2">
        <w:t xml:space="preserve">There are certain </w:t>
      </w:r>
      <w:r w:rsidR="003305DC">
        <w:t>issues</w:t>
      </w:r>
      <w:r>
        <w:t>—</w:t>
      </w:r>
      <w:r w:rsidRPr="00DC71F2">
        <w:t xml:space="preserve">I would put </w:t>
      </w:r>
      <w:r>
        <w:t xml:space="preserve">adult </w:t>
      </w:r>
      <w:r w:rsidRPr="00DC71F2">
        <w:t>social care in this bracket</w:t>
      </w:r>
      <w:r>
        <w:t>, as I would argu</w:t>
      </w:r>
      <w:r w:rsidR="003305DC">
        <w:t>ably</w:t>
      </w:r>
      <w:r>
        <w:t xml:space="preserve"> put some elements of planning—</w:t>
      </w:r>
      <w:r w:rsidR="003305DC">
        <w:t>on which</w:t>
      </w:r>
      <w:r w:rsidRPr="00DC71F2">
        <w:t xml:space="preserve"> people in th</w:t>
      </w:r>
      <w:r>
        <w:t>is</w:t>
      </w:r>
      <w:r w:rsidRPr="00DC71F2">
        <w:t xml:space="preserve"> country </w:t>
      </w:r>
      <w:r>
        <w:t xml:space="preserve">have </w:t>
      </w:r>
      <w:r w:rsidRPr="00DC71F2">
        <w:t xml:space="preserve">a legitimate expectation of some mature joint working not just </w:t>
      </w:r>
      <w:r>
        <w:t xml:space="preserve">between </w:t>
      </w:r>
      <w:r w:rsidRPr="00DC71F2">
        <w:t xml:space="preserve">Government </w:t>
      </w:r>
      <w:r>
        <w:t>D</w:t>
      </w:r>
      <w:r w:rsidRPr="00DC71F2">
        <w:t>epartments</w:t>
      </w:r>
      <w:r>
        <w:t xml:space="preserve">, which </w:t>
      </w:r>
      <w:r w:rsidRPr="00DC71F2">
        <w:t xml:space="preserve">is a given, </w:t>
      </w:r>
      <w:r>
        <w:t xml:space="preserve">but </w:t>
      </w:r>
      <w:r w:rsidRPr="00DC71F2">
        <w:t>between the principal political parties</w:t>
      </w:r>
      <w:r>
        <w:t>. T</w:t>
      </w:r>
      <w:r w:rsidRPr="00DC71F2">
        <w:t>hat is something I want to explore</w:t>
      </w:r>
      <w:r>
        <w:t xml:space="preserve">. </w:t>
      </w:r>
      <w:r w:rsidRPr="00DC71F2">
        <w:t xml:space="preserve">I am not saying we are the sole authors of all the good ideas and everybody else is a rotter </w:t>
      </w:r>
      <w:r>
        <w:t>or</w:t>
      </w:r>
      <w:r w:rsidR="004549E9">
        <w:t>, indeed,</w:t>
      </w:r>
      <w:r w:rsidRPr="00DC71F2">
        <w:t xml:space="preserve"> vice versa.</w:t>
      </w:r>
    </w:p>
    <w:p w:rsidR="00E96D7A" w:rsidP="00E96D7A">
      <w:pPr>
        <w:pStyle w:val="Answer"/>
      </w:pPr>
      <w:r>
        <w:t>T</w:t>
      </w:r>
      <w:r w:rsidRPr="00DC71F2">
        <w:t xml:space="preserve">here </w:t>
      </w:r>
      <w:r>
        <w:t>a</w:t>
      </w:r>
      <w:r w:rsidRPr="00DC71F2">
        <w:t>re certain things where th</w:t>
      </w:r>
      <w:r>
        <w:t>e</w:t>
      </w:r>
      <w:r w:rsidRPr="00DC71F2">
        <w:t xml:space="preserve"> sort of geographical knowledge </w:t>
      </w:r>
      <w:r>
        <w:t>that Mr Byrne, Ms Hollern and others have been alluding to is really very important. C</w:t>
      </w:r>
      <w:r w:rsidRPr="00DC71F2">
        <w:t>ouncil leaders make these points to us</w:t>
      </w:r>
      <w:r>
        <w:t xml:space="preserve">. It is a </w:t>
      </w:r>
      <w:r w:rsidRPr="00DC71F2">
        <w:t>horrible phrase</w:t>
      </w:r>
      <w:r>
        <w:t xml:space="preserve">, but </w:t>
      </w:r>
      <w:r w:rsidRPr="00DC71F2">
        <w:t>I have said to my officials</w:t>
      </w:r>
      <w:r>
        <w:t>, “T</w:t>
      </w:r>
      <w:r w:rsidRPr="00DC71F2">
        <w:t>ell people that my door is not open</w:t>
      </w:r>
      <w:r>
        <w:t xml:space="preserve">. </w:t>
      </w:r>
      <w:r w:rsidRPr="00DC71F2">
        <w:t>I have taken it off the hinges. There is no door</w:t>
      </w:r>
      <w:r>
        <w:t>”</w:t>
      </w:r>
      <w:r w:rsidRPr="00DC71F2">
        <w:t xml:space="preserve">. I want to hear from as many voices as possible to make sure </w:t>
      </w:r>
      <w:r w:rsidR="004549E9">
        <w:t xml:space="preserve">that </w:t>
      </w:r>
      <w:r w:rsidRPr="00DC71F2">
        <w:t xml:space="preserve">we can do as much good as we can in the time </w:t>
      </w:r>
      <w:r>
        <w:t xml:space="preserve">that is allocated </w:t>
      </w:r>
      <w:r w:rsidRPr="00DC71F2">
        <w:t>for us to do it</w:t>
      </w:r>
      <w:r>
        <w:t xml:space="preserve">. </w:t>
      </w:r>
    </w:p>
    <w:p w:rsidR="00E96D7A" w:rsidP="00E96D7A">
      <w:pPr>
        <w:pStyle w:val="Remark"/>
      </w:pPr>
      <w:sdt>
        <w:sdtPr>
          <w:alias w:val="Member"/>
          <w:tag w:val="&lt;Member mnisId='1425' dodsId='25639'&gt;"/>
          <w:id w:val="1143461144"/>
          <w:placeholder>
            <w:docPart w:val="4CDC5DCE7D8F44188EDDE3B9FB48C025"/>
          </w:placeholder>
          <w:richText/>
        </w:sdtPr>
        <w:sdtContent>
          <w:r w:rsidRPr="00E50D7F">
            <w:rPr>
              <w:b/>
            </w:rPr>
            <w:t>Chair:</w:t>
          </w:r>
        </w:sdtContent>
      </w:sdt>
      <w:r>
        <w:t xml:space="preserve"> We must move on </w:t>
      </w:r>
      <w:r w:rsidRPr="00DC71F2">
        <w:t>to homelessness now</w:t>
      </w:r>
      <w:r>
        <w:t xml:space="preserve">, which is </w:t>
      </w:r>
      <w:r w:rsidRPr="00DC71F2">
        <w:t xml:space="preserve">another big cost pressure. </w:t>
      </w:r>
    </w:p>
    <w:p w:rsidR="00E96D7A" w:rsidP="00E96D7A">
      <w:pPr>
        <w:pStyle w:val="Question"/>
        <w:numPr>
          <w:ilvl w:val="0"/>
          <w:numId w:val="9"/>
        </w:numPr>
      </w:pPr>
      <w:sdt>
        <w:sdtPr>
          <w:alias w:val="Member"/>
          <w:tag w:val="&lt;Member mnisId='1425' dodsId='25639'&gt;"/>
          <w:id w:val="138000522"/>
          <w:placeholder>
            <w:docPart w:val="962105AB3EB141ACBA8EA1196F73EA50"/>
          </w:placeholder>
          <w:richText/>
        </w:sdtPr>
        <w:sdtContent>
          <w:r w:rsidRPr="008B1DE3">
            <w:rPr>
              <w:b/>
            </w:rPr>
            <w:t>Ian Byrne:</w:t>
          </w:r>
        </w:sdtContent>
      </w:sdt>
      <w:r w:rsidRPr="00DC71F2">
        <w:t xml:space="preserve"> </w:t>
      </w:r>
      <w:r>
        <w:t>Minister, Abdool Kara of the NAO told us that the</w:t>
      </w:r>
      <w:r w:rsidRPr="00DC71F2">
        <w:t xml:space="preserve"> single biggest issue driving increased homelessness is the </w:t>
      </w:r>
      <w:r>
        <w:t xml:space="preserve">Government’s decision to freeze local housing allowance rates since 2020. The </w:t>
      </w:r>
      <w:r w:rsidRPr="00DC71F2">
        <w:t xml:space="preserve">evidence we have </w:t>
      </w:r>
      <w:r>
        <w:t xml:space="preserve">heard over </w:t>
      </w:r>
      <w:r w:rsidRPr="00DC71F2">
        <w:t xml:space="preserve">the course of this inquiry has been </w:t>
      </w:r>
      <w:r>
        <w:t>that the situation is breathtakingly bad</w:t>
      </w:r>
      <w:r w:rsidRPr="00DC71F2">
        <w:t>.</w:t>
      </w:r>
      <w:r>
        <w:t xml:space="preserve"> </w:t>
      </w:r>
      <w:r w:rsidRPr="00DC71F2">
        <w:t>We have 131</w:t>
      </w:r>
      <w:r>
        <w:t>,00</w:t>
      </w:r>
      <w:r w:rsidRPr="00DC71F2">
        <w:t xml:space="preserve">0 children </w:t>
      </w:r>
      <w:r>
        <w:t>currently living in temporary</w:t>
      </w:r>
      <w:r w:rsidRPr="00DC71F2">
        <w:t xml:space="preserve"> accommodation. </w:t>
      </w:r>
      <w:r>
        <w:t>T</w:t>
      </w:r>
      <w:r w:rsidRPr="00DC71F2">
        <w:t xml:space="preserve">he human cost of that is incalculable. I had midwives in my office just last month in tears because infant mortality </w:t>
      </w:r>
      <w:r>
        <w:t xml:space="preserve">will rise </w:t>
      </w:r>
      <w:r w:rsidRPr="00DC71F2">
        <w:t xml:space="preserve">with regards to </w:t>
      </w:r>
      <w:r>
        <w:t xml:space="preserve">those </w:t>
      </w:r>
      <w:r w:rsidRPr="00DC71F2">
        <w:t>figures.</w:t>
      </w:r>
    </w:p>
    <w:p w:rsidR="00E96D7A" w:rsidRPr="00DC71F2" w:rsidP="00E96D7A">
      <w:pPr>
        <w:pStyle w:val="QuestionCont"/>
      </w:pPr>
      <w:r>
        <w:t>H</w:t>
      </w:r>
      <w:r w:rsidRPr="00DC71F2">
        <w:t xml:space="preserve">ow bad do things have to get before your </w:t>
      </w:r>
      <w:r>
        <w:t>D</w:t>
      </w:r>
      <w:r w:rsidRPr="00DC71F2">
        <w:t>epartment</w:t>
      </w:r>
      <w:r>
        <w:t xml:space="preserve"> acts with </w:t>
      </w:r>
      <w:r w:rsidRPr="00DC71F2">
        <w:t>the DWP to increase local housing allowance?</w:t>
      </w:r>
    </w:p>
    <w:p w:rsidR="00E96D7A" w:rsidP="00E96D7A">
      <w:pPr>
        <w:pStyle w:val="Answer"/>
      </w:pPr>
      <w:sdt>
        <w:sdtPr>
          <w:alias w:val="Witness"/>
          <w:id w:val="114727437"/>
          <w:placeholder>
            <w:docPart w:val="33AC09D87DF14BB38211342767709FF6"/>
          </w:placeholder>
          <w:richText/>
        </w:sdtPr>
        <w:sdtContent>
          <w:r w:rsidRPr="00A07445">
            <w:rPr>
              <w:b/>
              <w:i/>
            </w:rPr>
            <w:t>Simon Hoare:</w:t>
          </w:r>
        </w:sdtContent>
      </w:sdt>
      <w:r>
        <w:t xml:space="preserve"> </w:t>
      </w:r>
      <w:r w:rsidRPr="00DC71F2">
        <w:t xml:space="preserve">First of all, you </w:t>
      </w:r>
      <w:r>
        <w:t xml:space="preserve">are right </w:t>
      </w:r>
      <w:r w:rsidRPr="00DC71F2">
        <w:t>to highlight</w:t>
      </w:r>
      <w:r>
        <w:t>—</w:t>
      </w:r>
      <w:r w:rsidRPr="00DC71F2">
        <w:t>let us hope none of us ever forget</w:t>
      </w:r>
      <w:r w:rsidR="004549E9">
        <w:t>s</w:t>
      </w:r>
      <w:r w:rsidRPr="00DC71F2">
        <w:t xml:space="preserve"> </w:t>
      </w:r>
      <w:r>
        <w:t>it—</w:t>
      </w:r>
      <w:r w:rsidRPr="00DC71F2">
        <w:t>the human dimension of this</w:t>
      </w:r>
      <w:r>
        <w:t>. T</w:t>
      </w:r>
      <w:r w:rsidRPr="00DC71F2">
        <w:t>here can be nothing scar</w:t>
      </w:r>
      <w:r>
        <w:t xml:space="preserve">ier than being </w:t>
      </w:r>
      <w:r w:rsidRPr="00DC71F2">
        <w:t>rendered homeless</w:t>
      </w:r>
      <w:r>
        <w:t xml:space="preserve">, </w:t>
      </w:r>
      <w:r w:rsidRPr="00DC71F2">
        <w:t>if you are on your tod</w:t>
      </w:r>
      <w:r>
        <w:t>. I</w:t>
      </w:r>
      <w:r w:rsidRPr="00DC71F2">
        <w:t xml:space="preserve">f you have a partner </w:t>
      </w:r>
      <w:r w:rsidR="004549E9">
        <w:t>and</w:t>
      </w:r>
      <w:r w:rsidRPr="00DC71F2">
        <w:t xml:space="preserve"> kids</w:t>
      </w:r>
      <w:r w:rsidR="004549E9">
        <w:t>,</w:t>
      </w:r>
      <w:r>
        <w:t xml:space="preserve"> and </w:t>
      </w:r>
      <w:r w:rsidRPr="00DC71F2">
        <w:t xml:space="preserve">you are trying to keep them in education </w:t>
      </w:r>
      <w:r>
        <w:t xml:space="preserve">while also </w:t>
      </w:r>
      <w:r w:rsidRPr="00DC71F2">
        <w:t xml:space="preserve">trying to hold down </w:t>
      </w:r>
      <w:r>
        <w:t xml:space="preserve">a </w:t>
      </w:r>
      <w:r w:rsidRPr="00DC71F2">
        <w:t xml:space="preserve">job, it must be terrifying. </w:t>
      </w:r>
    </w:p>
    <w:p w:rsidR="00E96D7A" w:rsidP="00E96D7A">
      <w:pPr>
        <w:pStyle w:val="Remark"/>
      </w:pPr>
      <w:sdt>
        <w:sdtPr>
          <w:alias w:val="Member"/>
          <w:tag w:val="&lt;Member mnisId='1425' dodsId='25639'&gt;"/>
          <w:id w:val="403657051"/>
          <w:placeholder>
            <w:docPart w:val="35B2936B01C043AB8F177947ECC8E208"/>
          </w:placeholder>
          <w:richText/>
        </w:sdtPr>
        <w:sdtContent>
          <w:r>
            <w:rPr>
              <w:b/>
            </w:rPr>
            <w:t>Ian Byrne:</w:t>
          </w:r>
        </w:sdtContent>
      </w:sdt>
      <w:r>
        <w:t xml:space="preserve"> We agree on that.</w:t>
      </w:r>
    </w:p>
    <w:p w:rsidR="00E96D7A" w:rsidP="00E96D7A">
      <w:pPr>
        <w:pStyle w:val="Answer"/>
      </w:pPr>
      <w:sdt>
        <w:sdtPr>
          <w:alias w:val="Witness"/>
          <w:id w:val="-143893660"/>
          <w:placeholder>
            <w:docPart w:val="88945820C0EA435DAC60090ED8B8365B"/>
          </w:placeholder>
          <w:richText/>
        </w:sdtPr>
        <w:sdtContent>
          <w:r w:rsidRPr="00A07445">
            <w:rPr>
              <w:b/>
              <w:i/>
            </w:rPr>
            <w:t>Simon Hoare:</w:t>
          </w:r>
        </w:sdtContent>
      </w:sdt>
      <w:r>
        <w:t xml:space="preserve"> </w:t>
      </w:r>
      <w:r w:rsidRPr="00DC71F2">
        <w:t xml:space="preserve">I do not move away from that. </w:t>
      </w:r>
      <w:r>
        <w:t xml:space="preserve">The latest data indicates that there </w:t>
      </w:r>
      <w:r w:rsidRPr="00DC71F2">
        <w:t>has been the second highest increase in spending</w:t>
      </w:r>
      <w:r>
        <w:t xml:space="preserve"> in this area</w:t>
      </w:r>
      <w:r w:rsidRPr="00DC71F2">
        <w:t>.</w:t>
      </w:r>
      <w:r>
        <w:t xml:space="preserve"> Over the last three years, £1 </w:t>
      </w:r>
      <w:r w:rsidRPr="00DC71F2">
        <w:t>billion has been spent on the homelessness prevention strategy</w:t>
      </w:r>
      <w:r>
        <w:t>, with a top-up of £</w:t>
      </w:r>
      <w:r w:rsidRPr="00DC71F2">
        <w:t>109 million this year</w:t>
      </w:r>
      <w:r>
        <w:t>. T</w:t>
      </w:r>
      <w:r w:rsidRPr="00DC71F2">
        <w:t>hat has been deployed to work with landlords to keep people in their homes.</w:t>
      </w:r>
      <w:r>
        <w:t xml:space="preserve"> The </w:t>
      </w:r>
      <w:r w:rsidRPr="00DC71F2">
        <w:t xml:space="preserve">Government </w:t>
      </w:r>
      <w:r>
        <w:t xml:space="preserve">have </w:t>
      </w:r>
      <w:r w:rsidRPr="00DC71F2">
        <w:t xml:space="preserve">also given </w:t>
      </w:r>
      <w:r>
        <w:t>£</w:t>
      </w:r>
      <w:r w:rsidRPr="00DC71F2">
        <w:t xml:space="preserve">26 billion </w:t>
      </w:r>
      <w:r>
        <w:t xml:space="preserve">in </w:t>
      </w:r>
      <w:r w:rsidRPr="00DC71F2">
        <w:t>cost of living support, which again has helped an awful lot of people who would have come under acute financial pressure</w:t>
      </w:r>
      <w:r>
        <w:t xml:space="preserve"> stay in their homes.</w:t>
      </w:r>
    </w:p>
    <w:p w:rsidR="00E96D7A" w:rsidP="00E96D7A">
      <w:pPr>
        <w:pStyle w:val="Question"/>
        <w:numPr>
          <w:ilvl w:val="0"/>
          <w:numId w:val="9"/>
        </w:numPr>
      </w:pPr>
      <w:sdt>
        <w:sdtPr>
          <w:alias w:val="Member"/>
          <w:tag w:val="&lt;Member mnisId='1425' dodsId='25639'&gt;"/>
          <w:id w:val="47039731"/>
          <w:placeholder>
            <w:docPart w:val="2ED5DF9B75704E55A12CAB02AE2C846D"/>
          </w:placeholder>
          <w:richText/>
        </w:sdtPr>
        <w:sdtContent>
          <w:r>
            <w:rPr>
              <w:b/>
            </w:rPr>
            <w:t>Ian Byrne:</w:t>
          </w:r>
        </w:sdtContent>
      </w:sdt>
      <w:r w:rsidRPr="00DC71F2">
        <w:t xml:space="preserve"> </w:t>
      </w:r>
      <w:r>
        <w:t xml:space="preserve">The question was about LHA. </w:t>
      </w:r>
    </w:p>
    <w:p w:rsidR="00E96D7A" w:rsidRPr="00DC71F2" w:rsidP="00E96D7A">
      <w:pPr>
        <w:pStyle w:val="Answer"/>
      </w:pPr>
      <w:sdt>
        <w:sdtPr>
          <w:alias w:val="Witness"/>
          <w:id w:val="1127826836"/>
          <w:placeholder>
            <w:docPart w:val="FBC41F594434413CB0ECE58792BC4199"/>
          </w:placeholder>
          <w:richText/>
        </w:sdtPr>
        <w:sdtContent>
          <w:r w:rsidRPr="00A07445">
            <w:rPr>
              <w:b/>
              <w:i/>
            </w:rPr>
            <w:t>Simon Hoare:</w:t>
          </w:r>
        </w:sdtContent>
      </w:sdt>
      <w:r>
        <w:t xml:space="preserve"> </w:t>
      </w:r>
      <w:r w:rsidRPr="00DC71F2">
        <w:t xml:space="preserve">The Renters </w:t>
      </w:r>
      <w:r>
        <w:t>(</w:t>
      </w:r>
      <w:r w:rsidRPr="00DC71F2">
        <w:t>Reform</w:t>
      </w:r>
      <w:r>
        <w:t>)</w:t>
      </w:r>
      <w:r w:rsidRPr="00DC71F2">
        <w:t xml:space="preserve"> Bill will help with regards to no</w:t>
      </w:r>
      <w:r w:rsidR="00982788">
        <w:t>-</w:t>
      </w:r>
      <w:r w:rsidRPr="00DC71F2">
        <w:t>fault evictions</w:t>
      </w:r>
      <w:r>
        <w:t>. T</w:t>
      </w:r>
      <w:r w:rsidRPr="00DC71F2">
        <w:t xml:space="preserve">he Government </w:t>
      </w:r>
      <w:r w:rsidR="00982788">
        <w:t>are</w:t>
      </w:r>
      <w:r w:rsidRPr="00DC71F2">
        <w:t xml:space="preserve"> focused on the issue. </w:t>
      </w:r>
      <w:r>
        <w:t>T</w:t>
      </w:r>
      <w:r w:rsidRPr="00DC71F2">
        <w:t xml:space="preserve">hat is </w:t>
      </w:r>
      <w:r>
        <w:t xml:space="preserve">the </w:t>
      </w:r>
      <w:r w:rsidRPr="00DC71F2">
        <w:t>slightly abstract response to it.</w:t>
      </w:r>
    </w:p>
    <w:p w:rsidR="00982788" w:rsidP="00E96D7A">
      <w:pPr>
        <w:pStyle w:val="Answer"/>
      </w:pPr>
      <w:r w:rsidRPr="00DC71F2">
        <w:t xml:space="preserve">We know full well that there have been a number of pressures on this sector. </w:t>
      </w:r>
      <w:r>
        <w:t xml:space="preserve">We </w:t>
      </w:r>
      <w:r w:rsidRPr="00DC71F2">
        <w:t>have a</w:t>
      </w:r>
      <w:r>
        <w:t xml:space="preserve"> </w:t>
      </w:r>
      <w:r w:rsidRPr="00DC71F2">
        <w:t xml:space="preserve">clear and not eccentric hope that those pressures are demonstrably easing in terms of </w:t>
      </w:r>
      <w:r>
        <w:t xml:space="preserve">the </w:t>
      </w:r>
      <w:r w:rsidRPr="00DC71F2">
        <w:t>cost of living, inflation and interest rates</w:t>
      </w:r>
      <w:r>
        <w:t xml:space="preserve">. </w:t>
      </w:r>
    </w:p>
    <w:p w:rsidR="00E96D7A" w:rsidP="00982788">
      <w:pPr>
        <w:pStyle w:val="Answer"/>
      </w:pPr>
      <w:r>
        <w:t>W</w:t>
      </w:r>
      <w:r w:rsidRPr="00DC71F2">
        <w:t>e are seized of the issue.</w:t>
      </w:r>
      <w:r w:rsidR="00982788">
        <w:t xml:space="preserve"> </w:t>
      </w:r>
      <w:r w:rsidRPr="00DC71F2">
        <w:t>We stand ready to do what we can with local authorities to help those people, but it is sensible</w:t>
      </w:r>
      <w:r>
        <w:t>,</w:t>
      </w:r>
      <w:r w:rsidRPr="00DC71F2">
        <w:t xml:space="preserve"> in terms of the broader use of public sector </w:t>
      </w:r>
      <w:r w:rsidR="00982788">
        <w:t>moneys</w:t>
      </w:r>
      <w:r>
        <w:t>,</w:t>
      </w:r>
      <w:r w:rsidRPr="00DC71F2">
        <w:t xml:space="preserve"> to pause for not too long a period</w:t>
      </w:r>
      <w:r>
        <w:t xml:space="preserve"> to </w:t>
      </w:r>
      <w:r w:rsidRPr="00DC71F2">
        <w:t>see the direction of travel on those pressures and see</w:t>
      </w:r>
      <w:r>
        <w:t xml:space="preserve">, </w:t>
      </w:r>
      <w:r w:rsidRPr="00DC71F2">
        <w:t>if</w:t>
      </w:r>
      <w:r>
        <w:t xml:space="preserve">, </w:t>
      </w:r>
      <w:r w:rsidRPr="00DC71F2">
        <w:t xml:space="preserve">when </w:t>
      </w:r>
      <w:r>
        <w:t xml:space="preserve">and </w:t>
      </w:r>
      <w:r w:rsidRPr="00DC71F2">
        <w:t>as they ease</w:t>
      </w:r>
      <w:r>
        <w:t>, w</w:t>
      </w:r>
      <w:r w:rsidRPr="00DC71F2">
        <w:t xml:space="preserve">hat </w:t>
      </w:r>
      <w:r>
        <w:t xml:space="preserve">it </w:t>
      </w:r>
      <w:r w:rsidRPr="00DC71F2">
        <w:t>does to the</w:t>
      </w:r>
      <w:r>
        <w:t xml:space="preserve"> sector. That does not</w:t>
      </w:r>
      <w:r w:rsidRPr="00DC71F2">
        <w:t xml:space="preserve"> give you an answer</w:t>
      </w:r>
      <w:r>
        <w:t xml:space="preserve"> about—</w:t>
      </w:r>
    </w:p>
    <w:p w:rsidR="00E96D7A" w:rsidP="00E96D7A">
      <w:pPr>
        <w:pStyle w:val="Question"/>
        <w:numPr>
          <w:ilvl w:val="0"/>
          <w:numId w:val="9"/>
        </w:numPr>
      </w:pPr>
      <w:sdt>
        <w:sdtPr>
          <w:alias w:val="Member"/>
          <w:tag w:val="&lt;Member mnisId='1425' dodsId='25639'&gt;"/>
          <w:id w:val="-1611504487"/>
          <w:placeholder>
            <w:docPart w:val="742824C41EA140C99BD25E9141065710"/>
          </w:placeholder>
          <w:richText/>
        </w:sdtPr>
        <w:sdtContent>
          <w:r>
            <w:rPr>
              <w:b/>
            </w:rPr>
            <w:t>Ian Byrne:</w:t>
          </w:r>
        </w:sdtContent>
      </w:sdt>
      <w:r w:rsidRPr="00DC71F2">
        <w:t xml:space="preserve"> </w:t>
      </w:r>
      <w:r>
        <w:t xml:space="preserve">It does not give me any </w:t>
      </w:r>
      <w:r w:rsidRPr="00DC71F2">
        <w:t>answer</w:t>
      </w:r>
      <w:r>
        <w:t>.</w:t>
      </w:r>
    </w:p>
    <w:p w:rsidR="00E96D7A" w:rsidP="00E96D7A">
      <w:pPr>
        <w:pStyle w:val="Answer"/>
      </w:pPr>
      <w:sdt>
        <w:sdtPr>
          <w:alias w:val="Witness"/>
          <w:id w:val="1057815200"/>
          <w:placeholder>
            <w:docPart w:val="3489FFBBE13845FDAFD8549E230BB917"/>
          </w:placeholder>
          <w:richText/>
        </w:sdtPr>
        <w:sdtContent>
          <w:r w:rsidRPr="00A07445">
            <w:rPr>
              <w:b/>
              <w:i/>
            </w:rPr>
            <w:t>Simon Hoare:</w:t>
          </w:r>
        </w:sdtContent>
      </w:sdt>
      <w:r>
        <w:t xml:space="preserve"> I</w:t>
      </w:r>
      <w:r w:rsidRPr="00DC71F2">
        <w:t xml:space="preserve">t does. </w:t>
      </w:r>
      <w:r>
        <w:t xml:space="preserve">It </w:t>
      </w:r>
      <w:r w:rsidRPr="00DC71F2">
        <w:t>tells you where our thinking is</w:t>
      </w:r>
      <w:r>
        <w:t>. I</w:t>
      </w:r>
      <w:r w:rsidRPr="00DC71F2">
        <w:t>t tells you, Mr B</w:t>
      </w:r>
      <w:r>
        <w:t>y</w:t>
      </w:r>
      <w:r w:rsidRPr="00DC71F2">
        <w:t xml:space="preserve">rne, what it is that the </w:t>
      </w:r>
      <w:r>
        <w:t>G</w:t>
      </w:r>
      <w:r w:rsidRPr="00DC71F2">
        <w:t>overnment ha</w:t>
      </w:r>
      <w:r>
        <w:t xml:space="preserve">ve </w:t>
      </w:r>
      <w:r w:rsidRPr="00DC71F2">
        <w:t>done.</w:t>
      </w:r>
    </w:p>
    <w:p w:rsidR="00E96D7A" w:rsidRPr="00982788" w:rsidP="00E96D7A">
      <w:pPr>
        <w:pStyle w:val="Question"/>
        <w:numPr>
          <w:ilvl w:val="0"/>
          <w:numId w:val="9"/>
        </w:numPr>
      </w:pPr>
      <w:sdt>
        <w:sdtPr>
          <w:alias w:val="Member"/>
          <w:tag w:val="&lt;Member mnisId='1425' dodsId='25639'&gt;"/>
          <w:id w:val="-1778627640"/>
          <w:placeholder>
            <w:docPart w:val="1A446A3BA9104B099F9071E146A04ED9"/>
          </w:placeholder>
          <w:richText/>
        </w:sdtPr>
        <w:sdtContent>
          <w:r>
            <w:rPr>
              <w:b/>
            </w:rPr>
            <w:t>Ian Byrne:</w:t>
          </w:r>
        </w:sdtContent>
      </w:sdt>
      <w:r w:rsidRPr="00DC71F2">
        <w:t xml:space="preserve"> There is a recognition within </w:t>
      </w:r>
      <w:r>
        <w:t xml:space="preserve">Government </w:t>
      </w:r>
      <w:r w:rsidRPr="00DC71F2">
        <w:t xml:space="preserve">that </w:t>
      </w:r>
      <w:r>
        <w:t xml:space="preserve">the freezing of </w:t>
      </w:r>
      <w:r w:rsidRPr="00DC71F2">
        <w:t>LHA</w:t>
      </w:r>
      <w:r>
        <w:t xml:space="preserve"> has been </w:t>
      </w:r>
      <w:r w:rsidRPr="00982788">
        <w:t>catastrophic.</w:t>
      </w:r>
    </w:p>
    <w:p w:rsidR="00E96D7A" w:rsidRPr="00982788" w:rsidP="00E96D7A">
      <w:pPr>
        <w:pStyle w:val="Answer"/>
      </w:pPr>
      <w:sdt>
        <w:sdtPr>
          <w:alias w:val="Witness"/>
          <w:id w:val="823789502"/>
          <w:placeholder>
            <w:docPart w:val="D8AFC355900B49428D79DB329B172C08"/>
          </w:placeholder>
          <w:richText/>
        </w:sdtPr>
        <w:sdtContent>
          <w:r w:rsidRPr="00982788">
            <w:rPr>
              <w:b/>
              <w:i/>
            </w:rPr>
            <w:t>Simon Hoare:</w:t>
          </w:r>
        </w:sdtContent>
      </w:sdt>
      <w:r w:rsidRPr="00982788">
        <w:t xml:space="preserve"> I would not say that. I cannot, with respect, understand how you might </w:t>
      </w:r>
      <w:r w:rsidR="00982788">
        <w:t>conclude</w:t>
      </w:r>
      <w:r w:rsidRPr="00982788">
        <w:t>—</w:t>
      </w:r>
    </w:p>
    <w:p w:rsidR="00E96D7A" w:rsidRPr="00982788" w:rsidP="00E96D7A">
      <w:pPr>
        <w:pStyle w:val="Answer"/>
      </w:pPr>
      <w:sdt>
        <w:sdtPr>
          <w:alias w:val="Member"/>
          <w:tag w:val="&lt;Member mnisId='1425' dodsId='25639'&gt;"/>
          <w:id w:val="1569460274"/>
          <w:placeholder>
            <w:docPart w:val="B5585FE610CD494CAC25961EDA3F6B95"/>
          </w:placeholder>
          <w:richText/>
        </w:sdtPr>
        <w:sdtContent>
          <w:r w:rsidRPr="00982788">
            <w:rPr>
              <w:b/>
            </w:rPr>
            <w:t>Ian Byrne:</w:t>
          </w:r>
        </w:sdtContent>
      </w:sdt>
      <w:r w:rsidRPr="00982788">
        <w:t xml:space="preserve"> </w:t>
      </w:r>
      <w:r w:rsidRPr="00982788" w:rsidR="00982788">
        <w:t xml:space="preserve">All </w:t>
      </w:r>
      <w:r w:rsidRPr="00982788">
        <w:t>the evidence</w:t>
      </w:r>
      <w:r w:rsidRPr="00982788" w:rsidR="00982788">
        <w:t xml:space="preserve"> points to it</w:t>
      </w:r>
      <w:r w:rsidRPr="00982788">
        <w:t xml:space="preserve">, Minister. </w:t>
      </w:r>
    </w:p>
    <w:p w:rsidR="00E96D7A" w:rsidP="00E96D7A">
      <w:pPr>
        <w:pStyle w:val="Answer"/>
      </w:pPr>
      <w:sdt>
        <w:sdtPr>
          <w:alias w:val="Witness"/>
          <w:id w:val="-800379003"/>
          <w:placeholder>
            <w:docPart w:val="3462451D9FA74E21A9F942A42346E411"/>
          </w:placeholder>
          <w:richText/>
        </w:sdtPr>
        <w:sdtContent>
          <w:r w:rsidRPr="00982788">
            <w:rPr>
              <w:b/>
              <w:i/>
            </w:rPr>
            <w:t>Simon Hoare:</w:t>
          </w:r>
        </w:sdtContent>
      </w:sdt>
      <w:r w:rsidRPr="00982788">
        <w:t xml:space="preserve"> </w:t>
      </w:r>
      <w:r w:rsidRPr="00982788" w:rsidR="00982788">
        <w:t>—</w:t>
      </w:r>
      <w:r w:rsidRPr="00982788">
        <w:t xml:space="preserve">from anything I have </w:t>
      </w:r>
      <w:r w:rsidRPr="00982788">
        <w:t>said</w:t>
      </w:r>
      <w:r w:rsidRPr="00982788" w:rsidR="00982788">
        <w:t>,</w:t>
      </w:r>
      <w:r w:rsidRPr="00982788">
        <w:t xml:space="preserve"> that that is the Government’s position. You have taken evidence from people who are looking at this matter</w:t>
      </w:r>
      <w:r w:rsidRPr="00DC71F2">
        <w:t xml:space="preserve"> to say there are issues and problems, </w:t>
      </w:r>
      <w:r>
        <w:t xml:space="preserve">but, again, the </w:t>
      </w:r>
      <w:r w:rsidRPr="00DC71F2">
        <w:t>Government do not disagree</w:t>
      </w:r>
      <w:r>
        <w:t xml:space="preserve">. I am </w:t>
      </w:r>
      <w:r w:rsidRPr="00DC71F2">
        <w:t>pretty certain</w:t>
      </w:r>
      <w:r>
        <w:t xml:space="preserve"> we </w:t>
      </w:r>
      <w:r w:rsidRPr="00DC71F2">
        <w:t xml:space="preserve">will disagree on the application of different solutions. </w:t>
      </w:r>
    </w:p>
    <w:p w:rsidR="00E96D7A" w:rsidP="00E96D7A">
      <w:pPr>
        <w:pStyle w:val="Question"/>
        <w:numPr>
          <w:ilvl w:val="0"/>
          <w:numId w:val="9"/>
        </w:numPr>
      </w:pPr>
      <w:sdt>
        <w:sdtPr>
          <w:alias w:val="Member"/>
          <w:tag w:val="&lt;Member mnisId='1425' dodsId='25639'&gt;"/>
          <w:id w:val="1662589262"/>
          <w:placeholder>
            <w:docPart w:val="6FA65DF7979F4591A3DA89731550195D"/>
          </w:placeholder>
          <w:richText/>
        </w:sdtPr>
        <w:sdtContent>
          <w:r>
            <w:rPr>
              <w:b/>
            </w:rPr>
            <w:t>Ian Byrne:</w:t>
          </w:r>
        </w:sdtContent>
      </w:sdt>
      <w:r w:rsidRPr="00DC71F2">
        <w:t xml:space="preserve"> </w:t>
      </w:r>
      <w:r w:rsidR="00982788">
        <w:t xml:space="preserve">Potentially, there could be something </w:t>
      </w:r>
      <w:r>
        <w:t>on Wednesday from the Chancellor?</w:t>
      </w:r>
    </w:p>
    <w:p w:rsidR="00E96D7A" w:rsidP="00E96D7A">
      <w:pPr>
        <w:pStyle w:val="Answer"/>
      </w:pPr>
      <w:sdt>
        <w:sdtPr>
          <w:alias w:val="Witness"/>
          <w:id w:val="1819765375"/>
          <w:placeholder>
            <w:docPart w:val="FA9CA2872DF7404CB5A66D57DAB27CE0"/>
          </w:placeholder>
          <w:richText/>
        </w:sdtPr>
        <w:sdtContent>
          <w:r w:rsidRPr="00A07445">
            <w:rPr>
              <w:b/>
              <w:i/>
            </w:rPr>
            <w:t>Simon Hoare:</w:t>
          </w:r>
        </w:sdtContent>
      </w:sdt>
      <w:r>
        <w:t xml:space="preserve"> If </w:t>
      </w:r>
      <w:r w:rsidRPr="00DC71F2">
        <w:t xml:space="preserve">I knew what was in the </w:t>
      </w:r>
      <w:r w:rsidR="00B638A4">
        <w:t>autumn statement</w:t>
      </w:r>
      <w:r>
        <w:t xml:space="preserve">, </w:t>
      </w:r>
      <w:r w:rsidRPr="00DC71F2">
        <w:t>nobody would let me come before you in case I let the cat out of the bag.</w:t>
      </w:r>
      <w:r w:rsidRPr="00873A35" w:rsidR="00873A35">
        <w:t xml:space="preserve"> </w:t>
      </w:r>
      <w:r w:rsidRPr="00DC71F2" w:rsidR="00873A35">
        <w:t>I do not know</w:t>
      </w:r>
      <w:r w:rsidR="00873A35">
        <w:t>.</w:t>
      </w:r>
    </w:p>
    <w:p w:rsidR="00907C11" w:rsidP="00907C11">
      <w:pPr>
        <w:pStyle w:val="Question"/>
        <w:numPr>
          <w:ilvl w:val="0"/>
          <w:numId w:val="0"/>
        </w:numPr>
        <w:ind w:left="794"/>
      </w:pPr>
      <w:sdt>
        <w:sdtPr>
          <w:alias w:val="Member"/>
          <w:tag w:val="&lt;Member mnisId='1425' dodsId='25639'&gt;"/>
          <w:id w:val="753017658"/>
          <w:placeholder>
            <w:docPart w:val="2DFF02C4037D4F75AF78DA19004DC2BD"/>
          </w:placeholder>
          <w:richText/>
        </w:sdtPr>
        <w:sdtContent>
          <w:r>
            <w:rPr>
              <w:b/>
            </w:rPr>
            <w:t>Ian Byrne:</w:t>
          </w:r>
        </w:sdtContent>
      </w:sdt>
      <w:r w:rsidRPr="00DC71F2">
        <w:t xml:space="preserve"> </w:t>
      </w:r>
      <w:r>
        <w:t xml:space="preserve">Okay, we are not going to get anywhere with that. </w:t>
      </w:r>
      <w:r w:rsidR="00B57358">
        <w:t xml:space="preserve">Can </w:t>
      </w:r>
      <w:r w:rsidR="00873A35">
        <w:t>I</w:t>
      </w:r>
      <w:r w:rsidR="00B57358">
        <w:t xml:space="preserve"> move on?</w:t>
      </w:r>
    </w:p>
    <w:p w:rsidR="00907C11" w:rsidP="00907C11">
      <w:pPr>
        <w:pStyle w:val="Answer"/>
      </w:pPr>
      <w:sdt>
        <w:sdtPr>
          <w:alias w:val="Witness"/>
          <w:id w:val="-1374233832"/>
          <w:placeholder>
            <w:docPart w:val="DC712874D27541F795BAC4605B9A4F0B"/>
          </w:placeholder>
          <w:richText/>
        </w:sdtPr>
        <w:sdtContent>
          <w:r w:rsidRPr="00A07445">
            <w:rPr>
              <w:b/>
              <w:i/>
            </w:rPr>
            <w:t>Simon Hoare:</w:t>
          </w:r>
        </w:sdtContent>
      </w:sdt>
      <w:r>
        <w:t xml:space="preserve"> </w:t>
      </w:r>
      <w:r w:rsidRPr="00DC71F2">
        <w:t xml:space="preserve">I </w:t>
      </w:r>
      <w:r>
        <w:t xml:space="preserve">will </w:t>
      </w:r>
      <w:r w:rsidRPr="00DC71F2">
        <w:t>make this pledge</w:t>
      </w:r>
      <w:r>
        <w:t>. L</w:t>
      </w:r>
      <w:r w:rsidRPr="00DC71F2">
        <w:t xml:space="preserve">et us wait to see what the </w:t>
      </w:r>
      <w:r>
        <w:t xml:space="preserve">Chancellor </w:t>
      </w:r>
      <w:r w:rsidRPr="00DC71F2">
        <w:t xml:space="preserve">says on Wednesday. I am very happy to return to this Committee to talk about the scenario, as it </w:t>
      </w:r>
      <w:r>
        <w:t xml:space="preserve">will have been </w:t>
      </w:r>
      <w:r w:rsidRPr="00DC71F2">
        <w:t xml:space="preserve">clarified after the </w:t>
      </w:r>
      <w:r w:rsidR="00B638A4">
        <w:t>autumn statement</w:t>
      </w:r>
      <w:r w:rsidRPr="00DC71F2">
        <w:t xml:space="preserve">. </w:t>
      </w:r>
    </w:p>
    <w:p w:rsidR="00907C11" w:rsidP="00907C11">
      <w:pPr>
        <w:pStyle w:val="Remark"/>
      </w:pPr>
      <w:sdt>
        <w:sdtPr>
          <w:alias w:val="Member"/>
          <w:tag w:val="&lt;Member mnisId='1425' dodsId='25639'&gt;"/>
          <w:id w:val="2008095980"/>
          <w:placeholder>
            <w:docPart w:val="CA640A841370496EA026C2C9A34565D0"/>
          </w:placeholder>
          <w:richText/>
        </w:sdtPr>
        <w:sdtContent>
          <w:r>
            <w:rPr>
              <w:b/>
            </w:rPr>
            <w:t>Ian Byrne:</w:t>
          </w:r>
        </w:sdtContent>
      </w:sdt>
      <w:r>
        <w:t xml:space="preserve"> That is fine. </w:t>
      </w:r>
    </w:p>
    <w:p w:rsidR="00907C11" w:rsidP="00907C11">
      <w:pPr>
        <w:pStyle w:val="Answer"/>
      </w:pPr>
      <w:sdt>
        <w:sdtPr>
          <w:alias w:val="Witness"/>
          <w:id w:val="2072920991"/>
          <w:placeholder>
            <w:docPart w:val="CE7852085A8E4E76BC23600BD56B5545"/>
          </w:placeholder>
          <w:richText/>
        </w:sdtPr>
        <w:sdtContent>
          <w:r w:rsidRPr="00A07445">
            <w:rPr>
              <w:b/>
              <w:i/>
            </w:rPr>
            <w:t>Simon Hoare:</w:t>
          </w:r>
        </w:sdtContent>
      </w:sdt>
      <w:r>
        <w:t xml:space="preserve"> </w:t>
      </w:r>
      <w:r w:rsidRPr="00DC71F2">
        <w:t>As I sa</w:t>
      </w:r>
      <w:r>
        <w:t>y</w:t>
      </w:r>
      <w:r w:rsidRPr="00DC71F2">
        <w:t xml:space="preserve">, that was </w:t>
      </w:r>
      <w:r>
        <w:t xml:space="preserve">in </w:t>
      </w:r>
      <w:r w:rsidRPr="00DC71F2">
        <w:t xml:space="preserve">the balance of me appearing </w:t>
      </w:r>
      <w:r>
        <w:t xml:space="preserve">or not appearing today. I </w:t>
      </w:r>
      <w:r w:rsidRPr="00DC71F2">
        <w:t>decided to do it with th</w:t>
      </w:r>
      <w:r>
        <w:t>e</w:t>
      </w:r>
      <w:r w:rsidRPr="00DC71F2">
        <w:t xml:space="preserve"> ca</w:t>
      </w:r>
      <w:r>
        <w:t>veat that there</w:t>
      </w:r>
      <w:r w:rsidRPr="00DC71F2">
        <w:t xml:space="preserve"> would be things I would not be able to answer.</w:t>
      </w:r>
    </w:p>
    <w:p w:rsidR="00907C11" w:rsidP="00907C11">
      <w:pPr>
        <w:pStyle w:val="Question"/>
        <w:numPr>
          <w:ilvl w:val="0"/>
          <w:numId w:val="9"/>
        </w:numPr>
      </w:pPr>
      <w:sdt>
        <w:sdtPr>
          <w:alias w:val="Member"/>
          <w:tag w:val="&lt;Member mnisId='1425' dodsId='25639'&gt;"/>
          <w:id w:val="-1350789116"/>
          <w:placeholder>
            <w:docPart w:val="822F2791F79D4E2D817A945BE8B86C86"/>
          </w:placeholder>
          <w:richText/>
        </w:sdtPr>
        <w:sdtContent>
          <w:r>
            <w:rPr>
              <w:b/>
            </w:rPr>
            <w:t>Ian Byrne:</w:t>
          </w:r>
        </w:sdtContent>
      </w:sdt>
      <w:r w:rsidRPr="00DC71F2">
        <w:t xml:space="preserve"> </w:t>
      </w:r>
      <w:r>
        <w:t xml:space="preserve">We will have you back on Wednesday if anything changes, then. </w:t>
      </w:r>
    </w:p>
    <w:p w:rsidR="00907C11" w:rsidP="00907C11">
      <w:pPr>
        <w:pStyle w:val="Answer"/>
      </w:pPr>
      <w:sdt>
        <w:sdtPr>
          <w:alias w:val="Witness"/>
          <w:id w:val="1148314790"/>
          <w:placeholder>
            <w:docPart w:val="5EFD673A2638456E8573CAEDF21F14BD"/>
          </w:placeholder>
          <w:richText/>
        </w:sdtPr>
        <w:sdtContent>
          <w:r w:rsidRPr="00A07445">
            <w:rPr>
              <w:b/>
              <w:i/>
            </w:rPr>
            <w:t>Simon Hoare:</w:t>
          </w:r>
        </w:sdtContent>
      </w:sdt>
      <w:r>
        <w:t xml:space="preserve"> W</w:t>
      </w:r>
      <w:r w:rsidRPr="00DC71F2">
        <w:t xml:space="preserve">e might do it </w:t>
      </w:r>
      <w:r>
        <w:t xml:space="preserve">on </w:t>
      </w:r>
      <w:r w:rsidRPr="00DC71F2">
        <w:t>Thursday.</w:t>
      </w:r>
    </w:p>
    <w:p w:rsidR="00907C11" w:rsidP="00907C11">
      <w:pPr>
        <w:pStyle w:val="Question"/>
        <w:numPr>
          <w:ilvl w:val="0"/>
          <w:numId w:val="9"/>
        </w:numPr>
      </w:pPr>
      <w:sdt>
        <w:sdtPr>
          <w:alias w:val="Member"/>
          <w:tag w:val="&lt;Member mnisId='1425' dodsId='25639'&gt;"/>
          <w:id w:val="1011492617"/>
          <w:placeholder>
            <w:docPart w:val="5BA541A0929F4363979CE28BF285D92F"/>
          </w:placeholder>
          <w:richText/>
        </w:sdtPr>
        <w:sdtContent>
          <w:r>
            <w:rPr>
              <w:b/>
            </w:rPr>
            <w:t>Ian Byrne:</w:t>
          </w:r>
        </w:sdtContent>
      </w:sdt>
      <w:r w:rsidRPr="00DC71F2">
        <w:t xml:space="preserve"> </w:t>
      </w:r>
      <w:r>
        <w:t>Next, w</w:t>
      </w:r>
      <w:r w:rsidRPr="00DC71F2">
        <w:t xml:space="preserve">e have heard </w:t>
      </w:r>
      <w:r>
        <w:t xml:space="preserve">from </w:t>
      </w:r>
      <w:r w:rsidRPr="00DC71F2">
        <w:t>many councils</w:t>
      </w:r>
      <w:r>
        <w:t xml:space="preserve"> about the g</w:t>
      </w:r>
      <w:r w:rsidRPr="00DC71F2">
        <w:t xml:space="preserve">eneral </w:t>
      </w:r>
      <w:r>
        <w:t>f</w:t>
      </w:r>
      <w:r w:rsidRPr="00DC71F2">
        <w:t xml:space="preserve">inance </w:t>
      </w:r>
      <w:r>
        <w:t>pressures</w:t>
      </w:r>
      <w:r w:rsidRPr="00DC71F2">
        <w:t xml:space="preserve">, </w:t>
      </w:r>
      <w:r>
        <w:t xml:space="preserve">as we </w:t>
      </w:r>
      <w:r w:rsidRPr="00DC71F2">
        <w:t xml:space="preserve">have been talking </w:t>
      </w:r>
      <w:r>
        <w:t xml:space="preserve">about for most of the </w:t>
      </w:r>
      <w:r w:rsidRPr="00DC71F2">
        <w:t xml:space="preserve">session. </w:t>
      </w:r>
      <w:r>
        <w:t>T</w:t>
      </w:r>
      <w:r w:rsidRPr="00DC71F2">
        <w:t xml:space="preserve">he </w:t>
      </w:r>
      <w:r>
        <w:t xml:space="preserve">financial pressures </w:t>
      </w:r>
      <w:r w:rsidRPr="00DC71F2">
        <w:t>ha</w:t>
      </w:r>
      <w:r>
        <w:t xml:space="preserve">ve </w:t>
      </w:r>
      <w:r w:rsidRPr="00DC71F2">
        <w:t xml:space="preserve">caused them to stop some </w:t>
      </w:r>
      <w:r>
        <w:t xml:space="preserve">discretionary </w:t>
      </w:r>
      <w:r w:rsidRPr="00DC71F2">
        <w:t>early intervention services aimed at preventing homelessness.</w:t>
      </w:r>
    </w:p>
    <w:p w:rsidR="00907C11" w:rsidP="00907C11">
      <w:pPr>
        <w:pStyle w:val="QuestionCont"/>
      </w:pPr>
      <w:r w:rsidRPr="00DC71F2">
        <w:t xml:space="preserve">Just last week in Liverpool, </w:t>
      </w:r>
      <w:r>
        <w:t xml:space="preserve">there was a report </w:t>
      </w:r>
      <w:r w:rsidRPr="00DC71F2">
        <w:t xml:space="preserve">in the </w:t>
      </w:r>
      <w:r w:rsidRPr="00185264">
        <w:rPr>
          <w:i/>
          <w:iCs/>
        </w:rPr>
        <w:t>Liverpool Echo</w:t>
      </w:r>
      <w:r w:rsidRPr="00DC71F2">
        <w:t xml:space="preserve"> </w:t>
      </w:r>
      <w:r>
        <w:t xml:space="preserve">that </w:t>
      </w:r>
      <w:r w:rsidRPr="00DC71F2">
        <w:t xml:space="preserve">showed the financial and human cost of 550 </w:t>
      </w:r>
      <w:r>
        <w:t xml:space="preserve">households in temporary </w:t>
      </w:r>
      <w:r w:rsidRPr="00DC71F2">
        <w:t>b</w:t>
      </w:r>
      <w:r>
        <w:t>e</w:t>
      </w:r>
      <w:r w:rsidRPr="00DC71F2">
        <w:t xml:space="preserve">d and </w:t>
      </w:r>
      <w:r>
        <w:t xml:space="preserve">breakfast </w:t>
      </w:r>
      <w:r w:rsidRPr="00DC71F2">
        <w:t>accommodation</w:t>
      </w:r>
      <w:r>
        <w:t xml:space="preserve">, including </w:t>
      </w:r>
      <w:r w:rsidRPr="00DC71F2">
        <w:t xml:space="preserve">250 </w:t>
      </w:r>
      <w:r>
        <w:t xml:space="preserve">households </w:t>
      </w:r>
      <w:r w:rsidRPr="00DC71F2">
        <w:t>with children.</w:t>
      </w:r>
      <w:r>
        <w:t xml:space="preserve"> It has </w:t>
      </w:r>
      <w:r w:rsidR="00873A35">
        <w:t>got</w:t>
      </w:r>
      <w:r>
        <w:t xml:space="preserve"> so bad </w:t>
      </w:r>
      <w:r w:rsidRPr="00DC71F2">
        <w:t xml:space="preserve">that the leader of the city council declared a homelessness emergency. The </w:t>
      </w:r>
      <w:r>
        <w:t>c</w:t>
      </w:r>
      <w:r w:rsidRPr="00DC71F2">
        <w:t>ity</w:t>
      </w:r>
      <w:r>
        <w:t xml:space="preserve"> has seen </w:t>
      </w:r>
      <w:r w:rsidRPr="00DC71F2">
        <w:t xml:space="preserve">costs </w:t>
      </w:r>
      <w:r>
        <w:t xml:space="preserve">this year rise from £250,000 to an anticipated £19 million at the end of this financial year. </w:t>
      </w:r>
    </w:p>
    <w:p w:rsidR="00907C11" w:rsidP="00907C11">
      <w:pPr>
        <w:pStyle w:val="QuestionCont"/>
      </w:pPr>
      <w:r w:rsidRPr="00DC71F2">
        <w:t xml:space="preserve">One of the main </w:t>
      </w:r>
      <w:r>
        <w:t xml:space="preserve">drivers </w:t>
      </w:r>
      <w:r w:rsidRPr="00DC71F2">
        <w:t xml:space="preserve">is the use of section 21. </w:t>
      </w:r>
      <w:r>
        <w:t xml:space="preserve">Unfortunately, it looks as though the repeal of section 21 is being </w:t>
      </w:r>
      <w:r w:rsidRPr="00DC71F2">
        <w:t xml:space="preserve">kicked into the long </w:t>
      </w:r>
      <w:r>
        <w:t>gr</w:t>
      </w:r>
      <w:r w:rsidRPr="00DC71F2">
        <w:t xml:space="preserve">ass by your </w:t>
      </w:r>
      <w:r>
        <w:t>D</w:t>
      </w:r>
      <w:r w:rsidRPr="00DC71F2">
        <w:t>epartment</w:t>
      </w:r>
      <w:r>
        <w:t xml:space="preserve">. You </w:t>
      </w:r>
      <w:r w:rsidRPr="00DC71F2">
        <w:t>look at the LHA</w:t>
      </w:r>
      <w:r>
        <w:t>. T</w:t>
      </w:r>
      <w:r w:rsidRPr="00DC71F2">
        <w:t>hat is a decision</w:t>
      </w:r>
      <w:r>
        <w:t>. Y</w:t>
      </w:r>
      <w:r w:rsidRPr="00DC71F2">
        <w:t>ou look at section 21.</w:t>
      </w:r>
      <w:r>
        <w:t xml:space="preserve"> </w:t>
      </w:r>
      <w:r w:rsidRPr="00DC71F2">
        <w:t>Would it be fair to say that your Department’s approach to fund</w:t>
      </w:r>
      <w:r>
        <w:t xml:space="preserve">ing </w:t>
      </w:r>
      <w:r w:rsidRPr="00DC71F2">
        <w:t xml:space="preserve">local authorities is leading to an increase in homelessness? </w:t>
      </w:r>
    </w:p>
    <w:p w:rsidR="00907C11" w:rsidP="00907C11">
      <w:pPr>
        <w:pStyle w:val="Answer"/>
      </w:pPr>
      <w:sdt>
        <w:sdtPr>
          <w:alias w:val="Witness"/>
          <w:id w:val="-1246113963"/>
          <w:placeholder>
            <w:docPart w:val="489AD8E0B5B0423B894579DC0192E44D"/>
          </w:placeholder>
          <w:richText/>
        </w:sdtPr>
        <w:sdtContent>
          <w:r w:rsidRPr="00A07445">
            <w:rPr>
              <w:b/>
              <w:i/>
            </w:rPr>
            <w:t>Simon Hoare:</w:t>
          </w:r>
        </w:sdtContent>
      </w:sdt>
      <w:r>
        <w:t xml:space="preserve"> </w:t>
      </w:r>
      <w:r w:rsidRPr="00DC71F2">
        <w:t>No, I do not think so.</w:t>
      </w:r>
      <w:r>
        <w:t xml:space="preserve"> That is c</w:t>
      </w:r>
      <w:r w:rsidRPr="00DC71F2">
        <w:t>ertainly not the intention.</w:t>
      </w:r>
    </w:p>
    <w:p w:rsidR="00907C11" w:rsidP="00907C11">
      <w:pPr>
        <w:pStyle w:val="Question"/>
        <w:numPr>
          <w:ilvl w:val="0"/>
          <w:numId w:val="9"/>
        </w:numPr>
      </w:pPr>
      <w:sdt>
        <w:sdtPr>
          <w:alias w:val="Member"/>
          <w:tag w:val="&lt;Member mnisId='1425' dodsId='25639'&gt;"/>
          <w:id w:val="-130086482"/>
          <w:placeholder>
            <w:docPart w:val="40BD6E61DD2C4017A4F0E338766F49A2"/>
          </w:placeholder>
          <w:richText/>
        </w:sdtPr>
        <w:sdtContent>
          <w:r>
            <w:rPr>
              <w:b/>
            </w:rPr>
            <w:t>Ian Byrne:</w:t>
          </w:r>
        </w:sdtContent>
      </w:sdt>
      <w:r w:rsidRPr="00DC71F2">
        <w:t xml:space="preserve"> </w:t>
      </w:r>
      <w:r>
        <w:t xml:space="preserve">It might not be the intention, but </w:t>
      </w:r>
      <w:r w:rsidR="00CF1960">
        <w:t>there are</w:t>
      </w:r>
      <w:r>
        <w:t xml:space="preserve"> unintended consequences. </w:t>
      </w:r>
    </w:p>
    <w:p w:rsidR="00907C11" w:rsidP="00907C11">
      <w:pPr>
        <w:pStyle w:val="Answer"/>
      </w:pPr>
      <w:sdt>
        <w:sdtPr>
          <w:rPr>
            <w:b/>
          </w:rPr>
          <w:alias w:val="Witness"/>
          <w:id w:val="298960731"/>
          <w:placeholder>
            <w:docPart w:val="BA446DC982AF427B84D4339834DC48C6"/>
          </w:placeholder>
          <w:richText/>
        </w:sdtPr>
        <w:sdtContent>
          <w:r w:rsidRPr="00185264">
            <w:rPr>
              <w:b/>
              <w:i/>
            </w:rPr>
            <w:t>Simon Hoare:</w:t>
          </w:r>
        </w:sdtContent>
      </w:sdt>
      <w:r>
        <w:rPr>
          <w:b/>
        </w:rPr>
        <w:t xml:space="preserve"> </w:t>
      </w:r>
      <w:r>
        <w:t>T</w:t>
      </w:r>
      <w:r w:rsidRPr="00DC71F2">
        <w:t xml:space="preserve">here have been a number of uncontrollable external pressures on a sector </w:t>
      </w:r>
      <w:r>
        <w:t xml:space="preserve">that </w:t>
      </w:r>
      <w:r w:rsidRPr="00DC71F2">
        <w:t>is particularly sensitive</w:t>
      </w:r>
      <w:r>
        <w:t>—</w:t>
      </w:r>
    </w:p>
    <w:p w:rsidR="00907C11" w:rsidP="00907C11">
      <w:pPr>
        <w:pStyle w:val="Question"/>
        <w:numPr>
          <w:ilvl w:val="0"/>
          <w:numId w:val="9"/>
        </w:numPr>
      </w:pPr>
      <w:sdt>
        <w:sdtPr>
          <w:alias w:val="Member"/>
          <w:tag w:val="&lt;Member mnisId='1425' dodsId='25639'&gt;"/>
          <w:id w:val="-835302150"/>
          <w:placeholder>
            <w:docPart w:val="BA256343E283466BAA615159504ED870"/>
          </w:placeholder>
          <w:richText/>
        </w:sdtPr>
        <w:sdtContent>
          <w:r>
            <w:rPr>
              <w:b/>
            </w:rPr>
            <w:t>Ian Byrne:</w:t>
          </w:r>
        </w:sdtContent>
      </w:sdt>
      <w:r w:rsidRPr="00DC71F2">
        <w:t xml:space="preserve"> </w:t>
      </w:r>
      <w:r w:rsidRPr="00DC71F2" w:rsidR="00F801D3">
        <w:t>For over three years</w:t>
      </w:r>
      <w:r w:rsidR="00F801D3">
        <w:t xml:space="preserve">, we have been promised the </w:t>
      </w:r>
      <w:r>
        <w:t>aboli</w:t>
      </w:r>
      <w:r w:rsidR="00F801D3">
        <w:t>tion of</w:t>
      </w:r>
      <w:r>
        <w:t xml:space="preserve"> </w:t>
      </w:r>
      <w:r w:rsidRPr="00DC71F2">
        <w:t>section 21</w:t>
      </w:r>
      <w:r w:rsidR="00F801D3">
        <w:t>, which</w:t>
      </w:r>
      <w:r w:rsidRPr="00F801D3" w:rsidR="00F801D3">
        <w:t xml:space="preserve"> </w:t>
      </w:r>
      <w:r w:rsidR="00F801D3">
        <w:t>is a huge cause of this</w:t>
      </w:r>
      <w:r>
        <w:t xml:space="preserve">, but </w:t>
      </w:r>
      <w:r w:rsidR="00F801D3">
        <w:t xml:space="preserve">it has </w:t>
      </w:r>
      <w:r>
        <w:t xml:space="preserve">not </w:t>
      </w:r>
      <w:r w:rsidR="00F801D3">
        <w:t xml:space="preserve">been </w:t>
      </w:r>
      <w:r w:rsidRPr="00DC71F2">
        <w:t>deliver</w:t>
      </w:r>
      <w:r w:rsidR="00F801D3">
        <w:t>ed</w:t>
      </w:r>
      <w:r>
        <w:t>.</w:t>
      </w:r>
    </w:p>
    <w:p w:rsidR="00907C11" w:rsidP="00907C11">
      <w:pPr>
        <w:pStyle w:val="Answer"/>
      </w:pPr>
      <w:sdt>
        <w:sdtPr>
          <w:alias w:val="Witness"/>
          <w:id w:val="-1063791246"/>
          <w:placeholder>
            <w:docPart w:val="AB90DA2310F94C62816830F3538BCB83"/>
          </w:placeholder>
          <w:richText/>
        </w:sdtPr>
        <w:sdtContent>
          <w:r w:rsidRPr="00A07445">
            <w:rPr>
              <w:b/>
              <w:i/>
            </w:rPr>
            <w:t>Simon Hoare:</w:t>
          </w:r>
        </w:sdtContent>
      </w:sdt>
      <w:r>
        <w:t xml:space="preserve"> Mr Byrne</w:t>
      </w:r>
      <w:r w:rsidRPr="00DC71F2">
        <w:t xml:space="preserve">, there </w:t>
      </w:r>
      <w:r>
        <w:t xml:space="preserve">are </w:t>
      </w:r>
      <w:r w:rsidRPr="00DC71F2">
        <w:t xml:space="preserve">two ways of dealing with these things. </w:t>
      </w:r>
      <w:r>
        <w:t>T</w:t>
      </w:r>
      <w:r w:rsidRPr="00DC71F2">
        <w:t xml:space="preserve">here </w:t>
      </w:r>
      <w:r>
        <w:t xml:space="preserve">are </w:t>
      </w:r>
      <w:r w:rsidRPr="00DC71F2">
        <w:t xml:space="preserve">probably more than two ways, but there </w:t>
      </w:r>
      <w:r>
        <w:t xml:space="preserve">are </w:t>
      </w:r>
      <w:r w:rsidRPr="00DC71F2">
        <w:t xml:space="preserve">two ways </w:t>
      </w:r>
      <w:r>
        <w:t>as I see it</w:t>
      </w:r>
      <w:r w:rsidRPr="00DC71F2">
        <w:t>.</w:t>
      </w:r>
      <w:r>
        <w:t xml:space="preserve"> One of those is to say, “What if </w:t>
      </w:r>
      <w:r w:rsidRPr="00DC71F2">
        <w:t xml:space="preserve">something </w:t>
      </w:r>
      <w:r>
        <w:t xml:space="preserve">had </w:t>
      </w:r>
      <w:r w:rsidRPr="00DC71F2">
        <w:t>happened two years ago, three years ago</w:t>
      </w:r>
      <w:r>
        <w:t xml:space="preserve">, five years ago?” or </w:t>
      </w:r>
      <w:r w:rsidRPr="00DC71F2">
        <w:t>whatever</w:t>
      </w:r>
      <w:r>
        <w:t xml:space="preserve">. That is </w:t>
      </w:r>
      <w:r w:rsidRPr="00DC71F2">
        <w:t>an interesting political debate, but it matters not a jo</w:t>
      </w:r>
      <w:r>
        <w:t xml:space="preserve">t </w:t>
      </w:r>
      <w:r w:rsidRPr="00DC71F2">
        <w:t>to those who need help and intervention.</w:t>
      </w:r>
    </w:p>
    <w:p w:rsidR="00907C11" w:rsidRPr="00DC71F2" w:rsidP="00907C11">
      <w:pPr>
        <w:pStyle w:val="Answer"/>
      </w:pPr>
      <w:r>
        <w:t xml:space="preserve">This is what </w:t>
      </w:r>
      <w:r w:rsidRPr="00DC71F2">
        <w:t xml:space="preserve">I would much </w:t>
      </w:r>
      <w:r>
        <w:t>p</w:t>
      </w:r>
      <w:r w:rsidRPr="00DC71F2">
        <w:t>refer us to be focused on</w:t>
      </w:r>
      <w:r>
        <w:t>. Let us see</w:t>
      </w:r>
      <w:r w:rsidRPr="00DC71F2">
        <w:t xml:space="preserve"> what happen</w:t>
      </w:r>
      <w:r>
        <w:t>s</w:t>
      </w:r>
      <w:r w:rsidRPr="00DC71F2">
        <w:t xml:space="preserve"> in th</w:t>
      </w:r>
      <w:r>
        <w:t xml:space="preserve">e </w:t>
      </w:r>
      <w:r w:rsidR="00B638A4">
        <w:t>autumn statement</w:t>
      </w:r>
      <w:r w:rsidRPr="00DC71F2">
        <w:t xml:space="preserve">. Let us think of creative and imaginative </w:t>
      </w:r>
      <w:r w:rsidRPr="00DC71F2">
        <w:t>ways to address something</w:t>
      </w:r>
      <w:r>
        <w:t xml:space="preserve">. If </w:t>
      </w:r>
      <w:r w:rsidRPr="00DC71F2">
        <w:t>on nothing else</w:t>
      </w:r>
      <w:r w:rsidR="00305607">
        <w:t xml:space="preserve">, </w:t>
      </w:r>
      <w:r w:rsidRPr="00DC71F2">
        <w:t xml:space="preserve">I am sure </w:t>
      </w:r>
      <w:r w:rsidRPr="00DC71F2" w:rsidR="00305607">
        <w:t xml:space="preserve">you and I </w:t>
      </w:r>
      <w:r w:rsidR="00305607">
        <w:t xml:space="preserve">can </w:t>
      </w:r>
      <w:r w:rsidRPr="00DC71F2" w:rsidR="00305607">
        <w:t>agree</w:t>
      </w:r>
      <w:r w:rsidR="00305607">
        <w:t>—</w:t>
      </w:r>
      <w:r w:rsidRPr="00DC71F2">
        <w:t xml:space="preserve">we </w:t>
      </w:r>
      <w:r>
        <w:t xml:space="preserve">would </w:t>
      </w:r>
      <w:r w:rsidRPr="00DC71F2">
        <w:t>probably agree on lots of things</w:t>
      </w:r>
      <w:r w:rsidR="00305607">
        <w:t xml:space="preserve">—that </w:t>
      </w:r>
      <w:r w:rsidRPr="00DC71F2">
        <w:t>the issue of homelessness is pressing and is something we want to avoid at all costs.</w:t>
      </w:r>
    </w:p>
    <w:p w:rsidR="00907C11" w:rsidP="00907C11">
      <w:pPr>
        <w:pStyle w:val="Remark"/>
      </w:pPr>
      <w:sdt>
        <w:sdtPr>
          <w:alias w:val="Member"/>
          <w:tag w:val="&lt;Member mnisId='1425' dodsId='25639'&gt;"/>
          <w:id w:val="487751315"/>
          <w:placeholder>
            <w:docPart w:val="D619B72AAF444A249AC2C973B924108A"/>
          </w:placeholder>
          <w:richText/>
        </w:sdtPr>
        <w:sdtContent>
          <w:r>
            <w:rPr>
              <w:b/>
            </w:rPr>
            <w:t>Ian Byrne:</w:t>
          </w:r>
        </w:sdtContent>
      </w:sdt>
      <w:r w:rsidRPr="00DC71F2">
        <w:t xml:space="preserve"> </w:t>
      </w:r>
      <w:r>
        <w:t>I l</w:t>
      </w:r>
      <w:r w:rsidRPr="00DC71F2">
        <w:t xml:space="preserve">ook forward to seeing </w:t>
      </w:r>
      <w:r>
        <w:t xml:space="preserve">you </w:t>
      </w:r>
      <w:r w:rsidRPr="00DC71F2">
        <w:t xml:space="preserve">after the Wednesday statement. </w:t>
      </w:r>
    </w:p>
    <w:p w:rsidR="00907C11" w:rsidRPr="00DC71F2" w:rsidP="00907C11">
      <w:pPr>
        <w:pStyle w:val="Question"/>
        <w:numPr>
          <w:ilvl w:val="0"/>
          <w:numId w:val="9"/>
        </w:numPr>
      </w:pPr>
      <w:sdt>
        <w:sdtPr>
          <w:rPr>
            <w:b/>
          </w:rPr>
          <w:alias w:val="Member"/>
          <w:tag w:val="&lt;Member mnisId='1425' dodsId='25639'&gt;"/>
          <w:id w:val="-1951161178"/>
          <w:placeholder>
            <w:docPart w:val="82492BF47DD54CA3A0223D40505A71D1"/>
          </w:placeholder>
          <w:richText/>
        </w:sdtPr>
        <w:sdtContent>
          <w:r w:rsidRPr="007E42EE">
            <w:rPr>
              <w:b/>
            </w:rPr>
            <w:t>Chair:</w:t>
          </w:r>
        </w:sdtContent>
      </w:sdt>
      <w:r>
        <w:rPr>
          <w:b/>
        </w:rPr>
        <w:t xml:space="preserve"> </w:t>
      </w:r>
      <w:r w:rsidRPr="007E42EE">
        <w:rPr>
          <w:bCs/>
        </w:rPr>
        <w:t>V</w:t>
      </w:r>
      <w:r w:rsidRPr="00DC71F2">
        <w:t>ery simply, ha</w:t>
      </w:r>
      <w:r>
        <w:t xml:space="preserve">ve the Government done </w:t>
      </w:r>
      <w:r w:rsidRPr="00DC71F2">
        <w:t xml:space="preserve">any impact assessment of the effect of the freeze of </w:t>
      </w:r>
      <w:r>
        <w:t xml:space="preserve">the </w:t>
      </w:r>
      <w:r w:rsidRPr="00DC71F2">
        <w:t>local housing allowance on homelessness?</w:t>
      </w:r>
    </w:p>
    <w:p w:rsidR="00907C11" w:rsidP="00907C11">
      <w:pPr>
        <w:pStyle w:val="Answer"/>
      </w:pPr>
      <w:sdt>
        <w:sdtPr>
          <w:alias w:val="Witness"/>
          <w:id w:val="-871297778"/>
          <w:placeholder>
            <w:docPart w:val="8F592B69BC6F41F4BCB850D037A78100"/>
          </w:placeholder>
          <w:richText/>
        </w:sdtPr>
        <w:sdtContent>
          <w:r w:rsidRPr="002B1410">
            <w:rPr>
              <w:b/>
              <w:i/>
            </w:rPr>
            <w:t>Nico Heslop:</w:t>
          </w:r>
        </w:sdtContent>
      </w:sdt>
      <w:r>
        <w:t xml:space="preserve"> </w:t>
      </w:r>
      <w:r w:rsidRPr="00DC71F2">
        <w:t xml:space="preserve">I do not know the answer to whether there is </w:t>
      </w:r>
      <w:r>
        <w:t xml:space="preserve">a </w:t>
      </w:r>
      <w:r w:rsidRPr="00DC71F2">
        <w:t>specific impact assessment. I do know the Department works very closely with the Department for Work</w:t>
      </w:r>
      <w:r>
        <w:t xml:space="preserve"> and Pensions and the Treasury.</w:t>
      </w:r>
    </w:p>
    <w:p w:rsidR="00907C11" w:rsidP="00907C11">
      <w:pPr>
        <w:pStyle w:val="Remark"/>
      </w:pPr>
      <w:sdt>
        <w:sdtPr>
          <w:alias w:val="Member"/>
          <w:tag w:val="&lt;Member mnisId='1425' dodsId='25639'&gt;"/>
          <w:id w:val="739137692"/>
          <w:placeholder>
            <w:docPart w:val="2A186ABB905A4EC3A91072122FB5FA08"/>
          </w:placeholder>
          <w:richText/>
        </w:sdtPr>
        <w:sdtContent>
          <w:r w:rsidRPr="00E50D7F">
            <w:rPr>
              <w:b/>
            </w:rPr>
            <w:t>Chair:</w:t>
          </w:r>
        </w:sdtContent>
      </w:sdt>
      <w:r>
        <w:t xml:space="preserve"> That was </w:t>
      </w:r>
      <w:r w:rsidRPr="00DC71F2">
        <w:t xml:space="preserve">not the </w:t>
      </w:r>
      <w:r>
        <w:t xml:space="preserve">question. </w:t>
      </w:r>
    </w:p>
    <w:p w:rsidR="00907C11" w:rsidRPr="00DC71F2" w:rsidP="00907C11">
      <w:pPr>
        <w:pStyle w:val="Answer"/>
      </w:pPr>
      <w:sdt>
        <w:sdtPr>
          <w:alias w:val="Witness"/>
          <w:id w:val="176007873"/>
          <w:placeholder>
            <w:docPart w:val="06D98510EAAF45B0978611F99944EA57"/>
          </w:placeholder>
          <w:richText/>
        </w:sdtPr>
        <w:sdtContent>
          <w:r w:rsidRPr="002B1410">
            <w:rPr>
              <w:b/>
              <w:i/>
            </w:rPr>
            <w:t>Nico Heslop:</w:t>
          </w:r>
        </w:sdtContent>
      </w:sdt>
      <w:r>
        <w:t xml:space="preserve"> </w:t>
      </w:r>
      <w:r w:rsidRPr="00DC71F2">
        <w:t xml:space="preserve">I do not know the answer </w:t>
      </w:r>
      <w:r>
        <w:t xml:space="preserve">in terms of a </w:t>
      </w:r>
      <w:r w:rsidRPr="00DC71F2">
        <w:t>specific</w:t>
      </w:r>
      <w:r>
        <w:t xml:space="preserve"> impact assessment. </w:t>
      </w:r>
    </w:p>
    <w:p w:rsidR="00907C11" w:rsidP="00907C11">
      <w:pPr>
        <w:pStyle w:val="Answer"/>
      </w:pPr>
      <w:sdt>
        <w:sdtPr>
          <w:alias w:val="Witness"/>
          <w:id w:val="-36439979"/>
          <w:placeholder>
            <w:docPart w:val="B3B3481D1B704510BCF764A23BDCA4C6"/>
          </w:placeholder>
          <w:richText/>
        </w:sdtPr>
        <w:sdtContent>
          <w:r w:rsidRPr="00A07445">
            <w:rPr>
              <w:b/>
              <w:i/>
            </w:rPr>
            <w:t>Simon Hoare:</w:t>
          </w:r>
        </w:sdtContent>
      </w:sdt>
      <w:r>
        <w:t xml:space="preserve"> Mr Betts, </w:t>
      </w:r>
      <w:r w:rsidRPr="00DC71F2">
        <w:t xml:space="preserve">I am going to rely on that old ministerial </w:t>
      </w:r>
      <w:r>
        <w:t xml:space="preserve">fall-back: </w:t>
      </w:r>
      <w:r w:rsidRPr="00DC71F2">
        <w:t xml:space="preserve">I will need to go back to the </w:t>
      </w:r>
      <w:r>
        <w:t xml:space="preserve">Department and </w:t>
      </w:r>
      <w:r w:rsidRPr="00DC71F2">
        <w:t>check</w:t>
      </w:r>
      <w:r>
        <w:t xml:space="preserve">. May I write to you </w:t>
      </w:r>
      <w:r w:rsidRPr="00DC71F2">
        <w:t>on that point</w:t>
      </w:r>
      <w:r>
        <w:t xml:space="preserve">? </w:t>
      </w:r>
    </w:p>
    <w:p w:rsidR="00907C11" w:rsidP="00907C11">
      <w:pPr>
        <w:pStyle w:val="Remark"/>
      </w:pPr>
      <w:sdt>
        <w:sdtPr>
          <w:alias w:val="Member"/>
          <w:tag w:val="&lt;Member mnisId='1425' dodsId='25639'&gt;"/>
          <w:id w:val="423928526"/>
          <w:placeholder>
            <w:docPart w:val="1822A5ED0970404586924B6961120657"/>
          </w:placeholder>
          <w:richText/>
        </w:sdtPr>
        <w:sdtContent>
          <w:r w:rsidRPr="00E50D7F">
            <w:rPr>
              <w:b/>
            </w:rPr>
            <w:t>Chair:</w:t>
          </w:r>
        </w:sdtContent>
      </w:sdt>
      <w:r>
        <w:t xml:space="preserve"> Yes, thank you. </w:t>
      </w:r>
    </w:p>
    <w:p w:rsidR="00907C11" w:rsidP="00907C11">
      <w:pPr>
        <w:pStyle w:val="Question"/>
        <w:numPr>
          <w:ilvl w:val="0"/>
          <w:numId w:val="9"/>
        </w:numPr>
      </w:pPr>
      <w:sdt>
        <w:sdtPr>
          <w:alias w:val="Member"/>
          <w:tag w:val="&lt;Member mnisId='1425' dodsId='25639'&gt;"/>
          <w:id w:val="1962612470"/>
          <w:placeholder>
            <w:docPart w:val="6BDFAAD1EC2A4371B141144DEC553229"/>
          </w:placeholder>
          <w:richText/>
        </w:sdtPr>
        <w:sdtContent>
          <w:r w:rsidRPr="00647CB4">
            <w:rPr>
              <w:b/>
            </w:rPr>
            <w:t>Andrew Lewer</w:t>
          </w:r>
          <w:r w:rsidRPr="00E50D7F">
            <w:rPr>
              <w:b/>
            </w:rPr>
            <w:t>:</w:t>
          </w:r>
        </w:sdtContent>
      </w:sdt>
      <w:r>
        <w:t xml:space="preserve"> </w:t>
      </w:r>
      <w:r w:rsidRPr="00DC71F2">
        <w:t>The local government accountability framework does not appear to have been all that effective, given that it did not prevent the failings in places like Th</w:t>
      </w:r>
      <w:r>
        <w:t xml:space="preserve">urrock </w:t>
      </w:r>
      <w:r w:rsidRPr="00DC71F2">
        <w:t>and Woking</w:t>
      </w:r>
      <w:r>
        <w:t xml:space="preserve">. Are any </w:t>
      </w:r>
      <w:r w:rsidRPr="00DC71F2">
        <w:t xml:space="preserve">changes anticipated to help with that situation in the future? </w:t>
      </w:r>
    </w:p>
    <w:p w:rsidR="00907C11" w:rsidP="00907C11">
      <w:pPr>
        <w:pStyle w:val="Answer"/>
      </w:pPr>
      <w:sdt>
        <w:sdtPr>
          <w:alias w:val="Witness"/>
          <w:id w:val="-1385166672"/>
          <w:placeholder>
            <w:docPart w:val="2A22333CA59042E0ABB701C6B7BEF644"/>
          </w:placeholder>
          <w:richText/>
        </w:sdtPr>
        <w:sdtContent>
          <w:r w:rsidRPr="00A07445">
            <w:rPr>
              <w:b/>
              <w:i/>
            </w:rPr>
            <w:t>Simon Hoare:</w:t>
          </w:r>
        </w:sdtContent>
      </w:sdt>
      <w:r>
        <w:t xml:space="preserve"> I</w:t>
      </w:r>
      <w:r w:rsidRPr="00DC71F2">
        <w:t xml:space="preserve">t has to be an iterative process. I do not know </w:t>
      </w:r>
      <w:r>
        <w:t xml:space="preserve">about you, </w:t>
      </w:r>
      <w:r w:rsidRPr="00DC71F2">
        <w:t xml:space="preserve">Mr </w:t>
      </w:r>
      <w:r>
        <w:t xml:space="preserve">Lewer, </w:t>
      </w:r>
      <w:r w:rsidRPr="00DC71F2">
        <w:t>but the go-to phrase</w:t>
      </w:r>
      <w:r>
        <w:t xml:space="preserve">, which </w:t>
      </w:r>
      <w:r w:rsidRPr="00DC71F2">
        <w:t>usually gets my back</w:t>
      </w:r>
      <w:r>
        <w:t xml:space="preserve"> </w:t>
      </w:r>
      <w:r w:rsidRPr="00DC71F2">
        <w:t>up</w:t>
      </w:r>
      <w:r>
        <w:t xml:space="preserve">, is that </w:t>
      </w:r>
      <w:r w:rsidRPr="00DC71F2">
        <w:t>lessons will be learned</w:t>
      </w:r>
      <w:r>
        <w:t>. Y</w:t>
      </w:r>
      <w:r w:rsidRPr="00DC71F2">
        <w:t xml:space="preserve">ou always feel like saying, </w:t>
      </w:r>
      <w:r>
        <w:t>“W</w:t>
      </w:r>
      <w:r w:rsidRPr="00DC71F2">
        <w:t>ell, what lessons</w:t>
      </w:r>
      <w:r w:rsidR="00646D92">
        <w:t>,</w:t>
      </w:r>
      <w:r>
        <w:t xml:space="preserve"> </w:t>
      </w:r>
      <w:r w:rsidR="00646D92">
        <w:t xml:space="preserve">by </w:t>
      </w:r>
      <w:r w:rsidRPr="00DC71F2">
        <w:t xml:space="preserve">whom </w:t>
      </w:r>
      <w:r w:rsidR="00646D92">
        <w:t xml:space="preserve">and how </w:t>
      </w:r>
      <w:r w:rsidRPr="00DC71F2">
        <w:t>will they be implemented</w:t>
      </w:r>
      <w:r>
        <w:t>?”</w:t>
      </w:r>
    </w:p>
    <w:p w:rsidR="00907C11" w:rsidP="00907C11">
      <w:pPr>
        <w:pStyle w:val="Answer"/>
      </w:pPr>
      <w:r>
        <w:rPr>
          <w:bCs/>
          <w:iCs/>
        </w:rPr>
        <w:t>T</w:t>
      </w:r>
      <w:r w:rsidRPr="00DC71F2">
        <w:t xml:space="preserve">hose </w:t>
      </w:r>
      <w:r w:rsidRPr="00DC71F2">
        <w:t>issues to which you have alluded</w:t>
      </w:r>
      <w:r>
        <w:t xml:space="preserve"> </w:t>
      </w:r>
      <w:r w:rsidRPr="00DC71F2">
        <w:t>are not freestanding</w:t>
      </w:r>
      <w:r>
        <w:t>. W</w:t>
      </w:r>
      <w:r w:rsidRPr="00DC71F2">
        <w:t xml:space="preserve">e </w:t>
      </w:r>
      <w:r w:rsidRPr="00DC71F2">
        <w:t>need to have the clearest possible picture</w:t>
      </w:r>
      <w:r>
        <w:t>,</w:t>
      </w:r>
      <w:r w:rsidRPr="00DC71F2">
        <w:t xml:space="preserve"> from those who we put in and through other interventions</w:t>
      </w:r>
      <w:r>
        <w:t>,</w:t>
      </w:r>
      <w:r w:rsidRPr="00DC71F2">
        <w:t xml:space="preserve"> as to what caused them</w:t>
      </w:r>
      <w:r>
        <w:t xml:space="preserve"> and </w:t>
      </w:r>
      <w:r w:rsidRPr="00DC71F2">
        <w:t>how you minimi</w:t>
      </w:r>
      <w:r>
        <w:t>s</w:t>
      </w:r>
      <w:r w:rsidRPr="00DC71F2">
        <w:t xml:space="preserve">e </w:t>
      </w:r>
      <w:r>
        <w:t xml:space="preserve">the chance of them </w:t>
      </w:r>
      <w:r w:rsidRPr="00DC71F2">
        <w:t>happening again</w:t>
      </w:r>
      <w:r>
        <w:t xml:space="preserve"> </w:t>
      </w:r>
      <w:r w:rsidRPr="00DC71F2">
        <w:t>within those authorities</w:t>
      </w:r>
      <w:r>
        <w:t xml:space="preserve">. We also need to </w:t>
      </w:r>
      <w:r w:rsidRPr="00DC71F2">
        <w:t xml:space="preserve">spread the messages </w:t>
      </w:r>
      <w:r>
        <w:t xml:space="preserve">about </w:t>
      </w:r>
      <w:r w:rsidRPr="00DC71F2">
        <w:t xml:space="preserve">best practice and </w:t>
      </w:r>
      <w:r>
        <w:t xml:space="preserve">the </w:t>
      </w:r>
      <w:r w:rsidRPr="00DC71F2">
        <w:t xml:space="preserve">tiger traps to </w:t>
      </w:r>
      <w:r>
        <w:t xml:space="preserve">avoid </w:t>
      </w:r>
      <w:r w:rsidRPr="00DC71F2">
        <w:t xml:space="preserve">across local government. </w:t>
      </w:r>
      <w:r>
        <w:t xml:space="preserve">It </w:t>
      </w:r>
      <w:r w:rsidRPr="00DC71F2">
        <w:t xml:space="preserve">has to be </w:t>
      </w:r>
      <w:r>
        <w:t xml:space="preserve">about the </w:t>
      </w:r>
      <w:r w:rsidRPr="00DC71F2">
        <w:t>pooling and sharing of resource and learning.</w:t>
      </w:r>
    </w:p>
    <w:p w:rsidR="00907C11" w:rsidP="00907C11">
      <w:pPr>
        <w:pStyle w:val="Answer"/>
      </w:pPr>
      <w:r>
        <w:t>B</w:t>
      </w:r>
      <w:r w:rsidRPr="00DC71F2">
        <w:t>efore we left the department, Mr Heslop</w:t>
      </w:r>
      <w:r w:rsidRPr="00646D92" w:rsidR="00646D92">
        <w:t xml:space="preserve"> </w:t>
      </w:r>
      <w:r w:rsidR="00646D92">
        <w:t>and I</w:t>
      </w:r>
      <w:r>
        <w:t>,</w:t>
      </w:r>
      <w:r w:rsidR="00646D92">
        <w:t xml:space="preserve"> along with</w:t>
      </w:r>
      <w:r>
        <w:t xml:space="preserve"> our </w:t>
      </w:r>
      <w:r w:rsidRPr="00DC71F2">
        <w:t>colleagues</w:t>
      </w:r>
      <w:r w:rsidR="00646D92">
        <w:t>,</w:t>
      </w:r>
      <w:r w:rsidRPr="00DC71F2">
        <w:t xml:space="preserve"> were having a discussion about precisely how </w:t>
      </w:r>
      <w:r>
        <w:t xml:space="preserve">to do </w:t>
      </w:r>
      <w:r w:rsidRPr="00DC71F2">
        <w:t>that in order to better sa</w:t>
      </w:r>
      <w:r>
        <w:t>feguard council</w:t>
      </w:r>
      <w:r w:rsidR="00646D92">
        <w:t>s</w:t>
      </w:r>
      <w:r>
        <w:t xml:space="preserve"> </w:t>
      </w:r>
      <w:r w:rsidRPr="00DC71F2">
        <w:t xml:space="preserve">themselves and their constituents, who look to them for support and service. </w:t>
      </w:r>
    </w:p>
    <w:p w:rsidR="00907C11" w:rsidP="00907C11">
      <w:pPr>
        <w:pStyle w:val="Question"/>
        <w:numPr>
          <w:ilvl w:val="0"/>
          <w:numId w:val="9"/>
        </w:numPr>
      </w:pPr>
      <w:sdt>
        <w:sdtPr>
          <w:alias w:val="Member"/>
          <w:tag w:val="&lt;Member mnisId='1425' dodsId='25639'&gt;"/>
          <w:id w:val="-1448388414"/>
          <w:placeholder>
            <w:docPart w:val="853794379A5048C4B11733A7ACC1E78E"/>
          </w:placeholder>
          <w:richText/>
        </w:sdtPr>
        <w:sdtContent>
          <w:r w:rsidRPr="00647CB4">
            <w:rPr>
              <w:b/>
            </w:rPr>
            <w:t>Andrew Lewer</w:t>
          </w:r>
          <w:r w:rsidRPr="00E50D7F">
            <w:rPr>
              <w:b/>
            </w:rPr>
            <w:t>:</w:t>
          </w:r>
        </w:sdtContent>
      </w:sdt>
      <w:r>
        <w:t xml:space="preserve"> </w:t>
      </w:r>
      <w:r w:rsidRPr="00DC71F2">
        <w:t>You said earlier on that you would not allow failings and problems to affect S</w:t>
      </w:r>
      <w:r>
        <w:t>E</w:t>
      </w:r>
      <w:r w:rsidRPr="00DC71F2">
        <w:t>ND</w:t>
      </w:r>
      <w:r>
        <w:t xml:space="preserve">, </w:t>
      </w:r>
      <w:r w:rsidRPr="00DC71F2">
        <w:t>children’s services and so on.</w:t>
      </w:r>
      <w:r>
        <w:t xml:space="preserve"> </w:t>
      </w:r>
      <w:r w:rsidRPr="00DC71F2">
        <w:t xml:space="preserve">How </w:t>
      </w:r>
      <w:r>
        <w:t xml:space="preserve">do </w:t>
      </w:r>
      <w:r w:rsidRPr="00DC71F2">
        <w:t xml:space="preserve">you guard against </w:t>
      </w:r>
      <w:r>
        <w:t xml:space="preserve">the </w:t>
      </w:r>
      <w:r w:rsidRPr="00DC71F2">
        <w:t>moral hazard of people making investments like that if they always know the Government</w:t>
      </w:r>
      <w:r>
        <w:t xml:space="preserve"> are</w:t>
      </w:r>
      <w:r w:rsidRPr="00DC71F2">
        <w:t xml:space="preserve"> going to come in and rescue</w:t>
      </w:r>
      <w:r>
        <w:t xml:space="preserve"> them?</w:t>
      </w:r>
    </w:p>
    <w:p w:rsidR="00907C11" w:rsidRPr="00DC71F2" w:rsidP="00907C11">
      <w:pPr>
        <w:pStyle w:val="Answer"/>
      </w:pPr>
      <w:sdt>
        <w:sdtPr>
          <w:alias w:val="Witness"/>
          <w:id w:val="2069757069"/>
          <w:placeholder>
            <w:docPart w:val="C3E225F9A3A648C3B794DE7B00789048"/>
          </w:placeholder>
          <w:richText/>
        </w:sdtPr>
        <w:sdtContent>
          <w:r w:rsidRPr="00A07445">
            <w:rPr>
              <w:b/>
              <w:i/>
            </w:rPr>
            <w:t>Simon Hoare:</w:t>
          </w:r>
        </w:sdtContent>
      </w:sdt>
      <w:r>
        <w:t xml:space="preserve"> T</w:t>
      </w:r>
      <w:r w:rsidRPr="00DC71F2">
        <w:t>hat is a good point</w:t>
      </w:r>
      <w:r>
        <w:t>. O</w:t>
      </w:r>
      <w:r w:rsidRPr="00DC71F2">
        <w:t xml:space="preserve">ur starting point has to be that, to use that colloquial phase, handing back the town hall keys is not an easy option. It is not an easy decision. It has reputational impact, usually in the negative, </w:t>
      </w:r>
      <w:r>
        <w:t>on the c</w:t>
      </w:r>
      <w:r w:rsidRPr="00DC71F2">
        <w:t>ouncil leadership</w:t>
      </w:r>
      <w:r>
        <w:t xml:space="preserve">, </w:t>
      </w:r>
      <w:r w:rsidRPr="00DC71F2">
        <w:t xml:space="preserve">both political and officers, </w:t>
      </w:r>
      <w:r>
        <w:t xml:space="preserve">including </w:t>
      </w:r>
      <w:r w:rsidRPr="00DC71F2">
        <w:t xml:space="preserve">the </w:t>
      </w:r>
      <w:r w:rsidR="00646D92">
        <w:t xml:space="preserve">section </w:t>
      </w:r>
      <w:r w:rsidRPr="00DC71F2">
        <w:t>151 officer and others</w:t>
      </w:r>
      <w:r>
        <w:t xml:space="preserve">. </w:t>
      </w:r>
      <w:r w:rsidRPr="00DC71F2">
        <w:t xml:space="preserve">I detect neither a strategy </w:t>
      </w:r>
      <w:r>
        <w:t>n</w:t>
      </w:r>
      <w:r w:rsidRPr="00DC71F2">
        <w:t>or an appetite to use it</w:t>
      </w:r>
      <w:r>
        <w:t xml:space="preserve"> flippantly</w:t>
      </w:r>
      <w:r w:rsidR="003F092B">
        <w:t>,</w:t>
      </w:r>
      <w:r>
        <w:t xml:space="preserve"> either </w:t>
      </w:r>
      <w:r w:rsidRPr="00DC71F2">
        <w:t xml:space="preserve">to make a broader political point or </w:t>
      </w:r>
      <w:r>
        <w:t xml:space="preserve">effectively </w:t>
      </w:r>
      <w:r w:rsidRPr="00DC71F2">
        <w:t xml:space="preserve">to </w:t>
      </w:r>
      <w:r>
        <w:t xml:space="preserve">absolve </w:t>
      </w:r>
      <w:r w:rsidRPr="00DC71F2">
        <w:t>local authorities with regards to their responsibilities.</w:t>
      </w:r>
    </w:p>
    <w:p w:rsidR="00907C11" w:rsidP="00907C11">
      <w:pPr>
        <w:pStyle w:val="Answer"/>
      </w:pPr>
      <w:r>
        <w:t>On t</w:t>
      </w:r>
      <w:r w:rsidRPr="00DC71F2">
        <w:t>he other side of the coin</w:t>
      </w:r>
      <w:r>
        <w:t xml:space="preserve">, it </w:t>
      </w:r>
      <w:r w:rsidRPr="00DC71F2">
        <w:t xml:space="preserve">is for me to </w:t>
      </w:r>
      <w:r>
        <w:t>pledge</w:t>
      </w:r>
      <w:r w:rsidRPr="00DC71F2">
        <w:t xml:space="preserve">, as I have done, </w:t>
      </w:r>
      <w:r>
        <w:t xml:space="preserve">my determination to address these issues in order to </w:t>
      </w:r>
      <w:r w:rsidRPr="00DC71F2">
        <w:t>safeguard services for people</w:t>
      </w:r>
      <w:r>
        <w:t xml:space="preserve">. If </w:t>
      </w:r>
      <w:r w:rsidRPr="00DC71F2">
        <w:t xml:space="preserve">councils think they are approaching </w:t>
      </w:r>
      <w:r>
        <w:t xml:space="preserve">a </w:t>
      </w:r>
      <w:r w:rsidRPr="00DC71F2">
        <w:t>difficulty and they cannot quite see the wood from the trees</w:t>
      </w:r>
      <w:r>
        <w:t>, they should</w:t>
      </w:r>
      <w:r w:rsidRPr="00DC71F2">
        <w:t xml:space="preserve"> come and see the </w:t>
      </w:r>
      <w:r>
        <w:t>D</w:t>
      </w:r>
      <w:r w:rsidRPr="00DC71F2">
        <w:t>epartment, talk to officials</w:t>
      </w:r>
      <w:r>
        <w:t xml:space="preserve"> and </w:t>
      </w:r>
      <w:r w:rsidRPr="00DC71F2">
        <w:t>engage</w:t>
      </w:r>
      <w:r>
        <w:t xml:space="preserve"> with</w:t>
      </w:r>
      <w:r w:rsidRPr="00DC71F2">
        <w:t xml:space="preserve"> </w:t>
      </w:r>
      <w:r>
        <w:t xml:space="preserve">Solace, CIPFA or </w:t>
      </w:r>
      <w:r w:rsidRPr="00DC71F2">
        <w:t xml:space="preserve">the LGA. We provide a lot of resource, about </w:t>
      </w:r>
      <w:r>
        <w:t>£</w:t>
      </w:r>
      <w:r w:rsidRPr="00DC71F2">
        <w:t>18 million, to the LGA for precisely this sort of work</w:t>
      </w:r>
      <w:r w:rsidR="003F092B">
        <w:t>,</w:t>
      </w:r>
      <w:r w:rsidRPr="00DC71F2">
        <w:t xml:space="preserve"> to help work around a problem. </w:t>
      </w:r>
    </w:p>
    <w:p w:rsidR="00907C11" w:rsidP="00907C11">
      <w:pPr>
        <w:pStyle w:val="Answer"/>
      </w:pPr>
      <w:r w:rsidRPr="00DC71F2">
        <w:t>Part of the problem</w:t>
      </w:r>
      <w:r>
        <w:t xml:space="preserve"> </w:t>
      </w:r>
      <w:r w:rsidRPr="00DC71F2">
        <w:t>is</w:t>
      </w:r>
      <w:r>
        <w:t xml:space="preserve"> that</w:t>
      </w:r>
      <w:r w:rsidRPr="00DC71F2">
        <w:t xml:space="preserve">, as we get older, we become far more reluctant </w:t>
      </w:r>
      <w:r>
        <w:t xml:space="preserve">to say </w:t>
      </w:r>
      <w:r w:rsidRPr="00DC71F2">
        <w:t>to our peers</w:t>
      </w:r>
      <w:r>
        <w:t>, “T</w:t>
      </w:r>
      <w:r w:rsidRPr="00DC71F2">
        <w:t>here is a problem</w:t>
      </w:r>
      <w:r>
        <w:t xml:space="preserve">, </w:t>
      </w:r>
      <w:r w:rsidRPr="00DC71F2">
        <w:t>and I do not know how to resolve it</w:t>
      </w:r>
      <w:r>
        <w:t xml:space="preserve">. </w:t>
      </w:r>
      <w:r w:rsidRPr="00DC71F2">
        <w:t>I need some help</w:t>
      </w:r>
      <w:r>
        <w:t>”. T</w:t>
      </w:r>
      <w:r w:rsidRPr="00DC71F2">
        <w:t>hat is why we have to make sure</w:t>
      </w:r>
      <w:r>
        <w:t xml:space="preserve">, </w:t>
      </w:r>
      <w:r w:rsidRPr="00DC71F2">
        <w:t>across the piece</w:t>
      </w:r>
      <w:r>
        <w:t xml:space="preserve">, </w:t>
      </w:r>
      <w:r w:rsidR="003F092B">
        <w:t xml:space="preserve">that </w:t>
      </w:r>
      <w:r w:rsidRPr="00DC71F2">
        <w:t xml:space="preserve">officers in local authorities feel </w:t>
      </w:r>
      <w:r w:rsidR="003F092B">
        <w:t>confident that</w:t>
      </w:r>
      <w:r>
        <w:t xml:space="preserve"> it </w:t>
      </w:r>
      <w:r w:rsidRPr="00DC71F2">
        <w:t xml:space="preserve">is not a sign of weakness to say, </w:t>
      </w:r>
      <w:r>
        <w:t>“This</w:t>
      </w:r>
      <w:r w:rsidRPr="00DC71F2">
        <w:t xml:space="preserve"> is a very speciali</w:t>
      </w:r>
      <w:r>
        <w:t>s</w:t>
      </w:r>
      <w:r w:rsidRPr="00DC71F2">
        <w:t>ed area. We need to buy in</w:t>
      </w:r>
      <w:r>
        <w:t xml:space="preserve"> some </w:t>
      </w:r>
      <w:r w:rsidRPr="00DC71F2">
        <w:t xml:space="preserve">external help to advise us on this to make sure </w:t>
      </w:r>
      <w:r w:rsidR="003F092B">
        <w:t xml:space="preserve">that </w:t>
      </w:r>
      <w:r w:rsidRPr="00DC71F2">
        <w:t>we can get it as right as we possibly can</w:t>
      </w:r>
      <w:r>
        <w:t xml:space="preserve">” </w:t>
      </w:r>
      <w:r w:rsidRPr="00DC71F2">
        <w:t xml:space="preserve">rather than presupposing that they should be or have to be the receptacle of all human knowledge </w:t>
      </w:r>
      <w:r>
        <w:t xml:space="preserve">in </w:t>
      </w:r>
      <w:r w:rsidRPr="00DC71F2">
        <w:t>what is a very complex and evolving landscape of local government.</w:t>
      </w:r>
      <w:r>
        <w:t xml:space="preserve"> I</w:t>
      </w:r>
      <w:r w:rsidRPr="00DC71F2">
        <w:t>n broad terms</w:t>
      </w:r>
      <w:r>
        <w:t xml:space="preserve">, </w:t>
      </w:r>
      <w:r w:rsidRPr="00DC71F2">
        <w:t>the local government family</w:t>
      </w:r>
      <w:r>
        <w:t xml:space="preserve"> is alert to that.</w:t>
      </w:r>
    </w:p>
    <w:p w:rsidR="00907C11" w:rsidRPr="00DC71F2" w:rsidP="00907C11">
      <w:pPr>
        <w:pStyle w:val="Question"/>
        <w:numPr>
          <w:ilvl w:val="0"/>
          <w:numId w:val="9"/>
        </w:numPr>
      </w:pPr>
      <w:sdt>
        <w:sdtPr>
          <w:alias w:val="Member"/>
          <w:tag w:val="&lt;Member mnisId='1425' dodsId='25639'&gt;"/>
          <w:id w:val="811367654"/>
          <w:placeholder>
            <w:docPart w:val="F61E5BFA31F74EE397205B8C94700DC0"/>
          </w:placeholder>
          <w:richText/>
        </w:sdtPr>
        <w:sdtContent>
          <w:r>
            <w:rPr>
              <w:b/>
            </w:rPr>
            <w:t>Andrew Lewer:</w:t>
          </w:r>
        </w:sdtContent>
      </w:sdt>
      <w:r>
        <w:t xml:space="preserve"> T</w:t>
      </w:r>
      <w:r w:rsidRPr="00DC71F2">
        <w:t xml:space="preserve">here is a lot of complexity in a lot of the areas </w:t>
      </w:r>
      <w:r>
        <w:t xml:space="preserve">in </w:t>
      </w:r>
      <w:r w:rsidRPr="00DC71F2">
        <w:t>question</w:t>
      </w:r>
      <w:r>
        <w:t xml:space="preserve">. It is </w:t>
      </w:r>
      <w:r w:rsidRPr="00DC71F2">
        <w:t xml:space="preserve">not that complex </w:t>
      </w:r>
      <w:r>
        <w:t xml:space="preserve">not </w:t>
      </w:r>
      <w:r w:rsidRPr="00DC71F2">
        <w:t>to buy shopping centres when everyone else is selling them</w:t>
      </w:r>
      <w:r>
        <w:t>. P</w:t>
      </w:r>
      <w:r w:rsidRPr="00DC71F2">
        <w:t xml:space="preserve">eople </w:t>
      </w:r>
      <w:r>
        <w:t xml:space="preserve">can </w:t>
      </w:r>
      <w:r w:rsidRPr="00DC71F2">
        <w:t xml:space="preserve">only call for help when they have </w:t>
      </w:r>
      <w:r>
        <w:t xml:space="preserve">a full pattern </w:t>
      </w:r>
      <w:r w:rsidRPr="00DC71F2">
        <w:t>of knowledge</w:t>
      </w:r>
      <w:r>
        <w:t xml:space="preserve">. We now </w:t>
      </w:r>
      <w:r w:rsidRPr="00DC71F2">
        <w:t>have a backlog of 918 external audits that are incomplete</w:t>
      </w:r>
      <w:r w:rsidR="003F092B">
        <w:t>, so</w:t>
      </w:r>
      <w:r>
        <w:t xml:space="preserve"> </w:t>
      </w:r>
      <w:r w:rsidR="003F092B">
        <w:t xml:space="preserve">people </w:t>
      </w:r>
      <w:r>
        <w:t xml:space="preserve">do not </w:t>
      </w:r>
      <w:r w:rsidRPr="00DC71F2">
        <w:t xml:space="preserve">have that knowledge. </w:t>
      </w:r>
      <w:r>
        <w:t xml:space="preserve">That </w:t>
      </w:r>
      <w:r w:rsidRPr="00DC71F2">
        <w:t xml:space="preserve">is affecting the quality of local authority governance, </w:t>
      </w:r>
      <w:r>
        <w:t xml:space="preserve">I would suggest. </w:t>
      </w:r>
      <w:r w:rsidRPr="00DC71F2">
        <w:t>I wonder how the Department is proposing to clear that backlog.</w:t>
      </w:r>
    </w:p>
    <w:p w:rsidR="00907C11" w:rsidP="00907C11">
      <w:pPr>
        <w:pStyle w:val="Answer"/>
      </w:pPr>
      <w:sdt>
        <w:sdtPr>
          <w:alias w:val="Witness"/>
          <w:id w:val="1726105643"/>
          <w:placeholder>
            <w:docPart w:val="25147B2FFEE24375BDD863844ACD5B93"/>
          </w:placeholder>
          <w:richText/>
        </w:sdtPr>
        <w:sdtContent>
          <w:r w:rsidRPr="002B1410">
            <w:rPr>
              <w:b/>
              <w:i/>
            </w:rPr>
            <w:t>Nico Heslop:</w:t>
          </w:r>
        </w:sdtContent>
      </w:sdt>
      <w:r>
        <w:t xml:space="preserve"> J</w:t>
      </w:r>
      <w:r w:rsidRPr="00DC71F2">
        <w:t>ust picking up on your previous question as well, as</w:t>
      </w:r>
      <w:r>
        <w:t xml:space="preserve"> Minister Hoare</w:t>
      </w:r>
      <w:r w:rsidRPr="00DC71F2">
        <w:t xml:space="preserve"> mentioned</w:t>
      </w:r>
      <w:r>
        <w:t xml:space="preserve">, </w:t>
      </w:r>
      <w:r w:rsidRPr="00DC71F2">
        <w:t>where there have been specific interventions</w:t>
      </w:r>
      <w:r w:rsidRPr="00B44048">
        <w:t xml:space="preserve"> </w:t>
      </w:r>
      <w:r>
        <w:t xml:space="preserve">on </w:t>
      </w:r>
      <w:r w:rsidRPr="00DC71F2">
        <w:t>some of th</w:t>
      </w:r>
      <w:r>
        <w:t>e</w:t>
      </w:r>
      <w:r w:rsidRPr="00DC71F2">
        <w:t xml:space="preserve">se investments, like </w:t>
      </w:r>
      <w:r>
        <w:t xml:space="preserve">in Thurrock, </w:t>
      </w:r>
      <w:r w:rsidRPr="00DC71F2">
        <w:t xml:space="preserve">Croydon and </w:t>
      </w:r>
      <w:r>
        <w:t>W</w:t>
      </w:r>
      <w:r w:rsidRPr="00DC71F2">
        <w:t xml:space="preserve">oking, we are committed to full transparency. Commissioner teams are in there. They are publishing regular updates to ensure </w:t>
      </w:r>
      <w:r>
        <w:t xml:space="preserve">that </w:t>
      </w:r>
      <w:r w:rsidRPr="00DC71F2">
        <w:t>the lessons</w:t>
      </w:r>
      <w:r>
        <w:t xml:space="preserve"> are</w:t>
      </w:r>
      <w:r w:rsidRPr="00DC71F2">
        <w:t xml:space="preserve"> learned.</w:t>
      </w:r>
    </w:p>
    <w:p w:rsidR="00907C11" w:rsidRPr="00DC71F2" w:rsidP="00907C11">
      <w:pPr>
        <w:pStyle w:val="Answer"/>
      </w:pPr>
      <w:r w:rsidRPr="00DC71F2">
        <w:t>As I mentioned to your colleagues earlier on, we have also taken action through the Levelling</w:t>
      </w:r>
      <w:r>
        <w:t>-u</w:t>
      </w:r>
      <w:r w:rsidRPr="00DC71F2">
        <w:t xml:space="preserve">p and Regeneration Act and through changes to the Public Works Loan Board borrowing terms and conditions, which mean it is </w:t>
      </w:r>
      <w:r>
        <w:t xml:space="preserve">now </w:t>
      </w:r>
      <w:r w:rsidRPr="00DC71F2">
        <w:t>impossible to borrow money from the PWLB</w:t>
      </w:r>
      <w:r>
        <w:t xml:space="preserve"> if </w:t>
      </w:r>
      <w:r w:rsidRPr="00DC71F2">
        <w:t>you are doing it just for yield,</w:t>
      </w:r>
      <w:r w:rsidR="0036172C">
        <w:t xml:space="preserve"> so</w:t>
      </w:r>
      <w:r w:rsidRPr="00DC71F2">
        <w:t xml:space="preserve"> </w:t>
      </w:r>
      <w:r>
        <w:t xml:space="preserve">just for </w:t>
      </w:r>
      <w:r w:rsidRPr="00DC71F2">
        <w:t>commercial activity.</w:t>
      </w:r>
      <w:r>
        <w:t xml:space="preserve"> </w:t>
      </w:r>
      <w:r w:rsidRPr="00DC71F2">
        <w:t xml:space="preserve">I never want to be flippant about these things, but we have significantly greater safeguards in place against some of that riskier commercial </w:t>
      </w:r>
      <w:r>
        <w:t xml:space="preserve">activity </w:t>
      </w:r>
      <w:r w:rsidRPr="00DC71F2">
        <w:t>than we did three or four years ago.</w:t>
      </w:r>
    </w:p>
    <w:p w:rsidR="00907C11" w:rsidRPr="00DC71F2" w:rsidP="00907C11">
      <w:pPr>
        <w:pStyle w:val="Question"/>
        <w:numPr>
          <w:ilvl w:val="0"/>
          <w:numId w:val="9"/>
        </w:numPr>
      </w:pPr>
      <w:sdt>
        <w:sdtPr>
          <w:alias w:val="Member"/>
          <w:tag w:val="&lt;Member mnisId='1425' dodsId='25639'&gt;"/>
          <w:id w:val="-1186197546"/>
          <w:placeholder>
            <w:docPart w:val="32A20C69086849A9BA0F7CA4E4ED7BD0"/>
          </w:placeholder>
          <w:richText/>
        </w:sdtPr>
        <w:sdtContent>
          <w:r>
            <w:rPr>
              <w:b/>
            </w:rPr>
            <w:t>Andrew Lewer:</w:t>
          </w:r>
        </w:sdtContent>
      </w:sdt>
      <w:r>
        <w:t xml:space="preserve"> Do </w:t>
      </w:r>
      <w:r w:rsidRPr="00DC71F2">
        <w:t>th</w:t>
      </w:r>
      <w:r>
        <w:t>e</w:t>
      </w:r>
      <w:r w:rsidRPr="00DC71F2">
        <w:t xml:space="preserve"> new restriction</w:t>
      </w:r>
      <w:r>
        <w:t>s</w:t>
      </w:r>
      <w:r w:rsidRPr="00DC71F2">
        <w:t xml:space="preserve"> </w:t>
      </w:r>
      <w:r>
        <w:t xml:space="preserve">on </w:t>
      </w:r>
      <w:r w:rsidRPr="00DC71F2">
        <w:t xml:space="preserve">the </w:t>
      </w:r>
      <w:r>
        <w:t>Public Works L</w:t>
      </w:r>
      <w:r w:rsidRPr="00DC71F2">
        <w:t xml:space="preserve">oan </w:t>
      </w:r>
      <w:r>
        <w:t>B</w:t>
      </w:r>
      <w:r w:rsidRPr="00DC71F2">
        <w:t xml:space="preserve">oard </w:t>
      </w:r>
      <w:r w:rsidRPr="00DC71F2">
        <w:t xml:space="preserve">exclude any investment outside </w:t>
      </w:r>
      <w:r>
        <w:t>the council area?</w:t>
      </w:r>
    </w:p>
    <w:p w:rsidR="00907C11" w:rsidP="00907C11">
      <w:pPr>
        <w:pStyle w:val="Answer"/>
      </w:pPr>
      <w:sdt>
        <w:sdtPr>
          <w:alias w:val="Witness"/>
          <w:id w:val="-1523712145"/>
          <w:placeholder>
            <w:docPart w:val="C2892726FA17412EBB9EDE8717C7BF73"/>
          </w:placeholder>
          <w:richText/>
        </w:sdtPr>
        <w:sdtContent>
          <w:r w:rsidRPr="002B1410">
            <w:rPr>
              <w:b/>
              <w:i/>
            </w:rPr>
            <w:t>Nico Heslop:</w:t>
          </w:r>
        </w:sdtContent>
      </w:sdt>
      <w:r>
        <w:t xml:space="preserve"> The change </w:t>
      </w:r>
      <w:r w:rsidRPr="00DC71F2">
        <w:t>came in in 2019</w:t>
      </w:r>
      <w:r>
        <w:t xml:space="preserve">. It </w:t>
      </w:r>
      <w:r w:rsidRPr="00DC71F2">
        <w:t xml:space="preserve">is specifically about investments </w:t>
      </w:r>
      <w:r>
        <w:t>that</w:t>
      </w:r>
      <w:r w:rsidRPr="00DC71F2">
        <w:t xml:space="preserve"> are classified as investments for yield. </w:t>
      </w:r>
      <w:r>
        <w:t>I</w:t>
      </w:r>
      <w:r w:rsidRPr="00DC71F2">
        <w:t xml:space="preserve">t does not capture things like </w:t>
      </w:r>
      <w:r>
        <w:t>r</w:t>
      </w:r>
      <w:r w:rsidRPr="00DC71F2">
        <w:t>egeneration</w:t>
      </w:r>
      <w:r>
        <w:t xml:space="preserve">. It </w:t>
      </w:r>
      <w:r w:rsidRPr="00DC71F2">
        <w:t xml:space="preserve">is specifically, to use your example, </w:t>
      </w:r>
      <w:r>
        <w:t xml:space="preserve">about </w:t>
      </w:r>
      <w:r w:rsidRPr="00DC71F2">
        <w:t xml:space="preserve">buying a shopping centre or a solar farm just </w:t>
      </w:r>
      <w:r>
        <w:t xml:space="preserve">to make </w:t>
      </w:r>
      <w:r w:rsidRPr="00DC71F2">
        <w:t xml:space="preserve">revenue. </w:t>
      </w:r>
    </w:p>
    <w:p w:rsidR="00907C11" w:rsidP="00907C11">
      <w:pPr>
        <w:pStyle w:val="Answer"/>
      </w:pPr>
      <w:r>
        <w:t xml:space="preserve">On </w:t>
      </w:r>
      <w:r w:rsidRPr="00DC71F2">
        <w:t>audit, again</w:t>
      </w:r>
      <w:r>
        <w:t xml:space="preserve">, we </w:t>
      </w:r>
      <w:r w:rsidRPr="00DC71F2">
        <w:t>recognise</w:t>
      </w:r>
      <w:r>
        <w:t xml:space="preserve"> that this is a</w:t>
      </w:r>
      <w:r w:rsidRPr="00DC71F2">
        <w:t xml:space="preserve"> problem.</w:t>
      </w:r>
      <w:r>
        <w:t xml:space="preserve"> Mr Hoare’s </w:t>
      </w:r>
      <w:r w:rsidRPr="00DC71F2">
        <w:t xml:space="preserve">predecessor came in front of you in April and then wrote a letter to you </w:t>
      </w:r>
      <w:r>
        <w:t xml:space="preserve">on this </w:t>
      </w:r>
      <w:r w:rsidRPr="00DC71F2">
        <w:t xml:space="preserve">in </w:t>
      </w:r>
      <w:r>
        <w:t>July. W</w:t>
      </w:r>
      <w:r w:rsidRPr="00DC71F2">
        <w:t>e have set out a clear plan</w:t>
      </w:r>
      <w:r>
        <w:t xml:space="preserve"> </w:t>
      </w:r>
      <w:r w:rsidRPr="00DC71F2">
        <w:t>alongside the N</w:t>
      </w:r>
      <w:r>
        <w:t>A</w:t>
      </w:r>
      <w:r w:rsidRPr="00DC71F2">
        <w:t>O and the FRC</w:t>
      </w:r>
      <w:r>
        <w:t>—</w:t>
      </w:r>
      <w:r w:rsidRPr="00DC71F2">
        <w:t xml:space="preserve">I believe there </w:t>
      </w:r>
      <w:r>
        <w:t xml:space="preserve">are </w:t>
      </w:r>
      <w:r w:rsidRPr="00DC71F2">
        <w:t xml:space="preserve">members of </w:t>
      </w:r>
      <w:r>
        <w:t xml:space="preserve">the </w:t>
      </w:r>
      <w:r w:rsidRPr="00DC71F2">
        <w:t>FRC in the room with us today</w:t>
      </w:r>
      <w:r>
        <w:t>—</w:t>
      </w:r>
      <w:r w:rsidRPr="00DC71F2">
        <w:t xml:space="preserve">to </w:t>
      </w:r>
      <w:r>
        <w:t>try to</w:t>
      </w:r>
      <w:r w:rsidRPr="00DC71F2">
        <w:t xml:space="preserve"> clear the backlog by asking all auditors to take </w:t>
      </w:r>
      <w:r>
        <w:t xml:space="preserve">a </w:t>
      </w:r>
      <w:r w:rsidRPr="00DC71F2">
        <w:t xml:space="preserve">sensible set </w:t>
      </w:r>
      <w:r>
        <w:t xml:space="preserve">of </w:t>
      </w:r>
      <w:r w:rsidRPr="00DC71F2">
        <w:t>decisions to clear the backlog whil</w:t>
      </w:r>
      <w:r>
        <w:t>e</w:t>
      </w:r>
      <w:r w:rsidRPr="00DC71F2">
        <w:t xml:space="preserve"> ensuring that the </w:t>
      </w:r>
      <w:r>
        <w:t xml:space="preserve">full statutory </w:t>
      </w:r>
      <w:r w:rsidRPr="00DC71F2">
        <w:t xml:space="preserve">functions are undertaken. </w:t>
      </w:r>
    </w:p>
    <w:p w:rsidR="00907C11" w:rsidP="00907C11">
      <w:pPr>
        <w:pStyle w:val="Answer"/>
      </w:pPr>
      <w:r>
        <w:t>F</w:t>
      </w:r>
      <w:r w:rsidRPr="00DC71F2">
        <w:t xml:space="preserve">inally, I would just say </w:t>
      </w:r>
      <w:r>
        <w:t>that we</w:t>
      </w:r>
      <w:r w:rsidRPr="00DC71F2">
        <w:t xml:space="preserve"> absolutely </w:t>
      </w:r>
      <w:r>
        <w:t xml:space="preserve">recognise that </w:t>
      </w:r>
      <w:r w:rsidRPr="00DC71F2">
        <w:t>there has been a problem with audit, but auditors have still had the ability to raise concerns on statutory reports</w:t>
      </w:r>
      <w:r>
        <w:t xml:space="preserve"> </w:t>
      </w:r>
      <w:r w:rsidRPr="00DC71F2">
        <w:t>even when audited accounts are not finali</w:t>
      </w:r>
      <w:r>
        <w:t>s</w:t>
      </w:r>
      <w:r w:rsidRPr="00DC71F2">
        <w:t>ed</w:t>
      </w:r>
      <w:r>
        <w:t>. W</w:t>
      </w:r>
      <w:r w:rsidRPr="00DC71F2">
        <w:t>e have seen examples like that in Middlesbrough and a few other authorities</w:t>
      </w:r>
      <w:r>
        <w:t xml:space="preserve">, where auditors </w:t>
      </w:r>
      <w:r w:rsidRPr="00DC71F2">
        <w:t>have raised concerns</w:t>
      </w:r>
      <w:r>
        <w:t xml:space="preserve"> and that has led to—</w:t>
      </w:r>
    </w:p>
    <w:p w:rsidR="00907C11" w:rsidP="00907C11">
      <w:pPr>
        <w:pStyle w:val="Question"/>
        <w:numPr>
          <w:ilvl w:val="0"/>
          <w:numId w:val="9"/>
        </w:numPr>
      </w:pPr>
      <w:sdt>
        <w:sdtPr>
          <w:alias w:val="Member"/>
          <w:tag w:val="&lt;Member mnisId='1425' dodsId='25639'&gt;"/>
          <w:id w:val="1909568455"/>
          <w:placeholder>
            <w:docPart w:val="151118AAC58748CE961A2A8B69B38E27"/>
          </w:placeholder>
          <w:richText/>
        </w:sdtPr>
        <w:sdtContent>
          <w:r>
            <w:rPr>
              <w:b/>
            </w:rPr>
            <w:t>Andrew Lewer:</w:t>
          </w:r>
        </w:sdtContent>
      </w:sdt>
      <w:r>
        <w:t xml:space="preserve"> It is difficult, though, is it not? </w:t>
      </w:r>
    </w:p>
    <w:p w:rsidR="00907C11" w:rsidRPr="00DC71F2" w:rsidP="00907C11">
      <w:pPr>
        <w:pStyle w:val="Answer"/>
      </w:pPr>
      <w:sdt>
        <w:sdtPr>
          <w:alias w:val="Witness"/>
          <w:id w:val="-184372274"/>
          <w:placeholder>
            <w:docPart w:val="ABF1567CE28746E0B36E6437CC011BE7"/>
          </w:placeholder>
          <w:richText/>
        </w:sdtPr>
        <w:sdtContent>
          <w:r w:rsidRPr="002B1410">
            <w:rPr>
              <w:b/>
              <w:i/>
            </w:rPr>
            <w:t>Nico Heslop:</w:t>
          </w:r>
        </w:sdtContent>
      </w:sdt>
      <w:r>
        <w:t xml:space="preserve"> It </w:t>
      </w:r>
      <w:r w:rsidRPr="00DC71F2">
        <w:t>is still possible</w:t>
      </w:r>
      <w:r>
        <w:t xml:space="preserve">. We </w:t>
      </w:r>
      <w:r w:rsidRPr="00DC71F2">
        <w:t xml:space="preserve">have evidence </w:t>
      </w:r>
      <w:r>
        <w:t xml:space="preserve">from </w:t>
      </w:r>
      <w:r w:rsidRPr="00DC71F2">
        <w:t>three or four places where it has been possible</w:t>
      </w:r>
      <w:r>
        <w:t xml:space="preserve">. We </w:t>
      </w:r>
      <w:r w:rsidRPr="00DC71F2">
        <w:t xml:space="preserve">all want the backlog </w:t>
      </w:r>
      <w:r>
        <w:t xml:space="preserve">to be </w:t>
      </w:r>
      <w:r w:rsidRPr="00DC71F2">
        <w:t>cleared and</w:t>
      </w:r>
      <w:r>
        <w:t xml:space="preserve"> to have an effective local audit ma</w:t>
      </w:r>
      <w:r w:rsidRPr="00DC71F2">
        <w:t>rket.</w:t>
      </w:r>
    </w:p>
    <w:p w:rsidR="00907C11" w:rsidRPr="00DC71F2" w:rsidP="00907C11">
      <w:pPr>
        <w:pStyle w:val="Question"/>
        <w:numPr>
          <w:ilvl w:val="0"/>
          <w:numId w:val="9"/>
        </w:numPr>
      </w:pPr>
      <w:sdt>
        <w:sdtPr>
          <w:alias w:val="Member"/>
          <w:tag w:val="&lt;Member mnisId='1425' dodsId='25639'&gt;"/>
          <w:id w:val="-2083045970"/>
          <w:placeholder>
            <w:docPart w:val="938C7C52232F42338B5F392510E900A8"/>
          </w:placeholder>
          <w:richText/>
        </w:sdtPr>
        <w:sdtContent>
          <w:r>
            <w:rPr>
              <w:b/>
            </w:rPr>
            <w:t>Andrew Lewer:</w:t>
          </w:r>
        </w:sdtContent>
      </w:sdt>
      <w:r>
        <w:t xml:space="preserve"> We </w:t>
      </w:r>
      <w:r w:rsidRPr="00DC71F2">
        <w:t xml:space="preserve">have talked about the framework and its failings, and we have talked about the </w:t>
      </w:r>
      <w:r>
        <w:t>D</w:t>
      </w:r>
      <w:r w:rsidRPr="00DC71F2">
        <w:t xml:space="preserve">epartment’s efforts to tackle it. </w:t>
      </w:r>
      <w:r>
        <w:t>O</w:t>
      </w:r>
      <w:r w:rsidRPr="00DC71F2">
        <w:t>ne of its iterations is the Local Authority Accountab</w:t>
      </w:r>
      <w:r w:rsidR="00383EE2">
        <w:t>ility</w:t>
      </w:r>
      <w:r w:rsidRPr="00DC71F2">
        <w:t xml:space="preserve"> Framework Review </w:t>
      </w:r>
      <w:r>
        <w:t>P</w:t>
      </w:r>
      <w:r w:rsidRPr="00DC71F2">
        <w:t>anel</w:t>
      </w:r>
      <w:r>
        <w:t xml:space="preserve">, which the </w:t>
      </w:r>
      <w:r w:rsidRPr="00DC71F2">
        <w:t>Department creat</w:t>
      </w:r>
      <w:r>
        <w:t>ed</w:t>
      </w:r>
      <w:r w:rsidRPr="00DC71F2">
        <w:t xml:space="preserve"> to do this</w:t>
      </w:r>
      <w:r>
        <w:t>. It h</w:t>
      </w:r>
      <w:r w:rsidRPr="00DC71F2">
        <w:t xml:space="preserve">as not met since March 2021. Has that </w:t>
      </w:r>
      <w:r>
        <w:t xml:space="preserve">now fallen </w:t>
      </w:r>
      <w:r w:rsidRPr="00DC71F2">
        <w:t>into disuse as a mechanism or is it still around?</w:t>
      </w:r>
    </w:p>
    <w:p w:rsidR="00907C11" w:rsidP="00907C11">
      <w:pPr>
        <w:pStyle w:val="Answer"/>
      </w:pPr>
      <w:sdt>
        <w:sdtPr>
          <w:alias w:val="Witness"/>
          <w:id w:val="-1632319457"/>
          <w:placeholder>
            <w:docPart w:val="723BD1D89827401F833470E6145C1900"/>
          </w:placeholder>
          <w:richText/>
        </w:sdtPr>
        <w:sdtContent>
          <w:r w:rsidRPr="002B1410">
            <w:rPr>
              <w:b/>
              <w:i/>
            </w:rPr>
            <w:t>Nico Heslop:</w:t>
          </w:r>
        </w:sdtContent>
      </w:sdt>
      <w:r>
        <w:t xml:space="preserve"> No, </w:t>
      </w:r>
      <w:r w:rsidRPr="00DC71F2">
        <w:t xml:space="preserve">it </w:t>
      </w:r>
      <w:r>
        <w:t>is</w:t>
      </w:r>
      <w:r w:rsidRPr="00DC71F2">
        <w:t xml:space="preserve"> definitely still around</w:t>
      </w:r>
      <w:r>
        <w:t>. W</w:t>
      </w:r>
      <w:r w:rsidRPr="00DC71F2">
        <w:t>e talk regularly with colleagues in the LGA and the NAO</w:t>
      </w:r>
      <w:r>
        <w:t>. I</w:t>
      </w:r>
      <w:r w:rsidRPr="00DC71F2">
        <w:t>n that period</w:t>
      </w:r>
      <w:r>
        <w:t xml:space="preserve">, </w:t>
      </w:r>
      <w:r w:rsidRPr="00DC71F2">
        <w:t>we have taken a number of actions to strengthen the overall accountability framework</w:t>
      </w:r>
      <w:r>
        <w:t>.</w:t>
      </w:r>
    </w:p>
    <w:p w:rsidR="00907C11" w:rsidRPr="00DC71F2" w:rsidP="00907C11">
      <w:pPr>
        <w:pStyle w:val="Answer"/>
      </w:pPr>
      <w:r>
        <w:t>The Secretary of State’s v</w:t>
      </w:r>
      <w:r w:rsidRPr="00DC71F2">
        <w:t xml:space="preserve">ision was to set up </w:t>
      </w:r>
      <w:r>
        <w:t>Oflog</w:t>
      </w:r>
      <w:r>
        <w:t>. It</w:t>
      </w:r>
      <w:r w:rsidRPr="00DC71F2">
        <w:t xml:space="preserve"> will have a big impact in time. We have also recently consulted on best value guidance for the first time</w:t>
      </w:r>
      <w:r>
        <w:t xml:space="preserve">. That </w:t>
      </w:r>
      <w:r w:rsidRPr="00DC71F2">
        <w:t>sets out the concrete steps and expectations that we think you would look out for in terms of good governance</w:t>
      </w:r>
      <w:r>
        <w:t xml:space="preserve"> and </w:t>
      </w:r>
      <w:r w:rsidRPr="00DC71F2">
        <w:t>leadership</w:t>
      </w:r>
      <w:r>
        <w:t xml:space="preserve"> in </w:t>
      </w:r>
      <w:r w:rsidRPr="00DC71F2">
        <w:t>financial management.</w:t>
      </w:r>
    </w:p>
    <w:p w:rsidR="00907C11" w:rsidRPr="00DC71F2" w:rsidP="00907C11">
      <w:pPr>
        <w:pStyle w:val="Answer"/>
      </w:pPr>
      <w:r>
        <w:t>W</w:t>
      </w:r>
      <w:r w:rsidRPr="00DC71F2">
        <w:t xml:space="preserve">hile the </w:t>
      </w:r>
      <w:r>
        <w:t>c</w:t>
      </w:r>
      <w:r w:rsidRPr="00DC71F2">
        <w:t xml:space="preserve">ommittee may not have met, a lot of action has been taken in the intervening period, as well as the measures through the </w:t>
      </w:r>
      <w:r>
        <w:t>L</w:t>
      </w:r>
      <w:r w:rsidRPr="00DC71F2">
        <w:t>evelling</w:t>
      </w:r>
      <w:r>
        <w:t>-</w:t>
      </w:r>
      <w:r w:rsidRPr="00DC71F2">
        <w:t xml:space="preserve">up and </w:t>
      </w:r>
      <w:r>
        <w:t>R</w:t>
      </w:r>
      <w:r w:rsidRPr="00DC71F2">
        <w:t>egeneration</w:t>
      </w:r>
      <w:r>
        <w:t xml:space="preserve"> Act.</w:t>
      </w:r>
    </w:p>
    <w:p w:rsidR="00907C11" w:rsidRPr="00DC71F2" w:rsidP="00907C11">
      <w:pPr>
        <w:pStyle w:val="Question"/>
        <w:numPr>
          <w:ilvl w:val="0"/>
          <w:numId w:val="9"/>
        </w:numPr>
      </w:pPr>
      <w:sdt>
        <w:sdtPr>
          <w:alias w:val="Member"/>
          <w:tag w:val="&lt;Member mnisId='1425' dodsId='25639'&gt;"/>
          <w:id w:val="-1193759758"/>
          <w:placeholder>
            <w:docPart w:val="AA1AFFAC7CAC4A6F88FEDE6ED507332D"/>
          </w:placeholder>
          <w:richText/>
        </w:sdtPr>
        <w:sdtContent>
          <w:r>
            <w:rPr>
              <w:b/>
            </w:rPr>
            <w:t>Andrew Lewer:</w:t>
          </w:r>
        </w:sdtContent>
      </w:sdt>
      <w:r>
        <w:t xml:space="preserve"> </w:t>
      </w:r>
      <w:r w:rsidRPr="00DC71F2">
        <w:t xml:space="preserve">I just say that because you talked about </w:t>
      </w:r>
      <w:r>
        <w:t>Of</w:t>
      </w:r>
      <w:r w:rsidRPr="00DC71F2">
        <w:t>log</w:t>
      </w:r>
      <w:r>
        <w:t>, the</w:t>
      </w:r>
      <w:r w:rsidRPr="00DC71F2">
        <w:t xml:space="preserve"> NAO and the LGA</w:t>
      </w:r>
      <w:r>
        <w:t>. O</w:t>
      </w:r>
      <w:r w:rsidRPr="00DC71F2">
        <w:t>ne of our problems nationally is layers and process</w:t>
      </w:r>
      <w:r>
        <w:t>. I</w:t>
      </w:r>
      <w:r w:rsidRPr="00DC71F2">
        <w:t xml:space="preserve">f this particular bit of process </w:t>
      </w:r>
      <w:r>
        <w:t xml:space="preserve">has fallen </w:t>
      </w:r>
      <w:r w:rsidRPr="00DC71F2">
        <w:t xml:space="preserve">into </w:t>
      </w:r>
      <w:r>
        <w:t>dis</w:t>
      </w:r>
      <w:r w:rsidRPr="00DC71F2">
        <w:t>use</w:t>
      </w:r>
      <w:r>
        <w:t xml:space="preserve">, </w:t>
      </w:r>
      <w:r w:rsidRPr="00DC71F2">
        <w:t xml:space="preserve">why not just say, </w:t>
      </w:r>
      <w:r>
        <w:t xml:space="preserve">“We </w:t>
      </w:r>
      <w:r w:rsidRPr="00DC71F2">
        <w:t>are doing something different now</w:t>
      </w:r>
      <w:r>
        <w:t>; w</w:t>
      </w:r>
      <w:r w:rsidRPr="00DC71F2">
        <w:t>e not doing that anymore</w:t>
      </w:r>
      <w:r>
        <w:t>”?</w:t>
      </w:r>
    </w:p>
    <w:p w:rsidR="00907C11" w:rsidRPr="00DC71F2" w:rsidP="00907C11">
      <w:pPr>
        <w:pStyle w:val="Answer"/>
      </w:pPr>
      <w:sdt>
        <w:sdtPr>
          <w:alias w:val="Witness"/>
          <w:id w:val="-191380432"/>
          <w:placeholder>
            <w:docPart w:val="9A04F613E15A40A1BA66CD6AFB672116"/>
          </w:placeholder>
          <w:richText/>
        </w:sdtPr>
        <w:sdtContent>
          <w:r w:rsidRPr="002B1410">
            <w:rPr>
              <w:b/>
              <w:i/>
            </w:rPr>
            <w:t>Nico Heslop:</w:t>
          </w:r>
        </w:sdtContent>
      </w:sdt>
      <w:r>
        <w:t xml:space="preserve"> We do not </w:t>
      </w:r>
      <w:r w:rsidRPr="00DC71F2">
        <w:t xml:space="preserve">want to rule it out as a mechanism. It still </w:t>
      </w:r>
      <w:r>
        <w:t xml:space="preserve">often </w:t>
      </w:r>
      <w:r w:rsidRPr="00DC71F2">
        <w:t>happens quite informally, but the specific review panel has not met</w:t>
      </w:r>
      <w:r>
        <w:t>. W</w:t>
      </w:r>
      <w:r w:rsidRPr="00DC71F2">
        <w:t xml:space="preserve">e work closely with them. </w:t>
      </w:r>
      <w:r>
        <w:t>A</w:t>
      </w:r>
      <w:r w:rsidRPr="00DC71F2">
        <w:t xml:space="preserve">s I say, that is </w:t>
      </w:r>
      <w:r>
        <w:t xml:space="preserve">not </w:t>
      </w:r>
      <w:r w:rsidRPr="00DC71F2">
        <w:t>stopping the Department or other people in the audit and assurance space from taking action.</w:t>
      </w:r>
    </w:p>
    <w:p w:rsidR="00907C11" w:rsidP="00907C11">
      <w:pPr>
        <w:pStyle w:val="Answer"/>
      </w:pPr>
      <w:sdt>
        <w:sdtPr>
          <w:alias w:val="Witness"/>
          <w:id w:val="1593902724"/>
          <w:placeholder>
            <w:docPart w:val="BA401ADAE1094F58BE487067D055F70D"/>
          </w:placeholder>
          <w:richText/>
        </w:sdtPr>
        <w:sdtContent>
          <w:r w:rsidRPr="00A07445">
            <w:rPr>
              <w:b/>
              <w:i/>
            </w:rPr>
            <w:t>Simon Hoare:</w:t>
          </w:r>
        </w:sdtContent>
      </w:sdt>
      <w:r>
        <w:t xml:space="preserve"> I take Mr Lewer’s </w:t>
      </w:r>
      <w:r w:rsidRPr="00DC71F2">
        <w:t xml:space="preserve">wider point that </w:t>
      </w:r>
      <w:r>
        <w:t xml:space="preserve">very often </w:t>
      </w:r>
      <w:r w:rsidRPr="00DC71F2">
        <w:t>the easiest thing is to create something, a group</w:t>
      </w:r>
      <w:r>
        <w:t xml:space="preserve">, a </w:t>
      </w:r>
      <w:r w:rsidRPr="00DC71F2">
        <w:t xml:space="preserve">panel, an overview or whatever, instead of </w:t>
      </w:r>
      <w:r>
        <w:t xml:space="preserve">asking whether </w:t>
      </w:r>
      <w:r w:rsidRPr="00DC71F2">
        <w:t xml:space="preserve">there anything </w:t>
      </w:r>
      <w:r>
        <w:t xml:space="preserve">that </w:t>
      </w:r>
      <w:r w:rsidRPr="00DC71F2">
        <w:t>is already doing it</w:t>
      </w:r>
      <w:r>
        <w:t>. W</w:t>
      </w:r>
      <w:r w:rsidRPr="00DC71F2">
        <w:t>as it a task and finish group? In which case</w:t>
      </w:r>
      <w:r>
        <w:t>,</w:t>
      </w:r>
      <w:r w:rsidR="00383EE2">
        <w:t xml:space="preserve"> if it has finished,</w:t>
      </w:r>
      <w:r>
        <w:t xml:space="preserve"> we can</w:t>
      </w:r>
      <w:r w:rsidRPr="00DC71F2">
        <w:t xml:space="preserve"> get rid of it. It does not have to be standing there forever and a day</w:t>
      </w:r>
      <w:r>
        <w:t>. S</w:t>
      </w:r>
      <w:r w:rsidRPr="00DC71F2">
        <w:t xml:space="preserve">ometimes we are not as </w:t>
      </w:r>
      <w:r>
        <w:t>a</w:t>
      </w:r>
      <w:r w:rsidRPr="00DC71F2">
        <w:t xml:space="preserve">cute </w:t>
      </w:r>
      <w:r>
        <w:t>at</w:t>
      </w:r>
      <w:r w:rsidRPr="00DC71F2">
        <w:t xml:space="preserve"> doing that as we should be.</w:t>
      </w:r>
    </w:p>
    <w:p w:rsidR="00907C11" w:rsidP="00907C11">
      <w:pPr>
        <w:pStyle w:val="Answer"/>
      </w:pPr>
      <w:r>
        <w:t>O</w:t>
      </w:r>
      <w:r w:rsidRPr="00DC71F2">
        <w:t xml:space="preserve">ne of the things I want to do is to go through and </w:t>
      </w:r>
      <w:r w:rsidR="00383EE2">
        <w:t>ask</w:t>
      </w:r>
      <w:r>
        <w:t>, “W</w:t>
      </w:r>
      <w:r w:rsidRPr="00DC71F2">
        <w:t>hat do we have</w:t>
      </w:r>
      <w:r>
        <w:t>? D</w:t>
      </w:r>
      <w:r w:rsidRPr="00DC71F2">
        <w:t xml:space="preserve">o we still need them? </w:t>
      </w:r>
      <w:r>
        <w:t xml:space="preserve">When was </w:t>
      </w:r>
      <w:r w:rsidRPr="00DC71F2">
        <w:t>the last time they met</w:t>
      </w:r>
      <w:r>
        <w:t>? W</w:t>
      </w:r>
      <w:r w:rsidRPr="00DC71F2">
        <w:t>hat are they doing</w:t>
      </w:r>
      <w:r>
        <w:t xml:space="preserve">?” </w:t>
      </w:r>
      <w:r w:rsidRPr="00DC71F2">
        <w:t>et cetera</w:t>
      </w:r>
      <w:r>
        <w:t>. T</w:t>
      </w:r>
      <w:r w:rsidRPr="00DC71F2">
        <w:t>hat job will be done because that just helps.</w:t>
      </w:r>
      <w:r>
        <w:t xml:space="preserve"> </w:t>
      </w:r>
      <w:r w:rsidRPr="00DC71F2">
        <w:t>It means things do not fall through gaps and it means bucks cannot be passed between different silos of check and accountability, which then can often lead to problems further down the line. I take the underlying point you make.</w:t>
      </w:r>
    </w:p>
    <w:p w:rsidR="00907C11" w:rsidP="00383EE2">
      <w:pPr>
        <w:pStyle w:val="Question"/>
        <w:numPr>
          <w:ilvl w:val="0"/>
          <w:numId w:val="0"/>
        </w:numPr>
        <w:ind w:left="794"/>
      </w:pPr>
      <w:sdt>
        <w:sdtPr>
          <w:alias w:val="Member"/>
          <w:tag w:val="&lt;Member mnisId='1425' dodsId='25639'&gt;"/>
          <w:id w:val="957685730"/>
          <w:placeholder>
            <w:docPart w:val="A1EBDA4C07D04460B479A73FE7CD8206"/>
          </w:placeholder>
          <w:richText/>
        </w:sdtPr>
        <w:sdtContent>
          <w:r w:rsidRPr="00E50D7F">
            <w:rPr>
              <w:b/>
            </w:rPr>
            <w:t>Chair:</w:t>
          </w:r>
        </w:sdtContent>
      </w:sdt>
      <w:r>
        <w:t xml:space="preserve"> </w:t>
      </w:r>
      <w:r w:rsidRPr="00DC71F2">
        <w:t xml:space="preserve">We </w:t>
      </w:r>
      <w:r>
        <w:t xml:space="preserve">have </w:t>
      </w:r>
      <w:r w:rsidRPr="00DC71F2">
        <w:t>talk</w:t>
      </w:r>
      <w:r>
        <w:t>ed</w:t>
      </w:r>
      <w:r w:rsidRPr="00DC71F2">
        <w:t xml:space="preserve"> quite a bit about </w:t>
      </w:r>
      <w:r>
        <w:t>Oflog</w:t>
      </w:r>
      <w:r w:rsidRPr="00DC71F2">
        <w:t xml:space="preserve">. </w:t>
      </w:r>
      <w:r>
        <w:t>I have one b</w:t>
      </w:r>
      <w:r w:rsidRPr="00DC71F2">
        <w:t xml:space="preserve">rief question. It is being established now, but </w:t>
      </w:r>
      <w:r>
        <w:t xml:space="preserve">it is </w:t>
      </w:r>
      <w:r w:rsidRPr="00DC71F2">
        <w:t>in its early days, a bit like you, Minister</w:t>
      </w:r>
      <w:r>
        <w:t xml:space="preserve">. </w:t>
      </w:r>
    </w:p>
    <w:p w:rsidR="00907C11" w:rsidP="00907C11">
      <w:pPr>
        <w:pStyle w:val="Answer"/>
      </w:pPr>
      <w:sdt>
        <w:sdtPr>
          <w:alias w:val="Witness"/>
          <w:id w:val="227814836"/>
          <w:placeholder>
            <w:docPart w:val="4E288CC13DFA493DB25A89D1A8C8CE14"/>
          </w:placeholder>
          <w:richText/>
        </w:sdtPr>
        <w:sdtContent>
          <w:r w:rsidRPr="00A07445">
            <w:rPr>
              <w:b/>
              <w:i/>
            </w:rPr>
            <w:t>Simon Hoare:</w:t>
          </w:r>
        </w:sdtContent>
      </w:sdt>
      <w:r>
        <w:t xml:space="preserve"> Yes, indeed.</w:t>
      </w:r>
    </w:p>
    <w:p w:rsidR="00907C11" w:rsidP="00907C11">
      <w:pPr>
        <w:pStyle w:val="Question"/>
        <w:numPr>
          <w:ilvl w:val="0"/>
          <w:numId w:val="9"/>
        </w:numPr>
      </w:pPr>
      <w:sdt>
        <w:sdtPr>
          <w:alias w:val="Member"/>
          <w:tag w:val="&lt;Member mnisId='1425' dodsId='25639'&gt;"/>
          <w:id w:val="1863473098"/>
          <w:placeholder>
            <w:docPart w:val="E347B8CCC8F54EBC9B15CD98D10A60C5"/>
          </w:placeholder>
          <w:richText/>
        </w:sdtPr>
        <w:sdtContent>
          <w:r w:rsidRPr="001014D2">
            <w:rPr>
              <w:b/>
            </w:rPr>
            <w:t>Chair:</w:t>
          </w:r>
        </w:sdtContent>
      </w:sdt>
      <w:r>
        <w:t xml:space="preserve"> Is </w:t>
      </w:r>
      <w:r w:rsidRPr="00DC71F2">
        <w:t xml:space="preserve">it simply going to use data </w:t>
      </w:r>
      <w:r>
        <w:t>that</w:t>
      </w:r>
      <w:r w:rsidRPr="00DC71F2">
        <w:t xml:space="preserve"> already exists</w:t>
      </w:r>
      <w:r w:rsidR="00383EE2">
        <w:t>,</w:t>
      </w:r>
      <w:r>
        <w:t xml:space="preserve"> </w:t>
      </w:r>
      <w:r w:rsidRPr="00DC71F2" w:rsidR="00383EE2">
        <w:t xml:space="preserve">in </w:t>
      </w:r>
      <w:r w:rsidRPr="00DC71F2">
        <w:t>which case</w:t>
      </w:r>
      <w:r>
        <w:t xml:space="preserve"> </w:t>
      </w:r>
      <w:r w:rsidRPr="00DC71F2">
        <w:t xml:space="preserve">what </w:t>
      </w:r>
      <w:r>
        <w:t xml:space="preserve">is it </w:t>
      </w:r>
      <w:r w:rsidRPr="00DC71F2">
        <w:t xml:space="preserve">going to </w:t>
      </w:r>
      <w:r>
        <w:t xml:space="preserve">add to </w:t>
      </w:r>
      <w:r w:rsidRPr="00DC71F2">
        <w:t>the process</w:t>
      </w:r>
      <w:r>
        <w:t xml:space="preserve">? If </w:t>
      </w:r>
      <w:r w:rsidRPr="00DC71F2">
        <w:t>it had existed before, would it have predicted and help</w:t>
      </w:r>
      <w:r>
        <w:t>ed to</w:t>
      </w:r>
      <w:r w:rsidRPr="00DC71F2">
        <w:t xml:space="preserve"> stop any of the</w:t>
      </w:r>
      <w:r>
        <w:t xml:space="preserve"> 114 notices</w:t>
      </w:r>
      <w:r w:rsidRPr="00DC71F2">
        <w:t xml:space="preserve"> that ha</w:t>
      </w:r>
      <w:r>
        <w:t xml:space="preserve">ve </w:t>
      </w:r>
      <w:r w:rsidRPr="00DC71F2">
        <w:t xml:space="preserve">been issued? </w:t>
      </w:r>
    </w:p>
    <w:p w:rsidR="00907C11" w:rsidP="00907C11">
      <w:pPr>
        <w:pStyle w:val="Answer"/>
      </w:pPr>
      <w:sdt>
        <w:sdtPr>
          <w:alias w:val="Witness"/>
          <w:id w:val="-433440398"/>
          <w:placeholder>
            <w:docPart w:val="D9189DD09DAF41109DDE343326556AD3"/>
          </w:placeholder>
          <w:richText/>
        </w:sdtPr>
        <w:sdtContent>
          <w:r w:rsidRPr="00A07445">
            <w:rPr>
              <w:b/>
              <w:i/>
            </w:rPr>
            <w:t>Simon Hoare:</w:t>
          </w:r>
        </w:sdtContent>
      </w:sdt>
      <w:r>
        <w:t xml:space="preserve"> Y</w:t>
      </w:r>
      <w:r w:rsidRPr="00DC71F2">
        <w:t>ou would not expect me to speculate on hypotheticals, but I am meeting them this week to discuss their plans and visions. Will they be using</w:t>
      </w:r>
      <w:r>
        <w:t xml:space="preserve">, </w:t>
      </w:r>
      <w:r w:rsidRPr="00DC71F2">
        <w:t xml:space="preserve">harvesting </w:t>
      </w:r>
      <w:r>
        <w:t xml:space="preserve">and opining </w:t>
      </w:r>
      <w:r w:rsidRPr="00DC71F2">
        <w:t>upon data gathered from other sources?</w:t>
      </w:r>
      <w:r>
        <w:t xml:space="preserve"> </w:t>
      </w:r>
      <w:r w:rsidRPr="00DC71F2">
        <w:t xml:space="preserve">I have little </w:t>
      </w:r>
      <w:r>
        <w:t xml:space="preserve">doubt that </w:t>
      </w:r>
      <w:r w:rsidRPr="00DC71F2">
        <w:t>they will</w:t>
      </w:r>
      <w:r>
        <w:t>. W</w:t>
      </w:r>
      <w:r w:rsidRPr="00DC71F2">
        <w:t>ill they be generating new data to help advance the broadest and deepest understanding of demand</w:t>
      </w:r>
      <w:r>
        <w:t xml:space="preserve"> and </w:t>
      </w:r>
      <w:r w:rsidRPr="00DC71F2">
        <w:t xml:space="preserve">need </w:t>
      </w:r>
      <w:r>
        <w:t xml:space="preserve">in </w:t>
      </w:r>
      <w:r w:rsidRPr="00DC71F2">
        <w:t>allocation</w:t>
      </w:r>
      <w:r>
        <w:t xml:space="preserve">? </w:t>
      </w:r>
      <w:r w:rsidRPr="00DC71F2">
        <w:t>That is certainly our hope and intention</w:t>
      </w:r>
      <w:r>
        <w:t xml:space="preserve">, and I think </w:t>
      </w:r>
      <w:r w:rsidRPr="00DC71F2">
        <w:t>that is what they will do.</w:t>
      </w:r>
    </w:p>
    <w:p w:rsidR="00907C11" w:rsidRPr="00DC71F2" w:rsidP="00907C11">
      <w:pPr>
        <w:pStyle w:val="Answer"/>
      </w:pPr>
      <w:r>
        <w:t>L</w:t>
      </w:r>
      <w:r w:rsidRPr="00DC71F2">
        <w:t xml:space="preserve">ocal government should view it </w:t>
      </w:r>
      <w:r w:rsidRPr="00DC71F2" w:rsidR="00383EE2">
        <w:t xml:space="preserve">not </w:t>
      </w:r>
      <w:r w:rsidRPr="00DC71F2">
        <w:t xml:space="preserve">as a hostile </w:t>
      </w:r>
      <w:r w:rsidR="00383EE2">
        <w:t>b</w:t>
      </w:r>
      <w:r w:rsidRPr="00DC71F2" w:rsidR="00383EE2">
        <w:t xml:space="preserve">ig </w:t>
      </w:r>
      <w:r w:rsidR="00383EE2">
        <w:t>b</w:t>
      </w:r>
      <w:r w:rsidRPr="00DC71F2" w:rsidR="00383EE2">
        <w:t>rother</w:t>
      </w:r>
      <w:r w:rsidRPr="00DC71F2">
        <w:t xml:space="preserve"> </w:t>
      </w:r>
      <w:r>
        <w:t xml:space="preserve">or a helicopter </w:t>
      </w:r>
      <w:r w:rsidRPr="00DC71F2">
        <w:t>hovering over the place</w:t>
      </w:r>
      <w:r>
        <w:t xml:space="preserve">, </w:t>
      </w:r>
      <w:r w:rsidRPr="00DC71F2">
        <w:t>prodding and prying</w:t>
      </w:r>
      <w:r>
        <w:t xml:space="preserve">, but as </w:t>
      </w:r>
      <w:r w:rsidRPr="00DC71F2">
        <w:t>a helpful tool</w:t>
      </w:r>
      <w:r>
        <w:t>. P</w:t>
      </w:r>
      <w:r w:rsidRPr="00DC71F2">
        <w:t xml:space="preserve">icking up </w:t>
      </w:r>
      <w:r>
        <w:t xml:space="preserve">on </w:t>
      </w:r>
      <w:r w:rsidRPr="00DC71F2">
        <w:t>a point Ms Holl</w:t>
      </w:r>
      <w:r>
        <w:t xml:space="preserve">ern </w:t>
      </w:r>
      <w:r w:rsidRPr="00DC71F2">
        <w:t>has made during this afternoon’s session, the best way to get the best policy outcomes is to us</w:t>
      </w:r>
      <w:r>
        <w:t>e</w:t>
      </w:r>
      <w:r w:rsidRPr="00DC71F2">
        <w:t xml:space="preserve"> it on the best</w:t>
      </w:r>
      <w:r>
        <w:t xml:space="preserve">, </w:t>
      </w:r>
      <w:r w:rsidRPr="00DC71F2">
        <w:t>sharpest and most contemporary data one can</w:t>
      </w:r>
      <w:r>
        <w:t>. I</w:t>
      </w:r>
      <w:r w:rsidRPr="00DC71F2">
        <w:t>f that can play a part in helping us achieve that, it will have served its purpose in spades.</w:t>
      </w:r>
    </w:p>
    <w:p w:rsidR="00907C11" w:rsidP="00907C11">
      <w:pPr>
        <w:pStyle w:val="Remark"/>
      </w:pPr>
      <w:sdt>
        <w:sdtPr>
          <w:alias w:val="Member"/>
          <w:tag w:val="&lt;Member mnisId='1425' dodsId='25639'&gt;"/>
          <w:id w:val="16058236"/>
          <w:placeholder>
            <w:docPart w:val="9B3269FD4AD24DF58A289E26F85700A8"/>
          </w:placeholder>
          <w:richText/>
        </w:sdtPr>
        <w:sdtContent>
          <w:r w:rsidRPr="00E50D7F">
            <w:rPr>
              <w:b/>
            </w:rPr>
            <w:t>Chair:</w:t>
          </w:r>
        </w:sdtContent>
      </w:sdt>
      <w:r>
        <w:t xml:space="preserve"> Thank you very much, Minister, for </w:t>
      </w:r>
      <w:r w:rsidRPr="00DC71F2">
        <w:t>coming this afternoon</w:t>
      </w:r>
      <w:r>
        <w:t xml:space="preserve"> and</w:t>
      </w:r>
      <w:r w:rsidRPr="00DC71F2">
        <w:t xml:space="preserve"> answering a wide range of questions with the caveats about </w:t>
      </w:r>
      <w:r>
        <w:t>what is</w:t>
      </w:r>
      <w:r w:rsidRPr="00DC71F2">
        <w:t xml:space="preserve"> coming on Wednesday</w:t>
      </w:r>
      <w:r>
        <w:t xml:space="preserve">, </w:t>
      </w:r>
      <w:r w:rsidRPr="00DC71F2">
        <w:t xml:space="preserve">when we might know a bit more about the future funding </w:t>
      </w:r>
      <w:r>
        <w:t xml:space="preserve">of local government </w:t>
      </w:r>
      <w:r w:rsidRPr="00DC71F2">
        <w:t>for the next 12 months at least</w:t>
      </w:r>
      <w:r>
        <w:t>. T</w:t>
      </w:r>
      <w:r w:rsidRPr="00DC71F2">
        <w:t xml:space="preserve">he </w:t>
      </w:r>
      <w:r>
        <w:t xml:space="preserve">Secretary of State is probably </w:t>
      </w:r>
      <w:r w:rsidRPr="00DC71F2">
        <w:t>going to come back to see us at some point to address some of those issues following that</w:t>
      </w:r>
      <w:r>
        <w:t>.</w:t>
      </w:r>
    </w:p>
    <w:p w:rsidR="00907C11" w:rsidP="00907C11">
      <w:pPr>
        <w:pStyle w:val="Remark"/>
      </w:pPr>
      <w:r>
        <w:t>T</w:t>
      </w:r>
      <w:r w:rsidRPr="00DC71F2">
        <w:t xml:space="preserve">hank you very much for coming </w:t>
      </w:r>
      <w:r>
        <w:t>this afternoon. We a</w:t>
      </w:r>
      <w:r w:rsidRPr="00DC71F2">
        <w:t xml:space="preserve">ppreciate </w:t>
      </w:r>
      <w:r>
        <w:t xml:space="preserve">that </w:t>
      </w:r>
      <w:r w:rsidRPr="00DC71F2">
        <w:t xml:space="preserve">you </w:t>
      </w:r>
      <w:r>
        <w:t xml:space="preserve">are very new </w:t>
      </w:r>
      <w:r w:rsidRPr="00DC71F2">
        <w:t xml:space="preserve">in the job and </w:t>
      </w:r>
      <w:r w:rsidR="00383EE2">
        <w:t>I hope</w:t>
      </w:r>
      <w:r>
        <w:t xml:space="preserve"> </w:t>
      </w:r>
      <w:r w:rsidRPr="00DC71F2">
        <w:t xml:space="preserve">you </w:t>
      </w:r>
      <w:r>
        <w:t xml:space="preserve">are </w:t>
      </w:r>
      <w:r w:rsidRPr="00DC71F2">
        <w:t xml:space="preserve">there long enough to come back </w:t>
      </w:r>
      <w:r>
        <w:t xml:space="preserve">and </w:t>
      </w:r>
      <w:r w:rsidRPr="00DC71F2">
        <w:t xml:space="preserve">see us again. </w:t>
      </w:r>
    </w:p>
    <w:p w:rsidR="00E96D7A" w:rsidP="00907C11">
      <w:pPr>
        <w:pStyle w:val="Answer"/>
      </w:pPr>
      <w:sdt>
        <w:sdtPr>
          <w:alias w:val="Witness"/>
          <w:id w:val="2070839755"/>
          <w:placeholder>
            <w:docPart w:val="26651A38499B4DDA9E9234228D08E214"/>
          </w:placeholder>
          <w:richText/>
        </w:sdtPr>
        <w:sdtContent>
          <w:r w:rsidRPr="00A07445" w:rsidR="00907C11">
            <w:rPr>
              <w:b/>
              <w:i/>
            </w:rPr>
            <w:t>Simon Hoare:</w:t>
          </w:r>
        </w:sdtContent>
      </w:sdt>
      <w:r w:rsidR="00907C11">
        <w:t xml:space="preserve"> </w:t>
      </w:r>
      <w:r w:rsidRPr="00DC71F2" w:rsidR="00907C11">
        <w:t>I look forward to reading my scorecard at some point or another</w:t>
      </w:r>
      <w:r w:rsidR="00907C11">
        <w:t>. T</w:t>
      </w:r>
      <w:r w:rsidRPr="00DC71F2" w:rsidR="00907C11">
        <w:t xml:space="preserve">hank you for having me this afternoon. I </w:t>
      </w:r>
      <w:r w:rsidR="00907C11">
        <w:t xml:space="preserve">have </w:t>
      </w:r>
      <w:r w:rsidRPr="00DC71F2" w:rsidR="00907C11">
        <w:t>appreciate</w:t>
      </w:r>
      <w:r w:rsidR="00907C11">
        <w:t>d</w:t>
      </w:r>
      <w:r w:rsidRPr="00DC71F2" w:rsidR="00907C11">
        <w:t xml:space="preserve"> it.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97DA6D2182C4A9EA931F683DC4AC796"/>
      </w:placeholder>
      <w:richText/>
    </w:sdtPr>
    <w:sdtContent>
      <w:p w:rsidR="003736A1" w:rsidP="009277D8">
        <w:pPr>
          <w:pStyle w:val="Para"/>
          <w:rPr>
            <w:color w:val="808080"/>
          </w:rPr>
        </w:pPr>
        <w:r w:rsidRPr="0003609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E9765E1AD9B4FF98C39063CCFC0EC1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EA698E"/>
    <w:lvl w:ilvl="0">
      <w:start w:val="1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36096"/>
    <w:rPr>
      <w:color w:val="605E5C"/>
      <w:shd w:val="clear" w:color="auto" w:fill="E1DFDD"/>
    </w:rPr>
  </w:style>
  <w:style w:type="character" w:styleId="PageNumber">
    <w:name w:val="page number"/>
    <w:basedOn w:val="DefaultParagraphFont"/>
    <w:uiPriority w:val="99"/>
    <w:semiHidden/>
    <w:unhideWhenUsed/>
    <w:rsid w:val="00E96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97DA6D2182C4A9EA931F683DC4AC796"/>
        <w:category>
          <w:name w:val="General"/>
          <w:gallery w:val="placeholder"/>
        </w:category>
        <w:types>
          <w:type w:val="bbPlcHdr"/>
        </w:types>
        <w:behaviors>
          <w:behavior w:val="content"/>
        </w:behaviors>
        <w:guid w:val="{644FDB4F-5655-48FD-AFA3-081EE76FB210}"/>
      </w:docPartPr>
      <w:docPartBody>
        <w:p w:rsidR="00BD72D5" w:rsidP="00BF780C">
          <w:pPr>
            <w:pStyle w:val="297DA6D2182C4A9EA931F683DC4AC796"/>
          </w:pPr>
          <w:r w:rsidRPr="000753FC">
            <w:rPr>
              <w:rStyle w:val="PlaceholderText"/>
            </w:rPr>
            <w:t>Click here to enter text.</w:t>
          </w:r>
        </w:p>
      </w:docPartBody>
    </w:docPart>
    <w:docPart>
      <w:docPartPr>
        <w:name w:val="A6C7E9498AB2404086E6F635FCA419C4"/>
        <w:category>
          <w:name w:val="General"/>
          <w:gallery w:val="placeholder"/>
        </w:category>
        <w:types>
          <w:type w:val="bbPlcHdr"/>
        </w:types>
        <w:behaviors>
          <w:behavior w:val="content"/>
        </w:behaviors>
        <w:guid w:val="{17538750-5E7F-4CF1-BC3A-341648C17EC0}"/>
      </w:docPartPr>
      <w:docPartBody>
        <w:p w:rsidR="00BD72D5" w:rsidP="00BF780C">
          <w:pPr>
            <w:pStyle w:val="A6C7E9498AB2404086E6F635FCA419C4"/>
          </w:pPr>
          <w:r w:rsidRPr="002B3926">
            <w:rPr>
              <w:rStyle w:val="PlaceholderText"/>
            </w:rPr>
            <w:t>Click here to enter text.</w:t>
          </w:r>
        </w:p>
      </w:docPartBody>
    </w:docPart>
    <w:docPart>
      <w:docPartPr>
        <w:name w:val="7E9765E1AD9B4FF98C39063CCFC0EC1C"/>
        <w:category>
          <w:name w:val="General"/>
          <w:gallery w:val="placeholder"/>
        </w:category>
        <w:types>
          <w:type w:val="bbPlcHdr"/>
        </w:types>
        <w:behaviors>
          <w:behavior w:val="content"/>
        </w:behaviors>
        <w:guid w:val="{84B942EC-0576-45B1-A2F6-5F36E0763234}"/>
      </w:docPartPr>
      <w:docPartBody>
        <w:p w:rsidR="00BD72D5" w:rsidP="00BF780C">
          <w:pPr>
            <w:pStyle w:val="7E9765E1AD9B4FF98C39063CCFC0EC1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5FC319A-E898-439D-B574-8FF02EBE93E5}"/>
      </w:docPartPr>
      <w:docPartBody>
        <w:p w:rsidR="00BD72D5">
          <w:r w:rsidRPr="00A31FB9">
            <w:rPr>
              <w:rStyle w:val="PlaceholderText"/>
            </w:rPr>
            <w:t>Click or tap here to enter text.</w:t>
          </w:r>
        </w:p>
      </w:docPartBody>
    </w:docPart>
    <w:docPart>
      <w:docPartPr>
        <w:name w:val="FE550A4088DD4C68B4B354ED5D7AC2FF"/>
        <w:category>
          <w:name w:val="General"/>
          <w:gallery w:val="placeholder"/>
        </w:category>
        <w:types>
          <w:type w:val="bbPlcHdr"/>
        </w:types>
        <w:behaviors>
          <w:behavior w:val="content"/>
        </w:behaviors>
        <w:guid w:val="{B47734F0-43E7-4D30-B1C6-6AA70388E249}"/>
      </w:docPartPr>
      <w:docPartBody>
        <w:p w:rsidR="001E56E2" w:rsidP="00BD72D5">
          <w:pPr>
            <w:pStyle w:val="FE550A4088DD4C68B4B354ED5D7AC2FF"/>
          </w:pPr>
          <w:r w:rsidRPr="002C087A">
            <w:rPr>
              <w:rStyle w:val="PlaceholderText"/>
            </w:rPr>
            <w:t>Click or tap here to enter text.</w:t>
          </w:r>
        </w:p>
      </w:docPartBody>
    </w:docPart>
    <w:docPart>
      <w:docPartPr>
        <w:name w:val="E8C90B46903244C098D7860CAC6E82D6"/>
        <w:category>
          <w:name w:val="General"/>
          <w:gallery w:val="placeholder"/>
        </w:category>
        <w:types>
          <w:type w:val="bbPlcHdr"/>
        </w:types>
        <w:behaviors>
          <w:behavior w:val="content"/>
        </w:behaviors>
        <w:guid w:val="{FE7F164A-5D3D-419B-8D20-D9C4CC4B2013}"/>
      </w:docPartPr>
      <w:docPartBody>
        <w:p w:rsidR="001E56E2" w:rsidP="00BD72D5">
          <w:pPr>
            <w:pStyle w:val="E8C90B46903244C098D7860CAC6E82D6"/>
          </w:pPr>
          <w:r>
            <w:rPr>
              <w:rStyle w:val="PlaceholderText"/>
            </w:rPr>
            <w:t>Click or tap here to enter text.</w:t>
          </w:r>
        </w:p>
      </w:docPartBody>
    </w:docPart>
    <w:docPart>
      <w:docPartPr>
        <w:name w:val="494F984D297C44FC83915E1FA2F8989F"/>
        <w:category>
          <w:name w:val="General"/>
          <w:gallery w:val="placeholder"/>
        </w:category>
        <w:types>
          <w:type w:val="bbPlcHdr"/>
        </w:types>
        <w:behaviors>
          <w:behavior w:val="content"/>
        </w:behaviors>
        <w:guid w:val="{738AC102-893B-44E2-A3CB-8FDE157FA01D}"/>
      </w:docPartPr>
      <w:docPartBody>
        <w:p w:rsidR="001E56E2" w:rsidP="00BD72D5">
          <w:pPr>
            <w:pStyle w:val="494F984D297C44FC83915E1FA2F8989F"/>
          </w:pPr>
          <w:r w:rsidRPr="002C087A">
            <w:rPr>
              <w:rStyle w:val="PlaceholderText"/>
            </w:rPr>
            <w:t>Click or tap here to enter text.</w:t>
          </w:r>
        </w:p>
      </w:docPartBody>
    </w:docPart>
    <w:docPart>
      <w:docPartPr>
        <w:name w:val="9F789513703C415C8978E41159BBDBCA"/>
        <w:category>
          <w:name w:val="General"/>
          <w:gallery w:val="placeholder"/>
        </w:category>
        <w:types>
          <w:type w:val="bbPlcHdr"/>
        </w:types>
        <w:behaviors>
          <w:behavior w:val="content"/>
        </w:behaviors>
        <w:guid w:val="{368CCC76-D342-400E-8ED0-55E67AE8DC66}"/>
      </w:docPartPr>
      <w:docPartBody>
        <w:p w:rsidR="001E56E2" w:rsidP="00BD72D5">
          <w:pPr>
            <w:pStyle w:val="9F789513703C415C8978E41159BBDBCA"/>
          </w:pPr>
          <w:r>
            <w:rPr>
              <w:rStyle w:val="PlaceholderText"/>
            </w:rPr>
            <w:t>Click or tap here to enter text.</w:t>
          </w:r>
        </w:p>
      </w:docPartBody>
    </w:docPart>
    <w:docPart>
      <w:docPartPr>
        <w:name w:val="3715953E3C73467FA8BFC4B5D6073409"/>
        <w:category>
          <w:name w:val="General"/>
          <w:gallery w:val="placeholder"/>
        </w:category>
        <w:types>
          <w:type w:val="bbPlcHdr"/>
        </w:types>
        <w:behaviors>
          <w:behavior w:val="content"/>
        </w:behaviors>
        <w:guid w:val="{200F73AC-B033-4F7A-8AA6-DE9120FD3C3F}"/>
      </w:docPartPr>
      <w:docPartBody>
        <w:p w:rsidR="001E56E2" w:rsidP="00BD72D5">
          <w:pPr>
            <w:pStyle w:val="3715953E3C73467FA8BFC4B5D6073409"/>
          </w:pPr>
          <w:r w:rsidRPr="002C087A">
            <w:rPr>
              <w:rStyle w:val="PlaceholderText"/>
            </w:rPr>
            <w:t>Click or tap here to enter text.</w:t>
          </w:r>
        </w:p>
      </w:docPartBody>
    </w:docPart>
    <w:docPart>
      <w:docPartPr>
        <w:name w:val="40A4DBE46A514ADAAB601A21322085FD"/>
        <w:category>
          <w:name w:val="General"/>
          <w:gallery w:val="placeholder"/>
        </w:category>
        <w:types>
          <w:type w:val="bbPlcHdr"/>
        </w:types>
        <w:behaviors>
          <w:behavior w:val="content"/>
        </w:behaviors>
        <w:guid w:val="{A898D63A-A585-4A14-B5B9-0F32DDD7EBD3}"/>
      </w:docPartPr>
      <w:docPartBody>
        <w:p w:rsidR="001E56E2" w:rsidP="00BD72D5">
          <w:pPr>
            <w:pStyle w:val="40A4DBE46A514ADAAB601A21322085FD"/>
          </w:pPr>
          <w:r>
            <w:rPr>
              <w:rStyle w:val="PlaceholderText"/>
            </w:rPr>
            <w:t>Click or tap here to enter text.</w:t>
          </w:r>
        </w:p>
      </w:docPartBody>
    </w:docPart>
    <w:docPart>
      <w:docPartPr>
        <w:name w:val="5EF199024CE54CC5974FC5155A4B806B"/>
        <w:category>
          <w:name w:val="General"/>
          <w:gallery w:val="placeholder"/>
        </w:category>
        <w:types>
          <w:type w:val="bbPlcHdr"/>
        </w:types>
        <w:behaviors>
          <w:behavior w:val="content"/>
        </w:behaviors>
        <w:guid w:val="{ED396402-E0DB-46CF-B9FB-CA94B5C716F8}"/>
      </w:docPartPr>
      <w:docPartBody>
        <w:p w:rsidR="001E56E2" w:rsidP="00BD72D5">
          <w:pPr>
            <w:pStyle w:val="5EF199024CE54CC5974FC5155A4B806B"/>
          </w:pPr>
          <w:r w:rsidRPr="002C087A">
            <w:rPr>
              <w:rStyle w:val="PlaceholderText"/>
            </w:rPr>
            <w:t>Click or tap here to enter text.</w:t>
          </w:r>
        </w:p>
      </w:docPartBody>
    </w:docPart>
    <w:docPart>
      <w:docPartPr>
        <w:name w:val="9C750787F0014E42BDB4F51D3846652A"/>
        <w:category>
          <w:name w:val="General"/>
          <w:gallery w:val="placeholder"/>
        </w:category>
        <w:types>
          <w:type w:val="bbPlcHdr"/>
        </w:types>
        <w:behaviors>
          <w:behavior w:val="content"/>
        </w:behaviors>
        <w:guid w:val="{DCA79AEC-D319-4A6B-AD8E-5F60130B22C0}"/>
      </w:docPartPr>
      <w:docPartBody>
        <w:p w:rsidR="001E56E2" w:rsidP="00BD72D5">
          <w:pPr>
            <w:pStyle w:val="9C750787F0014E42BDB4F51D3846652A"/>
          </w:pPr>
          <w:r>
            <w:rPr>
              <w:rStyle w:val="PlaceholderText"/>
            </w:rPr>
            <w:t>Click or tap here to enter text.</w:t>
          </w:r>
        </w:p>
      </w:docPartBody>
    </w:docPart>
    <w:docPart>
      <w:docPartPr>
        <w:name w:val="F3F9712833F9446EA530EBB8699DEAEA"/>
        <w:category>
          <w:name w:val="General"/>
          <w:gallery w:val="placeholder"/>
        </w:category>
        <w:types>
          <w:type w:val="bbPlcHdr"/>
        </w:types>
        <w:behaviors>
          <w:behavior w:val="content"/>
        </w:behaviors>
        <w:guid w:val="{061F6C32-C427-40C2-A71C-FDB9AEF8C2E9}"/>
      </w:docPartPr>
      <w:docPartBody>
        <w:p w:rsidR="001E56E2" w:rsidP="00BD72D5">
          <w:pPr>
            <w:pStyle w:val="F3F9712833F9446EA530EBB8699DEAEA"/>
          </w:pPr>
          <w:r w:rsidRPr="002C087A">
            <w:rPr>
              <w:rStyle w:val="PlaceholderText"/>
            </w:rPr>
            <w:t>Click or tap here to enter text.</w:t>
          </w:r>
        </w:p>
      </w:docPartBody>
    </w:docPart>
    <w:docPart>
      <w:docPartPr>
        <w:name w:val="DEC920E20EDB448E9D305E7ECF39982B"/>
        <w:category>
          <w:name w:val="General"/>
          <w:gallery w:val="placeholder"/>
        </w:category>
        <w:types>
          <w:type w:val="bbPlcHdr"/>
        </w:types>
        <w:behaviors>
          <w:behavior w:val="content"/>
        </w:behaviors>
        <w:guid w:val="{6B5C48C3-9A03-4298-B5E0-C30D83836BBA}"/>
      </w:docPartPr>
      <w:docPartBody>
        <w:p w:rsidR="001E56E2" w:rsidP="00BD72D5">
          <w:pPr>
            <w:pStyle w:val="DEC920E20EDB448E9D305E7ECF39982B"/>
          </w:pPr>
          <w:r>
            <w:rPr>
              <w:rStyle w:val="PlaceholderText"/>
            </w:rPr>
            <w:t>Click or tap here to enter text.</w:t>
          </w:r>
        </w:p>
      </w:docPartBody>
    </w:docPart>
    <w:docPart>
      <w:docPartPr>
        <w:name w:val="5AD7F46D612A457AB301111B2AFA8A70"/>
        <w:category>
          <w:name w:val="General"/>
          <w:gallery w:val="placeholder"/>
        </w:category>
        <w:types>
          <w:type w:val="bbPlcHdr"/>
        </w:types>
        <w:behaviors>
          <w:behavior w:val="content"/>
        </w:behaviors>
        <w:guid w:val="{FC01971B-644A-4A80-A5FE-22D77EF95349}"/>
      </w:docPartPr>
      <w:docPartBody>
        <w:p w:rsidR="001E56E2" w:rsidP="00BD72D5">
          <w:pPr>
            <w:pStyle w:val="5AD7F46D612A457AB301111B2AFA8A70"/>
          </w:pPr>
          <w:r w:rsidRPr="002C087A">
            <w:rPr>
              <w:rStyle w:val="PlaceholderText"/>
            </w:rPr>
            <w:t>Click or tap here to enter text.</w:t>
          </w:r>
        </w:p>
      </w:docPartBody>
    </w:docPart>
    <w:docPart>
      <w:docPartPr>
        <w:name w:val="E673F48216E74B008A060D3FA06588CA"/>
        <w:category>
          <w:name w:val="General"/>
          <w:gallery w:val="placeholder"/>
        </w:category>
        <w:types>
          <w:type w:val="bbPlcHdr"/>
        </w:types>
        <w:behaviors>
          <w:behavior w:val="content"/>
        </w:behaviors>
        <w:guid w:val="{CEF772BD-A9EB-4455-AA64-7BDA886590F7}"/>
      </w:docPartPr>
      <w:docPartBody>
        <w:p w:rsidR="001E56E2" w:rsidP="00BD72D5">
          <w:pPr>
            <w:pStyle w:val="E673F48216E74B008A060D3FA06588CA"/>
          </w:pPr>
          <w:r>
            <w:rPr>
              <w:rStyle w:val="PlaceholderText"/>
            </w:rPr>
            <w:t>Click or tap here to enter text.</w:t>
          </w:r>
        </w:p>
      </w:docPartBody>
    </w:docPart>
    <w:docPart>
      <w:docPartPr>
        <w:name w:val="119380B31C794D2EBA6CA6F43969B032"/>
        <w:category>
          <w:name w:val="General"/>
          <w:gallery w:val="placeholder"/>
        </w:category>
        <w:types>
          <w:type w:val="bbPlcHdr"/>
        </w:types>
        <w:behaviors>
          <w:behavior w:val="content"/>
        </w:behaviors>
        <w:guid w:val="{4B8BBBC8-F662-48CA-AE4B-8BF9B1C223B0}"/>
      </w:docPartPr>
      <w:docPartBody>
        <w:p w:rsidR="001E56E2" w:rsidP="00BD72D5">
          <w:pPr>
            <w:pStyle w:val="119380B31C794D2EBA6CA6F43969B032"/>
          </w:pPr>
          <w:r w:rsidRPr="002C087A">
            <w:rPr>
              <w:rStyle w:val="PlaceholderText"/>
            </w:rPr>
            <w:t>Click or tap here to enter text.</w:t>
          </w:r>
        </w:p>
      </w:docPartBody>
    </w:docPart>
    <w:docPart>
      <w:docPartPr>
        <w:name w:val="E8EFDCE01D3645DEACF55203E149D8E3"/>
        <w:category>
          <w:name w:val="General"/>
          <w:gallery w:val="placeholder"/>
        </w:category>
        <w:types>
          <w:type w:val="bbPlcHdr"/>
        </w:types>
        <w:behaviors>
          <w:behavior w:val="content"/>
        </w:behaviors>
        <w:guid w:val="{B03CB938-9613-497A-8150-48CDC25F547B}"/>
      </w:docPartPr>
      <w:docPartBody>
        <w:p w:rsidR="001E56E2" w:rsidP="00BD72D5">
          <w:pPr>
            <w:pStyle w:val="E8EFDCE01D3645DEACF55203E149D8E3"/>
          </w:pPr>
          <w:r>
            <w:rPr>
              <w:rStyle w:val="PlaceholderText"/>
            </w:rPr>
            <w:t>Click or tap here to enter text.</w:t>
          </w:r>
        </w:p>
      </w:docPartBody>
    </w:docPart>
    <w:docPart>
      <w:docPartPr>
        <w:name w:val="6E412E18F3734BEAA75E5E4ACF5F8978"/>
        <w:category>
          <w:name w:val="General"/>
          <w:gallery w:val="placeholder"/>
        </w:category>
        <w:types>
          <w:type w:val="bbPlcHdr"/>
        </w:types>
        <w:behaviors>
          <w:behavior w:val="content"/>
        </w:behaviors>
        <w:guid w:val="{939367F1-DD65-4708-98BB-D1EC7346F2D5}"/>
      </w:docPartPr>
      <w:docPartBody>
        <w:p w:rsidR="001E56E2" w:rsidP="00BD72D5">
          <w:pPr>
            <w:pStyle w:val="6E412E18F3734BEAA75E5E4ACF5F8978"/>
          </w:pPr>
          <w:r>
            <w:rPr>
              <w:rStyle w:val="PlaceholderText"/>
            </w:rPr>
            <w:t>Click or tap here to enter text.</w:t>
          </w:r>
        </w:p>
      </w:docPartBody>
    </w:docPart>
    <w:docPart>
      <w:docPartPr>
        <w:name w:val="7642B05C62EE4EA08862A767F610116E"/>
        <w:category>
          <w:name w:val="General"/>
          <w:gallery w:val="placeholder"/>
        </w:category>
        <w:types>
          <w:type w:val="bbPlcHdr"/>
        </w:types>
        <w:behaviors>
          <w:behavior w:val="content"/>
        </w:behaviors>
        <w:guid w:val="{B6F863ED-F538-4069-A8C7-ACCA6BAF9A0D}"/>
      </w:docPartPr>
      <w:docPartBody>
        <w:p w:rsidR="001E56E2" w:rsidP="00BD72D5">
          <w:pPr>
            <w:pStyle w:val="7642B05C62EE4EA08862A767F610116E"/>
          </w:pPr>
          <w:r w:rsidRPr="002C087A">
            <w:rPr>
              <w:rStyle w:val="PlaceholderText"/>
            </w:rPr>
            <w:t>Click or tap here to enter text.</w:t>
          </w:r>
        </w:p>
      </w:docPartBody>
    </w:docPart>
    <w:docPart>
      <w:docPartPr>
        <w:name w:val="85216FC09E5444A28DCA761E4C507F84"/>
        <w:category>
          <w:name w:val="General"/>
          <w:gallery w:val="placeholder"/>
        </w:category>
        <w:types>
          <w:type w:val="bbPlcHdr"/>
        </w:types>
        <w:behaviors>
          <w:behavior w:val="content"/>
        </w:behaviors>
        <w:guid w:val="{3A3DCBF0-FF8B-459F-98B3-744DD1FA8DDC}"/>
      </w:docPartPr>
      <w:docPartBody>
        <w:p w:rsidR="001E56E2" w:rsidP="00BD72D5">
          <w:pPr>
            <w:pStyle w:val="85216FC09E5444A28DCA761E4C507F84"/>
          </w:pPr>
          <w:r>
            <w:rPr>
              <w:rStyle w:val="PlaceholderText"/>
            </w:rPr>
            <w:t>Click or tap here to enter text.</w:t>
          </w:r>
        </w:p>
      </w:docPartBody>
    </w:docPart>
    <w:docPart>
      <w:docPartPr>
        <w:name w:val="6DDA8A6532074456B5499D9B9877B326"/>
        <w:category>
          <w:name w:val="General"/>
          <w:gallery w:val="placeholder"/>
        </w:category>
        <w:types>
          <w:type w:val="bbPlcHdr"/>
        </w:types>
        <w:behaviors>
          <w:behavior w:val="content"/>
        </w:behaviors>
        <w:guid w:val="{6D4EDB7A-C81A-4B61-96FE-5ABF9FDDA0D5}"/>
      </w:docPartPr>
      <w:docPartBody>
        <w:p w:rsidR="001E56E2" w:rsidP="00BD72D5">
          <w:pPr>
            <w:pStyle w:val="6DDA8A6532074456B5499D9B9877B326"/>
          </w:pPr>
          <w:r w:rsidRPr="002C087A">
            <w:rPr>
              <w:rStyle w:val="PlaceholderText"/>
            </w:rPr>
            <w:t>Click or tap here to enter text.</w:t>
          </w:r>
        </w:p>
      </w:docPartBody>
    </w:docPart>
    <w:docPart>
      <w:docPartPr>
        <w:name w:val="36CC3A341E44461B9D647DF7A57667BE"/>
        <w:category>
          <w:name w:val="General"/>
          <w:gallery w:val="placeholder"/>
        </w:category>
        <w:types>
          <w:type w:val="bbPlcHdr"/>
        </w:types>
        <w:behaviors>
          <w:behavior w:val="content"/>
        </w:behaviors>
        <w:guid w:val="{19672F5D-FB7E-4096-AB7A-9BB0549F6348}"/>
      </w:docPartPr>
      <w:docPartBody>
        <w:p w:rsidR="001E56E2" w:rsidP="00BD72D5">
          <w:pPr>
            <w:pStyle w:val="36CC3A341E44461B9D647DF7A57667BE"/>
          </w:pPr>
          <w:r w:rsidRPr="002C087A">
            <w:rPr>
              <w:rStyle w:val="PlaceholderText"/>
            </w:rPr>
            <w:t>Click or tap here to enter text.</w:t>
          </w:r>
        </w:p>
      </w:docPartBody>
    </w:docPart>
    <w:docPart>
      <w:docPartPr>
        <w:name w:val="40A07C393C724DD59F00865665AFC810"/>
        <w:category>
          <w:name w:val="General"/>
          <w:gallery w:val="placeholder"/>
        </w:category>
        <w:types>
          <w:type w:val="bbPlcHdr"/>
        </w:types>
        <w:behaviors>
          <w:behavior w:val="content"/>
        </w:behaviors>
        <w:guid w:val="{743F3B0E-1B4F-4D38-9DC1-09C5FB2D373A}"/>
      </w:docPartPr>
      <w:docPartBody>
        <w:p w:rsidR="001E56E2" w:rsidP="00BD72D5">
          <w:pPr>
            <w:pStyle w:val="40A07C393C724DD59F00865665AFC810"/>
          </w:pPr>
          <w:r>
            <w:rPr>
              <w:rStyle w:val="PlaceholderText"/>
            </w:rPr>
            <w:t>Click or tap here to enter text.</w:t>
          </w:r>
        </w:p>
      </w:docPartBody>
    </w:docPart>
    <w:docPart>
      <w:docPartPr>
        <w:name w:val="709641E4B3F04CD6B56F4D1BD116E6A6"/>
        <w:category>
          <w:name w:val="General"/>
          <w:gallery w:val="placeholder"/>
        </w:category>
        <w:types>
          <w:type w:val="bbPlcHdr"/>
        </w:types>
        <w:behaviors>
          <w:behavior w:val="content"/>
        </w:behaviors>
        <w:guid w:val="{F898FBD5-9962-45AF-BD71-3A53915C7155}"/>
      </w:docPartPr>
      <w:docPartBody>
        <w:p w:rsidR="001E56E2" w:rsidP="00BD72D5">
          <w:pPr>
            <w:pStyle w:val="709641E4B3F04CD6B56F4D1BD116E6A6"/>
          </w:pPr>
          <w:r w:rsidRPr="002C087A">
            <w:rPr>
              <w:rStyle w:val="PlaceholderText"/>
            </w:rPr>
            <w:t>Click or tap here to enter text.</w:t>
          </w:r>
        </w:p>
      </w:docPartBody>
    </w:docPart>
    <w:docPart>
      <w:docPartPr>
        <w:name w:val="3DA8399F401A44E98500EEEAF0473301"/>
        <w:category>
          <w:name w:val="General"/>
          <w:gallery w:val="placeholder"/>
        </w:category>
        <w:types>
          <w:type w:val="bbPlcHdr"/>
        </w:types>
        <w:behaviors>
          <w:behavior w:val="content"/>
        </w:behaviors>
        <w:guid w:val="{F7C892E6-6A58-4D93-946A-803D050D5121}"/>
      </w:docPartPr>
      <w:docPartBody>
        <w:p w:rsidR="001E56E2" w:rsidP="00BD72D5">
          <w:pPr>
            <w:pStyle w:val="3DA8399F401A44E98500EEEAF0473301"/>
          </w:pPr>
          <w:r>
            <w:rPr>
              <w:rStyle w:val="PlaceholderText"/>
            </w:rPr>
            <w:t>Click or tap here to enter text.</w:t>
          </w:r>
        </w:p>
      </w:docPartBody>
    </w:docPart>
    <w:docPart>
      <w:docPartPr>
        <w:name w:val="CAB00A554B374CCFB40EE55B850F9166"/>
        <w:category>
          <w:name w:val="General"/>
          <w:gallery w:val="placeholder"/>
        </w:category>
        <w:types>
          <w:type w:val="bbPlcHdr"/>
        </w:types>
        <w:behaviors>
          <w:behavior w:val="content"/>
        </w:behaviors>
        <w:guid w:val="{1D59DED2-D26A-48AA-887A-FA77E166FCD5}"/>
      </w:docPartPr>
      <w:docPartBody>
        <w:p w:rsidR="001E56E2" w:rsidP="00BD72D5">
          <w:pPr>
            <w:pStyle w:val="CAB00A554B374CCFB40EE55B850F9166"/>
          </w:pPr>
          <w:r w:rsidRPr="002C087A">
            <w:rPr>
              <w:rStyle w:val="PlaceholderText"/>
            </w:rPr>
            <w:t>Click or tap here to enter text.</w:t>
          </w:r>
        </w:p>
      </w:docPartBody>
    </w:docPart>
    <w:docPart>
      <w:docPartPr>
        <w:name w:val="164F6B4523CB4A4293E12F5A3ABEB9B4"/>
        <w:category>
          <w:name w:val="General"/>
          <w:gallery w:val="placeholder"/>
        </w:category>
        <w:types>
          <w:type w:val="bbPlcHdr"/>
        </w:types>
        <w:behaviors>
          <w:behavior w:val="content"/>
        </w:behaviors>
        <w:guid w:val="{60765EA4-C847-4D2D-ACAE-43F9FDC5E172}"/>
      </w:docPartPr>
      <w:docPartBody>
        <w:p w:rsidR="001E56E2" w:rsidP="00BD72D5">
          <w:pPr>
            <w:pStyle w:val="164F6B4523CB4A4293E12F5A3ABEB9B4"/>
          </w:pPr>
          <w:r>
            <w:rPr>
              <w:rStyle w:val="PlaceholderText"/>
            </w:rPr>
            <w:t>Click or tap here to enter text.</w:t>
          </w:r>
        </w:p>
      </w:docPartBody>
    </w:docPart>
    <w:docPart>
      <w:docPartPr>
        <w:name w:val="BE8FD2B54D86421D8AC0F960A6ED4EF7"/>
        <w:category>
          <w:name w:val="General"/>
          <w:gallery w:val="placeholder"/>
        </w:category>
        <w:types>
          <w:type w:val="bbPlcHdr"/>
        </w:types>
        <w:behaviors>
          <w:behavior w:val="content"/>
        </w:behaviors>
        <w:guid w:val="{5D26F6E7-DA54-450D-807A-494A57AA7877}"/>
      </w:docPartPr>
      <w:docPartBody>
        <w:p w:rsidR="001E56E2" w:rsidP="00BD72D5">
          <w:pPr>
            <w:pStyle w:val="BE8FD2B54D86421D8AC0F960A6ED4EF7"/>
          </w:pPr>
          <w:r w:rsidRPr="002C087A">
            <w:rPr>
              <w:rStyle w:val="PlaceholderText"/>
            </w:rPr>
            <w:t>Click or tap here to enter text.</w:t>
          </w:r>
        </w:p>
      </w:docPartBody>
    </w:docPart>
    <w:docPart>
      <w:docPartPr>
        <w:name w:val="5DBA67B95B3845F182F069A780EECD67"/>
        <w:category>
          <w:name w:val="General"/>
          <w:gallery w:val="placeholder"/>
        </w:category>
        <w:types>
          <w:type w:val="bbPlcHdr"/>
        </w:types>
        <w:behaviors>
          <w:behavior w:val="content"/>
        </w:behaviors>
        <w:guid w:val="{3F7960D5-1EAE-4AC3-AE90-D3E978AC2E2F}"/>
      </w:docPartPr>
      <w:docPartBody>
        <w:p w:rsidR="001E56E2" w:rsidP="00BD72D5">
          <w:pPr>
            <w:pStyle w:val="5DBA67B95B3845F182F069A780EECD67"/>
          </w:pPr>
          <w:r>
            <w:rPr>
              <w:rStyle w:val="PlaceholderText"/>
            </w:rPr>
            <w:t>Click or tap here to enter text.</w:t>
          </w:r>
        </w:p>
      </w:docPartBody>
    </w:docPart>
    <w:docPart>
      <w:docPartPr>
        <w:name w:val="03F3EB5E442F462A9D4EE040C8F9E59E"/>
        <w:category>
          <w:name w:val="General"/>
          <w:gallery w:val="placeholder"/>
        </w:category>
        <w:types>
          <w:type w:val="bbPlcHdr"/>
        </w:types>
        <w:behaviors>
          <w:behavior w:val="content"/>
        </w:behaviors>
        <w:guid w:val="{5457E0A4-7D8A-412C-BA29-1F4DA18E8D59}"/>
      </w:docPartPr>
      <w:docPartBody>
        <w:p w:rsidR="001E56E2" w:rsidP="00BD72D5">
          <w:pPr>
            <w:pStyle w:val="03F3EB5E442F462A9D4EE040C8F9E59E"/>
          </w:pPr>
          <w:r w:rsidRPr="002C087A">
            <w:rPr>
              <w:rStyle w:val="PlaceholderText"/>
            </w:rPr>
            <w:t>Click or tap here to enter text.</w:t>
          </w:r>
        </w:p>
      </w:docPartBody>
    </w:docPart>
    <w:docPart>
      <w:docPartPr>
        <w:name w:val="BC03C8CCD6754790854A946840ADA174"/>
        <w:category>
          <w:name w:val="General"/>
          <w:gallery w:val="placeholder"/>
        </w:category>
        <w:types>
          <w:type w:val="bbPlcHdr"/>
        </w:types>
        <w:behaviors>
          <w:behavior w:val="content"/>
        </w:behaviors>
        <w:guid w:val="{5113C26A-71BF-40A6-8E44-54CAC661D7C9}"/>
      </w:docPartPr>
      <w:docPartBody>
        <w:p w:rsidR="001E56E2" w:rsidP="00BD72D5">
          <w:pPr>
            <w:pStyle w:val="BC03C8CCD6754790854A946840ADA174"/>
          </w:pPr>
          <w:r>
            <w:rPr>
              <w:rStyle w:val="PlaceholderText"/>
            </w:rPr>
            <w:t>Click or tap here to enter text.</w:t>
          </w:r>
        </w:p>
      </w:docPartBody>
    </w:docPart>
    <w:docPart>
      <w:docPartPr>
        <w:name w:val="6C7FF7E3D88E487FB24207F7F66B09A9"/>
        <w:category>
          <w:name w:val="General"/>
          <w:gallery w:val="placeholder"/>
        </w:category>
        <w:types>
          <w:type w:val="bbPlcHdr"/>
        </w:types>
        <w:behaviors>
          <w:behavior w:val="content"/>
        </w:behaviors>
        <w:guid w:val="{8704F650-5E4C-405F-8830-3C81D22B5B49}"/>
      </w:docPartPr>
      <w:docPartBody>
        <w:p w:rsidR="001E56E2" w:rsidP="00BD72D5">
          <w:pPr>
            <w:pStyle w:val="6C7FF7E3D88E487FB24207F7F66B09A9"/>
          </w:pPr>
          <w:r w:rsidRPr="002C087A">
            <w:rPr>
              <w:rStyle w:val="PlaceholderText"/>
            </w:rPr>
            <w:t>Click or tap here to enter text.</w:t>
          </w:r>
        </w:p>
      </w:docPartBody>
    </w:docPart>
    <w:docPart>
      <w:docPartPr>
        <w:name w:val="A0AD5251F9EB459CB423EB3F2620C813"/>
        <w:category>
          <w:name w:val="General"/>
          <w:gallery w:val="placeholder"/>
        </w:category>
        <w:types>
          <w:type w:val="bbPlcHdr"/>
        </w:types>
        <w:behaviors>
          <w:behavior w:val="content"/>
        </w:behaviors>
        <w:guid w:val="{3D336A3F-E49E-4E8F-99A0-1D05EB5A141D}"/>
      </w:docPartPr>
      <w:docPartBody>
        <w:p w:rsidR="001E56E2" w:rsidP="00BD72D5">
          <w:pPr>
            <w:pStyle w:val="A0AD5251F9EB459CB423EB3F2620C813"/>
          </w:pPr>
          <w:r>
            <w:rPr>
              <w:rStyle w:val="PlaceholderText"/>
            </w:rPr>
            <w:t>Click or tap here to enter text.</w:t>
          </w:r>
        </w:p>
      </w:docPartBody>
    </w:docPart>
    <w:docPart>
      <w:docPartPr>
        <w:name w:val="CB0089751BAC40468100F9E26BC46BFB"/>
        <w:category>
          <w:name w:val="General"/>
          <w:gallery w:val="placeholder"/>
        </w:category>
        <w:types>
          <w:type w:val="bbPlcHdr"/>
        </w:types>
        <w:behaviors>
          <w:behavior w:val="content"/>
        </w:behaviors>
        <w:guid w:val="{BE6772D8-C595-47E6-AFF8-4E029C1CD815}"/>
      </w:docPartPr>
      <w:docPartBody>
        <w:p w:rsidR="001E56E2" w:rsidP="00BD72D5">
          <w:pPr>
            <w:pStyle w:val="CB0089751BAC40468100F9E26BC46BFB"/>
          </w:pPr>
          <w:r w:rsidRPr="002C087A">
            <w:rPr>
              <w:rStyle w:val="PlaceholderText"/>
            </w:rPr>
            <w:t>Click or tap here to enter text.</w:t>
          </w:r>
        </w:p>
      </w:docPartBody>
    </w:docPart>
    <w:docPart>
      <w:docPartPr>
        <w:name w:val="7B95AC012FC34EAA9B9FFDA97D0A5ED1"/>
        <w:category>
          <w:name w:val="General"/>
          <w:gallery w:val="placeholder"/>
        </w:category>
        <w:types>
          <w:type w:val="bbPlcHdr"/>
        </w:types>
        <w:behaviors>
          <w:behavior w:val="content"/>
        </w:behaviors>
        <w:guid w:val="{09D173C7-DE33-4E16-AFEC-1940EF787340}"/>
      </w:docPartPr>
      <w:docPartBody>
        <w:p w:rsidR="001E56E2" w:rsidP="00BD72D5">
          <w:pPr>
            <w:pStyle w:val="7B95AC012FC34EAA9B9FFDA97D0A5ED1"/>
          </w:pPr>
          <w:r w:rsidRPr="002C087A">
            <w:rPr>
              <w:rStyle w:val="PlaceholderText"/>
            </w:rPr>
            <w:t>Click or tap here to enter text.</w:t>
          </w:r>
        </w:p>
      </w:docPartBody>
    </w:docPart>
    <w:docPart>
      <w:docPartPr>
        <w:name w:val="047EA890AE60448BA0D11084F9CCDEA9"/>
        <w:category>
          <w:name w:val="General"/>
          <w:gallery w:val="placeholder"/>
        </w:category>
        <w:types>
          <w:type w:val="bbPlcHdr"/>
        </w:types>
        <w:behaviors>
          <w:behavior w:val="content"/>
        </w:behaviors>
        <w:guid w:val="{4E241D8A-F889-4190-A5B1-DD548195E71D}"/>
      </w:docPartPr>
      <w:docPartBody>
        <w:p w:rsidR="001E56E2" w:rsidP="00BD72D5">
          <w:pPr>
            <w:pStyle w:val="047EA890AE60448BA0D11084F9CCDEA9"/>
          </w:pPr>
          <w:r>
            <w:rPr>
              <w:rStyle w:val="PlaceholderText"/>
            </w:rPr>
            <w:t>Click or tap here to enter text.</w:t>
          </w:r>
        </w:p>
      </w:docPartBody>
    </w:docPart>
    <w:docPart>
      <w:docPartPr>
        <w:name w:val="4A5DA5F454304AF38093F0C8798DBB96"/>
        <w:category>
          <w:name w:val="General"/>
          <w:gallery w:val="placeholder"/>
        </w:category>
        <w:types>
          <w:type w:val="bbPlcHdr"/>
        </w:types>
        <w:behaviors>
          <w:behavior w:val="content"/>
        </w:behaviors>
        <w:guid w:val="{DCD0CA54-2FB1-4AD8-B223-837B3315DFAD}"/>
      </w:docPartPr>
      <w:docPartBody>
        <w:p w:rsidR="001E56E2" w:rsidP="00BD72D5">
          <w:pPr>
            <w:pStyle w:val="4A5DA5F454304AF38093F0C8798DBB96"/>
          </w:pPr>
          <w:r w:rsidRPr="002C087A">
            <w:rPr>
              <w:rStyle w:val="PlaceholderText"/>
            </w:rPr>
            <w:t>Click or tap here to enter text.</w:t>
          </w:r>
        </w:p>
      </w:docPartBody>
    </w:docPart>
    <w:docPart>
      <w:docPartPr>
        <w:name w:val="08E5848A21E34CE28BA0EC5484FF3BFB"/>
        <w:category>
          <w:name w:val="General"/>
          <w:gallery w:val="placeholder"/>
        </w:category>
        <w:types>
          <w:type w:val="bbPlcHdr"/>
        </w:types>
        <w:behaviors>
          <w:behavior w:val="content"/>
        </w:behaviors>
        <w:guid w:val="{067A4961-CB06-4B61-881E-A4F3C54430BA}"/>
      </w:docPartPr>
      <w:docPartBody>
        <w:p w:rsidR="001E56E2" w:rsidP="00BD72D5">
          <w:pPr>
            <w:pStyle w:val="08E5848A21E34CE28BA0EC5484FF3BFB"/>
          </w:pPr>
          <w:r>
            <w:rPr>
              <w:rStyle w:val="PlaceholderText"/>
            </w:rPr>
            <w:t>Click or tap here to enter text.</w:t>
          </w:r>
        </w:p>
      </w:docPartBody>
    </w:docPart>
    <w:docPart>
      <w:docPartPr>
        <w:name w:val="FF52E0E956D04779BFBC15EEC48842FB"/>
        <w:category>
          <w:name w:val="General"/>
          <w:gallery w:val="placeholder"/>
        </w:category>
        <w:types>
          <w:type w:val="bbPlcHdr"/>
        </w:types>
        <w:behaviors>
          <w:behavior w:val="content"/>
        </w:behaviors>
        <w:guid w:val="{DF876DC0-914E-43A7-9950-B0EB56AD856B}"/>
      </w:docPartPr>
      <w:docPartBody>
        <w:p w:rsidR="001E56E2" w:rsidP="00BD72D5">
          <w:pPr>
            <w:pStyle w:val="FF52E0E956D04779BFBC15EEC48842FB"/>
          </w:pPr>
          <w:r w:rsidRPr="002C087A">
            <w:rPr>
              <w:rStyle w:val="PlaceholderText"/>
            </w:rPr>
            <w:t>Click or tap here to enter text.</w:t>
          </w:r>
        </w:p>
      </w:docPartBody>
    </w:docPart>
    <w:docPart>
      <w:docPartPr>
        <w:name w:val="D59FD6C12EE746E3BD21DDFFAC23D447"/>
        <w:category>
          <w:name w:val="General"/>
          <w:gallery w:val="placeholder"/>
        </w:category>
        <w:types>
          <w:type w:val="bbPlcHdr"/>
        </w:types>
        <w:behaviors>
          <w:behavior w:val="content"/>
        </w:behaviors>
        <w:guid w:val="{FF9427E0-C147-43F7-B658-3E1D4B33C3BF}"/>
      </w:docPartPr>
      <w:docPartBody>
        <w:p w:rsidR="001E56E2" w:rsidP="00BD72D5">
          <w:pPr>
            <w:pStyle w:val="D59FD6C12EE746E3BD21DDFFAC23D447"/>
          </w:pPr>
          <w:r>
            <w:rPr>
              <w:rStyle w:val="PlaceholderText"/>
            </w:rPr>
            <w:t>Click or tap here to enter text.</w:t>
          </w:r>
        </w:p>
      </w:docPartBody>
    </w:docPart>
    <w:docPart>
      <w:docPartPr>
        <w:name w:val="F14A0F99304142EA898432B00B26EE8C"/>
        <w:category>
          <w:name w:val="General"/>
          <w:gallery w:val="placeholder"/>
        </w:category>
        <w:types>
          <w:type w:val="bbPlcHdr"/>
        </w:types>
        <w:behaviors>
          <w:behavior w:val="content"/>
        </w:behaviors>
        <w:guid w:val="{18E92B93-31C6-41AE-9816-C9213FD525F9}"/>
      </w:docPartPr>
      <w:docPartBody>
        <w:p w:rsidR="001E56E2" w:rsidP="00BD72D5">
          <w:pPr>
            <w:pStyle w:val="F14A0F99304142EA898432B00B26EE8C"/>
          </w:pPr>
          <w:r w:rsidRPr="002C087A">
            <w:rPr>
              <w:rStyle w:val="PlaceholderText"/>
            </w:rPr>
            <w:t>Click or tap here to enter text.</w:t>
          </w:r>
        </w:p>
      </w:docPartBody>
    </w:docPart>
    <w:docPart>
      <w:docPartPr>
        <w:name w:val="F21619D8D388413B97B1E1AD07C741BF"/>
        <w:category>
          <w:name w:val="General"/>
          <w:gallery w:val="placeholder"/>
        </w:category>
        <w:types>
          <w:type w:val="bbPlcHdr"/>
        </w:types>
        <w:behaviors>
          <w:behavior w:val="content"/>
        </w:behaviors>
        <w:guid w:val="{AA83C19E-2BBE-40A7-BCFE-8811161F1BE2}"/>
      </w:docPartPr>
      <w:docPartBody>
        <w:p w:rsidR="001E56E2" w:rsidP="00BD72D5">
          <w:pPr>
            <w:pStyle w:val="F21619D8D388413B97B1E1AD07C741BF"/>
          </w:pPr>
          <w:r>
            <w:rPr>
              <w:rStyle w:val="PlaceholderText"/>
            </w:rPr>
            <w:t>Click or tap here to enter text.</w:t>
          </w:r>
        </w:p>
      </w:docPartBody>
    </w:docPart>
    <w:docPart>
      <w:docPartPr>
        <w:name w:val="BD4B3796104B46319CA8E65A68186D4E"/>
        <w:category>
          <w:name w:val="General"/>
          <w:gallery w:val="placeholder"/>
        </w:category>
        <w:types>
          <w:type w:val="bbPlcHdr"/>
        </w:types>
        <w:behaviors>
          <w:behavior w:val="content"/>
        </w:behaviors>
        <w:guid w:val="{16FD4500-C814-433F-BB73-4F3B592BB9C4}"/>
      </w:docPartPr>
      <w:docPartBody>
        <w:p w:rsidR="001E56E2" w:rsidP="00BD72D5">
          <w:pPr>
            <w:pStyle w:val="BD4B3796104B46319CA8E65A68186D4E"/>
          </w:pPr>
          <w:r w:rsidRPr="002C087A">
            <w:rPr>
              <w:rStyle w:val="PlaceholderText"/>
            </w:rPr>
            <w:t>Click or tap here to enter text.</w:t>
          </w:r>
        </w:p>
      </w:docPartBody>
    </w:docPart>
    <w:docPart>
      <w:docPartPr>
        <w:name w:val="766DD2BD678B401490C7A78511B89283"/>
        <w:category>
          <w:name w:val="General"/>
          <w:gallery w:val="placeholder"/>
        </w:category>
        <w:types>
          <w:type w:val="bbPlcHdr"/>
        </w:types>
        <w:behaviors>
          <w:behavior w:val="content"/>
        </w:behaviors>
        <w:guid w:val="{6F673A2B-EC35-47C4-B8BC-2FAED2855DCD}"/>
      </w:docPartPr>
      <w:docPartBody>
        <w:p w:rsidR="001E56E2" w:rsidP="00BD72D5">
          <w:pPr>
            <w:pStyle w:val="766DD2BD678B401490C7A78511B89283"/>
          </w:pPr>
          <w:r>
            <w:rPr>
              <w:rStyle w:val="PlaceholderText"/>
            </w:rPr>
            <w:t>Click or tap here to enter text.</w:t>
          </w:r>
        </w:p>
      </w:docPartBody>
    </w:docPart>
    <w:docPart>
      <w:docPartPr>
        <w:name w:val="65A3EF97C6AB46D7AD43AF5986B958EF"/>
        <w:category>
          <w:name w:val="General"/>
          <w:gallery w:val="placeholder"/>
        </w:category>
        <w:types>
          <w:type w:val="bbPlcHdr"/>
        </w:types>
        <w:behaviors>
          <w:behavior w:val="content"/>
        </w:behaviors>
        <w:guid w:val="{55FDD8C8-7A43-4BE3-AF72-E5B57FE9101C}"/>
      </w:docPartPr>
      <w:docPartBody>
        <w:p w:rsidR="001E56E2" w:rsidP="00BD72D5">
          <w:pPr>
            <w:pStyle w:val="65A3EF97C6AB46D7AD43AF5986B958EF"/>
          </w:pPr>
          <w:r w:rsidRPr="002C087A">
            <w:rPr>
              <w:rStyle w:val="PlaceholderText"/>
            </w:rPr>
            <w:t>Click or tap here to enter text.</w:t>
          </w:r>
        </w:p>
      </w:docPartBody>
    </w:docPart>
    <w:docPart>
      <w:docPartPr>
        <w:name w:val="9A75F6B85F6D4BB886486010C8A7781F"/>
        <w:category>
          <w:name w:val="General"/>
          <w:gallery w:val="placeholder"/>
        </w:category>
        <w:types>
          <w:type w:val="bbPlcHdr"/>
        </w:types>
        <w:behaviors>
          <w:behavior w:val="content"/>
        </w:behaviors>
        <w:guid w:val="{64FCD167-E9A4-4C4D-831A-CBBB5D9A32A6}"/>
      </w:docPartPr>
      <w:docPartBody>
        <w:p w:rsidR="001E56E2" w:rsidP="00BD72D5">
          <w:pPr>
            <w:pStyle w:val="9A75F6B85F6D4BB886486010C8A7781F"/>
          </w:pPr>
          <w:r>
            <w:rPr>
              <w:rStyle w:val="PlaceholderText"/>
            </w:rPr>
            <w:t>Click or tap here to enter text.</w:t>
          </w:r>
        </w:p>
      </w:docPartBody>
    </w:docPart>
    <w:docPart>
      <w:docPartPr>
        <w:name w:val="C6F1CAC86BF44DD3B438FF4892A97288"/>
        <w:category>
          <w:name w:val="General"/>
          <w:gallery w:val="placeholder"/>
        </w:category>
        <w:types>
          <w:type w:val="bbPlcHdr"/>
        </w:types>
        <w:behaviors>
          <w:behavior w:val="content"/>
        </w:behaviors>
        <w:guid w:val="{813F7635-01D1-409C-A070-0BA1DCCC0BAD}"/>
      </w:docPartPr>
      <w:docPartBody>
        <w:p w:rsidR="001E56E2" w:rsidP="00BD72D5">
          <w:pPr>
            <w:pStyle w:val="C6F1CAC86BF44DD3B438FF4892A97288"/>
          </w:pPr>
          <w:r>
            <w:rPr>
              <w:rStyle w:val="PlaceholderText"/>
            </w:rPr>
            <w:t>Click or tap here to enter text.</w:t>
          </w:r>
        </w:p>
      </w:docPartBody>
    </w:docPart>
    <w:docPart>
      <w:docPartPr>
        <w:name w:val="5175296568914BAB91E936F7E426373F"/>
        <w:category>
          <w:name w:val="General"/>
          <w:gallery w:val="placeholder"/>
        </w:category>
        <w:types>
          <w:type w:val="bbPlcHdr"/>
        </w:types>
        <w:behaviors>
          <w:behavior w:val="content"/>
        </w:behaviors>
        <w:guid w:val="{CA54A415-6BE4-4BC0-A796-A1040E1C9645}"/>
      </w:docPartPr>
      <w:docPartBody>
        <w:p w:rsidR="001E56E2" w:rsidP="00BD72D5">
          <w:pPr>
            <w:pStyle w:val="5175296568914BAB91E936F7E426373F"/>
          </w:pPr>
          <w:r w:rsidRPr="002C087A">
            <w:rPr>
              <w:rStyle w:val="PlaceholderText"/>
            </w:rPr>
            <w:t>Click or tap here to enter text.</w:t>
          </w:r>
        </w:p>
      </w:docPartBody>
    </w:docPart>
    <w:docPart>
      <w:docPartPr>
        <w:name w:val="52A557EC8C4044B081B447B53846A7C2"/>
        <w:category>
          <w:name w:val="General"/>
          <w:gallery w:val="placeholder"/>
        </w:category>
        <w:types>
          <w:type w:val="bbPlcHdr"/>
        </w:types>
        <w:behaviors>
          <w:behavior w:val="content"/>
        </w:behaviors>
        <w:guid w:val="{77D4D31C-1A04-4740-A052-39EC71E3B6C4}"/>
      </w:docPartPr>
      <w:docPartBody>
        <w:p w:rsidR="001E56E2" w:rsidP="00BD72D5">
          <w:pPr>
            <w:pStyle w:val="52A557EC8C4044B081B447B53846A7C2"/>
          </w:pPr>
          <w:r>
            <w:rPr>
              <w:rStyle w:val="PlaceholderText"/>
            </w:rPr>
            <w:t>Click or tap here to enter text.</w:t>
          </w:r>
        </w:p>
      </w:docPartBody>
    </w:docPart>
    <w:docPart>
      <w:docPartPr>
        <w:name w:val="E42952D1DF0643C59C989EBEF8AC8608"/>
        <w:category>
          <w:name w:val="General"/>
          <w:gallery w:val="placeholder"/>
        </w:category>
        <w:types>
          <w:type w:val="bbPlcHdr"/>
        </w:types>
        <w:behaviors>
          <w:behavior w:val="content"/>
        </w:behaviors>
        <w:guid w:val="{CEE26F4F-2CBB-4159-831C-A80A2D5954F6}"/>
      </w:docPartPr>
      <w:docPartBody>
        <w:p w:rsidR="001E56E2" w:rsidP="00BD72D5">
          <w:pPr>
            <w:pStyle w:val="E42952D1DF0643C59C989EBEF8AC8608"/>
          </w:pPr>
          <w:r w:rsidRPr="002C087A">
            <w:rPr>
              <w:rStyle w:val="PlaceholderText"/>
            </w:rPr>
            <w:t>Click or tap here to enter text.</w:t>
          </w:r>
        </w:p>
      </w:docPartBody>
    </w:docPart>
    <w:docPart>
      <w:docPartPr>
        <w:name w:val="DDC23A4A105E49D1860066F7C4CC3EC7"/>
        <w:category>
          <w:name w:val="General"/>
          <w:gallery w:val="placeholder"/>
        </w:category>
        <w:types>
          <w:type w:val="bbPlcHdr"/>
        </w:types>
        <w:behaviors>
          <w:behavior w:val="content"/>
        </w:behaviors>
        <w:guid w:val="{8E247522-36CD-40EF-8AA1-985C2C1C656D}"/>
      </w:docPartPr>
      <w:docPartBody>
        <w:p w:rsidR="001E56E2" w:rsidP="00BD72D5">
          <w:pPr>
            <w:pStyle w:val="DDC23A4A105E49D1860066F7C4CC3EC7"/>
          </w:pPr>
          <w:r>
            <w:rPr>
              <w:rStyle w:val="PlaceholderText"/>
            </w:rPr>
            <w:t>Click or tap here to enter text.</w:t>
          </w:r>
        </w:p>
      </w:docPartBody>
    </w:docPart>
    <w:docPart>
      <w:docPartPr>
        <w:name w:val="1D283489F95F40FDB6C95F3187FAD905"/>
        <w:category>
          <w:name w:val="General"/>
          <w:gallery w:val="placeholder"/>
        </w:category>
        <w:types>
          <w:type w:val="bbPlcHdr"/>
        </w:types>
        <w:behaviors>
          <w:behavior w:val="content"/>
        </w:behaviors>
        <w:guid w:val="{7E47A5F0-C23E-4052-982D-104FB4E41F2C}"/>
      </w:docPartPr>
      <w:docPartBody>
        <w:p w:rsidR="001E56E2" w:rsidP="00BD72D5">
          <w:pPr>
            <w:pStyle w:val="1D283489F95F40FDB6C95F3187FAD905"/>
          </w:pPr>
          <w:r w:rsidRPr="002C087A">
            <w:rPr>
              <w:rStyle w:val="PlaceholderText"/>
            </w:rPr>
            <w:t>Click or tap here to enter text.</w:t>
          </w:r>
        </w:p>
      </w:docPartBody>
    </w:docPart>
    <w:docPart>
      <w:docPartPr>
        <w:name w:val="686332BA9B8C48E2911315798CD421BE"/>
        <w:category>
          <w:name w:val="General"/>
          <w:gallery w:val="placeholder"/>
        </w:category>
        <w:types>
          <w:type w:val="bbPlcHdr"/>
        </w:types>
        <w:behaviors>
          <w:behavior w:val="content"/>
        </w:behaviors>
        <w:guid w:val="{A558A1A4-0859-49F0-84CC-7B28E7FA92A8}"/>
      </w:docPartPr>
      <w:docPartBody>
        <w:p w:rsidR="001E56E2" w:rsidP="00BD72D5">
          <w:pPr>
            <w:pStyle w:val="686332BA9B8C48E2911315798CD421BE"/>
          </w:pPr>
          <w:r>
            <w:rPr>
              <w:rStyle w:val="PlaceholderText"/>
            </w:rPr>
            <w:t>Click or tap here to enter text.</w:t>
          </w:r>
        </w:p>
      </w:docPartBody>
    </w:docPart>
    <w:docPart>
      <w:docPartPr>
        <w:name w:val="F0975DF854D04658BE2658AF4B0490AE"/>
        <w:category>
          <w:name w:val="General"/>
          <w:gallery w:val="placeholder"/>
        </w:category>
        <w:types>
          <w:type w:val="bbPlcHdr"/>
        </w:types>
        <w:behaviors>
          <w:behavior w:val="content"/>
        </w:behaviors>
        <w:guid w:val="{353DFED4-2968-45BE-92A5-5D051BE4A4D2}"/>
      </w:docPartPr>
      <w:docPartBody>
        <w:p w:rsidR="001E56E2" w:rsidP="00BD72D5">
          <w:pPr>
            <w:pStyle w:val="F0975DF854D04658BE2658AF4B0490AE"/>
          </w:pPr>
          <w:r w:rsidRPr="002C087A">
            <w:rPr>
              <w:rStyle w:val="PlaceholderText"/>
            </w:rPr>
            <w:t>Click or tap here to enter text.</w:t>
          </w:r>
        </w:p>
      </w:docPartBody>
    </w:docPart>
    <w:docPart>
      <w:docPartPr>
        <w:name w:val="AEDB954F3B164B81831203B5A4C3C941"/>
        <w:category>
          <w:name w:val="General"/>
          <w:gallery w:val="placeholder"/>
        </w:category>
        <w:types>
          <w:type w:val="bbPlcHdr"/>
        </w:types>
        <w:behaviors>
          <w:behavior w:val="content"/>
        </w:behaviors>
        <w:guid w:val="{F80478EB-8BFB-49F8-9E57-D810ABDF13FB}"/>
      </w:docPartPr>
      <w:docPartBody>
        <w:p w:rsidR="001E56E2" w:rsidP="00BD72D5">
          <w:pPr>
            <w:pStyle w:val="AEDB954F3B164B81831203B5A4C3C941"/>
          </w:pPr>
          <w:r>
            <w:rPr>
              <w:rStyle w:val="PlaceholderText"/>
            </w:rPr>
            <w:t>Click or tap here to enter text.</w:t>
          </w:r>
        </w:p>
      </w:docPartBody>
    </w:docPart>
    <w:docPart>
      <w:docPartPr>
        <w:name w:val="21023A0C28114185BCA9A5083767E85C"/>
        <w:category>
          <w:name w:val="General"/>
          <w:gallery w:val="placeholder"/>
        </w:category>
        <w:types>
          <w:type w:val="bbPlcHdr"/>
        </w:types>
        <w:behaviors>
          <w:behavior w:val="content"/>
        </w:behaviors>
        <w:guid w:val="{CAFF3650-019D-4B54-A7C9-01548455974F}"/>
      </w:docPartPr>
      <w:docPartBody>
        <w:p w:rsidR="001E56E2" w:rsidP="00BD72D5">
          <w:pPr>
            <w:pStyle w:val="21023A0C28114185BCA9A5083767E85C"/>
          </w:pPr>
          <w:r w:rsidRPr="002C087A">
            <w:rPr>
              <w:rStyle w:val="PlaceholderText"/>
            </w:rPr>
            <w:t>Click or tap here to enter text.</w:t>
          </w:r>
        </w:p>
      </w:docPartBody>
    </w:docPart>
    <w:docPart>
      <w:docPartPr>
        <w:name w:val="8567EF175EE3430A902A235D05DD03D6"/>
        <w:category>
          <w:name w:val="General"/>
          <w:gallery w:val="placeholder"/>
        </w:category>
        <w:types>
          <w:type w:val="bbPlcHdr"/>
        </w:types>
        <w:behaviors>
          <w:behavior w:val="content"/>
        </w:behaviors>
        <w:guid w:val="{50928741-41FD-4CEA-ADF2-9169CE47901D}"/>
      </w:docPartPr>
      <w:docPartBody>
        <w:p w:rsidR="001E56E2" w:rsidP="00BD72D5">
          <w:pPr>
            <w:pStyle w:val="8567EF175EE3430A902A235D05DD03D6"/>
          </w:pPr>
          <w:r>
            <w:rPr>
              <w:rStyle w:val="PlaceholderText"/>
            </w:rPr>
            <w:t>Click or tap here to enter text.</w:t>
          </w:r>
        </w:p>
      </w:docPartBody>
    </w:docPart>
    <w:docPart>
      <w:docPartPr>
        <w:name w:val="A96FADAD19ED4C449D69FB8D899A5449"/>
        <w:category>
          <w:name w:val="General"/>
          <w:gallery w:val="placeholder"/>
        </w:category>
        <w:types>
          <w:type w:val="bbPlcHdr"/>
        </w:types>
        <w:behaviors>
          <w:behavior w:val="content"/>
        </w:behaviors>
        <w:guid w:val="{129E2027-D0FC-4EF1-9685-64747246A3FF}"/>
      </w:docPartPr>
      <w:docPartBody>
        <w:p w:rsidR="001E56E2" w:rsidP="00BD72D5">
          <w:pPr>
            <w:pStyle w:val="A96FADAD19ED4C449D69FB8D899A5449"/>
          </w:pPr>
          <w:r w:rsidRPr="002C087A">
            <w:rPr>
              <w:rStyle w:val="PlaceholderText"/>
            </w:rPr>
            <w:t>Click or tap here to enter text.</w:t>
          </w:r>
        </w:p>
      </w:docPartBody>
    </w:docPart>
    <w:docPart>
      <w:docPartPr>
        <w:name w:val="9FAE2740F1E0494094C51F0011D8F1D7"/>
        <w:category>
          <w:name w:val="General"/>
          <w:gallery w:val="placeholder"/>
        </w:category>
        <w:types>
          <w:type w:val="bbPlcHdr"/>
        </w:types>
        <w:behaviors>
          <w:behavior w:val="content"/>
        </w:behaviors>
        <w:guid w:val="{91EA04CB-A9C2-4F57-8E55-C3B9D38F1025}"/>
      </w:docPartPr>
      <w:docPartBody>
        <w:p w:rsidR="001E56E2" w:rsidP="00BD72D5">
          <w:pPr>
            <w:pStyle w:val="9FAE2740F1E0494094C51F0011D8F1D7"/>
          </w:pPr>
          <w:r>
            <w:rPr>
              <w:rStyle w:val="PlaceholderText"/>
            </w:rPr>
            <w:t>Click or tap here to enter text.</w:t>
          </w:r>
        </w:p>
      </w:docPartBody>
    </w:docPart>
    <w:docPart>
      <w:docPartPr>
        <w:name w:val="5137BD7315144B5AACD8523557D4C353"/>
        <w:category>
          <w:name w:val="General"/>
          <w:gallery w:val="placeholder"/>
        </w:category>
        <w:types>
          <w:type w:val="bbPlcHdr"/>
        </w:types>
        <w:behaviors>
          <w:behavior w:val="content"/>
        </w:behaviors>
        <w:guid w:val="{A442AB0F-33D4-4764-9355-C6011717CCA1}"/>
      </w:docPartPr>
      <w:docPartBody>
        <w:p w:rsidR="001E56E2" w:rsidP="00BD72D5">
          <w:pPr>
            <w:pStyle w:val="5137BD7315144B5AACD8523557D4C353"/>
          </w:pPr>
          <w:r w:rsidRPr="002C087A">
            <w:rPr>
              <w:rStyle w:val="PlaceholderText"/>
            </w:rPr>
            <w:t>Click or tap here to enter text.</w:t>
          </w:r>
        </w:p>
      </w:docPartBody>
    </w:docPart>
    <w:docPart>
      <w:docPartPr>
        <w:name w:val="83D08F49A60C459BB39FAD69A5C85FCC"/>
        <w:category>
          <w:name w:val="General"/>
          <w:gallery w:val="placeholder"/>
        </w:category>
        <w:types>
          <w:type w:val="bbPlcHdr"/>
        </w:types>
        <w:behaviors>
          <w:behavior w:val="content"/>
        </w:behaviors>
        <w:guid w:val="{81D21820-ADE7-4082-8526-A56AE22FEC1B}"/>
      </w:docPartPr>
      <w:docPartBody>
        <w:p w:rsidR="001E56E2" w:rsidP="00BD72D5">
          <w:pPr>
            <w:pStyle w:val="83D08F49A60C459BB39FAD69A5C85FCC"/>
          </w:pPr>
          <w:r>
            <w:rPr>
              <w:rStyle w:val="PlaceholderText"/>
            </w:rPr>
            <w:t>Click or tap here to enter text.</w:t>
          </w:r>
        </w:p>
      </w:docPartBody>
    </w:docPart>
    <w:docPart>
      <w:docPartPr>
        <w:name w:val="24BE4067F408470F927799CEAE6C4C98"/>
        <w:category>
          <w:name w:val="General"/>
          <w:gallery w:val="placeholder"/>
        </w:category>
        <w:types>
          <w:type w:val="bbPlcHdr"/>
        </w:types>
        <w:behaviors>
          <w:behavior w:val="content"/>
        </w:behaviors>
        <w:guid w:val="{A50368A6-D6F7-40AA-A0F9-0CE13D39331A}"/>
      </w:docPartPr>
      <w:docPartBody>
        <w:p w:rsidR="001E56E2" w:rsidP="00BD72D5">
          <w:pPr>
            <w:pStyle w:val="24BE4067F408470F927799CEAE6C4C98"/>
          </w:pPr>
          <w:r w:rsidRPr="002C087A">
            <w:rPr>
              <w:rStyle w:val="PlaceholderText"/>
            </w:rPr>
            <w:t>Click or tap here to enter text.</w:t>
          </w:r>
        </w:p>
      </w:docPartBody>
    </w:docPart>
    <w:docPart>
      <w:docPartPr>
        <w:name w:val="E54552F8D79046F3A6AE7241CD13ADCD"/>
        <w:category>
          <w:name w:val="General"/>
          <w:gallery w:val="placeholder"/>
        </w:category>
        <w:types>
          <w:type w:val="bbPlcHdr"/>
        </w:types>
        <w:behaviors>
          <w:behavior w:val="content"/>
        </w:behaviors>
        <w:guid w:val="{1CD77E09-A53D-4AAA-8291-9FBDAB8EB84D}"/>
      </w:docPartPr>
      <w:docPartBody>
        <w:p w:rsidR="001E56E2" w:rsidP="00BD72D5">
          <w:pPr>
            <w:pStyle w:val="E54552F8D79046F3A6AE7241CD13ADCD"/>
          </w:pPr>
          <w:r>
            <w:rPr>
              <w:rStyle w:val="PlaceholderText"/>
            </w:rPr>
            <w:t>Click or tap here to enter text.</w:t>
          </w:r>
        </w:p>
      </w:docPartBody>
    </w:docPart>
    <w:docPart>
      <w:docPartPr>
        <w:name w:val="09EBE3DD1C2A48889B41D99D9D27D095"/>
        <w:category>
          <w:name w:val="General"/>
          <w:gallery w:val="placeholder"/>
        </w:category>
        <w:types>
          <w:type w:val="bbPlcHdr"/>
        </w:types>
        <w:behaviors>
          <w:behavior w:val="content"/>
        </w:behaviors>
        <w:guid w:val="{1B73C3B6-5475-4D2D-8A51-113BF642EDEA}"/>
      </w:docPartPr>
      <w:docPartBody>
        <w:p w:rsidR="001E56E2" w:rsidP="00BD72D5">
          <w:pPr>
            <w:pStyle w:val="09EBE3DD1C2A48889B41D99D9D27D095"/>
          </w:pPr>
          <w:r w:rsidRPr="002C087A">
            <w:rPr>
              <w:rStyle w:val="PlaceholderText"/>
            </w:rPr>
            <w:t>Click or tap here to enter text.</w:t>
          </w:r>
        </w:p>
      </w:docPartBody>
    </w:docPart>
    <w:docPart>
      <w:docPartPr>
        <w:name w:val="744F8637CECA48409DB424E5E6B9A8FB"/>
        <w:category>
          <w:name w:val="General"/>
          <w:gallery w:val="placeholder"/>
        </w:category>
        <w:types>
          <w:type w:val="bbPlcHdr"/>
        </w:types>
        <w:behaviors>
          <w:behavior w:val="content"/>
        </w:behaviors>
        <w:guid w:val="{47D3BB8C-B875-47E0-9D4B-F382994293C0}"/>
      </w:docPartPr>
      <w:docPartBody>
        <w:p w:rsidR="001E56E2" w:rsidP="00BD72D5">
          <w:pPr>
            <w:pStyle w:val="744F8637CECA48409DB424E5E6B9A8FB"/>
          </w:pPr>
          <w:r>
            <w:rPr>
              <w:rStyle w:val="PlaceholderText"/>
            </w:rPr>
            <w:t>Click or tap here to enter text.</w:t>
          </w:r>
        </w:p>
      </w:docPartBody>
    </w:docPart>
    <w:docPart>
      <w:docPartPr>
        <w:name w:val="B8173156EFB74F7290849110236E9E52"/>
        <w:category>
          <w:name w:val="General"/>
          <w:gallery w:val="placeholder"/>
        </w:category>
        <w:types>
          <w:type w:val="bbPlcHdr"/>
        </w:types>
        <w:behaviors>
          <w:behavior w:val="content"/>
        </w:behaviors>
        <w:guid w:val="{A2C5AA5A-FB90-4A64-8650-7F747EF799D0}"/>
      </w:docPartPr>
      <w:docPartBody>
        <w:p w:rsidR="001E56E2" w:rsidP="00BD72D5">
          <w:pPr>
            <w:pStyle w:val="B8173156EFB74F7290849110236E9E52"/>
          </w:pPr>
          <w:r w:rsidRPr="002C087A">
            <w:rPr>
              <w:rStyle w:val="PlaceholderText"/>
            </w:rPr>
            <w:t>Click or tap here to enter text.</w:t>
          </w:r>
        </w:p>
      </w:docPartBody>
    </w:docPart>
    <w:docPart>
      <w:docPartPr>
        <w:name w:val="F117E77C10F44BBF8EC6F9980C77D360"/>
        <w:category>
          <w:name w:val="General"/>
          <w:gallery w:val="placeholder"/>
        </w:category>
        <w:types>
          <w:type w:val="bbPlcHdr"/>
        </w:types>
        <w:behaviors>
          <w:behavior w:val="content"/>
        </w:behaviors>
        <w:guid w:val="{3AE8AED7-D8CB-44D5-8393-A187EAC3591D}"/>
      </w:docPartPr>
      <w:docPartBody>
        <w:p w:rsidR="001E56E2" w:rsidP="00BD72D5">
          <w:pPr>
            <w:pStyle w:val="F117E77C10F44BBF8EC6F9980C77D360"/>
          </w:pPr>
          <w:r>
            <w:rPr>
              <w:rStyle w:val="PlaceholderText"/>
            </w:rPr>
            <w:t>Click or tap here to enter text.</w:t>
          </w:r>
        </w:p>
      </w:docPartBody>
    </w:docPart>
    <w:docPart>
      <w:docPartPr>
        <w:name w:val="A526EB7E1C9F440D8862B74A77BF36B9"/>
        <w:category>
          <w:name w:val="General"/>
          <w:gallery w:val="placeholder"/>
        </w:category>
        <w:types>
          <w:type w:val="bbPlcHdr"/>
        </w:types>
        <w:behaviors>
          <w:behavior w:val="content"/>
        </w:behaviors>
        <w:guid w:val="{0B68A4CE-38D6-4A88-87B7-08A7D846065B}"/>
      </w:docPartPr>
      <w:docPartBody>
        <w:p w:rsidR="001E56E2" w:rsidP="00BD72D5">
          <w:pPr>
            <w:pStyle w:val="A526EB7E1C9F440D8862B74A77BF36B9"/>
          </w:pPr>
          <w:r w:rsidRPr="002C087A">
            <w:rPr>
              <w:rStyle w:val="PlaceholderText"/>
            </w:rPr>
            <w:t>Click or tap here to enter text.</w:t>
          </w:r>
        </w:p>
      </w:docPartBody>
    </w:docPart>
    <w:docPart>
      <w:docPartPr>
        <w:name w:val="5B8B7A5B54314E53B6BF9523CF5A3AA7"/>
        <w:category>
          <w:name w:val="General"/>
          <w:gallery w:val="placeholder"/>
        </w:category>
        <w:types>
          <w:type w:val="bbPlcHdr"/>
        </w:types>
        <w:behaviors>
          <w:behavior w:val="content"/>
        </w:behaviors>
        <w:guid w:val="{A25F30DB-EF24-458C-850A-622DEA1CD337}"/>
      </w:docPartPr>
      <w:docPartBody>
        <w:p w:rsidR="001E56E2" w:rsidP="00BD72D5">
          <w:pPr>
            <w:pStyle w:val="5B8B7A5B54314E53B6BF9523CF5A3AA7"/>
          </w:pPr>
          <w:r>
            <w:rPr>
              <w:rStyle w:val="PlaceholderText"/>
            </w:rPr>
            <w:t>Click or tap here to enter text.</w:t>
          </w:r>
        </w:p>
      </w:docPartBody>
    </w:docPart>
    <w:docPart>
      <w:docPartPr>
        <w:name w:val="1CDD9C84FF5C4900B576E7EEA778B1F4"/>
        <w:category>
          <w:name w:val="General"/>
          <w:gallery w:val="placeholder"/>
        </w:category>
        <w:types>
          <w:type w:val="bbPlcHdr"/>
        </w:types>
        <w:behaviors>
          <w:behavior w:val="content"/>
        </w:behaviors>
        <w:guid w:val="{6D64F3E9-D47C-4CBB-8135-876FDE7A057C}"/>
      </w:docPartPr>
      <w:docPartBody>
        <w:p w:rsidR="001E56E2" w:rsidP="00BD72D5">
          <w:pPr>
            <w:pStyle w:val="1CDD9C84FF5C4900B576E7EEA778B1F4"/>
          </w:pPr>
          <w:r w:rsidRPr="002C087A">
            <w:rPr>
              <w:rStyle w:val="PlaceholderText"/>
            </w:rPr>
            <w:t>Click or tap here to enter text.</w:t>
          </w:r>
        </w:p>
      </w:docPartBody>
    </w:docPart>
    <w:docPart>
      <w:docPartPr>
        <w:name w:val="A97C7858504D4B6BABC8E7AFE0FB3629"/>
        <w:category>
          <w:name w:val="General"/>
          <w:gallery w:val="placeholder"/>
        </w:category>
        <w:types>
          <w:type w:val="bbPlcHdr"/>
        </w:types>
        <w:behaviors>
          <w:behavior w:val="content"/>
        </w:behaviors>
        <w:guid w:val="{92C3F3C1-0819-4CCC-A9BF-81A2E2AD4157}"/>
      </w:docPartPr>
      <w:docPartBody>
        <w:p w:rsidR="001E56E2" w:rsidP="00BD72D5">
          <w:pPr>
            <w:pStyle w:val="A97C7858504D4B6BABC8E7AFE0FB3629"/>
          </w:pPr>
          <w:r>
            <w:rPr>
              <w:rStyle w:val="PlaceholderText"/>
            </w:rPr>
            <w:t>Click or tap here to enter text.</w:t>
          </w:r>
        </w:p>
      </w:docPartBody>
    </w:docPart>
    <w:docPart>
      <w:docPartPr>
        <w:name w:val="31A3B0267BA04E9EA00823BB8DABD8FB"/>
        <w:category>
          <w:name w:val="General"/>
          <w:gallery w:val="placeholder"/>
        </w:category>
        <w:types>
          <w:type w:val="bbPlcHdr"/>
        </w:types>
        <w:behaviors>
          <w:behavior w:val="content"/>
        </w:behaviors>
        <w:guid w:val="{9ABB8ACE-CECE-472A-94DD-4C8B1C1EF235}"/>
      </w:docPartPr>
      <w:docPartBody>
        <w:p w:rsidR="001E56E2" w:rsidP="00BD72D5">
          <w:pPr>
            <w:pStyle w:val="31A3B0267BA04E9EA00823BB8DABD8FB"/>
          </w:pPr>
          <w:r w:rsidRPr="002C087A">
            <w:rPr>
              <w:rStyle w:val="PlaceholderText"/>
            </w:rPr>
            <w:t>Click or tap here to enter text.</w:t>
          </w:r>
        </w:p>
      </w:docPartBody>
    </w:docPart>
    <w:docPart>
      <w:docPartPr>
        <w:name w:val="5022817E13804A5783B6338169CC775F"/>
        <w:category>
          <w:name w:val="General"/>
          <w:gallery w:val="placeholder"/>
        </w:category>
        <w:types>
          <w:type w:val="bbPlcHdr"/>
        </w:types>
        <w:behaviors>
          <w:behavior w:val="content"/>
        </w:behaviors>
        <w:guid w:val="{1FF2138C-30E9-4D46-BA16-B02E6CC07396}"/>
      </w:docPartPr>
      <w:docPartBody>
        <w:p w:rsidR="001E56E2" w:rsidP="00BD72D5">
          <w:pPr>
            <w:pStyle w:val="5022817E13804A5783B6338169CC775F"/>
          </w:pPr>
          <w:r w:rsidRPr="002C087A">
            <w:rPr>
              <w:rStyle w:val="PlaceholderText"/>
            </w:rPr>
            <w:t>Click or tap here to enter text.</w:t>
          </w:r>
        </w:p>
      </w:docPartBody>
    </w:docPart>
    <w:docPart>
      <w:docPartPr>
        <w:name w:val="4681689B91AA42C1935248575E63FE80"/>
        <w:category>
          <w:name w:val="General"/>
          <w:gallery w:val="placeholder"/>
        </w:category>
        <w:types>
          <w:type w:val="bbPlcHdr"/>
        </w:types>
        <w:behaviors>
          <w:behavior w:val="content"/>
        </w:behaviors>
        <w:guid w:val="{1C588E76-B0E3-46FE-95D3-81B47F6033C9}"/>
      </w:docPartPr>
      <w:docPartBody>
        <w:p w:rsidR="001E56E2" w:rsidP="00BD72D5">
          <w:pPr>
            <w:pStyle w:val="4681689B91AA42C1935248575E63FE80"/>
          </w:pPr>
          <w:r w:rsidRPr="002C087A">
            <w:rPr>
              <w:rStyle w:val="PlaceholderText"/>
            </w:rPr>
            <w:t>Click or tap here to enter text.</w:t>
          </w:r>
        </w:p>
      </w:docPartBody>
    </w:docPart>
    <w:docPart>
      <w:docPartPr>
        <w:name w:val="D967CB2D3B5E45E4830A50D03FC2773E"/>
        <w:category>
          <w:name w:val="General"/>
          <w:gallery w:val="placeholder"/>
        </w:category>
        <w:types>
          <w:type w:val="bbPlcHdr"/>
        </w:types>
        <w:behaviors>
          <w:behavior w:val="content"/>
        </w:behaviors>
        <w:guid w:val="{BD081B64-83CD-45F4-A8B7-3E0417FFF295}"/>
      </w:docPartPr>
      <w:docPartBody>
        <w:p w:rsidR="001E56E2" w:rsidP="00BD72D5">
          <w:pPr>
            <w:pStyle w:val="D967CB2D3B5E45E4830A50D03FC2773E"/>
          </w:pPr>
          <w:r w:rsidRPr="002C087A">
            <w:rPr>
              <w:rStyle w:val="PlaceholderText"/>
            </w:rPr>
            <w:t>Click or tap here to enter text.</w:t>
          </w:r>
        </w:p>
      </w:docPartBody>
    </w:docPart>
    <w:docPart>
      <w:docPartPr>
        <w:name w:val="2DC0A9D444014D8389E6EF93242A0DE1"/>
        <w:category>
          <w:name w:val="General"/>
          <w:gallery w:val="placeholder"/>
        </w:category>
        <w:types>
          <w:type w:val="bbPlcHdr"/>
        </w:types>
        <w:behaviors>
          <w:behavior w:val="content"/>
        </w:behaviors>
        <w:guid w:val="{073B8296-CF0A-49A1-94F8-4E6E37F782C5}"/>
      </w:docPartPr>
      <w:docPartBody>
        <w:p w:rsidR="001E56E2" w:rsidP="00BD72D5">
          <w:pPr>
            <w:pStyle w:val="2DC0A9D444014D8389E6EF93242A0DE1"/>
          </w:pPr>
          <w:r>
            <w:rPr>
              <w:rStyle w:val="PlaceholderText"/>
            </w:rPr>
            <w:t>Click or tap here to enter text.</w:t>
          </w:r>
        </w:p>
      </w:docPartBody>
    </w:docPart>
    <w:docPart>
      <w:docPartPr>
        <w:name w:val="6AF20FCF400A4CA8A4C8C37D8E9C5398"/>
        <w:category>
          <w:name w:val="General"/>
          <w:gallery w:val="placeholder"/>
        </w:category>
        <w:types>
          <w:type w:val="bbPlcHdr"/>
        </w:types>
        <w:behaviors>
          <w:behavior w:val="content"/>
        </w:behaviors>
        <w:guid w:val="{BD5D31FC-7EC1-417D-830D-48FB5C4B8EDB}"/>
      </w:docPartPr>
      <w:docPartBody>
        <w:p w:rsidR="001E56E2" w:rsidP="00BD72D5">
          <w:pPr>
            <w:pStyle w:val="6AF20FCF400A4CA8A4C8C37D8E9C5398"/>
          </w:pPr>
          <w:r w:rsidRPr="002C087A">
            <w:rPr>
              <w:rStyle w:val="PlaceholderText"/>
            </w:rPr>
            <w:t>Click or tap here to enter text.</w:t>
          </w:r>
        </w:p>
      </w:docPartBody>
    </w:docPart>
    <w:docPart>
      <w:docPartPr>
        <w:name w:val="1EF13C3C74584725ABF158B2FC9FFA16"/>
        <w:category>
          <w:name w:val="General"/>
          <w:gallery w:val="placeholder"/>
        </w:category>
        <w:types>
          <w:type w:val="bbPlcHdr"/>
        </w:types>
        <w:behaviors>
          <w:behavior w:val="content"/>
        </w:behaviors>
        <w:guid w:val="{69C1AC30-37B6-4997-864F-B7225EF8AF75}"/>
      </w:docPartPr>
      <w:docPartBody>
        <w:p w:rsidR="001E56E2" w:rsidP="00BD72D5">
          <w:pPr>
            <w:pStyle w:val="1EF13C3C74584725ABF158B2FC9FFA16"/>
          </w:pPr>
          <w:r>
            <w:rPr>
              <w:rStyle w:val="PlaceholderText"/>
            </w:rPr>
            <w:t>Click or tap here to enter text.</w:t>
          </w:r>
        </w:p>
      </w:docPartBody>
    </w:docPart>
    <w:docPart>
      <w:docPartPr>
        <w:name w:val="9B22566A6FF14892957B453F11D6B90E"/>
        <w:category>
          <w:name w:val="General"/>
          <w:gallery w:val="placeholder"/>
        </w:category>
        <w:types>
          <w:type w:val="bbPlcHdr"/>
        </w:types>
        <w:behaviors>
          <w:behavior w:val="content"/>
        </w:behaviors>
        <w:guid w:val="{AF41B455-5A33-4CE9-8422-DE9DB7D9AEF8}"/>
      </w:docPartPr>
      <w:docPartBody>
        <w:p w:rsidR="001E56E2" w:rsidP="00BD72D5">
          <w:pPr>
            <w:pStyle w:val="9B22566A6FF14892957B453F11D6B90E"/>
          </w:pPr>
          <w:r w:rsidRPr="002C087A">
            <w:rPr>
              <w:rStyle w:val="PlaceholderText"/>
            </w:rPr>
            <w:t>Click or tap here to enter text.</w:t>
          </w:r>
        </w:p>
      </w:docPartBody>
    </w:docPart>
    <w:docPart>
      <w:docPartPr>
        <w:name w:val="35D67533FB88492D9D5AEAD8715752E6"/>
        <w:category>
          <w:name w:val="General"/>
          <w:gallery w:val="placeholder"/>
        </w:category>
        <w:types>
          <w:type w:val="bbPlcHdr"/>
        </w:types>
        <w:behaviors>
          <w:behavior w:val="content"/>
        </w:behaviors>
        <w:guid w:val="{94D8102F-CD1A-4A65-99CB-AAEB5F95940A}"/>
      </w:docPartPr>
      <w:docPartBody>
        <w:p w:rsidR="001E56E2" w:rsidP="00BD72D5">
          <w:pPr>
            <w:pStyle w:val="35D67533FB88492D9D5AEAD8715752E6"/>
          </w:pPr>
          <w:r>
            <w:rPr>
              <w:rStyle w:val="PlaceholderText"/>
            </w:rPr>
            <w:t>Click or tap here to enter text.</w:t>
          </w:r>
        </w:p>
      </w:docPartBody>
    </w:docPart>
    <w:docPart>
      <w:docPartPr>
        <w:name w:val="BADC87C14DE64687A05E9FE0BB51BC37"/>
        <w:category>
          <w:name w:val="General"/>
          <w:gallery w:val="placeholder"/>
        </w:category>
        <w:types>
          <w:type w:val="bbPlcHdr"/>
        </w:types>
        <w:behaviors>
          <w:behavior w:val="content"/>
        </w:behaviors>
        <w:guid w:val="{C55B01AE-8689-41B9-935B-6E1E335531A1}"/>
      </w:docPartPr>
      <w:docPartBody>
        <w:p w:rsidR="001E56E2" w:rsidP="00BD72D5">
          <w:pPr>
            <w:pStyle w:val="BADC87C14DE64687A05E9FE0BB51BC37"/>
          </w:pPr>
          <w:r w:rsidRPr="002C087A">
            <w:rPr>
              <w:rStyle w:val="PlaceholderText"/>
            </w:rPr>
            <w:t>Click or tap here to enter text.</w:t>
          </w:r>
        </w:p>
      </w:docPartBody>
    </w:docPart>
    <w:docPart>
      <w:docPartPr>
        <w:name w:val="4CDC5DCE7D8F44188EDDE3B9FB48C025"/>
        <w:category>
          <w:name w:val="General"/>
          <w:gallery w:val="placeholder"/>
        </w:category>
        <w:types>
          <w:type w:val="bbPlcHdr"/>
        </w:types>
        <w:behaviors>
          <w:behavior w:val="content"/>
        </w:behaviors>
        <w:guid w:val="{FE20CBA0-1152-41B2-A9C0-B3C4ED7FBD91}"/>
      </w:docPartPr>
      <w:docPartBody>
        <w:p w:rsidR="001E56E2" w:rsidP="00BD72D5">
          <w:pPr>
            <w:pStyle w:val="4CDC5DCE7D8F44188EDDE3B9FB48C025"/>
          </w:pPr>
          <w:r>
            <w:rPr>
              <w:rStyle w:val="PlaceholderText"/>
            </w:rPr>
            <w:t>Click or tap here to enter text.</w:t>
          </w:r>
        </w:p>
      </w:docPartBody>
    </w:docPart>
    <w:docPart>
      <w:docPartPr>
        <w:name w:val="962105AB3EB141ACBA8EA1196F73EA50"/>
        <w:category>
          <w:name w:val="General"/>
          <w:gallery w:val="placeholder"/>
        </w:category>
        <w:types>
          <w:type w:val="bbPlcHdr"/>
        </w:types>
        <w:behaviors>
          <w:behavior w:val="content"/>
        </w:behaviors>
        <w:guid w:val="{74FA3658-C0A3-46CC-8689-0E79BABF8AA0}"/>
      </w:docPartPr>
      <w:docPartBody>
        <w:p w:rsidR="001E56E2" w:rsidP="00BD72D5">
          <w:pPr>
            <w:pStyle w:val="962105AB3EB141ACBA8EA1196F73EA50"/>
          </w:pPr>
          <w:r>
            <w:rPr>
              <w:rStyle w:val="PlaceholderText"/>
            </w:rPr>
            <w:t>Click or tap here to enter text.</w:t>
          </w:r>
        </w:p>
      </w:docPartBody>
    </w:docPart>
    <w:docPart>
      <w:docPartPr>
        <w:name w:val="33AC09D87DF14BB38211342767709FF6"/>
        <w:category>
          <w:name w:val="General"/>
          <w:gallery w:val="placeholder"/>
        </w:category>
        <w:types>
          <w:type w:val="bbPlcHdr"/>
        </w:types>
        <w:behaviors>
          <w:behavior w:val="content"/>
        </w:behaviors>
        <w:guid w:val="{FD941BE8-99BA-4265-8882-17A535A31E8D}"/>
      </w:docPartPr>
      <w:docPartBody>
        <w:p w:rsidR="001E56E2" w:rsidP="00BD72D5">
          <w:pPr>
            <w:pStyle w:val="33AC09D87DF14BB38211342767709FF6"/>
          </w:pPr>
          <w:r w:rsidRPr="002C087A">
            <w:rPr>
              <w:rStyle w:val="PlaceholderText"/>
            </w:rPr>
            <w:t>Click or tap here to enter text.</w:t>
          </w:r>
        </w:p>
      </w:docPartBody>
    </w:docPart>
    <w:docPart>
      <w:docPartPr>
        <w:name w:val="35B2936B01C043AB8F177947ECC8E208"/>
        <w:category>
          <w:name w:val="General"/>
          <w:gallery w:val="placeholder"/>
        </w:category>
        <w:types>
          <w:type w:val="bbPlcHdr"/>
        </w:types>
        <w:behaviors>
          <w:behavior w:val="content"/>
        </w:behaviors>
        <w:guid w:val="{FBF7DFF2-BAE0-4426-9ACF-4BA0A9D7C566}"/>
      </w:docPartPr>
      <w:docPartBody>
        <w:p w:rsidR="001E56E2" w:rsidP="00BD72D5">
          <w:pPr>
            <w:pStyle w:val="35B2936B01C043AB8F177947ECC8E208"/>
          </w:pPr>
          <w:r>
            <w:rPr>
              <w:rStyle w:val="PlaceholderText"/>
            </w:rPr>
            <w:t>Click or tap here to enter text.</w:t>
          </w:r>
        </w:p>
      </w:docPartBody>
    </w:docPart>
    <w:docPart>
      <w:docPartPr>
        <w:name w:val="88945820C0EA435DAC60090ED8B8365B"/>
        <w:category>
          <w:name w:val="General"/>
          <w:gallery w:val="placeholder"/>
        </w:category>
        <w:types>
          <w:type w:val="bbPlcHdr"/>
        </w:types>
        <w:behaviors>
          <w:behavior w:val="content"/>
        </w:behaviors>
        <w:guid w:val="{F22EE427-1C91-4140-8792-A085AC38FE0C}"/>
      </w:docPartPr>
      <w:docPartBody>
        <w:p w:rsidR="001E56E2" w:rsidP="00BD72D5">
          <w:pPr>
            <w:pStyle w:val="88945820C0EA435DAC60090ED8B8365B"/>
          </w:pPr>
          <w:r w:rsidRPr="002C087A">
            <w:rPr>
              <w:rStyle w:val="PlaceholderText"/>
            </w:rPr>
            <w:t>Click or tap here to enter text.</w:t>
          </w:r>
        </w:p>
      </w:docPartBody>
    </w:docPart>
    <w:docPart>
      <w:docPartPr>
        <w:name w:val="2ED5DF9B75704E55A12CAB02AE2C846D"/>
        <w:category>
          <w:name w:val="General"/>
          <w:gallery w:val="placeholder"/>
        </w:category>
        <w:types>
          <w:type w:val="bbPlcHdr"/>
        </w:types>
        <w:behaviors>
          <w:behavior w:val="content"/>
        </w:behaviors>
        <w:guid w:val="{32D7DAFE-517C-4C8C-BD21-AC93C5687650}"/>
      </w:docPartPr>
      <w:docPartBody>
        <w:p w:rsidR="001E56E2" w:rsidP="00BD72D5">
          <w:pPr>
            <w:pStyle w:val="2ED5DF9B75704E55A12CAB02AE2C846D"/>
          </w:pPr>
          <w:r>
            <w:rPr>
              <w:rStyle w:val="PlaceholderText"/>
            </w:rPr>
            <w:t>Click or tap here to enter text.</w:t>
          </w:r>
        </w:p>
      </w:docPartBody>
    </w:docPart>
    <w:docPart>
      <w:docPartPr>
        <w:name w:val="FBC41F594434413CB0ECE58792BC4199"/>
        <w:category>
          <w:name w:val="General"/>
          <w:gallery w:val="placeholder"/>
        </w:category>
        <w:types>
          <w:type w:val="bbPlcHdr"/>
        </w:types>
        <w:behaviors>
          <w:behavior w:val="content"/>
        </w:behaviors>
        <w:guid w:val="{64803604-C084-4EBC-AEFB-72B714B84FB2}"/>
      </w:docPartPr>
      <w:docPartBody>
        <w:p w:rsidR="001E56E2" w:rsidP="00BD72D5">
          <w:pPr>
            <w:pStyle w:val="FBC41F594434413CB0ECE58792BC4199"/>
          </w:pPr>
          <w:r w:rsidRPr="002C087A">
            <w:rPr>
              <w:rStyle w:val="PlaceholderText"/>
            </w:rPr>
            <w:t>Click or tap here to enter text.</w:t>
          </w:r>
        </w:p>
      </w:docPartBody>
    </w:docPart>
    <w:docPart>
      <w:docPartPr>
        <w:name w:val="742824C41EA140C99BD25E9141065710"/>
        <w:category>
          <w:name w:val="General"/>
          <w:gallery w:val="placeholder"/>
        </w:category>
        <w:types>
          <w:type w:val="bbPlcHdr"/>
        </w:types>
        <w:behaviors>
          <w:behavior w:val="content"/>
        </w:behaviors>
        <w:guid w:val="{422C5DE3-EB41-4CE5-8119-3CEDDCEE565D}"/>
      </w:docPartPr>
      <w:docPartBody>
        <w:p w:rsidR="001E56E2" w:rsidP="00BD72D5">
          <w:pPr>
            <w:pStyle w:val="742824C41EA140C99BD25E9141065710"/>
          </w:pPr>
          <w:r>
            <w:rPr>
              <w:rStyle w:val="PlaceholderText"/>
            </w:rPr>
            <w:t>Click or tap here to enter text.</w:t>
          </w:r>
        </w:p>
      </w:docPartBody>
    </w:docPart>
    <w:docPart>
      <w:docPartPr>
        <w:name w:val="3489FFBBE13845FDAFD8549E230BB917"/>
        <w:category>
          <w:name w:val="General"/>
          <w:gallery w:val="placeholder"/>
        </w:category>
        <w:types>
          <w:type w:val="bbPlcHdr"/>
        </w:types>
        <w:behaviors>
          <w:behavior w:val="content"/>
        </w:behaviors>
        <w:guid w:val="{26E1FBF0-8F51-467D-B5AD-37A47DD4151E}"/>
      </w:docPartPr>
      <w:docPartBody>
        <w:p w:rsidR="001E56E2" w:rsidP="00BD72D5">
          <w:pPr>
            <w:pStyle w:val="3489FFBBE13845FDAFD8549E230BB917"/>
          </w:pPr>
          <w:r w:rsidRPr="002C087A">
            <w:rPr>
              <w:rStyle w:val="PlaceholderText"/>
            </w:rPr>
            <w:t>Click or tap here to enter text.</w:t>
          </w:r>
        </w:p>
      </w:docPartBody>
    </w:docPart>
    <w:docPart>
      <w:docPartPr>
        <w:name w:val="1A446A3BA9104B099F9071E146A04ED9"/>
        <w:category>
          <w:name w:val="General"/>
          <w:gallery w:val="placeholder"/>
        </w:category>
        <w:types>
          <w:type w:val="bbPlcHdr"/>
        </w:types>
        <w:behaviors>
          <w:behavior w:val="content"/>
        </w:behaviors>
        <w:guid w:val="{053836F6-91D1-411E-9DA7-D77A047A250B}"/>
      </w:docPartPr>
      <w:docPartBody>
        <w:p w:rsidR="001E56E2" w:rsidP="00BD72D5">
          <w:pPr>
            <w:pStyle w:val="1A446A3BA9104B099F9071E146A04ED9"/>
          </w:pPr>
          <w:r>
            <w:rPr>
              <w:rStyle w:val="PlaceholderText"/>
            </w:rPr>
            <w:t>Click or tap here to enter text.</w:t>
          </w:r>
        </w:p>
      </w:docPartBody>
    </w:docPart>
    <w:docPart>
      <w:docPartPr>
        <w:name w:val="D8AFC355900B49428D79DB329B172C08"/>
        <w:category>
          <w:name w:val="General"/>
          <w:gallery w:val="placeholder"/>
        </w:category>
        <w:types>
          <w:type w:val="bbPlcHdr"/>
        </w:types>
        <w:behaviors>
          <w:behavior w:val="content"/>
        </w:behaviors>
        <w:guid w:val="{FC552B49-6C9B-473C-9786-A3503DD3AD85}"/>
      </w:docPartPr>
      <w:docPartBody>
        <w:p w:rsidR="001E56E2" w:rsidP="00BD72D5">
          <w:pPr>
            <w:pStyle w:val="D8AFC355900B49428D79DB329B172C08"/>
          </w:pPr>
          <w:r w:rsidRPr="002C087A">
            <w:rPr>
              <w:rStyle w:val="PlaceholderText"/>
            </w:rPr>
            <w:t>Click or tap here to enter text.</w:t>
          </w:r>
        </w:p>
      </w:docPartBody>
    </w:docPart>
    <w:docPart>
      <w:docPartPr>
        <w:name w:val="B5585FE610CD494CAC25961EDA3F6B95"/>
        <w:category>
          <w:name w:val="General"/>
          <w:gallery w:val="placeholder"/>
        </w:category>
        <w:types>
          <w:type w:val="bbPlcHdr"/>
        </w:types>
        <w:behaviors>
          <w:behavior w:val="content"/>
        </w:behaviors>
        <w:guid w:val="{AC134511-19BD-48E1-90D7-1936E5C5C83B}"/>
      </w:docPartPr>
      <w:docPartBody>
        <w:p w:rsidR="001E56E2" w:rsidP="00BD72D5">
          <w:pPr>
            <w:pStyle w:val="B5585FE610CD494CAC25961EDA3F6B95"/>
          </w:pPr>
          <w:r>
            <w:rPr>
              <w:rStyle w:val="PlaceholderText"/>
            </w:rPr>
            <w:t>Click or tap here to enter text.</w:t>
          </w:r>
        </w:p>
      </w:docPartBody>
    </w:docPart>
    <w:docPart>
      <w:docPartPr>
        <w:name w:val="3462451D9FA74E21A9F942A42346E411"/>
        <w:category>
          <w:name w:val="General"/>
          <w:gallery w:val="placeholder"/>
        </w:category>
        <w:types>
          <w:type w:val="bbPlcHdr"/>
        </w:types>
        <w:behaviors>
          <w:behavior w:val="content"/>
        </w:behaviors>
        <w:guid w:val="{3E8368FD-4719-4D99-ADD4-9097FD8DD0AD}"/>
      </w:docPartPr>
      <w:docPartBody>
        <w:p w:rsidR="001E56E2" w:rsidP="00BD72D5">
          <w:pPr>
            <w:pStyle w:val="3462451D9FA74E21A9F942A42346E411"/>
          </w:pPr>
          <w:r w:rsidRPr="002C087A">
            <w:rPr>
              <w:rStyle w:val="PlaceholderText"/>
            </w:rPr>
            <w:t>Click or tap here to enter text.</w:t>
          </w:r>
        </w:p>
      </w:docPartBody>
    </w:docPart>
    <w:docPart>
      <w:docPartPr>
        <w:name w:val="6FA65DF7979F4591A3DA89731550195D"/>
        <w:category>
          <w:name w:val="General"/>
          <w:gallery w:val="placeholder"/>
        </w:category>
        <w:types>
          <w:type w:val="bbPlcHdr"/>
        </w:types>
        <w:behaviors>
          <w:behavior w:val="content"/>
        </w:behaviors>
        <w:guid w:val="{38AB29E9-A8D8-473E-A20E-6C37B7B90E4B}"/>
      </w:docPartPr>
      <w:docPartBody>
        <w:p w:rsidR="001E56E2" w:rsidP="00BD72D5">
          <w:pPr>
            <w:pStyle w:val="6FA65DF7979F4591A3DA89731550195D"/>
          </w:pPr>
          <w:r>
            <w:rPr>
              <w:rStyle w:val="PlaceholderText"/>
            </w:rPr>
            <w:t>Click or tap here to enter text.</w:t>
          </w:r>
        </w:p>
      </w:docPartBody>
    </w:docPart>
    <w:docPart>
      <w:docPartPr>
        <w:name w:val="FA9CA2872DF7404CB5A66D57DAB27CE0"/>
        <w:category>
          <w:name w:val="General"/>
          <w:gallery w:val="placeholder"/>
        </w:category>
        <w:types>
          <w:type w:val="bbPlcHdr"/>
        </w:types>
        <w:behaviors>
          <w:behavior w:val="content"/>
        </w:behaviors>
        <w:guid w:val="{D71AC53A-D042-43DC-8CC4-0244F992D0D4}"/>
      </w:docPartPr>
      <w:docPartBody>
        <w:p w:rsidR="001E56E2" w:rsidP="00BD72D5">
          <w:pPr>
            <w:pStyle w:val="FA9CA2872DF7404CB5A66D57DAB27CE0"/>
          </w:pPr>
          <w:r w:rsidRPr="002C087A">
            <w:rPr>
              <w:rStyle w:val="PlaceholderText"/>
            </w:rPr>
            <w:t>Click or tap here to enter text.</w:t>
          </w:r>
        </w:p>
      </w:docPartBody>
    </w:docPart>
    <w:docPart>
      <w:docPartPr>
        <w:name w:val="193230F4D53046828B34165B7D71502B"/>
        <w:category>
          <w:name w:val="General"/>
          <w:gallery w:val="placeholder"/>
        </w:category>
        <w:types>
          <w:type w:val="bbPlcHdr"/>
        </w:types>
        <w:behaviors>
          <w:behavior w:val="content"/>
        </w:behaviors>
        <w:guid w:val="{049033EF-9996-4939-B10D-63DE52481D7D}"/>
      </w:docPartPr>
      <w:docPartBody>
        <w:p w:rsidR="00570CE4" w:rsidP="001E56E2">
          <w:pPr>
            <w:pStyle w:val="193230F4D53046828B34165B7D71502B"/>
          </w:pPr>
          <w:r w:rsidRPr="00A31FB9">
            <w:rPr>
              <w:rStyle w:val="PlaceholderText"/>
            </w:rPr>
            <w:t>Click or tap here to enter text.</w:t>
          </w:r>
        </w:p>
      </w:docPartBody>
    </w:docPart>
    <w:docPart>
      <w:docPartPr>
        <w:name w:val="F0C2EDF91BB24A35BB32C770AFD430FA"/>
        <w:category>
          <w:name w:val="General"/>
          <w:gallery w:val="placeholder"/>
        </w:category>
        <w:types>
          <w:type w:val="bbPlcHdr"/>
        </w:types>
        <w:behaviors>
          <w:behavior w:val="content"/>
        </w:behaviors>
        <w:guid w:val="{E432C85A-5AE5-40EB-9308-EF82F6CA012A}"/>
      </w:docPartPr>
      <w:docPartBody>
        <w:p w:rsidR="00570CE4" w:rsidP="001E56E2">
          <w:pPr>
            <w:pStyle w:val="F0C2EDF91BB24A35BB32C770AFD430FA"/>
          </w:pPr>
          <w:r w:rsidRPr="00A31FB9">
            <w:rPr>
              <w:rStyle w:val="PlaceholderText"/>
            </w:rPr>
            <w:t>Click or tap here to enter text.</w:t>
          </w:r>
        </w:p>
      </w:docPartBody>
    </w:docPart>
    <w:docPart>
      <w:docPartPr>
        <w:name w:val="2DFF02C4037D4F75AF78DA19004DC2BD"/>
        <w:category>
          <w:name w:val="General"/>
          <w:gallery w:val="placeholder"/>
        </w:category>
        <w:types>
          <w:type w:val="bbPlcHdr"/>
        </w:types>
        <w:behaviors>
          <w:behavior w:val="content"/>
        </w:behaviors>
        <w:guid w:val="{58AF111D-0B54-4C26-BD1C-917D28295BC8}"/>
      </w:docPartPr>
      <w:docPartBody>
        <w:p w:rsidR="00570CE4" w:rsidP="001E56E2">
          <w:pPr>
            <w:pStyle w:val="2DFF02C4037D4F75AF78DA19004DC2BD"/>
          </w:pPr>
          <w:r>
            <w:rPr>
              <w:rStyle w:val="PlaceholderText"/>
            </w:rPr>
            <w:t>Click or tap here to enter text.</w:t>
          </w:r>
        </w:p>
      </w:docPartBody>
    </w:docPart>
    <w:docPart>
      <w:docPartPr>
        <w:name w:val="DC712874D27541F795BAC4605B9A4F0B"/>
        <w:category>
          <w:name w:val="General"/>
          <w:gallery w:val="placeholder"/>
        </w:category>
        <w:types>
          <w:type w:val="bbPlcHdr"/>
        </w:types>
        <w:behaviors>
          <w:behavior w:val="content"/>
        </w:behaviors>
        <w:guid w:val="{CE54F326-8DB1-432D-BEB7-E7424B10D3B3}"/>
      </w:docPartPr>
      <w:docPartBody>
        <w:p w:rsidR="00570CE4" w:rsidP="001E56E2">
          <w:pPr>
            <w:pStyle w:val="DC712874D27541F795BAC4605B9A4F0B"/>
          </w:pPr>
          <w:r w:rsidRPr="002C087A">
            <w:rPr>
              <w:rStyle w:val="PlaceholderText"/>
            </w:rPr>
            <w:t>Click or tap here to enter text.</w:t>
          </w:r>
        </w:p>
      </w:docPartBody>
    </w:docPart>
    <w:docPart>
      <w:docPartPr>
        <w:name w:val="CA640A841370496EA026C2C9A34565D0"/>
        <w:category>
          <w:name w:val="General"/>
          <w:gallery w:val="placeholder"/>
        </w:category>
        <w:types>
          <w:type w:val="bbPlcHdr"/>
        </w:types>
        <w:behaviors>
          <w:behavior w:val="content"/>
        </w:behaviors>
        <w:guid w:val="{9FAE3D9E-AFD6-4BEC-A2E8-39CC7C0718BB}"/>
      </w:docPartPr>
      <w:docPartBody>
        <w:p w:rsidR="00570CE4" w:rsidP="001E56E2">
          <w:pPr>
            <w:pStyle w:val="CA640A841370496EA026C2C9A34565D0"/>
          </w:pPr>
          <w:r>
            <w:rPr>
              <w:rStyle w:val="PlaceholderText"/>
            </w:rPr>
            <w:t>Click or tap here to enter text.</w:t>
          </w:r>
        </w:p>
      </w:docPartBody>
    </w:docPart>
    <w:docPart>
      <w:docPartPr>
        <w:name w:val="CE7852085A8E4E76BC23600BD56B5545"/>
        <w:category>
          <w:name w:val="General"/>
          <w:gallery w:val="placeholder"/>
        </w:category>
        <w:types>
          <w:type w:val="bbPlcHdr"/>
        </w:types>
        <w:behaviors>
          <w:behavior w:val="content"/>
        </w:behaviors>
        <w:guid w:val="{41A226C0-EED5-47B5-B081-98BCE7725188}"/>
      </w:docPartPr>
      <w:docPartBody>
        <w:p w:rsidR="00570CE4" w:rsidP="001E56E2">
          <w:pPr>
            <w:pStyle w:val="CE7852085A8E4E76BC23600BD56B5545"/>
          </w:pPr>
          <w:r w:rsidRPr="002C087A">
            <w:rPr>
              <w:rStyle w:val="PlaceholderText"/>
            </w:rPr>
            <w:t>Click or tap here to enter text.</w:t>
          </w:r>
        </w:p>
      </w:docPartBody>
    </w:docPart>
    <w:docPart>
      <w:docPartPr>
        <w:name w:val="822F2791F79D4E2D817A945BE8B86C86"/>
        <w:category>
          <w:name w:val="General"/>
          <w:gallery w:val="placeholder"/>
        </w:category>
        <w:types>
          <w:type w:val="bbPlcHdr"/>
        </w:types>
        <w:behaviors>
          <w:behavior w:val="content"/>
        </w:behaviors>
        <w:guid w:val="{C9A8D710-3DD6-4423-B5EA-F7F4CC2E6D55}"/>
      </w:docPartPr>
      <w:docPartBody>
        <w:p w:rsidR="00570CE4" w:rsidP="001E56E2">
          <w:pPr>
            <w:pStyle w:val="822F2791F79D4E2D817A945BE8B86C86"/>
          </w:pPr>
          <w:r>
            <w:rPr>
              <w:rStyle w:val="PlaceholderText"/>
            </w:rPr>
            <w:t>Click or tap here to enter text.</w:t>
          </w:r>
        </w:p>
      </w:docPartBody>
    </w:docPart>
    <w:docPart>
      <w:docPartPr>
        <w:name w:val="5EFD673A2638456E8573CAEDF21F14BD"/>
        <w:category>
          <w:name w:val="General"/>
          <w:gallery w:val="placeholder"/>
        </w:category>
        <w:types>
          <w:type w:val="bbPlcHdr"/>
        </w:types>
        <w:behaviors>
          <w:behavior w:val="content"/>
        </w:behaviors>
        <w:guid w:val="{09C41534-1BA7-4AFB-B0EE-3F920C6FF312}"/>
      </w:docPartPr>
      <w:docPartBody>
        <w:p w:rsidR="00570CE4" w:rsidP="001E56E2">
          <w:pPr>
            <w:pStyle w:val="5EFD673A2638456E8573CAEDF21F14BD"/>
          </w:pPr>
          <w:r w:rsidRPr="002C087A">
            <w:rPr>
              <w:rStyle w:val="PlaceholderText"/>
            </w:rPr>
            <w:t>Click or tap here to enter text.</w:t>
          </w:r>
        </w:p>
      </w:docPartBody>
    </w:docPart>
    <w:docPart>
      <w:docPartPr>
        <w:name w:val="5BA541A0929F4363979CE28BF285D92F"/>
        <w:category>
          <w:name w:val="General"/>
          <w:gallery w:val="placeholder"/>
        </w:category>
        <w:types>
          <w:type w:val="bbPlcHdr"/>
        </w:types>
        <w:behaviors>
          <w:behavior w:val="content"/>
        </w:behaviors>
        <w:guid w:val="{7AC2CF51-75FC-4B2D-B2DF-E17F5048B2DA}"/>
      </w:docPartPr>
      <w:docPartBody>
        <w:p w:rsidR="00570CE4" w:rsidP="001E56E2">
          <w:pPr>
            <w:pStyle w:val="5BA541A0929F4363979CE28BF285D92F"/>
          </w:pPr>
          <w:r>
            <w:rPr>
              <w:rStyle w:val="PlaceholderText"/>
            </w:rPr>
            <w:t>Click or tap here to enter text.</w:t>
          </w:r>
        </w:p>
      </w:docPartBody>
    </w:docPart>
    <w:docPart>
      <w:docPartPr>
        <w:name w:val="489AD8E0B5B0423B894579DC0192E44D"/>
        <w:category>
          <w:name w:val="General"/>
          <w:gallery w:val="placeholder"/>
        </w:category>
        <w:types>
          <w:type w:val="bbPlcHdr"/>
        </w:types>
        <w:behaviors>
          <w:behavior w:val="content"/>
        </w:behaviors>
        <w:guid w:val="{2157B097-6AF5-4633-B0AB-7D2E76BF8DC5}"/>
      </w:docPartPr>
      <w:docPartBody>
        <w:p w:rsidR="00570CE4" w:rsidP="001E56E2">
          <w:pPr>
            <w:pStyle w:val="489AD8E0B5B0423B894579DC0192E44D"/>
          </w:pPr>
          <w:r w:rsidRPr="002C087A">
            <w:rPr>
              <w:rStyle w:val="PlaceholderText"/>
            </w:rPr>
            <w:t>Click or tap here to enter text.</w:t>
          </w:r>
        </w:p>
      </w:docPartBody>
    </w:docPart>
    <w:docPart>
      <w:docPartPr>
        <w:name w:val="40BD6E61DD2C4017A4F0E338766F49A2"/>
        <w:category>
          <w:name w:val="General"/>
          <w:gallery w:val="placeholder"/>
        </w:category>
        <w:types>
          <w:type w:val="bbPlcHdr"/>
        </w:types>
        <w:behaviors>
          <w:behavior w:val="content"/>
        </w:behaviors>
        <w:guid w:val="{8C2CBF8A-56B5-4390-9604-1B6B4A3D98FB}"/>
      </w:docPartPr>
      <w:docPartBody>
        <w:p w:rsidR="00570CE4" w:rsidP="001E56E2">
          <w:pPr>
            <w:pStyle w:val="40BD6E61DD2C4017A4F0E338766F49A2"/>
          </w:pPr>
          <w:r>
            <w:rPr>
              <w:rStyle w:val="PlaceholderText"/>
            </w:rPr>
            <w:t>Click or tap here to enter text.</w:t>
          </w:r>
        </w:p>
      </w:docPartBody>
    </w:docPart>
    <w:docPart>
      <w:docPartPr>
        <w:name w:val="BA446DC982AF427B84D4339834DC48C6"/>
        <w:category>
          <w:name w:val="General"/>
          <w:gallery w:val="placeholder"/>
        </w:category>
        <w:types>
          <w:type w:val="bbPlcHdr"/>
        </w:types>
        <w:behaviors>
          <w:behavior w:val="content"/>
        </w:behaviors>
        <w:guid w:val="{4F0F5788-7FDE-47A5-8D63-A561B5CD32F3}"/>
      </w:docPartPr>
      <w:docPartBody>
        <w:p w:rsidR="00570CE4" w:rsidP="001E56E2">
          <w:pPr>
            <w:pStyle w:val="BA446DC982AF427B84D4339834DC48C6"/>
          </w:pPr>
          <w:r w:rsidRPr="002C087A">
            <w:rPr>
              <w:rStyle w:val="PlaceholderText"/>
            </w:rPr>
            <w:t>Click or tap here to enter text.</w:t>
          </w:r>
        </w:p>
      </w:docPartBody>
    </w:docPart>
    <w:docPart>
      <w:docPartPr>
        <w:name w:val="BA256343E283466BAA615159504ED870"/>
        <w:category>
          <w:name w:val="General"/>
          <w:gallery w:val="placeholder"/>
        </w:category>
        <w:types>
          <w:type w:val="bbPlcHdr"/>
        </w:types>
        <w:behaviors>
          <w:behavior w:val="content"/>
        </w:behaviors>
        <w:guid w:val="{CD3DDDE4-FFD1-4874-A0A4-EC888D947D76}"/>
      </w:docPartPr>
      <w:docPartBody>
        <w:p w:rsidR="00570CE4" w:rsidP="001E56E2">
          <w:pPr>
            <w:pStyle w:val="BA256343E283466BAA615159504ED870"/>
          </w:pPr>
          <w:r>
            <w:rPr>
              <w:rStyle w:val="PlaceholderText"/>
            </w:rPr>
            <w:t>Click or tap here to enter text.</w:t>
          </w:r>
        </w:p>
      </w:docPartBody>
    </w:docPart>
    <w:docPart>
      <w:docPartPr>
        <w:name w:val="AB90DA2310F94C62816830F3538BCB83"/>
        <w:category>
          <w:name w:val="General"/>
          <w:gallery w:val="placeholder"/>
        </w:category>
        <w:types>
          <w:type w:val="bbPlcHdr"/>
        </w:types>
        <w:behaviors>
          <w:behavior w:val="content"/>
        </w:behaviors>
        <w:guid w:val="{5A5E6114-A27F-44E1-87AA-B55BE43251AA}"/>
      </w:docPartPr>
      <w:docPartBody>
        <w:p w:rsidR="00570CE4" w:rsidP="001E56E2">
          <w:pPr>
            <w:pStyle w:val="AB90DA2310F94C62816830F3538BCB83"/>
          </w:pPr>
          <w:r w:rsidRPr="002C087A">
            <w:rPr>
              <w:rStyle w:val="PlaceholderText"/>
            </w:rPr>
            <w:t>Click or tap here to enter text.</w:t>
          </w:r>
        </w:p>
      </w:docPartBody>
    </w:docPart>
    <w:docPart>
      <w:docPartPr>
        <w:name w:val="D619B72AAF444A249AC2C973B924108A"/>
        <w:category>
          <w:name w:val="General"/>
          <w:gallery w:val="placeholder"/>
        </w:category>
        <w:types>
          <w:type w:val="bbPlcHdr"/>
        </w:types>
        <w:behaviors>
          <w:behavior w:val="content"/>
        </w:behaviors>
        <w:guid w:val="{AD2C7375-EC21-4AA9-BD72-F85C59FBFC07}"/>
      </w:docPartPr>
      <w:docPartBody>
        <w:p w:rsidR="00570CE4" w:rsidP="001E56E2">
          <w:pPr>
            <w:pStyle w:val="D619B72AAF444A249AC2C973B924108A"/>
          </w:pPr>
          <w:r>
            <w:rPr>
              <w:rStyle w:val="PlaceholderText"/>
            </w:rPr>
            <w:t>Click or tap here to enter text.</w:t>
          </w:r>
        </w:p>
      </w:docPartBody>
    </w:docPart>
    <w:docPart>
      <w:docPartPr>
        <w:name w:val="82492BF47DD54CA3A0223D40505A71D1"/>
        <w:category>
          <w:name w:val="General"/>
          <w:gallery w:val="placeholder"/>
        </w:category>
        <w:types>
          <w:type w:val="bbPlcHdr"/>
        </w:types>
        <w:behaviors>
          <w:behavior w:val="content"/>
        </w:behaviors>
        <w:guid w:val="{5135A1F0-BA0C-4283-A3D3-D77B7858F18B}"/>
      </w:docPartPr>
      <w:docPartBody>
        <w:p w:rsidR="00570CE4" w:rsidP="001E56E2">
          <w:pPr>
            <w:pStyle w:val="82492BF47DD54CA3A0223D40505A71D1"/>
          </w:pPr>
          <w:r>
            <w:rPr>
              <w:rStyle w:val="PlaceholderText"/>
            </w:rPr>
            <w:t>Click or tap here to enter text.</w:t>
          </w:r>
        </w:p>
      </w:docPartBody>
    </w:docPart>
    <w:docPart>
      <w:docPartPr>
        <w:name w:val="8F592B69BC6F41F4BCB850D037A78100"/>
        <w:category>
          <w:name w:val="General"/>
          <w:gallery w:val="placeholder"/>
        </w:category>
        <w:types>
          <w:type w:val="bbPlcHdr"/>
        </w:types>
        <w:behaviors>
          <w:behavior w:val="content"/>
        </w:behaviors>
        <w:guid w:val="{F98E1D00-A82E-4D1C-A95B-20B86F7C7B54}"/>
      </w:docPartPr>
      <w:docPartBody>
        <w:p w:rsidR="00570CE4" w:rsidP="001E56E2">
          <w:pPr>
            <w:pStyle w:val="8F592B69BC6F41F4BCB850D037A78100"/>
          </w:pPr>
          <w:r w:rsidRPr="002C087A">
            <w:rPr>
              <w:rStyle w:val="PlaceholderText"/>
            </w:rPr>
            <w:t>Click or tap here to enter text.</w:t>
          </w:r>
        </w:p>
      </w:docPartBody>
    </w:docPart>
    <w:docPart>
      <w:docPartPr>
        <w:name w:val="2A186ABB905A4EC3A91072122FB5FA08"/>
        <w:category>
          <w:name w:val="General"/>
          <w:gallery w:val="placeholder"/>
        </w:category>
        <w:types>
          <w:type w:val="bbPlcHdr"/>
        </w:types>
        <w:behaviors>
          <w:behavior w:val="content"/>
        </w:behaviors>
        <w:guid w:val="{86468347-0A38-4FCE-971D-8F3DDB0C7B97}"/>
      </w:docPartPr>
      <w:docPartBody>
        <w:p w:rsidR="00570CE4" w:rsidP="001E56E2">
          <w:pPr>
            <w:pStyle w:val="2A186ABB905A4EC3A91072122FB5FA08"/>
          </w:pPr>
          <w:r>
            <w:rPr>
              <w:rStyle w:val="PlaceholderText"/>
            </w:rPr>
            <w:t>Click or tap here to enter text.</w:t>
          </w:r>
        </w:p>
      </w:docPartBody>
    </w:docPart>
    <w:docPart>
      <w:docPartPr>
        <w:name w:val="06D98510EAAF45B0978611F99944EA57"/>
        <w:category>
          <w:name w:val="General"/>
          <w:gallery w:val="placeholder"/>
        </w:category>
        <w:types>
          <w:type w:val="bbPlcHdr"/>
        </w:types>
        <w:behaviors>
          <w:behavior w:val="content"/>
        </w:behaviors>
        <w:guid w:val="{BBD2C260-3606-4F94-8967-82627AA2018E}"/>
      </w:docPartPr>
      <w:docPartBody>
        <w:p w:rsidR="00570CE4" w:rsidP="001E56E2">
          <w:pPr>
            <w:pStyle w:val="06D98510EAAF45B0978611F99944EA57"/>
          </w:pPr>
          <w:r w:rsidRPr="002C087A">
            <w:rPr>
              <w:rStyle w:val="PlaceholderText"/>
            </w:rPr>
            <w:t>Click or tap here to enter text.</w:t>
          </w:r>
        </w:p>
      </w:docPartBody>
    </w:docPart>
    <w:docPart>
      <w:docPartPr>
        <w:name w:val="B3B3481D1B704510BCF764A23BDCA4C6"/>
        <w:category>
          <w:name w:val="General"/>
          <w:gallery w:val="placeholder"/>
        </w:category>
        <w:types>
          <w:type w:val="bbPlcHdr"/>
        </w:types>
        <w:behaviors>
          <w:behavior w:val="content"/>
        </w:behaviors>
        <w:guid w:val="{01FCDA4B-4BFD-455B-8C2F-47C32558EB8F}"/>
      </w:docPartPr>
      <w:docPartBody>
        <w:p w:rsidR="00570CE4" w:rsidP="001E56E2">
          <w:pPr>
            <w:pStyle w:val="B3B3481D1B704510BCF764A23BDCA4C6"/>
          </w:pPr>
          <w:r w:rsidRPr="002C087A">
            <w:rPr>
              <w:rStyle w:val="PlaceholderText"/>
            </w:rPr>
            <w:t>Click or tap here to enter text.</w:t>
          </w:r>
        </w:p>
      </w:docPartBody>
    </w:docPart>
    <w:docPart>
      <w:docPartPr>
        <w:name w:val="1822A5ED0970404586924B6961120657"/>
        <w:category>
          <w:name w:val="General"/>
          <w:gallery w:val="placeholder"/>
        </w:category>
        <w:types>
          <w:type w:val="bbPlcHdr"/>
        </w:types>
        <w:behaviors>
          <w:behavior w:val="content"/>
        </w:behaviors>
        <w:guid w:val="{2764CC07-593D-40DA-B18D-2C41CA043865}"/>
      </w:docPartPr>
      <w:docPartBody>
        <w:p w:rsidR="00570CE4" w:rsidP="001E56E2">
          <w:pPr>
            <w:pStyle w:val="1822A5ED0970404586924B6961120657"/>
          </w:pPr>
          <w:r>
            <w:rPr>
              <w:rStyle w:val="PlaceholderText"/>
            </w:rPr>
            <w:t>Click or tap here to enter text.</w:t>
          </w:r>
        </w:p>
      </w:docPartBody>
    </w:docPart>
    <w:docPart>
      <w:docPartPr>
        <w:name w:val="6BDFAAD1EC2A4371B141144DEC553229"/>
        <w:category>
          <w:name w:val="General"/>
          <w:gallery w:val="placeholder"/>
        </w:category>
        <w:types>
          <w:type w:val="bbPlcHdr"/>
        </w:types>
        <w:behaviors>
          <w:behavior w:val="content"/>
        </w:behaviors>
        <w:guid w:val="{137C4C19-1DC6-49B2-8051-72D7E6CC35FF}"/>
      </w:docPartPr>
      <w:docPartBody>
        <w:p w:rsidR="00570CE4" w:rsidP="001E56E2">
          <w:pPr>
            <w:pStyle w:val="6BDFAAD1EC2A4371B141144DEC553229"/>
          </w:pPr>
          <w:r>
            <w:rPr>
              <w:rStyle w:val="PlaceholderText"/>
            </w:rPr>
            <w:t>Click or tap here to enter text.</w:t>
          </w:r>
        </w:p>
      </w:docPartBody>
    </w:docPart>
    <w:docPart>
      <w:docPartPr>
        <w:name w:val="2A22333CA59042E0ABB701C6B7BEF644"/>
        <w:category>
          <w:name w:val="General"/>
          <w:gallery w:val="placeholder"/>
        </w:category>
        <w:types>
          <w:type w:val="bbPlcHdr"/>
        </w:types>
        <w:behaviors>
          <w:behavior w:val="content"/>
        </w:behaviors>
        <w:guid w:val="{08AE5B7F-B511-4B5A-B525-B656EF931290}"/>
      </w:docPartPr>
      <w:docPartBody>
        <w:p w:rsidR="00570CE4" w:rsidP="001E56E2">
          <w:pPr>
            <w:pStyle w:val="2A22333CA59042E0ABB701C6B7BEF644"/>
          </w:pPr>
          <w:r w:rsidRPr="002C087A">
            <w:rPr>
              <w:rStyle w:val="PlaceholderText"/>
            </w:rPr>
            <w:t>Click or tap here to enter text.</w:t>
          </w:r>
        </w:p>
      </w:docPartBody>
    </w:docPart>
    <w:docPart>
      <w:docPartPr>
        <w:name w:val="853794379A5048C4B11733A7ACC1E78E"/>
        <w:category>
          <w:name w:val="General"/>
          <w:gallery w:val="placeholder"/>
        </w:category>
        <w:types>
          <w:type w:val="bbPlcHdr"/>
        </w:types>
        <w:behaviors>
          <w:behavior w:val="content"/>
        </w:behaviors>
        <w:guid w:val="{11158BFD-FD1E-4AEC-90E2-9F4C8750291F}"/>
      </w:docPartPr>
      <w:docPartBody>
        <w:p w:rsidR="00570CE4" w:rsidP="001E56E2">
          <w:pPr>
            <w:pStyle w:val="853794379A5048C4B11733A7ACC1E78E"/>
          </w:pPr>
          <w:r>
            <w:rPr>
              <w:rStyle w:val="PlaceholderText"/>
            </w:rPr>
            <w:t>Click or tap here to enter text.</w:t>
          </w:r>
        </w:p>
      </w:docPartBody>
    </w:docPart>
    <w:docPart>
      <w:docPartPr>
        <w:name w:val="C3E225F9A3A648C3B794DE7B00789048"/>
        <w:category>
          <w:name w:val="General"/>
          <w:gallery w:val="placeholder"/>
        </w:category>
        <w:types>
          <w:type w:val="bbPlcHdr"/>
        </w:types>
        <w:behaviors>
          <w:behavior w:val="content"/>
        </w:behaviors>
        <w:guid w:val="{E82EA7A0-1AD2-480A-B2FE-ABAC7F4B7544}"/>
      </w:docPartPr>
      <w:docPartBody>
        <w:p w:rsidR="00570CE4" w:rsidP="001E56E2">
          <w:pPr>
            <w:pStyle w:val="C3E225F9A3A648C3B794DE7B00789048"/>
          </w:pPr>
          <w:r w:rsidRPr="002C087A">
            <w:rPr>
              <w:rStyle w:val="PlaceholderText"/>
            </w:rPr>
            <w:t>Click or tap here to enter text.</w:t>
          </w:r>
        </w:p>
      </w:docPartBody>
    </w:docPart>
    <w:docPart>
      <w:docPartPr>
        <w:name w:val="F61E5BFA31F74EE397205B8C94700DC0"/>
        <w:category>
          <w:name w:val="General"/>
          <w:gallery w:val="placeholder"/>
        </w:category>
        <w:types>
          <w:type w:val="bbPlcHdr"/>
        </w:types>
        <w:behaviors>
          <w:behavior w:val="content"/>
        </w:behaviors>
        <w:guid w:val="{0365E041-B96C-4B24-AA67-08935D52925C}"/>
      </w:docPartPr>
      <w:docPartBody>
        <w:p w:rsidR="00570CE4" w:rsidP="001E56E2">
          <w:pPr>
            <w:pStyle w:val="F61E5BFA31F74EE397205B8C94700DC0"/>
          </w:pPr>
          <w:r>
            <w:rPr>
              <w:rStyle w:val="PlaceholderText"/>
            </w:rPr>
            <w:t>Click or tap here to enter text.</w:t>
          </w:r>
        </w:p>
      </w:docPartBody>
    </w:docPart>
    <w:docPart>
      <w:docPartPr>
        <w:name w:val="25147B2FFEE24375BDD863844ACD5B93"/>
        <w:category>
          <w:name w:val="General"/>
          <w:gallery w:val="placeholder"/>
        </w:category>
        <w:types>
          <w:type w:val="bbPlcHdr"/>
        </w:types>
        <w:behaviors>
          <w:behavior w:val="content"/>
        </w:behaviors>
        <w:guid w:val="{71F0CD07-EAD3-4E2F-B725-4DCF479BEDFE}"/>
      </w:docPartPr>
      <w:docPartBody>
        <w:p w:rsidR="00570CE4" w:rsidP="001E56E2">
          <w:pPr>
            <w:pStyle w:val="25147B2FFEE24375BDD863844ACD5B93"/>
          </w:pPr>
          <w:r w:rsidRPr="002C087A">
            <w:rPr>
              <w:rStyle w:val="PlaceholderText"/>
            </w:rPr>
            <w:t>Click or tap here to enter text.</w:t>
          </w:r>
        </w:p>
      </w:docPartBody>
    </w:docPart>
    <w:docPart>
      <w:docPartPr>
        <w:name w:val="32A20C69086849A9BA0F7CA4E4ED7BD0"/>
        <w:category>
          <w:name w:val="General"/>
          <w:gallery w:val="placeholder"/>
        </w:category>
        <w:types>
          <w:type w:val="bbPlcHdr"/>
        </w:types>
        <w:behaviors>
          <w:behavior w:val="content"/>
        </w:behaviors>
        <w:guid w:val="{95D9B789-0063-4077-A7BE-E9699C6A5D1B}"/>
      </w:docPartPr>
      <w:docPartBody>
        <w:p w:rsidR="00570CE4" w:rsidP="001E56E2">
          <w:pPr>
            <w:pStyle w:val="32A20C69086849A9BA0F7CA4E4ED7BD0"/>
          </w:pPr>
          <w:r>
            <w:rPr>
              <w:rStyle w:val="PlaceholderText"/>
            </w:rPr>
            <w:t>Click or tap here to enter text.</w:t>
          </w:r>
        </w:p>
      </w:docPartBody>
    </w:docPart>
    <w:docPart>
      <w:docPartPr>
        <w:name w:val="C2892726FA17412EBB9EDE8717C7BF73"/>
        <w:category>
          <w:name w:val="General"/>
          <w:gallery w:val="placeholder"/>
        </w:category>
        <w:types>
          <w:type w:val="bbPlcHdr"/>
        </w:types>
        <w:behaviors>
          <w:behavior w:val="content"/>
        </w:behaviors>
        <w:guid w:val="{87082434-8FB2-4E35-BAF3-7BFEF1A49992}"/>
      </w:docPartPr>
      <w:docPartBody>
        <w:p w:rsidR="00570CE4" w:rsidP="001E56E2">
          <w:pPr>
            <w:pStyle w:val="C2892726FA17412EBB9EDE8717C7BF73"/>
          </w:pPr>
          <w:r w:rsidRPr="002C087A">
            <w:rPr>
              <w:rStyle w:val="PlaceholderText"/>
            </w:rPr>
            <w:t>Click or tap here to enter text.</w:t>
          </w:r>
        </w:p>
      </w:docPartBody>
    </w:docPart>
    <w:docPart>
      <w:docPartPr>
        <w:name w:val="151118AAC58748CE961A2A8B69B38E27"/>
        <w:category>
          <w:name w:val="General"/>
          <w:gallery w:val="placeholder"/>
        </w:category>
        <w:types>
          <w:type w:val="bbPlcHdr"/>
        </w:types>
        <w:behaviors>
          <w:behavior w:val="content"/>
        </w:behaviors>
        <w:guid w:val="{78B5DEF5-92CA-4D59-ABF7-EE46BF08D162}"/>
      </w:docPartPr>
      <w:docPartBody>
        <w:p w:rsidR="00570CE4" w:rsidP="001E56E2">
          <w:pPr>
            <w:pStyle w:val="151118AAC58748CE961A2A8B69B38E27"/>
          </w:pPr>
          <w:r>
            <w:rPr>
              <w:rStyle w:val="PlaceholderText"/>
            </w:rPr>
            <w:t>Click or tap here to enter text.</w:t>
          </w:r>
        </w:p>
      </w:docPartBody>
    </w:docPart>
    <w:docPart>
      <w:docPartPr>
        <w:name w:val="ABF1567CE28746E0B36E6437CC011BE7"/>
        <w:category>
          <w:name w:val="General"/>
          <w:gallery w:val="placeholder"/>
        </w:category>
        <w:types>
          <w:type w:val="bbPlcHdr"/>
        </w:types>
        <w:behaviors>
          <w:behavior w:val="content"/>
        </w:behaviors>
        <w:guid w:val="{9338FD3A-3B66-4A2C-AE00-56A1AAF90957}"/>
      </w:docPartPr>
      <w:docPartBody>
        <w:p w:rsidR="00570CE4" w:rsidP="001E56E2">
          <w:pPr>
            <w:pStyle w:val="ABF1567CE28746E0B36E6437CC011BE7"/>
          </w:pPr>
          <w:r w:rsidRPr="002C087A">
            <w:rPr>
              <w:rStyle w:val="PlaceholderText"/>
            </w:rPr>
            <w:t>Click or tap here to enter text.</w:t>
          </w:r>
        </w:p>
      </w:docPartBody>
    </w:docPart>
    <w:docPart>
      <w:docPartPr>
        <w:name w:val="938C7C52232F42338B5F392510E900A8"/>
        <w:category>
          <w:name w:val="General"/>
          <w:gallery w:val="placeholder"/>
        </w:category>
        <w:types>
          <w:type w:val="bbPlcHdr"/>
        </w:types>
        <w:behaviors>
          <w:behavior w:val="content"/>
        </w:behaviors>
        <w:guid w:val="{5970E3AF-DB61-4653-A959-C5B0CDCCF7E5}"/>
      </w:docPartPr>
      <w:docPartBody>
        <w:p w:rsidR="00570CE4" w:rsidP="001E56E2">
          <w:pPr>
            <w:pStyle w:val="938C7C52232F42338B5F392510E900A8"/>
          </w:pPr>
          <w:r>
            <w:rPr>
              <w:rStyle w:val="PlaceholderText"/>
            </w:rPr>
            <w:t>Click or tap here to enter text.</w:t>
          </w:r>
        </w:p>
      </w:docPartBody>
    </w:docPart>
    <w:docPart>
      <w:docPartPr>
        <w:name w:val="723BD1D89827401F833470E6145C1900"/>
        <w:category>
          <w:name w:val="General"/>
          <w:gallery w:val="placeholder"/>
        </w:category>
        <w:types>
          <w:type w:val="bbPlcHdr"/>
        </w:types>
        <w:behaviors>
          <w:behavior w:val="content"/>
        </w:behaviors>
        <w:guid w:val="{0A0D6DEE-67EA-44E5-9C16-88F519B29F63}"/>
      </w:docPartPr>
      <w:docPartBody>
        <w:p w:rsidR="00570CE4" w:rsidP="001E56E2">
          <w:pPr>
            <w:pStyle w:val="723BD1D89827401F833470E6145C1900"/>
          </w:pPr>
          <w:r w:rsidRPr="002C087A">
            <w:rPr>
              <w:rStyle w:val="PlaceholderText"/>
            </w:rPr>
            <w:t>Click or tap here to enter text.</w:t>
          </w:r>
        </w:p>
      </w:docPartBody>
    </w:docPart>
    <w:docPart>
      <w:docPartPr>
        <w:name w:val="AA1AFFAC7CAC4A6F88FEDE6ED507332D"/>
        <w:category>
          <w:name w:val="General"/>
          <w:gallery w:val="placeholder"/>
        </w:category>
        <w:types>
          <w:type w:val="bbPlcHdr"/>
        </w:types>
        <w:behaviors>
          <w:behavior w:val="content"/>
        </w:behaviors>
        <w:guid w:val="{58FAE011-4085-4F19-92AE-A7FE2B293623}"/>
      </w:docPartPr>
      <w:docPartBody>
        <w:p w:rsidR="00570CE4" w:rsidP="001E56E2">
          <w:pPr>
            <w:pStyle w:val="AA1AFFAC7CAC4A6F88FEDE6ED507332D"/>
          </w:pPr>
          <w:r>
            <w:rPr>
              <w:rStyle w:val="PlaceholderText"/>
            </w:rPr>
            <w:t>Click or tap here to enter text.</w:t>
          </w:r>
        </w:p>
      </w:docPartBody>
    </w:docPart>
    <w:docPart>
      <w:docPartPr>
        <w:name w:val="9A04F613E15A40A1BA66CD6AFB672116"/>
        <w:category>
          <w:name w:val="General"/>
          <w:gallery w:val="placeholder"/>
        </w:category>
        <w:types>
          <w:type w:val="bbPlcHdr"/>
        </w:types>
        <w:behaviors>
          <w:behavior w:val="content"/>
        </w:behaviors>
        <w:guid w:val="{B526DE19-8D65-4320-B2BA-4ABDB2A2EEB1}"/>
      </w:docPartPr>
      <w:docPartBody>
        <w:p w:rsidR="00570CE4" w:rsidP="001E56E2">
          <w:pPr>
            <w:pStyle w:val="9A04F613E15A40A1BA66CD6AFB672116"/>
          </w:pPr>
          <w:r w:rsidRPr="002C087A">
            <w:rPr>
              <w:rStyle w:val="PlaceholderText"/>
            </w:rPr>
            <w:t>Click or tap here to enter text.</w:t>
          </w:r>
        </w:p>
      </w:docPartBody>
    </w:docPart>
    <w:docPart>
      <w:docPartPr>
        <w:name w:val="BA401ADAE1094F58BE487067D055F70D"/>
        <w:category>
          <w:name w:val="General"/>
          <w:gallery w:val="placeholder"/>
        </w:category>
        <w:types>
          <w:type w:val="bbPlcHdr"/>
        </w:types>
        <w:behaviors>
          <w:behavior w:val="content"/>
        </w:behaviors>
        <w:guid w:val="{882E6976-51C1-474B-BC66-7837280CB9E7}"/>
      </w:docPartPr>
      <w:docPartBody>
        <w:p w:rsidR="00570CE4" w:rsidP="001E56E2">
          <w:pPr>
            <w:pStyle w:val="BA401ADAE1094F58BE487067D055F70D"/>
          </w:pPr>
          <w:r w:rsidRPr="002C087A">
            <w:rPr>
              <w:rStyle w:val="PlaceholderText"/>
            </w:rPr>
            <w:t>Click or tap here to enter text.</w:t>
          </w:r>
        </w:p>
      </w:docPartBody>
    </w:docPart>
    <w:docPart>
      <w:docPartPr>
        <w:name w:val="A1EBDA4C07D04460B479A73FE7CD8206"/>
        <w:category>
          <w:name w:val="General"/>
          <w:gallery w:val="placeholder"/>
        </w:category>
        <w:types>
          <w:type w:val="bbPlcHdr"/>
        </w:types>
        <w:behaviors>
          <w:behavior w:val="content"/>
        </w:behaviors>
        <w:guid w:val="{EBC2A829-3FC7-463D-8DE7-CB93E9D47ADA}"/>
      </w:docPartPr>
      <w:docPartBody>
        <w:p w:rsidR="00570CE4" w:rsidP="001E56E2">
          <w:pPr>
            <w:pStyle w:val="A1EBDA4C07D04460B479A73FE7CD8206"/>
          </w:pPr>
          <w:r>
            <w:rPr>
              <w:rStyle w:val="PlaceholderText"/>
            </w:rPr>
            <w:t>Click or tap here to enter text.</w:t>
          </w:r>
        </w:p>
      </w:docPartBody>
    </w:docPart>
    <w:docPart>
      <w:docPartPr>
        <w:name w:val="4E288CC13DFA493DB25A89D1A8C8CE14"/>
        <w:category>
          <w:name w:val="General"/>
          <w:gallery w:val="placeholder"/>
        </w:category>
        <w:types>
          <w:type w:val="bbPlcHdr"/>
        </w:types>
        <w:behaviors>
          <w:behavior w:val="content"/>
        </w:behaviors>
        <w:guid w:val="{465C72B9-C510-4829-895A-2EBCA218EFA1}"/>
      </w:docPartPr>
      <w:docPartBody>
        <w:p w:rsidR="00570CE4" w:rsidP="001E56E2">
          <w:pPr>
            <w:pStyle w:val="4E288CC13DFA493DB25A89D1A8C8CE14"/>
          </w:pPr>
          <w:r w:rsidRPr="002C087A">
            <w:rPr>
              <w:rStyle w:val="PlaceholderText"/>
            </w:rPr>
            <w:t>Click or tap here to enter text.</w:t>
          </w:r>
        </w:p>
      </w:docPartBody>
    </w:docPart>
    <w:docPart>
      <w:docPartPr>
        <w:name w:val="E347B8CCC8F54EBC9B15CD98D10A60C5"/>
        <w:category>
          <w:name w:val="General"/>
          <w:gallery w:val="placeholder"/>
        </w:category>
        <w:types>
          <w:type w:val="bbPlcHdr"/>
        </w:types>
        <w:behaviors>
          <w:behavior w:val="content"/>
        </w:behaviors>
        <w:guid w:val="{2EADBB85-32E5-4A09-AD3A-B18B41ED12D4}"/>
      </w:docPartPr>
      <w:docPartBody>
        <w:p w:rsidR="00570CE4" w:rsidP="001E56E2">
          <w:pPr>
            <w:pStyle w:val="E347B8CCC8F54EBC9B15CD98D10A60C5"/>
          </w:pPr>
          <w:r>
            <w:rPr>
              <w:rStyle w:val="PlaceholderText"/>
            </w:rPr>
            <w:t>Click or tap here to enter text.</w:t>
          </w:r>
        </w:p>
      </w:docPartBody>
    </w:docPart>
    <w:docPart>
      <w:docPartPr>
        <w:name w:val="D9189DD09DAF41109DDE343326556AD3"/>
        <w:category>
          <w:name w:val="General"/>
          <w:gallery w:val="placeholder"/>
        </w:category>
        <w:types>
          <w:type w:val="bbPlcHdr"/>
        </w:types>
        <w:behaviors>
          <w:behavior w:val="content"/>
        </w:behaviors>
        <w:guid w:val="{EA32C141-E840-42F4-80F5-F518D0993C0B}"/>
      </w:docPartPr>
      <w:docPartBody>
        <w:p w:rsidR="00570CE4" w:rsidP="001E56E2">
          <w:pPr>
            <w:pStyle w:val="D9189DD09DAF41109DDE343326556AD3"/>
          </w:pPr>
          <w:r w:rsidRPr="002C087A">
            <w:rPr>
              <w:rStyle w:val="PlaceholderText"/>
            </w:rPr>
            <w:t>Click or tap here to enter text.</w:t>
          </w:r>
        </w:p>
      </w:docPartBody>
    </w:docPart>
    <w:docPart>
      <w:docPartPr>
        <w:name w:val="9B3269FD4AD24DF58A289E26F85700A8"/>
        <w:category>
          <w:name w:val="General"/>
          <w:gallery w:val="placeholder"/>
        </w:category>
        <w:types>
          <w:type w:val="bbPlcHdr"/>
        </w:types>
        <w:behaviors>
          <w:behavior w:val="content"/>
        </w:behaviors>
        <w:guid w:val="{00014E72-D458-4C4F-8842-9C028BE87CAF}"/>
      </w:docPartPr>
      <w:docPartBody>
        <w:p w:rsidR="00570CE4" w:rsidP="001E56E2">
          <w:pPr>
            <w:pStyle w:val="9B3269FD4AD24DF58A289E26F85700A8"/>
          </w:pPr>
          <w:r>
            <w:rPr>
              <w:rStyle w:val="PlaceholderText"/>
            </w:rPr>
            <w:t>Click or tap here to enter text.</w:t>
          </w:r>
        </w:p>
      </w:docPartBody>
    </w:docPart>
    <w:docPart>
      <w:docPartPr>
        <w:name w:val="26651A38499B4DDA9E9234228D08E214"/>
        <w:category>
          <w:name w:val="General"/>
          <w:gallery w:val="placeholder"/>
        </w:category>
        <w:types>
          <w:type w:val="bbPlcHdr"/>
        </w:types>
        <w:behaviors>
          <w:behavior w:val="content"/>
        </w:behaviors>
        <w:guid w:val="{101B9A4C-8565-4EAF-9509-1EBEB599305C}"/>
      </w:docPartPr>
      <w:docPartBody>
        <w:p w:rsidR="00570CE4" w:rsidP="001E56E2">
          <w:pPr>
            <w:pStyle w:val="26651A38499B4DDA9E9234228D08E214"/>
          </w:pPr>
          <w:r w:rsidRPr="002C087A">
            <w:rPr>
              <w:rStyle w:val="PlaceholderText"/>
            </w:rPr>
            <w:t>Click or tap here to enter text.</w:t>
          </w:r>
        </w:p>
      </w:docPartBody>
    </w:docPart>
    <w:docPart>
      <w:docPartPr>
        <w:name w:val="2BAABBFD47AF40718DE991DC530D1280"/>
        <w:category>
          <w:name w:val="General"/>
          <w:gallery w:val="placeholder"/>
        </w:category>
        <w:types>
          <w:type w:val="bbPlcHdr"/>
        </w:types>
        <w:behaviors>
          <w:behavior w:val="content"/>
        </w:behaviors>
        <w:guid w:val="{56B74372-690C-44A2-ADFE-26A1AF1B5A9E}"/>
      </w:docPartPr>
      <w:docPartBody>
        <w:p w:rsidR="00570CE4" w:rsidP="001E56E2">
          <w:pPr>
            <w:pStyle w:val="2BAABBFD47AF40718DE991DC530D1280"/>
          </w:pPr>
          <w:r w:rsidRPr="00A31F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6E2"/>
    <w:rPr>
      <w:color w:val="808080"/>
    </w:rPr>
  </w:style>
  <w:style w:type="paragraph" w:customStyle="1" w:styleId="297DA6D2182C4A9EA931F683DC4AC796">
    <w:name w:val="297DA6D2182C4A9EA931F683DC4AC796"/>
    <w:rsid w:val="00BF780C"/>
  </w:style>
  <w:style w:type="paragraph" w:customStyle="1" w:styleId="A6C7E9498AB2404086E6F635FCA419C4">
    <w:name w:val="A6C7E9498AB2404086E6F635FCA419C4"/>
    <w:rsid w:val="00BF780C"/>
  </w:style>
  <w:style w:type="paragraph" w:customStyle="1" w:styleId="7E9765E1AD9B4FF98C39063CCFC0EC1C">
    <w:name w:val="7E9765E1AD9B4FF98C39063CCFC0EC1C"/>
    <w:rsid w:val="00BF780C"/>
  </w:style>
  <w:style w:type="paragraph" w:customStyle="1" w:styleId="FE550A4088DD4C68B4B354ED5D7AC2FF">
    <w:name w:val="FE550A4088DD4C68B4B354ED5D7AC2FF"/>
    <w:rsid w:val="00BD72D5"/>
  </w:style>
  <w:style w:type="paragraph" w:customStyle="1" w:styleId="E8C90B46903244C098D7860CAC6E82D6">
    <w:name w:val="E8C90B46903244C098D7860CAC6E82D6"/>
    <w:rsid w:val="00BD72D5"/>
  </w:style>
  <w:style w:type="paragraph" w:customStyle="1" w:styleId="494F984D297C44FC83915E1FA2F8989F">
    <w:name w:val="494F984D297C44FC83915E1FA2F8989F"/>
    <w:rsid w:val="00BD72D5"/>
  </w:style>
  <w:style w:type="paragraph" w:customStyle="1" w:styleId="9F789513703C415C8978E41159BBDBCA">
    <w:name w:val="9F789513703C415C8978E41159BBDBCA"/>
    <w:rsid w:val="00BD72D5"/>
  </w:style>
  <w:style w:type="paragraph" w:customStyle="1" w:styleId="3715953E3C73467FA8BFC4B5D6073409">
    <w:name w:val="3715953E3C73467FA8BFC4B5D6073409"/>
    <w:rsid w:val="00BD72D5"/>
  </w:style>
  <w:style w:type="paragraph" w:customStyle="1" w:styleId="40A4DBE46A514ADAAB601A21322085FD">
    <w:name w:val="40A4DBE46A514ADAAB601A21322085FD"/>
    <w:rsid w:val="00BD72D5"/>
  </w:style>
  <w:style w:type="paragraph" w:customStyle="1" w:styleId="5EF199024CE54CC5974FC5155A4B806B">
    <w:name w:val="5EF199024CE54CC5974FC5155A4B806B"/>
    <w:rsid w:val="00BD72D5"/>
  </w:style>
  <w:style w:type="paragraph" w:customStyle="1" w:styleId="9C750787F0014E42BDB4F51D3846652A">
    <w:name w:val="9C750787F0014E42BDB4F51D3846652A"/>
    <w:rsid w:val="00BD72D5"/>
  </w:style>
  <w:style w:type="paragraph" w:customStyle="1" w:styleId="F3F9712833F9446EA530EBB8699DEAEA">
    <w:name w:val="F3F9712833F9446EA530EBB8699DEAEA"/>
    <w:rsid w:val="00BD72D5"/>
  </w:style>
  <w:style w:type="paragraph" w:customStyle="1" w:styleId="DEC920E20EDB448E9D305E7ECF39982B">
    <w:name w:val="DEC920E20EDB448E9D305E7ECF39982B"/>
    <w:rsid w:val="00BD72D5"/>
  </w:style>
  <w:style w:type="paragraph" w:customStyle="1" w:styleId="5AD7F46D612A457AB301111B2AFA8A70">
    <w:name w:val="5AD7F46D612A457AB301111B2AFA8A70"/>
    <w:rsid w:val="00BD72D5"/>
  </w:style>
  <w:style w:type="paragraph" w:customStyle="1" w:styleId="E673F48216E74B008A060D3FA06588CA">
    <w:name w:val="E673F48216E74B008A060D3FA06588CA"/>
    <w:rsid w:val="00BD72D5"/>
  </w:style>
  <w:style w:type="paragraph" w:customStyle="1" w:styleId="119380B31C794D2EBA6CA6F43969B032">
    <w:name w:val="119380B31C794D2EBA6CA6F43969B032"/>
    <w:rsid w:val="00BD72D5"/>
  </w:style>
  <w:style w:type="paragraph" w:customStyle="1" w:styleId="E8EFDCE01D3645DEACF55203E149D8E3">
    <w:name w:val="E8EFDCE01D3645DEACF55203E149D8E3"/>
    <w:rsid w:val="00BD72D5"/>
  </w:style>
  <w:style w:type="paragraph" w:customStyle="1" w:styleId="6E412E18F3734BEAA75E5E4ACF5F8978">
    <w:name w:val="6E412E18F3734BEAA75E5E4ACF5F8978"/>
    <w:rsid w:val="00BD72D5"/>
  </w:style>
  <w:style w:type="paragraph" w:customStyle="1" w:styleId="7642B05C62EE4EA08862A767F610116E">
    <w:name w:val="7642B05C62EE4EA08862A767F610116E"/>
    <w:rsid w:val="00BD72D5"/>
  </w:style>
  <w:style w:type="paragraph" w:customStyle="1" w:styleId="85216FC09E5444A28DCA761E4C507F84">
    <w:name w:val="85216FC09E5444A28DCA761E4C507F84"/>
    <w:rsid w:val="00BD72D5"/>
  </w:style>
  <w:style w:type="paragraph" w:customStyle="1" w:styleId="6DDA8A6532074456B5499D9B9877B326">
    <w:name w:val="6DDA8A6532074456B5499D9B9877B326"/>
    <w:rsid w:val="00BD72D5"/>
  </w:style>
  <w:style w:type="paragraph" w:customStyle="1" w:styleId="36CC3A341E44461B9D647DF7A57667BE">
    <w:name w:val="36CC3A341E44461B9D647DF7A57667BE"/>
    <w:rsid w:val="00BD72D5"/>
  </w:style>
  <w:style w:type="paragraph" w:customStyle="1" w:styleId="40A07C393C724DD59F00865665AFC810">
    <w:name w:val="40A07C393C724DD59F00865665AFC810"/>
    <w:rsid w:val="00BD72D5"/>
  </w:style>
  <w:style w:type="paragraph" w:customStyle="1" w:styleId="709641E4B3F04CD6B56F4D1BD116E6A6">
    <w:name w:val="709641E4B3F04CD6B56F4D1BD116E6A6"/>
    <w:rsid w:val="00BD72D5"/>
  </w:style>
  <w:style w:type="paragraph" w:customStyle="1" w:styleId="3DA8399F401A44E98500EEEAF0473301">
    <w:name w:val="3DA8399F401A44E98500EEEAF0473301"/>
    <w:rsid w:val="00BD72D5"/>
  </w:style>
  <w:style w:type="paragraph" w:customStyle="1" w:styleId="CAB00A554B374CCFB40EE55B850F9166">
    <w:name w:val="CAB00A554B374CCFB40EE55B850F9166"/>
    <w:rsid w:val="00BD72D5"/>
  </w:style>
  <w:style w:type="paragraph" w:customStyle="1" w:styleId="164F6B4523CB4A4293E12F5A3ABEB9B4">
    <w:name w:val="164F6B4523CB4A4293E12F5A3ABEB9B4"/>
    <w:rsid w:val="00BD72D5"/>
  </w:style>
  <w:style w:type="paragraph" w:customStyle="1" w:styleId="BE8FD2B54D86421D8AC0F960A6ED4EF7">
    <w:name w:val="BE8FD2B54D86421D8AC0F960A6ED4EF7"/>
    <w:rsid w:val="00BD72D5"/>
  </w:style>
  <w:style w:type="paragraph" w:customStyle="1" w:styleId="5DBA67B95B3845F182F069A780EECD67">
    <w:name w:val="5DBA67B95B3845F182F069A780EECD67"/>
    <w:rsid w:val="00BD72D5"/>
  </w:style>
  <w:style w:type="paragraph" w:customStyle="1" w:styleId="03F3EB5E442F462A9D4EE040C8F9E59E">
    <w:name w:val="03F3EB5E442F462A9D4EE040C8F9E59E"/>
    <w:rsid w:val="00BD72D5"/>
  </w:style>
  <w:style w:type="paragraph" w:customStyle="1" w:styleId="BC03C8CCD6754790854A946840ADA174">
    <w:name w:val="BC03C8CCD6754790854A946840ADA174"/>
    <w:rsid w:val="00BD72D5"/>
  </w:style>
  <w:style w:type="paragraph" w:customStyle="1" w:styleId="6C7FF7E3D88E487FB24207F7F66B09A9">
    <w:name w:val="6C7FF7E3D88E487FB24207F7F66B09A9"/>
    <w:rsid w:val="00BD72D5"/>
  </w:style>
  <w:style w:type="paragraph" w:customStyle="1" w:styleId="A0AD5251F9EB459CB423EB3F2620C813">
    <w:name w:val="A0AD5251F9EB459CB423EB3F2620C813"/>
    <w:rsid w:val="00BD72D5"/>
  </w:style>
  <w:style w:type="paragraph" w:customStyle="1" w:styleId="CB0089751BAC40468100F9E26BC46BFB">
    <w:name w:val="CB0089751BAC40468100F9E26BC46BFB"/>
    <w:rsid w:val="00BD72D5"/>
  </w:style>
  <w:style w:type="paragraph" w:customStyle="1" w:styleId="7B95AC012FC34EAA9B9FFDA97D0A5ED1">
    <w:name w:val="7B95AC012FC34EAA9B9FFDA97D0A5ED1"/>
    <w:rsid w:val="00BD72D5"/>
  </w:style>
  <w:style w:type="paragraph" w:customStyle="1" w:styleId="047EA890AE60448BA0D11084F9CCDEA9">
    <w:name w:val="047EA890AE60448BA0D11084F9CCDEA9"/>
    <w:rsid w:val="00BD72D5"/>
  </w:style>
  <w:style w:type="paragraph" w:customStyle="1" w:styleId="4A5DA5F454304AF38093F0C8798DBB96">
    <w:name w:val="4A5DA5F454304AF38093F0C8798DBB96"/>
    <w:rsid w:val="00BD72D5"/>
  </w:style>
  <w:style w:type="paragraph" w:customStyle="1" w:styleId="08E5848A21E34CE28BA0EC5484FF3BFB">
    <w:name w:val="08E5848A21E34CE28BA0EC5484FF3BFB"/>
    <w:rsid w:val="00BD72D5"/>
  </w:style>
  <w:style w:type="paragraph" w:customStyle="1" w:styleId="FF52E0E956D04779BFBC15EEC48842FB">
    <w:name w:val="FF52E0E956D04779BFBC15EEC48842FB"/>
    <w:rsid w:val="00BD72D5"/>
  </w:style>
  <w:style w:type="paragraph" w:customStyle="1" w:styleId="D59FD6C12EE746E3BD21DDFFAC23D447">
    <w:name w:val="D59FD6C12EE746E3BD21DDFFAC23D447"/>
    <w:rsid w:val="00BD72D5"/>
  </w:style>
  <w:style w:type="paragraph" w:customStyle="1" w:styleId="F14A0F99304142EA898432B00B26EE8C">
    <w:name w:val="F14A0F99304142EA898432B00B26EE8C"/>
    <w:rsid w:val="00BD72D5"/>
  </w:style>
  <w:style w:type="paragraph" w:customStyle="1" w:styleId="F21619D8D388413B97B1E1AD07C741BF">
    <w:name w:val="F21619D8D388413B97B1E1AD07C741BF"/>
    <w:rsid w:val="00BD72D5"/>
  </w:style>
  <w:style w:type="paragraph" w:customStyle="1" w:styleId="BD4B3796104B46319CA8E65A68186D4E">
    <w:name w:val="BD4B3796104B46319CA8E65A68186D4E"/>
    <w:rsid w:val="00BD72D5"/>
  </w:style>
  <w:style w:type="paragraph" w:customStyle="1" w:styleId="766DD2BD678B401490C7A78511B89283">
    <w:name w:val="766DD2BD678B401490C7A78511B89283"/>
    <w:rsid w:val="00BD72D5"/>
  </w:style>
  <w:style w:type="paragraph" w:customStyle="1" w:styleId="65A3EF97C6AB46D7AD43AF5986B958EF">
    <w:name w:val="65A3EF97C6AB46D7AD43AF5986B958EF"/>
    <w:rsid w:val="00BD72D5"/>
  </w:style>
  <w:style w:type="paragraph" w:customStyle="1" w:styleId="9A75F6B85F6D4BB886486010C8A7781F">
    <w:name w:val="9A75F6B85F6D4BB886486010C8A7781F"/>
    <w:rsid w:val="00BD72D5"/>
  </w:style>
  <w:style w:type="paragraph" w:customStyle="1" w:styleId="C6F1CAC86BF44DD3B438FF4892A97288">
    <w:name w:val="C6F1CAC86BF44DD3B438FF4892A97288"/>
    <w:rsid w:val="00BD72D5"/>
  </w:style>
  <w:style w:type="paragraph" w:customStyle="1" w:styleId="5175296568914BAB91E936F7E426373F">
    <w:name w:val="5175296568914BAB91E936F7E426373F"/>
    <w:rsid w:val="00BD72D5"/>
  </w:style>
  <w:style w:type="paragraph" w:customStyle="1" w:styleId="52A557EC8C4044B081B447B53846A7C2">
    <w:name w:val="52A557EC8C4044B081B447B53846A7C2"/>
    <w:rsid w:val="00BD72D5"/>
  </w:style>
  <w:style w:type="paragraph" w:customStyle="1" w:styleId="E42952D1DF0643C59C989EBEF8AC8608">
    <w:name w:val="E42952D1DF0643C59C989EBEF8AC8608"/>
    <w:rsid w:val="00BD72D5"/>
  </w:style>
  <w:style w:type="paragraph" w:customStyle="1" w:styleId="DDC23A4A105E49D1860066F7C4CC3EC7">
    <w:name w:val="DDC23A4A105E49D1860066F7C4CC3EC7"/>
    <w:rsid w:val="00BD72D5"/>
  </w:style>
  <w:style w:type="paragraph" w:customStyle="1" w:styleId="1D283489F95F40FDB6C95F3187FAD905">
    <w:name w:val="1D283489F95F40FDB6C95F3187FAD905"/>
    <w:rsid w:val="00BD72D5"/>
  </w:style>
  <w:style w:type="paragraph" w:customStyle="1" w:styleId="686332BA9B8C48E2911315798CD421BE">
    <w:name w:val="686332BA9B8C48E2911315798CD421BE"/>
    <w:rsid w:val="00BD72D5"/>
  </w:style>
  <w:style w:type="paragraph" w:customStyle="1" w:styleId="F0975DF854D04658BE2658AF4B0490AE">
    <w:name w:val="F0975DF854D04658BE2658AF4B0490AE"/>
    <w:rsid w:val="00BD72D5"/>
  </w:style>
  <w:style w:type="paragraph" w:customStyle="1" w:styleId="AEDB954F3B164B81831203B5A4C3C941">
    <w:name w:val="AEDB954F3B164B81831203B5A4C3C941"/>
    <w:rsid w:val="00BD72D5"/>
  </w:style>
  <w:style w:type="paragraph" w:customStyle="1" w:styleId="21023A0C28114185BCA9A5083767E85C">
    <w:name w:val="21023A0C28114185BCA9A5083767E85C"/>
    <w:rsid w:val="00BD72D5"/>
  </w:style>
  <w:style w:type="paragraph" w:customStyle="1" w:styleId="8567EF175EE3430A902A235D05DD03D6">
    <w:name w:val="8567EF175EE3430A902A235D05DD03D6"/>
    <w:rsid w:val="00BD72D5"/>
  </w:style>
  <w:style w:type="paragraph" w:customStyle="1" w:styleId="A96FADAD19ED4C449D69FB8D899A5449">
    <w:name w:val="A96FADAD19ED4C449D69FB8D899A5449"/>
    <w:rsid w:val="00BD72D5"/>
  </w:style>
  <w:style w:type="paragraph" w:customStyle="1" w:styleId="9FAE2740F1E0494094C51F0011D8F1D7">
    <w:name w:val="9FAE2740F1E0494094C51F0011D8F1D7"/>
    <w:rsid w:val="00BD72D5"/>
  </w:style>
  <w:style w:type="paragraph" w:customStyle="1" w:styleId="5137BD7315144B5AACD8523557D4C353">
    <w:name w:val="5137BD7315144B5AACD8523557D4C353"/>
    <w:rsid w:val="00BD72D5"/>
  </w:style>
  <w:style w:type="paragraph" w:customStyle="1" w:styleId="83D08F49A60C459BB39FAD69A5C85FCC">
    <w:name w:val="83D08F49A60C459BB39FAD69A5C85FCC"/>
    <w:rsid w:val="00BD72D5"/>
  </w:style>
  <w:style w:type="paragraph" w:customStyle="1" w:styleId="24BE4067F408470F927799CEAE6C4C98">
    <w:name w:val="24BE4067F408470F927799CEAE6C4C98"/>
    <w:rsid w:val="00BD72D5"/>
  </w:style>
  <w:style w:type="paragraph" w:customStyle="1" w:styleId="E54552F8D79046F3A6AE7241CD13ADCD">
    <w:name w:val="E54552F8D79046F3A6AE7241CD13ADCD"/>
    <w:rsid w:val="00BD72D5"/>
  </w:style>
  <w:style w:type="paragraph" w:customStyle="1" w:styleId="09EBE3DD1C2A48889B41D99D9D27D095">
    <w:name w:val="09EBE3DD1C2A48889B41D99D9D27D095"/>
    <w:rsid w:val="00BD72D5"/>
  </w:style>
  <w:style w:type="paragraph" w:customStyle="1" w:styleId="744F8637CECA48409DB424E5E6B9A8FB">
    <w:name w:val="744F8637CECA48409DB424E5E6B9A8FB"/>
    <w:rsid w:val="00BD72D5"/>
  </w:style>
  <w:style w:type="paragraph" w:customStyle="1" w:styleId="B8173156EFB74F7290849110236E9E52">
    <w:name w:val="B8173156EFB74F7290849110236E9E52"/>
    <w:rsid w:val="00BD72D5"/>
  </w:style>
  <w:style w:type="paragraph" w:customStyle="1" w:styleId="F117E77C10F44BBF8EC6F9980C77D360">
    <w:name w:val="F117E77C10F44BBF8EC6F9980C77D360"/>
    <w:rsid w:val="00BD72D5"/>
  </w:style>
  <w:style w:type="paragraph" w:customStyle="1" w:styleId="A526EB7E1C9F440D8862B74A77BF36B9">
    <w:name w:val="A526EB7E1C9F440D8862B74A77BF36B9"/>
    <w:rsid w:val="00BD72D5"/>
  </w:style>
  <w:style w:type="paragraph" w:customStyle="1" w:styleId="5B8B7A5B54314E53B6BF9523CF5A3AA7">
    <w:name w:val="5B8B7A5B54314E53B6BF9523CF5A3AA7"/>
    <w:rsid w:val="00BD72D5"/>
  </w:style>
  <w:style w:type="paragraph" w:customStyle="1" w:styleId="1CDD9C84FF5C4900B576E7EEA778B1F4">
    <w:name w:val="1CDD9C84FF5C4900B576E7EEA778B1F4"/>
    <w:rsid w:val="00BD72D5"/>
  </w:style>
  <w:style w:type="paragraph" w:customStyle="1" w:styleId="A97C7858504D4B6BABC8E7AFE0FB3629">
    <w:name w:val="A97C7858504D4B6BABC8E7AFE0FB3629"/>
    <w:rsid w:val="00BD72D5"/>
  </w:style>
  <w:style w:type="paragraph" w:customStyle="1" w:styleId="31A3B0267BA04E9EA00823BB8DABD8FB">
    <w:name w:val="31A3B0267BA04E9EA00823BB8DABD8FB"/>
    <w:rsid w:val="00BD72D5"/>
  </w:style>
  <w:style w:type="paragraph" w:customStyle="1" w:styleId="5022817E13804A5783B6338169CC775F">
    <w:name w:val="5022817E13804A5783B6338169CC775F"/>
    <w:rsid w:val="00BD72D5"/>
  </w:style>
  <w:style w:type="paragraph" w:customStyle="1" w:styleId="4681689B91AA42C1935248575E63FE80">
    <w:name w:val="4681689B91AA42C1935248575E63FE80"/>
    <w:rsid w:val="00BD72D5"/>
  </w:style>
  <w:style w:type="paragraph" w:customStyle="1" w:styleId="D967CB2D3B5E45E4830A50D03FC2773E">
    <w:name w:val="D967CB2D3B5E45E4830A50D03FC2773E"/>
    <w:rsid w:val="00BD72D5"/>
  </w:style>
  <w:style w:type="paragraph" w:customStyle="1" w:styleId="2DC0A9D444014D8389E6EF93242A0DE1">
    <w:name w:val="2DC0A9D444014D8389E6EF93242A0DE1"/>
    <w:rsid w:val="00BD72D5"/>
  </w:style>
  <w:style w:type="paragraph" w:customStyle="1" w:styleId="6AF20FCF400A4CA8A4C8C37D8E9C5398">
    <w:name w:val="6AF20FCF400A4CA8A4C8C37D8E9C5398"/>
    <w:rsid w:val="00BD72D5"/>
  </w:style>
  <w:style w:type="paragraph" w:customStyle="1" w:styleId="1EF13C3C74584725ABF158B2FC9FFA16">
    <w:name w:val="1EF13C3C74584725ABF158B2FC9FFA16"/>
    <w:rsid w:val="00BD72D5"/>
  </w:style>
  <w:style w:type="paragraph" w:customStyle="1" w:styleId="9B22566A6FF14892957B453F11D6B90E">
    <w:name w:val="9B22566A6FF14892957B453F11D6B90E"/>
    <w:rsid w:val="00BD72D5"/>
  </w:style>
  <w:style w:type="paragraph" w:customStyle="1" w:styleId="35D67533FB88492D9D5AEAD8715752E6">
    <w:name w:val="35D67533FB88492D9D5AEAD8715752E6"/>
    <w:rsid w:val="00BD72D5"/>
  </w:style>
  <w:style w:type="paragraph" w:customStyle="1" w:styleId="BADC87C14DE64687A05E9FE0BB51BC37">
    <w:name w:val="BADC87C14DE64687A05E9FE0BB51BC37"/>
    <w:rsid w:val="00BD72D5"/>
  </w:style>
  <w:style w:type="paragraph" w:customStyle="1" w:styleId="4CDC5DCE7D8F44188EDDE3B9FB48C025">
    <w:name w:val="4CDC5DCE7D8F44188EDDE3B9FB48C025"/>
    <w:rsid w:val="00BD72D5"/>
  </w:style>
  <w:style w:type="paragraph" w:customStyle="1" w:styleId="962105AB3EB141ACBA8EA1196F73EA50">
    <w:name w:val="962105AB3EB141ACBA8EA1196F73EA50"/>
    <w:rsid w:val="00BD72D5"/>
  </w:style>
  <w:style w:type="paragraph" w:customStyle="1" w:styleId="33AC09D87DF14BB38211342767709FF6">
    <w:name w:val="33AC09D87DF14BB38211342767709FF6"/>
    <w:rsid w:val="00BD72D5"/>
  </w:style>
  <w:style w:type="paragraph" w:customStyle="1" w:styleId="35B2936B01C043AB8F177947ECC8E208">
    <w:name w:val="35B2936B01C043AB8F177947ECC8E208"/>
    <w:rsid w:val="00BD72D5"/>
  </w:style>
  <w:style w:type="paragraph" w:customStyle="1" w:styleId="88945820C0EA435DAC60090ED8B8365B">
    <w:name w:val="88945820C0EA435DAC60090ED8B8365B"/>
    <w:rsid w:val="00BD72D5"/>
  </w:style>
  <w:style w:type="paragraph" w:customStyle="1" w:styleId="2ED5DF9B75704E55A12CAB02AE2C846D">
    <w:name w:val="2ED5DF9B75704E55A12CAB02AE2C846D"/>
    <w:rsid w:val="00BD72D5"/>
  </w:style>
  <w:style w:type="paragraph" w:customStyle="1" w:styleId="FBC41F594434413CB0ECE58792BC4199">
    <w:name w:val="FBC41F594434413CB0ECE58792BC4199"/>
    <w:rsid w:val="00BD72D5"/>
  </w:style>
  <w:style w:type="paragraph" w:customStyle="1" w:styleId="742824C41EA140C99BD25E9141065710">
    <w:name w:val="742824C41EA140C99BD25E9141065710"/>
    <w:rsid w:val="00BD72D5"/>
  </w:style>
  <w:style w:type="paragraph" w:customStyle="1" w:styleId="3489FFBBE13845FDAFD8549E230BB917">
    <w:name w:val="3489FFBBE13845FDAFD8549E230BB917"/>
    <w:rsid w:val="00BD72D5"/>
  </w:style>
  <w:style w:type="paragraph" w:customStyle="1" w:styleId="1A446A3BA9104B099F9071E146A04ED9">
    <w:name w:val="1A446A3BA9104B099F9071E146A04ED9"/>
    <w:rsid w:val="00BD72D5"/>
  </w:style>
  <w:style w:type="paragraph" w:customStyle="1" w:styleId="D8AFC355900B49428D79DB329B172C08">
    <w:name w:val="D8AFC355900B49428D79DB329B172C08"/>
    <w:rsid w:val="00BD72D5"/>
  </w:style>
  <w:style w:type="paragraph" w:customStyle="1" w:styleId="B5585FE610CD494CAC25961EDA3F6B95">
    <w:name w:val="B5585FE610CD494CAC25961EDA3F6B95"/>
    <w:rsid w:val="00BD72D5"/>
  </w:style>
  <w:style w:type="paragraph" w:customStyle="1" w:styleId="3462451D9FA74E21A9F942A42346E411">
    <w:name w:val="3462451D9FA74E21A9F942A42346E411"/>
    <w:rsid w:val="00BD72D5"/>
  </w:style>
  <w:style w:type="paragraph" w:customStyle="1" w:styleId="6FA65DF7979F4591A3DA89731550195D">
    <w:name w:val="6FA65DF7979F4591A3DA89731550195D"/>
    <w:rsid w:val="00BD72D5"/>
  </w:style>
  <w:style w:type="paragraph" w:customStyle="1" w:styleId="FA9CA2872DF7404CB5A66D57DAB27CE0">
    <w:name w:val="FA9CA2872DF7404CB5A66D57DAB27CE0"/>
    <w:rsid w:val="00BD72D5"/>
  </w:style>
  <w:style w:type="paragraph" w:customStyle="1" w:styleId="193230F4D53046828B34165B7D71502B">
    <w:name w:val="193230F4D53046828B34165B7D71502B"/>
    <w:rsid w:val="001E56E2"/>
  </w:style>
  <w:style w:type="paragraph" w:customStyle="1" w:styleId="F0C2EDF91BB24A35BB32C770AFD430FA">
    <w:name w:val="F0C2EDF91BB24A35BB32C770AFD430FA"/>
    <w:rsid w:val="001E56E2"/>
  </w:style>
  <w:style w:type="paragraph" w:customStyle="1" w:styleId="2DFF02C4037D4F75AF78DA19004DC2BD">
    <w:name w:val="2DFF02C4037D4F75AF78DA19004DC2BD"/>
    <w:rsid w:val="001E56E2"/>
  </w:style>
  <w:style w:type="paragraph" w:customStyle="1" w:styleId="DC712874D27541F795BAC4605B9A4F0B">
    <w:name w:val="DC712874D27541F795BAC4605B9A4F0B"/>
    <w:rsid w:val="001E56E2"/>
  </w:style>
  <w:style w:type="paragraph" w:customStyle="1" w:styleId="CA640A841370496EA026C2C9A34565D0">
    <w:name w:val="CA640A841370496EA026C2C9A34565D0"/>
    <w:rsid w:val="001E56E2"/>
  </w:style>
  <w:style w:type="paragraph" w:customStyle="1" w:styleId="CE7852085A8E4E76BC23600BD56B5545">
    <w:name w:val="CE7852085A8E4E76BC23600BD56B5545"/>
    <w:rsid w:val="001E56E2"/>
  </w:style>
  <w:style w:type="paragraph" w:customStyle="1" w:styleId="822F2791F79D4E2D817A945BE8B86C86">
    <w:name w:val="822F2791F79D4E2D817A945BE8B86C86"/>
    <w:rsid w:val="001E56E2"/>
  </w:style>
  <w:style w:type="paragraph" w:customStyle="1" w:styleId="5EFD673A2638456E8573CAEDF21F14BD">
    <w:name w:val="5EFD673A2638456E8573CAEDF21F14BD"/>
    <w:rsid w:val="001E56E2"/>
  </w:style>
  <w:style w:type="paragraph" w:customStyle="1" w:styleId="5BA541A0929F4363979CE28BF285D92F">
    <w:name w:val="5BA541A0929F4363979CE28BF285D92F"/>
    <w:rsid w:val="001E56E2"/>
  </w:style>
  <w:style w:type="paragraph" w:customStyle="1" w:styleId="489AD8E0B5B0423B894579DC0192E44D">
    <w:name w:val="489AD8E0B5B0423B894579DC0192E44D"/>
    <w:rsid w:val="001E56E2"/>
  </w:style>
  <w:style w:type="paragraph" w:customStyle="1" w:styleId="40BD6E61DD2C4017A4F0E338766F49A2">
    <w:name w:val="40BD6E61DD2C4017A4F0E338766F49A2"/>
    <w:rsid w:val="001E56E2"/>
  </w:style>
  <w:style w:type="paragraph" w:customStyle="1" w:styleId="BA446DC982AF427B84D4339834DC48C6">
    <w:name w:val="BA446DC982AF427B84D4339834DC48C6"/>
    <w:rsid w:val="001E56E2"/>
  </w:style>
  <w:style w:type="paragraph" w:customStyle="1" w:styleId="BA256343E283466BAA615159504ED870">
    <w:name w:val="BA256343E283466BAA615159504ED870"/>
    <w:rsid w:val="001E56E2"/>
  </w:style>
  <w:style w:type="paragraph" w:customStyle="1" w:styleId="AB90DA2310F94C62816830F3538BCB83">
    <w:name w:val="AB90DA2310F94C62816830F3538BCB83"/>
    <w:rsid w:val="001E56E2"/>
  </w:style>
  <w:style w:type="paragraph" w:customStyle="1" w:styleId="D619B72AAF444A249AC2C973B924108A">
    <w:name w:val="D619B72AAF444A249AC2C973B924108A"/>
    <w:rsid w:val="001E56E2"/>
  </w:style>
  <w:style w:type="paragraph" w:customStyle="1" w:styleId="82492BF47DD54CA3A0223D40505A71D1">
    <w:name w:val="82492BF47DD54CA3A0223D40505A71D1"/>
    <w:rsid w:val="001E56E2"/>
  </w:style>
  <w:style w:type="paragraph" w:customStyle="1" w:styleId="8F592B69BC6F41F4BCB850D037A78100">
    <w:name w:val="8F592B69BC6F41F4BCB850D037A78100"/>
    <w:rsid w:val="001E56E2"/>
  </w:style>
  <w:style w:type="paragraph" w:customStyle="1" w:styleId="2A186ABB905A4EC3A91072122FB5FA08">
    <w:name w:val="2A186ABB905A4EC3A91072122FB5FA08"/>
    <w:rsid w:val="001E56E2"/>
  </w:style>
  <w:style w:type="paragraph" w:customStyle="1" w:styleId="06D98510EAAF45B0978611F99944EA57">
    <w:name w:val="06D98510EAAF45B0978611F99944EA57"/>
    <w:rsid w:val="001E56E2"/>
  </w:style>
  <w:style w:type="paragraph" w:customStyle="1" w:styleId="B3B3481D1B704510BCF764A23BDCA4C6">
    <w:name w:val="B3B3481D1B704510BCF764A23BDCA4C6"/>
    <w:rsid w:val="001E56E2"/>
  </w:style>
  <w:style w:type="paragraph" w:customStyle="1" w:styleId="1822A5ED0970404586924B6961120657">
    <w:name w:val="1822A5ED0970404586924B6961120657"/>
    <w:rsid w:val="001E56E2"/>
  </w:style>
  <w:style w:type="paragraph" w:customStyle="1" w:styleId="6BDFAAD1EC2A4371B141144DEC553229">
    <w:name w:val="6BDFAAD1EC2A4371B141144DEC553229"/>
    <w:rsid w:val="001E56E2"/>
  </w:style>
  <w:style w:type="paragraph" w:customStyle="1" w:styleId="2A22333CA59042E0ABB701C6B7BEF644">
    <w:name w:val="2A22333CA59042E0ABB701C6B7BEF644"/>
    <w:rsid w:val="001E56E2"/>
  </w:style>
  <w:style w:type="paragraph" w:customStyle="1" w:styleId="853794379A5048C4B11733A7ACC1E78E">
    <w:name w:val="853794379A5048C4B11733A7ACC1E78E"/>
    <w:rsid w:val="001E56E2"/>
  </w:style>
  <w:style w:type="paragraph" w:customStyle="1" w:styleId="C3E225F9A3A648C3B794DE7B00789048">
    <w:name w:val="C3E225F9A3A648C3B794DE7B00789048"/>
    <w:rsid w:val="001E56E2"/>
  </w:style>
  <w:style w:type="paragraph" w:customStyle="1" w:styleId="F61E5BFA31F74EE397205B8C94700DC0">
    <w:name w:val="F61E5BFA31F74EE397205B8C94700DC0"/>
    <w:rsid w:val="001E56E2"/>
  </w:style>
  <w:style w:type="paragraph" w:customStyle="1" w:styleId="25147B2FFEE24375BDD863844ACD5B93">
    <w:name w:val="25147B2FFEE24375BDD863844ACD5B93"/>
    <w:rsid w:val="001E56E2"/>
  </w:style>
  <w:style w:type="paragraph" w:customStyle="1" w:styleId="32A20C69086849A9BA0F7CA4E4ED7BD0">
    <w:name w:val="32A20C69086849A9BA0F7CA4E4ED7BD0"/>
    <w:rsid w:val="001E56E2"/>
  </w:style>
  <w:style w:type="paragraph" w:customStyle="1" w:styleId="C2892726FA17412EBB9EDE8717C7BF73">
    <w:name w:val="C2892726FA17412EBB9EDE8717C7BF73"/>
    <w:rsid w:val="001E56E2"/>
  </w:style>
  <w:style w:type="paragraph" w:customStyle="1" w:styleId="151118AAC58748CE961A2A8B69B38E27">
    <w:name w:val="151118AAC58748CE961A2A8B69B38E27"/>
    <w:rsid w:val="001E56E2"/>
  </w:style>
  <w:style w:type="paragraph" w:customStyle="1" w:styleId="ABF1567CE28746E0B36E6437CC011BE7">
    <w:name w:val="ABF1567CE28746E0B36E6437CC011BE7"/>
    <w:rsid w:val="001E56E2"/>
  </w:style>
  <w:style w:type="paragraph" w:customStyle="1" w:styleId="938C7C52232F42338B5F392510E900A8">
    <w:name w:val="938C7C52232F42338B5F392510E900A8"/>
    <w:rsid w:val="001E56E2"/>
  </w:style>
  <w:style w:type="paragraph" w:customStyle="1" w:styleId="723BD1D89827401F833470E6145C1900">
    <w:name w:val="723BD1D89827401F833470E6145C1900"/>
    <w:rsid w:val="001E56E2"/>
  </w:style>
  <w:style w:type="paragraph" w:customStyle="1" w:styleId="AA1AFFAC7CAC4A6F88FEDE6ED507332D">
    <w:name w:val="AA1AFFAC7CAC4A6F88FEDE6ED507332D"/>
    <w:rsid w:val="001E56E2"/>
  </w:style>
  <w:style w:type="paragraph" w:customStyle="1" w:styleId="9A04F613E15A40A1BA66CD6AFB672116">
    <w:name w:val="9A04F613E15A40A1BA66CD6AFB672116"/>
    <w:rsid w:val="001E56E2"/>
  </w:style>
  <w:style w:type="paragraph" w:customStyle="1" w:styleId="BA401ADAE1094F58BE487067D055F70D">
    <w:name w:val="BA401ADAE1094F58BE487067D055F70D"/>
    <w:rsid w:val="001E56E2"/>
  </w:style>
  <w:style w:type="paragraph" w:customStyle="1" w:styleId="A1EBDA4C07D04460B479A73FE7CD8206">
    <w:name w:val="A1EBDA4C07D04460B479A73FE7CD8206"/>
    <w:rsid w:val="001E56E2"/>
  </w:style>
  <w:style w:type="paragraph" w:customStyle="1" w:styleId="4E288CC13DFA493DB25A89D1A8C8CE14">
    <w:name w:val="4E288CC13DFA493DB25A89D1A8C8CE14"/>
    <w:rsid w:val="001E56E2"/>
  </w:style>
  <w:style w:type="paragraph" w:customStyle="1" w:styleId="E347B8CCC8F54EBC9B15CD98D10A60C5">
    <w:name w:val="E347B8CCC8F54EBC9B15CD98D10A60C5"/>
    <w:rsid w:val="001E56E2"/>
  </w:style>
  <w:style w:type="paragraph" w:customStyle="1" w:styleId="D9189DD09DAF41109DDE343326556AD3">
    <w:name w:val="D9189DD09DAF41109DDE343326556AD3"/>
    <w:rsid w:val="001E56E2"/>
  </w:style>
  <w:style w:type="paragraph" w:customStyle="1" w:styleId="9B3269FD4AD24DF58A289E26F85700A8">
    <w:name w:val="9B3269FD4AD24DF58A289E26F85700A8"/>
    <w:rsid w:val="001E56E2"/>
  </w:style>
  <w:style w:type="paragraph" w:customStyle="1" w:styleId="26651A38499B4DDA9E9234228D08E214">
    <w:name w:val="26651A38499B4DDA9E9234228D08E214"/>
    <w:rsid w:val="001E56E2"/>
  </w:style>
  <w:style w:type="paragraph" w:customStyle="1" w:styleId="2BAABBFD47AF40718DE991DC530D1280">
    <w:name w:val="2BAABBFD47AF40718DE991DC530D1280"/>
    <w:rsid w:val="001E5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