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0B1C" w:rsidRPr="00C41CB7" w:rsidP="00E04F6D">
      <w:pPr>
        <w:pStyle w:val="TitleCommittee0"/>
      </w:pPr>
      <w:sdt>
        <w:sdtPr>
          <w:alias w:val="CommitteeName"/>
          <w:tag w:val="CommitteeName"/>
          <w:id w:val="1869951332"/>
          <w:placeholder>
            <w:docPart w:val="A691E2EE869F44409ABD5B473E420102"/>
          </w:placeholder>
          <w:richText/>
        </w:sdtPr>
        <w:sdtContent>
          <w:r w:rsidRPr="00C41CB7">
            <w:t>Public Accounts Committee</w:t>
          </w:r>
        </w:sdtContent>
      </w:sdt>
    </w:p>
    <w:p w:rsidR="00F40B1C" w:rsidRPr="00C41CB7" w:rsidP="00E04F6D">
      <w:pPr>
        <w:pStyle w:val="TitleInquiry0"/>
      </w:pPr>
      <w:r w:rsidRPr="00C41CB7">
        <w:t xml:space="preserve">Oral evidence: </w:t>
      </w:r>
      <w:sdt>
        <w:sdtPr>
          <w:alias w:val="InquiryName"/>
          <w:tag w:val="InquiryName"/>
          <w:id w:val="377371847"/>
          <w:placeholder>
            <w:docPart w:val="A691E2EE869F44409ABD5B473E420102"/>
          </w:placeholder>
          <w:richText/>
        </w:sdtPr>
        <w:sdtContent>
          <w:r w:rsidRPr="00C41CB7">
            <w:t>Improving defence inventory management</w:t>
          </w:r>
        </w:sdtContent>
      </w:sdt>
      <w:r w:rsidRPr="00C41CB7">
        <w:t xml:space="preserve">, HC </w:t>
      </w:r>
      <w:sdt>
        <w:sdtPr>
          <w:alias w:val="InquiryRefNo"/>
          <w:tag w:val="InquiryRefNo"/>
          <w:id w:val="-281725174"/>
          <w:placeholder>
            <w:docPart w:val="A691E2EE869F44409ABD5B473E420102"/>
          </w:placeholder>
          <w:richText/>
        </w:sdtPr>
        <w:sdtContent>
          <w:r w:rsidRPr="00C41CB7">
            <w:t>66</w:t>
          </w:r>
        </w:sdtContent>
      </w:sdt>
    </w:p>
    <w:sdt>
      <w:sdtPr>
        <w:alias w:val="SittingDate"/>
        <w:tag w:val="SittingDate"/>
        <w:id w:val="-1160222926"/>
        <w:placeholder>
          <w:docPart w:val="A691E2EE869F44409ABD5B473E420102"/>
        </w:placeholder>
        <w:richText/>
      </w:sdtPr>
      <w:sdtContent>
        <w:p w:rsidR="00F40B1C" w:rsidRPr="00C41CB7" w:rsidP="00E04F6D">
          <w:pPr>
            <w:pStyle w:val="Para"/>
          </w:pPr>
          <w:r w:rsidRPr="00C41CB7">
            <w:t>Monday 13 November 2023</w:t>
          </w:r>
        </w:p>
      </w:sdtContent>
    </w:sdt>
    <w:p w:rsidR="00F40B1C" w:rsidRPr="00C41CB7" w:rsidP="00E04F6D">
      <w:pPr>
        <w:pStyle w:val="Para"/>
      </w:pPr>
      <w:r w:rsidRPr="00C41CB7">
        <w:t xml:space="preserve">Ordered by the House of </w:t>
      </w:r>
      <w:sdt>
        <w:sdtPr>
          <w:alias w:val="House"/>
          <w:tag w:val="House"/>
          <w:id w:val="809213435"/>
          <w:placeholder>
            <w:docPart w:val="A691E2EE869F44409ABD5B473E420102"/>
          </w:placeholder>
          <w:richText/>
        </w:sdtPr>
        <w:sdtContent>
          <w:r w:rsidRPr="00C41CB7">
            <w:t>Commons</w:t>
          </w:r>
        </w:sdtContent>
      </w:sdt>
      <w:r w:rsidRPr="00C41CB7">
        <w:t xml:space="preserve"> to be published on </w:t>
      </w:r>
      <w:sdt>
        <w:sdtPr>
          <w:alias w:val="PublishDate"/>
          <w:tag w:val="PublishDate"/>
          <w:id w:val="217021599"/>
          <w:placeholder>
            <w:docPart w:val="A691E2EE869F44409ABD5B473E420102"/>
          </w:placeholder>
          <w:richText/>
        </w:sdtPr>
        <w:sdtContent>
          <w:r w:rsidRPr="00C41CB7">
            <w:t>13 November 2023</w:t>
          </w:r>
        </w:sdtContent>
      </w:sdt>
      <w:r w:rsidRPr="00C41CB7">
        <w:t>.</w:t>
      </w:r>
    </w:p>
    <w:p w:rsidR="00F40B1C" w:rsidRPr="00C41CB7" w:rsidP="00E04F6D">
      <w:r>
        <w:fldChar w:fldCharType="begin"/>
      </w:r>
      <w:r>
        <w:instrText xml:space="preserve"> HYPERLINK "https://parliamentlive.tv/Event/Index/f84d737c-8d3d-4f66-b1b0-beafb5bbb8ac" </w:instrText>
      </w:r>
      <w:r>
        <w:fldChar w:fldCharType="separate"/>
      </w:r>
      <w:sdt>
        <w:sdtPr>
          <w:rPr>
            <w:rStyle w:val="Hyperlink"/>
          </w:rPr>
          <w:alias w:val="VideoHyperlink"/>
          <w:tag w:val="VideoHyperlink"/>
          <w:id w:val="703995351"/>
          <w:placeholder>
            <w:docPart w:val="A691E2EE869F44409ABD5B473E420102"/>
          </w:placeholder>
          <w:richText/>
        </w:sdtPr>
        <w:sdtEndPr>
          <w:rPr>
            <w:rStyle w:val="Hyperlink"/>
          </w:rPr>
        </w:sdtEndPr>
        <w:sdtContent>
          <w:r w:rsidRPr="00B77D1D">
            <w:rPr>
              <w:rStyle w:val="Hyperlink"/>
            </w:rPr>
            <w:t>Watch the meeting</w:t>
          </w:r>
        </w:sdtContent>
      </w:sdt>
      <w:r>
        <w:fldChar w:fldCharType="end"/>
      </w:r>
    </w:p>
    <w:p w:rsidR="00F40B1C" w:rsidRPr="00C41CB7" w:rsidP="00E04F6D">
      <w:r w:rsidRPr="00C41CB7">
        <w:t xml:space="preserve">Members present: </w:t>
      </w:r>
      <w:sdt>
        <w:sdtPr>
          <w:alias w:val="MembersPresent"/>
          <w:tag w:val="MembersPresent"/>
          <w:id w:val="366340316"/>
          <w:placeholder>
            <w:docPart w:val="A691E2EE869F44409ABD5B473E420102"/>
          </w:placeholder>
          <w:richText/>
        </w:sdtPr>
        <w:sdtContent>
          <w:r w:rsidRPr="00C41CB7">
            <w:t>Dame Meg Hillier (Chair); Sir Geoffrey Clifton-Brown; Mr Jonathan Djanogly; Mrs Flick Drummond; Mr Mark Francois; Peter Grant; Ben Lake; Anne Marie Morris.</w:t>
          </w:r>
        </w:sdtContent>
      </w:sdt>
    </w:p>
    <w:p w:rsidR="00F40B1C" w:rsidRPr="00C41CB7" w:rsidP="00F40B1C">
      <w:pPr>
        <w:rPr>
          <w:rFonts w:eastAsia="Times New Roman" w:cs="Times New Roman"/>
        </w:rPr>
      </w:pPr>
      <w:r w:rsidRPr="00C41CB7">
        <w:t xml:space="preserve">Gareth Davies, Comptroller </w:t>
      </w:r>
      <w:r w:rsidR="0048755A">
        <w:t>and</w:t>
      </w:r>
      <w:r w:rsidRPr="00C41CB7">
        <w:t xml:space="preserve"> Auditor General, National Audit Office, Tom McDonald, Director, Defence Value for Money Audit, National Audit Office, </w:t>
      </w:r>
      <w:r w:rsidRPr="00C41CB7">
        <w:rPr>
          <w:rFonts w:eastAsia="Times New Roman" w:cs="Times New Roman"/>
        </w:rPr>
        <w:t xml:space="preserve">Adrian Jenner, Director of Parliamentary Relations, </w:t>
      </w:r>
      <w:r w:rsidRPr="00C41CB7" w:rsidR="00B52B4F">
        <w:t xml:space="preserve">National Audit Office, </w:t>
      </w:r>
      <w:r w:rsidRPr="00C41CB7">
        <w:rPr>
          <w:rFonts w:eastAsia="Times New Roman" w:cs="Times New Roman"/>
        </w:rPr>
        <w:t>and Marius Gallaher, Alternate Treasury Officer of Accounts, were in attendance.</w:t>
      </w:r>
    </w:p>
    <w:p w:rsidR="00F40B1C" w:rsidRPr="00C41CB7" w:rsidP="00E04F6D"/>
    <w:p w:rsidR="00F40B1C" w:rsidRPr="00C41CB7" w:rsidP="00E04F6D">
      <w:pPr>
        <w:pStyle w:val="ParaCentre"/>
      </w:pPr>
      <w:r w:rsidRPr="00C41CB7">
        <w:t xml:space="preserve">Questions </w:t>
      </w:r>
      <w:sdt>
        <w:sdtPr>
          <w:alias w:val="QuestionNumbers"/>
          <w:tag w:val="QuestionNumbers"/>
          <w:id w:val="-1223666168"/>
          <w:placeholder>
            <w:docPart w:val="A691E2EE869F44409ABD5B473E420102"/>
          </w:placeholder>
          <w:richText/>
        </w:sdtPr>
        <w:sdtContent>
          <w:r w:rsidRPr="00C41CB7">
            <w:t>1 -</w:t>
          </w:r>
          <w:r w:rsidRPr="00C41CB7" w:rsidR="00C41CB7">
            <w:t xml:space="preserve"> 10</w:t>
          </w:r>
          <w:r w:rsidR="005D2F19">
            <w:t>5</w:t>
          </w:r>
        </w:sdtContent>
      </w:sdt>
    </w:p>
    <w:p w:rsidR="00F40B1C" w:rsidRPr="00C41CB7" w:rsidP="00E04F6D">
      <w:pPr>
        <w:pStyle w:val="TitleWitnesses0"/>
      </w:pPr>
      <w:r w:rsidRPr="00C41CB7">
        <w:t>Witnesses</w:t>
      </w:r>
    </w:p>
    <w:sdt>
      <w:sdtPr>
        <w:alias w:val="WitnessSet"/>
        <w:tag w:val="WitnessSet"/>
        <w:id w:val="-368373484"/>
        <w:placeholder>
          <w:docPart w:val="6B20A84EAD0147DEAC70DA483063DDBF"/>
        </w:placeholder>
        <w:richText/>
      </w:sdtPr>
      <w:sdtContent>
        <w:p w:rsidR="00F40B1C" w:rsidRPr="00C41CB7" w:rsidP="00E04F6D">
          <w:pPr>
            <w:pStyle w:val="Para"/>
          </w:pPr>
          <w:r w:rsidRPr="00C41CB7">
            <w:t xml:space="preserve">I: David Williams, </w:t>
          </w:r>
          <w:r w:rsidRPr="00C41CB7" w:rsidR="00EE46BA">
            <w:t>Permanent Secretary</w:t>
          </w:r>
          <w:r w:rsidRPr="00C41CB7">
            <w:t>, Ministry of Defence; Vice Admiral Andy Kyte, Chief of Defence Logistics and Support, Ministry of Defence; Andy Start, Chief Executive Officer, Defence Equipment and Support; John Farrow, Director, Logistics and Support Operating Centre, Defence Equipment and Support.</w:t>
          </w:r>
        </w:p>
      </w:sdtContent>
    </w:sdt>
    <w:p w:rsidR="00F40B1C" w:rsidRPr="00C41CB7" w:rsidP="00E04F6D">
      <w:pPr>
        <w:rPr>
          <w:rFonts w:eastAsia="Times New Roman"/>
          <w:szCs w:val="20"/>
        </w:rPr>
      </w:pPr>
      <w:r w:rsidRPr="00C41CB7">
        <w:br w:type="page"/>
      </w:r>
    </w:p>
    <w:p w:rsidR="00F40B1C" w:rsidRPr="00C41CB7" w:rsidP="00F40B1C">
      <w:pPr>
        <w:spacing w:before="180" w:after="180"/>
        <w:jc w:val="center"/>
        <w:rPr>
          <w:rFonts w:eastAsia="Times New Roman" w:cs="Times New Roman"/>
          <w:sz w:val="28"/>
        </w:rPr>
      </w:pPr>
      <w:bookmarkStart w:id="0" w:name="Panel1"/>
      <w:r w:rsidRPr="00C41CB7">
        <w:rPr>
          <w:rFonts w:eastAsia="Times New Roman" w:cs="Times New Roman"/>
          <w:sz w:val="28"/>
        </w:rPr>
        <w:t xml:space="preserve">Report by the Comptroller and Auditor General </w:t>
      </w:r>
    </w:p>
    <w:p w:rsidR="00F40B1C" w:rsidRPr="00C41CB7" w:rsidP="00F40B1C">
      <w:pPr>
        <w:spacing w:before="180" w:after="180"/>
        <w:jc w:val="center"/>
        <w:rPr>
          <w:rFonts w:eastAsia="Times New Roman" w:cs="Times New Roman"/>
          <w:sz w:val="28"/>
        </w:rPr>
      </w:pPr>
      <w:r w:rsidRPr="00C41CB7">
        <w:rPr>
          <w:rFonts w:eastAsia="Times New Roman" w:cs="Times New Roman"/>
          <w:sz w:val="28"/>
        </w:rPr>
        <w:t xml:space="preserve">Defence </w:t>
      </w:r>
      <w:r w:rsidRPr="00C41CB7">
        <w:rPr>
          <w:rFonts w:eastAsia="Times New Roman" w:cs="Times New Roman"/>
          <w:sz w:val="28"/>
        </w:rPr>
        <w:t>inventory management (HC 1793)</w:t>
      </w:r>
    </w:p>
    <w:p w:rsidR="00F40B1C" w:rsidRPr="00C41CB7" w:rsidP="00F40B1C">
      <w:pPr>
        <w:spacing w:before="180" w:after="180"/>
        <w:jc w:val="center"/>
        <w:rPr>
          <w:rFonts w:eastAsia="Times New Roman" w:cs="Times New Roman"/>
          <w:sz w:val="28"/>
        </w:rPr>
      </w:pPr>
    </w:p>
    <w:sdt>
      <w:sdtPr>
        <w:rPr>
          <w:sz w:val="22"/>
        </w:rPr>
        <w:alias w:val="WitnessExamination"/>
        <w:tag w:val="WitnessExamination"/>
        <w:id w:val="2003463402"/>
        <w:placeholder>
          <w:docPart w:val="6B20A84EAD0147DEAC70DA483063DDBF"/>
        </w:placeholder>
        <w:richText/>
      </w:sdtPr>
      <w:sdtEndPr>
        <w:rPr>
          <w:sz w:val="28"/>
        </w:rPr>
      </w:sdtEndPr>
      <w:sdtContent>
        <w:p w:rsidR="00F40B1C" w:rsidRPr="00C41CB7" w:rsidP="00F40B1C">
          <w:pPr>
            <w:pStyle w:val="TitlePanel0"/>
            <w:rPr>
              <w:szCs w:val="28"/>
            </w:rPr>
          </w:pPr>
          <w:r w:rsidRPr="00C41CB7">
            <w:rPr>
              <w:szCs w:val="28"/>
            </w:rPr>
            <w:t>Examination of Witnesses</w:t>
          </w:r>
        </w:p>
        <w:p w:rsidR="00F40B1C" w:rsidRPr="00C41CB7" w:rsidP="00F40B1C">
          <w:pPr>
            <w:pStyle w:val="TitlePanel0"/>
            <w:jc w:val="both"/>
          </w:pPr>
          <w:r w:rsidRPr="00C41CB7">
            <w:rPr>
              <w:sz w:val="22"/>
            </w:rPr>
            <w:t xml:space="preserve">Witnesses: </w:t>
          </w:r>
          <w:r w:rsidRPr="00C41CB7">
            <w:rPr>
              <w:sz w:val="22"/>
            </w:rPr>
            <w:t>David Williams, Vice Admiral Andy Kyte, Andy Start and John Farrow.</w:t>
          </w:r>
        </w:p>
      </w:sdtContent>
    </w:sdt>
    <w:p w:rsidR="00E66EB6" w:rsidRPr="00C41CB7" w:rsidP="00F40B1C">
      <w:pPr>
        <w:pStyle w:val="Question"/>
      </w:pPr>
      <w:sdt>
        <w:sdtPr>
          <w:alias w:val="Member"/>
          <w:tag w:val="&lt;Member mnisId='1524' dodsId='35914'&gt;"/>
          <w:id w:val="661983141"/>
          <w:placeholder>
            <w:docPart w:val="DefaultPlaceholder_-1854013440"/>
          </w:placeholder>
          <w:richText/>
        </w:sdtPr>
        <w:sdtContent>
          <w:r w:rsidRPr="00C41CB7" w:rsidR="00F40B1C">
            <w:rPr>
              <w:b/>
            </w:rPr>
            <w:t>Chair:</w:t>
          </w:r>
        </w:sdtContent>
      </w:sdt>
      <w:r w:rsidRPr="00C41CB7" w:rsidR="00F40B1C">
        <w:t xml:space="preserve"> Welcome to the Public Accounts Committee on Monday </w:t>
      </w:r>
      <w:r w:rsidRPr="00C41CB7">
        <w:t xml:space="preserve">13 </w:t>
      </w:r>
      <w:r w:rsidRPr="00C41CB7" w:rsidR="00F40B1C">
        <w:t>November 20</w:t>
      </w:r>
      <w:r w:rsidRPr="00C41CB7">
        <w:t>23</w:t>
      </w:r>
      <w:r w:rsidRPr="00C41CB7" w:rsidR="00F40B1C">
        <w:t xml:space="preserve">. Today we are looking at the Ministry </w:t>
      </w:r>
      <w:r w:rsidRPr="00C41CB7">
        <w:t xml:space="preserve">of </w:t>
      </w:r>
      <w:r w:rsidRPr="00C41CB7" w:rsidR="00F40B1C">
        <w:t>Defence inventory. The Ministry of Defence holds more than 740 million individual items of inventory</w:t>
      </w:r>
      <w:r w:rsidRPr="00C41CB7">
        <w:t>,</w:t>
      </w:r>
      <w:r w:rsidRPr="00C41CB7" w:rsidR="00F40B1C">
        <w:t xml:space="preserve"> valued at nearly </w:t>
      </w:r>
      <w:r w:rsidRPr="00C41CB7">
        <w:t>£</w:t>
      </w:r>
      <w:r w:rsidRPr="00C41CB7" w:rsidR="00F40B1C">
        <w:t>12 billion</w:t>
      </w:r>
      <w:r w:rsidRPr="00C41CB7">
        <w:t>.</w:t>
      </w:r>
      <w:r w:rsidRPr="00C41CB7" w:rsidR="00F40B1C">
        <w:t xml:space="preserve"> </w:t>
      </w:r>
      <w:r w:rsidRPr="00C41CB7">
        <w:t>W</w:t>
      </w:r>
      <w:r w:rsidRPr="00C41CB7" w:rsidR="00F40B1C">
        <w:t>hen we looked at this as a Committee a decade ago, we highlighted that the MOD face</w:t>
      </w:r>
      <w:r w:rsidRPr="00C41CB7">
        <w:t>d</w:t>
      </w:r>
      <w:r w:rsidRPr="00C41CB7" w:rsidR="00F40B1C">
        <w:t xml:space="preserve"> serious problems in inventory management, including inconsistent disposal </w:t>
      </w:r>
      <w:r w:rsidRPr="00C41CB7">
        <w:t xml:space="preserve">and </w:t>
      </w:r>
      <w:r w:rsidRPr="00C41CB7" w:rsidR="00F40B1C">
        <w:t>overbuying of assets. Despite improvements along the way, there are still some strong weaknesses</w:t>
      </w:r>
      <w:r w:rsidRPr="00C41CB7">
        <w:t>,</w:t>
      </w:r>
      <w:r w:rsidRPr="00C41CB7" w:rsidR="00F40B1C">
        <w:t xml:space="preserve"> if that is not an oxymoron. There are many longstanding weaknesses that remain with the inventory management systems across the three armed forces that the MOD is responsible</w:t>
      </w:r>
      <w:r w:rsidRPr="00C41CB7">
        <w:t xml:space="preserve"> for.</w:t>
      </w:r>
    </w:p>
    <w:p w:rsidR="00095E21" w:rsidRPr="00C41CB7" w:rsidP="00E66EB6">
      <w:pPr>
        <w:pStyle w:val="Question"/>
        <w:numPr>
          <w:ilvl w:val="0"/>
          <w:numId w:val="0"/>
        </w:numPr>
        <w:ind w:left="794"/>
      </w:pPr>
      <w:r w:rsidRPr="00C41CB7">
        <w:t xml:space="preserve">I would like to welcome our witnesses. We have David Williams, the </w:t>
      </w:r>
      <w:r w:rsidRPr="00C41CB7" w:rsidR="00EE46BA">
        <w:t>Permanent Secretary</w:t>
      </w:r>
      <w:r w:rsidRPr="00C41CB7">
        <w:t xml:space="preserve"> at the Ministry of Defence</w:t>
      </w:r>
      <w:r w:rsidRPr="00C41CB7" w:rsidR="00EE46BA">
        <w:t>;</w:t>
      </w:r>
      <w:r w:rsidRPr="00C41CB7">
        <w:t xml:space="preserve"> </w:t>
      </w:r>
      <w:r w:rsidRPr="00C41CB7" w:rsidR="00E66EB6">
        <w:t xml:space="preserve">Vice Admiral </w:t>
      </w:r>
      <w:r w:rsidRPr="00C41CB7">
        <w:t>Andy K</w:t>
      </w:r>
      <w:r w:rsidRPr="00C41CB7" w:rsidR="00E66EB6">
        <w:t>y</w:t>
      </w:r>
      <w:r w:rsidRPr="00C41CB7">
        <w:t xml:space="preserve">te, the </w:t>
      </w:r>
      <w:r w:rsidRPr="00C41CB7" w:rsidR="00E66EB6">
        <w:t>c</w:t>
      </w:r>
      <w:r w:rsidRPr="00C41CB7">
        <w:t xml:space="preserve">hief of </w:t>
      </w:r>
      <w:r w:rsidRPr="00C41CB7" w:rsidR="00E66EB6">
        <w:t>d</w:t>
      </w:r>
      <w:r w:rsidRPr="00C41CB7">
        <w:t xml:space="preserve">efence </w:t>
      </w:r>
      <w:r w:rsidRPr="00C41CB7" w:rsidR="00E66EB6">
        <w:t>l</w:t>
      </w:r>
      <w:r w:rsidRPr="00C41CB7">
        <w:t xml:space="preserve">ogistics and </w:t>
      </w:r>
      <w:r w:rsidRPr="00C41CB7" w:rsidR="00E66EB6">
        <w:t>s</w:t>
      </w:r>
      <w:r w:rsidRPr="00C41CB7">
        <w:t>upport</w:t>
      </w:r>
      <w:r w:rsidRPr="00C41CB7" w:rsidR="00EE46BA">
        <w:t>;</w:t>
      </w:r>
      <w:r w:rsidRPr="00C41CB7">
        <w:t xml:space="preserve"> Andy </w:t>
      </w:r>
      <w:r w:rsidRPr="00C41CB7" w:rsidR="00E66EB6">
        <w:t xml:space="preserve">Start, </w:t>
      </w:r>
      <w:r w:rsidRPr="00C41CB7">
        <w:t xml:space="preserve">the </w:t>
      </w:r>
      <w:r w:rsidRPr="00C41CB7" w:rsidR="00E66EB6">
        <w:t>c</w:t>
      </w:r>
      <w:r w:rsidRPr="00C41CB7">
        <w:t xml:space="preserve">hief </w:t>
      </w:r>
      <w:r w:rsidRPr="00C41CB7" w:rsidR="00E66EB6">
        <w:t>e</w:t>
      </w:r>
      <w:r w:rsidRPr="00C41CB7">
        <w:t xml:space="preserve">xecutive at Defence Equipment and Support, also known </w:t>
      </w:r>
      <w:r w:rsidRPr="00C41CB7" w:rsidR="00E66EB6">
        <w:t>DE&amp;S</w:t>
      </w:r>
      <w:r w:rsidRPr="00C41CB7" w:rsidR="00EE46BA">
        <w:t>;</w:t>
      </w:r>
      <w:r w:rsidRPr="00C41CB7">
        <w:t xml:space="preserve"> and John Farrow, the </w:t>
      </w:r>
      <w:r w:rsidRPr="00C41CB7" w:rsidR="00E66EB6">
        <w:t>d</w:t>
      </w:r>
      <w:r w:rsidRPr="00C41CB7">
        <w:t xml:space="preserve">irector of the </w:t>
      </w:r>
      <w:r w:rsidRPr="00C41CB7" w:rsidR="00EE46BA">
        <w:t>logistics and support operating centre</w:t>
      </w:r>
      <w:r w:rsidRPr="00C41CB7">
        <w:t xml:space="preserve"> </w:t>
      </w:r>
      <w:r w:rsidRPr="00C41CB7" w:rsidR="00E66EB6">
        <w:t xml:space="preserve">at </w:t>
      </w:r>
      <w:r w:rsidRPr="00C41CB7">
        <w:t>Defence Equipment and Support.</w:t>
      </w:r>
    </w:p>
    <w:p w:rsidR="00E66EB6" w:rsidRPr="00C41CB7" w:rsidP="00E66EB6">
      <w:pPr>
        <w:pStyle w:val="Question"/>
        <w:numPr>
          <w:ilvl w:val="0"/>
          <w:numId w:val="0"/>
        </w:numPr>
        <w:ind w:left="794"/>
      </w:pPr>
      <w:r w:rsidRPr="00C41CB7">
        <w:t>W</w:t>
      </w:r>
      <w:r w:rsidRPr="00C41CB7" w:rsidR="00F40B1C">
        <w:t>e try not to use acronyms in this Committee</w:t>
      </w:r>
      <w:r w:rsidRPr="00C41CB7">
        <w:t>.</w:t>
      </w:r>
      <w:r w:rsidRPr="00C41CB7" w:rsidR="00F40B1C">
        <w:t xml:space="preserve"> </w:t>
      </w:r>
      <w:r w:rsidRPr="00C41CB7">
        <w:t>M</w:t>
      </w:r>
      <w:r w:rsidRPr="00C41CB7" w:rsidR="00F40B1C">
        <w:t>uch as some of us will know them</w:t>
      </w:r>
      <w:r w:rsidRPr="00C41CB7">
        <w:t>,</w:t>
      </w:r>
      <w:r w:rsidRPr="00C41CB7" w:rsidR="00F40B1C">
        <w:t xml:space="preserve"> </w:t>
      </w:r>
      <w:r w:rsidRPr="00C41CB7">
        <w:t>i</w:t>
      </w:r>
      <w:r w:rsidRPr="00C41CB7" w:rsidR="00F40B1C">
        <w:t>t is very confusing for anyone else</w:t>
      </w:r>
      <w:r w:rsidRPr="00C41CB7">
        <w:t>,</w:t>
      </w:r>
      <w:r w:rsidRPr="00C41CB7" w:rsidR="00F40B1C">
        <w:t xml:space="preserve"> and sometimes for us to</w:t>
      </w:r>
      <w:r w:rsidRPr="00C41CB7">
        <w:t>o,</w:t>
      </w:r>
      <w:r w:rsidRPr="00C41CB7" w:rsidR="00F40B1C">
        <w:t xml:space="preserve"> </w:t>
      </w:r>
      <w:r w:rsidRPr="00C41CB7">
        <w:t>s</w:t>
      </w:r>
      <w:r w:rsidRPr="00C41CB7" w:rsidR="00F40B1C">
        <w:t xml:space="preserve">o if </w:t>
      </w:r>
      <w:r w:rsidRPr="00C41CB7" w:rsidR="00EE46BA">
        <w:t>you</w:t>
      </w:r>
      <w:r w:rsidRPr="00C41CB7" w:rsidR="00F40B1C">
        <w:t xml:space="preserve"> could bear that in mind</w:t>
      </w:r>
      <w:r w:rsidRPr="00C41CB7" w:rsidR="005F11F7">
        <w:t xml:space="preserve"> </w:t>
      </w:r>
      <w:r w:rsidRPr="00C41CB7">
        <w:t xml:space="preserve">and </w:t>
      </w:r>
      <w:r w:rsidRPr="00C41CB7" w:rsidR="00F40B1C">
        <w:t xml:space="preserve">spell it out when you are describing something, </w:t>
      </w:r>
      <w:r w:rsidRPr="00C41CB7">
        <w:t xml:space="preserve">that would </w:t>
      </w:r>
      <w:r w:rsidRPr="00C41CB7" w:rsidR="00F40B1C">
        <w:t>be very helpful.</w:t>
      </w:r>
    </w:p>
    <w:p w:rsidR="00E66EB6" w:rsidRPr="00C41CB7" w:rsidP="00E66EB6">
      <w:pPr>
        <w:pStyle w:val="Question"/>
        <w:numPr>
          <w:ilvl w:val="0"/>
          <w:numId w:val="0"/>
        </w:numPr>
        <w:ind w:left="794"/>
      </w:pPr>
      <w:r w:rsidRPr="00C41CB7">
        <w:t>W</w:t>
      </w:r>
      <w:r w:rsidRPr="00C41CB7" w:rsidR="00F40B1C">
        <w:t>ithout further ado</w:t>
      </w:r>
      <w:r w:rsidRPr="00C41CB7">
        <w:t>,</w:t>
      </w:r>
      <w:r w:rsidRPr="00C41CB7" w:rsidR="00F40B1C">
        <w:t xml:space="preserve"> I would like to ask Mr Mark </w:t>
      </w:r>
      <w:r w:rsidRPr="00C41CB7">
        <w:t xml:space="preserve">Francois </w:t>
      </w:r>
      <w:r w:rsidRPr="00C41CB7" w:rsidR="00EE46BA">
        <w:t xml:space="preserve">MP </w:t>
      </w:r>
      <w:r w:rsidRPr="00C41CB7">
        <w:t>to kick off for us.</w:t>
      </w:r>
    </w:p>
    <w:p w:rsidR="00E66EB6" w:rsidRPr="00C41CB7" w:rsidP="00D84977">
      <w:pPr>
        <w:pStyle w:val="Question"/>
        <w:numPr>
          <w:ilvl w:val="0"/>
          <w:numId w:val="0"/>
        </w:numPr>
        <w:ind w:left="794"/>
      </w:pPr>
      <w:sdt>
        <w:sdtPr>
          <w:alias w:val="Member"/>
          <w:tag w:val="&lt;Member mnisId='1444' dodsId='25619'&gt;"/>
          <w:id w:val="1235747270"/>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EE46BA">
        <w:t xml:space="preserve">Gentlemen, </w:t>
      </w:r>
      <w:r w:rsidRPr="00C41CB7">
        <w:t xml:space="preserve">good afternoon. </w:t>
      </w:r>
      <w:r w:rsidRPr="00C41CB7" w:rsidR="00F40B1C">
        <w:t xml:space="preserve">Vice Admiral </w:t>
      </w:r>
      <w:r w:rsidRPr="00C41CB7">
        <w:t>Kyte</w:t>
      </w:r>
      <w:r w:rsidRPr="00C41CB7" w:rsidR="00F40B1C">
        <w:t>, you were appointed in September, so very recently</w:t>
      </w:r>
      <w:r w:rsidRPr="00C41CB7">
        <w:t>,</w:t>
      </w:r>
      <w:r w:rsidRPr="00C41CB7" w:rsidR="00F40B1C">
        <w:t xml:space="preserve"> </w:t>
      </w:r>
      <w:r w:rsidRPr="00C41CB7">
        <w:t xml:space="preserve">as </w:t>
      </w:r>
      <w:r w:rsidRPr="00C41CB7" w:rsidR="00F40B1C">
        <w:t xml:space="preserve">new </w:t>
      </w:r>
      <w:r w:rsidRPr="00C41CB7">
        <w:t>c</w:t>
      </w:r>
      <w:r w:rsidRPr="00C41CB7" w:rsidR="00F40B1C">
        <w:t xml:space="preserve">hief of </w:t>
      </w:r>
      <w:r w:rsidRPr="00C41CB7">
        <w:t>d</w:t>
      </w:r>
      <w:r w:rsidRPr="00C41CB7" w:rsidR="00F40B1C">
        <w:t xml:space="preserve">efence </w:t>
      </w:r>
      <w:r w:rsidRPr="00C41CB7">
        <w:t>l</w:t>
      </w:r>
      <w:r w:rsidRPr="00C41CB7" w:rsidR="00F40B1C">
        <w:t xml:space="preserve">ogistics and </w:t>
      </w:r>
      <w:r w:rsidRPr="00C41CB7">
        <w:t>s</w:t>
      </w:r>
      <w:r w:rsidRPr="00C41CB7" w:rsidR="00F40B1C">
        <w:t xml:space="preserve">upport. No doubt that is </w:t>
      </w:r>
      <w:r w:rsidRPr="00C41CB7">
        <w:t xml:space="preserve">CDLS </w:t>
      </w:r>
      <w:r w:rsidRPr="00C41CB7" w:rsidR="00F40B1C">
        <w:t>in MOD speak.</w:t>
      </w:r>
    </w:p>
    <w:p w:rsidR="00E66EB6" w:rsidRPr="00C41CB7" w:rsidP="00E66EB6">
      <w:pPr>
        <w:pStyle w:val="Question"/>
        <w:numPr>
          <w:ilvl w:val="0"/>
          <w:numId w:val="0"/>
        </w:numPr>
        <w:ind w:left="794"/>
      </w:pPr>
      <w:sdt>
        <w:sdtPr>
          <w:alias w:val="Member"/>
          <w:tag w:val="&lt;Member mnisId='1524' dodsId='35914'&gt;"/>
          <w:id w:val="-260682057"/>
          <w:placeholder>
            <w:docPart w:val="DefaultPlaceholder_-1854013440"/>
          </w:placeholder>
          <w:richText/>
        </w:sdtPr>
        <w:sdtContent>
          <w:r w:rsidRPr="00C41CB7">
            <w:rPr>
              <w:b/>
            </w:rPr>
            <w:t>Chair:</w:t>
          </w:r>
        </w:sdtContent>
      </w:sdt>
      <w:r w:rsidRPr="00C41CB7">
        <w:t xml:space="preserve"> Mr Francois is already breaking the rules on acronyms.</w:t>
      </w:r>
    </w:p>
    <w:p w:rsidR="00F40B1C" w:rsidRPr="00C41CB7" w:rsidP="00E66EB6">
      <w:pPr>
        <w:pStyle w:val="Question"/>
      </w:pPr>
      <w:sdt>
        <w:sdtPr>
          <w:alias w:val="Member"/>
          <w:tag w:val="&lt;Member mnisId='1444' dodsId='25619'&gt;"/>
          <w:id w:val="-407921826"/>
          <w:placeholder>
            <w:docPart w:val="DefaultPlaceholder_-1854013440"/>
          </w:placeholder>
          <w:richText/>
        </w:sdtPr>
        <w:sdtContent>
          <w:r w:rsidRPr="00C41CB7" w:rsidR="00E66EB6">
            <w:rPr>
              <w:b/>
            </w:rPr>
            <w:t xml:space="preserve">Mr </w:t>
          </w:r>
          <w:r w:rsidRPr="00C41CB7" w:rsidR="00095E21">
            <w:rPr>
              <w:b/>
            </w:rPr>
            <w:t>Francois:</w:t>
          </w:r>
        </w:sdtContent>
      </w:sdt>
      <w:r w:rsidRPr="00C41CB7" w:rsidR="00E66EB6">
        <w:t xml:space="preserve"> W</w:t>
      </w:r>
      <w:r w:rsidRPr="00C41CB7">
        <w:t>hat was the rationale for creating this new three-star appointment?</w:t>
      </w:r>
    </w:p>
    <w:p w:rsidR="00F40B1C" w:rsidRPr="00C41CB7" w:rsidP="00E66EB6">
      <w:pPr>
        <w:pStyle w:val="Answer"/>
      </w:pPr>
      <w:sdt>
        <w:sdtPr>
          <w:alias w:val="Witness"/>
          <w:id w:val="-1940750172"/>
          <w:placeholder>
            <w:docPart w:val="DefaultPlaceholder_-1854013440"/>
          </w:placeholder>
          <w:richText/>
        </w:sdtPr>
        <w:sdtContent>
          <w:r w:rsidRPr="00C41CB7" w:rsidR="00D84977">
            <w:rPr>
              <w:b/>
              <w:i/>
            </w:rPr>
            <w:t>Andy Kyte:</w:t>
          </w:r>
        </w:sdtContent>
      </w:sdt>
      <w:r w:rsidRPr="00C41CB7" w:rsidR="00E66EB6">
        <w:t xml:space="preserve"> </w:t>
      </w:r>
      <w:r w:rsidRPr="00C41CB7">
        <w:t xml:space="preserve">Thank you, Mr Francois, for the question. I would describe the impetus behind creating </w:t>
      </w:r>
      <w:r w:rsidRPr="00C41CB7" w:rsidR="00E66EB6">
        <w:t>c</w:t>
      </w:r>
      <w:r w:rsidRPr="00C41CB7">
        <w:t xml:space="preserve">hief </w:t>
      </w:r>
      <w:r w:rsidRPr="00C41CB7" w:rsidR="00E66EB6">
        <w:t>of d</w:t>
      </w:r>
      <w:r w:rsidRPr="00C41CB7">
        <w:t xml:space="preserve">efence </w:t>
      </w:r>
      <w:r w:rsidRPr="00C41CB7" w:rsidR="00E66EB6">
        <w:t>l</w:t>
      </w:r>
      <w:r w:rsidRPr="00C41CB7">
        <w:t xml:space="preserve">ogistics and </w:t>
      </w:r>
      <w:r w:rsidRPr="00C41CB7" w:rsidR="00E66EB6">
        <w:t>s</w:t>
      </w:r>
      <w:r w:rsidRPr="00C41CB7">
        <w:t>upport</w:t>
      </w:r>
      <w:r w:rsidRPr="00C41CB7" w:rsidR="00E66EB6">
        <w:t>, or CDLS,</w:t>
      </w:r>
      <w:r w:rsidRPr="00C41CB7">
        <w:t xml:space="preserve"> and the </w:t>
      </w:r>
      <w:r w:rsidRPr="00C41CB7" w:rsidR="00095E21">
        <w:t>d</w:t>
      </w:r>
      <w:r w:rsidRPr="00C41CB7">
        <w:t xml:space="preserve">efence </w:t>
      </w:r>
      <w:r w:rsidRPr="00C41CB7" w:rsidR="00095E21">
        <w:t>s</w:t>
      </w:r>
      <w:r w:rsidRPr="00C41CB7">
        <w:t xml:space="preserve">upport </w:t>
      </w:r>
      <w:r w:rsidRPr="00C41CB7" w:rsidR="00095E21">
        <w:t>o</w:t>
      </w:r>
      <w:r w:rsidRPr="00C41CB7">
        <w:t>rganisation</w:t>
      </w:r>
      <w:r w:rsidRPr="00C41CB7" w:rsidR="00E66EB6">
        <w:t xml:space="preserve"> as the </w:t>
      </w:r>
      <w:r w:rsidRPr="00C41CB7">
        <w:t xml:space="preserve">realisation that the Department </w:t>
      </w:r>
      <w:r w:rsidRPr="00C41CB7" w:rsidR="00E66EB6">
        <w:t xml:space="preserve">needed to </w:t>
      </w:r>
      <w:r w:rsidRPr="00C41CB7">
        <w:t xml:space="preserve">create functional owners for a number of areas, </w:t>
      </w:r>
      <w:r w:rsidRPr="00C41CB7" w:rsidR="00E66EB6">
        <w:t xml:space="preserve">including </w:t>
      </w:r>
      <w:r w:rsidRPr="00C41CB7">
        <w:t>support</w:t>
      </w:r>
      <w:r w:rsidRPr="00C41CB7" w:rsidR="00E66EB6">
        <w:t>,</w:t>
      </w:r>
      <w:r w:rsidRPr="00C41CB7">
        <w:t xml:space="preserve"> medical </w:t>
      </w:r>
      <w:r w:rsidRPr="00C41CB7" w:rsidR="00E66EB6">
        <w:t xml:space="preserve">and </w:t>
      </w:r>
      <w:r w:rsidRPr="00C41CB7">
        <w:t>intelligence</w:t>
      </w:r>
      <w:r w:rsidRPr="00C41CB7" w:rsidR="00E66EB6">
        <w:t>. T</w:t>
      </w:r>
      <w:r w:rsidRPr="00C41CB7">
        <w:t xml:space="preserve">here </w:t>
      </w:r>
      <w:r w:rsidRPr="00C41CB7" w:rsidR="00927FA0">
        <w:t>are</w:t>
      </w:r>
      <w:r w:rsidRPr="00C41CB7" w:rsidR="00E66EB6">
        <w:t xml:space="preserve"> </w:t>
      </w:r>
      <w:r w:rsidRPr="00C41CB7">
        <w:t>a bunch of other defence</w:t>
      </w:r>
      <w:r w:rsidRPr="00C41CB7" w:rsidR="00E66EB6">
        <w:t>-</w:t>
      </w:r>
      <w:r w:rsidRPr="00C41CB7">
        <w:t>facing functions</w:t>
      </w:r>
      <w:r w:rsidRPr="00C41CB7" w:rsidR="00E66EB6">
        <w:t>. T</w:t>
      </w:r>
      <w:r w:rsidRPr="00C41CB7">
        <w:t>hese were designed to look across defence in order to effectively bring</w:t>
      </w:r>
      <w:r w:rsidRPr="00C41CB7" w:rsidR="00E66EB6">
        <w:t xml:space="preserve"> a cohering, </w:t>
      </w:r>
      <w:r w:rsidRPr="00C41CB7">
        <w:t>co-ordinating oversight of activity</w:t>
      </w:r>
      <w:r w:rsidRPr="00C41CB7" w:rsidR="00E66EB6">
        <w:t>.</w:t>
      </w:r>
      <w:r w:rsidRPr="00C41CB7">
        <w:t xml:space="preserve"> </w:t>
      </w:r>
      <w:r w:rsidRPr="00C41CB7" w:rsidR="00E66EB6">
        <w:t>F</w:t>
      </w:r>
      <w:r w:rsidRPr="00C41CB7">
        <w:t>or support</w:t>
      </w:r>
      <w:r w:rsidRPr="00C41CB7" w:rsidR="00E66EB6">
        <w:t xml:space="preserve"> in particular, </w:t>
      </w:r>
      <w:r w:rsidRPr="00C41CB7">
        <w:t xml:space="preserve">it was a realisation that the siloed approach to the delivery of support, which the National Audit Office </w:t>
      </w:r>
      <w:r w:rsidRPr="00C41CB7" w:rsidR="00EE39A3">
        <w:t xml:space="preserve">Report </w:t>
      </w:r>
      <w:r w:rsidRPr="00C41CB7">
        <w:t xml:space="preserve">brings out, needed to be brought together. </w:t>
      </w:r>
      <w:r w:rsidRPr="00C41CB7" w:rsidR="00E66EB6">
        <w:t>T</w:t>
      </w:r>
      <w:r w:rsidRPr="00C41CB7">
        <w:t>he impetus was a recognition</w:t>
      </w:r>
      <w:r w:rsidRPr="00C41CB7" w:rsidR="00E66EB6">
        <w:t xml:space="preserve"> that,</w:t>
      </w:r>
      <w:r w:rsidRPr="00C41CB7">
        <w:t xml:space="preserve"> in a number of areas</w:t>
      </w:r>
      <w:r w:rsidRPr="00C41CB7" w:rsidR="00E66EB6">
        <w:t xml:space="preserve">, </w:t>
      </w:r>
      <w:r w:rsidRPr="00C41CB7">
        <w:t>it needed to bring that more central co-ordination.</w:t>
      </w:r>
    </w:p>
    <w:p w:rsidR="00F40B1C" w:rsidRPr="00C41CB7" w:rsidP="00F40B1C">
      <w:pPr>
        <w:pStyle w:val="Question"/>
      </w:pPr>
      <w:sdt>
        <w:sdtPr>
          <w:alias w:val="Member"/>
          <w:tag w:val="&lt;Member mnisId='1444' dodsId='25619'&gt;"/>
          <w:id w:val="1335039434"/>
          <w:placeholder>
            <w:docPart w:val="DefaultPlaceholder_-1854013440"/>
          </w:placeholder>
          <w:richText/>
        </w:sdtPr>
        <w:sdtContent>
          <w:r w:rsidRPr="00C41CB7" w:rsidR="00E66EB6">
            <w:rPr>
              <w:b/>
            </w:rPr>
            <w:t xml:space="preserve">Mr </w:t>
          </w:r>
          <w:r w:rsidRPr="00C41CB7" w:rsidR="00095E21">
            <w:rPr>
              <w:b/>
            </w:rPr>
            <w:t>Francois:</w:t>
          </w:r>
        </w:sdtContent>
      </w:sdt>
      <w:r w:rsidRPr="00C41CB7" w:rsidR="00E66EB6">
        <w:t xml:space="preserve"> </w:t>
      </w:r>
      <w:r w:rsidRPr="00C41CB7">
        <w:t xml:space="preserve">Which </w:t>
      </w:r>
      <w:r w:rsidRPr="00C41CB7" w:rsidR="00862288">
        <w:t>top</w:t>
      </w:r>
      <w:r w:rsidRPr="00C41CB7">
        <w:t>-</w:t>
      </w:r>
      <w:r w:rsidRPr="00C41CB7" w:rsidR="00862288">
        <w:t xml:space="preserve">level </w:t>
      </w:r>
      <w:r w:rsidRPr="00C41CB7">
        <w:t>budget holder</w:t>
      </w:r>
      <w:r w:rsidRPr="00C41CB7" w:rsidR="00862288">
        <w:t>,</w:t>
      </w:r>
      <w:r w:rsidRPr="00C41CB7">
        <w:t xml:space="preserve"> </w:t>
      </w:r>
      <w:r w:rsidRPr="00C41CB7" w:rsidR="00862288">
        <w:t xml:space="preserve">or </w:t>
      </w:r>
      <w:r w:rsidRPr="00C41CB7">
        <w:t>TLB</w:t>
      </w:r>
      <w:r w:rsidRPr="00C41CB7" w:rsidR="00862288">
        <w:t>,</w:t>
      </w:r>
      <w:r w:rsidRPr="00C41CB7">
        <w:t xml:space="preserve"> are you under?</w:t>
      </w:r>
    </w:p>
    <w:p w:rsidR="00862288" w:rsidRPr="00C41CB7" w:rsidP="00862288">
      <w:pPr>
        <w:pStyle w:val="Answer"/>
      </w:pPr>
      <w:sdt>
        <w:sdtPr>
          <w:alias w:val="Witness"/>
          <w:id w:val="-1190217426"/>
          <w:placeholder>
            <w:docPart w:val="DefaultPlaceholder_-1854013440"/>
          </w:placeholder>
          <w:richText/>
        </w:sdtPr>
        <w:sdtContent>
          <w:r w:rsidRPr="00C41CB7" w:rsidR="00D84977">
            <w:rPr>
              <w:b/>
              <w:i/>
            </w:rPr>
            <w:t>Andy Kyte:</w:t>
          </w:r>
        </w:sdtContent>
      </w:sdt>
      <w:r w:rsidRPr="00C41CB7">
        <w:t xml:space="preserve"> I sit under </w:t>
      </w:r>
      <w:r w:rsidRPr="00C41CB7" w:rsidR="00F40B1C">
        <w:t>UK Strategic Command</w:t>
      </w:r>
      <w:r w:rsidRPr="00C41CB7">
        <w:t>.</w:t>
      </w:r>
    </w:p>
    <w:p w:rsidR="00F40B1C" w:rsidRPr="00C41CB7" w:rsidP="00E877E1">
      <w:pPr>
        <w:pStyle w:val="Question"/>
        <w:numPr>
          <w:ilvl w:val="0"/>
          <w:numId w:val="0"/>
        </w:numPr>
        <w:ind w:left="794"/>
      </w:pPr>
      <w:sdt>
        <w:sdtPr>
          <w:alias w:val="Member"/>
          <w:tag w:val="&lt;Member mnisId='1444' dodsId='25619'&gt;"/>
          <w:id w:val="1400016786"/>
          <w:placeholder>
            <w:docPart w:val="DefaultPlaceholder_-1854013440"/>
          </w:placeholder>
          <w:richText/>
        </w:sdtPr>
        <w:sdtContent>
          <w:r w:rsidRPr="00C41CB7" w:rsidR="00862288">
            <w:rPr>
              <w:b/>
            </w:rPr>
            <w:t xml:space="preserve">Mr </w:t>
          </w:r>
          <w:r w:rsidRPr="00C41CB7" w:rsidR="00095E21">
            <w:rPr>
              <w:b/>
            </w:rPr>
            <w:t>Francois:</w:t>
          </w:r>
        </w:sdtContent>
      </w:sdt>
      <w:r w:rsidRPr="00C41CB7" w:rsidR="00862288">
        <w:t xml:space="preserve"> So you are under StratCom.</w:t>
      </w:r>
    </w:p>
    <w:p w:rsidR="00F40B1C" w:rsidRPr="00C41CB7" w:rsidP="00862288">
      <w:pPr>
        <w:pStyle w:val="Answer"/>
      </w:pPr>
      <w:sdt>
        <w:sdtPr>
          <w:alias w:val="Witness"/>
          <w:id w:val="2043316488"/>
          <w:placeholder>
            <w:docPart w:val="DefaultPlaceholder_-1854013440"/>
          </w:placeholder>
          <w:richText/>
        </w:sdtPr>
        <w:sdtContent>
          <w:r w:rsidRPr="00C41CB7" w:rsidR="00D84977">
            <w:rPr>
              <w:b/>
              <w:i/>
            </w:rPr>
            <w:t>Andy Kyte:</w:t>
          </w:r>
        </w:sdtContent>
      </w:sdt>
      <w:r w:rsidRPr="00C41CB7" w:rsidR="00862288">
        <w:t xml:space="preserve"> Yes.</w:t>
      </w:r>
    </w:p>
    <w:p w:rsidR="00F40B1C" w:rsidRPr="00C41CB7" w:rsidP="00862288">
      <w:pPr>
        <w:pStyle w:val="Question"/>
      </w:pPr>
      <w:sdt>
        <w:sdtPr>
          <w:alias w:val="Member"/>
          <w:tag w:val="&lt;Member mnisId='1444' dodsId='25619'&gt;"/>
          <w:id w:val="-1448313260"/>
          <w:placeholder>
            <w:docPart w:val="DefaultPlaceholder_-1854013440"/>
          </w:placeholder>
          <w:richText/>
        </w:sdtPr>
        <w:sdtContent>
          <w:r w:rsidRPr="00C41CB7" w:rsidR="00862288">
            <w:rPr>
              <w:b/>
            </w:rPr>
            <w:t xml:space="preserve">Mr </w:t>
          </w:r>
          <w:r w:rsidRPr="00C41CB7" w:rsidR="00095E21">
            <w:rPr>
              <w:b/>
            </w:rPr>
            <w:t>Francois:</w:t>
          </w:r>
        </w:sdtContent>
      </w:sdt>
      <w:r w:rsidRPr="00C41CB7" w:rsidR="00862288">
        <w:t xml:space="preserve"> H</w:t>
      </w:r>
      <w:r w:rsidRPr="00C41CB7">
        <w:t>ow are you going to interrelate with Mr Andy Start to</w:t>
      </w:r>
      <w:r w:rsidRPr="00C41CB7" w:rsidR="00862288">
        <w:t xml:space="preserve"> your</w:t>
      </w:r>
      <w:r w:rsidRPr="00C41CB7">
        <w:t xml:space="preserve"> left</w:t>
      </w:r>
      <w:r w:rsidRPr="00C41CB7" w:rsidR="00862288">
        <w:t xml:space="preserve">, </w:t>
      </w:r>
      <w:r w:rsidRPr="00C41CB7">
        <w:t xml:space="preserve">the </w:t>
      </w:r>
      <w:r w:rsidRPr="00C41CB7" w:rsidR="00862288">
        <w:t>h</w:t>
      </w:r>
      <w:r w:rsidRPr="00C41CB7">
        <w:t>ead of Defence Equipment and Support</w:t>
      </w:r>
      <w:r w:rsidRPr="00C41CB7" w:rsidR="00862288">
        <w:t>? H</w:t>
      </w:r>
      <w:r w:rsidRPr="00C41CB7">
        <w:t xml:space="preserve">e has nearly all the support contracts. You now have responsibility for delivering more efficient support. </w:t>
      </w:r>
      <w:r w:rsidRPr="00C41CB7" w:rsidR="00862288">
        <w:t>H</w:t>
      </w:r>
      <w:r w:rsidRPr="00C41CB7">
        <w:t xml:space="preserve">ow is that going to work? </w:t>
      </w:r>
      <w:r w:rsidRPr="00C41CB7" w:rsidR="00862288">
        <w:t>A</w:t>
      </w:r>
      <w:r w:rsidRPr="00C41CB7">
        <w:t>t the end of the day</w:t>
      </w:r>
      <w:r w:rsidRPr="00C41CB7" w:rsidR="00862288">
        <w:t>,</w:t>
      </w:r>
      <w:r w:rsidRPr="00C41CB7">
        <w:t xml:space="preserve"> </w:t>
      </w:r>
      <w:r w:rsidRPr="00C41CB7" w:rsidR="00862288">
        <w:t xml:space="preserve">he has </w:t>
      </w:r>
      <w:r w:rsidRPr="00C41CB7">
        <w:t>the contract</w:t>
      </w:r>
      <w:r w:rsidRPr="00C41CB7" w:rsidR="00862288">
        <w:t>s,</w:t>
      </w:r>
      <w:r w:rsidRPr="00C41CB7">
        <w:t xml:space="preserve"> not you.</w:t>
      </w:r>
    </w:p>
    <w:p w:rsidR="00862288" w:rsidRPr="00C41CB7" w:rsidP="00862288">
      <w:pPr>
        <w:pStyle w:val="Answer"/>
      </w:pPr>
      <w:sdt>
        <w:sdtPr>
          <w:alias w:val="Witness"/>
          <w:id w:val="-764230877"/>
          <w:placeholder>
            <w:docPart w:val="DefaultPlaceholder_-1854013440"/>
          </w:placeholder>
          <w:richText/>
        </w:sdtPr>
        <w:sdtContent>
          <w:r w:rsidRPr="00C41CB7" w:rsidR="00D84977">
            <w:rPr>
              <w:b/>
              <w:i/>
            </w:rPr>
            <w:t>Andy Kyte:</w:t>
          </w:r>
        </w:sdtContent>
      </w:sdt>
      <w:r w:rsidRPr="00C41CB7">
        <w:t xml:space="preserve"> </w:t>
      </w:r>
      <w:r w:rsidRPr="00C41CB7" w:rsidR="00F40B1C">
        <w:t xml:space="preserve">That is correct. </w:t>
      </w:r>
      <w:r w:rsidRPr="00C41CB7">
        <w:t xml:space="preserve">In </w:t>
      </w:r>
      <w:r w:rsidRPr="00C41CB7" w:rsidR="00702D0B">
        <w:t>the way</w:t>
      </w:r>
      <w:r w:rsidRPr="00C41CB7">
        <w:t xml:space="preserve"> </w:t>
      </w:r>
      <w:r w:rsidRPr="00C41CB7" w:rsidR="00F40B1C">
        <w:t>we are taking this forward</w:t>
      </w:r>
      <w:r w:rsidRPr="00C41CB7">
        <w:t>,</w:t>
      </w:r>
      <w:r w:rsidRPr="00C41CB7" w:rsidR="00F40B1C">
        <w:t xml:space="preserve"> my role is ultimately to set the strategy, to interpret that into policy</w:t>
      </w:r>
      <w:r w:rsidRPr="00C41CB7">
        <w:t>,</w:t>
      </w:r>
      <w:r w:rsidRPr="00C41CB7" w:rsidR="00F40B1C">
        <w:t xml:space="preserve"> and to set performance </w:t>
      </w:r>
      <w:r w:rsidRPr="00C41CB7">
        <w:t xml:space="preserve">standards and </w:t>
      </w:r>
      <w:r w:rsidRPr="00C41CB7" w:rsidR="00F40B1C">
        <w:t>the framework within which the whole of support will be delivered. I also set the requirement for a number of what we would call support enablers</w:t>
      </w:r>
      <w:r w:rsidRPr="00C41CB7">
        <w:t>.</w:t>
      </w:r>
      <w:r w:rsidRPr="00C41CB7" w:rsidR="00F40B1C">
        <w:t xml:space="preserve"> </w:t>
      </w:r>
      <w:r w:rsidRPr="00C41CB7">
        <w:t xml:space="preserve">As a very specific </w:t>
      </w:r>
      <w:r w:rsidRPr="00C41CB7" w:rsidR="00F40B1C">
        <w:t>example, that might be the outload capabilities in R</w:t>
      </w:r>
      <w:r w:rsidRPr="00C41CB7">
        <w:t>A</w:t>
      </w:r>
      <w:r w:rsidRPr="00C41CB7" w:rsidR="00F40B1C">
        <w:t xml:space="preserve">F </w:t>
      </w:r>
      <w:r w:rsidRPr="00C41CB7">
        <w:t>B</w:t>
      </w:r>
      <w:r w:rsidRPr="00C41CB7" w:rsidR="00F40B1C">
        <w:t>rize Norton</w:t>
      </w:r>
      <w:r w:rsidRPr="00C41CB7">
        <w:t>. M</w:t>
      </w:r>
      <w:r w:rsidRPr="00C41CB7" w:rsidR="00F40B1C">
        <w:t xml:space="preserve">y role is </w:t>
      </w:r>
      <w:r w:rsidRPr="00C41CB7">
        <w:t xml:space="preserve">also </w:t>
      </w:r>
      <w:r w:rsidRPr="00C41CB7" w:rsidR="00F40B1C">
        <w:t>to bring coherence across the frontline commands and, above all else, to assure the delivery of operational support.</w:t>
      </w:r>
    </w:p>
    <w:p w:rsidR="00862288" w:rsidRPr="00C41CB7" w:rsidP="00862288">
      <w:pPr>
        <w:pStyle w:val="Answer"/>
      </w:pPr>
      <w:r w:rsidRPr="00C41CB7">
        <w:t>If I look back to before I joined, it is fair to say that the relationship between D</w:t>
      </w:r>
      <w:r w:rsidRPr="00C41CB7">
        <w:t>E&amp;</w:t>
      </w:r>
      <w:r w:rsidRPr="00C41CB7">
        <w:t xml:space="preserve">S and </w:t>
      </w:r>
      <w:r w:rsidRPr="00C41CB7">
        <w:t>d</w:t>
      </w:r>
      <w:r w:rsidRPr="00C41CB7">
        <w:t xml:space="preserve">efence support was not as close as it should have been. The </w:t>
      </w:r>
      <w:r w:rsidRPr="00C41CB7" w:rsidR="00EE46BA">
        <w:t>Permanent Secretary</w:t>
      </w:r>
      <w:r w:rsidRPr="00C41CB7">
        <w:t xml:space="preserve"> commissioned a</w:t>
      </w:r>
      <w:r w:rsidRPr="00C41CB7">
        <w:t>n internal</w:t>
      </w:r>
      <w:r w:rsidRPr="00C41CB7">
        <w:t xml:space="preserve"> review earlier this year, and one of the key conclusions from that review was </w:t>
      </w:r>
      <w:r w:rsidRPr="00C41CB7">
        <w:t xml:space="preserve">that, </w:t>
      </w:r>
      <w:r w:rsidRPr="00C41CB7">
        <w:t xml:space="preserve">in order to get after precisely what you are talking about, </w:t>
      </w:r>
      <w:r w:rsidRPr="00C41CB7">
        <w:t>Mr Francois</w:t>
      </w:r>
      <w:r w:rsidRPr="00C41CB7">
        <w:t>, we needed to be much more closely integrated.</w:t>
      </w:r>
    </w:p>
    <w:p w:rsidR="00862288" w:rsidRPr="00C41CB7" w:rsidP="00862288">
      <w:pPr>
        <w:pStyle w:val="Answer"/>
      </w:pPr>
      <w:r w:rsidRPr="00C41CB7">
        <w:t>W</w:t>
      </w:r>
      <w:r w:rsidRPr="00C41CB7" w:rsidR="00F40B1C">
        <w:t xml:space="preserve">hat </w:t>
      </w:r>
      <w:r w:rsidRPr="00C41CB7">
        <w:t xml:space="preserve">Mr Start </w:t>
      </w:r>
      <w:r w:rsidRPr="00C41CB7" w:rsidR="00F40B1C">
        <w:t>and I are just exploring right now is the way in which we can achieve that. Our aspiration is to place me</w:t>
      </w:r>
      <w:r w:rsidRPr="00C41CB7">
        <w:t>,</w:t>
      </w:r>
      <w:r w:rsidRPr="00C41CB7" w:rsidR="00F40B1C">
        <w:t xml:space="preserve"> remaining as a Strat</w:t>
      </w:r>
      <w:r w:rsidRPr="00C41CB7">
        <w:t>C</w:t>
      </w:r>
      <w:r w:rsidRPr="00C41CB7" w:rsidR="00F40B1C">
        <w:t xml:space="preserve">om </w:t>
      </w:r>
      <w:r w:rsidRPr="00C41CB7">
        <w:t>o</w:t>
      </w:r>
      <w:r w:rsidRPr="00C41CB7" w:rsidR="00F40B1C">
        <w:t xml:space="preserve">fficer, </w:t>
      </w:r>
      <w:r w:rsidRPr="00C41CB7" w:rsidR="00EE39A3">
        <w:t>on to</w:t>
      </w:r>
      <w:r w:rsidRPr="00C41CB7" w:rsidR="00F40B1C">
        <w:t xml:space="preserve"> Mr Start</w:t>
      </w:r>
      <w:r w:rsidRPr="00C41CB7">
        <w:t>’</w:t>
      </w:r>
      <w:r w:rsidRPr="00C41CB7" w:rsidR="00F40B1C">
        <w:t xml:space="preserve">s </w:t>
      </w:r>
      <w:r w:rsidRPr="00C41CB7">
        <w:t>e</w:t>
      </w:r>
      <w:r w:rsidRPr="00C41CB7" w:rsidR="00F40B1C">
        <w:t xml:space="preserve">xecutive </w:t>
      </w:r>
      <w:r w:rsidRPr="00C41CB7">
        <w:t>c</w:t>
      </w:r>
      <w:r w:rsidRPr="00C41CB7" w:rsidR="00F40B1C">
        <w:t xml:space="preserve">ommittee </w:t>
      </w:r>
      <w:r w:rsidRPr="00C41CB7">
        <w:t xml:space="preserve">in order to, </w:t>
      </w:r>
      <w:r w:rsidRPr="00C41CB7" w:rsidR="00F40B1C">
        <w:t>effectively</w:t>
      </w:r>
      <w:r w:rsidRPr="00C41CB7">
        <w:t>,</w:t>
      </w:r>
      <w:r w:rsidRPr="00C41CB7" w:rsidR="00F40B1C">
        <w:t xml:space="preserve"> bring a much broader operational support perspective to the business</w:t>
      </w:r>
      <w:r w:rsidRPr="00C41CB7">
        <w:t>.</w:t>
      </w:r>
    </w:p>
    <w:p w:rsidR="00862288" w:rsidRPr="00C41CB7" w:rsidP="00F40B1C">
      <w:pPr>
        <w:pStyle w:val="Question"/>
      </w:pPr>
      <w:sdt>
        <w:sdtPr>
          <w:alias w:val="Member"/>
          <w:tag w:val="&lt;Member mnisId='1444' dodsId='25619'&gt;"/>
          <w:id w:val="-885563837"/>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That is a</w:t>
      </w:r>
      <w:r w:rsidRPr="00C41CB7">
        <w:t>ll</w:t>
      </w:r>
      <w:r w:rsidRPr="00C41CB7" w:rsidR="00F40B1C">
        <w:t xml:space="preserve"> great theory</w:t>
      </w:r>
      <w:r w:rsidRPr="00C41CB7">
        <w:t xml:space="preserve"> and</w:t>
      </w:r>
      <w:r w:rsidRPr="00C41CB7" w:rsidR="00F40B1C">
        <w:t xml:space="preserve"> I am sure </w:t>
      </w:r>
      <w:r w:rsidRPr="00C41CB7">
        <w:t xml:space="preserve">that </w:t>
      </w:r>
      <w:r w:rsidRPr="00C41CB7" w:rsidR="00F40B1C">
        <w:t xml:space="preserve">it looked fantastic on some PowerPoint presentation </w:t>
      </w:r>
      <w:r w:rsidRPr="00C41CB7">
        <w:t xml:space="preserve">in a </w:t>
      </w:r>
      <w:r w:rsidRPr="00C41CB7" w:rsidR="00F40B1C">
        <w:t xml:space="preserve">main building. I see </w:t>
      </w:r>
      <w:r w:rsidRPr="00C41CB7">
        <w:t xml:space="preserve">that </w:t>
      </w:r>
      <w:r w:rsidRPr="00C41CB7" w:rsidR="00F40B1C">
        <w:t xml:space="preserve">the </w:t>
      </w:r>
      <w:r w:rsidRPr="00C41CB7" w:rsidR="00EE39A3">
        <w:t>Permanent Secretary</w:t>
      </w:r>
      <w:r w:rsidRPr="00C41CB7" w:rsidR="00F40B1C">
        <w:t xml:space="preserve"> is smiling at this point</w:t>
      </w:r>
      <w:r w:rsidRPr="00C41CB7">
        <w:t>,</w:t>
      </w:r>
      <w:r w:rsidRPr="00C41CB7" w:rsidR="00F40B1C">
        <w:t xml:space="preserve"> for the record</w:t>
      </w:r>
      <w:r w:rsidRPr="00C41CB7">
        <w:t>.</w:t>
      </w:r>
      <w:r w:rsidRPr="00C41CB7" w:rsidR="00F40B1C">
        <w:t xml:space="preserve"> </w:t>
      </w:r>
      <w:r w:rsidR="00E877E1">
        <w:t>Look: m</w:t>
      </w:r>
      <w:r w:rsidRPr="00C41CB7" w:rsidR="00F40B1C">
        <w:t>any of these are very long-term contracts</w:t>
      </w:r>
      <w:r w:rsidRPr="00C41CB7">
        <w:t xml:space="preserve"> that are let over years.</w:t>
      </w:r>
      <w:r w:rsidRPr="00C41CB7" w:rsidR="00F40B1C">
        <w:t xml:space="preserve"> </w:t>
      </w:r>
      <w:r w:rsidRPr="00C41CB7">
        <w:t>Y</w:t>
      </w:r>
      <w:r w:rsidRPr="00C41CB7" w:rsidR="00F40B1C">
        <w:t xml:space="preserve">ou arrive in this new post and you say, </w:t>
      </w:r>
      <w:r w:rsidRPr="00C41CB7">
        <w:t xml:space="preserve">“I </w:t>
      </w:r>
      <w:r w:rsidRPr="00C41CB7" w:rsidR="00F40B1C">
        <w:t>am going to set all these new standards</w:t>
      </w:r>
      <w:r w:rsidRPr="00C41CB7">
        <w:t>.</w:t>
      </w:r>
      <w:r w:rsidRPr="00C41CB7" w:rsidR="00F40B1C">
        <w:t xml:space="preserve"> I want this done</w:t>
      </w:r>
      <w:r w:rsidRPr="00C41CB7">
        <w:t xml:space="preserve">. </w:t>
      </w:r>
      <w:r w:rsidRPr="00C41CB7" w:rsidR="00F40B1C">
        <w:t>I am going to set requirements</w:t>
      </w:r>
      <w:r w:rsidR="00E877E1">
        <w:t>,</w:t>
      </w:r>
      <w:r w:rsidRPr="00C41CB7">
        <w:t>”</w:t>
      </w:r>
      <w:r w:rsidRPr="00C41CB7" w:rsidR="00F40B1C">
        <w:t xml:space="preserve"> </w:t>
      </w:r>
      <w:r w:rsidRPr="00C41CB7">
        <w:t>b</w:t>
      </w:r>
      <w:r w:rsidRPr="00C41CB7" w:rsidR="00F40B1C">
        <w:t xml:space="preserve">ut many of these contracts </w:t>
      </w:r>
      <w:r w:rsidRPr="00C41CB7">
        <w:t xml:space="preserve">are </w:t>
      </w:r>
      <w:r w:rsidRPr="00C41CB7" w:rsidR="00F40B1C">
        <w:t>already le</w:t>
      </w:r>
      <w:r w:rsidRPr="00C41CB7">
        <w:t>t</w:t>
      </w:r>
      <w:r w:rsidRPr="00C41CB7" w:rsidR="00EE39A3">
        <w:t>.</w:t>
      </w:r>
      <w:r w:rsidRPr="00C41CB7" w:rsidR="00F40B1C">
        <w:t xml:space="preserve"> </w:t>
      </w:r>
      <w:r w:rsidRPr="00C41CB7" w:rsidR="00EE39A3">
        <w:t xml:space="preserve">The </w:t>
      </w:r>
      <w:r w:rsidRPr="00C41CB7" w:rsidR="00F40B1C">
        <w:t xml:space="preserve">process </w:t>
      </w:r>
      <w:r w:rsidRPr="00C41CB7">
        <w:t xml:space="preserve">that </w:t>
      </w:r>
      <w:r w:rsidRPr="00C41CB7" w:rsidR="00F40B1C">
        <w:t>you are talking about is going to take years</w:t>
      </w:r>
      <w:r w:rsidRPr="00C41CB7">
        <w:t>, because,</w:t>
      </w:r>
      <w:r w:rsidRPr="00C41CB7" w:rsidR="00F40B1C">
        <w:t xml:space="preserve"> </w:t>
      </w:r>
      <w:r w:rsidRPr="00C41CB7">
        <w:t>a</w:t>
      </w:r>
      <w:r w:rsidRPr="00C41CB7" w:rsidR="00F40B1C">
        <w:t>s we all know from bitter experience, as soon as you try to vary a contract, the old cash register starts ting</w:t>
      </w:r>
      <w:r w:rsidR="00E877E1">
        <w:t>l</w:t>
      </w:r>
      <w:r w:rsidRPr="00C41CB7" w:rsidR="00F40B1C">
        <w:t>ing.</w:t>
      </w:r>
      <w:r w:rsidRPr="00C41CB7">
        <w:t xml:space="preserve"> </w:t>
      </w:r>
      <w:r w:rsidRPr="00C41CB7" w:rsidR="00F40B1C">
        <w:t>I can see what you are trying to achieve, but it is going to take years to make this happen, because the contractors stick absolutely rigid</w:t>
      </w:r>
      <w:r w:rsidRPr="00C41CB7">
        <w:t>ly</w:t>
      </w:r>
      <w:r w:rsidRPr="00C41CB7" w:rsidR="00F40B1C">
        <w:t xml:space="preserve"> to the contracts and the </w:t>
      </w:r>
      <w:r w:rsidR="00E877E1">
        <w:t>key performance indicator</w:t>
      </w:r>
      <w:r w:rsidRPr="00C41CB7" w:rsidR="00F40B1C">
        <w:t>s that they signed up for, do they</w:t>
      </w:r>
      <w:r w:rsidRPr="00C41CB7">
        <w:t xml:space="preserve"> not</w:t>
      </w:r>
      <w:r w:rsidRPr="00C41CB7" w:rsidR="00F40B1C">
        <w:t xml:space="preserve">? </w:t>
      </w:r>
    </w:p>
    <w:p w:rsidR="00862288" w:rsidRPr="00C41CB7" w:rsidP="00862288">
      <w:pPr>
        <w:pStyle w:val="Answer"/>
      </w:pPr>
      <w:sdt>
        <w:sdtPr>
          <w:alias w:val="Witness"/>
          <w:id w:val="-693847444"/>
          <w:placeholder>
            <w:docPart w:val="DefaultPlaceholder_-1854013440"/>
          </w:placeholder>
          <w:richText/>
        </w:sdtPr>
        <w:sdtContent>
          <w:r w:rsidRPr="00C41CB7" w:rsidR="00D84977">
            <w:rPr>
              <w:b/>
              <w:i/>
            </w:rPr>
            <w:t>Andy Kyte:</w:t>
          </w:r>
        </w:sdtContent>
      </w:sdt>
      <w:r w:rsidRPr="00C41CB7">
        <w:t xml:space="preserve"> I</w:t>
      </w:r>
      <w:r w:rsidRPr="00C41CB7" w:rsidR="00F40B1C">
        <w:t xml:space="preserve">t is </w:t>
      </w:r>
      <w:r w:rsidRPr="00C41CB7">
        <w:t xml:space="preserve">going </w:t>
      </w:r>
      <w:r w:rsidRPr="00C41CB7" w:rsidR="00F40B1C">
        <w:t>to take a number of years.</w:t>
      </w:r>
      <w:r w:rsidRPr="00C41CB7">
        <w:t xml:space="preserve"> I d</w:t>
      </w:r>
      <w:r w:rsidRPr="00C41CB7" w:rsidR="00F40B1C">
        <w:t xml:space="preserve">o not think </w:t>
      </w:r>
      <w:r w:rsidRPr="00C41CB7">
        <w:t xml:space="preserve">that </w:t>
      </w:r>
      <w:r w:rsidRPr="00C41CB7" w:rsidR="00F40B1C">
        <w:t xml:space="preserve">we could sit here and pretend </w:t>
      </w:r>
      <w:r w:rsidRPr="00C41CB7">
        <w:t xml:space="preserve">that </w:t>
      </w:r>
      <w:r w:rsidRPr="00C41CB7" w:rsidR="00F40B1C">
        <w:t>we are going to click our fingers and change it overnight</w:t>
      </w:r>
      <w:r w:rsidRPr="00C41CB7">
        <w:t>.</w:t>
      </w:r>
      <w:r w:rsidRPr="00C41CB7" w:rsidR="00F40B1C">
        <w:t xml:space="preserve"> </w:t>
      </w:r>
      <w:r w:rsidRPr="00C41CB7">
        <w:t>It is about w</w:t>
      </w:r>
      <w:r w:rsidRPr="00C41CB7" w:rsidR="00F40B1C">
        <w:t xml:space="preserve">orking closely with Mr Start, and Mr Start may want to come in </w:t>
      </w:r>
      <w:r w:rsidRPr="00C41CB7">
        <w:t xml:space="preserve">and </w:t>
      </w:r>
      <w:r w:rsidRPr="00C41CB7" w:rsidR="00F40B1C">
        <w:t xml:space="preserve">just </w:t>
      </w:r>
      <w:r w:rsidRPr="00C41CB7">
        <w:t xml:space="preserve">add </w:t>
      </w:r>
      <w:r w:rsidRPr="00C41CB7" w:rsidR="00F40B1C">
        <w:t xml:space="preserve">a bit to this. </w:t>
      </w:r>
      <w:r w:rsidRPr="00C41CB7">
        <w:t>Y</w:t>
      </w:r>
      <w:r w:rsidRPr="00C41CB7" w:rsidR="00F40B1C">
        <w:t xml:space="preserve">ou will have seen in the </w:t>
      </w:r>
      <w:r w:rsidRPr="00C41CB7" w:rsidR="00EE39A3">
        <w:t>NAO Report</w:t>
      </w:r>
      <w:r w:rsidRPr="00C41CB7" w:rsidR="00F40B1C">
        <w:t xml:space="preserve"> a reference to the </w:t>
      </w:r>
      <w:r w:rsidRPr="00C41CB7">
        <w:t>f</w:t>
      </w:r>
      <w:r w:rsidRPr="00C41CB7" w:rsidR="00F40B1C">
        <w:t xml:space="preserve">uture </w:t>
      </w:r>
      <w:r w:rsidRPr="00C41CB7">
        <w:t>d</w:t>
      </w:r>
      <w:r w:rsidRPr="00C41CB7" w:rsidR="00F40B1C">
        <w:t xml:space="preserve">efence </w:t>
      </w:r>
      <w:r w:rsidRPr="00C41CB7">
        <w:t>s</w:t>
      </w:r>
      <w:r w:rsidRPr="00C41CB7" w:rsidR="00F40B1C">
        <w:t xml:space="preserve">upport </w:t>
      </w:r>
      <w:r w:rsidRPr="00C41CB7">
        <w:t>s</w:t>
      </w:r>
      <w:r w:rsidRPr="00C41CB7" w:rsidR="00F40B1C">
        <w:t>ervices programme, where we are absolutely identifying where the opportunities will exist in contract re</w:t>
      </w:r>
      <w:r w:rsidRPr="00C41CB7">
        <w:t>-</w:t>
      </w:r>
      <w:r w:rsidRPr="00C41CB7" w:rsidR="00F40B1C">
        <w:t xml:space="preserve">let terms to bring </w:t>
      </w:r>
      <w:r w:rsidRPr="00C41CB7">
        <w:t xml:space="preserve">that greater </w:t>
      </w:r>
      <w:r w:rsidRPr="00C41CB7" w:rsidR="00F40B1C">
        <w:t>coherence that we are</w:t>
      </w:r>
      <w:r w:rsidRPr="00C41CB7">
        <w:t xml:space="preserve"> talking about.</w:t>
      </w:r>
    </w:p>
    <w:p w:rsidR="00454A76" w:rsidRPr="00C41CB7" w:rsidP="00F40B1C">
      <w:pPr>
        <w:pStyle w:val="Question"/>
      </w:pPr>
      <w:sdt>
        <w:sdtPr>
          <w:alias w:val="Member"/>
          <w:tag w:val="&lt;Member mnisId='1444' dodsId='25619'&gt;"/>
          <w:id w:val="-410543663"/>
          <w:placeholder>
            <w:docPart w:val="DefaultPlaceholder_-1854013440"/>
          </w:placeholder>
          <w:richText/>
        </w:sdtPr>
        <w:sdtContent>
          <w:r w:rsidRPr="00C41CB7" w:rsidR="00862288">
            <w:rPr>
              <w:b/>
            </w:rPr>
            <w:t xml:space="preserve">Mr </w:t>
          </w:r>
          <w:r w:rsidRPr="00C41CB7" w:rsidR="00095E21">
            <w:rPr>
              <w:b/>
            </w:rPr>
            <w:t>Francois:</w:t>
          </w:r>
        </w:sdtContent>
      </w:sdt>
      <w:r w:rsidRPr="00C41CB7" w:rsidR="00862288">
        <w:t xml:space="preserve"> </w:t>
      </w:r>
      <w:r w:rsidRPr="00C41CB7" w:rsidR="00F40B1C">
        <w:t xml:space="preserve">I have </w:t>
      </w:r>
      <w:r w:rsidRPr="00C41CB7" w:rsidR="00862288">
        <w:t>to</w:t>
      </w:r>
      <w:r w:rsidRPr="00C41CB7" w:rsidR="00F40B1C">
        <w:t xml:space="preserve"> press to test on this, because all past experience</w:t>
      </w:r>
      <w:r w:rsidRPr="00C41CB7" w:rsidR="00862288">
        <w:t xml:space="preserve"> i</w:t>
      </w:r>
      <w:r w:rsidRPr="00C41CB7" w:rsidR="00F40B1C">
        <w:t>s against you.</w:t>
      </w:r>
      <w:r w:rsidRPr="00C41CB7" w:rsidR="00862288">
        <w:t xml:space="preserve"> Mr Start is going to love this</w:t>
      </w:r>
      <w:r w:rsidRPr="00C41CB7" w:rsidR="00F40B1C">
        <w:t xml:space="preserve">. </w:t>
      </w:r>
      <w:r w:rsidRPr="00C41CB7" w:rsidR="00862288">
        <w:t xml:space="preserve">In Clive Sheldon’s </w:t>
      </w:r>
      <w:r w:rsidRPr="00C41CB7" w:rsidR="00F40B1C">
        <w:t>review</w:t>
      </w:r>
      <w:r w:rsidRPr="00C41CB7">
        <w:t xml:space="preserve"> of lessons learned in the Ajax programme, </w:t>
      </w:r>
      <w:r w:rsidRPr="00C41CB7" w:rsidR="00F40B1C">
        <w:t>he highlights</w:t>
      </w:r>
      <w:r w:rsidRPr="00C41CB7">
        <w:t xml:space="preserve">—and I will not read out the quotes, because Mr Start will be very familiar—that, </w:t>
      </w:r>
      <w:r w:rsidRPr="00C41CB7" w:rsidR="00F40B1C">
        <w:t>on a number of occasions</w:t>
      </w:r>
      <w:r w:rsidRPr="00C41CB7">
        <w:t xml:space="preserve">, </w:t>
      </w:r>
      <w:r w:rsidRPr="00C41CB7" w:rsidR="00F40B1C">
        <w:t>when people outside of the D</w:t>
      </w:r>
      <w:r w:rsidRPr="00C41CB7">
        <w:t>E&amp;</w:t>
      </w:r>
      <w:r w:rsidRPr="00C41CB7" w:rsidR="00F40B1C">
        <w:t xml:space="preserve">S chain </w:t>
      </w:r>
      <w:r w:rsidRPr="00C41CB7" w:rsidR="00EE39A3">
        <w:t>on</w:t>
      </w:r>
      <w:r w:rsidRPr="00C41CB7" w:rsidR="00F40B1C">
        <w:t xml:space="preserve"> </w:t>
      </w:r>
      <w:r w:rsidRPr="00C41CB7">
        <w:t xml:space="preserve">Ajax </w:t>
      </w:r>
      <w:r w:rsidRPr="00C41CB7" w:rsidR="00F40B1C">
        <w:t xml:space="preserve">tried to get different things </w:t>
      </w:r>
      <w:r w:rsidRPr="00C41CB7">
        <w:t xml:space="preserve">done </w:t>
      </w:r>
      <w:r w:rsidRPr="00C41CB7" w:rsidR="00F40B1C">
        <w:t xml:space="preserve">and </w:t>
      </w:r>
      <w:r w:rsidRPr="00C41CB7">
        <w:t xml:space="preserve">tried </w:t>
      </w:r>
      <w:r w:rsidRPr="00C41CB7" w:rsidR="00F40B1C">
        <w:t>to get them to do it in a different way</w:t>
      </w:r>
      <w:r w:rsidRPr="00C41CB7">
        <w:t>,</w:t>
      </w:r>
      <w:r w:rsidRPr="00C41CB7" w:rsidR="00F40B1C">
        <w:t xml:space="preserve"> </w:t>
      </w:r>
      <w:r w:rsidRPr="00C41CB7">
        <w:t>t</w:t>
      </w:r>
      <w:r w:rsidRPr="00C41CB7" w:rsidR="00F40B1C">
        <w:t>here were some very robust replies from D</w:t>
      </w:r>
      <w:r w:rsidRPr="00C41CB7">
        <w:t>E&amp;</w:t>
      </w:r>
      <w:r w:rsidRPr="00C41CB7" w:rsidR="00F40B1C">
        <w:t xml:space="preserve">S, some of which </w:t>
      </w:r>
      <w:r w:rsidRPr="00C41CB7">
        <w:t xml:space="preserve">Clive Sheldon </w:t>
      </w:r>
      <w:r w:rsidRPr="00C41CB7" w:rsidR="00F40B1C">
        <w:t>quotes in t</w:t>
      </w:r>
      <w:r w:rsidRPr="00C41CB7" w:rsidR="00EE39A3">
        <w:t>he report</w:t>
      </w:r>
      <w:r w:rsidRPr="00C41CB7">
        <w:t>,</w:t>
      </w:r>
      <w:r w:rsidRPr="00C41CB7" w:rsidR="00F40B1C">
        <w:t xml:space="preserve"> that say</w:t>
      </w:r>
      <w:r w:rsidRPr="00C41CB7">
        <w:t>,</w:t>
      </w:r>
      <w:r w:rsidRPr="00C41CB7" w:rsidR="00F40B1C">
        <w:t xml:space="preserve"> in terms</w:t>
      </w:r>
      <w:r w:rsidRPr="00C41CB7">
        <w:t>,</w:t>
      </w:r>
      <w:r w:rsidRPr="00C41CB7" w:rsidR="00F40B1C">
        <w:t xml:space="preserve"> </w:t>
      </w:r>
      <w:r w:rsidRPr="00C41CB7">
        <w:t xml:space="preserve">“Thanks very much, </w:t>
      </w:r>
      <w:r w:rsidRPr="00C41CB7" w:rsidR="00F40B1C">
        <w:t xml:space="preserve">but we are procuring this </w:t>
      </w:r>
      <w:r w:rsidRPr="00C41CB7">
        <w:t>vehicle. W</w:t>
      </w:r>
      <w:r w:rsidRPr="00C41CB7" w:rsidR="00F40B1C">
        <w:t>e know what we</w:t>
      </w:r>
      <w:r w:rsidR="00E877E1">
        <w:t>’</w:t>
      </w:r>
      <w:r w:rsidRPr="00C41CB7" w:rsidR="00F40B1C">
        <w:t>re doing and you can keep your ideas to yourself</w:t>
      </w:r>
      <w:r w:rsidR="00E877E1">
        <w:t>.</w:t>
      </w:r>
      <w:r w:rsidRPr="00C41CB7">
        <w:t>”</w:t>
      </w:r>
    </w:p>
    <w:p w:rsidR="00F40B1C" w:rsidRPr="00C41CB7" w:rsidP="00454A76">
      <w:pPr>
        <w:pStyle w:val="Question"/>
        <w:numPr>
          <w:ilvl w:val="0"/>
          <w:numId w:val="0"/>
        </w:numPr>
        <w:ind w:left="794"/>
      </w:pPr>
      <w:r w:rsidRPr="00C41CB7">
        <w:t>W</w:t>
      </w:r>
      <w:r w:rsidRPr="00C41CB7">
        <w:t>hen this has happened before and people have tried to tell D</w:t>
      </w:r>
      <w:r w:rsidRPr="00C41CB7">
        <w:t>E&amp;</w:t>
      </w:r>
      <w:r w:rsidRPr="00C41CB7">
        <w:t>S what to do</w:t>
      </w:r>
      <w:r w:rsidRPr="00C41CB7">
        <w:t>,</w:t>
      </w:r>
      <w:r w:rsidRPr="00C41CB7">
        <w:t xml:space="preserve"> </w:t>
      </w:r>
      <w:r w:rsidRPr="00C41CB7">
        <w:t>DE&amp;S</w:t>
      </w:r>
      <w:r w:rsidRPr="00C41CB7">
        <w:t xml:space="preserve"> </w:t>
      </w:r>
      <w:r w:rsidRPr="00C41CB7">
        <w:t xml:space="preserve">as </w:t>
      </w:r>
      <w:r w:rsidRPr="00C41CB7">
        <w:t>an organisation pushe</w:t>
      </w:r>
      <w:r w:rsidR="00E877E1">
        <w:t>s</w:t>
      </w:r>
      <w:r w:rsidRPr="00C41CB7">
        <w:t xml:space="preserve"> back very hard on other people</w:t>
      </w:r>
      <w:r w:rsidRPr="00C41CB7" w:rsidR="00EE39A3">
        <w:t>,</w:t>
      </w:r>
      <w:r w:rsidRPr="00C41CB7">
        <w:t xml:space="preserve"> </w:t>
      </w:r>
      <w:r w:rsidRPr="00C41CB7" w:rsidR="00095E21">
        <w:t xml:space="preserve">like </w:t>
      </w:r>
      <w:r w:rsidRPr="00C41CB7">
        <w:t>you</w:t>
      </w:r>
      <w:r w:rsidRPr="00C41CB7" w:rsidR="00EE39A3">
        <w:t>,</w:t>
      </w:r>
      <w:r w:rsidRPr="00C41CB7">
        <w:t xml:space="preserve"> trying to tell </w:t>
      </w:r>
      <w:r w:rsidRPr="00C41CB7" w:rsidR="00EE39A3">
        <w:t>it</w:t>
      </w:r>
      <w:r w:rsidRPr="00C41CB7">
        <w:t xml:space="preserve"> how to do </w:t>
      </w:r>
      <w:r w:rsidRPr="00C41CB7">
        <w:t>“</w:t>
      </w:r>
      <w:r w:rsidRPr="00C41CB7" w:rsidR="00EE39A3">
        <w:t>its</w:t>
      </w:r>
      <w:r w:rsidRPr="00C41CB7">
        <w:t xml:space="preserve"> job</w:t>
      </w:r>
      <w:r w:rsidR="00E877E1">
        <w:t>,</w:t>
      </w:r>
      <w:r w:rsidRPr="00C41CB7">
        <w:t>” so this isn</w:t>
      </w:r>
      <w:r w:rsidR="00E877E1">
        <w:t>’</w:t>
      </w:r>
      <w:r w:rsidRPr="00C41CB7">
        <w:t>t going to work, is it?</w:t>
      </w:r>
    </w:p>
    <w:p w:rsidR="00454A76" w:rsidRPr="00C41CB7" w:rsidP="00454A76">
      <w:pPr>
        <w:pStyle w:val="Answer"/>
      </w:pPr>
      <w:sdt>
        <w:sdtPr>
          <w:alias w:val="Witness"/>
          <w:id w:val="405043737"/>
          <w:placeholder>
            <w:docPart w:val="DefaultPlaceholder_-1854013440"/>
          </w:placeholder>
          <w:richText/>
        </w:sdtPr>
        <w:sdtContent>
          <w:r w:rsidRPr="00C41CB7" w:rsidR="00095E21">
            <w:rPr>
              <w:b/>
              <w:i/>
            </w:rPr>
            <w:t>Andy Start:</w:t>
          </w:r>
        </w:sdtContent>
      </w:sdt>
      <w:r w:rsidRPr="00C41CB7">
        <w:t xml:space="preserve"> </w:t>
      </w:r>
      <w:r w:rsidRPr="00C41CB7" w:rsidR="00EE39A3">
        <w:t xml:space="preserve">You </w:t>
      </w:r>
      <w:r w:rsidRPr="00C41CB7" w:rsidR="00F40B1C">
        <w:t>are absolutely right, Mr Francois, that</w:t>
      </w:r>
      <w:r w:rsidRPr="00C41CB7">
        <w:t>,</w:t>
      </w:r>
      <w:r w:rsidRPr="00C41CB7" w:rsidR="00F40B1C">
        <w:t xml:space="preserve"> historically</w:t>
      </w:r>
      <w:r w:rsidRPr="00C41CB7">
        <w:t>,</w:t>
      </w:r>
      <w:r w:rsidRPr="00C41CB7" w:rsidR="00F40B1C">
        <w:t xml:space="preserve"> those are behaviours </w:t>
      </w:r>
      <w:r w:rsidRPr="00C41CB7">
        <w:t xml:space="preserve">that </w:t>
      </w:r>
      <w:r w:rsidRPr="00C41CB7" w:rsidR="00F40B1C">
        <w:t>we have exhibited</w:t>
      </w:r>
      <w:r w:rsidRPr="00C41CB7">
        <w:t>.</w:t>
      </w:r>
      <w:r w:rsidRPr="00C41CB7" w:rsidR="00F40B1C">
        <w:t xml:space="preserve"> </w:t>
      </w:r>
      <w:r w:rsidRPr="00C41CB7">
        <w:t>A</w:t>
      </w:r>
      <w:r w:rsidRPr="00C41CB7" w:rsidR="00F40B1C">
        <w:t xml:space="preserve">s a number of </w:t>
      </w:r>
      <w:r w:rsidRPr="00C41CB7">
        <w:t xml:space="preserve">you know, we are </w:t>
      </w:r>
      <w:r w:rsidRPr="00C41CB7" w:rsidR="00F40B1C">
        <w:t>working hard to change those behaviours within my organisation to be much more transparent and much more part of the integrated defence whole.</w:t>
      </w:r>
    </w:p>
    <w:p w:rsidR="00454A76" w:rsidRPr="00C41CB7" w:rsidP="00454A76">
      <w:pPr>
        <w:pStyle w:val="Answer"/>
      </w:pPr>
      <w:r w:rsidRPr="00C41CB7">
        <w:t>Mr Ky</w:t>
      </w:r>
      <w:r w:rsidRPr="00C41CB7">
        <w:t>t</w:t>
      </w:r>
      <w:r w:rsidRPr="00C41CB7">
        <w:t xml:space="preserve">e’s role necessarily works with support champions in the frontline commands and </w:t>
      </w:r>
      <w:r w:rsidRPr="00C41CB7">
        <w:t xml:space="preserve">within each </w:t>
      </w:r>
      <w:r w:rsidRPr="00C41CB7">
        <w:t xml:space="preserve">of the delivery agents, of which my organisation </w:t>
      </w:r>
      <w:r w:rsidRPr="00C41CB7">
        <w:t>i</w:t>
      </w:r>
      <w:r w:rsidRPr="00C41CB7">
        <w:t xml:space="preserve">s the largest. My support champion is John, who is sitting </w:t>
      </w:r>
      <w:r w:rsidRPr="00C41CB7">
        <w:t xml:space="preserve">to my </w:t>
      </w:r>
      <w:r w:rsidRPr="00C41CB7">
        <w:t>left.</w:t>
      </w:r>
      <w:r w:rsidRPr="00C41CB7">
        <w:t xml:space="preserve"> Mr Kyte </w:t>
      </w:r>
      <w:r w:rsidRPr="00C41CB7">
        <w:t>has the challenge, as you exactly articulate, that he has to work across those frontline commands and all the delivery agents, which is not an easy task.</w:t>
      </w:r>
    </w:p>
    <w:p w:rsidR="00F40B1C" w:rsidRPr="00C41CB7" w:rsidP="00454A76">
      <w:pPr>
        <w:pStyle w:val="Answer"/>
      </w:pPr>
      <w:r w:rsidRPr="00C41CB7">
        <w:t xml:space="preserve">I have seen, however, in the support board that </w:t>
      </w:r>
      <w:r w:rsidRPr="00C41CB7" w:rsidR="00454A76">
        <w:t xml:space="preserve">Admiral </w:t>
      </w:r>
      <w:r w:rsidRPr="00C41CB7">
        <w:t>Ky</w:t>
      </w:r>
      <w:r w:rsidRPr="00C41CB7" w:rsidR="00454A76">
        <w:t>t</w:t>
      </w:r>
      <w:r w:rsidRPr="00C41CB7">
        <w:t>e runs</w:t>
      </w:r>
      <w:r w:rsidRPr="00C41CB7" w:rsidR="00EE39A3">
        <w:t>,</w:t>
      </w:r>
      <w:r w:rsidRPr="00C41CB7">
        <w:t xml:space="preserve"> </w:t>
      </w:r>
      <w:r w:rsidRPr="00C41CB7" w:rsidR="00454A76">
        <w:t xml:space="preserve">that the </w:t>
      </w:r>
      <w:r w:rsidRPr="00C41CB7">
        <w:t>behaviours are good and we are trying to move things into the right direction.</w:t>
      </w:r>
      <w:r w:rsidRPr="00C41CB7" w:rsidR="00454A76">
        <w:t xml:space="preserve"> </w:t>
      </w:r>
      <w:r w:rsidRPr="00C41CB7">
        <w:t>There are opportunities within the wider defence design process to strengthen Admiral K</w:t>
      </w:r>
      <w:r w:rsidRPr="00C41CB7" w:rsidR="00454A76">
        <w:t>y</w:t>
      </w:r>
      <w:r w:rsidRPr="00C41CB7">
        <w:t xml:space="preserve">te’s role, and that is </w:t>
      </w:r>
      <w:r w:rsidRPr="00C41CB7" w:rsidR="00454A76">
        <w:t xml:space="preserve">a </w:t>
      </w:r>
      <w:r w:rsidRPr="00C41CB7">
        <w:t>conversation that is happening as part of defence design</w:t>
      </w:r>
      <w:r w:rsidRPr="00C41CB7" w:rsidR="00454A76">
        <w:t>. W</w:t>
      </w:r>
      <w:r w:rsidRPr="00C41CB7">
        <w:t>ithin D</w:t>
      </w:r>
      <w:r w:rsidRPr="00C41CB7" w:rsidR="00454A76">
        <w:t>E&amp;</w:t>
      </w:r>
      <w:r w:rsidRPr="00C41CB7">
        <w:t xml:space="preserve">S, recognising the dynamics </w:t>
      </w:r>
      <w:r w:rsidRPr="00C41CB7" w:rsidR="00454A76">
        <w:t xml:space="preserve">that </w:t>
      </w:r>
      <w:r w:rsidRPr="00C41CB7">
        <w:t>you rightly highlight, Mr Francois,</w:t>
      </w:r>
      <w:r w:rsidRPr="00C41CB7" w:rsidR="00EE39A3">
        <w:t xml:space="preserve"> this</w:t>
      </w:r>
      <w:r w:rsidRPr="00C41CB7">
        <w:t xml:space="preserve"> is why we agreed to bring Admiral K</w:t>
      </w:r>
      <w:r w:rsidRPr="00C41CB7" w:rsidR="00454A76">
        <w:t>y</w:t>
      </w:r>
      <w:r w:rsidRPr="00C41CB7">
        <w:t xml:space="preserve">te </w:t>
      </w:r>
      <w:r w:rsidRPr="00C41CB7" w:rsidR="00EE39A3">
        <w:t>on to</w:t>
      </w:r>
      <w:r w:rsidRPr="00C41CB7">
        <w:t xml:space="preserve"> my </w:t>
      </w:r>
      <w:r w:rsidRPr="00C41CB7" w:rsidR="00454A76">
        <w:t>e</w:t>
      </w:r>
      <w:r w:rsidRPr="00C41CB7">
        <w:t xml:space="preserve">xecutive </w:t>
      </w:r>
      <w:r w:rsidRPr="00C41CB7" w:rsidR="00454A76">
        <w:t>c</w:t>
      </w:r>
      <w:r w:rsidRPr="00C41CB7">
        <w:t>ommittee</w:t>
      </w:r>
      <w:r w:rsidRPr="00C41CB7" w:rsidR="00454A76">
        <w:t>.</w:t>
      </w:r>
      <w:r w:rsidRPr="00C41CB7">
        <w:t xml:space="preserve"> </w:t>
      </w:r>
      <w:r w:rsidRPr="00C41CB7" w:rsidR="00EE39A3">
        <w:t xml:space="preserve">Because operational </w:t>
      </w:r>
      <w:r w:rsidRPr="00C41CB7">
        <w:t xml:space="preserve">delivery is absolutely critical for us </w:t>
      </w:r>
      <w:r w:rsidRPr="00C41CB7" w:rsidR="00454A76">
        <w:t>a</w:t>
      </w:r>
      <w:r w:rsidRPr="00C41CB7">
        <w:t>nd</w:t>
      </w:r>
      <w:r w:rsidRPr="00C41CB7" w:rsidR="00454A76">
        <w:t>,</w:t>
      </w:r>
      <w:r w:rsidRPr="00C41CB7">
        <w:t xml:space="preserve"> therefore</w:t>
      </w:r>
      <w:r w:rsidRPr="00C41CB7" w:rsidR="00454A76">
        <w:t>,</w:t>
      </w:r>
      <w:r w:rsidRPr="00C41CB7">
        <w:t xml:space="preserve"> improvement across all of operational delivery, including the </w:t>
      </w:r>
      <w:r w:rsidRPr="00C41CB7" w:rsidR="00454A76">
        <w:t xml:space="preserve">items that </w:t>
      </w:r>
      <w:r w:rsidRPr="00C41CB7">
        <w:t>we are going to discuss today, is so important</w:t>
      </w:r>
      <w:r w:rsidRPr="00C41CB7" w:rsidR="00EE39A3">
        <w:t>,</w:t>
      </w:r>
      <w:r w:rsidRPr="00C41CB7">
        <w:t xml:space="preserve"> </w:t>
      </w:r>
      <w:r w:rsidRPr="00C41CB7" w:rsidR="00454A76">
        <w:t>I w</w:t>
      </w:r>
      <w:r w:rsidRPr="00C41CB7">
        <w:t>anted to have a senior three-star on my board who was lobbying and driving around this dynamic.</w:t>
      </w:r>
    </w:p>
    <w:p w:rsidR="00454A76" w:rsidRPr="00C41CB7" w:rsidP="00F40B1C">
      <w:pPr>
        <w:pStyle w:val="Question"/>
      </w:pPr>
      <w:sdt>
        <w:sdtPr>
          <w:alias w:val="Member"/>
          <w:tag w:val="&lt;Member mnisId='1444' dodsId='25619'&gt;"/>
          <w:id w:val="-1565320469"/>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H</w:t>
      </w:r>
      <w:r w:rsidRPr="00C41CB7" w:rsidR="00F40B1C">
        <w:t>istorically, one of the classic problems in MOD procurement, again and again</w:t>
      </w:r>
      <w:r w:rsidRPr="00C41CB7">
        <w:t>,</w:t>
      </w:r>
      <w:r w:rsidRPr="00C41CB7" w:rsidR="00F40B1C">
        <w:t xml:space="preserve"> is </w:t>
      </w:r>
      <w:r w:rsidRPr="00C41CB7" w:rsidR="00EE39A3">
        <w:t xml:space="preserve">that </w:t>
      </w:r>
      <w:r w:rsidRPr="00C41CB7" w:rsidR="00F40B1C">
        <w:t>no one really understand</w:t>
      </w:r>
      <w:r w:rsidRPr="00C41CB7" w:rsidR="00EE39A3">
        <w:t>s</w:t>
      </w:r>
      <w:r w:rsidRPr="00C41CB7" w:rsidR="00F40B1C">
        <w:t xml:space="preserve"> who is in charge, including the people who thought </w:t>
      </w:r>
      <w:r w:rsidRPr="00C41CB7">
        <w:t xml:space="preserve">that </w:t>
      </w:r>
      <w:r w:rsidRPr="00C41CB7" w:rsidR="00F40B1C">
        <w:t xml:space="preserve">they were supposed to be. </w:t>
      </w:r>
      <w:r w:rsidRPr="00C41CB7">
        <w:t>O</w:t>
      </w:r>
      <w:r w:rsidRPr="00C41CB7" w:rsidR="00F40B1C">
        <w:t xml:space="preserve">n all of this, you have already </w:t>
      </w:r>
      <w:r w:rsidRPr="00C41CB7" w:rsidR="00EE39A3">
        <w:t xml:space="preserve">candidly </w:t>
      </w:r>
      <w:r w:rsidRPr="00C41CB7" w:rsidR="00F40B1C">
        <w:t>admitted</w:t>
      </w:r>
      <w:r w:rsidRPr="00C41CB7">
        <w:t>, Admiral,</w:t>
      </w:r>
      <w:r w:rsidRPr="00C41CB7" w:rsidR="00F40B1C">
        <w:t xml:space="preserve"> </w:t>
      </w:r>
      <w:r w:rsidRPr="00C41CB7">
        <w:t xml:space="preserve">that </w:t>
      </w:r>
      <w:r w:rsidRPr="00C41CB7" w:rsidR="00F40B1C">
        <w:t>this is going to be a long-term programme of change</w:t>
      </w:r>
      <w:r w:rsidRPr="00C41CB7">
        <w:t>.</w:t>
      </w:r>
      <w:r w:rsidRPr="00C41CB7" w:rsidR="00F40B1C">
        <w:t xml:space="preserve"> </w:t>
      </w:r>
      <w:r w:rsidRPr="00C41CB7">
        <w:t>W</w:t>
      </w:r>
      <w:r w:rsidRPr="00C41CB7" w:rsidR="00F40B1C">
        <w:t xml:space="preserve">ho is </w:t>
      </w:r>
      <w:r w:rsidRPr="00C41CB7" w:rsidR="00EE39A3">
        <w:t xml:space="preserve">actually </w:t>
      </w:r>
      <w:r w:rsidRPr="00C41CB7" w:rsidR="00F40B1C">
        <w:t>going to be in charge of this</w:t>
      </w:r>
      <w:r w:rsidRPr="00C41CB7">
        <w:t>?</w:t>
      </w:r>
    </w:p>
    <w:p w:rsidR="00454A76" w:rsidRPr="00C41CB7" w:rsidP="00454A76">
      <w:pPr>
        <w:pStyle w:val="Answer"/>
      </w:pPr>
      <w:sdt>
        <w:sdtPr>
          <w:alias w:val="Witness"/>
          <w:id w:val="-1738236223"/>
          <w:placeholder>
            <w:docPart w:val="DefaultPlaceholder_-1854013440"/>
          </w:placeholder>
          <w:richText/>
        </w:sdtPr>
        <w:sdtContent>
          <w:r w:rsidRPr="00C41CB7" w:rsidR="00D84977">
            <w:rPr>
              <w:b/>
              <w:i/>
            </w:rPr>
            <w:t>Andy Kyte:</w:t>
          </w:r>
        </w:sdtContent>
      </w:sdt>
      <w:r w:rsidRPr="00C41CB7">
        <w:t xml:space="preserve"> W</w:t>
      </w:r>
      <w:r w:rsidRPr="00C41CB7" w:rsidR="00F40B1C">
        <w:t>hich aspect</w:t>
      </w:r>
      <w:r w:rsidRPr="00C41CB7">
        <w:t>?</w:t>
      </w:r>
    </w:p>
    <w:p w:rsidR="00454A76" w:rsidRPr="00C41CB7" w:rsidP="00E877E1">
      <w:pPr>
        <w:pStyle w:val="Question"/>
        <w:numPr>
          <w:ilvl w:val="0"/>
          <w:numId w:val="0"/>
        </w:numPr>
        <w:ind w:left="794"/>
      </w:pPr>
      <w:sdt>
        <w:sdtPr>
          <w:alias w:val="Member"/>
          <w:tag w:val="&lt;Member mnisId='1444' dodsId='25619'&gt;"/>
          <w:id w:val="797880640"/>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T</w:t>
      </w:r>
      <w:r w:rsidRPr="00C41CB7" w:rsidR="00F40B1C">
        <w:t xml:space="preserve">he whole thing. </w:t>
      </w:r>
      <w:r w:rsidRPr="00C41CB7">
        <w:t>Y</w:t>
      </w:r>
      <w:r w:rsidRPr="00C41CB7" w:rsidR="00F40B1C">
        <w:t xml:space="preserve">ou </w:t>
      </w:r>
      <w:r w:rsidRPr="00C41CB7">
        <w:t xml:space="preserve">are going </w:t>
      </w:r>
      <w:r w:rsidRPr="00C41CB7" w:rsidR="00F40B1C">
        <w:t xml:space="preserve">to bring about this massive change programme in supply. I have already highlighted </w:t>
      </w:r>
      <w:r w:rsidRPr="00C41CB7">
        <w:t xml:space="preserve">that </w:t>
      </w:r>
      <w:r w:rsidRPr="00C41CB7" w:rsidR="00F40B1C">
        <w:t xml:space="preserve">there is a big </w:t>
      </w:r>
      <w:r w:rsidRPr="00C41CB7">
        <w:t xml:space="preserve">fault </w:t>
      </w:r>
      <w:r w:rsidRPr="00C41CB7" w:rsidR="00F40B1C">
        <w:t>line between you and D</w:t>
      </w:r>
      <w:r w:rsidRPr="00C41CB7">
        <w:t>E&amp;</w:t>
      </w:r>
      <w:r w:rsidRPr="00C41CB7" w:rsidR="00F40B1C">
        <w:t xml:space="preserve">S, which is a problem. I am just asking you </w:t>
      </w:r>
      <w:r w:rsidRPr="00C41CB7">
        <w:t xml:space="preserve">two </w:t>
      </w:r>
      <w:r w:rsidRPr="00C41CB7" w:rsidR="00F40B1C">
        <w:t>who is in charge.</w:t>
      </w:r>
    </w:p>
    <w:p w:rsidR="00454A76" w:rsidRPr="00C41CB7" w:rsidP="00454A76">
      <w:pPr>
        <w:pStyle w:val="Answer"/>
      </w:pPr>
      <w:sdt>
        <w:sdtPr>
          <w:alias w:val="Witness"/>
          <w:id w:val="609008485"/>
          <w:placeholder>
            <w:docPart w:val="DefaultPlaceholder_-1854013440"/>
          </w:placeholder>
          <w:richText/>
        </w:sdtPr>
        <w:sdtContent>
          <w:r w:rsidRPr="00C41CB7" w:rsidR="00D84977">
            <w:rPr>
              <w:b/>
              <w:i/>
            </w:rPr>
            <w:t>Andy Kyte:</w:t>
          </w:r>
        </w:sdtContent>
      </w:sdt>
      <w:r w:rsidRPr="00C41CB7">
        <w:t xml:space="preserve"> U</w:t>
      </w:r>
      <w:r w:rsidRPr="00C41CB7" w:rsidR="00F40B1C">
        <w:t>ltimately</w:t>
      </w:r>
      <w:r w:rsidRPr="00C41CB7">
        <w:t>,</w:t>
      </w:r>
      <w:r w:rsidRPr="00C41CB7" w:rsidR="00F40B1C">
        <w:t xml:space="preserve"> it will be </w:t>
      </w:r>
      <w:r w:rsidRPr="00C41CB7">
        <w:t>CDLS</w:t>
      </w:r>
      <w:r w:rsidRPr="00C41CB7" w:rsidR="003C7477">
        <w:t>, so me</w:t>
      </w:r>
      <w:r w:rsidRPr="00C41CB7">
        <w:t>.</w:t>
      </w:r>
      <w:r w:rsidRPr="00C41CB7" w:rsidR="00F40B1C">
        <w:t xml:space="preserve"> I own the </w:t>
      </w:r>
      <w:r w:rsidRPr="00C41CB7">
        <w:t>d</w:t>
      </w:r>
      <w:r w:rsidRPr="00C41CB7" w:rsidR="00F40B1C">
        <w:t xml:space="preserve">efence </w:t>
      </w:r>
      <w:r w:rsidRPr="00C41CB7">
        <w:t>s</w:t>
      </w:r>
      <w:r w:rsidRPr="00C41CB7" w:rsidR="00F40B1C">
        <w:t xml:space="preserve">upport </w:t>
      </w:r>
      <w:r w:rsidRPr="00C41CB7">
        <w:t>s</w:t>
      </w:r>
      <w:r w:rsidRPr="00C41CB7" w:rsidR="00F40B1C">
        <w:t xml:space="preserve">trategy. </w:t>
      </w:r>
      <w:r w:rsidRPr="00C41CB7">
        <w:t>I</w:t>
      </w:r>
      <w:r w:rsidRPr="00C41CB7" w:rsidR="00F40B1C">
        <w:t>n terms of driving change</w:t>
      </w:r>
      <w:r w:rsidRPr="00C41CB7">
        <w:t>,</w:t>
      </w:r>
      <w:r w:rsidRPr="00C41CB7" w:rsidR="00F40B1C">
        <w:t xml:space="preserve"> that sits with me</w:t>
      </w:r>
      <w:r w:rsidRPr="00C41CB7">
        <w:t>.</w:t>
      </w:r>
    </w:p>
    <w:p w:rsidR="00454A76" w:rsidRPr="00C41CB7" w:rsidP="00454A76">
      <w:pPr>
        <w:pStyle w:val="Question"/>
      </w:pPr>
      <w:sdt>
        <w:sdtPr>
          <w:alias w:val="Member"/>
          <w:tag w:val="&lt;Member mnisId='1444' dodsId='25619'&gt;"/>
          <w:id w:val="1039171467"/>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w:t>
      </w:r>
      <w:r w:rsidRPr="00C41CB7" w:rsidR="00F40B1C">
        <w:t>hen push comes to shove, you will tell D</w:t>
      </w:r>
      <w:r w:rsidRPr="00C41CB7">
        <w:t>E&amp;</w:t>
      </w:r>
      <w:r w:rsidRPr="00C41CB7" w:rsidR="00F40B1C">
        <w:t>S what to do</w:t>
      </w:r>
      <w:r w:rsidRPr="00C41CB7">
        <w:t>.</w:t>
      </w:r>
    </w:p>
    <w:p w:rsidR="00F40B1C" w:rsidRPr="00C41CB7" w:rsidP="00454A76">
      <w:pPr>
        <w:pStyle w:val="Answer"/>
      </w:pPr>
      <w:sdt>
        <w:sdtPr>
          <w:alias w:val="Witness"/>
          <w:id w:val="1459214533"/>
          <w:placeholder>
            <w:docPart w:val="DefaultPlaceholder_-1854013440"/>
          </w:placeholder>
          <w:richText/>
        </w:sdtPr>
        <w:sdtContent>
          <w:r w:rsidRPr="00C41CB7" w:rsidR="00D84977">
            <w:rPr>
              <w:b/>
              <w:i/>
            </w:rPr>
            <w:t>Andy Kyte:</w:t>
          </w:r>
        </w:sdtContent>
      </w:sdt>
      <w:r w:rsidRPr="00C41CB7" w:rsidR="00454A76">
        <w:t xml:space="preserve"> W</w:t>
      </w:r>
      <w:r w:rsidRPr="00C41CB7">
        <w:t xml:space="preserve">ith the </w:t>
      </w:r>
      <w:r w:rsidRPr="00C41CB7" w:rsidR="00EE46BA">
        <w:t>Permanent Secretary</w:t>
      </w:r>
      <w:r w:rsidRPr="00C41CB7" w:rsidR="00454A76">
        <w:t>’s authority, yes</w:t>
      </w:r>
      <w:r w:rsidRPr="00C41CB7">
        <w:t>.</w:t>
      </w:r>
    </w:p>
    <w:p w:rsidR="00F40B1C" w:rsidRPr="00C41CB7" w:rsidP="00F40B1C">
      <w:pPr>
        <w:pStyle w:val="Question"/>
      </w:pPr>
      <w:sdt>
        <w:sdtPr>
          <w:alias w:val="Member"/>
          <w:tag w:val="&lt;Member mnisId='1444' dodsId='25619'&gt;"/>
          <w:id w:val="-947394849"/>
          <w:placeholder>
            <w:docPart w:val="DefaultPlaceholder_-1854013440"/>
          </w:placeholder>
          <w:richText/>
        </w:sdtPr>
        <w:sdtContent>
          <w:r w:rsidRPr="00C41CB7" w:rsidR="00454A76">
            <w:rPr>
              <w:b/>
            </w:rPr>
            <w:t xml:space="preserve">Mr </w:t>
          </w:r>
          <w:r w:rsidRPr="00C41CB7" w:rsidR="00095E21">
            <w:rPr>
              <w:b/>
            </w:rPr>
            <w:t>Francois:</w:t>
          </w:r>
        </w:sdtContent>
      </w:sdt>
      <w:r w:rsidRPr="00C41CB7" w:rsidR="00454A76">
        <w:t xml:space="preserve"> </w:t>
      </w:r>
      <w:r w:rsidRPr="00C41CB7">
        <w:t>Is that right?</w:t>
      </w:r>
    </w:p>
    <w:p w:rsidR="00F40B1C" w:rsidRPr="00C41CB7" w:rsidP="00454A76">
      <w:pPr>
        <w:pStyle w:val="Answer"/>
      </w:pPr>
      <w:sdt>
        <w:sdtPr>
          <w:alias w:val="Witness"/>
          <w:id w:val="1289246410"/>
          <w:placeholder>
            <w:docPart w:val="DefaultPlaceholder_-1854013440"/>
          </w:placeholder>
          <w:richText/>
        </w:sdtPr>
        <w:sdtContent>
          <w:r w:rsidRPr="00C41CB7" w:rsidR="00095E21">
            <w:rPr>
              <w:b/>
              <w:i/>
            </w:rPr>
            <w:t>Andy Start:</w:t>
          </w:r>
        </w:sdtContent>
      </w:sdt>
      <w:r w:rsidRPr="00C41CB7" w:rsidR="00454A76">
        <w:t xml:space="preserve"> Yes.</w:t>
      </w:r>
    </w:p>
    <w:p w:rsidR="00F40B1C" w:rsidRPr="00C41CB7" w:rsidP="00454A76">
      <w:pPr>
        <w:pStyle w:val="Question"/>
        <w:numPr>
          <w:ilvl w:val="0"/>
          <w:numId w:val="0"/>
        </w:numPr>
        <w:ind w:left="794"/>
      </w:pPr>
      <w:sdt>
        <w:sdtPr>
          <w:alias w:val="Member"/>
          <w:tag w:val="&lt;Member mnisId='1444' dodsId='25619'&gt;"/>
          <w:id w:val="1557507923"/>
          <w:placeholder>
            <w:docPart w:val="DefaultPlaceholder_-1854013440"/>
          </w:placeholder>
          <w:richText/>
        </w:sdtPr>
        <w:sdtContent>
          <w:r w:rsidRPr="00C41CB7" w:rsidR="00454A76">
            <w:rPr>
              <w:b/>
            </w:rPr>
            <w:t xml:space="preserve">Mr </w:t>
          </w:r>
          <w:r w:rsidRPr="00C41CB7" w:rsidR="00095E21">
            <w:rPr>
              <w:b/>
            </w:rPr>
            <w:t>Francois:</w:t>
          </w:r>
        </w:sdtContent>
      </w:sdt>
      <w:r w:rsidRPr="00C41CB7" w:rsidR="00454A76">
        <w:t xml:space="preserve"> Crikey. I will believe that when I see it.</w:t>
      </w:r>
    </w:p>
    <w:p w:rsidR="00F40B1C" w:rsidRPr="00C41CB7" w:rsidP="00454A76">
      <w:pPr>
        <w:pStyle w:val="Question"/>
      </w:pPr>
      <w:sdt>
        <w:sdtPr>
          <w:alias w:val="Member"/>
          <w:tag w:val="&lt;Member mnisId='1524' dodsId='35914'&gt;"/>
          <w:id w:val="1420526930"/>
          <w:placeholder>
            <w:docPart w:val="DefaultPlaceholder_-1854013440"/>
          </w:placeholder>
          <w:richText/>
        </w:sdtPr>
        <w:sdtContent>
          <w:r w:rsidRPr="00C41CB7" w:rsidR="00454A76">
            <w:rPr>
              <w:b/>
            </w:rPr>
            <w:t>Chair:</w:t>
          </w:r>
        </w:sdtContent>
      </w:sdt>
      <w:r w:rsidRPr="00C41CB7" w:rsidR="00454A76">
        <w:t xml:space="preserve"> Mr Williams, did </w:t>
      </w:r>
      <w:r w:rsidRPr="00C41CB7">
        <w:t xml:space="preserve">you want to </w:t>
      </w:r>
      <w:r w:rsidRPr="00C41CB7" w:rsidR="00454A76">
        <w:t xml:space="preserve">add </w:t>
      </w:r>
      <w:r w:rsidRPr="00C41CB7">
        <w:t>anything</w:t>
      </w:r>
      <w:r w:rsidRPr="00C41CB7" w:rsidR="00454A76">
        <w:t>,</w:t>
      </w:r>
      <w:r w:rsidRPr="00C41CB7">
        <w:t xml:space="preserve"> as you are the one </w:t>
      </w:r>
      <w:r w:rsidRPr="00C41CB7" w:rsidR="00454A76">
        <w:t xml:space="preserve">who </w:t>
      </w:r>
      <w:r w:rsidRPr="00C41CB7">
        <w:t xml:space="preserve">has to </w:t>
      </w:r>
      <w:r w:rsidRPr="00C41CB7" w:rsidR="00454A76">
        <w:t xml:space="preserve">give </w:t>
      </w:r>
      <w:r w:rsidRPr="00C41CB7">
        <w:t>the authority</w:t>
      </w:r>
      <w:r w:rsidRPr="00C41CB7" w:rsidR="00454A76">
        <w:t>?</w:t>
      </w:r>
    </w:p>
    <w:p w:rsidR="00574E47" w:rsidRPr="00C41CB7" w:rsidP="00454A76">
      <w:pPr>
        <w:pStyle w:val="Answer"/>
      </w:pPr>
      <w:sdt>
        <w:sdtPr>
          <w:alias w:val="Witness"/>
          <w:id w:val="1667352307"/>
          <w:placeholder>
            <w:docPart w:val="DefaultPlaceholder_-1854013440"/>
          </w:placeholder>
          <w:richText/>
        </w:sdtPr>
        <w:sdtContent>
          <w:r w:rsidRPr="00C41CB7" w:rsidR="00095E21">
            <w:rPr>
              <w:b/>
              <w:i/>
            </w:rPr>
            <w:t>David Williams:</w:t>
          </w:r>
        </w:sdtContent>
      </w:sdt>
      <w:r w:rsidRPr="00C41CB7" w:rsidR="00454A76">
        <w:t xml:space="preserve"> T</w:t>
      </w:r>
      <w:r w:rsidRPr="00C41CB7" w:rsidR="00F40B1C">
        <w:t xml:space="preserve">he only thing </w:t>
      </w:r>
      <w:r w:rsidRPr="00C41CB7" w:rsidR="00454A76">
        <w:t xml:space="preserve">that I would add is that, </w:t>
      </w:r>
      <w:r w:rsidRPr="00C41CB7" w:rsidR="00F40B1C">
        <w:t>in terms of the transformation of support, there is a particular focus over the coming years</w:t>
      </w:r>
      <w:r w:rsidRPr="00C41CB7" w:rsidR="00454A76">
        <w:t xml:space="preserve">—and </w:t>
      </w:r>
      <w:r w:rsidRPr="00C41CB7" w:rsidR="00F40B1C">
        <w:t xml:space="preserve">I am sure </w:t>
      </w:r>
      <w:r w:rsidRPr="00C41CB7" w:rsidR="00454A76">
        <w:t xml:space="preserve">that </w:t>
      </w:r>
      <w:r w:rsidRPr="00C41CB7" w:rsidR="00F40B1C">
        <w:t>we will get into this in questioning</w:t>
      </w:r>
      <w:r w:rsidRPr="00C41CB7" w:rsidR="00454A76">
        <w:t xml:space="preserve">—on the </w:t>
      </w:r>
      <w:r w:rsidRPr="00C41CB7" w:rsidR="00F40B1C">
        <w:t>transformation of our IT systems</w:t>
      </w:r>
      <w:r w:rsidRPr="00C41CB7" w:rsidR="00454A76">
        <w:t xml:space="preserve"> and</w:t>
      </w:r>
      <w:r w:rsidRPr="00C41CB7" w:rsidR="00F40B1C">
        <w:t xml:space="preserve"> bringing together our sources of data. There is preparation for the follow-on to the current </w:t>
      </w:r>
      <w:r w:rsidRPr="00C41CB7">
        <w:t xml:space="preserve">Leidos </w:t>
      </w:r>
      <w:r w:rsidRPr="00C41CB7" w:rsidR="00F40B1C">
        <w:t>logistics arrangements. There is investment in warehousing</w:t>
      </w:r>
      <w:r w:rsidRPr="00C41CB7">
        <w:t>.</w:t>
      </w:r>
    </w:p>
    <w:p w:rsidR="00574E47" w:rsidRPr="00C41CB7" w:rsidP="00574E47">
      <w:pPr>
        <w:pStyle w:val="Question"/>
        <w:numPr>
          <w:ilvl w:val="0"/>
          <w:numId w:val="0"/>
        </w:numPr>
        <w:ind w:left="794"/>
      </w:pPr>
      <w:sdt>
        <w:sdtPr>
          <w:alias w:val="Member"/>
          <w:tag w:val="&lt;Member mnisId='1524' dodsId='35914'&gt;"/>
          <w:id w:val="1148406392"/>
          <w:placeholder>
            <w:docPart w:val="DefaultPlaceholder_-1854013440"/>
          </w:placeholder>
          <w:richText/>
        </w:sdtPr>
        <w:sdtContent>
          <w:r w:rsidRPr="00C41CB7">
            <w:rPr>
              <w:b/>
            </w:rPr>
            <w:t>Chair:</w:t>
          </w:r>
        </w:sdtContent>
      </w:sdt>
      <w:r w:rsidRPr="00C41CB7">
        <w:t xml:space="preserve"> W</w:t>
      </w:r>
      <w:r w:rsidRPr="00C41CB7" w:rsidR="00F40B1C">
        <w:t xml:space="preserve">e noticed your press release </w:t>
      </w:r>
      <w:r w:rsidRPr="00C41CB7">
        <w:t xml:space="preserve">on </w:t>
      </w:r>
      <w:r w:rsidRPr="00C41CB7" w:rsidR="00F40B1C">
        <w:t>warehousing.</w:t>
      </w:r>
    </w:p>
    <w:p w:rsidR="00F40B1C" w:rsidRPr="00C41CB7" w:rsidP="00574E47">
      <w:pPr>
        <w:pStyle w:val="Answer"/>
      </w:pPr>
      <w:sdt>
        <w:sdtPr>
          <w:alias w:val="Witness"/>
          <w:id w:val="-196164068"/>
          <w:placeholder>
            <w:docPart w:val="DefaultPlaceholder_-1854013440"/>
          </w:placeholder>
          <w:richText/>
        </w:sdtPr>
        <w:sdtContent>
          <w:r w:rsidRPr="00C41CB7" w:rsidR="00095E21">
            <w:rPr>
              <w:b/>
              <w:i/>
            </w:rPr>
            <w:t>David Williams:</w:t>
          </w:r>
        </w:sdtContent>
      </w:sdt>
      <w:r w:rsidRPr="00C41CB7" w:rsidR="00574E47">
        <w:t xml:space="preserve"> The timing </w:t>
      </w:r>
      <w:r w:rsidRPr="00C41CB7">
        <w:t>was not deliberate</w:t>
      </w:r>
      <w:r w:rsidRPr="00C41CB7" w:rsidR="00574E47">
        <w:t>,</w:t>
      </w:r>
      <w:r w:rsidRPr="00C41CB7">
        <w:t xml:space="preserve"> but there is a lot to get after </w:t>
      </w:r>
      <w:r w:rsidRPr="00C41CB7" w:rsidR="00574E47">
        <w:t xml:space="preserve">that </w:t>
      </w:r>
      <w:r w:rsidRPr="00C41CB7">
        <w:t xml:space="preserve">is not locked up in existing support contracts for individual platforms. </w:t>
      </w:r>
      <w:r w:rsidRPr="00C41CB7" w:rsidR="00574E47">
        <w:t>A</w:t>
      </w:r>
      <w:r w:rsidRPr="00C41CB7">
        <w:t xml:space="preserve">s part of our defence design work, </w:t>
      </w:r>
      <w:r w:rsidRPr="00C41CB7" w:rsidR="00574E47">
        <w:t xml:space="preserve">we are looking </w:t>
      </w:r>
      <w:r w:rsidRPr="00C41CB7">
        <w:t>at the relationships between functions</w:t>
      </w:r>
      <w:r w:rsidRPr="00C41CB7" w:rsidR="003C7477">
        <w:t xml:space="preserve">, </w:t>
      </w:r>
      <w:r w:rsidRPr="00C41CB7">
        <w:t xml:space="preserve">of which logistics </w:t>
      </w:r>
      <w:r w:rsidRPr="00C41CB7" w:rsidR="00574E47">
        <w:t>su</w:t>
      </w:r>
      <w:r w:rsidRPr="00C41CB7">
        <w:t>p</w:t>
      </w:r>
      <w:r w:rsidRPr="00C41CB7" w:rsidR="00574E47">
        <w:t>port</w:t>
      </w:r>
      <w:r w:rsidRPr="00C41CB7">
        <w:t xml:space="preserve"> under Admiral K</w:t>
      </w:r>
      <w:r w:rsidRPr="00C41CB7" w:rsidR="00574E47">
        <w:t>y</w:t>
      </w:r>
      <w:r w:rsidRPr="00C41CB7">
        <w:t>te is a great example</w:t>
      </w:r>
      <w:r w:rsidRPr="00C41CB7" w:rsidR="003C7477">
        <w:t>—</w:t>
      </w:r>
      <w:r w:rsidRPr="00C41CB7">
        <w:t>particularly those</w:t>
      </w:r>
      <w:r w:rsidRPr="00C41CB7" w:rsidR="003C7477">
        <w:t xml:space="preserve"> functions</w:t>
      </w:r>
      <w:r w:rsidRPr="00C41CB7">
        <w:t xml:space="preserve"> embedded within Strategic Command</w:t>
      </w:r>
      <w:r w:rsidRPr="00C41CB7" w:rsidR="003C7477">
        <w:t>—and</w:t>
      </w:r>
      <w:r w:rsidRPr="00C41CB7" w:rsidR="00574E47">
        <w:t xml:space="preserve"> </w:t>
      </w:r>
      <w:r w:rsidRPr="00C41CB7">
        <w:t xml:space="preserve">not only </w:t>
      </w:r>
      <w:r w:rsidRPr="00C41CB7" w:rsidR="00574E47">
        <w:t>D</w:t>
      </w:r>
      <w:r w:rsidRPr="00C41CB7">
        <w:t xml:space="preserve">efence </w:t>
      </w:r>
      <w:r w:rsidRPr="00C41CB7" w:rsidR="00574E47">
        <w:t>E</w:t>
      </w:r>
      <w:r w:rsidRPr="00C41CB7">
        <w:t xml:space="preserve">quipment and </w:t>
      </w:r>
      <w:r w:rsidRPr="00C41CB7" w:rsidR="00574E47">
        <w:t>S</w:t>
      </w:r>
      <w:r w:rsidRPr="00C41CB7">
        <w:t xml:space="preserve">upport </w:t>
      </w:r>
      <w:r w:rsidRPr="00C41CB7" w:rsidR="00574E47">
        <w:t xml:space="preserve">under Mr Start but also </w:t>
      </w:r>
      <w:r w:rsidRPr="00C41CB7">
        <w:t>the frontline commands</w:t>
      </w:r>
      <w:r w:rsidRPr="00C41CB7" w:rsidR="00574E47">
        <w:t>.</w:t>
      </w:r>
      <w:r w:rsidRPr="00C41CB7">
        <w:t xml:space="preserve"> </w:t>
      </w:r>
      <w:r w:rsidRPr="00C41CB7" w:rsidR="00574E47">
        <w:t>T</w:t>
      </w:r>
      <w:r w:rsidRPr="00C41CB7">
        <w:t>hat functional</w:t>
      </w:r>
      <w:r w:rsidRPr="00C41CB7" w:rsidR="00574E47">
        <w:t>,</w:t>
      </w:r>
      <w:r w:rsidRPr="00C41CB7">
        <w:t xml:space="preserve"> </w:t>
      </w:r>
      <w:r w:rsidRPr="00C41CB7" w:rsidR="00574E47">
        <w:t>horizontal,</w:t>
      </w:r>
      <w:r w:rsidRPr="00C41CB7">
        <w:t xml:space="preserve"> end-to-end setting of standards</w:t>
      </w:r>
      <w:r w:rsidRPr="00C41CB7" w:rsidR="00574E47">
        <w:t>,</w:t>
      </w:r>
      <w:r w:rsidRPr="00C41CB7">
        <w:t xml:space="preserve"> driving transformation </w:t>
      </w:r>
      <w:r w:rsidRPr="00C41CB7" w:rsidR="00574E47">
        <w:t>and t</w:t>
      </w:r>
      <w:r w:rsidRPr="00C41CB7">
        <w:t>hinking about capability in the function is really important</w:t>
      </w:r>
      <w:r w:rsidRPr="00C41CB7" w:rsidR="00574E47">
        <w:t>,</w:t>
      </w:r>
      <w:r w:rsidRPr="00C41CB7">
        <w:t xml:space="preserve"> </w:t>
      </w:r>
      <w:r w:rsidRPr="00C41CB7" w:rsidR="00574E47">
        <w:t>b</w:t>
      </w:r>
      <w:r w:rsidRPr="00C41CB7">
        <w:t>ut there is a tension</w:t>
      </w:r>
      <w:r w:rsidRPr="00C41CB7" w:rsidR="00574E47">
        <w:t>—</w:t>
      </w:r>
      <w:r w:rsidRPr="00C41CB7">
        <w:t>I use the word neutrally</w:t>
      </w:r>
      <w:r w:rsidRPr="00C41CB7" w:rsidR="00574E47">
        <w:t>—</w:t>
      </w:r>
      <w:r w:rsidRPr="00C41CB7">
        <w:t>between</w:t>
      </w:r>
      <w:r w:rsidRPr="00C41CB7" w:rsidR="00574E47">
        <w:t xml:space="preserve"> </w:t>
      </w:r>
      <w:r w:rsidRPr="00C41CB7">
        <w:t>that horizontal focus and the vertical way in which the budgets flow within the Department.</w:t>
      </w:r>
    </w:p>
    <w:p w:rsidR="00574E47" w:rsidRPr="00C41CB7" w:rsidP="00F40B1C">
      <w:pPr>
        <w:pStyle w:val="Question"/>
      </w:pPr>
      <w:sdt>
        <w:sdtPr>
          <w:alias w:val="Member"/>
          <w:tag w:val="&lt;Member mnisId='1444' dodsId='25619'&gt;"/>
          <w:id w:val="1159659820"/>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On that basis, how long will it be before we start to see material change as a result of this appointment</w:t>
      </w:r>
      <w:r w:rsidRPr="00C41CB7">
        <w:t>, Admiral,</w:t>
      </w:r>
      <w:r w:rsidRPr="00C41CB7" w:rsidR="00F40B1C">
        <w:t xml:space="preserve"> and the new policies and strategies that you are going to create? </w:t>
      </w:r>
      <w:r w:rsidRPr="00C41CB7">
        <w:t>H</w:t>
      </w:r>
      <w:r w:rsidRPr="00C41CB7" w:rsidR="00F40B1C">
        <w:t>ow long will it take before we genuinely notice a difference?</w:t>
      </w:r>
    </w:p>
    <w:p w:rsidR="00574E47" w:rsidRPr="00C41CB7" w:rsidP="00574E47">
      <w:pPr>
        <w:pStyle w:val="Answer"/>
      </w:pPr>
      <w:sdt>
        <w:sdtPr>
          <w:alias w:val="Witness"/>
          <w:id w:val="-71510972"/>
          <w:placeholder>
            <w:docPart w:val="DefaultPlaceholder_-1854013440"/>
          </w:placeholder>
          <w:richText/>
        </w:sdtPr>
        <w:sdtContent>
          <w:r w:rsidRPr="00C41CB7" w:rsidR="00D84977">
            <w:rPr>
              <w:b/>
              <w:i/>
            </w:rPr>
            <w:t>Andy Kyte:</w:t>
          </w:r>
        </w:sdtContent>
      </w:sdt>
      <w:r w:rsidRPr="00C41CB7">
        <w:t xml:space="preserve"> Y</w:t>
      </w:r>
      <w:r w:rsidRPr="00C41CB7" w:rsidR="00F40B1C">
        <w:t xml:space="preserve">ou can notice a difference already. It </w:t>
      </w:r>
      <w:r w:rsidRPr="00C41CB7">
        <w:t xml:space="preserve">may </w:t>
      </w:r>
      <w:r w:rsidRPr="00C41CB7" w:rsidR="00F40B1C">
        <w:t xml:space="preserve">not be readily apparent at your level, Mr Francois, but we are already seeing a change in behaviour and a </w:t>
      </w:r>
      <w:r w:rsidRPr="00C41CB7">
        <w:t xml:space="preserve">change in </w:t>
      </w:r>
      <w:r w:rsidRPr="00C41CB7" w:rsidR="00F40B1C">
        <w:t xml:space="preserve">culture. </w:t>
      </w:r>
      <w:r w:rsidRPr="00C41CB7">
        <w:t>T</w:t>
      </w:r>
      <w:r w:rsidRPr="00C41CB7" w:rsidR="00F40B1C">
        <w:t xml:space="preserve">he way in which the Department worked together across all three single services and </w:t>
      </w:r>
      <w:r w:rsidRPr="00C41CB7">
        <w:t>S</w:t>
      </w:r>
      <w:r w:rsidRPr="00C41CB7" w:rsidR="00F40B1C">
        <w:t xml:space="preserve">trategic </w:t>
      </w:r>
      <w:r w:rsidRPr="00C41CB7">
        <w:t>C</w:t>
      </w:r>
      <w:r w:rsidRPr="00C41CB7" w:rsidR="00F40B1C">
        <w:t xml:space="preserve">ommand </w:t>
      </w:r>
      <w:r w:rsidRPr="00C41CB7" w:rsidR="00542F5B">
        <w:t>in order to</w:t>
      </w:r>
      <w:r w:rsidRPr="00C41CB7" w:rsidR="00F40B1C">
        <w:t xml:space="preserve"> bring the evidence together to inform the £1.9 billion investment in resilience is an example of where </w:t>
      </w:r>
      <w:r w:rsidRPr="00C41CB7">
        <w:t>c</w:t>
      </w:r>
      <w:r w:rsidRPr="00C41CB7" w:rsidR="00F40B1C">
        <w:t xml:space="preserve">hief </w:t>
      </w:r>
      <w:r w:rsidRPr="00C41CB7">
        <w:t>of d</w:t>
      </w:r>
      <w:r w:rsidRPr="00C41CB7" w:rsidR="00F40B1C">
        <w:t xml:space="preserve">efence </w:t>
      </w:r>
      <w:r w:rsidRPr="00C41CB7">
        <w:t xml:space="preserve">logistics </w:t>
      </w:r>
      <w:r w:rsidRPr="00C41CB7" w:rsidR="00F40B1C">
        <w:t xml:space="preserve">and </w:t>
      </w:r>
      <w:r w:rsidRPr="00C41CB7">
        <w:t>s</w:t>
      </w:r>
      <w:r w:rsidRPr="00C41CB7" w:rsidR="00F40B1C">
        <w:t xml:space="preserve">upport can bring all this activity together. We also have a number of lines of activity </w:t>
      </w:r>
      <w:r w:rsidRPr="00C41CB7">
        <w:t xml:space="preserve">and </w:t>
      </w:r>
      <w:r w:rsidRPr="00C41CB7" w:rsidR="00F40B1C">
        <w:t xml:space="preserve">programmes in place, such as the </w:t>
      </w:r>
      <w:r w:rsidRPr="00C41CB7">
        <w:t>d</w:t>
      </w:r>
      <w:r w:rsidRPr="00C41CB7" w:rsidR="00F40B1C">
        <w:t xml:space="preserve">igital </w:t>
      </w:r>
      <w:r w:rsidRPr="00C41CB7">
        <w:t>m</w:t>
      </w:r>
      <w:r w:rsidRPr="00C41CB7" w:rsidR="00F40B1C">
        <w:t xml:space="preserve">odernisation </w:t>
      </w:r>
      <w:r w:rsidRPr="00C41CB7">
        <w:t xml:space="preserve">work that the </w:t>
      </w:r>
      <w:r w:rsidRPr="00C41CB7" w:rsidR="00EE46BA">
        <w:t>Permanent Secretary</w:t>
      </w:r>
      <w:r w:rsidRPr="00C41CB7">
        <w:t xml:space="preserve"> has </w:t>
      </w:r>
      <w:r w:rsidRPr="00C41CB7" w:rsidR="00F40B1C">
        <w:t>referred to</w:t>
      </w:r>
      <w:r w:rsidRPr="00C41CB7">
        <w:t>,</w:t>
      </w:r>
      <w:r w:rsidRPr="00C41CB7" w:rsidR="00F40B1C">
        <w:t xml:space="preserve"> where, through my governance</w:t>
      </w:r>
      <w:r w:rsidRPr="00C41CB7">
        <w:t xml:space="preserve"> and</w:t>
      </w:r>
      <w:r w:rsidRPr="00C41CB7" w:rsidR="00F40B1C">
        <w:t xml:space="preserve"> through my ownership of strategy, we are getting to the point where people are beginning to look and think right across </w:t>
      </w:r>
      <w:r w:rsidRPr="00C41CB7">
        <w:t>d</w:t>
      </w:r>
      <w:r w:rsidRPr="00C41CB7" w:rsidR="00F40B1C">
        <w:t>efence</w:t>
      </w:r>
      <w:r w:rsidR="004C14FC">
        <w:t>.</w:t>
      </w:r>
    </w:p>
    <w:p w:rsidR="00F40B1C" w:rsidRPr="00C41CB7" w:rsidP="00574E47">
      <w:pPr>
        <w:pStyle w:val="Answer"/>
      </w:pPr>
      <w:r w:rsidRPr="00C41CB7">
        <w:t>T</w:t>
      </w:r>
      <w:r w:rsidRPr="00C41CB7">
        <w:t xml:space="preserve">here is still a lot to do and I would absolutely recognise that. </w:t>
      </w:r>
      <w:r w:rsidRPr="00C41CB7">
        <w:t>F</w:t>
      </w:r>
      <w:r w:rsidRPr="00C41CB7">
        <w:t>or example, what I have to be able to do</w:t>
      </w:r>
      <w:r w:rsidRPr="00C41CB7">
        <w:t>—</w:t>
      </w:r>
      <w:r w:rsidRPr="00C41CB7">
        <w:t>and</w:t>
      </w:r>
      <w:r w:rsidRPr="00C41CB7">
        <w:t xml:space="preserve"> </w:t>
      </w:r>
      <w:r w:rsidRPr="00C41CB7">
        <w:t>this is the defence design work that has been referred to</w:t>
      </w:r>
      <w:r w:rsidRPr="00C41CB7">
        <w:t>—</w:t>
      </w:r>
      <w:r w:rsidRPr="00C41CB7">
        <w:t>is</w:t>
      </w:r>
      <w:r w:rsidRPr="00C41CB7">
        <w:t xml:space="preserve"> </w:t>
      </w:r>
      <w:r w:rsidRPr="00C41CB7">
        <w:t xml:space="preserve">have more teeth. I have to be involved more intimately in the strategic balance of </w:t>
      </w:r>
      <w:r w:rsidRPr="00C41CB7">
        <w:t xml:space="preserve">the </w:t>
      </w:r>
      <w:r w:rsidRPr="00C41CB7">
        <w:t>investment process. I have to have the ability to hold people to account, including Mr Start in the D</w:t>
      </w:r>
      <w:r w:rsidRPr="00C41CB7">
        <w:t>E&amp;</w:t>
      </w:r>
      <w:r w:rsidRPr="00C41CB7">
        <w:t>S</w:t>
      </w:r>
      <w:r w:rsidRPr="00C41CB7">
        <w:t>.</w:t>
      </w:r>
      <w:r w:rsidRPr="00C41CB7">
        <w:t xml:space="preserve"> </w:t>
      </w:r>
      <w:r w:rsidRPr="00C41CB7">
        <w:t>T</w:t>
      </w:r>
      <w:r w:rsidRPr="00C41CB7">
        <w:t>hat is, in theory</w:t>
      </w:r>
      <w:r w:rsidRPr="00C41CB7">
        <w:t>,</w:t>
      </w:r>
      <w:r w:rsidRPr="00C41CB7">
        <w:t xml:space="preserve"> going to be in place</w:t>
      </w:r>
      <w:r w:rsidRPr="00C41CB7">
        <w:t>,</w:t>
      </w:r>
      <w:r w:rsidRPr="00C41CB7">
        <w:t xml:space="preserve"> </w:t>
      </w:r>
      <w:r w:rsidRPr="00C41CB7">
        <w:t>i</w:t>
      </w:r>
      <w:r w:rsidRPr="00C41CB7">
        <w:t>f I can win the argument</w:t>
      </w:r>
      <w:r w:rsidRPr="00C41CB7">
        <w:t>—</w:t>
      </w:r>
      <w:r w:rsidRPr="00C41CB7">
        <w:t>and</w:t>
      </w:r>
      <w:r w:rsidRPr="00C41CB7">
        <w:t xml:space="preserve"> </w:t>
      </w:r>
      <w:r w:rsidRPr="00C41CB7">
        <w:t xml:space="preserve">I believe </w:t>
      </w:r>
      <w:r w:rsidRPr="00C41CB7">
        <w:t xml:space="preserve">that </w:t>
      </w:r>
      <w:r w:rsidRPr="00C41CB7">
        <w:t>I can</w:t>
      </w:r>
      <w:r w:rsidRPr="00C41CB7">
        <w:t>—</w:t>
      </w:r>
      <w:r w:rsidRPr="00C41CB7">
        <w:t>by</w:t>
      </w:r>
      <w:r w:rsidRPr="00C41CB7">
        <w:t xml:space="preserve"> early </w:t>
      </w:r>
      <w:r w:rsidRPr="00C41CB7">
        <w:t xml:space="preserve">in the </w:t>
      </w:r>
      <w:r w:rsidRPr="00C41CB7">
        <w:t>n</w:t>
      </w:r>
      <w:r w:rsidRPr="00C41CB7">
        <w:t xml:space="preserve">ew </w:t>
      </w:r>
      <w:r w:rsidRPr="00C41CB7">
        <w:t>y</w:t>
      </w:r>
      <w:r w:rsidRPr="00C41CB7">
        <w:t>ear</w:t>
      </w:r>
      <w:r w:rsidRPr="00C41CB7">
        <w:t>.</w:t>
      </w:r>
      <w:r w:rsidRPr="00C41CB7">
        <w:t xml:space="preserve"> </w:t>
      </w:r>
      <w:r w:rsidRPr="00C41CB7">
        <w:t>W</w:t>
      </w:r>
      <w:r w:rsidRPr="00C41CB7">
        <w:t xml:space="preserve">e would imagine </w:t>
      </w:r>
      <w:r w:rsidRPr="00C41CB7">
        <w:t xml:space="preserve">that </w:t>
      </w:r>
      <w:r w:rsidRPr="00C41CB7">
        <w:t xml:space="preserve">I will be on the </w:t>
      </w:r>
      <w:r w:rsidRPr="00C41CB7">
        <w:t xml:space="preserve">exco, </w:t>
      </w:r>
      <w:r w:rsidRPr="00C41CB7">
        <w:t>again</w:t>
      </w:r>
      <w:r w:rsidRPr="00C41CB7" w:rsidR="00542F5B">
        <w:t>,</w:t>
      </w:r>
      <w:r w:rsidRPr="00C41CB7">
        <w:t xml:space="preserve"> early in the new year, so it will then start to play through.</w:t>
      </w:r>
      <w:r w:rsidRPr="00C41CB7">
        <w:t xml:space="preserve"> </w:t>
      </w:r>
      <w:r w:rsidRPr="00C41CB7">
        <w:t>We have a lot of work to do, but I believe that</w:t>
      </w:r>
      <w:r w:rsidRPr="00C41CB7">
        <w:t xml:space="preserve">, </w:t>
      </w:r>
      <w:r w:rsidRPr="00C41CB7">
        <w:t>next year</w:t>
      </w:r>
      <w:r w:rsidRPr="00C41CB7">
        <w:t>,</w:t>
      </w:r>
      <w:r w:rsidRPr="00C41CB7">
        <w:t xml:space="preserve"> we can start to bring some real</w:t>
      </w:r>
      <w:r w:rsidRPr="00C41CB7">
        <w:t>,</w:t>
      </w:r>
      <w:r w:rsidRPr="00C41CB7">
        <w:t xml:space="preserve"> tangible difference to the way in which we delivered support in the past.</w:t>
      </w:r>
    </w:p>
    <w:p w:rsidR="00574E47" w:rsidRPr="00C41CB7" w:rsidP="00542F5B">
      <w:pPr>
        <w:pStyle w:val="Question"/>
        <w:numPr>
          <w:ilvl w:val="0"/>
          <w:numId w:val="0"/>
        </w:numPr>
        <w:ind w:left="794"/>
      </w:pPr>
      <w:sdt>
        <w:sdtPr>
          <w:alias w:val="Member"/>
          <w:tag w:val="&lt;Member mnisId='1444' dodsId='25619'&gt;"/>
          <w:id w:val="65237867"/>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 xml:space="preserve">Lastly from </w:t>
      </w:r>
      <w:r w:rsidRPr="00C41CB7">
        <w:t>me</w:t>
      </w:r>
      <w:r w:rsidRPr="00C41CB7" w:rsidR="00F40B1C">
        <w:t>, there is a vast number of legacy systems within the MOD for support.</w:t>
      </w:r>
    </w:p>
    <w:p w:rsidR="00F40B1C" w:rsidRPr="00C41CB7" w:rsidP="00574E47">
      <w:pPr>
        <w:pStyle w:val="Question"/>
        <w:numPr>
          <w:ilvl w:val="0"/>
          <w:numId w:val="0"/>
        </w:numPr>
        <w:ind w:left="794"/>
      </w:pPr>
      <w:sdt>
        <w:sdtPr>
          <w:alias w:val="Member"/>
          <w:tag w:val="&lt;Member mnisId='1524' dodsId='35914'&gt;"/>
          <w:id w:val="-591851778"/>
          <w:placeholder>
            <w:docPart w:val="DefaultPlaceholder_-1854013440"/>
          </w:placeholder>
          <w:richText/>
        </w:sdtPr>
        <w:sdtContent>
          <w:r w:rsidRPr="00C41CB7" w:rsidR="00574E47">
            <w:rPr>
              <w:b/>
            </w:rPr>
            <w:t>Chair:</w:t>
          </w:r>
        </w:sdtContent>
      </w:sdt>
      <w:r w:rsidRPr="00C41CB7" w:rsidR="00574E47">
        <w:t xml:space="preserve"> Figure 2 on page 21 is useful.</w:t>
      </w:r>
    </w:p>
    <w:p w:rsidR="00574E47" w:rsidRPr="00C41CB7" w:rsidP="00F40B1C">
      <w:pPr>
        <w:pStyle w:val="Question"/>
      </w:pPr>
      <w:sdt>
        <w:sdtPr>
          <w:alias w:val="Member"/>
          <w:tag w:val="&lt;Member mnisId='1444' dodsId='25619'&gt;"/>
          <w:id w:val="-1281499097"/>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T</w:t>
      </w:r>
      <w:r w:rsidRPr="00C41CB7" w:rsidR="00F40B1C">
        <w:t>he three services</w:t>
      </w:r>
      <w:r w:rsidRPr="00C41CB7">
        <w:t>,</w:t>
      </w:r>
      <w:r w:rsidRPr="00C41CB7" w:rsidR="00F40B1C">
        <w:t xml:space="preserve"> just </w:t>
      </w:r>
      <w:r w:rsidRPr="00C41CB7">
        <w:t xml:space="preserve">in </w:t>
      </w:r>
      <w:r w:rsidRPr="00C41CB7" w:rsidR="00F40B1C">
        <w:t xml:space="preserve">the way </w:t>
      </w:r>
      <w:r w:rsidRPr="00C41CB7" w:rsidR="00542F5B">
        <w:t>they</w:t>
      </w:r>
      <w:r w:rsidRPr="00C41CB7">
        <w:t xml:space="preserve"> </w:t>
      </w:r>
      <w:r w:rsidRPr="00C41CB7" w:rsidR="00F40B1C">
        <w:t>have evolved down the decades</w:t>
      </w:r>
      <w:r w:rsidRPr="00C41CB7">
        <w:t>,</w:t>
      </w:r>
      <w:r w:rsidRPr="00C41CB7" w:rsidR="00F40B1C">
        <w:t xml:space="preserve"> have their own. It is quite a mix of spaghetti</w:t>
      </w:r>
      <w:r w:rsidRPr="00C41CB7">
        <w:t>,</w:t>
      </w:r>
      <w:r w:rsidRPr="00C41CB7" w:rsidR="00F40B1C">
        <w:t xml:space="preserve"> in a way. How is your appointment going to rationalise that into a far more efficient and effective system? </w:t>
      </w:r>
      <w:r w:rsidRPr="00C41CB7">
        <w:t>O</w:t>
      </w:r>
      <w:r w:rsidRPr="00C41CB7" w:rsidR="00F40B1C">
        <w:t xml:space="preserve">ver what timescale will </w:t>
      </w:r>
      <w:r w:rsidRPr="00C41CB7">
        <w:t xml:space="preserve">you </w:t>
      </w:r>
      <w:r w:rsidRPr="00C41CB7" w:rsidR="00F40B1C">
        <w:t xml:space="preserve">be able to </w:t>
      </w:r>
      <w:r w:rsidRPr="00C41CB7">
        <w:t>do that?</w:t>
      </w:r>
    </w:p>
    <w:p w:rsidR="00574E47" w:rsidRPr="00C41CB7" w:rsidP="00574E47">
      <w:pPr>
        <w:pStyle w:val="Answer"/>
      </w:pPr>
      <w:sdt>
        <w:sdtPr>
          <w:alias w:val="Witness"/>
          <w:id w:val="2021349876"/>
          <w:placeholder>
            <w:docPart w:val="DefaultPlaceholder_-1854013440"/>
          </w:placeholder>
          <w:richText/>
        </w:sdtPr>
        <w:sdtContent>
          <w:r w:rsidRPr="00C41CB7" w:rsidR="00D84977">
            <w:rPr>
              <w:b/>
              <w:i/>
            </w:rPr>
            <w:t>Andy Kyte:</w:t>
          </w:r>
        </w:sdtContent>
      </w:sdt>
      <w:r w:rsidRPr="00C41CB7">
        <w:t xml:space="preserve"> Are you talking about </w:t>
      </w:r>
      <w:r w:rsidRPr="00C41CB7" w:rsidR="00F40B1C">
        <w:t>digital systems now?</w:t>
      </w:r>
    </w:p>
    <w:p w:rsidR="00574E47" w:rsidRPr="00C41CB7" w:rsidP="00042169">
      <w:pPr>
        <w:pStyle w:val="Question"/>
        <w:numPr>
          <w:ilvl w:val="0"/>
          <w:numId w:val="0"/>
        </w:numPr>
        <w:ind w:left="794"/>
      </w:pPr>
      <w:sdt>
        <w:sdtPr>
          <w:alias w:val="Member"/>
          <w:tag w:val="&lt;Member mnisId='1444' dodsId='25619'&gt;"/>
          <w:id w:val="-894898032"/>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T</w:t>
      </w:r>
      <w:r w:rsidRPr="00C41CB7" w:rsidR="00F40B1C">
        <w:t>hat is the whole point. Some are digital, some are analogue</w:t>
      </w:r>
      <w:r w:rsidRPr="00C41CB7">
        <w:t xml:space="preserve"> and</w:t>
      </w:r>
      <w:r w:rsidRPr="00C41CB7" w:rsidR="00F40B1C">
        <w:t xml:space="preserve"> some are paper</w:t>
      </w:r>
      <w:r w:rsidRPr="00C41CB7">
        <w:t>.</w:t>
      </w:r>
    </w:p>
    <w:p w:rsidR="00574E47" w:rsidRPr="00C41CB7" w:rsidP="00574E47">
      <w:pPr>
        <w:pStyle w:val="Question"/>
        <w:numPr>
          <w:ilvl w:val="0"/>
          <w:numId w:val="0"/>
        </w:numPr>
        <w:ind w:left="794"/>
      </w:pPr>
      <w:sdt>
        <w:sdtPr>
          <w:alias w:val="Member"/>
          <w:tag w:val="&lt;Member mnisId='1524' dodsId='35914'&gt;"/>
          <w:id w:val="-914244021"/>
          <w:placeholder>
            <w:docPart w:val="DefaultPlaceholder_-1854013440"/>
          </w:placeholder>
          <w:richText/>
        </w:sdtPr>
        <w:sdtContent>
          <w:r w:rsidRPr="00C41CB7">
            <w:rPr>
              <w:b/>
            </w:rPr>
            <w:t>Chair:</w:t>
          </w:r>
        </w:sdtContent>
      </w:sdt>
      <w:r w:rsidRPr="00C41CB7">
        <w:t xml:space="preserve"> </w:t>
      </w:r>
      <w:r w:rsidRPr="00C41CB7" w:rsidR="000E338D">
        <w:t>Some are 40</w:t>
      </w:r>
      <w:r w:rsidRPr="00C41CB7">
        <w:t xml:space="preserve"> years old.</w:t>
      </w:r>
    </w:p>
    <w:p w:rsidR="00F40B1C" w:rsidRPr="00C41CB7" w:rsidP="00574E47">
      <w:pPr>
        <w:pStyle w:val="Question"/>
      </w:pPr>
      <w:sdt>
        <w:sdtPr>
          <w:alias w:val="Member"/>
          <w:tag w:val="&lt;Member mnisId='1444' dodsId='25619'&gt;"/>
          <w:id w:val="218943877"/>
          <w:placeholder>
            <w:docPart w:val="DefaultPlaceholder_-1854013440"/>
          </w:placeholder>
          <w:richText/>
        </w:sdtPr>
        <w:sdtContent>
          <w:r w:rsidRPr="00C41CB7" w:rsidR="00574E47">
            <w:rPr>
              <w:b/>
            </w:rPr>
            <w:t xml:space="preserve">Mr </w:t>
          </w:r>
          <w:r w:rsidRPr="00C41CB7" w:rsidR="00095E21">
            <w:rPr>
              <w:b/>
            </w:rPr>
            <w:t>Francois:</w:t>
          </w:r>
        </w:sdtContent>
      </w:sdt>
      <w:r w:rsidRPr="00C41CB7" w:rsidR="00574E47">
        <w:t xml:space="preserve"> T</w:t>
      </w:r>
      <w:r w:rsidRPr="00C41CB7">
        <w:t xml:space="preserve">here is a whole </w:t>
      </w:r>
      <w:r w:rsidRPr="00C41CB7" w:rsidR="00574E47">
        <w:t>mishmash. H</w:t>
      </w:r>
      <w:r w:rsidRPr="00C41CB7">
        <w:t>ow are you going to turn this</w:t>
      </w:r>
      <w:r w:rsidRPr="00C41CB7" w:rsidR="00574E47">
        <w:t xml:space="preserve"> around</w:t>
      </w:r>
      <w:r w:rsidRPr="00C41CB7">
        <w:t xml:space="preserve">, given your new appointment? </w:t>
      </w:r>
      <w:r w:rsidRPr="00C41CB7" w:rsidR="00574E47">
        <w:t>B</w:t>
      </w:r>
      <w:r w:rsidRPr="00C41CB7">
        <w:t>y the way, none of these criticisms are personal.</w:t>
      </w:r>
      <w:r w:rsidRPr="00C41CB7" w:rsidR="00574E47">
        <w:t xml:space="preserve"> T</w:t>
      </w:r>
      <w:r w:rsidRPr="00C41CB7">
        <w:t>his is all based on bitter experience, I assure you</w:t>
      </w:r>
      <w:r w:rsidRPr="00C41CB7" w:rsidR="00574E47">
        <w:t>.</w:t>
      </w:r>
      <w:r w:rsidRPr="00C41CB7">
        <w:t xml:space="preserve"> </w:t>
      </w:r>
      <w:r w:rsidRPr="00C41CB7" w:rsidR="00574E47">
        <w:t>H</w:t>
      </w:r>
      <w:r w:rsidRPr="00C41CB7">
        <w:t>ow are you going to take all these very different systems of very different genealogies, as it were, and turn all of that into a far more effective and efficient system</w:t>
      </w:r>
      <w:r w:rsidRPr="00C41CB7" w:rsidR="00574E47">
        <w:t>?</w:t>
      </w:r>
    </w:p>
    <w:p w:rsidR="00574E47" w:rsidRPr="00C41CB7" w:rsidP="00574E47">
      <w:pPr>
        <w:pStyle w:val="Answer"/>
      </w:pPr>
      <w:sdt>
        <w:sdtPr>
          <w:alias w:val="Witness"/>
          <w:id w:val="-1398512125"/>
          <w:placeholder>
            <w:docPart w:val="DefaultPlaceholder_-1854013440"/>
          </w:placeholder>
          <w:richText/>
        </w:sdtPr>
        <w:sdtContent>
          <w:r w:rsidRPr="00C41CB7" w:rsidR="00D84977">
            <w:rPr>
              <w:b/>
              <w:i/>
            </w:rPr>
            <w:t>Andy Kyte:</w:t>
          </w:r>
        </w:sdtContent>
      </w:sdt>
      <w:r w:rsidRPr="00C41CB7">
        <w:t xml:space="preserve"> A</w:t>
      </w:r>
      <w:r w:rsidRPr="00C41CB7" w:rsidR="00F40B1C">
        <w:t xml:space="preserve">fter the support to operations, the digital modernisation programme that I have inherited, which you will see referred </w:t>
      </w:r>
      <w:r w:rsidRPr="00C41CB7" w:rsidR="00042169">
        <w:t xml:space="preserve">to </w:t>
      </w:r>
      <w:r w:rsidRPr="00C41CB7">
        <w:t xml:space="preserve">in </w:t>
      </w:r>
      <w:r w:rsidRPr="00C41CB7" w:rsidR="00F40B1C">
        <w:t xml:space="preserve">the </w:t>
      </w:r>
      <w:r w:rsidRPr="00C41CB7" w:rsidR="00EE39A3">
        <w:t>NAO Report</w:t>
      </w:r>
      <w:r w:rsidRPr="00C41CB7" w:rsidR="00F40B1C">
        <w:t xml:space="preserve"> as </w:t>
      </w:r>
      <w:r w:rsidRPr="00C41CB7" w:rsidR="000E338D">
        <w:t>business modernisation for support</w:t>
      </w:r>
      <w:r w:rsidRPr="00C41CB7">
        <w:t>—</w:t>
      </w:r>
      <w:r w:rsidRPr="00C41CB7" w:rsidR="00F40B1C">
        <w:t xml:space="preserve">Chair, please allow me to call that </w:t>
      </w:r>
      <w:r w:rsidRPr="00C41CB7" w:rsidR="000E338D">
        <w:t>BMfS;</w:t>
      </w:r>
      <w:r w:rsidRPr="00C41CB7" w:rsidR="00F40B1C">
        <w:t xml:space="preserve"> </w:t>
      </w:r>
      <w:r w:rsidRPr="00C41CB7">
        <w:t>o</w:t>
      </w:r>
      <w:r w:rsidRPr="00C41CB7" w:rsidR="00F40B1C">
        <w:t xml:space="preserve">therwise we </w:t>
      </w:r>
      <w:r w:rsidRPr="00C41CB7">
        <w:t xml:space="preserve">will be </w:t>
      </w:r>
      <w:r w:rsidRPr="00C41CB7" w:rsidR="00F40B1C">
        <w:t>here</w:t>
      </w:r>
      <w:r w:rsidRPr="00C41CB7">
        <w:t xml:space="preserve"> all afternoon—is </w:t>
      </w:r>
      <w:r w:rsidRPr="00C41CB7" w:rsidR="00F40B1C">
        <w:t>the programme that is going to take</w:t>
      </w:r>
      <w:r w:rsidRPr="00C41CB7">
        <w:t xml:space="preserve"> this forward.</w:t>
      </w:r>
    </w:p>
    <w:p w:rsidR="00F40B1C" w:rsidRPr="00C41CB7" w:rsidP="00574E47">
      <w:pPr>
        <w:pStyle w:val="Question"/>
        <w:numPr>
          <w:ilvl w:val="0"/>
          <w:numId w:val="0"/>
        </w:numPr>
        <w:ind w:left="794"/>
      </w:pPr>
      <w:sdt>
        <w:sdtPr>
          <w:alias w:val="Member"/>
          <w:tag w:val="&lt;Member mnisId='1524' dodsId='35914'&gt;"/>
          <w:id w:val="-1510679656"/>
          <w:placeholder>
            <w:docPart w:val="DefaultPlaceholder_-1854013440"/>
          </w:placeholder>
          <w:richText/>
        </w:sdtPr>
        <w:sdtContent>
          <w:r w:rsidRPr="00C41CB7" w:rsidR="00574E47">
            <w:rPr>
              <w:b/>
            </w:rPr>
            <w:t>Chair:</w:t>
          </w:r>
        </w:sdtContent>
      </w:sdt>
      <w:r w:rsidRPr="00C41CB7" w:rsidR="00574E47">
        <w:t xml:space="preserve"> This is </w:t>
      </w:r>
      <w:r w:rsidRPr="00C41CB7">
        <w:t xml:space="preserve">figure </w:t>
      </w:r>
      <w:r w:rsidRPr="00C41CB7" w:rsidR="00574E47">
        <w:t xml:space="preserve">3 on page </w:t>
      </w:r>
      <w:r w:rsidRPr="00C41CB7">
        <w:t>25</w:t>
      </w:r>
      <w:r w:rsidRPr="00C41CB7" w:rsidR="00574E47">
        <w:t>, for anyone who is following.</w:t>
      </w:r>
    </w:p>
    <w:p w:rsidR="00574E47" w:rsidRPr="00C41CB7" w:rsidP="00574E47">
      <w:pPr>
        <w:pStyle w:val="Answer"/>
      </w:pPr>
      <w:sdt>
        <w:sdtPr>
          <w:alias w:val="Witness"/>
          <w:id w:val="-1999946244"/>
          <w:placeholder>
            <w:docPart w:val="DefaultPlaceholder_-1854013440"/>
          </w:placeholder>
          <w:richText/>
        </w:sdtPr>
        <w:sdtContent>
          <w:r w:rsidRPr="00C41CB7" w:rsidR="00D84977">
            <w:rPr>
              <w:b/>
              <w:i/>
            </w:rPr>
            <w:t>Andy Kyte:</w:t>
          </w:r>
        </w:sdtContent>
      </w:sdt>
      <w:r w:rsidRPr="00C41CB7">
        <w:t xml:space="preserve"> I am not going to deny that it is </w:t>
      </w:r>
      <w:r w:rsidRPr="00C41CB7" w:rsidR="00F40B1C">
        <w:t xml:space="preserve">going to be a challenge. </w:t>
      </w:r>
      <w:r w:rsidRPr="00C41CB7">
        <w:t>O</w:t>
      </w:r>
      <w:r w:rsidRPr="00C41CB7" w:rsidR="00F40B1C">
        <w:t>ur digital delivery partner describe</w:t>
      </w:r>
      <w:r w:rsidRPr="00C41CB7">
        <w:t>d</w:t>
      </w:r>
      <w:r w:rsidRPr="00C41CB7" w:rsidR="00F40B1C">
        <w:t xml:space="preserve"> it as being one of the most complex digital programmes in the public sector, because it is pan</w:t>
      </w:r>
      <w:r w:rsidRPr="00C41CB7">
        <w:t>-defence.</w:t>
      </w:r>
      <w:r w:rsidRPr="00C41CB7" w:rsidR="00F40B1C">
        <w:t xml:space="preserve"> It includes the whole of industry. It will top out at about 65</w:t>
      </w:r>
      <w:r w:rsidRPr="00C41CB7">
        <w:t>,</w:t>
      </w:r>
      <w:r w:rsidRPr="00C41CB7" w:rsidR="00F40B1C">
        <w:t xml:space="preserve">000 users. </w:t>
      </w:r>
      <w:r w:rsidRPr="00C41CB7">
        <w:t>O</w:t>
      </w:r>
      <w:r w:rsidRPr="00C41CB7" w:rsidR="00F40B1C">
        <w:t>f course</w:t>
      </w:r>
      <w:r w:rsidRPr="00C41CB7">
        <w:t xml:space="preserve">, </w:t>
      </w:r>
      <w:r w:rsidRPr="00C41CB7" w:rsidR="00F40B1C">
        <w:t>there is that absolute imperative to maintain operational outputs throughout the transition</w:t>
      </w:r>
      <w:r w:rsidRPr="00C41CB7">
        <w:t>.</w:t>
      </w:r>
    </w:p>
    <w:p w:rsidR="00574E47" w:rsidRPr="00C41CB7" w:rsidP="00574E47">
      <w:pPr>
        <w:pStyle w:val="Answer"/>
      </w:pPr>
      <w:r w:rsidRPr="00C41CB7">
        <w:t xml:space="preserve">I would say </w:t>
      </w:r>
      <w:r w:rsidRPr="00C41CB7">
        <w:t xml:space="preserve">that </w:t>
      </w:r>
      <w:r w:rsidRPr="00C41CB7">
        <w:t>we have made some really good progress. We have taken the number of applications down</w:t>
      </w:r>
      <w:r w:rsidRPr="00C41CB7">
        <w:t>,</w:t>
      </w:r>
      <w:r w:rsidRPr="00C41CB7">
        <w:t xml:space="preserve"> </w:t>
      </w:r>
      <w:r w:rsidRPr="00C41CB7">
        <w:t xml:space="preserve">as </w:t>
      </w:r>
      <w:r w:rsidRPr="00C41CB7">
        <w:t>referred to in t</w:t>
      </w:r>
      <w:r w:rsidRPr="00C41CB7" w:rsidR="00EE39A3">
        <w:t>he Report</w:t>
      </w:r>
      <w:r w:rsidRPr="00C41CB7">
        <w:t>,</w:t>
      </w:r>
      <w:r w:rsidRPr="00C41CB7">
        <w:t xml:space="preserve"> from 250 in 2010 to about</w:t>
      </w:r>
      <w:r w:rsidRPr="00C41CB7">
        <w:t xml:space="preserve"> </w:t>
      </w:r>
      <w:r w:rsidRPr="00C41CB7">
        <w:t>89 where we sit today</w:t>
      </w:r>
      <w:r w:rsidRPr="00C41CB7">
        <w:t>.</w:t>
      </w:r>
      <w:r w:rsidRPr="00C41CB7">
        <w:t xml:space="preserve"> </w:t>
      </w:r>
      <w:r w:rsidRPr="00C41CB7">
        <w:t>B</w:t>
      </w:r>
      <w:r w:rsidRPr="00C41CB7">
        <w:t>y the time we mature the programme at the back end of the decade</w:t>
      </w:r>
      <w:r w:rsidRPr="00C41CB7">
        <w:t>,</w:t>
      </w:r>
      <w:r w:rsidRPr="00C41CB7">
        <w:t xml:space="preserve"> it will be down to about 20.</w:t>
      </w:r>
    </w:p>
    <w:p w:rsidR="00574E47" w:rsidRPr="00C41CB7" w:rsidP="00F23E5A">
      <w:pPr>
        <w:pStyle w:val="Question"/>
        <w:numPr>
          <w:ilvl w:val="0"/>
          <w:numId w:val="0"/>
        </w:numPr>
        <w:ind w:left="794"/>
      </w:pPr>
      <w:sdt>
        <w:sdtPr>
          <w:alias w:val="Member"/>
          <w:tag w:val="&lt;Member mnisId='1444' dodsId='25619'&gt;"/>
          <w:id w:val="-814879726"/>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We will be down to 20 systems.</w:t>
      </w:r>
    </w:p>
    <w:p w:rsidR="007534B3" w:rsidRPr="00C41CB7" w:rsidP="00574E47">
      <w:pPr>
        <w:pStyle w:val="Answer"/>
      </w:pPr>
      <w:sdt>
        <w:sdtPr>
          <w:alias w:val="Witness"/>
          <w:id w:val="1716231175"/>
          <w:placeholder>
            <w:docPart w:val="DefaultPlaceholder_-1854013440"/>
          </w:placeholder>
          <w:richText/>
        </w:sdtPr>
        <w:sdtContent>
          <w:r w:rsidRPr="00C41CB7" w:rsidR="00D84977">
            <w:rPr>
              <w:b/>
              <w:i/>
            </w:rPr>
            <w:t>Andy Kyte:</w:t>
          </w:r>
        </w:sdtContent>
      </w:sdt>
      <w:r w:rsidRPr="00C41CB7" w:rsidR="00574E47">
        <w:t xml:space="preserve"> </w:t>
      </w:r>
      <w:r w:rsidRPr="00C41CB7" w:rsidR="00F23E5A">
        <w:t>There will be 20</w:t>
      </w:r>
      <w:r w:rsidRPr="00C41CB7" w:rsidR="00574E47">
        <w:t xml:space="preserve"> </w:t>
      </w:r>
      <w:r w:rsidRPr="00C41CB7" w:rsidR="00F40B1C">
        <w:t>applications, but that will be invisible</w:t>
      </w:r>
      <w:r w:rsidRPr="00C41CB7" w:rsidR="00574E47">
        <w:t>,</w:t>
      </w:r>
      <w:r w:rsidRPr="00C41CB7" w:rsidR="00F40B1C">
        <w:t xml:space="preserve"> because it will be behind a common user</w:t>
      </w:r>
      <w:r w:rsidRPr="00C41CB7" w:rsidR="00F23E5A">
        <w:t xml:space="preserve"> portal.</w:t>
      </w:r>
    </w:p>
    <w:p w:rsidR="007534B3" w:rsidRPr="00C41CB7" w:rsidP="007534B3">
      <w:pPr>
        <w:pStyle w:val="Question"/>
      </w:pPr>
      <w:sdt>
        <w:sdtPr>
          <w:alias w:val="Member"/>
          <w:tag w:val="&lt;Member mnisId='1444' dodsId='25619'&gt;"/>
          <w:id w:val="-1770540486"/>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J</w:t>
      </w:r>
      <w:r w:rsidRPr="00C41CB7" w:rsidR="00F40B1C">
        <w:t xml:space="preserve">ust </w:t>
      </w:r>
      <w:r w:rsidRPr="00C41CB7">
        <w:t xml:space="preserve">to save </w:t>
      </w:r>
      <w:r w:rsidRPr="00C41CB7" w:rsidR="00F40B1C">
        <w:t>time, you are aware that</w:t>
      </w:r>
      <w:r w:rsidRPr="00C41CB7">
        <w:t>,</w:t>
      </w:r>
      <w:r w:rsidRPr="00C41CB7" w:rsidR="00F40B1C">
        <w:t xml:space="preserve"> in terms of these big digital programmes, the MOD’s track record as a whole is not what one might call exemplary.</w:t>
      </w:r>
    </w:p>
    <w:p w:rsidR="007534B3" w:rsidRPr="00C41CB7" w:rsidP="007534B3">
      <w:pPr>
        <w:pStyle w:val="Answer"/>
      </w:pPr>
      <w:sdt>
        <w:sdtPr>
          <w:alias w:val="Witness"/>
          <w:id w:val="1683239955"/>
          <w:placeholder>
            <w:docPart w:val="DefaultPlaceholder_-1854013440"/>
          </w:placeholder>
          <w:richText/>
        </w:sdtPr>
        <w:sdtContent>
          <w:r w:rsidRPr="00C41CB7" w:rsidR="00D84977">
            <w:rPr>
              <w:b/>
              <w:i/>
            </w:rPr>
            <w:t>Andy Kyte:</w:t>
          </w:r>
        </w:sdtContent>
      </w:sdt>
      <w:r w:rsidRPr="00C41CB7">
        <w:t xml:space="preserve"> </w:t>
      </w:r>
      <w:r w:rsidRPr="00C41CB7" w:rsidR="00F40B1C">
        <w:t>Yes</w:t>
      </w:r>
      <w:r w:rsidRPr="00C41CB7">
        <w:t>.</w:t>
      </w:r>
    </w:p>
    <w:p w:rsidR="007534B3" w:rsidRPr="00C41CB7" w:rsidP="007534B3">
      <w:pPr>
        <w:pStyle w:val="Question"/>
      </w:pPr>
      <w:sdt>
        <w:sdtPr>
          <w:alias w:val="Member"/>
          <w:tag w:val="&lt;Member mnisId='1444' dodsId='25619'&gt;"/>
          <w:id w:val="644947352"/>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S</w:t>
      </w:r>
      <w:r w:rsidRPr="00C41CB7" w:rsidR="00F40B1C">
        <w:t xml:space="preserve">o you are slightly betting against history </w:t>
      </w:r>
      <w:r w:rsidRPr="00C41CB7">
        <w:t>h</w:t>
      </w:r>
      <w:r w:rsidRPr="00C41CB7" w:rsidR="00F40B1C">
        <w:t>ere</w:t>
      </w:r>
      <w:r w:rsidRPr="00C41CB7">
        <w:t>.</w:t>
      </w:r>
    </w:p>
    <w:p w:rsidR="007534B3" w:rsidRPr="00C41CB7" w:rsidP="007534B3">
      <w:pPr>
        <w:pStyle w:val="Answer"/>
      </w:pPr>
      <w:sdt>
        <w:sdtPr>
          <w:alias w:val="Witness"/>
          <w:id w:val="857777001"/>
          <w:placeholder>
            <w:docPart w:val="DefaultPlaceholder_-1854013440"/>
          </w:placeholder>
          <w:richText/>
        </w:sdtPr>
        <w:sdtContent>
          <w:r w:rsidRPr="00C41CB7" w:rsidR="00D84977">
            <w:rPr>
              <w:b/>
              <w:i/>
            </w:rPr>
            <w:t>Andy Kyte:</w:t>
          </w:r>
        </w:sdtContent>
      </w:sdt>
      <w:r w:rsidRPr="00C41CB7">
        <w:t xml:space="preserve"> W</w:t>
      </w:r>
      <w:r w:rsidRPr="00C41CB7" w:rsidR="00F40B1C">
        <w:t>e are, but</w:t>
      </w:r>
      <w:r w:rsidRPr="00C41CB7" w:rsidR="005E7215">
        <w:t xml:space="preserve"> we are an organisation that—and</w:t>
      </w:r>
      <w:r w:rsidRPr="00C41CB7" w:rsidR="00F40B1C">
        <w:t xml:space="preserve"> I am an office</w:t>
      </w:r>
      <w:r w:rsidRPr="00C41CB7">
        <w:t>r</w:t>
      </w:r>
      <w:r w:rsidRPr="00C41CB7" w:rsidR="00F40B1C">
        <w:t xml:space="preserve"> </w:t>
      </w:r>
      <w:r w:rsidRPr="00C41CB7">
        <w:t>who</w:t>
      </w:r>
      <w:r w:rsidRPr="00C41CB7" w:rsidR="005E7215">
        <w:t>—</w:t>
      </w:r>
      <w:r w:rsidRPr="00C41CB7" w:rsidR="00F40B1C">
        <w:t>learns lessons. Throughout my operational career</w:t>
      </w:r>
      <w:r w:rsidRPr="00C41CB7">
        <w:t>,</w:t>
      </w:r>
      <w:r w:rsidRPr="00C41CB7" w:rsidR="00F40B1C">
        <w:t xml:space="preserve"> </w:t>
      </w:r>
      <w:r w:rsidRPr="00C41CB7" w:rsidR="005E7215">
        <w:t xml:space="preserve">that is </w:t>
      </w:r>
      <w:r w:rsidRPr="00C41CB7" w:rsidR="00F40B1C">
        <w:t xml:space="preserve">what I have kept myself true </w:t>
      </w:r>
      <w:r w:rsidRPr="00C41CB7">
        <w:t>t</w:t>
      </w:r>
      <w:r w:rsidRPr="00C41CB7" w:rsidR="00F40B1C">
        <w:t>o</w:t>
      </w:r>
      <w:r w:rsidRPr="00C41CB7" w:rsidR="005E7215">
        <w:t>:</w:t>
      </w:r>
      <w:r w:rsidRPr="00C41CB7" w:rsidR="00F40B1C">
        <w:t xml:space="preserve"> </w:t>
      </w:r>
      <w:r w:rsidRPr="00C41CB7">
        <w:t>“W</w:t>
      </w:r>
      <w:r w:rsidRPr="00C41CB7" w:rsidR="00F40B1C">
        <w:t>hat lessons can you learn?</w:t>
      </w:r>
      <w:r w:rsidRPr="00C41CB7">
        <w:t>”</w:t>
      </w:r>
      <w:r w:rsidRPr="00C41CB7" w:rsidR="00F40B1C">
        <w:t xml:space="preserve"> I would give you three or four examples of where we are learning from </w:t>
      </w:r>
      <w:r w:rsidRPr="00C41CB7" w:rsidR="00EE39A3">
        <w:t xml:space="preserve">NAO </w:t>
      </w:r>
      <w:r w:rsidRPr="00C41CB7" w:rsidR="004E5FD2">
        <w:t xml:space="preserve">Reports </w:t>
      </w:r>
      <w:r w:rsidRPr="00C41CB7">
        <w:t>and</w:t>
      </w:r>
      <w:r w:rsidRPr="00C41CB7" w:rsidR="00F40B1C">
        <w:t xml:space="preserve"> previous Public Accounts Committee hearings.</w:t>
      </w:r>
    </w:p>
    <w:p w:rsidR="007534B3" w:rsidRPr="00C41CB7" w:rsidP="007534B3">
      <w:pPr>
        <w:pStyle w:val="Answer"/>
      </w:pPr>
      <w:r w:rsidRPr="00C41CB7">
        <w:t xml:space="preserve">First, </w:t>
      </w:r>
      <w:r w:rsidRPr="00C41CB7" w:rsidR="00F40B1C">
        <w:t>we have absolutely been pragmatic in our assessment of what good look</w:t>
      </w:r>
      <w:r w:rsidRPr="00C41CB7">
        <w:t>s</w:t>
      </w:r>
      <w:r w:rsidRPr="00C41CB7" w:rsidR="00F40B1C">
        <w:t xml:space="preserve"> like and how quickly we </w:t>
      </w:r>
      <w:r w:rsidRPr="00C41CB7">
        <w:t xml:space="preserve">can </w:t>
      </w:r>
      <w:r w:rsidRPr="00C41CB7" w:rsidR="00F40B1C">
        <w:t xml:space="preserve">get there. </w:t>
      </w:r>
      <w:r w:rsidRPr="00C41CB7">
        <w:t>W</w:t>
      </w:r>
      <w:r w:rsidRPr="00C41CB7" w:rsidR="00F40B1C">
        <w:t>e have adopted an incremental approach and have spent the first period of that time</w:t>
      </w:r>
      <w:r w:rsidRPr="00C41CB7">
        <w:t xml:space="preserve"> </w:t>
      </w:r>
      <w:r w:rsidRPr="00C41CB7" w:rsidR="00F40B1C">
        <w:t>on stabilis</w:t>
      </w:r>
      <w:r w:rsidRPr="00C41CB7" w:rsidR="004E5FD2">
        <w:t>ing</w:t>
      </w:r>
      <w:r w:rsidRPr="00C41CB7" w:rsidR="00F40B1C">
        <w:t xml:space="preserve"> and modernis</w:t>
      </w:r>
      <w:r w:rsidRPr="00C41CB7" w:rsidR="004E5FD2">
        <w:t>ing</w:t>
      </w:r>
      <w:r w:rsidRPr="00C41CB7" w:rsidR="00F40B1C">
        <w:t xml:space="preserve">. </w:t>
      </w:r>
      <w:r w:rsidRPr="00C41CB7" w:rsidR="004E5FD2">
        <w:t xml:space="preserve">You are absolutely right to call out </w:t>
      </w:r>
      <w:r w:rsidRPr="00C41CB7">
        <w:t>t</w:t>
      </w:r>
      <w:r w:rsidRPr="00C41CB7" w:rsidR="00F40B1C">
        <w:t>he legacy systems that we sit on</w:t>
      </w:r>
      <w:r w:rsidRPr="00C41CB7" w:rsidR="004E5FD2">
        <w:t xml:space="preserve">, but we </w:t>
      </w:r>
      <w:r w:rsidRPr="00C41CB7" w:rsidR="00F40B1C">
        <w:t>have invested with our delivery partner to ensure that we have stabilised</w:t>
      </w:r>
      <w:r w:rsidRPr="00C41CB7">
        <w:t xml:space="preserve">, </w:t>
      </w:r>
      <w:r w:rsidRPr="00C41CB7" w:rsidR="00F40B1C">
        <w:t>built in the resilience</w:t>
      </w:r>
      <w:r w:rsidRPr="00C41CB7">
        <w:t xml:space="preserve"> and</w:t>
      </w:r>
      <w:r w:rsidRPr="00C41CB7" w:rsidR="00F40B1C">
        <w:t xml:space="preserve"> modernised where we can</w:t>
      </w:r>
      <w:r w:rsidRPr="00C41CB7">
        <w:t>,</w:t>
      </w:r>
      <w:r w:rsidRPr="00C41CB7" w:rsidR="00F40B1C">
        <w:t xml:space="preserve"> so that we can </w:t>
      </w:r>
      <w:r w:rsidRPr="00C41CB7">
        <w:t xml:space="preserve">then </w:t>
      </w:r>
      <w:r w:rsidRPr="00C41CB7" w:rsidR="00F40B1C">
        <w:t>build on that as we go forward.</w:t>
      </w:r>
    </w:p>
    <w:p w:rsidR="00F40B1C" w:rsidRPr="00C41CB7" w:rsidP="007534B3">
      <w:pPr>
        <w:pStyle w:val="Answer"/>
      </w:pPr>
      <w:r w:rsidRPr="00C41CB7">
        <w:t>W</w:t>
      </w:r>
      <w:r w:rsidRPr="00C41CB7">
        <w:t xml:space="preserve">e have </w:t>
      </w:r>
      <w:r w:rsidRPr="00C41CB7">
        <w:t xml:space="preserve">also </w:t>
      </w:r>
      <w:r w:rsidRPr="00C41CB7">
        <w:t xml:space="preserve">divided all </w:t>
      </w:r>
      <w:r w:rsidRPr="00C41CB7">
        <w:t xml:space="preserve">of this up into </w:t>
      </w:r>
      <w:r w:rsidRPr="00C41CB7">
        <w:t>thematic areas that you can take to market.</w:t>
      </w:r>
      <w:r w:rsidRPr="00C41CB7">
        <w:t xml:space="preserve"> W</w:t>
      </w:r>
      <w:r w:rsidRPr="00C41CB7">
        <w:t>e have a theme that looks at engineering support</w:t>
      </w:r>
      <w:r w:rsidRPr="00C41CB7">
        <w:t>.</w:t>
      </w:r>
      <w:r w:rsidRPr="00C41CB7">
        <w:t xml:space="preserve"> </w:t>
      </w:r>
      <w:r w:rsidRPr="00C41CB7">
        <w:t>W</w:t>
      </w:r>
      <w:r w:rsidRPr="00C41CB7">
        <w:t>e have a theme that looks at warehouse and inventory</w:t>
      </w:r>
      <w:r w:rsidRPr="00C41CB7">
        <w:t>.</w:t>
      </w:r>
      <w:r w:rsidRPr="00C41CB7">
        <w:t xml:space="preserve"> </w:t>
      </w:r>
      <w:r w:rsidRPr="00C41CB7">
        <w:t>W</w:t>
      </w:r>
      <w:r w:rsidRPr="00C41CB7">
        <w:t>e have a theme that looks at movement</w:t>
      </w:r>
      <w:r w:rsidRPr="00C41CB7">
        <w:t>.</w:t>
      </w:r>
      <w:r w:rsidRPr="00C41CB7">
        <w:t xml:space="preserve"> </w:t>
      </w:r>
      <w:r w:rsidRPr="00C41CB7">
        <w:t>O</w:t>
      </w:r>
      <w:r w:rsidRPr="00C41CB7">
        <w:t xml:space="preserve">ur plan </w:t>
      </w:r>
      <w:r w:rsidRPr="00C41CB7">
        <w:t xml:space="preserve">then </w:t>
      </w:r>
      <w:r w:rsidRPr="00C41CB7">
        <w:t>is that we go out to market and build on best</w:t>
      </w:r>
      <w:r w:rsidRPr="00C41CB7">
        <w:t>-</w:t>
      </w:r>
      <w:r w:rsidRPr="00C41CB7">
        <w:t>of</w:t>
      </w:r>
      <w:r w:rsidRPr="00C41CB7">
        <w:t>-</w:t>
      </w:r>
      <w:r w:rsidRPr="00C41CB7">
        <w:t>breed</w:t>
      </w:r>
      <w:r w:rsidRPr="00C41CB7">
        <w:t>,</w:t>
      </w:r>
      <w:r w:rsidRPr="00C41CB7">
        <w:t xml:space="preserve"> commercial</w:t>
      </w:r>
      <w:r w:rsidRPr="00C41CB7">
        <w:t>,</w:t>
      </w:r>
      <w:r w:rsidRPr="00C41CB7">
        <w:t xml:space="preserve"> off-the-shelf software</w:t>
      </w:r>
      <w:r w:rsidRPr="00C41CB7" w:rsidR="004E5FD2">
        <w:t xml:space="preserve">. We </w:t>
      </w:r>
      <w:r w:rsidRPr="00C41CB7">
        <w:t xml:space="preserve">were clear </w:t>
      </w:r>
      <w:r w:rsidRPr="00C41CB7">
        <w:t xml:space="preserve">that </w:t>
      </w:r>
      <w:r w:rsidRPr="00C41CB7">
        <w:t xml:space="preserve">it is not just about replacing the legacy, </w:t>
      </w:r>
      <w:r w:rsidRPr="00C41CB7">
        <w:t xml:space="preserve">but </w:t>
      </w:r>
      <w:r w:rsidRPr="00C41CB7">
        <w:t xml:space="preserve">about a whole business process change. </w:t>
      </w:r>
      <w:r w:rsidRPr="00C41CB7">
        <w:t>W</w:t>
      </w:r>
      <w:r w:rsidRPr="00C41CB7">
        <w:t>e are going to have to change business process</w:t>
      </w:r>
      <w:r w:rsidRPr="00C41CB7">
        <w:t>.</w:t>
      </w:r>
      <w:r w:rsidRPr="00C41CB7">
        <w:t xml:space="preserve"> </w:t>
      </w:r>
      <w:r w:rsidRPr="00C41CB7">
        <w:t>W</w:t>
      </w:r>
      <w:r w:rsidRPr="00C41CB7">
        <w:t>e are going to have to change the operating model</w:t>
      </w:r>
      <w:r w:rsidRPr="00C41CB7">
        <w:t>.</w:t>
      </w:r>
      <w:r w:rsidRPr="00C41CB7">
        <w:t xml:space="preserve"> </w:t>
      </w:r>
      <w:r w:rsidRPr="00C41CB7">
        <w:t>W</w:t>
      </w:r>
      <w:r w:rsidRPr="00C41CB7">
        <w:t>e are going to have to change the way in which we deliver</w:t>
      </w:r>
      <w:r w:rsidRPr="00C41CB7">
        <w:t xml:space="preserve"> training.</w:t>
      </w:r>
    </w:p>
    <w:p w:rsidR="00F40B1C" w:rsidRPr="00C41CB7" w:rsidP="00F40B1C">
      <w:pPr>
        <w:pStyle w:val="Question"/>
      </w:pPr>
      <w:sdt>
        <w:sdtPr>
          <w:alias w:val="Member"/>
          <w:tag w:val="&lt;Member mnisId='1444' dodsId='25619'&gt;"/>
          <w:id w:val="677161847"/>
          <w:placeholder>
            <w:docPart w:val="DefaultPlaceholder_-1854013440"/>
          </w:placeholder>
          <w:richText/>
        </w:sdtPr>
        <w:sdtContent>
          <w:r w:rsidRPr="00C41CB7" w:rsidR="007534B3">
            <w:rPr>
              <w:b/>
            </w:rPr>
            <w:t xml:space="preserve">Mr </w:t>
          </w:r>
          <w:r w:rsidRPr="00C41CB7" w:rsidR="00095E21">
            <w:rPr>
              <w:b/>
            </w:rPr>
            <w:t>Francois:</w:t>
          </w:r>
        </w:sdtContent>
      </w:sdt>
      <w:r w:rsidRPr="00C41CB7" w:rsidR="007534B3">
        <w:t xml:space="preserve"> There </w:t>
      </w:r>
      <w:r w:rsidRPr="00C41CB7">
        <w:t>is never enough time in these hearings</w:t>
      </w:r>
      <w:r w:rsidRPr="00C41CB7" w:rsidR="007534B3">
        <w:t xml:space="preserve"> and</w:t>
      </w:r>
      <w:r w:rsidRPr="00C41CB7">
        <w:t xml:space="preserve"> I do apologise for cutting across you</w:t>
      </w:r>
      <w:r w:rsidRPr="00C41CB7" w:rsidR="007534B3">
        <w:t>.</w:t>
      </w:r>
      <w:r w:rsidRPr="00C41CB7">
        <w:t xml:space="preserve"> I will try to be quick</w:t>
      </w:r>
      <w:r w:rsidRPr="00C41CB7" w:rsidR="007534B3">
        <w:t>,</w:t>
      </w:r>
      <w:r w:rsidRPr="00C41CB7">
        <w:t xml:space="preserve"> because </w:t>
      </w:r>
      <w:r w:rsidRPr="00C41CB7" w:rsidR="007534B3">
        <w:t xml:space="preserve">other </w:t>
      </w:r>
      <w:r w:rsidRPr="00C41CB7">
        <w:t>colleague</w:t>
      </w:r>
      <w:r w:rsidRPr="00C41CB7" w:rsidR="007534B3">
        <w:t>s</w:t>
      </w:r>
      <w:r w:rsidRPr="00C41CB7">
        <w:t xml:space="preserve"> </w:t>
      </w:r>
      <w:r w:rsidRPr="00C41CB7" w:rsidR="007534B3">
        <w:t xml:space="preserve">want </w:t>
      </w:r>
      <w:r w:rsidRPr="00C41CB7">
        <w:t>to come in</w:t>
      </w:r>
      <w:r w:rsidRPr="00C41CB7" w:rsidR="007534B3">
        <w:t>.</w:t>
      </w:r>
      <w:r w:rsidRPr="00C41CB7">
        <w:t xml:space="preserve"> </w:t>
      </w:r>
      <w:r w:rsidRPr="00C41CB7" w:rsidR="007534B3">
        <w:t>W</w:t>
      </w:r>
      <w:r w:rsidRPr="00C41CB7">
        <w:t>hen you say</w:t>
      </w:r>
      <w:r w:rsidRPr="00C41CB7" w:rsidR="007534B3">
        <w:t>,</w:t>
      </w:r>
      <w:r w:rsidRPr="00C41CB7">
        <w:t xml:space="preserve"> </w:t>
      </w:r>
      <w:r w:rsidRPr="00C41CB7" w:rsidR="007534B3">
        <w:t>“W</w:t>
      </w:r>
      <w:r w:rsidRPr="00C41CB7">
        <w:t>e will design what we want and then go to the market</w:t>
      </w:r>
      <w:r w:rsidR="00E877E1">
        <w:t>,</w:t>
      </w:r>
      <w:r w:rsidRPr="00C41CB7" w:rsidR="007534B3">
        <w:t>”</w:t>
      </w:r>
      <w:r w:rsidRPr="00C41CB7">
        <w:t xml:space="preserve"> just to be clear, you want a lot of these changes to come in by the end of the decade, but at the moment we do not have any contractor</w:t>
      </w:r>
      <w:r w:rsidRPr="00C41CB7" w:rsidR="007534B3">
        <w:t>—</w:t>
      </w:r>
      <w:r w:rsidRPr="00C41CB7">
        <w:t>IBM</w:t>
      </w:r>
      <w:r w:rsidRPr="00C41CB7" w:rsidR="007534B3">
        <w:t xml:space="preserve"> or</w:t>
      </w:r>
      <w:r w:rsidRPr="00C41CB7">
        <w:t xml:space="preserve"> Fujitsu</w:t>
      </w:r>
      <w:r w:rsidRPr="00C41CB7" w:rsidR="007534B3">
        <w:t>, for example—</w:t>
      </w:r>
      <w:r w:rsidRPr="00C41CB7">
        <w:t>under</w:t>
      </w:r>
      <w:r w:rsidRPr="00C41CB7" w:rsidR="007534B3">
        <w:t xml:space="preserve"> </w:t>
      </w:r>
      <w:r w:rsidRPr="00C41CB7">
        <w:t xml:space="preserve">contract </w:t>
      </w:r>
      <w:r w:rsidRPr="00C41CB7" w:rsidR="007534B3">
        <w:t xml:space="preserve">to </w:t>
      </w:r>
      <w:r w:rsidRPr="00C41CB7">
        <w:t>deliver them</w:t>
      </w:r>
      <w:r w:rsidRPr="00C41CB7" w:rsidR="007534B3">
        <w:t>.</w:t>
      </w:r>
      <w:r w:rsidRPr="00C41CB7">
        <w:t xml:space="preserve"> </w:t>
      </w:r>
      <w:r w:rsidRPr="00C41CB7" w:rsidR="007534B3">
        <w:t>W</w:t>
      </w:r>
      <w:r w:rsidRPr="00C41CB7">
        <w:t>e have yet to run competitions for those systems</w:t>
      </w:r>
      <w:r w:rsidRPr="00C41CB7" w:rsidR="007534B3">
        <w:t xml:space="preserve">. We </w:t>
      </w:r>
      <w:r w:rsidRPr="00C41CB7">
        <w:t>then decide who is going to win</w:t>
      </w:r>
      <w:r w:rsidRPr="00C41CB7" w:rsidR="007534B3">
        <w:t>,</w:t>
      </w:r>
      <w:r w:rsidRPr="00C41CB7">
        <w:t xml:space="preserve"> they build it and it comes in</w:t>
      </w:r>
      <w:r w:rsidRPr="00C41CB7" w:rsidR="004E5FD2">
        <w:t>,</w:t>
      </w:r>
      <w:r w:rsidRPr="00C41CB7">
        <w:t xml:space="preserve"> </w:t>
      </w:r>
      <w:r w:rsidRPr="00C41CB7" w:rsidR="004E5FD2">
        <w:t>yes</w:t>
      </w:r>
      <w:r w:rsidRPr="00C41CB7" w:rsidR="007534B3">
        <w:t>?</w:t>
      </w:r>
    </w:p>
    <w:p w:rsidR="007534B3" w:rsidRPr="00C41CB7" w:rsidP="007534B3">
      <w:pPr>
        <w:pStyle w:val="Answer"/>
      </w:pPr>
      <w:sdt>
        <w:sdtPr>
          <w:alias w:val="Witness"/>
          <w:id w:val="1572308132"/>
          <w:placeholder>
            <w:docPart w:val="DefaultPlaceholder_-1854013440"/>
          </w:placeholder>
          <w:richText/>
        </w:sdtPr>
        <w:sdtContent>
          <w:r w:rsidRPr="00C41CB7" w:rsidR="00D84977">
            <w:rPr>
              <w:b/>
              <w:i/>
            </w:rPr>
            <w:t>Andy Kyte:</w:t>
          </w:r>
        </w:sdtContent>
      </w:sdt>
      <w:r w:rsidRPr="00C41CB7">
        <w:t xml:space="preserve"> </w:t>
      </w:r>
      <w:r w:rsidRPr="00C41CB7" w:rsidR="00F40B1C">
        <w:t xml:space="preserve">We do have people on contracts already. Boeing Defence UK is the company that delivers </w:t>
      </w:r>
      <w:r w:rsidRPr="00C41CB7">
        <w:t xml:space="preserve">bridging </w:t>
      </w:r>
      <w:r w:rsidRPr="00C41CB7" w:rsidR="00F40B1C">
        <w:t xml:space="preserve">the </w:t>
      </w:r>
      <w:r w:rsidRPr="00C41CB7">
        <w:t>g</w:t>
      </w:r>
      <w:r w:rsidRPr="00C41CB7" w:rsidR="00F40B1C">
        <w:t>ap</w:t>
      </w:r>
      <w:r w:rsidRPr="00C41CB7">
        <w:t>.</w:t>
      </w:r>
    </w:p>
    <w:p w:rsidR="007534B3" w:rsidRPr="00C41CB7" w:rsidP="007534B3">
      <w:pPr>
        <w:pStyle w:val="Question"/>
      </w:pPr>
      <w:sdt>
        <w:sdtPr>
          <w:alias w:val="Member"/>
          <w:tag w:val="&lt;Member mnisId='1444' dodsId='25619'&gt;"/>
          <w:id w:val="1714922819"/>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Boeing?</w:t>
      </w:r>
    </w:p>
    <w:p w:rsidR="007534B3" w:rsidRPr="00C41CB7" w:rsidP="007534B3">
      <w:pPr>
        <w:pStyle w:val="Answer"/>
      </w:pPr>
      <w:sdt>
        <w:sdtPr>
          <w:alias w:val="Witness"/>
          <w:id w:val="-1695141118"/>
          <w:placeholder>
            <w:docPart w:val="DefaultPlaceholder_-1854013440"/>
          </w:placeholder>
          <w:richText/>
        </w:sdtPr>
        <w:sdtContent>
          <w:r w:rsidRPr="00C41CB7" w:rsidR="00D84977">
            <w:rPr>
              <w:b/>
              <w:i/>
            </w:rPr>
            <w:t>Andy Kyte:</w:t>
          </w:r>
        </w:sdtContent>
      </w:sdt>
      <w:r w:rsidRPr="00C41CB7">
        <w:t xml:space="preserve"> </w:t>
      </w:r>
      <w:r w:rsidRPr="00C41CB7" w:rsidR="004E5FD2">
        <w:t xml:space="preserve">That is correct: </w:t>
      </w:r>
      <w:r w:rsidRPr="00C41CB7">
        <w:t>BDUK.</w:t>
      </w:r>
    </w:p>
    <w:p w:rsidR="00F40B1C" w:rsidRPr="00C41CB7" w:rsidP="00042169">
      <w:pPr>
        <w:pStyle w:val="Question"/>
        <w:numPr>
          <w:ilvl w:val="0"/>
          <w:numId w:val="0"/>
        </w:numPr>
        <w:ind w:left="794"/>
      </w:pPr>
      <w:sdt>
        <w:sdtPr>
          <w:alias w:val="Member"/>
          <w:tag w:val="&lt;Member mnisId='1444' dodsId='25619'&gt;"/>
          <w:id w:val="1177150774"/>
          <w:placeholder>
            <w:docPart w:val="DefaultPlaceholder_-1854013440"/>
          </w:placeholder>
          <w:richText/>
        </w:sdtPr>
        <w:sdtContent>
          <w:r w:rsidRPr="00C41CB7" w:rsidR="007534B3">
            <w:rPr>
              <w:b/>
            </w:rPr>
            <w:t xml:space="preserve">Mr </w:t>
          </w:r>
          <w:r w:rsidRPr="00C41CB7" w:rsidR="00095E21">
            <w:rPr>
              <w:b/>
            </w:rPr>
            <w:t>Francois:</w:t>
          </w:r>
        </w:sdtContent>
      </w:sdt>
      <w:r w:rsidRPr="00C41CB7" w:rsidR="007534B3">
        <w:t xml:space="preserve"> After Wedgetail, that</w:t>
      </w:r>
      <w:r w:rsidRPr="00C41CB7">
        <w:t xml:space="preserve"> is not a good start.</w:t>
      </w:r>
    </w:p>
    <w:p w:rsidR="004E5FD2" w:rsidRPr="00C41CB7" w:rsidP="004E5FD2">
      <w:pPr>
        <w:pStyle w:val="Answer"/>
      </w:pPr>
      <w:sdt>
        <w:sdtPr>
          <w:alias w:val="Witness"/>
          <w:id w:val="446425161"/>
          <w:placeholder>
            <w:docPart w:val="DefaultPlaceholder_-1854013440"/>
          </w:placeholder>
          <w:richText/>
        </w:sdtPr>
        <w:sdtContent>
          <w:r w:rsidRPr="00C41CB7" w:rsidR="00D84977">
            <w:rPr>
              <w:b/>
              <w:i/>
            </w:rPr>
            <w:t>Andy Kyte:</w:t>
          </w:r>
        </w:sdtContent>
      </w:sdt>
      <w:r w:rsidRPr="00C41CB7" w:rsidR="007534B3">
        <w:t xml:space="preserve"> They deliver the bridging the gap </w:t>
      </w:r>
      <w:r w:rsidRPr="00C41CB7" w:rsidR="00F40B1C">
        <w:t>contract, which is what maintains our legacy. We move to a new warehous</w:t>
      </w:r>
      <w:r w:rsidRPr="00C41CB7" w:rsidR="00E21A8E">
        <w:t>ing</w:t>
      </w:r>
      <w:r w:rsidRPr="00C41CB7" w:rsidR="00F40B1C">
        <w:t xml:space="preserve"> and inventory management system next year, which then replaces the two olde</w:t>
      </w:r>
      <w:r w:rsidRPr="00C41CB7" w:rsidR="007534B3">
        <w:t>st</w:t>
      </w:r>
      <w:r w:rsidRPr="00C41CB7" w:rsidR="00F40B1C">
        <w:t xml:space="preserve"> systems</w:t>
      </w:r>
      <w:r w:rsidRPr="00C41CB7" w:rsidR="00ED21C8">
        <w:t>—</w:t>
      </w:r>
      <w:r w:rsidRPr="00C41CB7" w:rsidR="00F40B1C">
        <w:t>CRISP</w:t>
      </w:r>
      <w:r w:rsidRPr="00C41CB7" w:rsidR="00ED21C8">
        <w:t xml:space="preserve"> </w:t>
      </w:r>
      <w:r w:rsidRPr="00C41CB7" w:rsidR="00F40B1C">
        <w:t>and Store</w:t>
      </w:r>
      <w:r w:rsidRPr="00C41CB7" w:rsidR="00ED21C8">
        <w:t>s</w:t>
      </w:r>
      <w:r w:rsidRPr="00C41CB7" w:rsidR="00F40B1C">
        <w:t xml:space="preserve"> System </w:t>
      </w:r>
      <w:r w:rsidRPr="00C41CB7" w:rsidR="00ED21C8">
        <w:t>3</w:t>
      </w:r>
      <w:r w:rsidRPr="00C41CB7" w:rsidR="00F40B1C">
        <w:t xml:space="preserve">. </w:t>
      </w:r>
      <w:r w:rsidRPr="00C41CB7" w:rsidR="00ED21C8">
        <w:t xml:space="preserve">The </w:t>
      </w:r>
      <w:r w:rsidRPr="00C41CB7" w:rsidR="00F40B1C">
        <w:t xml:space="preserve">key is </w:t>
      </w:r>
      <w:r w:rsidRPr="00C41CB7" w:rsidR="00ED21C8">
        <w:t xml:space="preserve">that </w:t>
      </w:r>
      <w:r w:rsidRPr="00C41CB7" w:rsidR="00F40B1C">
        <w:t xml:space="preserve">we have now brought on to contract the delivery support partner, which came </w:t>
      </w:r>
      <w:r w:rsidRPr="00C41CB7" w:rsidR="00EE39A3">
        <w:t>on to</w:t>
      </w:r>
      <w:r w:rsidRPr="00C41CB7" w:rsidR="00F40B1C">
        <w:t xml:space="preserve"> contract about two weeks ago</w:t>
      </w:r>
      <w:r w:rsidRPr="00C41CB7" w:rsidR="00ED21C8">
        <w:t xml:space="preserve">, which is </w:t>
      </w:r>
      <w:r w:rsidRPr="00C41CB7" w:rsidR="00095E21">
        <w:t>Content+Cloud</w:t>
      </w:r>
      <w:r w:rsidRPr="00C41CB7">
        <w:t xml:space="preserve">, </w:t>
      </w:r>
      <w:r w:rsidRPr="00C41CB7" w:rsidR="00ED21C8">
        <w:t xml:space="preserve">supported </w:t>
      </w:r>
      <w:r w:rsidRPr="00C41CB7" w:rsidR="00F40B1C">
        <w:t>by Accenture</w:t>
      </w:r>
      <w:r w:rsidRPr="00C41CB7" w:rsidR="00ED21C8">
        <w:t>.</w:t>
      </w:r>
      <w:r w:rsidRPr="00C41CB7" w:rsidR="00F40B1C">
        <w:t xml:space="preserve"> </w:t>
      </w:r>
    </w:p>
    <w:p w:rsidR="00ED21C8" w:rsidRPr="00C41CB7" w:rsidP="004E5FD2">
      <w:pPr>
        <w:pStyle w:val="Answer"/>
      </w:pPr>
      <w:r w:rsidRPr="00C41CB7">
        <w:t>A</w:t>
      </w:r>
      <w:r w:rsidRPr="00C41CB7" w:rsidR="00F40B1C">
        <w:t xml:space="preserve">nother important </w:t>
      </w:r>
      <w:r w:rsidRPr="00C41CB7">
        <w:t xml:space="preserve">criticism in </w:t>
      </w:r>
      <w:r w:rsidRPr="00C41CB7" w:rsidR="00EE39A3">
        <w:t xml:space="preserve">NAO </w:t>
      </w:r>
      <w:r w:rsidRPr="00C41CB7" w:rsidR="004E5FD2">
        <w:t xml:space="preserve">Reports </w:t>
      </w:r>
      <w:r w:rsidRPr="00C41CB7">
        <w:t xml:space="preserve">in </w:t>
      </w:r>
      <w:r w:rsidRPr="00C41CB7" w:rsidR="00F40B1C">
        <w:t xml:space="preserve">the past is the availability of digital skills within </w:t>
      </w:r>
      <w:r w:rsidRPr="00C41CB7">
        <w:t>d</w:t>
      </w:r>
      <w:r w:rsidRPr="00C41CB7" w:rsidR="00F40B1C">
        <w:t xml:space="preserve">efence. </w:t>
      </w:r>
      <w:r w:rsidRPr="00C41CB7">
        <w:t>W</w:t>
      </w:r>
      <w:r w:rsidRPr="00C41CB7" w:rsidR="00F40B1C">
        <w:t>e are bringing in a digital support partner. I am bringing on to my board a digital non-executive director.</w:t>
      </w:r>
      <w:r w:rsidRPr="00C41CB7">
        <w:t xml:space="preserve"> </w:t>
      </w:r>
      <w:r w:rsidRPr="00C41CB7" w:rsidR="00F40B1C">
        <w:t>We have access to non-executive directors in Mr Start</w:t>
      </w:r>
      <w:r w:rsidRPr="00C41CB7">
        <w:t>’s</w:t>
      </w:r>
      <w:r w:rsidRPr="00C41CB7" w:rsidR="00F40B1C">
        <w:t xml:space="preserve"> organisation as well. I took myself through a four-month </w:t>
      </w:r>
      <w:r w:rsidRPr="00C41CB7">
        <w:t>second</w:t>
      </w:r>
      <w:r w:rsidRPr="00C41CB7" w:rsidR="00F40B1C">
        <w:t xml:space="preserve">ment with digital industry. </w:t>
      </w:r>
      <w:r w:rsidRPr="00C41CB7">
        <w:t>W</w:t>
      </w:r>
      <w:r w:rsidRPr="00C41CB7" w:rsidR="00F40B1C">
        <w:t>e are bringing all that together.</w:t>
      </w:r>
    </w:p>
    <w:p w:rsidR="00ED21C8" w:rsidRPr="00C41CB7" w:rsidP="00ED21C8">
      <w:pPr>
        <w:pStyle w:val="Answer"/>
      </w:pPr>
      <w:r w:rsidRPr="00C41CB7">
        <w:t>T</w:t>
      </w:r>
      <w:r w:rsidRPr="00C41CB7" w:rsidR="00F40B1C">
        <w:t xml:space="preserve">he way in which we are approaching this is that we are pragmatic in the level of ambition </w:t>
      </w:r>
      <w:r w:rsidRPr="00C41CB7">
        <w:t xml:space="preserve">that </w:t>
      </w:r>
      <w:r w:rsidRPr="00C41CB7" w:rsidR="00F40B1C">
        <w:t>we are setting ourselves. We are focused on getting a minimum viable product into the hands of the user as quickly as we can. What is most important about this</w:t>
      </w:r>
      <w:r w:rsidRPr="00C41CB7" w:rsidR="004E5FD2">
        <w:t xml:space="preserve"> </w:t>
      </w:r>
      <w:r w:rsidRPr="00C41CB7" w:rsidR="00F40B1C">
        <w:t xml:space="preserve">is </w:t>
      </w:r>
      <w:r w:rsidRPr="00C41CB7">
        <w:t xml:space="preserve">that </w:t>
      </w:r>
      <w:r w:rsidRPr="00C41CB7" w:rsidR="004E5FD2">
        <w:t>it</w:t>
      </w:r>
      <w:r w:rsidRPr="00C41CB7" w:rsidR="00F40B1C">
        <w:t xml:space="preserve"> has to meet the frontline requirement. If this does not improve the ability of our soldier</w:t>
      </w:r>
      <w:r w:rsidRPr="00C41CB7">
        <w:t>s,</w:t>
      </w:r>
      <w:r w:rsidRPr="00C41CB7" w:rsidR="00F40B1C">
        <w:t xml:space="preserve"> </w:t>
      </w:r>
      <w:r w:rsidRPr="00C41CB7">
        <w:t xml:space="preserve">sailors </w:t>
      </w:r>
      <w:r w:rsidRPr="00C41CB7" w:rsidR="00F40B1C">
        <w:t xml:space="preserve">and aviators to deliver what </w:t>
      </w:r>
      <w:r w:rsidRPr="00C41CB7">
        <w:t xml:space="preserve">they </w:t>
      </w:r>
      <w:r w:rsidRPr="00C41CB7" w:rsidR="00F40B1C">
        <w:t xml:space="preserve">have to </w:t>
      </w:r>
      <w:r w:rsidRPr="00C41CB7">
        <w:t xml:space="preserve">deliver </w:t>
      </w:r>
      <w:r w:rsidRPr="00C41CB7" w:rsidR="00F40B1C">
        <w:t>at the frontline</w:t>
      </w:r>
      <w:r w:rsidRPr="00C41CB7">
        <w:t>,</w:t>
      </w:r>
      <w:r w:rsidRPr="00C41CB7" w:rsidR="00F40B1C">
        <w:t xml:space="preserve"> we are getting it wrong.</w:t>
      </w:r>
    </w:p>
    <w:p w:rsidR="00ED21C8" w:rsidRPr="00C41CB7" w:rsidP="00ED21C8">
      <w:pPr>
        <w:pStyle w:val="Question"/>
        <w:numPr>
          <w:ilvl w:val="0"/>
          <w:numId w:val="0"/>
        </w:numPr>
        <w:ind w:left="794"/>
      </w:pPr>
      <w:sdt>
        <w:sdtPr>
          <w:alias w:val="Member"/>
          <w:tag w:val="&lt;Member mnisId='1444' dodsId='25619'&gt;"/>
          <w:id w:val="-1181046980"/>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 xml:space="preserve">Ajax was meant to meet a </w:t>
      </w:r>
      <w:r w:rsidRPr="00C41CB7">
        <w:t>front</w:t>
      </w:r>
      <w:r w:rsidRPr="00C41CB7" w:rsidR="00F40B1C">
        <w:t xml:space="preserve">line requirement. It is seven years late and it </w:t>
      </w:r>
      <w:r w:rsidRPr="00C41CB7">
        <w:t xml:space="preserve">deafened </w:t>
      </w:r>
      <w:r w:rsidRPr="00C41CB7" w:rsidR="00F40B1C">
        <w:t xml:space="preserve">its crew, so just telling us </w:t>
      </w:r>
      <w:r w:rsidRPr="00C41CB7">
        <w:t xml:space="preserve">that </w:t>
      </w:r>
      <w:r w:rsidRPr="00C41CB7" w:rsidR="00F40B1C">
        <w:t>it is meant to meet a frontline requirement</w:t>
      </w:r>
      <w:r w:rsidRPr="00C41CB7">
        <w:t xml:space="preserve"> cuts no ice</w:t>
      </w:r>
      <w:r w:rsidRPr="00C41CB7" w:rsidR="004E5FD2">
        <w:t>.</w:t>
      </w:r>
    </w:p>
    <w:p w:rsidR="00ED21C8" w:rsidRPr="00C41CB7" w:rsidP="00ED21C8">
      <w:pPr>
        <w:pStyle w:val="Question"/>
      </w:pPr>
      <w:sdt>
        <w:sdtPr>
          <w:alias w:val="Member"/>
          <w:tag w:val="&lt;Member mnisId='4459' dodsId='41328'&gt;"/>
          <w:id w:val="-647588497"/>
          <w:placeholder>
            <w:docPart w:val="DefaultPlaceholder_-1854013440"/>
          </w:placeholder>
          <w:richText/>
        </w:sdtPr>
        <w:sdtContent>
          <w:r w:rsidRPr="00C41CB7">
            <w:rPr>
              <w:b/>
            </w:rPr>
            <w:t xml:space="preserve">Mrs </w:t>
          </w:r>
          <w:r w:rsidRPr="00C41CB7" w:rsidR="00095E21">
            <w:rPr>
              <w:b/>
            </w:rPr>
            <w:t>Drummond:</w:t>
          </w:r>
        </w:sdtContent>
      </w:sdt>
      <w:r w:rsidRPr="00C41CB7">
        <w:t xml:space="preserve"> A</w:t>
      </w:r>
      <w:r w:rsidRPr="00C41CB7" w:rsidR="00F40B1C">
        <w:t xml:space="preserve">re you taking any lessons from the retail sector, for instance, looking at supermarkets and </w:t>
      </w:r>
      <w:r w:rsidRPr="00C41CB7" w:rsidR="004E5FD2">
        <w:t>others</w:t>
      </w:r>
      <w:r w:rsidRPr="00C41CB7">
        <w:t>,</w:t>
      </w:r>
      <w:r w:rsidRPr="00C41CB7" w:rsidR="00F40B1C">
        <w:t xml:space="preserve"> </w:t>
      </w:r>
      <w:r w:rsidRPr="00C41CB7" w:rsidR="004E5FD2">
        <w:t>which</w:t>
      </w:r>
      <w:r w:rsidRPr="00C41CB7" w:rsidR="00F40B1C">
        <w:t xml:space="preserve"> are very good at turning over stuff very quickly</w:t>
      </w:r>
      <w:r w:rsidRPr="00C41CB7">
        <w:t>?</w:t>
      </w:r>
    </w:p>
    <w:p w:rsidR="00BE5F54" w:rsidRPr="00C41CB7" w:rsidP="00ED21C8">
      <w:pPr>
        <w:pStyle w:val="Answer"/>
      </w:pPr>
      <w:sdt>
        <w:sdtPr>
          <w:alias w:val="Witness"/>
          <w:id w:val="-100271889"/>
          <w:placeholder>
            <w:docPart w:val="DefaultPlaceholder_-1854013440"/>
          </w:placeholder>
          <w:richText/>
        </w:sdtPr>
        <w:sdtContent>
          <w:r w:rsidRPr="00C41CB7" w:rsidR="00095E21">
            <w:rPr>
              <w:b/>
              <w:i/>
            </w:rPr>
            <w:t>John Farrow:</w:t>
          </w:r>
        </w:sdtContent>
      </w:sdt>
      <w:r w:rsidRPr="00C41CB7" w:rsidR="00ED21C8">
        <w:t xml:space="preserve"> Yes. My </w:t>
      </w:r>
      <w:r w:rsidRPr="00C41CB7" w:rsidR="00F40B1C">
        <w:t xml:space="preserve">background </w:t>
      </w:r>
      <w:r w:rsidRPr="00C41CB7" w:rsidR="00ED21C8">
        <w:t xml:space="preserve">is in </w:t>
      </w:r>
      <w:r w:rsidRPr="00C41CB7" w:rsidR="00F40B1C">
        <w:t>automotive and aerospace</w:t>
      </w:r>
      <w:r w:rsidRPr="00C41CB7">
        <w:t>.</w:t>
      </w:r>
      <w:r w:rsidRPr="00C41CB7" w:rsidR="00F40B1C">
        <w:t xml:space="preserve"> </w:t>
      </w:r>
      <w:r w:rsidRPr="00C41CB7">
        <w:t xml:space="preserve">Through the Leidos contract, </w:t>
      </w:r>
      <w:r w:rsidRPr="00C41CB7" w:rsidR="00F40B1C">
        <w:t xml:space="preserve">we </w:t>
      </w:r>
      <w:r w:rsidRPr="00C41CB7" w:rsidR="00ED21C8">
        <w:t xml:space="preserve">have </w:t>
      </w:r>
      <w:r w:rsidRPr="00C41CB7" w:rsidR="00F40B1C">
        <w:t xml:space="preserve">brought </w:t>
      </w:r>
      <w:r w:rsidRPr="00C41CB7" w:rsidR="004E5FD2">
        <w:t xml:space="preserve">into our organisation </w:t>
      </w:r>
      <w:r w:rsidRPr="00C41CB7" w:rsidR="00F40B1C">
        <w:t>other people who</w:t>
      </w:r>
      <w:r w:rsidRPr="00C41CB7" w:rsidR="004E5FD2">
        <w:t xml:space="preserve"> still</w:t>
      </w:r>
      <w:r w:rsidRPr="00C41CB7" w:rsidR="00F40B1C">
        <w:t xml:space="preserve"> work in industry today and link into their other partner operations. </w:t>
      </w:r>
      <w:r w:rsidRPr="00C41CB7">
        <w:t>W</w:t>
      </w:r>
      <w:r w:rsidRPr="00C41CB7" w:rsidR="00F40B1C">
        <w:t xml:space="preserve">e do lots of comparisons between ourselves and retail. For example, the Amazon conversation is a live </w:t>
      </w:r>
      <w:r w:rsidRPr="00C41CB7">
        <w:t xml:space="preserve">one </w:t>
      </w:r>
      <w:r w:rsidRPr="00C41CB7" w:rsidR="00F40B1C">
        <w:t>all the time.</w:t>
      </w:r>
    </w:p>
    <w:p w:rsidR="00BE5F54" w:rsidRPr="00C41CB7" w:rsidP="00ED21C8">
      <w:pPr>
        <w:pStyle w:val="Answer"/>
      </w:pPr>
      <w:r w:rsidRPr="00C41CB7">
        <w:t>It is interesting</w:t>
      </w:r>
      <w:r w:rsidRPr="00C41CB7">
        <w:t xml:space="preserve">. </w:t>
      </w:r>
      <w:r w:rsidRPr="00C41CB7">
        <w:t xml:space="preserve">There </w:t>
      </w:r>
      <w:r w:rsidRPr="00C41CB7">
        <w:t xml:space="preserve">are </w:t>
      </w:r>
      <w:r w:rsidRPr="00C41CB7">
        <w:t xml:space="preserve">lots of similarities, but there </w:t>
      </w:r>
      <w:r w:rsidRPr="00C41CB7">
        <w:t xml:space="preserve">are </w:t>
      </w:r>
      <w:r w:rsidRPr="00C41CB7">
        <w:t xml:space="preserve">lots of differences as well. From a retail point of view, you probably </w:t>
      </w:r>
      <w:r w:rsidRPr="00C41CB7">
        <w:t xml:space="preserve">have </w:t>
      </w:r>
      <w:r w:rsidRPr="00C41CB7">
        <w:t>a small</w:t>
      </w:r>
      <w:r w:rsidRPr="00C41CB7">
        <w:t>er</w:t>
      </w:r>
      <w:r w:rsidRPr="00C41CB7">
        <w:t xml:space="preserve"> number of lines</w:t>
      </w:r>
      <w:r w:rsidRPr="00C41CB7">
        <w:t>.</w:t>
      </w:r>
      <w:r w:rsidRPr="00C41CB7">
        <w:t xml:space="preserve"> </w:t>
      </w:r>
      <w:r w:rsidRPr="00C41CB7">
        <w:t xml:space="preserve">A </w:t>
      </w:r>
      <w:r w:rsidRPr="00C41CB7">
        <w:t xml:space="preserve">large </w:t>
      </w:r>
      <w:r w:rsidRPr="00C41CB7">
        <w:t xml:space="preserve">supermarket </w:t>
      </w:r>
      <w:r w:rsidRPr="00C41CB7">
        <w:t>would cover something like 90</w:t>
      </w:r>
      <w:r w:rsidRPr="00C41CB7">
        <w:t>,</w:t>
      </w:r>
      <w:r w:rsidRPr="00C41CB7">
        <w:t xml:space="preserve">000 </w:t>
      </w:r>
      <w:r w:rsidRPr="00C41CB7">
        <w:t xml:space="preserve">product </w:t>
      </w:r>
      <w:r w:rsidRPr="00C41CB7">
        <w:t xml:space="preserve">lines, </w:t>
      </w:r>
      <w:r w:rsidRPr="00C41CB7">
        <w:t xml:space="preserve">and </w:t>
      </w:r>
      <w:r w:rsidRPr="00C41CB7">
        <w:t xml:space="preserve">smaller ones slightly </w:t>
      </w:r>
      <w:r w:rsidRPr="00C41CB7">
        <w:t>fewer.</w:t>
      </w:r>
      <w:r w:rsidRPr="00C41CB7">
        <w:t xml:space="preserve"> </w:t>
      </w:r>
      <w:r w:rsidRPr="00C41CB7">
        <w:t>W</w:t>
      </w:r>
      <w:r w:rsidRPr="00C41CB7">
        <w:t>ith stock against those items</w:t>
      </w:r>
      <w:r w:rsidRPr="00C41CB7">
        <w:t xml:space="preserve">, we are currently </w:t>
      </w:r>
      <w:r w:rsidRPr="00C41CB7">
        <w:t>at half a million items</w:t>
      </w:r>
      <w:r w:rsidRPr="00C41CB7">
        <w:t>,</w:t>
      </w:r>
      <w:r w:rsidRPr="00C41CB7">
        <w:t xml:space="preserve"> </w:t>
      </w:r>
      <w:r w:rsidRPr="00C41CB7">
        <w:t>s</w:t>
      </w:r>
      <w:r w:rsidRPr="00C41CB7">
        <w:t>o that scale is very different</w:t>
      </w:r>
      <w:r w:rsidRPr="00C41CB7">
        <w:t>,</w:t>
      </w:r>
      <w:r w:rsidRPr="00C41CB7">
        <w:t xml:space="preserve"> </w:t>
      </w:r>
      <w:r w:rsidRPr="00C41CB7">
        <w:t xml:space="preserve">as is the </w:t>
      </w:r>
      <w:r w:rsidRPr="00C41CB7">
        <w:t>complexity of what we deal with</w:t>
      </w:r>
      <w:r w:rsidRPr="00C41CB7">
        <w:t>.</w:t>
      </w:r>
    </w:p>
    <w:p w:rsidR="00F40B1C" w:rsidRPr="00C41CB7" w:rsidP="00ED21C8">
      <w:pPr>
        <w:pStyle w:val="Answer"/>
      </w:pPr>
      <w:r w:rsidRPr="00C41CB7">
        <w:t>W</w:t>
      </w:r>
      <w:r w:rsidRPr="00C41CB7">
        <w:t>e have consum</w:t>
      </w:r>
      <w:r w:rsidRPr="00C41CB7">
        <w:t>able</w:t>
      </w:r>
      <w:r w:rsidRPr="00C41CB7">
        <w:t xml:space="preserve"> items, </w:t>
      </w:r>
      <w:r w:rsidRPr="00C41CB7" w:rsidR="00A63BFC">
        <w:t>where it</w:t>
      </w:r>
      <w:r w:rsidRPr="00C41CB7">
        <w:t xml:space="preserve"> is comparable to retail</w:t>
      </w:r>
      <w:r w:rsidRPr="00C41CB7" w:rsidR="00A63BFC">
        <w:t xml:space="preserve">: </w:t>
      </w:r>
      <w:r w:rsidRPr="00C41CB7">
        <w:t>get</w:t>
      </w:r>
      <w:r w:rsidRPr="00C41CB7">
        <w:t xml:space="preserve"> </w:t>
      </w:r>
      <w:r w:rsidRPr="00C41CB7">
        <w:t>them in quick</w:t>
      </w:r>
      <w:r w:rsidRPr="00C41CB7" w:rsidR="00042169">
        <w:t>ly</w:t>
      </w:r>
      <w:r w:rsidRPr="00C41CB7">
        <w:t xml:space="preserve"> and</w:t>
      </w:r>
      <w:r w:rsidRPr="00C41CB7">
        <w:t xml:space="preserve"> out quick</w:t>
      </w:r>
      <w:r w:rsidRPr="00C41CB7" w:rsidR="00042169">
        <w:t>ly.</w:t>
      </w:r>
      <w:r w:rsidRPr="00C41CB7">
        <w:t xml:space="preserve"> </w:t>
      </w:r>
      <w:r w:rsidRPr="00C41CB7">
        <w:t>These are quick</w:t>
      </w:r>
      <w:r w:rsidRPr="00C41CB7" w:rsidR="00A63BFC">
        <w:noBreakHyphen/>
      </w:r>
      <w:r w:rsidRPr="00C41CB7">
        <w:t>turnover, large</w:t>
      </w:r>
      <w:r w:rsidRPr="00C41CB7" w:rsidR="00A63BFC">
        <w:t>-</w:t>
      </w:r>
      <w:r w:rsidRPr="00C41CB7">
        <w:t>volume items</w:t>
      </w:r>
      <w:r w:rsidRPr="00C41CB7">
        <w:t>.</w:t>
      </w:r>
      <w:r w:rsidRPr="00C41CB7">
        <w:t xml:space="preserve"> </w:t>
      </w:r>
      <w:r w:rsidRPr="00C41CB7">
        <w:t>W</w:t>
      </w:r>
      <w:r w:rsidRPr="00C41CB7">
        <w:t>e also have repairable items</w:t>
      </w:r>
      <w:r w:rsidRPr="00C41CB7">
        <w:t>.</w:t>
      </w:r>
      <w:r w:rsidRPr="00C41CB7">
        <w:t xml:space="preserve"> </w:t>
      </w:r>
      <w:r w:rsidRPr="00C41CB7">
        <w:t xml:space="preserve">For example, we hold vehicle engines on the shelf and will </w:t>
      </w:r>
      <w:r w:rsidRPr="00C41CB7">
        <w:t xml:space="preserve">be repairing </w:t>
      </w:r>
      <w:r w:rsidRPr="00C41CB7">
        <w:t xml:space="preserve">them </w:t>
      </w:r>
      <w:r w:rsidRPr="00C41CB7">
        <w:t>at the right time</w:t>
      </w:r>
      <w:r w:rsidRPr="00C41CB7">
        <w:t>,</w:t>
      </w:r>
      <w:r w:rsidRPr="00C41CB7">
        <w:t xml:space="preserve"> </w:t>
      </w:r>
      <w:r w:rsidRPr="00C41CB7">
        <w:t>as well as s</w:t>
      </w:r>
      <w:r w:rsidRPr="00C41CB7">
        <w:t xml:space="preserve">ome of </w:t>
      </w:r>
      <w:r w:rsidRPr="00C41CB7">
        <w:t xml:space="preserve">their </w:t>
      </w:r>
      <w:r w:rsidRPr="00C41CB7">
        <w:t>subcomponents</w:t>
      </w:r>
      <w:r w:rsidRPr="00C41CB7">
        <w:t xml:space="preserve">. </w:t>
      </w:r>
      <w:r w:rsidRPr="00C41CB7">
        <w:t xml:space="preserve">The retail industry </w:t>
      </w:r>
      <w:r w:rsidRPr="00C41CB7">
        <w:t xml:space="preserve">just </w:t>
      </w:r>
      <w:r w:rsidRPr="00C41CB7">
        <w:t xml:space="preserve">does not do that </w:t>
      </w:r>
      <w:r w:rsidRPr="00C41CB7">
        <w:t xml:space="preserve">sort of </w:t>
      </w:r>
      <w:r w:rsidRPr="00C41CB7">
        <w:t xml:space="preserve">thing. So it is that link between, if I can describe it, the inventory management systems and ways of working, </w:t>
      </w:r>
      <w:r w:rsidRPr="00C41CB7">
        <w:t xml:space="preserve">of </w:t>
      </w:r>
      <w:r w:rsidRPr="00C41CB7">
        <w:t xml:space="preserve">which retail would be a good example, </w:t>
      </w:r>
      <w:r w:rsidRPr="00C41CB7" w:rsidR="00D9090E">
        <w:t>and</w:t>
      </w:r>
      <w:r w:rsidRPr="00C41CB7">
        <w:t xml:space="preserve"> our engineering systems and ways of working. We have to link those two things together, which brings that level of complexity.</w:t>
      </w:r>
      <w:r w:rsidRPr="00C41CB7">
        <w:t xml:space="preserve"> In short,</w:t>
      </w:r>
      <w:r w:rsidRPr="00C41CB7">
        <w:t xml:space="preserve"> </w:t>
      </w:r>
      <w:r w:rsidRPr="00C41CB7">
        <w:t xml:space="preserve">we </w:t>
      </w:r>
      <w:r w:rsidRPr="00C41CB7">
        <w:t>are learning from all sorts of operations, but that extra complexity just makes it a bit more challenging.</w:t>
      </w:r>
    </w:p>
    <w:p w:rsidR="00BE5F54" w:rsidRPr="00C41CB7" w:rsidP="00BE5F54">
      <w:pPr>
        <w:pStyle w:val="Answer"/>
      </w:pPr>
      <w:sdt>
        <w:sdtPr>
          <w:alias w:val="Witness"/>
          <w:id w:val="1641453492"/>
          <w:placeholder>
            <w:docPart w:val="DefaultPlaceholder_-1854013440"/>
          </w:placeholder>
          <w:richText/>
        </w:sdtPr>
        <w:sdtContent>
          <w:r w:rsidRPr="00C41CB7" w:rsidR="00095E21">
            <w:rPr>
              <w:b/>
              <w:i/>
            </w:rPr>
            <w:t>Andy Start:</w:t>
          </w:r>
        </w:sdtContent>
      </w:sdt>
      <w:r w:rsidRPr="00C41CB7">
        <w:t xml:space="preserve"> W</w:t>
      </w:r>
      <w:r w:rsidRPr="00C41CB7" w:rsidR="00F40B1C">
        <w:t xml:space="preserve">e would be delighted to invite the Committee to come and see the centre </w:t>
      </w:r>
      <w:r w:rsidRPr="00C41CB7">
        <w:t xml:space="preserve">that </w:t>
      </w:r>
      <w:r w:rsidRPr="00C41CB7" w:rsidR="00F40B1C">
        <w:t xml:space="preserve">we have at </w:t>
      </w:r>
      <w:r w:rsidRPr="00C41CB7" w:rsidR="0047395A">
        <w:t>Donnington</w:t>
      </w:r>
      <w:r w:rsidRPr="00C41CB7" w:rsidR="00F40B1C">
        <w:t xml:space="preserve"> for managing commodities</w:t>
      </w:r>
      <w:r w:rsidRPr="00C41CB7">
        <w:t>.</w:t>
      </w:r>
      <w:r w:rsidRPr="00C41CB7" w:rsidR="00F40B1C">
        <w:t xml:space="preserve"> </w:t>
      </w:r>
      <w:r w:rsidRPr="00C41CB7">
        <w:t>I</w:t>
      </w:r>
      <w:r w:rsidRPr="00C41CB7" w:rsidR="00F40B1C">
        <w:t>f you were standing in that centre now and looking at it</w:t>
      </w:r>
      <w:r w:rsidRPr="00C41CB7">
        <w:t>,</w:t>
      </w:r>
      <w:r w:rsidRPr="00C41CB7" w:rsidR="00F40B1C">
        <w:t xml:space="preserve"> and </w:t>
      </w:r>
      <w:r w:rsidRPr="00C41CB7">
        <w:t xml:space="preserve">if you then stood in </w:t>
      </w:r>
      <w:r w:rsidRPr="00C41CB7" w:rsidR="00F40B1C">
        <w:t xml:space="preserve">an Amazon distribution warehouse, you would struggle to tell the difference </w:t>
      </w:r>
      <w:r w:rsidRPr="00C41CB7">
        <w:t>v</w:t>
      </w:r>
      <w:r w:rsidRPr="00C41CB7" w:rsidR="00F40B1C">
        <w:t>isually</w:t>
      </w:r>
      <w:r w:rsidRPr="00C41CB7">
        <w:t>.</w:t>
      </w:r>
      <w:r w:rsidRPr="00C41CB7" w:rsidR="00F40B1C">
        <w:t xml:space="preserve"> </w:t>
      </w:r>
      <w:r w:rsidRPr="00C41CB7">
        <w:t>T</w:t>
      </w:r>
      <w:r w:rsidRPr="00C41CB7" w:rsidR="00F40B1C">
        <w:t xml:space="preserve">he tools, the techniques, the handling equipment, the way </w:t>
      </w:r>
      <w:r w:rsidRPr="00C41CB7">
        <w:t xml:space="preserve">that </w:t>
      </w:r>
      <w:r w:rsidRPr="00C41CB7" w:rsidR="00F40B1C">
        <w:t>the pickers work</w:t>
      </w:r>
      <w:r w:rsidRPr="00C41CB7">
        <w:t xml:space="preserve"> and</w:t>
      </w:r>
      <w:r w:rsidRPr="00C41CB7" w:rsidR="00F40B1C">
        <w:t xml:space="preserve"> the speed with which things turn around</w:t>
      </w:r>
      <w:r w:rsidRPr="00C41CB7">
        <w:t xml:space="preserve"> are </w:t>
      </w:r>
      <w:r w:rsidRPr="00C41CB7" w:rsidR="00F40B1C">
        <w:t>very similar.</w:t>
      </w:r>
    </w:p>
    <w:p w:rsidR="00BE5F54" w:rsidRPr="00C41CB7" w:rsidP="00BE5F54">
      <w:pPr>
        <w:pStyle w:val="Answer"/>
      </w:pPr>
      <w:r w:rsidRPr="00C41CB7">
        <w:t>If you were at one of our other sites</w:t>
      </w:r>
      <w:r w:rsidRPr="00C41CB7">
        <w:t>,</w:t>
      </w:r>
      <w:r w:rsidRPr="00C41CB7">
        <w:t xml:space="preserve"> where we might, for example, be managing a multi</w:t>
      </w:r>
      <w:r w:rsidRPr="00C41CB7">
        <w:t>-</w:t>
      </w:r>
      <w:r w:rsidRPr="00C41CB7">
        <w:t>ton</w:t>
      </w:r>
      <w:r w:rsidRPr="00C41CB7">
        <w:t>ne</w:t>
      </w:r>
      <w:r w:rsidRPr="00C41CB7">
        <w:t xml:space="preserve"> propeller for a ship</w:t>
      </w:r>
      <w:r w:rsidRPr="00C41CB7">
        <w:t>,</w:t>
      </w:r>
      <w:r w:rsidRPr="00C41CB7">
        <w:t xml:space="preserve"> the handling of that </w:t>
      </w:r>
      <w:r w:rsidRPr="00C41CB7" w:rsidR="00042169">
        <w:t xml:space="preserve">would </w:t>
      </w:r>
      <w:r w:rsidRPr="00C41CB7">
        <w:t>be completely different.</w:t>
      </w:r>
      <w:r w:rsidRPr="00C41CB7">
        <w:t xml:space="preserve"> There are </w:t>
      </w:r>
      <w:r w:rsidRPr="00C41CB7">
        <w:t>lots of areas where it is the same and lots of cross</w:t>
      </w:r>
      <w:r w:rsidRPr="00C41CB7">
        <w:t>-</w:t>
      </w:r>
      <w:r w:rsidRPr="00C41CB7">
        <w:t>learning</w:t>
      </w:r>
      <w:r w:rsidRPr="00C41CB7">
        <w:t>,</w:t>
      </w:r>
      <w:r w:rsidRPr="00C41CB7">
        <w:t xml:space="preserve"> and we deliver similar performances. </w:t>
      </w:r>
      <w:r w:rsidRPr="00C41CB7">
        <w:t>I</w:t>
      </w:r>
      <w:r w:rsidRPr="00C41CB7">
        <w:t xml:space="preserve">n terms of our high-priority delivery, </w:t>
      </w:r>
      <w:r w:rsidRPr="00C41CB7">
        <w:t xml:space="preserve">whereas </w:t>
      </w:r>
      <w:r w:rsidRPr="00C41CB7">
        <w:t>Amazon will do its high-priority delivery in 24 hours</w:t>
      </w:r>
      <w:r w:rsidRPr="00C41CB7">
        <w:t>,</w:t>
      </w:r>
      <w:r w:rsidRPr="00C41CB7">
        <w:t xml:space="preserve"> </w:t>
      </w:r>
      <w:r w:rsidRPr="00C41CB7">
        <w:t>w</w:t>
      </w:r>
      <w:r w:rsidRPr="00C41CB7">
        <w:t>e will do our</w:t>
      </w:r>
      <w:r w:rsidRPr="00C41CB7" w:rsidR="00042169">
        <w:t>s</w:t>
      </w:r>
      <w:r w:rsidRPr="00C41CB7">
        <w:t xml:space="preserve"> in under 24 hours. </w:t>
      </w:r>
      <w:r w:rsidRPr="00C41CB7">
        <w:t xml:space="preserve">There are similar </w:t>
      </w:r>
      <w:r w:rsidRPr="00C41CB7">
        <w:t>dynamics and then some things that are very different.</w:t>
      </w:r>
    </w:p>
    <w:p w:rsidR="00F40B1C" w:rsidRPr="00C41CB7" w:rsidP="00BE5F54">
      <w:pPr>
        <w:pStyle w:val="Question"/>
      </w:pPr>
      <w:sdt>
        <w:sdtPr>
          <w:alias w:val="Member"/>
          <w:tag w:val="&lt;Member mnisId='249' dodsId='25708'&gt;"/>
          <w:id w:val="-567425066"/>
          <w:placeholder>
            <w:docPart w:val="DefaultPlaceholder_-1854013440"/>
          </w:placeholder>
          <w:richText/>
        </w:sdtPr>
        <w:sdtContent>
          <w:r w:rsidRPr="00C41CB7" w:rsidR="00BE5F54">
            <w:rPr>
              <w:b/>
            </w:rPr>
            <w:t>Sir Geoffrey Clifton-Brown:</w:t>
          </w:r>
        </w:sdtContent>
      </w:sdt>
      <w:r w:rsidRPr="00C41CB7" w:rsidR="00BE5F54">
        <w:t xml:space="preserve"> </w:t>
      </w:r>
      <w:r w:rsidRPr="00C41CB7">
        <w:t>Admiral K</w:t>
      </w:r>
      <w:r w:rsidRPr="00C41CB7" w:rsidR="00BE5F54">
        <w:t>y</w:t>
      </w:r>
      <w:r w:rsidRPr="00C41CB7">
        <w:t xml:space="preserve">te, </w:t>
      </w:r>
      <w:r w:rsidRPr="00C41CB7" w:rsidR="00BE5F54">
        <w:t xml:space="preserve">I wonder </w:t>
      </w:r>
      <w:r w:rsidRPr="00C41CB7">
        <w:t>whether the present structure needs complete reform</w:t>
      </w:r>
      <w:r w:rsidRPr="00C41CB7" w:rsidR="00BE5F54">
        <w:t>,</w:t>
      </w:r>
      <w:r w:rsidRPr="00C41CB7">
        <w:t xml:space="preserve"> before we get </w:t>
      </w:r>
      <w:r w:rsidRPr="00C41CB7" w:rsidR="00BE5F54">
        <w:t xml:space="preserve">on </w:t>
      </w:r>
      <w:r w:rsidRPr="00C41CB7">
        <w:t>to any of how you are going to deal with it</w:t>
      </w:r>
      <w:r w:rsidRPr="00C41CB7" w:rsidR="00BE5F54">
        <w:t>.</w:t>
      </w:r>
      <w:r w:rsidRPr="00C41CB7">
        <w:t xml:space="preserve"> </w:t>
      </w:r>
      <w:r w:rsidRPr="00C41CB7" w:rsidR="00BE5F54">
        <w:t>P</w:t>
      </w:r>
      <w:r w:rsidRPr="00C41CB7">
        <w:t xml:space="preserve">aragraph </w:t>
      </w:r>
      <w:r w:rsidRPr="00C41CB7" w:rsidR="00BE5F54">
        <w:t>8 says</w:t>
      </w:r>
      <w:r w:rsidRPr="00C41CB7">
        <w:t xml:space="preserve">, </w:t>
      </w:r>
      <w:r w:rsidRPr="00C41CB7" w:rsidR="00BE5F54">
        <w:t>“The</w:t>
      </w:r>
      <w:r w:rsidRPr="00C41CB7" w:rsidR="00D9090E">
        <w:t xml:space="preserve"> </w:t>
      </w:r>
      <w:r w:rsidRPr="00C41CB7" w:rsidR="0090262D">
        <w:t>MOD</w:t>
      </w:r>
      <w:r w:rsidRPr="00C41CB7" w:rsidR="00BE5F54">
        <w:t>’s inventory management is dispersed among many different organisations,</w:t>
      </w:r>
      <w:r w:rsidRPr="00C41CB7" w:rsidR="00D9090E">
        <w:t xml:space="preserve"> </w:t>
      </w:r>
      <w:r w:rsidRPr="00C41CB7" w:rsidR="00BE5F54">
        <w:t xml:space="preserve">with no one individual owner of the end-to-end activity. Individual </w:t>
      </w:r>
      <w:r w:rsidRPr="00C41CB7" w:rsidR="00D9090E">
        <w:t xml:space="preserve">commands </w:t>
      </w:r>
      <w:r w:rsidRPr="00C41CB7" w:rsidR="00BE5F54">
        <w:t>traditionally managed their own inventories, and separately developed their own policies, processes and ways of working</w:t>
      </w:r>
      <w:r w:rsidR="00E877E1">
        <w:t>.</w:t>
      </w:r>
      <w:r w:rsidRPr="00C41CB7" w:rsidR="00BE5F54">
        <w:t>”</w:t>
      </w:r>
      <w:r w:rsidRPr="00C41CB7">
        <w:t xml:space="preserve"> That is a recipe for disaster, is it</w:t>
      </w:r>
      <w:r w:rsidRPr="00C41CB7" w:rsidR="00BE5F54">
        <w:t xml:space="preserve"> not</w:t>
      </w:r>
      <w:r w:rsidRPr="00C41CB7">
        <w:t>?</w:t>
      </w:r>
    </w:p>
    <w:p w:rsidR="00F40B1C" w:rsidRPr="00C41CB7" w:rsidP="00BE5F54">
      <w:pPr>
        <w:pStyle w:val="Answer"/>
      </w:pPr>
      <w:sdt>
        <w:sdtPr>
          <w:alias w:val="Witness"/>
          <w:id w:val="-423030238"/>
          <w:placeholder>
            <w:docPart w:val="DefaultPlaceholder_-1854013440"/>
          </w:placeholder>
          <w:richText/>
        </w:sdtPr>
        <w:sdtContent>
          <w:r w:rsidRPr="00C41CB7" w:rsidR="00D84977">
            <w:rPr>
              <w:b/>
              <w:i/>
            </w:rPr>
            <w:t>Andy Kyte:</w:t>
          </w:r>
        </w:sdtContent>
      </w:sdt>
      <w:r w:rsidRPr="00C41CB7" w:rsidR="00BE5F54">
        <w:t xml:space="preserve"> T</w:t>
      </w:r>
      <w:r w:rsidRPr="00C41CB7">
        <w:t xml:space="preserve">he </w:t>
      </w:r>
      <w:r w:rsidRPr="00C41CB7" w:rsidR="00BE5F54">
        <w:t xml:space="preserve">stand-up of defence </w:t>
      </w:r>
      <w:r w:rsidRPr="00C41CB7">
        <w:t xml:space="preserve">support and my post is a recognition that that needs to change. I absolutely would agree with you, Sir </w:t>
      </w:r>
      <w:r w:rsidRPr="00C41CB7" w:rsidR="00BE5F54">
        <w:t>Geoffrey</w:t>
      </w:r>
      <w:r w:rsidRPr="00C41CB7">
        <w:t xml:space="preserve">. </w:t>
      </w:r>
      <w:r w:rsidRPr="00C41CB7" w:rsidR="00546209">
        <w:t xml:space="preserve">Because </w:t>
      </w:r>
      <w:r w:rsidRPr="00C41CB7">
        <w:t>of the governance structure that we have put in place</w:t>
      </w:r>
      <w:r w:rsidRPr="00C41CB7" w:rsidR="00BE5F54">
        <w:t xml:space="preserve"> and</w:t>
      </w:r>
      <w:r w:rsidRPr="00C41CB7">
        <w:t xml:space="preserve"> the strategy </w:t>
      </w:r>
      <w:r w:rsidRPr="00C41CB7" w:rsidR="00042169">
        <w:t xml:space="preserve">that </w:t>
      </w:r>
      <w:r w:rsidRPr="00C41CB7">
        <w:t xml:space="preserve">we have in place, which has been signed up to by all </w:t>
      </w:r>
      <w:r w:rsidRPr="00C41CB7" w:rsidR="00BE5F54">
        <w:t xml:space="preserve">of the </w:t>
      </w:r>
      <w:r w:rsidRPr="00C41CB7">
        <w:t xml:space="preserve">single services, we now </w:t>
      </w:r>
      <w:r w:rsidRPr="00C41CB7" w:rsidR="00BE5F54">
        <w:t xml:space="preserve">have </w:t>
      </w:r>
      <w:r w:rsidRPr="00C41CB7">
        <w:t>an ability to address that siloed approach and the fragmentation</w:t>
      </w:r>
      <w:r w:rsidRPr="00C41CB7" w:rsidR="00BE5F54">
        <w:t xml:space="preserve"> that you talked to.</w:t>
      </w:r>
    </w:p>
    <w:p w:rsidR="00F40B1C" w:rsidRPr="00C41CB7" w:rsidP="00F40B1C">
      <w:pPr>
        <w:pStyle w:val="Question"/>
      </w:pPr>
      <w:sdt>
        <w:sdtPr>
          <w:alias w:val="Member"/>
          <w:tag w:val="&lt;Member mnisId='249' dodsId='25708'&gt;"/>
          <w:id w:val="-452093815"/>
          <w:placeholder>
            <w:docPart w:val="DefaultPlaceholder_-1854013440"/>
          </w:placeholder>
          <w:richText/>
        </w:sdtPr>
        <w:sdtContent>
          <w:r w:rsidRPr="00C41CB7" w:rsidR="00BE5F54">
            <w:rPr>
              <w:b/>
            </w:rPr>
            <w:t>Sir Geoffrey Clifton-Brown:</w:t>
          </w:r>
        </w:sdtContent>
      </w:sdt>
      <w:r w:rsidRPr="00C41CB7" w:rsidR="00BE5F54">
        <w:t xml:space="preserve"> </w:t>
      </w:r>
      <w:r w:rsidRPr="00C41CB7">
        <w:t>What is the ability to address it?</w:t>
      </w:r>
    </w:p>
    <w:p w:rsidR="00351648" w:rsidRPr="00C41CB7" w:rsidP="00BE5F54">
      <w:pPr>
        <w:pStyle w:val="Answer"/>
      </w:pPr>
      <w:sdt>
        <w:sdtPr>
          <w:alias w:val="Witness"/>
          <w:id w:val="-2100788954"/>
          <w:placeholder>
            <w:docPart w:val="DefaultPlaceholder_-1854013440"/>
          </w:placeholder>
          <w:richText/>
        </w:sdtPr>
        <w:sdtContent>
          <w:r w:rsidRPr="00C41CB7" w:rsidR="00D84977">
            <w:rPr>
              <w:b/>
              <w:i/>
            </w:rPr>
            <w:t>Andy Kyte:</w:t>
          </w:r>
        </w:sdtContent>
      </w:sdt>
      <w:r w:rsidRPr="00C41CB7" w:rsidR="00BE5F54">
        <w:t xml:space="preserve"> R</w:t>
      </w:r>
      <w:r w:rsidRPr="00C41CB7" w:rsidR="00F40B1C">
        <w:t>ight now</w:t>
      </w:r>
      <w:r w:rsidRPr="00C41CB7" w:rsidR="00BE5F54">
        <w:t>,</w:t>
      </w:r>
      <w:r w:rsidRPr="00C41CB7" w:rsidR="00F40B1C">
        <w:t xml:space="preserve"> I am cohering</w:t>
      </w:r>
      <w:r w:rsidRPr="00C41CB7" w:rsidR="00BE5F54">
        <w:t>,</w:t>
      </w:r>
      <w:r w:rsidRPr="00C41CB7" w:rsidR="00F40B1C">
        <w:t xml:space="preserve"> co-ordinating and prioritising activity where I can. </w:t>
      </w:r>
      <w:r w:rsidRPr="00C41CB7" w:rsidR="00BE5F54">
        <w:t>T</w:t>
      </w:r>
      <w:r w:rsidRPr="00C41CB7" w:rsidR="00F40B1C">
        <w:t>he challenge I have</w:t>
      </w:r>
      <w:r w:rsidRPr="00C41CB7" w:rsidR="00BE5F54">
        <w:t xml:space="preserve"> </w:t>
      </w:r>
      <w:r w:rsidRPr="00C41CB7" w:rsidR="00F40B1C">
        <w:t>is that I have to do that through, in many cases, persuasion, through the strength of my relationships and through making arguments and building the evidence</w:t>
      </w:r>
      <w:r w:rsidRPr="00C41CB7" w:rsidR="00BE5F54">
        <w:t>.</w:t>
      </w:r>
      <w:r w:rsidRPr="00C41CB7" w:rsidR="00F40B1C">
        <w:t xml:space="preserve"> </w:t>
      </w:r>
      <w:r w:rsidRPr="00C41CB7" w:rsidR="00BE5F54">
        <w:t>W</w:t>
      </w:r>
      <w:r w:rsidRPr="00C41CB7" w:rsidR="00F40B1C">
        <w:t xml:space="preserve">here I would like to </w:t>
      </w:r>
      <w:r w:rsidRPr="00C41CB7" w:rsidR="00BE5F54">
        <w:t xml:space="preserve">get to—and </w:t>
      </w:r>
      <w:r w:rsidRPr="00C41CB7" w:rsidR="00F40B1C">
        <w:t xml:space="preserve">that is the work that we are doing through </w:t>
      </w:r>
      <w:r w:rsidRPr="00C41CB7" w:rsidR="00BE5F54">
        <w:t>d</w:t>
      </w:r>
      <w:r w:rsidRPr="00C41CB7" w:rsidR="00F40B1C">
        <w:t xml:space="preserve">efence </w:t>
      </w:r>
      <w:r w:rsidRPr="00C41CB7" w:rsidR="00BE5F54">
        <w:t>d</w:t>
      </w:r>
      <w:r w:rsidRPr="00C41CB7" w:rsidR="00F40B1C">
        <w:t>esign</w:t>
      </w:r>
      <w:r w:rsidRPr="00C41CB7" w:rsidR="00BE5F54">
        <w:t>—</w:t>
      </w:r>
      <w:r w:rsidRPr="00C41CB7" w:rsidR="00F40B1C">
        <w:t>is</w:t>
      </w:r>
      <w:r w:rsidRPr="00C41CB7" w:rsidR="00BE5F54">
        <w:t xml:space="preserve"> a </w:t>
      </w:r>
      <w:r w:rsidRPr="00C41CB7" w:rsidR="00F40B1C">
        <w:t xml:space="preserve">point where I would have the power of authority to direct the single services to take action or not. </w:t>
      </w:r>
    </w:p>
    <w:p w:rsidR="00BE5F54" w:rsidRPr="00C41CB7" w:rsidP="00351648">
      <w:pPr>
        <w:pStyle w:val="Answer"/>
      </w:pPr>
      <w:r w:rsidRPr="00C41CB7">
        <w:t>A</w:t>
      </w:r>
      <w:r w:rsidRPr="00C41CB7" w:rsidR="00F40B1C">
        <w:t>t the moment</w:t>
      </w:r>
      <w:r w:rsidRPr="00C41CB7">
        <w:t>,</w:t>
      </w:r>
      <w:r w:rsidRPr="00C41CB7" w:rsidR="00F40B1C">
        <w:t xml:space="preserve"> I do not get involved in their balance of investment process.</w:t>
      </w:r>
      <w:r w:rsidRPr="00C41CB7" w:rsidR="00351648">
        <w:t xml:space="preserve"> </w:t>
      </w:r>
      <w:r w:rsidRPr="00C41CB7">
        <w:t>A</w:t>
      </w:r>
      <w:r w:rsidRPr="00C41CB7" w:rsidR="00F40B1C">
        <w:t xml:space="preserve"> single service might</w:t>
      </w:r>
      <w:r w:rsidRPr="00C41CB7">
        <w:t>,</w:t>
      </w:r>
      <w:r w:rsidRPr="00C41CB7" w:rsidR="00F40B1C">
        <w:t xml:space="preserve"> theoretically</w:t>
      </w:r>
      <w:r w:rsidRPr="00C41CB7">
        <w:t>,</w:t>
      </w:r>
      <w:r w:rsidRPr="00C41CB7" w:rsidR="00F40B1C">
        <w:t xml:space="preserve"> decide to take a savings measure in a part of the enterprise that would not be beneficial to the wider efficiency and effectiveness of support. Likewise, they may be investing in a part of the enterprise </w:t>
      </w:r>
      <w:r w:rsidRPr="00C41CB7">
        <w:t xml:space="preserve">that </w:t>
      </w:r>
      <w:r w:rsidRPr="00C41CB7" w:rsidR="00F40B1C">
        <w:t xml:space="preserve">I would not, on behalf of </w:t>
      </w:r>
      <w:r w:rsidRPr="00C41CB7">
        <w:t>d</w:t>
      </w:r>
      <w:r w:rsidRPr="00C41CB7" w:rsidR="00F40B1C">
        <w:t>efence, see as being the priority</w:t>
      </w:r>
      <w:r w:rsidRPr="00C41CB7">
        <w:t>.</w:t>
      </w:r>
      <w:r w:rsidRPr="00C41CB7" w:rsidR="00F40B1C">
        <w:t xml:space="preserve"> </w:t>
      </w:r>
      <w:r w:rsidRPr="00C41CB7">
        <w:t>Th</w:t>
      </w:r>
      <w:r w:rsidRPr="00C41CB7" w:rsidR="00F40B1C">
        <w:t xml:space="preserve">at </w:t>
      </w:r>
      <w:r w:rsidRPr="00C41CB7">
        <w:t xml:space="preserve">priority </w:t>
      </w:r>
      <w:r w:rsidRPr="00C41CB7" w:rsidR="00F40B1C">
        <w:t xml:space="preserve">could be driven by the level of risk </w:t>
      </w:r>
      <w:r w:rsidRPr="00C41CB7">
        <w:t xml:space="preserve">that </w:t>
      </w:r>
      <w:r w:rsidRPr="00C41CB7" w:rsidR="00F40B1C">
        <w:t xml:space="preserve">we are carrying </w:t>
      </w:r>
      <w:r w:rsidRPr="00C41CB7">
        <w:t xml:space="preserve">or </w:t>
      </w:r>
      <w:r w:rsidRPr="00C41CB7" w:rsidR="00F40B1C">
        <w:t>the operational design</w:t>
      </w:r>
      <w:r w:rsidRPr="00C41CB7">
        <w:t>,</w:t>
      </w:r>
      <w:r w:rsidRPr="00C41CB7" w:rsidR="00F40B1C">
        <w:t xml:space="preserve"> or whatever it might be.</w:t>
      </w:r>
    </w:p>
    <w:p w:rsidR="00F40B1C" w:rsidRPr="00C41CB7" w:rsidP="00BE5F54">
      <w:pPr>
        <w:pStyle w:val="Answer"/>
      </w:pPr>
      <w:r w:rsidRPr="00C41CB7">
        <w:t xml:space="preserve">In effect, </w:t>
      </w:r>
      <w:r w:rsidRPr="00C41CB7">
        <w:t xml:space="preserve">if you think about the </w:t>
      </w:r>
      <w:r w:rsidRPr="00C41CB7">
        <w:t>d</w:t>
      </w:r>
      <w:r w:rsidRPr="00C41CB7">
        <w:t>efence supply chain as an end</w:t>
      </w:r>
      <w:r w:rsidRPr="00C41CB7">
        <w:t>-</w:t>
      </w:r>
      <w:r w:rsidRPr="00C41CB7">
        <w:t>to</w:t>
      </w:r>
      <w:r w:rsidRPr="00C41CB7">
        <w:t>-</w:t>
      </w:r>
      <w:r w:rsidRPr="00C41CB7">
        <w:t xml:space="preserve">end capability, starting </w:t>
      </w:r>
      <w:r w:rsidRPr="00C41CB7">
        <w:t xml:space="preserve">in </w:t>
      </w:r>
      <w:r w:rsidRPr="00C41CB7">
        <w:t xml:space="preserve">industry </w:t>
      </w:r>
      <w:r w:rsidRPr="00C41CB7" w:rsidR="00ED1726">
        <w:t xml:space="preserve">and </w:t>
      </w:r>
      <w:r w:rsidRPr="00C41CB7">
        <w:t>going all the way to the frontline</w:t>
      </w:r>
      <w:r w:rsidRPr="00C41CB7">
        <w:t>,</w:t>
      </w:r>
      <w:r w:rsidRPr="00C41CB7">
        <w:t xml:space="preserve"> </w:t>
      </w:r>
      <w:r w:rsidRPr="00C41CB7">
        <w:t>w</w:t>
      </w:r>
      <w:r w:rsidRPr="00C41CB7">
        <w:t>hichever domain that is in, it has to be harmonised and optimised across its length.</w:t>
      </w:r>
      <w:r w:rsidRPr="00C41CB7">
        <w:t xml:space="preserve"> </w:t>
      </w:r>
      <w:r w:rsidRPr="00C41CB7">
        <w:t xml:space="preserve">My job is to look across that length with partners such as Mr Start and the </w:t>
      </w:r>
      <w:r w:rsidRPr="00C41CB7">
        <w:t>d</w:t>
      </w:r>
      <w:r w:rsidRPr="00C41CB7">
        <w:t xml:space="preserve">irector </w:t>
      </w:r>
      <w:r w:rsidRPr="00C41CB7">
        <w:t>g</w:t>
      </w:r>
      <w:r w:rsidRPr="00C41CB7">
        <w:t xml:space="preserve">eneral for </w:t>
      </w:r>
      <w:r w:rsidRPr="00C41CB7">
        <w:t>c</w:t>
      </w:r>
      <w:r w:rsidRPr="00C41CB7">
        <w:t>ommercial</w:t>
      </w:r>
      <w:r w:rsidRPr="00C41CB7">
        <w:t>,</w:t>
      </w:r>
      <w:r w:rsidRPr="00C41CB7">
        <w:t xml:space="preserve"> and </w:t>
      </w:r>
      <w:r w:rsidRPr="00C41CB7">
        <w:t>to ask, “W</w:t>
      </w:r>
      <w:r w:rsidRPr="00C41CB7">
        <w:t>here should we be investing to address the most pressing problems</w:t>
      </w:r>
      <w:r w:rsidRPr="00C41CB7">
        <w:t>?”</w:t>
      </w:r>
      <w:r w:rsidRPr="00C41CB7">
        <w:t xml:space="preserve"> </w:t>
      </w:r>
      <w:r w:rsidRPr="00C41CB7">
        <w:t>F</w:t>
      </w:r>
      <w:r w:rsidRPr="00C41CB7">
        <w:t xml:space="preserve">or me, </w:t>
      </w:r>
      <w:r w:rsidRPr="00C41CB7">
        <w:t xml:space="preserve">that </w:t>
      </w:r>
      <w:r w:rsidRPr="00C41CB7">
        <w:t>is the really vital ground. If I can get those authorities, this type of fragmentation that the NAO rightly calls out can start to be addressed.</w:t>
      </w:r>
    </w:p>
    <w:p w:rsidR="00BE5F54" w:rsidRPr="00C41CB7" w:rsidP="00F40B1C">
      <w:pPr>
        <w:pStyle w:val="Question"/>
      </w:pPr>
      <w:sdt>
        <w:sdtPr>
          <w:alias w:val="Member"/>
          <w:tag w:val="&lt;Member mnisId='249' dodsId='25708'&gt;"/>
          <w:id w:val="1063449257"/>
          <w:placeholder>
            <w:docPart w:val="DefaultPlaceholder_-1854013440"/>
          </w:placeholder>
          <w:richText/>
        </w:sdtPr>
        <w:sdtContent>
          <w:r w:rsidRPr="00C41CB7">
            <w:rPr>
              <w:b/>
            </w:rPr>
            <w:t>Sir Geoffrey Clifton-Brown:</w:t>
          </w:r>
        </w:sdtContent>
      </w:sdt>
      <w:r w:rsidRPr="00C41CB7">
        <w:t xml:space="preserve"> </w:t>
      </w:r>
      <w:r w:rsidRPr="00C41CB7" w:rsidR="00F40B1C">
        <w:t>Mr Williams</w:t>
      </w:r>
      <w:r w:rsidRPr="00C41CB7">
        <w:t>,</w:t>
      </w:r>
      <w:r w:rsidRPr="00C41CB7" w:rsidR="00F40B1C">
        <w:t xml:space="preserve"> commands guard their own individuality</w:t>
      </w:r>
      <w:r w:rsidRPr="00C41CB7">
        <w:t xml:space="preserve"> very tenaciously</w:t>
      </w:r>
      <w:r w:rsidRPr="00C41CB7" w:rsidR="00F40B1C">
        <w:t xml:space="preserve">. We know </w:t>
      </w:r>
      <w:r w:rsidRPr="00C41CB7">
        <w:t xml:space="preserve">that </w:t>
      </w:r>
      <w:r w:rsidRPr="00C41CB7" w:rsidR="00F40B1C">
        <w:t>they do it in procurement</w:t>
      </w:r>
      <w:r w:rsidRPr="00C41CB7">
        <w:t xml:space="preserve"> and</w:t>
      </w:r>
      <w:r w:rsidRPr="00C41CB7" w:rsidR="00F40B1C">
        <w:t xml:space="preserve"> they do it here. I do not see anything in Mr K</w:t>
      </w:r>
      <w:r w:rsidRPr="00C41CB7">
        <w:t>y</w:t>
      </w:r>
      <w:r w:rsidRPr="00C41CB7" w:rsidR="00F40B1C">
        <w:t>te’s answer that says that that particular bit of the structure is going to change</w:t>
      </w:r>
      <w:r w:rsidRPr="00C41CB7">
        <w:t>.</w:t>
      </w:r>
      <w:r w:rsidRPr="00C41CB7" w:rsidR="00F40B1C">
        <w:t xml:space="preserve"> </w:t>
      </w:r>
      <w:r w:rsidRPr="00C41CB7">
        <w:t>U</w:t>
      </w:r>
      <w:r w:rsidRPr="00C41CB7" w:rsidR="00F40B1C">
        <w:t>nless that changes</w:t>
      </w:r>
      <w:r w:rsidRPr="00C41CB7">
        <w:t>,</w:t>
      </w:r>
      <w:r w:rsidRPr="00C41CB7" w:rsidR="00F40B1C">
        <w:t xml:space="preserve"> you are going to get duplication </w:t>
      </w:r>
      <w:r w:rsidRPr="00C41CB7">
        <w:t xml:space="preserve">and </w:t>
      </w:r>
      <w:r w:rsidRPr="00C41CB7" w:rsidR="00F40B1C">
        <w:t>inefficiencies.</w:t>
      </w:r>
    </w:p>
    <w:p w:rsidR="00FF11F8" w:rsidRPr="00C41CB7" w:rsidP="00BE5F54">
      <w:pPr>
        <w:pStyle w:val="Answer"/>
      </w:pPr>
      <w:sdt>
        <w:sdtPr>
          <w:alias w:val="Witness"/>
          <w:id w:val="1100448373"/>
          <w:placeholder>
            <w:docPart w:val="DefaultPlaceholder_-1854013440"/>
          </w:placeholder>
          <w:richText/>
        </w:sdtPr>
        <w:sdtContent>
          <w:r w:rsidRPr="00C41CB7" w:rsidR="00095E21">
            <w:rPr>
              <w:b/>
              <w:i/>
            </w:rPr>
            <w:t>David Williams:</w:t>
          </w:r>
        </w:sdtContent>
      </w:sdt>
      <w:r w:rsidRPr="00C41CB7" w:rsidR="00BE5F54">
        <w:t xml:space="preserve"> T</w:t>
      </w:r>
      <w:r w:rsidRPr="00C41CB7" w:rsidR="00F40B1C">
        <w:t xml:space="preserve">hat question of authority and accountability really </w:t>
      </w:r>
      <w:r w:rsidRPr="00C41CB7" w:rsidR="00BE5F54">
        <w:t xml:space="preserve">is at </w:t>
      </w:r>
      <w:r w:rsidRPr="00C41CB7" w:rsidR="00F40B1C">
        <w:t xml:space="preserve">the heart of the </w:t>
      </w:r>
      <w:r w:rsidRPr="00C41CB7" w:rsidR="00BE5F54">
        <w:t>d</w:t>
      </w:r>
      <w:r w:rsidRPr="00C41CB7" w:rsidR="00F40B1C">
        <w:t>efence design work that we are currently undertaking</w:t>
      </w:r>
      <w:r w:rsidRPr="00C41CB7" w:rsidR="00BE5F54">
        <w:t>.</w:t>
      </w:r>
      <w:r w:rsidRPr="00C41CB7" w:rsidR="00F40B1C">
        <w:t xml:space="preserve"> </w:t>
      </w:r>
      <w:r w:rsidRPr="00C41CB7" w:rsidR="00BE5F54">
        <w:t>O</w:t>
      </w:r>
      <w:r w:rsidRPr="00C41CB7" w:rsidR="00F40B1C">
        <w:t xml:space="preserve">ne of the major issues </w:t>
      </w:r>
      <w:r w:rsidRPr="00C41CB7" w:rsidR="00BE5F54">
        <w:t xml:space="preserve">that </w:t>
      </w:r>
      <w:r w:rsidRPr="00C41CB7" w:rsidR="00F40B1C">
        <w:t xml:space="preserve">we need to think through in the area of </w:t>
      </w:r>
      <w:r w:rsidRPr="00C41CB7" w:rsidR="00BE5F54">
        <w:t xml:space="preserve">defence </w:t>
      </w:r>
      <w:r w:rsidRPr="00C41CB7">
        <w:t xml:space="preserve">logistics and support or the </w:t>
      </w:r>
      <w:r w:rsidRPr="00C41CB7" w:rsidR="00F40B1C">
        <w:t xml:space="preserve">integration </w:t>
      </w:r>
      <w:r w:rsidRPr="00C41CB7">
        <w:t xml:space="preserve">of </w:t>
      </w:r>
      <w:r w:rsidRPr="00C41CB7" w:rsidR="00F40B1C">
        <w:t>capability requirements in digital</w:t>
      </w:r>
      <w:r w:rsidRPr="00C41CB7">
        <w:t xml:space="preserve"> is</w:t>
      </w:r>
      <w:r w:rsidRPr="00C41CB7" w:rsidR="00F40B1C">
        <w:t xml:space="preserve"> that balance between a functional owner who is setting standards and encouraging, or a functional owner </w:t>
      </w:r>
      <w:r w:rsidRPr="00C41CB7">
        <w:t xml:space="preserve">who </w:t>
      </w:r>
      <w:r w:rsidRPr="00C41CB7" w:rsidR="00F40B1C">
        <w:t>is directing.</w:t>
      </w:r>
    </w:p>
    <w:p w:rsidR="00FF11F8" w:rsidRPr="00C41CB7" w:rsidP="00BE5F54">
      <w:pPr>
        <w:pStyle w:val="Answer"/>
      </w:pPr>
      <w:r w:rsidRPr="00C41CB7">
        <w:t>We currently default to quite a simplistic description of the M</w:t>
      </w:r>
      <w:r w:rsidRPr="00C41CB7">
        <w:t>O</w:t>
      </w:r>
      <w:r w:rsidRPr="00C41CB7">
        <w:t>D operating model as being a delegated one, but that clouds quite a confusing picture about where authority sits and who has decision rights</w:t>
      </w:r>
      <w:r w:rsidRPr="00C41CB7">
        <w:t xml:space="preserve">, so it is an open question. </w:t>
      </w:r>
      <w:r w:rsidRPr="00C41CB7">
        <w:t xml:space="preserve">The </w:t>
      </w:r>
      <w:r w:rsidRPr="00C41CB7">
        <w:t xml:space="preserve">admiral </w:t>
      </w:r>
      <w:r w:rsidRPr="00C41CB7">
        <w:t xml:space="preserve">would not be doing his job if he was not arguing for authority. </w:t>
      </w:r>
      <w:r w:rsidRPr="00C41CB7">
        <w:t xml:space="preserve">Indeed, a </w:t>
      </w:r>
      <w:r w:rsidRPr="00C41CB7">
        <w:t xml:space="preserve">range of functional owners in the </w:t>
      </w:r>
      <w:r w:rsidRPr="00C41CB7">
        <w:t>D</w:t>
      </w:r>
      <w:r w:rsidRPr="00C41CB7">
        <w:t>epartment are doing just that.</w:t>
      </w:r>
      <w:r w:rsidRPr="00C41CB7">
        <w:t xml:space="preserve"> </w:t>
      </w:r>
      <w:r w:rsidRPr="00C41CB7">
        <w:t xml:space="preserve">It may well be that we want to shift </w:t>
      </w:r>
      <w:r w:rsidRPr="00C41CB7">
        <w:t>the</w:t>
      </w:r>
      <w:r w:rsidRPr="00C41CB7">
        <w:t xml:space="preserve"> dial on that question as part of our defence design work. It is a very live debate at the moment.</w:t>
      </w:r>
    </w:p>
    <w:p w:rsidR="00F40B1C" w:rsidRPr="00C41CB7" w:rsidP="00BE5F54">
      <w:pPr>
        <w:pStyle w:val="Answer"/>
      </w:pPr>
      <w:r w:rsidRPr="00C41CB7">
        <w:t>I</w:t>
      </w:r>
      <w:r w:rsidRPr="00C41CB7">
        <w:t xml:space="preserve">f it is not </w:t>
      </w:r>
      <w:r w:rsidRPr="00C41CB7">
        <w:t xml:space="preserve">in too </w:t>
      </w:r>
      <w:r w:rsidRPr="00C41CB7">
        <w:t xml:space="preserve">direct </w:t>
      </w:r>
      <w:r w:rsidRPr="00C41CB7">
        <w:t xml:space="preserve">an </w:t>
      </w:r>
      <w:r w:rsidRPr="00C41CB7">
        <w:t xml:space="preserve">authority like that, we </w:t>
      </w:r>
      <w:r w:rsidRPr="00C41CB7">
        <w:t xml:space="preserve">nevertheless </w:t>
      </w:r>
      <w:r w:rsidRPr="00C41CB7">
        <w:t>need to make sure that there are strengthened ways in which that functional</w:t>
      </w:r>
      <w:r w:rsidRPr="00C41CB7">
        <w:t>,</w:t>
      </w:r>
      <w:r w:rsidRPr="00C41CB7">
        <w:t xml:space="preserve"> end-to-end view is taken into account in resource allocation decisions, in balanced investment, </w:t>
      </w:r>
      <w:r w:rsidRPr="00C41CB7" w:rsidR="00ED1726">
        <w:t xml:space="preserve">and </w:t>
      </w:r>
      <w:r w:rsidRPr="00C41CB7">
        <w:t xml:space="preserve">in </w:t>
      </w:r>
      <w:r w:rsidRPr="00C41CB7">
        <w:t>the way in which we think about risk</w:t>
      </w:r>
      <w:r w:rsidRPr="00C41CB7">
        <w:t xml:space="preserve"> and</w:t>
      </w:r>
      <w:r w:rsidRPr="00C41CB7">
        <w:t xml:space="preserve"> about readiness across the fence.</w:t>
      </w:r>
    </w:p>
    <w:p w:rsidR="00F40B1C" w:rsidRPr="00C41CB7" w:rsidP="00F40B1C">
      <w:pPr>
        <w:pStyle w:val="Question"/>
      </w:pPr>
      <w:sdt>
        <w:sdtPr>
          <w:alias w:val="Member"/>
          <w:tag w:val="&lt;Member mnisId='249' dodsId='25708'&gt;"/>
          <w:id w:val="-697242034"/>
          <w:placeholder>
            <w:docPart w:val="DefaultPlaceholder_-1854013440"/>
          </w:placeholder>
          <w:richText/>
        </w:sdtPr>
        <w:sdtContent>
          <w:r w:rsidRPr="00C41CB7" w:rsidR="00FF11F8">
            <w:rPr>
              <w:b/>
            </w:rPr>
            <w:t>Sir Geoffrey Clifton-Brown:</w:t>
          </w:r>
        </w:sdtContent>
      </w:sdt>
      <w:r w:rsidRPr="00C41CB7" w:rsidR="00FF11F8">
        <w:t xml:space="preserve"> </w:t>
      </w:r>
      <w:r w:rsidRPr="00C41CB7">
        <w:t xml:space="preserve">I hope I am not being unkind, but </w:t>
      </w:r>
      <w:r w:rsidRPr="00C41CB7" w:rsidR="00FF11F8">
        <w:t>a</w:t>
      </w:r>
      <w:r w:rsidRPr="00C41CB7" w:rsidR="00905F68">
        <w:t xml:space="preserve"> short answer </w:t>
      </w:r>
      <w:r w:rsidRPr="00C41CB7" w:rsidR="00D51E25">
        <w:t>from</w:t>
      </w:r>
      <w:r w:rsidRPr="00C41CB7" w:rsidR="00905F68">
        <w:t xml:space="preserve"> a</w:t>
      </w:r>
      <w:r w:rsidRPr="00C41CB7" w:rsidR="00FF11F8">
        <w:t xml:space="preserve"> </w:t>
      </w:r>
      <w:r w:rsidRPr="00C41CB7">
        <w:t xml:space="preserve">very long answer is </w:t>
      </w:r>
      <w:r w:rsidRPr="00C41CB7" w:rsidR="00FF11F8">
        <w:t xml:space="preserve">that </w:t>
      </w:r>
      <w:r w:rsidRPr="00C41CB7">
        <w:t>it is an open question.</w:t>
      </w:r>
    </w:p>
    <w:p w:rsidR="00F40B1C" w:rsidRPr="00C41CB7" w:rsidP="00FF11F8">
      <w:pPr>
        <w:pStyle w:val="Answer"/>
      </w:pPr>
      <w:sdt>
        <w:sdtPr>
          <w:alias w:val="Witness"/>
          <w:id w:val="-1864200043"/>
          <w:placeholder>
            <w:docPart w:val="DefaultPlaceholder_-1854013440"/>
          </w:placeholder>
          <w:richText/>
        </w:sdtPr>
        <w:sdtContent>
          <w:r w:rsidRPr="00C41CB7" w:rsidR="00095E21">
            <w:rPr>
              <w:b/>
              <w:i/>
            </w:rPr>
            <w:t>David Williams:</w:t>
          </w:r>
        </w:sdtContent>
      </w:sdt>
      <w:r w:rsidRPr="00C41CB7" w:rsidR="00FF11F8">
        <w:t xml:space="preserve"> </w:t>
      </w:r>
      <w:r w:rsidRPr="00C41CB7">
        <w:t>It is an open question.</w:t>
      </w:r>
    </w:p>
    <w:p w:rsidR="00FF11F8" w:rsidRPr="00C41CB7" w:rsidP="00F40B1C">
      <w:pPr>
        <w:pStyle w:val="Question"/>
      </w:pPr>
      <w:sdt>
        <w:sdtPr>
          <w:alias w:val="Member"/>
          <w:tag w:val="&lt;Member mnisId='249' dodsId='25708'&gt;"/>
          <w:id w:val="1957913242"/>
          <w:placeholder>
            <w:docPart w:val="DefaultPlaceholder_-1854013440"/>
          </w:placeholder>
          <w:richText/>
        </w:sdtPr>
        <w:sdtContent>
          <w:r w:rsidRPr="00C41CB7">
            <w:rPr>
              <w:b/>
            </w:rPr>
            <w:t>Sir Geoffrey Clifton-Brown:</w:t>
          </w:r>
        </w:sdtContent>
      </w:sdt>
      <w:r w:rsidRPr="00C41CB7">
        <w:t xml:space="preserve"> </w:t>
      </w:r>
      <w:r w:rsidRPr="00C41CB7" w:rsidR="00F40B1C">
        <w:t>We are not going to get very far until it is solved</w:t>
      </w:r>
      <w:r w:rsidRPr="00C41CB7">
        <w:t>.</w:t>
      </w:r>
    </w:p>
    <w:p w:rsidR="00F40B1C" w:rsidRPr="00C41CB7" w:rsidP="00FF11F8">
      <w:pPr>
        <w:pStyle w:val="Answer"/>
      </w:pPr>
      <w:sdt>
        <w:sdtPr>
          <w:alias w:val="Witness"/>
          <w:id w:val="661578947"/>
          <w:placeholder>
            <w:docPart w:val="DefaultPlaceholder_-1854013440"/>
          </w:placeholder>
          <w:richText/>
        </w:sdtPr>
        <w:sdtContent>
          <w:r w:rsidRPr="00C41CB7" w:rsidR="00095E21">
            <w:rPr>
              <w:b/>
              <w:i/>
            </w:rPr>
            <w:t>David Williams:</w:t>
          </w:r>
        </w:sdtContent>
      </w:sdt>
      <w:r w:rsidRPr="00C41CB7" w:rsidR="00FF11F8">
        <w:t xml:space="preserve"> W</w:t>
      </w:r>
      <w:r w:rsidRPr="00C41CB7">
        <w:t>e are actively working</w:t>
      </w:r>
      <w:r w:rsidRPr="00C41CB7" w:rsidR="00FF11F8">
        <w:t xml:space="preserve"> on that open question now.</w:t>
      </w:r>
    </w:p>
    <w:p w:rsidR="00F40B1C" w:rsidRPr="00C41CB7" w:rsidP="00F40B1C">
      <w:pPr>
        <w:pStyle w:val="Question"/>
      </w:pPr>
      <w:sdt>
        <w:sdtPr>
          <w:alias w:val="Member"/>
          <w:tag w:val="&lt;Member mnisId='249' dodsId='25708'&gt;"/>
          <w:id w:val="1824156040"/>
          <w:placeholder>
            <w:docPart w:val="DefaultPlaceholder_-1854013440"/>
          </w:placeholder>
          <w:richText/>
        </w:sdtPr>
        <w:sdtContent>
          <w:r w:rsidRPr="00C41CB7" w:rsidR="00FF11F8">
            <w:rPr>
              <w:b/>
            </w:rPr>
            <w:t>Sir Geoffrey Clifton-Brown:</w:t>
          </w:r>
        </w:sdtContent>
      </w:sdt>
      <w:r w:rsidRPr="00C41CB7" w:rsidR="00FF11F8">
        <w:t xml:space="preserve"> The </w:t>
      </w:r>
      <w:r w:rsidRPr="00C41CB7">
        <w:t>Chair and I were fishing in the same pond.</w:t>
      </w:r>
      <w:r w:rsidRPr="00C41CB7" w:rsidR="00FF11F8">
        <w:t xml:space="preserve"> </w:t>
      </w:r>
      <w:r w:rsidRPr="00C41CB7">
        <w:t xml:space="preserve">If I can take you to figure </w:t>
      </w:r>
      <w:r w:rsidRPr="00C41CB7" w:rsidR="00FF11F8">
        <w:t xml:space="preserve">2 </w:t>
      </w:r>
      <w:r w:rsidRPr="00C41CB7">
        <w:t>and</w:t>
      </w:r>
      <w:r w:rsidRPr="00C41CB7" w:rsidR="00FF11F8">
        <w:t>,</w:t>
      </w:r>
      <w:r w:rsidRPr="00C41CB7">
        <w:t xml:space="preserve"> even before that, paragraph 103, and talk about </w:t>
      </w:r>
      <w:r w:rsidRPr="00C41CB7" w:rsidR="00FF11F8">
        <w:t xml:space="preserve">the </w:t>
      </w:r>
      <w:r w:rsidRPr="00C41CB7">
        <w:t>S</w:t>
      </w:r>
      <w:r w:rsidRPr="00C41CB7" w:rsidR="00FF11F8">
        <w:t>S</w:t>
      </w:r>
      <w:r w:rsidRPr="00C41CB7">
        <w:t>3 and CRISP army and navy systems</w:t>
      </w:r>
      <w:r w:rsidRPr="00C41CB7" w:rsidR="00FF11F8">
        <w:t>,</w:t>
      </w:r>
      <w:r w:rsidRPr="00C41CB7">
        <w:t xml:space="preserve"> </w:t>
      </w:r>
      <w:r w:rsidRPr="00C41CB7" w:rsidR="00FF11F8">
        <w:t>t</w:t>
      </w:r>
      <w:r w:rsidRPr="00C41CB7">
        <w:t>hey are 40 years old. Does the Boeing contract aim to take over from those two? Is that what is proposed?</w:t>
      </w:r>
    </w:p>
    <w:p w:rsidR="00F40B1C" w:rsidRPr="00C41CB7" w:rsidP="00FF11F8">
      <w:pPr>
        <w:pStyle w:val="Answer"/>
      </w:pPr>
      <w:sdt>
        <w:sdtPr>
          <w:alias w:val="Witness"/>
          <w:id w:val="498853697"/>
          <w:placeholder>
            <w:docPart w:val="DefaultPlaceholder_-1854013440"/>
          </w:placeholder>
          <w:richText/>
        </w:sdtPr>
        <w:sdtContent>
          <w:r w:rsidRPr="00C41CB7" w:rsidR="00D84977">
            <w:rPr>
              <w:b/>
              <w:i/>
            </w:rPr>
            <w:t>Andy Kyte:</w:t>
          </w:r>
        </w:sdtContent>
      </w:sdt>
      <w:r w:rsidRPr="00C41CB7" w:rsidR="00FF11F8">
        <w:t xml:space="preserve"> B</w:t>
      </w:r>
      <w:r w:rsidRPr="00C41CB7">
        <w:t>egin</w:t>
      </w:r>
      <w:r w:rsidRPr="00C41CB7" w:rsidR="00FF11F8">
        <w:t>ning</w:t>
      </w:r>
      <w:r w:rsidRPr="00C41CB7">
        <w:t xml:space="preserve"> from about the middle of next year, we will transfer the warehousing inventory management, which is currently done across three systems</w:t>
      </w:r>
      <w:r w:rsidRPr="00C41CB7" w:rsidR="00700086">
        <w:t xml:space="preserve">: </w:t>
      </w:r>
      <w:r w:rsidRPr="00C41CB7">
        <w:t>CRISP</w:t>
      </w:r>
      <w:r w:rsidRPr="00C41CB7" w:rsidR="00FF11F8">
        <w:t>, S</w:t>
      </w:r>
      <w:r w:rsidRPr="00C41CB7">
        <w:t>tore</w:t>
      </w:r>
      <w:r w:rsidRPr="00C41CB7" w:rsidR="00FF11F8">
        <w:t>s</w:t>
      </w:r>
      <w:r w:rsidRPr="00C41CB7">
        <w:t xml:space="preserve"> </w:t>
      </w:r>
      <w:r w:rsidRPr="00C41CB7" w:rsidR="00FF11F8">
        <w:t>S</w:t>
      </w:r>
      <w:r w:rsidRPr="00C41CB7">
        <w:t xml:space="preserve">ystem </w:t>
      </w:r>
      <w:r w:rsidRPr="00C41CB7" w:rsidR="00FF11F8">
        <w:t>3</w:t>
      </w:r>
      <w:r w:rsidRPr="00C41CB7">
        <w:t xml:space="preserve">, and then </w:t>
      </w:r>
      <w:r w:rsidRPr="00C41CB7" w:rsidR="00FF11F8">
        <w:t xml:space="preserve">an air </w:t>
      </w:r>
      <w:r w:rsidRPr="00C41CB7">
        <w:t xml:space="preserve">system called </w:t>
      </w:r>
      <w:r w:rsidRPr="00C41CB7" w:rsidR="00FF11F8">
        <w:t>BWIMS, or base w</w:t>
      </w:r>
      <w:r w:rsidRPr="00C41CB7">
        <w:t>arehous</w:t>
      </w:r>
      <w:r w:rsidRPr="00C41CB7" w:rsidR="00E21A8E">
        <w:t>e</w:t>
      </w:r>
      <w:r w:rsidRPr="00C41CB7">
        <w:t xml:space="preserve"> </w:t>
      </w:r>
      <w:r w:rsidRPr="00C41CB7" w:rsidR="00FF11F8">
        <w:t>i</w:t>
      </w:r>
      <w:r w:rsidRPr="00C41CB7">
        <w:t xml:space="preserve">nventory </w:t>
      </w:r>
      <w:r w:rsidRPr="00C41CB7" w:rsidR="00FF11F8">
        <w:t>m</w:t>
      </w:r>
      <w:r w:rsidRPr="00C41CB7">
        <w:t xml:space="preserve">anagement </w:t>
      </w:r>
      <w:r w:rsidRPr="00C41CB7" w:rsidR="00FF11F8">
        <w:t>s</w:t>
      </w:r>
      <w:r w:rsidRPr="00C41CB7">
        <w:t>ystem, to give it its full title</w:t>
      </w:r>
      <w:r w:rsidRPr="00C41CB7" w:rsidR="00FF11F8">
        <w:t>.</w:t>
      </w:r>
      <w:r w:rsidRPr="00C41CB7">
        <w:t xml:space="preserve"> </w:t>
      </w:r>
      <w:r w:rsidRPr="00C41CB7" w:rsidR="00FF11F8">
        <w:t xml:space="preserve">We </w:t>
      </w:r>
      <w:r w:rsidRPr="00C41CB7">
        <w:t xml:space="preserve">will shut down </w:t>
      </w:r>
      <w:r w:rsidRPr="00C41CB7" w:rsidR="00FF11F8">
        <w:t>S</w:t>
      </w:r>
      <w:r w:rsidRPr="00C41CB7">
        <w:t>tore</w:t>
      </w:r>
      <w:r w:rsidRPr="00C41CB7" w:rsidR="00FF11F8">
        <w:t>s</w:t>
      </w:r>
      <w:r w:rsidRPr="00C41CB7">
        <w:t xml:space="preserve"> </w:t>
      </w:r>
      <w:r w:rsidRPr="00C41CB7" w:rsidR="00FF11F8">
        <w:t>S</w:t>
      </w:r>
      <w:r w:rsidRPr="00C41CB7">
        <w:t xml:space="preserve">ystem </w:t>
      </w:r>
      <w:r w:rsidRPr="00C41CB7" w:rsidR="00FF11F8">
        <w:t xml:space="preserve">3 </w:t>
      </w:r>
      <w:r w:rsidRPr="00C41CB7">
        <w:t>and CRISP</w:t>
      </w:r>
      <w:r w:rsidRPr="00C41CB7" w:rsidR="00FF11F8">
        <w:t>,</w:t>
      </w:r>
      <w:r w:rsidRPr="00C41CB7">
        <w:t xml:space="preserve"> and we will stand up BWIMS as the pan-defence solution</w:t>
      </w:r>
      <w:r w:rsidRPr="00C41CB7" w:rsidR="00FF11F8">
        <w:t>.</w:t>
      </w:r>
      <w:r w:rsidRPr="00C41CB7">
        <w:t xml:space="preserve"> </w:t>
      </w:r>
      <w:r w:rsidRPr="00C41CB7" w:rsidR="00FF11F8">
        <w:t>T</w:t>
      </w:r>
      <w:r w:rsidRPr="00C41CB7">
        <w:t xml:space="preserve">hat is part of the </w:t>
      </w:r>
      <w:r w:rsidRPr="00C41CB7" w:rsidR="00FF11F8">
        <w:t>BD</w:t>
      </w:r>
      <w:r w:rsidRPr="00C41CB7">
        <w:t>UK work</w:t>
      </w:r>
      <w:r w:rsidRPr="00C41CB7" w:rsidR="00FF11F8">
        <w:t>.</w:t>
      </w:r>
      <w:r w:rsidRPr="00C41CB7">
        <w:t xml:space="preserve"> </w:t>
      </w:r>
      <w:r w:rsidRPr="00C41CB7" w:rsidR="00FF11F8">
        <w:t>I</w:t>
      </w:r>
      <w:r w:rsidRPr="00C41CB7">
        <w:t>n due course</w:t>
      </w:r>
      <w:r w:rsidRPr="00C41CB7" w:rsidR="00700086">
        <w:t>—</w:t>
      </w:r>
      <w:r w:rsidRPr="00C41CB7">
        <w:t xml:space="preserve">it </w:t>
      </w:r>
      <w:r w:rsidRPr="00C41CB7" w:rsidR="00ED1726">
        <w:t xml:space="preserve">will </w:t>
      </w:r>
      <w:r w:rsidRPr="00C41CB7">
        <w:t>be</w:t>
      </w:r>
      <w:r w:rsidRPr="00C41CB7" w:rsidR="00FF11F8">
        <w:t>,</w:t>
      </w:r>
      <w:r w:rsidRPr="00C41CB7">
        <w:t xml:space="preserve"> on the current programme</w:t>
      </w:r>
      <w:r w:rsidRPr="00C41CB7" w:rsidR="00FF11F8">
        <w:t>,</w:t>
      </w:r>
      <w:r w:rsidRPr="00C41CB7">
        <w:t xml:space="preserve"> about 2026</w:t>
      </w:r>
      <w:r w:rsidRPr="00C41CB7" w:rsidR="00FF11F8">
        <w:t>-</w:t>
      </w:r>
      <w:r w:rsidRPr="00C41CB7">
        <w:t>27</w:t>
      </w:r>
      <w:r w:rsidRPr="00C41CB7" w:rsidR="00700086">
        <w:t>—</w:t>
      </w:r>
      <w:r w:rsidRPr="00C41CB7" w:rsidR="00FF11F8">
        <w:t>w</w:t>
      </w:r>
      <w:r w:rsidRPr="00C41CB7">
        <w:t xml:space="preserve">e </w:t>
      </w:r>
      <w:r w:rsidRPr="00C41CB7" w:rsidR="00700086">
        <w:t xml:space="preserve">will </w:t>
      </w:r>
      <w:r w:rsidRPr="00C41CB7">
        <w:t>move to a commercial</w:t>
      </w:r>
      <w:r w:rsidRPr="00C41CB7" w:rsidR="00FF11F8">
        <w:t xml:space="preserve">, </w:t>
      </w:r>
      <w:r w:rsidRPr="00C41CB7">
        <w:t>off</w:t>
      </w:r>
      <w:r w:rsidRPr="00C41CB7" w:rsidR="00FF11F8">
        <w:t>-</w:t>
      </w:r>
      <w:r w:rsidRPr="00C41CB7">
        <w:t>the</w:t>
      </w:r>
      <w:r w:rsidRPr="00C41CB7" w:rsidR="00FF11F8">
        <w:t>-</w:t>
      </w:r>
      <w:r w:rsidRPr="00C41CB7">
        <w:t xml:space="preserve">shelf solution. </w:t>
      </w:r>
      <w:r w:rsidRPr="00C41CB7" w:rsidR="00FF11F8">
        <w:t>T</w:t>
      </w:r>
      <w:r w:rsidRPr="00C41CB7">
        <w:t xml:space="preserve">he point is to </w:t>
      </w:r>
      <w:r w:rsidRPr="00C41CB7" w:rsidR="00FF11F8">
        <w:t xml:space="preserve">first </w:t>
      </w:r>
      <w:r w:rsidRPr="00C41CB7">
        <w:t xml:space="preserve">get rid of the </w:t>
      </w:r>
      <w:r w:rsidRPr="00C41CB7" w:rsidR="00FF11F8">
        <w:t xml:space="preserve">two very </w:t>
      </w:r>
      <w:r w:rsidRPr="00C41CB7">
        <w:t xml:space="preserve">old </w:t>
      </w:r>
      <w:r w:rsidRPr="00C41CB7" w:rsidR="00FF11F8">
        <w:t>systems</w:t>
      </w:r>
      <w:r w:rsidRPr="00C41CB7" w:rsidR="00700086">
        <w:t>—you are right: it was</w:t>
      </w:r>
      <w:r w:rsidRPr="00C41CB7" w:rsidR="00FF11F8">
        <w:t xml:space="preserve"> 1982 and 1985 </w:t>
      </w:r>
      <w:r w:rsidRPr="00C41CB7">
        <w:t>when those two were stood up</w:t>
      </w:r>
      <w:r w:rsidRPr="00C41CB7" w:rsidR="00700086">
        <w:t>—</w:t>
      </w:r>
      <w:r w:rsidRPr="00C41CB7">
        <w:t xml:space="preserve">to bring in a single system, which will also allow us to cohere and harmonise </w:t>
      </w:r>
      <w:r w:rsidRPr="00C41CB7" w:rsidR="00ED1726">
        <w:t xml:space="preserve">the </w:t>
      </w:r>
      <w:r w:rsidRPr="00C41CB7">
        <w:t>process</w:t>
      </w:r>
      <w:r w:rsidRPr="00C41CB7" w:rsidR="00FF11F8">
        <w:t>,</w:t>
      </w:r>
      <w:r w:rsidRPr="00C41CB7">
        <w:t xml:space="preserve"> and then </w:t>
      </w:r>
      <w:r w:rsidRPr="00C41CB7" w:rsidR="00700086">
        <w:t xml:space="preserve">to </w:t>
      </w:r>
      <w:r w:rsidRPr="00C41CB7">
        <w:t>move from there.</w:t>
      </w:r>
    </w:p>
    <w:p w:rsidR="00FF11F8" w:rsidRPr="00C41CB7" w:rsidP="00FF11F8">
      <w:pPr>
        <w:pStyle w:val="Question"/>
      </w:pPr>
      <w:sdt>
        <w:sdtPr>
          <w:alias w:val="Member"/>
          <w:tag w:val="&lt;Member mnisId='249' dodsId='25708'&gt;"/>
          <w:id w:val="-1676795472"/>
          <w:placeholder>
            <w:docPart w:val="DefaultPlaceholder_-1854013440"/>
          </w:placeholder>
          <w:richText/>
        </w:sdtPr>
        <w:sdtContent>
          <w:r w:rsidRPr="00C41CB7">
            <w:rPr>
              <w:b/>
            </w:rPr>
            <w:t>Sir Geoffrey Clifton-Brown:</w:t>
          </w:r>
        </w:sdtContent>
      </w:sdt>
      <w:r w:rsidRPr="00C41CB7">
        <w:t xml:space="preserve"> Going back to Mr Francois’ question, what </w:t>
      </w:r>
      <w:r w:rsidRPr="00C41CB7" w:rsidR="00F40B1C">
        <w:t xml:space="preserve">is nagging me at the back of my brain is what in that </w:t>
      </w:r>
      <w:r w:rsidRPr="00C41CB7">
        <w:t xml:space="preserve">change is </w:t>
      </w:r>
      <w:r w:rsidRPr="00C41CB7" w:rsidR="00F40B1C">
        <w:t xml:space="preserve">going to </w:t>
      </w:r>
      <w:r w:rsidRPr="00C41CB7" w:rsidR="00ED1726">
        <w:t xml:space="preserve">deal </w:t>
      </w:r>
      <w:r w:rsidRPr="00C41CB7" w:rsidR="00F40B1C">
        <w:t>with the legacy stuff</w:t>
      </w:r>
      <w:r w:rsidRPr="00C41CB7">
        <w:t>.</w:t>
      </w:r>
      <w:r w:rsidRPr="00C41CB7" w:rsidR="00F40B1C">
        <w:t xml:space="preserve"> You must have warehouses full of stuff. You do not know what it is or where it is</w:t>
      </w:r>
      <w:r w:rsidRPr="00C41CB7">
        <w:t>.</w:t>
      </w:r>
      <w:r w:rsidRPr="00C41CB7" w:rsidR="00F40B1C">
        <w:t xml:space="preserve"> What is going to deal with that legacy</w:t>
      </w:r>
      <w:r w:rsidRPr="00C41CB7">
        <w:t>?</w:t>
      </w:r>
    </w:p>
    <w:p w:rsidR="00FF11F8" w:rsidRPr="00C41CB7" w:rsidP="00FF11F8">
      <w:pPr>
        <w:pStyle w:val="Answer"/>
      </w:pPr>
      <w:sdt>
        <w:sdtPr>
          <w:alias w:val="Witness"/>
          <w:id w:val="1599759339"/>
          <w:placeholder>
            <w:docPart w:val="DefaultPlaceholder_-1854013440"/>
          </w:placeholder>
          <w:richText/>
        </w:sdtPr>
        <w:sdtContent>
          <w:r w:rsidRPr="00C41CB7" w:rsidR="00D84977">
            <w:rPr>
              <w:b/>
              <w:i/>
            </w:rPr>
            <w:t>Andy Kyte:</w:t>
          </w:r>
        </w:sdtContent>
      </w:sdt>
      <w:r w:rsidRPr="00C41CB7">
        <w:t xml:space="preserve"> I</w:t>
      </w:r>
      <w:r w:rsidRPr="00C41CB7" w:rsidR="00F40B1C">
        <w:t xml:space="preserve">n terms of disposals? Is that </w:t>
      </w:r>
      <w:r w:rsidRPr="00C41CB7">
        <w:t>what you are talking about?</w:t>
      </w:r>
    </w:p>
    <w:p w:rsidR="00F40B1C" w:rsidRPr="00C41CB7" w:rsidP="00E877E1">
      <w:pPr>
        <w:pStyle w:val="Question"/>
        <w:numPr>
          <w:ilvl w:val="0"/>
          <w:numId w:val="0"/>
        </w:numPr>
        <w:ind w:left="794"/>
      </w:pPr>
      <w:sdt>
        <w:sdtPr>
          <w:alias w:val="Member"/>
          <w:tag w:val="&lt;Member mnisId='249' dodsId='25708'&gt;"/>
          <w:id w:val="-797368124"/>
          <w:placeholder>
            <w:docPart w:val="DefaultPlaceholder_-1854013440"/>
          </w:placeholder>
          <w:richText/>
        </w:sdtPr>
        <w:sdtContent>
          <w:r w:rsidRPr="00C41CB7" w:rsidR="00FF11F8">
            <w:rPr>
              <w:b/>
            </w:rPr>
            <w:t>Sir Geoffrey Clifton-Brown:</w:t>
          </w:r>
        </w:sdtContent>
      </w:sdt>
      <w:r w:rsidRPr="00C41CB7" w:rsidR="00FF11F8">
        <w:t xml:space="preserve"> J</w:t>
      </w:r>
      <w:r w:rsidRPr="00C41CB7">
        <w:t xml:space="preserve">ust identifying </w:t>
      </w:r>
      <w:r w:rsidRPr="00C41CB7" w:rsidR="00FF11F8">
        <w:t xml:space="preserve">it, </w:t>
      </w:r>
      <w:r w:rsidRPr="00C41CB7">
        <w:t>because you do not know whether you want to dispose of it until you have identified it.</w:t>
      </w:r>
    </w:p>
    <w:p w:rsidR="00700086" w:rsidRPr="00C41CB7" w:rsidP="00700086">
      <w:pPr>
        <w:pStyle w:val="Answer"/>
      </w:pPr>
      <w:sdt>
        <w:sdtPr>
          <w:alias w:val="Witness"/>
          <w:id w:val="1101151423"/>
          <w:placeholder>
            <w:docPart w:val="DefaultPlaceholder_-1854013440"/>
          </w:placeholder>
          <w:richText/>
        </w:sdtPr>
        <w:sdtContent>
          <w:r w:rsidRPr="00C41CB7" w:rsidR="00D84977">
            <w:rPr>
              <w:b/>
              <w:i/>
            </w:rPr>
            <w:t>Andy Kyte:</w:t>
          </w:r>
        </w:sdtContent>
      </w:sdt>
      <w:r w:rsidRPr="00C41CB7" w:rsidR="00FF11F8">
        <w:t xml:space="preserve"> </w:t>
      </w:r>
      <w:r w:rsidRPr="00C41CB7" w:rsidR="00F40B1C">
        <w:t xml:space="preserve">The transfer of data across to </w:t>
      </w:r>
      <w:r w:rsidRPr="00C41CB7" w:rsidR="00FF11F8">
        <w:t xml:space="preserve">BWIMS </w:t>
      </w:r>
      <w:r w:rsidRPr="00C41CB7" w:rsidR="00F40B1C">
        <w:t xml:space="preserve">will allow us to get us that visibility. </w:t>
      </w:r>
      <w:r w:rsidRPr="00C41CB7" w:rsidR="00FF11F8">
        <w:t>A</w:t>
      </w:r>
      <w:r w:rsidRPr="00C41CB7" w:rsidR="00F40B1C">
        <w:t>t the moment, CRISP and Store</w:t>
      </w:r>
      <w:r w:rsidRPr="00C41CB7" w:rsidR="00FF11F8">
        <w:t>s</w:t>
      </w:r>
      <w:r w:rsidRPr="00C41CB7" w:rsidR="00F40B1C">
        <w:t xml:space="preserve"> System </w:t>
      </w:r>
      <w:r w:rsidRPr="00C41CB7" w:rsidR="00FF11F8">
        <w:t xml:space="preserve">3 </w:t>
      </w:r>
      <w:r w:rsidRPr="00C41CB7" w:rsidR="00F40B1C">
        <w:t>are so old that we do not have the functionality</w:t>
      </w:r>
      <w:r w:rsidRPr="00C41CB7" w:rsidR="00FF11F8">
        <w:t xml:space="preserve"> that we need</w:t>
      </w:r>
      <w:r w:rsidRPr="00C41CB7" w:rsidR="00F40B1C">
        <w:t xml:space="preserve">. </w:t>
      </w:r>
      <w:r w:rsidRPr="00C41CB7" w:rsidR="00FF11F8">
        <w:t xml:space="preserve">BWIMS </w:t>
      </w:r>
      <w:r w:rsidRPr="00C41CB7" w:rsidR="00F40B1C">
        <w:t xml:space="preserve">was brought in </w:t>
      </w:r>
      <w:r w:rsidRPr="00C41CB7">
        <w:t>around</w:t>
      </w:r>
      <w:r w:rsidRPr="00C41CB7" w:rsidR="00FF11F8">
        <w:t xml:space="preserve"> 2010 or 2011, so it </w:t>
      </w:r>
      <w:r w:rsidRPr="00C41CB7" w:rsidR="00F40B1C">
        <w:t>is a more modern system</w:t>
      </w:r>
      <w:r w:rsidRPr="00C41CB7" w:rsidR="00FF11F8">
        <w:t>.</w:t>
      </w:r>
      <w:r w:rsidRPr="00C41CB7" w:rsidR="00F40B1C">
        <w:t xml:space="preserve"> </w:t>
      </w:r>
      <w:r w:rsidRPr="00C41CB7" w:rsidR="00FF11F8">
        <w:t>T</w:t>
      </w:r>
      <w:r w:rsidRPr="00C41CB7" w:rsidR="00F40B1C">
        <w:t>hat will start to give us the access and the visibility.</w:t>
      </w:r>
      <w:r w:rsidRPr="00C41CB7">
        <w:t xml:space="preserve"> </w:t>
      </w:r>
      <w:r w:rsidRPr="00C41CB7" w:rsidR="00F40B1C">
        <w:t>You should also remember that</w:t>
      </w:r>
      <w:r w:rsidRPr="00C41CB7" w:rsidR="00FF11F8">
        <w:t>,</w:t>
      </w:r>
      <w:r w:rsidRPr="00C41CB7" w:rsidR="00F40B1C">
        <w:t xml:space="preserve"> in the LCST contract</w:t>
      </w:r>
      <w:r w:rsidRPr="00C41CB7" w:rsidR="00FF11F8">
        <w:t xml:space="preserve">—the Leidos contract that we referred to—we </w:t>
      </w:r>
      <w:r w:rsidRPr="00C41CB7" w:rsidR="00F40B1C">
        <w:t xml:space="preserve">have their own warehousing and inventory management system, which gives us visibility of everything </w:t>
      </w:r>
      <w:r w:rsidRPr="00C41CB7" w:rsidR="00FF11F8">
        <w:t xml:space="preserve">that </w:t>
      </w:r>
      <w:r w:rsidRPr="00C41CB7" w:rsidR="00F40B1C">
        <w:t xml:space="preserve">we have there. </w:t>
      </w:r>
    </w:p>
    <w:p w:rsidR="00F40B1C" w:rsidRPr="00C41CB7" w:rsidP="00FF11F8">
      <w:pPr>
        <w:pStyle w:val="Answer"/>
      </w:pPr>
      <w:r w:rsidRPr="00C41CB7">
        <w:t xml:space="preserve">Going </w:t>
      </w:r>
      <w:r w:rsidRPr="00C41CB7">
        <w:t>back to my answer to Mr Francois’ question</w:t>
      </w:r>
      <w:r w:rsidRPr="00C41CB7">
        <w:t>,</w:t>
      </w:r>
      <w:r w:rsidRPr="00C41CB7">
        <w:t xml:space="preserve"> </w:t>
      </w:r>
      <w:r w:rsidRPr="00C41CB7">
        <w:t>t</w:t>
      </w:r>
      <w:r w:rsidRPr="00C41CB7">
        <w:t>his is an iterative process</w:t>
      </w:r>
      <w:r w:rsidRPr="00C41CB7">
        <w:t xml:space="preserve"> </w:t>
      </w:r>
      <w:r w:rsidRPr="00C41CB7" w:rsidR="004B5158">
        <w:t>a</w:t>
      </w:r>
      <w:r w:rsidRPr="00C41CB7">
        <w:t>s we start to join these up, retire the legacy systems, bank the advances and the increases in resilience and visibility, and then build that over time.</w:t>
      </w:r>
    </w:p>
    <w:p w:rsidR="00F40B1C" w:rsidRPr="00C41CB7" w:rsidP="00F40B1C">
      <w:pPr>
        <w:pStyle w:val="Question"/>
      </w:pPr>
      <w:sdt>
        <w:sdtPr>
          <w:alias w:val="Member"/>
          <w:tag w:val="&lt;Member mnisId='249' dodsId='25708'&gt;"/>
          <w:id w:val="1947275308"/>
          <w:placeholder>
            <w:docPart w:val="DefaultPlaceholder_-1854013440"/>
          </w:placeholder>
          <w:richText/>
        </w:sdtPr>
        <w:sdtContent>
          <w:r w:rsidRPr="00C41CB7" w:rsidR="004B5158">
            <w:rPr>
              <w:b/>
            </w:rPr>
            <w:t>Sir Geoffrey Clifton-Brown:</w:t>
          </w:r>
        </w:sdtContent>
      </w:sdt>
      <w:r w:rsidRPr="00C41CB7" w:rsidR="004B5158">
        <w:t xml:space="preserve"> </w:t>
      </w:r>
      <w:r w:rsidRPr="00C41CB7">
        <w:t xml:space="preserve">Are you telling </w:t>
      </w:r>
      <w:r w:rsidRPr="00C41CB7" w:rsidR="004B5158">
        <w:t xml:space="preserve">the </w:t>
      </w:r>
      <w:r w:rsidRPr="00C41CB7">
        <w:t>Committee that</w:t>
      </w:r>
      <w:r w:rsidRPr="00C41CB7" w:rsidR="004B5158">
        <w:t>,</w:t>
      </w:r>
      <w:r w:rsidRPr="00C41CB7">
        <w:t xml:space="preserve"> by 2027</w:t>
      </w:r>
      <w:r w:rsidRPr="00C41CB7" w:rsidR="004B5158">
        <w:t>,</w:t>
      </w:r>
      <w:r w:rsidRPr="00C41CB7">
        <w:t xml:space="preserve"> you are going to have visibility of every single piece of kit anywhere in a warehouse anywhere in the world</w:t>
      </w:r>
      <w:r w:rsidRPr="00C41CB7" w:rsidR="004B5158">
        <w:t>?</w:t>
      </w:r>
    </w:p>
    <w:p w:rsidR="00F40B1C" w:rsidRPr="00C41CB7" w:rsidP="004B5158">
      <w:pPr>
        <w:pStyle w:val="Answer"/>
      </w:pPr>
      <w:sdt>
        <w:sdtPr>
          <w:alias w:val="Witness"/>
          <w:id w:val="1225643072"/>
          <w:placeholder>
            <w:docPart w:val="DefaultPlaceholder_-1854013440"/>
          </w:placeholder>
          <w:richText/>
        </w:sdtPr>
        <w:sdtContent>
          <w:r w:rsidRPr="00C41CB7" w:rsidR="00D84977">
            <w:rPr>
              <w:b/>
              <w:i/>
            </w:rPr>
            <w:t>Andy Kyte:</w:t>
          </w:r>
        </w:sdtContent>
      </w:sdt>
      <w:r w:rsidRPr="00C41CB7" w:rsidR="004B5158">
        <w:t xml:space="preserve"> </w:t>
      </w:r>
      <w:r w:rsidRPr="00C41CB7">
        <w:t>We should have it sooner than that.</w:t>
      </w:r>
    </w:p>
    <w:p w:rsidR="004B5158" w:rsidRPr="00C41CB7" w:rsidP="004B5158">
      <w:pPr>
        <w:pStyle w:val="Answer"/>
      </w:pPr>
      <w:sdt>
        <w:sdtPr>
          <w:alias w:val="Witness"/>
          <w:id w:val="999151069"/>
          <w:placeholder>
            <w:docPart w:val="DefaultPlaceholder_-1854013440"/>
          </w:placeholder>
          <w:richText/>
        </w:sdtPr>
        <w:sdtContent>
          <w:r w:rsidRPr="00C41CB7" w:rsidR="00095E21">
            <w:rPr>
              <w:b/>
              <w:i/>
            </w:rPr>
            <w:t>John Farrow:</w:t>
          </w:r>
        </w:sdtContent>
      </w:sdt>
      <w:r w:rsidRPr="00C41CB7">
        <w:t xml:space="preserve"> I</w:t>
      </w:r>
      <w:r w:rsidRPr="00C41CB7" w:rsidR="00F40B1C">
        <w:t>f I could pick that up</w:t>
      </w:r>
      <w:r w:rsidRPr="00C41CB7">
        <w:t>,</w:t>
      </w:r>
      <w:r w:rsidRPr="00C41CB7" w:rsidR="00F40B1C">
        <w:t xml:space="preserve"> there is a difference between functionality and visibility. </w:t>
      </w:r>
      <w:r w:rsidRPr="00C41CB7">
        <w:t>C</w:t>
      </w:r>
      <w:r w:rsidRPr="00C41CB7" w:rsidR="00F40B1C">
        <w:t>urrently</w:t>
      </w:r>
      <w:r w:rsidRPr="00C41CB7">
        <w:t xml:space="preserve">, </w:t>
      </w:r>
      <w:r w:rsidRPr="00C41CB7" w:rsidR="00F40B1C">
        <w:t>we have good visibility of all of our pieces of ki</w:t>
      </w:r>
      <w:r w:rsidRPr="00C41CB7">
        <w:t>t</w:t>
      </w:r>
      <w:r w:rsidRPr="00C41CB7" w:rsidR="00F40B1C">
        <w:t xml:space="preserve">. </w:t>
      </w:r>
      <w:r w:rsidRPr="00C41CB7">
        <w:t>Granted, t</w:t>
      </w:r>
      <w:r w:rsidRPr="00C41CB7" w:rsidR="00F40B1C">
        <w:t>here will always be exceptions</w:t>
      </w:r>
      <w:r w:rsidRPr="00C41CB7">
        <w:t>,</w:t>
      </w:r>
      <w:r w:rsidRPr="00C41CB7" w:rsidR="00F40B1C">
        <w:t xml:space="preserve"> </w:t>
      </w:r>
      <w:r w:rsidRPr="00C41CB7">
        <w:t xml:space="preserve">but we have, I would say, </w:t>
      </w:r>
      <w:r w:rsidRPr="00C41CB7" w:rsidR="00F40B1C">
        <w:t xml:space="preserve">very good visibility of our kit. </w:t>
      </w:r>
      <w:r w:rsidRPr="00C41CB7">
        <w:t>W</w:t>
      </w:r>
      <w:r w:rsidRPr="00C41CB7" w:rsidR="00F40B1C">
        <w:t xml:space="preserve">e know </w:t>
      </w:r>
      <w:r w:rsidRPr="00C41CB7">
        <w:t xml:space="preserve">that </w:t>
      </w:r>
      <w:r w:rsidRPr="00C41CB7" w:rsidR="00F40B1C">
        <w:t xml:space="preserve">we have these old systems, </w:t>
      </w:r>
      <w:r w:rsidRPr="00C41CB7">
        <w:t xml:space="preserve">and so, over the years, </w:t>
      </w:r>
      <w:r w:rsidRPr="00C41CB7" w:rsidR="00F40B1C">
        <w:t>we have built across the top, effectively</w:t>
      </w:r>
      <w:r w:rsidRPr="00C41CB7">
        <w:t>,</w:t>
      </w:r>
      <w:r w:rsidRPr="00C41CB7" w:rsidR="00F40B1C">
        <w:t xml:space="preserve"> a very simple dashboard focus, so we can drill into some of that information</w:t>
      </w:r>
      <w:r w:rsidRPr="00C41CB7">
        <w:t>.</w:t>
      </w:r>
      <w:r w:rsidRPr="00C41CB7" w:rsidR="00F40B1C">
        <w:t xml:space="preserve"> </w:t>
      </w:r>
      <w:r w:rsidRPr="00C41CB7">
        <w:t>T</w:t>
      </w:r>
      <w:r w:rsidRPr="00C41CB7" w:rsidR="00F40B1C">
        <w:t xml:space="preserve">hat </w:t>
      </w:r>
      <w:r w:rsidRPr="00C41CB7">
        <w:t xml:space="preserve">now </w:t>
      </w:r>
      <w:r w:rsidRPr="00C41CB7" w:rsidR="00F40B1C">
        <w:t xml:space="preserve">allows </w:t>
      </w:r>
      <w:r w:rsidRPr="00C41CB7">
        <w:t xml:space="preserve">more and more </w:t>
      </w:r>
      <w:r w:rsidRPr="00C41CB7" w:rsidR="00F40B1C">
        <w:t xml:space="preserve">of our users who play with inventory all day long to look at the whereabouts of inventory and then make sure </w:t>
      </w:r>
      <w:r w:rsidRPr="00C41CB7">
        <w:t xml:space="preserve">that </w:t>
      </w:r>
      <w:r w:rsidRPr="00C41CB7" w:rsidR="00F40B1C">
        <w:t>movements are done correctly.</w:t>
      </w:r>
      <w:r w:rsidRPr="00C41CB7">
        <w:t xml:space="preserve"> </w:t>
      </w:r>
      <w:r w:rsidRPr="00C41CB7" w:rsidR="00F40B1C">
        <w:t xml:space="preserve">The </w:t>
      </w:r>
      <w:r w:rsidRPr="00C41CB7">
        <w:t xml:space="preserve">Leidos </w:t>
      </w:r>
      <w:r w:rsidRPr="00C41CB7" w:rsidR="00F40B1C">
        <w:t>contract b</w:t>
      </w:r>
      <w:r w:rsidRPr="00C41CB7">
        <w:t>ro</w:t>
      </w:r>
      <w:r w:rsidRPr="00C41CB7" w:rsidR="00F40B1C">
        <w:t>ught us extra functionality with that as well.</w:t>
      </w:r>
    </w:p>
    <w:p w:rsidR="004B5158" w:rsidRPr="00C41CB7" w:rsidP="004B5158">
      <w:pPr>
        <w:pStyle w:val="Answer"/>
      </w:pPr>
      <w:r w:rsidRPr="00C41CB7">
        <w:t>V</w:t>
      </w:r>
      <w:r w:rsidRPr="00C41CB7" w:rsidR="00F40B1C">
        <w:t>isibility</w:t>
      </w:r>
      <w:r w:rsidRPr="00C41CB7">
        <w:t xml:space="preserve">, </w:t>
      </w:r>
      <w:r w:rsidRPr="00C41CB7" w:rsidR="00F40B1C">
        <w:t>certainly now</w:t>
      </w:r>
      <w:r w:rsidRPr="00C41CB7">
        <w:t>,</w:t>
      </w:r>
      <w:r w:rsidRPr="00C41CB7" w:rsidR="00F40B1C">
        <w:t xml:space="preserve"> </w:t>
      </w:r>
      <w:r w:rsidRPr="00C41CB7">
        <w:t xml:space="preserve">is </w:t>
      </w:r>
      <w:r w:rsidRPr="00C41CB7" w:rsidR="00F40B1C">
        <w:t xml:space="preserve">very good. The functionality is what we miss, so the systems that </w:t>
      </w:r>
      <w:r w:rsidRPr="00C41CB7">
        <w:t xml:space="preserve">Admiral Kyte was </w:t>
      </w:r>
      <w:r w:rsidRPr="00C41CB7" w:rsidR="00F40B1C">
        <w:t>talking about will bring us that functionality. I was part of the team that brought B</w:t>
      </w:r>
      <w:r w:rsidRPr="00C41CB7">
        <w:t>WI</w:t>
      </w:r>
      <w:r w:rsidRPr="00C41CB7" w:rsidR="00F40B1C">
        <w:t xml:space="preserve">MS into the air domain, and it is a modern system. </w:t>
      </w:r>
      <w:r w:rsidRPr="00C41CB7" w:rsidR="00700086">
        <w:t xml:space="preserve">That was in 2014, so it </w:t>
      </w:r>
      <w:r w:rsidRPr="00C41CB7">
        <w:t xml:space="preserve">is eight or nine </w:t>
      </w:r>
      <w:r w:rsidRPr="00C41CB7" w:rsidR="00F40B1C">
        <w:t>years old no</w:t>
      </w:r>
      <w:r w:rsidRPr="00C41CB7" w:rsidR="00700086">
        <w:t>w, but</w:t>
      </w:r>
      <w:r w:rsidRPr="00C41CB7">
        <w:t xml:space="preserve"> </w:t>
      </w:r>
      <w:r w:rsidRPr="00C41CB7" w:rsidR="00ED1726">
        <w:t xml:space="preserve">it </w:t>
      </w:r>
      <w:r w:rsidRPr="00C41CB7" w:rsidR="00F40B1C">
        <w:t xml:space="preserve">is a modern system built on modern architecture. </w:t>
      </w:r>
      <w:r w:rsidRPr="00C41CB7">
        <w:t xml:space="preserve">It is absolutely </w:t>
      </w:r>
      <w:r w:rsidRPr="00C41CB7" w:rsidR="00F40B1C">
        <w:t xml:space="preserve">fine for what we want to do our job with. </w:t>
      </w:r>
      <w:r w:rsidRPr="00C41CB7">
        <w:t>T</w:t>
      </w:r>
      <w:r w:rsidRPr="00C41CB7" w:rsidR="00F40B1C">
        <w:t xml:space="preserve">he fact </w:t>
      </w:r>
      <w:r w:rsidRPr="00C41CB7">
        <w:t xml:space="preserve">is </w:t>
      </w:r>
      <w:r w:rsidRPr="00C41CB7" w:rsidR="00F40B1C">
        <w:t xml:space="preserve">that we do not have that in </w:t>
      </w:r>
      <w:r w:rsidRPr="00C41CB7">
        <w:t>n</w:t>
      </w:r>
      <w:r w:rsidRPr="00C41CB7" w:rsidR="00F40B1C">
        <w:t xml:space="preserve">avy </w:t>
      </w:r>
      <w:r w:rsidRPr="00C41CB7">
        <w:t>or a</w:t>
      </w:r>
      <w:r w:rsidRPr="00C41CB7" w:rsidR="00F40B1C">
        <w:t>rmy</w:t>
      </w:r>
      <w:r w:rsidRPr="00C41CB7">
        <w:t>,</w:t>
      </w:r>
      <w:r w:rsidRPr="00C41CB7" w:rsidR="00F40B1C">
        <w:t xml:space="preserve"> only in the </w:t>
      </w:r>
      <w:r w:rsidRPr="00C41CB7">
        <w:t xml:space="preserve">air </w:t>
      </w:r>
      <w:r w:rsidRPr="00C41CB7" w:rsidR="00F40B1C">
        <w:t>area</w:t>
      </w:r>
      <w:r w:rsidRPr="00C41CB7">
        <w:t>.</w:t>
      </w:r>
      <w:r w:rsidRPr="00C41CB7" w:rsidR="00F40B1C">
        <w:t xml:space="preserve"> </w:t>
      </w:r>
      <w:r w:rsidRPr="00C41CB7">
        <w:t>I</w:t>
      </w:r>
      <w:r w:rsidRPr="00C41CB7" w:rsidR="00F40B1C">
        <w:t>f we can bring that together</w:t>
      </w:r>
      <w:r w:rsidRPr="00C41CB7">
        <w:t xml:space="preserve"> in my role, </w:t>
      </w:r>
      <w:r w:rsidRPr="00C41CB7" w:rsidR="00F40B1C">
        <w:t>I have much better functionality, but it is not a visibility thing, if I could say that.</w:t>
      </w:r>
    </w:p>
    <w:p w:rsidR="004B5158" w:rsidRPr="00C41CB7" w:rsidP="004B5158">
      <w:pPr>
        <w:pStyle w:val="Question"/>
      </w:pPr>
      <w:sdt>
        <w:sdtPr>
          <w:alias w:val="Member"/>
          <w:tag w:val="&lt;Member mnisId='249' dodsId='25708'&gt;"/>
          <w:id w:val="1882286629"/>
          <w:placeholder>
            <w:docPart w:val="DefaultPlaceholder_-1854013440"/>
          </w:placeholder>
          <w:richText/>
        </w:sdtPr>
        <w:sdtContent>
          <w:sdt>
            <w:sdtPr>
              <w:alias w:val="Member"/>
              <w:tag w:val="&lt;Member mnisId='1444' dodsId='25619'&gt;"/>
              <w:id w:val="1424149015"/>
              <w:placeholder>
                <w:docPart w:val="C730D10ADB714CED8F4F88FFAF409B96"/>
              </w:placeholder>
              <w:richText/>
            </w:sdtPr>
            <w:sdtContent>
              <w:r w:rsidRPr="00C41CB7" w:rsidR="00700086">
                <w:rPr>
                  <w:b/>
                </w:rPr>
                <w:t>Mr Francois:</w:t>
              </w:r>
            </w:sdtContent>
          </w:sdt>
        </w:sdtContent>
      </w:sdt>
      <w:r w:rsidRPr="00C41CB7">
        <w:t xml:space="preserve"> W</w:t>
      </w:r>
      <w:r w:rsidRPr="00C41CB7" w:rsidR="00F40B1C">
        <w:t>hat is the approximate value of the Boeing contract?</w:t>
      </w:r>
    </w:p>
    <w:p w:rsidR="004B5158" w:rsidRPr="00C41CB7" w:rsidP="004B5158">
      <w:pPr>
        <w:pStyle w:val="Answer"/>
      </w:pPr>
      <w:sdt>
        <w:sdtPr>
          <w:alias w:val="Witness"/>
          <w:id w:val="-575362641"/>
          <w:placeholder>
            <w:docPart w:val="DefaultPlaceholder_-1854013440"/>
          </w:placeholder>
          <w:richText/>
        </w:sdtPr>
        <w:sdtContent>
          <w:r w:rsidRPr="00C41CB7" w:rsidR="00D84977">
            <w:rPr>
              <w:b/>
              <w:i/>
            </w:rPr>
            <w:t>Andy Kyte:</w:t>
          </w:r>
        </w:sdtContent>
      </w:sdt>
      <w:r w:rsidRPr="00C41CB7">
        <w:t xml:space="preserve"> </w:t>
      </w:r>
      <w:r w:rsidRPr="00C41CB7" w:rsidR="00F40B1C">
        <w:t>The bridging the gap contract was £515 million.</w:t>
      </w:r>
    </w:p>
    <w:p w:rsidR="004B5158" w:rsidRPr="00C41CB7" w:rsidP="004B5158">
      <w:pPr>
        <w:pStyle w:val="Question"/>
      </w:pPr>
      <w:sdt>
        <w:sdtPr>
          <w:alias w:val="Member"/>
          <w:tag w:val="&lt;Member mnisId='1444' dodsId='25619'&gt;"/>
          <w:id w:val="470568163"/>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That is just over half a billion</w:t>
      </w:r>
      <w:r w:rsidRPr="00C41CB7">
        <w:t xml:space="preserve"> pounds</w:t>
      </w:r>
      <w:r w:rsidRPr="00C41CB7" w:rsidR="00F40B1C">
        <w:t>.</w:t>
      </w:r>
      <w:r w:rsidRPr="00C41CB7">
        <w:t xml:space="preserve"> D</w:t>
      </w:r>
      <w:r w:rsidRPr="00C41CB7" w:rsidR="00F40B1C">
        <w:t xml:space="preserve">o you look at </w:t>
      </w:r>
      <w:r w:rsidRPr="00C41CB7">
        <w:t xml:space="preserve">a </w:t>
      </w:r>
      <w:r w:rsidRPr="00C41CB7" w:rsidR="00F40B1C">
        <w:t xml:space="preserve">contractor’s track record before you award contracts like that? </w:t>
      </w:r>
      <w:r w:rsidRPr="00C41CB7">
        <w:t xml:space="preserve">That </w:t>
      </w:r>
      <w:r w:rsidRPr="00C41CB7" w:rsidR="00F40B1C">
        <w:t>is a very large amount of money to a contractor with an extremely patchy delivery record.</w:t>
      </w:r>
    </w:p>
    <w:p w:rsidR="004B5158" w:rsidRPr="00C41CB7" w:rsidP="004B5158">
      <w:pPr>
        <w:pStyle w:val="Answer"/>
      </w:pPr>
      <w:sdt>
        <w:sdtPr>
          <w:alias w:val="Witness"/>
          <w:id w:val="-155690123"/>
          <w:placeholder>
            <w:docPart w:val="DefaultPlaceholder_-1854013440"/>
          </w:placeholder>
          <w:richText/>
        </w:sdtPr>
        <w:sdtContent>
          <w:r w:rsidRPr="00C41CB7" w:rsidR="00D84977">
            <w:rPr>
              <w:b/>
              <w:i/>
            </w:rPr>
            <w:t>Andy Kyte:</w:t>
          </w:r>
        </w:sdtContent>
      </w:sdt>
      <w:r w:rsidRPr="00C41CB7">
        <w:t xml:space="preserve"> </w:t>
      </w:r>
      <w:r w:rsidRPr="00C41CB7" w:rsidR="00F40B1C">
        <w:t>I would have to turn to Mr Start, because it is delivered by Mr Start’s organisation.</w:t>
      </w:r>
    </w:p>
    <w:p w:rsidR="004B5158" w:rsidRPr="00C41CB7" w:rsidP="004B5158">
      <w:pPr>
        <w:pStyle w:val="Question"/>
        <w:numPr>
          <w:ilvl w:val="0"/>
          <w:numId w:val="0"/>
        </w:numPr>
        <w:ind w:left="794"/>
      </w:pPr>
      <w:sdt>
        <w:sdtPr>
          <w:alias w:val="Member"/>
          <w:tag w:val="&lt;Member mnisId='1444' dodsId='25619'&gt;"/>
          <w:id w:val="1193041627"/>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You are working together already</w:t>
      </w:r>
      <w:r w:rsidRPr="00C41CB7">
        <w:t>.</w:t>
      </w:r>
    </w:p>
    <w:p w:rsidR="004B5158" w:rsidRPr="00C41CB7" w:rsidP="004B5158">
      <w:pPr>
        <w:pStyle w:val="Answer"/>
      </w:pPr>
      <w:sdt>
        <w:sdtPr>
          <w:alias w:val="Witness"/>
          <w:id w:val="-2045966066"/>
          <w:placeholder>
            <w:docPart w:val="DefaultPlaceholder_-1854013440"/>
          </w:placeholder>
          <w:richText/>
        </w:sdtPr>
        <w:sdtContent>
          <w:r w:rsidRPr="00C41CB7" w:rsidR="00095E21">
            <w:rPr>
              <w:b/>
              <w:i/>
            </w:rPr>
            <w:t>Andy Start:</w:t>
          </w:r>
        </w:sdtContent>
      </w:sdt>
      <w:r w:rsidRPr="00C41CB7">
        <w:t xml:space="preserve"> I </w:t>
      </w:r>
      <w:r w:rsidRPr="00C41CB7" w:rsidR="00F40B1C">
        <w:t>was not around when we did that particular competition, but it is normal practice for us to review</w:t>
      </w:r>
      <w:r w:rsidRPr="00C41CB7">
        <w:t>,</w:t>
      </w:r>
      <w:r w:rsidRPr="00C41CB7" w:rsidR="00F40B1C">
        <w:t xml:space="preserve"> as part of a PQQ process</w:t>
      </w:r>
      <w:r w:rsidRPr="00C41CB7">
        <w:t>,</w:t>
      </w:r>
      <w:r w:rsidRPr="00C41CB7" w:rsidR="00F40B1C">
        <w:t xml:space="preserve"> the delivery performance of contractors. I suspect but do not know</w:t>
      </w:r>
      <w:r w:rsidRPr="00C41CB7">
        <w:t>—</w:t>
      </w:r>
      <w:r w:rsidRPr="00C41CB7" w:rsidR="00F40B1C">
        <w:t>and</w:t>
      </w:r>
      <w:r w:rsidRPr="00C41CB7">
        <w:t xml:space="preserve"> </w:t>
      </w:r>
      <w:r w:rsidRPr="00C41CB7" w:rsidR="00F40B1C">
        <w:t>John may be able to tell me</w:t>
      </w:r>
      <w:r w:rsidRPr="00C41CB7">
        <w:t>—</w:t>
      </w:r>
      <w:r w:rsidRPr="00C41CB7" w:rsidR="00F40B1C">
        <w:t>that</w:t>
      </w:r>
      <w:r w:rsidRPr="00C41CB7">
        <w:t xml:space="preserve"> that </w:t>
      </w:r>
      <w:r w:rsidRPr="00C41CB7" w:rsidR="00F40B1C">
        <w:t>may come off the back of some of their contract</w:t>
      </w:r>
      <w:r w:rsidRPr="00C41CB7">
        <w:t>or</w:t>
      </w:r>
      <w:r w:rsidRPr="00C41CB7" w:rsidR="00F40B1C">
        <w:t xml:space="preserve"> logistic</w:t>
      </w:r>
      <w:r w:rsidRPr="00C41CB7">
        <w:t>s</w:t>
      </w:r>
      <w:r w:rsidRPr="00C41CB7" w:rsidR="00F40B1C">
        <w:t xml:space="preserve"> support delivery, which was very good.</w:t>
      </w:r>
    </w:p>
    <w:p w:rsidR="004B5158" w:rsidRPr="00C41CB7" w:rsidP="004B5158">
      <w:pPr>
        <w:pStyle w:val="Answer"/>
      </w:pPr>
      <w:sdt>
        <w:sdtPr>
          <w:alias w:val="Witness"/>
          <w:id w:val="-209198206"/>
          <w:placeholder>
            <w:docPart w:val="DefaultPlaceholder_-1854013440"/>
          </w:placeholder>
          <w:richText/>
        </w:sdtPr>
        <w:sdtContent>
          <w:r w:rsidRPr="00C41CB7" w:rsidR="00095E21">
            <w:rPr>
              <w:b/>
              <w:i/>
            </w:rPr>
            <w:t>John Farrow:</w:t>
          </w:r>
        </w:sdtContent>
      </w:sdt>
      <w:r w:rsidRPr="00C41CB7">
        <w:t xml:space="preserve"> </w:t>
      </w:r>
      <w:r w:rsidRPr="00C41CB7" w:rsidR="00123E70">
        <w:t xml:space="preserve">While </w:t>
      </w:r>
      <w:r w:rsidRPr="00C41CB7">
        <w:t xml:space="preserve">I cannot comment on the air side that you talked about just now, </w:t>
      </w:r>
      <w:r w:rsidRPr="00C41CB7" w:rsidR="00F40B1C">
        <w:t>they have done a lot of the architecture, a lot of the design work</w:t>
      </w:r>
      <w:r w:rsidRPr="00C41CB7">
        <w:t xml:space="preserve"> and</w:t>
      </w:r>
      <w:r w:rsidRPr="00C41CB7" w:rsidR="00F40B1C">
        <w:t xml:space="preserve"> a lot of the operational work in the systems space for our existing systems</w:t>
      </w:r>
      <w:r w:rsidRPr="00C41CB7">
        <w:t>,</w:t>
      </w:r>
      <w:r w:rsidRPr="00C41CB7" w:rsidR="00F40B1C">
        <w:t xml:space="preserve"> not </w:t>
      </w:r>
      <w:r w:rsidRPr="00C41CB7">
        <w:t xml:space="preserve">necessarily </w:t>
      </w:r>
      <w:r w:rsidRPr="00C41CB7" w:rsidR="00F40B1C">
        <w:t xml:space="preserve">30 </w:t>
      </w:r>
      <w:r w:rsidRPr="00C41CB7">
        <w:t xml:space="preserve">or 40 </w:t>
      </w:r>
      <w:r w:rsidRPr="00C41CB7" w:rsidR="00F40B1C">
        <w:t xml:space="preserve">years ago </w:t>
      </w:r>
      <w:r w:rsidRPr="00C41CB7">
        <w:t>but in the last 10 or 15 years.</w:t>
      </w:r>
    </w:p>
    <w:p w:rsidR="004B5158" w:rsidRPr="00C41CB7" w:rsidP="00123E70">
      <w:pPr>
        <w:pStyle w:val="Question"/>
        <w:numPr>
          <w:ilvl w:val="0"/>
          <w:numId w:val="0"/>
        </w:numPr>
        <w:ind w:left="794"/>
      </w:pPr>
      <w:sdt>
        <w:sdtPr>
          <w:alias w:val="Member"/>
          <w:tag w:val="&lt;Member mnisId='1444' dodsId='25619'&gt;"/>
          <w:id w:val="422922461"/>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 xml:space="preserve">Boeing </w:t>
      </w:r>
      <w:r w:rsidRPr="00C41CB7">
        <w:t xml:space="preserve">has won </w:t>
      </w:r>
      <w:r w:rsidRPr="00C41CB7" w:rsidR="00F40B1C">
        <w:t>a large number of very big procurement contracts in the last few years, many of them non</w:t>
      </w:r>
      <w:r w:rsidRPr="00C41CB7">
        <w:t>-</w:t>
      </w:r>
      <w:r w:rsidRPr="00C41CB7" w:rsidR="00F40B1C">
        <w:t>competitively, in effect</w:t>
      </w:r>
      <w:r w:rsidRPr="00C41CB7">
        <w:t>,</w:t>
      </w:r>
      <w:r w:rsidRPr="00C41CB7" w:rsidR="00F40B1C">
        <w:t xml:space="preserve"> </w:t>
      </w:r>
      <w:r w:rsidRPr="00C41CB7">
        <w:t>a</w:t>
      </w:r>
      <w:r w:rsidRPr="00C41CB7" w:rsidR="00F40B1C">
        <w:t xml:space="preserve">nd now we learn </w:t>
      </w:r>
      <w:r w:rsidRPr="00C41CB7">
        <w:t xml:space="preserve">that </w:t>
      </w:r>
      <w:r w:rsidRPr="00C41CB7" w:rsidR="00123E70">
        <w:t>it</w:t>
      </w:r>
      <w:r w:rsidRPr="00C41CB7" w:rsidR="00F40B1C">
        <w:t xml:space="preserve"> </w:t>
      </w:r>
      <w:r w:rsidRPr="00C41CB7" w:rsidR="00123E70">
        <w:t>has</w:t>
      </w:r>
      <w:r w:rsidRPr="00C41CB7" w:rsidR="00F40B1C">
        <w:t xml:space="preserve"> another </w:t>
      </w:r>
      <w:r w:rsidRPr="00C41CB7" w:rsidR="00123E70">
        <w:t>£500 million</w:t>
      </w:r>
      <w:r w:rsidRPr="00C41CB7" w:rsidR="00F40B1C">
        <w:t xml:space="preserve"> programme.</w:t>
      </w:r>
      <w:r w:rsidRPr="00C41CB7">
        <w:t xml:space="preserve"> </w:t>
      </w:r>
      <w:r w:rsidRPr="00C41CB7" w:rsidR="00F40B1C">
        <w:t>I am just a bit concerned about the fact that</w:t>
      </w:r>
      <w:r w:rsidRPr="00C41CB7">
        <w:t>,</w:t>
      </w:r>
      <w:r w:rsidRPr="00C41CB7" w:rsidR="00F40B1C">
        <w:t xml:space="preserve"> for some reason</w:t>
      </w:r>
      <w:r w:rsidRPr="00C41CB7">
        <w:t>,</w:t>
      </w:r>
      <w:r w:rsidRPr="00C41CB7" w:rsidR="00F40B1C">
        <w:t xml:space="preserve"> so many of these fat</w:t>
      </w:r>
      <w:r w:rsidRPr="00C41CB7">
        <w:t>,</w:t>
      </w:r>
      <w:r w:rsidRPr="00C41CB7" w:rsidR="00F40B1C">
        <w:t xml:space="preserve"> </w:t>
      </w:r>
      <w:r w:rsidRPr="00C41CB7">
        <w:t xml:space="preserve">juicy </w:t>
      </w:r>
      <w:r w:rsidRPr="00C41CB7" w:rsidR="00F40B1C">
        <w:t>contracts keep going to Boeing.</w:t>
      </w:r>
    </w:p>
    <w:p w:rsidR="004B5158" w:rsidRPr="00C41CB7" w:rsidP="004B5158">
      <w:pPr>
        <w:pStyle w:val="Question"/>
        <w:numPr>
          <w:ilvl w:val="0"/>
          <w:numId w:val="0"/>
        </w:numPr>
        <w:ind w:left="794"/>
      </w:pPr>
      <w:sdt>
        <w:sdtPr>
          <w:alias w:val="Member"/>
          <w:tag w:val="&lt;Member mnisId='1524' dodsId='35914'&gt;"/>
          <w:id w:val="-1744094519"/>
          <w:placeholder>
            <w:docPart w:val="DefaultPlaceholder_-1854013440"/>
          </w:placeholder>
          <w:richText/>
        </w:sdtPr>
        <w:sdtContent>
          <w:r w:rsidRPr="00C41CB7">
            <w:rPr>
              <w:b/>
            </w:rPr>
            <w:t>Chair:</w:t>
          </w:r>
        </w:sdtContent>
      </w:sdt>
      <w:r w:rsidRPr="00C41CB7">
        <w:t xml:space="preserve"> </w:t>
      </w:r>
      <w:r w:rsidRPr="00C41CB7" w:rsidR="00F40B1C">
        <w:t>How competitive was it?</w:t>
      </w:r>
    </w:p>
    <w:p w:rsidR="004B5158" w:rsidRPr="00C41CB7" w:rsidP="004B5158">
      <w:pPr>
        <w:pStyle w:val="Question"/>
      </w:pPr>
      <w:sdt>
        <w:sdtPr>
          <w:alias w:val="Member"/>
          <w:tag w:val="&lt;Member mnisId='1444' dodsId='25619'&gt;"/>
          <w:id w:val="1453744578"/>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How many bidders were there?</w:t>
      </w:r>
    </w:p>
    <w:p w:rsidR="004B5158" w:rsidRPr="00C41CB7" w:rsidP="004B5158">
      <w:pPr>
        <w:pStyle w:val="Answer"/>
      </w:pPr>
      <w:sdt>
        <w:sdtPr>
          <w:alias w:val="Witness"/>
          <w:id w:val="-1849712036"/>
          <w:placeholder>
            <w:docPart w:val="DefaultPlaceholder_-1854013440"/>
          </w:placeholder>
          <w:richText/>
        </w:sdtPr>
        <w:sdtContent>
          <w:r w:rsidRPr="00C41CB7" w:rsidR="00095E21">
            <w:rPr>
              <w:b/>
              <w:i/>
            </w:rPr>
            <w:t>John Farrow:</w:t>
          </w:r>
        </w:sdtContent>
      </w:sdt>
      <w:r w:rsidRPr="00C41CB7">
        <w:t xml:space="preserve"> </w:t>
      </w:r>
      <w:r w:rsidRPr="00C41CB7" w:rsidR="00F40B1C">
        <w:t xml:space="preserve">I cannot </w:t>
      </w:r>
      <w:r w:rsidRPr="00C41CB7">
        <w:t xml:space="preserve">comment on </w:t>
      </w:r>
      <w:r w:rsidRPr="00C41CB7" w:rsidR="00F40B1C">
        <w:t>that</w:t>
      </w:r>
      <w:r w:rsidRPr="00C41CB7">
        <w:t>,</w:t>
      </w:r>
      <w:r w:rsidRPr="00C41CB7" w:rsidR="00F40B1C">
        <w:t xml:space="preserve"> because it was not through</w:t>
      </w:r>
      <w:r w:rsidRPr="00C41CB7">
        <w:t xml:space="preserve"> my </w:t>
      </w:r>
      <w:r w:rsidRPr="00C41CB7" w:rsidR="00F40B1C">
        <w:t>organisation.</w:t>
      </w:r>
    </w:p>
    <w:p w:rsidR="004B5158" w:rsidRPr="00C41CB7" w:rsidP="004B5158">
      <w:pPr>
        <w:pStyle w:val="Answer"/>
      </w:pPr>
      <w:sdt>
        <w:sdtPr>
          <w:alias w:val="Witness"/>
          <w:id w:val="-1043213993"/>
          <w:placeholder>
            <w:docPart w:val="DefaultPlaceholder_-1854013440"/>
          </w:placeholder>
          <w:richText/>
        </w:sdtPr>
        <w:sdtContent>
          <w:r w:rsidRPr="00C41CB7" w:rsidR="000E5BE2">
            <w:rPr>
              <w:b/>
              <w:i/>
            </w:rPr>
            <w:t>Andy Start</w:t>
          </w:r>
          <w:r w:rsidRPr="00C41CB7" w:rsidR="00095E21">
            <w:rPr>
              <w:b/>
              <w:i/>
            </w:rPr>
            <w:t>:</w:t>
          </w:r>
        </w:sdtContent>
      </w:sdt>
      <w:r w:rsidRPr="00C41CB7">
        <w:t xml:space="preserve"> We will write in.</w:t>
      </w:r>
    </w:p>
    <w:p w:rsidR="004B5158" w:rsidRPr="00C41CB7" w:rsidP="00ED1726">
      <w:pPr>
        <w:pStyle w:val="Question"/>
        <w:numPr>
          <w:ilvl w:val="0"/>
          <w:numId w:val="0"/>
        </w:numPr>
        <w:ind w:left="794"/>
      </w:pPr>
      <w:sdt>
        <w:sdtPr>
          <w:alias w:val="Member"/>
          <w:tag w:val="&lt;Member mnisId='1444' dodsId='25619'&gt;"/>
          <w:id w:val="-1743795233"/>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 xml:space="preserve">Perhaps you </w:t>
      </w:r>
      <w:r w:rsidRPr="00C41CB7">
        <w:t xml:space="preserve">could </w:t>
      </w:r>
      <w:r w:rsidRPr="00C41CB7" w:rsidR="00F40B1C">
        <w:t xml:space="preserve">let us know </w:t>
      </w:r>
      <w:r w:rsidRPr="00C41CB7">
        <w:t>who the other bidders were.</w:t>
      </w:r>
    </w:p>
    <w:p w:rsidR="004B5158" w:rsidRPr="00C41CB7" w:rsidP="00CB021D">
      <w:pPr>
        <w:pStyle w:val="Question"/>
        <w:numPr>
          <w:ilvl w:val="0"/>
          <w:numId w:val="0"/>
        </w:numPr>
        <w:ind w:left="794"/>
      </w:pPr>
      <w:sdt>
        <w:sdtPr>
          <w:alias w:val="Member"/>
          <w:tag w:val="&lt;Member mnisId='1524' dodsId='35914'&gt;"/>
          <w:id w:val="-1175251129"/>
          <w:placeholder>
            <w:docPart w:val="DefaultPlaceholder_-1854013440"/>
          </w:placeholder>
          <w:richText/>
        </w:sdtPr>
        <w:sdtContent>
          <w:r w:rsidRPr="00C41CB7">
            <w:rPr>
              <w:b/>
            </w:rPr>
            <w:t>Chair:</w:t>
          </w:r>
        </w:sdtContent>
      </w:sdt>
      <w:r w:rsidRPr="00C41CB7">
        <w:t xml:space="preserve"> We </w:t>
      </w:r>
      <w:r w:rsidRPr="00C41CB7" w:rsidR="00F40B1C">
        <w:t xml:space="preserve">will get </w:t>
      </w:r>
      <w:r w:rsidRPr="00C41CB7">
        <w:t xml:space="preserve">to </w:t>
      </w:r>
      <w:r w:rsidRPr="00C41CB7" w:rsidR="00F40B1C">
        <w:t>the gist of our questioning later when we talk about the industrial strategies around some of this work</w:t>
      </w:r>
      <w:r w:rsidRPr="00C41CB7">
        <w:t>.</w:t>
      </w:r>
    </w:p>
    <w:p w:rsidR="00CB021D" w:rsidRPr="00C41CB7" w:rsidP="00CB021D">
      <w:pPr>
        <w:pStyle w:val="Question"/>
        <w:numPr>
          <w:ilvl w:val="0"/>
          <w:numId w:val="0"/>
        </w:numPr>
        <w:ind w:left="794"/>
      </w:pPr>
      <w:sdt>
        <w:sdtPr>
          <w:alias w:val="Member"/>
          <w:tag w:val="&lt;Member mnisId='1444' dodsId='25619'&gt;"/>
          <w:id w:val="-721281219"/>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w:t>
      </w:r>
      <w:r w:rsidRPr="00C41CB7" w:rsidR="00F40B1C">
        <w:t xml:space="preserve">I am </w:t>
      </w:r>
      <w:r w:rsidRPr="00C41CB7">
        <w:t xml:space="preserve">so </w:t>
      </w:r>
      <w:r w:rsidRPr="00C41CB7" w:rsidR="00F40B1C">
        <w:t xml:space="preserve">sorry, </w:t>
      </w:r>
      <w:r w:rsidRPr="00C41CB7">
        <w:t xml:space="preserve">but </w:t>
      </w:r>
      <w:r w:rsidRPr="00C41CB7" w:rsidR="00F40B1C">
        <w:t>I am professional</w:t>
      </w:r>
      <w:r w:rsidRPr="00C41CB7">
        <w:t>ly</w:t>
      </w:r>
      <w:r w:rsidRPr="00C41CB7" w:rsidR="00F40B1C">
        <w:t xml:space="preserve"> advi</w:t>
      </w:r>
      <w:r w:rsidRPr="00C41CB7">
        <w:t>s</w:t>
      </w:r>
      <w:r w:rsidRPr="00C41CB7" w:rsidR="00F40B1C">
        <w:t>e</w:t>
      </w:r>
      <w:r w:rsidRPr="00C41CB7">
        <w:t>d that</w:t>
      </w:r>
      <w:r w:rsidRPr="00C41CB7" w:rsidR="00F40B1C">
        <w:t xml:space="preserve"> there was no competition</w:t>
      </w:r>
      <w:r w:rsidRPr="00C41CB7">
        <w:t xml:space="preserve">, </w:t>
      </w:r>
      <w:r w:rsidRPr="00C41CB7" w:rsidR="00F40B1C">
        <w:t xml:space="preserve">so they </w:t>
      </w:r>
      <w:r w:rsidRPr="00C41CB7">
        <w:t xml:space="preserve">got </w:t>
      </w:r>
      <w:r w:rsidRPr="00C41CB7" w:rsidR="00F40B1C">
        <w:t>it single source</w:t>
      </w:r>
      <w:r w:rsidRPr="00C41CB7">
        <w:t>,</w:t>
      </w:r>
      <w:r w:rsidRPr="00C41CB7" w:rsidR="00F40B1C">
        <w:t xml:space="preserve"> yet again. Perhaps you could write to us and explain how that happened.</w:t>
      </w:r>
    </w:p>
    <w:p w:rsidR="00CB021D" w:rsidRPr="00C41CB7" w:rsidP="00CB021D">
      <w:pPr>
        <w:pStyle w:val="Question"/>
      </w:pPr>
      <w:sdt>
        <w:sdtPr>
          <w:alias w:val="Member"/>
          <w:tag w:val="&lt;Member mnisId='249' dodsId='25708'&gt;"/>
          <w:id w:val="47111164"/>
          <w:placeholder>
            <w:docPart w:val="DefaultPlaceholder_-1854013440"/>
          </w:placeholder>
          <w:richText/>
        </w:sdtPr>
        <w:sdtContent>
          <w:r w:rsidRPr="00C41CB7">
            <w:rPr>
              <w:b/>
            </w:rPr>
            <w:t>Sir Geoffrey Clifton-Brown:</w:t>
          </w:r>
        </w:sdtContent>
      </w:sdt>
      <w:r w:rsidRPr="00C41CB7">
        <w:t xml:space="preserve"> T</w:t>
      </w:r>
      <w:r w:rsidRPr="00C41CB7" w:rsidR="00F40B1C">
        <w:t>hat same paragraph reinforces what I was saying before. Each command operates its own core inventory management system, so how is bridging the gap going to work? Is it going to work on all four different commands</w:t>
      </w:r>
      <w:r w:rsidRPr="00C41CB7">
        <w:t>—</w:t>
      </w:r>
      <w:r w:rsidRPr="00C41CB7" w:rsidR="00F40B1C">
        <w:t>three</w:t>
      </w:r>
      <w:r w:rsidRPr="00C41CB7">
        <w:t xml:space="preserve"> </w:t>
      </w:r>
      <w:r w:rsidRPr="00C41CB7" w:rsidR="00F40B1C">
        <w:t>plus the centre</w:t>
      </w:r>
      <w:r w:rsidRPr="00C41CB7">
        <w:t>—</w:t>
      </w:r>
      <w:r w:rsidRPr="00C41CB7" w:rsidR="00F40B1C">
        <w:t>or</w:t>
      </w:r>
      <w:r w:rsidRPr="00C41CB7">
        <w:t xml:space="preserve"> </w:t>
      </w:r>
      <w:r w:rsidRPr="00C41CB7" w:rsidR="00F40B1C">
        <w:t>is it going to try to weld them into one?</w:t>
      </w:r>
    </w:p>
    <w:p w:rsidR="00CB021D" w:rsidRPr="00C41CB7" w:rsidP="00CB021D">
      <w:pPr>
        <w:pStyle w:val="Answer"/>
      </w:pPr>
      <w:sdt>
        <w:sdtPr>
          <w:alias w:val="Witness"/>
          <w:id w:val="-1467583021"/>
          <w:placeholder>
            <w:docPart w:val="DefaultPlaceholder_-1854013440"/>
          </w:placeholder>
          <w:richText/>
        </w:sdtPr>
        <w:sdtContent>
          <w:r w:rsidRPr="00C41CB7" w:rsidR="00D84977">
            <w:rPr>
              <w:b/>
              <w:i/>
            </w:rPr>
            <w:t>Andy Kyte:</w:t>
          </w:r>
        </w:sdtContent>
      </w:sdt>
      <w:r w:rsidRPr="00C41CB7">
        <w:t xml:space="preserve"> It will </w:t>
      </w:r>
      <w:r w:rsidRPr="00C41CB7" w:rsidR="00F40B1C">
        <w:t xml:space="preserve">be welded into one. </w:t>
      </w:r>
      <w:r w:rsidRPr="00C41CB7">
        <w:t>T</w:t>
      </w:r>
      <w:r w:rsidRPr="00C41CB7" w:rsidR="00F40B1C">
        <w:t xml:space="preserve">he three </w:t>
      </w:r>
      <w:r w:rsidRPr="00C41CB7">
        <w:t xml:space="preserve">that </w:t>
      </w:r>
      <w:r w:rsidRPr="00C41CB7" w:rsidR="00F40B1C">
        <w:t xml:space="preserve">we currently </w:t>
      </w:r>
      <w:r w:rsidRPr="00C41CB7">
        <w:t xml:space="preserve">have </w:t>
      </w:r>
      <w:r w:rsidRPr="00C41CB7" w:rsidR="00F40B1C">
        <w:t>is what is being referred to in t</w:t>
      </w:r>
      <w:r w:rsidRPr="00C41CB7" w:rsidR="00EE39A3">
        <w:t>he Report</w:t>
      </w:r>
      <w:r w:rsidRPr="00C41CB7">
        <w:t>—Stores System 3, CRI</w:t>
      </w:r>
      <w:r w:rsidRPr="00C41CB7" w:rsidR="00ED1726">
        <w:t>SP</w:t>
      </w:r>
      <w:r w:rsidRPr="00C41CB7">
        <w:t xml:space="preserve"> </w:t>
      </w:r>
      <w:r w:rsidRPr="00C41CB7" w:rsidR="00F40B1C">
        <w:t xml:space="preserve">and </w:t>
      </w:r>
      <w:r w:rsidRPr="00C41CB7">
        <w:t xml:space="preserve">BWIMS. CRISP </w:t>
      </w:r>
      <w:r w:rsidRPr="00C41CB7" w:rsidR="00F40B1C">
        <w:t xml:space="preserve">and </w:t>
      </w:r>
      <w:r w:rsidRPr="00C41CB7">
        <w:t>S</w:t>
      </w:r>
      <w:r w:rsidRPr="00C41CB7" w:rsidR="00F40B1C">
        <w:t>tore</w:t>
      </w:r>
      <w:r w:rsidRPr="00C41CB7">
        <w:t>s</w:t>
      </w:r>
      <w:r w:rsidRPr="00C41CB7" w:rsidR="00F40B1C">
        <w:t xml:space="preserve"> </w:t>
      </w:r>
      <w:r w:rsidRPr="00C41CB7">
        <w:t>S</w:t>
      </w:r>
      <w:r w:rsidRPr="00C41CB7" w:rsidR="00F40B1C">
        <w:t xml:space="preserve">ystem </w:t>
      </w:r>
      <w:r w:rsidRPr="00C41CB7">
        <w:t xml:space="preserve">3 </w:t>
      </w:r>
      <w:r w:rsidRPr="00C41CB7" w:rsidR="00F40B1C">
        <w:t xml:space="preserve">will be retired, and </w:t>
      </w:r>
      <w:r w:rsidRPr="00C41CB7">
        <w:t xml:space="preserve">BWIMS </w:t>
      </w:r>
      <w:r w:rsidRPr="00C41CB7" w:rsidR="00F40B1C">
        <w:t>will be the warehous</w:t>
      </w:r>
      <w:r w:rsidRPr="00C41CB7">
        <w:t>e</w:t>
      </w:r>
      <w:r w:rsidRPr="00C41CB7" w:rsidR="00F40B1C">
        <w:t xml:space="preserve"> inventory management system that we have for the three single services.</w:t>
      </w:r>
    </w:p>
    <w:p w:rsidR="00CB021D" w:rsidRPr="00C41CB7" w:rsidP="00CB021D">
      <w:pPr>
        <w:pStyle w:val="Question"/>
      </w:pPr>
      <w:sdt>
        <w:sdtPr>
          <w:alias w:val="Member"/>
          <w:tag w:val="&lt;Member mnisId='249' dodsId='25708'&gt;"/>
          <w:id w:val="-452331093"/>
          <w:placeholder>
            <w:docPart w:val="DefaultPlaceholder_-1854013440"/>
          </w:placeholder>
          <w:richText/>
        </w:sdtPr>
        <w:sdtContent>
          <w:r w:rsidRPr="00C41CB7">
            <w:rPr>
              <w:b/>
            </w:rPr>
            <w:t>Sir Geoffrey Clifton-Brown:</w:t>
          </w:r>
        </w:sdtContent>
      </w:sdt>
      <w:r w:rsidRPr="00C41CB7">
        <w:t xml:space="preserve"> </w:t>
      </w:r>
      <w:r w:rsidRPr="00C41CB7" w:rsidR="00F40B1C">
        <w:t>I am still a little unclear about what this new contract will deliver</w:t>
      </w:r>
      <w:r w:rsidRPr="00C41CB7">
        <w:t>.</w:t>
      </w:r>
      <w:r w:rsidRPr="00C41CB7" w:rsidR="00F40B1C">
        <w:t xml:space="preserve"> </w:t>
      </w:r>
      <w:r w:rsidRPr="00C41CB7">
        <w:t>Y</w:t>
      </w:r>
      <w:r w:rsidRPr="00C41CB7" w:rsidR="00F40B1C">
        <w:t xml:space="preserve">ou say </w:t>
      </w:r>
      <w:r w:rsidRPr="00C41CB7">
        <w:t xml:space="preserve">that </w:t>
      </w:r>
      <w:r w:rsidRPr="00C41CB7" w:rsidR="00F40B1C">
        <w:t xml:space="preserve">you have visibility of every piece of kit in your inventory. I cannot believe </w:t>
      </w:r>
      <w:r w:rsidRPr="00C41CB7">
        <w:t xml:space="preserve">that </w:t>
      </w:r>
      <w:r w:rsidRPr="00C41CB7" w:rsidR="00F40B1C">
        <w:t xml:space="preserve">there is not some bit of </w:t>
      </w:r>
      <w:r w:rsidRPr="00C41CB7">
        <w:t xml:space="preserve">kit </w:t>
      </w:r>
      <w:r w:rsidRPr="00C41CB7" w:rsidR="00F40B1C">
        <w:t>somewhere in the corner of a warehouse that is 40 years old and nobody knows what it is.</w:t>
      </w:r>
    </w:p>
    <w:p w:rsidR="00CB021D" w:rsidRPr="00C41CB7" w:rsidP="00CB021D">
      <w:pPr>
        <w:pStyle w:val="Answer"/>
      </w:pPr>
      <w:sdt>
        <w:sdtPr>
          <w:alias w:val="Witness"/>
          <w:id w:val="-1140734009"/>
          <w:placeholder>
            <w:docPart w:val="DefaultPlaceholder_-1854013440"/>
          </w:placeholder>
          <w:richText/>
        </w:sdtPr>
        <w:sdtContent>
          <w:r w:rsidRPr="00C41CB7" w:rsidR="00095E21">
            <w:rPr>
              <w:b/>
              <w:i/>
            </w:rPr>
            <w:t>John Farrow:</w:t>
          </w:r>
        </w:sdtContent>
      </w:sdt>
      <w:r w:rsidRPr="00C41CB7">
        <w:t xml:space="preserve"> </w:t>
      </w:r>
      <w:r w:rsidRPr="00C41CB7" w:rsidR="00F40B1C">
        <w:t xml:space="preserve">I did say </w:t>
      </w:r>
      <w:r w:rsidRPr="00C41CB7">
        <w:t xml:space="preserve">that there were </w:t>
      </w:r>
      <w:r w:rsidRPr="00C41CB7" w:rsidR="00F40B1C">
        <w:t>exceptions</w:t>
      </w:r>
      <w:r w:rsidRPr="00C41CB7">
        <w:t>.</w:t>
      </w:r>
    </w:p>
    <w:p w:rsidR="00ED05F7" w:rsidRPr="00C41CB7" w:rsidP="00CB021D">
      <w:pPr>
        <w:pStyle w:val="Answer"/>
      </w:pPr>
      <w:sdt>
        <w:sdtPr>
          <w:alias w:val="Witness"/>
          <w:id w:val="1954749183"/>
          <w:placeholder>
            <w:docPart w:val="ADB1E684B82749948F9957B9C79F050F"/>
          </w:placeholder>
          <w:richText/>
        </w:sdtPr>
        <w:sdtContent>
          <w:r w:rsidRPr="00C41CB7">
            <w:rPr>
              <w:b/>
              <w:i/>
            </w:rPr>
            <w:t>Andy Start:</w:t>
          </w:r>
        </w:sdtContent>
      </w:sdt>
      <w:r w:rsidRPr="00C41CB7">
        <w:t xml:space="preserve"> </w:t>
      </w:r>
      <w:r w:rsidRPr="00C41CB7" w:rsidR="000E5BE2">
        <w:t>It is about functionality.</w:t>
      </w:r>
    </w:p>
    <w:p w:rsidR="00CB021D" w:rsidRPr="00C41CB7" w:rsidP="00CB021D">
      <w:pPr>
        <w:pStyle w:val="Question"/>
      </w:pPr>
      <w:sdt>
        <w:sdtPr>
          <w:alias w:val="Member"/>
          <w:tag w:val="&lt;Member mnisId='249' dodsId='25708'&gt;"/>
          <w:id w:val="112342012"/>
          <w:placeholder>
            <w:docPart w:val="DefaultPlaceholder_-1854013440"/>
          </w:placeholder>
          <w:richText/>
        </w:sdtPr>
        <w:sdtContent>
          <w:r w:rsidRPr="00C41CB7">
            <w:rPr>
              <w:b/>
            </w:rPr>
            <w:t>Sir Geoffrey Clifton-Brown:</w:t>
          </w:r>
        </w:sdtContent>
      </w:sdt>
      <w:r w:rsidRPr="00C41CB7">
        <w:t xml:space="preserve"> </w:t>
      </w:r>
      <w:r w:rsidRPr="00C41CB7" w:rsidR="00F40B1C">
        <w:t>What does functionality give you?</w:t>
      </w:r>
    </w:p>
    <w:p w:rsidR="00CB021D" w:rsidRPr="00C41CB7" w:rsidP="00CB021D">
      <w:pPr>
        <w:pStyle w:val="Question"/>
        <w:numPr>
          <w:ilvl w:val="0"/>
          <w:numId w:val="0"/>
        </w:numPr>
        <w:ind w:left="794"/>
      </w:pPr>
      <w:sdt>
        <w:sdtPr>
          <w:alias w:val="Member"/>
          <w:tag w:val="&lt;Member mnisId='1524' dodsId='35914'&gt;"/>
          <w:id w:val="-829293887"/>
          <w:placeholder>
            <w:docPart w:val="DefaultPlaceholder_-1854013440"/>
          </w:placeholder>
          <w:richText/>
        </w:sdtPr>
        <w:sdtContent>
          <w:r w:rsidRPr="00C41CB7">
            <w:rPr>
              <w:b/>
            </w:rPr>
            <w:t>Chair:</w:t>
          </w:r>
        </w:sdtContent>
      </w:sdt>
      <w:r w:rsidRPr="00C41CB7">
        <w:t xml:space="preserve"> G</w:t>
      </w:r>
      <w:r w:rsidRPr="00C41CB7" w:rsidR="00F40B1C">
        <w:t xml:space="preserve">ive us an example of </w:t>
      </w:r>
      <w:r w:rsidRPr="00C41CB7">
        <w:t>where this will make a difference.</w:t>
      </w:r>
    </w:p>
    <w:p w:rsidR="000E5BE2" w:rsidRPr="00C41CB7" w:rsidP="00CB021D">
      <w:pPr>
        <w:pStyle w:val="Answer"/>
      </w:pPr>
      <w:sdt>
        <w:sdtPr>
          <w:alias w:val="Witness"/>
          <w:id w:val="221947159"/>
          <w:placeholder>
            <w:docPart w:val="DefaultPlaceholder_-1854013440"/>
          </w:placeholder>
          <w:richText/>
        </w:sdtPr>
        <w:sdtContent>
          <w:r w:rsidRPr="00C41CB7" w:rsidR="00095E21">
            <w:rPr>
              <w:b/>
              <w:i/>
            </w:rPr>
            <w:t>John Farrow:</w:t>
          </w:r>
        </w:sdtContent>
      </w:sdt>
      <w:r w:rsidRPr="00C41CB7" w:rsidR="00CB021D">
        <w:t xml:space="preserve"> I</w:t>
      </w:r>
      <w:r w:rsidRPr="00C41CB7" w:rsidR="00F40B1C">
        <w:t xml:space="preserve">n the air domain, </w:t>
      </w:r>
      <w:r w:rsidRPr="00C41CB7" w:rsidR="00CB021D">
        <w:t xml:space="preserve">which has BWIMS in place, it has much greater </w:t>
      </w:r>
      <w:r w:rsidRPr="00C41CB7" w:rsidR="00F40B1C">
        <w:t xml:space="preserve">ability to move items within </w:t>
      </w:r>
      <w:r w:rsidRPr="00C41CB7">
        <w:t>its</w:t>
      </w:r>
      <w:r w:rsidRPr="00C41CB7" w:rsidR="00F40B1C">
        <w:t xml:space="preserve"> space</w:t>
      </w:r>
      <w:r w:rsidRPr="00C41CB7" w:rsidR="00CB021D">
        <w:t xml:space="preserve"> and to</w:t>
      </w:r>
      <w:r w:rsidRPr="00C41CB7" w:rsidR="00F40B1C">
        <w:t xml:space="preserve"> recognise items that are </w:t>
      </w:r>
      <w:r w:rsidRPr="00C41CB7" w:rsidR="00CB021D">
        <w:t xml:space="preserve">a </w:t>
      </w:r>
      <w:r w:rsidRPr="00C41CB7" w:rsidR="00F40B1C">
        <w:t xml:space="preserve">certain repair status. I mentioned earlier </w:t>
      </w:r>
      <w:r w:rsidRPr="00C41CB7" w:rsidR="00CB021D">
        <w:t xml:space="preserve">that </w:t>
      </w:r>
      <w:r w:rsidRPr="00C41CB7" w:rsidR="00F40B1C">
        <w:t>we have many items that will need a repair at some stage. The information on that system is much more detailed</w:t>
      </w:r>
      <w:r w:rsidRPr="00C41CB7" w:rsidR="00CB021D">
        <w:t>, so</w:t>
      </w:r>
      <w:r w:rsidRPr="00C41CB7" w:rsidR="00F40B1C">
        <w:t xml:space="preserve"> </w:t>
      </w:r>
      <w:r w:rsidRPr="00C41CB7" w:rsidR="00CB021D">
        <w:t>b</w:t>
      </w:r>
      <w:r w:rsidRPr="00C41CB7" w:rsidR="00F40B1C">
        <w:t>oth the inventory managers and engineering managers can work with each other much more closely</w:t>
      </w:r>
      <w:r w:rsidRPr="00C41CB7" w:rsidR="00CB021D">
        <w:t>,</w:t>
      </w:r>
      <w:r w:rsidRPr="00C41CB7" w:rsidR="00F40B1C">
        <w:t xml:space="preserve"> </w:t>
      </w:r>
      <w:r w:rsidRPr="00C41CB7" w:rsidR="00CB021D">
        <w:t>for e</w:t>
      </w:r>
      <w:r w:rsidRPr="00C41CB7" w:rsidR="00F40B1C">
        <w:t>xample</w:t>
      </w:r>
      <w:r w:rsidRPr="00C41CB7" w:rsidR="00CB021D">
        <w:t>.</w:t>
      </w:r>
      <w:r w:rsidRPr="00C41CB7" w:rsidR="00F40B1C">
        <w:t xml:space="preserve"> </w:t>
      </w:r>
    </w:p>
    <w:p w:rsidR="00CB021D" w:rsidRPr="00C41CB7" w:rsidP="000E5BE2">
      <w:pPr>
        <w:pStyle w:val="Answer"/>
      </w:pPr>
      <w:r w:rsidRPr="00C41CB7">
        <w:t>T</w:t>
      </w:r>
      <w:r w:rsidRPr="00C41CB7" w:rsidR="00F40B1C">
        <w:t xml:space="preserve">hat is what we do not have in the </w:t>
      </w:r>
      <w:r w:rsidRPr="00C41CB7" w:rsidR="00ED05F7">
        <w:t>navy</w:t>
      </w:r>
      <w:r w:rsidRPr="00C41CB7" w:rsidR="000E5BE2">
        <w:t>, in particular</w:t>
      </w:r>
      <w:r w:rsidRPr="00C41CB7">
        <w:t>.</w:t>
      </w:r>
      <w:r w:rsidRPr="00C41CB7" w:rsidR="000E5BE2">
        <w:t xml:space="preserve"> </w:t>
      </w:r>
      <w:r w:rsidRPr="00C41CB7">
        <w:t>With the system that is referred to as CRISP, t</w:t>
      </w:r>
      <w:r w:rsidRPr="00C41CB7" w:rsidR="00F40B1C">
        <w:t>hey simply have two ways of showing inventory. One is that it is good stock</w:t>
      </w:r>
      <w:r w:rsidRPr="00C41CB7">
        <w:t>—w</w:t>
      </w:r>
      <w:r w:rsidRPr="00C41CB7" w:rsidR="00F40B1C">
        <w:t>e</w:t>
      </w:r>
      <w:r w:rsidRPr="00C41CB7">
        <w:t xml:space="preserve"> </w:t>
      </w:r>
      <w:r w:rsidRPr="00C41CB7" w:rsidR="00F40B1C">
        <w:t xml:space="preserve">call it </w:t>
      </w:r>
      <w:r w:rsidRPr="00C41CB7">
        <w:t xml:space="preserve">A1 </w:t>
      </w:r>
      <w:r w:rsidRPr="00C41CB7" w:rsidR="00F40B1C">
        <w:t>stock</w:t>
      </w:r>
      <w:r w:rsidRPr="00C41CB7">
        <w:t xml:space="preserve">—and the other is E0, which means that it needs </w:t>
      </w:r>
      <w:r w:rsidRPr="00C41CB7" w:rsidR="00F40B1C">
        <w:t xml:space="preserve">some </w:t>
      </w:r>
      <w:r w:rsidRPr="00C41CB7">
        <w:t xml:space="preserve">sort of </w:t>
      </w:r>
      <w:r w:rsidRPr="00C41CB7" w:rsidR="00F40B1C">
        <w:t>repair, but we do not have any description about what that repair is</w:t>
      </w:r>
      <w:r w:rsidRPr="00C41CB7">
        <w:t>. G</w:t>
      </w:r>
      <w:r w:rsidRPr="00C41CB7" w:rsidR="00F40B1C">
        <w:t xml:space="preserve">oing back to </w:t>
      </w:r>
      <w:r w:rsidRPr="00C41CB7">
        <w:t xml:space="preserve">the </w:t>
      </w:r>
      <w:r w:rsidRPr="00C41CB7" w:rsidR="00F40B1C">
        <w:t>visibility piece</w:t>
      </w:r>
      <w:r w:rsidRPr="00C41CB7">
        <w:t>,</w:t>
      </w:r>
      <w:r w:rsidRPr="00C41CB7" w:rsidR="00F40B1C">
        <w:t xml:space="preserve"> </w:t>
      </w:r>
      <w:r w:rsidRPr="00C41CB7">
        <w:t>w</w:t>
      </w:r>
      <w:r w:rsidRPr="00C41CB7" w:rsidR="00F40B1C">
        <w:t>e know the location of the items, but we do not know the state of the items</w:t>
      </w:r>
      <w:r w:rsidRPr="00C41CB7">
        <w:t>,</w:t>
      </w:r>
      <w:r w:rsidRPr="00C41CB7" w:rsidR="00F40B1C">
        <w:t xml:space="preserve"> and it is that functionality </w:t>
      </w:r>
      <w:r w:rsidRPr="00C41CB7">
        <w:t xml:space="preserve">that </w:t>
      </w:r>
      <w:r w:rsidRPr="00C41CB7" w:rsidR="00F40B1C">
        <w:t>we need across</w:t>
      </w:r>
      <w:r w:rsidRPr="00C41CB7">
        <w:t xml:space="preserve"> all of them</w:t>
      </w:r>
      <w:r w:rsidRPr="00C41CB7" w:rsidR="00F40B1C">
        <w:t>.</w:t>
      </w:r>
    </w:p>
    <w:p w:rsidR="00CB021D" w:rsidRPr="00C41CB7" w:rsidP="00CB021D">
      <w:pPr>
        <w:pStyle w:val="Question"/>
      </w:pPr>
      <w:sdt>
        <w:sdtPr>
          <w:alias w:val="Member"/>
          <w:tag w:val="&lt;Member mnisId='249' dodsId='25708'&gt;"/>
          <w:id w:val="1291790703"/>
          <w:placeholder>
            <w:docPart w:val="DefaultPlaceholder_-1854013440"/>
          </w:placeholder>
          <w:richText/>
        </w:sdtPr>
        <w:sdtContent>
          <w:r w:rsidRPr="00C41CB7">
            <w:rPr>
              <w:b/>
            </w:rPr>
            <w:t>Sir Geoffrey Clifton-Brown:</w:t>
          </w:r>
        </w:sdtContent>
      </w:sdt>
      <w:r w:rsidRPr="00C41CB7">
        <w:t xml:space="preserve"> There </w:t>
      </w:r>
      <w:r w:rsidRPr="00C41CB7" w:rsidR="00F40B1C">
        <w:t xml:space="preserve">must still </w:t>
      </w:r>
      <w:r w:rsidRPr="00C41CB7">
        <w:t xml:space="preserve">be </w:t>
      </w:r>
      <w:r w:rsidRPr="00C41CB7" w:rsidR="00F40B1C">
        <w:t>bits of kit</w:t>
      </w:r>
      <w:r w:rsidRPr="00C41CB7">
        <w:t xml:space="preserve">, probably </w:t>
      </w:r>
      <w:r w:rsidRPr="00C41CB7" w:rsidR="00F40B1C">
        <w:t xml:space="preserve">wrapped up very neatly and maybe with huge instruction manuals, but you do not know what they are. They have been there for 30 </w:t>
      </w:r>
      <w:r w:rsidRPr="00C41CB7">
        <w:t xml:space="preserve">or 40 </w:t>
      </w:r>
      <w:r w:rsidRPr="00C41CB7" w:rsidR="00F40B1C">
        <w:t>years. There must be quite a lot of that.</w:t>
      </w:r>
    </w:p>
    <w:p w:rsidR="00CB021D" w:rsidRPr="00C41CB7" w:rsidP="00CB021D">
      <w:pPr>
        <w:pStyle w:val="Answer"/>
      </w:pPr>
      <w:sdt>
        <w:sdtPr>
          <w:alias w:val="Witness"/>
          <w:id w:val="1628658990"/>
          <w:placeholder>
            <w:docPart w:val="DefaultPlaceholder_-1854013440"/>
          </w:placeholder>
          <w:richText/>
        </w:sdtPr>
        <w:sdtContent>
          <w:r w:rsidRPr="00C41CB7" w:rsidR="00095E21">
            <w:rPr>
              <w:b/>
              <w:i/>
            </w:rPr>
            <w:t>John Farrow:</w:t>
          </w:r>
        </w:sdtContent>
      </w:sdt>
      <w:r w:rsidRPr="00C41CB7">
        <w:t xml:space="preserve"> </w:t>
      </w:r>
      <w:r w:rsidRPr="00C41CB7" w:rsidR="00F40B1C">
        <w:t xml:space="preserve">I would not disagree with you at all. I am sure </w:t>
      </w:r>
      <w:r w:rsidRPr="00C41CB7">
        <w:t xml:space="preserve">that </w:t>
      </w:r>
      <w:r w:rsidRPr="00C41CB7" w:rsidR="00F40B1C">
        <w:t xml:space="preserve">you </w:t>
      </w:r>
      <w:r w:rsidRPr="00C41CB7">
        <w:t xml:space="preserve">could </w:t>
      </w:r>
      <w:r w:rsidRPr="00C41CB7" w:rsidR="00F40B1C">
        <w:t>find an item somewhere</w:t>
      </w:r>
      <w:r w:rsidRPr="00C41CB7">
        <w:t>.</w:t>
      </w:r>
    </w:p>
    <w:p w:rsidR="00CB021D" w:rsidRPr="00C41CB7" w:rsidP="00ED1726">
      <w:pPr>
        <w:pStyle w:val="Question"/>
        <w:numPr>
          <w:ilvl w:val="0"/>
          <w:numId w:val="0"/>
        </w:numPr>
        <w:ind w:left="794"/>
      </w:pPr>
      <w:sdt>
        <w:sdtPr>
          <w:alias w:val="Member"/>
          <w:tag w:val="&lt;Member mnisId='249' dodsId='25708'&gt;"/>
          <w:id w:val="782613946"/>
          <w:placeholder>
            <w:docPart w:val="DefaultPlaceholder_-1854013440"/>
          </w:placeholder>
          <w:richText/>
        </w:sdtPr>
        <w:sdtContent>
          <w:r w:rsidRPr="00C41CB7">
            <w:rPr>
              <w:b/>
            </w:rPr>
            <w:t>Sir Geoffrey Clifton-Brown:</w:t>
          </w:r>
        </w:sdtContent>
      </w:sdt>
      <w:r w:rsidRPr="00C41CB7">
        <w:t xml:space="preserve"> It is more than an item.</w:t>
      </w:r>
    </w:p>
    <w:p w:rsidR="00CB021D" w:rsidRPr="00C41CB7" w:rsidP="00CB021D">
      <w:pPr>
        <w:pStyle w:val="Question"/>
      </w:pPr>
      <w:sdt>
        <w:sdtPr>
          <w:alias w:val="Member"/>
          <w:tag w:val="&lt;Member mnisId='1524' dodsId='35914'&gt;"/>
          <w:id w:val="1420832117"/>
          <w:placeholder>
            <w:docPart w:val="DefaultPlaceholder_-1854013440"/>
          </w:placeholder>
          <w:richText/>
        </w:sdtPr>
        <w:sdtContent>
          <w:r w:rsidRPr="00C41CB7">
            <w:rPr>
              <w:b/>
            </w:rPr>
            <w:t>Chair:</w:t>
          </w:r>
        </w:sdtContent>
      </w:sdt>
      <w:r w:rsidRPr="00C41CB7">
        <w:t xml:space="preserve"> You are talking about functionality.</w:t>
      </w:r>
      <w:r w:rsidRPr="00C41CB7" w:rsidR="00F40B1C">
        <w:t xml:space="preserve"> Are you convinced </w:t>
      </w:r>
      <w:r w:rsidRPr="00C41CB7">
        <w:t xml:space="preserve">that </w:t>
      </w:r>
      <w:r w:rsidRPr="00C41CB7" w:rsidR="00F40B1C">
        <w:t>the data is good enough for that functionality to be usable</w:t>
      </w:r>
      <w:r w:rsidRPr="00C41CB7">
        <w:t>?</w:t>
      </w:r>
      <w:r w:rsidRPr="00C41CB7" w:rsidR="00F40B1C">
        <w:t xml:space="preserve"> </w:t>
      </w:r>
      <w:r w:rsidRPr="00C41CB7">
        <w:t>Picking up on what Sir Geoffrey was saying about bits of kit, i</w:t>
      </w:r>
      <w:r w:rsidRPr="00C41CB7" w:rsidR="00F40B1C">
        <w:t>f you don</w:t>
      </w:r>
      <w:r w:rsidR="001018B1">
        <w:t>’</w:t>
      </w:r>
      <w:r w:rsidRPr="00C41CB7" w:rsidR="00F40B1C">
        <w:t>t have the right information</w:t>
      </w:r>
      <w:r w:rsidRPr="00C41CB7">
        <w:t>,</w:t>
      </w:r>
      <w:r w:rsidRPr="00C41CB7" w:rsidR="00F40B1C">
        <w:t xml:space="preserve"> </w:t>
      </w:r>
      <w:r w:rsidRPr="00C41CB7">
        <w:t xml:space="preserve">or if you can see that something needs repair but not what, </w:t>
      </w:r>
      <w:r w:rsidRPr="00C41CB7" w:rsidR="00F40B1C">
        <w:t xml:space="preserve">where is the data behind that </w:t>
      </w:r>
      <w:r w:rsidRPr="00C41CB7">
        <w:t>t</w:t>
      </w:r>
      <w:r w:rsidRPr="00C41CB7" w:rsidR="00F40B1C">
        <w:t>hat will work in the new system</w:t>
      </w:r>
      <w:r w:rsidRPr="00C41CB7">
        <w:t xml:space="preserve"> and</w:t>
      </w:r>
      <w:r w:rsidRPr="00C41CB7" w:rsidR="00F40B1C">
        <w:t xml:space="preserve"> say</w:t>
      </w:r>
      <w:r w:rsidRPr="00C41CB7">
        <w:t>,</w:t>
      </w:r>
      <w:r w:rsidRPr="00C41CB7" w:rsidR="00F40B1C">
        <w:t xml:space="preserve"> </w:t>
      </w:r>
      <w:r w:rsidRPr="00C41CB7">
        <w:t>“T</w:t>
      </w:r>
      <w:r w:rsidRPr="00C41CB7" w:rsidR="00F40B1C">
        <w:t>his is the repair that is needed</w:t>
      </w:r>
      <w:r w:rsidRPr="00C41CB7">
        <w:t>.</w:t>
      </w:r>
      <w:r w:rsidRPr="00C41CB7" w:rsidR="00F40B1C">
        <w:t xml:space="preserve"> </w:t>
      </w:r>
      <w:r w:rsidRPr="00C41CB7">
        <w:t>I</w:t>
      </w:r>
      <w:r w:rsidRPr="00C41CB7" w:rsidR="00F40B1C">
        <w:t>t might take this long</w:t>
      </w:r>
      <w:r w:rsidRPr="00C41CB7">
        <w:t>.</w:t>
      </w:r>
      <w:r w:rsidRPr="00C41CB7" w:rsidR="00F40B1C">
        <w:t xml:space="preserve"> </w:t>
      </w:r>
      <w:r w:rsidRPr="00C41CB7">
        <w:t>I</w:t>
      </w:r>
      <w:r w:rsidRPr="00C41CB7" w:rsidR="00F40B1C">
        <w:t>t needs this much money</w:t>
      </w:r>
      <w:r w:rsidRPr="00C41CB7">
        <w:t>”</w:t>
      </w:r>
      <w:r w:rsidRPr="00C41CB7" w:rsidR="00F40B1C">
        <w:t xml:space="preserve"> or whatever</w:t>
      </w:r>
      <w:r w:rsidRPr="00C41CB7">
        <w:t xml:space="preserve"> t</w:t>
      </w:r>
      <w:r w:rsidRPr="00C41CB7" w:rsidR="00F40B1C">
        <w:t>he functionality will show</w:t>
      </w:r>
      <w:r w:rsidRPr="00C41CB7">
        <w:t>?</w:t>
      </w:r>
    </w:p>
    <w:p w:rsidR="00CB021D" w:rsidRPr="00C41CB7" w:rsidP="00CB021D">
      <w:pPr>
        <w:pStyle w:val="Answer"/>
      </w:pPr>
      <w:sdt>
        <w:sdtPr>
          <w:alias w:val="Witness"/>
          <w:id w:val="885529555"/>
          <w:placeholder>
            <w:docPart w:val="DefaultPlaceholder_-1854013440"/>
          </w:placeholder>
          <w:richText/>
        </w:sdtPr>
        <w:sdtContent>
          <w:r w:rsidRPr="00C41CB7" w:rsidR="00095E21">
            <w:rPr>
              <w:b/>
              <w:i/>
            </w:rPr>
            <w:t>John Farrow:</w:t>
          </w:r>
        </w:sdtContent>
      </w:sdt>
      <w:r w:rsidRPr="00C41CB7">
        <w:t xml:space="preserve"> </w:t>
      </w:r>
      <w:r w:rsidRPr="00C41CB7" w:rsidR="000E5BE2">
        <w:t>There are a</w:t>
      </w:r>
      <w:r w:rsidRPr="00C41CB7" w:rsidR="00F40B1C">
        <w:t xml:space="preserve"> couple of things there. </w:t>
      </w:r>
      <w:r w:rsidRPr="00C41CB7">
        <w:t>I</w:t>
      </w:r>
      <w:r w:rsidRPr="00C41CB7" w:rsidR="00F40B1C">
        <w:t>f I could generalise</w:t>
      </w:r>
      <w:r w:rsidRPr="00C41CB7">
        <w:t>,</w:t>
      </w:r>
      <w:r w:rsidRPr="00C41CB7" w:rsidR="00F40B1C">
        <w:t xml:space="preserve"> there </w:t>
      </w:r>
      <w:r w:rsidRPr="00C41CB7">
        <w:t xml:space="preserve">are </w:t>
      </w:r>
      <w:r w:rsidRPr="00C41CB7" w:rsidR="00F40B1C">
        <w:t>two types of stock, effectively</w:t>
      </w:r>
      <w:r w:rsidRPr="00C41CB7">
        <w:t>.</w:t>
      </w:r>
      <w:r w:rsidRPr="00C41CB7" w:rsidR="00F40B1C">
        <w:t xml:space="preserve"> </w:t>
      </w:r>
      <w:r w:rsidRPr="00C41CB7">
        <w:t>T</w:t>
      </w:r>
      <w:r w:rsidRPr="00C41CB7" w:rsidR="00F40B1C">
        <w:t xml:space="preserve">hat is a very big generalisation. There is </w:t>
      </w:r>
      <w:r w:rsidRPr="00C41CB7">
        <w:t>the</w:t>
      </w:r>
      <w:r w:rsidRPr="00C41CB7" w:rsidR="00F40B1C">
        <w:t xml:space="preserve"> stock that works within our depots that we run through the </w:t>
      </w:r>
      <w:r w:rsidRPr="00C41CB7">
        <w:t xml:space="preserve">Leidos </w:t>
      </w:r>
      <w:r w:rsidRPr="00C41CB7" w:rsidR="00F40B1C">
        <w:t>contract</w:t>
      </w:r>
      <w:r w:rsidRPr="00C41CB7">
        <w:t>,</w:t>
      </w:r>
      <w:r w:rsidRPr="00C41CB7" w:rsidR="00F40B1C">
        <w:t xml:space="preserve"> and that moves from depot to depot. When we did that </w:t>
      </w:r>
      <w:r w:rsidRPr="00C41CB7">
        <w:t xml:space="preserve">Leidos </w:t>
      </w:r>
      <w:r w:rsidRPr="00C41CB7" w:rsidR="00F40B1C">
        <w:t>contract, a lot of work was done on the data</w:t>
      </w:r>
      <w:r w:rsidRPr="00C41CB7">
        <w:t xml:space="preserve">, as </w:t>
      </w:r>
      <w:r w:rsidRPr="00C41CB7" w:rsidR="00F40B1C">
        <w:t>you can imagine</w:t>
      </w:r>
      <w:r w:rsidRPr="00C41CB7">
        <w:t>.</w:t>
      </w:r>
      <w:r w:rsidRPr="00C41CB7" w:rsidR="00F40B1C">
        <w:t xml:space="preserve"> </w:t>
      </w:r>
      <w:r w:rsidRPr="00C41CB7">
        <w:t>I</w:t>
      </w:r>
      <w:r w:rsidRPr="00C41CB7" w:rsidR="00F40B1C">
        <w:t xml:space="preserve">t was a private company coming in through </w:t>
      </w:r>
      <w:r w:rsidRPr="00C41CB7">
        <w:t xml:space="preserve">a tendered </w:t>
      </w:r>
      <w:r w:rsidRPr="00C41CB7" w:rsidR="00F40B1C">
        <w:t>process</w:t>
      </w:r>
      <w:r w:rsidRPr="00C41CB7">
        <w:t>,</w:t>
      </w:r>
      <w:r w:rsidRPr="00C41CB7" w:rsidR="00F40B1C">
        <w:t xml:space="preserve"> and a lot of work had to be done on the data. </w:t>
      </w:r>
      <w:r w:rsidRPr="00C41CB7">
        <w:t>T</w:t>
      </w:r>
      <w:r w:rsidRPr="00C41CB7" w:rsidR="00F40B1C">
        <w:t xml:space="preserve">hat is one big generalisation of data there, </w:t>
      </w:r>
      <w:r w:rsidRPr="00C41CB7" w:rsidR="000E5BE2">
        <w:t xml:space="preserve">in that </w:t>
      </w:r>
      <w:r w:rsidRPr="00C41CB7" w:rsidR="00F40B1C">
        <w:t xml:space="preserve">we are confident </w:t>
      </w:r>
      <w:r w:rsidRPr="00C41CB7">
        <w:t xml:space="preserve">that </w:t>
      </w:r>
      <w:r w:rsidRPr="00C41CB7" w:rsidR="00F40B1C">
        <w:t xml:space="preserve">we know where items are in our depots. The brand new facility </w:t>
      </w:r>
      <w:r w:rsidRPr="00C41CB7">
        <w:t xml:space="preserve">in </w:t>
      </w:r>
      <w:r w:rsidRPr="00C41CB7" w:rsidR="0047395A">
        <w:t>Donnington</w:t>
      </w:r>
      <w:r w:rsidRPr="00C41CB7" w:rsidR="00F40B1C">
        <w:t xml:space="preserve"> that my CEO referred to is an example. We know every single piece of </w:t>
      </w:r>
      <w:r w:rsidRPr="00C41CB7">
        <w:t>k</w:t>
      </w:r>
      <w:r w:rsidRPr="00C41CB7" w:rsidR="00F40B1C">
        <w:t xml:space="preserve">it </w:t>
      </w:r>
      <w:r w:rsidRPr="00C41CB7">
        <w:t xml:space="preserve">and </w:t>
      </w:r>
      <w:r w:rsidRPr="00C41CB7" w:rsidR="00F40B1C">
        <w:t xml:space="preserve">every single location for that, and we now know </w:t>
      </w:r>
      <w:r w:rsidRPr="00C41CB7">
        <w:t xml:space="preserve">that </w:t>
      </w:r>
      <w:r w:rsidRPr="00C41CB7" w:rsidR="00F40B1C">
        <w:t>in all the other depots that we run.</w:t>
      </w:r>
    </w:p>
    <w:p w:rsidR="00CB021D" w:rsidRPr="00C41CB7" w:rsidP="00CB021D">
      <w:pPr>
        <w:pStyle w:val="Answer"/>
      </w:pPr>
      <w:r w:rsidRPr="00C41CB7">
        <w:t xml:space="preserve">If I then look at the other big generalisation of stock </w:t>
      </w:r>
      <w:r w:rsidRPr="00C41CB7">
        <w:t xml:space="preserve">that </w:t>
      </w:r>
      <w:r w:rsidRPr="00C41CB7">
        <w:t>we have, which is in our frontline command units</w:t>
      </w:r>
      <w:r w:rsidRPr="00C41CB7">
        <w:t>,</w:t>
      </w:r>
      <w:r w:rsidRPr="00C41CB7">
        <w:t xml:space="preserve"> whether an </w:t>
      </w:r>
      <w:r w:rsidRPr="00C41CB7" w:rsidR="00957E45">
        <w:t>airbase</w:t>
      </w:r>
      <w:r w:rsidRPr="00C41CB7">
        <w:t>, an army base or a naval centre, that is the area where</w:t>
      </w:r>
      <w:r w:rsidRPr="00C41CB7" w:rsidR="000E5BE2">
        <w:t xml:space="preserve"> we</w:t>
      </w:r>
      <w:r w:rsidRPr="00C41CB7">
        <w:t xml:space="preserve"> </w:t>
      </w:r>
      <w:r w:rsidRPr="00C41CB7">
        <w:t xml:space="preserve">do </w:t>
      </w:r>
      <w:r w:rsidRPr="00C41CB7">
        <w:t xml:space="preserve">not have those modern systems in place that </w:t>
      </w:r>
      <w:r w:rsidRPr="00C41CB7">
        <w:t>Leidos brought in. T</w:t>
      </w:r>
      <w:r w:rsidRPr="00C41CB7">
        <w:t xml:space="preserve">hey are working on their </w:t>
      </w:r>
      <w:r w:rsidRPr="00C41CB7">
        <w:t xml:space="preserve">old </w:t>
      </w:r>
      <w:r w:rsidRPr="00C41CB7">
        <w:t>systems</w:t>
      </w:r>
      <w:r w:rsidRPr="00C41CB7">
        <w:t>.</w:t>
      </w:r>
      <w:r w:rsidRPr="00C41CB7">
        <w:t xml:space="preserve"> </w:t>
      </w:r>
      <w:r w:rsidRPr="00C41CB7">
        <w:t>T</w:t>
      </w:r>
      <w:r w:rsidRPr="00C41CB7">
        <w:t xml:space="preserve">heir visibility is restricted to their </w:t>
      </w:r>
      <w:r w:rsidRPr="00C41CB7">
        <w:t xml:space="preserve">old </w:t>
      </w:r>
      <w:r w:rsidRPr="00C41CB7">
        <w:t>systems</w:t>
      </w:r>
      <w:r w:rsidRPr="00C41CB7">
        <w:t>.</w:t>
      </w:r>
      <w:r w:rsidRPr="00C41CB7">
        <w:t xml:space="preserve"> </w:t>
      </w:r>
      <w:r w:rsidRPr="00C41CB7">
        <w:t>It d</w:t>
      </w:r>
      <w:r w:rsidRPr="00C41CB7">
        <w:t xml:space="preserve">oes not mean </w:t>
      </w:r>
      <w:r w:rsidRPr="00C41CB7">
        <w:t xml:space="preserve">that </w:t>
      </w:r>
      <w:r w:rsidRPr="00C41CB7">
        <w:t>they do not know where everything is</w:t>
      </w:r>
      <w:r w:rsidRPr="00C41CB7">
        <w:t>,</w:t>
      </w:r>
      <w:r w:rsidRPr="00C41CB7">
        <w:t xml:space="preserve"> </w:t>
      </w:r>
      <w:r w:rsidRPr="00C41CB7">
        <w:t xml:space="preserve">but </w:t>
      </w:r>
      <w:r w:rsidRPr="00C41CB7">
        <w:t>they certainly do not have that level of knowledge about their repairable status, for example.</w:t>
      </w:r>
    </w:p>
    <w:p w:rsidR="00B853F8" w:rsidRPr="00C41CB7" w:rsidP="00B853F8">
      <w:pPr>
        <w:pStyle w:val="Answer"/>
      </w:pPr>
      <w:r w:rsidRPr="00C41CB7">
        <w:t xml:space="preserve">I absolutely guarantee </w:t>
      </w:r>
      <w:r w:rsidRPr="00C41CB7" w:rsidR="00CB021D">
        <w:t xml:space="preserve">that </w:t>
      </w:r>
      <w:r w:rsidRPr="00C41CB7">
        <w:t xml:space="preserve">we will find instances where each of army, navy </w:t>
      </w:r>
      <w:r w:rsidRPr="00C41CB7" w:rsidR="00CB021D">
        <w:t xml:space="preserve">and </w:t>
      </w:r>
      <w:r w:rsidRPr="00C41CB7">
        <w:t xml:space="preserve">air will have things </w:t>
      </w:r>
      <w:r w:rsidRPr="00C41CB7" w:rsidR="00CB021D">
        <w:t xml:space="preserve">on which </w:t>
      </w:r>
      <w:r w:rsidRPr="00C41CB7">
        <w:t xml:space="preserve">they do not have the right </w:t>
      </w:r>
      <w:r w:rsidRPr="00C41CB7" w:rsidR="00CB021D">
        <w:t>data</w:t>
      </w:r>
      <w:r w:rsidRPr="00C41CB7">
        <w:t>. I can give you an example, if you like</w:t>
      </w:r>
      <w:r w:rsidRPr="00C41CB7" w:rsidR="00CB021D">
        <w:t>.</w:t>
      </w:r>
      <w:r w:rsidRPr="00C41CB7">
        <w:t xml:space="preserve"> </w:t>
      </w:r>
      <w:r w:rsidRPr="00C41CB7" w:rsidR="00CB021D">
        <w:t xml:space="preserve">I will be </w:t>
      </w:r>
      <w:r w:rsidRPr="00C41CB7">
        <w:t xml:space="preserve">really open. </w:t>
      </w:r>
      <w:r w:rsidRPr="00C41CB7" w:rsidR="00CB021D">
        <w:t>A little while back, w</w:t>
      </w:r>
      <w:r w:rsidRPr="00C41CB7">
        <w:t xml:space="preserve">hen I came into the role that I am doing now, we were looking at what the largest piece of equipment </w:t>
      </w:r>
      <w:r w:rsidRPr="00C41CB7" w:rsidR="00CB021D">
        <w:t>was that we have in our storage in one of our areas. I</w:t>
      </w:r>
      <w:r w:rsidRPr="00C41CB7">
        <w:t xml:space="preserve">t was an item that was 900 </w:t>
      </w:r>
      <w:r w:rsidRPr="00C41CB7" w:rsidR="00CB021D">
        <w:t xml:space="preserve">cubic </w:t>
      </w:r>
      <w:r w:rsidRPr="00C41CB7">
        <w:t>square metr</w:t>
      </w:r>
      <w:r w:rsidR="005D2F19">
        <w:t>e</w:t>
      </w:r>
      <w:r w:rsidRPr="00C41CB7">
        <w:t>s</w:t>
      </w:r>
      <w:r w:rsidRPr="00C41CB7" w:rsidR="00CB021D">
        <w:t>,</w:t>
      </w:r>
      <w:r w:rsidRPr="00C41CB7">
        <w:t xml:space="preserve"> </w:t>
      </w:r>
      <w:r w:rsidRPr="00C41CB7" w:rsidR="00CB021D">
        <w:t xml:space="preserve">which </w:t>
      </w:r>
      <w:r w:rsidRPr="00C41CB7">
        <w:t>is the size of a house.</w:t>
      </w:r>
      <w:r w:rsidRPr="00C41CB7" w:rsidR="00CB021D">
        <w:t xml:space="preserve"> I </w:t>
      </w:r>
      <w:r w:rsidRPr="00C41CB7">
        <w:t xml:space="preserve">immediately </w:t>
      </w:r>
      <w:r w:rsidRPr="00C41CB7" w:rsidR="00CB021D">
        <w:t xml:space="preserve">became </w:t>
      </w:r>
      <w:r w:rsidRPr="00C41CB7">
        <w:t xml:space="preserve">interested in what </w:t>
      </w:r>
      <w:r w:rsidRPr="00C41CB7" w:rsidR="00CB021D">
        <w:t xml:space="preserve">could be </w:t>
      </w:r>
      <w:r w:rsidRPr="00C41CB7">
        <w:t xml:space="preserve">the size of a house, and </w:t>
      </w:r>
      <w:r w:rsidRPr="00C41CB7" w:rsidR="00CB021D">
        <w:t xml:space="preserve">it </w:t>
      </w:r>
      <w:r w:rsidRPr="00C41CB7">
        <w:t>turned out to be a Land Rover door panel</w:t>
      </w:r>
      <w:r w:rsidRPr="00C41CB7" w:rsidR="00B556FE">
        <w:t>.</w:t>
      </w:r>
      <w:r w:rsidRPr="00C41CB7">
        <w:t xml:space="preserve"> </w:t>
      </w:r>
      <w:r w:rsidRPr="00C41CB7" w:rsidR="00925C7D">
        <w:t>A</w:t>
      </w:r>
      <w:r w:rsidRPr="00C41CB7">
        <w:t xml:space="preserve"> long time ago, </w:t>
      </w:r>
      <w:r w:rsidRPr="00C41CB7" w:rsidR="00925C7D">
        <w:t xml:space="preserve">somebody had put the wrong dimensions in. </w:t>
      </w:r>
    </w:p>
    <w:p w:rsidR="00925C7D" w:rsidRPr="00C41CB7" w:rsidP="00CB021D">
      <w:pPr>
        <w:pStyle w:val="Answer"/>
      </w:pPr>
      <w:r w:rsidRPr="00C41CB7">
        <w:t>Going back to my visibility point, e</w:t>
      </w:r>
      <w:r w:rsidRPr="00C41CB7" w:rsidR="00F40B1C">
        <w:t xml:space="preserve">veryone knew where </w:t>
      </w:r>
      <w:r w:rsidRPr="00C41CB7">
        <w:t xml:space="preserve">the </w:t>
      </w:r>
      <w:r w:rsidRPr="00C41CB7" w:rsidR="00F40B1C">
        <w:t>item was</w:t>
      </w:r>
      <w:r w:rsidRPr="00C41CB7">
        <w:t xml:space="preserve"> and what its description was. The </w:t>
      </w:r>
      <w:r w:rsidRPr="00C41CB7" w:rsidR="00F40B1C">
        <w:t>cubic metr</w:t>
      </w:r>
      <w:r w:rsidR="005D2F19">
        <w:t>e</w:t>
      </w:r>
      <w:r w:rsidRPr="00C41CB7">
        <w:t>age</w:t>
      </w:r>
      <w:r w:rsidRPr="00C41CB7" w:rsidR="00F40B1C">
        <w:t xml:space="preserve"> is something </w:t>
      </w:r>
      <w:r w:rsidRPr="00C41CB7">
        <w:t xml:space="preserve">that </w:t>
      </w:r>
      <w:r w:rsidRPr="00C41CB7" w:rsidR="00F40B1C">
        <w:t>we have been trying to add, because it really helps us</w:t>
      </w:r>
      <w:r w:rsidRPr="00C41CB7" w:rsidR="00B853F8">
        <w:t>. As you can imagine,</w:t>
      </w:r>
      <w:r w:rsidRPr="00C41CB7" w:rsidR="00F40B1C">
        <w:t xml:space="preserve"> from a warehousing </w:t>
      </w:r>
      <w:r w:rsidRPr="00C41CB7">
        <w:t xml:space="preserve">point of view, </w:t>
      </w:r>
      <w:r w:rsidRPr="00C41CB7" w:rsidR="00F40B1C">
        <w:t>I need to know where I can store</w:t>
      </w:r>
      <w:r w:rsidRPr="00C41CB7">
        <w:t xml:space="preserve"> it. That </w:t>
      </w:r>
      <w:r w:rsidRPr="00C41CB7" w:rsidR="00F40B1C">
        <w:t xml:space="preserve">was just </w:t>
      </w:r>
      <w:r w:rsidRPr="00C41CB7">
        <w:t>one obvious example. As s</w:t>
      </w:r>
      <w:r w:rsidRPr="00C41CB7" w:rsidR="00F40B1C">
        <w:t>oon as that went in</w:t>
      </w:r>
      <w:r w:rsidRPr="00C41CB7">
        <w:t>to</w:t>
      </w:r>
      <w:r w:rsidRPr="00C41CB7" w:rsidR="00F40B1C">
        <w:t xml:space="preserve"> the system, somebody said</w:t>
      </w:r>
      <w:r w:rsidRPr="00C41CB7">
        <w:t>,</w:t>
      </w:r>
      <w:r w:rsidRPr="00C41CB7" w:rsidR="00F40B1C">
        <w:t xml:space="preserve"> </w:t>
      </w:r>
      <w:r w:rsidRPr="00C41CB7">
        <w:t>“S</w:t>
      </w:r>
      <w:r w:rsidRPr="00C41CB7" w:rsidR="00F40B1C">
        <w:t>omebody</w:t>
      </w:r>
      <w:r w:rsidRPr="00C41CB7">
        <w:t xml:space="preserve"> ha</w:t>
      </w:r>
      <w:r w:rsidRPr="00C41CB7" w:rsidR="00F40B1C">
        <w:t>s incorrectly input</w:t>
      </w:r>
      <w:r w:rsidR="001018B1">
        <w:t>,</w:t>
      </w:r>
      <w:r w:rsidRPr="00C41CB7">
        <w:t>” a</w:t>
      </w:r>
      <w:r w:rsidRPr="00C41CB7" w:rsidR="00F40B1C">
        <w:t xml:space="preserve">nd that comes back to our older systems, </w:t>
      </w:r>
      <w:r w:rsidRPr="00C41CB7">
        <w:t xml:space="preserve">where </w:t>
      </w:r>
      <w:r w:rsidRPr="00C41CB7" w:rsidR="00F40B1C">
        <w:t>there is a lot of manual input. We want to be using new data technology</w:t>
      </w:r>
      <w:r w:rsidRPr="00C41CB7">
        <w:t>,</w:t>
      </w:r>
      <w:r w:rsidRPr="00C41CB7" w:rsidR="00F40B1C">
        <w:t xml:space="preserve"> where there is automated input of information straight from a supplier’s sheet</w:t>
      </w:r>
      <w:r w:rsidRPr="00C41CB7">
        <w:t>.</w:t>
      </w:r>
      <w:r w:rsidRPr="00C41CB7" w:rsidR="00F40B1C">
        <w:t xml:space="preserve"> </w:t>
      </w:r>
      <w:r w:rsidRPr="00C41CB7">
        <w:t>T</w:t>
      </w:r>
      <w:r w:rsidRPr="00C41CB7" w:rsidR="00F40B1C">
        <w:t xml:space="preserve">hat information </w:t>
      </w:r>
      <w:r w:rsidRPr="00C41CB7">
        <w:t xml:space="preserve">is </w:t>
      </w:r>
      <w:r w:rsidRPr="00C41CB7" w:rsidR="00F40B1C">
        <w:t>scan</w:t>
      </w:r>
      <w:r w:rsidRPr="00C41CB7">
        <w:t>ned</w:t>
      </w:r>
      <w:r w:rsidRPr="00C41CB7" w:rsidR="00F40B1C">
        <w:t xml:space="preserve"> straight into our records</w:t>
      </w:r>
      <w:r w:rsidRPr="00C41CB7">
        <w:t>,</w:t>
      </w:r>
      <w:r w:rsidRPr="00C41CB7" w:rsidR="00F40B1C">
        <w:t xml:space="preserve"> and then we have absolutely precise information.</w:t>
      </w:r>
      <w:r w:rsidRPr="00C41CB7">
        <w:t xml:space="preserve"> </w:t>
      </w:r>
      <w:r w:rsidRPr="00C41CB7" w:rsidR="00F40B1C">
        <w:t>I use that as an example just to give a flavour</w:t>
      </w:r>
      <w:r w:rsidRPr="00C41CB7">
        <w:t xml:space="preserve"> and</w:t>
      </w:r>
      <w:r w:rsidRPr="00C41CB7" w:rsidR="00F40B1C">
        <w:t xml:space="preserve"> being very open</w:t>
      </w:r>
      <w:r w:rsidRPr="00C41CB7">
        <w:t>.</w:t>
      </w:r>
    </w:p>
    <w:p w:rsidR="00925C7D" w:rsidRPr="00C41CB7" w:rsidP="00925C7D">
      <w:pPr>
        <w:pStyle w:val="Question"/>
      </w:pPr>
      <w:sdt>
        <w:sdtPr>
          <w:alias w:val="Member"/>
          <w:tag w:val="&lt;Member mnisId='1524' dodsId='35914'&gt;"/>
          <w:id w:val="-784277842"/>
          <w:placeholder>
            <w:docPart w:val="DefaultPlaceholder_-1854013440"/>
          </w:placeholder>
          <w:richText/>
        </w:sdtPr>
        <w:sdtContent>
          <w:r w:rsidRPr="00C41CB7">
            <w:rPr>
              <w:b/>
            </w:rPr>
            <w:t>Chair:</w:t>
          </w:r>
        </w:sdtContent>
      </w:sdt>
      <w:r w:rsidRPr="00C41CB7">
        <w:t xml:space="preserve"> So there are still gaps in data.</w:t>
      </w:r>
    </w:p>
    <w:p w:rsidR="00925C7D" w:rsidRPr="00C41CB7" w:rsidP="00925C7D">
      <w:pPr>
        <w:pStyle w:val="Answer"/>
      </w:pPr>
      <w:sdt>
        <w:sdtPr>
          <w:alias w:val="Witness"/>
          <w:id w:val="-287283841"/>
          <w:placeholder>
            <w:docPart w:val="DefaultPlaceholder_-1854013440"/>
          </w:placeholder>
          <w:richText/>
        </w:sdtPr>
        <w:sdtContent>
          <w:r w:rsidRPr="00C41CB7" w:rsidR="00095E21">
            <w:rPr>
              <w:b/>
              <w:i/>
            </w:rPr>
            <w:t>John Farrow:</w:t>
          </w:r>
        </w:sdtContent>
      </w:sdt>
      <w:r w:rsidRPr="00C41CB7">
        <w:t xml:space="preserve"> Yes</w:t>
      </w:r>
      <w:r w:rsidRPr="00C41CB7" w:rsidR="003129D6">
        <w:t>, absolutely</w:t>
      </w:r>
      <w:r w:rsidRPr="00C41CB7">
        <w:t>.</w:t>
      </w:r>
    </w:p>
    <w:p w:rsidR="00925C7D" w:rsidRPr="00C41CB7" w:rsidP="00F40B1C">
      <w:pPr>
        <w:pStyle w:val="Question"/>
      </w:pPr>
      <w:sdt>
        <w:sdtPr>
          <w:alias w:val="Member"/>
          <w:tag w:val="&lt;Member mnisId='249' dodsId='25708'&gt;"/>
          <w:id w:val="698290507"/>
          <w:placeholder>
            <w:docPart w:val="DefaultPlaceholder_-1854013440"/>
          </w:placeholder>
          <w:richText/>
        </w:sdtPr>
        <w:sdtContent>
          <w:r w:rsidRPr="00C41CB7">
            <w:rPr>
              <w:b/>
            </w:rPr>
            <w:t>Sir Geoffrey Clifton-Brown:</w:t>
          </w:r>
        </w:sdtContent>
      </w:sdt>
      <w:r w:rsidRPr="00C41CB7">
        <w:t xml:space="preserve"> At </w:t>
      </w:r>
      <w:r w:rsidRPr="00C41CB7" w:rsidR="00F40B1C">
        <w:t xml:space="preserve">the top level, these two old legacy systems, </w:t>
      </w:r>
      <w:r w:rsidRPr="00C41CB7">
        <w:t xml:space="preserve">which are </w:t>
      </w:r>
      <w:r w:rsidRPr="00C41CB7" w:rsidR="00F40B1C">
        <w:t xml:space="preserve">40 years old, are going to </w:t>
      </w:r>
      <w:r w:rsidRPr="00C41CB7">
        <w:t xml:space="preserve">give </w:t>
      </w:r>
      <w:r w:rsidRPr="00C41CB7" w:rsidR="00F40B1C">
        <w:t xml:space="preserve">way to the new </w:t>
      </w:r>
      <w:r w:rsidRPr="00C41CB7">
        <w:t xml:space="preserve">Boeing </w:t>
      </w:r>
      <w:r w:rsidRPr="00C41CB7" w:rsidR="00F40B1C">
        <w:t>contract in 2027</w:t>
      </w:r>
      <w:r w:rsidRPr="00C41CB7">
        <w:t>.</w:t>
      </w:r>
    </w:p>
    <w:p w:rsidR="00F40B1C" w:rsidRPr="00C41CB7" w:rsidP="00925C7D">
      <w:pPr>
        <w:pStyle w:val="Answer"/>
      </w:pPr>
      <w:sdt>
        <w:sdtPr>
          <w:alias w:val="Witness"/>
          <w:id w:val="-1742022130"/>
          <w:placeholder>
            <w:docPart w:val="DefaultPlaceholder_-1854013440"/>
          </w:placeholder>
          <w:richText/>
        </w:sdtPr>
        <w:sdtContent>
          <w:r w:rsidRPr="00C41CB7" w:rsidR="00D84977">
            <w:rPr>
              <w:b/>
              <w:i/>
            </w:rPr>
            <w:t>Andy Kyte:</w:t>
          </w:r>
        </w:sdtContent>
      </w:sdt>
      <w:r w:rsidRPr="00C41CB7" w:rsidR="00925C7D">
        <w:t xml:space="preserve"> T</w:t>
      </w:r>
      <w:r w:rsidRPr="00C41CB7">
        <w:t>he two old systems will go next year</w:t>
      </w:r>
      <w:r w:rsidRPr="00C41CB7" w:rsidR="00925C7D">
        <w:t>,</w:t>
      </w:r>
      <w:r w:rsidRPr="00C41CB7">
        <w:t xml:space="preserve"> starting from </w:t>
      </w:r>
      <w:r w:rsidRPr="00C41CB7" w:rsidR="00925C7D">
        <w:t xml:space="preserve">the </w:t>
      </w:r>
      <w:r w:rsidRPr="00C41CB7">
        <w:t xml:space="preserve">middle of next year, and we will then have a single warehouse management system, </w:t>
      </w:r>
      <w:r w:rsidRPr="00C41CB7" w:rsidR="00925C7D">
        <w:t xml:space="preserve">which </w:t>
      </w:r>
      <w:r w:rsidRPr="00C41CB7">
        <w:t xml:space="preserve">will run on until </w:t>
      </w:r>
      <w:r w:rsidRPr="00C41CB7" w:rsidR="00925C7D">
        <w:t>20</w:t>
      </w:r>
      <w:r w:rsidRPr="00C41CB7">
        <w:t>27</w:t>
      </w:r>
      <w:r w:rsidRPr="00C41CB7" w:rsidR="00925C7D">
        <w:t>,</w:t>
      </w:r>
      <w:r w:rsidRPr="00C41CB7">
        <w:t xml:space="preserve"> when we go to the market to look for a new</w:t>
      </w:r>
      <w:r w:rsidRPr="00C41CB7" w:rsidR="00925C7D">
        <w:t>,</w:t>
      </w:r>
      <w:r w:rsidRPr="00C41CB7">
        <w:t xml:space="preserve"> commercial</w:t>
      </w:r>
      <w:r w:rsidRPr="00C41CB7" w:rsidR="00925C7D">
        <w:t>,</w:t>
      </w:r>
      <w:r w:rsidRPr="00C41CB7">
        <w:t xml:space="preserve"> off</w:t>
      </w:r>
      <w:r w:rsidRPr="00C41CB7" w:rsidR="00925C7D">
        <w:t>-</w:t>
      </w:r>
      <w:r w:rsidRPr="00C41CB7">
        <w:t>the</w:t>
      </w:r>
      <w:r w:rsidRPr="00C41CB7" w:rsidR="00925C7D">
        <w:t>-</w:t>
      </w:r>
      <w:r w:rsidRPr="00C41CB7">
        <w:t>shelf</w:t>
      </w:r>
      <w:r w:rsidRPr="00C41CB7" w:rsidR="00925C7D">
        <w:t xml:space="preserve"> solution</w:t>
      </w:r>
      <w:r w:rsidRPr="00C41CB7">
        <w:t>.</w:t>
      </w:r>
    </w:p>
    <w:p w:rsidR="00F40B1C" w:rsidRPr="00C41CB7" w:rsidP="00F40B1C">
      <w:pPr>
        <w:pStyle w:val="Question"/>
      </w:pPr>
      <w:sdt>
        <w:sdtPr>
          <w:alias w:val="Member"/>
          <w:tag w:val="&lt;Member mnisId='249' dodsId='25708'&gt;"/>
          <w:id w:val="-1741318689"/>
          <w:placeholder>
            <w:docPart w:val="DefaultPlaceholder_-1854013440"/>
          </w:placeholder>
          <w:richText/>
        </w:sdtPr>
        <w:sdtContent>
          <w:r w:rsidRPr="00C41CB7" w:rsidR="00925C7D">
            <w:rPr>
              <w:b/>
            </w:rPr>
            <w:t>Sir Geoffrey Clifton-Brown:</w:t>
          </w:r>
        </w:sdtContent>
      </w:sdt>
      <w:r w:rsidRPr="00C41CB7" w:rsidR="00925C7D">
        <w:t xml:space="preserve"> </w:t>
      </w:r>
      <w:r w:rsidRPr="00C41CB7">
        <w:t xml:space="preserve">That is the </w:t>
      </w:r>
      <w:r w:rsidRPr="00C41CB7" w:rsidR="000E338D">
        <w:t>BMfS</w:t>
      </w:r>
      <w:r w:rsidRPr="00C41CB7">
        <w:t xml:space="preserve"> system.</w:t>
      </w:r>
    </w:p>
    <w:p w:rsidR="00925C7D" w:rsidRPr="00C41CB7" w:rsidP="00925C7D">
      <w:pPr>
        <w:pStyle w:val="Answer"/>
      </w:pPr>
      <w:sdt>
        <w:sdtPr>
          <w:alias w:val="Witness"/>
          <w:id w:val="-924806070"/>
          <w:placeholder>
            <w:docPart w:val="DefaultPlaceholder_-1854013440"/>
          </w:placeholder>
          <w:richText/>
        </w:sdtPr>
        <w:sdtContent>
          <w:r w:rsidRPr="00C41CB7" w:rsidR="00D84977">
            <w:rPr>
              <w:b/>
              <w:i/>
            </w:rPr>
            <w:t>Andy Kyte:</w:t>
          </w:r>
        </w:sdtContent>
      </w:sdt>
      <w:r w:rsidRPr="00C41CB7">
        <w:t xml:space="preserve"> I</w:t>
      </w:r>
      <w:r w:rsidRPr="00C41CB7" w:rsidR="00F40B1C">
        <w:t xml:space="preserve">t is all part of </w:t>
      </w:r>
      <w:r w:rsidRPr="00C41CB7" w:rsidR="000E338D">
        <w:t>BMfS</w:t>
      </w:r>
      <w:r w:rsidRPr="00C41CB7" w:rsidR="00F40B1C">
        <w:t xml:space="preserve">, but that is a particular strand where we will look to bring </w:t>
      </w:r>
      <w:r w:rsidRPr="00C41CB7">
        <w:t xml:space="preserve">a </w:t>
      </w:r>
      <w:r w:rsidRPr="00C41CB7" w:rsidR="00F40B1C">
        <w:t>commercial</w:t>
      </w:r>
      <w:r w:rsidRPr="00C41CB7">
        <w:t>,</w:t>
      </w:r>
      <w:r w:rsidRPr="00C41CB7" w:rsidR="00F40B1C">
        <w:t xml:space="preserve"> off</w:t>
      </w:r>
      <w:r w:rsidRPr="00C41CB7">
        <w:t>-</w:t>
      </w:r>
      <w:r w:rsidRPr="00C41CB7" w:rsidR="00F40B1C">
        <w:t>the</w:t>
      </w:r>
      <w:r w:rsidRPr="00C41CB7">
        <w:t>-</w:t>
      </w:r>
      <w:r w:rsidRPr="00C41CB7" w:rsidR="00F40B1C">
        <w:t>shelf solution to warehousing and inventory management</w:t>
      </w:r>
      <w:r w:rsidRPr="00C41CB7">
        <w:t>.</w:t>
      </w:r>
    </w:p>
    <w:p w:rsidR="00925C7D" w:rsidRPr="00C41CB7" w:rsidP="00925C7D">
      <w:pPr>
        <w:pStyle w:val="Question"/>
      </w:pPr>
      <w:sdt>
        <w:sdtPr>
          <w:alias w:val="Member"/>
          <w:tag w:val="&lt;Member mnisId='249' dodsId='25708'&gt;"/>
          <w:id w:val="146565474"/>
          <w:placeholder>
            <w:docPart w:val="DefaultPlaceholder_-1854013440"/>
          </w:placeholder>
          <w:richText/>
        </w:sdtPr>
        <w:sdtContent>
          <w:r w:rsidRPr="00C41CB7">
            <w:rPr>
              <w:b/>
            </w:rPr>
            <w:t>Sir Geoffrey Clifton-Brown:</w:t>
          </w:r>
        </w:sdtContent>
      </w:sdt>
      <w:r w:rsidRPr="00C41CB7">
        <w:t xml:space="preserve"> Are </w:t>
      </w:r>
      <w:r w:rsidRPr="00C41CB7" w:rsidR="00F40B1C">
        <w:t xml:space="preserve">you going to compete that </w:t>
      </w:r>
      <w:r w:rsidRPr="00C41CB7">
        <w:t>one?</w:t>
      </w:r>
    </w:p>
    <w:p w:rsidR="00F40B1C" w:rsidRPr="00C41CB7" w:rsidP="00925C7D">
      <w:pPr>
        <w:pStyle w:val="Answer"/>
      </w:pPr>
      <w:sdt>
        <w:sdtPr>
          <w:alias w:val="Witness"/>
          <w:id w:val="-1721891302"/>
          <w:placeholder>
            <w:docPart w:val="DefaultPlaceholder_-1854013440"/>
          </w:placeholder>
          <w:richText/>
        </w:sdtPr>
        <w:sdtContent>
          <w:r w:rsidRPr="00C41CB7" w:rsidR="00D84977">
            <w:rPr>
              <w:b/>
              <w:i/>
            </w:rPr>
            <w:t>Andy Kyte:</w:t>
          </w:r>
        </w:sdtContent>
      </w:sdt>
      <w:r w:rsidRPr="00C41CB7">
        <w:t xml:space="preserve"> Yes.</w:t>
      </w:r>
    </w:p>
    <w:p w:rsidR="002D76A5" w:rsidRPr="00C41CB7" w:rsidP="002D76A5">
      <w:pPr>
        <w:pStyle w:val="Question"/>
      </w:pPr>
      <w:sdt>
        <w:sdtPr>
          <w:alias w:val="Member"/>
          <w:tag w:val="&lt;Member mnisId='249' dodsId='25708'&gt;"/>
          <w:id w:val="-1283345112"/>
          <w:placeholder>
            <w:docPart w:val="DefaultPlaceholder_-1854013440"/>
          </w:placeholder>
          <w:richText/>
        </w:sdtPr>
        <w:sdtContent>
          <w:r w:rsidRPr="00C41CB7">
            <w:rPr>
              <w:b/>
            </w:rPr>
            <w:t>Sir Geoffrey Clifton-Brown:</w:t>
          </w:r>
        </w:sdtContent>
      </w:sdt>
      <w:r w:rsidRPr="00C41CB7">
        <w:t xml:space="preserve"> T</w:t>
      </w:r>
      <w:r w:rsidRPr="00C41CB7" w:rsidR="00F40B1C">
        <w:t xml:space="preserve">hat will go out to tender, but your estimated cost of that programme is </w:t>
      </w:r>
      <w:r w:rsidRPr="00C41CB7">
        <w:t>£</w:t>
      </w:r>
      <w:r w:rsidRPr="00C41CB7" w:rsidR="00F40B1C">
        <w:t>2.5 billion. Is that right?</w:t>
      </w:r>
    </w:p>
    <w:p w:rsidR="00F40B1C" w:rsidRPr="00C41CB7" w:rsidP="002D76A5">
      <w:pPr>
        <w:pStyle w:val="Answer"/>
      </w:pPr>
      <w:sdt>
        <w:sdtPr>
          <w:alias w:val="Witness"/>
          <w:id w:val="1177695322"/>
          <w:placeholder>
            <w:docPart w:val="DefaultPlaceholder_-1854013440"/>
          </w:placeholder>
          <w:richText/>
        </w:sdtPr>
        <w:sdtContent>
          <w:r w:rsidRPr="00C41CB7" w:rsidR="00D84977">
            <w:rPr>
              <w:b/>
              <w:i/>
            </w:rPr>
            <w:t>Andy Kyte:</w:t>
          </w:r>
        </w:sdtContent>
      </w:sdt>
      <w:r w:rsidRPr="00C41CB7" w:rsidR="002D76A5">
        <w:t xml:space="preserve"> </w:t>
      </w:r>
      <w:r w:rsidRPr="00C41CB7">
        <w:t>No.</w:t>
      </w:r>
      <w:r w:rsidRPr="00C41CB7" w:rsidR="002D76A5">
        <w:t xml:space="preserve"> </w:t>
      </w:r>
      <w:r w:rsidRPr="00C41CB7" w:rsidR="00A05CB4">
        <w:t>Under</w:t>
      </w:r>
      <w:r w:rsidRPr="00C41CB7" w:rsidR="002D76A5">
        <w:t xml:space="preserve"> t</w:t>
      </w:r>
      <w:r w:rsidRPr="00C41CB7">
        <w:t xml:space="preserve">he </w:t>
      </w:r>
      <w:r w:rsidRPr="00C41CB7" w:rsidR="000E338D">
        <w:t>BMfS</w:t>
      </w:r>
      <w:r w:rsidRPr="00C41CB7">
        <w:t xml:space="preserve"> programme</w:t>
      </w:r>
      <w:r w:rsidRPr="00C41CB7" w:rsidR="002D76A5">
        <w:t>,</w:t>
      </w:r>
      <w:r w:rsidRPr="00C41CB7">
        <w:t xml:space="preserve"> we have software for engineering support and asset management. We have software support for freight movement</w:t>
      </w:r>
      <w:r w:rsidRPr="00C41CB7" w:rsidR="002D76A5">
        <w:t xml:space="preserve"> and</w:t>
      </w:r>
      <w:r w:rsidRPr="00C41CB7">
        <w:t xml:space="preserve"> people movement. We have a programme for the warehous</w:t>
      </w:r>
      <w:r w:rsidRPr="00C41CB7" w:rsidR="002D76A5">
        <w:t>e</w:t>
      </w:r>
      <w:r w:rsidRPr="00C41CB7">
        <w:t xml:space="preserve"> </w:t>
      </w:r>
      <w:r w:rsidRPr="00C41CB7" w:rsidR="002D76A5">
        <w:t xml:space="preserve">inventory </w:t>
      </w:r>
      <w:r w:rsidRPr="00C41CB7">
        <w:t xml:space="preserve">management systems </w:t>
      </w:r>
      <w:r w:rsidRPr="00C41CB7" w:rsidR="002D76A5">
        <w:t xml:space="preserve">that </w:t>
      </w:r>
      <w:r w:rsidRPr="00C41CB7">
        <w:t>we just talked about</w:t>
      </w:r>
      <w:r w:rsidRPr="00C41CB7" w:rsidR="002D76A5">
        <w:t>.</w:t>
      </w:r>
      <w:r w:rsidRPr="00C41CB7">
        <w:t xml:space="preserve"> </w:t>
      </w:r>
      <w:r w:rsidRPr="00C41CB7" w:rsidR="002D76A5">
        <w:t xml:space="preserve">We also have </w:t>
      </w:r>
      <w:r w:rsidRPr="00C41CB7">
        <w:t>work to bring in a common user platform, which will give us access to various decision support tools</w:t>
      </w:r>
      <w:r w:rsidRPr="00C41CB7" w:rsidR="002D76A5">
        <w:t>. T</w:t>
      </w:r>
      <w:r w:rsidRPr="00C41CB7">
        <w:t>hrough life</w:t>
      </w:r>
      <w:r w:rsidRPr="00C41CB7" w:rsidR="002D76A5">
        <w:t>,</w:t>
      </w:r>
      <w:r w:rsidRPr="00C41CB7" w:rsidR="00A05CB4">
        <w:t xml:space="preserve"> </w:t>
      </w:r>
      <w:r w:rsidRPr="00C41CB7" w:rsidR="002D76A5">
        <w:t>t</w:t>
      </w:r>
      <w:r w:rsidRPr="00C41CB7">
        <w:t xml:space="preserve">hat contract comes out at about £1.8 </w:t>
      </w:r>
      <w:r w:rsidRPr="00C41CB7" w:rsidR="002D76A5">
        <w:t>b</w:t>
      </w:r>
      <w:r w:rsidRPr="00C41CB7">
        <w:t>illion, which starts</w:t>
      </w:r>
      <w:r w:rsidRPr="00C41CB7" w:rsidR="002D76A5">
        <w:t xml:space="preserve"> rolling out </w:t>
      </w:r>
      <w:r w:rsidRPr="00C41CB7">
        <w:t>from the back end of next year.</w:t>
      </w:r>
      <w:r w:rsidRPr="00C41CB7" w:rsidR="002D76A5">
        <w:t xml:space="preserve"> T</w:t>
      </w:r>
      <w:r w:rsidRPr="00C41CB7">
        <w:t xml:space="preserve">he £2.5 billion that is in the </w:t>
      </w:r>
      <w:r w:rsidRPr="00C41CB7" w:rsidR="00EE39A3">
        <w:t>NAO Report</w:t>
      </w:r>
      <w:r w:rsidRPr="00C41CB7">
        <w:t xml:space="preserve"> is</w:t>
      </w:r>
      <w:r w:rsidRPr="00C41CB7" w:rsidR="002D76A5">
        <w:t>, I think,</w:t>
      </w:r>
      <w:r w:rsidRPr="00C41CB7">
        <w:t xml:space="preserve"> an aggregate of a number of different buckets of money, including bridging the gap.</w:t>
      </w:r>
    </w:p>
    <w:p w:rsidR="002D76A5" w:rsidRPr="00C41CB7" w:rsidP="00F40B1C">
      <w:pPr>
        <w:pStyle w:val="Question"/>
      </w:pPr>
      <w:sdt>
        <w:sdtPr>
          <w:alias w:val="Member"/>
          <w:tag w:val="&lt;Member mnisId='1524' dodsId='35914'&gt;"/>
          <w:id w:val="-1388259889"/>
          <w:placeholder>
            <w:docPart w:val="DefaultPlaceholder_-1854013440"/>
          </w:placeholder>
          <w:richText/>
        </w:sdtPr>
        <w:sdtContent>
          <w:r w:rsidRPr="00C41CB7">
            <w:rPr>
              <w:b/>
            </w:rPr>
            <w:t>Chair:</w:t>
          </w:r>
        </w:sdtContent>
      </w:sdt>
      <w:r w:rsidRPr="00C41CB7">
        <w:t xml:space="preserve"> </w:t>
      </w:r>
      <w:r w:rsidRPr="00C41CB7" w:rsidR="00F40B1C">
        <w:t>Tom Mc</w:t>
      </w:r>
      <w:r w:rsidRPr="00C41CB7">
        <w:t>D</w:t>
      </w:r>
      <w:r w:rsidRPr="00C41CB7" w:rsidR="00F40B1C">
        <w:t>onald, just clarify</w:t>
      </w:r>
      <w:r w:rsidRPr="00C41CB7" w:rsidR="00A05CB4">
        <w:t xml:space="preserve"> that that is</w:t>
      </w:r>
      <w:r w:rsidRPr="00C41CB7" w:rsidR="00F40B1C">
        <w:t xml:space="preserve"> what is in that bucket</w:t>
      </w:r>
      <w:r w:rsidRPr="00C41CB7" w:rsidR="00A05CB4">
        <w:t>.</w:t>
      </w:r>
    </w:p>
    <w:p w:rsidR="00F40B1C" w:rsidRPr="00C41CB7" w:rsidP="002D76A5">
      <w:pPr>
        <w:pStyle w:val="Answer"/>
      </w:pPr>
      <w:sdt>
        <w:sdtPr>
          <w:alias w:val="Witness"/>
          <w:id w:val="-373006471"/>
          <w:placeholder>
            <w:docPart w:val="27411F5F27A148239E72B2C529DD44B1"/>
          </w:placeholder>
          <w:richText/>
        </w:sdtPr>
        <w:sdtContent>
          <w:r w:rsidRPr="00C41CB7" w:rsidR="002D76A5">
            <w:rPr>
              <w:b/>
              <w:i/>
              <w:iCs/>
            </w:rPr>
            <w:t>Tom McDonald:</w:t>
          </w:r>
        </w:sdtContent>
      </w:sdt>
      <w:r w:rsidRPr="00C41CB7">
        <w:t xml:space="preserve"> </w:t>
      </w:r>
      <w:r w:rsidRPr="00C41CB7" w:rsidR="002D76A5">
        <w:t>Yes.</w:t>
      </w:r>
    </w:p>
    <w:p w:rsidR="00F40B1C" w:rsidRPr="00C41CB7" w:rsidP="002D76A5">
      <w:pPr>
        <w:pStyle w:val="Answer"/>
      </w:pPr>
      <w:sdt>
        <w:sdtPr>
          <w:alias w:val="Witness"/>
          <w:id w:val="-462502524"/>
          <w:placeholder>
            <w:docPart w:val="DefaultPlaceholder_-1854013440"/>
          </w:placeholder>
          <w:richText/>
        </w:sdtPr>
        <w:sdtContent>
          <w:r w:rsidRPr="00C41CB7" w:rsidR="00D84977">
            <w:rPr>
              <w:b/>
              <w:i/>
            </w:rPr>
            <w:t>Andy Kyte:</w:t>
          </w:r>
        </w:sdtContent>
      </w:sdt>
      <w:r w:rsidRPr="00C41CB7" w:rsidR="002D76A5">
        <w:t xml:space="preserve"> </w:t>
      </w:r>
      <w:r w:rsidRPr="00C41CB7">
        <w:t>I can lay that out for you</w:t>
      </w:r>
      <w:r w:rsidRPr="00C41CB7" w:rsidR="002D76A5">
        <w:t xml:space="preserve"> in a separate answer, if you would like,</w:t>
      </w:r>
      <w:r w:rsidRPr="00C41CB7">
        <w:t xml:space="preserve"> </w:t>
      </w:r>
      <w:r w:rsidRPr="00C41CB7" w:rsidR="002D76A5">
        <w:t xml:space="preserve">but it </w:t>
      </w:r>
      <w:r w:rsidRPr="00C41CB7">
        <w:t xml:space="preserve">is an aggregate of a number of different pieces of </w:t>
      </w:r>
      <w:r w:rsidRPr="00C41CB7" w:rsidR="002D76A5">
        <w:t>activity</w:t>
      </w:r>
      <w:r w:rsidRPr="00C41CB7">
        <w:t>.</w:t>
      </w:r>
    </w:p>
    <w:p w:rsidR="00F40B1C" w:rsidRPr="00C41CB7" w:rsidP="00F40B1C">
      <w:pPr>
        <w:pStyle w:val="Question"/>
      </w:pPr>
      <w:sdt>
        <w:sdtPr>
          <w:alias w:val="Member"/>
          <w:tag w:val="&lt;Member mnisId='249' dodsId='25708'&gt;"/>
          <w:id w:val="-1209564099"/>
          <w:placeholder>
            <w:docPart w:val="DefaultPlaceholder_-1854013440"/>
          </w:placeholder>
          <w:richText/>
        </w:sdtPr>
        <w:sdtContent>
          <w:r w:rsidRPr="00C41CB7" w:rsidR="002D76A5">
            <w:rPr>
              <w:b/>
            </w:rPr>
            <w:t>Sir Geoffrey Clifton-Brown:</w:t>
          </w:r>
        </w:sdtContent>
      </w:sdt>
      <w:r w:rsidRPr="00C41CB7" w:rsidR="002D76A5">
        <w:t xml:space="preserve"> </w:t>
      </w:r>
      <w:r w:rsidRPr="00C41CB7">
        <w:t>What concerns me about this transformation</w:t>
      </w:r>
      <w:r w:rsidRPr="00C41CB7" w:rsidR="002D76A5">
        <w:t>—</w:t>
      </w:r>
      <w:r w:rsidRPr="00C41CB7">
        <w:t>and</w:t>
      </w:r>
      <w:r w:rsidRPr="00C41CB7" w:rsidR="002D76A5">
        <w:t xml:space="preserve"> </w:t>
      </w:r>
      <w:r w:rsidRPr="00C41CB7">
        <w:t>it is good news that you are thinking about how to do it</w:t>
      </w:r>
      <w:r w:rsidRPr="00C41CB7" w:rsidR="002D76A5">
        <w:t>—</w:t>
      </w:r>
      <w:r w:rsidRPr="00C41CB7">
        <w:t>is</w:t>
      </w:r>
      <w:r w:rsidRPr="00C41CB7" w:rsidR="002D76A5">
        <w:t xml:space="preserve"> </w:t>
      </w:r>
      <w:r w:rsidRPr="00C41CB7">
        <w:t>that here we are</w:t>
      </w:r>
      <w:r w:rsidRPr="00C41CB7" w:rsidR="002D76A5">
        <w:t xml:space="preserve"> and it</w:t>
      </w:r>
      <w:r w:rsidRPr="00C41CB7">
        <w:t xml:space="preserve"> is </w:t>
      </w:r>
      <w:r w:rsidRPr="00C41CB7" w:rsidR="002D76A5">
        <w:t xml:space="preserve">not </w:t>
      </w:r>
      <w:r w:rsidRPr="00C41CB7">
        <w:t xml:space="preserve">due to come </w:t>
      </w:r>
      <w:r w:rsidRPr="00C41CB7" w:rsidR="002D76A5">
        <w:t xml:space="preserve">fully </w:t>
      </w:r>
      <w:r w:rsidRPr="00C41CB7">
        <w:t>into effect</w:t>
      </w:r>
      <w:r w:rsidRPr="00C41CB7" w:rsidR="002D76A5">
        <w:t>, t</w:t>
      </w:r>
      <w:r w:rsidRPr="00C41CB7" w:rsidR="00EE39A3">
        <w:t>he Report</w:t>
      </w:r>
      <w:r w:rsidRPr="00C41CB7" w:rsidR="002D76A5">
        <w:t xml:space="preserve"> says</w:t>
      </w:r>
      <w:r w:rsidRPr="00C41CB7" w:rsidR="00A05CB4">
        <w:t>, until 2035</w:t>
      </w:r>
      <w:r w:rsidRPr="00C41CB7" w:rsidR="002D76A5">
        <w:t>.</w:t>
      </w:r>
      <w:r w:rsidRPr="00C41CB7" w:rsidR="00A05CB4">
        <w:t xml:space="preserve"> Well, you will tell us when it is due to come into effect.</w:t>
      </w:r>
    </w:p>
    <w:p w:rsidR="00F40B1C" w:rsidRPr="00C41CB7" w:rsidP="002D76A5">
      <w:pPr>
        <w:pStyle w:val="Answer"/>
      </w:pPr>
      <w:sdt>
        <w:sdtPr>
          <w:alias w:val="Witness"/>
          <w:id w:val="1293255325"/>
          <w:placeholder>
            <w:docPart w:val="DefaultPlaceholder_-1854013440"/>
          </w:placeholder>
          <w:richText/>
        </w:sdtPr>
        <w:sdtContent>
          <w:r w:rsidRPr="00C41CB7" w:rsidR="00D84977">
            <w:rPr>
              <w:b/>
              <w:i/>
            </w:rPr>
            <w:t>Andy Kyte:</w:t>
          </w:r>
        </w:sdtContent>
      </w:sdt>
      <w:r w:rsidRPr="00C41CB7" w:rsidR="002D76A5">
        <w:t xml:space="preserve"> </w:t>
      </w:r>
      <w:r w:rsidRPr="00C41CB7">
        <w:t>It is probably more like 2029</w:t>
      </w:r>
      <w:r w:rsidRPr="00C41CB7" w:rsidR="002D76A5">
        <w:t xml:space="preserve"> or</w:t>
      </w:r>
      <w:r w:rsidRPr="00C41CB7">
        <w:t xml:space="preserve"> 2030 that we will have rolled out all </w:t>
      </w:r>
      <w:r w:rsidRPr="00C41CB7" w:rsidR="002D76A5">
        <w:t xml:space="preserve">of </w:t>
      </w:r>
      <w:r w:rsidRPr="00C41CB7">
        <w:t xml:space="preserve">the software that really matters. </w:t>
      </w:r>
      <w:r w:rsidRPr="00C41CB7" w:rsidR="003272D1">
        <w:t xml:space="preserve">For </w:t>
      </w:r>
      <w:r w:rsidRPr="00C41CB7">
        <w:t xml:space="preserve">all </w:t>
      </w:r>
      <w:r w:rsidRPr="00C41CB7" w:rsidR="00D47B58">
        <w:t xml:space="preserve">of </w:t>
      </w:r>
      <w:r w:rsidRPr="00C41CB7">
        <w:t xml:space="preserve">the ones </w:t>
      </w:r>
      <w:r w:rsidRPr="00C41CB7" w:rsidR="00D47B58">
        <w:t xml:space="preserve">that </w:t>
      </w:r>
      <w:r w:rsidRPr="00C41CB7">
        <w:t>I just refer</w:t>
      </w:r>
      <w:r w:rsidRPr="00C41CB7" w:rsidR="00D47B58">
        <w:t>red</w:t>
      </w:r>
      <w:r w:rsidRPr="00C41CB7">
        <w:t xml:space="preserve"> to</w:t>
      </w:r>
      <w:r w:rsidRPr="00C41CB7" w:rsidR="00D47B58">
        <w:t xml:space="preserve">, </w:t>
      </w:r>
      <w:r w:rsidRPr="00C41CB7">
        <w:t>we have a programme that will deliver that by quarter</w:t>
      </w:r>
      <w:r w:rsidRPr="00C41CB7" w:rsidR="00D47B58">
        <w:t xml:space="preserve"> </w:t>
      </w:r>
      <w:r w:rsidR="001018B1">
        <w:t>1</w:t>
      </w:r>
      <w:r w:rsidRPr="00C41CB7" w:rsidR="00D47B58">
        <w:t xml:space="preserve"> of 20</w:t>
      </w:r>
      <w:r w:rsidRPr="00C41CB7">
        <w:t>29.</w:t>
      </w:r>
      <w:r w:rsidRPr="00C41CB7" w:rsidR="00D47B58">
        <w:t xml:space="preserve"> 20</w:t>
      </w:r>
      <w:r w:rsidRPr="00C41CB7">
        <w:t xml:space="preserve">35 is </w:t>
      </w:r>
      <w:r w:rsidRPr="00C41CB7" w:rsidR="00D47B58">
        <w:t>probably the through life.</w:t>
      </w:r>
    </w:p>
    <w:p w:rsidR="00D47B58" w:rsidRPr="00C41CB7" w:rsidP="00F40B1C">
      <w:pPr>
        <w:pStyle w:val="Question"/>
      </w:pPr>
      <w:sdt>
        <w:sdtPr>
          <w:alias w:val="Member"/>
          <w:tag w:val="&lt;Member mnisId='249' dodsId='25708'&gt;"/>
          <w:id w:val="-1023167787"/>
          <w:placeholder>
            <w:docPart w:val="DefaultPlaceholder_-1854013440"/>
          </w:placeholder>
          <w:richText/>
        </w:sdtPr>
        <w:sdtContent>
          <w:r w:rsidRPr="00C41CB7">
            <w:rPr>
              <w:b/>
            </w:rPr>
            <w:t>Sir Geoffrey Clifton-Brown:</w:t>
          </w:r>
        </w:sdtContent>
      </w:sdt>
      <w:r w:rsidRPr="00C41CB7">
        <w:t xml:space="preserve"> </w:t>
      </w:r>
      <w:r w:rsidRPr="00C41CB7" w:rsidR="002C2EC0">
        <w:t xml:space="preserve">It is the </w:t>
      </w:r>
      <w:r w:rsidRPr="00C41CB7" w:rsidR="00F40B1C">
        <w:t>through life of the contract.</w:t>
      </w:r>
    </w:p>
    <w:p w:rsidR="00D47B58" w:rsidRPr="00C41CB7" w:rsidP="00D47B58">
      <w:pPr>
        <w:pStyle w:val="Answer"/>
      </w:pPr>
      <w:sdt>
        <w:sdtPr>
          <w:alias w:val="Witness"/>
          <w:id w:val="-1134017775"/>
          <w:placeholder>
            <w:docPart w:val="DefaultPlaceholder_-1854013440"/>
          </w:placeholder>
          <w:richText/>
        </w:sdtPr>
        <w:sdtContent>
          <w:r w:rsidRPr="00C41CB7" w:rsidR="00D84977">
            <w:rPr>
              <w:b/>
              <w:i/>
            </w:rPr>
            <w:t>Andy Kyte:</w:t>
          </w:r>
        </w:sdtContent>
      </w:sdt>
      <w:r w:rsidRPr="00C41CB7">
        <w:t xml:space="preserve"> T</w:t>
      </w:r>
      <w:r w:rsidRPr="00C41CB7" w:rsidR="00F40B1C">
        <w:t>here is no contract, but</w:t>
      </w:r>
      <w:r w:rsidRPr="00C41CB7" w:rsidR="002C2EC0">
        <w:t xml:space="preserve"> the</w:t>
      </w:r>
      <w:r w:rsidRPr="00C41CB7" w:rsidR="00F40B1C">
        <w:t xml:space="preserve"> through life of the programme</w:t>
      </w:r>
      <w:r w:rsidRPr="00C41CB7">
        <w:t>.</w:t>
      </w:r>
    </w:p>
    <w:p w:rsidR="00F40B1C" w:rsidRPr="00C41CB7" w:rsidP="00D47B58">
      <w:pPr>
        <w:pStyle w:val="Question"/>
      </w:pPr>
      <w:sdt>
        <w:sdtPr>
          <w:alias w:val="Member"/>
          <w:tag w:val="&lt;Member mnisId='249' dodsId='25708'&gt;"/>
          <w:id w:val="-1730450972"/>
          <w:placeholder>
            <w:docPart w:val="DefaultPlaceholder_-1854013440"/>
          </w:placeholder>
          <w:richText/>
        </w:sdtPr>
        <w:sdtContent>
          <w:r w:rsidRPr="00C41CB7" w:rsidR="00D47B58">
            <w:rPr>
              <w:b/>
            </w:rPr>
            <w:t>Sir Geoffrey Clifton-Brown:</w:t>
          </w:r>
        </w:sdtContent>
      </w:sdt>
      <w:r w:rsidRPr="00C41CB7" w:rsidR="00D47B58">
        <w:t xml:space="preserve"> I think it said that there will be a contract—or several contracts.</w:t>
      </w:r>
    </w:p>
    <w:p w:rsidR="00F40B1C" w:rsidRPr="00C41CB7" w:rsidP="00D47B58">
      <w:pPr>
        <w:pStyle w:val="Answer"/>
      </w:pPr>
      <w:sdt>
        <w:sdtPr>
          <w:alias w:val="Witness"/>
          <w:id w:val="1873426356"/>
          <w:placeholder>
            <w:docPart w:val="DefaultPlaceholder_-1854013440"/>
          </w:placeholder>
          <w:richText/>
        </w:sdtPr>
        <w:sdtContent>
          <w:r w:rsidRPr="00C41CB7" w:rsidR="00D84977">
            <w:rPr>
              <w:b/>
              <w:i/>
            </w:rPr>
            <w:t>Andy Kyte:</w:t>
          </w:r>
        </w:sdtContent>
      </w:sdt>
      <w:r w:rsidRPr="00C41CB7" w:rsidR="00D47B58">
        <w:t xml:space="preserve"> </w:t>
      </w:r>
      <w:r w:rsidRPr="00C41CB7">
        <w:t>Several, yes, and that is the point.</w:t>
      </w:r>
      <w:r w:rsidRPr="00C41CB7" w:rsidR="00D47B58">
        <w:t xml:space="preserve"> </w:t>
      </w:r>
      <w:r w:rsidRPr="00C41CB7">
        <w:t xml:space="preserve">We have divided this thematically and will take them to the market in lots. </w:t>
      </w:r>
      <w:r w:rsidRPr="00C41CB7" w:rsidR="00D47B58">
        <w:t>T</w:t>
      </w:r>
      <w:r w:rsidRPr="00C41CB7">
        <w:t xml:space="preserve">he first one that is out to the market at the moment is the competition for the engineering support and asset management software. </w:t>
      </w:r>
      <w:r w:rsidRPr="00C41CB7" w:rsidR="00D47B58">
        <w:t>T</w:t>
      </w:r>
      <w:r w:rsidRPr="00C41CB7">
        <w:t>hat is currently out on competition.</w:t>
      </w:r>
    </w:p>
    <w:p w:rsidR="00F40B1C" w:rsidRPr="00C41CB7" w:rsidP="00F40B1C">
      <w:pPr>
        <w:pStyle w:val="Question"/>
      </w:pPr>
      <w:sdt>
        <w:sdtPr>
          <w:alias w:val="Member"/>
          <w:tag w:val="&lt;Member mnisId='249' dodsId='25708'&gt;"/>
          <w:id w:val="1329483554"/>
          <w:placeholder>
            <w:docPart w:val="DefaultPlaceholder_-1854013440"/>
          </w:placeholder>
          <w:richText/>
        </w:sdtPr>
        <w:sdtContent>
          <w:r w:rsidRPr="00C41CB7" w:rsidR="00D47B58">
            <w:rPr>
              <w:b/>
            </w:rPr>
            <w:t>Sir Geoffrey Clifton-Brown:</w:t>
          </w:r>
        </w:sdtContent>
      </w:sdt>
      <w:r w:rsidRPr="00C41CB7" w:rsidR="00D47B58">
        <w:t xml:space="preserve"> H</w:t>
      </w:r>
      <w:r w:rsidRPr="00C41CB7">
        <w:t xml:space="preserve">ow does that dovetail in with figure </w:t>
      </w:r>
      <w:r w:rsidRPr="00C41CB7" w:rsidR="00D47B58">
        <w:t xml:space="preserve">4, </w:t>
      </w:r>
      <w:r w:rsidRPr="00C41CB7">
        <w:t>and particularly the end of the LCST contract in 2028</w:t>
      </w:r>
      <w:r w:rsidRPr="00C41CB7" w:rsidR="00D47B58">
        <w:t>?</w:t>
      </w:r>
      <w:r w:rsidRPr="00C41CB7">
        <w:t xml:space="preserve"> Presumably</w:t>
      </w:r>
      <w:r w:rsidRPr="00C41CB7" w:rsidR="00D47B58">
        <w:t>,</w:t>
      </w:r>
      <w:r w:rsidRPr="00C41CB7">
        <w:t xml:space="preserve"> that gives you an opportunity to merge that programme</w:t>
      </w:r>
      <w:r w:rsidRPr="00C41CB7" w:rsidR="00D47B58">
        <w:t>—</w:t>
      </w:r>
      <w:r w:rsidRPr="00C41CB7">
        <w:t>future maritime support</w:t>
      </w:r>
      <w:r w:rsidRPr="00C41CB7" w:rsidR="00D47B58">
        <w:t>,</w:t>
      </w:r>
      <w:r w:rsidRPr="00C41CB7">
        <w:t xml:space="preserve"> service provision and </w:t>
      </w:r>
      <w:r w:rsidRPr="00C41CB7" w:rsidR="00D47B58">
        <w:t>HADES—together.</w:t>
      </w:r>
      <w:r w:rsidRPr="00C41CB7">
        <w:t xml:space="preserve"> Is that correct?</w:t>
      </w:r>
    </w:p>
    <w:p w:rsidR="00D47B58" w:rsidRPr="00C41CB7" w:rsidP="00D47B58">
      <w:pPr>
        <w:pStyle w:val="Answer"/>
      </w:pPr>
      <w:sdt>
        <w:sdtPr>
          <w:alias w:val="Witness"/>
          <w:id w:val="-791830732"/>
          <w:placeholder>
            <w:docPart w:val="DefaultPlaceholder_-1854013440"/>
          </w:placeholder>
          <w:richText/>
        </w:sdtPr>
        <w:sdtContent>
          <w:r w:rsidRPr="00C41CB7" w:rsidR="00D84977">
            <w:rPr>
              <w:b/>
              <w:i/>
            </w:rPr>
            <w:t>Andy Kyte:</w:t>
          </w:r>
        </w:sdtContent>
      </w:sdt>
      <w:r w:rsidRPr="00C41CB7">
        <w:t xml:space="preserve"> </w:t>
      </w:r>
      <w:r w:rsidRPr="00C41CB7" w:rsidR="00F40B1C">
        <w:t xml:space="preserve">Yes. </w:t>
      </w:r>
      <w:r w:rsidRPr="00C41CB7">
        <w:t>T</w:t>
      </w:r>
      <w:r w:rsidRPr="00C41CB7" w:rsidR="00F40B1C">
        <w:t>here is a separate programme that I own</w:t>
      </w:r>
      <w:r w:rsidRPr="00C41CB7">
        <w:t>,</w:t>
      </w:r>
      <w:r w:rsidRPr="00C41CB7" w:rsidR="00F40B1C">
        <w:t xml:space="preserve"> </w:t>
      </w:r>
      <w:r w:rsidRPr="00C41CB7">
        <w:t xml:space="preserve">which </w:t>
      </w:r>
      <w:r w:rsidRPr="00C41CB7" w:rsidR="00F40B1C">
        <w:t xml:space="preserve">is </w:t>
      </w:r>
      <w:r w:rsidRPr="00C41CB7">
        <w:t>t</w:t>
      </w:r>
      <w:r w:rsidRPr="00C41CB7" w:rsidR="00F40B1C">
        <w:t xml:space="preserve">he </w:t>
      </w:r>
      <w:r w:rsidRPr="00C41CB7">
        <w:t>f</w:t>
      </w:r>
      <w:r w:rsidRPr="00C41CB7" w:rsidR="00F40B1C">
        <w:t xml:space="preserve">uture </w:t>
      </w:r>
      <w:r w:rsidRPr="00C41CB7">
        <w:t>d</w:t>
      </w:r>
      <w:r w:rsidRPr="00C41CB7" w:rsidR="00F40B1C">
        <w:t xml:space="preserve">efence </w:t>
      </w:r>
      <w:r w:rsidRPr="00C41CB7">
        <w:t>s</w:t>
      </w:r>
      <w:r w:rsidRPr="00C41CB7" w:rsidR="00F40B1C">
        <w:t xml:space="preserve">upport </w:t>
      </w:r>
      <w:r w:rsidRPr="00C41CB7">
        <w:t>s</w:t>
      </w:r>
      <w:r w:rsidRPr="00C41CB7" w:rsidR="00F40B1C">
        <w:t>ervices contract</w:t>
      </w:r>
      <w:r w:rsidRPr="00C41CB7">
        <w:t xml:space="preserve">, or FDSS, as </w:t>
      </w:r>
      <w:r w:rsidRPr="00C41CB7" w:rsidR="00F40B1C">
        <w:t xml:space="preserve">it is </w:t>
      </w:r>
      <w:r w:rsidRPr="00C41CB7">
        <w:t xml:space="preserve">helpfully </w:t>
      </w:r>
      <w:r w:rsidRPr="00C41CB7" w:rsidR="00F40B1C">
        <w:t xml:space="preserve">known. </w:t>
      </w:r>
      <w:r w:rsidRPr="00C41CB7">
        <w:t xml:space="preserve">It has two real </w:t>
      </w:r>
      <w:r w:rsidRPr="00C41CB7" w:rsidR="00F40B1C">
        <w:t>purposes</w:t>
      </w:r>
      <w:r w:rsidRPr="00C41CB7">
        <w:t>.</w:t>
      </w:r>
      <w:r w:rsidRPr="00C41CB7" w:rsidR="00F40B1C">
        <w:t xml:space="preserve"> One is to replace LCST when</w:t>
      </w:r>
      <w:r w:rsidRPr="00C41CB7">
        <w:t xml:space="preserve"> </w:t>
      </w:r>
      <w:r w:rsidRPr="00C41CB7" w:rsidR="00F40B1C">
        <w:t>that contract comes to an end</w:t>
      </w:r>
      <w:r w:rsidRPr="00C41CB7" w:rsidR="00E356CE">
        <w:t>, as you say,</w:t>
      </w:r>
      <w:r w:rsidRPr="00C41CB7" w:rsidR="00F40B1C">
        <w:t xml:space="preserve"> in 2028. </w:t>
      </w:r>
      <w:r w:rsidRPr="00C41CB7">
        <w:t>Y</w:t>
      </w:r>
      <w:r w:rsidRPr="00C41CB7" w:rsidR="00F40B1C">
        <w:t xml:space="preserve">ou </w:t>
      </w:r>
      <w:r w:rsidRPr="00C41CB7">
        <w:t xml:space="preserve">could also </w:t>
      </w:r>
      <w:r w:rsidRPr="00C41CB7" w:rsidR="00F40B1C">
        <w:t xml:space="preserve">describe it as a once-in-a-generation opportunity to bring all of those contracts that are in the </w:t>
      </w:r>
      <w:r w:rsidRPr="00C41CB7" w:rsidR="00EE39A3">
        <w:t>NAO Report</w:t>
      </w:r>
      <w:r w:rsidRPr="00C41CB7" w:rsidR="00F40B1C">
        <w:t xml:space="preserve"> between 2026 </w:t>
      </w:r>
      <w:r w:rsidRPr="00C41CB7" w:rsidR="00E356CE">
        <w:t>and</w:t>
      </w:r>
      <w:r w:rsidRPr="00C41CB7" w:rsidR="00F40B1C">
        <w:t xml:space="preserve"> 202</w:t>
      </w:r>
      <w:r w:rsidRPr="00C41CB7">
        <w:t>8</w:t>
      </w:r>
      <w:r w:rsidRPr="00C41CB7" w:rsidR="00F40B1C">
        <w:t xml:space="preserve"> into a single programme.</w:t>
      </w:r>
    </w:p>
    <w:p w:rsidR="00D47B58" w:rsidRPr="00C41CB7" w:rsidP="00D47B58">
      <w:pPr>
        <w:pStyle w:val="Answer"/>
      </w:pPr>
      <w:r w:rsidRPr="00C41CB7">
        <w:t>T</w:t>
      </w:r>
      <w:r w:rsidRPr="00C41CB7" w:rsidR="00F40B1C">
        <w:t xml:space="preserve">here is the opportunity to </w:t>
      </w:r>
      <w:r w:rsidRPr="00C41CB7">
        <w:t xml:space="preserve">cohere and to </w:t>
      </w:r>
      <w:r w:rsidRPr="00C41CB7" w:rsidR="00F40B1C">
        <w:t>right</w:t>
      </w:r>
      <w:r w:rsidRPr="00C41CB7">
        <w:t>-</w:t>
      </w:r>
      <w:r w:rsidRPr="00C41CB7" w:rsidR="00F40B1C">
        <w:t xml:space="preserve">size those programmes. </w:t>
      </w:r>
      <w:r w:rsidRPr="00C41CB7" w:rsidR="00D01E84">
        <w:t>In</w:t>
      </w:r>
      <w:r w:rsidRPr="00C41CB7">
        <w:t xml:space="preserve"> a</w:t>
      </w:r>
      <w:r w:rsidRPr="00C41CB7" w:rsidR="00F40B1C">
        <w:t xml:space="preserve"> lot of those programmes</w:t>
      </w:r>
      <w:r w:rsidRPr="00C41CB7">
        <w:t>,</w:t>
      </w:r>
      <w:r w:rsidRPr="00C41CB7" w:rsidR="00F40B1C">
        <w:t xml:space="preserve"> contracts were written and placed for a world in which we were looking much more at efficiency</w:t>
      </w:r>
      <w:r w:rsidRPr="00C41CB7">
        <w:t>,</w:t>
      </w:r>
      <w:r w:rsidRPr="00C41CB7" w:rsidR="00F40B1C">
        <w:t xml:space="preserve"> value for money </w:t>
      </w:r>
      <w:r w:rsidRPr="00C41CB7">
        <w:t xml:space="preserve">and </w:t>
      </w:r>
      <w:r w:rsidRPr="00C41CB7" w:rsidR="00F40B1C">
        <w:t xml:space="preserve">just in time, whereas we are now looking at something </w:t>
      </w:r>
      <w:r w:rsidRPr="00C41CB7" w:rsidR="00D01E84">
        <w:t>to be</w:t>
      </w:r>
      <w:r w:rsidRPr="00C41CB7">
        <w:t xml:space="preserve"> </w:t>
      </w:r>
      <w:r w:rsidRPr="00C41CB7" w:rsidR="00F40B1C">
        <w:t>much more just in case</w:t>
      </w:r>
      <w:r w:rsidRPr="00C41CB7" w:rsidR="00D01E84">
        <w:t>,</w:t>
      </w:r>
      <w:r w:rsidRPr="00C41CB7" w:rsidR="00F40B1C">
        <w:t xml:space="preserve"> much more resilient </w:t>
      </w:r>
      <w:r w:rsidRPr="00C41CB7" w:rsidR="00B556FE">
        <w:t xml:space="preserve">and </w:t>
      </w:r>
      <w:r w:rsidRPr="00C41CB7" w:rsidR="00F40B1C">
        <w:t>able to do warfighting as opposed to just operate.</w:t>
      </w:r>
    </w:p>
    <w:p w:rsidR="00D47B58" w:rsidRPr="00C41CB7" w:rsidP="00D47B58">
      <w:pPr>
        <w:pStyle w:val="Answer"/>
      </w:pPr>
      <w:r w:rsidRPr="00C41CB7">
        <w:t>T</w:t>
      </w:r>
      <w:r w:rsidRPr="00C41CB7" w:rsidR="00F40B1C">
        <w:t xml:space="preserve">hat is all coming together in that window, which provides us with an opportunity to bring that all together. We take </w:t>
      </w:r>
      <w:r w:rsidRPr="00C41CB7">
        <w:t xml:space="preserve">our strategic outline business case </w:t>
      </w:r>
      <w:r w:rsidRPr="00C41CB7" w:rsidR="00F40B1C">
        <w:t xml:space="preserve">to the </w:t>
      </w:r>
      <w:r w:rsidRPr="00C41CB7" w:rsidR="008F143D">
        <w:t>investment approvals committee</w:t>
      </w:r>
      <w:r w:rsidRPr="00C41CB7" w:rsidR="00F40B1C">
        <w:t xml:space="preserve"> later this month to get approval to take that forward, because we are currently in the concept phase.</w:t>
      </w:r>
      <w:r w:rsidRPr="00C41CB7">
        <w:t xml:space="preserve"> T</w:t>
      </w:r>
      <w:r w:rsidRPr="00C41CB7" w:rsidR="00F40B1C">
        <w:t>hat is the aspiration to do that.</w:t>
      </w:r>
    </w:p>
    <w:p w:rsidR="00F40B1C" w:rsidRPr="00C41CB7" w:rsidP="00D47B58">
      <w:pPr>
        <w:pStyle w:val="Question"/>
      </w:pPr>
      <w:sdt>
        <w:sdtPr>
          <w:alias w:val="Member"/>
          <w:tag w:val="&lt;Member mnisId='249' dodsId='25708'&gt;"/>
          <w:id w:val="326258970"/>
          <w:placeholder>
            <w:docPart w:val="DefaultPlaceholder_-1854013440"/>
          </w:placeholder>
          <w:richText/>
        </w:sdtPr>
        <w:sdtContent>
          <w:r w:rsidRPr="00C41CB7" w:rsidR="00D47B58">
            <w:rPr>
              <w:b/>
            </w:rPr>
            <w:t>Sir Geoffrey Clifton-Brown:</w:t>
          </w:r>
        </w:sdtContent>
      </w:sdt>
      <w:r w:rsidRPr="00C41CB7" w:rsidR="00D47B58">
        <w:t xml:space="preserve"> Those are two huge bits of work.</w:t>
      </w:r>
    </w:p>
    <w:p w:rsidR="00F40B1C" w:rsidRPr="00C41CB7" w:rsidP="00D47B58">
      <w:pPr>
        <w:pStyle w:val="Answer"/>
      </w:pPr>
      <w:sdt>
        <w:sdtPr>
          <w:alias w:val="Witness"/>
          <w:id w:val="290719845"/>
          <w:placeholder>
            <w:docPart w:val="DefaultPlaceholder_-1854013440"/>
          </w:placeholder>
          <w:richText/>
        </w:sdtPr>
        <w:sdtContent>
          <w:r w:rsidRPr="00C41CB7" w:rsidR="00D84977">
            <w:rPr>
              <w:b/>
              <w:i/>
            </w:rPr>
            <w:t>Andy Kyte:</w:t>
          </w:r>
        </w:sdtContent>
      </w:sdt>
      <w:r w:rsidRPr="00C41CB7" w:rsidR="00D47B58">
        <w:t xml:space="preserve"> Yes, they are.</w:t>
      </w:r>
    </w:p>
    <w:p w:rsidR="00D47B58" w:rsidRPr="00C41CB7" w:rsidP="00D47B58">
      <w:pPr>
        <w:pStyle w:val="Question"/>
      </w:pPr>
      <w:sdt>
        <w:sdtPr>
          <w:alias w:val="Member"/>
          <w:tag w:val="&lt;Member mnisId='249' dodsId='25708'&gt;"/>
          <w:id w:val="-1349405586"/>
          <w:placeholder>
            <w:docPart w:val="DefaultPlaceholder_-1854013440"/>
          </w:placeholder>
          <w:richText/>
        </w:sdtPr>
        <w:sdtContent>
          <w:r w:rsidRPr="00C41CB7">
            <w:rPr>
              <w:b/>
            </w:rPr>
            <w:t>Sir Geoffrey Clifton-Brown:</w:t>
          </w:r>
        </w:sdtContent>
      </w:sdt>
      <w:r w:rsidRPr="00C41CB7">
        <w:t xml:space="preserve"> W</w:t>
      </w:r>
      <w:r w:rsidRPr="00C41CB7" w:rsidR="00F40B1C">
        <w:t xml:space="preserve">hat consultants do you </w:t>
      </w:r>
      <w:r w:rsidRPr="00C41CB7">
        <w:t>e</w:t>
      </w:r>
      <w:r w:rsidRPr="00C41CB7" w:rsidR="00F40B1C">
        <w:t>mpl</w:t>
      </w:r>
      <w:r w:rsidRPr="00C41CB7">
        <w:t>o</w:t>
      </w:r>
      <w:r w:rsidRPr="00C41CB7" w:rsidR="00F40B1C">
        <w:t>y to give you advice on</w:t>
      </w:r>
      <w:r w:rsidRPr="00C41CB7">
        <w:t xml:space="preserve"> this? T</w:t>
      </w:r>
      <w:r w:rsidRPr="00C41CB7" w:rsidR="00F40B1C">
        <w:t>his is very fast-moving technology in both fields</w:t>
      </w:r>
      <w:r w:rsidRPr="00C41CB7">
        <w:t>, so</w:t>
      </w:r>
      <w:r w:rsidRPr="00C41CB7" w:rsidR="00F40B1C">
        <w:t xml:space="preserve"> </w:t>
      </w:r>
      <w:r w:rsidRPr="00C41CB7">
        <w:t>h</w:t>
      </w:r>
      <w:r w:rsidRPr="00C41CB7" w:rsidR="00F40B1C">
        <w:t xml:space="preserve">ow do you make sure that you, </w:t>
      </w:r>
      <w:r w:rsidRPr="00C41CB7">
        <w:t xml:space="preserve">as </w:t>
      </w:r>
      <w:r w:rsidRPr="00C41CB7" w:rsidR="00F40B1C">
        <w:t>the person in charge of this whole programme, have advice that is as up</w:t>
      </w:r>
      <w:r w:rsidRPr="00C41CB7" w:rsidR="008F143D">
        <w:t xml:space="preserve"> </w:t>
      </w:r>
      <w:r w:rsidRPr="00C41CB7" w:rsidR="00F40B1C">
        <w:t>to</w:t>
      </w:r>
      <w:r w:rsidRPr="00C41CB7" w:rsidR="008F143D">
        <w:t xml:space="preserve"> </w:t>
      </w:r>
      <w:r w:rsidRPr="00C41CB7" w:rsidR="00F40B1C">
        <w:t>date as it possibly can be</w:t>
      </w:r>
      <w:r w:rsidRPr="00C41CB7">
        <w:t>?</w:t>
      </w:r>
    </w:p>
    <w:p w:rsidR="00D47B58" w:rsidRPr="00C41CB7" w:rsidP="00D47B58">
      <w:pPr>
        <w:pStyle w:val="Answer"/>
      </w:pPr>
      <w:sdt>
        <w:sdtPr>
          <w:alias w:val="Witness"/>
          <w:id w:val="-551235843"/>
          <w:placeholder>
            <w:docPart w:val="DefaultPlaceholder_-1854013440"/>
          </w:placeholder>
          <w:richText/>
        </w:sdtPr>
        <w:sdtContent>
          <w:r w:rsidRPr="00C41CB7" w:rsidR="00D84977">
            <w:rPr>
              <w:b/>
              <w:i/>
            </w:rPr>
            <w:t>Andy Kyte:</w:t>
          </w:r>
        </w:sdtContent>
      </w:sdt>
      <w:r w:rsidRPr="00C41CB7">
        <w:t xml:space="preserve"> For t</w:t>
      </w:r>
      <w:r w:rsidRPr="00C41CB7" w:rsidR="00F40B1C">
        <w:t>he digital modernisation piece</w:t>
      </w:r>
      <w:r w:rsidRPr="00C41CB7">
        <w:t xml:space="preserve">, as I said to Mr Francois, </w:t>
      </w:r>
      <w:r w:rsidRPr="00C41CB7" w:rsidR="00F40B1C">
        <w:t>we have a delivery support partner on contract</w:t>
      </w:r>
      <w:r w:rsidRPr="00C41CB7">
        <w:t>.</w:t>
      </w:r>
      <w:r w:rsidRPr="00C41CB7" w:rsidR="00F40B1C">
        <w:t xml:space="preserve"> </w:t>
      </w:r>
      <w:r w:rsidRPr="00C41CB7">
        <w:t>T</w:t>
      </w:r>
      <w:r w:rsidRPr="00C41CB7" w:rsidR="00F40B1C">
        <w:t>hat is a company called Content</w:t>
      </w:r>
      <w:r w:rsidRPr="00C41CB7">
        <w:t>+</w:t>
      </w:r>
      <w:r w:rsidRPr="00C41CB7" w:rsidR="00F40B1C">
        <w:t xml:space="preserve">Cloud, supported by Accenture and PA Consulting. </w:t>
      </w:r>
      <w:r w:rsidRPr="00C41CB7">
        <w:t>T</w:t>
      </w:r>
      <w:r w:rsidRPr="00C41CB7" w:rsidR="00F40B1C">
        <w:t xml:space="preserve">hat external advice at the delivery level comes from there. I am currently looking at bringing </w:t>
      </w:r>
      <w:r w:rsidRPr="00C41CB7">
        <w:t xml:space="preserve">in </w:t>
      </w:r>
      <w:r w:rsidRPr="00C41CB7" w:rsidR="00F40B1C">
        <w:t>a digital non-executive director who was a CIO in both the private and public sector, and we will bring that experience to give me personal support.</w:t>
      </w:r>
    </w:p>
    <w:p w:rsidR="00F40B1C" w:rsidRPr="00C41CB7" w:rsidP="00D47B58">
      <w:pPr>
        <w:pStyle w:val="Answer"/>
      </w:pPr>
      <w:r w:rsidRPr="00C41CB7">
        <w:t xml:space="preserve">On the future </w:t>
      </w:r>
      <w:r w:rsidRPr="00C41CB7" w:rsidR="00D47B58">
        <w:t>d</w:t>
      </w:r>
      <w:r w:rsidRPr="00C41CB7">
        <w:t xml:space="preserve">efence </w:t>
      </w:r>
      <w:r w:rsidRPr="00C41CB7" w:rsidR="00D47B58">
        <w:t>s</w:t>
      </w:r>
      <w:r w:rsidRPr="00C41CB7">
        <w:t xml:space="preserve">upport </w:t>
      </w:r>
      <w:r w:rsidRPr="00C41CB7" w:rsidR="00D47B58">
        <w:t>s</w:t>
      </w:r>
      <w:r w:rsidRPr="00C41CB7">
        <w:t>ervices contract, we will have to go out to the market to bring in external advice</w:t>
      </w:r>
      <w:r w:rsidRPr="00C41CB7" w:rsidR="00D47B58">
        <w:t>.</w:t>
      </w:r>
      <w:r w:rsidRPr="00C41CB7">
        <w:t xml:space="preserve"> </w:t>
      </w:r>
      <w:r w:rsidRPr="00C41CB7" w:rsidR="00D47B58">
        <w:t>I</w:t>
      </w:r>
      <w:r w:rsidRPr="00C41CB7">
        <w:t>f we get through the approvals committee later this month</w:t>
      </w:r>
      <w:r w:rsidRPr="00C41CB7" w:rsidR="00D47B58">
        <w:t xml:space="preserve">, </w:t>
      </w:r>
      <w:r w:rsidRPr="00C41CB7">
        <w:t xml:space="preserve">I </w:t>
      </w:r>
      <w:r w:rsidRPr="00C41CB7" w:rsidR="0090262D">
        <w:t xml:space="preserve">will </w:t>
      </w:r>
      <w:r w:rsidRPr="00C41CB7">
        <w:t xml:space="preserve">be putting in </w:t>
      </w:r>
      <w:r w:rsidRPr="00C41CB7" w:rsidR="00D47B58">
        <w:t xml:space="preserve">a </w:t>
      </w:r>
      <w:r w:rsidRPr="00C41CB7">
        <w:t>case to bring in external assistance</w:t>
      </w:r>
      <w:r w:rsidRPr="00C41CB7" w:rsidR="00D47B58">
        <w:t>,</w:t>
      </w:r>
      <w:r w:rsidRPr="00C41CB7">
        <w:t xml:space="preserve"> because you are absolutely right</w:t>
      </w:r>
      <w:r w:rsidRPr="00C41CB7" w:rsidR="00D47B58">
        <w:t xml:space="preserve"> that w</w:t>
      </w:r>
      <w:r w:rsidRPr="00C41CB7">
        <w:t xml:space="preserve">e would need to bring </w:t>
      </w:r>
      <w:r w:rsidRPr="00C41CB7" w:rsidR="00D47B58">
        <w:t xml:space="preserve">in </w:t>
      </w:r>
      <w:r w:rsidRPr="00C41CB7">
        <w:t>external supply chain contracting advice to keep us on the right track.</w:t>
      </w:r>
    </w:p>
    <w:p w:rsidR="00D47B58" w:rsidRPr="00C41CB7" w:rsidP="00F40B1C">
      <w:pPr>
        <w:pStyle w:val="Question"/>
      </w:pPr>
      <w:sdt>
        <w:sdtPr>
          <w:alias w:val="Member"/>
          <w:tag w:val="&lt;Member mnisId='249' dodsId='25708'&gt;"/>
          <w:id w:val="1193501244"/>
          <w:placeholder>
            <w:docPart w:val="DefaultPlaceholder_-1854013440"/>
          </w:placeholder>
          <w:richText/>
        </w:sdtPr>
        <w:sdtContent>
          <w:r w:rsidRPr="00C41CB7">
            <w:rPr>
              <w:b/>
            </w:rPr>
            <w:t>Sir Geoffrey Clifton-Brown:</w:t>
          </w:r>
        </w:sdtContent>
      </w:sdt>
      <w:r w:rsidRPr="00C41CB7">
        <w:t xml:space="preserve"> </w:t>
      </w:r>
      <w:r w:rsidRPr="00C41CB7" w:rsidR="00F40B1C">
        <w:t>Others will ask about st</w:t>
      </w:r>
      <w:r w:rsidRPr="00C41CB7">
        <w:t>a</w:t>
      </w:r>
      <w:r w:rsidRPr="00C41CB7" w:rsidR="00F40B1C">
        <w:t>ff that you retain. I do not want to go into that at the moment</w:t>
      </w:r>
      <w:r w:rsidRPr="00C41CB7">
        <w:t>.</w:t>
      </w:r>
      <w:r w:rsidRPr="00C41CB7" w:rsidR="00F40B1C">
        <w:t xml:space="preserve"> Mr Williams</w:t>
      </w:r>
      <w:r w:rsidRPr="00C41CB7">
        <w:t>,</w:t>
      </w:r>
      <w:r w:rsidRPr="00C41CB7" w:rsidR="00F40B1C">
        <w:t xml:space="preserve"> </w:t>
      </w:r>
      <w:r w:rsidRPr="00C41CB7">
        <w:t>y</w:t>
      </w:r>
      <w:r w:rsidRPr="00C41CB7" w:rsidR="00F40B1C">
        <w:t xml:space="preserve">ou can hear the Committee’s unhappiness </w:t>
      </w:r>
      <w:r w:rsidRPr="00C41CB7">
        <w:t xml:space="preserve">at having </w:t>
      </w:r>
      <w:r w:rsidRPr="00C41CB7" w:rsidR="00F40B1C">
        <w:t xml:space="preserve">let this Boeing contract </w:t>
      </w:r>
      <w:r w:rsidRPr="00C41CB7">
        <w:t xml:space="preserve">to a </w:t>
      </w:r>
      <w:r w:rsidRPr="00C41CB7" w:rsidR="00F40B1C">
        <w:t>single supplier. You have plenty of warning that these very big contracts are coming up. Can we have your assurance that they will be properly tende</w:t>
      </w:r>
      <w:r w:rsidRPr="00C41CB7">
        <w:t>re</w:t>
      </w:r>
      <w:r w:rsidRPr="00C41CB7" w:rsidR="00F40B1C">
        <w:t>d?</w:t>
      </w:r>
    </w:p>
    <w:p w:rsidR="00D47B58" w:rsidRPr="00C41CB7" w:rsidP="00D47B58">
      <w:pPr>
        <w:pStyle w:val="Answer"/>
      </w:pPr>
      <w:sdt>
        <w:sdtPr>
          <w:alias w:val="Witness"/>
          <w:id w:val="132537904"/>
          <w:placeholder>
            <w:docPart w:val="DefaultPlaceholder_-1854013440"/>
          </w:placeholder>
          <w:richText/>
        </w:sdtPr>
        <w:sdtContent>
          <w:r w:rsidRPr="00C41CB7" w:rsidR="00095E21">
            <w:rPr>
              <w:b/>
              <w:i/>
            </w:rPr>
            <w:t>David Williams:</w:t>
          </w:r>
        </w:sdtContent>
      </w:sdt>
      <w:r w:rsidRPr="00C41CB7">
        <w:t xml:space="preserve"> </w:t>
      </w:r>
      <w:r w:rsidRPr="00C41CB7" w:rsidR="00F40B1C">
        <w:t xml:space="preserve">That is certainly our planning assumption. The expectation is that we will be going out to market. You never quite know what comes out of </w:t>
      </w:r>
      <w:r w:rsidRPr="00C41CB7">
        <w:t xml:space="preserve">an </w:t>
      </w:r>
      <w:r w:rsidRPr="00C41CB7" w:rsidR="00F40B1C">
        <w:t>initial market engagement, but that is plan A</w:t>
      </w:r>
      <w:r w:rsidRPr="00C41CB7">
        <w:t>.</w:t>
      </w:r>
    </w:p>
    <w:p w:rsidR="004F0178" w:rsidRPr="00C41CB7" w:rsidP="00D47B58">
      <w:pPr>
        <w:pStyle w:val="Question"/>
      </w:pPr>
      <w:sdt>
        <w:sdtPr>
          <w:alias w:val="Member"/>
          <w:tag w:val="&lt;Member mnisId='249' dodsId='25708'&gt;"/>
          <w:id w:val="-1359651813"/>
          <w:placeholder>
            <w:docPart w:val="DefaultPlaceholder_-1854013440"/>
          </w:placeholder>
          <w:richText/>
        </w:sdtPr>
        <w:sdtContent>
          <w:r w:rsidRPr="00C41CB7" w:rsidR="00D47B58">
            <w:rPr>
              <w:b/>
            </w:rPr>
            <w:t>Sir Geoffrey Clifton-Brown:</w:t>
          </w:r>
        </w:sdtContent>
      </w:sdt>
      <w:r w:rsidRPr="00C41CB7" w:rsidR="00D47B58">
        <w:t xml:space="preserve"> </w:t>
      </w:r>
      <w:r w:rsidRPr="00C41CB7" w:rsidR="00F40B1C">
        <w:t>I have just one more, very straightforward question about containers.</w:t>
      </w:r>
      <w:r w:rsidRPr="00C41CB7" w:rsidR="0090262D">
        <w:t xml:space="preserve"> You have a number of containers out there.</w:t>
      </w:r>
      <w:r w:rsidRPr="00C41CB7" w:rsidR="00F40B1C">
        <w:t xml:space="preserve"> </w:t>
      </w:r>
      <w:r w:rsidRPr="00C41CB7">
        <w:t>T</w:t>
      </w:r>
      <w:r w:rsidRPr="00C41CB7" w:rsidR="00EE39A3">
        <w:t>he Report</w:t>
      </w:r>
      <w:r w:rsidRPr="00C41CB7">
        <w:t xml:space="preserve"> says, “Out</w:t>
      </w:r>
      <w:r w:rsidRPr="00C41CB7" w:rsidR="00D9090E">
        <w:t xml:space="preserve"> </w:t>
      </w:r>
      <w:r w:rsidRPr="00C41CB7">
        <w:t xml:space="preserve">of around 7,600 containers within its estate, the </w:t>
      </w:r>
      <w:r w:rsidRPr="00C41CB7" w:rsidR="0090262D">
        <w:t>MOD</w:t>
      </w:r>
      <w:r w:rsidRPr="00C41CB7">
        <w:t xml:space="preserve"> does not know the location of around 4,500 of them</w:t>
      </w:r>
      <w:r w:rsidR="005D2F19">
        <w:t>.</w:t>
      </w:r>
      <w:r w:rsidRPr="00C41CB7">
        <w:t xml:space="preserve">” </w:t>
      </w:r>
      <w:r w:rsidRPr="00C41CB7" w:rsidR="00F40B1C">
        <w:t xml:space="preserve">That </w:t>
      </w:r>
      <w:r w:rsidRPr="00C41CB7">
        <w:t xml:space="preserve">is </w:t>
      </w:r>
      <w:r w:rsidRPr="00C41CB7" w:rsidR="00F40B1C">
        <w:t xml:space="preserve">pretty worrying, is </w:t>
      </w:r>
      <w:r w:rsidRPr="00C41CB7">
        <w:t>it not</w:t>
      </w:r>
      <w:r w:rsidRPr="00C41CB7" w:rsidR="00F40B1C">
        <w:t>?</w:t>
      </w:r>
    </w:p>
    <w:p w:rsidR="004F0178" w:rsidRPr="00C41CB7" w:rsidP="004F0178">
      <w:pPr>
        <w:pStyle w:val="Answer"/>
      </w:pPr>
      <w:sdt>
        <w:sdtPr>
          <w:alias w:val="Witness"/>
          <w:id w:val="-222990139"/>
          <w:placeholder>
            <w:docPart w:val="DefaultPlaceholder_-1854013440"/>
          </w:placeholder>
          <w:richText/>
        </w:sdtPr>
        <w:sdtContent>
          <w:r w:rsidRPr="00C41CB7" w:rsidR="00D84977">
            <w:rPr>
              <w:b/>
              <w:i/>
            </w:rPr>
            <w:t>Andy Kyte:</w:t>
          </w:r>
        </w:sdtContent>
      </w:sdt>
      <w:r w:rsidRPr="00C41CB7">
        <w:t xml:space="preserve"> </w:t>
      </w:r>
      <w:r w:rsidRPr="00C41CB7" w:rsidR="00F40B1C">
        <w:t>Chair</w:t>
      </w:r>
      <w:r w:rsidRPr="00C41CB7">
        <w:t>,</w:t>
      </w:r>
      <w:r w:rsidRPr="00C41CB7" w:rsidR="00F40B1C">
        <w:t xml:space="preserve"> with your </w:t>
      </w:r>
      <w:r w:rsidRPr="00C41CB7">
        <w:t>per</w:t>
      </w:r>
      <w:r w:rsidRPr="00C41CB7" w:rsidR="00F40B1C">
        <w:t>mission</w:t>
      </w:r>
      <w:r w:rsidRPr="00C41CB7">
        <w:t xml:space="preserve">, </w:t>
      </w:r>
      <w:r w:rsidRPr="00C41CB7" w:rsidR="00F40B1C">
        <w:t xml:space="preserve">may </w:t>
      </w:r>
      <w:r w:rsidRPr="00C41CB7">
        <w:t xml:space="preserve">I ask Mr Farrow to </w:t>
      </w:r>
      <w:r w:rsidRPr="00C41CB7" w:rsidR="0090262D">
        <w:t>answer</w:t>
      </w:r>
      <w:r w:rsidRPr="00C41CB7">
        <w:t>?</w:t>
      </w:r>
    </w:p>
    <w:p w:rsidR="004F0178" w:rsidRPr="00C41CB7" w:rsidP="004F0178">
      <w:pPr>
        <w:pStyle w:val="Question"/>
        <w:numPr>
          <w:ilvl w:val="0"/>
          <w:numId w:val="0"/>
        </w:numPr>
        <w:ind w:left="794"/>
      </w:pPr>
      <w:sdt>
        <w:sdtPr>
          <w:alias w:val="Member"/>
          <w:tag w:val="&lt;Member mnisId='1524' dodsId='35914'&gt;"/>
          <w:id w:val="2067829589"/>
          <w:placeholder>
            <w:docPart w:val="DefaultPlaceholder_-1854013440"/>
          </w:placeholder>
          <w:richText/>
        </w:sdtPr>
        <w:sdtContent>
          <w:r w:rsidRPr="00C41CB7">
            <w:rPr>
              <w:b/>
            </w:rPr>
            <w:t>Chair:</w:t>
          </w:r>
        </w:sdtContent>
      </w:sdt>
      <w:r w:rsidRPr="00C41CB7">
        <w:t xml:space="preserve"> M</w:t>
      </w:r>
      <w:r w:rsidRPr="00C41CB7" w:rsidR="00F40B1C">
        <w:t xml:space="preserve">y eyes were directed towards Mr </w:t>
      </w:r>
      <w:r w:rsidRPr="00C41CB7">
        <w:t xml:space="preserve">Farrow, because </w:t>
      </w:r>
      <w:r w:rsidRPr="00C41CB7" w:rsidR="005043CF">
        <w:t>it</w:t>
      </w:r>
      <w:r w:rsidRPr="00C41CB7" w:rsidR="00F40B1C">
        <w:t xml:space="preserve"> was on location</w:t>
      </w:r>
      <w:r w:rsidRPr="00C41CB7">
        <w:t xml:space="preserve"> </w:t>
      </w:r>
      <w:r w:rsidRPr="00C41CB7" w:rsidR="005043CF">
        <w:t xml:space="preserve">and </w:t>
      </w:r>
      <w:r w:rsidRPr="00C41CB7" w:rsidR="00F40B1C">
        <w:t>warehousing</w:t>
      </w:r>
      <w:r w:rsidRPr="00C41CB7">
        <w:t>.</w:t>
      </w:r>
    </w:p>
    <w:p w:rsidR="004F0178" w:rsidRPr="00C41CB7" w:rsidP="004F0178">
      <w:pPr>
        <w:pStyle w:val="Answer"/>
      </w:pPr>
      <w:sdt>
        <w:sdtPr>
          <w:alias w:val="Witness"/>
          <w:id w:val="-786433116"/>
          <w:placeholder>
            <w:docPart w:val="DefaultPlaceholder_-1854013440"/>
          </w:placeholder>
          <w:richText/>
        </w:sdtPr>
        <w:sdtContent>
          <w:r w:rsidRPr="00C41CB7" w:rsidR="00095E21">
            <w:rPr>
              <w:b/>
              <w:i/>
            </w:rPr>
            <w:t>John Farrow:</w:t>
          </w:r>
        </w:sdtContent>
      </w:sdt>
      <w:r w:rsidRPr="00C41CB7">
        <w:t xml:space="preserve"> </w:t>
      </w:r>
      <w:r w:rsidRPr="00C41CB7" w:rsidR="005043CF">
        <w:t xml:space="preserve">There are a </w:t>
      </w:r>
      <w:r w:rsidRPr="00C41CB7" w:rsidR="00F40B1C">
        <w:t xml:space="preserve">few things about containers. </w:t>
      </w:r>
      <w:r w:rsidRPr="00C41CB7" w:rsidR="005043CF">
        <w:t>First</w:t>
      </w:r>
      <w:r w:rsidRPr="00C41CB7" w:rsidR="00F40B1C">
        <w:t xml:space="preserve">, we do not treat containers as inventory, </w:t>
      </w:r>
      <w:r w:rsidRPr="00C41CB7">
        <w:t xml:space="preserve">and </w:t>
      </w:r>
      <w:r w:rsidRPr="00C41CB7" w:rsidR="00F40B1C">
        <w:t>I will come on to some of the reasons for that</w:t>
      </w:r>
      <w:r w:rsidRPr="00C41CB7">
        <w:t>.</w:t>
      </w:r>
      <w:r w:rsidRPr="00C41CB7" w:rsidR="00F40B1C">
        <w:t xml:space="preserve"> </w:t>
      </w:r>
      <w:r w:rsidRPr="00C41CB7">
        <w:t>I</w:t>
      </w:r>
      <w:r w:rsidRPr="00C41CB7" w:rsidR="00F40B1C">
        <w:t xml:space="preserve">t is not a comparison to the way </w:t>
      </w:r>
      <w:r w:rsidRPr="00C41CB7">
        <w:t xml:space="preserve">that </w:t>
      </w:r>
      <w:r w:rsidRPr="00C41CB7" w:rsidR="00F40B1C">
        <w:t>we manage our inventory in any way, shape or form.</w:t>
      </w:r>
      <w:r w:rsidRPr="00C41CB7">
        <w:t xml:space="preserve"> There is no owner, </w:t>
      </w:r>
      <w:r w:rsidRPr="00C41CB7" w:rsidR="00F40B1C">
        <w:t>effectively</w:t>
      </w:r>
      <w:r w:rsidRPr="00C41CB7">
        <w:t>,</w:t>
      </w:r>
      <w:r w:rsidRPr="00C41CB7" w:rsidR="00F40B1C">
        <w:t xml:space="preserve"> for container management</w:t>
      </w:r>
      <w:r w:rsidRPr="00C41CB7">
        <w:t>,</w:t>
      </w:r>
      <w:r w:rsidRPr="00C41CB7" w:rsidR="00F40B1C">
        <w:t xml:space="preserve"> and we do not have </w:t>
      </w:r>
      <w:r w:rsidRPr="00C41CB7">
        <w:t xml:space="preserve">a </w:t>
      </w:r>
      <w:r w:rsidRPr="00C41CB7" w:rsidR="00F40B1C">
        <w:t>demand signal either</w:t>
      </w:r>
      <w:r w:rsidRPr="00C41CB7">
        <w:t xml:space="preserve"> f</w:t>
      </w:r>
      <w:r w:rsidRPr="00C41CB7" w:rsidR="00F40B1C">
        <w:t>or containers</w:t>
      </w:r>
      <w:r w:rsidRPr="00C41CB7">
        <w:t>.</w:t>
      </w:r>
      <w:r w:rsidRPr="00C41CB7" w:rsidR="00F40B1C">
        <w:t xml:space="preserve"> </w:t>
      </w:r>
      <w:r w:rsidRPr="00C41CB7">
        <w:t>I</w:t>
      </w:r>
      <w:r w:rsidRPr="00C41CB7" w:rsidR="00F40B1C">
        <w:t xml:space="preserve">t is done very much </w:t>
      </w:r>
      <w:r w:rsidRPr="00C41CB7">
        <w:t xml:space="preserve">on </w:t>
      </w:r>
      <w:r w:rsidRPr="00C41CB7" w:rsidR="00F40B1C">
        <w:t xml:space="preserve">an </w:t>
      </w:r>
      <w:r w:rsidRPr="00C41CB7">
        <w:t xml:space="preserve">ad hoc </w:t>
      </w:r>
      <w:r w:rsidRPr="00C41CB7" w:rsidR="00F40B1C">
        <w:t xml:space="preserve">basis </w:t>
      </w:r>
      <w:r w:rsidRPr="00C41CB7">
        <w:t xml:space="preserve">and has been </w:t>
      </w:r>
      <w:r w:rsidRPr="00C41CB7" w:rsidR="00F40B1C">
        <w:t xml:space="preserve">over the years. </w:t>
      </w:r>
      <w:r w:rsidRPr="00C41CB7">
        <w:t>T</w:t>
      </w:r>
      <w:r w:rsidRPr="00C41CB7" w:rsidR="00F40B1C">
        <w:t>hat is a weakness and we have some plans in place</w:t>
      </w:r>
      <w:r w:rsidRPr="00C41CB7" w:rsidR="00B556FE">
        <w:t xml:space="preserve"> for how we do that</w:t>
      </w:r>
      <w:r w:rsidRPr="00C41CB7" w:rsidR="00F40B1C">
        <w:t>, which I can come on</w:t>
      </w:r>
      <w:r w:rsidRPr="00C41CB7">
        <w:t xml:space="preserve"> </w:t>
      </w:r>
      <w:r w:rsidRPr="00C41CB7" w:rsidR="00F40B1C">
        <w:t>to</w:t>
      </w:r>
      <w:r w:rsidRPr="00C41CB7" w:rsidR="00B556FE">
        <w:t>.</w:t>
      </w:r>
    </w:p>
    <w:p w:rsidR="004F0178" w:rsidRPr="00C41CB7" w:rsidP="004F0178">
      <w:pPr>
        <w:pStyle w:val="Question"/>
      </w:pPr>
      <w:sdt>
        <w:sdtPr>
          <w:alias w:val="Member"/>
          <w:tag w:val="&lt;Member mnisId='249' dodsId='25708'&gt;"/>
          <w:id w:val="154572203"/>
          <w:placeholder>
            <w:docPart w:val="DefaultPlaceholder_-1854013440"/>
          </w:placeholder>
          <w:richText/>
        </w:sdtPr>
        <w:sdtContent>
          <w:r w:rsidRPr="00C41CB7">
            <w:rPr>
              <w:b/>
            </w:rPr>
            <w:t>Sir Geoffrey Clifton-Brown:</w:t>
          </w:r>
        </w:sdtContent>
      </w:sdt>
      <w:r w:rsidRPr="00C41CB7">
        <w:t xml:space="preserve"> Coming </w:t>
      </w:r>
      <w:r w:rsidRPr="00C41CB7" w:rsidR="00F40B1C">
        <w:t xml:space="preserve">from a farming background and from a farming constituency, I know </w:t>
      </w:r>
      <w:r w:rsidRPr="00C41CB7">
        <w:t xml:space="preserve">that </w:t>
      </w:r>
      <w:r w:rsidRPr="00C41CB7" w:rsidR="00F40B1C">
        <w:t xml:space="preserve">a lot of expensive farm kit </w:t>
      </w:r>
      <w:r w:rsidRPr="00C41CB7" w:rsidR="00957E45">
        <w:t>gets</w:t>
      </w:r>
      <w:r w:rsidRPr="00C41CB7">
        <w:t xml:space="preserve"> </w:t>
      </w:r>
      <w:r w:rsidRPr="00C41CB7" w:rsidR="00F40B1C">
        <w:t>stolen</w:t>
      </w:r>
      <w:r w:rsidRPr="00C41CB7">
        <w:t>.</w:t>
      </w:r>
      <w:r w:rsidRPr="00C41CB7" w:rsidR="00F40B1C">
        <w:t xml:space="preserve"> </w:t>
      </w:r>
      <w:r w:rsidRPr="00C41CB7">
        <w:t>T</w:t>
      </w:r>
      <w:r w:rsidRPr="00C41CB7" w:rsidR="00F40B1C">
        <w:t>here are now some very good worldwide trackers on the market</w:t>
      </w:r>
      <w:r w:rsidRPr="00C41CB7">
        <w:t>,</w:t>
      </w:r>
      <w:r w:rsidRPr="00C41CB7" w:rsidR="00F40B1C">
        <w:t xml:space="preserve"> </w:t>
      </w:r>
      <w:r w:rsidRPr="00C41CB7">
        <w:t>s</w:t>
      </w:r>
      <w:r w:rsidRPr="00C41CB7" w:rsidR="00F40B1C">
        <w:t xml:space="preserve">o why </w:t>
      </w:r>
      <w:r w:rsidRPr="00C41CB7">
        <w:t xml:space="preserve">can you not </w:t>
      </w:r>
      <w:r w:rsidRPr="00C41CB7" w:rsidR="00F40B1C">
        <w:t>have a tracker on every single one of these containers</w:t>
      </w:r>
      <w:r w:rsidRPr="00C41CB7">
        <w:t>,</w:t>
      </w:r>
      <w:r w:rsidRPr="00C41CB7" w:rsidR="00F40B1C">
        <w:t xml:space="preserve"> so </w:t>
      </w:r>
      <w:r w:rsidRPr="00C41CB7">
        <w:t xml:space="preserve">that you do </w:t>
      </w:r>
      <w:r w:rsidRPr="00C41CB7" w:rsidR="00F40B1C">
        <w:t>know where they are</w:t>
      </w:r>
      <w:r w:rsidRPr="00C41CB7">
        <w:t>?</w:t>
      </w:r>
    </w:p>
    <w:p w:rsidR="004F0178" w:rsidRPr="00C41CB7" w:rsidP="004F0178">
      <w:pPr>
        <w:pStyle w:val="Answer"/>
      </w:pPr>
      <w:sdt>
        <w:sdtPr>
          <w:alias w:val="Witness"/>
          <w:id w:val="596138210"/>
          <w:placeholder>
            <w:docPart w:val="DefaultPlaceholder_-1854013440"/>
          </w:placeholder>
          <w:richText/>
        </w:sdtPr>
        <w:sdtContent>
          <w:r w:rsidRPr="00C41CB7" w:rsidR="00095E21">
            <w:rPr>
              <w:b/>
              <w:i/>
            </w:rPr>
            <w:t>John Farrow:</w:t>
          </w:r>
        </w:sdtContent>
      </w:sdt>
      <w:r w:rsidRPr="00C41CB7">
        <w:t xml:space="preserve"> W</w:t>
      </w:r>
      <w:r w:rsidRPr="00C41CB7" w:rsidR="00F40B1C">
        <w:t>e have different types of containers</w:t>
      </w:r>
      <w:r w:rsidRPr="00C41CB7" w:rsidR="00957E45">
        <w:t xml:space="preserve">, </w:t>
      </w:r>
      <w:r w:rsidRPr="00C41CB7">
        <w:t>s</w:t>
      </w:r>
      <w:r w:rsidRPr="00C41CB7" w:rsidR="00F40B1C">
        <w:t>ome</w:t>
      </w:r>
      <w:r w:rsidRPr="00C41CB7">
        <w:t xml:space="preserve"> that </w:t>
      </w:r>
      <w:r w:rsidRPr="00C41CB7" w:rsidR="00F40B1C">
        <w:t>we own</w:t>
      </w:r>
      <w:r w:rsidRPr="00C41CB7">
        <w:t xml:space="preserve"> and </w:t>
      </w:r>
      <w:r w:rsidRPr="00C41CB7" w:rsidR="00F40B1C">
        <w:t xml:space="preserve">some </w:t>
      </w:r>
      <w:r w:rsidRPr="00C41CB7">
        <w:t xml:space="preserve">that </w:t>
      </w:r>
      <w:r w:rsidRPr="00C41CB7" w:rsidR="00F40B1C">
        <w:t>we leas</w:t>
      </w:r>
      <w:r w:rsidRPr="00C41CB7">
        <w:t>e. We</w:t>
      </w:r>
      <w:r w:rsidRPr="00C41CB7" w:rsidR="00F40B1C">
        <w:t xml:space="preserve"> had a small resource</w:t>
      </w:r>
      <w:r w:rsidRPr="00C41CB7">
        <w:t xml:space="preserve"> in place,</w:t>
      </w:r>
      <w:r w:rsidRPr="00C41CB7" w:rsidR="00F40B1C">
        <w:t xml:space="preserve"> before the LCSD contract</w:t>
      </w:r>
      <w:r w:rsidRPr="00C41CB7">
        <w:t>,</w:t>
      </w:r>
      <w:r w:rsidRPr="00C41CB7" w:rsidR="00F40B1C">
        <w:t xml:space="preserve"> that was managing containers. We did not have a tracking system at the time</w:t>
      </w:r>
      <w:r w:rsidRPr="00C41CB7">
        <w:t>. T</w:t>
      </w:r>
      <w:r w:rsidRPr="00C41CB7" w:rsidR="00F40B1C">
        <w:t xml:space="preserve">he resource was absorbed into the LCST </w:t>
      </w:r>
      <w:r w:rsidRPr="00C41CB7">
        <w:t xml:space="preserve">or Leidos </w:t>
      </w:r>
      <w:r w:rsidRPr="00C41CB7" w:rsidR="00F40B1C">
        <w:t>contract</w:t>
      </w:r>
      <w:r w:rsidRPr="00C41CB7">
        <w:t xml:space="preserve"> w</w:t>
      </w:r>
      <w:r w:rsidRPr="00C41CB7" w:rsidR="00F40B1C">
        <w:t xml:space="preserve">hen we did that. </w:t>
      </w:r>
      <w:r w:rsidRPr="00C41CB7">
        <w:t>F</w:t>
      </w:r>
      <w:r w:rsidRPr="00C41CB7" w:rsidR="00F40B1C">
        <w:t>rom a tracking point of view, it is a value</w:t>
      </w:r>
      <w:r w:rsidRPr="00C41CB7">
        <w:t>-</w:t>
      </w:r>
      <w:r w:rsidRPr="00C41CB7" w:rsidR="00F40B1C">
        <w:t>for</w:t>
      </w:r>
      <w:r w:rsidRPr="00C41CB7">
        <w:t>-</w:t>
      </w:r>
      <w:r w:rsidRPr="00C41CB7" w:rsidR="00F40B1C">
        <w:t>money decision</w:t>
      </w:r>
      <w:r w:rsidRPr="00C41CB7">
        <w:t xml:space="preserve"> around</w:t>
      </w:r>
      <w:r w:rsidRPr="00C41CB7" w:rsidR="00F40B1C">
        <w:t xml:space="preserve"> whether you spend the money and have a team of people monitoring</w:t>
      </w:r>
      <w:r w:rsidRPr="00C41CB7">
        <w:t xml:space="preserve"> and </w:t>
      </w:r>
      <w:r w:rsidRPr="00C41CB7" w:rsidR="00F40B1C">
        <w:t xml:space="preserve">tracking </w:t>
      </w:r>
      <w:r w:rsidRPr="00C41CB7">
        <w:t xml:space="preserve">them </w:t>
      </w:r>
      <w:r w:rsidRPr="00C41CB7" w:rsidR="00F40B1C">
        <w:t xml:space="preserve">compared to the cost of the containers. </w:t>
      </w:r>
      <w:r w:rsidRPr="00C41CB7">
        <w:t xml:space="preserve">It </w:t>
      </w:r>
      <w:r w:rsidRPr="00C41CB7" w:rsidR="00F40B1C">
        <w:t>is a value</w:t>
      </w:r>
      <w:r w:rsidRPr="00C41CB7">
        <w:t>-</w:t>
      </w:r>
      <w:r w:rsidRPr="00C41CB7" w:rsidR="00F40B1C">
        <w:t>for</w:t>
      </w:r>
      <w:r w:rsidRPr="00C41CB7">
        <w:t>-</w:t>
      </w:r>
      <w:r w:rsidRPr="00C41CB7" w:rsidR="00F40B1C">
        <w:t>money</w:t>
      </w:r>
      <w:r w:rsidRPr="00C41CB7">
        <w:t xml:space="preserve"> conversation</w:t>
      </w:r>
      <w:r w:rsidRPr="00C41CB7" w:rsidR="00F40B1C">
        <w:t>.</w:t>
      </w:r>
    </w:p>
    <w:p w:rsidR="004F0178" w:rsidRPr="00C41CB7" w:rsidP="004F0178">
      <w:pPr>
        <w:pStyle w:val="Question"/>
      </w:pPr>
      <w:sdt>
        <w:sdtPr>
          <w:alias w:val="Member"/>
          <w:tag w:val="&lt;Member mnisId='249' dodsId='25708'&gt;"/>
          <w:id w:val="628668421"/>
          <w:placeholder>
            <w:docPart w:val="DefaultPlaceholder_-1854013440"/>
          </w:placeholder>
          <w:richText/>
        </w:sdtPr>
        <w:sdtContent>
          <w:r w:rsidRPr="00C41CB7">
            <w:rPr>
              <w:b/>
            </w:rPr>
            <w:t>Sir Geoffrey Clifton-Brown:</w:t>
          </w:r>
        </w:sdtContent>
      </w:sdt>
      <w:r w:rsidRPr="00C41CB7">
        <w:t xml:space="preserve"> Just so that it is not </w:t>
      </w:r>
      <w:r w:rsidRPr="00C41CB7" w:rsidR="00F40B1C">
        <w:t>quite as alarmist as it sounds</w:t>
      </w:r>
      <w:r w:rsidRPr="00C41CB7">
        <w:t xml:space="preserve">, do </w:t>
      </w:r>
      <w:r w:rsidRPr="00C41CB7" w:rsidR="00F40B1C">
        <w:t>these containers contain pretty low-level intelligence kit</w:t>
      </w:r>
      <w:r w:rsidRPr="00C41CB7">
        <w:t xml:space="preserve"> such as medical kit or clothing?</w:t>
      </w:r>
    </w:p>
    <w:p w:rsidR="006C0E0F" w:rsidRPr="00C41CB7" w:rsidP="004F0178">
      <w:pPr>
        <w:pStyle w:val="Answer"/>
      </w:pPr>
      <w:sdt>
        <w:sdtPr>
          <w:alias w:val="Witness"/>
          <w:id w:val="879833355"/>
          <w:placeholder>
            <w:docPart w:val="DefaultPlaceholder_-1854013440"/>
          </w:placeholder>
          <w:richText/>
        </w:sdtPr>
        <w:sdtContent>
          <w:r w:rsidRPr="00C41CB7" w:rsidR="00095E21">
            <w:rPr>
              <w:b/>
              <w:i/>
            </w:rPr>
            <w:t>John Farrow:</w:t>
          </w:r>
        </w:sdtContent>
      </w:sdt>
      <w:r w:rsidRPr="00C41CB7" w:rsidR="004F0178">
        <w:t xml:space="preserve"> </w:t>
      </w:r>
      <w:r w:rsidRPr="00C41CB7" w:rsidR="00F40B1C">
        <w:t>They will have nothing inside them</w:t>
      </w:r>
      <w:r w:rsidRPr="00C41CB7" w:rsidR="004F0178">
        <w:t>.</w:t>
      </w:r>
      <w:r w:rsidRPr="00C41CB7" w:rsidR="00F40B1C">
        <w:t xml:space="preserve"> </w:t>
      </w:r>
      <w:r w:rsidRPr="00C41CB7" w:rsidR="004F0178">
        <w:t>I</w:t>
      </w:r>
      <w:r w:rsidRPr="00C41CB7" w:rsidR="00F40B1C">
        <w:t xml:space="preserve">f I use my two very broad areas, </w:t>
      </w:r>
      <w:r w:rsidRPr="00C41CB7" w:rsidR="00957E45">
        <w:t xml:space="preserve">where there are </w:t>
      </w:r>
      <w:r w:rsidRPr="00C41CB7" w:rsidR="00F40B1C">
        <w:t>movement</w:t>
      </w:r>
      <w:r w:rsidRPr="00C41CB7" w:rsidR="00957E45">
        <w:t>s</w:t>
      </w:r>
      <w:r w:rsidRPr="00C41CB7" w:rsidR="00F40B1C">
        <w:t xml:space="preserve"> from one depot to another within the </w:t>
      </w:r>
      <w:r w:rsidRPr="00C41CB7">
        <w:t xml:space="preserve">Leidos </w:t>
      </w:r>
      <w:r w:rsidRPr="00C41CB7" w:rsidR="00F40B1C">
        <w:t>contract</w:t>
      </w:r>
      <w:r w:rsidRPr="00C41CB7">
        <w:t xml:space="preserve">—for example, </w:t>
      </w:r>
      <w:r w:rsidRPr="00C41CB7" w:rsidR="00F40B1C">
        <w:t xml:space="preserve">from </w:t>
      </w:r>
      <w:r w:rsidRPr="00C41CB7" w:rsidR="0047395A">
        <w:t>Donnington</w:t>
      </w:r>
      <w:r w:rsidRPr="00C41CB7" w:rsidR="00F40B1C">
        <w:t xml:space="preserve"> to a site where we want to keep things for a longer time</w:t>
      </w:r>
      <w:r w:rsidRPr="00C41CB7">
        <w:t xml:space="preserve">—we </w:t>
      </w:r>
      <w:r w:rsidRPr="00C41CB7" w:rsidR="00F40B1C">
        <w:t xml:space="preserve">have complete tracking of those items. </w:t>
      </w:r>
      <w:r w:rsidRPr="00C41CB7">
        <w:t>W</w:t>
      </w:r>
      <w:r w:rsidRPr="00C41CB7" w:rsidR="00F40B1C">
        <w:t>hen the container with its items then goes to a frontline command</w:t>
      </w:r>
      <w:r w:rsidRPr="00C41CB7">
        <w:t>—for example, an airbase or an army base—</w:t>
      </w:r>
      <w:r w:rsidRPr="00C41CB7" w:rsidR="00F40B1C">
        <w:t>the</w:t>
      </w:r>
      <w:r w:rsidRPr="00C41CB7">
        <w:t xml:space="preserve"> </w:t>
      </w:r>
      <w:r w:rsidRPr="00C41CB7" w:rsidR="00F40B1C">
        <w:t>team there will unload.</w:t>
      </w:r>
      <w:r w:rsidRPr="00C41CB7">
        <w:t xml:space="preserve"> </w:t>
      </w:r>
      <w:r w:rsidRPr="00C41CB7" w:rsidR="00F40B1C">
        <w:t>We will know that</w:t>
      </w:r>
      <w:r w:rsidRPr="00C41CB7">
        <w:t>,</w:t>
      </w:r>
      <w:r w:rsidRPr="00C41CB7" w:rsidR="00F40B1C">
        <w:t xml:space="preserve"> because</w:t>
      </w:r>
      <w:r w:rsidRPr="00C41CB7">
        <w:t>,</w:t>
      </w:r>
      <w:r w:rsidRPr="00C41CB7" w:rsidR="00F40B1C">
        <w:t xml:space="preserve"> on one of our other systems, we get the fact that it </w:t>
      </w:r>
      <w:r w:rsidRPr="00C41CB7">
        <w:t xml:space="preserve">has been </w:t>
      </w:r>
      <w:r w:rsidRPr="00C41CB7" w:rsidR="00F40B1C">
        <w:t>re</w:t>
      </w:r>
      <w:r w:rsidRPr="00C41CB7">
        <w:t>ceipted in</w:t>
      </w:r>
      <w:r w:rsidRPr="00C41CB7" w:rsidR="00F40B1C">
        <w:t xml:space="preserve">. If there is no </w:t>
      </w:r>
      <w:r w:rsidRPr="00C41CB7">
        <w:t xml:space="preserve">receipting </w:t>
      </w:r>
      <w:r w:rsidRPr="00C41CB7" w:rsidR="00F40B1C">
        <w:t>for any items, that immediately flags up our signals</w:t>
      </w:r>
      <w:r w:rsidRPr="00C41CB7">
        <w:t>.</w:t>
      </w:r>
      <w:r w:rsidRPr="00C41CB7" w:rsidR="00F40B1C">
        <w:t xml:space="preserve"> </w:t>
      </w:r>
      <w:r w:rsidRPr="00C41CB7">
        <w:t>T</w:t>
      </w:r>
      <w:r w:rsidRPr="00C41CB7" w:rsidR="00F40B1C">
        <w:t xml:space="preserve">hat is a daily reconciliation </w:t>
      </w:r>
      <w:r w:rsidRPr="00C41CB7">
        <w:t xml:space="preserve">that </w:t>
      </w:r>
      <w:r w:rsidRPr="00C41CB7" w:rsidR="00F40B1C">
        <w:t>we do.</w:t>
      </w:r>
    </w:p>
    <w:p w:rsidR="00F40B1C" w:rsidRPr="00C41CB7" w:rsidP="004F0178">
      <w:pPr>
        <w:pStyle w:val="Answer"/>
      </w:pPr>
      <w:r w:rsidRPr="00C41CB7">
        <w:t>I</w:t>
      </w:r>
      <w:r w:rsidRPr="00C41CB7">
        <w:t xml:space="preserve">t is about </w:t>
      </w:r>
      <w:r w:rsidRPr="00C41CB7">
        <w:t xml:space="preserve">what then happens to </w:t>
      </w:r>
      <w:r w:rsidRPr="00C41CB7">
        <w:t xml:space="preserve">the container </w:t>
      </w:r>
      <w:r w:rsidRPr="00C41CB7">
        <w:t>when it is empty</w:t>
      </w:r>
      <w:r w:rsidRPr="00C41CB7" w:rsidR="00B556FE">
        <w:t>.</w:t>
      </w:r>
      <w:r w:rsidRPr="00C41CB7">
        <w:t xml:space="preserve"> </w:t>
      </w:r>
      <w:r w:rsidRPr="00C41CB7" w:rsidR="00800014">
        <w:t xml:space="preserve">From a priority point of view, if </w:t>
      </w:r>
      <w:r w:rsidRPr="00C41CB7">
        <w:t xml:space="preserve">you imagine that frontline command, </w:t>
      </w:r>
      <w:r w:rsidRPr="00C41CB7" w:rsidR="00800014">
        <w:t>who</w:t>
      </w:r>
      <w:r w:rsidRPr="00C41CB7">
        <w:t xml:space="preserve"> have </w:t>
      </w:r>
      <w:r w:rsidRPr="00C41CB7">
        <w:t>seven or eight</w:t>
      </w:r>
      <w:r w:rsidRPr="00C41CB7">
        <w:t xml:space="preserve"> things that day </w:t>
      </w:r>
      <w:r w:rsidRPr="00C41CB7">
        <w:t xml:space="preserve">that </w:t>
      </w:r>
      <w:r w:rsidRPr="00C41CB7">
        <w:t>they are doing</w:t>
      </w:r>
      <w:r w:rsidRPr="00C41CB7" w:rsidR="00800014">
        <w:t>,</w:t>
      </w:r>
      <w:r w:rsidRPr="00C41CB7">
        <w:t xml:space="preserve"> to go into the tracking system, which is very manual</w:t>
      </w:r>
      <w:r w:rsidRPr="00C41CB7" w:rsidR="00D514A4">
        <w:t>—it is</w:t>
      </w:r>
      <w:r w:rsidRPr="00C41CB7">
        <w:t xml:space="preserve"> </w:t>
      </w:r>
      <w:r w:rsidRPr="00C41CB7">
        <w:t>another of our older systems</w:t>
      </w:r>
      <w:r w:rsidRPr="00C41CB7" w:rsidR="00D514A4">
        <w:t>—</w:t>
      </w:r>
      <w:r w:rsidRPr="00C41CB7">
        <w:t xml:space="preserve">put in </w:t>
      </w:r>
      <w:r w:rsidRPr="00C41CB7">
        <w:t>the location exactly, et</w:t>
      </w:r>
      <w:r w:rsidR="005D2F19">
        <w:t>c</w:t>
      </w:r>
      <w:r w:rsidRPr="00C41CB7">
        <w:t>,</w:t>
      </w:r>
      <w:r w:rsidRPr="00C41CB7">
        <w:t xml:space="preserve"> </w:t>
      </w:r>
      <w:r w:rsidRPr="00C41CB7">
        <w:t xml:space="preserve">and then </w:t>
      </w:r>
      <w:r w:rsidRPr="00C41CB7">
        <w:t>manage that through</w:t>
      </w:r>
      <w:r w:rsidRPr="00C41CB7" w:rsidR="00800014">
        <w:t xml:space="preserve"> is another daily job</w:t>
      </w:r>
      <w:r w:rsidRPr="00C41CB7">
        <w:t>.</w:t>
      </w:r>
    </w:p>
    <w:p w:rsidR="006C0E0F" w:rsidRPr="00C41CB7" w:rsidP="006C0E0F">
      <w:pPr>
        <w:pStyle w:val="Answer"/>
      </w:pPr>
      <w:sdt>
        <w:sdtPr>
          <w:alias w:val="Witness"/>
          <w:id w:val="-324751772"/>
          <w:placeholder>
            <w:docPart w:val="DefaultPlaceholder_-1854013440"/>
          </w:placeholder>
          <w:richText/>
        </w:sdtPr>
        <w:sdtContent>
          <w:r w:rsidRPr="00C41CB7" w:rsidR="00095E21">
            <w:rPr>
              <w:b/>
              <w:i/>
            </w:rPr>
            <w:t>Andy Start:</w:t>
          </w:r>
        </w:sdtContent>
      </w:sdt>
      <w:r w:rsidRPr="00C41CB7">
        <w:t xml:space="preserve"> If </w:t>
      </w:r>
      <w:r w:rsidRPr="00C41CB7" w:rsidR="00F40B1C">
        <w:t>I may, we track the contents of the containers, so this is not about valuable content</w:t>
      </w:r>
      <w:r w:rsidRPr="00C41CB7">
        <w:t>s</w:t>
      </w:r>
      <w:r w:rsidRPr="00C41CB7" w:rsidR="00F40B1C">
        <w:t>. We know where they all are. It is about the metal shell around the edge. The metal shell</w:t>
      </w:r>
      <w:r w:rsidRPr="00C41CB7">
        <w:t xml:space="preserve"> is</w:t>
      </w:r>
      <w:r w:rsidRPr="00C41CB7" w:rsidR="00F40B1C">
        <w:t xml:space="preserve"> roughly </w:t>
      </w:r>
      <w:r w:rsidRPr="00C41CB7">
        <w:t>£</w:t>
      </w:r>
      <w:r w:rsidRPr="00C41CB7" w:rsidR="00F40B1C">
        <w:t>1</w:t>
      </w:r>
      <w:r w:rsidRPr="00C41CB7">
        <w:t>,</w:t>
      </w:r>
      <w:r w:rsidRPr="00C41CB7" w:rsidR="00F40B1C">
        <w:t>000 per unit</w:t>
      </w:r>
      <w:r w:rsidRPr="00C41CB7">
        <w:t>,</w:t>
      </w:r>
      <w:r w:rsidRPr="00C41CB7" w:rsidR="00F40B1C">
        <w:t xml:space="preserve"> </w:t>
      </w:r>
      <w:r w:rsidRPr="00C41CB7">
        <w:t>s</w:t>
      </w:r>
      <w:r w:rsidRPr="00C41CB7" w:rsidR="00F40B1C">
        <w:t>o they are relatively low</w:t>
      </w:r>
      <w:r w:rsidRPr="00C41CB7">
        <w:t>-</w:t>
      </w:r>
      <w:r w:rsidRPr="00C41CB7" w:rsidR="00F40B1C">
        <w:t>cost items</w:t>
      </w:r>
      <w:r w:rsidRPr="00C41CB7">
        <w:t>.</w:t>
      </w:r>
    </w:p>
    <w:p w:rsidR="006C0E0F" w:rsidRPr="00C41CB7" w:rsidP="006C0E0F">
      <w:pPr>
        <w:pStyle w:val="Question"/>
      </w:pPr>
      <w:sdt>
        <w:sdtPr>
          <w:alias w:val="Member"/>
          <w:tag w:val="&lt;Member mnisId='1524' dodsId='35914'&gt;"/>
          <w:id w:val="-1472356541"/>
          <w:placeholder>
            <w:docPart w:val="DefaultPlaceholder_-1854013440"/>
          </w:placeholder>
          <w:richText/>
        </w:sdtPr>
        <w:sdtContent>
          <w:r w:rsidRPr="00C41CB7">
            <w:rPr>
              <w:b/>
            </w:rPr>
            <w:t>Chair:</w:t>
          </w:r>
        </w:sdtContent>
      </w:sdt>
      <w:r w:rsidRPr="00C41CB7">
        <w:t xml:space="preserve"> </w:t>
      </w:r>
      <w:r w:rsidRPr="00C41CB7" w:rsidR="00800014">
        <w:t>They are</w:t>
      </w:r>
      <w:r w:rsidRPr="00C41CB7">
        <w:t xml:space="preserve"> </w:t>
      </w:r>
      <w:r w:rsidRPr="00C41CB7" w:rsidR="00F40B1C">
        <w:t>not the same as big shipping containers.</w:t>
      </w:r>
    </w:p>
    <w:p w:rsidR="006C0E0F" w:rsidRPr="00C41CB7" w:rsidP="006C0E0F">
      <w:pPr>
        <w:pStyle w:val="Answer"/>
      </w:pPr>
      <w:sdt>
        <w:sdtPr>
          <w:alias w:val="Witness"/>
          <w:id w:val="759944115"/>
          <w:placeholder>
            <w:docPart w:val="DefaultPlaceholder_-1854013440"/>
          </w:placeholder>
          <w:richText/>
        </w:sdtPr>
        <w:sdtContent>
          <w:r w:rsidRPr="00C41CB7" w:rsidR="00095E21">
            <w:rPr>
              <w:b/>
              <w:i/>
            </w:rPr>
            <w:t>Andy Start:</w:t>
          </w:r>
        </w:sdtContent>
      </w:sdt>
      <w:r w:rsidRPr="00C41CB7">
        <w:t xml:space="preserve"> </w:t>
      </w:r>
      <w:r w:rsidRPr="00C41CB7" w:rsidR="00F40B1C">
        <w:t xml:space="preserve">They are </w:t>
      </w:r>
      <w:r w:rsidRPr="00C41CB7">
        <w:t xml:space="preserve">of </w:t>
      </w:r>
      <w:r w:rsidRPr="00C41CB7" w:rsidR="00F40B1C">
        <w:t xml:space="preserve">varying size up to big shipping containers, but the average price is about </w:t>
      </w:r>
      <w:r w:rsidRPr="00C41CB7">
        <w:t>£</w:t>
      </w:r>
      <w:r w:rsidRPr="00C41CB7" w:rsidR="00F40B1C">
        <w:t>1</w:t>
      </w:r>
      <w:r w:rsidRPr="00C41CB7">
        <w:t>,</w:t>
      </w:r>
      <w:r w:rsidRPr="00C41CB7" w:rsidR="00F40B1C">
        <w:t xml:space="preserve">000 per unit. The total value of the ones that we lease </w:t>
      </w:r>
      <w:r w:rsidRPr="00C41CB7">
        <w:t xml:space="preserve">is </w:t>
      </w:r>
      <w:r w:rsidRPr="00C41CB7" w:rsidR="00F40B1C">
        <w:t xml:space="preserve">about </w:t>
      </w:r>
      <w:r w:rsidRPr="00C41CB7">
        <w:t xml:space="preserve">£3 </w:t>
      </w:r>
      <w:r w:rsidRPr="00C41CB7" w:rsidR="00F40B1C">
        <w:t xml:space="preserve">million. </w:t>
      </w:r>
      <w:r w:rsidRPr="00C41CB7">
        <w:t>W</w:t>
      </w:r>
      <w:r w:rsidRPr="00C41CB7" w:rsidR="00F40B1C">
        <w:t xml:space="preserve">hen we move to </w:t>
      </w:r>
      <w:r w:rsidRPr="00C41CB7" w:rsidR="00C07CC3">
        <w:t xml:space="preserve">the </w:t>
      </w:r>
      <w:r w:rsidRPr="00C41CB7" w:rsidR="00F40B1C">
        <w:t xml:space="preserve">new </w:t>
      </w:r>
      <w:r w:rsidR="00B50362">
        <w:t>BMfS</w:t>
      </w:r>
      <w:r w:rsidRPr="00C41CB7">
        <w:t xml:space="preserve"> </w:t>
      </w:r>
      <w:r w:rsidRPr="00C41CB7" w:rsidR="00F40B1C">
        <w:t>system, we intend that it will come with a container tracking solution</w:t>
      </w:r>
      <w:r w:rsidRPr="00C41CB7">
        <w:t xml:space="preserve"> a</w:t>
      </w:r>
      <w:r w:rsidRPr="00C41CB7" w:rsidR="00F40B1C">
        <w:t>s part of the standard</w:t>
      </w:r>
      <w:r w:rsidRPr="00C41CB7">
        <w:t>.</w:t>
      </w:r>
      <w:r w:rsidRPr="00C41CB7" w:rsidR="00F40B1C">
        <w:t xml:space="preserve"> </w:t>
      </w:r>
      <w:r w:rsidRPr="00C41CB7">
        <w:t xml:space="preserve">The </w:t>
      </w:r>
      <w:r w:rsidRPr="00C41CB7" w:rsidR="00F40B1C">
        <w:t xml:space="preserve">choice </w:t>
      </w:r>
      <w:r w:rsidRPr="00C41CB7">
        <w:t xml:space="preserve">that </w:t>
      </w:r>
      <w:r w:rsidRPr="00C41CB7" w:rsidR="00F40B1C">
        <w:t>we are trying to make is</w:t>
      </w:r>
      <w:r w:rsidRPr="00C41CB7">
        <w:t>,</w:t>
      </w:r>
      <w:r w:rsidRPr="00C41CB7" w:rsidR="00F40B1C">
        <w:t xml:space="preserve"> recognising </w:t>
      </w:r>
      <w:r w:rsidRPr="00C41CB7">
        <w:t xml:space="preserve">that </w:t>
      </w:r>
      <w:r w:rsidRPr="00C41CB7" w:rsidR="00F40B1C">
        <w:t xml:space="preserve">the total value </w:t>
      </w:r>
      <w:r w:rsidRPr="00C41CB7">
        <w:t xml:space="preserve">of these containers </w:t>
      </w:r>
      <w:r w:rsidRPr="00C41CB7" w:rsidR="00F40B1C">
        <w:t xml:space="preserve">is quite small, </w:t>
      </w:r>
      <w:r w:rsidRPr="00C41CB7">
        <w:t xml:space="preserve">whether it is worth spending the </w:t>
      </w:r>
      <w:r w:rsidRPr="00C41CB7" w:rsidR="00F40B1C">
        <w:t>money on the software beforehand to create a modern version of the tracking software. We are running that trade-off at the moment, but</w:t>
      </w:r>
      <w:r w:rsidRPr="00C41CB7">
        <w:t>,</w:t>
      </w:r>
      <w:r w:rsidRPr="00C41CB7" w:rsidR="00F40B1C">
        <w:t xml:space="preserve"> unless it is significantly less than </w:t>
      </w:r>
      <w:r w:rsidRPr="00C41CB7">
        <w:t xml:space="preserve">£3 </w:t>
      </w:r>
      <w:r w:rsidRPr="00C41CB7" w:rsidR="00F40B1C">
        <w:t>million for the software, we are better off just accepting the fact that we have piles of empty containers that are not that valuable sitting in the bases.</w:t>
      </w:r>
    </w:p>
    <w:p w:rsidR="006C0E0F" w:rsidRPr="00C41CB7" w:rsidP="006C0E0F">
      <w:pPr>
        <w:pStyle w:val="Question"/>
      </w:pPr>
      <w:sdt>
        <w:sdtPr>
          <w:alias w:val="Member"/>
          <w:tag w:val="&lt;Member mnisId='249' dodsId='25708'&gt;"/>
          <w:id w:val="-530340472"/>
          <w:placeholder>
            <w:docPart w:val="DefaultPlaceholder_-1854013440"/>
          </w:placeholder>
          <w:richText/>
        </w:sdtPr>
        <w:sdtContent>
          <w:r w:rsidRPr="00C41CB7">
            <w:rPr>
              <w:b/>
            </w:rPr>
            <w:t>Sir Geoffrey Clifton-Brown:</w:t>
          </w:r>
        </w:sdtContent>
      </w:sdt>
      <w:r w:rsidRPr="00C41CB7">
        <w:t xml:space="preserve"> May I just challenge that? If my maths is correct, 4,500 containers at £1,000 each is £4.5 million.</w:t>
      </w:r>
    </w:p>
    <w:p w:rsidR="00F40B1C" w:rsidRPr="00C41CB7" w:rsidP="006C0E0F">
      <w:pPr>
        <w:pStyle w:val="Answer"/>
      </w:pPr>
      <w:sdt>
        <w:sdtPr>
          <w:alias w:val="Witness"/>
          <w:id w:val="1183865165"/>
          <w:placeholder>
            <w:docPart w:val="DefaultPlaceholder_-1854013440"/>
          </w:placeholder>
          <w:richText/>
        </w:sdtPr>
        <w:sdtContent>
          <w:r w:rsidRPr="00C41CB7" w:rsidR="00095E21">
            <w:rPr>
              <w:b/>
              <w:i/>
            </w:rPr>
            <w:t>Andy Start:</w:t>
          </w:r>
        </w:sdtContent>
      </w:sdt>
      <w:r w:rsidRPr="00C41CB7" w:rsidR="006C0E0F">
        <w:t xml:space="preserve"> Roughly £3 million is the total value of these containers. R</w:t>
      </w:r>
      <w:r w:rsidRPr="00C41CB7">
        <w:t xml:space="preserve">emember </w:t>
      </w:r>
      <w:r w:rsidRPr="00C41CB7" w:rsidR="006C0E0F">
        <w:t xml:space="preserve">that </w:t>
      </w:r>
      <w:r w:rsidRPr="00C41CB7">
        <w:t>they are not lost</w:t>
      </w:r>
      <w:r w:rsidRPr="00C41CB7" w:rsidR="006C0E0F">
        <w:t>.</w:t>
      </w:r>
      <w:r w:rsidRPr="00C41CB7">
        <w:t xml:space="preserve"> </w:t>
      </w:r>
      <w:r w:rsidRPr="00C41CB7" w:rsidR="006C0E0F">
        <w:t xml:space="preserve">It is just that </w:t>
      </w:r>
      <w:r w:rsidRPr="00C41CB7">
        <w:t xml:space="preserve">we cannot account for them all </w:t>
      </w:r>
      <w:r w:rsidRPr="00C41CB7" w:rsidR="006C0E0F">
        <w:t xml:space="preserve">on </w:t>
      </w:r>
      <w:r w:rsidRPr="00C41CB7">
        <w:t>one system.</w:t>
      </w:r>
    </w:p>
    <w:p w:rsidR="00F40B1C" w:rsidRPr="00C41CB7" w:rsidP="006C0E0F">
      <w:pPr>
        <w:pStyle w:val="Question"/>
      </w:pPr>
      <w:sdt>
        <w:sdtPr>
          <w:alias w:val="Member"/>
          <w:tag w:val="&lt;Member mnisId='249' dodsId='25708'&gt;"/>
          <w:id w:val="226419607"/>
          <w:placeholder>
            <w:docPart w:val="DefaultPlaceholder_-1854013440"/>
          </w:placeholder>
          <w:richText/>
        </w:sdtPr>
        <w:sdtContent>
          <w:r w:rsidRPr="00C41CB7" w:rsidR="006C0E0F">
            <w:rPr>
              <w:b/>
            </w:rPr>
            <w:t>Sir Geoffrey Clifton-Brown:</w:t>
          </w:r>
        </w:sdtContent>
      </w:sdt>
      <w:r w:rsidRPr="00C41CB7" w:rsidR="006C0E0F">
        <w:t xml:space="preserve"> I</w:t>
      </w:r>
      <w:r w:rsidRPr="00C41CB7">
        <w:t xml:space="preserve">f you cannot account for them, </w:t>
      </w:r>
      <w:r w:rsidRPr="00C41CB7" w:rsidR="006C0E0F">
        <w:t xml:space="preserve">how do you know that </w:t>
      </w:r>
      <w:r w:rsidRPr="00C41CB7">
        <w:t>they are not lost</w:t>
      </w:r>
      <w:r w:rsidRPr="00C41CB7" w:rsidR="006C0E0F">
        <w:t>?</w:t>
      </w:r>
      <w:r w:rsidRPr="00C41CB7">
        <w:t xml:space="preserve"> Somebody might have been in there and pinched them.</w:t>
      </w:r>
    </w:p>
    <w:p w:rsidR="006C0E0F" w:rsidRPr="00C41CB7" w:rsidP="006C0E0F">
      <w:pPr>
        <w:pStyle w:val="Answer"/>
      </w:pPr>
      <w:sdt>
        <w:sdtPr>
          <w:alias w:val="Witness"/>
          <w:id w:val="-1935122228"/>
          <w:placeholder>
            <w:docPart w:val="DefaultPlaceholder_-1854013440"/>
          </w:placeholder>
          <w:richText/>
        </w:sdtPr>
        <w:sdtContent>
          <w:r w:rsidRPr="00C41CB7" w:rsidR="00095E21">
            <w:rPr>
              <w:b/>
              <w:i/>
            </w:rPr>
            <w:t>Andy Start:</w:t>
          </w:r>
        </w:sdtContent>
      </w:sdt>
      <w:r w:rsidRPr="00C41CB7">
        <w:t xml:space="preserve"> </w:t>
      </w:r>
      <w:r w:rsidRPr="00C41CB7" w:rsidR="00F40B1C">
        <w:t xml:space="preserve">There might be some missing, but it is not going to be huge amounts of them. </w:t>
      </w:r>
      <w:r w:rsidRPr="00C41CB7">
        <w:t>T</w:t>
      </w:r>
      <w:r w:rsidRPr="00C41CB7" w:rsidR="00F40B1C">
        <w:t>he question is</w:t>
      </w:r>
      <w:r w:rsidRPr="00C41CB7">
        <w:t xml:space="preserve"> whether </w:t>
      </w:r>
      <w:r w:rsidRPr="00C41CB7" w:rsidR="00F40B1C">
        <w:t>the cost of the software system to track them</w:t>
      </w:r>
      <w:r w:rsidRPr="00C41CB7">
        <w:t xml:space="preserve"> </w:t>
      </w:r>
      <w:r w:rsidRPr="00C41CB7" w:rsidR="00B556FE">
        <w:t xml:space="preserve">is </w:t>
      </w:r>
      <w:r w:rsidRPr="00C41CB7">
        <w:t>cheaper or more expensive.</w:t>
      </w:r>
      <w:r w:rsidRPr="00C41CB7" w:rsidR="00F40B1C">
        <w:t xml:space="preserve"> </w:t>
      </w:r>
      <w:r w:rsidRPr="00C41CB7">
        <w:t>W</w:t>
      </w:r>
      <w:r w:rsidRPr="00C41CB7" w:rsidR="00F40B1C">
        <w:t xml:space="preserve">e are running those numbers now, so we might decide </w:t>
      </w:r>
      <w:r w:rsidRPr="00C41CB7">
        <w:t xml:space="preserve">that </w:t>
      </w:r>
      <w:r w:rsidRPr="00C41CB7" w:rsidR="00F40B1C">
        <w:t xml:space="preserve">it is worth it, but it might be better to wait until we buy an off-the-shelf tracking solution as part of </w:t>
      </w:r>
      <w:r w:rsidR="00B50362">
        <w:t>BMfS</w:t>
      </w:r>
      <w:r w:rsidRPr="00C41CB7" w:rsidR="00F40B1C">
        <w:t xml:space="preserve"> and get it for free.</w:t>
      </w:r>
    </w:p>
    <w:p w:rsidR="006C0E0F" w:rsidRPr="00C41CB7" w:rsidP="006C0E0F">
      <w:pPr>
        <w:pStyle w:val="Question"/>
      </w:pPr>
      <w:sdt>
        <w:sdtPr>
          <w:alias w:val="Member"/>
          <w:tag w:val="&lt;Member mnisId='1444' dodsId='25619'&gt;"/>
          <w:id w:val="1294397399"/>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Mr Start, </w:t>
      </w:r>
      <w:r w:rsidRPr="00C41CB7" w:rsidR="00F40B1C">
        <w:t>there are so many of these overlapping contracts</w:t>
      </w:r>
      <w:r w:rsidRPr="00C41CB7">
        <w:t>.</w:t>
      </w:r>
      <w:r w:rsidRPr="00C41CB7" w:rsidR="00F40B1C">
        <w:t xml:space="preserve"> </w:t>
      </w:r>
      <w:r w:rsidRPr="00C41CB7">
        <w:t xml:space="preserve">We </w:t>
      </w:r>
      <w:r w:rsidRPr="00C41CB7" w:rsidR="00F40B1C">
        <w:t>are doing our best to follow you</w:t>
      </w:r>
      <w:r w:rsidRPr="00C41CB7">
        <w:t xml:space="preserve">, </w:t>
      </w:r>
      <w:r w:rsidRPr="00C41CB7" w:rsidR="00C07CC3">
        <w:t>but</w:t>
      </w:r>
      <w:r w:rsidRPr="00C41CB7">
        <w:t xml:space="preserve"> </w:t>
      </w:r>
      <w:r w:rsidRPr="00C41CB7" w:rsidR="00F40B1C">
        <w:t>there are a lot of acronyms and a lot of contracts. Perhaps</w:t>
      </w:r>
      <w:r w:rsidRPr="00C41CB7">
        <w:t>,</w:t>
      </w:r>
      <w:r w:rsidRPr="00C41CB7" w:rsidR="00F40B1C">
        <w:t xml:space="preserve"> after this hearing</w:t>
      </w:r>
      <w:r w:rsidRPr="00C41CB7">
        <w:t>,</w:t>
      </w:r>
      <w:r w:rsidRPr="00C41CB7" w:rsidR="00F40B1C">
        <w:t xml:space="preserve"> you could provide us with a detailed note that lays all of these out</w:t>
      </w:r>
      <w:r w:rsidRPr="00C41CB7">
        <w:t>.</w:t>
      </w:r>
      <w:r w:rsidRPr="00C41CB7" w:rsidR="00F40B1C">
        <w:t xml:space="preserve"> </w:t>
      </w:r>
      <w:r w:rsidRPr="00C41CB7">
        <w:t>T</w:t>
      </w:r>
      <w:r w:rsidRPr="00C41CB7" w:rsidR="00F40B1C">
        <w:t>hat would be quite helpful to the Committee.</w:t>
      </w:r>
    </w:p>
    <w:p w:rsidR="006C0E0F" w:rsidRPr="00C41CB7" w:rsidP="006C0E0F">
      <w:pPr>
        <w:pStyle w:val="Answer"/>
      </w:pPr>
      <w:sdt>
        <w:sdtPr>
          <w:alias w:val="Witness"/>
          <w:id w:val="-1743319317"/>
          <w:placeholder>
            <w:docPart w:val="DefaultPlaceholder_-1854013440"/>
          </w:placeholder>
          <w:richText/>
        </w:sdtPr>
        <w:sdtContent>
          <w:r w:rsidRPr="00C41CB7" w:rsidR="00095E21">
            <w:rPr>
              <w:b/>
              <w:i/>
            </w:rPr>
            <w:t>Andy Start:</w:t>
          </w:r>
        </w:sdtContent>
      </w:sdt>
      <w:r w:rsidRPr="00C41CB7">
        <w:t xml:space="preserve"> Absolutely.</w:t>
      </w:r>
    </w:p>
    <w:p w:rsidR="006C0E0F" w:rsidRPr="00C41CB7" w:rsidP="006C0E0F">
      <w:pPr>
        <w:pStyle w:val="Question"/>
      </w:pPr>
      <w:sdt>
        <w:sdtPr>
          <w:alias w:val="Member"/>
          <w:tag w:val="&lt;Member mnisId='1444' dodsId='25619'&gt;"/>
          <w:id w:val="714391701"/>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T</w:t>
      </w:r>
      <w:r w:rsidRPr="00C41CB7" w:rsidR="00F40B1C">
        <w:t xml:space="preserve">he </w:t>
      </w:r>
      <w:r w:rsidRPr="00C41CB7">
        <w:t>b</w:t>
      </w:r>
      <w:r w:rsidRPr="00C41CB7" w:rsidR="00F40B1C">
        <w:t>ridging the gap contract, which will bridge the gap until the long-term system that you are going to go to the market for has been designed and competed</w:t>
      </w:r>
      <w:r w:rsidRPr="00C41CB7">
        <w:t>,</w:t>
      </w:r>
      <w:r w:rsidRPr="00C41CB7" w:rsidR="00F40B1C">
        <w:t xml:space="preserve"> </w:t>
      </w:r>
      <w:r w:rsidRPr="00C41CB7">
        <w:t xml:space="preserve">is, as </w:t>
      </w:r>
      <w:r w:rsidRPr="00C41CB7" w:rsidR="00F40B1C">
        <w:t xml:space="preserve">I understand it, </w:t>
      </w:r>
      <w:r w:rsidRPr="00C41CB7">
        <w:t xml:space="preserve">a contract that </w:t>
      </w:r>
      <w:r w:rsidRPr="00C41CB7" w:rsidR="00F40B1C">
        <w:t xml:space="preserve">was extended in 2022 to run </w:t>
      </w:r>
      <w:r w:rsidRPr="00C41CB7">
        <w:t xml:space="preserve">until </w:t>
      </w:r>
      <w:r w:rsidRPr="00C41CB7" w:rsidR="00F40B1C">
        <w:t>2027</w:t>
      </w:r>
      <w:r w:rsidRPr="00C41CB7">
        <w:t>.</w:t>
      </w:r>
      <w:r w:rsidRPr="00C41CB7" w:rsidR="00F40B1C">
        <w:t xml:space="preserve"> Boeing </w:t>
      </w:r>
      <w:r w:rsidRPr="00C41CB7">
        <w:t xml:space="preserve">was </w:t>
      </w:r>
      <w:r w:rsidRPr="00C41CB7" w:rsidR="00F40B1C">
        <w:t>the incumbent</w:t>
      </w:r>
      <w:r w:rsidRPr="00C41CB7" w:rsidR="00F97749">
        <w:t>;</w:t>
      </w:r>
      <w:r w:rsidRPr="00C41CB7" w:rsidR="00F40B1C">
        <w:t xml:space="preserve"> it was extended and given to </w:t>
      </w:r>
      <w:r w:rsidRPr="00C41CB7" w:rsidR="00F97749">
        <w:t>Boeing</w:t>
      </w:r>
      <w:r w:rsidRPr="00C41CB7" w:rsidR="00F40B1C">
        <w:t xml:space="preserve"> again.</w:t>
      </w:r>
      <w:r w:rsidRPr="00C41CB7">
        <w:t xml:space="preserve"> Is that correct?</w:t>
      </w:r>
    </w:p>
    <w:p w:rsidR="006C0E0F" w:rsidRPr="00C41CB7" w:rsidP="006C0E0F">
      <w:pPr>
        <w:pStyle w:val="Answer"/>
      </w:pPr>
      <w:sdt>
        <w:sdtPr>
          <w:alias w:val="Witness"/>
          <w:id w:val="1158724884"/>
          <w:placeholder>
            <w:docPart w:val="DefaultPlaceholder_-1854013440"/>
          </w:placeholder>
          <w:richText/>
        </w:sdtPr>
        <w:sdtContent>
          <w:r w:rsidRPr="00C41CB7" w:rsidR="00D84977">
            <w:rPr>
              <w:b/>
              <w:i/>
            </w:rPr>
            <w:t>Andy Kyte:</w:t>
          </w:r>
        </w:sdtContent>
      </w:sdt>
      <w:r w:rsidRPr="00C41CB7">
        <w:t xml:space="preserve"> Yes.</w:t>
      </w:r>
    </w:p>
    <w:p w:rsidR="00F40B1C" w:rsidRPr="00C41CB7" w:rsidP="006C0E0F">
      <w:pPr>
        <w:pStyle w:val="Question"/>
      </w:pPr>
      <w:sdt>
        <w:sdtPr>
          <w:alias w:val="Member"/>
          <w:tag w:val="&lt;Member mnisId='1444' dodsId='25619'&gt;"/>
          <w:id w:val="-1017924188"/>
          <w:placeholder>
            <w:docPart w:val="DefaultPlaceholder_-1854013440"/>
          </w:placeholder>
          <w:richText/>
        </w:sdtPr>
        <w:sdtContent>
          <w:r w:rsidRPr="00C41CB7" w:rsidR="006C0E0F">
            <w:rPr>
              <w:b/>
            </w:rPr>
            <w:t xml:space="preserve">Mr </w:t>
          </w:r>
          <w:r w:rsidRPr="00C41CB7" w:rsidR="00095E21">
            <w:rPr>
              <w:b/>
            </w:rPr>
            <w:t>Francois:</w:t>
          </w:r>
        </w:sdtContent>
      </w:sdt>
      <w:r w:rsidRPr="00C41CB7" w:rsidR="006C0E0F">
        <w:t xml:space="preserve"> That </w:t>
      </w:r>
      <w:r w:rsidRPr="00C41CB7">
        <w:t xml:space="preserve">is for </w:t>
      </w:r>
      <w:r w:rsidRPr="00C41CB7" w:rsidR="00F97749">
        <w:t>£500 million</w:t>
      </w:r>
      <w:r w:rsidRPr="00C41CB7" w:rsidR="006C0E0F">
        <w:t xml:space="preserve"> </w:t>
      </w:r>
      <w:r w:rsidRPr="00C41CB7">
        <w:t xml:space="preserve">over approximately five years. </w:t>
      </w:r>
      <w:r w:rsidRPr="00C41CB7" w:rsidR="006C0E0F">
        <w:t>W</w:t>
      </w:r>
      <w:r w:rsidRPr="00C41CB7">
        <w:t xml:space="preserve">hen that contract was extended, that would </w:t>
      </w:r>
      <w:r w:rsidRPr="00C41CB7" w:rsidR="006C0E0F">
        <w:t>have been a</w:t>
      </w:r>
      <w:r w:rsidRPr="00C41CB7">
        <w:t xml:space="preserve"> natural break point</w:t>
      </w:r>
      <w:r w:rsidRPr="00C41CB7" w:rsidR="006C0E0F">
        <w:t>,</w:t>
      </w:r>
      <w:r w:rsidRPr="00C41CB7">
        <w:t xml:space="preserve"> </w:t>
      </w:r>
      <w:r w:rsidRPr="00C41CB7" w:rsidR="006C0E0F">
        <w:t>a</w:t>
      </w:r>
      <w:r w:rsidRPr="00C41CB7">
        <w:t xml:space="preserve"> bit like with a lease</w:t>
      </w:r>
      <w:r w:rsidRPr="00C41CB7" w:rsidR="006C0E0F">
        <w:t xml:space="preserve">. You could have competed it. As </w:t>
      </w:r>
      <w:r w:rsidRPr="00C41CB7">
        <w:t xml:space="preserve">it </w:t>
      </w:r>
      <w:r w:rsidRPr="00C41CB7" w:rsidR="006C0E0F">
        <w:t xml:space="preserve">is </w:t>
      </w:r>
      <w:r w:rsidRPr="00C41CB7">
        <w:t>such a large amount of money</w:t>
      </w:r>
      <w:r w:rsidRPr="00C41CB7" w:rsidR="006C0E0F">
        <w:t>,</w:t>
      </w:r>
      <w:r w:rsidRPr="00C41CB7">
        <w:t xml:space="preserve"> </w:t>
      </w:r>
      <w:r w:rsidRPr="00C41CB7" w:rsidR="006C0E0F">
        <w:t>w</w:t>
      </w:r>
      <w:r w:rsidRPr="00C41CB7">
        <w:t xml:space="preserve">hy did you </w:t>
      </w:r>
      <w:r w:rsidRPr="00C41CB7" w:rsidR="00F97749">
        <w:t xml:space="preserve">not </w:t>
      </w:r>
      <w:r w:rsidRPr="00C41CB7">
        <w:t>compete it?</w:t>
      </w:r>
    </w:p>
    <w:p w:rsidR="006C0E0F" w:rsidRPr="00C41CB7" w:rsidP="006C0E0F">
      <w:pPr>
        <w:pStyle w:val="Answer"/>
      </w:pPr>
      <w:sdt>
        <w:sdtPr>
          <w:alias w:val="Witness"/>
          <w:id w:val="-482317686"/>
          <w:placeholder>
            <w:docPart w:val="DefaultPlaceholder_-1854013440"/>
          </w:placeholder>
          <w:richText/>
        </w:sdtPr>
        <w:sdtContent>
          <w:r w:rsidRPr="00C41CB7" w:rsidR="00D84977">
            <w:rPr>
              <w:b/>
              <w:i/>
            </w:rPr>
            <w:t>Andy Kyte:</w:t>
          </w:r>
        </w:sdtContent>
      </w:sdt>
      <w:r w:rsidRPr="00C41CB7">
        <w:t xml:space="preserve"> </w:t>
      </w:r>
      <w:r w:rsidRPr="00C41CB7" w:rsidR="00F40B1C">
        <w:t xml:space="preserve">I </w:t>
      </w:r>
      <w:r w:rsidRPr="00C41CB7">
        <w:t xml:space="preserve">cannot </w:t>
      </w:r>
      <w:r w:rsidRPr="00C41CB7" w:rsidR="00F40B1C">
        <w:t>give you an answer to that. I was not in the job</w:t>
      </w:r>
      <w:r w:rsidRPr="00C41CB7">
        <w:t xml:space="preserve">, </w:t>
      </w:r>
      <w:r w:rsidRPr="00C41CB7" w:rsidR="00F40B1C">
        <w:t>so we will have to come back to you.</w:t>
      </w:r>
      <w:r w:rsidRPr="00C41CB7">
        <w:t xml:space="preserve"> </w:t>
      </w:r>
      <w:r w:rsidRPr="00C41CB7" w:rsidR="00F40B1C">
        <w:t>I do not know the reasons why.</w:t>
      </w:r>
    </w:p>
    <w:p w:rsidR="00F40B1C" w:rsidRPr="00C41CB7" w:rsidP="006C0E0F">
      <w:pPr>
        <w:pStyle w:val="Question"/>
        <w:numPr>
          <w:ilvl w:val="0"/>
          <w:numId w:val="0"/>
        </w:numPr>
        <w:ind w:left="794"/>
      </w:pPr>
      <w:sdt>
        <w:sdtPr>
          <w:alias w:val="Member"/>
          <w:tag w:val="&lt;Member mnisId='1444' dodsId='25619'&gt;"/>
          <w:id w:val="-1210103171"/>
          <w:placeholder>
            <w:docPart w:val="DefaultPlaceholder_-1854013440"/>
          </w:placeholder>
          <w:richText/>
        </w:sdtPr>
        <w:sdtContent>
          <w:r w:rsidRPr="00C41CB7" w:rsidR="006C0E0F">
            <w:rPr>
              <w:b/>
            </w:rPr>
            <w:t xml:space="preserve">Mr </w:t>
          </w:r>
          <w:r w:rsidRPr="00C41CB7" w:rsidR="00095E21">
            <w:rPr>
              <w:b/>
            </w:rPr>
            <w:t>Francois:</w:t>
          </w:r>
        </w:sdtContent>
      </w:sdt>
      <w:r w:rsidRPr="00C41CB7" w:rsidR="006C0E0F">
        <w:t xml:space="preserve"> </w:t>
      </w:r>
      <w:r w:rsidRPr="00C41CB7">
        <w:t>It just seems remiss.</w:t>
      </w:r>
    </w:p>
    <w:p w:rsidR="006C0E0F" w:rsidRPr="00C41CB7" w:rsidP="00F40B1C">
      <w:pPr>
        <w:pStyle w:val="Question"/>
      </w:pPr>
      <w:sdt>
        <w:sdtPr>
          <w:alias w:val="Member"/>
          <w:tag w:val="&lt;Member mnisId='1524' dodsId='35914'&gt;"/>
          <w:id w:val="-372691495"/>
          <w:placeholder>
            <w:docPart w:val="DefaultPlaceholder_-1854013440"/>
          </w:placeholder>
          <w:richText/>
        </w:sdtPr>
        <w:sdtContent>
          <w:r w:rsidRPr="00C41CB7">
            <w:rPr>
              <w:b/>
            </w:rPr>
            <w:t>Chair:</w:t>
          </w:r>
        </w:sdtContent>
      </w:sdt>
      <w:r w:rsidRPr="00C41CB7">
        <w:t xml:space="preserve"> </w:t>
      </w:r>
      <w:r w:rsidRPr="00C41CB7" w:rsidR="00F40B1C">
        <w:t xml:space="preserve">Can anyone shed </w:t>
      </w:r>
      <w:r w:rsidRPr="00C41CB7">
        <w:t xml:space="preserve">any </w:t>
      </w:r>
      <w:r w:rsidRPr="00C41CB7" w:rsidR="00F40B1C">
        <w:t>light?</w:t>
      </w:r>
    </w:p>
    <w:p w:rsidR="006C0E0F" w:rsidRPr="00C41CB7" w:rsidP="006C0E0F">
      <w:pPr>
        <w:pStyle w:val="Answer"/>
      </w:pPr>
      <w:sdt>
        <w:sdtPr>
          <w:alias w:val="Witness"/>
          <w:id w:val="1611401299"/>
          <w:placeholder>
            <w:docPart w:val="DefaultPlaceholder_-1854013440"/>
          </w:placeholder>
          <w:richText/>
        </w:sdtPr>
        <w:sdtContent>
          <w:r w:rsidRPr="00C41CB7" w:rsidR="00095E21">
            <w:rPr>
              <w:b/>
              <w:i/>
            </w:rPr>
            <w:t>John Farrow:</w:t>
          </w:r>
        </w:sdtContent>
      </w:sdt>
      <w:r w:rsidRPr="00C41CB7">
        <w:t xml:space="preserve"> </w:t>
      </w:r>
      <w:r w:rsidRPr="00C41CB7" w:rsidR="00F40B1C">
        <w:t>Unfortunately, no</w:t>
      </w:r>
      <w:r w:rsidR="005D2F19">
        <w:t>;</w:t>
      </w:r>
      <w:r w:rsidRPr="00C41CB7" w:rsidR="00F40B1C">
        <w:t xml:space="preserve"> </w:t>
      </w:r>
      <w:r w:rsidRPr="00C41CB7">
        <w:t xml:space="preserve">it was before </w:t>
      </w:r>
      <w:r w:rsidRPr="00C41CB7" w:rsidR="00F40B1C">
        <w:t>my time</w:t>
      </w:r>
      <w:r w:rsidRPr="00C41CB7">
        <w:t>.</w:t>
      </w:r>
    </w:p>
    <w:p w:rsidR="006C0E0F" w:rsidRPr="00C41CB7" w:rsidP="006C0E0F">
      <w:pPr>
        <w:pStyle w:val="Answer"/>
      </w:pPr>
      <w:sdt>
        <w:sdtPr>
          <w:alias w:val="Witness"/>
          <w:id w:val="-1432431371"/>
          <w:placeholder>
            <w:docPart w:val="DefaultPlaceholder_-1854013440"/>
          </w:placeholder>
          <w:richText/>
        </w:sdtPr>
        <w:sdtContent>
          <w:r w:rsidRPr="00C41CB7" w:rsidR="00095E21">
            <w:rPr>
              <w:b/>
              <w:i/>
            </w:rPr>
            <w:t>David Williams:</w:t>
          </w:r>
        </w:sdtContent>
      </w:sdt>
      <w:r w:rsidRPr="00C41CB7">
        <w:t xml:space="preserve"> We could write, if that is okay.</w:t>
      </w:r>
    </w:p>
    <w:p w:rsidR="006C0E0F" w:rsidRPr="00C41CB7" w:rsidP="006C0E0F">
      <w:pPr>
        <w:pStyle w:val="Question"/>
        <w:numPr>
          <w:ilvl w:val="0"/>
          <w:numId w:val="0"/>
        </w:numPr>
        <w:ind w:left="794"/>
      </w:pPr>
      <w:sdt>
        <w:sdtPr>
          <w:alias w:val="Member"/>
          <w:tag w:val="&lt;Member mnisId='1444' dodsId='25619'&gt;"/>
          <w:id w:val="-1579979997"/>
          <w:placeholder>
            <w:docPart w:val="DefaultPlaceholder_-1854013440"/>
          </w:placeholder>
          <w:richText/>
        </w:sdtPr>
        <w:sdtContent>
          <w:r w:rsidRPr="00C41CB7">
            <w:rPr>
              <w:b/>
            </w:rPr>
            <w:t xml:space="preserve">Mr </w:t>
          </w:r>
          <w:r w:rsidRPr="00C41CB7" w:rsidR="00095E21">
            <w:rPr>
              <w:b/>
            </w:rPr>
            <w:t>Francois:</w:t>
          </w:r>
        </w:sdtContent>
      </w:sdt>
      <w:r w:rsidRPr="00C41CB7">
        <w:t xml:space="preserve"> Perhaps you could include that in the note.</w:t>
      </w:r>
    </w:p>
    <w:p w:rsidR="00F40B1C" w:rsidRPr="00C41CB7" w:rsidP="00F40B1C">
      <w:pPr>
        <w:pStyle w:val="Question"/>
      </w:pPr>
      <w:sdt>
        <w:sdtPr>
          <w:alias w:val="Member"/>
          <w:tag w:val="&lt;Member mnisId='1425' dodsId='25639'&gt;"/>
          <w:id w:val="-752661444"/>
          <w:placeholder>
            <w:docPart w:val="DefaultPlaceholder_-1854013440"/>
          </w:placeholder>
          <w:richText/>
        </w:sdtPr>
        <w:sdtContent>
          <w:r w:rsidRPr="00C41CB7" w:rsidR="006C0E0F">
            <w:rPr>
              <w:b/>
            </w:rPr>
            <w:t xml:space="preserve">Mr </w:t>
          </w:r>
          <w:r w:rsidRPr="00C41CB7" w:rsidR="00095E21">
            <w:rPr>
              <w:b/>
            </w:rPr>
            <w:t>Djanogly:</w:t>
          </w:r>
        </w:sdtContent>
      </w:sdt>
      <w:r w:rsidRPr="00C41CB7" w:rsidR="006C0E0F">
        <w:t xml:space="preserve"> I </w:t>
      </w:r>
      <w:r w:rsidRPr="00C41CB7">
        <w:t xml:space="preserve">would like to talk about getting rid of items. To start with, I noticed that </w:t>
      </w:r>
      <w:r w:rsidRPr="00C41CB7" w:rsidR="00B556FE">
        <w:t xml:space="preserve">the </w:t>
      </w:r>
      <w:r w:rsidRPr="00C41CB7">
        <w:t xml:space="preserve">PAC reviewed this subject </w:t>
      </w:r>
      <w:r w:rsidRPr="00C41CB7" w:rsidR="006C0E0F">
        <w:t xml:space="preserve">10 </w:t>
      </w:r>
      <w:r w:rsidRPr="00C41CB7">
        <w:t>years ago</w:t>
      </w:r>
      <w:r w:rsidRPr="00C41CB7" w:rsidR="006C0E0F">
        <w:t>.</w:t>
      </w:r>
      <w:r w:rsidRPr="00C41CB7">
        <w:t xml:space="preserve"> </w:t>
      </w:r>
      <w:r w:rsidRPr="00C41CB7" w:rsidR="006C0E0F">
        <w:t>A</w:t>
      </w:r>
      <w:r w:rsidRPr="00C41CB7">
        <w:t>t that time</w:t>
      </w:r>
      <w:r w:rsidRPr="00C41CB7" w:rsidR="006C0E0F">
        <w:t>,</w:t>
      </w:r>
      <w:r w:rsidRPr="00C41CB7">
        <w:t xml:space="preserve"> the Committee reported that the MOD planned to reduce its inventory by 35% by 20</w:t>
      </w:r>
      <w:r w:rsidRPr="00C41CB7" w:rsidR="006C0E0F">
        <w:t>15</w:t>
      </w:r>
      <w:r w:rsidRPr="00C41CB7" w:rsidR="003C3C59">
        <w:t xml:space="preserve">. That </w:t>
      </w:r>
      <w:r w:rsidRPr="00C41CB7" w:rsidR="006C0E0F">
        <w:t xml:space="preserve">was </w:t>
      </w:r>
      <w:r w:rsidRPr="00C41CB7">
        <w:t>in two years</w:t>
      </w:r>
      <w:r w:rsidRPr="00C41CB7" w:rsidR="003C3C59">
        <w:t xml:space="preserve">, </w:t>
      </w:r>
      <w:r w:rsidRPr="00C41CB7" w:rsidR="006C0E0F">
        <w:t xml:space="preserve">and we </w:t>
      </w:r>
      <w:r w:rsidRPr="00C41CB7">
        <w:t xml:space="preserve">are talking about a book value of £3.4 billion. </w:t>
      </w:r>
      <w:r w:rsidRPr="00C41CB7" w:rsidR="006C0E0F">
        <w:t xml:space="preserve">Did </w:t>
      </w:r>
      <w:r w:rsidRPr="00C41CB7">
        <w:t>that reduction happen, Mr Start?</w:t>
      </w:r>
    </w:p>
    <w:p w:rsidR="00F40B1C" w:rsidRPr="00C41CB7" w:rsidP="006C0E0F">
      <w:pPr>
        <w:pStyle w:val="Answer"/>
      </w:pPr>
      <w:sdt>
        <w:sdtPr>
          <w:alias w:val="Witness"/>
          <w:id w:val="-1503741484"/>
          <w:placeholder>
            <w:docPart w:val="DefaultPlaceholder_-1854013440"/>
          </w:placeholder>
          <w:richText/>
        </w:sdtPr>
        <w:sdtContent>
          <w:r w:rsidRPr="00C41CB7" w:rsidR="00095E21">
            <w:rPr>
              <w:b/>
              <w:i/>
            </w:rPr>
            <w:t>Andy Start:</w:t>
          </w:r>
        </w:sdtContent>
      </w:sdt>
      <w:r w:rsidRPr="00C41CB7" w:rsidR="006C0E0F">
        <w:t xml:space="preserve"> S</w:t>
      </w:r>
      <w:r w:rsidRPr="00C41CB7">
        <w:t>ince 2011, we have reduced the total book value of our inventory from £40 billion to £30 billion at gross value</w:t>
      </w:r>
      <w:r w:rsidRPr="00C41CB7" w:rsidR="006C0E0F">
        <w:t xml:space="preserve"> and,</w:t>
      </w:r>
      <w:r w:rsidRPr="00C41CB7">
        <w:t xml:space="preserve"> </w:t>
      </w:r>
      <w:r w:rsidRPr="00C41CB7" w:rsidR="006C0E0F">
        <w:t>i</w:t>
      </w:r>
      <w:r w:rsidRPr="00C41CB7">
        <w:t xml:space="preserve">n terms of net value, once it </w:t>
      </w:r>
      <w:r w:rsidRPr="00C41CB7" w:rsidR="006C0E0F">
        <w:t xml:space="preserve">has </w:t>
      </w:r>
      <w:r w:rsidRPr="00C41CB7">
        <w:t>depreciated</w:t>
      </w:r>
      <w:r w:rsidRPr="00C41CB7" w:rsidR="006C0E0F">
        <w:t>,</w:t>
      </w:r>
      <w:r w:rsidRPr="00C41CB7">
        <w:t xml:space="preserve"> from £16 billion to £12 billion. </w:t>
      </w:r>
      <w:r w:rsidRPr="00C41CB7" w:rsidR="006C0E0F">
        <w:t>T</w:t>
      </w:r>
      <w:r w:rsidRPr="00C41CB7">
        <w:t>hat is about a 30% reduction in net book value between 2011 and 2023.</w:t>
      </w:r>
    </w:p>
    <w:p w:rsidR="00F40B1C" w:rsidRPr="00C41CB7" w:rsidP="00F40B1C">
      <w:pPr>
        <w:pStyle w:val="Question"/>
      </w:pPr>
      <w:sdt>
        <w:sdtPr>
          <w:alias w:val="Member"/>
          <w:tag w:val="&lt;Member mnisId='1425' dodsId='25639'&gt;"/>
          <w:id w:val="-36518998"/>
          <w:placeholder>
            <w:docPart w:val="DefaultPlaceholder_-1854013440"/>
          </w:placeholder>
          <w:richText/>
        </w:sdtPr>
        <w:sdtContent>
          <w:r w:rsidRPr="00C41CB7" w:rsidR="006C0E0F">
            <w:rPr>
              <w:b/>
            </w:rPr>
            <w:t xml:space="preserve">Mr </w:t>
          </w:r>
          <w:r w:rsidRPr="00C41CB7" w:rsidR="00095E21">
            <w:rPr>
              <w:b/>
            </w:rPr>
            <w:t>Djanogly:</w:t>
          </w:r>
        </w:sdtContent>
      </w:sdt>
      <w:r w:rsidRPr="00C41CB7" w:rsidR="006C0E0F">
        <w:t xml:space="preserve"> T</w:t>
      </w:r>
      <w:r w:rsidRPr="00C41CB7">
        <w:t xml:space="preserve">his is hardly a new problem, so the initial question is why the </w:t>
      </w:r>
      <w:r w:rsidRPr="00C41CB7" w:rsidR="006C0E0F">
        <w:t xml:space="preserve">MOD is </w:t>
      </w:r>
      <w:r w:rsidRPr="00C41CB7">
        <w:t>still finding it so difficult to sell unused equipment</w:t>
      </w:r>
      <w:r w:rsidRPr="00C41CB7" w:rsidR="006C0E0F">
        <w:t>.</w:t>
      </w:r>
    </w:p>
    <w:p w:rsidR="006C0E0F" w:rsidRPr="00C41CB7" w:rsidP="006C0E0F">
      <w:pPr>
        <w:pStyle w:val="Answer"/>
      </w:pPr>
      <w:sdt>
        <w:sdtPr>
          <w:alias w:val="Witness"/>
          <w:id w:val="-1577965737"/>
          <w:placeholder>
            <w:docPart w:val="DefaultPlaceholder_-1854013440"/>
          </w:placeholder>
          <w:richText/>
        </w:sdtPr>
        <w:sdtContent>
          <w:r w:rsidRPr="00C41CB7" w:rsidR="00095E21">
            <w:rPr>
              <w:b/>
              <w:i/>
            </w:rPr>
            <w:t>Andy Start:</w:t>
          </w:r>
        </w:sdtContent>
      </w:sdt>
      <w:r w:rsidRPr="00C41CB7">
        <w:t xml:space="preserve"> S</w:t>
      </w:r>
      <w:r w:rsidRPr="00C41CB7" w:rsidR="00F40B1C">
        <w:t>ome of this will be sal</w:t>
      </w:r>
      <w:r w:rsidRPr="00C41CB7" w:rsidR="00B556FE">
        <w:t>e</w:t>
      </w:r>
      <w:r w:rsidRPr="00C41CB7" w:rsidR="00F40B1C">
        <w:t>able</w:t>
      </w:r>
      <w:r w:rsidRPr="00C41CB7">
        <w:t xml:space="preserve"> and some will not.</w:t>
      </w:r>
    </w:p>
    <w:p w:rsidR="005F11F7" w:rsidRPr="00C41CB7" w:rsidP="005F11F7">
      <w:pPr>
        <w:pStyle w:val="Question"/>
        <w:numPr>
          <w:ilvl w:val="0"/>
          <w:numId w:val="0"/>
        </w:numPr>
        <w:ind w:left="794"/>
      </w:pPr>
      <w:sdt>
        <w:sdtPr>
          <w:alias w:val="Member"/>
          <w:tag w:val="&lt;Member mnisId='1425' dodsId='25639'&gt;"/>
          <w:id w:val="728968607"/>
          <w:placeholder>
            <w:docPart w:val="DefaultPlaceholder_-1854013440"/>
          </w:placeholder>
          <w:richText/>
        </w:sdtPr>
        <w:sdtContent>
          <w:r w:rsidRPr="00C41CB7">
            <w:rPr>
              <w:b/>
            </w:rPr>
            <w:t xml:space="preserve">Mr </w:t>
          </w:r>
          <w:r w:rsidRPr="00C41CB7" w:rsidR="00095E21">
            <w:rPr>
              <w:b/>
            </w:rPr>
            <w:t>Djanogly:</w:t>
          </w:r>
        </w:sdtContent>
      </w:sdt>
      <w:r w:rsidRPr="00C41CB7">
        <w:t xml:space="preserve"> Or </w:t>
      </w:r>
      <w:r w:rsidRPr="00C41CB7" w:rsidR="00A13ECE">
        <w:t xml:space="preserve">to </w:t>
      </w:r>
      <w:r w:rsidRPr="00C41CB7">
        <w:t>get rid of it.</w:t>
      </w:r>
    </w:p>
    <w:p w:rsidR="005F11F7" w:rsidRPr="00C41CB7" w:rsidP="005F11F7">
      <w:pPr>
        <w:pStyle w:val="Answer"/>
      </w:pPr>
      <w:sdt>
        <w:sdtPr>
          <w:alias w:val="Witness"/>
          <w:id w:val="-168256500"/>
          <w:placeholder>
            <w:docPart w:val="DefaultPlaceholder_-1854013440"/>
          </w:placeholder>
          <w:richText/>
        </w:sdtPr>
        <w:sdtContent>
          <w:r w:rsidRPr="00C41CB7" w:rsidR="00095E21">
            <w:rPr>
              <w:b/>
              <w:i/>
            </w:rPr>
            <w:t>Andy Start:</w:t>
          </w:r>
        </w:sdtContent>
      </w:sdt>
      <w:r w:rsidRPr="00C41CB7">
        <w:t xml:space="preserve"> </w:t>
      </w:r>
      <w:r w:rsidRPr="00C41CB7" w:rsidR="005043CF">
        <w:t>First</w:t>
      </w:r>
      <w:r w:rsidRPr="00C41CB7" w:rsidR="00F40B1C">
        <w:t xml:space="preserve">, we have </w:t>
      </w:r>
      <w:r w:rsidRPr="00C41CB7">
        <w:t xml:space="preserve">significantly </w:t>
      </w:r>
      <w:r w:rsidRPr="00C41CB7" w:rsidR="00F40B1C">
        <w:t xml:space="preserve">reduced the amount of inventory </w:t>
      </w:r>
      <w:r w:rsidRPr="00C41CB7">
        <w:t xml:space="preserve">that </w:t>
      </w:r>
      <w:r w:rsidRPr="00C41CB7" w:rsidR="00F40B1C">
        <w:t xml:space="preserve">we hold. There is a trade-off in terms of how much inventory we hold, recognising </w:t>
      </w:r>
      <w:r w:rsidRPr="00C41CB7">
        <w:t xml:space="preserve">that </w:t>
      </w:r>
      <w:r w:rsidRPr="00C41CB7" w:rsidR="00F40B1C">
        <w:t>if you are operating to optimise your financial dynamic you minimise your inventory</w:t>
      </w:r>
      <w:r w:rsidR="005D2F19">
        <w:t>,</w:t>
      </w:r>
      <w:r w:rsidRPr="00C41CB7">
        <w:t xml:space="preserve"> and</w:t>
      </w:r>
      <w:r w:rsidRPr="00C41CB7" w:rsidR="00F40B1C">
        <w:t xml:space="preserve"> </w:t>
      </w:r>
      <w:r w:rsidRPr="00C41CB7">
        <w:t>i</w:t>
      </w:r>
      <w:r w:rsidRPr="00C41CB7" w:rsidR="00F40B1C">
        <w:t xml:space="preserve">f you want to maximise your resilience you maximise your </w:t>
      </w:r>
      <w:r w:rsidRPr="00C41CB7">
        <w:t>inventory, s</w:t>
      </w:r>
      <w:r w:rsidRPr="00C41CB7" w:rsidR="00F40B1C">
        <w:t xml:space="preserve">o there is a trade-off between the two and </w:t>
      </w:r>
      <w:r w:rsidRPr="00C41CB7">
        <w:t xml:space="preserve">we </w:t>
      </w:r>
      <w:r w:rsidRPr="00C41CB7" w:rsidR="00F40B1C">
        <w:t>have to decide how much</w:t>
      </w:r>
      <w:r w:rsidRPr="00C41CB7" w:rsidR="00A13ECE">
        <w:t xml:space="preserve"> we hold</w:t>
      </w:r>
      <w:r w:rsidRPr="00C41CB7">
        <w:t>,</w:t>
      </w:r>
      <w:r w:rsidRPr="00C41CB7" w:rsidR="00F40B1C">
        <w:t xml:space="preserve"> in any particular space</w:t>
      </w:r>
      <w:r w:rsidRPr="00C41CB7">
        <w:t>,</w:t>
      </w:r>
      <w:r w:rsidRPr="00C41CB7" w:rsidR="00A13ECE">
        <w:t xml:space="preserve"> of</w:t>
      </w:r>
      <w:r w:rsidRPr="00C41CB7" w:rsidR="00F40B1C">
        <w:t xml:space="preserve"> spares</w:t>
      </w:r>
      <w:r w:rsidRPr="00C41CB7">
        <w:t xml:space="preserve"> and</w:t>
      </w:r>
      <w:r w:rsidRPr="00C41CB7" w:rsidR="00F40B1C">
        <w:t xml:space="preserve"> </w:t>
      </w:r>
      <w:r w:rsidRPr="00C41CB7">
        <w:t xml:space="preserve">other </w:t>
      </w:r>
      <w:r w:rsidRPr="00C41CB7" w:rsidR="00F40B1C">
        <w:t>inventory for contingency operations.</w:t>
      </w:r>
      <w:r w:rsidRPr="00C41CB7">
        <w:t xml:space="preserve"> W</w:t>
      </w:r>
      <w:r w:rsidRPr="00C41CB7" w:rsidR="00F40B1C">
        <w:t>e will always want to hold a certain amount of inventory.</w:t>
      </w:r>
    </w:p>
    <w:p w:rsidR="005F11F7" w:rsidRPr="00C41CB7" w:rsidP="005F11F7">
      <w:pPr>
        <w:pStyle w:val="Question"/>
      </w:pPr>
      <w:sdt>
        <w:sdtPr>
          <w:alias w:val="Member"/>
          <w:tag w:val="&lt;Member mnisId='1425' dodsId='25639'&gt;"/>
          <w:id w:val="-1394888005"/>
          <w:placeholder>
            <w:docPart w:val="DefaultPlaceholder_-1854013440"/>
          </w:placeholder>
          <w:richText/>
        </w:sdtPr>
        <w:sdtContent>
          <w:r w:rsidRPr="00C41CB7">
            <w:rPr>
              <w:b/>
            </w:rPr>
            <w:t xml:space="preserve">Mr </w:t>
          </w:r>
          <w:r w:rsidRPr="00C41CB7" w:rsidR="00095E21">
            <w:rPr>
              <w:b/>
            </w:rPr>
            <w:t>Djanogly:</w:t>
          </w:r>
        </w:sdtContent>
      </w:sdt>
      <w:r w:rsidRPr="00C41CB7">
        <w:t xml:space="preserve"> </w:t>
      </w:r>
      <w:r w:rsidRPr="00C41CB7" w:rsidR="00F40B1C">
        <w:t>Someone else can hold it for you as long as you can get to it.</w:t>
      </w:r>
    </w:p>
    <w:p w:rsidR="005F11F7" w:rsidRPr="00C41CB7" w:rsidP="005F11F7">
      <w:pPr>
        <w:pStyle w:val="Answer"/>
      </w:pPr>
      <w:sdt>
        <w:sdtPr>
          <w:alias w:val="Witness"/>
          <w:id w:val="53361059"/>
          <w:placeholder>
            <w:docPart w:val="DefaultPlaceholder_-1854013440"/>
          </w:placeholder>
          <w:richText/>
        </w:sdtPr>
        <w:sdtContent>
          <w:r w:rsidRPr="00C41CB7" w:rsidR="00095E21">
            <w:rPr>
              <w:b/>
              <w:i/>
            </w:rPr>
            <w:t>Andy Start:</w:t>
          </w:r>
        </w:sdtContent>
      </w:sdt>
      <w:r w:rsidRPr="00C41CB7">
        <w:t xml:space="preserve"> </w:t>
      </w:r>
      <w:r w:rsidRPr="00C41CB7" w:rsidR="00F40B1C">
        <w:t>Yes</w:t>
      </w:r>
      <w:r w:rsidRPr="00C41CB7">
        <w:t xml:space="preserve">, and </w:t>
      </w:r>
      <w:r w:rsidRPr="00C41CB7" w:rsidR="00F40B1C">
        <w:t xml:space="preserve">what we have learned through Ukraine is that holding some of your own inventory is really important. </w:t>
      </w:r>
      <w:r w:rsidRPr="00C41CB7">
        <w:t>O</w:t>
      </w:r>
      <w:r w:rsidRPr="00C41CB7" w:rsidR="00F40B1C">
        <w:t>ne of the dynamics around holding inventory is to make sure that we have inventory in different categories</w:t>
      </w:r>
      <w:r w:rsidRPr="00C41CB7">
        <w:t>.</w:t>
      </w:r>
      <w:r w:rsidRPr="00C41CB7" w:rsidR="00F40B1C">
        <w:t xml:space="preserve"> John can speak in a minute about the fact that </w:t>
      </w:r>
      <w:r w:rsidRPr="00C41CB7">
        <w:t xml:space="preserve">some of </w:t>
      </w:r>
      <w:r w:rsidRPr="00C41CB7" w:rsidR="00F40B1C">
        <w:t>the inventory that we hold is ready now</w:t>
      </w:r>
      <w:r w:rsidRPr="00C41CB7">
        <w:t>.</w:t>
      </w:r>
      <w:r w:rsidRPr="00C41CB7" w:rsidR="00F40B1C">
        <w:t xml:space="preserve"> </w:t>
      </w:r>
      <w:r w:rsidRPr="00C41CB7">
        <w:t xml:space="preserve">Some of it </w:t>
      </w:r>
      <w:r w:rsidRPr="00C41CB7" w:rsidR="00F40B1C">
        <w:t>is items that are awaiting repair but we want to keep. Some of it is contingent</w:t>
      </w:r>
      <w:r w:rsidRPr="00C41CB7">
        <w:t xml:space="preserve"> stock </w:t>
      </w:r>
      <w:r w:rsidRPr="00C41CB7" w:rsidR="00F40B1C">
        <w:t>for operation</w:t>
      </w:r>
      <w:r w:rsidRPr="00C41CB7" w:rsidR="00A13ECE">
        <w:t>s</w:t>
      </w:r>
      <w:r w:rsidRPr="00C41CB7">
        <w:t>.</w:t>
      </w:r>
      <w:r w:rsidRPr="00C41CB7" w:rsidR="00F40B1C">
        <w:t xml:space="preserve"> </w:t>
      </w:r>
      <w:r w:rsidRPr="00C41CB7">
        <w:t xml:space="preserve">It </w:t>
      </w:r>
      <w:r w:rsidRPr="00C41CB7" w:rsidR="00F40B1C">
        <w:t xml:space="preserve">looks like excess stock, but </w:t>
      </w:r>
      <w:r w:rsidRPr="00C41CB7">
        <w:t xml:space="preserve">it </w:t>
      </w:r>
      <w:r w:rsidRPr="00C41CB7" w:rsidR="00F40B1C">
        <w:t>is contingent sto</w:t>
      </w:r>
      <w:r w:rsidRPr="00C41CB7">
        <w:t>ck</w:t>
      </w:r>
      <w:r w:rsidRPr="00C41CB7" w:rsidR="00A13ECE">
        <w:t xml:space="preserve">, </w:t>
      </w:r>
      <w:r w:rsidRPr="00C41CB7">
        <w:t>f</w:t>
      </w:r>
      <w:r w:rsidRPr="00C41CB7" w:rsidR="00F40B1C">
        <w:t xml:space="preserve">or example our retention of anthrax </w:t>
      </w:r>
      <w:r w:rsidRPr="00C41CB7">
        <w:t xml:space="preserve">vaccine and other </w:t>
      </w:r>
      <w:r w:rsidRPr="00C41CB7" w:rsidR="00F40B1C">
        <w:t xml:space="preserve">critical medical supplies that </w:t>
      </w:r>
      <w:r w:rsidRPr="00C41CB7">
        <w:t xml:space="preserve">we </w:t>
      </w:r>
      <w:r w:rsidRPr="00C41CB7" w:rsidR="00F40B1C">
        <w:t xml:space="preserve">want to have large amounts </w:t>
      </w:r>
      <w:r w:rsidRPr="00C41CB7">
        <w:t xml:space="preserve">of </w:t>
      </w:r>
      <w:r w:rsidRPr="00C41CB7" w:rsidR="00F40B1C">
        <w:t>on hand in case of emergencies</w:t>
      </w:r>
      <w:r w:rsidRPr="00C41CB7">
        <w:t>. T</w:t>
      </w:r>
      <w:r w:rsidRPr="00C41CB7" w:rsidR="00F40B1C">
        <w:t xml:space="preserve">hen </w:t>
      </w:r>
      <w:r w:rsidRPr="00C41CB7">
        <w:t xml:space="preserve">there is </w:t>
      </w:r>
      <w:r w:rsidRPr="00C41CB7" w:rsidR="00F40B1C">
        <w:t xml:space="preserve">the stuff </w:t>
      </w:r>
      <w:r w:rsidRPr="00C41CB7">
        <w:t xml:space="preserve">that </w:t>
      </w:r>
      <w:r w:rsidRPr="00C41CB7" w:rsidR="00F40B1C">
        <w:t>we genuinely do not want.</w:t>
      </w:r>
    </w:p>
    <w:p w:rsidR="005F11F7" w:rsidRPr="00C41CB7" w:rsidP="005F11F7">
      <w:pPr>
        <w:pStyle w:val="Answer"/>
      </w:pPr>
      <w:r w:rsidRPr="00C41CB7">
        <w:t>T</w:t>
      </w:r>
      <w:r w:rsidRPr="00C41CB7" w:rsidR="00F40B1C">
        <w:t xml:space="preserve">he task is an exercise of getting rid of the stuff </w:t>
      </w:r>
      <w:r w:rsidRPr="00C41CB7">
        <w:t xml:space="preserve">that </w:t>
      </w:r>
      <w:r w:rsidRPr="00C41CB7" w:rsidR="00F40B1C">
        <w:t>we do not want. We have done a decent job in terms of reducing that</w:t>
      </w:r>
      <w:r w:rsidRPr="00C41CB7" w:rsidR="00A13ECE">
        <w:t xml:space="preserve">, </w:t>
      </w:r>
      <w:r w:rsidR="005D2F19">
        <w:t>that is,</w:t>
      </w:r>
      <w:r w:rsidRPr="00C41CB7">
        <w:t xml:space="preserve"> getting rid of roughly £10 billion in </w:t>
      </w:r>
      <w:r w:rsidRPr="00C41CB7" w:rsidR="00F40B1C">
        <w:t>gross book value</w:t>
      </w:r>
      <w:r w:rsidRPr="00C41CB7">
        <w:t>.</w:t>
      </w:r>
      <w:r w:rsidRPr="00C41CB7" w:rsidR="00F40B1C">
        <w:t xml:space="preserve"> John led the work on </w:t>
      </w:r>
      <w:r w:rsidR="005D2F19">
        <w:t>P</w:t>
      </w:r>
      <w:r w:rsidRPr="00C41CB7" w:rsidR="00F40B1C">
        <w:t>roject Hercules, which focused on the air domain piece of that.</w:t>
      </w:r>
    </w:p>
    <w:p w:rsidR="00F40B1C" w:rsidRPr="00C41CB7" w:rsidP="005F11F7">
      <w:pPr>
        <w:pStyle w:val="Answer"/>
      </w:pPr>
      <w:r w:rsidRPr="00C41CB7">
        <w:t xml:space="preserve">The challenge we have in terms of prioritising that is </w:t>
      </w:r>
      <w:r w:rsidRPr="00C41CB7" w:rsidR="005F11F7">
        <w:t xml:space="preserve">that </w:t>
      </w:r>
      <w:r w:rsidRPr="00C41CB7">
        <w:t xml:space="preserve">we will always prioritise operations and enhancing capability over disposal. </w:t>
      </w:r>
      <w:r w:rsidRPr="00C41CB7" w:rsidR="005F11F7">
        <w:t>W</w:t>
      </w:r>
      <w:r w:rsidRPr="00C41CB7">
        <w:t>hen we are short</w:t>
      </w:r>
      <w:r w:rsidRPr="00C41CB7" w:rsidR="005F11F7">
        <w:t xml:space="preserve"> of</w:t>
      </w:r>
      <w:r w:rsidRPr="00C41CB7">
        <w:t xml:space="preserve"> resource, we will always </w:t>
      </w:r>
      <w:r w:rsidRPr="00C41CB7" w:rsidR="005F11F7">
        <w:t xml:space="preserve">deliberately </w:t>
      </w:r>
      <w:r w:rsidRPr="00C41CB7">
        <w:t>deprioritise disposal</w:t>
      </w:r>
      <w:r w:rsidRPr="00C41CB7" w:rsidR="005F11F7">
        <w:t>,</w:t>
      </w:r>
      <w:r w:rsidRPr="00C41CB7">
        <w:t xml:space="preserve"> as long as we have enough space. </w:t>
      </w:r>
      <w:r w:rsidRPr="00C41CB7" w:rsidR="005F11F7">
        <w:t>A</w:t>
      </w:r>
      <w:r w:rsidRPr="00C41CB7">
        <w:t>t the moment</w:t>
      </w:r>
      <w:r w:rsidRPr="00C41CB7" w:rsidR="005F11F7">
        <w:t>,</w:t>
      </w:r>
      <w:r w:rsidRPr="00C41CB7">
        <w:t xml:space="preserve"> we do have enough space</w:t>
      </w:r>
      <w:r w:rsidRPr="00C41CB7" w:rsidR="00A13ECE">
        <w:t>; we</w:t>
      </w:r>
      <w:r w:rsidRPr="00C41CB7" w:rsidR="005F11F7">
        <w:t xml:space="preserve"> are </w:t>
      </w:r>
      <w:r w:rsidRPr="00C41CB7">
        <w:t>at roughly 75% fill</w:t>
      </w:r>
      <w:r w:rsidRPr="00C41CB7" w:rsidR="005F11F7">
        <w:t>ed</w:t>
      </w:r>
      <w:r w:rsidRPr="00C41CB7">
        <w:t xml:space="preserve"> on our commodity piece.</w:t>
      </w:r>
      <w:r w:rsidRPr="00C41CB7" w:rsidR="00B556FE">
        <w:t xml:space="preserve"> </w:t>
      </w:r>
      <w:r w:rsidRPr="00C41CB7" w:rsidR="005F11F7">
        <w:t>W</w:t>
      </w:r>
      <w:r w:rsidRPr="00C41CB7">
        <w:t xml:space="preserve">hy is this not the absolute priority? It is not the absolute priority, because the absolute priority is operational delivery and strengthening the force of our </w:t>
      </w:r>
      <w:r w:rsidRPr="00C41CB7" w:rsidR="005F11F7">
        <w:t xml:space="preserve">armed </w:t>
      </w:r>
      <w:r w:rsidRPr="00C41CB7">
        <w:t>forces.</w:t>
      </w:r>
    </w:p>
    <w:p w:rsidR="005F11F7" w:rsidRPr="00C41CB7" w:rsidP="00F40B1C">
      <w:pPr>
        <w:pStyle w:val="Question"/>
      </w:pPr>
      <w:sdt>
        <w:sdtPr>
          <w:alias w:val="Member"/>
          <w:tag w:val="&lt;Member mnisId='1425' dodsId='25639'&gt;"/>
          <w:id w:val="-374084385"/>
          <w:placeholder>
            <w:docPart w:val="DefaultPlaceholder_-1854013440"/>
          </w:placeholder>
          <w:richText/>
        </w:sdtPr>
        <w:sdtContent>
          <w:r w:rsidRPr="00C41CB7">
            <w:rPr>
              <w:b/>
            </w:rPr>
            <w:t xml:space="preserve">Mr </w:t>
          </w:r>
          <w:r w:rsidRPr="00C41CB7" w:rsidR="00095E21">
            <w:rPr>
              <w:b/>
            </w:rPr>
            <w:t>Djanogly:</w:t>
          </w:r>
        </w:sdtContent>
      </w:sdt>
      <w:r w:rsidRPr="00C41CB7">
        <w:t xml:space="preserve"> </w:t>
      </w:r>
      <w:r w:rsidRPr="00C41CB7" w:rsidR="00F40B1C">
        <w:t>In the meantime, am I right in saying that the amount of unserv</w:t>
      </w:r>
      <w:r w:rsidRPr="00C41CB7">
        <w:t>ice</w:t>
      </w:r>
      <w:r w:rsidRPr="00C41CB7" w:rsidR="00F40B1C">
        <w:t>able kit is increasing?</w:t>
      </w:r>
    </w:p>
    <w:p w:rsidR="005F11F7" w:rsidRPr="00C41CB7" w:rsidP="005F11F7">
      <w:pPr>
        <w:pStyle w:val="Answer"/>
      </w:pPr>
      <w:sdt>
        <w:sdtPr>
          <w:alias w:val="Witness"/>
          <w:id w:val="458231606"/>
          <w:placeholder>
            <w:docPart w:val="DefaultPlaceholder_-1854013440"/>
          </w:placeholder>
          <w:richText/>
        </w:sdtPr>
        <w:sdtContent>
          <w:r w:rsidRPr="00C41CB7" w:rsidR="00095E21">
            <w:rPr>
              <w:b/>
              <w:i/>
            </w:rPr>
            <w:t>John Farrow:</w:t>
          </w:r>
        </w:sdtContent>
      </w:sdt>
      <w:r w:rsidRPr="00C41CB7">
        <w:t xml:space="preserve"> </w:t>
      </w:r>
      <w:r w:rsidRPr="00C41CB7" w:rsidR="00B556FE">
        <w:t xml:space="preserve">It </w:t>
      </w:r>
      <w:r w:rsidRPr="00C41CB7" w:rsidR="00F40B1C">
        <w:t>will fluctuate</w:t>
      </w:r>
      <w:r w:rsidRPr="00C41CB7">
        <w:t>.</w:t>
      </w:r>
      <w:r w:rsidRPr="00C41CB7" w:rsidR="00F40B1C">
        <w:t xml:space="preserve"> </w:t>
      </w:r>
      <w:r w:rsidRPr="00C41CB7">
        <w:t>I</w:t>
      </w:r>
      <w:r w:rsidRPr="00C41CB7" w:rsidR="00F40B1C">
        <w:t xml:space="preserve">f you </w:t>
      </w:r>
      <w:r w:rsidRPr="00C41CB7">
        <w:t>look at it over a 10-year period,</w:t>
      </w:r>
      <w:r w:rsidRPr="00C41CB7" w:rsidR="00F40B1C">
        <w:t xml:space="preserve"> </w:t>
      </w:r>
      <w:r w:rsidRPr="00C41CB7">
        <w:t>you will have peaks and troughs.</w:t>
      </w:r>
    </w:p>
    <w:p w:rsidR="005F11F7" w:rsidRPr="00C41CB7" w:rsidP="005F11F7">
      <w:pPr>
        <w:pStyle w:val="Question"/>
      </w:pPr>
      <w:sdt>
        <w:sdtPr>
          <w:alias w:val="Member"/>
          <w:tag w:val="&lt;Member mnisId='1425' dodsId='25639'&gt;"/>
          <w:id w:val="508962240"/>
          <w:placeholder>
            <w:docPart w:val="DefaultPlaceholder_-1854013440"/>
          </w:placeholder>
          <w:richText/>
        </w:sdtPr>
        <w:sdtContent>
          <w:r w:rsidRPr="00C41CB7">
            <w:rPr>
              <w:b/>
            </w:rPr>
            <w:t xml:space="preserve">Mr </w:t>
          </w:r>
          <w:r w:rsidRPr="00C41CB7" w:rsidR="00095E21">
            <w:rPr>
              <w:b/>
            </w:rPr>
            <w:t>Djanogly:</w:t>
          </w:r>
        </w:sdtContent>
      </w:sdt>
      <w:r w:rsidRPr="00C41CB7">
        <w:t xml:space="preserve"> </w:t>
      </w:r>
      <w:r w:rsidRPr="00C41CB7" w:rsidR="00F40B1C">
        <w:t xml:space="preserve">Paragraph 14 of the </w:t>
      </w:r>
      <w:r w:rsidRPr="00C41CB7" w:rsidR="00EE39A3">
        <w:t>NAO Report</w:t>
      </w:r>
      <w:r w:rsidRPr="00C41CB7" w:rsidR="00F40B1C">
        <w:t xml:space="preserve"> says that the M</w:t>
      </w:r>
      <w:r w:rsidRPr="00C41CB7">
        <w:t>O</w:t>
      </w:r>
      <w:r w:rsidRPr="00C41CB7" w:rsidR="00F40B1C">
        <w:t>D is not able to quantify the amount of unserviceable kit. Is that right?</w:t>
      </w:r>
    </w:p>
    <w:p w:rsidR="005F11F7" w:rsidRPr="00C41CB7" w:rsidP="005F11F7">
      <w:pPr>
        <w:pStyle w:val="Answer"/>
      </w:pPr>
      <w:sdt>
        <w:sdtPr>
          <w:alias w:val="Witness"/>
          <w:id w:val="632298534"/>
          <w:placeholder>
            <w:docPart w:val="DefaultPlaceholder_-1854013440"/>
          </w:placeholder>
          <w:richText/>
        </w:sdtPr>
        <w:sdtContent>
          <w:r w:rsidRPr="00C41CB7" w:rsidR="00095E21">
            <w:rPr>
              <w:b/>
              <w:i/>
            </w:rPr>
            <w:t>John Farrow:</w:t>
          </w:r>
        </w:sdtContent>
      </w:sdt>
      <w:r w:rsidRPr="00C41CB7">
        <w:t xml:space="preserve"> </w:t>
      </w:r>
      <w:r w:rsidRPr="00C41CB7" w:rsidR="00F40B1C">
        <w:t>We will know the total amount that is there in a</w:t>
      </w:r>
      <w:r w:rsidRPr="00C41CB7">
        <w:t>n</w:t>
      </w:r>
      <w:r w:rsidRPr="00C41CB7" w:rsidR="00F40B1C">
        <w:t xml:space="preserve"> </w:t>
      </w:r>
      <w:r w:rsidR="005D2F19">
        <w:t>“</w:t>
      </w:r>
      <w:r w:rsidRPr="00C41CB7" w:rsidR="00F40B1C">
        <w:t>unserviceable</w:t>
      </w:r>
      <w:r w:rsidR="005D2F19">
        <w:t>”</w:t>
      </w:r>
      <w:r w:rsidRPr="00C41CB7" w:rsidR="00F40B1C">
        <w:t xml:space="preserve"> bucket. What we do not know is what that </w:t>
      </w:r>
      <w:r w:rsidRPr="00C41CB7">
        <w:t>is</w:t>
      </w:r>
      <w:r w:rsidRPr="00C41CB7" w:rsidR="00F40B1C">
        <w:t xml:space="preserve">. </w:t>
      </w:r>
      <w:r w:rsidRPr="00C41CB7">
        <w:t>I</w:t>
      </w:r>
      <w:r w:rsidRPr="00C41CB7" w:rsidR="00F40B1C">
        <w:t xml:space="preserve">f I can describe </w:t>
      </w:r>
      <w:r w:rsidRPr="00C41CB7">
        <w:t>“unserviceable”, taking it down to that level will probably help.</w:t>
      </w:r>
    </w:p>
    <w:p w:rsidR="005F11F7" w:rsidRPr="00C41CB7" w:rsidP="005F11F7">
      <w:pPr>
        <w:pStyle w:val="Question"/>
      </w:pPr>
      <w:sdt>
        <w:sdtPr>
          <w:alias w:val="Member"/>
          <w:tag w:val="&lt;Member mnisId='1425' dodsId='25639'&gt;"/>
          <w:id w:val="1521741135"/>
          <w:placeholder>
            <w:docPart w:val="DefaultPlaceholder_-1854013440"/>
          </w:placeholder>
          <w:richText/>
        </w:sdtPr>
        <w:sdtContent>
          <w:r w:rsidRPr="00C41CB7">
            <w:rPr>
              <w:b/>
            </w:rPr>
            <w:t xml:space="preserve">Mr </w:t>
          </w:r>
          <w:r w:rsidRPr="00C41CB7" w:rsidR="00095E21">
            <w:rPr>
              <w:b/>
            </w:rPr>
            <w:t>Djanogly:</w:t>
          </w:r>
        </w:sdtContent>
      </w:sdt>
      <w:r w:rsidRPr="00C41CB7">
        <w:t xml:space="preserve"> Y</w:t>
      </w:r>
      <w:r w:rsidRPr="00C41CB7" w:rsidR="00F40B1C">
        <w:t xml:space="preserve">ou just said </w:t>
      </w:r>
      <w:r w:rsidRPr="00C41CB7">
        <w:t xml:space="preserve">that </w:t>
      </w:r>
      <w:r w:rsidRPr="00C41CB7" w:rsidR="00F40B1C">
        <w:t xml:space="preserve">it goes up and down, but the </w:t>
      </w:r>
      <w:r w:rsidRPr="00C41CB7" w:rsidR="00EE39A3">
        <w:t>NAO Report</w:t>
      </w:r>
      <w:r w:rsidRPr="00C41CB7" w:rsidR="00F40B1C">
        <w:t xml:space="preserve"> says </w:t>
      </w:r>
      <w:r w:rsidRPr="00C41CB7">
        <w:t xml:space="preserve">that </w:t>
      </w:r>
      <w:r w:rsidRPr="00C41CB7" w:rsidR="00F40B1C">
        <w:t>you do not know how much you have.</w:t>
      </w:r>
    </w:p>
    <w:p w:rsidR="005F11F7" w:rsidRPr="00C41CB7" w:rsidP="005F11F7">
      <w:pPr>
        <w:pStyle w:val="Answer"/>
      </w:pPr>
      <w:sdt>
        <w:sdtPr>
          <w:alias w:val="Witness"/>
          <w:id w:val="1726643901"/>
          <w:placeholder>
            <w:docPart w:val="DefaultPlaceholder_-1854013440"/>
          </w:placeholder>
          <w:richText/>
        </w:sdtPr>
        <w:sdtContent>
          <w:r w:rsidRPr="00C41CB7" w:rsidR="00095E21">
            <w:rPr>
              <w:b/>
              <w:i/>
            </w:rPr>
            <w:t>John Farrow:</w:t>
          </w:r>
        </w:sdtContent>
      </w:sdt>
      <w:r w:rsidRPr="00C41CB7">
        <w:t xml:space="preserve"> W</w:t>
      </w:r>
      <w:r w:rsidRPr="00C41CB7" w:rsidR="00F40B1C">
        <w:t xml:space="preserve">e have a total categorisation that we call </w:t>
      </w:r>
      <w:r w:rsidRPr="00C41CB7">
        <w:t>un</w:t>
      </w:r>
      <w:r w:rsidRPr="00C41CB7" w:rsidR="00F40B1C">
        <w:t>service</w:t>
      </w:r>
      <w:r w:rsidRPr="00C41CB7">
        <w:t>able</w:t>
      </w:r>
      <w:r w:rsidRPr="00C41CB7" w:rsidR="00F40B1C">
        <w:t>.</w:t>
      </w:r>
      <w:r w:rsidRPr="00C41CB7">
        <w:t xml:space="preserve"> T</w:t>
      </w:r>
      <w:r w:rsidRPr="00C41CB7" w:rsidR="00F40B1C">
        <w:t>hat is a lump sum</w:t>
      </w:r>
      <w:r w:rsidRPr="00C41CB7">
        <w:t>, and there will be a gross book value on that.</w:t>
      </w:r>
      <w:r w:rsidRPr="00C41CB7" w:rsidR="00F40B1C">
        <w:t xml:space="preserve"> </w:t>
      </w:r>
      <w:r w:rsidRPr="00C41CB7" w:rsidR="00A13ECE">
        <w:t>In</w:t>
      </w:r>
      <w:r w:rsidRPr="00C41CB7">
        <w:t xml:space="preserve"> the </w:t>
      </w:r>
      <w:r w:rsidRPr="00C41CB7" w:rsidR="00EE39A3">
        <w:t>NAO Report</w:t>
      </w:r>
      <w:r w:rsidRPr="00C41CB7">
        <w:t xml:space="preserve">, </w:t>
      </w:r>
      <w:r w:rsidRPr="00C41CB7" w:rsidR="00A13ECE">
        <w:t xml:space="preserve">what </w:t>
      </w:r>
      <w:r w:rsidRPr="00C41CB7">
        <w:t>Tom and the team</w:t>
      </w:r>
      <w:r w:rsidRPr="00C41CB7" w:rsidR="00A13ECE">
        <w:t xml:space="preserve"> are saying is </w:t>
      </w:r>
      <w:r w:rsidRPr="00C41CB7">
        <w:t xml:space="preserve">that, within that, </w:t>
      </w:r>
      <w:r w:rsidRPr="00C41CB7" w:rsidR="00F40B1C">
        <w:t>we cannot tell exactly how much we are going to work on</w:t>
      </w:r>
      <w:r w:rsidRPr="00C41CB7">
        <w:t xml:space="preserve">, </w:t>
      </w:r>
      <w:r w:rsidRPr="00C41CB7" w:rsidR="00F40B1C">
        <w:t>effectively</w:t>
      </w:r>
      <w:r w:rsidRPr="00C41CB7">
        <w:t>,</w:t>
      </w:r>
      <w:r w:rsidRPr="00C41CB7" w:rsidR="00F40B1C">
        <w:t xml:space="preserve"> during a particular year or during a particular period.</w:t>
      </w:r>
    </w:p>
    <w:p w:rsidR="00B52B4F" w:rsidRPr="00C41CB7" w:rsidP="00A13ECE">
      <w:pPr>
        <w:pStyle w:val="Answer"/>
      </w:pPr>
      <w:r w:rsidRPr="00C41CB7">
        <w:t>“U</w:t>
      </w:r>
      <w:r w:rsidRPr="00C41CB7" w:rsidR="00F40B1C">
        <w:t>nserviceable</w:t>
      </w:r>
      <w:r w:rsidRPr="00C41CB7">
        <w:t>”</w:t>
      </w:r>
      <w:r w:rsidRPr="00C41CB7" w:rsidR="00F40B1C">
        <w:t xml:space="preserve"> </w:t>
      </w:r>
      <w:r w:rsidRPr="00C41CB7">
        <w:t xml:space="preserve">is an </w:t>
      </w:r>
      <w:r w:rsidRPr="00C41CB7" w:rsidR="00F40B1C">
        <w:t xml:space="preserve">unfortunate term, because it </w:t>
      </w:r>
      <w:r w:rsidRPr="00C41CB7">
        <w:t xml:space="preserve">has </w:t>
      </w:r>
      <w:r w:rsidRPr="00C41CB7" w:rsidR="00F40B1C">
        <w:t>a negative sense to it</w:t>
      </w:r>
      <w:r w:rsidRPr="00C41CB7">
        <w:t xml:space="preserve">. As the NAO </w:t>
      </w:r>
      <w:r w:rsidRPr="00C41CB7" w:rsidR="00F40B1C">
        <w:t xml:space="preserve">rightly says, there </w:t>
      </w:r>
      <w:r w:rsidRPr="00C41CB7">
        <w:t xml:space="preserve">are </w:t>
      </w:r>
      <w:r w:rsidRPr="00C41CB7" w:rsidR="00F40B1C">
        <w:t>lots of good reasons for us to hold that.</w:t>
      </w:r>
      <w:bookmarkEnd w:id="0"/>
      <w:r w:rsidRPr="00C41CB7" w:rsidR="00A13ECE">
        <w:t xml:space="preserve"> </w:t>
      </w:r>
      <w:r w:rsidRPr="00C41CB7">
        <w:t xml:space="preserve">It might be that a manufacturer has moved on from making an item. If </w:t>
      </w:r>
      <w:r w:rsidRPr="00C41CB7" w:rsidR="00A13ECE">
        <w:t>it</w:t>
      </w:r>
      <w:r w:rsidRPr="00C41CB7">
        <w:t xml:space="preserve"> no longer make</w:t>
      </w:r>
      <w:r w:rsidRPr="00C41CB7" w:rsidR="00A13ECE">
        <w:t>s</w:t>
      </w:r>
      <w:r w:rsidRPr="00C41CB7">
        <w:t xml:space="preserve"> </w:t>
      </w:r>
      <w:r w:rsidRPr="00C41CB7" w:rsidR="00A13ECE">
        <w:t>that</w:t>
      </w:r>
      <w:r w:rsidRPr="00C41CB7">
        <w:t xml:space="preserve">, it is an obsolete item, but we have it on the shelf. We have not necessarily gone through the repair activity for that item because we have enough in our working day to manage and we have enough around us to work with. </w:t>
      </w:r>
    </w:p>
    <w:p w:rsidR="00B52B4F" w:rsidRPr="00C41CB7" w:rsidP="00B52B4F">
      <w:pPr>
        <w:pStyle w:val="Answer"/>
      </w:pPr>
      <w:r w:rsidRPr="00C41CB7">
        <w:t>It may well be that we come to the point where we need to bring that off the shelf and bring it into what we call our repair loop, going back in between us and industry, but we will not make that decision until the point we need to because that is quite resource-heavy. The engineers and the repair teams will have to work on it. An inventory manager, working with the engineers, will make those decisions on a regular basis.</w:t>
      </w:r>
    </w:p>
    <w:p w:rsidR="00B52B4F" w:rsidRPr="00C41CB7" w:rsidP="00B52B4F">
      <w:pPr>
        <w:pStyle w:val="Answer"/>
      </w:pPr>
      <w:r w:rsidRPr="00C41CB7">
        <w:t>For some items, we need to have a critical mass of volume. Effectively, a manufacturer will say, “We can only put repairs through our system if you give us 100 of these items</w:t>
      </w:r>
      <w:r w:rsidR="005D2F19">
        <w:t>,</w:t>
      </w:r>
      <w:r w:rsidRPr="00C41CB7">
        <w:t>” and we might have 70, 80 or whatever. We wait and then we put those through. That is why I mentioned peaks and troughs. If they are very high-value items, you will put those through the system, but they will then drop off the system because those repairs will be done en masse.</w:t>
      </w:r>
    </w:p>
    <w:p w:rsidR="00B52B4F" w:rsidRPr="00C41CB7" w:rsidP="005D2F19">
      <w:pPr>
        <w:pStyle w:val="Question"/>
      </w:pPr>
      <w:sdt>
        <w:sdtPr>
          <w:alias w:val="Member"/>
          <w:tag w:val="&lt;Member mnisId='1425' dodsId='25639'&gt;"/>
          <w:id w:val="-1354407897"/>
          <w:placeholder>
            <w:docPart w:val="7F6B40D82F8645B48A69BF3FD02436FA"/>
          </w:placeholder>
          <w:richText/>
        </w:sdtPr>
        <w:sdtContent>
          <w:r w:rsidRPr="00C41CB7">
            <w:rPr>
              <w:b/>
            </w:rPr>
            <w:t>Chair:</w:t>
          </w:r>
        </w:sdtContent>
      </w:sdt>
      <w:r w:rsidRPr="00C41CB7">
        <w:t xml:space="preserve"> I will just bring in Tom McDonald from the National Audit Office on this point.</w:t>
      </w:r>
    </w:p>
    <w:p w:rsidR="00B52B4F" w:rsidRPr="00C41CB7" w:rsidP="00B52B4F">
      <w:pPr>
        <w:pStyle w:val="Answer"/>
      </w:pPr>
      <w:sdt>
        <w:sdtPr>
          <w:rPr>
            <w:i/>
            <w:iCs/>
          </w:rPr>
          <w:alias w:val="Witness"/>
          <w:id w:val="-1222430522"/>
          <w:placeholder>
            <w:docPart w:val="978D0CC87A5D4346B7B09EE3FB0DF496"/>
          </w:placeholder>
          <w:richText/>
        </w:sdtPr>
        <w:sdtContent>
          <w:r w:rsidRPr="00C41CB7">
            <w:rPr>
              <w:b/>
              <w:i/>
              <w:iCs/>
            </w:rPr>
            <w:t>Tom McDonald:</w:t>
          </w:r>
        </w:sdtContent>
      </w:sdt>
      <w:r w:rsidRPr="00C41CB7">
        <w:t xml:space="preserve"> Just to clarify that a bit further, what we say in 2.17 is that this is a real example of one of the difficulties of operating these old systems. The </w:t>
      </w:r>
      <w:r w:rsidRPr="00C41CB7" w:rsidR="00ED05F7">
        <w:t>navy</w:t>
      </w:r>
      <w:r w:rsidRPr="00C41CB7">
        <w:t xml:space="preserve"> system in particular is problematic because it cannot record the reason why an item is classified as unserviceable. It requires someone else to go and inspect it. It may be that the item can in fact be put straight back on a ship or it may need a full repair, but the system cannot tell you that. All it tells you is that it is unserviceable.</w:t>
      </w:r>
    </w:p>
    <w:p w:rsidR="00B52B4F" w:rsidRPr="00C41CB7" w:rsidP="00B52B4F">
      <w:pPr>
        <w:pStyle w:val="Answer"/>
      </w:pPr>
      <w:sdt>
        <w:sdtPr>
          <w:alias w:val="Witness"/>
          <w:id w:val="1507318076"/>
          <w:placeholder>
            <w:docPart w:val="9056DD50E0F847C2A41A65D5E78CB4C1"/>
          </w:placeholder>
          <w:richText/>
        </w:sdtPr>
        <w:sdtContent>
          <w:r w:rsidRPr="00C41CB7">
            <w:rPr>
              <w:b/>
              <w:bCs/>
              <w:i/>
              <w:iCs/>
            </w:rPr>
            <w:t>John Farrow:</w:t>
          </w:r>
        </w:sdtContent>
      </w:sdt>
      <w:r w:rsidRPr="00C41CB7">
        <w:t xml:space="preserve"> That is absolutely right. As I mentioned earlier, the </w:t>
      </w:r>
      <w:r w:rsidRPr="00C41CB7" w:rsidR="00ED05F7">
        <w:t>navy</w:t>
      </w:r>
      <w:r w:rsidRPr="00C41CB7">
        <w:t xml:space="preserve"> only has two categories</w:t>
      </w:r>
      <w:r w:rsidR="005D2F19">
        <w:t>:</w:t>
      </w:r>
      <w:r w:rsidRPr="00C41CB7">
        <w:t xml:space="preserve"> </w:t>
      </w:r>
      <w:r w:rsidR="005D2F19">
        <w:t>i</w:t>
      </w:r>
      <w:r w:rsidRPr="00C41CB7">
        <w:t>t is either perfectly working kit or it is not. That is the difficulty the</w:t>
      </w:r>
      <w:r w:rsidRPr="00C41CB7" w:rsidR="00556444">
        <w:t xml:space="preserve"> navy</w:t>
      </w:r>
      <w:r w:rsidRPr="00C41CB7">
        <w:t xml:space="preserve"> </w:t>
      </w:r>
      <w:r w:rsidRPr="00C41CB7" w:rsidR="00556444">
        <w:t>has</w:t>
      </w:r>
      <w:r w:rsidRPr="00C41CB7">
        <w:t xml:space="preserve">. </w:t>
      </w:r>
    </w:p>
    <w:p w:rsidR="00B52B4F" w:rsidRPr="00C41CB7" w:rsidP="00B52B4F">
      <w:pPr>
        <w:pStyle w:val="Answer"/>
      </w:pPr>
      <w:r w:rsidRPr="00C41CB7">
        <w:t xml:space="preserve">If you think about the manual process to go through that, you have to go to the item, look at it and inspect it. It might need a special inspection; we might need a test kit to do some testing on that item before we know whether it is right or not. In that whole process that you go through, you have to make a value judgment decision each time. </w:t>
      </w:r>
    </w:p>
    <w:p w:rsidR="00B52B4F" w:rsidRPr="00C41CB7" w:rsidP="00B52B4F">
      <w:pPr>
        <w:pStyle w:val="Question"/>
        <w:numPr>
          <w:ilvl w:val="0"/>
          <w:numId w:val="9"/>
        </w:numPr>
      </w:pPr>
      <w:sdt>
        <w:sdtPr>
          <w:alias w:val="Member"/>
          <w:tag w:val="&lt;Member mnisId='1425' dodsId='25639'&gt;"/>
          <w:id w:val="-1150278186"/>
          <w:placeholder>
            <w:docPart w:val="E1BCBC76BD07410CA0D29625F3E7E2FC"/>
          </w:placeholder>
          <w:richText/>
        </w:sdtPr>
        <w:sdtContent>
          <w:r w:rsidRPr="00C41CB7">
            <w:rPr>
              <w:b/>
            </w:rPr>
            <w:t>Mr Djanogly:</w:t>
          </w:r>
        </w:sdtContent>
      </w:sdt>
      <w:r w:rsidRPr="00C41CB7">
        <w:t xml:space="preserve"> Indeed, </w:t>
      </w:r>
      <w:r w:rsidRPr="00C41CB7" w:rsidR="00556444">
        <w:t xml:space="preserve">because if </w:t>
      </w:r>
      <w:r w:rsidRPr="00C41CB7">
        <w:t xml:space="preserve">you do not know what you have, </w:t>
      </w:r>
      <w:r w:rsidRPr="00C41CB7" w:rsidR="00556444">
        <w:t xml:space="preserve">then </w:t>
      </w:r>
      <w:r w:rsidRPr="00C41CB7">
        <w:t>presumably, if you do need it in an emergency</w:t>
      </w:r>
      <w:r w:rsidRPr="00C41CB7" w:rsidR="00556444">
        <w:t>,</w:t>
      </w:r>
      <w:r w:rsidRPr="00C41CB7">
        <w:t xml:space="preserve"> you bring it out to fix </w:t>
      </w:r>
      <w:r w:rsidR="005D2F19">
        <w:t xml:space="preserve">it </w:t>
      </w:r>
      <w:r w:rsidRPr="00C41CB7">
        <w:t>and you cannot, you are going to have a problem.</w:t>
      </w:r>
    </w:p>
    <w:p w:rsidR="00B52B4F" w:rsidRPr="00C41CB7" w:rsidP="00B52B4F">
      <w:pPr>
        <w:pStyle w:val="Answer"/>
      </w:pPr>
      <w:sdt>
        <w:sdtPr>
          <w:alias w:val="Witness"/>
          <w:id w:val="-1812167787"/>
          <w:placeholder>
            <w:docPart w:val="4A0D982F11D74A73990D25AEAA00D02C"/>
          </w:placeholder>
          <w:richText/>
        </w:sdtPr>
        <w:sdtContent>
          <w:r w:rsidRPr="00C41CB7">
            <w:rPr>
              <w:b/>
              <w:bCs/>
              <w:i/>
              <w:iCs/>
            </w:rPr>
            <w:t>John Farrow:</w:t>
          </w:r>
        </w:sdtContent>
      </w:sdt>
      <w:r w:rsidRPr="00C41CB7">
        <w:t xml:space="preserve"> In a perfect world, everything you would have on your shelf would work perfectly and you would only have those. We have legacy stocks, so we need to manage that in a really careful way with the resources we have and make those priority calls.</w:t>
      </w:r>
    </w:p>
    <w:p w:rsidR="00B52B4F" w:rsidRPr="00C41CB7" w:rsidP="00B52B4F">
      <w:pPr>
        <w:pStyle w:val="Answer"/>
      </w:pPr>
      <w:sdt>
        <w:sdtPr>
          <w:alias w:val="Witness"/>
          <w:id w:val="-1775086551"/>
          <w:placeholder>
            <w:docPart w:val="87B28B9A433141D39F86E7D287D4A9B0"/>
          </w:placeholder>
          <w:richText/>
        </w:sdtPr>
        <w:sdtContent>
          <w:r w:rsidRPr="00C41CB7">
            <w:rPr>
              <w:b/>
              <w:bCs/>
              <w:i/>
              <w:iCs/>
            </w:rPr>
            <w:t>Andy Start:</w:t>
          </w:r>
        </w:sdtContent>
      </w:sdt>
      <w:r w:rsidRPr="00C41CB7">
        <w:t xml:space="preserve"> If you think about value for money, the biggest cost driver we have is around designing out obsolescence. If we have to go back to the engineers to redesign a product, it costs a huge amount of money.</w:t>
      </w:r>
    </w:p>
    <w:p w:rsidR="00B52B4F" w:rsidRPr="00C41CB7" w:rsidP="00B52B4F">
      <w:pPr>
        <w:pStyle w:val="Answer"/>
      </w:pPr>
      <w:r w:rsidRPr="00C41CB7">
        <w:t>Therefore, for complicated equipment—let us say a heads-up display for a fighter jet—we are better off holding old and broken versions of these items. Even though they are old and broken, we are better off keeping them. If all the maths says that you need a serviceable stock of 10</w:t>
      </w:r>
      <w:r w:rsidRPr="00C41CB7" w:rsidR="00556444">
        <w:t>,</w:t>
      </w:r>
      <w:r w:rsidRPr="00C41CB7">
        <w:t xml:space="preserve"> and then if the tempo of your operations goes up or you are unlucky and you need 20, it is great to have those 10 unserviceable items that you can then pay to fix rather than having to pay tens of millions of pounds to redesign a new HUD. That is why this is always a judgment call and it is not straightforward.</w:t>
      </w:r>
    </w:p>
    <w:p w:rsidR="00B52B4F" w:rsidRPr="00C41CB7" w:rsidP="00B52B4F">
      <w:pPr>
        <w:pStyle w:val="Question"/>
        <w:numPr>
          <w:ilvl w:val="0"/>
          <w:numId w:val="9"/>
        </w:numPr>
      </w:pPr>
      <w:sdt>
        <w:sdtPr>
          <w:alias w:val="Member"/>
          <w:tag w:val="&lt;Member mnisId='1425' dodsId='25639'&gt;"/>
          <w:id w:val="-2134231952"/>
          <w:placeholder>
            <w:docPart w:val="5E9538C74E37437BAC224F4B723F6D8E"/>
          </w:placeholder>
          <w:richText/>
        </w:sdtPr>
        <w:sdtContent>
          <w:r w:rsidRPr="00C41CB7">
            <w:rPr>
              <w:b/>
            </w:rPr>
            <w:t>Mr Djanogly:</w:t>
          </w:r>
        </w:sdtContent>
      </w:sdt>
      <w:r w:rsidRPr="00C41CB7">
        <w:t xml:space="preserve"> Thank you for that explanation. Paragraph 15 of the </w:t>
      </w:r>
      <w:r w:rsidRPr="00C41CB7" w:rsidR="00EE39A3">
        <w:t>NAO Report</w:t>
      </w:r>
      <w:r w:rsidRPr="00C41CB7">
        <w:t xml:space="preserve"> suggests that </w:t>
      </w:r>
      <w:r w:rsidRPr="00C41CB7" w:rsidR="0090262D">
        <w:t>MOD</w:t>
      </w:r>
      <w:r w:rsidRPr="00C41CB7">
        <w:t xml:space="preserve"> delivery teams in practice have been prioritising the new supply of equipment over disposals. In a war situation, you can understand that being the case. However, they also say that the people dealing with disposals are not incentivised, in effect, to free up warehouse space. Why is that the case? How could you address that?</w:t>
      </w:r>
    </w:p>
    <w:p w:rsidR="00B52B4F" w:rsidRPr="00C41CB7" w:rsidP="00B52B4F">
      <w:pPr>
        <w:pStyle w:val="Answer"/>
      </w:pPr>
      <w:sdt>
        <w:sdtPr>
          <w:alias w:val="Witness"/>
          <w:id w:val="879210883"/>
          <w:placeholder>
            <w:docPart w:val="EAD9CF45DE0B42BC8C9A820C480E8CF8"/>
          </w:placeholder>
          <w:richText/>
        </w:sdtPr>
        <w:sdtContent>
          <w:r w:rsidRPr="00C41CB7">
            <w:rPr>
              <w:b/>
              <w:bCs/>
              <w:i/>
              <w:iCs/>
            </w:rPr>
            <w:t>John Farrow:</w:t>
          </w:r>
        </w:sdtContent>
      </w:sdt>
      <w:r w:rsidRPr="00C41CB7">
        <w:t xml:space="preserve"> In terms of disposal activity, it is true: in all the priorities we have during the working day from an inventory management point of view and an engineering point of view, we do not charge the commands for disposal activity. We would charge the commands for certain types of activity if they were getting rid of hazardous goods, for example. That is an actual charge to them. In terms of things like that, they pay money for that because we have to put that through special contractors to get rid of those things in a safe way.</w:t>
      </w:r>
    </w:p>
    <w:p w:rsidR="00B52B4F" w:rsidRPr="00C41CB7" w:rsidP="00B52B4F">
      <w:pPr>
        <w:pStyle w:val="Answer"/>
      </w:pPr>
      <w:r w:rsidRPr="00C41CB7">
        <w:t xml:space="preserve">There is no incentive for them to do disposals other than the fact that it is storage across the piece. On an </w:t>
      </w:r>
      <w:r w:rsidRPr="00C41CB7" w:rsidR="00957E45">
        <w:t>airbase</w:t>
      </w:r>
      <w:r w:rsidRPr="00C41CB7">
        <w:t xml:space="preserve">, in a </w:t>
      </w:r>
      <w:r w:rsidRPr="00C41CB7" w:rsidR="00ED05F7">
        <w:t>navy</w:t>
      </w:r>
      <w:r w:rsidRPr="00C41CB7">
        <w:t xml:space="preserve"> base, et</w:t>
      </w:r>
      <w:r w:rsidR="005D2F19">
        <w:t>c</w:t>
      </w:r>
      <w:r w:rsidRPr="00C41CB7">
        <w:t>, there is a reasonable amount of storage available for them so it becomes a lower priority. There is no doubt about that at all.</w:t>
      </w:r>
    </w:p>
    <w:p w:rsidR="00B52B4F" w:rsidRPr="00C41CB7" w:rsidP="00B52B4F">
      <w:pPr>
        <w:pStyle w:val="Answer"/>
      </w:pPr>
      <w:r w:rsidRPr="00C41CB7">
        <w:t>We are now trying to put cubic metreage targets on them. Rather than at value, we are looking at the cubic metreage. We are trying to put those in place. The CEO holds the air domain, the land domain and the ships domain to account every year on their cubic metreage targets. We have had some success with that, but—again, you are absolutely right—sometimes that go</w:t>
      </w:r>
      <w:r w:rsidRPr="00C41CB7" w:rsidR="00556444">
        <w:t>es</w:t>
      </w:r>
      <w:r w:rsidRPr="00C41CB7">
        <w:t xml:space="preserve"> down from a priority point of view. </w:t>
      </w:r>
    </w:p>
    <w:p w:rsidR="00B52B4F" w:rsidRPr="00C41CB7" w:rsidP="00B52B4F">
      <w:pPr>
        <w:pStyle w:val="Question"/>
        <w:numPr>
          <w:ilvl w:val="0"/>
          <w:numId w:val="9"/>
        </w:numPr>
      </w:pPr>
      <w:sdt>
        <w:sdtPr>
          <w:alias w:val="Member"/>
          <w:tag w:val="&lt;Member mnisId='1425' dodsId='25639'&gt;"/>
          <w:id w:val="-2065624176"/>
          <w:placeholder>
            <w:docPart w:val="F035E4DB73DE4177B70617DBEC48D831"/>
          </w:placeholder>
          <w:richText/>
        </w:sdtPr>
        <w:sdtContent>
          <w:r w:rsidRPr="00C41CB7">
            <w:rPr>
              <w:b/>
            </w:rPr>
            <w:t>Mr Djanogly:</w:t>
          </w:r>
        </w:sdtContent>
      </w:sdt>
      <w:r w:rsidRPr="00C41CB7">
        <w:t xml:space="preserve"> I can see that if you have the space it is fine, but sometimes you clearly do not. The NAO is saying that you initiate short-term projects, as I think </w:t>
      </w:r>
      <w:r w:rsidRPr="00C41CB7" w:rsidR="00556444">
        <w:t>it</w:t>
      </w:r>
      <w:r w:rsidRPr="00C41CB7">
        <w:t xml:space="preserve"> call</w:t>
      </w:r>
      <w:r w:rsidRPr="00C41CB7" w:rsidR="00556444">
        <w:t>s</w:t>
      </w:r>
      <w:r w:rsidRPr="00C41CB7">
        <w:t xml:space="preserve"> them, to deal with emergency situations, which presumably is always going to be an expensive way of dealing with this.</w:t>
      </w:r>
    </w:p>
    <w:p w:rsidR="00B52B4F" w:rsidRPr="00C41CB7" w:rsidP="00B52B4F">
      <w:pPr>
        <w:pStyle w:val="Answer"/>
      </w:pPr>
      <w:sdt>
        <w:sdtPr>
          <w:alias w:val="Witness"/>
          <w:id w:val="1785075208"/>
          <w:placeholder>
            <w:docPart w:val="B402D9B06B4A4A298B726DFB32735F97"/>
          </w:placeholder>
          <w:richText/>
        </w:sdtPr>
        <w:sdtContent>
          <w:r w:rsidRPr="00C41CB7">
            <w:rPr>
              <w:b/>
              <w:bCs/>
              <w:i/>
              <w:iCs/>
            </w:rPr>
            <w:t>Andy Start:</w:t>
          </w:r>
        </w:sdtContent>
      </w:sdt>
      <w:r w:rsidRPr="00C41CB7">
        <w:t xml:space="preserve"> It is worth saying that we have removed vast amounts of kit over the last few years. John has been leading that. You can probably tell me how many football fields</w:t>
      </w:r>
      <w:r w:rsidRPr="00C41CB7" w:rsidR="00556444">
        <w:t>’ worth</w:t>
      </w:r>
      <w:r w:rsidRPr="00C41CB7">
        <w:t xml:space="preserve"> of kit we have disposed of. </w:t>
      </w:r>
    </w:p>
    <w:p w:rsidR="00B52B4F" w:rsidRPr="00C41CB7" w:rsidP="00B52B4F">
      <w:pPr>
        <w:pStyle w:val="Answer"/>
      </w:pPr>
      <w:sdt>
        <w:sdtPr>
          <w:alias w:val="Witness"/>
          <w:id w:val="-194769331"/>
          <w:placeholder>
            <w:docPart w:val="E5F5AAB5C09246F8BD90D9E5B6C281BF"/>
          </w:placeholder>
          <w:richText/>
        </w:sdtPr>
        <w:sdtContent>
          <w:r w:rsidRPr="00C41CB7">
            <w:rPr>
              <w:b/>
              <w:bCs/>
              <w:i/>
              <w:iCs/>
            </w:rPr>
            <w:t>John Farrow:</w:t>
          </w:r>
        </w:sdtContent>
      </w:sdt>
      <w:r w:rsidRPr="00C41CB7">
        <w:t xml:space="preserve"> Hundreds. </w:t>
      </w:r>
    </w:p>
    <w:p w:rsidR="00B52B4F" w:rsidRPr="00C41CB7" w:rsidP="00B52B4F">
      <w:pPr>
        <w:pStyle w:val="Answer"/>
      </w:pPr>
      <w:sdt>
        <w:sdtPr>
          <w:alias w:val="Witness"/>
          <w:id w:val="1644240123"/>
          <w:placeholder>
            <w:docPart w:val="F9D5BCC36F5E4F68985A020F82302FB6"/>
          </w:placeholder>
          <w:richText/>
        </w:sdtPr>
        <w:sdtContent>
          <w:r w:rsidRPr="00C41CB7">
            <w:rPr>
              <w:b/>
              <w:bCs/>
              <w:i/>
              <w:iCs/>
            </w:rPr>
            <w:t>Andy Start:</w:t>
          </w:r>
        </w:sdtContent>
      </w:sdt>
      <w:r w:rsidRPr="00C41CB7">
        <w:t xml:space="preserve"> There is a weakness in our current operating model design within DE&amp;S, which is that there is not a single owner of all of that. That means that the leaders who have gone after it really well</w:t>
      </w:r>
      <w:r w:rsidRPr="00C41CB7" w:rsidR="00556444">
        <w:t xml:space="preserve">, as they have </w:t>
      </w:r>
      <w:r w:rsidRPr="00C41CB7">
        <w:t>in the air domain</w:t>
      </w:r>
      <w:r w:rsidRPr="00C41CB7" w:rsidR="00556444">
        <w:t xml:space="preserve">, </w:t>
      </w:r>
      <w:r w:rsidRPr="00C41CB7">
        <w:t>have got more out of it than some of the other domains. That is partly related to workload.</w:t>
      </w:r>
    </w:p>
    <w:p w:rsidR="00B52B4F" w:rsidRPr="00C41CB7" w:rsidP="00B52B4F">
      <w:pPr>
        <w:pStyle w:val="Answer"/>
      </w:pPr>
      <w:r w:rsidRPr="00C41CB7">
        <w:t xml:space="preserve">We will be addressing that as part of the redesign of my operating model, which we are going through at the moment. John will end up owning all the resource associated with disposals, both the practical activity of disposal and the export sales team that he already runs. It will then be easier for us to keep the tempo of disposals running because John will have control of it. It will improve, but I just want to reiterate that, if push comes to shove, I will tell John to prioritise operational delivery because in the end that is our highest priority. </w:t>
      </w:r>
    </w:p>
    <w:p w:rsidR="00B52B4F" w:rsidRPr="00C41CB7" w:rsidP="00B52B4F">
      <w:pPr>
        <w:pStyle w:val="Answer"/>
      </w:pPr>
      <w:sdt>
        <w:sdtPr>
          <w:alias w:val="Witness"/>
          <w:id w:val="589825529"/>
          <w:placeholder>
            <w:docPart w:val="FA604E46BCCF4B29A204AC2951A4A115"/>
          </w:placeholder>
          <w:richText/>
        </w:sdtPr>
        <w:sdtContent>
          <w:r w:rsidRPr="00C41CB7">
            <w:rPr>
              <w:b/>
              <w:bCs/>
              <w:i/>
              <w:iCs/>
            </w:rPr>
            <w:t>John Farrow:</w:t>
          </w:r>
        </w:sdtContent>
      </w:sdt>
      <w:r w:rsidRPr="00C41CB7">
        <w:t xml:space="preserve"> I am looking forward to putting my arms around that whole piece. </w:t>
      </w:r>
      <w:r w:rsidRPr="00C41CB7" w:rsidR="00556444">
        <w:t xml:space="preserve">Then </w:t>
      </w:r>
      <w:r w:rsidRPr="00C41CB7">
        <w:t>I will have more levers to pull than I currently have.</w:t>
      </w:r>
    </w:p>
    <w:p w:rsidR="00B52B4F" w:rsidRPr="00C41CB7" w:rsidP="00B52B4F">
      <w:pPr>
        <w:pStyle w:val="Answer"/>
      </w:pPr>
      <w:r w:rsidRPr="00C41CB7">
        <w:t>Project Hercules has done £9 billion of disposals over the last 10 or 12 years. In the last nine months alone they have done about £800 million in disposals. They have a regular drumbeat of activity. They have a team in place that absolutely knows what they are doing and knows how to follow the process. In each of the other areas, like you say, we have had a certain amount of activity, and it comes down again and then it goes up.</w:t>
      </w:r>
    </w:p>
    <w:p w:rsidR="00B52B4F" w:rsidRPr="00C41CB7" w:rsidP="00B52B4F">
      <w:pPr>
        <w:pStyle w:val="Answer"/>
      </w:pPr>
      <w:r w:rsidRPr="00C41CB7">
        <w:t xml:space="preserve">My role going forward is to make sure we get that drumbeat of activity all the way through. We introduced something called </w:t>
      </w:r>
      <w:r w:rsidR="005D2F19">
        <w:t>P</w:t>
      </w:r>
      <w:r w:rsidRPr="00C41CB7" w:rsidR="0047395A">
        <w:t xml:space="preserve">roject </w:t>
      </w:r>
      <w:r w:rsidRPr="00C41CB7">
        <w:t>Jupiter about a year and a half or two years ago. That was not so much purely just about the disposals; it was more about getting the governance and the processes into place, learning from what the air team had done and bringing those across.</w:t>
      </w:r>
    </w:p>
    <w:p w:rsidR="00B52B4F" w:rsidRPr="00C41CB7" w:rsidP="00B52B4F">
      <w:pPr>
        <w:pStyle w:val="Answer"/>
      </w:pPr>
      <w:r w:rsidRPr="00C41CB7">
        <w:t>We now have, hopefully, the right conditions to bring those two things together under one person so we can put our arms around all of it. I am quite looking forward to that.</w:t>
      </w:r>
    </w:p>
    <w:p w:rsidR="00B52B4F" w:rsidRPr="00C41CB7" w:rsidP="00B52B4F">
      <w:pPr>
        <w:pStyle w:val="Question"/>
        <w:numPr>
          <w:ilvl w:val="0"/>
          <w:numId w:val="9"/>
        </w:numPr>
      </w:pPr>
      <w:sdt>
        <w:sdtPr>
          <w:alias w:val="Member"/>
          <w:tag w:val="&lt;Member mnisId='1425' dodsId='25639'&gt;"/>
          <w:id w:val="-490871344"/>
          <w:placeholder>
            <w:docPart w:val="6CD62080CDED4954BE15E76E28335789"/>
          </w:placeholder>
          <w:richText/>
        </w:sdtPr>
        <w:sdtContent>
          <w:r w:rsidRPr="00C41CB7">
            <w:rPr>
              <w:b/>
            </w:rPr>
            <w:t>Chair:</w:t>
          </w:r>
        </w:sdtContent>
      </w:sdt>
      <w:r w:rsidRPr="00C41CB7">
        <w:t xml:space="preserve"> Can you talk through how you might dispose of a bit of kit, whether you are cannibalising it for other use or recycling the precious metals in it? What are you doing? How do you break it down and how does it work?</w:t>
      </w:r>
    </w:p>
    <w:p w:rsidR="00B52B4F" w:rsidRPr="00C41CB7" w:rsidP="00B52B4F">
      <w:pPr>
        <w:pStyle w:val="Answer"/>
      </w:pPr>
      <w:sdt>
        <w:sdtPr>
          <w:rPr>
            <w:b/>
          </w:rPr>
          <w:alias w:val="Witness"/>
          <w:id w:val="-1737775624"/>
          <w:placeholder>
            <w:docPart w:val="5F39FC46716D4BD9944374848AC59F3D"/>
          </w:placeholder>
          <w:richText/>
        </w:sdtPr>
        <w:sdtContent>
          <w:r w:rsidRPr="00C41CB7">
            <w:rPr>
              <w:b/>
              <w:bCs/>
              <w:i/>
              <w:iCs/>
            </w:rPr>
            <w:t>John Farrow:</w:t>
          </w:r>
        </w:sdtContent>
      </w:sdt>
      <w:r w:rsidRPr="00C41CB7">
        <w:rPr>
          <w:b/>
        </w:rPr>
        <w:t xml:space="preserve"> </w:t>
      </w:r>
      <w:r w:rsidRPr="00C41CB7">
        <w:t>One of the best examples I can give is the Defence Equipment Sales Agency, called DESA, which works under me. We had a number of weapons at our Donnington site. It would have taken many tens of thousands of pounds to transport those items to a safe place to dispose of because you have to put them through shearing machines and make sure they cannot be used, and then you get the metals out of them.</w:t>
      </w:r>
    </w:p>
    <w:p w:rsidR="00B52B4F" w:rsidRPr="00C41CB7" w:rsidP="00B52B4F">
      <w:pPr>
        <w:pStyle w:val="Answer"/>
      </w:pPr>
      <w:r w:rsidRPr="00C41CB7">
        <w:t>We managed to put a mobile shearing machine into the Donnington site. Effectively, we brought the equipment to the site. That reduced all the transport costs. We put £10 million or £15 million of gross book value of items through that process. That process makes sure that nothing can ever be used again, but, out of that, you start to extract some of the more valuable items.</w:t>
      </w:r>
    </w:p>
    <w:p w:rsidR="00B52B4F" w:rsidRPr="00C41CB7" w:rsidP="00B52B4F">
      <w:pPr>
        <w:pStyle w:val="Answer"/>
      </w:pPr>
      <w:r w:rsidRPr="00C41CB7">
        <w:t>We are looking at other opportunities at the moment. The precious metals one is interesting. If you imagine the circuit board for a ship, a submarine or even some of our larger vehicles, they tend to have quite a lot of gold and other precious metals on them. At the moment, there are organisations that are looking very closely at how they can extract those metals in an easy and cost-effective way. We gain and they gain. Effectively, it is a win</w:t>
      </w:r>
      <w:r w:rsidR="005D2F19">
        <w:t>/</w:t>
      </w:r>
      <w:r w:rsidRPr="00C41CB7">
        <w:t>win. There is a lot of that activity going on.</w:t>
      </w:r>
    </w:p>
    <w:p w:rsidR="00B52B4F" w:rsidRPr="00C41CB7" w:rsidP="00B52B4F">
      <w:pPr>
        <w:pStyle w:val="Answer"/>
      </w:pPr>
      <w:r w:rsidRPr="00C41CB7">
        <w:t xml:space="preserve">The other way we dispose of items is </w:t>
      </w:r>
      <w:r w:rsidRPr="00C41CB7" w:rsidR="00064CE3">
        <w:t xml:space="preserve">by </w:t>
      </w:r>
      <w:r w:rsidRPr="00C41CB7">
        <w:t>sell</w:t>
      </w:r>
      <w:r w:rsidRPr="00C41CB7" w:rsidR="00064CE3">
        <w:t>ing</w:t>
      </w:r>
      <w:r w:rsidRPr="00C41CB7">
        <w:t xml:space="preserve"> them to other </w:t>
      </w:r>
      <w:r w:rsidRPr="00C41CB7" w:rsidR="00064CE3">
        <w:t xml:space="preserve">Government </w:t>
      </w:r>
      <w:r w:rsidRPr="00C41CB7">
        <w:t xml:space="preserve">partners around the world. That might be an actual vessel—we recently sold a minehunter, for example—an aircraft or just an item. I have £300 million of Tornado items still in stock. They will be showing in something like the unserviceable category. They will also show as out of service. </w:t>
      </w:r>
    </w:p>
    <w:p w:rsidR="00B52B4F" w:rsidRPr="00C41CB7" w:rsidP="00B52B4F">
      <w:pPr>
        <w:pStyle w:val="Answer"/>
      </w:pPr>
      <w:r w:rsidRPr="00C41CB7">
        <w:t xml:space="preserve">Tornado is obviously long finished. I still have £300 million of items. We will not get rid of those until all of our partner nations are absolutely certain </w:t>
      </w:r>
      <w:r w:rsidRPr="00C41CB7" w:rsidR="00064CE3">
        <w:t xml:space="preserve">that </w:t>
      </w:r>
      <w:r w:rsidRPr="00C41CB7">
        <w:t>they do not want to purchase any of those items from us. They have been purchasing regularly for the last four or five years, I suspect, whether it is Germany or Saudi Arabia. A number of our partner nations have been buying. Once they have said to us, “No, we do not want everything else you have</w:t>
      </w:r>
      <w:r w:rsidR="005D2F19">
        <w:t>,</w:t>
      </w:r>
      <w:r w:rsidRPr="00C41CB7">
        <w:t>” we will put that through the scrappage route. Does that help?</w:t>
      </w:r>
    </w:p>
    <w:p w:rsidR="00B52B4F" w:rsidRPr="00C41CB7" w:rsidP="00B52B4F">
      <w:pPr>
        <w:pStyle w:val="Answer"/>
      </w:pPr>
      <w:sdt>
        <w:sdtPr>
          <w:alias w:val="Member"/>
          <w:tag w:val="&lt;Member mnisId='1425' dodsId='25639'&gt;"/>
          <w:id w:val="1385218687"/>
          <w:placeholder>
            <w:docPart w:val="1549FDB622B94D3E9BB3F046AF301641"/>
          </w:placeholder>
          <w:richText/>
        </w:sdtPr>
        <w:sdtContent>
          <w:r w:rsidRPr="00C41CB7">
            <w:rPr>
              <w:b/>
            </w:rPr>
            <w:t>Mr Djanogly:</w:t>
          </w:r>
        </w:sdtContent>
      </w:sdt>
      <w:r w:rsidRPr="00C41CB7">
        <w:t xml:space="preserve"> That is very helpful.</w:t>
      </w:r>
    </w:p>
    <w:p w:rsidR="00B52B4F" w:rsidRPr="00C41CB7" w:rsidP="00B52B4F">
      <w:pPr>
        <w:pStyle w:val="Question"/>
        <w:numPr>
          <w:ilvl w:val="0"/>
          <w:numId w:val="9"/>
        </w:numPr>
      </w:pPr>
      <w:sdt>
        <w:sdtPr>
          <w:alias w:val="Member"/>
          <w:tag w:val="&lt;Member mnisId='249' dodsId='25708'&gt;"/>
          <w:id w:val="601144027"/>
          <w:placeholder>
            <w:docPart w:val="69451DF03EB64493974010DDE379FC07"/>
          </w:placeholder>
          <w:richText/>
        </w:sdtPr>
        <w:sdtContent>
          <w:r w:rsidRPr="00C41CB7">
            <w:rPr>
              <w:b/>
            </w:rPr>
            <w:t>Sir Geoffrey Clifton-Brown:</w:t>
          </w:r>
        </w:sdtContent>
      </w:sdt>
      <w:r w:rsidRPr="00C41CB7">
        <w:t xml:space="preserve"> Admiral Kyte, you are responsible for the policy on this. Can I take you to paragraph 2.13 on page 33? The NAO says, “When we reported in 2012, we found that the </w:t>
      </w:r>
      <w:r w:rsidRPr="00C41CB7" w:rsidR="0090262D">
        <w:t>MOD</w:t>
      </w:r>
      <w:r w:rsidRPr="00C41CB7">
        <w:t xml:space="preserve"> was not consistently disposing of inventory that it no longer required. Today, the </w:t>
      </w:r>
      <w:r w:rsidRPr="00C41CB7" w:rsidR="0090262D">
        <w:t>MOD</w:t>
      </w:r>
      <w:r w:rsidRPr="00C41CB7">
        <w:t xml:space="preserve"> is still not consistently disposing of inventory it no longer needs, and this has resulted in large</w:t>
      </w:r>
      <w:r w:rsidRPr="00C41CB7" w:rsidR="00D9090E">
        <w:t xml:space="preserve"> </w:t>
      </w:r>
      <w:r w:rsidRPr="00C41CB7">
        <w:t>build-ups of obsolete and excess inventory in warehouses</w:t>
      </w:r>
      <w:r w:rsidR="005D2F19">
        <w:t>.</w:t>
      </w:r>
      <w:r w:rsidRPr="00C41CB7">
        <w:t>”</w:t>
      </w:r>
    </w:p>
    <w:p w:rsidR="00B52B4F" w:rsidRPr="00C41CB7" w:rsidP="00B52B4F">
      <w:pPr>
        <w:pStyle w:val="QuestionCont"/>
      </w:pPr>
      <w:r w:rsidRPr="00C41CB7">
        <w:t>That is pretty dam</w:t>
      </w:r>
      <w:r w:rsidRPr="00C41CB7" w:rsidR="00064CE3">
        <w:t>n</w:t>
      </w:r>
      <w:r w:rsidRPr="00C41CB7">
        <w:t>ing, is it not? You have had 10 years to sort it out since our report in 2012.</w:t>
      </w:r>
    </w:p>
    <w:p w:rsidR="00B52B4F" w:rsidRPr="00C41CB7" w:rsidP="00B52B4F">
      <w:pPr>
        <w:pStyle w:val="QuestionCont"/>
        <w:rPr>
          <w:bCs/>
        </w:rPr>
      </w:pPr>
      <w:sdt>
        <w:sdtPr>
          <w:rPr>
            <w:b/>
          </w:rPr>
          <w:alias w:val="Member"/>
          <w:tag w:val="&lt;Member mnisId='1425' dodsId='25639'&gt;"/>
          <w:id w:val="-1984773754"/>
          <w:placeholder>
            <w:docPart w:val="DFBCFC45D91A43D48D46438BF79CCF0E"/>
          </w:placeholder>
          <w:richText/>
        </w:sdtPr>
        <w:sdtContent>
          <w:r w:rsidRPr="00C41CB7">
            <w:rPr>
              <w:b/>
            </w:rPr>
            <w:t>Chair:</w:t>
          </w:r>
        </w:sdtContent>
      </w:sdt>
      <w:r w:rsidRPr="00C41CB7">
        <w:rPr>
          <w:bCs/>
        </w:rPr>
        <w:t xml:space="preserve"> Our report was in 2013. </w:t>
      </w:r>
    </w:p>
    <w:p w:rsidR="00B52B4F" w:rsidRPr="00C41CB7" w:rsidP="00B52B4F">
      <w:pPr>
        <w:pStyle w:val="Answer"/>
      </w:pPr>
      <w:sdt>
        <w:sdtPr>
          <w:alias w:val="Witness"/>
          <w:id w:val="1434941139"/>
          <w:placeholder>
            <w:docPart w:val="281C75BBD9114C73AE07828A9A30AF71"/>
          </w:placeholder>
          <w:richText/>
        </w:sdtPr>
        <w:sdtContent>
          <w:r w:rsidRPr="00C41CB7">
            <w:rPr>
              <w:b/>
              <w:bCs/>
              <w:i/>
              <w:iCs/>
            </w:rPr>
            <w:t>John Farrow:</w:t>
          </w:r>
        </w:sdtContent>
      </w:sdt>
      <w:r w:rsidRPr="00C41CB7">
        <w:t xml:space="preserve"> I will be really candid. I joined the </w:t>
      </w:r>
      <w:r w:rsidRPr="00C41CB7" w:rsidR="0090262D">
        <w:t>MOD</w:t>
      </w:r>
      <w:r w:rsidRPr="00C41CB7">
        <w:t xml:space="preserve"> because of the last NAO </w:t>
      </w:r>
      <w:r w:rsidRPr="00C41CB7" w:rsidR="00EE39A3">
        <w:t xml:space="preserve">Report </w:t>
      </w:r>
      <w:r w:rsidRPr="00C41CB7">
        <w:t>back in 2012. I joined as a consultant. We brought in some specialists. I came in from industry, from the automotive and aerospace sector, along with some colleagues. It was over £40 billion in gross book value at the time. We came in to try to get that down. Hand on heart, I can say we have made really good progress on disposals over the years.</w:t>
      </w:r>
    </w:p>
    <w:p w:rsidR="00B52B4F" w:rsidRPr="00C41CB7" w:rsidP="00B52B4F">
      <w:pPr>
        <w:pStyle w:val="Answer"/>
      </w:pPr>
      <w:r w:rsidRPr="00C41CB7">
        <w:t>The problem is that we have purchased all the way through. For the last 10 to 12 years, we have been purchasing. We have reduced our average purchase spend on those consumable-type items quite extensively over that time. We bring less into the organisation. In the air domain, we have disposed of £9 billion of inventory over that period.</w:t>
      </w:r>
    </w:p>
    <w:p w:rsidR="00B52B4F" w:rsidRPr="00C41CB7" w:rsidP="00B52B4F">
      <w:pPr>
        <w:pStyle w:val="Answer"/>
      </w:pPr>
      <w:r w:rsidRPr="00C41CB7">
        <w:t xml:space="preserve">We have made progress. I genuinely think we have made progress, but it is absolutely correct to say we can still do more. We go back to our last conversation about prioritisation. If I had all the resources available to me all the time, we would prioritise disposals and we would take more out more quickly. If I had all the systems in place that could identify what needs to be immediately repaired or the various stages of repair, again, I could work a lot </w:t>
      </w:r>
      <w:r w:rsidRPr="00C41CB7" w:rsidR="00064CE3">
        <w:t>more quickly</w:t>
      </w:r>
      <w:r w:rsidRPr="00C41CB7">
        <w:t xml:space="preserve"> to do that. There is absolutely no doubt about it at all.</w:t>
      </w:r>
    </w:p>
    <w:p w:rsidR="00B52B4F" w:rsidRPr="00C41CB7" w:rsidP="00B52B4F">
      <w:pPr>
        <w:pStyle w:val="Answer"/>
      </w:pPr>
      <w:r w:rsidRPr="00C41CB7">
        <w:t xml:space="preserve">We have those plans in place, as Admiral Kyte was saying. Going forward, those systems will be in place. We could do more, undoubtedly, but we have made progress. </w:t>
      </w:r>
    </w:p>
    <w:p w:rsidR="00B52B4F" w:rsidRPr="00C41CB7" w:rsidP="00B52B4F">
      <w:pPr>
        <w:pStyle w:val="Question"/>
        <w:numPr>
          <w:ilvl w:val="0"/>
          <w:numId w:val="9"/>
        </w:numPr>
      </w:pPr>
      <w:sdt>
        <w:sdtPr>
          <w:alias w:val="Member"/>
          <w:tag w:val="&lt;Member mnisId='249' dodsId='25708'&gt;"/>
          <w:id w:val="1626113492"/>
          <w:placeholder>
            <w:docPart w:val="FA5F2F49862F4ABBA3F30CB6D1CE46C4"/>
          </w:placeholder>
          <w:richText/>
        </w:sdtPr>
        <w:sdtContent>
          <w:r w:rsidRPr="00C41CB7">
            <w:rPr>
              <w:b/>
            </w:rPr>
            <w:t>Sir Geoffrey Clifton-Brown:</w:t>
          </w:r>
        </w:sdtContent>
      </w:sdt>
      <w:r w:rsidRPr="00C41CB7">
        <w:t xml:space="preserve"> To be fair to you, if you look at paragraph 11 on page 40, compared to when the Committee last reported on this matter, the net book value then was £17.7 billion; today it is £11.8 billion. You have made progress. The problem is that I am not sure you know what you still have.</w:t>
      </w:r>
    </w:p>
    <w:p w:rsidR="00B52B4F" w:rsidRPr="00C41CB7" w:rsidP="00B52B4F">
      <w:pPr>
        <w:pStyle w:val="QuestionCont"/>
      </w:pPr>
      <w:r w:rsidRPr="00C41CB7">
        <w:t>If you go to paragraph 14 on page 11, which Mr Djanogly referred to, if you take the 20% that is marked as overstocked, the 18% marked as unserviceable and the 2% marked as past its out</w:t>
      </w:r>
      <w:r w:rsidRPr="00C41CB7" w:rsidR="00064CE3">
        <w:t>-</w:t>
      </w:r>
      <w:r w:rsidRPr="00C41CB7">
        <w:t>of</w:t>
      </w:r>
      <w:r w:rsidRPr="00C41CB7" w:rsidR="00064CE3">
        <w:t>-</w:t>
      </w:r>
      <w:r w:rsidRPr="00C41CB7">
        <w:t>service date, that is 40% of the total LC</w:t>
      </w:r>
      <w:r w:rsidR="00C41CB7">
        <w:t>S</w:t>
      </w:r>
      <w:r w:rsidRPr="00C41CB7">
        <w:t>T-managed warehouse contents. That is an awfully big sum of items that are probably never going to be used.</w:t>
      </w:r>
    </w:p>
    <w:p w:rsidR="00B52B4F" w:rsidRPr="00C41CB7" w:rsidP="00B52B4F">
      <w:pPr>
        <w:pStyle w:val="Answer"/>
      </w:pPr>
      <w:sdt>
        <w:sdtPr>
          <w:alias w:val="Witness"/>
          <w:id w:val="155660801"/>
          <w:placeholder>
            <w:docPart w:val="025E8EA9971143219E050276918FA920"/>
          </w:placeholder>
          <w:richText/>
        </w:sdtPr>
        <w:sdtContent>
          <w:r w:rsidRPr="00C41CB7">
            <w:rPr>
              <w:b/>
              <w:bCs/>
              <w:i/>
              <w:iCs/>
            </w:rPr>
            <w:t>John Farrow:</w:t>
          </w:r>
        </w:sdtContent>
      </w:sdt>
      <w:r w:rsidRPr="00C41CB7">
        <w:t xml:space="preserve"> </w:t>
      </w:r>
      <w:r w:rsidRPr="00C41CB7" w:rsidR="00064CE3">
        <w:t xml:space="preserve">If </w:t>
      </w:r>
      <w:r w:rsidRPr="00C41CB7">
        <w:t>you do not mind, I would go back to some of the same points we have made. Some of that stock will be items where we absolutely—</w:t>
      </w:r>
    </w:p>
    <w:p w:rsidR="00B52B4F" w:rsidRPr="00C41CB7" w:rsidP="00B52B4F">
      <w:pPr>
        <w:pStyle w:val="Question"/>
        <w:numPr>
          <w:ilvl w:val="0"/>
          <w:numId w:val="9"/>
        </w:numPr>
      </w:pPr>
      <w:sdt>
        <w:sdtPr>
          <w:alias w:val="Member"/>
          <w:tag w:val="&lt;Member mnisId='249' dodsId='25708'&gt;"/>
          <w:id w:val="2107759140"/>
          <w:placeholder>
            <w:docPart w:val="2AF2C010CE8941DCA9C28341702F84BB"/>
          </w:placeholder>
          <w:richText/>
        </w:sdtPr>
        <w:sdtContent>
          <w:r w:rsidRPr="00C41CB7">
            <w:rPr>
              <w:b/>
            </w:rPr>
            <w:t>Sir Geoffrey Clifton-Brown:</w:t>
          </w:r>
        </w:sdtContent>
      </w:sdt>
      <w:r w:rsidRPr="00C41CB7">
        <w:t xml:space="preserve"> I heard the previous answer. I accept that some of it will be. This is only £300 million out of the whole. This is only the warehouse stuff. This is a very small part of the whole. Even in that part, there still seems to be a lot of stuff that could be got rid of. I hear what you say about repairing some of it and bringing it back into service, but it seems that you need more careful management to decide what to dispose of.</w:t>
      </w:r>
    </w:p>
    <w:p w:rsidR="00B52B4F" w:rsidRPr="00C41CB7" w:rsidP="00B52B4F">
      <w:pPr>
        <w:pStyle w:val="Answer"/>
      </w:pPr>
      <w:sdt>
        <w:sdtPr>
          <w:alias w:val="Witness"/>
          <w:id w:val="943345138"/>
          <w:placeholder>
            <w:docPart w:val="39405B697DDB4EDCA81C897AE189AE11"/>
          </w:placeholder>
          <w:richText/>
        </w:sdtPr>
        <w:sdtContent>
          <w:r w:rsidRPr="00C41CB7">
            <w:rPr>
              <w:b/>
              <w:bCs/>
              <w:i/>
              <w:iCs/>
            </w:rPr>
            <w:t>John Farrow:</w:t>
          </w:r>
        </w:sdtContent>
      </w:sdt>
      <w:r w:rsidRPr="00C41CB7">
        <w:t xml:space="preserve"> What we really need—it is a “we” rather than an “I”—is to have those systems in place as soon as possible, which will allow us to have more data-driven decision-making. We have some very good inventory managers.</w:t>
      </w:r>
    </w:p>
    <w:p w:rsidR="00B52B4F" w:rsidRPr="00C41CB7" w:rsidP="00B52B4F">
      <w:pPr>
        <w:pStyle w:val="Question"/>
        <w:numPr>
          <w:ilvl w:val="0"/>
          <w:numId w:val="9"/>
        </w:numPr>
      </w:pPr>
      <w:sdt>
        <w:sdtPr>
          <w:alias w:val="Member"/>
          <w:tag w:val="&lt;Member mnisId='249' dodsId='25708'&gt;"/>
          <w:id w:val="-1680577777"/>
          <w:placeholder>
            <w:docPart w:val="3912B716C2D44792AD559ECA06CC0729"/>
          </w:placeholder>
          <w:richText/>
        </w:sdtPr>
        <w:sdtContent>
          <w:r w:rsidRPr="00C41CB7">
            <w:rPr>
              <w:b/>
            </w:rPr>
            <w:t>Sir Geoffrey Clifton-Brown:</w:t>
          </w:r>
        </w:sdtContent>
      </w:sdt>
      <w:r w:rsidRPr="00C41CB7">
        <w:t xml:space="preserve"> Can I stop you there? It seems to me that the only way you are going to start really to get control of this is when you codify it properly when it goes into the system and put a proper electronic marker on it. Otherwise, you are just prolonging the tail. When are you going to start that activity? </w:t>
      </w:r>
    </w:p>
    <w:p w:rsidR="00B52B4F" w:rsidRPr="00C41CB7" w:rsidP="00B52B4F">
      <w:pPr>
        <w:pStyle w:val="Answer"/>
      </w:pPr>
      <w:sdt>
        <w:sdtPr>
          <w:rPr>
            <w:b/>
          </w:rPr>
          <w:alias w:val="Witness"/>
          <w:id w:val="-1109965188"/>
          <w:placeholder>
            <w:docPart w:val="A75796D6591B43BD803F0CB5EA65DA05"/>
          </w:placeholder>
          <w:richText/>
        </w:sdtPr>
        <w:sdtContent>
          <w:r w:rsidRPr="00C41CB7">
            <w:rPr>
              <w:b/>
              <w:bCs/>
              <w:i/>
              <w:iCs/>
            </w:rPr>
            <w:t>John Farrow:</w:t>
          </w:r>
        </w:sdtContent>
      </w:sdt>
      <w:r w:rsidRPr="00C41CB7">
        <w:rPr>
          <w:b/>
        </w:rPr>
        <w:t xml:space="preserve"> </w:t>
      </w:r>
      <w:r w:rsidRPr="00C41CB7">
        <w:rPr>
          <w:bCs/>
        </w:rPr>
        <w:t>T</w:t>
      </w:r>
      <w:r w:rsidRPr="00C41CB7">
        <w:t>hat is happening now within our commodities section. The Leidos contract absolutely does that. All the items that are coming through that contract absolutely have that.</w:t>
      </w:r>
    </w:p>
    <w:p w:rsidR="00B52B4F" w:rsidRPr="00C41CB7" w:rsidP="00B52B4F">
      <w:pPr>
        <w:pStyle w:val="Answer"/>
      </w:pPr>
      <w:r w:rsidRPr="00C41CB7">
        <w:t>We are really talking about our legacy stock. I mentioned Tornado. I cannot remember when Tornado went into service. I want to say it was the 1980s or something like that. We are talking about the legacy stock, those legacy items and the legacy labelling on whether it is the pallets or the item, et</w:t>
      </w:r>
      <w:r w:rsidR="005D2F19">
        <w:t>c</w:t>
      </w:r>
      <w:r w:rsidRPr="00C41CB7">
        <w:t>. Today, modern systems will really struggle to pick those up. Does that make sense?</w:t>
      </w:r>
    </w:p>
    <w:p w:rsidR="00B52B4F" w:rsidRPr="00C41CB7" w:rsidP="00B52B4F">
      <w:pPr>
        <w:pStyle w:val="Answer"/>
      </w:pPr>
      <w:sdt>
        <w:sdtPr>
          <w:alias w:val="Witness"/>
          <w:id w:val="-579591968"/>
          <w:placeholder>
            <w:docPart w:val="E94338532225460B99281D4EBCE90176"/>
          </w:placeholder>
          <w:richText/>
        </w:sdtPr>
        <w:sdtContent>
          <w:r w:rsidRPr="00C41CB7">
            <w:rPr>
              <w:b/>
              <w:bCs/>
              <w:i/>
              <w:iCs/>
            </w:rPr>
            <w:t>David Williams:</w:t>
          </w:r>
        </w:sdtContent>
      </w:sdt>
      <w:r w:rsidRPr="00C41CB7">
        <w:t xml:space="preserve"> Very briefly—we may move on to this anyway—in addition to the points that Mr Farrow has made, I want to pick up on one of Admiral Kyte’s points earlier about shifting our focus from being primarily around efficiency to also thinking about resilience. </w:t>
      </w:r>
    </w:p>
    <w:p w:rsidR="00B52B4F" w:rsidRPr="00C41CB7" w:rsidP="00B52B4F">
      <w:pPr>
        <w:pStyle w:val="Answer"/>
      </w:pPr>
      <w:r w:rsidRPr="00C41CB7">
        <w:t xml:space="preserve">We want to get to the point where we have a better understanding of what within the unserviceable stock can be repaired and therefore is worth keeping, and to understand what is overstock but </w:t>
      </w:r>
      <w:r w:rsidRPr="00C41CB7" w:rsidR="00064CE3">
        <w:t>never</w:t>
      </w:r>
      <w:r w:rsidRPr="00C41CB7">
        <w:t>theless might be needed in a crisis or a conflict. That definitely builds on the underlying data and the IT systems.</w:t>
      </w:r>
    </w:p>
    <w:p w:rsidR="00B52B4F" w:rsidRPr="00C41CB7" w:rsidP="00B52B4F">
      <w:pPr>
        <w:pStyle w:val="Answer"/>
      </w:pPr>
      <w:r w:rsidRPr="00C41CB7">
        <w:t>Our risk appetite, in light of some of the lessons from Ukraine, is swinging away from getting rid of everything we can and towards being really clear about what there may</w:t>
      </w:r>
      <w:r w:rsidRPr="00C41CB7" w:rsidR="006F3F6C">
        <w:t xml:space="preserve"> </w:t>
      </w:r>
      <w:r w:rsidRPr="00C41CB7">
        <w:t>be value in holding for future uncertainties.</w:t>
      </w:r>
    </w:p>
    <w:p w:rsidR="00B52B4F" w:rsidRPr="00C41CB7" w:rsidP="00B52B4F">
      <w:pPr>
        <w:pStyle w:val="Remark"/>
      </w:pPr>
      <w:sdt>
        <w:sdtPr>
          <w:alias w:val="Member"/>
          <w:tag w:val="&lt;Member mnisId='1425' dodsId='25639'&gt;"/>
          <w:id w:val="1234589830"/>
          <w:placeholder>
            <w:docPart w:val="94A23A17C07A44E281E23934B227B173"/>
          </w:placeholder>
          <w:richText/>
        </w:sdtPr>
        <w:sdtContent>
          <w:r w:rsidRPr="00C41CB7">
            <w:rPr>
              <w:b/>
            </w:rPr>
            <w:t>Chair:</w:t>
          </w:r>
        </w:sdtContent>
      </w:sdt>
      <w:r w:rsidRPr="00C41CB7">
        <w:t xml:space="preserve"> Yes, we are going to come to that. </w:t>
      </w:r>
    </w:p>
    <w:p w:rsidR="00B52B4F" w:rsidRPr="00C41CB7" w:rsidP="00B52B4F">
      <w:pPr>
        <w:pStyle w:val="Question"/>
        <w:numPr>
          <w:ilvl w:val="0"/>
          <w:numId w:val="9"/>
        </w:numPr>
      </w:pPr>
      <w:sdt>
        <w:sdtPr>
          <w:alias w:val="Member"/>
          <w:tag w:val="&lt;Member mnisId='1425' dodsId='25639'&gt;"/>
          <w:id w:val="-37442899"/>
          <w:placeholder>
            <w:docPart w:val="6C1E0696C2EE480580C317BF4D6D6B3E"/>
          </w:placeholder>
          <w:richText/>
        </w:sdtPr>
        <w:sdtContent>
          <w:r w:rsidRPr="00C41CB7">
            <w:rPr>
              <w:b/>
            </w:rPr>
            <w:t>Mr Djanogly:</w:t>
          </w:r>
        </w:sdtContent>
      </w:sdt>
      <w:r w:rsidRPr="00C41CB7">
        <w:t xml:space="preserve"> We are now moving on to the operational impact of inventory management. I am looking at paragraph 10 of the </w:t>
      </w:r>
      <w:r w:rsidRPr="00C41CB7" w:rsidR="00EE39A3">
        <w:t>NAO Report</w:t>
      </w:r>
      <w:r w:rsidRPr="00C41CB7">
        <w:t>. It says, “The benefits achieved</w:t>
      </w:r>
      <w:r w:rsidRPr="00C41CB7" w:rsidR="006F3F6C">
        <w:t>”—</w:t>
      </w:r>
      <w:r w:rsidRPr="00C41CB7">
        <w:t>through the Team Leidos LCST contract</w:t>
      </w:r>
      <w:r w:rsidRPr="00C41CB7" w:rsidR="006F3F6C">
        <w:t>—“</w:t>
      </w:r>
      <w:r w:rsidRPr="00C41CB7">
        <w:t xml:space="preserve">are affected by the scope of </w:t>
      </w:r>
      <w:r w:rsidRPr="00C41CB7" w:rsidR="0090262D">
        <w:t>MOD</w:t>
      </w:r>
      <w:r w:rsidRPr="00C41CB7">
        <w:t>’s activity and demand, and as of May 2023, Team Leidos forecasts that the contract will achieve £403 million of savings over its life, against its current target of £369 million</w:t>
      </w:r>
      <w:r w:rsidR="005D2F19">
        <w:t>.</w:t>
      </w:r>
      <w:r w:rsidRPr="00C41CB7">
        <w:t xml:space="preserve">” Is that still the case? </w:t>
      </w:r>
    </w:p>
    <w:p w:rsidR="00B52B4F" w:rsidRPr="00C41CB7" w:rsidP="00B52B4F">
      <w:pPr>
        <w:pStyle w:val="Answer"/>
      </w:pPr>
      <w:sdt>
        <w:sdtPr>
          <w:rPr>
            <w:b/>
          </w:rPr>
          <w:alias w:val="Witness"/>
          <w:id w:val="-1608419685"/>
          <w:placeholder>
            <w:docPart w:val="A8D75D4F55444D6CB9E741116CFEFAF7"/>
          </w:placeholder>
          <w:richText/>
        </w:sdtPr>
        <w:sdtContent>
          <w:r w:rsidRPr="00C41CB7">
            <w:rPr>
              <w:b/>
              <w:bCs/>
              <w:i/>
              <w:iCs/>
            </w:rPr>
            <w:t>John Farrow:</w:t>
          </w:r>
        </w:sdtContent>
      </w:sdt>
      <w:r w:rsidRPr="00C41CB7">
        <w:rPr>
          <w:b/>
        </w:rPr>
        <w:t xml:space="preserve"> </w:t>
      </w:r>
      <w:r w:rsidRPr="00C41CB7">
        <w:t xml:space="preserve">Yes, it is. </w:t>
      </w:r>
    </w:p>
    <w:p w:rsidR="00B52B4F" w:rsidRPr="00C41CB7" w:rsidP="00B52B4F">
      <w:pPr>
        <w:pStyle w:val="Question"/>
        <w:numPr>
          <w:ilvl w:val="0"/>
          <w:numId w:val="9"/>
        </w:numPr>
      </w:pPr>
      <w:sdt>
        <w:sdtPr>
          <w:alias w:val="Member"/>
          <w:tag w:val="&lt;Member mnisId='1425' dodsId='25639'&gt;"/>
          <w:id w:val="971100365"/>
          <w:placeholder>
            <w:docPart w:val="56774D7B8E8940F49645614C7B86DFEF"/>
          </w:placeholder>
          <w:richText/>
        </w:sdtPr>
        <w:sdtContent>
          <w:r w:rsidRPr="00C41CB7">
            <w:rPr>
              <w:b/>
            </w:rPr>
            <w:t>Mr Djanogly:</w:t>
          </w:r>
        </w:sdtContent>
      </w:sdt>
      <w:r w:rsidRPr="00C41CB7">
        <w:t xml:space="preserve"> That is where we are. Okay, thank you. Could you just explain what the main benefits of this contract have been, please? Have there been notable omissions coming out of this contract? In terms of omissions, I am not talking about things that should have been covered that have not been covered, as in items. We are coming on to that. I am talking about the way the contract works.</w:t>
      </w:r>
    </w:p>
    <w:p w:rsidR="00B52B4F" w:rsidRPr="00C41CB7" w:rsidP="00B52B4F">
      <w:pPr>
        <w:pStyle w:val="Answer"/>
      </w:pPr>
      <w:sdt>
        <w:sdtPr>
          <w:alias w:val="Witness"/>
          <w:id w:val="-811872388"/>
          <w:placeholder>
            <w:docPart w:val="0135EF6603904EE3A37726EC6D7554DD"/>
          </w:placeholder>
          <w:richText/>
        </w:sdtPr>
        <w:sdtContent>
          <w:r w:rsidRPr="00C41CB7">
            <w:rPr>
              <w:b/>
              <w:bCs/>
              <w:i/>
              <w:iCs/>
            </w:rPr>
            <w:t>John Farrow:</w:t>
          </w:r>
        </w:sdtContent>
      </w:sdt>
      <w:r w:rsidRPr="00C41CB7">
        <w:t xml:space="preserve"> Generally, it is a good contract. It has been seen as a very good contract. In terms of benefits, if you think about the number you just quoted, the £403 million in benefits, that is net of the investment in new facilities. As my colleague Mr Start just said, we welcome people to come up to </w:t>
      </w:r>
      <w:r w:rsidRPr="00C41CB7" w:rsidR="006F3F6C">
        <w:t xml:space="preserve">the </w:t>
      </w:r>
      <w:r w:rsidRPr="00C41CB7">
        <w:t>Donnington site to see how modern those facilities are.</w:t>
      </w:r>
    </w:p>
    <w:p w:rsidR="00B52B4F" w:rsidRPr="00C41CB7" w:rsidP="00B52B4F">
      <w:pPr>
        <w:pStyle w:val="Answer"/>
      </w:pPr>
      <w:r w:rsidRPr="00C41CB7">
        <w:t>We have a brand-new transportation system. It is an Oracle-based system. It basically allows us to make sure we know every optimised route for the items we move around the country and around Europe. That came in as part of the contract. We have really good green credentials. We have reduced our carbon footprint by about 28% since the contract has come into place as well.</w:t>
      </w:r>
    </w:p>
    <w:p w:rsidR="00B52B4F" w:rsidRPr="00C41CB7" w:rsidP="00B52B4F">
      <w:pPr>
        <w:pStyle w:val="Answer"/>
      </w:pPr>
      <w:r w:rsidRPr="00C41CB7">
        <w:t>We have brought new systems into place. We have talked a lot about systems already. Part of that contract and part of that net benefit was about bringing in brand-new systems that manage our warehouse inventory. More importantly, the one we do not talk about so much is the forecasting system right at the very front end. What we bought as part of that contract was a really good forecasting system.</w:t>
      </w:r>
    </w:p>
    <w:p w:rsidR="00B52B4F" w:rsidRPr="00C41CB7" w:rsidP="00B52B4F">
      <w:pPr>
        <w:pStyle w:val="Answer"/>
      </w:pPr>
      <w:r w:rsidRPr="00C41CB7">
        <w:t>Team Leidos works with an amalgamation of companies. One of them is very proactive in that forecasting space. This is about knowing what we are bringing into the organisation and knowing the quantities we need. That is partly why we have seen a reduction of the annual purchasing we make on consumable-type items: simply because we know better what we need to buy. All those benefits have come in. It is a net set of benefits.</w:t>
      </w:r>
    </w:p>
    <w:p w:rsidR="00B52B4F" w:rsidRPr="00C41CB7" w:rsidP="00B52B4F">
      <w:pPr>
        <w:pStyle w:val="Answer"/>
      </w:pPr>
      <w:r w:rsidRPr="00C41CB7">
        <w:t>To your point about omissions, I am sure we will talk later about some of the segmentation we could have done in the earlier part of the contract. We had to rework some of that segmentation. We had a blank</w:t>
      </w:r>
      <w:r w:rsidRPr="00C41CB7" w:rsidR="006F3F6C">
        <w:t>et</w:t>
      </w:r>
      <w:r w:rsidRPr="00C41CB7">
        <w:t xml:space="preserve"> set of measures for performance at the start. We have much improved the performance overall</w:t>
      </w:r>
      <w:r w:rsidRPr="00C41CB7" w:rsidR="00C26DAD">
        <w:t xml:space="preserve">; </w:t>
      </w:r>
      <w:r w:rsidRPr="00C41CB7">
        <w:t>the performance has been genuinely really good</w:t>
      </w:r>
      <w:r w:rsidRPr="00C41CB7" w:rsidR="00C26DAD">
        <w:t xml:space="preserve">, </w:t>
      </w:r>
      <w:r w:rsidRPr="00C41CB7">
        <w:t xml:space="preserve">but we did not take it down to another level at the start of that contract, which we are now seeking to do and we have put in place in many cases. We have learned so much, and we will take </w:t>
      </w:r>
      <w:r w:rsidRPr="00C41CB7" w:rsidR="00C26DAD">
        <w:t>that</w:t>
      </w:r>
      <w:r w:rsidRPr="00C41CB7">
        <w:t xml:space="preserve"> through to the next contract.</w:t>
      </w:r>
    </w:p>
    <w:p w:rsidR="00B52B4F" w:rsidRPr="00C41CB7" w:rsidP="00B52B4F">
      <w:pPr>
        <w:pStyle w:val="Answer"/>
      </w:pPr>
      <w:sdt>
        <w:sdtPr>
          <w:alias w:val="Witness"/>
          <w:id w:val="-2124216666"/>
          <w:placeholder>
            <w:docPart w:val="E340E212DC734FEB926B6FBFEB535737"/>
          </w:placeholder>
          <w:richText/>
        </w:sdtPr>
        <w:sdtContent>
          <w:r w:rsidRPr="00C41CB7">
            <w:rPr>
              <w:b/>
              <w:bCs/>
              <w:i/>
              <w:iCs/>
            </w:rPr>
            <w:t>Andy Start:</w:t>
          </w:r>
        </w:sdtContent>
      </w:sdt>
      <w:r w:rsidRPr="00C41CB7">
        <w:t xml:space="preserve"> Just before we talk about medical—I am sure you will want to ask us about medical—the other big benefit we have gained out of that contract is </w:t>
      </w:r>
      <w:r w:rsidRPr="00C41CB7" w:rsidR="00C26DAD">
        <w:t xml:space="preserve">that </w:t>
      </w:r>
      <w:r w:rsidRPr="00C41CB7">
        <w:t>we have taken a portion of the problem, not the whole problem, and completely modernised it. We have completely brought it up to date. We have created a system that is now high-performing. Where necessary, it is giving 24-hour delivery, which is great, and it is really agile.</w:t>
      </w:r>
    </w:p>
    <w:p w:rsidR="00B52B4F" w:rsidRPr="00C41CB7" w:rsidP="00B52B4F">
      <w:pPr>
        <w:pStyle w:val="Answer"/>
      </w:pPr>
      <w:r w:rsidRPr="00C41CB7">
        <w:t xml:space="preserve">If I can be slightly out of protocol, Chair, I would just say a thank you to the teams who have been supporting Ukraine. That combined military, civil service </w:t>
      </w:r>
      <w:r w:rsidRPr="00C41CB7" w:rsidR="00C26DAD">
        <w:t xml:space="preserve">and </w:t>
      </w:r>
      <w:r w:rsidRPr="00C41CB7">
        <w:t>industry team has shown remarkable agility in mobilising stocks for Ukraine. I want to say thank you to Mr Francois and the HCDC for recognising</w:t>
      </w:r>
      <w:r w:rsidRPr="00C41CB7" w:rsidR="00C26DAD">
        <w:t xml:space="preserve"> that performance.</w:t>
      </w:r>
    </w:p>
    <w:p w:rsidR="00B52B4F" w:rsidRPr="00C41CB7" w:rsidP="00B52B4F">
      <w:pPr>
        <w:pStyle w:val="Remark"/>
      </w:pPr>
      <w:sdt>
        <w:sdtPr>
          <w:alias w:val="Member"/>
          <w:tag w:val="&lt;Member mnisId='1425' dodsId='25639'&gt;"/>
          <w:id w:val="-942376197"/>
          <w:placeholder>
            <w:docPart w:val="CE76B0D93EC94506B4A589440B7CA325"/>
          </w:placeholder>
          <w:richText/>
        </w:sdtPr>
        <w:sdtContent>
          <w:r w:rsidRPr="00C41CB7">
            <w:rPr>
              <w:b/>
            </w:rPr>
            <w:t>Chair:</w:t>
          </w:r>
        </w:sdtContent>
      </w:sdt>
      <w:r w:rsidRPr="00C41CB7">
        <w:t xml:space="preserve"> The HCDC is the House of Commons Defence Select Committee. </w:t>
      </w:r>
    </w:p>
    <w:p w:rsidR="00B52B4F" w:rsidRPr="00C41CB7" w:rsidP="00B52B4F">
      <w:pPr>
        <w:pStyle w:val="Answer"/>
      </w:pPr>
      <w:sdt>
        <w:sdtPr>
          <w:alias w:val="Witness"/>
          <w:id w:val="461781772"/>
          <w:placeholder>
            <w:docPart w:val="FC76941C528643B1BF575AEA8D0EC521"/>
          </w:placeholder>
          <w:richText/>
        </w:sdtPr>
        <w:sdtContent>
          <w:r w:rsidRPr="00C41CB7">
            <w:rPr>
              <w:b/>
              <w:bCs/>
              <w:i/>
              <w:iCs/>
            </w:rPr>
            <w:t>Andy Start:</w:t>
          </w:r>
        </w:sdtContent>
      </w:sdt>
      <w:r w:rsidRPr="00C41CB7">
        <w:t xml:space="preserve"> It does mean an enormous amount when these committees recognise these facts and, when teams have done a remarkable job, we get the chance to thank them publicly. </w:t>
      </w:r>
    </w:p>
    <w:p w:rsidR="00B52B4F" w:rsidRPr="00C41CB7" w:rsidP="00B52B4F">
      <w:pPr>
        <w:pStyle w:val="Remark"/>
      </w:pPr>
      <w:sdt>
        <w:sdtPr>
          <w:rPr>
            <w:b/>
            <w:bCs/>
          </w:rPr>
          <w:alias w:val="Member"/>
          <w:tag w:val="&lt;Member mnisId='1425' dodsId='25639'&gt;"/>
          <w:id w:val="1849134390"/>
          <w:placeholder>
            <w:docPart w:val="47A21D25275F4B5C9059FFAC2BB39D9B"/>
          </w:placeholder>
          <w:richText/>
        </w:sdtPr>
        <w:sdtContent>
          <w:r w:rsidRPr="00C41CB7">
            <w:rPr>
              <w:b/>
              <w:bCs/>
            </w:rPr>
            <w:t>Chair:</w:t>
          </w:r>
        </w:sdtContent>
      </w:sdt>
      <w:r w:rsidRPr="00C41CB7">
        <w:rPr>
          <w:b/>
          <w:bCs/>
        </w:rPr>
        <w:t xml:space="preserve"> </w:t>
      </w:r>
      <w:r w:rsidRPr="00C41CB7">
        <w:t xml:space="preserve">That is a fair point. </w:t>
      </w:r>
    </w:p>
    <w:p w:rsidR="00B52B4F" w:rsidRPr="00C41CB7" w:rsidP="005D2F19">
      <w:pPr>
        <w:pStyle w:val="Answer"/>
      </w:pPr>
      <w:sdt>
        <w:sdtPr>
          <w:alias w:val="Witness"/>
          <w:id w:val="1960219047"/>
          <w:placeholder>
            <w:docPart w:val="59B156A3702E425EB4DAA854076726D5"/>
          </w:placeholder>
          <w:richText/>
        </w:sdtPr>
        <w:sdtContent>
          <w:r w:rsidRPr="00C41CB7">
            <w:rPr>
              <w:b/>
              <w:bCs/>
              <w:i/>
              <w:iCs/>
            </w:rPr>
            <w:t>Andy Start:</w:t>
          </w:r>
        </w:sdtContent>
      </w:sdt>
      <w:r w:rsidRPr="00C41CB7">
        <w:t xml:space="preserve"> That agility has been a huge benefit in this portion of the total story. Defence made a decision—it was not me; it was somebody quite smart—to say, “Let us take a proportion of the problem, put it into that LCST contract and demonstrate that a commercial modernised approach to managing inventory, logistics and transport will work</w:t>
      </w:r>
      <w:r w:rsidR="005D2F19">
        <w:t>.</w:t>
      </w:r>
      <w:r w:rsidRPr="00C41CB7">
        <w:t>”</w:t>
      </w:r>
      <w:r w:rsidR="005D2F19">
        <w:t xml:space="preserve"> </w:t>
      </w:r>
      <w:r w:rsidRPr="00C41CB7">
        <w:t>They have done that very successfully. The next step, which is the follow-on contract, is to widen that across the wider defence enterprise. That starts to get at some of the issues that Admiral Kyte needs to get at.</w:t>
      </w:r>
    </w:p>
    <w:p w:rsidR="00B52B4F" w:rsidRPr="00C41CB7" w:rsidP="00B52B4F">
      <w:pPr>
        <w:pStyle w:val="Answer"/>
      </w:pPr>
      <w:r w:rsidRPr="00C41CB7">
        <w:t>We have taken a fairly sensible risk-based approach by saying, “Let us take part of the problem and demonstrate that it works</w:t>
      </w:r>
      <w:r w:rsidR="005D2F19">
        <w:t>.</w:t>
      </w:r>
      <w:r w:rsidRPr="00C41CB7">
        <w:t>” We now have the opportunity in 2028 to scale that up. That is the opportunity. I will pause there and allow you to move on.</w:t>
      </w:r>
    </w:p>
    <w:p w:rsidR="00B52B4F" w:rsidRPr="00C41CB7" w:rsidP="00B52B4F">
      <w:pPr>
        <w:pStyle w:val="Question"/>
        <w:numPr>
          <w:ilvl w:val="0"/>
          <w:numId w:val="9"/>
        </w:numPr>
      </w:pPr>
      <w:sdt>
        <w:sdtPr>
          <w:alias w:val="Member"/>
          <w:tag w:val="&lt;Member mnisId='1425' dodsId='25639'&gt;"/>
          <w:id w:val="-608052178"/>
          <w:placeholder>
            <w:docPart w:val="25742FBB5A55486783F7CBA566FAD8E2"/>
          </w:placeholder>
          <w:richText/>
        </w:sdtPr>
        <w:sdtContent>
          <w:r w:rsidRPr="00C41CB7">
            <w:rPr>
              <w:b/>
            </w:rPr>
            <w:t>Mr Djanogly:</w:t>
          </w:r>
        </w:sdtContent>
      </w:sdt>
      <w:r w:rsidRPr="00C41CB7">
        <w:t xml:space="preserve"> It is always good to have the opportunity to recognise success as well as the opposite. Thank you for doing that. Finally on this, we were talking earlier about things going much </w:t>
      </w:r>
      <w:r w:rsidRPr="00C41CB7" w:rsidR="00C26DAD">
        <w:t xml:space="preserve">more </w:t>
      </w:r>
      <w:r w:rsidRPr="00C41CB7">
        <w:t>smooth</w:t>
      </w:r>
      <w:r w:rsidRPr="00C41CB7" w:rsidR="00C26DAD">
        <w:t>ly</w:t>
      </w:r>
      <w:r w:rsidRPr="00C41CB7">
        <w:t xml:space="preserve"> at the top end, but when you go to the forward bases and equivalents the system starts getting a bit more ropey. In operational terms, how are you intending to roll out the good at the top to the bottom end?</w:t>
      </w:r>
    </w:p>
    <w:p w:rsidR="00B52B4F" w:rsidRPr="00C41CB7" w:rsidP="00B52B4F">
      <w:pPr>
        <w:pStyle w:val="Answer"/>
      </w:pPr>
      <w:sdt>
        <w:sdtPr>
          <w:alias w:val="Witness"/>
          <w:id w:val="-1282491530"/>
          <w:placeholder>
            <w:docPart w:val="1A61E0AB8BFF4AEDBD1F36E37097D1B6"/>
          </w:placeholder>
          <w:richText/>
        </w:sdtPr>
        <w:sdtContent>
          <w:r w:rsidRPr="00C41CB7">
            <w:rPr>
              <w:b/>
              <w:bCs/>
              <w:i/>
              <w:iCs/>
            </w:rPr>
            <w:t>John Farrow:</w:t>
          </w:r>
        </w:sdtContent>
      </w:sdt>
      <w:r w:rsidRPr="00C41CB7">
        <w:t xml:space="preserve"> Do you want to talk about how the next generation contract moves on from that?</w:t>
      </w:r>
    </w:p>
    <w:p w:rsidR="00B52B4F" w:rsidRPr="00C41CB7" w:rsidP="00B52B4F">
      <w:pPr>
        <w:pStyle w:val="Answer"/>
      </w:pPr>
      <w:sdt>
        <w:sdtPr>
          <w:alias w:val="Witness"/>
          <w:id w:val="-290216820"/>
          <w:placeholder>
            <w:docPart w:val="6F4324E95D2E42B2916A0BF84029F5EB"/>
          </w:placeholder>
          <w:richText/>
        </w:sdtPr>
        <w:sdtContent>
          <w:r w:rsidRPr="00C41CB7" w:rsidR="00C26DAD">
            <w:rPr>
              <w:b/>
              <w:bCs/>
              <w:i/>
              <w:iCs/>
            </w:rPr>
            <w:t>Andy Kyte:</w:t>
          </w:r>
        </w:sdtContent>
      </w:sdt>
      <w:r w:rsidRPr="00C41CB7">
        <w:t xml:space="preserve"> Are you talking about in terms of the delivery of support services or more broadly than that?</w:t>
      </w:r>
    </w:p>
    <w:p w:rsidR="00B52B4F" w:rsidRPr="00C41CB7" w:rsidP="00B52B4F">
      <w:pPr>
        <w:pStyle w:val="Question"/>
        <w:numPr>
          <w:ilvl w:val="0"/>
          <w:numId w:val="9"/>
        </w:numPr>
      </w:pPr>
      <w:sdt>
        <w:sdtPr>
          <w:alias w:val="Member"/>
          <w:tag w:val="&lt;Member mnisId='1425' dodsId='25639'&gt;"/>
          <w:id w:val="1994440823"/>
          <w:placeholder>
            <w:docPart w:val="EE7BF1FB152A48D0BD4B0653E691F7C3"/>
          </w:placeholder>
          <w:richText/>
        </w:sdtPr>
        <w:sdtContent>
          <w:r w:rsidRPr="00C41CB7">
            <w:rPr>
              <w:b/>
            </w:rPr>
            <w:t>Mr Djanogly:</w:t>
          </w:r>
        </w:sdtContent>
      </w:sdt>
      <w:r w:rsidRPr="00C41CB7">
        <w:t xml:space="preserve"> I</w:t>
      </w:r>
      <w:r w:rsidRPr="00C41CB7" w:rsidR="00C26DAD">
        <w:t>t is</w:t>
      </w:r>
      <w:r w:rsidRPr="00C41CB7">
        <w:t xml:space="preserve"> the organising of kit</w:t>
      </w:r>
      <w:r w:rsidRPr="00C41CB7" w:rsidR="00C26DAD">
        <w:t>: the</w:t>
      </w:r>
      <w:r w:rsidRPr="00C41CB7">
        <w:t xml:space="preserve"> purchase, sale and getting rid of kit at the bottom end on a frontline basis.</w:t>
      </w:r>
    </w:p>
    <w:p w:rsidR="00B52B4F" w:rsidRPr="00C41CB7" w:rsidP="00B52B4F">
      <w:pPr>
        <w:pStyle w:val="Answer"/>
      </w:pPr>
      <w:sdt>
        <w:sdtPr>
          <w:alias w:val="Witness"/>
          <w:id w:val="-119617879"/>
          <w:placeholder>
            <w:docPart w:val="EF3A346A1AF84F4AABD04A1E56535709"/>
          </w:placeholder>
          <w:richText/>
        </w:sdtPr>
        <w:sdtContent>
          <w:r w:rsidRPr="00C41CB7" w:rsidR="00C26DAD">
            <w:rPr>
              <w:b/>
              <w:bCs/>
              <w:i/>
              <w:iCs/>
            </w:rPr>
            <w:t>Andy Kyte:</w:t>
          </w:r>
        </w:sdtContent>
      </w:sdt>
      <w:r w:rsidRPr="00C41CB7">
        <w:t xml:space="preserve"> That goes back to the disposal point, which is probably for Mr Farrow. </w:t>
      </w:r>
    </w:p>
    <w:p w:rsidR="00B52B4F" w:rsidRPr="00C41CB7" w:rsidP="008B0576">
      <w:pPr>
        <w:pStyle w:val="Answer"/>
      </w:pPr>
      <w:sdt>
        <w:sdtPr>
          <w:alias w:val="Witness"/>
          <w:id w:val="1844047529"/>
          <w:placeholder>
            <w:docPart w:val="78ACF47EFA1148F48257EA59E38707B1"/>
          </w:placeholder>
          <w:richText/>
        </w:sdtPr>
        <w:sdtContent>
          <w:r w:rsidRPr="00C41CB7">
            <w:rPr>
              <w:b/>
              <w:bCs/>
              <w:i/>
              <w:iCs/>
            </w:rPr>
            <w:t>John Farrow:</w:t>
          </w:r>
        </w:sdtContent>
      </w:sdt>
      <w:r w:rsidRPr="00C41CB7">
        <w:t xml:space="preserve"> It is probably worth me making a comment on that one. Again, I keep using these analogies</w:t>
      </w:r>
      <w:r w:rsidRPr="00C41CB7" w:rsidR="00C26DAD">
        <w:t xml:space="preserve">, but imagine </w:t>
      </w:r>
      <w:r w:rsidRPr="00C41CB7">
        <w:t>that there are only two things in the world</w:t>
      </w:r>
      <w:r w:rsidRPr="00C41CB7" w:rsidR="00C26DAD">
        <w:t>:</w:t>
      </w:r>
      <w:r w:rsidRPr="00C41CB7">
        <w:t xml:space="preserve"> </w:t>
      </w:r>
      <w:r w:rsidRPr="00C41CB7" w:rsidR="008B0576">
        <w:t xml:space="preserve">small, </w:t>
      </w:r>
      <w:r w:rsidRPr="00C41CB7" w:rsidR="00C26DAD">
        <w:t xml:space="preserve">fast-moving </w:t>
      </w:r>
      <w:r w:rsidRPr="00C41CB7">
        <w:t>consumable</w:t>
      </w:r>
      <w:r w:rsidRPr="00C41CB7" w:rsidR="00C26DAD">
        <w:t xml:space="preserve"> </w:t>
      </w:r>
      <w:r w:rsidRPr="00C41CB7">
        <w:t>type items</w:t>
      </w:r>
      <w:r w:rsidRPr="00C41CB7" w:rsidR="008B0576">
        <w:t xml:space="preserve">, </w:t>
      </w:r>
      <w:r w:rsidRPr="00C41CB7">
        <w:t>such as clothes, food, et</w:t>
      </w:r>
      <w:r w:rsidR="005D2F19">
        <w:t>c</w:t>
      </w:r>
      <w:r w:rsidRPr="00C41CB7" w:rsidR="008B0576">
        <w:t xml:space="preserve">, </w:t>
      </w:r>
      <w:r w:rsidRPr="00C41CB7">
        <w:t>and the</w:t>
      </w:r>
      <w:r w:rsidRPr="00C41CB7" w:rsidR="00C26DAD">
        <w:t>n</w:t>
      </w:r>
      <w:r w:rsidRPr="00C41CB7">
        <w:t xml:space="preserve"> much bigger repairable</w:t>
      </w:r>
      <w:r w:rsidRPr="00C41CB7" w:rsidR="00C26DAD">
        <w:t xml:space="preserve"> </w:t>
      </w:r>
      <w:r w:rsidRPr="00C41CB7">
        <w:t>type items, such as an engine, a gearbox, et</w:t>
      </w:r>
      <w:r w:rsidR="005D2F19">
        <w:t>c</w:t>
      </w:r>
      <w:r w:rsidRPr="00C41CB7">
        <w:t xml:space="preserve">. In that consumables space, we should absolutely exploit the learnings from the Leidos contract across everything. It does not matter where it is, whether it is inside an airbase or outside. </w:t>
      </w:r>
    </w:p>
    <w:p w:rsidR="00B52B4F" w:rsidRPr="00C41CB7" w:rsidP="00B52B4F">
      <w:pPr>
        <w:pStyle w:val="Question"/>
        <w:numPr>
          <w:ilvl w:val="0"/>
          <w:numId w:val="9"/>
        </w:numPr>
      </w:pPr>
      <w:sdt>
        <w:sdtPr>
          <w:alias w:val="Member"/>
          <w:tag w:val="&lt;Member mnisId='1425' dodsId='25639'&gt;"/>
          <w:id w:val="-1032569126"/>
          <w:placeholder>
            <w:docPart w:val="4673EFDB87D74F5CB806F918E56A0EE6"/>
          </w:placeholder>
          <w:richText/>
        </w:sdtPr>
        <w:sdtContent>
          <w:r w:rsidRPr="00C41CB7">
            <w:rPr>
              <w:b/>
            </w:rPr>
            <w:t>Mr Djanogly:</w:t>
          </w:r>
        </w:sdtContent>
      </w:sdt>
      <w:r w:rsidRPr="00C41CB7">
        <w:t xml:space="preserve"> Would that be you doing it or would it be you contracting out more?</w:t>
      </w:r>
    </w:p>
    <w:p w:rsidR="00B52B4F" w:rsidRPr="00C41CB7" w:rsidP="00B52B4F">
      <w:pPr>
        <w:pStyle w:val="Answer"/>
      </w:pPr>
      <w:sdt>
        <w:sdtPr>
          <w:alias w:val="Witness"/>
          <w:id w:val="-305705978"/>
          <w:placeholder>
            <w:docPart w:val="8203B20174644F37B849E2A0CEAF4DD3"/>
          </w:placeholder>
          <w:richText/>
        </w:sdtPr>
        <w:sdtContent>
          <w:r w:rsidRPr="00C41CB7">
            <w:rPr>
              <w:b/>
              <w:bCs/>
              <w:i/>
              <w:iCs/>
            </w:rPr>
            <w:t>John Farrow:</w:t>
          </w:r>
        </w:sdtContent>
      </w:sdt>
      <w:r w:rsidRPr="00C41CB7">
        <w:t xml:space="preserve"> It is to be agreed as we go forward as part of the programme. The next programme will get at how we do that. Today, I do not know the how</w:t>
      </w:r>
      <w:r w:rsidR="005D2F19">
        <w:t>;</w:t>
      </w:r>
      <w:r w:rsidRPr="00C41CB7">
        <w:t xml:space="preserve"> I just know we need to apply the lessons we have learned.</w:t>
      </w:r>
    </w:p>
    <w:p w:rsidR="00B52B4F" w:rsidRPr="00C41CB7" w:rsidP="00B52B4F">
      <w:pPr>
        <w:pStyle w:val="Question"/>
        <w:numPr>
          <w:ilvl w:val="0"/>
          <w:numId w:val="9"/>
        </w:numPr>
      </w:pPr>
      <w:sdt>
        <w:sdtPr>
          <w:alias w:val="Member"/>
          <w:tag w:val="&lt;Member mnisId='1425' dodsId='25639'&gt;"/>
          <w:id w:val="-1816950779"/>
          <w:placeholder>
            <w:docPart w:val="9B13CE5009654B0BAEB105119BF7CA87"/>
          </w:placeholder>
          <w:richText/>
        </w:sdtPr>
        <w:sdtContent>
          <w:r w:rsidRPr="00C41CB7">
            <w:rPr>
              <w:b/>
            </w:rPr>
            <w:t>Mr Djanogly:</w:t>
          </w:r>
        </w:sdtContent>
      </w:sdt>
      <w:r w:rsidRPr="00C41CB7">
        <w:t xml:space="preserve"> Just to give me some idea, what proportion of the total is being efficiently managed and what proportion is not?</w:t>
      </w:r>
    </w:p>
    <w:p w:rsidR="00B52B4F" w:rsidRPr="00C41CB7" w:rsidP="00B52B4F">
      <w:pPr>
        <w:pStyle w:val="Answer"/>
      </w:pPr>
      <w:sdt>
        <w:sdtPr>
          <w:rPr>
            <w:b/>
          </w:rPr>
          <w:alias w:val="Witness"/>
          <w:id w:val="518823505"/>
          <w:placeholder>
            <w:docPart w:val="4857B63832CB4A4A91B2BD9684FA26B1"/>
          </w:placeholder>
          <w:richText/>
        </w:sdtPr>
        <w:sdtContent>
          <w:r w:rsidRPr="00C41CB7">
            <w:rPr>
              <w:b/>
              <w:bCs/>
              <w:i/>
              <w:iCs/>
            </w:rPr>
            <w:t>John Farrow:</w:t>
          </w:r>
        </w:sdtContent>
      </w:sdt>
      <w:r w:rsidRPr="00C41CB7">
        <w:rPr>
          <w:bCs/>
        </w:rPr>
        <w:t xml:space="preserve"> </w:t>
      </w:r>
      <w:r w:rsidRPr="00C41CB7" w:rsidR="008B0576">
        <w:t xml:space="preserve">Those </w:t>
      </w:r>
      <w:r w:rsidRPr="00C41CB7">
        <w:t xml:space="preserve">more consumable items are the smaller proportion of our overall inventory. The bigger proportion, around 60% or 70%, is those repairable items. That is the harder one to crack. We can get at all of those faster-moving items such as food and clothing. </w:t>
      </w:r>
    </w:p>
    <w:p w:rsidR="00B52B4F" w:rsidRPr="00C41CB7" w:rsidP="00B52B4F">
      <w:pPr>
        <w:pStyle w:val="Remark"/>
      </w:pPr>
      <w:sdt>
        <w:sdtPr>
          <w:alias w:val="Member"/>
          <w:tag w:val="&lt;Member mnisId='1425' dodsId='25639'&gt;"/>
          <w:id w:val="1936328039"/>
          <w:placeholder>
            <w:docPart w:val="5CF31638809245138F0A579825D41E7F"/>
          </w:placeholder>
          <w:richText/>
        </w:sdtPr>
        <w:sdtContent>
          <w:r w:rsidRPr="00C41CB7">
            <w:rPr>
              <w:b/>
            </w:rPr>
            <w:t>Chair:</w:t>
          </w:r>
        </w:sdtContent>
      </w:sdt>
      <w:r w:rsidRPr="00C41CB7">
        <w:t xml:space="preserve"> These are perishables.</w:t>
      </w:r>
    </w:p>
    <w:p w:rsidR="00B52B4F" w:rsidRPr="00C41CB7" w:rsidP="00B52B4F">
      <w:pPr>
        <w:pStyle w:val="Answer"/>
      </w:pPr>
      <w:sdt>
        <w:sdtPr>
          <w:rPr>
            <w:b/>
          </w:rPr>
          <w:alias w:val="Witness"/>
          <w:id w:val="-1382240694"/>
          <w:placeholder>
            <w:docPart w:val="F898A4F517A346F883DE970D0393B9AB"/>
          </w:placeholder>
          <w:richText/>
        </w:sdtPr>
        <w:sdtContent>
          <w:r w:rsidRPr="00C41CB7">
            <w:rPr>
              <w:b/>
              <w:bCs/>
              <w:i/>
              <w:iCs/>
            </w:rPr>
            <w:t>John Farrow:</w:t>
          </w:r>
        </w:sdtContent>
      </w:sdt>
      <w:r w:rsidRPr="00C41CB7">
        <w:rPr>
          <w:b/>
        </w:rPr>
        <w:t xml:space="preserve"> </w:t>
      </w:r>
      <w:r w:rsidRPr="00C41CB7">
        <w:t xml:space="preserve">They are perishable items. We can get at all of those and apply these lessons across them. The bigger challenge for us—it is a challenge—is going to be in that repairable space. This is not a type of activity that many people in industry do. I found this when I came from industry. Certain companies do their own items. Very few companies have the ability to put their arms around the massive variety of types of equipment we have. </w:t>
      </w:r>
    </w:p>
    <w:p w:rsidR="00B52B4F" w:rsidRPr="00C41CB7" w:rsidP="00B52B4F">
      <w:pPr>
        <w:pStyle w:val="Question"/>
        <w:numPr>
          <w:ilvl w:val="0"/>
          <w:numId w:val="9"/>
        </w:numPr>
      </w:pPr>
      <w:sdt>
        <w:sdtPr>
          <w:alias w:val="Member"/>
          <w:tag w:val="&lt;Member mnisId='1425' dodsId='25639'&gt;"/>
          <w:id w:val="1649013785"/>
          <w:placeholder>
            <w:docPart w:val="7B4B52F00C134C3C93284D29B76906BB"/>
          </w:placeholder>
          <w:richText/>
        </w:sdtPr>
        <w:sdtContent>
          <w:r w:rsidRPr="00C41CB7">
            <w:rPr>
              <w:b/>
            </w:rPr>
            <w:t>Chair:</w:t>
          </w:r>
        </w:sdtContent>
      </w:sdt>
      <w:r w:rsidRPr="00C41CB7">
        <w:t xml:space="preserve"> It would be like Apple repairing things by other companies. </w:t>
      </w:r>
      <w:r w:rsidRPr="00C41CB7" w:rsidR="00023D86">
        <w:t>It</w:t>
      </w:r>
      <w:r w:rsidRPr="00C41CB7">
        <w:t xml:space="preserve"> would not repair a Samsung.</w:t>
      </w:r>
    </w:p>
    <w:p w:rsidR="00B52B4F" w:rsidRPr="00C41CB7" w:rsidP="00B52B4F">
      <w:pPr>
        <w:pStyle w:val="Answer"/>
      </w:pPr>
      <w:sdt>
        <w:sdtPr>
          <w:alias w:val="Witness"/>
          <w:id w:val="-2127455145"/>
          <w:placeholder>
            <w:docPart w:val="F0ECBC992B094CDF949FF4173CC5BA0C"/>
          </w:placeholder>
          <w:richText/>
        </w:sdtPr>
        <w:sdtContent>
          <w:r w:rsidRPr="00C41CB7">
            <w:rPr>
              <w:b/>
              <w:bCs/>
              <w:i/>
              <w:iCs/>
            </w:rPr>
            <w:t>John Farrow:</w:t>
          </w:r>
        </w:sdtContent>
      </w:sdt>
      <w:r w:rsidRPr="00C41CB7">
        <w:t xml:space="preserve"> It would be like Apple trying to do Samsung, IBM and everybody else</w:t>
      </w:r>
      <w:r w:rsidRPr="00C41CB7" w:rsidR="00023D86">
        <w:t>,</w:t>
      </w:r>
      <w:r w:rsidRPr="00C41CB7">
        <w:t xml:space="preserve"> all at the same time and all to the same standard that </w:t>
      </w:r>
      <w:r w:rsidRPr="00C41CB7" w:rsidR="00023D86">
        <w:t>it is</w:t>
      </w:r>
      <w:r w:rsidRPr="00C41CB7">
        <w:t xml:space="preserve"> expected to do for </w:t>
      </w:r>
      <w:r w:rsidRPr="00C41CB7" w:rsidR="00023D86">
        <w:t>its</w:t>
      </w:r>
      <w:r w:rsidRPr="00C41CB7">
        <w:t xml:space="preserve"> Apple items. That is a really good analogy to use. </w:t>
      </w:r>
    </w:p>
    <w:p w:rsidR="00B52B4F" w:rsidRPr="00C41CB7" w:rsidP="00B52B4F">
      <w:pPr>
        <w:pStyle w:val="Answer"/>
      </w:pPr>
      <w:sdt>
        <w:sdtPr>
          <w:alias w:val="Witness"/>
          <w:id w:val="1478490993"/>
          <w:placeholder>
            <w:docPart w:val="561CCB1C55F04F8F8475041E261FD90D"/>
          </w:placeholder>
          <w:richText/>
        </w:sdtPr>
        <w:sdtContent>
          <w:r w:rsidRPr="00C41CB7" w:rsidR="00C26DAD">
            <w:rPr>
              <w:b/>
              <w:bCs/>
              <w:i/>
              <w:iCs/>
            </w:rPr>
            <w:t>Andy Kyte:</w:t>
          </w:r>
        </w:sdtContent>
      </w:sdt>
      <w:r w:rsidRPr="00C41CB7">
        <w:t xml:space="preserve"> That is why the </w:t>
      </w:r>
      <w:r w:rsidRPr="00C41CB7" w:rsidR="00023D86">
        <w:t>future defence support services</w:t>
      </w:r>
      <w:r w:rsidRPr="00C41CB7">
        <w:t xml:space="preserve"> contract—or the programme, I should say—is so important. There is that opportunity to bring the same LCST culture and approach to all those others, to right-size them and to bring them into where we want them to be. That brings that into context. It sits absolutely alongside the digital modernisation we have to do at the same time. The two are very complementary as we go forward.</w:t>
      </w:r>
    </w:p>
    <w:p w:rsidR="00B52B4F" w:rsidRPr="00C41CB7" w:rsidP="00B52B4F">
      <w:pPr>
        <w:pStyle w:val="Question"/>
        <w:numPr>
          <w:ilvl w:val="0"/>
          <w:numId w:val="9"/>
        </w:numPr>
      </w:pPr>
      <w:sdt>
        <w:sdtPr>
          <w:alias w:val="Member"/>
          <w:tag w:val="&lt;Member mnisId='1425' dodsId='25639'&gt;"/>
          <w:id w:val="-1831436442"/>
          <w:placeholder>
            <w:docPart w:val="0307A38EADAB4BB894599534E2D176F1"/>
          </w:placeholder>
          <w:richText/>
        </w:sdtPr>
        <w:sdtContent>
          <w:r w:rsidRPr="00C41CB7">
            <w:rPr>
              <w:b/>
            </w:rPr>
            <w:t>Chair:</w:t>
          </w:r>
        </w:sdtContent>
      </w:sdt>
      <w:r w:rsidRPr="00C41CB7">
        <w:t xml:space="preserve"> </w:t>
      </w:r>
      <w:r w:rsidRPr="00C41CB7" w:rsidR="00023D86">
        <w:t xml:space="preserve">Is </w:t>
      </w:r>
      <w:r w:rsidRPr="00C41CB7">
        <w:t>there anywhere in the world that does this very well already?</w:t>
      </w:r>
    </w:p>
    <w:p w:rsidR="00B52B4F" w:rsidRPr="00C41CB7" w:rsidP="00CD7489">
      <w:pPr>
        <w:pStyle w:val="Answer"/>
      </w:pPr>
      <w:sdt>
        <w:sdtPr>
          <w:alias w:val="Witness"/>
          <w:id w:val="1911733533"/>
          <w:placeholder>
            <w:docPart w:val="7AC0D0F2ABEC4BB3837E262094CFC3AB"/>
          </w:placeholder>
          <w:richText/>
        </w:sdtPr>
        <w:sdtContent>
          <w:r w:rsidRPr="00C41CB7" w:rsidR="00C26DAD">
            <w:rPr>
              <w:b/>
              <w:bCs/>
              <w:i/>
              <w:iCs/>
            </w:rPr>
            <w:t>Andy Kyte:</w:t>
          </w:r>
        </w:sdtContent>
      </w:sdt>
      <w:r w:rsidRPr="00C41CB7">
        <w:t xml:space="preserve"> I spent a couple of weeks during the summer as my preparation for this job with the US </w:t>
      </w:r>
      <w:r w:rsidRPr="00C41CB7" w:rsidR="00023D86">
        <w:t>DOD.</w:t>
      </w:r>
      <w:r w:rsidRPr="00C41CB7">
        <w:t xml:space="preserve"> </w:t>
      </w:r>
      <w:r w:rsidRPr="00C41CB7" w:rsidR="00023D86">
        <w:t>It has</w:t>
      </w:r>
      <w:r w:rsidRPr="00C41CB7">
        <w:t xml:space="preserve"> the whole question of scale to back </w:t>
      </w:r>
      <w:r w:rsidRPr="00C41CB7" w:rsidR="00023D86">
        <w:t>it</w:t>
      </w:r>
      <w:r w:rsidRPr="00C41CB7">
        <w:t xml:space="preserve"> up</w:t>
      </w:r>
      <w:r w:rsidRPr="00C41CB7" w:rsidR="00023D86">
        <w:t>,</w:t>
      </w:r>
      <w:r w:rsidRPr="00C41CB7">
        <w:t xml:space="preserve"> </w:t>
      </w:r>
      <w:r w:rsidRPr="00C41CB7" w:rsidR="00023D86">
        <w:t xml:space="preserve">which </w:t>
      </w:r>
      <w:r w:rsidRPr="00C41CB7">
        <w:t xml:space="preserve">quite frequently buys </w:t>
      </w:r>
      <w:r w:rsidRPr="00C41CB7" w:rsidR="00023D86">
        <w:t>it</w:t>
      </w:r>
      <w:r w:rsidRPr="00C41CB7">
        <w:t xml:space="preserve"> out of a lot of problems</w:t>
      </w:r>
      <w:r w:rsidRPr="00C41CB7" w:rsidR="00023D86">
        <w:t>, but it has</w:t>
      </w:r>
      <w:r w:rsidRPr="00C41CB7">
        <w:t xml:space="preserve"> something called the Defense Logistics Agency, which is </w:t>
      </w:r>
      <w:r w:rsidRPr="00C41CB7" w:rsidR="00023D86">
        <w:t>DOD</w:t>
      </w:r>
      <w:r w:rsidRPr="00C41CB7">
        <w:t xml:space="preserve">-owned and </w:t>
      </w:r>
      <w:r w:rsidRPr="00C41CB7" w:rsidR="00023D86">
        <w:t>DOD</w:t>
      </w:r>
      <w:r w:rsidRPr="00C41CB7">
        <w:t xml:space="preserve">-run. The DLA effectively does something very similar to the LCST contract. </w:t>
      </w:r>
      <w:r w:rsidRPr="00C41CB7" w:rsidR="003E3880">
        <w:t>It</w:t>
      </w:r>
      <w:r w:rsidRPr="00C41CB7">
        <w:t xml:space="preserve"> do</w:t>
      </w:r>
      <w:r w:rsidRPr="00C41CB7" w:rsidR="003E3880">
        <w:t>es</w:t>
      </w:r>
      <w:r w:rsidRPr="00C41CB7">
        <w:t xml:space="preserve"> consumables, repairables and expendables. </w:t>
      </w:r>
      <w:r w:rsidRPr="00C41CB7" w:rsidR="003E3880">
        <w:t>It</w:t>
      </w:r>
      <w:r w:rsidRPr="00C41CB7">
        <w:t xml:space="preserve"> also do</w:t>
      </w:r>
      <w:r w:rsidRPr="00C41CB7" w:rsidR="003E3880">
        <w:t>es</w:t>
      </w:r>
      <w:r w:rsidRPr="00C41CB7">
        <w:t xml:space="preserve"> energy and fuel. </w:t>
      </w:r>
      <w:r w:rsidRPr="00C41CB7" w:rsidR="003E3880">
        <w:t>It has</w:t>
      </w:r>
      <w:r w:rsidRPr="00C41CB7">
        <w:t xml:space="preserve"> a similar siloed problem because each of the three environments has its own materi</w:t>
      </w:r>
      <w:r w:rsidRPr="00C41CB7" w:rsidR="00A178BE">
        <w:t>e</w:t>
      </w:r>
      <w:r w:rsidRPr="00C41CB7">
        <w:t>l command, army, air and sea. They are responsible for setting the demand signal; they are responsible for purchasing all of their repairables; and then they give them to the DLA to store.</w:t>
      </w:r>
      <w:r w:rsidRPr="00C41CB7" w:rsidR="00CD7489">
        <w:t xml:space="preserve"> </w:t>
      </w:r>
      <w:r w:rsidRPr="00C41CB7">
        <w:t xml:space="preserve">Interestingly enough, the DLA also has the same problem with disposals, ironically, as we do because it is cheaper for </w:t>
      </w:r>
      <w:r w:rsidRPr="00C41CB7" w:rsidR="00CD7489">
        <w:t>it</w:t>
      </w:r>
      <w:r w:rsidRPr="00C41CB7">
        <w:t xml:space="preserve"> to store items than to dispose of them.</w:t>
      </w:r>
    </w:p>
    <w:p w:rsidR="00B52B4F" w:rsidRPr="00C41CB7" w:rsidP="00B52B4F">
      <w:pPr>
        <w:pStyle w:val="Question"/>
        <w:numPr>
          <w:ilvl w:val="0"/>
          <w:numId w:val="9"/>
        </w:numPr>
      </w:pPr>
      <w:sdt>
        <w:sdtPr>
          <w:alias w:val="Member"/>
          <w:tag w:val="&lt;Member mnisId='1425' dodsId='25639'&gt;"/>
          <w:id w:val="679783567"/>
          <w:placeholder>
            <w:docPart w:val="12179A9DF4F2480298A1E981600A1D98"/>
          </w:placeholder>
          <w:richText/>
        </w:sdtPr>
        <w:sdtContent>
          <w:r w:rsidRPr="00C41CB7">
            <w:rPr>
              <w:b/>
            </w:rPr>
            <w:t>Chair:</w:t>
          </w:r>
        </w:sdtContent>
      </w:sdt>
      <w:r w:rsidRPr="00C41CB7">
        <w:t xml:space="preserve"> Yes, but scale helps.</w:t>
      </w:r>
    </w:p>
    <w:p w:rsidR="00B52B4F" w:rsidRPr="00C41CB7" w:rsidP="00B52B4F">
      <w:pPr>
        <w:pStyle w:val="Answer"/>
      </w:pPr>
      <w:sdt>
        <w:sdtPr>
          <w:alias w:val="Witness"/>
          <w:id w:val="2086488741"/>
          <w:placeholder>
            <w:docPart w:val="EEE782750BB84E8FA470732A8680E1AB"/>
          </w:placeholder>
          <w:richText/>
        </w:sdtPr>
        <w:sdtContent>
          <w:r w:rsidRPr="00C41CB7" w:rsidR="00C26DAD">
            <w:rPr>
              <w:b/>
              <w:bCs/>
              <w:i/>
              <w:iCs/>
            </w:rPr>
            <w:t>Andy Kyte:</w:t>
          </w:r>
        </w:sdtContent>
      </w:sdt>
      <w:r w:rsidRPr="00C41CB7">
        <w:t xml:space="preserve"> Scale helps. </w:t>
      </w:r>
      <w:r w:rsidRPr="00C41CB7" w:rsidR="000C4A83">
        <w:t>It has</w:t>
      </w:r>
      <w:r w:rsidRPr="00C41CB7">
        <w:t xml:space="preserve"> been able to look at our LCST contract because </w:t>
      </w:r>
      <w:r w:rsidRPr="00C41CB7" w:rsidR="000C4A83">
        <w:t>it</w:t>
      </w:r>
      <w:r w:rsidRPr="00C41CB7">
        <w:t xml:space="preserve"> absolutely see</w:t>
      </w:r>
      <w:r w:rsidRPr="00C41CB7" w:rsidR="000C4A83">
        <w:t>s</w:t>
      </w:r>
      <w:r w:rsidRPr="00C41CB7">
        <w:t xml:space="preserve"> that this is best in class.</w:t>
      </w:r>
    </w:p>
    <w:p w:rsidR="00B52B4F" w:rsidRPr="00C41CB7" w:rsidP="00B52B4F">
      <w:pPr>
        <w:pStyle w:val="Answer"/>
      </w:pPr>
      <w:r w:rsidRPr="00C41CB7">
        <w:t xml:space="preserve">The other comparator we are taking a look at is the Australian Defence Force and </w:t>
      </w:r>
      <w:r w:rsidRPr="00C41CB7" w:rsidR="000C4A83">
        <w:t>its</w:t>
      </w:r>
      <w:r w:rsidRPr="00C41CB7">
        <w:t xml:space="preserve"> contracts. </w:t>
      </w:r>
      <w:r w:rsidRPr="00C41CB7" w:rsidR="000C4A83">
        <w:t>It has</w:t>
      </w:r>
      <w:r w:rsidRPr="00C41CB7">
        <w:t xml:space="preserve"> a similar organisation to Mr Start’s DE&amp;S, called CASG, which does all </w:t>
      </w:r>
      <w:r w:rsidRPr="00C41CB7" w:rsidR="000C4A83">
        <w:t>its</w:t>
      </w:r>
      <w:r w:rsidRPr="00C41CB7">
        <w:t xml:space="preserve"> acquisition. </w:t>
      </w:r>
      <w:r w:rsidRPr="00C41CB7" w:rsidR="000C4A83">
        <w:t>It</w:t>
      </w:r>
      <w:r w:rsidRPr="00C41CB7">
        <w:t xml:space="preserve"> also </w:t>
      </w:r>
      <w:r w:rsidRPr="00C41CB7" w:rsidR="000C4A83">
        <w:t>has</w:t>
      </w:r>
      <w:r w:rsidRPr="00C41CB7">
        <w:t xml:space="preserve"> a three-star who </w:t>
      </w:r>
      <w:r w:rsidRPr="00C41CB7" w:rsidR="000C4A83">
        <w:t>it has</w:t>
      </w:r>
      <w:r w:rsidRPr="00C41CB7">
        <w:t xml:space="preserve"> empowered as the defence logistics authority. The postholder who sits in that position is precisely where we want to get with mine. There are lessons we can learn from both of them. We are well connected.</w:t>
      </w:r>
    </w:p>
    <w:p w:rsidR="00B52B4F" w:rsidRPr="00C41CB7" w:rsidP="00B52B4F">
      <w:pPr>
        <w:pStyle w:val="Question"/>
        <w:numPr>
          <w:ilvl w:val="0"/>
          <w:numId w:val="9"/>
        </w:numPr>
      </w:pPr>
      <w:sdt>
        <w:sdtPr>
          <w:alias w:val="Member"/>
          <w:tag w:val="&lt;Member mnisId='1425' dodsId='25639'&gt;"/>
          <w:id w:val="-669482355"/>
          <w:placeholder>
            <w:docPart w:val="F31F4E34E207476BA2036F9B56DC5E0B"/>
          </w:placeholder>
          <w:richText/>
        </w:sdtPr>
        <w:sdtContent>
          <w:r w:rsidRPr="00C41CB7">
            <w:rPr>
              <w:b/>
            </w:rPr>
            <w:t>Mr Francois:</w:t>
          </w:r>
        </w:sdtContent>
      </w:sdt>
      <w:r w:rsidRPr="00C41CB7">
        <w:t xml:space="preserve"> Very quickly, Mr Start knows I chaired the Sub-Committee of the Defence Committee that looked into procurement. Contrary to popular belief, </w:t>
      </w:r>
      <w:r w:rsidRPr="00C41CB7" w:rsidR="000C4A83">
        <w:t xml:space="preserve">parliamentary </w:t>
      </w:r>
      <w:r w:rsidRPr="00C41CB7">
        <w:t xml:space="preserve">Committees do believe in giving credit where credit is due. We were very impressed with everything DE&amp;S has done to help the Ukrainians. I am very happy to reiterate that for the record and, as it were, to respond in kind. Thank you, Andy. Your people have done a great job on that. </w:t>
      </w:r>
      <w:r w:rsidR="005D2F19">
        <w:t>But!</w:t>
      </w:r>
    </w:p>
    <w:p w:rsidR="00B52B4F" w:rsidRPr="00C41CB7" w:rsidP="00B52B4F">
      <w:pPr>
        <w:pStyle w:val="QuestionCont"/>
      </w:pPr>
      <w:r w:rsidRPr="00C41CB7">
        <w:t xml:space="preserve">Now, switching fire, Mr Williams, how many people are employed by the Submarine Delivery Agency in the </w:t>
      </w:r>
      <w:r w:rsidRPr="00C41CB7" w:rsidR="0090262D">
        <w:t>MOD</w:t>
      </w:r>
      <w:r w:rsidRPr="00C41CB7">
        <w:t>?</w:t>
      </w:r>
    </w:p>
    <w:p w:rsidR="00B52B4F" w:rsidRPr="00C41CB7" w:rsidP="00B52B4F">
      <w:pPr>
        <w:pStyle w:val="Answer"/>
      </w:pPr>
      <w:sdt>
        <w:sdtPr>
          <w:alias w:val="Witness"/>
          <w:id w:val="2087176981"/>
          <w:placeholder>
            <w:docPart w:val="C42CA2D798664F2B9953695A0B5B9140"/>
          </w:placeholder>
          <w:richText/>
        </w:sdtPr>
        <w:sdtContent>
          <w:r w:rsidRPr="00C41CB7">
            <w:rPr>
              <w:b/>
              <w:bCs/>
              <w:i/>
              <w:iCs/>
            </w:rPr>
            <w:t>David Williams:</w:t>
          </w:r>
        </w:sdtContent>
      </w:sdt>
      <w:r w:rsidRPr="00C41CB7">
        <w:t xml:space="preserve"> Off the top of my head, I do not know. I would say 2,500 or 3,000 people. It is something like that. </w:t>
      </w:r>
    </w:p>
    <w:p w:rsidR="00B52B4F" w:rsidRPr="00C41CB7" w:rsidP="00B52B4F">
      <w:pPr>
        <w:pStyle w:val="Question"/>
        <w:numPr>
          <w:ilvl w:val="0"/>
          <w:numId w:val="9"/>
        </w:numPr>
      </w:pPr>
      <w:sdt>
        <w:sdtPr>
          <w:alias w:val="Member"/>
          <w:tag w:val="&lt;Member mnisId='1425' dodsId='25639'&gt;"/>
          <w:id w:val="1125202549"/>
          <w:placeholder>
            <w:docPart w:val="E4099A980A014CCFB17BBD98E8548E24"/>
          </w:placeholder>
          <w:richText/>
        </w:sdtPr>
        <w:sdtContent>
          <w:r w:rsidRPr="00C41CB7">
            <w:rPr>
              <w:b/>
            </w:rPr>
            <w:t>Mr Francois:</w:t>
          </w:r>
        </w:sdtContent>
      </w:sdt>
      <w:r w:rsidRPr="00C41CB7">
        <w:t xml:space="preserve"> I was very concerned to hear that the </w:t>
      </w:r>
      <w:r w:rsidRPr="00C41CB7" w:rsidR="00ED05F7">
        <w:t>navy</w:t>
      </w:r>
      <w:r w:rsidRPr="00C41CB7">
        <w:t xml:space="preserve"> has trouble categorising parts. </w:t>
      </w:r>
      <w:r w:rsidRPr="00C41CB7" w:rsidR="00711894">
        <w:t>It is</w:t>
      </w:r>
      <w:r w:rsidRPr="00C41CB7">
        <w:t xml:space="preserve"> very narrow in the way </w:t>
      </w:r>
      <w:r w:rsidRPr="00C41CB7" w:rsidR="00711894">
        <w:t>it</w:t>
      </w:r>
      <w:r w:rsidRPr="00C41CB7">
        <w:t xml:space="preserve"> can describe these things. Admiral, you are going to work with DE&amp;S to improve logistics and supply. Will you also do the same with the SDA</w:t>
      </w:r>
      <w:r w:rsidRPr="00C41CB7" w:rsidR="00711894">
        <w:t>—</w:t>
      </w:r>
      <w:r w:rsidRPr="00C41CB7">
        <w:t>the Submarine Delivery Agency?</w:t>
      </w:r>
    </w:p>
    <w:p w:rsidR="00B52B4F" w:rsidRPr="00C41CB7" w:rsidP="00B52B4F">
      <w:pPr>
        <w:pStyle w:val="Answer"/>
      </w:pPr>
      <w:sdt>
        <w:sdtPr>
          <w:alias w:val="Witness"/>
          <w:id w:val="1755478131"/>
          <w:placeholder>
            <w:docPart w:val="F0496EB4C53045B5B6ED1A7B698A9DC7"/>
          </w:placeholder>
          <w:richText/>
        </w:sdtPr>
        <w:sdtContent>
          <w:r w:rsidRPr="00C41CB7" w:rsidR="00C26DAD">
            <w:rPr>
              <w:b/>
              <w:bCs/>
              <w:i/>
              <w:iCs/>
            </w:rPr>
            <w:t>Andy Kyte:</w:t>
          </w:r>
        </w:sdtContent>
      </w:sdt>
      <w:r w:rsidRPr="00C41CB7">
        <w:t xml:space="preserve"> Yes, I will. I spoke with the chief exec of the SDA only last week on the back of the conversations I have had with Mr Start to look at exactly the same sort of relationship.</w:t>
      </w:r>
    </w:p>
    <w:p w:rsidR="00B52B4F" w:rsidRPr="00C41CB7" w:rsidP="00B52B4F">
      <w:pPr>
        <w:pStyle w:val="Remark"/>
      </w:pPr>
      <w:sdt>
        <w:sdtPr>
          <w:alias w:val="Member"/>
          <w:tag w:val="&lt;Member mnisId='1425' dodsId='25639'&gt;"/>
          <w:id w:val="-1950072881"/>
          <w:placeholder>
            <w:docPart w:val="75C4596956AE4383B5DFCEDAE75A15DA"/>
          </w:placeholder>
          <w:richText/>
        </w:sdtPr>
        <w:sdtContent>
          <w:r w:rsidRPr="00C41CB7">
            <w:rPr>
              <w:b/>
            </w:rPr>
            <w:t>Mr Francois:</w:t>
          </w:r>
        </w:sdtContent>
      </w:sdt>
      <w:r w:rsidRPr="00C41CB7">
        <w:t xml:space="preserve"> It is an open secret—it has been all over the internet—that a couple of months ago not a single one of our six attack submarines was operationally at sea. They were all tied up. </w:t>
      </w:r>
      <w:r w:rsidR="005D2F19">
        <w:t>So, i</w:t>
      </w:r>
      <w:r w:rsidRPr="00C41CB7">
        <w:t>n terms of logistics and support, clearly we have to do vastly better with the SDA.</w:t>
      </w:r>
    </w:p>
    <w:p w:rsidR="00B52B4F" w:rsidRPr="00C41CB7" w:rsidP="00B52B4F">
      <w:pPr>
        <w:pStyle w:val="Remark"/>
      </w:pPr>
      <w:r w:rsidRPr="00C41CB7">
        <w:t xml:space="preserve">Some people joke that </w:t>
      </w:r>
      <w:r w:rsidR="005D2F19">
        <w:t xml:space="preserve">it is </w:t>
      </w:r>
      <w:r w:rsidRPr="00C41CB7">
        <w:t xml:space="preserve">the </w:t>
      </w:r>
      <w:r w:rsidR="005D2F19">
        <w:t>s</w:t>
      </w:r>
      <w:r w:rsidRPr="00C41CB7">
        <w:t xml:space="preserve">ubmarine </w:t>
      </w:r>
      <w:r w:rsidR="005D2F19">
        <w:t>d</w:t>
      </w:r>
      <w:r w:rsidRPr="00C41CB7">
        <w:t xml:space="preserve">elivery </w:t>
      </w:r>
      <w:r w:rsidR="005D2F19">
        <w:t>a</w:t>
      </w:r>
      <w:r w:rsidRPr="00C41CB7">
        <w:t xml:space="preserve">gency </w:t>
      </w:r>
      <w:r w:rsidR="005D2F19">
        <w:t xml:space="preserve">that </w:t>
      </w:r>
      <w:r w:rsidRPr="00C41CB7">
        <w:t>never delivers any submarines. This is a serious point. What you are going to do with DE&amp;S is going to have to apply equally to the SDA.</w:t>
      </w:r>
    </w:p>
    <w:p w:rsidR="00B52B4F" w:rsidRPr="00C41CB7" w:rsidP="00B52B4F">
      <w:pPr>
        <w:pStyle w:val="Answer"/>
      </w:pPr>
      <w:sdt>
        <w:sdtPr>
          <w:alias w:val="Member"/>
          <w:tag w:val="&lt;Member mnisId='1425' dodsId='25639'&gt;"/>
          <w:id w:val="509336185"/>
          <w:placeholder>
            <w:docPart w:val="6D0FE6B4019C428C80CDBF1C7FB5F3BE"/>
          </w:placeholder>
          <w:richText/>
        </w:sdtPr>
        <w:sdtContent>
          <w:r w:rsidRPr="00C41CB7">
            <w:rPr>
              <w:b/>
            </w:rPr>
            <w:t>Chair:</w:t>
          </w:r>
        </w:sdtContent>
      </w:sdt>
      <w:r w:rsidRPr="00C41CB7">
        <w:t xml:space="preserve"> It will have to apply right across the board.</w:t>
      </w:r>
    </w:p>
    <w:p w:rsidR="00B52B4F" w:rsidRPr="00C41CB7" w:rsidP="00B52B4F">
      <w:pPr>
        <w:pStyle w:val="Question"/>
        <w:numPr>
          <w:ilvl w:val="0"/>
          <w:numId w:val="9"/>
        </w:numPr>
      </w:pPr>
      <w:sdt>
        <w:sdtPr>
          <w:alias w:val="Member"/>
          <w:tag w:val="&lt;Member mnisId='1425' dodsId='25639'&gt;"/>
          <w:id w:val="272989055"/>
          <w:placeholder>
            <w:docPart w:val="2F7E6DDC8C1042ABA635987AD9B962A8"/>
          </w:placeholder>
          <w:richText/>
        </w:sdtPr>
        <w:sdtContent>
          <w:r w:rsidRPr="00C41CB7">
            <w:rPr>
              <w:b/>
            </w:rPr>
            <w:t>Mr Francois:</w:t>
          </w:r>
        </w:sdtContent>
      </w:sdt>
      <w:r w:rsidRPr="00C41CB7">
        <w:t xml:space="preserve"> Now, moving on to </w:t>
      </w:r>
      <w:r w:rsidRPr="00C41CB7" w:rsidR="00B85535">
        <w:t>the logistics commodities and services transformation contract</w:t>
      </w:r>
      <w:r w:rsidRPr="00C41CB7">
        <w:t xml:space="preserve">, the LCST </w:t>
      </w:r>
      <w:r w:rsidRPr="00C41CB7" w:rsidR="00B85535">
        <w:t xml:space="preserve">contract </w:t>
      </w:r>
      <w:r w:rsidRPr="00C41CB7">
        <w:t xml:space="preserve">runs for 13 years from 2015 to 2027. This seems to be good news. It seems to be running comparatively well. </w:t>
      </w:r>
      <w:r w:rsidR="005D2F19">
        <w:t>But i</w:t>
      </w:r>
      <w:r w:rsidRPr="00C41CB7">
        <w:t>nterestingly, in letting that contract to a consortium, you avoided most of the large oligopolistic suppliers. You went for smaller</w:t>
      </w:r>
      <w:r w:rsidR="005D2F19">
        <w:t>,</w:t>
      </w:r>
      <w:r w:rsidRPr="00C41CB7">
        <w:t xml:space="preserve"> perhaps more fleet-of-foot companies. Is that one of the reasons why it has worked better? </w:t>
      </w:r>
    </w:p>
    <w:p w:rsidR="00B52B4F" w:rsidRPr="00C41CB7" w:rsidP="00B52B4F">
      <w:pPr>
        <w:pStyle w:val="Answer"/>
      </w:pPr>
      <w:sdt>
        <w:sdtPr>
          <w:alias w:val="Witness"/>
          <w:id w:val="1633295457"/>
          <w:placeholder>
            <w:docPart w:val="09409EACF23E40D6855C388820F1F808"/>
          </w:placeholder>
          <w:richText/>
        </w:sdtPr>
        <w:sdtContent>
          <w:r w:rsidRPr="00C41CB7">
            <w:rPr>
              <w:b/>
              <w:bCs/>
              <w:i/>
              <w:iCs/>
            </w:rPr>
            <w:t>John Farrow:</w:t>
          </w:r>
        </w:sdtContent>
      </w:sdt>
      <w:r w:rsidRPr="00C41CB7">
        <w:t xml:space="preserve"> I was not involved in the tendering process at the time</w:t>
      </w:r>
      <w:r w:rsidR="005D2F19">
        <w:t>—</w:t>
      </w:r>
      <w:r w:rsidRPr="00C41CB7">
        <w:t xml:space="preserve"> </w:t>
      </w:r>
    </w:p>
    <w:p w:rsidR="00B52B4F" w:rsidRPr="00C41CB7" w:rsidP="00B52B4F">
      <w:pPr>
        <w:pStyle w:val="Remark"/>
      </w:pPr>
      <w:sdt>
        <w:sdtPr>
          <w:alias w:val="Member"/>
          <w:tag w:val="&lt;Member mnisId='1425' dodsId='25639'&gt;"/>
          <w:id w:val="-1219046721"/>
          <w:placeholder>
            <w:docPart w:val="163926EC3D294E108DFFE17075735A4F"/>
          </w:placeholder>
          <w:richText/>
        </w:sdtPr>
        <w:sdtContent>
          <w:r w:rsidRPr="00C41CB7">
            <w:rPr>
              <w:b/>
            </w:rPr>
            <w:t>Mr Francois:</w:t>
          </w:r>
        </w:sdtContent>
      </w:sdt>
      <w:r w:rsidRPr="00C41CB7">
        <w:t xml:space="preserve"> We have heard that a lot this afternoon, but crack on.</w:t>
      </w:r>
    </w:p>
    <w:p w:rsidR="00B52B4F" w:rsidRPr="00C41CB7" w:rsidP="00B52B4F">
      <w:pPr>
        <w:pStyle w:val="Answer"/>
      </w:pPr>
      <w:sdt>
        <w:sdtPr>
          <w:rPr>
            <w:b/>
          </w:rPr>
          <w:alias w:val="Witness"/>
          <w:id w:val="-1728900665"/>
          <w:placeholder>
            <w:docPart w:val="441719AF0BEF4A229BD6E9FB1D66F700"/>
          </w:placeholder>
          <w:richText/>
        </w:sdtPr>
        <w:sdtContent>
          <w:r w:rsidRPr="00C41CB7">
            <w:rPr>
              <w:b/>
              <w:bCs/>
              <w:i/>
              <w:iCs/>
            </w:rPr>
            <w:t>John Farrow:</w:t>
          </w:r>
        </w:sdtContent>
      </w:sdt>
      <w:r w:rsidRPr="00C41CB7">
        <w:rPr>
          <w:b/>
        </w:rPr>
        <w:t xml:space="preserve"> </w:t>
      </w:r>
      <w:r w:rsidRPr="00C41CB7">
        <w:t xml:space="preserve">I seem to recall, from talking to some of my colleagues, that the last two or three bidders were </w:t>
      </w:r>
      <w:r w:rsidR="005D2F19">
        <w:t xml:space="preserve">actually </w:t>
      </w:r>
      <w:r w:rsidRPr="00C41CB7">
        <w:t xml:space="preserve">a variety of very large organisations. The Leidos one that won it was quite an agile organisation that brought in partners. I mentioned that forecasting tool that </w:t>
      </w:r>
      <w:r w:rsidRPr="00C41CB7" w:rsidR="00B85535">
        <w:t>it</w:t>
      </w:r>
      <w:r w:rsidRPr="00C41CB7">
        <w:t xml:space="preserve"> use</w:t>
      </w:r>
      <w:r w:rsidRPr="00C41CB7" w:rsidR="00B85535">
        <w:t>s</w:t>
      </w:r>
      <w:r w:rsidRPr="00C41CB7">
        <w:t xml:space="preserve"> through TVS Supply Chain Solutions.</w:t>
      </w:r>
    </w:p>
    <w:p w:rsidR="00B52B4F" w:rsidRPr="00C41CB7" w:rsidP="00B52B4F">
      <w:pPr>
        <w:pStyle w:val="Question"/>
        <w:numPr>
          <w:ilvl w:val="0"/>
          <w:numId w:val="9"/>
        </w:numPr>
      </w:pPr>
      <w:sdt>
        <w:sdtPr>
          <w:alias w:val="Member"/>
          <w:tag w:val="&lt;Member mnisId='1425' dodsId='25639'&gt;"/>
          <w:id w:val="231658528"/>
          <w:placeholder>
            <w:docPart w:val="AF1B91A65FF249D1BDCCA9FAEA68BBB2"/>
          </w:placeholder>
          <w:richText/>
        </w:sdtPr>
        <w:sdtContent>
          <w:r w:rsidRPr="00C41CB7">
            <w:rPr>
              <w:b/>
            </w:rPr>
            <w:t>Mr Francois:</w:t>
          </w:r>
        </w:sdtContent>
      </w:sdt>
      <w:r w:rsidRPr="00C41CB7">
        <w:t xml:space="preserve"> The point I am seeking to draw you out on is that it did not go to what you might call “traditional” defence contractors. It went to some slightly different people, some of whom, I must confess, before reading the brief I had never heard of. None</w:t>
      </w:r>
      <w:r w:rsidR="005D2F19">
        <w:t xml:space="preserve"> </w:t>
      </w:r>
      <w:r w:rsidRPr="00C41CB7">
        <w:t>the</w:t>
      </w:r>
      <w:r w:rsidR="005D2F19">
        <w:t xml:space="preserve"> </w:t>
      </w:r>
      <w:r w:rsidRPr="00C41CB7">
        <w:t xml:space="preserve">less, it seems to be working very well, does it not? </w:t>
      </w:r>
    </w:p>
    <w:p w:rsidR="00B52B4F" w:rsidRPr="00C41CB7" w:rsidP="00B52B4F">
      <w:pPr>
        <w:pStyle w:val="Answer"/>
      </w:pPr>
      <w:sdt>
        <w:sdtPr>
          <w:rPr>
            <w:b/>
          </w:rPr>
          <w:alias w:val="Witness"/>
          <w:id w:val="488832757"/>
          <w:placeholder>
            <w:docPart w:val="9C5BE28178E146F392D6068D71170104"/>
          </w:placeholder>
          <w:richText/>
        </w:sdtPr>
        <w:sdtContent>
          <w:r w:rsidRPr="00C41CB7">
            <w:rPr>
              <w:b/>
              <w:bCs/>
              <w:i/>
              <w:iCs/>
            </w:rPr>
            <w:t>Andy Start:</w:t>
          </w:r>
        </w:sdtContent>
      </w:sdt>
      <w:r w:rsidRPr="00C41CB7">
        <w:rPr>
          <w:b/>
        </w:rPr>
        <w:t xml:space="preserve"> </w:t>
      </w:r>
      <w:r w:rsidRPr="00C41CB7">
        <w:t xml:space="preserve">It is definitely working well. Leidos is the old SAIC. It is the big US system integration play. </w:t>
      </w:r>
      <w:r w:rsidR="005D2F19">
        <w:t>So, i</w:t>
      </w:r>
      <w:r w:rsidRPr="00C41CB7">
        <w:t>t is a very experienced company that is perfectly adapted to this kind of problem. KN is a logistics specialist</w:t>
      </w:r>
      <w:r w:rsidRPr="00C41CB7" w:rsidR="00B85535">
        <w:t xml:space="preserve">, so it </w:t>
      </w:r>
      <w:r w:rsidRPr="00C41CB7">
        <w:t xml:space="preserve">brought in specialists </w:t>
      </w:r>
      <w:r w:rsidRPr="00C41CB7" w:rsidR="00B85535">
        <w:t>that</w:t>
      </w:r>
      <w:r w:rsidRPr="00C41CB7">
        <w:t xml:space="preserve"> were not from the traditional defence industry but really understood logistics. That combination did bring in best practice in the way you just asked. </w:t>
      </w:r>
    </w:p>
    <w:p w:rsidR="00B52B4F" w:rsidRPr="00C41CB7" w:rsidP="00B52B4F">
      <w:pPr>
        <w:pStyle w:val="Question"/>
        <w:numPr>
          <w:ilvl w:val="0"/>
          <w:numId w:val="9"/>
        </w:numPr>
      </w:pPr>
      <w:sdt>
        <w:sdtPr>
          <w:alias w:val="Member"/>
          <w:tag w:val="&lt;Member mnisId='1425' dodsId='25639'&gt;"/>
          <w:id w:val="-1572796693"/>
          <w:placeholder>
            <w:docPart w:val="C433620A9F084BB6B5E21FB4BC3DBAB9"/>
          </w:placeholder>
          <w:richText/>
        </w:sdtPr>
        <w:sdtContent>
          <w:r w:rsidRPr="00C41CB7">
            <w:rPr>
              <w:b/>
            </w:rPr>
            <w:t>Mr Francois:</w:t>
          </w:r>
        </w:sdtContent>
      </w:sdt>
      <w:r w:rsidRPr="00C41CB7">
        <w:t xml:space="preserve"> That rather plays to </w:t>
      </w:r>
      <w:r w:rsidR="005D2F19">
        <w:t>Sir  Geoffrey</w:t>
      </w:r>
      <w:r w:rsidRPr="00C41CB7">
        <w:t xml:space="preserve"> Clifton-Brown’s point, does it not? Logistics is a complex business so you went and got some non-military logisticians. Funnily enough, that tended to make things work a bit better.</w:t>
      </w:r>
    </w:p>
    <w:p w:rsidR="00B52B4F" w:rsidRPr="00C41CB7" w:rsidP="00B52B4F">
      <w:pPr>
        <w:pStyle w:val="QuestionCont"/>
      </w:pPr>
      <w:r w:rsidRPr="00C41CB7">
        <w:t xml:space="preserve">There is one lacuna in this. It cannot all be praise or you would be suspicious. There have unfortunately been problems with the medical community and the LCST contract. Can you tell us what you are doing about that? </w:t>
      </w:r>
    </w:p>
    <w:p w:rsidR="00B52B4F" w:rsidRPr="00C41CB7" w:rsidP="00B52B4F">
      <w:pPr>
        <w:pStyle w:val="Answer"/>
      </w:pPr>
      <w:sdt>
        <w:sdtPr>
          <w:alias w:val="Witness"/>
          <w:id w:val="-1593468747"/>
          <w:placeholder>
            <w:docPart w:val="6D80715ED5B64CAB8DBD24BFED95E14B"/>
          </w:placeholder>
          <w:richText/>
        </w:sdtPr>
        <w:sdtContent>
          <w:r w:rsidRPr="00C41CB7">
            <w:rPr>
              <w:b/>
              <w:bCs/>
              <w:i/>
              <w:iCs/>
            </w:rPr>
            <w:t>John Farrow:</w:t>
          </w:r>
        </w:sdtContent>
      </w:sdt>
      <w:r w:rsidRPr="00C41CB7">
        <w:t xml:space="preserve"> I have spoken about this with quite a few people who were there at the time, in the early days of the contract. The simple matter is that at the start of the contract we did not segment down to a low enough level in terms of the metrics we use to measure performance. We had a high-level metric in place. We set that bar quite high, and they achieved that bar. We put these metrics in place for the overall performance of the contract, and they achieved those.</w:t>
      </w:r>
    </w:p>
    <w:p w:rsidR="00B85535" w:rsidRPr="00C41CB7" w:rsidP="00B85535">
      <w:pPr>
        <w:pStyle w:val="Answer"/>
      </w:pPr>
      <w:r w:rsidRPr="00C41CB7">
        <w:t xml:space="preserve">Beneath that, there were sub-segments. Medical was one of those. The reason it did not apparently come into play right at the start is </w:t>
      </w:r>
      <w:r w:rsidRPr="00C41CB7">
        <w:t>that</w:t>
      </w:r>
      <w:r w:rsidRPr="00C41CB7">
        <w:t xml:space="preserve"> the original requirements of the contract were set up with the existing targets as they were. There were targets already in place between the medical community and whoever was distributing at the time. Those same targets were taken into the contract. They were deemed to be okay at the time and they were built into the contract. We then set an overall level for the contract, at a higher bar, for Leidos to achieve.</w:t>
      </w:r>
      <w:r w:rsidRPr="00C41CB7">
        <w:t xml:space="preserve"> It</w:t>
      </w:r>
      <w:r w:rsidRPr="00C41CB7">
        <w:t xml:space="preserve"> achieved that. </w:t>
      </w:r>
    </w:p>
    <w:p w:rsidR="00B52B4F" w:rsidRPr="00C41CB7" w:rsidP="00B52B4F">
      <w:pPr>
        <w:pStyle w:val="Answer"/>
      </w:pPr>
      <w:r w:rsidRPr="00C41CB7">
        <w:t xml:space="preserve">What we did not see until a little bit later on is that the performance, particularly on medical, needed to be higher. It was not good enough to be at, at the time, a 90% level. For some items </w:t>
      </w:r>
      <w:r w:rsidRPr="00C41CB7" w:rsidR="00B85535">
        <w:t>it</w:t>
      </w:r>
      <w:r w:rsidRPr="00C41CB7">
        <w:t xml:space="preserve"> needed 95%. For some items </w:t>
      </w:r>
      <w:r w:rsidRPr="00C41CB7" w:rsidR="00B85535">
        <w:t>it</w:t>
      </w:r>
      <w:r w:rsidRPr="00C41CB7">
        <w:t xml:space="preserve"> needed 98%, et</w:t>
      </w:r>
      <w:r w:rsidR="005D2F19">
        <w:t>c</w:t>
      </w:r>
      <w:r w:rsidRPr="00C41CB7">
        <w:t>.</w:t>
      </w:r>
    </w:p>
    <w:p w:rsidR="00B52B4F" w:rsidRPr="00C41CB7" w:rsidP="00B52B4F">
      <w:pPr>
        <w:pStyle w:val="Answer"/>
      </w:pPr>
      <w:r w:rsidRPr="00C41CB7">
        <w:t xml:space="preserve">Bear in mind that the contract was let in 2015. The facility in Donnington was not finished until 2017. There was a time period in between those dates. </w:t>
      </w:r>
      <w:r w:rsidRPr="00C41CB7" w:rsidR="00B85535">
        <w:t>T</w:t>
      </w:r>
      <w:r w:rsidRPr="00C41CB7">
        <w:t xml:space="preserve">hen the suppliers started to come through the new facility, </w:t>
      </w:r>
      <w:r w:rsidRPr="00C41CB7" w:rsidR="00B85535">
        <w:t xml:space="preserve">and then </w:t>
      </w:r>
      <w:r w:rsidRPr="00C41CB7">
        <w:t xml:space="preserve">we picked up the fact that the segmentation needed to be better. </w:t>
      </w:r>
    </w:p>
    <w:p w:rsidR="00B52B4F" w:rsidRPr="00C41CB7" w:rsidP="00B52B4F">
      <w:pPr>
        <w:pStyle w:val="Question"/>
        <w:numPr>
          <w:ilvl w:val="0"/>
          <w:numId w:val="9"/>
        </w:numPr>
      </w:pPr>
      <w:sdt>
        <w:sdtPr>
          <w:alias w:val="Member"/>
          <w:tag w:val="&lt;Member mnisId='1425' dodsId='25639'&gt;"/>
          <w:id w:val="588967719"/>
          <w:placeholder>
            <w:docPart w:val="9D447836BD1C456A81F8A554155596FD"/>
          </w:placeholder>
          <w:richText/>
        </w:sdtPr>
        <w:sdtContent>
          <w:r w:rsidRPr="00C41CB7">
            <w:rPr>
              <w:b/>
            </w:rPr>
            <w:t>Mr Francois:</w:t>
          </w:r>
        </w:sdtContent>
      </w:sdt>
      <w:r w:rsidRPr="00C41CB7">
        <w:t xml:space="preserve"> Very quickly, sometimes there is literally a lifesaving sense of urgency. If you need a particular device to save someone’s life or you need to administer a drug very quickly, you either have it there when you need it or you have not. With certain drugs, the use-by dates are far stricter than when you buy ham in the supermarket or whatever.</w:t>
      </w:r>
    </w:p>
    <w:p w:rsidR="00B52B4F" w:rsidRPr="00C41CB7" w:rsidP="00B52B4F">
      <w:pPr>
        <w:pStyle w:val="QuestionCont"/>
      </w:pPr>
      <w:r w:rsidRPr="00C41CB7">
        <w:t xml:space="preserve">Can you convince us that the contract is now being amended or improved in order to reflect that sense of urgency? </w:t>
      </w:r>
    </w:p>
    <w:p w:rsidR="00B52B4F" w:rsidRPr="00C41CB7" w:rsidP="00B52B4F">
      <w:pPr>
        <w:pStyle w:val="Answer"/>
      </w:pPr>
      <w:sdt>
        <w:sdtPr>
          <w:alias w:val="Witness"/>
          <w:id w:val="-61789385"/>
          <w:placeholder>
            <w:docPart w:val="B886DA6DD50143D2B1E9BDD00CC648BB"/>
          </w:placeholder>
          <w:richText/>
        </w:sdtPr>
        <w:sdtContent>
          <w:r w:rsidRPr="00C41CB7">
            <w:rPr>
              <w:b/>
              <w:bCs/>
              <w:i/>
              <w:iCs/>
            </w:rPr>
            <w:t>John Farrow:</w:t>
          </w:r>
        </w:sdtContent>
      </w:sdt>
      <w:r w:rsidRPr="00C41CB7">
        <w:t xml:space="preserve"> I would certainly like to try to. Two or three things have happened. The first thing that went in place was a much sharper focus in the incentivisation for Leidos. If you bear in mind how this contract was set up, it was all about efficiencies. We talked about the £400 million in efficiencies earlier on. It is very much an efficiency-led contract. Leidos would be incentivised for the efficiencies </w:t>
      </w:r>
      <w:r w:rsidRPr="00C41CB7" w:rsidR="00B85535">
        <w:t>it</w:t>
      </w:r>
      <w:r w:rsidRPr="00C41CB7">
        <w:t xml:space="preserve"> made, and </w:t>
      </w:r>
      <w:r w:rsidRPr="00C41CB7" w:rsidR="00B85535">
        <w:t>it</w:t>
      </w:r>
      <w:r w:rsidRPr="00C41CB7">
        <w:t xml:space="preserve"> did a really good job with that.</w:t>
      </w:r>
    </w:p>
    <w:p w:rsidR="00B52B4F" w:rsidRPr="00C41CB7" w:rsidP="00B52B4F">
      <w:pPr>
        <w:pStyle w:val="Answer"/>
      </w:pPr>
      <w:r w:rsidRPr="00C41CB7">
        <w:t>The problem with that is that the medical space is a difficult business to find efficiencies</w:t>
      </w:r>
      <w:r w:rsidRPr="00C41CB7" w:rsidR="00B85535">
        <w:t xml:space="preserve"> in</w:t>
      </w:r>
      <w:r w:rsidRPr="00C41CB7">
        <w:t xml:space="preserve">. The prices from suppliers are quite high and the time it takes to get a project through could be quite long. You have to go through all the additional safety checks compared </w:t>
      </w:r>
      <w:r w:rsidR="005D2F19">
        <w:t>with</w:t>
      </w:r>
      <w:r w:rsidRPr="00C41CB7">
        <w:t xml:space="preserve"> another item that is not medical.</w:t>
      </w:r>
    </w:p>
    <w:p w:rsidR="00B52B4F" w:rsidRPr="00C41CB7" w:rsidP="00B52B4F">
      <w:pPr>
        <w:pStyle w:val="Answer"/>
      </w:pPr>
      <w:r w:rsidRPr="00C41CB7">
        <w:t xml:space="preserve">In around about 2019 into 2020, we changed the incentivisation. We basically took from Leidos a certain portion of </w:t>
      </w:r>
      <w:r w:rsidRPr="00C41CB7" w:rsidR="00B85535">
        <w:t>its</w:t>
      </w:r>
      <w:r w:rsidRPr="00C41CB7">
        <w:t xml:space="preserve"> regular management fee, and we gave it back </w:t>
      </w:r>
      <w:r w:rsidRPr="00C41CB7" w:rsidR="00B85535">
        <w:t xml:space="preserve">only </w:t>
      </w:r>
      <w:r w:rsidRPr="00C41CB7">
        <w:t xml:space="preserve">if </w:t>
      </w:r>
      <w:r w:rsidRPr="00C41CB7" w:rsidR="00B85535">
        <w:t>it</w:t>
      </w:r>
      <w:r w:rsidRPr="00C41CB7">
        <w:t xml:space="preserve"> hit time targets and </w:t>
      </w:r>
      <w:r w:rsidRPr="00C41CB7" w:rsidR="00B85535">
        <w:t>was</w:t>
      </w:r>
      <w:r w:rsidRPr="00C41CB7">
        <w:t xml:space="preserve"> getting new projects and new items of equipment through the process in a timely manner.</w:t>
      </w:r>
    </w:p>
    <w:p w:rsidR="00B52B4F" w:rsidRPr="00C41CB7" w:rsidP="00B52B4F">
      <w:pPr>
        <w:pStyle w:val="Question"/>
        <w:numPr>
          <w:ilvl w:val="0"/>
          <w:numId w:val="9"/>
        </w:numPr>
      </w:pPr>
      <w:sdt>
        <w:sdtPr>
          <w:alias w:val="Member"/>
          <w:tag w:val="&lt;Member mnisId='1425' dodsId='25639'&gt;"/>
          <w:id w:val="-1103723610"/>
          <w:placeholder>
            <w:docPart w:val="A3D684CF7ED5422693F4F3018ADBB5F5"/>
          </w:placeholder>
          <w:richText/>
        </w:sdtPr>
        <w:sdtContent>
          <w:r w:rsidRPr="00C41CB7">
            <w:rPr>
              <w:b/>
            </w:rPr>
            <w:t>Mr Francois:</w:t>
          </w:r>
        </w:sdtContent>
      </w:sdt>
      <w:r w:rsidRPr="00C41CB7">
        <w:t xml:space="preserve"> </w:t>
      </w:r>
      <w:r w:rsidRPr="00C41CB7" w:rsidR="00B85535">
        <w:t>Is</w:t>
      </w:r>
      <w:r w:rsidRPr="00C41CB7">
        <w:t xml:space="preserve"> </w:t>
      </w:r>
      <w:r w:rsidRPr="00C41CB7" w:rsidR="00B85535">
        <w:t>it</w:t>
      </w:r>
      <w:r w:rsidRPr="00C41CB7">
        <w:t xml:space="preserve"> now doing that? Have you, as it were, reinstated those payments? </w:t>
      </w:r>
    </w:p>
    <w:p w:rsidR="00B52B4F" w:rsidRPr="00C41CB7" w:rsidP="00B52B4F">
      <w:pPr>
        <w:pStyle w:val="Answer"/>
      </w:pPr>
      <w:sdt>
        <w:sdtPr>
          <w:alias w:val="Witness"/>
          <w:id w:val="1283922574"/>
          <w:placeholder>
            <w:docPart w:val="B94C3C4695E1405DAA6800FF3B4B8D56"/>
          </w:placeholder>
          <w:richText/>
        </w:sdtPr>
        <w:sdtContent>
          <w:r w:rsidRPr="00C41CB7">
            <w:rPr>
              <w:b/>
              <w:bCs/>
              <w:i/>
              <w:iCs/>
            </w:rPr>
            <w:t>John Farrow:</w:t>
          </w:r>
        </w:sdtContent>
      </w:sdt>
      <w:r w:rsidRPr="00C41CB7">
        <w:t xml:space="preserve"> Yes. If I give you a couple of examples, in the first five years of the contract, there were only six new projects a year for new medical equipment. Once we put that incentivisation through, it went up to about 35 or 36 projects a year. That absolutely helped. </w:t>
      </w:r>
    </w:p>
    <w:p w:rsidR="00B52B4F" w:rsidRPr="00C41CB7" w:rsidP="00B52B4F">
      <w:pPr>
        <w:pStyle w:val="Answer"/>
      </w:pPr>
      <w:r w:rsidRPr="00C41CB7">
        <w:t xml:space="preserve">We have also put more resource into place through Leidos as well. We have worked very closely with the medical community. We have worked very closely with the head of Defence Medical Services on this. We are just about to complete putting an extra 35 people with medical experience into the Leidos team. They work within the commands as well and within Leidos. </w:t>
      </w:r>
    </w:p>
    <w:p w:rsidR="00B52B4F" w:rsidRPr="00C41CB7" w:rsidP="00B52B4F">
      <w:pPr>
        <w:pStyle w:val="Answer"/>
      </w:pPr>
      <w:r w:rsidRPr="00C41CB7">
        <w:t>We are now seeing performance levels really going through. We set a 92% level for the average of all the fast-moving commodity</w:t>
      </w:r>
      <w:r w:rsidRPr="00C41CB7" w:rsidR="00B62927">
        <w:t xml:space="preserve"> </w:t>
      </w:r>
      <w:r w:rsidRPr="00C41CB7">
        <w:t xml:space="preserve">type medical items. </w:t>
      </w:r>
      <w:r w:rsidRPr="00C41CB7" w:rsidR="00B62927">
        <w:t>It is</w:t>
      </w:r>
      <w:r w:rsidRPr="00C41CB7">
        <w:t xml:space="preserve"> now reaching that level on a regular basis. </w:t>
      </w:r>
    </w:p>
    <w:p w:rsidR="00B52B4F" w:rsidRPr="00C41CB7" w:rsidP="00B52B4F">
      <w:pPr>
        <w:pStyle w:val="Remark"/>
      </w:pPr>
      <w:sdt>
        <w:sdtPr>
          <w:alias w:val="Member"/>
          <w:tag w:val="&lt;Member mnisId='1425' dodsId='25639'&gt;"/>
          <w:id w:val="-2045514985"/>
          <w:placeholder>
            <w:docPart w:val="3FFF2978C3454E0C8D4C26887355A95E"/>
          </w:placeholder>
          <w:richText/>
        </w:sdtPr>
        <w:sdtContent>
          <w:r w:rsidRPr="00C41CB7">
            <w:rPr>
              <w:b/>
            </w:rPr>
            <w:t>Mr Francois:</w:t>
          </w:r>
        </w:sdtContent>
      </w:sdt>
      <w:r w:rsidRPr="00C41CB7">
        <w:t xml:space="preserve"> We also scrutinise the NHS, so you do not need to convince us that the medical world can be a bit complicated. For the sake of time, I will stop there.</w:t>
      </w:r>
    </w:p>
    <w:p w:rsidR="00B52B4F" w:rsidRPr="00C41CB7" w:rsidP="00B52B4F">
      <w:pPr>
        <w:pStyle w:val="Question"/>
        <w:numPr>
          <w:ilvl w:val="0"/>
          <w:numId w:val="9"/>
        </w:numPr>
      </w:pPr>
      <w:sdt>
        <w:sdtPr>
          <w:alias w:val="Member"/>
          <w:tag w:val="&lt;Member mnisId='4466' dodsId='74701'&gt;"/>
          <w:id w:val="-1342317623"/>
          <w:placeholder>
            <w:docPart w:val="6BC24D636D274C11A3567FE8687B7153"/>
          </w:placeholder>
          <w:richText/>
        </w:sdtPr>
        <w:sdtContent>
          <w:r w:rsidRPr="00C41CB7">
            <w:rPr>
              <w:b/>
            </w:rPr>
            <w:t>Peter Grant:</w:t>
          </w:r>
        </w:sdtContent>
      </w:sdt>
      <w:r w:rsidRPr="00C41CB7">
        <w:t xml:space="preserve"> I want to look a bit more deeply into this. Mr Farrow, first of all, I have a daft laddie question. Paragraph 2.3 and the subsequent paragraphs talk about medical inventory and other commodities. What kinds of things are “other commodities”?</w:t>
      </w:r>
    </w:p>
    <w:p w:rsidR="00B52B4F" w:rsidRPr="00C41CB7" w:rsidP="00B52B4F">
      <w:pPr>
        <w:pStyle w:val="Answer"/>
      </w:pPr>
      <w:sdt>
        <w:sdtPr>
          <w:alias w:val="Witness"/>
          <w:id w:val="1107707024"/>
          <w:placeholder>
            <w:docPart w:val="5101FCEA334E4FD6A0036C57B7B51048"/>
          </w:placeholder>
          <w:richText/>
        </w:sdtPr>
        <w:sdtContent>
          <w:r w:rsidRPr="00C41CB7">
            <w:rPr>
              <w:b/>
              <w:bCs/>
              <w:i/>
              <w:iCs/>
            </w:rPr>
            <w:t>John Farrow:</w:t>
          </w:r>
        </w:sdtContent>
      </w:sdt>
      <w:r w:rsidRPr="00C41CB7">
        <w:t xml:space="preserve"> You could have all sorts of things. You could have small test kits, for example. A commodity in medical could be aspirin. It could be as simple as aspirin, effectively.</w:t>
      </w:r>
    </w:p>
    <w:p w:rsidR="00B52B4F" w:rsidRPr="00C41CB7" w:rsidP="00B52B4F">
      <w:pPr>
        <w:pStyle w:val="Question"/>
        <w:numPr>
          <w:ilvl w:val="0"/>
          <w:numId w:val="9"/>
        </w:numPr>
      </w:pPr>
      <w:sdt>
        <w:sdtPr>
          <w:alias w:val="Member"/>
          <w:tag w:val="&lt;Member mnisId='4466' dodsId='74701'&gt;"/>
          <w:id w:val="-1708555581"/>
          <w:placeholder>
            <w:docPart w:val="84E4729325214A34BC415223EAD0B2D6"/>
          </w:placeholder>
          <w:richText/>
        </w:sdtPr>
        <w:sdtContent>
          <w:r w:rsidRPr="00C41CB7">
            <w:rPr>
              <w:b/>
            </w:rPr>
            <w:t>Peter Grant:</w:t>
          </w:r>
        </w:sdtContent>
      </w:sdt>
      <w:r w:rsidRPr="00C41CB7">
        <w:t xml:space="preserve"> Was the LCST contract only for medical supplies or did it cover catering supplies, cleaning supplies, clothing supplies and so on? </w:t>
      </w:r>
    </w:p>
    <w:p w:rsidR="00B52B4F" w:rsidRPr="00C41CB7" w:rsidP="00B52B4F">
      <w:pPr>
        <w:pStyle w:val="Answer"/>
      </w:pPr>
      <w:sdt>
        <w:sdtPr>
          <w:alias w:val="Witness"/>
          <w:id w:val="40944462"/>
          <w:placeholder>
            <w:docPart w:val="B3200B70C60045239D226B28B3AAA6BE"/>
          </w:placeholder>
          <w:richText/>
        </w:sdtPr>
        <w:sdtContent>
          <w:r w:rsidRPr="00C41CB7">
            <w:rPr>
              <w:b/>
              <w:bCs/>
              <w:i/>
              <w:iCs/>
            </w:rPr>
            <w:t>John Farrow:</w:t>
          </w:r>
        </w:sdtContent>
      </w:sdt>
      <w:r w:rsidRPr="00C41CB7">
        <w:t xml:space="preserve"> I am not sure. I do not think it is so much about catering and cleaning. It is more about medicines, clothing, food and those faster-moving items. The catering side comes </w:t>
      </w:r>
      <w:r w:rsidRPr="00C41CB7" w:rsidR="00B62927">
        <w:t xml:space="preserve">more </w:t>
      </w:r>
      <w:r w:rsidRPr="00C41CB7">
        <w:t xml:space="preserve">under </w:t>
      </w:r>
      <w:r w:rsidRPr="00C41CB7" w:rsidR="00B62927">
        <w:t>the capital spend.</w:t>
      </w:r>
    </w:p>
    <w:p w:rsidR="00B52B4F" w:rsidRPr="00C41CB7" w:rsidP="00B52B4F">
      <w:pPr>
        <w:pStyle w:val="Answer"/>
      </w:pPr>
      <w:sdt>
        <w:sdtPr>
          <w:alias w:val="Witness"/>
          <w:id w:val="-925952641"/>
          <w:placeholder>
            <w:docPart w:val="D0CF3060B1A84F0085E312934CD25B21"/>
          </w:placeholder>
          <w:richText/>
        </w:sdtPr>
        <w:sdtContent>
          <w:r w:rsidRPr="00C41CB7" w:rsidR="00C26DAD">
            <w:rPr>
              <w:b/>
              <w:bCs/>
              <w:i/>
              <w:iCs/>
            </w:rPr>
            <w:t>Andy Kyte:</w:t>
          </w:r>
        </w:sdtContent>
      </w:sdt>
      <w:r w:rsidRPr="00C41CB7">
        <w:t xml:space="preserve"> Think about common range items, anything that is consumable, anything that is used by all three services. That is the kind of stuff Leidos produces.</w:t>
      </w:r>
    </w:p>
    <w:p w:rsidR="00B52B4F" w:rsidRPr="00C41CB7" w:rsidP="00B52B4F">
      <w:pPr>
        <w:pStyle w:val="Question"/>
        <w:numPr>
          <w:ilvl w:val="0"/>
          <w:numId w:val="9"/>
        </w:numPr>
      </w:pPr>
      <w:sdt>
        <w:sdtPr>
          <w:alias w:val="Member"/>
          <w:tag w:val="&lt;Member mnisId='4466' dodsId='74701'&gt;"/>
          <w:id w:val="667286095"/>
          <w:placeholder>
            <w:docPart w:val="EE512EDD466B4D6D9E7AA4AE740DF4B3"/>
          </w:placeholder>
          <w:richText/>
        </w:sdtPr>
        <w:sdtContent>
          <w:r w:rsidRPr="00C41CB7">
            <w:rPr>
              <w:b/>
            </w:rPr>
            <w:t>Peter Grant:</w:t>
          </w:r>
        </w:sdtContent>
      </w:sdt>
      <w:r w:rsidRPr="00C41CB7">
        <w:t xml:space="preserve"> Does that mean the way the contract was set effectively told the contractor that the </w:t>
      </w:r>
      <w:r w:rsidRPr="00C41CB7" w:rsidR="0090262D">
        <w:t>MOD</w:t>
      </w:r>
      <w:r w:rsidRPr="00C41CB7">
        <w:t xml:space="preserve"> attached the same importance to delivering essential medical supplies as it did to supplying teabags or soap powder?</w:t>
      </w:r>
    </w:p>
    <w:p w:rsidR="00B52B4F" w:rsidRPr="00C41CB7" w:rsidP="00B52B4F">
      <w:pPr>
        <w:pStyle w:val="Answer"/>
      </w:pPr>
      <w:sdt>
        <w:sdtPr>
          <w:alias w:val="Witness"/>
          <w:id w:val="-1896502823"/>
          <w:placeholder>
            <w:docPart w:val="950FD6D30E9A4B59AA9767245ECEA380"/>
          </w:placeholder>
          <w:richText/>
        </w:sdtPr>
        <w:sdtContent>
          <w:r w:rsidRPr="00C41CB7">
            <w:rPr>
              <w:b/>
              <w:bCs/>
              <w:i/>
              <w:iCs/>
            </w:rPr>
            <w:t>Andy Start:</w:t>
          </w:r>
        </w:sdtContent>
      </w:sdt>
      <w:r w:rsidRPr="00C41CB7">
        <w:t xml:space="preserve"> </w:t>
      </w:r>
      <w:r w:rsidRPr="00C41CB7" w:rsidR="00B62927">
        <w:t xml:space="preserve">The </w:t>
      </w:r>
      <w:r w:rsidRPr="00C41CB7">
        <w:t xml:space="preserve">contract took the agreed performance level we had historically had and rolled it forward. That is where the target for medical came from. The whole contract ended up coming up to a fill rate around 90%. </w:t>
      </w:r>
    </w:p>
    <w:p w:rsidR="00B52B4F" w:rsidRPr="00C41CB7" w:rsidP="00B52B4F">
      <w:pPr>
        <w:pStyle w:val="Answer"/>
      </w:pPr>
      <w:r w:rsidRPr="00C41CB7">
        <w:t>It is important to recognise that this is not about the doctor or the nurse having the kit available for immediate treatment. They should have that in their local stores, their medical bag or the kit that is on the ship. This is about replenishing that stock when they have got through the backlog they have. They should be holding a reserve stock; they should have sufficient stocks locally. This is about the speed with which we fill these things in. There is not a direct risk to life associated with that dynamic unless for some reason or other they burn through that local stock.</w:t>
      </w:r>
    </w:p>
    <w:p w:rsidR="00B52B4F" w:rsidRPr="00C41CB7" w:rsidP="00B52B4F">
      <w:pPr>
        <w:pStyle w:val="Answer"/>
      </w:pPr>
      <w:r w:rsidRPr="00C41CB7">
        <w:t>The one exception we had to that was something that was not predicted. We were using industry best practice, which is used in supermarkets and other places. In a supermarket or any other normal logistics operation, you take the stock with the shortest sell-by date and you ship that forward, which minimises the wastage and gives you best value for money.</w:t>
      </w:r>
    </w:p>
    <w:p w:rsidR="00B52B4F" w:rsidRPr="00C41CB7" w:rsidP="00B52B4F">
      <w:pPr>
        <w:pStyle w:val="Answer"/>
      </w:pPr>
      <w:r w:rsidRPr="00C41CB7">
        <w:t xml:space="preserve">The exception to that is when you deploy on a ship for three or six months. You then need a longer date. We did not capture that at the front end of the contract. Therefore, there were examples of where we were shipping product that did not have a long enough use-by date. We have corrected that by making a tweak to the management software. That is now working properly. We still have a bit of a job to do in terms of making sure everybody is educated properly to know how to do the ordering. That is a piece of work that we are working with the medical community to do. </w:t>
      </w:r>
    </w:p>
    <w:p w:rsidR="00B62927" w:rsidRPr="00C41CB7" w:rsidP="00B52B4F">
      <w:pPr>
        <w:pStyle w:val="Question"/>
        <w:numPr>
          <w:ilvl w:val="0"/>
          <w:numId w:val="9"/>
        </w:numPr>
      </w:pPr>
      <w:sdt>
        <w:sdtPr>
          <w:alias w:val="Member"/>
          <w:tag w:val="&lt;Member mnisId='4466' dodsId='74701'&gt;"/>
          <w:id w:val="1033002726"/>
          <w:placeholder>
            <w:docPart w:val="C9A89EE142C346238ABDCD68394F28F7"/>
          </w:placeholder>
          <w:richText/>
        </w:sdtPr>
        <w:sdtContent>
          <w:r w:rsidRPr="00C41CB7" w:rsidR="00B52B4F">
            <w:rPr>
              <w:b/>
            </w:rPr>
            <w:t>Peter Grant:</w:t>
          </w:r>
        </w:sdtContent>
      </w:sdt>
      <w:r w:rsidRPr="00C41CB7" w:rsidR="00B52B4F">
        <w:t xml:space="preserve"> Admiral Kyte, with the frontline experience you have had, you might be able to answer this one. Paragraph 2.5 of t</w:t>
      </w:r>
      <w:r w:rsidRPr="00C41CB7" w:rsidR="00EE39A3">
        <w:t>he Report</w:t>
      </w:r>
      <w:r w:rsidRPr="00C41CB7" w:rsidR="00B52B4F">
        <w:t xml:space="preserve">—this report, like any </w:t>
      </w:r>
      <w:r w:rsidRPr="00C41CB7" w:rsidR="00EE39A3">
        <w:t>NAO Report</w:t>
      </w:r>
      <w:r w:rsidRPr="00C41CB7" w:rsidR="00B52B4F">
        <w:t xml:space="preserve">, has been agreed by the Department—says, “In some instances, units have carried increased operational risk because they have had to proceed without the capability to test for and treat certain medical conditions. In 2022 the </w:t>
      </w:r>
      <w:r w:rsidRPr="00C41CB7" w:rsidR="00ED05F7">
        <w:t>navy</w:t>
      </w:r>
      <w:r w:rsidRPr="00C41CB7" w:rsidR="00B52B4F">
        <w:t xml:space="preserve"> assessed that, without a resolution, the situation presented a significant risk to life</w:t>
      </w:r>
      <w:r w:rsidR="005D2F19">
        <w:t>.</w:t>
      </w:r>
      <w:r w:rsidRPr="00C41CB7" w:rsidR="00B52B4F">
        <w:t xml:space="preserve">” </w:t>
      </w:r>
    </w:p>
    <w:p w:rsidR="00B52B4F" w:rsidRPr="00C41CB7" w:rsidP="00B62927">
      <w:pPr>
        <w:pStyle w:val="Question"/>
        <w:numPr>
          <w:ilvl w:val="0"/>
          <w:numId w:val="0"/>
        </w:numPr>
        <w:ind w:left="794"/>
      </w:pPr>
      <w:r w:rsidRPr="00C41CB7">
        <w:t xml:space="preserve">That was last year. </w:t>
      </w:r>
      <w:r w:rsidRPr="00C41CB7">
        <w:t>Admiral Kyte, are you able to tell us what kind of risk service personnel were being exposed to?</w:t>
      </w:r>
    </w:p>
    <w:p w:rsidR="00B52B4F" w:rsidRPr="00C41CB7" w:rsidP="00B52B4F">
      <w:pPr>
        <w:pStyle w:val="Answer"/>
      </w:pPr>
      <w:sdt>
        <w:sdtPr>
          <w:alias w:val="Witness"/>
          <w:id w:val="1833554039"/>
          <w:placeholder>
            <w:docPart w:val="7E14AB079C944248965325C5E1AE1C29"/>
          </w:placeholder>
          <w:richText/>
        </w:sdtPr>
        <w:sdtContent>
          <w:r w:rsidRPr="00C41CB7" w:rsidR="00C26DAD">
            <w:rPr>
              <w:b/>
              <w:bCs/>
              <w:i/>
              <w:iCs/>
            </w:rPr>
            <w:t>Andy Kyte:</w:t>
          </w:r>
        </w:sdtContent>
      </w:sdt>
      <w:r w:rsidRPr="00C41CB7">
        <w:t xml:space="preserve"> This is down to the </w:t>
      </w:r>
      <w:r w:rsidRPr="00C41CB7" w:rsidR="00AC540A">
        <w:t>shelf</w:t>
      </w:r>
      <w:r w:rsidR="005D2F19">
        <w:t>-</w:t>
      </w:r>
      <w:r w:rsidRPr="00C41CB7" w:rsidR="00AC540A">
        <w:t>life</w:t>
      </w:r>
      <w:r w:rsidRPr="00C41CB7">
        <w:t xml:space="preserve"> issue that Mr Start has just alluded to. We did go through a period where medical supplies were being received by units, sometimes before they deployed or while they were on deployment, </w:t>
      </w:r>
      <w:r w:rsidRPr="00C41CB7" w:rsidR="00B62927">
        <w:t>and</w:t>
      </w:r>
      <w:r w:rsidRPr="00C41CB7">
        <w:t xml:space="preserve"> the shelf life was expiring. It is then a question of risk as to whether those supplies are still able to be used. That is where the risk to life will have emerged.</w:t>
      </w:r>
    </w:p>
    <w:p w:rsidR="00B52B4F" w:rsidRPr="00C41CB7" w:rsidP="00B52B4F">
      <w:pPr>
        <w:pStyle w:val="Question"/>
        <w:numPr>
          <w:ilvl w:val="0"/>
          <w:numId w:val="9"/>
        </w:numPr>
      </w:pPr>
      <w:sdt>
        <w:sdtPr>
          <w:alias w:val="Member"/>
          <w:tag w:val="&lt;Member mnisId='4466' dodsId='74701'&gt;"/>
          <w:id w:val="-1009443540"/>
          <w:placeholder>
            <w:docPart w:val="0F264FD007814B0BB5DB92AB592A72D9"/>
          </w:placeholder>
          <w:richText/>
        </w:sdtPr>
        <w:sdtContent>
          <w:r w:rsidRPr="00C41CB7">
            <w:rPr>
              <w:b/>
            </w:rPr>
            <w:t>Peter Grant:</w:t>
          </w:r>
        </w:sdtContent>
      </w:sdt>
      <w:r w:rsidRPr="00C41CB7">
        <w:t xml:space="preserve"> I would not imagine the </w:t>
      </w:r>
      <w:r w:rsidRPr="00C41CB7" w:rsidR="00ED05F7">
        <w:t>navy</w:t>
      </w:r>
      <w:r w:rsidRPr="00C41CB7">
        <w:t xml:space="preserve"> would have used the please “presented a significant risk to life” unless </w:t>
      </w:r>
      <w:r w:rsidRPr="00C41CB7" w:rsidR="00B62927">
        <w:t>it</w:t>
      </w:r>
      <w:r w:rsidRPr="00C41CB7">
        <w:t xml:space="preserve"> thought there was a significant risk to life. Mr Williams, as </w:t>
      </w:r>
      <w:r w:rsidRPr="00C41CB7" w:rsidR="00EE46BA">
        <w:t>Permanent Secretary</w:t>
      </w:r>
      <w:r w:rsidRPr="00C41CB7">
        <w:t>, who was responsible for creating this unnecessary significant risk to life for British service personnel?</w:t>
      </w:r>
    </w:p>
    <w:p w:rsidR="00B52B4F" w:rsidRPr="00C41CB7" w:rsidP="00B52B4F">
      <w:pPr>
        <w:pStyle w:val="Answer"/>
      </w:pPr>
      <w:sdt>
        <w:sdtPr>
          <w:alias w:val="Witness"/>
          <w:id w:val="-499572377"/>
          <w:placeholder>
            <w:docPart w:val="843E619B69274349A53E023FFACF747B"/>
          </w:placeholder>
          <w:richText/>
        </w:sdtPr>
        <w:sdtContent>
          <w:r w:rsidRPr="00C41CB7">
            <w:rPr>
              <w:b/>
              <w:bCs/>
              <w:i/>
              <w:iCs/>
            </w:rPr>
            <w:t>David Williams:</w:t>
          </w:r>
        </w:sdtContent>
      </w:sdt>
      <w:r w:rsidRPr="00C41CB7">
        <w:t xml:space="preserve"> At the end of the day, the duty holder for the safety of deployments sits within the </w:t>
      </w:r>
      <w:r w:rsidRPr="00C41CB7" w:rsidR="00ED05F7">
        <w:t>navy</w:t>
      </w:r>
      <w:r w:rsidRPr="00C41CB7">
        <w:t xml:space="preserve"> chain of command, flowing from the First Sea Lord down through the operational commanders. They will balance a range of operational imperatives against a range of the risks </w:t>
      </w:r>
      <w:r w:rsidRPr="00C41CB7" w:rsidR="00B62927">
        <w:t xml:space="preserve">that </w:t>
      </w:r>
      <w:r w:rsidRPr="00C41CB7">
        <w:t>they need to manage.</w:t>
      </w:r>
    </w:p>
    <w:p w:rsidR="00B52B4F" w:rsidRPr="00C41CB7" w:rsidP="00B52B4F">
      <w:pPr>
        <w:pStyle w:val="Answer"/>
      </w:pPr>
      <w:r w:rsidRPr="00C41CB7">
        <w:t xml:space="preserve">This is an issue </w:t>
      </w:r>
      <w:r w:rsidRPr="00C41CB7" w:rsidR="00B62927">
        <w:t xml:space="preserve">that </w:t>
      </w:r>
      <w:r w:rsidRPr="00C41CB7">
        <w:t xml:space="preserve">they have flagged and we have addressed. I do not recall it being raised at the time with Ministers or with the </w:t>
      </w:r>
      <w:r w:rsidRPr="00C41CB7" w:rsidR="00B62927">
        <w:t xml:space="preserve">defence board </w:t>
      </w:r>
      <w:r w:rsidRPr="00C41CB7">
        <w:t xml:space="preserve">as part of our risk conversations, but I would be happy to check that for the Committee, if that would help. </w:t>
      </w:r>
    </w:p>
    <w:p w:rsidR="00B52B4F" w:rsidRPr="00C41CB7" w:rsidP="00B52B4F">
      <w:pPr>
        <w:pStyle w:val="Question"/>
        <w:numPr>
          <w:ilvl w:val="0"/>
          <w:numId w:val="9"/>
        </w:numPr>
      </w:pPr>
      <w:sdt>
        <w:sdtPr>
          <w:alias w:val="Member"/>
          <w:tag w:val="&lt;Member mnisId='1425' dodsId='25639'&gt;"/>
          <w:id w:val="1067853845"/>
          <w:placeholder>
            <w:docPart w:val="3BFD9C9E360849539991A74C8B455888"/>
          </w:placeholder>
          <w:richText/>
        </w:sdtPr>
        <w:sdtContent>
          <w:r w:rsidRPr="00C41CB7">
            <w:rPr>
              <w:b/>
            </w:rPr>
            <w:t>Chair:</w:t>
          </w:r>
        </w:sdtContent>
      </w:sdt>
      <w:r w:rsidRPr="00C41CB7">
        <w:t xml:space="preserve"> This was in 2022. </w:t>
      </w:r>
    </w:p>
    <w:p w:rsidR="00B52B4F" w:rsidRPr="00C41CB7" w:rsidP="00B52B4F">
      <w:pPr>
        <w:pStyle w:val="Answer"/>
      </w:pPr>
      <w:sdt>
        <w:sdtPr>
          <w:rPr>
            <w:b/>
          </w:rPr>
          <w:alias w:val="Witness"/>
          <w:id w:val="-206336105"/>
          <w:placeholder>
            <w:docPart w:val="7F87A257E7E847728342FD3EECF1D60D"/>
          </w:placeholder>
          <w:richText/>
        </w:sdtPr>
        <w:sdtContent>
          <w:r w:rsidRPr="00C41CB7">
            <w:rPr>
              <w:b/>
              <w:bCs/>
              <w:i/>
              <w:iCs/>
            </w:rPr>
            <w:t>David Williams:</w:t>
          </w:r>
        </w:sdtContent>
      </w:sdt>
      <w:r w:rsidRPr="00C41CB7">
        <w:rPr>
          <w:b/>
        </w:rPr>
        <w:t xml:space="preserve"> </w:t>
      </w:r>
      <w:r w:rsidRPr="00C41CB7">
        <w:rPr>
          <w:bCs/>
        </w:rPr>
        <w:t>Yes.</w:t>
      </w:r>
    </w:p>
    <w:p w:rsidR="00B52B4F" w:rsidRPr="00C41CB7" w:rsidP="00B52B4F">
      <w:pPr>
        <w:pStyle w:val="Answer"/>
      </w:pPr>
      <w:sdt>
        <w:sdtPr>
          <w:alias w:val="Witness"/>
          <w:id w:val="1381591245"/>
          <w:placeholder>
            <w:docPart w:val="F7195AB3197B433AB59687AE322AEB2E"/>
          </w:placeholder>
          <w:richText/>
        </w:sdtPr>
        <w:sdtContent>
          <w:r w:rsidRPr="00C41CB7">
            <w:rPr>
              <w:b/>
              <w:bCs/>
              <w:i/>
              <w:iCs/>
            </w:rPr>
            <w:t>John Farrow:</w:t>
          </w:r>
        </w:sdtContent>
      </w:sdt>
      <w:r w:rsidRPr="00C41CB7">
        <w:t xml:space="preserve"> Chair, if it helps, just to give you a feeling for the governance that is in place, we now have regular</w:t>
      </w:r>
      <w:r w:rsidRPr="00C41CB7" w:rsidR="00AC540A">
        <w:t xml:space="preserve"> sessions</w:t>
      </w:r>
      <w:r w:rsidRPr="00C41CB7">
        <w:t>—I have only been in this new role for five months and we have done two already that I am aware of, so I think it is every two months—between the senior team on our end that is looking after the Leidos contract and the head of Defence Medical Services, Air Marshal Clare Walton.</w:t>
      </w:r>
    </w:p>
    <w:p w:rsidR="00B52B4F" w:rsidRPr="00C41CB7" w:rsidP="00B52B4F">
      <w:pPr>
        <w:pStyle w:val="Answer"/>
      </w:pPr>
      <w:r w:rsidRPr="00C41CB7">
        <w:t xml:space="preserve">We have that regular backwards and forwards now, in terms of a governance structure and a drumbeat, that is looking at performance. The last time we spoke, they had seen significant improvements. </w:t>
      </w:r>
      <w:r w:rsidRPr="00C41CB7" w:rsidR="00AC540A">
        <w:t xml:space="preserve">We </w:t>
      </w:r>
      <w:r w:rsidRPr="00C41CB7">
        <w:t xml:space="preserve">still talked about the fact we need to do more in the training, as Mr Start said, and make sure </w:t>
      </w:r>
      <w:r w:rsidRPr="00C41CB7" w:rsidR="00AC540A">
        <w:t xml:space="preserve">that </w:t>
      </w:r>
      <w:r w:rsidRPr="00C41CB7">
        <w:t>we are educating people to use the system properly and to put longer-</w:t>
      </w:r>
      <w:r w:rsidRPr="00C41CB7" w:rsidR="00AC540A">
        <w:t>shelf</w:t>
      </w:r>
      <w:r w:rsidR="005D2F19">
        <w:t>-</w:t>
      </w:r>
      <w:r w:rsidRPr="00C41CB7" w:rsidR="00AC540A">
        <w:t>life</w:t>
      </w:r>
      <w:r w:rsidRPr="00C41CB7">
        <w:t xml:space="preserve"> items into the system correctly. The system works. It is just making sure that rigour of training happens. </w:t>
      </w:r>
    </w:p>
    <w:p w:rsidR="00B52B4F" w:rsidRPr="00C41CB7" w:rsidP="00B52B4F">
      <w:pPr>
        <w:pStyle w:val="Question"/>
        <w:numPr>
          <w:ilvl w:val="0"/>
          <w:numId w:val="9"/>
        </w:numPr>
      </w:pPr>
      <w:sdt>
        <w:sdtPr>
          <w:alias w:val="Member"/>
          <w:tag w:val="&lt;Member mnisId='4466' dodsId='74701'&gt;"/>
          <w:id w:val="1623112340"/>
          <w:placeholder>
            <w:docPart w:val="20120FC1B9FC48309ED463BA709C256B"/>
          </w:placeholder>
          <w:richText/>
        </w:sdtPr>
        <w:sdtContent>
          <w:r w:rsidRPr="00C41CB7">
            <w:rPr>
              <w:b/>
            </w:rPr>
            <w:t>Peter Grant:</w:t>
          </w:r>
        </w:sdtContent>
      </w:sdt>
      <w:r w:rsidRPr="00C41CB7">
        <w:t xml:space="preserve"> </w:t>
      </w:r>
      <w:r w:rsidRPr="00C41CB7" w:rsidR="00AC540A">
        <w:t xml:space="preserve">Nineteen </w:t>
      </w:r>
      <w:r w:rsidRPr="00C41CB7">
        <w:t>years ago, two young men from Glenrothes in two separate incidents were killed in Iraq. I laid a wreath in their memory yesterday. They are the only two names on our war memorial because the town did not exist until the early 1950s. Both of those young men would probably have survived had it not been for failures in procurement and logistics.</w:t>
      </w:r>
    </w:p>
    <w:p w:rsidR="00B52B4F" w:rsidRPr="00C41CB7" w:rsidP="00B52B4F">
      <w:pPr>
        <w:pStyle w:val="QuestionCont"/>
      </w:pPr>
      <w:r w:rsidRPr="00C41CB7">
        <w:t>Eighteen</w:t>
      </w:r>
      <w:r w:rsidRPr="00C41CB7">
        <w:t xml:space="preserve"> years later</w:t>
      </w:r>
      <w:r w:rsidR="005D2F19">
        <w:t>,</w:t>
      </w:r>
      <w:r w:rsidRPr="00C41CB7">
        <w:t xml:space="preserve"> in 2022</w:t>
      </w:r>
      <w:r w:rsidR="005D2F19">
        <w:t>,</w:t>
      </w:r>
      <w:r w:rsidRPr="00C41CB7">
        <w:t xml:space="preserve"> the lives of British service personnel are still being put at unnecessary significant additional risk because of failures in logistics. When is the </w:t>
      </w:r>
      <w:r w:rsidRPr="00C41CB7" w:rsidR="0090262D">
        <w:t>MOD</w:t>
      </w:r>
      <w:r w:rsidRPr="00C41CB7">
        <w:t xml:space="preserve"> and when are the individual commands going to learn from the mistakes of the past and get this sorted before there is further unnecessary loss of life? </w:t>
      </w:r>
    </w:p>
    <w:p w:rsidR="00B52B4F" w:rsidRPr="00C41CB7" w:rsidP="00AC540A">
      <w:pPr>
        <w:pStyle w:val="QuestionCont"/>
      </w:pPr>
      <w:r w:rsidRPr="00C41CB7">
        <w:t>We all understand</w:t>
      </w:r>
      <w:r w:rsidR="005D2F19">
        <w:t>,</w:t>
      </w:r>
      <w:r w:rsidRPr="00C41CB7">
        <w:t xml:space="preserve"> and service personnel understand</w:t>
      </w:r>
      <w:r w:rsidR="005D2F19">
        <w:t>,</w:t>
      </w:r>
      <w:r w:rsidRPr="00C41CB7">
        <w:t xml:space="preserve"> the risk they are taking when they sign up. They do not expect their lives to be put at risk because the command chiefs cannot get procurement right</w:t>
      </w:r>
      <w:r w:rsidR="005D2F19">
        <w:t>,</w:t>
      </w:r>
      <w:r w:rsidRPr="00C41CB7">
        <w:t xml:space="preserve"> even after years of mistakes.</w:t>
      </w:r>
      <w:r w:rsidRPr="00C41CB7" w:rsidR="00AC540A">
        <w:t xml:space="preserve"> </w:t>
      </w:r>
      <w:r w:rsidRPr="00C41CB7">
        <w:t>What is the answer to the question I asked earlier on? No one person is responsible for the risks those service personnel have been exposed to. Is there anyone who is individually responsible for that?</w:t>
      </w:r>
    </w:p>
    <w:p w:rsidR="00B52B4F" w:rsidRPr="00C41CB7" w:rsidP="00B52B4F">
      <w:pPr>
        <w:pStyle w:val="Answer"/>
      </w:pPr>
      <w:sdt>
        <w:sdtPr>
          <w:alias w:val="Witness"/>
          <w:id w:val="-1009912620"/>
          <w:placeholder>
            <w:docPart w:val="12C5C5DF0ACD41A2A828012AFAA7B132"/>
          </w:placeholder>
          <w:richText/>
        </w:sdtPr>
        <w:sdtContent>
          <w:r w:rsidRPr="00C41CB7">
            <w:rPr>
              <w:b/>
              <w:bCs/>
              <w:i/>
              <w:iCs/>
            </w:rPr>
            <w:t>David Williams:</w:t>
          </w:r>
        </w:sdtContent>
      </w:sdt>
      <w:r w:rsidRPr="00C41CB7">
        <w:t xml:space="preserve"> The duty holder would go up the operational chain of command within </w:t>
      </w:r>
      <w:r w:rsidRPr="00C41CB7" w:rsidR="00ED05F7">
        <w:t>navy</w:t>
      </w:r>
      <w:r w:rsidRPr="00C41CB7">
        <w:t xml:space="preserve"> command. I would be happy to set that out in a note. </w:t>
      </w:r>
    </w:p>
    <w:p w:rsidR="00B52B4F" w:rsidRPr="00C41CB7" w:rsidP="00B52B4F">
      <w:pPr>
        <w:pStyle w:val="Question"/>
        <w:numPr>
          <w:ilvl w:val="0"/>
          <w:numId w:val="9"/>
        </w:numPr>
      </w:pPr>
      <w:sdt>
        <w:sdtPr>
          <w:alias w:val="Member"/>
          <w:tag w:val="&lt;Member mnisId='1425' dodsId='25639'&gt;"/>
          <w:id w:val="1329410831"/>
          <w:placeholder>
            <w:docPart w:val="9022688805CD450BB4CA8D7DE1249D5E"/>
          </w:placeholder>
          <w:richText/>
        </w:sdtPr>
        <w:sdtContent>
          <w:r w:rsidRPr="00C41CB7">
            <w:rPr>
              <w:b/>
            </w:rPr>
            <w:t>Chair:</w:t>
          </w:r>
        </w:sdtContent>
      </w:sdt>
      <w:r w:rsidRPr="00C41CB7">
        <w:t xml:space="preserve"> The question is really about the reassurance that this will not happen again. There will always be examples where there will be challenges in theatre, but Mr Grant’s point is well made that people want to know that our </w:t>
      </w:r>
      <w:r w:rsidRPr="00C41CB7" w:rsidR="00AC540A">
        <w:t xml:space="preserve">armed </w:t>
      </w:r>
      <w:r w:rsidRPr="00C41CB7">
        <w:t>forces are protected</w:t>
      </w:r>
      <w:r w:rsidRPr="00C41CB7" w:rsidR="0011407A">
        <w:t xml:space="preserve"> and</w:t>
      </w:r>
      <w:r w:rsidRPr="00C41CB7">
        <w:t xml:space="preserve"> not </w:t>
      </w:r>
      <w:r w:rsidRPr="00C41CB7" w:rsidR="0011407A">
        <w:t>at risk from</w:t>
      </w:r>
      <w:r w:rsidRPr="00C41CB7">
        <w:t xml:space="preserve"> a logistical problem, though there might be a problem that is different to that.</w:t>
      </w:r>
    </w:p>
    <w:p w:rsidR="00B52B4F" w:rsidRPr="00C41CB7" w:rsidP="00B52B4F">
      <w:pPr>
        <w:pStyle w:val="Answer"/>
      </w:pPr>
      <w:sdt>
        <w:sdtPr>
          <w:alias w:val="Witness"/>
          <w:id w:val="407900925"/>
          <w:placeholder>
            <w:docPart w:val="A355D99EA56344988F0888C14ABA3B70"/>
          </w:placeholder>
          <w:richText/>
        </w:sdtPr>
        <w:sdtContent>
          <w:r w:rsidRPr="00C41CB7" w:rsidR="00C26DAD">
            <w:rPr>
              <w:b/>
              <w:bCs/>
              <w:i/>
              <w:iCs/>
            </w:rPr>
            <w:t>Andy Kyte:</w:t>
          </w:r>
        </w:sdtContent>
      </w:sdt>
      <w:r w:rsidRPr="00C41CB7">
        <w:t xml:space="preserve"> It is worth saying that</w:t>
      </w:r>
      <w:r w:rsidRPr="00C41CB7" w:rsidR="0011407A">
        <w:t>,</w:t>
      </w:r>
      <w:r w:rsidRPr="00C41CB7">
        <w:t xml:space="preserve"> in the governance structure I have now put in place, which we are developing, there is an escalation of risk process whereby I would hope in the future that these kinds of issues should be surfaced, which would allow me to then bring them to either the </w:t>
      </w:r>
      <w:r w:rsidRPr="00C41CB7" w:rsidR="00EE46BA">
        <w:t>Permanent Secretary</w:t>
      </w:r>
      <w:r w:rsidRPr="00C41CB7">
        <w:t xml:space="preserve"> or the chief exec of the DE&amp;S.</w:t>
      </w:r>
    </w:p>
    <w:p w:rsidR="00B52B4F" w:rsidRPr="00C41CB7" w:rsidP="00B52B4F">
      <w:pPr>
        <w:pStyle w:val="Answer"/>
      </w:pPr>
      <w:r w:rsidRPr="00C41CB7">
        <w:t xml:space="preserve">I sit on the governance process and board for the LCST contract as well. Again, it comes back to this point about giving my role sufficient authority to be able to look across </w:t>
      </w:r>
      <w:r w:rsidRPr="00C41CB7" w:rsidR="0011407A">
        <w:t>defence</w:t>
      </w:r>
      <w:r w:rsidRPr="00C41CB7">
        <w:t>, identify some of these problems</w:t>
      </w:r>
      <w:r w:rsidRPr="00C41CB7" w:rsidR="0011407A">
        <w:t>,</w:t>
      </w:r>
      <w:r w:rsidRPr="00C41CB7">
        <w:t xml:space="preserve"> and step in and take the right action.</w:t>
      </w:r>
    </w:p>
    <w:p w:rsidR="00B52B4F" w:rsidRPr="00C41CB7" w:rsidP="00B52B4F">
      <w:pPr>
        <w:pStyle w:val="Question"/>
        <w:numPr>
          <w:ilvl w:val="0"/>
          <w:numId w:val="9"/>
        </w:numPr>
      </w:pPr>
      <w:sdt>
        <w:sdtPr>
          <w:alias w:val="Member"/>
          <w:tag w:val="&lt;Member mnisId='1425' dodsId='25639'&gt;"/>
          <w:id w:val="-337773592"/>
          <w:placeholder>
            <w:docPart w:val="D70AAE354E5A402EA2BB0509BEFA96D6"/>
          </w:placeholder>
          <w:richText/>
        </w:sdtPr>
        <w:sdtContent>
          <w:r w:rsidRPr="00C41CB7">
            <w:rPr>
              <w:b/>
            </w:rPr>
            <w:t>Chair:</w:t>
          </w:r>
        </w:sdtContent>
      </w:sdt>
      <w:r w:rsidRPr="00C41CB7">
        <w:t xml:space="preserve"> It cost over £13 million to put this right. Was that partly due to extra personnel?</w:t>
      </w:r>
    </w:p>
    <w:p w:rsidR="00B52B4F" w:rsidRPr="00C41CB7" w:rsidP="00B52B4F">
      <w:pPr>
        <w:pStyle w:val="Answer"/>
      </w:pPr>
      <w:sdt>
        <w:sdtPr>
          <w:alias w:val="Witness"/>
          <w:id w:val="2082638250"/>
          <w:placeholder>
            <w:docPart w:val="9B80C3E5D8BA4D6380C42B4BD7EC5722"/>
          </w:placeholder>
          <w:richText/>
        </w:sdtPr>
        <w:sdtContent>
          <w:r w:rsidRPr="00C41CB7">
            <w:rPr>
              <w:b/>
              <w:bCs/>
              <w:i/>
              <w:iCs/>
            </w:rPr>
            <w:t>John Farrow:</w:t>
          </w:r>
        </w:sdtContent>
      </w:sdt>
      <w:r w:rsidRPr="00C41CB7">
        <w:t xml:space="preserve"> Partly, yes. There were some systems changes, but it was mainly the cost of bringing </w:t>
      </w:r>
      <w:r w:rsidRPr="00C41CB7" w:rsidR="0011407A">
        <w:t xml:space="preserve">around </w:t>
      </w:r>
      <w:r w:rsidRPr="00C41CB7">
        <w:t>35 extra people with medical backgrounds into the organisation at different times.</w:t>
      </w:r>
    </w:p>
    <w:p w:rsidR="00B52B4F" w:rsidRPr="00C41CB7" w:rsidP="00B52B4F">
      <w:pPr>
        <w:pStyle w:val="Question"/>
        <w:numPr>
          <w:ilvl w:val="0"/>
          <w:numId w:val="9"/>
        </w:numPr>
      </w:pPr>
      <w:sdt>
        <w:sdtPr>
          <w:rPr>
            <w:b/>
            <w:bCs/>
          </w:rPr>
          <w:alias w:val="Member"/>
          <w:tag w:val="&lt;Member mnisId='1425' dodsId='25639'&gt;"/>
          <w:id w:val="1938250242"/>
          <w:placeholder>
            <w:docPart w:val="AE70A70BE7AF4A7198289B09749D1385"/>
          </w:placeholder>
          <w:richText/>
        </w:sdtPr>
        <w:sdtContent>
          <w:r w:rsidRPr="00C41CB7">
            <w:rPr>
              <w:b/>
              <w:bCs/>
            </w:rPr>
            <w:t>Chair:</w:t>
          </w:r>
        </w:sdtContent>
      </w:sdt>
      <w:r w:rsidRPr="00C41CB7">
        <w:rPr>
          <w:b/>
          <w:bCs/>
        </w:rPr>
        <w:t xml:space="preserve"> </w:t>
      </w:r>
      <w:r w:rsidRPr="00C41CB7">
        <w:t xml:space="preserve">It was quite a big gap. It was not just a little logistical gap. It was something that needed substantial investment. We need to be clear on that. It took roughly £13 million to sort it out. It was £13.1 million, I think. </w:t>
      </w:r>
    </w:p>
    <w:p w:rsidR="00B52B4F" w:rsidRPr="00C41CB7" w:rsidP="00B52B4F">
      <w:pPr>
        <w:pStyle w:val="Answer"/>
      </w:pPr>
      <w:sdt>
        <w:sdtPr>
          <w:alias w:val="Witness"/>
          <w:id w:val="423235600"/>
          <w:placeholder>
            <w:docPart w:val="A58D3C61C9DD4E05AC8523D0E77044B0"/>
          </w:placeholder>
          <w:richText/>
        </w:sdtPr>
        <w:sdtContent>
          <w:r w:rsidRPr="00C41CB7">
            <w:rPr>
              <w:b/>
              <w:bCs/>
              <w:i/>
              <w:iCs/>
            </w:rPr>
            <w:t>John Farrow:</w:t>
          </w:r>
        </w:sdtContent>
      </w:sdt>
      <w:r w:rsidRPr="00C41CB7">
        <w:t xml:space="preserve"> Yes, a number of improvements went through. </w:t>
      </w:r>
    </w:p>
    <w:p w:rsidR="00B52B4F" w:rsidRPr="00C41CB7" w:rsidP="00B52B4F">
      <w:pPr>
        <w:pStyle w:val="Question"/>
        <w:numPr>
          <w:ilvl w:val="0"/>
          <w:numId w:val="9"/>
        </w:numPr>
      </w:pPr>
      <w:sdt>
        <w:sdtPr>
          <w:alias w:val="Member"/>
          <w:tag w:val="&lt;Member mnisId='249' dodsId='25708'&gt;"/>
          <w:id w:val="-1328828647"/>
          <w:placeholder>
            <w:docPart w:val="2A70D7C7D4824A06A03A51FB75EAE0FC"/>
          </w:placeholder>
          <w:richText/>
        </w:sdtPr>
        <w:sdtContent>
          <w:r w:rsidRPr="00C41CB7">
            <w:rPr>
              <w:b/>
            </w:rPr>
            <w:t>Sir Geoffrey Clifton-Brown:</w:t>
          </w:r>
        </w:sdtContent>
      </w:sdt>
      <w:r w:rsidRPr="00C41CB7">
        <w:t xml:space="preserve"> I have three quick questions. One is to you, Mr Start, please. I am concerned that we have not really teased out in this hearing how and who declares a piece of kit redundant.</w:t>
      </w:r>
    </w:p>
    <w:p w:rsidR="00B52B4F" w:rsidRPr="00C41CB7" w:rsidP="008E74F6">
      <w:pPr>
        <w:pStyle w:val="QuestionCont"/>
      </w:pPr>
      <w:r w:rsidRPr="00C41CB7">
        <w:t>I will illustrate that by using the example in paragraph 2.6 on page 29. “</w:t>
      </w:r>
      <w:r w:rsidRPr="00C41CB7" w:rsidR="0011407A">
        <w:t xml:space="preserve">It </w:t>
      </w:r>
      <w:r w:rsidRPr="00C41CB7">
        <w:t xml:space="preserve">can take years for </w:t>
      </w:r>
      <w:r w:rsidRPr="00C41CB7" w:rsidR="008E74F6">
        <w:t xml:space="preserve">Defence Equipment and Support (DE&amp;S) </w:t>
      </w:r>
      <w:r w:rsidRPr="00C41CB7">
        <w:t>teams to complete the necessary air safety clearances, as it must be cleared on all platforms before use. It told us there are instances of new equipment becoming obsolete before it has received clearance</w:t>
      </w:r>
      <w:r w:rsidR="005D2F19">
        <w:t>.</w:t>
      </w:r>
      <w:r w:rsidRPr="00C41CB7">
        <w:t>” That is ridiculous, is it not?</w:t>
      </w:r>
    </w:p>
    <w:p w:rsidR="00B52B4F" w:rsidRPr="00C41CB7" w:rsidP="00B52B4F">
      <w:pPr>
        <w:pStyle w:val="Answer"/>
      </w:pPr>
      <w:sdt>
        <w:sdtPr>
          <w:alias w:val="Witness"/>
          <w:id w:val="-1938282659"/>
          <w:placeholder>
            <w:docPart w:val="02E1A5B1A3B24E8B96DFF011581ED99D"/>
          </w:placeholder>
          <w:richText/>
        </w:sdtPr>
        <w:sdtContent>
          <w:r w:rsidRPr="00C41CB7">
            <w:rPr>
              <w:b/>
              <w:bCs/>
              <w:i/>
              <w:iCs/>
            </w:rPr>
            <w:t>Andy Start:</w:t>
          </w:r>
        </w:sdtContent>
      </w:sdt>
      <w:r w:rsidRPr="00C41CB7">
        <w:t xml:space="preserve"> In terms of who declares a piece of kit redundant, that is always the specialist design team within my organisation that is competent to make that judgment.</w:t>
      </w:r>
    </w:p>
    <w:p w:rsidR="00B52B4F" w:rsidRPr="00C41CB7" w:rsidP="00B52B4F">
      <w:pPr>
        <w:pStyle w:val="Answer"/>
      </w:pPr>
      <w:r w:rsidRPr="00C41CB7">
        <w:t>In terms of the specific air safety example that you gave, we have an issue with the speed with which teams are getting through air certification. Some of the medical kit is commercial and therefore has quite a short life. Relative to aviation timeframes, that is quite problematic. The issue has been identified, and there is now a specialist escalation mechanism to try to accelerate this.</w:t>
      </w:r>
    </w:p>
    <w:p w:rsidR="00B52B4F" w:rsidRPr="00C41CB7" w:rsidP="00B52B4F">
      <w:pPr>
        <w:pStyle w:val="Answer"/>
      </w:pPr>
      <w:r w:rsidRPr="00C41CB7">
        <w:t xml:space="preserve">If we needed to deploy, it is possible for us to use accelerated certification at risk for the particular operation that is being executed to allow the kit to be taken. We do that on a reasonably regular basis. </w:t>
      </w:r>
    </w:p>
    <w:p w:rsidR="00B52B4F" w:rsidRPr="00C41CB7" w:rsidP="00B52B4F">
      <w:pPr>
        <w:pStyle w:val="Answer"/>
      </w:pPr>
      <w:r w:rsidRPr="00C41CB7">
        <w:t>The problem with any equipment that is air-certified is that to clear it for a wide range of operational scenarios you have to go through a huge amount of analysis. We have a way of getting around that. If we need to get a limited release for clearance so we can actually fly a mission, we will say, “For this particular constrained set of scenarios, is this safe?” and then a judgment can be made by the appropriate duty holder.</w:t>
      </w:r>
    </w:p>
    <w:p w:rsidR="00B52B4F" w:rsidRPr="00C41CB7" w:rsidP="00B52B4F">
      <w:pPr>
        <w:pStyle w:val="Question"/>
        <w:numPr>
          <w:ilvl w:val="0"/>
          <w:numId w:val="9"/>
        </w:numPr>
      </w:pPr>
      <w:sdt>
        <w:sdtPr>
          <w:alias w:val="Member"/>
          <w:tag w:val="&lt;Member mnisId='249' dodsId='25708'&gt;"/>
          <w:id w:val="710697971"/>
          <w:placeholder>
            <w:docPart w:val="906928E97840468BA240FFE6C24FD3BE"/>
          </w:placeholder>
          <w:richText/>
        </w:sdtPr>
        <w:sdtContent>
          <w:r w:rsidRPr="00C41CB7">
            <w:rPr>
              <w:b/>
            </w:rPr>
            <w:t>Sir Geoffrey Clifton-Brown:</w:t>
          </w:r>
        </w:sdtContent>
      </w:sdt>
      <w:r w:rsidRPr="00C41CB7">
        <w:t xml:space="preserve"> Time is running out. Admiral Kyte, I have a completely different question for you. What lessons has Ukraine taught us about how we need to have inventory? The old theory was that you would fight for 72 hours and then hopefully the tempo would reduce. We now have a prolonged hot war. </w:t>
      </w:r>
    </w:p>
    <w:p w:rsidR="00B52B4F" w:rsidRPr="00C41CB7" w:rsidP="00B52B4F">
      <w:pPr>
        <w:pStyle w:val="Answer"/>
      </w:pPr>
      <w:sdt>
        <w:sdtPr>
          <w:alias w:val="Witness"/>
          <w:id w:val="440346104"/>
          <w:placeholder>
            <w:docPart w:val="80EA6C67659244BC9BA8721882D7CC65"/>
          </w:placeholder>
          <w:richText/>
        </w:sdtPr>
        <w:sdtContent>
          <w:r w:rsidRPr="00C41CB7" w:rsidR="00C26DAD">
            <w:rPr>
              <w:b/>
              <w:bCs/>
              <w:i/>
              <w:iCs/>
            </w:rPr>
            <w:t>Andy Kyte:</w:t>
          </w:r>
        </w:sdtContent>
      </w:sdt>
      <w:r w:rsidRPr="00C41CB7">
        <w:t xml:space="preserve"> We have learned some particularly significant lessons from the analysis of the Ukraine campaign. I will probably say a few words, and I am sure the </w:t>
      </w:r>
      <w:r w:rsidRPr="00C41CB7" w:rsidR="00EE46BA">
        <w:t>Permanent Secretary</w:t>
      </w:r>
      <w:r w:rsidRPr="00C41CB7">
        <w:t xml:space="preserve"> and Mr Start will want to come in. </w:t>
      </w:r>
    </w:p>
    <w:p w:rsidR="00B52B4F" w:rsidRPr="00C41CB7" w:rsidP="00B52B4F">
      <w:pPr>
        <w:pStyle w:val="Remark"/>
      </w:pPr>
      <w:sdt>
        <w:sdtPr>
          <w:rPr>
            <w:b/>
            <w:bCs/>
          </w:rPr>
          <w:alias w:val="Member"/>
          <w:tag w:val="&lt;Member mnisId='249' dodsId='25708'&gt;"/>
          <w:id w:val="-36050005"/>
          <w:placeholder>
            <w:docPart w:val="44CF1550120A4974ADF46E3498A2AAD3"/>
          </w:placeholder>
          <w:richText/>
        </w:sdtPr>
        <w:sdtContent>
          <w:r w:rsidRPr="00C41CB7">
            <w:rPr>
              <w:b/>
              <w:bCs/>
            </w:rPr>
            <w:t>Sir Geoffrey Clifton-Brown:</w:t>
          </w:r>
        </w:sdtContent>
      </w:sdt>
      <w:r w:rsidRPr="00C41CB7">
        <w:t xml:space="preserve"> It is a big subject. Can we </w:t>
      </w:r>
      <w:r w:rsidRPr="00C41CB7" w:rsidR="008E74F6">
        <w:t>keep an eye on time</w:t>
      </w:r>
      <w:r w:rsidRPr="00C41CB7">
        <w:t>?</w:t>
      </w:r>
    </w:p>
    <w:p w:rsidR="00B52B4F" w:rsidRPr="00C41CB7" w:rsidP="00B52B4F">
      <w:pPr>
        <w:pStyle w:val="Answer"/>
      </w:pPr>
      <w:sdt>
        <w:sdtPr>
          <w:alias w:val="Witness"/>
          <w:id w:val="892091176"/>
          <w:placeholder>
            <w:docPart w:val="36522109249B4799BDF4A57D5D20BD24"/>
          </w:placeholder>
          <w:richText/>
        </w:sdtPr>
        <w:sdtContent>
          <w:r w:rsidRPr="00C41CB7" w:rsidR="00C26DAD">
            <w:rPr>
              <w:b/>
              <w:bCs/>
              <w:i/>
              <w:iCs/>
            </w:rPr>
            <w:t>Andy Kyte:</w:t>
          </w:r>
        </w:sdtContent>
      </w:sdt>
      <w:r w:rsidRPr="00C41CB7">
        <w:t xml:space="preserve"> It is. Let me give you two or three. First, operationally, this tells you that any lines of communication, digital networks and infrastructure will all be vulnerable. You have to look at what happened to the Russian </w:t>
      </w:r>
      <w:r w:rsidRPr="00C41CB7" w:rsidR="00ED05F7">
        <w:t xml:space="preserve">army </w:t>
      </w:r>
      <w:r w:rsidRPr="00C41CB7">
        <w:t>in the early days of the invasion to see that your lines of communication are one of the weakest parts of your force.</w:t>
      </w:r>
    </w:p>
    <w:p w:rsidR="00B52B4F" w:rsidRPr="00C41CB7" w:rsidP="00B52B4F">
      <w:pPr>
        <w:pStyle w:val="Answer"/>
      </w:pPr>
      <w:r w:rsidRPr="00C41CB7">
        <w:t>What you therefore have to do—this is the work that is now being thought through; we have a big wargame coming up in the new year, which will look at this—is look at how to build in greater resilience to your support network and your lines of communication.</w:t>
      </w:r>
    </w:p>
    <w:p w:rsidR="00B52B4F" w:rsidRPr="00C41CB7" w:rsidP="00B52B4F">
      <w:pPr>
        <w:pStyle w:val="Answer"/>
      </w:pPr>
      <w:r w:rsidRPr="00C41CB7">
        <w:t>For example, if you go back to the Afghanistan days, during the entirety of the campaign, 60% of British casualties were due to people being involved in the force protection of convoys, whether that was stores or fuel. The more we can make ourselves genuinely self-sufficient and more resilient, the less vulnerable we are going to be.</w:t>
      </w:r>
    </w:p>
    <w:p w:rsidR="00B52B4F" w:rsidRPr="00C41CB7" w:rsidP="008E74F6">
      <w:pPr>
        <w:pStyle w:val="Question"/>
        <w:numPr>
          <w:ilvl w:val="0"/>
          <w:numId w:val="0"/>
        </w:numPr>
        <w:ind w:left="794"/>
      </w:pPr>
      <w:sdt>
        <w:sdtPr>
          <w:alias w:val="Member"/>
          <w:tag w:val="&lt;Member mnisId='1425' dodsId='25639'&gt;"/>
          <w:id w:val="-932208613"/>
          <w:placeholder>
            <w:docPart w:val="801D0FEDFC144092BC1BF9EE8626C26A"/>
          </w:placeholder>
          <w:richText/>
        </w:sdtPr>
        <w:sdtContent>
          <w:r w:rsidRPr="00C41CB7">
            <w:rPr>
              <w:b/>
            </w:rPr>
            <w:t>Chair:</w:t>
          </w:r>
        </w:sdtContent>
      </w:sdt>
      <w:r w:rsidRPr="00C41CB7">
        <w:t xml:space="preserve"> Can you repeat that statistic?</w:t>
      </w:r>
    </w:p>
    <w:p w:rsidR="00B52B4F" w:rsidRPr="00C41CB7" w:rsidP="00B52B4F">
      <w:pPr>
        <w:pStyle w:val="Answer"/>
      </w:pPr>
      <w:sdt>
        <w:sdtPr>
          <w:alias w:val="Witness"/>
          <w:id w:val="1332260953"/>
          <w:placeholder>
            <w:docPart w:val="27011CD293CB4B99AEE3567BFAAE67F6"/>
          </w:placeholder>
          <w:richText/>
        </w:sdtPr>
        <w:sdtContent>
          <w:r w:rsidRPr="00C41CB7" w:rsidR="00C26DAD">
            <w:rPr>
              <w:b/>
              <w:bCs/>
              <w:i/>
              <w:iCs/>
            </w:rPr>
            <w:t>Andy Kyte:</w:t>
          </w:r>
        </w:sdtContent>
      </w:sdt>
      <w:r w:rsidRPr="00C41CB7">
        <w:t xml:space="preserve"> It is a publicly known fact that 60% of British casualties were in one way, shape or form due to the protection of our lines of communication. If you carry that forward to a future conflict, the imperative to therefore change the way in which we do logistics is absolutely critical.</w:t>
      </w:r>
    </w:p>
    <w:p w:rsidR="00B52B4F" w:rsidRPr="00C41CB7" w:rsidP="00B52B4F">
      <w:pPr>
        <w:pStyle w:val="Answer"/>
      </w:pPr>
      <w:r w:rsidRPr="00C41CB7">
        <w:t>If you look at the technology space, we are investigating automation and drones</w:t>
      </w:r>
      <w:r w:rsidRPr="00C41CB7" w:rsidR="008E74F6">
        <w:t xml:space="preserve"> for </w:t>
      </w:r>
      <w:r w:rsidRPr="00C41CB7">
        <w:t>the movement of materiel</w:t>
      </w:r>
      <w:r w:rsidRPr="00C41CB7" w:rsidR="008E74F6">
        <w:t xml:space="preserve">. We </w:t>
      </w:r>
      <w:r w:rsidRPr="00C41CB7">
        <w:t>are looking at additive manufacturing to be able to make our parts in situ. How do we generate electricity at the point of use through green technology? This is the other part of my job, if you like, that we are looking at.</w:t>
      </w:r>
    </w:p>
    <w:p w:rsidR="00B52B4F" w:rsidRPr="00C41CB7" w:rsidP="00B52B4F">
      <w:pPr>
        <w:pStyle w:val="Question"/>
        <w:numPr>
          <w:ilvl w:val="0"/>
          <w:numId w:val="9"/>
        </w:numPr>
      </w:pPr>
      <w:sdt>
        <w:sdtPr>
          <w:alias w:val="Member"/>
          <w:tag w:val="&lt;Member mnisId='249' dodsId='25708'&gt;"/>
          <w:id w:val="74634093"/>
          <w:placeholder>
            <w:docPart w:val="8EAE048A37784A07B91E208FFE0454A4"/>
          </w:placeholder>
          <w:richText/>
        </w:sdtPr>
        <w:sdtContent>
          <w:r w:rsidRPr="00C41CB7">
            <w:rPr>
              <w:b/>
            </w:rPr>
            <w:t>Sir Geoffrey Clifton-Brown:</w:t>
          </w:r>
        </w:sdtContent>
      </w:sdt>
      <w:r w:rsidRPr="00C41CB7">
        <w:t xml:space="preserve"> The final question from me is to you, Mr Williams. The </w:t>
      </w:r>
      <w:r w:rsidRPr="00C41CB7" w:rsidR="008E74F6">
        <w:t xml:space="preserve">admiral’s </w:t>
      </w:r>
      <w:r w:rsidRPr="00C41CB7">
        <w:t xml:space="preserve">answer segues into this beautifully. It is all about how quickly you can get certain items of equipment. This brings us on to defence industries. I will use the example of the Northern Ireland factory that produces shoulder-launched missiles. </w:t>
      </w:r>
      <w:r w:rsidRPr="00C41CB7" w:rsidR="008E74F6">
        <w:t>It</w:t>
      </w:r>
      <w:r w:rsidRPr="00C41CB7">
        <w:t xml:space="preserve"> now need</w:t>
      </w:r>
      <w:r w:rsidRPr="00C41CB7" w:rsidR="008E74F6">
        <w:t>s</w:t>
      </w:r>
      <w:r w:rsidRPr="00C41CB7">
        <w:t xml:space="preserve"> to gear up </w:t>
      </w:r>
      <w:r w:rsidRPr="00C41CB7" w:rsidR="008E74F6">
        <w:t>its</w:t>
      </w:r>
      <w:r w:rsidRPr="00C41CB7">
        <w:t xml:space="preserve"> manufacturing capacity for a future of unknown wars and unknown capacity. Does that mean the </w:t>
      </w:r>
      <w:r w:rsidRPr="00C41CB7" w:rsidR="0090262D">
        <w:t>MOD</w:t>
      </w:r>
      <w:r w:rsidRPr="00C41CB7">
        <w:t xml:space="preserve"> is going to have to start to step in and help that particular company or</w:t>
      </w:r>
      <w:r w:rsidRPr="00C41CB7" w:rsidR="008E74F6">
        <w:t>,</w:t>
      </w:r>
      <w:r w:rsidRPr="00C41CB7">
        <w:t xml:space="preserve"> indeed</w:t>
      </w:r>
      <w:r w:rsidRPr="00C41CB7" w:rsidR="008E74F6">
        <w:t>,</w:t>
      </w:r>
      <w:r w:rsidRPr="00C41CB7">
        <w:t xml:space="preserve"> other companies in a similar situation to step up capacity for an unknown demand?</w:t>
      </w:r>
    </w:p>
    <w:p w:rsidR="00B52B4F" w:rsidRPr="00C41CB7" w:rsidP="00B52B4F">
      <w:pPr>
        <w:pStyle w:val="Answer"/>
      </w:pPr>
      <w:sdt>
        <w:sdtPr>
          <w:alias w:val="Witness"/>
          <w:id w:val="401806448"/>
          <w:placeholder>
            <w:docPart w:val="F445BCCF3CF0495D87015554D6D76306"/>
          </w:placeholder>
          <w:richText/>
        </w:sdtPr>
        <w:sdtContent>
          <w:r w:rsidRPr="00C41CB7">
            <w:rPr>
              <w:b/>
              <w:bCs/>
              <w:i/>
              <w:iCs/>
            </w:rPr>
            <w:t>David Williams:</w:t>
          </w:r>
        </w:sdtContent>
      </w:sdt>
      <w:r w:rsidRPr="00C41CB7">
        <w:t xml:space="preserve"> The resilience of our industrial supply chain in terms of the production of </w:t>
      </w:r>
      <w:r w:rsidRPr="00C41CB7" w:rsidR="008E74F6">
        <w:t xml:space="preserve">both </w:t>
      </w:r>
      <w:r w:rsidRPr="00C41CB7">
        <w:t>new equipment and new munitions is definitely a lesson we are taking from Ukraine.</w:t>
      </w:r>
      <w:r w:rsidRPr="00C41CB7" w:rsidR="008E74F6">
        <w:t xml:space="preserve"> </w:t>
      </w:r>
    </w:p>
    <w:p w:rsidR="00B52B4F" w:rsidRPr="00C41CB7" w:rsidP="00B52B4F">
      <w:pPr>
        <w:pStyle w:val="Answer"/>
      </w:pPr>
      <w:r w:rsidRPr="00C41CB7">
        <w:t xml:space="preserve">To build on </w:t>
      </w:r>
      <w:r w:rsidRPr="00C41CB7" w:rsidR="008E74F6">
        <w:t>the admiral</w:t>
      </w:r>
      <w:r w:rsidRPr="00C41CB7">
        <w:t>’s answer, the availability, sustainability and supportability of equipment in theatres—</w:t>
      </w:r>
      <w:r w:rsidR="005D2F19">
        <w:t>that is,</w:t>
      </w:r>
      <w:r w:rsidRPr="00C41CB7">
        <w:t xml:space="preserve"> not just the production of new equipment but the spare parts and the inventory we need in order to maintain the fielding of equipment—</w:t>
      </w:r>
      <w:r w:rsidRPr="00C41CB7" w:rsidR="008E74F6">
        <w:t>are</w:t>
      </w:r>
      <w:r w:rsidRPr="00C41CB7">
        <w:t xml:space="preserve"> just as important.</w:t>
      </w:r>
    </w:p>
    <w:p w:rsidR="00B52B4F" w:rsidRPr="00C41CB7" w:rsidP="00B52B4F">
      <w:pPr>
        <w:pStyle w:val="Answer"/>
      </w:pPr>
      <w:r w:rsidRPr="00C41CB7">
        <w:t xml:space="preserve">In our granting in kind to Ukraine, we have been very keen to send equipment with </w:t>
      </w:r>
      <w:r w:rsidRPr="00C41CB7" w:rsidR="008E74F6">
        <w:t>spares</w:t>
      </w:r>
      <w:r w:rsidRPr="00C41CB7">
        <w:t xml:space="preserve"> packs and the inventory to support </w:t>
      </w:r>
      <w:r w:rsidRPr="00C41CB7" w:rsidR="008E74F6">
        <w:t>it</w:t>
      </w:r>
      <w:r w:rsidRPr="00C41CB7">
        <w:t xml:space="preserve">. As we think about support going forward, that equipment support element is really front and centre, as much as new platforms and new munitions. </w:t>
      </w:r>
    </w:p>
    <w:p w:rsidR="00B52B4F" w:rsidRPr="00C41CB7" w:rsidP="00B52B4F">
      <w:pPr>
        <w:pStyle w:val="Answer"/>
      </w:pPr>
      <w:r w:rsidRPr="00C41CB7">
        <w:t xml:space="preserve">On the specific question, we have placed contracts with </w:t>
      </w:r>
      <w:r w:rsidRPr="00C41CB7" w:rsidR="008E74F6">
        <w:t xml:space="preserve">the </w:t>
      </w:r>
      <w:r w:rsidRPr="00C41CB7">
        <w:t>compan</w:t>
      </w:r>
      <w:r w:rsidRPr="00C41CB7" w:rsidR="008E74F6">
        <w:t>y</w:t>
      </w:r>
      <w:r w:rsidRPr="00C41CB7">
        <w:t xml:space="preserve"> for replenishment of equipment that we have granted in kind. We are currently going through work on a munitions strategy. We will want to recover to a higher level in a range of these munitions than we had before Russia invaded Ukraine.</w:t>
      </w:r>
    </w:p>
    <w:p w:rsidR="00B52B4F" w:rsidRPr="00C41CB7" w:rsidP="00B52B4F">
      <w:pPr>
        <w:pStyle w:val="Answer"/>
      </w:pPr>
      <w:r w:rsidRPr="00C41CB7">
        <w:t>Absolutely central to that is an understanding about not only capacity but the ability to surge. What is the balance in terms of always-on production? What does that mean for our contracts? How do we surge in times of need? If we are making assumptions about the duration of our stockpiles, whether it is 30, 60 or 90 days, whatever the number might be, what do you have to do in order for industry to be ready to deliver on day 31, 61 or 91? This is very much work that Mr Start is leading for us.</w:t>
      </w:r>
    </w:p>
    <w:p w:rsidR="00B52B4F" w:rsidRPr="00C41CB7" w:rsidP="00B52B4F">
      <w:pPr>
        <w:pStyle w:val="Question"/>
        <w:numPr>
          <w:ilvl w:val="0"/>
          <w:numId w:val="9"/>
        </w:numPr>
      </w:pPr>
      <w:sdt>
        <w:sdtPr>
          <w:alias w:val="Member"/>
          <w:tag w:val="&lt;Member mnisId='249' dodsId='25708'&gt;"/>
          <w:id w:val="735745297"/>
          <w:placeholder>
            <w:docPart w:val="57261DB44E39452697D484EE962033D6"/>
          </w:placeholder>
          <w:richText/>
        </w:sdtPr>
        <w:sdtContent>
          <w:r w:rsidRPr="00C41CB7">
            <w:rPr>
              <w:b/>
            </w:rPr>
            <w:t>Sir Geoffrey Clifton-Brown:</w:t>
          </w:r>
        </w:sdtContent>
      </w:sdt>
      <w:r w:rsidRPr="00C41CB7">
        <w:t xml:space="preserve"> That is a brilliant answer, but it does not quite get to the core of the question, which is this. A company, and particularly a smaller company like that one, is going to have to build up its industrial capacity for an unknown demand. We do not know what is around the corner tomorrow. God forbid we have our own war and we need to supply these things in earnest rather than to Ukraine, to </w:t>
      </w:r>
      <w:r w:rsidRPr="00C41CB7" w:rsidR="008E74F6">
        <w:t>which</w:t>
      </w:r>
      <w:r w:rsidRPr="00C41CB7">
        <w:t xml:space="preserve"> we can only supply what we have. In our own war, we might need to supply them very quickly in earnest.</w:t>
      </w:r>
    </w:p>
    <w:p w:rsidR="00B52B4F" w:rsidRPr="00C41CB7" w:rsidP="00B52B4F">
      <w:pPr>
        <w:pStyle w:val="QuestionCont"/>
      </w:pPr>
      <w:r w:rsidRPr="00C41CB7">
        <w:t xml:space="preserve">A small company like that has to build up capacity for some unknown event in the future. Do the Government have to step in to help </w:t>
      </w:r>
      <w:r w:rsidR="005D2F19">
        <w:t>them</w:t>
      </w:r>
      <w:r w:rsidRPr="00C41CB7">
        <w:t xml:space="preserve"> build that capacity?</w:t>
      </w:r>
    </w:p>
    <w:p w:rsidR="00B52B4F" w:rsidP="00B52B4F">
      <w:pPr>
        <w:pStyle w:val="Answer"/>
      </w:pPr>
      <w:sdt>
        <w:sdtPr>
          <w:alias w:val="Witness"/>
          <w:id w:val="-2091837643"/>
          <w:placeholder>
            <w:docPart w:val="F0830855302942ACB05031B50BD438B1"/>
          </w:placeholder>
          <w:richText/>
        </w:sdtPr>
        <w:sdtContent>
          <w:r w:rsidRPr="00C41CB7">
            <w:rPr>
              <w:b/>
              <w:bCs/>
              <w:i/>
              <w:iCs/>
            </w:rPr>
            <w:t>David Williams:</w:t>
          </w:r>
        </w:sdtContent>
      </w:sdt>
      <w:r w:rsidRPr="00C41CB7">
        <w:t xml:space="preserve"> Mr Start may want to come in, but realistically we should accept that, in a world where we are focused on resilience, we need to pay for some of that resilience in terms of production capacity now and </w:t>
      </w:r>
      <w:r w:rsidRPr="00C41CB7" w:rsidR="008E74F6">
        <w:t>surge</w:t>
      </w:r>
      <w:r w:rsidRPr="00C41CB7">
        <w:t xml:space="preserve"> capacity for the future.</w:t>
      </w:r>
    </w:p>
    <w:p w:rsidR="005D2F19" w:rsidRPr="00C41CB7" w:rsidP="005D2F19">
      <w:pPr>
        <w:pStyle w:val="Question"/>
      </w:pPr>
      <w:sdt>
        <w:sdtPr>
          <w:alias w:val="Member"/>
          <w:tag w:val="&lt;Member mnisId='1425' dodsId='25639'&gt;"/>
          <w:id w:val="-1762135377"/>
          <w:placeholder>
            <w:docPart w:val="23ACFF53BA884BB5BB487E16FDA90CF5"/>
          </w:placeholder>
          <w:richText/>
        </w:sdtPr>
        <w:sdtContent>
          <w:r w:rsidRPr="00C41CB7">
            <w:rPr>
              <w:b/>
            </w:rPr>
            <w:t>Chair:</w:t>
          </w:r>
        </w:sdtContent>
      </w:sdt>
      <w:r>
        <w:t xml:space="preserve"> Mr Start, do you have anything to add?</w:t>
      </w:r>
    </w:p>
    <w:p w:rsidR="00B52B4F" w:rsidRPr="00C41CB7" w:rsidP="00B52B4F">
      <w:pPr>
        <w:pStyle w:val="Answer"/>
      </w:pPr>
      <w:sdt>
        <w:sdtPr>
          <w:alias w:val="Witness"/>
          <w:id w:val="909975734"/>
          <w:placeholder>
            <w:docPart w:val="C13FB70F51C0451C97E3FD901F9B8DA4"/>
          </w:placeholder>
          <w:richText/>
        </w:sdtPr>
        <w:sdtContent>
          <w:r w:rsidRPr="00C41CB7">
            <w:rPr>
              <w:b/>
              <w:bCs/>
              <w:i/>
              <w:iCs/>
            </w:rPr>
            <w:t>Andy Start:</w:t>
          </w:r>
        </w:sdtContent>
      </w:sdt>
      <w:r w:rsidRPr="00C41CB7">
        <w:t xml:space="preserve"> Very briefly, to the previous question</w:t>
      </w:r>
      <w:r w:rsidRPr="00C41CB7" w:rsidR="008E74F6">
        <w:t>,</w:t>
      </w:r>
      <w:r w:rsidRPr="00C41CB7">
        <w:t xml:space="preserve"> </w:t>
      </w:r>
      <w:r w:rsidRPr="00C41CB7" w:rsidR="008E74F6">
        <w:t xml:space="preserve">what </w:t>
      </w:r>
      <w:r w:rsidRPr="00C41CB7">
        <w:t xml:space="preserve">lessons </w:t>
      </w:r>
      <w:r w:rsidRPr="00C41CB7" w:rsidR="008E74F6">
        <w:t xml:space="preserve">were </w:t>
      </w:r>
      <w:r w:rsidRPr="00C41CB7">
        <w:t>learned</w:t>
      </w:r>
      <w:r w:rsidRPr="00C41CB7" w:rsidR="008E74F6">
        <w:t>?</w:t>
      </w:r>
      <w:r w:rsidRPr="00C41CB7">
        <w:t xml:space="preserve"> </w:t>
      </w:r>
      <w:r w:rsidRPr="00C41CB7" w:rsidR="008E74F6">
        <w:t xml:space="preserve">Allies </w:t>
      </w:r>
      <w:r w:rsidRPr="00C41CB7">
        <w:t>matter; NATO must strengthen its stockpiles and improve its standardisation; and logistics and support matter.</w:t>
      </w:r>
    </w:p>
    <w:p w:rsidR="00B52B4F" w:rsidRPr="00C41CB7" w:rsidP="00B52B4F">
      <w:pPr>
        <w:pStyle w:val="Answer"/>
      </w:pPr>
      <w:r w:rsidRPr="00C41CB7">
        <w:t>The reason I raise that is</w:t>
      </w:r>
      <w:r w:rsidRPr="00C41CB7" w:rsidR="008E74F6">
        <w:t xml:space="preserve"> that,</w:t>
      </w:r>
      <w:r w:rsidRPr="00C41CB7">
        <w:t xml:space="preserve"> within the NATO Conference of National Armaments Directors, of which I am one, we have put together the </w:t>
      </w:r>
      <w:r w:rsidRPr="00C41CB7" w:rsidR="008E74F6">
        <w:t>defence production action plan</w:t>
      </w:r>
      <w:r w:rsidRPr="00C41CB7">
        <w:t>, which is designed to create a clearer signal to all of NATO’s industry about the demand across NATO. All companies are selling across the overall market. In fact, we have already seen a very substantial ramp-up across NATO.</w:t>
      </w:r>
    </w:p>
    <w:p w:rsidR="00B52B4F" w:rsidRPr="00C41CB7" w:rsidP="00B52B4F">
      <w:pPr>
        <w:pStyle w:val="Answer"/>
      </w:pPr>
      <w:r w:rsidRPr="00C41CB7">
        <w:t>The UK contribution to that is strategically to create an overall munitions strategy. We involved industry at secret to develop that</w:t>
      </w:r>
      <w:r w:rsidR="005D2F19">
        <w:t>,</w:t>
      </w:r>
      <w:r w:rsidRPr="00C41CB7">
        <w:t xml:space="preserve"> so </w:t>
      </w:r>
      <w:r w:rsidR="005D2F19">
        <w:t>they are</w:t>
      </w:r>
      <w:r w:rsidRPr="00C41CB7">
        <w:t xml:space="preserve"> fully aware of the dynamics and the issues </w:t>
      </w:r>
      <w:r w:rsidRPr="00C41CB7" w:rsidR="008E74F6">
        <w:t xml:space="preserve">that </w:t>
      </w:r>
      <w:r w:rsidR="005D2F19">
        <w:t>they are</w:t>
      </w:r>
      <w:r w:rsidRPr="00C41CB7">
        <w:t xml:space="preserve"> trying to plan to</w:t>
      </w:r>
      <w:r w:rsidR="005D2F19">
        <w:t>, and t</w:t>
      </w:r>
      <w:r w:rsidRPr="00C41CB7">
        <w:t xml:space="preserve">hat gives </w:t>
      </w:r>
      <w:r w:rsidR="005D2F19">
        <w:t>them</w:t>
      </w:r>
      <w:r w:rsidRPr="00C41CB7">
        <w:t xml:space="preserve"> a much clearer demand signal. </w:t>
      </w:r>
    </w:p>
    <w:p w:rsidR="00B52B4F" w:rsidRPr="00C41CB7" w:rsidP="00B52B4F">
      <w:pPr>
        <w:pStyle w:val="Answer"/>
      </w:pPr>
      <w:r w:rsidRPr="00C41CB7">
        <w:t>We have backed that up with cash. There will be roughly £2.4 billion of investment over the next couple of years to strengthen the supply chain through a combination of orders and supporting the improvement of resilience. We have an intention over the longer term to create an always-on</w:t>
      </w:r>
      <w:r w:rsidR="005D2F19">
        <w:t>-</w:t>
      </w:r>
      <w:r w:rsidRPr="00C41CB7">
        <w:t xml:space="preserve">demand signal through the industry in order to create a more robust supply chain at a background level, with an understanding of the global markets coming through the </w:t>
      </w:r>
      <w:r w:rsidRPr="00C41CB7" w:rsidR="008E74F6">
        <w:t>defence production action plan</w:t>
      </w:r>
      <w:r w:rsidRPr="00C41CB7">
        <w:t xml:space="preserve"> to allow </w:t>
      </w:r>
      <w:r w:rsidRPr="00C41CB7" w:rsidR="008E74F6">
        <w:t xml:space="preserve">businesses to </w:t>
      </w:r>
      <w:r w:rsidRPr="00C41CB7">
        <w:t>make investment decisions. It is not perfect, but it is a huge step forward.</w:t>
      </w:r>
    </w:p>
    <w:p w:rsidR="00B52B4F" w:rsidRPr="00C41CB7" w:rsidP="00B52B4F">
      <w:pPr>
        <w:pStyle w:val="Remark"/>
      </w:pPr>
      <w:sdt>
        <w:sdtPr>
          <w:alias w:val="Member"/>
          <w:tag w:val="&lt;Member mnisId='1425' dodsId='25639'&gt;"/>
          <w:id w:val="-2086294598"/>
          <w:placeholder>
            <w:docPart w:val="4287201518E9418F8E62E6AAC52F4918"/>
          </w:placeholder>
          <w:richText/>
        </w:sdtPr>
        <w:sdtContent>
          <w:r w:rsidRPr="00C41CB7">
            <w:rPr>
              <w:b/>
            </w:rPr>
            <w:t>Chair:</w:t>
          </w:r>
        </w:sdtContent>
      </w:sdt>
      <w:r w:rsidRPr="00C41CB7">
        <w:t xml:space="preserve"> You will not really know whether it is working until you need it.</w:t>
      </w:r>
    </w:p>
    <w:p w:rsidR="00B52B4F" w:rsidRPr="00C41CB7" w:rsidP="00B52B4F">
      <w:pPr>
        <w:pStyle w:val="Remark"/>
      </w:pPr>
      <w:sdt>
        <w:sdtPr>
          <w:alias w:val="Member"/>
          <w:tag w:val="&lt;Member mnisId='249' dodsId='25708'&gt;"/>
          <w:id w:val="-1916694626"/>
          <w:placeholder>
            <w:docPart w:val="60F5B92655A5442BA6BC3512CBF67F6C"/>
          </w:placeholder>
          <w:richText/>
        </w:sdtPr>
        <w:sdtContent>
          <w:r w:rsidRPr="00C41CB7">
            <w:rPr>
              <w:b/>
            </w:rPr>
            <w:t>Sir Geoffrey Clifton-Brown:</w:t>
          </w:r>
        </w:sdtContent>
      </w:sdt>
      <w:r w:rsidRPr="00C41CB7">
        <w:t xml:space="preserve"> Thank you for that answer. It is very helpful.</w:t>
      </w:r>
    </w:p>
    <w:p w:rsidR="00B52B4F" w:rsidRPr="00C41CB7" w:rsidP="00B52B4F">
      <w:pPr>
        <w:pStyle w:val="Question"/>
        <w:numPr>
          <w:ilvl w:val="0"/>
          <w:numId w:val="9"/>
        </w:numPr>
      </w:pPr>
      <w:sdt>
        <w:sdtPr>
          <w:alias w:val="Member"/>
          <w:tag w:val="&lt;Member mnisId='4630' dodsId='147949'&gt;"/>
          <w:id w:val="-892429134"/>
          <w:placeholder>
            <w:docPart w:val="261B311FB2504578ACF2CF977FB643E7"/>
          </w:placeholder>
          <w:richText/>
        </w:sdtPr>
        <w:sdtContent>
          <w:r w:rsidRPr="00C41CB7">
            <w:rPr>
              <w:b/>
            </w:rPr>
            <w:t>Ben Lake:</w:t>
          </w:r>
        </w:sdtContent>
      </w:sdt>
      <w:r w:rsidRPr="00C41CB7">
        <w:t xml:space="preserve"> This afternoon we have heard quite a bit about the importance of the transformation programmes, especially the </w:t>
      </w:r>
      <w:r w:rsidRPr="00C41CB7" w:rsidR="00023D86">
        <w:t>future defence support services</w:t>
      </w:r>
      <w:r w:rsidRPr="00C41CB7">
        <w:t>. I appreciate time is against us—we have actually run out of time—but I have a very brief question for you, Admiral Kyte. The NAO cited a few staffing issues. I read that the FDSS in particular is not yet fully resourced. Quite simply, why is that? To what extent is that having an impact on progress in the programme?</w:t>
      </w:r>
    </w:p>
    <w:p w:rsidR="00B52B4F" w:rsidRPr="00C41CB7" w:rsidP="00B52B4F">
      <w:pPr>
        <w:pStyle w:val="Answer"/>
      </w:pPr>
      <w:sdt>
        <w:sdtPr>
          <w:alias w:val="Witness"/>
          <w:id w:val="-151300264"/>
          <w:placeholder>
            <w:docPart w:val="7810ED6D8B8C48B081894064EA6541EA"/>
          </w:placeholder>
          <w:richText/>
        </w:sdtPr>
        <w:sdtContent>
          <w:r w:rsidRPr="00C41CB7" w:rsidR="00C26DAD">
            <w:rPr>
              <w:b/>
              <w:bCs/>
              <w:i/>
              <w:iCs/>
            </w:rPr>
            <w:t>Andy Kyte:</w:t>
          </w:r>
        </w:sdtContent>
      </w:sdt>
      <w:r w:rsidRPr="00C41CB7">
        <w:t xml:space="preserve"> It is having an impact right across my organisation. In the two programmes in my organisation, to be very honest with you, Mr Lake, I have gaps of about 25%. That is pretty symptomatic of the workforce challenges we face. There are the challenges that we have with the </w:t>
      </w:r>
      <w:r w:rsidR="005D2F19">
        <w:t>c</w:t>
      </w:r>
      <w:r w:rsidRPr="00C41CB7" w:rsidR="008E74F6">
        <w:t xml:space="preserve">ivil </w:t>
      </w:r>
      <w:r w:rsidR="005D2F19">
        <w:t>s</w:t>
      </w:r>
      <w:r w:rsidRPr="00C41CB7" w:rsidR="008E74F6">
        <w:t xml:space="preserve">ervice </w:t>
      </w:r>
      <w:r w:rsidRPr="00C41CB7">
        <w:t>recruitment freeze at the same time.</w:t>
      </w:r>
    </w:p>
    <w:p w:rsidR="00B52B4F" w:rsidRPr="00C41CB7" w:rsidP="00B52B4F">
      <w:pPr>
        <w:pStyle w:val="Answer"/>
      </w:pPr>
      <w:r w:rsidRPr="00C41CB7">
        <w:t xml:space="preserve">Right now, it is about the prioritisation of where our most pressing work is. I am currently doing a piece of work to </w:t>
      </w:r>
      <w:r w:rsidRPr="00C41CB7" w:rsidR="008E74F6">
        <w:t>try to</w:t>
      </w:r>
      <w:r w:rsidRPr="00C41CB7">
        <w:t xml:space="preserve"> work out how I can bring my workforce to bear in the most important areas. We are definitely going to face a challenge in this space. I cannot sit here and deny that.</w:t>
      </w:r>
    </w:p>
    <w:p w:rsidR="00B52B4F" w:rsidRPr="00C41CB7" w:rsidP="00B52B4F">
      <w:pPr>
        <w:pStyle w:val="Question"/>
        <w:numPr>
          <w:ilvl w:val="0"/>
          <w:numId w:val="9"/>
        </w:numPr>
      </w:pPr>
      <w:sdt>
        <w:sdtPr>
          <w:alias w:val="Member"/>
          <w:tag w:val="&lt;Member mnisId='4630' dodsId='147949'&gt;"/>
          <w:id w:val="-2035494752"/>
          <w:placeholder>
            <w:docPart w:val="CF805DFEF70B4FBDBF4EDCC93AF38410"/>
          </w:placeholder>
          <w:richText/>
        </w:sdtPr>
        <w:sdtContent>
          <w:r w:rsidRPr="00C41CB7">
            <w:rPr>
              <w:b/>
            </w:rPr>
            <w:t>Ben Lake:</w:t>
          </w:r>
        </w:sdtContent>
      </w:sdt>
      <w:r w:rsidRPr="00C41CB7">
        <w:t xml:space="preserve"> That is quite a significant gap. One sympathises with the difficulties in trying to fulfil the programmes’ desired outcomes. Does that sort of staffing gap threaten the 2028 completion date? </w:t>
      </w:r>
    </w:p>
    <w:p w:rsidR="00B52B4F" w:rsidRPr="00C41CB7" w:rsidP="00B52B4F">
      <w:pPr>
        <w:pStyle w:val="Answer"/>
      </w:pPr>
      <w:sdt>
        <w:sdtPr>
          <w:rPr>
            <w:b/>
          </w:rPr>
          <w:alias w:val="Witness"/>
          <w:id w:val="-1544662892"/>
          <w:placeholder>
            <w:docPart w:val="C9EF3D09833A4874A1C838B8E2339DF9"/>
          </w:placeholder>
          <w:richText/>
        </w:sdtPr>
        <w:sdtContent>
          <w:r w:rsidRPr="00C41CB7" w:rsidR="00C26DAD">
            <w:rPr>
              <w:b/>
              <w:bCs/>
              <w:i/>
              <w:iCs/>
            </w:rPr>
            <w:t>Andy Kyte:</w:t>
          </w:r>
        </w:sdtContent>
      </w:sdt>
      <w:r w:rsidRPr="00C41CB7">
        <w:rPr>
          <w:b/>
        </w:rPr>
        <w:t xml:space="preserve"> </w:t>
      </w:r>
      <w:r w:rsidRPr="00C41CB7">
        <w:t>It generates risk. There is no doubt about that. With some sensible programming and prioritisation, I am still confident I can deliver against it, yes.</w:t>
      </w:r>
    </w:p>
    <w:p w:rsidR="00B52B4F" w:rsidRPr="00C41CB7" w:rsidP="00B52B4F">
      <w:pPr>
        <w:pStyle w:val="Remark"/>
      </w:pPr>
      <w:sdt>
        <w:sdtPr>
          <w:alias w:val="Member"/>
          <w:tag w:val="&lt;Member mnisId='1425' dodsId='25639'&gt;"/>
          <w:id w:val="911898445"/>
          <w:placeholder>
            <w:docPart w:val="5F453659ABC04C7E93D8F4BCC885F448"/>
          </w:placeholder>
          <w:richText/>
        </w:sdtPr>
        <w:sdtContent>
          <w:r w:rsidRPr="00C41CB7">
            <w:rPr>
              <w:b/>
            </w:rPr>
            <w:t>Chair:</w:t>
          </w:r>
        </w:sdtContent>
      </w:sdt>
      <w:r w:rsidRPr="00C41CB7">
        <w:t xml:space="preserve"> Thank you very much indeed to our witnesses. This is something we will keep a close eye on. It is interesting to see how, even within the timeframe for planning, things have changed, partly as a result of Ukraine. </w:t>
      </w:r>
      <w:r w:rsidRPr="00C41CB7">
        <w:rPr>
          <w:bCs/>
        </w:rPr>
        <w:t>A</w:t>
      </w:r>
      <w:r w:rsidRPr="00C41CB7">
        <w:t>s Mr Francois summed up, there are good bits here—it is a bit like the curate’s egg—and areas that we are still concerned about. We are heartened that you are not gung-ho that it is all going to be fine, but there are some challenges ahead.</w:t>
      </w:r>
    </w:p>
    <w:p w:rsidR="00B52B4F" w:rsidP="00B52B4F">
      <w:pPr>
        <w:pStyle w:val="Answer"/>
      </w:pPr>
      <w:r w:rsidRPr="00C41CB7">
        <w:t>Thank you again. The transcript of this session will be available on the website uncorrected in the next couple of days. If you want to make a comment, we can add a footnote. We will be producing a report on this in the new year.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691E2EE869F44409ABD5B473E420102"/>
      </w:placeholder>
      <w:richText/>
    </w:sdtPr>
    <w:sdtContent>
      <w:p w:rsidR="003736A1" w:rsidP="009277D8">
        <w:pPr>
          <w:pStyle w:val="Para"/>
          <w:rPr>
            <w:color w:val="808080"/>
          </w:rPr>
        </w:pPr>
        <w:r w:rsidRPr="00F40B1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2BE55F0BA34759887958E7FAEDAE8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40B1C"/>
    <w:rPr>
      <w:color w:val="605E5C"/>
      <w:shd w:val="clear" w:color="auto" w:fill="E1DFDD"/>
    </w:rPr>
  </w:style>
  <w:style w:type="paragraph" w:styleId="Title">
    <w:name w:val="Title"/>
    <w:basedOn w:val="Normal"/>
    <w:next w:val="Normal"/>
    <w:link w:val="TitleChar"/>
    <w:uiPriority w:val="10"/>
    <w:qFormat/>
    <w:rsid w:val="00F40B1C"/>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F40B1C"/>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F40B1C"/>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F40B1C"/>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F40B1C"/>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F40B1C"/>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691E2EE869F44409ABD5B473E420102"/>
        <w:category>
          <w:name w:val="General"/>
          <w:gallery w:val="placeholder"/>
        </w:category>
        <w:types>
          <w:type w:val="bbPlcHdr"/>
        </w:types>
        <w:behaviors>
          <w:behavior w:val="content"/>
        </w:behaviors>
        <w:guid w:val="{F31AB494-9B93-4536-9950-269D24F357D5}"/>
      </w:docPartPr>
      <w:docPartBody>
        <w:p w:rsidR="00B920E1" w:rsidP="00F16470">
          <w:pPr>
            <w:pStyle w:val="A691E2EE869F44409ABD5B473E420102"/>
          </w:pPr>
          <w:r w:rsidRPr="000753FC">
            <w:rPr>
              <w:rStyle w:val="PlaceholderText"/>
            </w:rPr>
            <w:t>Click here to enter text.</w:t>
          </w:r>
        </w:p>
      </w:docPartBody>
    </w:docPart>
    <w:docPart>
      <w:docPartPr>
        <w:name w:val="6B20A84EAD0147DEAC70DA483063DDBF"/>
        <w:category>
          <w:name w:val="General"/>
          <w:gallery w:val="placeholder"/>
        </w:category>
        <w:types>
          <w:type w:val="bbPlcHdr"/>
        </w:types>
        <w:behaviors>
          <w:behavior w:val="content"/>
        </w:behaviors>
        <w:guid w:val="{08BBD91B-8232-474F-ACFA-10DF9CD10A26}"/>
      </w:docPartPr>
      <w:docPartBody>
        <w:p w:rsidR="00B920E1" w:rsidP="00F16470">
          <w:pPr>
            <w:pStyle w:val="6B20A84EAD0147DEAC70DA483063DDBF"/>
          </w:pPr>
          <w:r w:rsidRPr="002B3926">
            <w:rPr>
              <w:rStyle w:val="PlaceholderText"/>
            </w:rPr>
            <w:t>Click here to enter text.</w:t>
          </w:r>
        </w:p>
      </w:docPartBody>
    </w:docPart>
    <w:docPart>
      <w:docPartPr>
        <w:name w:val="FE2BE55F0BA34759887958E7FAEDAE8C"/>
        <w:category>
          <w:name w:val="General"/>
          <w:gallery w:val="placeholder"/>
        </w:category>
        <w:types>
          <w:type w:val="bbPlcHdr"/>
        </w:types>
        <w:behaviors>
          <w:behavior w:val="content"/>
        </w:behaviors>
        <w:guid w:val="{974D728B-EF0D-4744-A170-4EBC643EE653}"/>
      </w:docPartPr>
      <w:docPartBody>
        <w:p w:rsidR="00B920E1" w:rsidP="00F16470">
          <w:pPr>
            <w:pStyle w:val="FE2BE55F0BA34759887958E7FAEDAE8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38DBCF-A965-46C7-AC9A-A1F71CC96479}"/>
      </w:docPartPr>
      <w:docPartBody>
        <w:p w:rsidR="00B920E1">
          <w:r w:rsidRPr="00980FB8">
            <w:rPr>
              <w:rStyle w:val="PlaceholderText"/>
            </w:rPr>
            <w:t>Click or tap here to enter text.</w:t>
          </w:r>
        </w:p>
      </w:docPartBody>
    </w:docPart>
    <w:docPart>
      <w:docPartPr>
        <w:name w:val="27411F5F27A148239E72B2C529DD44B1"/>
        <w:category>
          <w:name w:val="General"/>
          <w:gallery w:val="placeholder"/>
        </w:category>
        <w:types>
          <w:type w:val="bbPlcHdr"/>
        </w:types>
        <w:behaviors>
          <w:behavior w:val="content"/>
        </w:behaviors>
        <w:guid w:val="{FAABDEF9-5D8C-48A4-B345-8CE214089E5F}"/>
      </w:docPartPr>
      <w:docPartBody>
        <w:p w:rsidR="00B920E1" w:rsidP="00F16470">
          <w:pPr>
            <w:pStyle w:val="27411F5F27A148239E72B2C529DD44B1"/>
          </w:pPr>
          <w:r w:rsidRPr="00980FB8">
            <w:rPr>
              <w:rStyle w:val="PlaceholderText"/>
            </w:rPr>
            <w:t>Click or tap here to enter text.</w:t>
          </w:r>
        </w:p>
      </w:docPartBody>
    </w:docPart>
    <w:docPart>
      <w:docPartPr>
        <w:name w:val="7F6B40D82F8645B48A69BF3FD02436FA"/>
        <w:category>
          <w:name w:val="General"/>
          <w:gallery w:val="placeholder"/>
        </w:category>
        <w:types>
          <w:type w:val="bbPlcHdr"/>
        </w:types>
        <w:behaviors>
          <w:behavior w:val="content"/>
        </w:behaviors>
        <w:guid w:val="{591AF4E8-0073-40BE-93D3-F5C272C117D2}"/>
      </w:docPartPr>
      <w:docPartBody>
        <w:p w:rsidR="007F6FB7" w:rsidP="00B920E1">
          <w:pPr>
            <w:pStyle w:val="7F6B40D82F8645B48A69BF3FD02436FA"/>
          </w:pPr>
          <w:r>
            <w:rPr>
              <w:rStyle w:val="PlaceholderText"/>
            </w:rPr>
            <w:t>Click or tap here to enter text.</w:t>
          </w:r>
        </w:p>
      </w:docPartBody>
    </w:docPart>
    <w:docPart>
      <w:docPartPr>
        <w:name w:val="978D0CC87A5D4346B7B09EE3FB0DF496"/>
        <w:category>
          <w:name w:val="General"/>
          <w:gallery w:val="placeholder"/>
        </w:category>
        <w:types>
          <w:type w:val="bbPlcHdr"/>
        </w:types>
        <w:behaviors>
          <w:behavior w:val="content"/>
        </w:behaviors>
        <w:guid w:val="{A51672D1-CF4C-4684-B623-4AB7D382B772}"/>
      </w:docPartPr>
      <w:docPartBody>
        <w:p w:rsidR="007F6FB7" w:rsidP="00B920E1">
          <w:pPr>
            <w:pStyle w:val="978D0CC87A5D4346B7B09EE3FB0DF496"/>
          </w:pPr>
          <w:r w:rsidRPr="00EB581A">
            <w:rPr>
              <w:rStyle w:val="PlaceholderText"/>
            </w:rPr>
            <w:t>Click or tap here to enter text.</w:t>
          </w:r>
        </w:p>
      </w:docPartBody>
    </w:docPart>
    <w:docPart>
      <w:docPartPr>
        <w:name w:val="9056DD50E0F847C2A41A65D5E78CB4C1"/>
        <w:category>
          <w:name w:val="General"/>
          <w:gallery w:val="placeholder"/>
        </w:category>
        <w:types>
          <w:type w:val="bbPlcHdr"/>
        </w:types>
        <w:behaviors>
          <w:behavior w:val="content"/>
        </w:behaviors>
        <w:guid w:val="{1A4B5B82-96DD-42A4-95D9-4FDC42D5AFFE}"/>
      </w:docPartPr>
      <w:docPartBody>
        <w:p w:rsidR="007F6FB7" w:rsidP="00B920E1">
          <w:pPr>
            <w:pStyle w:val="9056DD50E0F847C2A41A65D5E78CB4C1"/>
          </w:pPr>
          <w:r w:rsidRPr="00EB581A">
            <w:rPr>
              <w:rStyle w:val="PlaceholderText"/>
            </w:rPr>
            <w:t>Click or tap here to enter text.</w:t>
          </w:r>
        </w:p>
      </w:docPartBody>
    </w:docPart>
    <w:docPart>
      <w:docPartPr>
        <w:name w:val="E1BCBC76BD07410CA0D29625F3E7E2FC"/>
        <w:category>
          <w:name w:val="General"/>
          <w:gallery w:val="placeholder"/>
        </w:category>
        <w:types>
          <w:type w:val="bbPlcHdr"/>
        </w:types>
        <w:behaviors>
          <w:behavior w:val="content"/>
        </w:behaviors>
        <w:guid w:val="{04A60E95-220E-4280-8843-9ACB9E7DD485}"/>
      </w:docPartPr>
      <w:docPartBody>
        <w:p w:rsidR="007F6FB7" w:rsidP="00B920E1">
          <w:pPr>
            <w:pStyle w:val="E1BCBC76BD07410CA0D29625F3E7E2FC"/>
          </w:pPr>
          <w:r>
            <w:rPr>
              <w:rStyle w:val="PlaceholderText"/>
            </w:rPr>
            <w:t>Click or tap here to enter text.</w:t>
          </w:r>
        </w:p>
      </w:docPartBody>
    </w:docPart>
    <w:docPart>
      <w:docPartPr>
        <w:name w:val="4A0D982F11D74A73990D25AEAA00D02C"/>
        <w:category>
          <w:name w:val="General"/>
          <w:gallery w:val="placeholder"/>
        </w:category>
        <w:types>
          <w:type w:val="bbPlcHdr"/>
        </w:types>
        <w:behaviors>
          <w:behavior w:val="content"/>
        </w:behaviors>
        <w:guid w:val="{159264E4-9043-4A03-84DD-8F5729789838}"/>
      </w:docPartPr>
      <w:docPartBody>
        <w:p w:rsidR="007F6FB7" w:rsidP="00B920E1">
          <w:pPr>
            <w:pStyle w:val="4A0D982F11D74A73990D25AEAA00D02C"/>
          </w:pPr>
          <w:r w:rsidRPr="00EB581A">
            <w:rPr>
              <w:rStyle w:val="PlaceholderText"/>
            </w:rPr>
            <w:t>Click or tap here to enter text.</w:t>
          </w:r>
        </w:p>
      </w:docPartBody>
    </w:docPart>
    <w:docPart>
      <w:docPartPr>
        <w:name w:val="87B28B9A433141D39F86E7D287D4A9B0"/>
        <w:category>
          <w:name w:val="General"/>
          <w:gallery w:val="placeholder"/>
        </w:category>
        <w:types>
          <w:type w:val="bbPlcHdr"/>
        </w:types>
        <w:behaviors>
          <w:behavior w:val="content"/>
        </w:behaviors>
        <w:guid w:val="{3DF8703D-6CE9-4B77-A52F-4C5B99028ECC}"/>
      </w:docPartPr>
      <w:docPartBody>
        <w:p w:rsidR="007F6FB7" w:rsidP="00B920E1">
          <w:pPr>
            <w:pStyle w:val="87B28B9A433141D39F86E7D287D4A9B0"/>
          </w:pPr>
          <w:r w:rsidRPr="00EB581A">
            <w:rPr>
              <w:rStyle w:val="PlaceholderText"/>
            </w:rPr>
            <w:t>Click or tap here to enter text.</w:t>
          </w:r>
        </w:p>
      </w:docPartBody>
    </w:docPart>
    <w:docPart>
      <w:docPartPr>
        <w:name w:val="5E9538C74E37437BAC224F4B723F6D8E"/>
        <w:category>
          <w:name w:val="General"/>
          <w:gallery w:val="placeholder"/>
        </w:category>
        <w:types>
          <w:type w:val="bbPlcHdr"/>
        </w:types>
        <w:behaviors>
          <w:behavior w:val="content"/>
        </w:behaviors>
        <w:guid w:val="{A4D5BAEF-0EE9-4E65-A79E-1BC227C40992}"/>
      </w:docPartPr>
      <w:docPartBody>
        <w:p w:rsidR="007F6FB7" w:rsidP="00B920E1">
          <w:pPr>
            <w:pStyle w:val="5E9538C74E37437BAC224F4B723F6D8E"/>
          </w:pPr>
          <w:r>
            <w:rPr>
              <w:rStyle w:val="PlaceholderText"/>
            </w:rPr>
            <w:t>Click or tap here to enter text.</w:t>
          </w:r>
        </w:p>
      </w:docPartBody>
    </w:docPart>
    <w:docPart>
      <w:docPartPr>
        <w:name w:val="EAD9CF45DE0B42BC8C9A820C480E8CF8"/>
        <w:category>
          <w:name w:val="General"/>
          <w:gallery w:val="placeholder"/>
        </w:category>
        <w:types>
          <w:type w:val="bbPlcHdr"/>
        </w:types>
        <w:behaviors>
          <w:behavior w:val="content"/>
        </w:behaviors>
        <w:guid w:val="{FFB75CA4-295D-4D06-8995-140EB8F5FF1E}"/>
      </w:docPartPr>
      <w:docPartBody>
        <w:p w:rsidR="007F6FB7" w:rsidP="00B920E1">
          <w:pPr>
            <w:pStyle w:val="EAD9CF45DE0B42BC8C9A820C480E8CF8"/>
          </w:pPr>
          <w:r w:rsidRPr="00EB581A">
            <w:rPr>
              <w:rStyle w:val="PlaceholderText"/>
            </w:rPr>
            <w:t>Click or tap here to enter text.</w:t>
          </w:r>
        </w:p>
      </w:docPartBody>
    </w:docPart>
    <w:docPart>
      <w:docPartPr>
        <w:name w:val="F035E4DB73DE4177B70617DBEC48D831"/>
        <w:category>
          <w:name w:val="General"/>
          <w:gallery w:val="placeholder"/>
        </w:category>
        <w:types>
          <w:type w:val="bbPlcHdr"/>
        </w:types>
        <w:behaviors>
          <w:behavior w:val="content"/>
        </w:behaviors>
        <w:guid w:val="{20C4D6CA-DA25-4E20-B5BA-AD6094C4E8AA}"/>
      </w:docPartPr>
      <w:docPartBody>
        <w:p w:rsidR="007F6FB7" w:rsidP="00B920E1">
          <w:pPr>
            <w:pStyle w:val="F035E4DB73DE4177B70617DBEC48D831"/>
          </w:pPr>
          <w:r>
            <w:rPr>
              <w:rStyle w:val="PlaceholderText"/>
            </w:rPr>
            <w:t>Click or tap here to enter text.</w:t>
          </w:r>
        </w:p>
      </w:docPartBody>
    </w:docPart>
    <w:docPart>
      <w:docPartPr>
        <w:name w:val="B402D9B06B4A4A298B726DFB32735F97"/>
        <w:category>
          <w:name w:val="General"/>
          <w:gallery w:val="placeholder"/>
        </w:category>
        <w:types>
          <w:type w:val="bbPlcHdr"/>
        </w:types>
        <w:behaviors>
          <w:behavior w:val="content"/>
        </w:behaviors>
        <w:guid w:val="{717468E0-0488-4F64-A251-28A45421CCB9}"/>
      </w:docPartPr>
      <w:docPartBody>
        <w:p w:rsidR="007F6FB7" w:rsidP="00B920E1">
          <w:pPr>
            <w:pStyle w:val="B402D9B06B4A4A298B726DFB32735F97"/>
          </w:pPr>
          <w:r w:rsidRPr="00EB581A">
            <w:rPr>
              <w:rStyle w:val="PlaceholderText"/>
            </w:rPr>
            <w:t>Click or tap here to enter text.</w:t>
          </w:r>
        </w:p>
      </w:docPartBody>
    </w:docPart>
    <w:docPart>
      <w:docPartPr>
        <w:name w:val="E5F5AAB5C09246F8BD90D9E5B6C281BF"/>
        <w:category>
          <w:name w:val="General"/>
          <w:gallery w:val="placeholder"/>
        </w:category>
        <w:types>
          <w:type w:val="bbPlcHdr"/>
        </w:types>
        <w:behaviors>
          <w:behavior w:val="content"/>
        </w:behaviors>
        <w:guid w:val="{101BB80E-3D5F-4F2D-AB67-A6EDEE562A3F}"/>
      </w:docPartPr>
      <w:docPartBody>
        <w:p w:rsidR="007F6FB7" w:rsidP="00B920E1">
          <w:pPr>
            <w:pStyle w:val="E5F5AAB5C09246F8BD90D9E5B6C281BF"/>
          </w:pPr>
          <w:r w:rsidRPr="00EB581A">
            <w:rPr>
              <w:rStyle w:val="PlaceholderText"/>
            </w:rPr>
            <w:t>Click or tap here to enter text.</w:t>
          </w:r>
        </w:p>
      </w:docPartBody>
    </w:docPart>
    <w:docPart>
      <w:docPartPr>
        <w:name w:val="F9D5BCC36F5E4F68985A020F82302FB6"/>
        <w:category>
          <w:name w:val="General"/>
          <w:gallery w:val="placeholder"/>
        </w:category>
        <w:types>
          <w:type w:val="bbPlcHdr"/>
        </w:types>
        <w:behaviors>
          <w:behavior w:val="content"/>
        </w:behaviors>
        <w:guid w:val="{455706B4-F30C-411D-BBE8-CFFA55ED2B8F}"/>
      </w:docPartPr>
      <w:docPartBody>
        <w:p w:rsidR="007F6FB7" w:rsidP="00B920E1">
          <w:pPr>
            <w:pStyle w:val="F9D5BCC36F5E4F68985A020F82302FB6"/>
          </w:pPr>
          <w:r w:rsidRPr="00EB581A">
            <w:rPr>
              <w:rStyle w:val="PlaceholderText"/>
            </w:rPr>
            <w:t>Click or tap here to enter text.</w:t>
          </w:r>
        </w:p>
      </w:docPartBody>
    </w:docPart>
    <w:docPart>
      <w:docPartPr>
        <w:name w:val="FA604E46BCCF4B29A204AC2951A4A115"/>
        <w:category>
          <w:name w:val="General"/>
          <w:gallery w:val="placeholder"/>
        </w:category>
        <w:types>
          <w:type w:val="bbPlcHdr"/>
        </w:types>
        <w:behaviors>
          <w:behavior w:val="content"/>
        </w:behaviors>
        <w:guid w:val="{C36C79D7-67E4-4913-8039-2DFDF077F5C5}"/>
      </w:docPartPr>
      <w:docPartBody>
        <w:p w:rsidR="007F6FB7" w:rsidP="00B920E1">
          <w:pPr>
            <w:pStyle w:val="FA604E46BCCF4B29A204AC2951A4A115"/>
          </w:pPr>
          <w:r w:rsidRPr="00EB581A">
            <w:rPr>
              <w:rStyle w:val="PlaceholderText"/>
            </w:rPr>
            <w:t>Click or tap here to enter text.</w:t>
          </w:r>
        </w:p>
      </w:docPartBody>
    </w:docPart>
    <w:docPart>
      <w:docPartPr>
        <w:name w:val="6CD62080CDED4954BE15E76E28335789"/>
        <w:category>
          <w:name w:val="General"/>
          <w:gallery w:val="placeholder"/>
        </w:category>
        <w:types>
          <w:type w:val="bbPlcHdr"/>
        </w:types>
        <w:behaviors>
          <w:behavior w:val="content"/>
        </w:behaviors>
        <w:guid w:val="{E6B0A86E-C0D1-4279-B096-20692C558D09}"/>
      </w:docPartPr>
      <w:docPartBody>
        <w:p w:rsidR="007F6FB7" w:rsidP="00B920E1">
          <w:pPr>
            <w:pStyle w:val="6CD62080CDED4954BE15E76E28335789"/>
          </w:pPr>
          <w:r>
            <w:rPr>
              <w:rStyle w:val="PlaceholderText"/>
            </w:rPr>
            <w:t>Click or tap here to enter text.</w:t>
          </w:r>
        </w:p>
      </w:docPartBody>
    </w:docPart>
    <w:docPart>
      <w:docPartPr>
        <w:name w:val="5F39FC46716D4BD9944374848AC59F3D"/>
        <w:category>
          <w:name w:val="General"/>
          <w:gallery w:val="placeholder"/>
        </w:category>
        <w:types>
          <w:type w:val="bbPlcHdr"/>
        </w:types>
        <w:behaviors>
          <w:behavior w:val="content"/>
        </w:behaviors>
        <w:guid w:val="{AE8C8B4E-FA23-4AB6-86D0-00AD3AEAF523}"/>
      </w:docPartPr>
      <w:docPartBody>
        <w:p w:rsidR="007F6FB7" w:rsidP="00B920E1">
          <w:pPr>
            <w:pStyle w:val="5F39FC46716D4BD9944374848AC59F3D"/>
          </w:pPr>
          <w:r w:rsidRPr="00EB581A">
            <w:rPr>
              <w:rStyle w:val="PlaceholderText"/>
            </w:rPr>
            <w:t>Click or tap here to enter text.</w:t>
          </w:r>
        </w:p>
      </w:docPartBody>
    </w:docPart>
    <w:docPart>
      <w:docPartPr>
        <w:name w:val="1549FDB622B94D3E9BB3F046AF301641"/>
        <w:category>
          <w:name w:val="General"/>
          <w:gallery w:val="placeholder"/>
        </w:category>
        <w:types>
          <w:type w:val="bbPlcHdr"/>
        </w:types>
        <w:behaviors>
          <w:behavior w:val="content"/>
        </w:behaviors>
        <w:guid w:val="{F9C5737C-7519-40AD-B6FF-39923EF71ED7}"/>
      </w:docPartPr>
      <w:docPartBody>
        <w:p w:rsidR="007F6FB7" w:rsidP="00B920E1">
          <w:pPr>
            <w:pStyle w:val="1549FDB622B94D3E9BB3F046AF301641"/>
          </w:pPr>
          <w:r>
            <w:rPr>
              <w:rStyle w:val="PlaceholderText"/>
            </w:rPr>
            <w:t>Click or tap here to enter text.</w:t>
          </w:r>
        </w:p>
      </w:docPartBody>
    </w:docPart>
    <w:docPart>
      <w:docPartPr>
        <w:name w:val="69451DF03EB64493974010DDE379FC07"/>
        <w:category>
          <w:name w:val="General"/>
          <w:gallery w:val="placeholder"/>
        </w:category>
        <w:types>
          <w:type w:val="bbPlcHdr"/>
        </w:types>
        <w:behaviors>
          <w:behavior w:val="content"/>
        </w:behaviors>
        <w:guid w:val="{326DD361-0A26-46ED-BC2A-CAC94C1742F0}"/>
      </w:docPartPr>
      <w:docPartBody>
        <w:p w:rsidR="007F6FB7" w:rsidP="00B920E1">
          <w:pPr>
            <w:pStyle w:val="69451DF03EB64493974010DDE379FC07"/>
          </w:pPr>
          <w:r w:rsidRPr="00EB581A">
            <w:rPr>
              <w:rStyle w:val="PlaceholderText"/>
            </w:rPr>
            <w:t>Click or tap here to enter text.</w:t>
          </w:r>
        </w:p>
      </w:docPartBody>
    </w:docPart>
    <w:docPart>
      <w:docPartPr>
        <w:name w:val="DFBCFC45D91A43D48D46438BF79CCF0E"/>
        <w:category>
          <w:name w:val="General"/>
          <w:gallery w:val="placeholder"/>
        </w:category>
        <w:types>
          <w:type w:val="bbPlcHdr"/>
        </w:types>
        <w:behaviors>
          <w:behavior w:val="content"/>
        </w:behaviors>
        <w:guid w:val="{B7220747-5ABC-48AF-A5C9-23C7BA88080C}"/>
      </w:docPartPr>
      <w:docPartBody>
        <w:p w:rsidR="007F6FB7" w:rsidP="00B920E1">
          <w:pPr>
            <w:pStyle w:val="DFBCFC45D91A43D48D46438BF79CCF0E"/>
          </w:pPr>
          <w:r>
            <w:rPr>
              <w:rStyle w:val="PlaceholderText"/>
            </w:rPr>
            <w:t>Click or tap here to enter text.</w:t>
          </w:r>
        </w:p>
      </w:docPartBody>
    </w:docPart>
    <w:docPart>
      <w:docPartPr>
        <w:name w:val="281C75BBD9114C73AE07828A9A30AF71"/>
        <w:category>
          <w:name w:val="General"/>
          <w:gallery w:val="placeholder"/>
        </w:category>
        <w:types>
          <w:type w:val="bbPlcHdr"/>
        </w:types>
        <w:behaviors>
          <w:behavior w:val="content"/>
        </w:behaviors>
        <w:guid w:val="{FB351F51-FB5A-4060-B9C6-8F2D968D26BD}"/>
      </w:docPartPr>
      <w:docPartBody>
        <w:p w:rsidR="007F6FB7" w:rsidP="00B920E1">
          <w:pPr>
            <w:pStyle w:val="281C75BBD9114C73AE07828A9A30AF71"/>
          </w:pPr>
          <w:r w:rsidRPr="00EB581A">
            <w:rPr>
              <w:rStyle w:val="PlaceholderText"/>
            </w:rPr>
            <w:t>Click or tap here to enter text.</w:t>
          </w:r>
        </w:p>
      </w:docPartBody>
    </w:docPart>
    <w:docPart>
      <w:docPartPr>
        <w:name w:val="FA5F2F49862F4ABBA3F30CB6D1CE46C4"/>
        <w:category>
          <w:name w:val="General"/>
          <w:gallery w:val="placeholder"/>
        </w:category>
        <w:types>
          <w:type w:val="bbPlcHdr"/>
        </w:types>
        <w:behaviors>
          <w:behavior w:val="content"/>
        </w:behaviors>
        <w:guid w:val="{9CA252A6-AB90-4E1A-B36A-B5006E539E7A}"/>
      </w:docPartPr>
      <w:docPartBody>
        <w:p w:rsidR="007F6FB7" w:rsidP="00B920E1">
          <w:pPr>
            <w:pStyle w:val="FA5F2F49862F4ABBA3F30CB6D1CE46C4"/>
          </w:pPr>
          <w:r>
            <w:rPr>
              <w:rStyle w:val="PlaceholderText"/>
            </w:rPr>
            <w:t>Click or tap here to enter text.</w:t>
          </w:r>
        </w:p>
      </w:docPartBody>
    </w:docPart>
    <w:docPart>
      <w:docPartPr>
        <w:name w:val="025E8EA9971143219E050276918FA920"/>
        <w:category>
          <w:name w:val="General"/>
          <w:gallery w:val="placeholder"/>
        </w:category>
        <w:types>
          <w:type w:val="bbPlcHdr"/>
        </w:types>
        <w:behaviors>
          <w:behavior w:val="content"/>
        </w:behaviors>
        <w:guid w:val="{F6AFCD8E-878F-4A1A-90DC-11BCC8051FAB}"/>
      </w:docPartPr>
      <w:docPartBody>
        <w:p w:rsidR="007F6FB7" w:rsidP="00B920E1">
          <w:pPr>
            <w:pStyle w:val="025E8EA9971143219E050276918FA920"/>
          </w:pPr>
          <w:r w:rsidRPr="00EB581A">
            <w:rPr>
              <w:rStyle w:val="PlaceholderText"/>
            </w:rPr>
            <w:t>Click or tap here to enter text.</w:t>
          </w:r>
        </w:p>
      </w:docPartBody>
    </w:docPart>
    <w:docPart>
      <w:docPartPr>
        <w:name w:val="2AF2C010CE8941DCA9C28341702F84BB"/>
        <w:category>
          <w:name w:val="General"/>
          <w:gallery w:val="placeholder"/>
        </w:category>
        <w:types>
          <w:type w:val="bbPlcHdr"/>
        </w:types>
        <w:behaviors>
          <w:behavior w:val="content"/>
        </w:behaviors>
        <w:guid w:val="{B316E31F-E329-4837-92DD-9E837E9D4BD6}"/>
      </w:docPartPr>
      <w:docPartBody>
        <w:p w:rsidR="007F6FB7" w:rsidP="00B920E1">
          <w:pPr>
            <w:pStyle w:val="2AF2C010CE8941DCA9C28341702F84BB"/>
          </w:pPr>
          <w:r>
            <w:rPr>
              <w:rStyle w:val="PlaceholderText"/>
            </w:rPr>
            <w:t>Click or tap here to enter text.</w:t>
          </w:r>
        </w:p>
      </w:docPartBody>
    </w:docPart>
    <w:docPart>
      <w:docPartPr>
        <w:name w:val="39405B697DDB4EDCA81C897AE189AE11"/>
        <w:category>
          <w:name w:val="General"/>
          <w:gallery w:val="placeholder"/>
        </w:category>
        <w:types>
          <w:type w:val="bbPlcHdr"/>
        </w:types>
        <w:behaviors>
          <w:behavior w:val="content"/>
        </w:behaviors>
        <w:guid w:val="{88DCE1A1-20F2-4BDC-892D-9C0AD293DC03}"/>
      </w:docPartPr>
      <w:docPartBody>
        <w:p w:rsidR="007F6FB7" w:rsidP="00B920E1">
          <w:pPr>
            <w:pStyle w:val="39405B697DDB4EDCA81C897AE189AE11"/>
          </w:pPr>
          <w:r w:rsidRPr="00EB581A">
            <w:rPr>
              <w:rStyle w:val="PlaceholderText"/>
            </w:rPr>
            <w:t>Click or tap here to enter text.</w:t>
          </w:r>
        </w:p>
      </w:docPartBody>
    </w:docPart>
    <w:docPart>
      <w:docPartPr>
        <w:name w:val="3912B716C2D44792AD559ECA06CC0729"/>
        <w:category>
          <w:name w:val="General"/>
          <w:gallery w:val="placeholder"/>
        </w:category>
        <w:types>
          <w:type w:val="bbPlcHdr"/>
        </w:types>
        <w:behaviors>
          <w:behavior w:val="content"/>
        </w:behaviors>
        <w:guid w:val="{F46E2D17-B883-4D2D-85DD-254DCFE52215}"/>
      </w:docPartPr>
      <w:docPartBody>
        <w:p w:rsidR="007F6FB7" w:rsidP="00B920E1">
          <w:pPr>
            <w:pStyle w:val="3912B716C2D44792AD559ECA06CC0729"/>
          </w:pPr>
          <w:r>
            <w:rPr>
              <w:rStyle w:val="PlaceholderText"/>
            </w:rPr>
            <w:t>Click or tap here to enter text.</w:t>
          </w:r>
        </w:p>
      </w:docPartBody>
    </w:docPart>
    <w:docPart>
      <w:docPartPr>
        <w:name w:val="A75796D6591B43BD803F0CB5EA65DA05"/>
        <w:category>
          <w:name w:val="General"/>
          <w:gallery w:val="placeholder"/>
        </w:category>
        <w:types>
          <w:type w:val="bbPlcHdr"/>
        </w:types>
        <w:behaviors>
          <w:behavior w:val="content"/>
        </w:behaviors>
        <w:guid w:val="{38C43CB5-AA32-4774-9B87-E41D6D599B5C}"/>
      </w:docPartPr>
      <w:docPartBody>
        <w:p w:rsidR="007F6FB7" w:rsidP="00B920E1">
          <w:pPr>
            <w:pStyle w:val="A75796D6591B43BD803F0CB5EA65DA05"/>
          </w:pPr>
          <w:r w:rsidRPr="00EB581A">
            <w:rPr>
              <w:rStyle w:val="PlaceholderText"/>
            </w:rPr>
            <w:t>Click or tap here to enter text.</w:t>
          </w:r>
        </w:p>
      </w:docPartBody>
    </w:docPart>
    <w:docPart>
      <w:docPartPr>
        <w:name w:val="E94338532225460B99281D4EBCE90176"/>
        <w:category>
          <w:name w:val="General"/>
          <w:gallery w:val="placeholder"/>
        </w:category>
        <w:types>
          <w:type w:val="bbPlcHdr"/>
        </w:types>
        <w:behaviors>
          <w:behavior w:val="content"/>
        </w:behaviors>
        <w:guid w:val="{2FC93DFC-8A31-47BA-B81F-EA0E214F4F9F}"/>
      </w:docPartPr>
      <w:docPartBody>
        <w:p w:rsidR="007F6FB7" w:rsidP="00B920E1">
          <w:pPr>
            <w:pStyle w:val="E94338532225460B99281D4EBCE90176"/>
          </w:pPr>
          <w:r w:rsidRPr="00EB581A">
            <w:rPr>
              <w:rStyle w:val="PlaceholderText"/>
            </w:rPr>
            <w:t>Click or tap here to enter text.</w:t>
          </w:r>
        </w:p>
      </w:docPartBody>
    </w:docPart>
    <w:docPart>
      <w:docPartPr>
        <w:name w:val="94A23A17C07A44E281E23934B227B173"/>
        <w:category>
          <w:name w:val="General"/>
          <w:gallery w:val="placeholder"/>
        </w:category>
        <w:types>
          <w:type w:val="bbPlcHdr"/>
        </w:types>
        <w:behaviors>
          <w:behavior w:val="content"/>
        </w:behaviors>
        <w:guid w:val="{7CD3E161-E77E-4AF2-B342-26342CBF5B79}"/>
      </w:docPartPr>
      <w:docPartBody>
        <w:p w:rsidR="007F6FB7" w:rsidP="00B920E1">
          <w:pPr>
            <w:pStyle w:val="94A23A17C07A44E281E23934B227B173"/>
          </w:pPr>
          <w:r>
            <w:rPr>
              <w:rStyle w:val="PlaceholderText"/>
            </w:rPr>
            <w:t>Click or tap here to enter text.</w:t>
          </w:r>
        </w:p>
      </w:docPartBody>
    </w:docPart>
    <w:docPart>
      <w:docPartPr>
        <w:name w:val="6C1E0696C2EE480580C317BF4D6D6B3E"/>
        <w:category>
          <w:name w:val="General"/>
          <w:gallery w:val="placeholder"/>
        </w:category>
        <w:types>
          <w:type w:val="bbPlcHdr"/>
        </w:types>
        <w:behaviors>
          <w:behavior w:val="content"/>
        </w:behaviors>
        <w:guid w:val="{BA69735E-AFBD-4FB7-9D0C-F06A4E05741B}"/>
      </w:docPartPr>
      <w:docPartBody>
        <w:p w:rsidR="007F6FB7" w:rsidP="00B920E1">
          <w:pPr>
            <w:pStyle w:val="6C1E0696C2EE480580C317BF4D6D6B3E"/>
          </w:pPr>
          <w:r>
            <w:rPr>
              <w:rStyle w:val="PlaceholderText"/>
            </w:rPr>
            <w:t>Click or tap here to enter text.</w:t>
          </w:r>
        </w:p>
      </w:docPartBody>
    </w:docPart>
    <w:docPart>
      <w:docPartPr>
        <w:name w:val="A8D75D4F55444D6CB9E741116CFEFAF7"/>
        <w:category>
          <w:name w:val="General"/>
          <w:gallery w:val="placeholder"/>
        </w:category>
        <w:types>
          <w:type w:val="bbPlcHdr"/>
        </w:types>
        <w:behaviors>
          <w:behavior w:val="content"/>
        </w:behaviors>
        <w:guid w:val="{315906BF-1613-4014-9E4F-56CCAD181BC9}"/>
      </w:docPartPr>
      <w:docPartBody>
        <w:p w:rsidR="007F6FB7" w:rsidP="00B920E1">
          <w:pPr>
            <w:pStyle w:val="A8D75D4F55444D6CB9E741116CFEFAF7"/>
          </w:pPr>
          <w:r w:rsidRPr="00EB581A">
            <w:rPr>
              <w:rStyle w:val="PlaceholderText"/>
            </w:rPr>
            <w:t>Click or tap here to enter text.</w:t>
          </w:r>
        </w:p>
      </w:docPartBody>
    </w:docPart>
    <w:docPart>
      <w:docPartPr>
        <w:name w:val="56774D7B8E8940F49645614C7B86DFEF"/>
        <w:category>
          <w:name w:val="General"/>
          <w:gallery w:val="placeholder"/>
        </w:category>
        <w:types>
          <w:type w:val="bbPlcHdr"/>
        </w:types>
        <w:behaviors>
          <w:behavior w:val="content"/>
        </w:behaviors>
        <w:guid w:val="{8A9FBB96-9A48-445C-B577-CD1FBDA8B615}"/>
      </w:docPartPr>
      <w:docPartBody>
        <w:p w:rsidR="007F6FB7" w:rsidP="00B920E1">
          <w:pPr>
            <w:pStyle w:val="56774D7B8E8940F49645614C7B86DFEF"/>
          </w:pPr>
          <w:r>
            <w:rPr>
              <w:rStyle w:val="PlaceholderText"/>
            </w:rPr>
            <w:t>Click or tap here to enter text.</w:t>
          </w:r>
        </w:p>
      </w:docPartBody>
    </w:docPart>
    <w:docPart>
      <w:docPartPr>
        <w:name w:val="0135EF6603904EE3A37726EC6D7554DD"/>
        <w:category>
          <w:name w:val="General"/>
          <w:gallery w:val="placeholder"/>
        </w:category>
        <w:types>
          <w:type w:val="bbPlcHdr"/>
        </w:types>
        <w:behaviors>
          <w:behavior w:val="content"/>
        </w:behaviors>
        <w:guid w:val="{A498D3BA-B522-402C-ACDC-65CB5752EFD7}"/>
      </w:docPartPr>
      <w:docPartBody>
        <w:p w:rsidR="007F6FB7" w:rsidP="00B920E1">
          <w:pPr>
            <w:pStyle w:val="0135EF6603904EE3A37726EC6D7554DD"/>
          </w:pPr>
          <w:r w:rsidRPr="00EB581A">
            <w:rPr>
              <w:rStyle w:val="PlaceholderText"/>
            </w:rPr>
            <w:t>Click or tap here to enter text.</w:t>
          </w:r>
        </w:p>
      </w:docPartBody>
    </w:docPart>
    <w:docPart>
      <w:docPartPr>
        <w:name w:val="E340E212DC734FEB926B6FBFEB535737"/>
        <w:category>
          <w:name w:val="General"/>
          <w:gallery w:val="placeholder"/>
        </w:category>
        <w:types>
          <w:type w:val="bbPlcHdr"/>
        </w:types>
        <w:behaviors>
          <w:behavior w:val="content"/>
        </w:behaviors>
        <w:guid w:val="{0B483804-E036-4807-93D7-FE0E67C3B342}"/>
      </w:docPartPr>
      <w:docPartBody>
        <w:p w:rsidR="007F6FB7" w:rsidP="00B920E1">
          <w:pPr>
            <w:pStyle w:val="E340E212DC734FEB926B6FBFEB535737"/>
          </w:pPr>
          <w:r w:rsidRPr="00EB581A">
            <w:rPr>
              <w:rStyle w:val="PlaceholderText"/>
            </w:rPr>
            <w:t>Click or tap here to enter text.</w:t>
          </w:r>
        </w:p>
      </w:docPartBody>
    </w:docPart>
    <w:docPart>
      <w:docPartPr>
        <w:name w:val="CE76B0D93EC94506B4A589440B7CA325"/>
        <w:category>
          <w:name w:val="General"/>
          <w:gallery w:val="placeholder"/>
        </w:category>
        <w:types>
          <w:type w:val="bbPlcHdr"/>
        </w:types>
        <w:behaviors>
          <w:behavior w:val="content"/>
        </w:behaviors>
        <w:guid w:val="{B7926E36-ECFA-476B-B714-920D7FE44CEB}"/>
      </w:docPartPr>
      <w:docPartBody>
        <w:p w:rsidR="007F6FB7" w:rsidP="00B920E1">
          <w:pPr>
            <w:pStyle w:val="CE76B0D93EC94506B4A589440B7CA325"/>
          </w:pPr>
          <w:r>
            <w:rPr>
              <w:rStyle w:val="PlaceholderText"/>
            </w:rPr>
            <w:t>Click or tap here to enter text.</w:t>
          </w:r>
        </w:p>
      </w:docPartBody>
    </w:docPart>
    <w:docPart>
      <w:docPartPr>
        <w:name w:val="FC76941C528643B1BF575AEA8D0EC521"/>
        <w:category>
          <w:name w:val="General"/>
          <w:gallery w:val="placeholder"/>
        </w:category>
        <w:types>
          <w:type w:val="bbPlcHdr"/>
        </w:types>
        <w:behaviors>
          <w:behavior w:val="content"/>
        </w:behaviors>
        <w:guid w:val="{73E6789A-403C-488B-898A-532D0FAA5A3F}"/>
      </w:docPartPr>
      <w:docPartBody>
        <w:p w:rsidR="007F6FB7" w:rsidP="00B920E1">
          <w:pPr>
            <w:pStyle w:val="FC76941C528643B1BF575AEA8D0EC521"/>
          </w:pPr>
          <w:r w:rsidRPr="00EB581A">
            <w:rPr>
              <w:rStyle w:val="PlaceholderText"/>
            </w:rPr>
            <w:t>Click or tap here to enter text.</w:t>
          </w:r>
        </w:p>
      </w:docPartBody>
    </w:docPart>
    <w:docPart>
      <w:docPartPr>
        <w:name w:val="47A21D25275F4B5C9059FFAC2BB39D9B"/>
        <w:category>
          <w:name w:val="General"/>
          <w:gallery w:val="placeholder"/>
        </w:category>
        <w:types>
          <w:type w:val="bbPlcHdr"/>
        </w:types>
        <w:behaviors>
          <w:behavior w:val="content"/>
        </w:behaviors>
        <w:guid w:val="{EE6FD701-A945-4398-98F6-81DCBD0503D1}"/>
      </w:docPartPr>
      <w:docPartBody>
        <w:p w:rsidR="007F6FB7" w:rsidP="00B920E1">
          <w:pPr>
            <w:pStyle w:val="47A21D25275F4B5C9059FFAC2BB39D9B"/>
          </w:pPr>
          <w:r>
            <w:rPr>
              <w:rStyle w:val="PlaceholderText"/>
            </w:rPr>
            <w:t>Click or tap here to enter text.</w:t>
          </w:r>
        </w:p>
      </w:docPartBody>
    </w:docPart>
    <w:docPart>
      <w:docPartPr>
        <w:name w:val="59B156A3702E425EB4DAA854076726D5"/>
        <w:category>
          <w:name w:val="General"/>
          <w:gallery w:val="placeholder"/>
        </w:category>
        <w:types>
          <w:type w:val="bbPlcHdr"/>
        </w:types>
        <w:behaviors>
          <w:behavior w:val="content"/>
        </w:behaviors>
        <w:guid w:val="{EA19380B-DCD4-4A8E-844A-80B86179B651}"/>
      </w:docPartPr>
      <w:docPartBody>
        <w:p w:rsidR="007F6FB7" w:rsidP="00B920E1">
          <w:pPr>
            <w:pStyle w:val="59B156A3702E425EB4DAA854076726D5"/>
          </w:pPr>
          <w:r w:rsidRPr="00EB581A">
            <w:rPr>
              <w:rStyle w:val="PlaceholderText"/>
            </w:rPr>
            <w:t>Click or tap here to enter text.</w:t>
          </w:r>
        </w:p>
      </w:docPartBody>
    </w:docPart>
    <w:docPart>
      <w:docPartPr>
        <w:name w:val="25742FBB5A55486783F7CBA566FAD8E2"/>
        <w:category>
          <w:name w:val="General"/>
          <w:gallery w:val="placeholder"/>
        </w:category>
        <w:types>
          <w:type w:val="bbPlcHdr"/>
        </w:types>
        <w:behaviors>
          <w:behavior w:val="content"/>
        </w:behaviors>
        <w:guid w:val="{07976E07-0384-4374-98DE-E13C06139943}"/>
      </w:docPartPr>
      <w:docPartBody>
        <w:p w:rsidR="007F6FB7" w:rsidP="00B920E1">
          <w:pPr>
            <w:pStyle w:val="25742FBB5A55486783F7CBA566FAD8E2"/>
          </w:pPr>
          <w:r>
            <w:rPr>
              <w:rStyle w:val="PlaceholderText"/>
            </w:rPr>
            <w:t>Click or tap here to enter text.</w:t>
          </w:r>
        </w:p>
      </w:docPartBody>
    </w:docPart>
    <w:docPart>
      <w:docPartPr>
        <w:name w:val="1A61E0AB8BFF4AEDBD1F36E37097D1B6"/>
        <w:category>
          <w:name w:val="General"/>
          <w:gallery w:val="placeholder"/>
        </w:category>
        <w:types>
          <w:type w:val="bbPlcHdr"/>
        </w:types>
        <w:behaviors>
          <w:behavior w:val="content"/>
        </w:behaviors>
        <w:guid w:val="{01C23680-789A-4BF3-BACB-E7F900064D49}"/>
      </w:docPartPr>
      <w:docPartBody>
        <w:p w:rsidR="007F6FB7" w:rsidP="00B920E1">
          <w:pPr>
            <w:pStyle w:val="1A61E0AB8BFF4AEDBD1F36E37097D1B6"/>
          </w:pPr>
          <w:r w:rsidRPr="00EB581A">
            <w:rPr>
              <w:rStyle w:val="PlaceholderText"/>
            </w:rPr>
            <w:t>Click or tap here to enter text.</w:t>
          </w:r>
        </w:p>
      </w:docPartBody>
    </w:docPart>
    <w:docPart>
      <w:docPartPr>
        <w:name w:val="6F4324E95D2E42B2916A0BF84029F5EB"/>
        <w:category>
          <w:name w:val="General"/>
          <w:gallery w:val="placeholder"/>
        </w:category>
        <w:types>
          <w:type w:val="bbPlcHdr"/>
        </w:types>
        <w:behaviors>
          <w:behavior w:val="content"/>
        </w:behaviors>
        <w:guid w:val="{740724A5-FA03-471E-8C2E-DB6D60FBC213}"/>
      </w:docPartPr>
      <w:docPartBody>
        <w:p w:rsidR="007F6FB7" w:rsidP="00B920E1">
          <w:pPr>
            <w:pStyle w:val="6F4324E95D2E42B2916A0BF84029F5EB"/>
          </w:pPr>
          <w:r w:rsidRPr="00EB581A">
            <w:rPr>
              <w:rStyle w:val="PlaceholderText"/>
            </w:rPr>
            <w:t>Click or tap here to enter text.</w:t>
          </w:r>
        </w:p>
      </w:docPartBody>
    </w:docPart>
    <w:docPart>
      <w:docPartPr>
        <w:name w:val="EE7BF1FB152A48D0BD4B0653E691F7C3"/>
        <w:category>
          <w:name w:val="General"/>
          <w:gallery w:val="placeholder"/>
        </w:category>
        <w:types>
          <w:type w:val="bbPlcHdr"/>
        </w:types>
        <w:behaviors>
          <w:behavior w:val="content"/>
        </w:behaviors>
        <w:guid w:val="{25C30CBA-A81A-495D-9E9B-689E7CC69D9F}"/>
      </w:docPartPr>
      <w:docPartBody>
        <w:p w:rsidR="007F6FB7" w:rsidP="00B920E1">
          <w:pPr>
            <w:pStyle w:val="EE7BF1FB152A48D0BD4B0653E691F7C3"/>
          </w:pPr>
          <w:r>
            <w:rPr>
              <w:rStyle w:val="PlaceholderText"/>
            </w:rPr>
            <w:t>Click or tap here to enter text.</w:t>
          </w:r>
        </w:p>
      </w:docPartBody>
    </w:docPart>
    <w:docPart>
      <w:docPartPr>
        <w:name w:val="EF3A346A1AF84F4AABD04A1E56535709"/>
        <w:category>
          <w:name w:val="General"/>
          <w:gallery w:val="placeholder"/>
        </w:category>
        <w:types>
          <w:type w:val="bbPlcHdr"/>
        </w:types>
        <w:behaviors>
          <w:behavior w:val="content"/>
        </w:behaviors>
        <w:guid w:val="{05A359D3-41A2-4CE8-8A67-B5398609BA04}"/>
      </w:docPartPr>
      <w:docPartBody>
        <w:p w:rsidR="007F6FB7" w:rsidP="00B920E1">
          <w:pPr>
            <w:pStyle w:val="EF3A346A1AF84F4AABD04A1E56535709"/>
          </w:pPr>
          <w:r w:rsidRPr="00EB581A">
            <w:rPr>
              <w:rStyle w:val="PlaceholderText"/>
            </w:rPr>
            <w:t>Click or tap here to enter text.</w:t>
          </w:r>
        </w:p>
      </w:docPartBody>
    </w:docPart>
    <w:docPart>
      <w:docPartPr>
        <w:name w:val="78ACF47EFA1148F48257EA59E38707B1"/>
        <w:category>
          <w:name w:val="General"/>
          <w:gallery w:val="placeholder"/>
        </w:category>
        <w:types>
          <w:type w:val="bbPlcHdr"/>
        </w:types>
        <w:behaviors>
          <w:behavior w:val="content"/>
        </w:behaviors>
        <w:guid w:val="{A0514A8E-2F30-4D97-93AC-7F7D52B6386E}"/>
      </w:docPartPr>
      <w:docPartBody>
        <w:p w:rsidR="007F6FB7" w:rsidP="00B920E1">
          <w:pPr>
            <w:pStyle w:val="78ACF47EFA1148F48257EA59E38707B1"/>
          </w:pPr>
          <w:r w:rsidRPr="00EB581A">
            <w:rPr>
              <w:rStyle w:val="PlaceholderText"/>
            </w:rPr>
            <w:t>Click or tap here to enter text.</w:t>
          </w:r>
        </w:p>
      </w:docPartBody>
    </w:docPart>
    <w:docPart>
      <w:docPartPr>
        <w:name w:val="4673EFDB87D74F5CB806F918E56A0EE6"/>
        <w:category>
          <w:name w:val="General"/>
          <w:gallery w:val="placeholder"/>
        </w:category>
        <w:types>
          <w:type w:val="bbPlcHdr"/>
        </w:types>
        <w:behaviors>
          <w:behavior w:val="content"/>
        </w:behaviors>
        <w:guid w:val="{E2D4F041-CD84-4802-B0B0-FE89802F038D}"/>
      </w:docPartPr>
      <w:docPartBody>
        <w:p w:rsidR="007F6FB7" w:rsidP="00B920E1">
          <w:pPr>
            <w:pStyle w:val="4673EFDB87D74F5CB806F918E56A0EE6"/>
          </w:pPr>
          <w:r>
            <w:rPr>
              <w:rStyle w:val="PlaceholderText"/>
            </w:rPr>
            <w:t>Click or tap here to enter text.</w:t>
          </w:r>
        </w:p>
      </w:docPartBody>
    </w:docPart>
    <w:docPart>
      <w:docPartPr>
        <w:name w:val="8203B20174644F37B849E2A0CEAF4DD3"/>
        <w:category>
          <w:name w:val="General"/>
          <w:gallery w:val="placeholder"/>
        </w:category>
        <w:types>
          <w:type w:val="bbPlcHdr"/>
        </w:types>
        <w:behaviors>
          <w:behavior w:val="content"/>
        </w:behaviors>
        <w:guid w:val="{C8B33D27-5911-4BEE-9D87-CB9DD4A5E522}"/>
      </w:docPartPr>
      <w:docPartBody>
        <w:p w:rsidR="007F6FB7" w:rsidP="00B920E1">
          <w:pPr>
            <w:pStyle w:val="8203B20174644F37B849E2A0CEAF4DD3"/>
          </w:pPr>
          <w:r w:rsidRPr="00EB581A">
            <w:rPr>
              <w:rStyle w:val="PlaceholderText"/>
            </w:rPr>
            <w:t>Click or tap here to enter text.</w:t>
          </w:r>
        </w:p>
      </w:docPartBody>
    </w:docPart>
    <w:docPart>
      <w:docPartPr>
        <w:name w:val="9B13CE5009654B0BAEB105119BF7CA87"/>
        <w:category>
          <w:name w:val="General"/>
          <w:gallery w:val="placeholder"/>
        </w:category>
        <w:types>
          <w:type w:val="bbPlcHdr"/>
        </w:types>
        <w:behaviors>
          <w:behavior w:val="content"/>
        </w:behaviors>
        <w:guid w:val="{62986F19-E756-4B12-860E-D98381F89F92}"/>
      </w:docPartPr>
      <w:docPartBody>
        <w:p w:rsidR="007F6FB7" w:rsidP="00B920E1">
          <w:pPr>
            <w:pStyle w:val="9B13CE5009654B0BAEB105119BF7CA87"/>
          </w:pPr>
          <w:r>
            <w:rPr>
              <w:rStyle w:val="PlaceholderText"/>
            </w:rPr>
            <w:t>Click or tap here to enter text.</w:t>
          </w:r>
        </w:p>
      </w:docPartBody>
    </w:docPart>
    <w:docPart>
      <w:docPartPr>
        <w:name w:val="4857B63832CB4A4A91B2BD9684FA26B1"/>
        <w:category>
          <w:name w:val="General"/>
          <w:gallery w:val="placeholder"/>
        </w:category>
        <w:types>
          <w:type w:val="bbPlcHdr"/>
        </w:types>
        <w:behaviors>
          <w:behavior w:val="content"/>
        </w:behaviors>
        <w:guid w:val="{8611F59F-BA1B-43ED-B383-39DA8403C4E8}"/>
      </w:docPartPr>
      <w:docPartBody>
        <w:p w:rsidR="007F6FB7" w:rsidP="00B920E1">
          <w:pPr>
            <w:pStyle w:val="4857B63832CB4A4A91B2BD9684FA26B1"/>
          </w:pPr>
          <w:r w:rsidRPr="00EB581A">
            <w:rPr>
              <w:rStyle w:val="PlaceholderText"/>
            </w:rPr>
            <w:t>Click or tap here to enter text.</w:t>
          </w:r>
        </w:p>
      </w:docPartBody>
    </w:docPart>
    <w:docPart>
      <w:docPartPr>
        <w:name w:val="5CF31638809245138F0A579825D41E7F"/>
        <w:category>
          <w:name w:val="General"/>
          <w:gallery w:val="placeholder"/>
        </w:category>
        <w:types>
          <w:type w:val="bbPlcHdr"/>
        </w:types>
        <w:behaviors>
          <w:behavior w:val="content"/>
        </w:behaviors>
        <w:guid w:val="{8F80BB92-2A6C-415E-AC0F-0C62EDE28F38}"/>
      </w:docPartPr>
      <w:docPartBody>
        <w:p w:rsidR="007F6FB7" w:rsidP="00B920E1">
          <w:pPr>
            <w:pStyle w:val="5CF31638809245138F0A579825D41E7F"/>
          </w:pPr>
          <w:r>
            <w:rPr>
              <w:rStyle w:val="PlaceholderText"/>
            </w:rPr>
            <w:t>Click or tap here to enter text.</w:t>
          </w:r>
        </w:p>
      </w:docPartBody>
    </w:docPart>
    <w:docPart>
      <w:docPartPr>
        <w:name w:val="F898A4F517A346F883DE970D0393B9AB"/>
        <w:category>
          <w:name w:val="General"/>
          <w:gallery w:val="placeholder"/>
        </w:category>
        <w:types>
          <w:type w:val="bbPlcHdr"/>
        </w:types>
        <w:behaviors>
          <w:behavior w:val="content"/>
        </w:behaviors>
        <w:guid w:val="{85E730F5-0A01-4DB3-B119-EA4F554E9B7A}"/>
      </w:docPartPr>
      <w:docPartBody>
        <w:p w:rsidR="007F6FB7" w:rsidP="00B920E1">
          <w:pPr>
            <w:pStyle w:val="F898A4F517A346F883DE970D0393B9AB"/>
          </w:pPr>
          <w:r w:rsidRPr="00EB581A">
            <w:rPr>
              <w:rStyle w:val="PlaceholderText"/>
            </w:rPr>
            <w:t>Click or tap here to enter text.</w:t>
          </w:r>
        </w:p>
      </w:docPartBody>
    </w:docPart>
    <w:docPart>
      <w:docPartPr>
        <w:name w:val="7B4B52F00C134C3C93284D29B76906BB"/>
        <w:category>
          <w:name w:val="General"/>
          <w:gallery w:val="placeholder"/>
        </w:category>
        <w:types>
          <w:type w:val="bbPlcHdr"/>
        </w:types>
        <w:behaviors>
          <w:behavior w:val="content"/>
        </w:behaviors>
        <w:guid w:val="{07F2277C-BD69-4904-AEEE-FAB51042EEA4}"/>
      </w:docPartPr>
      <w:docPartBody>
        <w:p w:rsidR="007F6FB7" w:rsidP="00B920E1">
          <w:pPr>
            <w:pStyle w:val="7B4B52F00C134C3C93284D29B76906BB"/>
          </w:pPr>
          <w:r>
            <w:rPr>
              <w:rStyle w:val="PlaceholderText"/>
            </w:rPr>
            <w:t>Click or tap here to enter text.</w:t>
          </w:r>
        </w:p>
      </w:docPartBody>
    </w:docPart>
    <w:docPart>
      <w:docPartPr>
        <w:name w:val="F0ECBC992B094CDF949FF4173CC5BA0C"/>
        <w:category>
          <w:name w:val="General"/>
          <w:gallery w:val="placeholder"/>
        </w:category>
        <w:types>
          <w:type w:val="bbPlcHdr"/>
        </w:types>
        <w:behaviors>
          <w:behavior w:val="content"/>
        </w:behaviors>
        <w:guid w:val="{3FADE9E1-4B4C-4BF7-AC87-8523995D3FBD}"/>
      </w:docPartPr>
      <w:docPartBody>
        <w:p w:rsidR="007F6FB7" w:rsidP="00B920E1">
          <w:pPr>
            <w:pStyle w:val="F0ECBC992B094CDF949FF4173CC5BA0C"/>
          </w:pPr>
          <w:r w:rsidRPr="00EB581A">
            <w:rPr>
              <w:rStyle w:val="PlaceholderText"/>
            </w:rPr>
            <w:t>Click or tap here to enter text.</w:t>
          </w:r>
        </w:p>
      </w:docPartBody>
    </w:docPart>
    <w:docPart>
      <w:docPartPr>
        <w:name w:val="561CCB1C55F04F8F8475041E261FD90D"/>
        <w:category>
          <w:name w:val="General"/>
          <w:gallery w:val="placeholder"/>
        </w:category>
        <w:types>
          <w:type w:val="bbPlcHdr"/>
        </w:types>
        <w:behaviors>
          <w:behavior w:val="content"/>
        </w:behaviors>
        <w:guid w:val="{1E056E58-7D73-4736-94CE-6DB7EEC4F8AB}"/>
      </w:docPartPr>
      <w:docPartBody>
        <w:p w:rsidR="007F6FB7" w:rsidP="00B920E1">
          <w:pPr>
            <w:pStyle w:val="561CCB1C55F04F8F8475041E261FD90D"/>
          </w:pPr>
          <w:r w:rsidRPr="00EB581A">
            <w:rPr>
              <w:rStyle w:val="PlaceholderText"/>
            </w:rPr>
            <w:t>Click or tap here to enter text.</w:t>
          </w:r>
        </w:p>
      </w:docPartBody>
    </w:docPart>
    <w:docPart>
      <w:docPartPr>
        <w:name w:val="0307A38EADAB4BB894599534E2D176F1"/>
        <w:category>
          <w:name w:val="General"/>
          <w:gallery w:val="placeholder"/>
        </w:category>
        <w:types>
          <w:type w:val="bbPlcHdr"/>
        </w:types>
        <w:behaviors>
          <w:behavior w:val="content"/>
        </w:behaviors>
        <w:guid w:val="{5DEB5139-E86B-431A-A181-FCBEFCE6BDB1}"/>
      </w:docPartPr>
      <w:docPartBody>
        <w:p w:rsidR="007F6FB7" w:rsidP="00B920E1">
          <w:pPr>
            <w:pStyle w:val="0307A38EADAB4BB894599534E2D176F1"/>
          </w:pPr>
          <w:r>
            <w:rPr>
              <w:rStyle w:val="PlaceholderText"/>
            </w:rPr>
            <w:t>Click or tap here to enter text.</w:t>
          </w:r>
        </w:p>
      </w:docPartBody>
    </w:docPart>
    <w:docPart>
      <w:docPartPr>
        <w:name w:val="7AC0D0F2ABEC4BB3837E262094CFC3AB"/>
        <w:category>
          <w:name w:val="General"/>
          <w:gallery w:val="placeholder"/>
        </w:category>
        <w:types>
          <w:type w:val="bbPlcHdr"/>
        </w:types>
        <w:behaviors>
          <w:behavior w:val="content"/>
        </w:behaviors>
        <w:guid w:val="{81F5F729-6815-43C2-9841-624623FD375F}"/>
      </w:docPartPr>
      <w:docPartBody>
        <w:p w:rsidR="007F6FB7" w:rsidP="00B920E1">
          <w:pPr>
            <w:pStyle w:val="7AC0D0F2ABEC4BB3837E262094CFC3AB"/>
          </w:pPr>
          <w:r w:rsidRPr="00EB581A">
            <w:rPr>
              <w:rStyle w:val="PlaceholderText"/>
            </w:rPr>
            <w:t>Click or tap here to enter text.</w:t>
          </w:r>
        </w:p>
      </w:docPartBody>
    </w:docPart>
    <w:docPart>
      <w:docPartPr>
        <w:name w:val="12179A9DF4F2480298A1E981600A1D98"/>
        <w:category>
          <w:name w:val="General"/>
          <w:gallery w:val="placeholder"/>
        </w:category>
        <w:types>
          <w:type w:val="bbPlcHdr"/>
        </w:types>
        <w:behaviors>
          <w:behavior w:val="content"/>
        </w:behaviors>
        <w:guid w:val="{60146AB7-F591-40C2-80B6-7E9E828877D1}"/>
      </w:docPartPr>
      <w:docPartBody>
        <w:p w:rsidR="007F6FB7" w:rsidP="00B920E1">
          <w:pPr>
            <w:pStyle w:val="12179A9DF4F2480298A1E981600A1D98"/>
          </w:pPr>
          <w:r>
            <w:rPr>
              <w:rStyle w:val="PlaceholderText"/>
            </w:rPr>
            <w:t>Click or tap here to enter text.</w:t>
          </w:r>
        </w:p>
      </w:docPartBody>
    </w:docPart>
    <w:docPart>
      <w:docPartPr>
        <w:name w:val="EEE782750BB84E8FA470732A8680E1AB"/>
        <w:category>
          <w:name w:val="General"/>
          <w:gallery w:val="placeholder"/>
        </w:category>
        <w:types>
          <w:type w:val="bbPlcHdr"/>
        </w:types>
        <w:behaviors>
          <w:behavior w:val="content"/>
        </w:behaviors>
        <w:guid w:val="{871579A8-084B-45CA-B07D-CEC09DE4C463}"/>
      </w:docPartPr>
      <w:docPartBody>
        <w:p w:rsidR="007F6FB7" w:rsidP="00B920E1">
          <w:pPr>
            <w:pStyle w:val="EEE782750BB84E8FA470732A8680E1AB"/>
          </w:pPr>
          <w:r w:rsidRPr="00EB581A">
            <w:rPr>
              <w:rStyle w:val="PlaceholderText"/>
            </w:rPr>
            <w:t>Click or tap here to enter text.</w:t>
          </w:r>
        </w:p>
      </w:docPartBody>
    </w:docPart>
    <w:docPart>
      <w:docPartPr>
        <w:name w:val="F31F4E34E207476BA2036F9B56DC5E0B"/>
        <w:category>
          <w:name w:val="General"/>
          <w:gallery w:val="placeholder"/>
        </w:category>
        <w:types>
          <w:type w:val="bbPlcHdr"/>
        </w:types>
        <w:behaviors>
          <w:behavior w:val="content"/>
        </w:behaviors>
        <w:guid w:val="{51A2DEE7-F33A-4C37-92C7-248E373F957A}"/>
      </w:docPartPr>
      <w:docPartBody>
        <w:p w:rsidR="007F6FB7" w:rsidP="00B920E1">
          <w:pPr>
            <w:pStyle w:val="F31F4E34E207476BA2036F9B56DC5E0B"/>
          </w:pPr>
          <w:r>
            <w:rPr>
              <w:rStyle w:val="PlaceholderText"/>
            </w:rPr>
            <w:t>Click or tap here to enter text.</w:t>
          </w:r>
        </w:p>
      </w:docPartBody>
    </w:docPart>
    <w:docPart>
      <w:docPartPr>
        <w:name w:val="C42CA2D798664F2B9953695A0B5B9140"/>
        <w:category>
          <w:name w:val="General"/>
          <w:gallery w:val="placeholder"/>
        </w:category>
        <w:types>
          <w:type w:val="bbPlcHdr"/>
        </w:types>
        <w:behaviors>
          <w:behavior w:val="content"/>
        </w:behaviors>
        <w:guid w:val="{1A8CDC37-49CE-469D-AE22-49CED3384C7C}"/>
      </w:docPartPr>
      <w:docPartBody>
        <w:p w:rsidR="007F6FB7" w:rsidP="00B920E1">
          <w:pPr>
            <w:pStyle w:val="C42CA2D798664F2B9953695A0B5B9140"/>
          </w:pPr>
          <w:r w:rsidRPr="00EB581A">
            <w:rPr>
              <w:rStyle w:val="PlaceholderText"/>
            </w:rPr>
            <w:t>Click or tap here to enter text.</w:t>
          </w:r>
        </w:p>
      </w:docPartBody>
    </w:docPart>
    <w:docPart>
      <w:docPartPr>
        <w:name w:val="E4099A980A014CCFB17BBD98E8548E24"/>
        <w:category>
          <w:name w:val="General"/>
          <w:gallery w:val="placeholder"/>
        </w:category>
        <w:types>
          <w:type w:val="bbPlcHdr"/>
        </w:types>
        <w:behaviors>
          <w:behavior w:val="content"/>
        </w:behaviors>
        <w:guid w:val="{C2CD7CB1-DEF1-48C5-AF97-03FB2D5D6287}"/>
      </w:docPartPr>
      <w:docPartBody>
        <w:p w:rsidR="007F6FB7" w:rsidP="00B920E1">
          <w:pPr>
            <w:pStyle w:val="E4099A980A014CCFB17BBD98E8548E24"/>
          </w:pPr>
          <w:r>
            <w:rPr>
              <w:rStyle w:val="PlaceholderText"/>
            </w:rPr>
            <w:t>Click or tap here to enter text.</w:t>
          </w:r>
        </w:p>
      </w:docPartBody>
    </w:docPart>
    <w:docPart>
      <w:docPartPr>
        <w:name w:val="F0496EB4C53045B5B6ED1A7B698A9DC7"/>
        <w:category>
          <w:name w:val="General"/>
          <w:gallery w:val="placeholder"/>
        </w:category>
        <w:types>
          <w:type w:val="bbPlcHdr"/>
        </w:types>
        <w:behaviors>
          <w:behavior w:val="content"/>
        </w:behaviors>
        <w:guid w:val="{DD068991-53A0-437B-96AA-7249DF63685B}"/>
      </w:docPartPr>
      <w:docPartBody>
        <w:p w:rsidR="007F6FB7" w:rsidP="00B920E1">
          <w:pPr>
            <w:pStyle w:val="F0496EB4C53045B5B6ED1A7B698A9DC7"/>
          </w:pPr>
          <w:r w:rsidRPr="00EB581A">
            <w:rPr>
              <w:rStyle w:val="PlaceholderText"/>
            </w:rPr>
            <w:t>Click or tap here to enter text.</w:t>
          </w:r>
        </w:p>
      </w:docPartBody>
    </w:docPart>
    <w:docPart>
      <w:docPartPr>
        <w:name w:val="75C4596956AE4383B5DFCEDAE75A15DA"/>
        <w:category>
          <w:name w:val="General"/>
          <w:gallery w:val="placeholder"/>
        </w:category>
        <w:types>
          <w:type w:val="bbPlcHdr"/>
        </w:types>
        <w:behaviors>
          <w:behavior w:val="content"/>
        </w:behaviors>
        <w:guid w:val="{4D2EF8B5-AFC2-44CA-B65C-6F50DC2A84BA}"/>
      </w:docPartPr>
      <w:docPartBody>
        <w:p w:rsidR="007F6FB7" w:rsidP="00B920E1">
          <w:pPr>
            <w:pStyle w:val="75C4596956AE4383B5DFCEDAE75A15DA"/>
          </w:pPr>
          <w:r>
            <w:rPr>
              <w:rStyle w:val="PlaceholderText"/>
            </w:rPr>
            <w:t>Click or tap here to enter text.</w:t>
          </w:r>
        </w:p>
      </w:docPartBody>
    </w:docPart>
    <w:docPart>
      <w:docPartPr>
        <w:name w:val="6D0FE6B4019C428C80CDBF1C7FB5F3BE"/>
        <w:category>
          <w:name w:val="General"/>
          <w:gallery w:val="placeholder"/>
        </w:category>
        <w:types>
          <w:type w:val="bbPlcHdr"/>
        </w:types>
        <w:behaviors>
          <w:behavior w:val="content"/>
        </w:behaviors>
        <w:guid w:val="{CBE1F871-8E3B-4507-9E46-8BBEFBE1EBAE}"/>
      </w:docPartPr>
      <w:docPartBody>
        <w:p w:rsidR="007F6FB7" w:rsidP="00B920E1">
          <w:pPr>
            <w:pStyle w:val="6D0FE6B4019C428C80CDBF1C7FB5F3BE"/>
          </w:pPr>
          <w:r>
            <w:rPr>
              <w:rStyle w:val="PlaceholderText"/>
            </w:rPr>
            <w:t>Click or tap here to enter text.</w:t>
          </w:r>
        </w:p>
      </w:docPartBody>
    </w:docPart>
    <w:docPart>
      <w:docPartPr>
        <w:name w:val="2F7E6DDC8C1042ABA635987AD9B962A8"/>
        <w:category>
          <w:name w:val="General"/>
          <w:gallery w:val="placeholder"/>
        </w:category>
        <w:types>
          <w:type w:val="bbPlcHdr"/>
        </w:types>
        <w:behaviors>
          <w:behavior w:val="content"/>
        </w:behaviors>
        <w:guid w:val="{BBB5D4D8-299D-4476-8676-B62F0B1BEE79}"/>
      </w:docPartPr>
      <w:docPartBody>
        <w:p w:rsidR="007F6FB7" w:rsidP="00B920E1">
          <w:pPr>
            <w:pStyle w:val="2F7E6DDC8C1042ABA635987AD9B962A8"/>
          </w:pPr>
          <w:r>
            <w:rPr>
              <w:rStyle w:val="PlaceholderText"/>
            </w:rPr>
            <w:t>Click or tap here to enter text.</w:t>
          </w:r>
        </w:p>
      </w:docPartBody>
    </w:docPart>
    <w:docPart>
      <w:docPartPr>
        <w:name w:val="09409EACF23E40D6855C388820F1F808"/>
        <w:category>
          <w:name w:val="General"/>
          <w:gallery w:val="placeholder"/>
        </w:category>
        <w:types>
          <w:type w:val="bbPlcHdr"/>
        </w:types>
        <w:behaviors>
          <w:behavior w:val="content"/>
        </w:behaviors>
        <w:guid w:val="{D8850A29-EE7B-43C1-93E5-130B22C79AA9}"/>
      </w:docPartPr>
      <w:docPartBody>
        <w:p w:rsidR="007F6FB7" w:rsidP="00B920E1">
          <w:pPr>
            <w:pStyle w:val="09409EACF23E40D6855C388820F1F808"/>
          </w:pPr>
          <w:r w:rsidRPr="00EB581A">
            <w:rPr>
              <w:rStyle w:val="PlaceholderText"/>
            </w:rPr>
            <w:t>Click or tap here to enter text.</w:t>
          </w:r>
        </w:p>
      </w:docPartBody>
    </w:docPart>
    <w:docPart>
      <w:docPartPr>
        <w:name w:val="163926EC3D294E108DFFE17075735A4F"/>
        <w:category>
          <w:name w:val="General"/>
          <w:gallery w:val="placeholder"/>
        </w:category>
        <w:types>
          <w:type w:val="bbPlcHdr"/>
        </w:types>
        <w:behaviors>
          <w:behavior w:val="content"/>
        </w:behaviors>
        <w:guid w:val="{7D07CC3C-FEAC-4C17-A7A9-3A4E96CD6EA6}"/>
      </w:docPartPr>
      <w:docPartBody>
        <w:p w:rsidR="007F6FB7" w:rsidP="00B920E1">
          <w:pPr>
            <w:pStyle w:val="163926EC3D294E108DFFE17075735A4F"/>
          </w:pPr>
          <w:r>
            <w:rPr>
              <w:rStyle w:val="PlaceholderText"/>
            </w:rPr>
            <w:t>Click or tap here to enter text.</w:t>
          </w:r>
        </w:p>
      </w:docPartBody>
    </w:docPart>
    <w:docPart>
      <w:docPartPr>
        <w:name w:val="441719AF0BEF4A229BD6E9FB1D66F700"/>
        <w:category>
          <w:name w:val="General"/>
          <w:gallery w:val="placeholder"/>
        </w:category>
        <w:types>
          <w:type w:val="bbPlcHdr"/>
        </w:types>
        <w:behaviors>
          <w:behavior w:val="content"/>
        </w:behaviors>
        <w:guid w:val="{6ED093E0-AD0B-4A84-8219-30E3B2869FF5}"/>
      </w:docPartPr>
      <w:docPartBody>
        <w:p w:rsidR="007F6FB7" w:rsidP="00B920E1">
          <w:pPr>
            <w:pStyle w:val="441719AF0BEF4A229BD6E9FB1D66F700"/>
          </w:pPr>
          <w:r w:rsidRPr="00EB581A">
            <w:rPr>
              <w:rStyle w:val="PlaceholderText"/>
            </w:rPr>
            <w:t>Click or tap here to enter text.</w:t>
          </w:r>
        </w:p>
      </w:docPartBody>
    </w:docPart>
    <w:docPart>
      <w:docPartPr>
        <w:name w:val="AF1B91A65FF249D1BDCCA9FAEA68BBB2"/>
        <w:category>
          <w:name w:val="General"/>
          <w:gallery w:val="placeholder"/>
        </w:category>
        <w:types>
          <w:type w:val="bbPlcHdr"/>
        </w:types>
        <w:behaviors>
          <w:behavior w:val="content"/>
        </w:behaviors>
        <w:guid w:val="{5FEAC9DD-28E6-44DD-897D-2850427DA436}"/>
      </w:docPartPr>
      <w:docPartBody>
        <w:p w:rsidR="007F6FB7" w:rsidP="00B920E1">
          <w:pPr>
            <w:pStyle w:val="AF1B91A65FF249D1BDCCA9FAEA68BBB2"/>
          </w:pPr>
          <w:r>
            <w:rPr>
              <w:rStyle w:val="PlaceholderText"/>
            </w:rPr>
            <w:t>Click or tap here to enter text.</w:t>
          </w:r>
        </w:p>
      </w:docPartBody>
    </w:docPart>
    <w:docPart>
      <w:docPartPr>
        <w:name w:val="9C5BE28178E146F392D6068D71170104"/>
        <w:category>
          <w:name w:val="General"/>
          <w:gallery w:val="placeholder"/>
        </w:category>
        <w:types>
          <w:type w:val="bbPlcHdr"/>
        </w:types>
        <w:behaviors>
          <w:behavior w:val="content"/>
        </w:behaviors>
        <w:guid w:val="{B8FDA2D3-B22A-4EDA-AA75-0032D11EA7DB}"/>
      </w:docPartPr>
      <w:docPartBody>
        <w:p w:rsidR="007F6FB7" w:rsidP="00B920E1">
          <w:pPr>
            <w:pStyle w:val="9C5BE28178E146F392D6068D71170104"/>
          </w:pPr>
          <w:r w:rsidRPr="00EB581A">
            <w:rPr>
              <w:rStyle w:val="PlaceholderText"/>
            </w:rPr>
            <w:t>Click or tap here to enter text.</w:t>
          </w:r>
        </w:p>
      </w:docPartBody>
    </w:docPart>
    <w:docPart>
      <w:docPartPr>
        <w:name w:val="C433620A9F084BB6B5E21FB4BC3DBAB9"/>
        <w:category>
          <w:name w:val="General"/>
          <w:gallery w:val="placeholder"/>
        </w:category>
        <w:types>
          <w:type w:val="bbPlcHdr"/>
        </w:types>
        <w:behaviors>
          <w:behavior w:val="content"/>
        </w:behaviors>
        <w:guid w:val="{3C38893C-29C1-4904-8B94-7BB3D5FC670D}"/>
      </w:docPartPr>
      <w:docPartBody>
        <w:p w:rsidR="007F6FB7" w:rsidP="00B920E1">
          <w:pPr>
            <w:pStyle w:val="C433620A9F084BB6B5E21FB4BC3DBAB9"/>
          </w:pPr>
          <w:r>
            <w:rPr>
              <w:rStyle w:val="PlaceholderText"/>
            </w:rPr>
            <w:t>Click or tap here to enter text.</w:t>
          </w:r>
        </w:p>
      </w:docPartBody>
    </w:docPart>
    <w:docPart>
      <w:docPartPr>
        <w:name w:val="6D80715ED5B64CAB8DBD24BFED95E14B"/>
        <w:category>
          <w:name w:val="General"/>
          <w:gallery w:val="placeholder"/>
        </w:category>
        <w:types>
          <w:type w:val="bbPlcHdr"/>
        </w:types>
        <w:behaviors>
          <w:behavior w:val="content"/>
        </w:behaviors>
        <w:guid w:val="{347EC2AD-502A-48FE-BBFD-73355D926E58}"/>
      </w:docPartPr>
      <w:docPartBody>
        <w:p w:rsidR="007F6FB7" w:rsidP="00B920E1">
          <w:pPr>
            <w:pStyle w:val="6D80715ED5B64CAB8DBD24BFED95E14B"/>
          </w:pPr>
          <w:r w:rsidRPr="00EB581A">
            <w:rPr>
              <w:rStyle w:val="PlaceholderText"/>
            </w:rPr>
            <w:t>Click or tap here to enter text.</w:t>
          </w:r>
        </w:p>
      </w:docPartBody>
    </w:docPart>
    <w:docPart>
      <w:docPartPr>
        <w:name w:val="9D447836BD1C456A81F8A554155596FD"/>
        <w:category>
          <w:name w:val="General"/>
          <w:gallery w:val="placeholder"/>
        </w:category>
        <w:types>
          <w:type w:val="bbPlcHdr"/>
        </w:types>
        <w:behaviors>
          <w:behavior w:val="content"/>
        </w:behaviors>
        <w:guid w:val="{C3D05546-1EC9-4D02-A0DA-A950FFD7682E}"/>
      </w:docPartPr>
      <w:docPartBody>
        <w:p w:rsidR="007F6FB7" w:rsidP="00B920E1">
          <w:pPr>
            <w:pStyle w:val="9D447836BD1C456A81F8A554155596FD"/>
          </w:pPr>
          <w:r>
            <w:rPr>
              <w:rStyle w:val="PlaceholderText"/>
            </w:rPr>
            <w:t>Click or tap here to enter text.</w:t>
          </w:r>
        </w:p>
      </w:docPartBody>
    </w:docPart>
    <w:docPart>
      <w:docPartPr>
        <w:name w:val="B886DA6DD50143D2B1E9BDD00CC648BB"/>
        <w:category>
          <w:name w:val="General"/>
          <w:gallery w:val="placeholder"/>
        </w:category>
        <w:types>
          <w:type w:val="bbPlcHdr"/>
        </w:types>
        <w:behaviors>
          <w:behavior w:val="content"/>
        </w:behaviors>
        <w:guid w:val="{4AC94640-852D-4917-BF3C-C83CC873BBB5}"/>
      </w:docPartPr>
      <w:docPartBody>
        <w:p w:rsidR="007F6FB7" w:rsidP="00B920E1">
          <w:pPr>
            <w:pStyle w:val="B886DA6DD50143D2B1E9BDD00CC648BB"/>
          </w:pPr>
          <w:r w:rsidRPr="00EB581A">
            <w:rPr>
              <w:rStyle w:val="PlaceholderText"/>
            </w:rPr>
            <w:t>Click or tap here to enter text.</w:t>
          </w:r>
        </w:p>
      </w:docPartBody>
    </w:docPart>
    <w:docPart>
      <w:docPartPr>
        <w:name w:val="A3D684CF7ED5422693F4F3018ADBB5F5"/>
        <w:category>
          <w:name w:val="General"/>
          <w:gallery w:val="placeholder"/>
        </w:category>
        <w:types>
          <w:type w:val="bbPlcHdr"/>
        </w:types>
        <w:behaviors>
          <w:behavior w:val="content"/>
        </w:behaviors>
        <w:guid w:val="{7624E529-914F-4F13-9FD0-5C79FDEE3E20}"/>
      </w:docPartPr>
      <w:docPartBody>
        <w:p w:rsidR="007F6FB7" w:rsidP="00B920E1">
          <w:pPr>
            <w:pStyle w:val="A3D684CF7ED5422693F4F3018ADBB5F5"/>
          </w:pPr>
          <w:r>
            <w:rPr>
              <w:rStyle w:val="PlaceholderText"/>
            </w:rPr>
            <w:t>Click or tap here to enter text.</w:t>
          </w:r>
        </w:p>
      </w:docPartBody>
    </w:docPart>
    <w:docPart>
      <w:docPartPr>
        <w:name w:val="B94C3C4695E1405DAA6800FF3B4B8D56"/>
        <w:category>
          <w:name w:val="General"/>
          <w:gallery w:val="placeholder"/>
        </w:category>
        <w:types>
          <w:type w:val="bbPlcHdr"/>
        </w:types>
        <w:behaviors>
          <w:behavior w:val="content"/>
        </w:behaviors>
        <w:guid w:val="{6FAAC550-A486-4D3A-86BA-487638011917}"/>
      </w:docPartPr>
      <w:docPartBody>
        <w:p w:rsidR="007F6FB7" w:rsidP="00B920E1">
          <w:pPr>
            <w:pStyle w:val="B94C3C4695E1405DAA6800FF3B4B8D56"/>
          </w:pPr>
          <w:r w:rsidRPr="00EB581A">
            <w:rPr>
              <w:rStyle w:val="PlaceholderText"/>
            </w:rPr>
            <w:t>Click or tap here to enter text.</w:t>
          </w:r>
        </w:p>
      </w:docPartBody>
    </w:docPart>
    <w:docPart>
      <w:docPartPr>
        <w:name w:val="3FFF2978C3454E0C8D4C26887355A95E"/>
        <w:category>
          <w:name w:val="General"/>
          <w:gallery w:val="placeholder"/>
        </w:category>
        <w:types>
          <w:type w:val="bbPlcHdr"/>
        </w:types>
        <w:behaviors>
          <w:behavior w:val="content"/>
        </w:behaviors>
        <w:guid w:val="{E5197715-8DF4-4913-88F8-3C62ECCF4A78}"/>
      </w:docPartPr>
      <w:docPartBody>
        <w:p w:rsidR="007F6FB7" w:rsidP="00B920E1">
          <w:pPr>
            <w:pStyle w:val="3FFF2978C3454E0C8D4C26887355A95E"/>
          </w:pPr>
          <w:r>
            <w:rPr>
              <w:rStyle w:val="PlaceholderText"/>
            </w:rPr>
            <w:t>Click or tap here to enter text.</w:t>
          </w:r>
        </w:p>
      </w:docPartBody>
    </w:docPart>
    <w:docPart>
      <w:docPartPr>
        <w:name w:val="6BC24D636D274C11A3567FE8687B7153"/>
        <w:category>
          <w:name w:val="General"/>
          <w:gallery w:val="placeholder"/>
        </w:category>
        <w:types>
          <w:type w:val="bbPlcHdr"/>
        </w:types>
        <w:behaviors>
          <w:behavior w:val="content"/>
        </w:behaviors>
        <w:guid w:val="{0E246AB2-7F74-48D2-B8F7-2604549260AA}"/>
      </w:docPartPr>
      <w:docPartBody>
        <w:p w:rsidR="007F6FB7" w:rsidP="00B920E1">
          <w:pPr>
            <w:pStyle w:val="6BC24D636D274C11A3567FE8687B7153"/>
          </w:pPr>
          <w:r w:rsidRPr="00EB581A">
            <w:rPr>
              <w:rStyle w:val="PlaceholderText"/>
            </w:rPr>
            <w:t>Click or tap here to enter text.</w:t>
          </w:r>
        </w:p>
      </w:docPartBody>
    </w:docPart>
    <w:docPart>
      <w:docPartPr>
        <w:name w:val="5101FCEA334E4FD6A0036C57B7B51048"/>
        <w:category>
          <w:name w:val="General"/>
          <w:gallery w:val="placeholder"/>
        </w:category>
        <w:types>
          <w:type w:val="bbPlcHdr"/>
        </w:types>
        <w:behaviors>
          <w:behavior w:val="content"/>
        </w:behaviors>
        <w:guid w:val="{4B0D6E0D-7813-4174-8073-92FFB9C1C199}"/>
      </w:docPartPr>
      <w:docPartBody>
        <w:p w:rsidR="007F6FB7" w:rsidP="00B920E1">
          <w:pPr>
            <w:pStyle w:val="5101FCEA334E4FD6A0036C57B7B51048"/>
          </w:pPr>
          <w:r w:rsidRPr="00EB581A">
            <w:rPr>
              <w:rStyle w:val="PlaceholderText"/>
            </w:rPr>
            <w:t>Click or tap here to enter text.</w:t>
          </w:r>
        </w:p>
      </w:docPartBody>
    </w:docPart>
    <w:docPart>
      <w:docPartPr>
        <w:name w:val="84E4729325214A34BC415223EAD0B2D6"/>
        <w:category>
          <w:name w:val="General"/>
          <w:gallery w:val="placeholder"/>
        </w:category>
        <w:types>
          <w:type w:val="bbPlcHdr"/>
        </w:types>
        <w:behaviors>
          <w:behavior w:val="content"/>
        </w:behaviors>
        <w:guid w:val="{414ABE13-5B68-4E13-B571-B5DA9AE36CD1}"/>
      </w:docPartPr>
      <w:docPartBody>
        <w:p w:rsidR="007F6FB7" w:rsidP="00B920E1">
          <w:pPr>
            <w:pStyle w:val="84E4729325214A34BC415223EAD0B2D6"/>
          </w:pPr>
          <w:r w:rsidRPr="00EB581A">
            <w:rPr>
              <w:rStyle w:val="PlaceholderText"/>
            </w:rPr>
            <w:t>Click or tap here to enter text.</w:t>
          </w:r>
        </w:p>
      </w:docPartBody>
    </w:docPart>
    <w:docPart>
      <w:docPartPr>
        <w:name w:val="B3200B70C60045239D226B28B3AAA6BE"/>
        <w:category>
          <w:name w:val="General"/>
          <w:gallery w:val="placeholder"/>
        </w:category>
        <w:types>
          <w:type w:val="bbPlcHdr"/>
        </w:types>
        <w:behaviors>
          <w:behavior w:val="content"/>
        </w:behaviors>
        <w:guid w:val="{EAC06949-1510-4EDB-BF2E-B5B7A5F238F4}"/>
      </w:docPartPr>
      <w:docPartBody>
        <w:p w:rsidR="007F6FB7" w:rsidP="00B920E1">
          <w:pPr>
            <w:pStyle w:val="B3200B70C60045239D226B28B3AAA6BE"/>
          </w:pPr>
          <w:r w:rsidRPr="00EB581A">
            <w:rPr>
              <w:rStyle w:val="PlaceholderText"/>
            </w:rPr>
            <w:t>Click or tap here to enter text.</w:t>
          </w:r>
        </w:p>
      </w:docPartBody>
    </w:docPart>
    <w:docPart>
      <w:docPartPr>
        <w:name w:val="D0CF3060B1A84F0085E312934CD25B21"/>
        <w:category>
          <w:name w:val="General"/>
          <w:gallery w:val="placeholder"/>
        </w:category>
        <w:types>
          <w:type w:val="bbPlcHdr"/>
        </w:types>
        <w:behaviors>
          <w:behavior w:val="content"/>
        </w:behaviors>
        <w:guid w:val="{145880C9-F9EA-46E2-82E8-F63C2B955B95}"/>
      </w:docPartPr>
      <w:docPartBody>
        <w:p w:rsidR="007F6FB7" w:rsidP="00B920E1">
          <w:pPr>
            <w:pStyle w:val="D0CF3060B1A84F0085E312934CD25B21"/>
          </w:pPr>
          <w:r w:rsidRPr="00EB581A">
            <w:rPr>
              <w:rStyle w:val="PlaceholderText"/>
            </w:rPr>
            <w:t>Click or tap here to enter text.</w:t>
          </w:r>
        </w:p>
      </w:docPartBody>
    </w:docPart>
    <w:docPart>
      <w:docPartPr>
        <w:name w:val="EE512EDD466B4D6D9E7AA4AE740DF4B3"/>
        <w:category>
          <w:name w:val="General"/>
          <w:gallery w:val="placeholder"/>
        </w:category>
        <w:types>
          <w:type w:val="bbPlcHdr"/>
        </w:types>
        <w:behaviors>
          <w:behavior w:val="content"/>
        </w:behaviors>
        <w:guid w:val="{24A8E7C2-5BDA-40C3-8954-7482281A5FFF}"/>
      </w:docPartPr>
      <w:docPartBody>
        <w:p w:rsidR="007F6FB7" w:rsidP="00B920E1">
          <w:pPr>
            <w:pStyle w:val="EE512EDD466B4D6D9E7AA4AE740DF4B3"/>
          </w:pPr>
          <w:r w:rsidRPr="00EB581A">
            <w:rPr>
              <w:rStyle w:val="PlaceholderText"/>
            </w:rPr>
            <w:t>Click or tap here to enter text.</w:t>
          </w:r>
        </w:p>
      </w:docPartBody>
    </w:docPart>
    <w:docPart>
      <w:docPartPr>
        <w:name w:val="950FD6D30E9A4B59AA9767245ECEA380"/>
        <w:category>
          <w:name w:val="General"/>
          <w:gallery w:val="placeholder"/>
        </w:category>
        <w:types>
          <w:type w:val="bbPlcHdr"/>
        </w:types>
        <w:behaviors>
          <w:behavior w:val="content"/>
        </w:behaviors>
        <w:guid w:val="{59748C4A-6A25-4124-BFB4-8111CE202A9A}"/>
      </w:docPartPr>
      <w:docPartBody>
        <w:p w:rsidR="007F6FB7" w:rsidP="00B920E1">
          <w:pPr>
            <w:pStyle w:val="950FD6D30E9A4B59AA9767245ECEA380"/>
          </w:pPr>
          <w:r w:rsidRPr="00EB581A">
            <w:rPr>
              <w:rStyle w:val="PlaceholderText"/>
            </w:rPr>
            <w:t>Click or tap here to enter text.</w:t>
          </w:r>
        </w:p>
      </w:docPartBody>
    </w:docPart>
    <w:docPart>
      <w:docPartPr>
        <w:name w:val="C9A89EE142C346238ABDCD68394F28F7"/>
        <w:category>
          <w:name w:val="General"/>
          <w:gallery w:val="placeholder"/>
        </w:category>
        <w:types>
          <w:type w:val="bbPlcHdr"/>
        </w:types>
        <w:behaviors>
          <w:behavior w:val="content"/>
        </w:behaviors>
        <w:guid w:val="{8F2C20A1-12A3-46E1-A60B-D0F351AC78FD}"/>
      </w:docPartPr>
      <w:docPartBody>
        <w:p w:rsidR="007F6FB7" w:rsidP="00B920E1">
          <w:pPr>
            <w:pStyle w:val="C9A89EE142C346238ABDCD68394F28F7"/>
          </w:pPr>
          <w:r w:rsidRPr="00EB581A">
            <w:rPr>
              <w:rStyle w:val="PlaceholderText"/>
            </w:rPr>
            <w:t>Click or tap here to enter text.</w:t>
          </w:r>
        </w:p>
      </w:docPartBody>
    </w:docPart>
    <w:docPart>
      <w:docPartPr>
        <w:name w:val="7E14AB079C944248965325C5E1AE1C29"/>
        <w:category>
          <w:name w:val="General"/>
          <w:gallery w:val="placeholder"/>
        </w:category>
        <w:types>
          <w:type w:val="bbPlcHdr"/>
        </w:types>
        <w:behaviors>
          <w:behavior w:val="content"/>
        </w:behaviors>
        <w:guid w:val="{F78D2C41-3770-42CB-B31F-7D70ACC43C32}"/>
      </w:docPartPr>
      <w:docPartBody>
        <w:p w:rsidR="007F6FB7" w:rsidP="00B920E1">
          <w:pPr>
            <w:pStyle w:val="7E14AB079C944248965325C5E1AE1C29"/>
          </w:pPr>
          <w:r w:rsidRPr="00EB581A">
            <w:rPr>
              <w:rStyle w:val="PlaceholderText"/>
            </w:rPr>
            <w:t>Click or tap here to enter text.</w:t>
          </w:r>
        </w:p>
      </w:docPartBody>
    </w:docPart>
    <w:docPart>
      <w:docPartPr>
        <w:name w:val="0F264FD007814B0BB5DB92AB592A72D9"/>
        <w:category>
          <w:name w:val="General"/>
          <w:gallery w:val="placeholder"/>
        </w:category>
        <w:types>
          <w:type w:val="bbPlcHdr"/>
        </w:types>
        <w:behaviors>
          <w:behavior w:val="content"/>
        </w:behaviors>
        <w:guid w:val="{0F5B813A-17CA-4338-A11B-ED95A00581E9}"/>
      </w:docPartPr>
      <w:docPartBody>
        <w:p w:rsidR="007F6FB7" w:rsidP="00B920E1">
          <w:pPr>
            <w:pStyle w:val="0F264FD007814B0BB5DB92AB592A72D9"/>
          </w:pPr>
          <w:r>
            <w:rPr>
              <w:rStyle w:val="PlaceholderText"/>
            </w:rPr>
            <w:t>Click or tap here to enter text.</w:t>
          </w:r>
        </w:p>
      </w:docPartBody>
    </w:docPart>
    <w:docPart>
      <w:docPartPr>
        <w:name w:val="843E619B69274349A53E023FFACF747B"/>
        <w:category>
          <w:name w:val="General"/>
          <w:gallery w:val="placeholder"/>
        </w:category>
        <w:types>
          <w:type w:val="bbPlcHdr"/>
        </w:types>
        <w:behaviors>
          <w:behavior w:val="content"/>
        </w:behaviors>
        <w:guid w:val="{C38DB3B2-1A5D-488B-A433-1D40E60114BC}"/>
      </w:docPartPr>
      <w:docPartBody>
        <w:p w:rsidR="007F6FB7" w:rsidP="00B920E1">
          <w:pPr>
            <w:pStyle w:val="843E619B69274349A53E023FFACF747B"/>
          </w:pPr>
          <w:r w:rsidRPr="00EB581A">
            <w:rPr>
              <w:rStyle w:val="PlaceholderText"/>
            </w:rPr>
            <w:t>Click or tap here to enter text.</w:t>
          </w:r>
        </w:p>
      </w:docPartBody>
    </w:docPart>
    <w:docPart>
      <w:docPartPr>
        <w:name w:val="3BFD9C9E360849539991A74C8B455888"/>
        <w:category>
          <w:name w:val="General"/>
          <w:gallery w:val="placeholder"/>
        </w:category>
        <w:types>
          <w:type w:val="bbPlcHdr"/>
        </w:types>
        <w:behaviors>
          <w:behavior w:val="content"/>
        </w:behaviors>
        <w:guid w:val="{B47040D7-0396-468E-9D05-199A2AC536C2}"/>
      </w:docPartPr>
      <w:docPartBody>
        <w:p w:rsidR="007F6FB7" w:rsidP="00B920E1">
          <w:pPr>
            <w:pStyle w:val="3BFD9C9E360849539991A74C8B455888"/>
          </w:pPr>
          <w:r>
            <w:rPr>
              <w:rStyle w:val="PlaceholderText"/>
            </w:rPr>
            <w:t>Click or tap here to enter text.</w:t>
          </w:r>
        </w:p>
      </w:docPartBody>
    </w:docPart>
    <w:docPart>
      <w:docPartPr>
        <w:name w:val="7F87A257E7E847728342FD3EECF1D60D"/>
        <w:category>
          <w:name w:val="General"/>
          <w:gallery w:val="placeholder"/>
        </w:category>
        <w:types>
          <w:type w:val="bbPlcHdr"/>
        </w:types>
        <w:behaviors>
          <w:behavior w:val="content"/>
        </w:behaviors>
        <w:guid w:val="{679DBF16-8D13-4717-BA4C-98E54D90D389}"/>
      </w:docPartPr>
      <w:docPartBody>
        <w:p w:rsidR="007F6FB7" w:rsidP="00B920E1">
          <w:pPr>
            <w:pStyle w:val="7F87A257E7E847728342FD3EECF1D60D"/>
          </w:pPr>
          <w:r w:rsidRPr="00EB581A">
            <w:rPr>
              <w:rStyle w:val="PlaceholderText"/>
            </w:rPr>
            <w:t>Click or tap here to enter text.</w:t>
          </w:r>
        </w:p>
      </w:docPartBody>
    </w:docPart>
    <w:docPart>
      <w:docPartPr>
        <w:name w:val="F7195AB3197B433AB59687AE322AEB2E"/>
        <w:category>
          <w:name w:val="General"/>
          <w:gallery w:val="placeholder"/>
        </w:category>
        <w:types>
          <w:type w:val="bbPlcHdr"/>
        </w:types>
        <w:behaviors>
          <w:behavior w:val="content"/>
        </w:behaviors>
        <w:guid w:val="{E471B596-03B0-4964-B734-89771AACDAB3}"/>
      </w:docPartPr>
      <w:docPartBody>
        <w:p w:rsidR="007F6FB7" w:rsidP="00B920E1">
          <w:pPr>
            <w:pStyle w:val="F7195AB3197B433AB59687AE322AEB2E"/>
          </w:pPr>
          <w:r w:rsidRPr="00EB581A">
            <w:rPr>
              <w:rStyle w:val="PlaceholderText"/>
            </w:rPr>
            <w:t>Click or tap here to enter text.</w:t>
          </w:r>
        </w:p>
      </w:docPartBody>
    </w:docPart>
    <w:docPart>
      <w:docPartPr>
        <w:name w:val="20120FC1B9FC48309ED463BA709C256B"/>
        <w:category>
          <w:name w:val="General"/>
          <w:gallery w:val="placeholder"/>
        </w:category>
        <w:types>
          <w:type w:val="bbPlcHdr"/>
        </w:types>
        <w:behaviors>
          <w:behavior w:val="content"/>
        </w:behaviors>
        <w:guid w:val="{243BFF39-1DCC-491C-BE8E-B254FDCED045}"/>
      </w:docPartPr>
      <w:docPartBody>
        <w:p w:rsidR="007F6FB7" w:rsidP="00B920E1">
          <w:pPr>
            <w:pStyle w:val="20120FC1B9FC48309ED463BA709C256B"/>
          </w:pPr>
          <w:r>
            <w:rPr>
              <w:rStyle w:val="PlaceholderText"/>
            </w:rPr>
            <w:t>Click or tap here to enter text.</w:t>
          </w:r>
        </w:p>
      </w:docPartBody>
    </w:docPart>
    <w:docPart>
      <w:docPartPr>
        <w:name w:val="12C5C5DF0ACD41A2A828012AFAA7B132"/>
        <w:category>
          <w:name w:val="General"/>
          <w:gallery w:val="placeholder"/>
        </w:category>
        <w:types>
          <w:type w:val="bbPlcHdr"/>
        </w:types>
        <w:behaviors>
          <w:behavior w:val="content"/>
        </w:behaviors>
        <w:guid w:val="{1DFEB90A-D435-4602-92EE-86AE92AF53DD}"/>
      </w:docPartPr>
      <w:docPartBody>
        <w:p w:rsidR="007F6FB7" w:rsidP="00B920E1">
          <w:pPr>
            <w:pStyle w:val="12C5C5DF0ACD41A2A828012AFAA7B132"/>
          </w:pPr>
          <w:r w:rsidRPr="00EB581A">
            <w:rPr>
              <w:rStyle w:val="PlaceholderText"/>
            </w:rPr>
            <w:t>Click or tap here to enter text.</w:t>
          </w:r>
        </w:p>
      </w:docPartBody>
    </w:docPart>
    <w:docPart>
      <w:docPartPr>
        <w:name w:val="9022688805CD450BB4CA8D7DE1249D5E"/>
        <w:category>
          <w:name w:val="General"/>
          <w:gallery w:val="placeholder"/>
        </w:category>
        <w:types>
          <w:type w:val="bbPlcHdr"/>
        </w:types>
        <w:behaviors>
          <w:behavior w:val="content"/>
        </w:behaviors>
        <w:guid w:val="{489911C6-1D44-4420-BCC2-FE15CC1B526F}"/>
      </w:docPartPr>
      <w:docPartBody>
        <w:p w:rsidR="007F6FB7" w:rsidP="00B920E1">
          <w:pPr>
            <w:pStyle w:val="9022688805CD450BB4CA8D7DE1249D5E"/>
          </w:pPr>
          <w:r>
            <w:rPr>
              <w:rStyle w:val="PlaceholderText"/>
            </w:rPr>
            <w:t>Click or tap here to enter text.</w:t>
          </w:r>
        </w:p>
      </w:docPartBody>
    </w:docPart>
    <w:docPart>
      <w:docPartPr>
        <w:name w:val="A355D99EA56344988F0888C14ABA3B70"/>
        <w:category>
          <w:name w:val="General"/>
          <w:gallery w:val="placeholder"/>
        </w:category>
        <w:types>
          <w:type w:val="bbPlcHdr"/>
        </w:types>
        <w:behaviors>
          <w:behavior w:val="content"/>
        </w:behaviors>
        <w:guid w:val="{2DB5A1C6-1224-4CC9-810F-DDDB19142B48}"/>
      </w:docPartPr>
      <w:docPartBody>
        <w:p w:rsidR="007F6FB7" w:rsidP="00B920E1">
          <w:pPr>
            <w:pStyle w:val="A355D99EA56344988F0888C14ABA3B70"/>
          </w:pPr>
          <w:r w:rsidRPr="00EB581A">
            <w:rPr>
              <w:rStyle w:val="PlaceholderText"/>
            </w:rPr>
            <w:t>Click or tap here to enter text.</w:t>
          </w:r>
        </w:p>
      </w:docPartBody>
    </w:docPart>
    <w:docPart>
      <w:docPartPr>
        <w:name w:val="D70AAE354E5A402EA2BB0509BEFA96D6"/>
        <w:category>
          <w:name w:val="General"/>
          <w:gallery w:val="placeholder"/>
        </w:category>
        <w:types>
          <w:type w:val="bbPlcHdr"/>
        </w:types>
        <w:behaviors>
          <w:behavior w:val="content"/>
        </w:behaviors>
        <w:guid w:val="{8133984B-7433-460E-AF45-E77DC9B2FFF0}"/>
      </w:docPartPr>
      <w:docPartBody>
        <w:p w:rsidR="007F6FB7" w:rsidP="00B920E1">
          <w:pPr>
            <w:pStyle w:val="D70AAE354E5A402EA2BB0509BEFA96D6"/>
          </w:pPr>
          <w:r>
            <w:rPr>
              <w:rStyle w:val="PlaceholderText"/>
            </w:rPr>
            <w:t>Click or tap here to enter text.</w:t>
          </w:r>
        </w:p>
      </w:docPartBody>
    </w:docPart>
    <w:docPart>
      <w:docPartPr>
        <w:name w:val="9B80C3E5D8BA4D6380C42B4BD7EC5722"/>
        <w:category>
          <w:name w:val="General"/>
          <w:gallery w:val="placeholder"/>
        </w:category>
        <w:types>
          <w:type w:val="bbPlcHdr"/>
        </w:types>
        <w:behaviors>
          <w:behavior w:val="content"/>
        </w:behaviors>
        <w:guid w:val="{77F0C5C3-1E6C-4369-8B3C-9AFEA6DB7CE4}"/>
      </w:docPartPr>
      <w:docPartBody>
        <w:p w:rsidR="007F6FB7" w:rsidP="00B920E1">
          <w:pPr>
            <w:pStyle w:val="9B80C3E5D8BA4D6380C42B4BD7EC5722"/>
          </w:pPr>
          <w:r w:rsidRPr="00EB581A">
            <w:rPr>
              <w:rStyle w:val="PlaceholderText"/>
            </w:rPr>
            <w:t>Click or tap here to enter text.</w:t>
          </w:r>
        </w:p>
      </w:docPartBody>
    </w:docPart>
    <w:docPart>
      <w:docPartPr>
        <w:name w:val="AE70A70BE7AF4A7198289B09749D1385"/>
        <w:category>
          <w:name w:val="General"/>
          <w:gallery w:val="placeholder"/>
        </w:category>
        <w:types>
          <w:type w:val="bbPlcHdr"/>
        </w:types>
        <w:behaviors>
          <w:behavior w:val="content"/>
        </w:behaviors>
        <w:guid w:val="{12280A56-8A6B-4893-A103-F8054DEE9D58}"/>
      </w:docPartPr>
      <w:docPartBody>
        <w:p w:rsidR="007F6FB7" w:rsidP="00B920E1">
          <w:pPr>
            <w:pStyle w:val="AE70A70BE7AF4A7198289B09749D1385"/>
          </w:pPr>
          <w:r>
            <w:rPr>
              <w:rStyle w:val="PlaceholderText"/>
            </w:rPr>
            <w:t>Click or tap here to enter text.</w:t>
          </w:r>
        </w:p>
      </w:docPartBody>
    </w:docPart>
    <w:docPart>
      <w:docPartPr>
        <w:name w:val="A58D3C61C9DD4E05AC8523D0E77044B0"/>
        <w:category>
          <w:name w:val="General"/>
          <w:gallery w:val="placeholder"/>
        </w:category>
        <w:types>
          <w:type w:val="bbPlcHdr"/>
        </w:types>
        <w:behaviors>
          <w:behavior w:val="content"/>
        </w:behaviors>
        <w:guid w:val="{24E4E771-89FD-4A2A-BC73-647C8289A56E}"/>
      </w:docPartPr>
      <w:docPartBody>
        <w:p w:rsidR="007F6FB7" w:rsidP="00B920E1">
          <w:pPr>
            <w:pStyle w:val="A58D3C61C9DD4E05AC8523D0E77044B0"/>
          </w:pPr>
          <w:r w:rsidRPr="00EB581A">
            <w:rPr>
              <w:rStyle w:val="PlaceholderText"/>
            </w:rPr>
            <w:t>Click or tap here to enter text.</w:t>
          </w:r>
        </w:p>
      </w:docPartBody>
    </w:docPart>
    <w:docPart>
      <w:docPartPr>
        <w:name w:val="2A70D7C7D4824A06A03A51FB75EAE0FC"/>
        <w:category>
          <w:name w:val="General"/>
          <w:gallery w:val="placeholder"/>
        </w:category>
        <w:types>
          <w:type w:val="bbPlcHdr"/>
        </w:types>
        <w:behaviors>
          <w:behavior w:val="content"/>
        </w:behaviors>
        <w:guid w:val="{B85B202A-D5C5-406B-9A7B-C0FF16C36B52}"/>
      </w:docPartPr>
      <w:docPartBody>
        <w:p w:rsidR="007F6FB7" w:rsidP="00B920E1">
          <w:pPr>
            <w:pStyle w:val="2A70D7C7D4824A06A03A51FB75EAE0FC"/>
          </w:pPr>
          <w:r>
            <w:rPr>
              <w:rStyle w:val="PlaceholderText"/>
            </w:rPr>
            <w:t>Click or tap here to enter text.</w:t>
          </w:r>
        </w:p>
      </w:docPartBody>
    </w:docPart>
    <w:docPart>
      <w:docPartPr>
        <w:name w:val="02E1A5B1A3B24E8B96DFF011581ED99D"/>
        <w:category>
          <w:name w:val="General"/>
          <w:gallery w:val="placeholder"/>
        </w:category>
        <w:types>
          <w:type w:val="bbPlcHdr"/>
        </w:types>
        <w:behaviors>
          <w:behavior w:val="content"/>
        </w:behaviors>
        <w:guid w:val="{F06E529E-E063-4C63-8181-808C70E94860}"/>
      </w:docPartPr>
      <w:docPartBody>
        <w:p w:rsidR="007F6FB7" w:rsidP="00B920E1">
          <w:pPr>
            <w:pStyle w:val="02E1A5B1A3B24E8B96DFF011581ED99D"/>
          </w:pPr>
          <w:r w:rsidRPr="00EB581A">
            <w:rPr>
              <w:rStyle w:val="PlaceholderText"/>
            </w:rPr>
            <w:t>Click or tap here to enter text.</w:t>
          </w:r>
        </w:p>
      </w:docPartBody>
    </w:docPart>
    <w:docPart>
      <w:docPartPr>
        <w:name w:val="906928E97840468BA240FFE6C24FD3BE"/>
        <w:category>
          <w:name w:val="General"/>
          <w:gallery w:val="placeholder"/>
        </w:category>
        <w:types>
          <w:type w:val="bbPlcHdr"/>
        </w:types>
        <w:behaviors>
          <w:behavior w:val="content"/>
        </w:behaviors>
        <w:guid w:val="{64D62B05-B398-42B8-8EA6-B4B96C49F6D0}"/>
      </w:docPartPr>
      <w:docPartBody>
        <w:p w:rsidR="007F6FB7" w:rsidP="00B920E1">
          <w:pPr>
            <w:pStyle w:val="906928E97840468BA240FFE6C24FD3BE"/>
          </w:pPr>
          <w:r>
            <w:rPr>
              <w:rStyle w:val="PlaceholderText"/>
            </w:rPr>
            <w:t>Click or tap here to enter text.</w:t>
          </w:r>
        </w:p>
      </w:docPartBody>
    </w:docPart>
    <w:docPart>
      <w:docPartPr>
        <w:name w:val="80EA6C67659244BC9BA8721882D7CC65"/>
        <w:category>
          <w:name w:val="General"/>
          <w:gallery w:val="placeholder"/>
        </w:category>
        <w:types>
          <w:type w:val="bbPlcHdr"/>
        </w:types>
        <w:behaviors>
          <w:behavior w:val="content"/>
        </w:behaviors>
        <w:guid w:val="{9E4BA1A1-5176-4A82-B920-D0666B9E8AF4}"/>
      </w:docPartPr>
      <w:docPartBody>
        <w:p w:rsidR="007F6FB7" w:rsidP="00B920E1">
          <w:pPr>
            <w:pStyle w:val="80EA6C67659244BC9BA8721882D7CC65"/>
          </w:pPr>
          <w:r w:rsidRPr="00EB581A">
            <w:rPr>
              <w:rStyle w:val="PlaceholderText"/>
            </w:rPr>
            <w:t>Click or tap here to enter text.</w:t>
          </w:r>
        </w:p>
      </w:docPartBody>
    </w:docPart>
    <w:docPart>
      <w:docPartPr>
        <w:name w:val="44CF1550120A4974ADF46E3498A2AAD3"/>
        <w:category>
          <w:name w:val="General"/>
          <w:gallery w:val="placeholder"/>
        </w:category>
        <w:types>
          <w:type w:val="bbPlcHdr"/>
        </w:types>
        <w:behaviors>
          <w:behavior w:val="content"/>
        </w:behaviors>
        <w:guid w:val="{2B316F31-A04A-4C53-8750-659B989CDF25}"/>
      </w:docPartPr>
      <w:docPartBody>
        <w:p w:rsidR="007F6FB7" w:rsidP="00B920E1">
          <w:pPr>
            <w:pStyle w:val="44CF1550120A4974ADF46E3498A2AAD3"/>
          </w:pPr>
          <w:r>
            <w:rPr>
              <w:rStyle w:val="PlaceholderText"/>
            </w:rPr>
            <w:t>Click or tap here to enter text.</w:t>
          </w:r>
        </w:p>
      </w:docPartBody>
    </w:docPart>
    <w:docPart>
      <w:docPartPr>
        <w:name w:val="36522109249B4799BDF4A57D5D20BD24"/>
        <w:category>
          <w:name w:val="General"/>
          <w:gallery w:val="placeholder"/>
        </w:category>
        <w:types>
          <w:type w:val="bbPlcHdr"/>
        </w:types>
        <w:behaviors>
          <w:behavior w:val="content"/>
        </w:behaviors>
        <w:guid w:val="{171FC79F-AFC5-4936-AABD-9EDDD5AAEDF7}"/>
      </w:docPartPr>
      <w:docPartBody>
        <w:p w:rsidR="007F6FB7" w:rsidP="00B920E1">
          <w:pPr>
            <w:pStyle w:val="36522109249B4799BDF4A57D5D20BD24"/>
          </w:pPr>
          <w:r w:rsidRPr="00EB581A">
            <w:rPr>
              <w:rStyle w:val="PlaceholderText"/>
            </w:rPr>
            <w:t>Click or tap here to enter text.</w:t>
          </w:r>
        </w:p>
      </w:docPartBody>
    </w:docPart>
    <w:docPart>
      <w:docPartPr>
        <w:name w:val="801D0FEDFC144092BC1BF9EE8626C26A"/>
        <w:category>
          <w:name w:val="General"/>
          <w:gallery w:val="placeholder"/>
        </w:category>
        <w:types>
          <w:type w:val="bbPlcHdr"/>
        </w:types>
        <w:behaviors>
          <w:behavior w:val="content"/>
        </w:behaviors>
        <w:guid w:val="{C5D93708-2432-4C68-939B-C6B10172461B}"/>
      </w:docPartPr>
      <w:docPartBody>
        <w:p w:rsidR="007F6FB7" w:rsidP="00B920E1">
          <w:pPr>
            <w:pStyle w:val="801D0FEDFC144092BC1BF9EE8626C26A"/>
          </w:pPr>
          <w:r>
            <w:rPr>
              <w:rStyle w:val="PlaceholderText"/>
            </w:rPr>
            <w:t>Click or tap here to enter text.</w:t>
          </w:r>
        </w:p>
      </w:docPartBody>
    </w:docPart>
    <w:docPart>
      <w:docPartPr>
        <w:name w:val="27011CD293CB4B99AEE3567BFAAE67F6"/>
        <w:category>
          <w:name w:val="General"/>
          <w:gallery w:val="placeholder"/>
        </w:category>
        <w:types>
          <w:type w:val="bbPlcHdr"/>
        </w:types>
        <w:behaviors>
          <w:behavior w:val="content"/>
        </w:behaviors>
        <w:guid w:val="{D88684A0-82B9-475A-98E8-9905167BB6FD}"/>
      </w:docPartPr>
      <w:docPartBody>
        <w:p w:rsidR="007F6FB7" w:rsidP="00B920E1">
          <w:pPr>
            <w:pStyle w:val="27011CD293CB4B99AEE3567BFAAE67F6"/>
          </w:pPr>
          <w:r w:rsidRPr="00EB581A">
            <w:rPr>
              <w:rStyle w:val="PlaceholderText"/>
            </w:rPr>
            <w:t>Click or tap here to enter text.</w:t>
          </w:r>
        </w:p>
      </w:docPartBody>
    </w:docPart>
    <w:docPart>
      <w:docPartPr>
        <w:name w:val="8EAE048A37784A07B91E208FFE0454A4"/>
        <w:category>
          <w:name w:val="General"/>
          <w:gallery w:val="placeholder"/>
        </w:category>
        <w:types>
          <w:type w:val="bbPlcHdr"/>
        </w:types>
        <w:behaviors>
          <w:behavior w:val="content"/>
        </w:behaviors>
        <w:guid w:val="{088200B3-2EB1-44F8-8217-2EE324940B80}"/>
      </w:docPartPr>
      <w:docPartBody>
        <w:p w:rsidR="007F6FB7" w:rsidP="00B920E1">
          <w:pPr>
            <w:pStyle w:val="8EAE048A37784A07B91E208FFE0454A4"/>
          </w:pPr>
          <w:r>
            <w:rPr>
              <w:rStyle w:val="PlaceholderText"/>
            </w:rPr>
            <w:t>Click or tap here to enter text.</w:t>
          </w:r>
        </w:p>
      </w:docPartBody>
    </w:docPart>
    <w:docPart>
      <w:docPartPr>
        <w:name w:val="F445BCCF3CF0495D87015554D6D76306"/>
        <w:category>
          <w:name w:val="General"/>
          <w:gallery w:val="placeholder"/>
        </w:category>
        <w:types>
          <w:type w:val="bbPlcHdr"/>
        </w:types>
        <w:behaviors>
          <w:behavior w:val="content"/>
        </w:behaviors>
        <w:guid w:val="{9C1B20B8-5281-4650-8D74-CCD9E8828349}"/>
      </w:docPartPr>
      <w:docPartBody>
        <w:p w:rsidR="007F6FB7" w:rsidP="00B920E1">
          <w:pPr>
            <w:pStyle w:val="F445BCCF3CF0495D87015554D6D76306"/>
          </w:pPr>
          <w:r w:rsidRPr="00EB581A">
            <w:rPr>
              <w:rStyle w:val="PlaceholderText"/>
            </w:rPr>
            <w:t>Click or tap here to enter text.</w:t>
          </w:r>
        </w:p>
      </w:docPartBody>
    </w:docPart>
    <w:docPart>
      <w:docPartPr>
        <w:name w:val="57261DB44E39452697D484EE962033D6"/>
        <w:category>
          <w:name w:val="General"/>
          <w:gallery w:val="placeholder"/>
        </w:category>
        <w:types>
          <w:type w:val="bbPlcHdr"/>
        </w:types>
        <w:behaviors>
          <w:behavior w:val="content"/>
        </w:behaviors>
        <w:guid w:val="{7290CFD2-3460-435E-808C-6892499D2B7F}"/>
      </w:docPartPr>
      <w:docPartBody>
        <w:p w:rsidR="007F6FB7" w:rsidP="00B920E1">
          <w:pPr>
            <w:pStyle w:val="57261DB44E39452697D484EE962033D6"/>
          </w:pPr>
          <w:r>
            <w:rPr>
              <w:rStyle w:val="PlaceholderText"/>
            </w:rPr>
            <w:t>Click or tap here to enter text.</w:t>
          </w:r>
        </w:p>
      </w:docPartBody>
    </w:docPart>
    <w:docPart>
      <w:docPartPr>
        <w:name w:val="F0830855302942ACB05031B50BD438B1"/>
        <w:category>
          <w:name w:val="General"/>
          <w:gallery w:val="placeholder"/>
        </w:category>
        <w:types>
          <w:type w:val="bbPlcHdr"/>
        </w:types>
        <w:behaviors>
          <w:behavior w:val="content"/>
        </w:behaviors>
        <w:guid w:val="{FC10297F-FDA1-4F09-824A-9622922968DB}"/>
      </w:docPartPr>
      <w:docPartBody>
        <w:p w:rsidR="007F6FB7" w:rsidP="00B920E1">
          <w:pPr>
            <w:pStyle w:val="F0830855302942ACB05031B50BD438B1"/>
          </w:pPr>
          <w:r w:rsidRPr="00EB581A">
            <w:rPr>
              <w:rStyle w:val="PlaceholderText"/>
            </w:rPr>
            <w:t>Click or tap here to enter text.</w:t>
          </w:r>
        </w:p>
      </w:docPartBody>
    </w:docPart>
    <w:docPart>
      <w:docPartPr>
        <w:name w:val="C13FB70F51C0451C97E3FD901F9B8DA4"/>
        <w:category>
          <w:name w:val="General"/>
          <w:gallery w:val="placeholder"/>
        </w:category>
        <w:types>
          <w:type w:val="bbPlcHdr"/>
        </w:types>
        <w:behaviors>
          <w:behavior w:val="content"/>
        </w:behaviors>
        <w:guid w:val="{3D7DDA8B-CB59-4D8B-8C23-F9140EB808F9}"/>
      </w:docPartPr>
      <w:docPartBody>
        <w:p w:rsidR="007F6FB7" w:rsidP="00B920E1">
          <w:pPr>
            <w:pStyle w:val="C13FB70F51C0451C97E3FD901F9B8DA4"/>
          </w:pPr>
          <w:r w:rsidRPr="00EB581A">
            <w:rPr>
              <w:rStyle w:val="PlaceholderText"/>
            </w:rPr>
            <w:t>Click or tap here to enter text.</w:t>
          </w:r>
        </w:p>
      </w:docPartBody>
    </w:docPart>
    <w:docPart>
      <w:docPartPr>
        <w:name w:val="4287201518E9418F8E62E6AAC52F4918"/>
        <w:category>
          <w:name w:val="General"/>
          <w:gallery w:val="placeholder"/>
        </w:category>
        <w:types>
          <w:type w:val="bbPlcHdr"/>
        </w:types>
        <w:behaviors>
          <w:behavior w:val="content"/>
        </w:behaviors>
        <w:guid w:val="{E2D3E26B-BD6D-4B00-B6EA-27544BB1B096}"/>
      </w:docPartPr>
      <w:docPartBody>
        <w:p w:rsidR="007F6FB7" w:rsidP="00B920E1">
          <w:pPr>
            <w:pStyle w:val="4287201518E9418F8E62E6AAC52F4918"/>
          </w:pPr>
          <w:r>
            <w:rPr>
              <w:rStyle w:val="PlaceholderText"/>
            </w:rPr>
            <w:t>Click or tap here to enter text.</w:t>
          </w:r>
        </w:p>
      </w:docPartBody>
    </w:docPart>
    <w:docPart>
      <w:docPartPr>
        <w:name w:val="60F5B92655A5442BA6BC3512CBF67F6C"/>
        <w:category>
          <w:name w:val="General"/>
          <w:gallery w:val="placeholder"/>
        </w:category>
        <w:types>
          <w:type w:val="bbPlcHdr"/>
        </w:types>
        <w:behaviors>
          <w:behavior w:val="content"/>
        </w:behaviors>
        <w:guid w:val="{D33EB648-37D5-4321-B65B-4A69FDB4CB63}"/>
      </w:docPartPr>
      <w:docPartBody>
        <w:p w:rsidR="007F6FB7" w:rsidP="00B920E1">
          <w:pPr>
            <w:pStyle w:val="60F5B92655A5442BA6BC3512CBF67F6C"/>
          </w:pPr>
          <w:r>
            <w:rPr>
              <w:rStyle w:val="PlaceholderText"/>
            </w:rPr>
            <w:t>Click or tap here to enter text.</w:t>
          </w:r>
        </w:p>
      </w:docPartBody>
    </w:docPart>
    <w:docPart>
      <w:docPartPr>
        <w:name w:val="261B311FB2504578ACF2CF977FB643E7"/>
        <w:category>
          <w:name w:val="General"/>
          <w:gallery w:val="placeholder"/>
        </w:category>
        <w:types>
          <w:type w:val="bbPlcHdr"/>
        </w:types>
        <w:behaviors>
          <w:behavior w:val="content"/>
        </w:behaviors>
        <w:guid w:val="{EE7A2141-C2C6-4CA9-AE9C-FC057AD9B234}"/>
      </w:docPartPr>
      <w:docPartBody>
        <w:p w:rsidR="007F6FB7" w:rsidP="00B920E1">
          <w:pPr>
            <w:pStyle w:val="261B311FB2504578ACF2CF977FB643E7"/>
          </w:pPr>
          <w:r w:rsidRPr="00EB581A">
            <w:rPr>
              <w:rStyle w:val="PlaceholderText"/>
            </w:rPr>
            <w:t>Click or tap here to enter text.</w:t>
          </w:r>
        </w:p>
      </w:docPartBody>
    </w:docPart>
    <w:docPart>
      <w:docPartPr>
        <w:name w:val="7810ED6D8B8C48B081894064EA6541EA"/>
        <w:category>
          <w:name w:val="General"/>
          <w:gallery w:val="placeholder"/>
        </w:category>
        <w:types>
          <w:type w:val="bbPlcHdr"/>
        </w:types>
        <w:behaviors>
          <w:behavior w:val="content"/>
        </w:behaviors>
        <w:guid w:val="{70765294-568D-4452-BB82-2B24A4A3B523}"/>
      </w:docPartPr>
      <w:docPartBody>
        <w:p w:rsidR="007F6FB7" w:rsidP="00B920E1">
          <w:pPr>
            <w:pStyle w:val="7810ED6D8B8C48B081894064EA6541EA"/>
          </w:pPr>
          <w:r w:rsidRPr="00EB581A">
            <w:rPr>
              <w:rStyle w:val="PlaceholderText"/>
            </w:rPr>
            <w:t>Click or tap here to enter text.</w:t>
          </w:r>
        </w:p>
      </w:docPartBody>
    </w:docPart>
    <w:docPart>
      <w:docPartPr>
        <w:name w:val="CF805DFEF70B4FBDBF4EDCC93AF38410"/>
        <w:category>
          <w:name w:val="General"/>
          <w:gallery w:val="placeholder"/>
        </w:category>
        <w:types>
          <w:type w:val="bbPlcHdr"/>
        </w:types>
        <w:behaviors>
          <w:behavior w:val="content"/>
        </w:behaviors>
        <w:guid w:val="{47A6D469-AA4B-4C20-85E8-2A864A08E749}"/>
      </w:docPartPr>
      <w:docPartBody>
        <w:p w:rsidR="007F6FB7" w:rsidP="00B920E1">
          <w:pPr>
            <w:pStyle w:val="CF805DFEF70B4FBDBF4EDCC93AF38410"/>
          </w:pPr>
          <w:r>
            <w:rPr>
              <w:rStyle w:val="PlaceholderText"/>
            </w:rPr>
            <w:t>Click or tap here to enter text.</w:t>
          </w:r>
        </w:p>
      </w:docPartBody>
    </w:docPart>
    <w:docPart>
      <w:docPartPr>
        <w:name w:val="C9EF3D09833A4874A1C838B8E2339DF9"/>
        <w:category>
          <w:name w:val="General"/>
          <w:gallery w:val="placeholder"/>
        </w:category>
        <w:types>
          <w:type w:val="bbPlcHdr"/>
        </w:types>
        <w:behaviors>
          <w:behavior w:val="content"/>
        </w:behaviors>
        <w:guid w:val="{57AED6A6-2FE8-45C0-AB7E-84293530CD1F}"/>
      </w:docPartPr>
      <w:docPartBody>
        <w:p w:rsidR="007F6FB7" w:rsidP="00B920E1">
          <w:pPr>
            <w:pStyle w:val="C9EF3D09833A4874A1C838B8E2339DF9"/>
          </w:pPr>
          <w:r w:rsidRPr="00EB581A">
            <w:rPr>
              <w:rStyle w:val="PlaceholderText"/>
            </w:rPr>
            <w:t>Click or tap here to enter text.</w:t>
          </w:r>
        </w:p>
      </w:docPartBody>
    </w:docPart>
    <w:docPart>
      <w:docPartPr>
        <w:name w:val="5F453659ABC04C7E93D8F4BCC885F448"/>
        <w:category>
          <w:name w:val="General"/>
          <w:gallery w:val="placeholder"/>
        </w:category>
        <w:types>
          <w:type w:val="bbPlcHdr"/>
        </w:types>
        <w:behaviors>
          <w:behavior w:val="content"/>
        </w:behaviors>
        <w:guid w:val="{7FD5F998-FDF8-44B2-A669-F0D8BFAD719B}"/>
      </w:docPartPr>
      <w:docPartBody>
        <w:p w:rsidR="007F6FB7" w:rsidP="00B920E1">
          <w:pPr>
            <w:pStyle w:val="5F453659ABC04C7E93D8F4BCC885F448"/>
          </w:pPr>
          <w:r>
            <w:rPr>
              <w:rStyle w:val="PlaceholderText"/>
            </w:rPr>
            <w:t>Click or tap here to enter text.</w:t>
          </w:r>
        </w:p>
      </w:docPartBody>
    </w:docPart>
    <w:docPart>
      <w:docPartPr>
        <w:name w:val="C730D10ADB714CED8F4F88FFAF409B96"/>
        <w:category>
          <w:name w:val="General"/>
          <w:gallery w:val="placeholder"/>
        </w:category>
        <w:types>
          <w:type w:val="bbPlcHdr"/>
        </w:types>
        <w:behaviors>
          <w:behavior w:val="content"/>
        </w:behaviors>
        <w:guid w:val="{CC5A4766-B325-4085-B3F3-2227E01525E4}"/>
      </w:docPartPr>
      <w:docPartBody>
        <w:p w:rsidR="007F6FB7" w:rsidP="00B920E1">
          <w:pPr>
            <w:pStyle w:val="C730D10ADB714CED8F4F88FFAF409B96"/>
          </w:pPr>
          <w:r w:rsidRPr="00980FB8">
            <w:rPr>
              <w:rStyle w:val="PlaceholderText"/>
            </w:rPr>
            <w:t>Click or tap here to enter text.</w:t>
          </w:r>
        </w:p>
      </w:docPartBody>
    </w:docPart>
    <w:docPart>
      <w:docPartPr>
        <w:name w:val="ADB1E684B82749948F9957B9C79F050F"/>
        <w:category>
          <w:name w:val="General"/>
          <w:gallery w:val="placeholder"/>
        </w:category>
        <w:types>
          <w:type w:val="bbPlcHdr"/>
        </w:types>
        <w:behaviors>
          <w:behavior w:val="content"/>
        </w:behaviors>
        <w:guid w:val="{3EFC275A-D778-4AF6-BE15-C1E951ACAF04}"/>
      </w:docPartPr>
      <w:docPartBody>
        <w:p w:rsidR="007F6FB7" w:rsidP="00B920E1">
          <w:pPr>
            <w:pStyle w:val="ADB1E684B82749948F9957B9C79F050F"/>
          </w:pPr>
          <w:r w:rsidRPr="00980FB8">
            <w:rPr>
              <w:rStyle w:val="PlaceholderText"/>
            </w:rPr>
            <w:t>Click or tap here to enter text.</w:t>
          </w:r>
        </w:p>
      </w:docPartBody>
    </w:docPart>
    <w:docPart>
      <w:docPartPr>
        <w:name w:val="23ACFF53BA884BB5BB487E16FDA90CF5"/>
        <w:category>
          <w:name w:val="General"/>
          <w:gallery w:val="placeholder"/>
        </w:category>
        <w:types>
          <w:type w:val="bbPlcHdr"/>
        </w:types>
        <w:behaviors>
          <w:behavior w:val="content"/>
        </w:behaviors>
        <w:guid w:val="{5620D1DF-D4C6-438F-AD5C-AD15EF535665}"/>
      </w:docPartPr>
      <w:docPartBody>
        <w:p w:rsidR="00B97697" w:rsidP="00BD2AFE">
          <w:pPr>
            <w:pStyle w:val="23ACFF53BA884BB5BB487E16FDA90CF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2AFE"/>
  </w:style>
  <w:style w:type="paragraph" w:customStyle="1" w:styleId="A691E2EE869F44409ABD5B473E420102">
    <w:name w:val="A691E2EE869F44409ABD5B473E420102"/>
    <w:rsid w:val="00F16470"/>
  </w:style>
  <w:style w:type="paragraph" w:customStyle="1" w:styleId="6B20A84EAD0147DEAC70DA483063DDBF">
    <w:name w:val="6B20A84EAD0147DEAC70DA483063DDBF"/>
    <w:rsid w:val="00F16470"/>
  </w:style>
  <w:style w:type="paragraph" w:customStyle="1" w:styleId="FE2BE55F0BA34759887958E7FAEDAE8C">
    <w:name w:val="FE2BE55F0BA34759887958E7FAEDAE8C"/>
    <w:rsid w:val="00F16470"/>
  </w:style>
  <w:style w:type="paragraph" w:customStyle="1" w:styleId="7F6B40D82F8645B48A69BF3FD02436FA">
    <w:name w:val="7F6B40D82F8645B48A69BF3FD02436FA"/>
    <w:rsid w:val="00B920E1"/>
  </w:style>
  <w:style w:type="paragraph" w:customStyle="1" w:styleId="978D0CC87A5D4346B7B09EE3FB0DF496">
    <w:name w:val="978D0CC87A5D4346B7B09EE3FB0DF496"/>
    <w:rsid w:val="00B920E1"/>
  </w:style>
  <w:style w:type="paragraph" w:customStyle="1" w:styleId="9056DD50E0F847C2A41A65D5E78CB4C1">
    <w:name w:val="9056DD50E0F847C2A41A65D5E78CB4C1"/>
    <w:rsid w:val="00B920E1"/>
  </w:style>
  <w:style w:type="paragraph" w:customStyle="1" w:styleId="27411F5F27A148239E72B2C529DD44B1">
    <w:name w:val="27411F5F27A148239E72B2C529DD44B1"/>
    <w:rsid w:val="00F16470"/>
  </w:style>
  <w:style w:type="paragraph" w:customStyle="1" w:styleId="E1BCBC76BD07410CA0D29625F3E7E2FC">
    <w:name w:val="E1BCBC76BD07410CA0D29625F3E7E2FC"/>
    <w:rsid w:val="00B920E1"/>
  </w:style>
  <w:style w:type="paragraph" w:customStyle="1" w:styleId="4A0D982F11D74A73990D25AEAA00D02C">
    <w:name w:val="4A0D982F11D74A73990D25AEAA00D02C"/>
    <w:rsid w:val="00B920E1"/>
  </w:style>
  <w:style w:type="paragraph" w:customStyle="1" w:styleId="87B28B9A433141D39F86E7D287D4A9B0">
    <w:name w:val="87B28B9A433141D39F86E7D287D4A9B0"/>
    <w:rsid w:val="00B920E1"/>
  </w:style>
  <w:style w:type="paragraph" w:customStyle="1" w:styleId="5E9538C74E37437BAC224F4B723F6D8E">
    <w:name w:val="5E9538C74E37437BAC224F4B723F6D8E"/>
    <w:rsid w:val="00B920E1"/>
  </w:style>
  <w:style w:type="paragraph" w:customStyle="1" w:styleId="EAD9CF45DE0B42BC8C9A820C480E8CF8">
    <w:name w:val="EAD9CF45DE0B42BC8C9A820C480E8CF8"/>
    <w:rsid w:val="00B920E1"/>
  </w:style>
  <w:style w:type="paragraph" w:customStyle="1" w:styleId="F035E4DB73DE4177B70617DBEC48D831">
    <w:name w:val="F035E4DB73DE4177B70617DBEC48D831"/>
    <w:rsid w:val="00B920E1"/>
  </w:style>
  <w:style w:type="paragraph" w:customStyle="1" w:styleId="B402D9B06B4A4A298B726DFB32735F97">
    <w:name w:val="B402D9B06B4A4A298B726DFB32735F97"/>
    <w:rsid w:val="00B920E1"/>
  </w:style>
  <w:style w:type="paragraph" w:customStyle="1" w:styleId="E5F5AAB5C09246F8BD90D9E5B6C281BF">
    <w:name w:val="E5F5AAB5C09246F8BD90D9E5B6C281BF"/>
    <w:rsid w:val="00B920E1"/>
  </w:style>
  <w:style w:type="paragraph" w:customStyle="1" w:styleId="F9D5BCC36F5E4F68985A020F82302FB6">
    <w:name w:val="F9D5BCC36F5E4F68985A020F82302FB6"/>
    <w:rsid w:val="00B920E1"/>
  </w:style>
  <w:style w:type="paragraph" w:customStyle="1" w:styleId="FA604E46BCCF4B29A204AC2951A4A115">
    <w:name w:val="FA604E46BCCF4B29A204AC2951A4A115"/>
    <w:rsid w:val="00B920E1"/>
  </w:style>
  <w:style w:type="paragraph" w:customStyle="1" w:styleId="6CD62080CDED4954BE15E76E28335789">
    <w:name w:val="6CD62080CDED4954BE15E76E28335789"/>
    <w:rsid w:val="00B920E1"/>
  </w:style>
  <w:style w:type="paragraph" w:customStyle="1" w:styleId="5F39FC46716D4BD9944374848AC59F3D">
    <w:name w:val="5F39FC46716D4BD9944374848AC59F3D"/>
    <w:rsid w:val="00B920E1"/>
  </w:style>
  <w:style w:type="paragraph" w:customStyle="1" w:styleId="1549FDB622B94D3E9BB3F046AF301641">
    <w:name w:val="1549FDB622B94D3E9BB3F046AF301641"/>
    <w:rsid w:val="00B920E1"/>
  </w:style>
  <w:style w:type="paragraph" w:customStyle="1" w:styleId="69451DF03EB64493974010DDE379FC07">
    <w:name w:val="69451DF03EB64493974010DDE379FC07"/>
    <w:rsid w:val="00B920E1"/>
  </w:style>
  <w:style w:type="paragraph" w:customStyle="1" w:styleId="DFBCFC45D91A43D48D46438BF79CCF0E">
    <w:name w:val="DFBCFC45D91A43D48D46438BF79CCF0E"/>
    <w:rsid w:val="00B920E1"/>
  </w:style>
  <w:style w:type="paragraph" w:customStyle="1" w:styleId="281C75BBD9114C73AE07828A9A30AF71">
    <w:name w:val="281C75BBD9114C73AE07828A9A30AF71"/>
    <w:rsid w:val="00B920E1"/>
  </w:style>
  <w:style w:type="paragraph" w:customStyle="1" w:styleId="FA5F2F49862F4ABBA3F30CB6D1CE46C4">
    <w:name w:val="FA5F2F49862F4ABBA3F30CB6D1CE46C4"/>
    <w:rsid w:val="00B920E1"/>
  </w:style>
  <w:style w:type="paragraph" w:customStyle="1" w:styleId="025E8EA9971143219E050276918FA920">
    <w:name w:val="025E8EA9971143219E050276918FA920"/>
    <w:rsid w:val="00B920E1"/>
  </w:style>
  <w:style w:type="paragraph" w:customStyle="1" w:styleId="2AF2C010CE8941DCA9C28341702F84BB">
    <w:name w:val="2AF2C010CE8941DCA9C28341702F84BB"/>
    <w:rsid w:val="00B920E1"/>
  </w:style>
  <w:style w:type="paragraph" w:customStyle="1" w:styleId="39405B697DDB4EDCA81C897AE189AE11">
    <w:name w:val="39405B697DDB4EDCA81C897AE189AE11"/>
    <w:rsid w:val="00B920E1"/>
  </w:style>
  <w:style w:type="paragraph" w:customStyle="1" w:styleId="3912B716C2D44792AD559ECA06CC0729">
    <w:name w:val="3912B716C2D44792AD559ECA06CC0729"/>
    <w:rsid w:val="00B920E1"/>
  </w:style>
  <w:style w:type="paragraph" w:customStyle="1" w:styleId="A75796D6591B43BD803F0CB5EA65DA05">
    <w:name w:val="A75796D6591B43BD803F0CB5EA65DA05"/>
    <w:rsid w:val="00B920E1"/>
  </w:style>
  <w:style w:type="paragraph" w:customStyle="1" w:styleId="E94338532225460B99281D4EBCE90176">
    <w:name w:val="E94338532225460B99281D4EBCE90176"/>
    <w:rsid w:val="00B920E1"/>
  </w:style>
  <w:style w:type="paragraph" w:customStyle="1" w:styleId="94A23A17C07A44E281E23934B227B173">
    <w:name w:val="94A23A17C07A44E281E23934B227B173"/>
    <w:rsid w:val="00B920E1"/>
  </w:style>
  <w:style w:type="paragraph" w:customStyle="1" w:styleId="6C1E0696C2EE480580C317BF4D6D6B3E">
    <w:name w:val="6C1E0696C2EE480580C317BF4D6D6B3E"/>
    <w:rsid w:val="00B920E1"/>
  </w:style>
  <w:style w:type="paragraph" w:customStyle="1" w:styleId="A8D75D4F55444D6CB9E741116CFEFAF7">
    <w:name w:val="A8D75D4F55444D6CB9E741116CFEFAF7"/>
    <w:rsid w:val="00B920E1"/>
  </w:style>
  <w:style w:type="paragraph" w:customStyle="1" w:styleId="56774D7B8E8940F49645614C7B86DFEF">
    <w:name w:val="56774D7B8E8940F49645614C7B86DFEF"/>
    <w:rsid w:val="00B920E1"/>
  </w:style>
  <w:style w:type="paragraph" w:customStyle="1" w:styleId="0135EF6603904EE3A37726EC6D7554DD">
    <w:name w:val="0135EF6603904EE3A37726EC6D7554DD"/>
    <w:rsid w:val="00B920E1"/>
  </w:style>
  <w:style w:type="paragraph" w:customStyle="1" w:styleId="E340E212DC734FEB926B6FBFEB535737">
    <w:name w:val="E340E212DC734FEB926B6FBFEB535737"/>
    <w:rsid w:val="00B920E1"/>
  </w:style>
  <w:style w:type="paragraph" w:customStyle="1" w:styleId="CE76B0D93EC94506B4A589440B7CA325">
    <w:name w:val="CE76B0D93EC94506B4A589440B7CA325"/>
    <w:rsid w:val="00B920E1"/>
  </w:style>
  <w:style w:type="paragraph" w:customStyle="1" w:styleId="FC76941C528643B1BF575AEA8D0EC521">
    <w:name w:val="FC76941C528643B1BF575AEA8D0EC521"/>
    <w:rsid w:val="00B920E1"/>
  </w:style>
  <w:style w:type="paragraph" w:customStyle="1" w:styleId="47A21D25275F4B5C9059FFAC2BB39D9B">
    <w:name w:val="47A21D25275F4B5C9059FFAC2BB39D9B"/>
    <w:rsid w:val="00B920E1"/>
  </w:style>
  <w:style w:type="paragraph" w:customStyle="1" w:styleId="59B156A3702E425EB4DAA854076726D5">
    <w:name w:val="59B156A3702E425EB4DAA854076726D5"/>
    <w:rsid w:val="00B920E1"/>
  </w:style>
  <w:style w:type="paragraph" w:customStyle="1" w:styleId="25742FBB5A55486783F7CBA566FAD8E2">
    <w:name w:val="25742FBB5A55486783F7CBA566FAD8E2"/>
    <w:rsid w:val="00B920E1"/>
  </w:style>
  <w:style w:type="paragraph" w:customStyle="1" w:styleId="1A61E0AB8BFF4AEDBD1F36E37097D1B6">
    <w:name w:val="1A61E0AB8BFF4AEDBD1F36E37097D1B6"/>
    <w:rsid w:val="00B920E1"/>
  </w:style>
  <w:style w:type="paragraph" w:customStyle="1" w:styleId="6F4324E95D2E42B2916A0BF84029F5EB">
    <w:name w:val="6F4324E95D2E42B2916A0BF84029F5EB"/>
    <w:rsid w:val="00B920E1"/>
  </w:style>
  <w:style w:type="paragraph" w:customStyle="1" w:styleId="EE7BF1FB152A48D0BD4B0653E691F7C3">
    <w:name w:val="EE7BF1FB152A48D0BD4B0653E691F7C3"/>
    <w:rsid w:val="00B920E1"/>
  </w:style>
  <w:style w:type="paragraph" w:customStyle="1" w:styleId="EF3A346A1AF84F4AABD04A1E56535709">
    <w:name w:val="EF3A346A1AF84F4AABD04A1E56535709"/>
    <w:rsid w:val="00B920E1"/>
  </w:style>
  <w:style w:type="paragraph" w:customStyle="1" w:styleId="78ACF47EFA1148F48257EA59E38707B1">
    <w:name w:val="78ACF47EFA1148F48257EA59E38707B1"/>
    <w:rsid w:val="00B920E1"/>
  </w:style>
  <w:style w:type="paragraph" w:customStyle="1" w:styleId="4673EFDB87D74F5CB806F918E56A0EE6">
    <w:name w:val="4673EFDB87D74F5CB806F918E56A0EE6"/>
    <w:rsid w:val="00B920E1"/>
  </w:style>
  <w:style w:type="paragraph" w:customStyle="1" w:styleId="8203B20174644F37B849E2A0CEAF4DD3">
    <w:name w:val="8203B20174644F37B849E2A0CEAF4DD3"/>
    <w:rsid w:val="00B920E1"/>
  </w:style>
  <w:style w:type="paragraph" w:customStyle="1" w:styleId="9B13CE5009654B0BAEB105119BF7CA87">
    <w:name w:val="9B13CE5009654B0BAEB105119BF7CA87"/>
    <w:rsid w:val="00B920E1"/>
  </w:style>
  <w:style w:type="paragraph" w:customStyle="1" w:styleId="4857B63832CB4A4A91B2BD9684FA26B1">
    <w:name w:val="4857B63832CB4A4A91B2BD9684FA26B1"/>
    <w:rsid w:val="00B920E1"/>
  </w:style>
  <w:style w:type="paragraph" w:customStyle="1" w:styleId="5CF31638809245138F0A579825D41E7F">
    <w:name w:val="5CF31638809245138F0A579825D41E7F"/>
    <w:rsid w:val="00B920E1"/>
  </w:style>
  <w:style w:type="paragraph" w:customStyle="1" w:styleId="F898A4F517A346F883DE970D0393B9AB">
    <w:name w:val="F898A4F517A346F883DE970D0393B9AB"/>
    <w:rsid w:val="00B920E1"/>
  </w:style>
  <w:style w:type="paragraph" w:customStyle="1" w:styleId="7B4B52F00C134C3C93284D29B76906BB">
    <w:name w:val="7B4B52F00C134C3C93284D29B76906BB"/>
    <w:rsid w:val="00B920E1"/>
  </w:style>
  <w:style w:type="paragraph" w:customStyle="1" w:styleId="F0ECBC992B094CDF949FF4173CC5BA0C">
    <w:name w:val="F0ECBC992B094CDF949FF4173CC5BA0C"/>
    <w:rsid w:val="00B920E1"/>
  </w:style>
  <w:style w:type="paragraph" w:customStyle="1" w:styleId="561CCB1C55F04F8F8475041E261FD90D">
    <w:name w:val="561CCB1C55F04F8F8475041E261FD90D"/>
    <w:rsid w:val="00B920E1"/>
  </w:style>
  <w:style w:type="paragraph" w:customStyle="1" w:styleId="0307A38EADAB4BB894599534E2D176F1">
    <w:name w:val="0307A38EADAB4BB894599534E2D176F1"/>
    <w:rsid w:val="00B920E1"/>
  </w:style>
  <w:style w:type="paragraph" w:customStyle="1" w:styleId="7AC0D0F2ABEC4BB3837E262094CFC3AB">
    <w:name w:val="7AC0D0F2ABEC4BB3837E262094CFC3AB"/>
    <w:rsid w:val="00B920E1"/>
  </w:style>
  <w:style w:type="paragraph" w:customStyle="1" w:styleId="12179A9DF4F2480298A1E981600A1D98">
    <w:name w:val="12179A9DF4F2480298A1E981600A1D98"/>
    <w:rsid w:val="00B920E1"/>
  </w:style>
  <w:style w:type="paragraph" w:customStyle="1" w:styleId="EEE782750BB84E8FA470732A8680E1AB">
    <w:name w:val="EEE782750BB84E8FA470732A8680E1AB"/>
    <w:rsid w:val="00B920E1"/>
  </w:style>
  <w:style w:type="paragraph" w:customStyle="1" w:styleId="F31F4E34E207476BA2036F9B56DC5E0B">
    <w:name w:val="F31F4E34E207476BA2036F9B56DC5E0B"/>
    <w:rsid w:val="00B920E1"/>
  </w:style>
  <w:style w:type="paragraph" w:customStyle="1" w:styleId="C42CA2D798664F2B9953695A0B5B9140">
    <w:name w:val="C42CA2D798664F2B9953695A0B5B9140"/>
    <w:rsid w:val="00B920E1"/>
  </w:style>
  <w:style w:type="paragraph" w:customStyle="1" w:styleId="E4099A980A014CCFB17BBD98E8548E24">
    <w:name w:val="E4099A980A014CCFB17BBD98E8548E24"/>
    <w:rsid w:val="00B920E1"/>
  </w:style>
  <w:style w:type="paragraph" w:customStyle="1" w:styleId="F0496EB4C53045B5B6ED1A7B698A9DC7">
    <w:name w:val="F0496EB4C53045B5B6ED1A7B698A9DC7"/>
    <w:rsid w:val="00B920E1"/>
  </w:style>
  <w:style w:type="paragraph" w:customStyle="1" w:styleId="75C4596956AE4383B5DFCEDAE75A15DA">
    <w:name w:val="75C4596956AE4383B5DFCEDAE75A15DA"/>
    <w:rsid w:val="00B920E1"/>
  </w:style>
  <w:style w:type="paragraph" w:customStyle="1" w:styleId="6D0FE6B4019C428C80CDBF1C7FB5F3BE">
    <w:name w:val="6D0FE6B4019C428C80CDBF1C7FB5F3BE"/>
    <w:rsid w:val="00B920E1"/>
  </w:style>
  <w:style w:type="paragraph" w:customStyle="1" w:styleId="2F7E6DDC8C1042ABA635987AD9B962A8">
    <w:name w:val="2F7E6DDC8C1042ABA635987AD9B962A8"/>
    <w:rsid w:val="00B920E1"/>
  </w:style>
  <w:style w:type="paragraph" w:customStyle="1" w:styleId="09409EACF23E40D6855C388820F1F808">
    <w:name w:val="09409EACF23E40D6855C388820F1F808"/>
    <w:rsid w:val="00B920E1"/>
  </w:style>
  <w:style w:type="paragraph" w:customStyle="1" w:styleId="163926EC3D294E108DFFE17075735A4F">
    <w:name w:val="163926EC3D294E108DFFE17075735A4F"/>
    <w:rsid w:val="00B920E1"/>
  </w:style>
  <w:style w:type="paragraph" w:customStyle="1" w:styleId="441719AF0BEF4A229BD6E9FB1D66F700">
    <w:name w:val="441719AF0BEF4A229BD6E9FB1D66F700"/>
    <w:rsid w:val="00B920E1"/>
  </w:style>
  <w:style w:type="paragraph" w:customStyle="1" w:styleId="AF1B91A65FF249D1BDCCA9FAEA68BBB2">
    <w:name w:val="AF1B91A65FF249D1BDCCA9FAEA68BBB2"/>
    <w:rsid w:val="00B920E1"/>
  </w:style>
  <w:style w:type="paragraph" w:customStyle="1" w:styleId="9C5BE28178E146F392D6068D71170104">
    <w:name w:val="9C5BE28178E146F392D6068D71170104"/>
    <w:rsid w:val="00B920E1"/>
  </w:style>
  <w:style w:type="paragraph" w:customStyle="1" w:styleId="C433620A9F084BB6B5E21FB4BC3DBAB9">
    <w:name w:val="C433620A9F084BB6B5E21FB4BC3DBAB9"/>
    <w:rsid w:val="00B920E1"/>
  </w:style>
  <w:style w:type="paragraph" w:customStyle="1" w:styleId="6D80715ED5B64CAB8DBD24BFED95E14B">
    <w:name w:val="6D80715ED5B64CAB8DBD24BFED95E14B"/>
    <w:rsid w:val="00B920E1"/>
  </w:style>
  <w:style w:type="paragraph" w:customStyle="1" w:styleId="9D447836BD1C456A81F8A554155596FD">
    <w:name w:val="9D447836BD1C456A81F8A554155596FD"/>
    <w:rsid w:val="00B920E1"/>
  </w:style>
  <w:style w:type="paragraph" w:customStyle="1" w:styleId="B886DA6DD50143D2B1E9BDD00CC648BB">
    <w:name w:val="B886DA6DD50143D2B1E9BDD00CC648BB"/>
    <w:rsid w:val="00B920E1"/>
  </w:style>
  <w:style w:type="paragraph" w:customStyle="1" w:styleId="A3D684CF7ED5422693F4F3018ADBB5F5">
    <w:name w:val="A3D684CF7ED5422693F4F3018ADBB5F5"/>
    <w:rsid w:val="00B920E1"/>
  </w:style>
  <w:style w:type="paragraph" w:customStyle="1" w:styleId="B94C3C4695E1405DAA6800FF3B4B8D56">
    <w:name w:val="B94C3C4695E1405DAA6800FF3B4B8D56"/>
    <w:rsid w:val="00B920E1"/>
  </w:style>
  <w:style w:type="paragraph" w:customStyle="1" w:styleId="3FFF2978C3454E0C8D4C26887355A95E">
    <w:name w:val="3FFF2978C3454E0C8D4C26887355A95E"/>
    <w:rsid w:val="00B920E1"/>
  </w:style>
  <w:style w:type="paragraph" w:customStyle="1" w:styleId="6BC24D636D274C11A3567FE8687B7153">
    <w:name w:val="6BC24D636D274C11A3567FE8687B7153"/>
    <w:rsid w:val="00B920E1"/>
  </w:style>
  <w:style w:type="paragraph" w:customStyle="1" w:styleId="5101FCEA334E4FD6A0036C57B7B51048">
    <w:name w:val="5101FCEA334E4FD6A0036C57B7B51048"/>
    <w:rsid w:val="00B920E1"/>
  </w:style>
  <w:style w:type="paragraph" w:customStyle="1" w:styleId="84E4729325214A34BC415223EAD0B2D6">
    <w:name w:val="84E4729325214A34BC415223EAD0B2D6"/>
    <w:rsid w:val="00B920E1"/>
  </w:style>
  <w:style w:type="paragraph" w:customStyle="1" w:styleId="B3200B70C60045239D226B28B3AAA6BE">
    <w:name w:val="B3200B70C60045239D226B28B3AAA6BE"/>
    <w:rsid w:val="00B920E1"/>
  </w:style>
  <w:style w:type="paragraph" w:customStyle="1" w:styleId="D0CF3060B1A84F0085E312934CD25B21">
    <w:name w:val="D0CF3060B1A84F0085E312934CD25B21"/>
    <w:rsid w:val="00B920E1"/>
  </w:style>
  <w:style w:type="paragraph" w:customStyle="1" w:styleId="EE512EDD466B4D6D9E7AA4AE740DF4B3">
    <w:name w:val="EE512EDD466B4D6D9E7AA4AE740DF4B3"/>
    <w:rsid w:val="00B920E1"/>
  </w:style>
  <w:style w:type="paragraph" w:customStyle="1" w:styleId="950FD6D30E9A4B59AA9767245ECEA380">
    <w:name w:val="950FD6D30E9A4B59AA9767245ECEA380"/>
    <w:rsid w:val="00B920E1"/>
  </w:style>
  <w:style w:type="paragraph" w:customStyle="1" w:styleId="C9A89EE142C346238ABDCD68394F28F7">
    <w:name w:val="C9A89EE142C346238ABDCD68394F28F7"/>
    <w:rsid w:val="00B920E1"/>
  </w:style>
  <w:style w:type="paragraph" w:customStyle="1" w:styleId="7E14AB079C944248965325C5E1AE1C29">
    <w:name w:val="7E14AB079C944248965325C5E1AE1C29"/>
    <w:rsid w:val="00B920E1"/>
  </w:style>
  <w:style w:type="paragraph" w:customStyle="1" w:styleId="0F264FD007814B0BB5DB92AB592A72D9">
    <w:name w:val="0F264FD007814B0BB5DB92AB592A72D9"/>
    <w:rsid w:val="00B920E1"/>
  </w:style>
  <w:style w:type="paragraph" w:customStyle="1" w:styleId="843E619B69274349A53E023FFACF747B">
    <w:name w:val="843E619B69274349A53E023FFACF747B"/>
    <w:rsid w:val="00B920E1"/>
  </w:style>
  <w:style w:type="paragraph" w:customStyle="1" w:styleId="3BFD9C9E360849539991A74C8B455888">
    <w:name w:val="3BFD9C9E360849539991A74C8B455888"/>
    <w:rsid w:val="00B920E1"/>
  </w:style>
  <w:style w:type="paragraph" w:customStyle="1" w:styleId="7F87A257E7E847728342FD3EECF1D60D">
    <w:name w:val="7F87A257E7E847728342FD3EECF1D60D"/>
    <w:rsid w:val="00B920E1"/>
  </w:style>
  <w:style w:type="paragraph" w:customStyle="1" w:styleId="F7195AB3197B433AB59687AE322AEB2E">
    <w:name w:val="F7195AB3197B433AB59687AE322AEB2E"/>
    <w:rsid w:val="00B920E1"/>
  </w:style>
  <w:style w:type="paragraph" w:customStyle="1" w:styleId="20120FC1B9FC48309ED463BA709C256B">
    <w:name w:val="20120FC1B9FC48309ED463BA709C256B"/>
    <w:rsid w:val="00B920E1"/>
  </w:style>
  <w:style w:type="paragraph" w:customStyle="1" w:styleId="12C5C5DF0ACD41A2A828012AFAA7B132">
    <w:name w:val="12C5C5DF0ACD41A2A828012AFAA7B132"/>
    <w:rsid w:val="00B920E1"/>
  </w:style>
  <w:style w:type="paragraph" w:customStyle="1" w:styleId="9022688805CD450BB4CA8D7DE1249D5E">
    <w:name w:val="9022688805CD450BB4CA8D7DE1249D5E"/>
    <w:rsid w:val="00B920E1"/>
  </w:style>
  <w:style w:type="paragraph" w:customStyle="1" w:styleId="A355D99EA56344988F0888C14ABA3B70">
    <w:name w:val="A355D99EA56344988F0888C14ABA3B70"/>
    <w:rsid w:val="00B920E1"/>
  </w:style>
  <w:style w:type="paragraph" w:customStyle="1" w:styleId="D70AAE354E5A402EA2BB0509BEFA96D6">
    <w:name w:val="D70AAE354E5A402EA2BB0509BEFA96D6"/>
    <w:rsid w:val="00B920E1"/>
  </w:style>
  <w:style w:type="paragraph" w:customStyle="1" w:styleId="9B80C3E5D8BA4D6380C42B4BD7EC5722">
    <w:name w:val="9B80C3E5D8BA4D6380C42B4BD7EC5722"/>
    <w:rsid w:val="00B920E1"/>
  </w:style>
  <w:style w:type="paragraph" w:customStyle="1" w:styleId="AE70A70BE7AF4A7198289B09749D1385">
    <w:name w:val="AE70A70BE7AF4A7198289B09749D1385"/>
    <w:rsid w:val="00B920E1"/>
  </w:style>
  <w:style w:type="paragraph" w:customStyle="1" w:styleId="A58D3C61C9DD4E05AC8523D0E77044B0">
    <w:name w:val="A58D3C61C9DD4E05AC8523D0E77044B0"/>
    <w:rsid w:val="00B920E1"/>
  </w:style>
  <w:style w:type="paragraph" w:customStyle="1" w:styleId="2A70D7C7D4824A06A03A51FB75EAE0FC">
    <w:name w:val="2A70D7C7D4824A06A03A51FB75EAE0FC"/>
    <w:rsid w:val="00B920E1"/>
  </w:style>
  <w:style w:type="paragraph" w:customStyle="1" w:styleId="02E1A5B1A3B24E8B96DFF011581ED99D">
    <w:name w:val="02E1A5B1A3B24E8B96DFF011581ED99D"/>
    <w:rsid w:val="00B920E1"/>
  </w:style>
  <w:style w:type="paragraph" w:customStyle="1" w:styleId="906928E97840468BA240FFE6C24FD3BE">
    <w:name w:val="906928E97840468BA240FFE6C24FD3BE"/>
    <w:rsid w:val="00B920E1"/>
  </w:style>
  <w:style w:type="paragraph" w:customStyle="1" w:styleId="80EA6C67659244BC9BA8721882D7CC65">
    <w:name w:val="80EA6C67659244BC9BA8721882D7CC65"/>
    <w:rsid w:val="00B920E1"/>
  </w:style>
  <w:style w:type="paragraph" w:customStyle="1" w:styleId="44CF1550120A4974ADF46E3498A2AAD3">
    <w:name w:val="44CF1550120A4974ADF46E3498A2AAD3"/>
    <w:rsid w:val="00B920E1"/>
  </w:style>
  <w:style w:type="paragraph" w:customStyle="1" w:styleId="36522109249B4799BDF4A57D5D20BD24">
    <w:name w:val="36522109249B4799BDF4A57D5D20BD24"/>
    <w:rsid w:val="00B920E1"/>
  </w:style>
  <w:style w:type="paragraph" w:customStyle="1" w:styleId="801D0FEDFC144092BC1BF9EE8626C26A">
    <w:name w:val="801D0FEDFC144092BC1BF9EE8626C26A"/>
    <w:rsid w:val="00B920E1"/>
  </w:style>
  <w:style w:type="paragraph" w:customStyle="1" w:styleId="27011CD293CB4B99AEE3567BFAAE67F6">
    <w:name w:val="27011CD293CB4B99AEE3567BFAAE67F6"/>
    <w:rsid w:val="00B920E1"/>
  </w:style>
  <w:style w:type="paragraph" w:customStyle="1" w:styleId="8EAE048A37784A07B91E208FFE0454A4">
    <w:name w:val="8EAE048A37784A07B91E208FFE0454A4"/>
    <w:rsid w:val="00B920E1"/>
  </w:style>
  <w:style w:type="paragraph" w:customStyle="1" w:styleId="F445BCCF3CF0495D87015554D6D76306">
    <w:name w:val="F445BCCF3CF0495D87015554D6D76306"/>
    <w:rsid w:val="00B920E1"/>
  </w:style>
  <w:style w:type="paragraph" w:customStyle="1" w:styleId="57261DB44E39452697D484EE962033D6">
    <w:name w:val="57261DB44E39452697D484EE962033D6"/>
    <w:rsid w:val="00B920E1"/>
  </w:style>
  <w:style w:type="paragraph" w:customStyle="1" w:styleId="F0830855302942ACB05031B50BD438B1">
    <w:name w:val="F0830855302942ACB05031B50BD438B1"/>
    <w:rsid w:val="00B920E1"/>
  </w:style>
  <w:style w:type="paragraph" w:customStyle="1" w:styleId="C13FB70F51C0451C97E3FD901F9B8DA4">
    <w:name w:val="C13FB70F51C0451C97E3FD901F9B8DA4"/>
    <w:rsid w:val="00B920E1"/>
  </w:style>
  <w:style w:type="paragraph" w:customStyle="1" w:styleId="4287201518E9418F8E62E6AAC52F4918">
    <w:name w:val="4287201518E9418F8E62E6AAC52F4918"/>
    <w:rsid w:val="00B920E1"/>
  </w:style>
  <w:style w:type="paragraph" w:customStyle="1" w:styleId="60F5B92655A5442BA6BC3512CBF67F6C">
    <w:name w:val="60F5B92655A5442BA6BC3512CBF67F6C"/>
    <w:rsid w:val="00B920E1"/>
  </w:style>
  <w:style w:type="paragraph" w:customStyle="1" w:styleId="261B311FB2504578ACF2CF977FB643E7">
    <w:name w:val="261B311FB2504578ACF2CF977FB643E7"/>
    <w:rsid w:val="00B920E1"/>
  </w:style>
  <w:style w:type="paragraph" w:customStyle="1" w:styleId="7810ED6D8B8C48B081894064EA6541EA">
    <w:name w:val="7810ED6D8B8C48B081894064EA6541EA"/>
    <w:rsid w:val="00B920E1"/>
  </w:style>
  <w:style w:type="paragraph" w:customStyle="1" w:styleId="CF805DFEF70B4FBDBF4EDCC93AF38410">
    <w:name w:val="CF805DFEF70B4FBDBF4EDCC93AF38410"/>
    <w:rsid w:val="00B920E1"/>
  </w:style>
  <w:style w:type="paragraph" w:customStyle="1" w:styleId="C9EF3D09833A4874A1C838B8E2339DF9">
    <w:name w:val="C9EF3D09833A4874A1C838B8E2339DF9"/>
    <w:rsid w:val="00B920E1"/>
  </w:style>
  <w:style w:type="paragraph" w:customStyle="1" w:styleId="5F453659ABC04C7E93D8F4BCC885F448">
    <w:name w:val="5F453659ABC04C7E93D8F4BCC885F448"/>
    <w:rsid w:val="00B920E1"/>
  </w:style>
  <w:style w:type="paragraph" w:customStyle="1" w:styleId="C730D10ADB714CED8F4F88FFAF409B96">
    <w:name w:val="C730D10ADB714CED8F4F88FFAF409B96"/>
    <w:rsid w:val="00B920E1"/>
  </w:style>
  <w:style w:type="paragraph" w:customStyle="1" w:styleId="ADB1E684B82749948F9957B9C79F050F">
    <w:name w:val="ADB1E684B82749948F9957B9C79F050F"/>
    <w:rsid w:val="00B920E1"/>
  </w:style>
  <w:style w:type="paragraph" w:customStyle="1" w:styleId="23ACFF53BA884BB5BB487E16FDA90CF5">
    <w:name w:val="23ACFF53BA884BB5BB487E16FDA90CF5"/>
    <w:rsid w:val="00BD2AFE"/>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